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994DC8" w:rsidTr="009E6CB7">
        <w:trPr>
          <w:cantSplit/>
          <w:trHeight w:hRule="exact" w:val="851"/>
        </w:trPr>
        <w:tc>
          <w:tcPr>
            <w:tcW w:w="1276" w:type="dxa"/>
            <w:tcBorders>
              <w:bottom w:val="single" w:sz="4" w:space="0" w:color="auto"/>
            </w:tcBorders>
            <w:vAlign w:val="bottom"/>
          </w:tcPr>
          <w:p w:rsidR="009E6CB7" w:rsidRPr="00A96CFC" w:rsidRDefault="009E6CB7" w:rsidP="009E6CB7">
            <w:pPr>
              <w:spacing w:after="80"/>
            </w:pPr>
          </w:p>
        </w:tc>
        <w:tc>
          <w:tcPr>
            <w:tcW w:w="2268" w:type="dxa"/>
            <w:tcBorders>
              <w:bottom w:val="single" w:sz="4" w:space="0" w:color="auto"/>
            </w:tcBorders>
            <w:vAlign w:val="bottom"/>
          </w:tcPr>
          <w:p w:rsidR="009E6CB7" w:rsidRPr="00994DC8" w:rsidRDefault="009E6CB7" w:rsidP="009E6CB7">
            <w:pPr>
              <w:spacing w:after="80" w:line="300" w:lineRule="exact"/>
              <w:rPr>
                <w:b/>
                <w:sz w:val="24"/>
                <w:szCs w:val="24"/>
              </w:rPr>
            </w:pPr>
            <w:r w:rsidRPr="00994DC8">
              <w:rPr>
                <w:sz w:val="28"/>
                <w:szCs w:val="28"/>
              </w:rPr>
              <w:t>United Nations</w:t>
            </w:r>
          </w:p>
        </w:tc>
        <w:tc>
          <w:tcPr>
            <w:tcW w:w="6095" w:type="dxa"/>
            <w:gridSpan w:val="2"/>
            <w:tcBorders>
              <w:bottom w:val="single" w:sz="4" w:space="0" w:color="auto"/>
            </w:tcBorders>
            <w:vAlign w:val="bottom"/>
          </w:tcPr>
          <w:p w:rsidR="009E6CB7" w:rsidRPr="00994DC8" w:rsidRDefault="00681ABB" w:rsidP="00681ABB">
            <w:pPr>
              <w:jc w:val="right"/>
            </w:pPr>
            <w:r w:rsidRPr="00994DC8">
              <w:rPr>
                <w:sz w:val="40"/>
              </w:rPr>
              <w:t>E</w:t>
            </w:r>
            <w:r w:rsidRPr="00994DC8">
              <w:t>/C.12/4</w:t>
            </w:r>
            <w:r w:rsidR="00192D9C">
              <w:t>6</w:t>
            </w:r>
            <w:r w:rsidRPr="00994DC8">
              <w:t>/1</w:t>
            </w:r>
          </w:p>
        </w:tc>
      </w:tr>
      <w:tr w:rsidR="009E6CB7" w:rsidRPr="00994DC8" w:rsidTr="009E6CB7">
        <w:trPr>
          <w:cantSplit/>
          <w:trHeight w:hRule="exact" w:val="2835"/>
        </w:trPr>
        <w:tc>
          <w:tcPr>
            <w:tcW w:w="1276" w:type="dxa"/>
            <w:tcBorders>
              <w:top w:val="single" w:sz="4" w:space="0" w:color="auto"/>
              <w:bottom w:val="single" w:sz="12" w:space="0" w:color="auto"/>
            </w:tcBorders>
          </w:tcPr>
          <w:p w:rsidR="009E6CB7" w:rsidRPr="00994DC8" w:rsidRDefault="009E6CB7" w:rsidP="009E6CB7">
            <w:pPr>
              <w:spacing w:before="120"/>
            </w:pPr>
            <w:r w:rsidRPr="00994D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994DC8" w:rsidRDefault="009E6CB7" w:rsidP="009E6CB7">
            <w:pPr>
              <w:spacing w:before="120" w:line="420" w:lineRule="exact"/>
              <w:rPr>
                <w:sz w:val="40"/>
                <w:szCs w:val="40"/>
              </w:rPr>
            </w:pPr>
            <w:r w:rsidRPr="00994DC8">
              <w:rPr>
                <w:b/>
                <w:sz w:val="40"/>
                <w:szCs w:val="40"/>
              </w:rPr>
              <w:t>Economic and Social Council</w:t>
            </w:r>
          </w:p>
        </w:tc>
        <w:tc>
          <w:tcPr>
            <w:tcW w:w="2835" w:type="dxa"/>
            <w:tcBorders>
              <w:top w:val="single" w:sz="4" w:space="0" w:color="auto"/>
              <w:bottom w:val="single" w:sz="12" w:space="0" w:color="auto"/>
            </w:tcBorders>
          </w:tcPr>
          <w:p w:rsidR="00681ABB" w:rsidRPr="00994DC8" w:rsidRDefault="00681ABB" w:rsidP="00681ABB">
            <w:pPr>
              <w:spacing w:before="240" w:line="240" w:lineRule="exact"/>
            </w:pPr>
            <w:r w:rsidRPr="00994DC8">
              <w:t>Distr.: General</w:t>
            </w:r>
          </w:p>
          <w:p w:rsidR="00681ABB" w:rsidRPr="00994DC8" w:rsidRDefault="007E0C67" w:rsidP="007E0C67">
            <w:pPr>
              <w:spacing w:line="240" w:lineRule="exact"/>
            </w:pPr>
            <w:r>
              <w:t>24</w:t>
            </w:r>
            <w:r w:rsidR="00681ABB" w:rsidRPr="00994DC8">
              <w:t xml:space="preserve"> </w:t>
            </w:r>
            <w:r w:rsidR="004A6A2E">
              <w:t>March</w:t>
            </w:r>
            <w:r w:rsidR="00192D9C">
              <w:t xml:space="preserve"> </w:t>
            </w:r>
            <w:r w:rsidR="00681ABB" w:rsidRPr="00994DC8">
              <w:t>201</w:t>
            </w:r>
            <w:r w:rsidR="00192D9C">
              <w:t>1</w:t>
            </w:r>
          </w:p>
          <w:p w:rsidR="00681ABB" w:rsidRPr="00994DC8" w:rsidRDefault="00681ABB" w:rsidP="00681ABB">
            <w:pPr>
              <w:spacing w:line="240" w:lineRule="exact"/>
            </w:pPr>
          </w:p>
          <w:p w:rsidR="009E6CB7" w:rsidRPr="00994DC8" w:rsidRDefault="00681ABB" w:rsidP="00681ABB">
            <w:pPr>
              <w:spacing w:line="240" w:lineRule="exact"/>
            </w:pPr>
            <w:r w:rsidRPr="00994DC8">
              <w:t>Original: English</w:t>
            </w:r>
          </w:p>
        </w:tc>
      </w:tr>
    </w:tbl>
    <w:p w:rsidR="00681ABB" w:rsidRPr="00994DC8" w:rsidRDefault="00681ABB" w:rsidP="00192D9C">
      <w:pPr>
        <w:spacing w:before="120" w:line="240" w:lineRule="auto"/>
        <w:rPr>
          <w:rFonts w:ascii="Times New (W1)" w:cs="Times New (W1)"/>
          <w:strike/>
        </w:rPr>
      </w:pPr>
      <w:r w:rsidRPr="00994DC8">
        <w:rPr>
          <w:b/>
          <w:bCs/>
          <w:sz w:val="24"/>
          <w:szCs w:val="24"/>
        </w:rPr>
        <w:t>Committee on Economic, Social and Cultural Rights</w:t>
      </w:r>
      <w:r w:rsidRPr="00994DC8">
        <w:rPr>
          <w:rFonts w:ascii="Times New (W1)" w:cs="Times New (W1)"/>
        </w:rPr>
        <w:br/>
      </w:r>
      <w:r w:rsidR="00017FCA" w:rsidRPr="00994DC8">
        <w:rPr>
          <w:rFonts w:ascii="Times New (W1)" w:cs="Times New (W1)"/>
          <w:b/>
          <w:bCs/>
        </w:rPr>
        <w:t>Forty-</w:t>
      </w:r>
      <w:r w:rsidR="00192D9C">
        <w:rPr>
          <w:rFonts w:ascii="Times New (W1)" w:cs="Times New (W1)"/>
          <w:b/>
          <w:bCs/>
        </w:rPr>
        <w:t xml:space="preserve">sixth </w:t>
      </w:r>
      <w:r w:rsidRPr="00994DC8">
        <w:rPr>
          <w:rFonts w:ascii="Times New (W1)" w:cs="Times New (W1)"/>
          <w:b/>
          <w:bCs/>
        </w:rPr>
        <w:t>session</w:t>
      </w:r>
      <w:r w:rsidRPr="00994DC8">
        <w:rPr>
          <w:b/>
          <w:bCs/>
        </w:rPr>
        <w:br/>
      </w:r>
      <w:smartTag w:uri="urn:schemas-microsoft-com:office:smarttags" w:element="place">
        <w:smartTag w:uri="urn:schemas-microsoft-com:office:smarttags" w:element="City">
          <w:r w:rsidR="005455F2" w:rsidRPr="00994DC8">
            <w:t>Geneva</w:t>
          </w:r>
        </w:smartTag>
      </w:smartTag>
      <w:r w:rsidR="005455F2" w:rsidRPr="00994DC8">
        <w:t xml:space="preserve">, </w:t>
      </w:r>
      <w:r w:rsidR="00192D9C">
        <w:rPr>
          <w:rFonts w:ascii="Times New (W1)" w:cs="Times New (W1)"/>
        </w:rPr>
        <w:t>2</w:t>
      </w:r>
      <w:r w:rsidR="007B0D7A">
        <w:rPr>
          <w:rFonts w:ascii="Times New (W1)" w:cs="Times New (W1)"/>
        </w:rPr>
        <w:t>-</w:t>
      </w:r>
      <w:r w:rsidR="00192D9C">
        <w:rPr>
          <w:rFonts w:ascii="Times New (W1)" w:cs="Times New (W1)"/>
        </w:rPr>
        <w:t>20 May 2011</w:t>
      </w:r>
    </w:p>
    <w:p w:rsidR="00681ABB" w:rsidRPr="00994DC8" w:rsidRDefault="00681ABB" w:rsidP="00681ABB">
      <w:pPr>
        <w:pStyle w:val="HChG"/>
      </w:pPr>
      <w:r w:rsidRPr="00994DC8">
        <w:tab/>
      </w:r>
      <w:r w:rsidRPr="00994DC8">
        <w:tab/>
        <w:t xml:space="preserve">Provisional agenda and annotations </w:t>
      </w:r>
    </w:p>
    <w:p w:rsidR="00681ABB" w:rsidRPr="00994DC8" w:rsidRDefault="00681ABB" w:rsidP="00681ABB">
      <w:pPr>
        <w:pStyle w:val="H1G"/>
      </w:pPr>
      <w:r w:rsidRPr="00994DC8">
        <w:tab/>
      </w:r>
      <w:r w:rsidRPr="00994DC8">
        <w:tab/>
        <w:t>Note by the Secretary</w:t>
      </w:r>
      <w:r w:rsidRPr="00994DC8">
        <w:noBreakHyphen/>
        <w:t>General</w:t>
      </w:r>
      <w:r w:rsidR="00042BE6" w:rsidRPr="00042BE6">
        <w:rPr>
          <w:rStyle w:val="FootnoteReference"/>
          <w:sz w:val="20"/>
          <w:vertAlign w:val="baseline"/>
        </w:rPr>
        <w:footnoteReference w:customMarkFollows="1" w:id="2"/>
        <w:t>*</w:t>
      </w:r>
    </w:p>
    <w:p w:rsidR="00A0367D" w:rsidRPr="00994DC8" w:rsidRDefault="00A0367D" w:rsidP="00192D9C">
      <w:pPr>
        <w:pStyle w:val="SingleTxtG"/>
        <w:numPr>
          <w:ilvl w:val="0"/>
          <w:numId w:val="21"/>
          <w:numberingChange w:id="0" w:author="DCM" w:date="2011-03-25T12:01:00Z" w:original="%1:1:0:."/>
        </w:numPr>
        <w:tabs>
          <w:tab w:val="clear" w:pos="3589"/>
          <w:tab w:val="num" w:pos="1700"/>
        </w:tabs>
        <w:ind w:left="1200"/>
      </w:pPr>
      <w:r w:rsidRPr="00994DC8">
        <w:t>The forty-</w:t>
      </w:r>
      <w:r w:rsidR="00192D9C">
        <w:t>sixth</w:t>
      </w:r>
      <w:r w:rsidRPr="00994DC8">
        <w:t xml:space="preserve"> session of the Committee on Economic, Social and Cultural Rights, established in accordance with Economic and Social Council resolution 1985/17, will be held at the United Nations Office at </w:t>
      </w:r>
      <w:smartTag w:uri="urn:schemas-microsoft-com:office:smarttags" w:element="place">
        <w:smartTag w:uri="urn:schemas-microsoft-com:office:smarttags" w:element="City">
          <w:r w:rsidRPr="00994DC8">
            <w:t>Geneva</w:t>
          </w:r>
        </w:smartTag>
      </w:smartTag>
      <w:r w:rsidRPr="00994DC8">
        <w:t xml:space="preserve"> (Palais Wilson) from</w:t>
      </w:r>
      <w:r w:rsidRPr="00994DC8">
        <w:rPr>
          <w:bCs/>
        </w:rPr>
        <w:t xml:space="preserve"> </w:t>
      </w:r>
      <w:r w:rsidR="00192D9C">
        <w:rPr>
          <w:bCs/>
        </w:rPr>
        <w:t>2</w:t>
      </w:r>
      <w:r w:rsidRPr="00994DC8">
        <w:rPr>
          <w:bCs/>
          <w:szCs w:val="24"/>
        </w:rPr>
        <w:t xml:space="preserve"> to </w:t>
      </w:r>
      <w:r w:rsidR="00192D9C">
        <w:rPr>
          <w:bCs/>
          <w:szCs w:val="24"/>
        </w:rPr>
        <w:t xml:space="preserve">20 May </w:t>
      </w:r>
      <w:r w:rsidRPr="00994DC8">
        <w:rPr>
          <w:bCs/>
          <w:szCs w:val="24"/>
        </w:rPr>
        <w:t>201</w:t>
      </w:r>
      <w:r w:rsidR="00192D9C">
        <w:rPr>
          <w:bCs/>
          <w:szCs w:val="24"/>
        </w:rPr>
        <w:t>1</w:t>
      </w:r>
      <w:r w:rsidRPr="00994DC8">
        <w:t>. The first meeting will be convened on Monday,</w:t>
      </w:r>
      <w:r w:rsidRPr="00994DC8">
        <w:rPr>
          <w:bCs/>
          <w:szCs w:val="24"/>
        </w:rPr>
        <w:t xml:space="preserve"> </w:t>
      </w:r>
      <w:r w:rsidR="00192D9C">
        <w:rPr>
          <w:bCs/>
          <w:szCs w:val="24"/>
        </w:rPr>
        <w:t>2</w:t>
      </w:r>
      <w:r w:rsidRPr="00994DC8">
        <w:rPr>
          <w:bCs/>
          <w:szCs w:val="24"/>
        </w:rPr>
        <w:t xml:space="preserve"> </w:t>
      </w:r>
      <w:r w:rsidR="00192D9C">
        <w:rPr>
          <w:bCs/>
          <w:szCs w:val="24"/>
        </w:rPr>
        <w:t xml:space="preserve">May </w:t>
      </w:r>
      <w:r w:rsidRPr="00994DC8">
        <w:rPr>
          <w:bCs/>
          <w:szCs w:val="24"/>
        </w:rPr>
        <w:t>201</w:t>
      </w:r>
      <w:r w:rsidR="00192D9C">
        <w:rPr>
          <w:bCs/>
          <w:szCs w:val="24"/>
        </w:rPr>
        <w:t>1</w:t>
      </w:r>
      <w:r w:rsidRPr="00994DC8">
        <w:rPr>
          <w:bCs/>
          <w:szCs w:val="24"/>
        </w:rPr>
        <w:t xml:space="preserve"> </w:t>
      </w:r>
      <w:r w:rsidRPr="00994DC8">
        <w:t>at 10 a.m.</w:t>
      </w:r>
    </w:p>
    <w:p w:rsidR="00A0367D" w:rsidRPr="00994DC8" w:rsidRDefault="00A0367D" w:rsidP="00192D9C">
      <w:pPr>
        <w:pStyle w:val="SingleTxtG"/>
        <w:numPr>
          <w:ilvl w:val="0"/>
          <w:numId w:val="21"/>
          <w:numberingChange w:id="1" w:author="DCM" w:date="2011-03-25T12:01:00Z" w:original="%1:2:0:."/>
        </w:numPr>
        <w:tabs>
          <w:tab w:val="clear" w:pos="3589"/>
          <w:tab w:val="num" w:pos="1700"/>
        </w:tabs>
        <w:ind w:left="1200"/>
      </w:pPr>
      <w:r w:rsidRPr="00994DC8">
        <w:t>The attached provisional agenda and annotations for the forty-</w:t>
      </w:r>
      <w:r w:rsidR="00192D9C">
        <w:t>sixth</w:t>
      </w:r>
      <w:r w:rsidRPr="00994DC8">
        <w:t xml:space="preserve"> session of the Committee have been prepared by the Secretary-General in accordance with rule 4 of the rules of procedure of the Committee.</w:t>
      </w:r>
    </w:p>
    <w:p w:rsidR="00A0367D" w:rsidRPr="00994DC8" w:rsidRDefault="00A0367D" w:rsidP="00EF30EE">
      <w:pPr>
        <w:pStyle w:val="SingleTxtG"/>
        <w:numPr>
          <w:ilvl w:val="0"/>
          <w:numId w:val="21"/>
          <w:numberingChange w:id="2" w:author="DCM" w:date="2011-03-25T12:01:00Z" w:original="%1:3:0:."/>
        </w:numPr>
        <w:tabs>
          <w:tab w:val="clear" w:pos="3589"/>
          <w:tab w:val="num" w:pos="1700"/>
        </w:tabs>
        <w:ind w:left="1200"/>
      </w:pPr>
      <w:r w:rsidRPr="00994DC8">
        <w:t xml:space="preserve">The attention of States parties is drawn, in particular, to the annotations to item </w:t>
      </w:r>
      <w:r w:rsidR="00EF30EE">
        <w:t>7</w:t>
      </w:r>
      <w:r w:rsidRPr="00994DC8">
        <w:t xml:space="preserve"> containing the list of reports that will be before the Committee at its forty-</w:t>
      </w:r>
      <w:r w:rsidR="00192D9C">
        <w:t xml:space="preserve">sixth </w:t>
      </w:r>
      <w:r w:rsidRPr="00994DC8">
        <w:t>and future sessions.</w:t>
      </w:r>
    </w:p>
    <w:p w:rsidR="00A0367D" w:rsidRPr="00994DC8" w:rsidRDefault="00A0367D" w:rsidP="00595520">
      <w:r w:rsidRPr="00994DC8">
        <w:tab/>
      </w:r>
      <w:r w:rsidRPr="00994DC8">
        <w:tab/>
      </w:r>
    </w:p>
    <w:p w:rsidR="00A0367D" w:rsidRPr="00994DC8" w:rsidRDefault="00A0367D" w:rsidP="00A0367D">
      <w:pPr>
        <w:pStyle w:val="H1G"/>
      </w:pPr>
      <w:r w:rsidRPr="00994DC8">
        <w:br w:type="page"/>
      </w:r>
      <w:r w:rsidRPr="00994DC8">
        <w:tab/>
      </w:r>
      <w:r w:rsidRPr="00994DC8">
        <w:tab/>
      </w:r>
      <w:r w:rsidR="0042543A" w:rsidRPr="00994DC8">
        <w:t xml:space="preserve">Provisional </w:t>
      </w:r>
      <w:r w:rsidR="004D4D3C" w:rsidRPr="00994DC8">
        <w:t>agenda</w:t>
      </w:r>
    </w:p>
    <w:p w:rsidR="00EF30EE" w:rsidRDefault="00EF30EE" w:rsidP="00A0367D">
      <w:pPr>
        <w:pStyle w:val="SingleTxtG"/>
        <w:numPr>
          <w:ilvl w:val="0"/>
          <w:numId w:val="24"/>
          <w:numberingChange w:id="3" w:author="DCM" w:date="2011-03-25T12:01:00Z" w:original="%1:1:0:."/>
        </w:numPr>
        <w:tabs>
          <w:tab w:val="clear" w:pos="3589"/>
          <w:tab w:val="num" w:pos="1700"/>
        </w:tabs>
        <w:ind w:left="1200"/>
      </w:pPr>
      <w:r>
        <w:t>Election of Chairperson and other officers of the Committee</w:t>
      </w:r>
      <w:r w:rsidR="00B271C6">
        <w:t>.</w:t>
      </w:r>
    </w:p>
    <w:p w:rsidR="00A0367D" w:rsidRPr="00994DC8" w:rsidRDefault="00A0367D" w:rsidP="00A0367D">
      <w:pPr>
        <w:pStyle w:val="SingleTxtG"/>
        <w:numPr>
          <w:ilvl w:val="0"/>
          <w:numId w:val="24"/>
          <w:numberingChange w:id="4" w:author="DCM" w:date="2011-03-25T12:01:00Z" w:original="%1:2:0:."/>
        </w:numPr>
        <w:tabs>
          <w:tab w:val="clear" w:pos="3589"/>
          <w:tab w:val="num" w:pos="1700"/>
        </w:tabs>
        <w:ind w:left="1200"/>
      </w:pPr>
      <w:r w:rsidRPr="00994DC8">
        <w:t>Adoption of the agenda.</w:t>
      </w:r>
    </w:p>
    <w:p w:rsidR="00A0367D" w:rsidRPr="00994DC8" w:rsidRDefault="00A0367D" w:rsidP="00A0367D">
      <w:pPr>
        <w:pStyle w:val="SingleTxtG"/>
        <w:numPr>
          <w:ilvl w:val="0"/>
          <w:numId w:val="24"/>
          <w:numberingChange w:id="5" w:author="DCM" w:date="2011-03-25T12:01:00Z" w:original="%1:3:0:."/>
        </w:numPr>
        <w:tabs>
          <w:tab w:val="clear" w:pos="3589"/>
          <w:tab w:val="num" w:pos="1700"/>
        </w:tabs>
        <w:ind w:left="1200"/>
      </w:pPr>
      <w:r w:rsidRPr="00994DC8">
        <w:t>Organization of work.</w:t>
      </w:r>
    </w:p>
    <w:p w:rsidR="00A0367D" w:rsidRPr="00994DC8" w:rsidRDefault="00A0367D" w:rsidP="00A0367D">
      <w:pPr>
        <w:pStyle w:val="SingleTxtG"/>
        <w:numPr>
          <w:ilvl w:val="0"/>
          <w:numId w:val="24"/>
          <w:numberingChange w:id="6" w:author="DCM" w:date="2011-03-25T12:01:00Z" w:original="%1:4:0:."/>
        </w:numPr>
        <w:tabs>
          <w:tab w:val="clear" w:pos="3589"/>
          <w:tab w:val="num" w:pos="1700"/>
        </w:tabs>
        <w:ind w:left="1200"/>
      </w:pPr>
      <w:r w:rsidRPr="00994DC8">
        <w:t xml:space="preserve">Substantive issues arising in the implementation of the International Covenant on </w:t>
      </w:r>
      <w:r w:rsidR="00DD3010">
        <w:tab/>
      </w:r>
      <w:r w:rsidRPr="00994DC8">
        <w:t>Economic, Social and Cultural Rights.</w:t>
      </w:r>
    </w:p>
    <w:p w:rsidR="00A0367D" w:rsidRPr="00994DC8" w:rsidRDefault="00A0367D" w:rsidP="00A0367D">
      <w:pPr>
        <w:pStyle w:val="SingleTxtG"/>
        <w:numPr>
          <w:ilvl w:val="0"/>
          <w:numId w:val="24"/>
          <w:numberingChange w:id="7" w:author="DCM" w:date="2011-03-25T12:01:00Z" w:original="%1:5:0:."/>
        </w:numPr>
        <w:tabs>
          <w:tab w:val="clear" w:pos="3589"/>
          <w:tab w:val="num" w:pos="1700"/>
        </w:tabs>
        <w:ind w:left="1200"/>
        <w:rPr>
          <w:szCs w:val="24"/>
        </w:rPr>
      </w:pPr>
      <w:r w:rsidRPr="00994DC8">
        <w:rPr>
          <w:szCs w:val="24"/>
        </w:rPr>
        <w:t xml:space="preserve">Follow-up to the </w:t>
      </w:r>
      <w:r w:rsidRPr="00994DC8">
        <w:t>consideration</w:t>
      </w:r>
      <w:r w:rsidRPr="00994DC8">
        <w:rPr>
          <w:szCs w:val="24"/>
        </w:rPr>
        <w:t xml:space="preserve"> of reports under articles 16 and 17 of the Covenant.</w:t>
      </w:r>
    </w:p>
    <w:p w:rsidR="00A0367D" w:rsidRPr="00994DC8" w:rsidRDefault="00A0367D" w:rsidP="00A0367D">
      <w:pPr>
        <w:pStyle w:val="SingleTxtG"/>
        <w:numPr>
          <w:ilvl w:val="0"/>
          <w:numId w:val="24"/>
          <w:numberingChange w:id="8" w:author="DCM" w:date="2011-03-25T12:01:00Z" w:original="%1:6:0:."/>
        </w:numPr>
        <w:tabs>
          <w:tab w:val="clear" w:pos="3589"/>
          <w:tab w:val="num" w:pos="1700"/>
        </w:tabs>
        <w:ind w:left="1200"/>
      </w:pPr>
      <w:r w:rsidRPr="00994DC8">
        <w:t>Relations with United Nations organs and other treaty bodies.</w:t>
      </w:r>
    </w:p>
    <w:p w:rsidR="00A0367D" w:rsidRPr="00994DC8" w:rsidRDefault="00A0367D" w:rsidP="00A0367D">
      <w:pPr>
        <w:pStyle w:val="SingleTxtG"/>
        <w:numPr>
          <w:ilvl w:val="0"/>
          <w:numId w:val="24"/>
          <w:numberingChange w:id="9" w:author="DCM" w:date="2011-03-25T12:01:00Z" w:original="%1:7:0:."/>
        </w:numPr>
        <w:tabs>
          <w:tab w:val="clear" w:pos="3589"/>
          <w:tab w:val="num" w:pos="1700"/>
        </w:tabs>
        <w:ind w:left="1200"/>
      </w:pPr>
      <w:r w:rsidRPr="00994DC8">
        <w:t>Consideration of reports:</w:t>
      </w:r>
    </w:p>
    <w:p w:rsidR="00A0367D" w:rsidRPr="00994DC8" w:rsidRDefault="00A0367D" w:rsidP="00503780">
      <w:pPr>
        <w:pStyle w:val="SingleTxtG"/>
        <w:ind w:left="1701"/>
      </w:pPr>
      <w:r w:rsidRPr="00994DC8">
        <w:t>(a)</w:t>
      </w:r>
      <w:r w:rsidR="00503780" w:rsidRPr="00994DC8">
        <w:tab/>
      </w:r>
      <w:r w:rsidRPr="00994DC8">
        <w:t>Reports submitted by States parties in accordance with articles 16 and 17 of the Covenant;</w:t>
      </w:r>
    </w:p>
    <w:p w:rsidR="00A0367D" w:rsidRPr="00994DC8" w:rsidRDefault="00A0367D" w:rsidP="00503780">
      <w:pPr>
        <w:pStyle w:val="SingleTxtG"/>
        <w:ind w:left="1701"/>
      </w:pPr>
      <w:r w:rsidRPr="00994DC8">
        <w:t>(b)</w:t>
      </w:r>
      <w:r w:rsidR="00503780" w:rsidRPr="00994DC8">
        <w:tab/>
      </w:r>
      <w:r w:rsidRPr="00994DC8">
        <w:t>Reports submitted by specialized agencies in accordance with article 18 of the Covenant.</w:t>
      </w:r>
    </w:p>
    <w:p w:rsidR="00A0367D" w:rsidRPr="00994DC8" w:rsidRDefault="00A0367D" w:rsidP="00A0367D">
      <w:pPr>
        <w:pStyle w:val="SingleTxtG"/>
        <w:numPr>
          <w:ilvl w:val="0"/>
          <w:numId w:val="24"/>
          <w:numberingChange w:id="10" w:author="DCM" w:date="2011-03-25T12:01:00Z" w:original="%1:8:0:."/>
        </w:numPr>
        <w:tabs>
          <w:tab w:val="clear" w:pos="3589"/>
          <w:tab w:val="num" w:pos="1700"/>
        </w:tabs>
        <w:ind w:left="1200"/>
      </w:pPr>
      <w:r w:rsidRPr="00994DC8">
        <w:t xml:space="preserve">Submission of reports by States parties in accordance with articles 16 and 17 of the </w:t>
      </w:r>
      <w:r w:rsidR="00DD3010">
        <w:tab/>
      </w:r>
      <w:r w:rsidRPr="00994DC8">
        <w:t>Covenant.</w:t>
      </w:r>
    </w:p>
    <w:p w:rsidR="00A0367D" w:rsidRPr="00994DC8" w:rsidRDefault="00A0367D" w:rsidP="00A0367D">
      <w:pPr>
        <w:pStyle w:val="SingleTxtG"/>
        <w:numPr>
          <w:ilvl w:val="0"/>
          <w:numId w:val="24"/>
          <w:numberingChange w:id="11" w:author="DCM" w:date="2011-03-25T12:01:00Z" w:original="%1:9:0:."/>
        </w:numPr>
        <w:tabs>
          <w:tab w:val="clear" w:pos="3589"/>
          <w:tab w:val="num" w:pos="1700"/>
        </w:tabs>
        <w:ind w:left="1200"/>
      </w:pPr>
      <w:r w:rsidRPr="00994DC8">
        <w:t xml:space="preserve">Formulation of suggestions and recommendations of a general nature based on the </w:t>
      </w:r>
      <w:r w:rsidR="00DD3010">
        <w:tab/>
      </w:r>
      <w:r w:rsidRPr="00994DC8">
        <w:t xml:space="preserve">consideration of reports submitted by States parties to the Covenant and by the </w:t>
      </w:r>
      <w:r w:rsidR="00DD3010">
        <w:tab/>
      </w:r>
      <w:r w:rsidRPr="00994DC8">
        <w:t>specialized agencies.</w:t>
      </w:r>
    </w:p>
    <w:p w:rsidR="00A0367D" w:rsidRDefault="00A0367D" w:rsidP="00A0367D">
      <w:pPr>
        <w:pStyle w:val="SingleTxtG"/>
        <w:numPr>
          <w:ilvl w:val="0"/>
          <w:numId w:val="24"/>
          <w:numberingChange w:id="12" w:author="DCM" w:date="2011-03-25T12:01:00Z" w:original="%1:10:0:."/>
        </w:numPr>
        <w:tabs>
          <w:tab w:val="clear" w:pos="3589"/>
          <w:tab w:val="num" w:pos="1700"/>
        </w:tabs>
        <w:ind w:left="1200"/>
      </w:pPr>
      <w:r w:rsidRPr="00994DC8">
        <w:t>Miscellaneous matters.</w:t>
      </w:r>
    </w:p>
    <w:p w:rsidR="00A0367D" w:rsidRDefault="00A0367D" w:rsidP="00EC7D2F">
      <w:pPr>
        <w:pStyle w:val="H1G"/>
      </w:pPr>
      <w:r w:rsidRPr="00994DC8">
        <w:tab/>
      </w:r>
      <w:r w:rsidRPr="00994DC8">
        <w:tab/>
      </w:r>
      <w:r w:rsidR="0042543A" w:rsidRPr="00994DC8">
        <w:t xml:space="preserve">Annotations </w:t>
      </w:r>
    </w:p>
    <w:p w:rsidR="00AC750C" w:rsidRDefault="00162B1A" w:rsidP="00CF41D3">
      <w:pPr>
        <w:pStyle w:val="H23G"/>
      </w:pPr>
      <w:r>
        <w:tab/>
      </w:r>
      <w:r w:rsidR="008E0065">
        <w:t>1.</w:t>
      </w:r>
      <w:r>
        <w:tab/>
      </w:r>
      <w:r w:rsidR="00EF30EE" w:rsidRPr="006E0D12">
        <w:t>Election of Chairperson and other officers of the Committee</w:t>
      </w:r>
    </w:p>
    <w:p w:rsidR="00AC750C" w:rsidRPr="00EF30EE" w:rsidRDefault="00AC750C" w:rsidP="00AC750C">
      <w:pPr>
        <w:ind w:left="1134" w:right="1139" w:firstLine="561"/>
        <w:jc w:val="both"/>
      </w:pPr>
      <w:r>
        <w:t xml:space="preserve">In accordance with rule 14 of </w:t>
      </w:r>
      <w:r w:rsidR="008E0065">
        <w:t>its</w:t>
      </w:r>
      <w:r>
        <w:t xml:space="preserve"> rules of procedure, the Committee shall elect from among its members a Chairperson, three Vice-Chairpersons and a Rapporteur. The officers of the Committee shall be elected for a term of two years (rule 15). Under rule 53 of the rules of procedure, elections shall be held by secret ballot, unless the Committee decides otherwise in the case of an election to fill a place for which there is only one candidate. </w:t>
      </w:r>
    </w:p>
    <w:p w:rsidR="00A0367D" w:rsidRPr="00994DC8" w:rsidRDefault="00A0367D" w:rsidP="00EF30EE">
      <w:pPr>
        <w:pStyle w:val="H23G"/>
      </w:pPr>
      <w:r w:rsidRPr="00994DC8">
        <w:tab/>
      </w:r>
      <w:r w:rsidR="00EF30EE">
        <w:t>2</w:t>
      </w:r>
      <w:r w:rsidRPr="00994DC8">
        <w:t>.</w:t>
      </w:r>
      <w:r w:rsidR="00162B1A">
        <w:tab/>
      </w:r>
      <w:r w:rsidRPr="00994DC8">
        <w:t>Adoption of the agenda</w:t>
      </w:r>
    </w:p>
    <w:p w:rsidR="00A0367D" w:rsidRPr="00994DC8" w:rsidRDefault="00A0367D" w:rsidP="00A0367D">
      <w:pPr>
        <w:pStyle w:val="SingleTxtG"/>
      </w:pPr>
      <w:r w:rsidRPr="00994DC8">
        <w:tab/>
        <w:t>Under rule 5 of the Committee’s rules of procedure, the first item on the agenda of any session shall be the adoption of the agenda</w:t>
      </w:r>
      <w:r w:rsidR="008E0065">
        <w:t>,</w:t>
      </w:r>
      <w:r w:rsidR="005A2208">
        <w:t xml:space="preserve"> except for the election of the officers when required under rule 14</w:t>
      </w:r>
      <w:r w:rsidRPr="00994DC8">
        <w:t>. In accordance with rule 6, the Committee may revise the agenda during a session and may, as appropriate, add, delete or defer items.</w:t>
      </w:r>
    </w:p>
    <w:p w:rsidR="00A0367D" w:rsidRPr="00994DC8" w:rsidRDefault="00A0367D" w:rsidP="00EF30EE">
      <w:pPr>
        <w:pStyle w:val="H23G"/>
      </w:pPr>
      <w:r w:rsidRPr="00994DC8">
        <w:tab/>
      </w:r>
      <w:r w:rsidR="00EF30EE">
        <w:t>3</w:t>
      </w:r>
      <w:r w:rsidRPr="00994DC8">
        <w:t>.</w:t>
      </w:r>
      <w:r w:rsidR="00162B1A">
        <w:tab/>
      </w:r>
      <w:r w:rsidRPr="00994DC8">
        <w:t>Organization of work</w:t>
      </w:r>
    </w:p>
    <w:p w:rsidR="00A0367D" w:rsidRPr="00994DC8" w:rsidRDefault="00A0367D" w:rsidP="00577A1B">
      <w:pPr>
        <w:pStyle w:val="SingleTxtG"/>
        <w:rPr>
          <w:bCs/>
        </w:rPr>
      </w:pPr>
      <w:r w:rsidRPr="00994DC8">
        <w:tab/>
        <w:t xml:space="preserve">In accordance with rule 8 of its rules of procedure, at the beginning of each session, the Committee shall consider appropriate organizational matters, including the schedule of its meetings. In this connection, attention is drawn to the </w:t>
      </w:r>
      <w:r w:rsidR="008B01A5">
        <w:t>tentative</w:t>
      </w:r>
      <w:r w:rsidR="008B01A5" w:rsidRPr="00994DC8">
        <w:t xml:space="preserve"> </w:t>
      </w:r>
      <w:r w:rsidRPr="00994DC8">
        <w:t>programme of work for the session set out in the present document, which was prepared by the Secretary-General in consultation with the Chairperson of the Committee in accordance with established practice</w:t>
      </w:r>
      <w:r w:rsidRPr="00994DC8">
        <w:rPr>
          <w:bCs/>
        </w:rPr>
        <w:t>.</w:t>
      </w:r>
    </w:p>
    <w:p w:rsidR="00A0367D" w:rsidRPr="00994DC8" w:rsidRDefault="00A0367D" w:rsidP="00EF30EE">
      <w:pPr>
        <w:pStyle w:val="H23G"/>
      </w:pPr>
      <w:r w:rsidRPr="00994DC8">
        <w:tab/>
      </w:r>
      <w:r w:rsidR="00EF30EE">
        <w:t>4</w:t>
      </w:r>
      <w:r w:rsidRPr="00994DC8">
        <w:t>.</w:t>
      </w:r>
      <w:r w:rsidR="00162B1A">
        <w:tab/>
      </w:r>
      <w:r w:rsidRPr="00994DC8">
        <w:t>Substantive issues arising in the implementation of the International Covenant on Economic, Social and Cultural Rights</w:t>
      </w:r>
    </w:p>
    <w:p w:rsidR="00A0367D" w:rsidRPr="00994DC8" w:rsidRDefault="00A0367D" w:rsidP="00577A1B">
      <w:pPr>
        <w:pStyle w:val="SingleTxtG"/>
      </w:pPr>
      <w:r w:rsidRPr="00994DC8">
        <w:tab/>
        <w:t>In accordance with rule 65 of its rules of procedure, the Committee may prepare general comments based on the various articles and provisions of the Covenant with a view to assisting States parties in fulfilling their reporting obligations. The Committee decided at its fourteenth session (28 April-17 May 1996) that as from its fifteenth session its discussions relating to the implementation of the Covenant (days of general discussion, consideration and adoption of general comments, methods of work, NGO submissions, etc.) would be conducted under this agenda item. At the present session, the Committee will consider a statement on the corporate sector and human rights.</w:t>
      </w:r>
    </w:p>
    <w:p w:rsidR="00A0367D" w:rsidRPr="00994DC8" w:rsidRDefault="00A0367D" w:rsidP="00A0367D">
      <w:pPr>
        <w:pStyle w:val="SingleTxtG"/>
      </w:pPr>
      <w:r w:rsidRPr="00994DC8">
        <w:tab/>
        <w:t>During the session, the Committee will also discuss the draft rules of procedure regarding the Optional Protocol to the Covenant and other methods of work.</w:t>
      </w:r>
    </w:p>
    <w:p w:rsidR="00A0367D" w:rsidRPr="00994DC8" w:rsidRDefault="00A0367D" w:rsidP="00B14B4A">
      <w:pPr>
        <w:pStyle w:val="H23G"/>
      </w:pPr>
      <w:r w:rsidRPr="00994DC8">
        <w:tab/>
      </w:r>
      <w:r w:rsidR="00EF30EE">
        <w:t>5</w:t>
      </w:r>
      <w:r w:rsidRPr="00994DC8">
        <w:t>.</w:t>
      </w:r>
      <w:r w:rsidR="00162B1A">
        <w:tab/>
      </w:r>
      <w:r w:rsidRPr="00994DC8">
        <w:t>Follow-up to the consideration of reports under articles 16 and 17 of the Covenant</w:t>
      </w:r>
    </w:p>
    <w:p w:rsidR="00A0367D" w:rsidRPr="00994DC8" w:rsidRDefault="00A0367D" w:rsidP="009E1ECD">
      <w:pPr>
        <w:pStyle w:val="SingleTxtG"/>
      </w:pPr>
      <w:r w:rsidRPr="00994DC8">
        <w:tab/>
      </w:r>
      <w:r w:rsidR="0035238C">
        <w:t xml:space="preserve">The Committee has been discussing follow-up consistently at its </w:t>
      </w:r>
      <w:r w:rsidR="009017EE">
        <w:t>s</w:t>
      </w:r>
      <w:r w:rsidR="0035238C">
        <w:t xml:space="preserve">essions. At the current session, the Committee will </w:t>
      </w:r>
      <w:r w:rsidR="009E1ECD">
        <w:t xml:space="preserve">consider </w:t>
      </w:r>
      <w:r w:rsidR="0035238C">
        <w:t xml:space="preserve">the </w:t>
      </w:r>
      <w:r w:rsidR="00965C7D">
        <w:t>p</w:t>
      </w:r>
      <w:r w:rsidR="0035238C">
        <w:t xml:space="preserve">oints of </w:t>
      </w:r>
      <w:r w:rsidR="00965C7D">
        <w:t>a</w:t>
      </w:r>
      <w:r w:rsidR="0035238C">
        <w:t xml:space="preserve">greement on follow-up </w:t>
      </w:r>
      <w:r w:rsidR="009E1ECD">
        <w:t xml:space="preserve">to </w:t>
      </w:r>
      <w:r w:rsidR="0035238C">
        <w:t xml:space="preserve">concluding observations, inquiries and visits decided </w:t>
      </w:r>
      <w:r w:rsidR="009017EE">
        <w:t xml:space="preserve">at the </w:t>
      </w:r>
      <w:r w:rsidR="00965C7D">
        <w:t xml:space="preserve">first session of the inter-committee meeting’s </w:t>
      </w:r>
      <w:r w:rsidR="009017EE">
        <w:t xml:space="preserve">Working Group </w:t>
      </w:r>
      <w:r w:rsidR="00965C7D">
        <w:t xml:space="preserve">on Follow-up of the Human Rights Treaty Bodies, </w:t>
      </w:r>
      <w:r w:rsidR="009017EE">
        <w:t xml:space="preserve">held </w:t>
      </w:r>
      <w:r w:rsidR="00A0540B">
        <w:t>from 12 to 14</w:t>
      </w:r>
      <w:r w:rsidR="009017EE">
        <w:t xml:space="preserve"> January 2011. The </w:t>
      </w:r>
      <w:r w:rsidR="00965C7D">
        <w:t>p</w:t>
      </w:r>
      <w:r w:rsidR="009017EE">
        <w:t xml:space="preserve">oints of </w:t>
      </w:r>
      <w:r w:rsidR="00965C7D">
        <w:t>a</w:t>
      </w:r>
      <w:r w:rsidR="009017EE">
        <w:t xml:space="preserve">greement, which will be submitted to the </w:t>
      </w:r>
      <w:r w:rsidR="00965C7D">
        <w:t>inter-committee meeting</w:t>
      </w:r>
      <w:r w:rsidR="009017EE">
        <w:t xml:space="preserve"> in June 2011 for endorsement, contain numerous proposals for a more structured and harmoni</w:t>
      </w:r>
      <w:r w:rsidR="00D234FA">
        <w:t>z</w:t>
      </w:r>
      <w:r w:rsidR="009017EE">
        <w:t>ed approach to follow-up across the treaty</w:t>
      </w:r>
      <w:r w:rsidR="00965C7D">
        <w:t xml:space="preserve"> </w:t>
      </w:r>
      <w:r w:rsidR="009017EE">
        <w:t xml:space="preserve">bodies. </w:t>
      </w:r>
    </w:p>
    <w:p w:rsidR="00A0367D" w:rsidRPr="00994DC8" w:rsidRDefault="00A0367D" w:rsidP="00EF30EE">
      <w:pPr>
        <w:pStyle w:val="H23G"/>
      </w:pPr>
      <w:r w:rsidRPr="00994DC8">
        <w:tab/>
      </w:r>
      <w:r w:rsidR="00EF30EE">
        <w:t>6</w:t>
      </w:r>
      <w:r w:rsidRPr="00994DC8">
        <w:t>.</w:t>
      </w:r>
      <w:r w:rsidR="00162B1A">
        <w:tab/>
      </w:r>
      <w:r w:rsidRPr="00994DC8">
        <w:t>Relations with United Nations organs and other treaty bodies</w:t>
      </w:r>
    </w:p>
    <w:p w:rsidR="001A4579" w:rsidRDefault="00A0367D" w:rsidP="000C6477">
      <w:pPr>
        <w:pStyle w:val="SingleTxtG"/>
      </w:pPr>
      <w:r w:rsidRPr="00994DC8">
        <w:tab/>
      </w:r>
      <w:r w:rsidR="001A4579" w:rsidRPr="00994DC8">
        <w:t xml:space="preserve">Under this agenda item, the Committee will consider matters emanating from the </w:t>
      </w:r>
      <w:r w:rsidR="00A0540B">
        <w:t xml:space="preserve">first session of the </w:t>
      </w:r>
      <w:r w:rsidR="001A4579" w:rsidRPr="00994DC8">
        <w:t xml:space="preserve">Working Group </w:t>
      </w:r>
      <w:r w:rsidR="00A0540B">
        <w:t>on Follow-up of the Human Rights Treaty Bodies,</w:t>
      </w:r>
      <w:r w:rsidR="00577A1B">
        <w:t xml:space="preserve"> and discuss issues to be raised</w:t>
      </w:r>
      <w:r w:rsidR="001A4579" w:rsidRPr="00994DC8">
        <w:t xml:space="preserve"> </w:t>
      </w:r>
      <w:r w:rsidR="00A0540B">
        <w:t xml:space="preserve">at </w:t>
      </w:r>
      <w:r w:rsidR="001A4579" w:rsidRPr="00994DC8">
        <w:t xml:space="preserve">the </w:t>
      </w:r>
      <w:r w:rsidR="00577A1B">
        <w:t xml:space="preserve">next </w:t>
      </w:r>
      <w:r w:rsidR="00A0540B">
        <w:t>i</w:t>
      </w:r>
      <w:r w:rsidR="001A4579" w:rsidRPr="00994DC8">
        <w:t>nter</w:t>
      </w:r>
      <w:r w:rsidR="0079591B" w:rsidRPr="00994DC8">
        <w:t>-</w:t>
      </w:r>
      <w:r w:rsidR="00A0540B">
        <w:t>c</w:t>
      </w:r>
      <w:r w:rsidR="001A4579" w:rsidRPr="00994DC8">
        <w:t xml:space="preserve">ommittee </w:t>
      </w:r>
      <w:r w:rsidR="00A0540B">
        <w:t>m</w:t>
      </w:r>
      <w:r w:rsidR="001A4579" w:rsidRPr="00994DC8">
        <w:t>eeting</w:t>
      </w:r>
      <w:r w:rsidR="00A0540B">
        <w:t>, to be held</w:t>
      </w:r>
      <w:r w:rsidR="001A4579" w:rsidRPr="00994DC8">
        <w:t xml:space="preserve"> </w:t>
      </w:r>
      <w:r w:rsidR="00C73C75" w:rsidRPr="00994DC8">
        <w:t xml:space="preserve">from 27 to 29 June 2011, </w:t>
      </w:r>
      <w:r w:rsidR="001A4579" w:rsidRPr="00994DC8">
        <w:t xml:space="preserve">and the meeting of </w:t>
      </w:r>
      <w:r w:rsidR="00A0540B">
        <w:t>c</w:t>
      </w:r>
      <w:r w:rsidR="001A4579" w:rsidRPr="00994DC8">
        <w:t>hairpersons</w:t>
      </w:r>
      <w:r w:rsidR="00A0540B">
        <w:t xml:space="preserve"> of human rights treaty bodies, to be held</w:t>
      </w:r>
      <w:r w:rsidR="001A4579" w:rsidRPr="00994DC8">
        <w:t xml:space="preserve"> </w:t>
      </w:r>
      <w:r w:rsidR="00C73C75" w:rsidRPr="00994DC8">
        <w:t>from</w:t>
      </w:r>
      <w:r w:rsidR="001A4579" w:rsidRPr="00994DC8">
        <w:t xml:space="preserve"> 30 June </w:t>
      </w:r>
      <w:r w:rsidR="00C73C75" w:rsidRPr="00994DC8">
        <w:t xml:space="preserve">to </w:t>
      </w:r>
      <w:r w:rsidR="001A4579" w:rsidRPr="00994DC8">
        <w:t xml:space="preserve">1 July 2011. The reports of the previous meeting of </w:t>
      </w:r>
      <w:r w:rsidR="00A0540B">
        <w:t>c</w:t>
      </w:r>
      <w:r w:rsidR="001A4579" w:rsidRPr="00994DC8">
        <w:t>hairpersons</w:t>
      </w:r>
      <w:r w:rsidR="00A0540B">
        <w:t xml:space="preserve"> and the previous inter-committee meeting</w:t>
      </w:r>
      <w:r w:rsidR="001A4579" w:rsidRPr="00994DC8">
        <w:t xml:space="preserve">, as well as any intersessional meetings, will be </w:t>
      </w:r>
      <w:r w:rsidR="000C6477">
        <w:t>made</w:t>
      </w:r>
      <w:r w:rsidR="000C6477" w:rsidRPr="00994DC8">
        <w:t xml:space="preserve"> </w:t>
      </w:r>
      <w:r w:rsidR="001A4579" w:rsidRPr="00994DC8">
        <w:t>available to Committee members.</w:t>
      </w:r>
    </w:p>
    <w:p w:rsidR="009D3782" w:rsidRPr="00994DC8" w:rsidRDefault="009D3782" w:rsidP="00640B6D">
      <w:pPr>
        <w:pStyle w:val="SingleTxtG"/>
      </w:pPr>
      <w:r>
        <w:tab/>
        <w:t xml:space="preserve">The </w:t>
      </w:r>
      <w:r w:rsidR="00A0540B">
        <w:t>eleventh</w:t>
      </w:r>
      <w:r>
        <w:t xml:space="preserve"> </w:t>
      </w:r>
      <w:r w:rsidR="00A0540B">
        <w:t>m</w:t>
      </w:r>
      <w:r>
        <w:t>eeting of the Joint Expert Group UNESCO (Committee on Conventions and Recommendations)/Economic and Social Council (Committee on Economic, Social and Cultural Rights) on the Monitoring of the Right to Education, established by decision 2003/310 of 25 July 2003 of the Economic and Social Council</w:t>
      </w:r>
      <w:r w:rsidR="00BE459C">
        <w:t xml:space="preserve"> and 162/EX/Decision 5.4 of the Executive Board of UNESCO (2-31 October 2001), will be convened on 29 April 2011, immediately prior to the </w:t>
      </w:r>
      <w:r w:rsidR="00640B6D">
        <w:t>forty-s</w:t>
      </w:r>
      <w:r w:rsidR="00F41FD2">
        <w:t>ixth</w:t>
      </w:r>
      <w:r w:rsidR="00BE459C">
        <w:t xml:space="preserve"> </w:t>
      </w:r>
      <w:r w:rsidR="00F41FD2">
        <w:t>s</w:t>
      </w:r>
      <w:r w:rsidR="00BE459C">
        <w:t xml:space="preserve">ession. The </w:t>
      </w:r>
      <w:r w:rsidR="00F41FD2">
        <w:t>Joint Expert Group</w:t>
      </w:r>
      <w:r w:rsidR="00BE459C">
        <w:t xml:space="preserve"> is composed of four members</w:t>
      </w:r>
      <w:r w:rsidR="00F41FD2">
        <w:t>:</w:t>
      </w:r>
      <w:r w:rsidR="00BE459C">
        <w:t xml:space="preserve"> two members from the Committee on Economic, Social and Cultural Rights and two members from the UNESCO Committee on Conventions and Recommendations. </w:t>
      </w:r>
      <w:r>
        <w:tab/>
      </w:r>
    </w:p>
    <w:p w:rsidR="00A0367D" w:rsidRPr="00994DC8" w:rsidRDefault="00A0367D" w:rsidP="00EF30EE">
      <w:pPr>
        <w:pStyle w:val="H23G"/>
      </w:pPr>
      <w:r w:rsidRPr="00994DC8">
        <w:tab/>
      </w:r>
      <w:r w:rsidR="00EF30EE">
        <w:t>7</w:t>
      </w:r>
      <w:r w:rsidRPr="00994DC8">
        <w:t>.</w:t>
      </w:r>
      <w:r w:rsidR="00162B1A">
        <w:tab/>
      </w:r>
      <w:r w:rsidRPr="00994DC8">
        <w:t>Consideration of reports</w:t>
      </w:r>
    </w:p>
    <w:p w:rsidR="00A0367D" w:rsidRPr="00F41FD2" w:rsidRDefault="00A0367D" w:rsidP="005933F8">
      <w:pPr>
        <w:pStyle w:val="H23G"/>
      </w:pPr>
      <w:r w:rsidRPr="00994DC8">
        <w:tab/>
      </w:r>
      <w:r w:rsidRPr="00F41FD2">
        <w:t>(a)</w:t>
      </w:r>
      <w:r w:rsidR="00F41FD2" w:rsidRPr="00F41FD2">
        <w:tab/>
      </w:r>
      <w:r w:rsidRPr="00F41FD2">
        <w:t>Reports submitted by States parties in accordance with articles 16 and 17 of the Covenant</w:t>
      </w:r>
    </w:p>
    <w:p w:rsidR="00A0367D" w:rsidRPr="00994DC8" w:rsidRDefault="00A0367D" w:rsidP="00017CD8">
      <w:pPr>
        <w:pStyle w:val="SingleTxtG"/>
      </w:pPr>
      <w:r w:rsidRPr="00994DC8">
        <w:tab/>
        <w:t>In accordance with rule 61, paragraph 2, of its rules of procedure, the Committee shall normally consider the reports submitted by States parties under article 16 of the Covenant in the order in which they have been received by the Secretary-General. Representatives of the reporting States are entitled to be present at the meetings of the Committee when their reports are examined; such representatives should be able to make statements on the reports submitted by their Governments and reply to questions which may be put to them by the members of the Committee.</w:t>
      </w:r>
    </w:p>
    <w:p w:rsidR="00A0367D" w:rsidRPr="00994DC8" w:rsidRDefault="00A0367D" w:rsidP="00577A1B">
      <w:pPr>
        <w:pStyle w:val="SingleTxtG"/>
      </w:pPr>
      <w:r w:rsidRPr="00994DC8">
        <w:tab/>
        <w:t xml:space="preserve">In accordance with rule 62, paragraph 2, of the Committee’s rules of procedure, the Secretary-General, in notes verbales </w:t>
      </w:r>
      <w:r w:rsidR="00FC5025">
        <w:t xml:space="preserve">dated 6 December 2010 </w:t>
      </w:r>
      <w:r w:rsidRPr="00994DC8">
        <w:t>informed the States parties concerned of the opening date and duration of the forty-</w:t>
      </w:r>
      <w:r w:rsidR="00577A1B">
        <w:t>sixth</w:t>
      </w:r>
      <w:r w:rsidRPr="00994DC8">
        <w:t xml:space="preserve"> session of the Committee, and invited them to send representatives to attend the meetings of the Committee at which their reports would be considered. Following consultations with the Permanent Missions of the States parties concerned about the dates at which their respective reports would be examined, a tentative timetable for consideration of those reports was prepared by the Secretary</w:t>
      </w:r>
      <w:r w:rsidRPr="00994DC8">
        <w:noBreakHyphen/>
        <w:t xml:space="preserve">General in consultation with the Chairperson of the Committee. </w:t>
      </w:r>
    </w:p>
    <w:p w:rsidR="00A0367D" w:rsidRPr="00994DC8" w:rsidRDefault="00A0367D" w:rsidP="00C9006F">
      <w:pPr>
        <w:pStyle w:val="SingleTxtG"/>
      </w:pPr>
      <w:r w:rsidRPr="00994DC8">
        <w:tab/>
        <w:t>As at</w:t>
      </w:r>
      <w:r w:rsidR="00715A4F">
        <w:t xml:space="preserve"> 7 February 2011</w:t>
      </w:r>
      <w:r w:rsidRPr="00994DC8">
        <w:t xml:space="preserve">, </w:t>
      </w:r>
      <w:r w:rsidRPr="00C9006F">
        <w:t>4</w:t>
      </w:r>
      <w:r w:rsidR="00EB75AD">
        <w:t>4</w:t>
      </w:r>
      <w:r w:rsidRPr="00994DC8">
        <w:t xml:space="preserve"> reports as listed below had been received by the Secretary</w:t>
      </w:r>
      <w:r w:rsidRPr="00994DC8">
        <w:noBreakHyphen/>
        <w:t xml:space="preserve">General and were pending consideration by the Committee. The reports of the States parties which are scheduled for consideration at the forty-sixth (May 2011) and forty-seventh (November 2011) sessions of the Committee are identified in the last columns of the tables that follow. </w:t>
      </w:r>
      <w:r w:rsidRPr="0068535C">
        <w:t>The reports indicated to be scheduled for consideration at sessions of the Committee further in the future are the next five</w:t>
      </w:r>
      <w:r w:rsidR="0068535C">
        <w:t xml:space="preserve"> to </w:t>
      </w:r>
      <w:r w:rsidR="00715A4F" w:rsidRPr="0068535C">
        <w:t>seven</w:t>
      </w:r>
      <w:r w:rsidRPr="0068535C">
        <w:t xml:space="preserve"> reports received by the Committee, according to chronological order of receipt</w:t>
      </w:r>
      <w:r w:rsidRPr="00994DC8">
        <w:t>. Their scheduling for consideration by the Committee at its forty-</w:t>
      </w:r>
      <w:r w:rsidR="0068535C">
        <w:t>seventh</w:t>
      </w:r>
      <w:r w:rsidRPr="00994DC8">
        <w:t xml:space="preserve"> and future sessions is subject to approval by the Committee. </w:t>
      </w:r>
    </w:p>
    <w:p w:rsidR="00A0367D" w:rsidRDefault="00A0367D" w:rsidP="00017CD8">
      <w:pPr>
        <w:pStyle w:val="SingleTxtG"/>
      </w:pPr>
      <w:r w:rsidRPr="00994DC8">
        <w:tab/>
        <w:t>The following tables do not include States parties that were requested to submit reports by a specific deadline, failing which the Committee would proceed to examine the enjoyment of economic, social and cultural rights in their territories in the absence of a report.</w:t>
      </w:r>
    </w:p>
    <w:p w:rsidR="00CF41D3" w:rsidRPr="00994DC8" w:rsidRDefault="00CF41D3" w:rsidP="00017CD8">
      <w:pPr>
        <w:pStyle w:val="SingleTxtG"/>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000080" w:fill="FFFFFF"/>
        <w:tblLook w:val="01E0" w:firstRow="1" w:lastRow="1" w:firstColumn="1" w:lastColumn="1" w:noHBand="0" w:noVBand="0"/>
      </w:tblPr>
      <w:tblGrid>
        <w:gridCol w:w="2760"/>
        <w:gridCol w:w="1920"/>
        <w:gridCol w:w="1320"/>
        <w:gridCol w:w="1513"/>
        <w:gridCol w:w="1843"/>
      </w:tblGrid>
      <w:tr w:rsidR="00A0367D" w:rsidRPr="00994DC8" w:rsidTr="00017CD8">
        <w:trPr>
          <w:trHeight w:val="516"/>
          <w:tblHeader/>
        </w:trPr>
        <w:tc>
          <w:tcPr>
            <w:tcW w:w="2760" w:type="dxa"/>
            <w:shd w:val="clear" w:color="000080" w:fill="FFFFFF"/>
          </w:tcPr>
          <w:p w:rsidR="00A0367D" w:rsidRPr="00994DC8" w:rsidRDefault="00A0367D" w:rsidP="00A0367D">
            <w:pPr>
              <w:rPr>
                <w:b/>
                <w:bCs/>
                <w:iCs/>
              </w:rPr>
            </w:pPr>
            <w:r w:rsidRPr="00994DC8">
              <w:rPr>
                <w:b/>
                <w:bCs/>
                <w:iCs/>
              </w:rPr>
              <w:br w:type="page"/>
              <w:t>Initial reports</w:t>
            </w:r>
          </w:p>
        </w:tc>
        <w:tc>
          <w:tcPr>
            <w:tcW w:w="1920" w:type="dxa"/>
            <w:shd w:val="clear" w:color="000080" w:fill="FFFFFF"/>
          </w:tcPr>
          <w:p w:rsidR="00A0367D" w:rsidRPr="00994DC8" w:rsidRDefault="00A0367D" w:rsidP="00A0367D">
            <w:pPr>
              <w:rPr>
                <w:b/>
                <w:bCs/>
                <w:iCs/>
              </w:rPr>
            </w:pPr>
            <w:r w:rsidRPr="00994DC8">
              <w:rPr>
                <w:b/>
                <w:bCs/>
                <w:iCs/>
              </w:rPr>
              <w:t>Symbol</w:t>
            </w:r>
          </w:p>
        </w:tc>
        <w:tc>
          <w:tcPr>
            <w:tcW w:w="1320" w:type="dxa"/>
            <w:shd w:val="clear" w:color="000080" w:fill="FFFFFF"/>
          </w:tcPr>
          <w:p w:rsidR="00A0367D" w:rsidRPr="00994DC8" w:rsidRDefault="00A0367D" w:rsidP="00A0367D">
            <w:pPr>
              <w:rPr>
                <w:b/>
                <w:bCs/>
                <w:iCs/>
              </w:rPr>
            </w:pPr>
            <w:r w:rsidRPr="00994DC8">
              <w:rPr>
                <w:b/>
                <w:bCs/>
                <w:iCs/>
              </w:rPr>
              <w:t>Date received</w:t>
            </w:r>
          </w:p>
        </w:tc>
        <w:tc>
          <w:tcPr>
            <w:tcW w:w="1513" w:type="dxa"/>
            <w:shd w:val="clear" w:color="000080" w:fill="FFFFFF"/>
          </w:tcPr>
          <w:p w:rsidR="00A0367D" w:rsidRPr="00994DC8" w:rsidRDefault="00A0367D" w:rsidP="00A0367D">
            <w:pPr>
              <w:rPr>
                <w:b/>
                <w:bCs/>
                <w:iCs/>
              </w:rPr>
            </w:pPr>
            <w:r w:rsidRPr="00994DC8">
              <w:rPr>
                <w:b/>
                <w:bCs/>
                <w:iCs/>
              </w:rPr>
              <w:t>Date due</w:t>
            </w:r>
          </w:p>
        </w:tc>
        <w:tc>
          <w:tcPr>
            <w:tcW w:w="1843" w:type="dxa"/>
            <w:shd w:val="clear" w:color="000080" w:fill="FFFFFF"/>
          </w:tcPr>
          <w:p w:rsidR="00A0367D" w:rsidRPr="00994DC8" w:rsidRDefault="00A0367D" w:rsidP="00A0367D">
            <w:pPr>
              <w:rPr>
                <w:b/>
                <w:bCs/>
                <w:iCs/>
              </w:rPr>
            </w:pPr>
            <w:r w:rsidRPr="00994DC8">
              <w:rPr>
                <w:b/>
                <w:bCs/>
                <w:iCs/>
              </w:rPr>
              <w:t>Scheduled for consideration at</w:t>
            </w:r>
          </w:p>
        </w:tc>
      </w:tr>
      <w:tr w:rsidR="00A0367D" w:rsidRPr="00994DC8" w:rsidTr="00A0367D">
        <w:trPr>
          <w:trHeight w:val="516"/>
        </w:trPr>
        <w:tc>
          <w:tcPr>
            <w:tcW w:w="2760" w:type="dxa"/>
            <w:tcBorders>
              <w:top w:val="nil"/>
              <w:bottom w:val="nil"/>
            </w:tcBorders>
            <w:shd w:val="clear" w:color="000080" w:fill="FFFFFF"/>
          </w:tcPr>
          <w:p w:rsidR="00A0367D" w:rsidRPr="00994DC8" w:rsidRDefault="00A0367D" w:rsidP="00A0367D">
            <w:r w:rsidRPr="00994DC8">
              <w:t xml:space="preserve">1. </w:t>
            </w:r>
            <w:smartTag w:uri="urn:schemas-microsoft-com:office:smarttags" w:element="place">
              <w:smartTag w:uri="urn:schemas-microsoft-com:office:smarttags" w:element="country-region">
                <w:r w:rsidRPr="00994DC8">
                  <w:t>Djibouti</w:t>
                </w:r>
              </w:smartTag>
            </w:smartTag>
            <w:r w:rsidRPr="00994DC8">
              <w:t xml:space="preserve"> (</w:t>
            </w:r>
            <w:r w:rsidR="00F41FD2">
              <w:t>i</w:t>
            </w:r>
            <w:r w:rsidRPr="00994DC8">
              <w:t>nitial</w:t>
            </w:r>
            <w:r w:rsidR="001F5AF5" w:rsidRPr="00994DC8">
              <w:t xml:space="preserve"> </w:t>
            </w:r>
            <w:r w:rsidR="009A2CA0" w:rsidRPr="00994DC8">
              <w:t>and</w:t>
            </w:r>
            <w:r w:rsidR="001F5AF5" w:rsidRPr="00994DC8">
              <w:t xml:space="preserve"> </w:t>
            </w:r>
            <w:r w:rsidRPr="00994DC8">
              <w:t>second reports)</w:t>
            </w:r>
          </w:p>
        </w:tc>
        <w:tc>
          <w:tcPr>
            <w:tcW w:w="1920" w:type="dxa"/>
            <w:tcBorders>
              <w:top w:val="nil"/>
              <w:bottom w:val="nil"/>
            </w:tcBorders>
            <w:shd w:val="clear" w:color="000080" w:fill="FFFFFF"/>
          </w:tcPr>
          <w:p w:rsidR="00A0367D" w:rsidRPr="00994DC8" w:rsidRDefault="00A0367D" w:rsidP="00A0367D">
            <w:r w:rsidRPr="00994DC8">
              <w:t>E/C.12/DJI/1-2</w:t>
            </w:r>
          </w:p>
        </w:tc>
        <w:tc>
          <w:tcPr>
            <w:tcW w:w="1320" w:type="dxa"/>
            <w:tcBorders>
              <w:top w:val="nil"/>
              <w:bottom w:val="nil"/>
            </w:tcBorders>
            <w:shd w:val="clear" w:color="000080" w:fill="FFFFFF"/>
          </w:tcPr>
          <w:p w:rsidR="00A0367D" w:rsidRPr="00994DC8" w:rsidRDefault="00A0367D" w:rsidP="00A0367D">
            <w:r w:rsidRPr="00994DC8">
              <w:t>21 July 2010</w:t>
            </w:r>
          </w:p>
        </w:tc>
        <w:tc>
          <w:tcPr>
            <w:tcW w:w="1513" w:type="dxa"/>
            <w:tcBorders>
              <w:top w:val="nil"/>
              <w:bottom w:val="nil"/>
            </w:tcBorders>
            <w:shd w:val="clear" w:color="000080" w:fill="FFFFFF"/>
          </w:tcPr>
          <w:p w:rsidR="00A0367D" w:rsidRPr="00994DC8" w:rsidRDefault="00A0367D" w:rsidP="00A0367D">
            <w:r w:rsidRPr="00994DC8">
              <w:t>30 June 2009</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A0367D">
        <w:trPr>
          <w:trHeight w:val="516"/>
        </w:trPr>
        <w:tc>
          <w:tcPr>
            <w:tcW w:w="2760" w:type="dxa"/>
            <w:tcBorders>
              <w:top w:val="nil"/>
              <w:bottom w:val="nil"/>
            </w:tcBorders>
            <w:shd w:val="clear" w:color="000080" w:fill="FFFFFF"/>
          </w:tcPr>
          <w:p w:rsidR="00A0367D" w:rsidRPr="00994DC8" w:rsidRDefault="00A0367D" w:rsidP="00A0367D">
            <w:r w:rsidRPr="00994DC8">
              <w:t xml:space="preserve">2. </w:t>
            </w:r>
            <w:smartTag w:uri="urn:schemas-microsoft-com:office:smarttags" w:element="place">
              <w:smartTag w:uri="urn:schemas-microsoft-com:office:smarttags" w:element="country-region">
                <w:r w:rsidRPr="00994DC8">
                  <w:t>Ethiopia</w:t>
                </w:r>
              </w:smartTag>
            </w:smartTag>
            <w:r w:rsidRPr="00994DC8">
              <w:t xml:space="preserve"> (initial to third periodic reports)</w:t>
            </w:r>
          </w:p>
        </w:tc>
        <w:tc>
          <w:tcPr>
            <w:tcW w:w="1920" w:type="dxa"/>
            <w:tcBorders>
              <w:top w:val="nil"/>
              <w:bottom w:val="nil"/>
            </w:tcBorders>
            <w:shd w:val="clear" w:color="000080" w:fill="FFFFFF"/>
          </w:tcPr>
          <w:p w:rsidR="00A0367D" w:rsidRPr="00994DC8" w:rsidRDefault="00A0367D" w:rsidP="00A0367D">
            <w:r w:rsidRPr="00994DC8">
              <w:t>E/C.12/ETH/1-3</w:t>
            </w:r>
          </w:p>
          <w:p w:rsidR="00A0367D" w:rsidRPr="00994DC8" w:rsidRDefault="00A0367D" w:rsidP="00A0367D"/>
        </w:tc>
        <w:tc>
          <w:tcPr>
            <w:tcW w:w="1320" w:type="dxa"/>
            <w:tcBorders>
              <w:top w:val="nil"/>
              <w:bottom w:val="nil"/>
            </w:tcBorders>
            <w:shd w:val="clear" w:color="000080" w:fill="FFFFFF"/>
          </w:tcPr>
          <w:p w:rsidR="00A0367D" w:rsidRPr="00994DC8" w:rsidRDefault="00A0367D" w:rsidP="00A0367D">
            <w:r w:rsidRPr="00994DC8">
              <w:t>28 July 2009</w:t>
            </w:r>
          </w:p>
        </w:tc>
        <w:tc>
          <w:tcPr>
            <w:tcW w:w="1513" w:type="dxa"/>
            <w:tcBorders>
              <w:top w:val="nil"/>
              <w:bottom w:val="nil"/>
            </w:tcBorders>
            <w:shd w:val="clear" w:color="000080" w:fill="FFFFFF"/>
          </w:tcPr>
          <w:p w:rsidR="00A0367D" w:rsidRPr="00994DC8" w:rsidRDefault="00A0367D" w:rsidP="00A0367D">
            <w:r w:rsidRPr="00994DC8">
              <w:t>30 June 1995</w:t>
            </w:r>
          </w:p>
          <w:p w:rsidR="00A0367D" w:rsidRPr="00994DC8" w:rsidRDefault="00A0367D" w:rsidP="00A0367D">
            <w:r w:rsidRPr="00994DC8">
              <w:t>30 June 2000</w:t>
            </w:r>
          </w:p>
          <w:p w:rsidR="00A0367D" w:rsidRPr="00994DC8" w:rsidRDefault="00A0367D" w:rsidP="00A0367D">
            <w:r w:rsidRPr="00994DC8">
              <w:t>30 June 2005</w:t>
            </w:r>
          </w:p>
          <w:p w:rsidR="00A0367D" w:rsidRPr="00994DC8" w:rsidRDefault="00A0367D" w:rsidP="00A0367D">
            <w:r w:rsidRPr="00994DC8">
              <w:t>30 June 2010</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017CD8">
        <w:trPr>
          <w:trHeight w:val="516"/>
        </w:trPr>
        <w:tc>
          <w:tcPr>
            <w:tcW w:w="2760" w:type="dxa"/>
            <w:tcBorders>
              <w:top w:val="nil"/>
              <w:bottom w:val="nil"/>
            </w:tcBorders>
            <w:shd w:val="clear" w:color="000080" w:fill="FFFFFF"/>
          </w:tcPr>
          <w:p w:rsidR="00A0367D" w:rsidRPr="00994DC8" w:rsidRDefault="00A0367D" w:rsidP="00A0367D">
            <w:r w:rsidRPr="00994DC8">
              <w:t xml:space="preserve">3. </w:t>
            </w:r>
            <w:smartTag w:uri="urn:schemas-microsoft-com:office:smarttags" w:element="place">
              <w:smartTag w:uri="urn:schemas-microsoft-com:office:smarttags" w:element="country-region">
                <w:r w:rsidRPr="00994DC8">
                  <w:t>Mauritania</w:t>
                </w:r>
              </w:smartTag>
            </w:smartTag>
            <w:r w:rsidRPr="00994DC8">
              <w:t xml:space="preserve"> </w:t>
            </w:r>
          </w:p>
        </w:tc>
        <w:tc>
          <w:tcPr>
            <w:tcW w:w="1920" w:type="dxa"/>
            <w:tcBorders>
              <w:top w:val="nil"/>
              <w:bottom w:val="nil"/>
            </w:tcBorders>
            <w:shd w:val="clear" w:color="000080" w:fill="FFFFFF"/>
          </w:tcPr>
          <w:p w:rsidR="00A0367D" w:rsidRPr="00994DC8" w:rsidRDefault="00A0367D" w:rsidP="00A0367D">
            <w:r w:rsidRPr="00994DC8">
              <w:t>E/C.12/MRT/1</w:t>
            </w:r>
          </w:p>
        </w:tc>
        <w:tc>
          <w:tcPr>
            <w:tcW w:w="1320" w:type="dxa"/>
            <w:tcBorders>
              <w:top w:val="nil"/>
              <w:bottom w:val="nil"/>
            </w:tcBorders>
            <w:shd w:val="clear" w:color="000080" w:fill="FFFFFF"/>
          </w:tcPr>
          <w:p w:rsidR="00A0367D" w:rsidRPr="00994DC8" w:rsidRDefault="00A0367D" w:rsidP="00A0367D">
            <w:r w:rsidRPr="00994DC8">
              <w:t>20 Aug. 2009</w:t>
            </w:r>
          </w:p>
        </w:tc>
        <w:tc>
          <w:tcPr>
            <w:tcW w:w="1513" w:type="dxa"/>
            <w:tcBorders>
              <w:top w:val="nil"/>
              <w:bottom w:val="nil"/>
            </w:tcBorders>
            <w:shd w:val="clear" w:color="000080" w:fill="FFFFFF"/>
          </w:tcPr>
          <w:p w:rsidR="00A0367D" w:rsidRPr="00994DC8" w:rsidRDefault="00A0367D" w:rsidP="00A0367D">
            <w:r w:rsidRPr="00994DC8">
              <w:t>30 June 2007</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A0367D">
        <w:trPr>
          <w:trHeight w:val="516"/>
        </w:trPr>
        <w:tc>
          <w:tcPr>
            <w:tcW w:w="2760" w:type="dxa"/>
            <w:tcBorders>
              <w:top w:val="nil"/>
              <w:bottom w:val="nil"/>
            </w:tcBorders>
            <w:shd w:val="clear" w:color="000080" w:fill="FFFFFF"/>
          </w:tcPr>
          <w:p w:rsidR="00A0367D" w:rsidRPr="00994DC8" w:rsidRDefault="009B53B3" w:rsidP="00A0367D">
            <w:r>
              <w:t>4</w:t>
            </w:r>
            <w:r w:rsidR="00A0367D" w:rsidRPr="00994DC8">
              <w:t xml:space="preserve">. </w:t>
            </w:r>
            <w:smartTag w:uri="urn:schemas-microsoft-com:office:smarttags" w:element="place">
              <w:smartTag w:uri="urn:schemas-microsoft-com:office:smarttags" w:element="country-region">
                <w:r w:rsidR="00A0367D" w:rsidRPr="00994DC8">
                  <w:t>Togo</w:t>
                </w:r>
              </w:smartTag>
            </w:smartTag>
          </w:p>
        </w:tc>
        <w:tc>
          <w:tcPr>
            <w:tcW w:w="1920" w:type="dxa"/>
            <w:tcBorders>
              <w:top w:val="nil"/>
              <w:bottom w:val="nil"/>
            </w:tcBorders>
            <w:shd w:val="clear" w:color="000080" w:fill="FFFFFF"/>
          </w:tcPr>
          <w:p w:rsidR="00A0367D" w:rsidRPr="00994DC8" w:rsidRDefault="00A0367D" w:rsidP="00A0367D">
            <w:r w:rsidRPr="00994DC8">
              <w:t>E/C.12/TGO/1</w:t>
            </w:r>
          </w:p>
        </w:tc>
        <w:tc>
          <w:tcPr>
            <w:tcW w:w="1320" w:type="dxa"/>
            <w:tcBorders>
              <w:top w:val="nil"/>
              <w:bottom w:val="nil"/>
            </w:tcBorders>
            <w:shd w:val="clear" w:color="000080" w:fill="FFFFFF"/>
          </w:tcPr>
          <w:p w:rsidR="00A0367D" w:rsidRPr="00994DC8" w:rsidRDefault="00A0367D" w:rsidP="00A0367D">
            <w:r w:rsidRPr="00994DC8">
              <w:t>26 Jan. 2010</w:t>
            </w:r>
          </w:p>
        </w:tc>
        <w:tc>
          <w:tcPr>
            <w:tcW w:w="1513" w:type="dxa"/>
            <w:tcBorders>
              <w:top w:val="nil"/>
              <w:bottom w:val="nil"/>
            </w:tcBorders>
            <w:shd w:val="clear" w:color="000080" w:fill="FFFFFF"/>
          </w:tcPr>
          <w:p w:rsidR="00A0367D" w:rsidRPr="00994DC8" w:rsidRDefault="00A0367D" w:rsidP="00A0367D">
            <w:r w:rsidRPr="00994DC8">
              <w:t>30 June 1990</w:t>
            </w:r>
          </w:p>
          <w:p w:rsidR="00A0367D" w:rsidRPr="00994DC8" w:rsidRDefault="00A0367D" w:rsidP="00A0367D">
            <w:r w:rsidRPr="00994DC8">
              <w:t>30 June</w:t>
            </w:r>
            <w:r w:rsidR="001D0EDC" w:rsidRPr="00994DC8">
              <w:t xml:space="preserve"> </w:t>
            </w:r>
            <w:r w:rsidRPr="00994DC8">
              <w:t>1995</w:t>
            </w:r>
          </w:p>
          <w:p w:rsidR="00A0367D" w:rsidRPr="00994DC8" w:rsidRDefault="00A0367D" w:rsidP="00A0367D">
            <w:r w:rsidRPr="00994DC8">
              <w:t>30 June 2000</w:t>
            </w:r>
          </w:p>
          <w:p w:rsidR="00A0367D" w:rsidRPr="00994DC8" w:rsidRDefault="00A0367D" w:rsidP="00A0367D">
            <w:r w:rsidRPr="00994DC8">
              <w:t>30 June 2005</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A0367D">
        <w:trPr>
          <w:trHeight w:val="516"/>
        </w:trPr>
        <w:tc>
          <w:tcPr>
            <w:tcW w:w="2760" w:type="dxa"/>
            <w:tcBorders>
              <w:top w:val="nil"/>
              <w:bottom w:val="nil"/>
            </w:tcBorders>
            <w:shd w:val="clear" w:color="000080" w:fill="FFFFFF"/>
          </w:tcPr>
          <w:p w:rsidR="00A0367D" w:rsidRPr="00994DC8" w:rsidRDefault="009B53B3" w:rsidP="00A0367D">
            <w:r>
              <w:t>5</w:t>
            </w:r>
            <w:r w:rsidR="00A0367D" w:rsidRPr="00994DC8">
              <w:t xml:space="preserve">. </w:t>
            </w:r>
            <w:smartTag w:uri="urn:schemas-microsoft-com:office:smarttags" w:element="place">
              <w:smartTag w:uri="urn:schemas-microsoft-com:office:smarttags" w:element="country-region">
                <w:r w:rsidR="00A0367D" w:rsidRPr="00994DC8">
                  <w:t>Turkey</w:t>
                </w:r>
              </w:smartTag>
            </w:smartTag>
          </w:p>
        </w:tc>
        <w:tc>
          <w:tcPr>
            <w:tcW w:w="1920" w:type="dxa"/>
            <w:tcBorders>
              <w:top w:val="nil"/>
              <w:bottom w:val="nil"/>
            </w:tcBorders>
            <w:shd w:val="clear" w:color="000080" w:fill="FFFFFF"/>
          </w:tcPr>
          <w:p w:rsidR="00A0367D" w:rsidRPr="00994DC8" w:rsidRDefault="00A0367D" w:rsidP="00A0367D">
            <w:r w:rsidRPr="00994DC8">
              <w:t>E/C.12/TUR/1</w:t>
            </w:r>
          </w:p>
        </w:tc>
        <w:tc>
          <w:tcPr>
            <w:tcW w:w="1320" w:type="dxa"/>
            <w:tcBorders>
              <w:top w:val="nil"/>
              <w:bottom w:val="nil"/>
            </w:tcBorders>
            <w:shd w:val="clear" w:color="000080" w:fill="FFFFFF"/>
          </w:tcPr>
          <w:p w:rsidR="00A0367D" w:rsidRPr="00994DC8" w:rsidRDefault="00A0367D" w:rsidP="00A0367D">
            <w:r w:rsidRPr="00994DC8">
              <w:t>25 June 2008</w:t>
            </w:r>
          </w:p>
        </w:tc>
        <w:tc>
          <w:tcPr>
            <w:tcW w:w="1513" w:type="dxa"/>
            <w:tcBorders>
              <w:top w:val="nil"/>
              <w:bottom w:val="nil"/>
            </w:tcBorders>
            <w:shd w:val="clear" w:color="000080" w:fill="FFFFFF"/>
          </w:tcPr>
          <w:p w:rsidR="00A0367D" w:rsidRPr="00994DC8" w:rsidRDefault="00A0367D" w:rsidP="00A0367D">
            <w:pPr>
              <w:rPr>
                <w:b/>
                <w:bCs/>
              </w:rPr>
            </w:pPr>
            <w:r w:rsidRPr="00994DC8">
              <w:t>30 June 2005</w:t>
            </w:r>
            <w:r w:rsidRPr="00994DC8">
              <w:br/>
              <w:t>30 June 2010</w:t>
            </w:r>
            <w:r w:rsidRPr="00994DC8">
              <w:br/>
            </w:r>
          </w:p>
        </w:tc>
        <w:tc>
          <w:tcPr>
            <w:tcW w:w="1843" w:type="dxa"/>
            <w:tcBorders>
              <w:top w:val="nil"/>
              <w:bottom w:val="nil"/>
            </w:tcBorders>
            <w:shd w:val="clear" w:color="000080" w:fill="FFFFFF"/>
          </w:tcPr>
          <w:p w:rsidR="00A0367D" w:rsidRPr="00994DC8" w:rsidRDefault="000D0E20" w:rsidP="00A0367D">
            <w:r>
              <w:t>Forty-sixth</w:t>
            </w:r>
            <w:r w:rsidRPr="00994DC8">
              <w:t xml:space="preserve"> </w:t>
            </w:r>
            <w:r w:rsidR="00A0367D" w:rsidRPr="00994DC8">
              <w:t>session,</w:t>
            </w:r>
          </w:p>
          <w:p w:rsidR="00A0367D" w:rsidRPr="00994DC8" w:rsidRDefault="00A0367D" w:rsidP="00A0367D">
            <w:r w:rsidRPr="00994DC8">
              <w:t>May 2011</w:t>
            </w:r>
          </w:p>
        </w:tc>
      </w:tr>
      <w:tr w:rsidR="00A0367D" w:rsidRPr="00994DC8" w:rsidTr="002C07B7">
        <w:trPr>
          <w:trHeight w:val="516"/>
        </w:trPr>
        <w:tc>
          <w:tcPr>
            <w:tcW w:w="2760" w:type="dxa"/>
            <w:tcBorders>
              <w:top w:val="nil"/>
              <w:bottom w:val="nil"/>
            </w:tcBorders>
            <w:shd w:val="clear" w:color="000080" w:fill="FFFFFF"/>
          </w:tcPr>
          <w:p w:rsidR="00A0367D" w:rsidRPr="00994DC8" w:rsidRDefault="009B53B3" w:rsidP="00A0367D">
            <w:r>
              <w:t>6</w:t>
            </w:r>
            <w:r w:rsidR="00A0367D" w:rsidRPr="00994DC8">
              <w:t xml:space="preserve">. </w:t>
            </w:r>
            <w:smartTag w:uri="urn:schemas-microsoft-com:office:smarttags" w:element="place">
              <w:smartTag w:uri="urn:schemas-microsoft-com:office:smarttags" w:element="country-region">
                <w:r w:rsidR="00A0367D" w:rsidRPr="00994DC8">
                  <w:t>Turkmenistan</w:t>
                </w:r>
              </w:smartTag>
            </w:smartTag>
          </w:p>
        </w:tc>
        <w:tc>
          <w:tcPr>
            <w:tcW w:w="1920" w:type="dxa"/>
            <w:tcBorders>
              <w:top w:val="nil"/>
              <w:bottom w:val="nil"/>
            </w:tcBorders>
            <w:shd w:val="clear" w:color="000080" w:fill="FFFFFF"/>
          </w:tcPr>
          <w:p w:rsidR="00A0367D" w:rsidRPr="00994DC8" w:rsidRDefault="00A0367D" w:rsidP="00A0367D">
            <w:r w:rsidRPr="00994DC8">
              <w:t>E/C.12/TKM/1</w:t>
            </w:r>
          </w:p>
        </w:tc>
        <w:tc>
          <w:tcPr>
            <w:tcW w:w="1320" w:type="dxa"/>
            <w:tcBorders>
              <w:top w:val="nil"/>
              <w:bottom w:val="nil"/>
            </w:tcBorders>
            <w:shd w:val="clear" w:color="000080" w:fill="FFFFFF"/>
          </w:tcPr>
          <w:p w:rsidR="00A0367D" w:rsidRPr="00994DC8" w:rsidRDefault="00A0367D" w:rsidP="00A0367D">
            <w:r w:rsidRPr="00994DC8">
              <w:t>3 Mar</w:t>
            </w:r>
            <w:r w:rsidR="0027344F">
              <w:t>.</w:t>
            </w:r>
            <w:r w:rsidRPr="00994DC8">
              <w:t xml:space="preserve"> 2009</w:t>
            </w:r>
          </w:p>
        </w:tc>
        <w:tc>
          <w:tcPr>
            <w:tcW w:w="1513" w:type="dxa"/>
            <w:tcBorders>
              <w:top w:val="nil"/>
              <w:bottom w:val="nil"/>
            </w:tcBorders>
            <w:shd w:val="clear" w:color="000080" w:fill="FFFFFF"/>
          </w:tcPr>
          <w:p w:rsidR="00A0367D" w:rsidRPr="00994DC8" w:rsidRDefault="00A0367D" w:rsidP="00A0367D">
            <w:pPr>
              <w:rPr>
                <w:b/>
                <w:bCs/>
              </w:rPr>
            </w:pPr>
            <w:r w:rsidRPr="00994DC8">
              <w:t>30 June 2005</w:t>
            </w:r>
            <w:r w:rsidRPr="00994DC8">
              <w:br/>
              <w:t>30 June 2010</w:t>
            </w:r>
            <w:r w:rsidRPr="00994DC8">
              <w:br/>
            </w:r>
          </w:p>
        </w:tc>
        <w:tc>
          <w:tcPr>
            <w:tcW w:w="1843" w:type="dxa"/>
            <w:tcBorders>
              <w:top w:val="nil"/>
              <w:bottom w:val="nil"/>
            </w:tcBorders>
            <w:shd w:val="clear" w:color="000080" w:fill="FFFFFF"/>
          </w:tcPr>
          <w:p w:rsidR="00A0367D" w:rsidRPr="00994DC8" w:rsidRDefault="000D0E20" w:rsidP="00A0367D">
            <w:r>
              <w:t>Forty-seventh</w:t>
            </w:r>
            <w:r w:rsidRPr="00994DC8">
              <w:t xml:space="preserve"> </w:t>
            </w:r>
            <w:r w:rsidR="00A0367D" w:rsidRPr="00994DC8">
              <w:t>session</w:t>
            </w:r>
            <w:r>
              <w:t>,</w:t>
            </w:r>
            <w:r w:rsidR="00A0367D" w:rsidRPr="00994DC8">
              <w:t xml:space="preserve"> November 2011</w:t>
            </w:r>
          </w:p>
        </w:tc>
      </w:tr>
      <w:tr w:rsidR="002C07B7" w:rsidRPr="00994DC8" w:rsidTr="00A0367D">
        <w:trPr>
          <w:trHeight w:val="516"/>
        </w:trPr>
        <w:tc>
          <w:tcPr>
            <w:tcW w:w="2760" w:type="dxa"/>
            <w:tcBorders>
              <w:top w:val="nil"/>
            </w:tcBorders>
            <w:shd w:val="clear" w:color="000080" w:fill="FFFFFF"/>
          </w:tcPr>
          <w:p w:rsidR="002C07B7" w:rsidRPr="00994DC8" w:rsidRDefault="009B53B3" w:rsidP="00A0367D">
            <w:r>
              <w:t>7</w:t>
            </w:r>
            <w:r w:rsidR="002C07B7" w:rsidRPr="00994DC8">
              <w:t xml:space="preserve">. United Republic of </w:t>
            </w:r>
            <w:smartTag w:uri="urn:schemas-microsoft-com:office:smarttags" w:element="place">
              <w:smartTag w:uri="urn:schemas-microsoft-com:office:smarttags" w:element="country-region">
                <w:r w:rsidR="002C07B7" w:rsidRPr="00994DC8">
                  <w:t>Tanzania</w:t>
                </w:r>
              </w:smartTag>
            </w:smartTag>
            <w:r w:rsidR="002C07B7" w:rsidRPr="00994DC8">
              <w:t xml:space="preserve"> (initial to third report) </w:t>
            </w:r>
          </w:p>
        </w:tc>
        <w:tc>
          <w:tcPr>
            <w:tcW w:w="1920" w:type="dxa"/>
            <w:tcBorders>
              <w:top w:val="nil"/>
            </w:tcBorders>
            <w:shd w:val="clear" w:color="000080" w:fill="FFFFFF"/>
          </w:tcPr>
          <w:p w:rsidR="002C07B7" w:rsidRPr="00994DC8" w:rsidRDefault="002C07B7" w:rsidP="00A0367D">
            <w:r w:rsidRPr="00994DC8">
              <w:t>E/C.12/TZA/1-3</w:t>
            </w:r>
          </w:p>
        </w:tc>
        <w:tc>
          <w:tcPr>
            <w:tcW w:w="1320" w:type="dxa"/>
            <w:tcBorders>
              <w:top w:val="nil"/>
            </w:tcBorders>
            <w:shd w:val="clear" w:color="000080" w:fill="FFFFFF"/>
          </w:tcPr>
          <w:p w:rsidR="002C07B7" w:rsidRPr="00994DC8" w:rsidRDefault="002C07B7" w:rsidP="00A0367D">
            <w:r w:rsidRPr="00994DC8">
              <w:t>25 Aug. 2009</w:t>
            </w:r>
          </w:p>
        </w:tc>
        <w:tc>
          <w:tcPr>
            <w:tcW w:w="1513" w:type="dxa"/>
            <w:tcBorders>
              <w:top w:val="nil"/>
            </w:tcBorders>
            <w:shd w:val="clear" w:color="000080" w:fill="FFFFFF"/>
          </w:tcPr>
          <w:p w:rsidR="002C07B7" w:rsidRPr="00994DC8" w:rsidRDefault="002C07B7" w:rsidP="00240873">
            <w:r w:rsidRPr="00994DC8">
              <w:t>30 June 1990</w:t>
            </w:r>
          </w:p>
          <w:p w:rsidR="002C07B7" w:rsidRPr="00994DC8" w:rsidRDefault="002C07B7" w:rsidP="00240873">
            <w:r w:rsidRPr="00994DC8">
              <w:t>30 June 1995</w:t>
            </w:r>
          </w:p>
          <w:p w:rsidR="002C07B7" w:rsidRPr="00994DC8" w:rsidRDefault="002C07B7" w:rsidP="00240873">
            <w:r w:rsidRPr="00994DC8">
              <w:t>30 June 2000</w:t>
            </w:r>
          </w:p>
          <w:p w:rsidR="002C07B7" w:rsidRPr="00994DC8" w:rsidRDefault="002C07B7" w:rsidP="00A0367D">
            <w:r w:rsidRPr="00994DC8">
              <w:t>30 June 2005</w:t>
            </w:r>
          </w:p>
        </w:tc>
        <w:tc>
          <w:tcPr>
            <w:tcW w:w="1843" w:type="dxa"/>
            <w:tcBorders>
              <w:top w:val="nil"/>
            </w:tcBorders>
            <w:shd w:val="clear" w:color="000080" w:fill="FFFFFF"/>
          </w:tcPr>
          <w:p w:rsidR="002C07B7" w:rsidRPr="00994DC8" w:rsidRDefault="002C07B7" w:rsidP="00A0367D"/>
        </w:tc>
      </w:tr>
    </w:tbl>
    <w:p w:rsidR="00017CD8" w:rsidRPr="00994DC8" w:rsidRDefault="00017CD8" w:rsidP="00A0367D"/>
    <w:p w:rsidR="00A0367D" w:rsidRPr="00994DC8" w:rsidRDefault="00A0367D" w:rsidP="00A0367D"/>
    <w:tbl>
      <w:tblPr>
        <w:tblStyle w:val="TableGrid"/>
        <w:tblW w:w="9363" w:type="dxa"/>
        <w:tblInd w:w="105" w:type="dxa"/>
        <w:tblLayout w:type="fixed"/>
        <w:tblLook w:val="01E0" w:firstRow="1" w:lastRow="1" w:firstColumn="1" w:lastColumn="1" w:noHBand="0" w:noVBand="0"/>
      </w:tblPr>
      <w:tblGrid>
        <w:gridCol w:w="2770"/>
        <w:gridCol w:w="1908"/>
        <w:gridCol w:w="1331"/>
        <w:gridCol w:w="1513"/>
        <w:gridCol w:w="1841"/>
      </w:tblGrid>
      <w:tr w:rsidR="00017CD8" w:rsidRPr="00994DC8" w:rsidTr="00F35122">
        <w:trPr>
          <w:tblHeader/>
        </w:trPr>
        <w:tc>
          <w:tcPr>
            <w:tcW w:w="2770" w:type="dxa"/>
            <w:tcBorders>
              <w:bottom w:val="single" w:sz="2" w:space="0" w:color="auto"/>
            </w:tcBorders>
          </w:tcPr>
          <w:p w:rsidR="00017CD8" w:rsidRPr="00994DC8" w:rsidRDefault="00017CD8" w:rsidP="00AA14B3">
            <w:pPr>
              <w:keepNext/>
              <w:jc w:val="center"/>
              <w:rPr>
                <w:b/>
                <w:bCs/>
                <w:szCs w:val="24"/>
              </w:rPr>
            </w:pPr>
            <w:r w:rsidRPr="00994DC8">
              <w:rPr>
                <w:b/>
                <w:bCs/>
                <w:szCs w:val="24"/>
              </w:rPr>
              <w:t>Second periodic reports</w:t>
            </w:r>
          </w:p>
        </w:tc>
        <w:tc>
          <w:tcPr>
            <w:tcW w:w="1908" w:type="dxa"/>
            <w:tcBorders>
              <w:bottom w:val="single" w:sz="2" w:space="0" w:color="auto"/>
            </w:tcBorders>
          </w:tcPr>
          <w:p w:rsidR="00017CD8" w:rsidRPr="00994DC8" w:rsidRDefault="00017CD8" w:rsidP="00AA14B3">
            <w:pPr>
              <w:keepNext/>
              <w:jc w:val="center"/>
              <w:rPr>
                <w:b/>
                <w:bCs/>
                <w:szCs w:val="24"/>
                <w:u w:val="single"/>
              </w:rPr>
            </w:pPr>
            <w:r w:rsidRPr="00994DC8">
              <w:rPr>
                <w:b/>
                <w:bCs/>
                <w:szCs w:val="24"/>
              </w:rPr>
              <w:t>Symbol</w:t>
            </w:r>
          </w:p>
        </w:tc>
        <w:tc>
          <w:tcPr>
            <w:tcW w:w="1331" w:type="dxa"/>
            <w:tcBorders>
              <w:bottom w:val="single" w:sz="2" w:space="0" w:color="auto"/>
            </w:tcBorders>
          </w:tcPr>
          <w:p w:rsidR="00017CD8" w:rsidRPr="00994DC8" w:rsidRDefault="00017CD8" w:rsidP="00AA14B3">
            <w:pPr>
              <w:keepNext/>
              <w:jc w:val="center"/>
              <w:rPr>
                <w:b/>
                <w:bCs/>
                <w:szCs w:val="24"/>
              </w:rPr>
            </w:pPr>
            <w:r w:rsidRPr="00994DC8">
              <w:rPr>
                <w:b/>
                <w:bCs/>
                <w:szCs w:val="24"/>
              </w:rPr>
              <w:t>Date received</w:t>
            </w:r>
          </w:p>
        </w:tc>
        <w:tc>
          <w:tcPr>
            <w:tcW w:w="1513" w:type="dxa"/>
            <w:tcBorders>
              <w:bottom w:val="single" w:sz="2" w:space="0" w:color="auto"/>
            </w:tcBorders>
          </w:tcPr>
          <w:p w:rsidR="00017CD8" w:rsidRPr="00994DC8" w:rsidRDefault="00017CD8" w:rsidP="00AA14B3">
            <w:pPr>
              <w:keepNext/>
              <w:jc w:val="center"/>
              <w:rPr>
                <w:b/>
                <w:bCs/>
                <w:szCs w:val="24"/>
                <w:u w:val="single"/>
              </w:rPr>
            </w:pPr>
            <w:r w:rsidRPr="00994DC8">
              <w:rPr>
                <w:b/>
                <w:bCs/>
                <w:szCs w:val="24"/>
              </w:rPr>
              <w:t>Date due</w:t>
            </w:r>
          </w:p>
        </w:tc>
        <w:tc>
          <w:tcPr>
            <w:tcW w:w="1841" w:type="dxa"/>
            <w:tcBorders>
              <w:bottom w:val="single" w:sz="2" w:space="0" w:color="auto"/>
            </w:tcBorders>
          </w:tcPr>
          <w:p w:rsidR="00017CD8" w:rsidRPr="00994DC8" w:rsidRDefault="00017CD8" w:rsidP="00AA14B3">
            <w:pPr>
              <w:keepNext/>
              <w:jc w:val="center"/>
              <w:rPr>
                <w:b/>
                <w:bCs/>
                <w:szCs w:val="24"/>
              </w:rPr>
            </w:pPr>
            <w:r w:rsidRPr="00994DC8">
              <w:rPr>
                <w:b/>
                <w:bCs/>
                <w:szCs w:val="24"/>
              </w:rPr>
              <w:t>Scheduled for consideration at</w:t>
            </w:r>
          </w:p>
        </w:tc>
      </w:tr>
      <w:tr w:rsidR="00017CD8" w:rsidRPr="00994DC8" w:rsidTr="00F35122">
        <w:tc>
          <w:tcPr>
            <w:tcW w:w="2770" w:type="dxa"/>
            <w:tcBorders>
              <w:top w:val="single" w:sz="2" w:space="0" w:color="auto"/>
              <w:bottom w:val="nil"/>
            </w:tcBorders>
          </w:tcPr>
          <w:p w:rsidR="00017CD8" w:rsidRPr="00530ECE" w:rsidRDefault="009B53B3" w:rsidP="00530ECE">
            <w:r w:rsidRPr="00530ECE">
              <w:t>8</w:t>
            </w:r>
            <w:r w:rsidR="00017CD8" w:rsidRPr="00530ECE">
              <w:t xml:space="preserve">. </w:t>
            </w:r>
            <w:smartTag w:uri="urn:schemas-microsoft-com:office:smarttags" w:element="place">
              <w:smartTag w:uri="urn:schemas-microsoft-com:office:smarttags" w:element="country-region">
                <w:r w:rsidR="00017CD8" w:rsidRPr="00530ECE">
                  <w:t>Albania</w:t>
                </w:r>
              </w:smartTag>
            </w:smartTag>
            <w:r w:rsidR="00017CD8" w:rsidRPr="00530ECE">
              <w:t xml:space="preserve"> (</w:t>
            </w:r>
            <w:r w:rsidR="00C40DC3" w:rsidRPr="00530ECE">
              <w:t>s</w:t>
            </w:r>
            <w:r w:rsidR="00017CD8" w:rsidRPr="00530ECE">
              <w:t>econd</w:t>
            </w:r>
            <w:r w:rsidR="009A2CA0" w:rsidRPr="00530ECE">
              <w:t xml:space="preserve"> and </w:t>
            </w:r>
            <w:r w:rsidR="00017CD8" w:rsidRPr="00530ECE">
              <w:t>third periodic reports)</w:t>
            </w:r>
          </w:p>
        </w:tc>
        <w:tc>
          <w:tcPr>
            <w:tcW w:w="1908" w:type="dxa"/>
            <w:tcBorders>
              <w:top w:val="single" w:sz="2" w:space="0" w:color="auto"/>
              <w:bottom w:val="nil"/>
            </w:tcBorders>
          </w:tcPr>
          <w:p w:rsidR="00017CD8" w:rsidRPr="00530ECE" w:rsidRDefault="00017CD8" w:rsidP="00530ECE">
            <w:pPr>
              <w:jc w:val="both"/>
            </w:pPr>
            <w:r w:rsidRPr="00530ECE">
              <w:t>E/C.12/ALB/2-3</w:t>
            </w:r>
          </w:p>
        </w:tc>
        <w:tc>
          <w:tcPr>
            <w:tcW w:w="1331" w:type="dxa"/>
            <w:tcBorders>
              <w:top w:val="single" w:sz="2" w:space="0" w:color="auto"/>
              <w:bottom w:val="nil"/>
            </w:tcBorders>
          </w:tcPr>
          <w:p w:rsidR="00017CD8" w:rsidRPr="00530ECE" w:rsidRDefault="00017CD8" w:rsidP="00530ECE">
            <w:r w:rsidRPr="00530ECE">
              <w:t>9 Apr</w:t>
            </w:r>
            <w:r w:rsidR="0027344F" w:rsidRPr="00530ECE">
              <w:t>.</w:t>
            </w:r>
            <w:r w:rsidRPr="00530ECE">
              <w:t xml:space="preserve"> 2010</w:t>
            </w:r>
          </w:p>
        </w:tc>
        <w:tc>
          <w:tcPr>
            <w:tcW w:w="1513" w:type="dxa"/>
            <w:tcBorders>
              <w:top w:val="single" w:sz="2" w:space="0" w:color="auto"/>
              <w:bottom w:val="nil"/>
            </w:tcBorders>
          </w:tcPr>
          <w:p w:rsidR="00017CD8" w:rsidRPr="00530ECE" w:rsidRDefault="00017CD8" w:rsidP="00530ECE">
            <w:r w:rsidRPr="00530ECE">
              <w:t>30</w:t>
            </w:r>
            <w:r w:rsidR="0027344F" w:rsidRPr="00530ECE">
              <w:t xml:space="preserve"> </w:t>
            </w:r>
            <w:r w:rsidRPr="00530ECE">
              <w:t>June 2009</w:t>
            </w:r>
          </w:p>
          <w:p w:rsidR="00017CD8" w:rsidRPr="00530ECE" w:rsidRDefault="00017CD8" w:rsidP="00530ECE">
            <w:r w:rsidRPr="00530ECE">
              <w:t>30 June 2014</w:t>
            </w:r>
          </w:p>
          <w:p w:rsidR="00017CD8" w:rsidRPr="00530ECE" w:rsidRDefault="00017CD8" w:rsidP="00530ECE"/>
        </w:tc>
        <w:tc>
          <w:tcPr>
            <w:tcW w:w="1841" w:type="dxa"/>
            <w:tcBorders>
              <w:top w:val="single" w:sz="2" w:space="0" w:color="auto"/>
              <w:bottom w:val="nil"/>
            </w:tcBorders>
          </w:tcPr>
          <w:p w:rsidR="00017CD8" w:rsidRPr="00530ECE" w:rsidRDefault="00017CD8" w:rsidP="00530ECE"/>
        </w:tc>
      </w:tr>
      <w:tr w:rsidR="005B04DC" w:rsidRPr="00994DC8" w:rsidTr="00F35122">
        <w:tc>
          <w:tcPr>
            <w:tcW w:w="2770" w:type="dxa"/>
            <w:tcBorders>
              <w:top w:val="nil"/>
              <w:bottom w:val="nil"/>
            </w:tcBorders>
          </w:tcPr>
          <w:p w:rsidR="005B04DC" w:rsidRPr="00530ECE" w:rsidRDefault="009B53B3" w:rsidP="00530ECE">
            <w:r w:rsidRPr="00530ECE">
              <w:t>9</w:t>
            </w:r>
            <w:r w:rsidR="00090A90" w:rsidRPr="00530ECE">
              <w:t>.</w:t>
            </w:r>
            <w:r w:rsidR="005B04DC" w:rsidRPr="00530ECE">
              <w:t xml:space="preserve"> </w:t>
            </w:r>
            <w:smartTag w:uri="urn:schemas-microsoft-com:office:smarttags" w:element="place">
              <w:smartTag w:uri="urn:schemas-microsoft-com:office:smarttags" w:element="country-region">
                <w:r w:rsidR="005B04DC" w:rsidRPr="00530ECE">
                  <w:t>Bosnia and Herzegovina</w:t>
                </w:r>
              </w:smartTag>
            </w:smartTag>
            <w:r w:rsidR="005B04DC" w:rsidRPr="00530ECE">
              <w:t xml:space="preserve"> </w:t>
            </w:r>
          </w:p>
        </w:tc>
        <w:tc>
          <w:tcPr>
            <w:tcW w:w="1908" w:type="dxa"/>
            <w:tcBorders>
              <w:top w:val="nil"/>
              <w:bottom w:val="nil"/>
            </w:tcBorders>
          </w:tcPr>
          <w:p w:rsidR="005B04DC" w:rsidRPr="00530ECE" w:rsidRDefault="005B04DC" w:rsidP="00530ECE">
            <w:pPr>
              <w:jc w:val="both"/>
            </w:pPr>
            <w:r w:rsidRPr="00530ECE">
              <w:t>E/C.12/BIH/2</w:t>
            </w:r>
          </w:p>
        </w:tc>
        <w:tc>
          <w:tcPr>
            <w:tcW w:w="1331" w:type="dxa"/>
            <w:tcBorders>
              <w:top w:val="nil"/>
              <w:bottom w:val="nil"/>
            </w:tcBorders>
          </w:tcPr>
          <w:p w:rsidR="005B04DC" w:rsidRPr="00530ECE" w:rsidRDefault="005B04DC" w:rsidP="00530ECE">
            <w:r w:rsidRPr="00530ECE">
              <w:t>9 Aug. 2010</w:t>
            </w:r>
          </w:p>
        </w:tc>
        <w:tc>
          <w:tcPr>
            <w:tcW w:w="1513" w:type="dxa"/>
            <w:tcBorders>
              <w:top w:val="nil"/>
              <w:bottom w:val="nil"/>
            </w:tcBorders>
          </w:tcPr>
          <w:p w:rsidR="005B04DC" w:rsidRPr="00530ECE" w:rsidRDefault="005B04DC" w:rsidP="00530ECE">
            <w:r w:rsidRPr="00530ECE">
              <w:t>30 June 2010</w:t>
            </w:r>
          </w:p>
        </w:tc>
        <w:tc>
          <w:tcPr>
            <w:tcW w:w="1841" w:type="dxa"/>
            <w:tcBorders>
              <w:top w:val="nil"/>
              <w:bottom w:val="nil"/>
            </w:tcBorders>
          </w:tcPr>
          <w:p w:rsidR="005B04DC" w:rsidRPr="00530ECE" w:rsidRDefault="005B04DC" w:rsidP="00AA14B3">
            <w:pPr>
              <w:keepNext/>
              <w:spacing w:before="120"/>
            </w:pPr>
          </w:p>
        </w:tc>
      </w:tr>
      <w:tr w:rsidR="00017CD8" w:rsidRPr="00994DC8" w:rsidTr="00F35122">
        <w:tc>
          <w:tcPr>
            <w:tcW w:w="2770" w:type="dxa"/>
            <w:tcBorders>
              <w:top w:val="nil"/>
              <w:bottom w:val="nil"/>
            </w:tcBorders>
          </w:tcPr>
          <w:p w:rsidR="00017CD8" w:rsidRPr="00530ECE" w:rsidRDefault="00017CD8" w:rsidP="00530ECE">
            <w:r w:rsidRPr="00530ECE">
              <w:t>1</w:t>
            </w:r>
            <w:r w:rsidR="009B53B3" w:rsidRPr="00530ECE">
              <w:t>0</w:t>
            </w:r>
            <w:r w:rsidRPr="00530ECE">
              <w:t xml:space="preserve">. </w:t>
            </w:r>
            <w:smartTag w:uri="urn:schemas-microsoft-com:office:smarttags" w:element="place">
              <w:smartTag w:uri="urn:schemas-microsoft-com:office:smarttags" w:element="country-region">
                <w:r w:rsidRPr="00530ECE">
                  <w:t>Cameroon</w:t>
                </w:r>
              </w:smartTag>
            </w:smartTag>
            <w:r w:rsidRPr="00530ECE">
              <w:t xml:space="preserve"> (</w:t>
            </w:r>
            <w:r w:rsidR="00C40DC3" w:rsidRPr="00530ECE">
              <w:t>s</w:t>
            </w:r>
            <w:r w:rsidRPr="00530ECE">
              <w:t>econd</w:t>
            </w:r>
            <w:r w:rsidR="009A2CA0" w:rsidRPr="00530ECE">
              <w:t xml:space="preserve"> and </w:t>
            </w:r>
            <w:r w:rsidRPr="00530ECE">
              <w:t>third periodic reports)</w:t>
            </w:r>
          </w:p>
          <w:p w:rsidR="00017CD8" w:rsidRPr="00530ECE" w:rsidRDefault="00017CD8" w:rsidP="00530ECE"/>
        </w:tc>
        <w:tc>
          <w:tcPr>
            <w:tcW w:w="1908" w:type="dxa"/>
            <w:tcBorders>
              <w:top w:val="nil"/>
              <w:bottom w:val="nil"/>
            </w:tcBorders>
          </w:tcPr>
          <w:p w:rsidR="00017CD8" w:rsidRPr="00530ECE" w:rsidRDefault="00017CD8" w:rsidP="00530ECE">
            <w:r w:rsidRPr="00530ECE">
              <w:t>E/C.12/CMR/2-3</w:t>
            </w:r>
          </w:p>
        </w:tc>
        <w:tc>
          <w:tcPr>
            <w:tcW w:w="1331" w:type="dxa"/>
            <w:tcBorders>
              <w:top w:val="nil"/>
              <w:bottom w:val="nil"/>
            </w:tcBorders>
          </w:tcPr>
          <w:p w:rsidR="00017CD8" w:rsidRPr="00530ECE" w:rsidRDefault="00017CD8" w:rsidP="00530ECE">
            <w:r w:rsidRPr="00530ECE">
              <w:t>26 Nov. 2008</w:t>
            </w:r>
          </w:p>
        </w:tc>
        <w:tc>
          <w:tcPr>
            <w:tcW w:w="1513" w:type="dxa"/>
            <w:tcBorders>
              <w:top w:val="nil"/>
              <w:bottom w:val="nil"/>
            </w:tcBorders>
          </w:tcPr>
          <w:p w:rsidR="00017CD8" w:rsidRPr="00530ECE" w:rsidRDefault="00017CD8" w:rsidP="00530ECE">
            <w:pPr>
              <w:jc w:val="both"/>
            </w:pPr>
            <w:r w:rsidRPr="00530ECE">
              <w:t>30 June 2001</w:t>
            </w:r>
          </w:p>
          <w:p w:rsidR="00017CD8" w:rsidRPr="00530ECE" w:rsidRDefault="00017CD8" w:rsidP="00530ECE">
            <w:r w:rsidRPr="00530ECE">
              <w:t>30 June 2006</w:t>
            </w:r>
          </w:p>
          <w:p w:rsidR="00017CD8" w:rsidRPr="00530ECE" w:rsidRDefault="00017CD8" w:rsidP="00530ECE">
            <w:r w:rsidRPr="00530ECE">
              <w:t>30</w:t>
            </w:r>
            <w:r w:rsidR="0027344F" w:rsidRPr="00530ECE">
              <w:t xml:space="preserve"> </w:t>
            </w:r>
            <w:r w:rsidRPr="00530ECE">
              <w:t>June 2011</w:t>
            </w:r>
          </w:p>
        </w:tc>
        <w:tc>
          <w:tcPr>
            <w:tcW w:w="1841" w:type="dxa"/>
            <w:tcBorders>
              <w:top w:val="nil"/>
              <w:bottom w:val="nil"/>
            </w:tcBorders>
          </w:tcPr>
          <w:p w:rsidR="00017CD8" w:rsidRPr="00530ECE" w:rsidRDefault="000D0E20" w:rsidP="00530ECE">
            <w:r w:rsidRPr="00530ECE">
              <w:t xml:space="preserve">Forty-seventh </w:t>
            </w:r>
            <w:r w:rsidR="00017CD8" w:rsidRPr="00530ECE">
              <w:t>session</w:t>
            </w:r>
            <w:r w:rsidRPr="00530ECE">
              <w:t>,</w:t>
            </w:r>
            <w:r w:rsidR="00017CD8" w:rsidRPr="00530ECE">
              <w:t xml:space="preserve"> November 2011</w:t>
            </w:r>
          </w:p>
        </w:tc>
      </w:tr>
      <w:tr w:rsidR="00017CD8" w:rsidRPr="00994DC8" w:rsidTr="00F35122">
        <w:tc>
          <w:tcPr>
            <w:tcW w:w="2770" w:type="dxa"/>
            <w:tcBorders>
              <w:top w:val="nil"/>
              <w:bottom w:val="nil"/>
            </w:tcBorders>
          </w:tcPr>
          <w:p w:rsidR="00017CD8" w:rsidRPr="00530ECE" w:rsidRDefault="009B53B3" w:rsidP="00F35122">
            <w:pPr>
              <w:spacing w:after="120"/>
            </w:pPr>
            <w:r w:rsidRPr="00530ECE">
              <w:t>11</w:t>
            </w:r>
            <w:r w:rsidR="00090A90" w:rsidRPr="00530ECE">
              <w:t>.</w:t>
            </w:r>
            <w:r w:rsidR="00663ADA" w:rsidRPr="00530ECE">
              <w:t xml:space="preserve"> </w:t>
            </w:r>
            <w:smartTag w:uri="urn:schemas-microsoft-com:office:smarttags" w:element="place">
              <w:smartTag w:uri="urn:schemas-microsoft-com:office:smarttags" w:element="country-region">
                <w:r w:rsidR="00017CD8" w:rsidRPr="00530ECE">
                  <w:t>China</w:t>
                </w:r>
              </w:smartTag>
            </w:smartTag>
            <w:r w:rsidR="00017CD8" w:rsidRPr="00530ECE">
              <w:t xml:space="preserve"> (</w:t>
            </w:r>
            <w:r w:rsidR="00C40DC3" w:rsidRPr="00530ECE">
              <w:t>s</w:t>
            </w:r>
            <w:r w:rsidR="00017CD8" w:rsidRPr="00530ECE">
              <w:t>econd report)</w:t>
            </w:r>
          </w:p>
          <w:p w:rsidR="00017CD8" w:rsidRPr="00530ECE" w:rsidRDefault="00017CD8" w:rsidP="00F35122">
            <w:pPr>
              <w:spacing w:after="120"/>
              <w:ind w:left="567"/>
            </w:pPr>
            <w:smartTag w:uri="urn:schemas-microsoft-com:office:smarttags" w:element="place">
              <w:r w:rsidRPr="00530ECE">
                <w:t>Hong Kong</w:t>
              </w:r>
            </w:smartTag>
            <w:r w:rsidRPr="00530ECE">
              <w:t xml:space="preserve"> (</w:t>
            </w:r>
            <w:r w:rsidR="00C40DC3" w:rsidRPr="00530ECE">
              <w:t>t</w:t>
            </w:r>
            <w:r w:rsidRPr="00530ECE">
              <w:t>hird report)</w:t>
            </w:r>
          </w:p>
          <w:p w:rsidR="00017CD8" w:rsidRPr="00530ECE" w:rsidRDefault="00017CD8" w:rsidP="00F35122">
            <w:pPr>
              <w:spacing w:after="120"/>
              <w:ind w:left="567"/>
            </w:pPr>
            <w:smartTag w:uri="urn:schemas-microsoft-com:office:smarttags" w:element="place">
              <w:r w:rsidRPr="00530ECE">
                <w:t>Macau</w:t>
              </w:r>
            </w:smartTag>
            <w:r w:rsidR="00663ADA" w:rsidRPr="00530ECE">
              <w:t xml:space="preserve"> </w:t>
            </w:r>
            <w:r w:rsidRPr="00530ECE">
              <w:t>(</w:t>
            </w:r>
            <w:r w:rsidR="00C40DC3" w:rsidRPr="00530ECE">
              <w:t>s</w:t>
            </w:r>
            <w:r w:rsidRPr="00530ECE">
              <w:t>econd report)</w:t>
            </w:r>
          </w:p>
        </w:tc>
        <w:tc>
          <w:tcPr>
            <w:tcW w:w="1908" w:type="dxa"/>
            <w:tcBorders>
              <w:top w:val="nil"/>
              <w:bottom w:val="nil"/>
            </w:tcBorders>
          </w:tcPr>
          <w:p w:rsidR="00F35122" w:rsidRPr="0079740C" w:rsidRDefault="00017CD8" w:rsidP="00F35122">
            <w:pPr>
              <w:spacing w:after="120"/>
              <w:rPr>
                <w:lang w:val="es-ES"/>
              </w:rPr>
            </w:pPr>
            <w:r w:rsidRPr="0079740C">
              <w:rPr>
                <w:lang w:val="es-ES"/>
              </w:rPr>
              <w:t>E/C.12/CHN/2</w:t>
            </w:r>
          </w:p>
          <w:p w:rsidR="00017CD8" w:rsidRPr="0079740C" w:rsidRDefault="00017CD8" w:rsidP="00F35122">
            <w:pPr>
              <w:spacing w:after="120"/>
              <w:rPr>
                <w:lang w:val="es-ES"/>
              </w:rPr>
            </w:pPr>
            <w:r w:rsidRPr="0079740C">
              <w:rPr>
                <w:lang w:val="es-ES"/>
              </w:rPr>
              <w:t>E/C.12/CHN</w:t>
            </w:r>
            <w:r w:rsidR="005641B1" w:rsidRPr="0079740C">
              <w:rPr>
                <w:lang w:val="es-ES"/>
              </w:rPr>
              <w:t>-HKG</w:t>
            </w:r>
            <w:r w:rsidRPr="0079740C">
              <w:rPr>
                <w:lang w:val="es-ES"/>
              </w:rPr>
              <w:t>/3</w:t>
            </w:r>
          </w:p>
          <w:p w:rsidR="00017CD8" w:rsidRPr="00530ECE" w:rsidRDefault="00017CD8" w:rsidP="00F35122">
            <w:pPr>
              <w:spacing w:after="120"/>
            </w:pPr>
            <w:r w:rsidRPr="00530ECE">
              <w:t>E/C.12/CHN</w:t>
            </w:r>
            <w:r w:rsidR="005641B1">
              <w:t>-MAC</w:t>
            </w:r>
            <w:r w:rsidRPr="00530ECE">
              <w:t>/2</w:t>
            </w:r>
          </w:p>
        </w:tc>
        <w:tc>
          <w:tcPr>
            <w:tcW w:w="1331" w:type="dxa"/>
            <w:tcBorders>
              <w:top w:val="nil"/>
              <w:bottom w:val="nil"/>
            </w:tcBorders>
          </w:tcPr>
          <w:p w:rsidR="00017CD8" w:rsidRPr="00530ECE" w:rsidRDefault="00017CD8" w:rsidP="00A74A87">
            <w:pPr>
              <w:spacing w:after="120"/>
            </w:pPr>
            <w:r w:rsidRPr="00530ECE">
              <w:t>30 June 2010</w:t>
            </w:r>
          </w:p>
          <w:p w:rsidR="00017CD8" w:rsidRPr="00530ECE" w:rsidRDefault="00017CD8" w:rsidP="00A74A87">
            <w:pPr>
              <w:spacing w:after="120"/>
            </w:pPr>
            <w:r w:rsidRPr="00530ECE">
              <w:t>30 June 2010</w:t>
            </w:r>
          </w:p>
          <w:p w:rsidR="00017CD8" w:rsidRPr="00530ECE" w:rsidRDefault="00017CD8" w:rsidP="00A74A87">
            <w:pPr>
              <w:spacing w:after="120"/>
            </w:pPr>
            <w:r w:rsidRPr="00530ECE">
              <w:t>30 June 2010</w:t>
            </w:r>
          </w:p>
        </w:tc>
        <w:tc>
          <w:tcPr>
            <w:tcW w:w="1513" w:type="dxa"/>
            <w:tcBorders>
              <w:top w:val="nil"/>
              <w:bottom w:val="nil"/>
            </w:tcBorders>
          </w:tcPr>
          <w:p w:rsidR="00017CD8" w:rsidRPr="00530ECE" w:rsidRDefault="00017CD8" w:rsidP="00530ECE">
            <w:r w:rsidRPr="00530ECE">
              <w:t>30 June 2010</w:t>
            </w:r>
          </w:p>
          <w:p w:rsidR="00017CD8" w:rsidRPr="00530ECE" w:rsidRDefault="00017CD8" w:rsidP="00530ECE">
            <w:r w:rsidRPr="00530ECE">
              <w:t>30 June 2015</w:t>
            </w:r>
          </w:p>
        </w:tc>
        <w:tc>
          <w:tcPr>
            <w:tcW w:w="1841" w:type="dxa"/>
            <w:tcBorders>
              <w:top w:val="nil"/>
              <w:bottom w:val="nil"/>
            </w:tcBorders>
          </w:tcPr>
          <w:p w:rsidR="00017CD8" w:rsidRPr="00530ECE" w:rsidRDefault="00017CD8" w:rsidP="00530ECE"/>
        </w:tc>
      </w:tr>
      <w:tr w:rsidR="00090A90" w:rsidRPr="00994DC8" w:rsidTr="00F35122">
        <w:tc>
          <w:tcPr>
            <w:tcW w:w="2770" w:type="dxa"/>
            <w:tcBorders>
              <w:top w:val="nil"/>
              <w:bottom w:val="nil"/>
            </w:tcBorders>
          </w:tcPr>
          <w:p w:rsidR="00090A90" w:rsidRPr="00530ECE" w:rsidDel="00594C1B" w:rsidRDefault="009B53B3" w:rsidP="00530ECE">
            <w:r w:rsidRPr="00530ECE">
              <w:t>12</w:t>
            </w:r>
            <w:r w:rsidR="00663ADA" w:rsidRPr="00530ECE">
              <w:t xml:space="preserve">. </w:t>
            </w:r>
            <w:smartTag w:uri="urn:schemas-microsoft-com:office:smarttags" w:element="place">
              <w:smartTag w:uri="urn:schemas-microsoft-com:office:smarttags" w:element="country-region">
                <w:r w:rsidR="00090A90" w:rsidRPr="00530ECE">
                  <w:t>Czech Republic</w:t>
                </w:r>
              </w:smartTag>
            </w:smartTag>
            <w:r w:rsidR="00090A90" w:rsidRPr="00530ECE">
              <w:t xml:space="preserve"> </w:t>
            </w:r>
          </w:p>
        </w:tc>
        <w:tc>
          <w:tcPr>
            <w:tcW w:w="1908" w:type="dxa"/>
            <w:tcBorders>
              <w:top w:val="nil"/>
              <w:bottom w:val="nil"/>
            </w:tcBorders>
          </w:tcPr>
          <w:p w:rsidR="00090A90" w:rsidRPr="00530ECE" w:rsidRDefault="00090A90" w:rsidP="00530ECE">
            <w:r w:rsidRPr="00530ECE">
              <w:t>E/C.12/CZE/2</w:t>
            </w:r>
          </w:p>
        </w:tc>
        <w:tc>
          <w:tcPr>
            <w:tcW w:w="1331" w:type="dxa"/>
            <w:tcBorders>
              <w:top w:val="nil"/>
              <w:bottom w:val="nil"/>
            </w:tcBorders>
          </w:tcPr>
          <w:p w:rsidR="00090A90" w:rsidRPr="00530ECE" w:rsidRDefault="00090A90" w:rsidP="00530ECE">
            <w:r w:rsidRPr="00530ECE">
              <w:t>30 Nov. 2010</w:t>
            </w:r>
          </w:p>
        </w:tc>
        <w:tc>
          <w:tcPr>
            <w:tcW w:w="1513" w:type="dxa"/>
            <w:tcBorders>
              <w:top w:val="nil"/>
              <w:bottom w:val="nil"/>
            </w:tcBorders>
          </w:tcPr>
          <w:p w:rsidR="00090A90" w:rsidRPr="00530ECE" w:rsidRDefault="00090A90" w:rsidP="00530ECE">
            <w:r w:rsidRPr="00530ECE">
              <w:t>30 June 2007</w:t>
            </w:r>
          </w:p>
        </w:tc>
        <w:tc>
          <w:tcPr>
            <w:tcW w:w="1841" w:type="dxa"/>
            <w:tcBorders>
              <w:top w:val="nil"/>
              <w:bottom w:val="nil"/>
            </w:tcBorders>
          </w:tcPr>
          <w:p w:rsidR="00090A90" w:rsidRPr="00530ECE" w:rsidRDefault="00090A90" w:rsidP="00530ECE"/>
        </w:tc>
      </w:tr>
      <w:tr w:rsidR="00017CD8" w:rsidRPr="00994DC8" w:rsidTr="00F35122">
        <w:tc>
          <w:tcPr>
            <w:tcW w:w="2770" w:type="dxa"/>
            <w:tcBorders>
              <w:top w:val="nil"/>
              <w:bottom w:val="nil"/>
            </w:tcBorders>
          </w:tcPr>
          <w:p w:rsidR="00017CD8" w:rsidRPr="00530ECE" w:rsidRDefault="00017CD8" w:rsidP="00530ECE">
            <w:r w:rsidRPr="00530ECE">
              <w:t xml:space="preserve">13. </w:t>
            </w:r>
            <w:smartTag w:uri="urn:schemas-microsoft-com:office:smarttags" w:element="place">
              <w:smartTag w:uri="urn:schemas-microsoft-com:office:smarttags" w:element="country-region">
                <w:r w:rsidRPr="00530ECE">
                  <w:t>Egypt</w:t>
                </w:r>
              </w:smartTag>
            </w:smartTag>
            <w:r w:rsidRPr="00530ECE">
              <w:t xml:space="preserve"> (</w:t>
            </w:r>
            <w:r w:rsidR="00DE125A" w:rsidRPr="00530ECE">
              <w:t>s</w:t>
            </w:r>
            <w:r w:rsidRPr="00530ECE">
              <w:t>econd</w:t>
            </w:r>
            <w:r w:rsidR="009A2CA0" w:rsidRPr="00530ECE">
              <w:t xml:space="preserve"> to </w:t>
            </w:r>
            <w:r w:rsidRPr="00530ECE">
              <w:t>fourth periodic reports)</w:t>
            </w:r>
          </w:p>
        </w:tc>
        <w:tc>
          <w:tcPr>
            <w:tcW w:w="1908" w:type="dxa"/>
            <w:tcBorders>
              <w:top w:val="nil"/>
              <w:bottom w:val="nil"/>
            </w:tcBorders>
          </w:tcPr>
          <w:p w:rsidR="00017CD8" w:rsidRPr="00530ECE" w:rsidRDefault="00017CD8" w:rsidP="00530ECE">
            <w:r w:rsidRPr="00530ECE">
              <w:t>E/C.12/EGY/2-4</w:t>
            </w:r>
          </w:p>
        </w:tc>
        <w:tc>
          <w:tcPr>
            <w:tcW w:w="1331" w:type="dxa"/>
            <w:tcBorders>
              <w:top w:val="nil"/>
              <w:bottom w:val="nil"/>
            </w:tcBorders>
          </w:tcPr>
          <w:p w:rsidR="00017CD8" w:rsidRPr="00530ECE" w:rsidRDefault="00017CD8" w:rsidP="00530ECE">
            <w:r w:rsidRPr="00530ECE">
              <w:t>11 May 2010</w:t>
            </w:r>
          </w:p>
        </w:tc>
        <w:tc>
          <w:tcPr>
            <w:tcW w:w="1513" w:type="dxa"/>
            <w:tcBorders>
              <w:top w:val="nil"/>
              <w:bottom w:val="nil"/>
            </w:tcBorders>
          </w:tcPr>
          <w:p w:rsidR="00017CD8" w:rsidRPr="00530ECE" w:rsidRDefault="00017CD8" w:rsidP="00530ECE">
            <w:r w:rsidRPr="00530ECE">
              <w:t>30 June 1995</w:t>
            </w:r>
          </w:p>
          <w:p w:rsidR="00017CD8" w:rsidRPr="00530ECE" w:rsidRDefault="00017CD8" w:rsidP="00530ECE">
            <w:r w:rsidRPr="00530ECE">
              <w:t>30 June 2000</w:t>
            </w:r>
          </w:p>
          <w:p w:rsidR="00017CD8" w:rsidRPr="00530ECE" w:rsidRDefault="00017CD8" w:rsidP="00530ECE">
            <w:r w:rsidRPr="00530ECE">
              <w:t>30 June 2005</w:t>
            </w:r>
          </w:p>
          <w:p w:rsidR="00017CD8" w:rsidRPr="00530ECE" w:rsidRDefault="00017CD8" w:rsidP="00530ECE"/>
        </w:tc>
        <w:tc>
          <w:tcPr>
            <w:tcW w:w="1841" w:type="dxa"/>
            <w:tcBorders>
              <w:top w:val="nil"/>
              <w:bottom w:val="nil"/>
            </w:tcBorders>
          </w:tcPr>
          <w:p w:rsidR="00017CD8" w:rsidRPr="00530ECE" w:rsidRDefault="00017CD8" w:rsidP="00530ECE"/>
        </w:tc>
      </w:tr>
      <w:tr w:rsidR="00521782" w:rsidRPr="00994DC8" w:rsidTr="00F35122">
        <w:tc>
          <w:tcPr>
            <w:tcW w:w="2770" w:type="dxa"/>
            <w:tcBorders>
              <w:top w:val="nil"/>
              <w:bottom w:val="nil"/>
            </w:tcBorders>
          </w:tcPr>
          <w:p w:rsidR="00521782" w:rsidRPr="00530ECE" w:rsidRDefault="00521782" w:rsidP="00530ECE">
            <w:r>
              <w:t>14</w:t>
            </w:r>
            <w:r w:rsidRPr="00994DC8">
              <w:t xml:space="preserve">. </w:t>
            </w:r>
            <w:smartTag w:uri="urn:schemas-microsoft-com:office:smarttags" w:element="place">
              <w:smartTag w:uri="urn:schemas-microsoft-com:office:smarttags" w:element="country-region">
                <w:r w:rsidRPr="00994DC8">
                  <w:t>Estonia</w:t>
                </w:r>
              </w:smartTag>
            </w:smartTag>
          </w:p>
        </w:tc>
        <w:tc>
          <w:tcPr>
            <w:tcW w:w="1908" w:type="dxa"/>
            <w:tcBorders>
              <w:top w:val="nil"/>
              <w:bottom w:val="nil"/>
            </w:tcBorders>
          </w:tcPr>
          <w:p w:rsidR="00521782" w:rsidRPr="00530ECE" w:rsidRDefault="00521782" w:rsidP="00530ECE">
            <w:r w:rsidRPr="00994DC8">
              <w:t>E/C.12/EST/</w:t>
            </w:r>
            <w:r>
              <w:t>2 and Corr.1</w:t>
            </w:r>
          </w:p>
        </w:tc>
        <w:tc>
          <w:tcPr>
            <w:tcW w:w="1331" w:type="dxa"/>
            <w:tcBorders>
              <w:top w:val="nil"/>
              <w:bottom w:val="nil"/>
            </w:tcBorders>
          </w:tcPr>
          <w:p w:rsidR="00521782" w:rsidRPr="00530ECE" w:rsidRDefault="00521782" w:rsidP="00530ECE">
            <w:r w:rsidRPr="00994DC8">
              <w:t>31 Oct. 2008</w:t>
            </w:r>
          </w:p>
        </w:tc>
        <w:tc>
          <w:tcPr>
            <w:tcW w:w="1513" w:type="dxa"/>
            <w:tcBorders>
              <w:top w:val="nil"/>
              <w:bottom w:val="nil"/>
            </w:tcBorders>
          </w:tcPr>
          <w:p w:rsidR="00521782" w:rsidRPr="00530ECE" w:rsidRDefault="00521782" w:rsidP="00530ECE">
            <w:r w:rsidRPr="00994DC8">
              <w:t>30 June 2007</w:t>
            </w:r>
            <w:r w:rsidRPr="00994DC8">
              <w:br/>
            </w:r>
          </w:p>
        </w:tc>
        <w:tc>
          <w:tcPr>
            <w:tcW w:w="1841" w:type="dxa"/>
            <w:tcBorders>
              <w:top w:val="nil"/>
              <w:bottom w:val="nil"/>
            </w:tcBorders>
          </w:tcPr>
          <w:p w:rsidR="00521782" w:rsidRPr="00994DC8" w:rsidRDefault="00521782" w:rsidP="0044688A">
            <w:r>
              <w:t>Forty-seventh</w:t>
            </w:r>
            <w:r w:rsidRPr="00994DC8">
              <w:t xml:space="preserve"> session</w:t>
            </w:r>
            <w:r>
              <w:t>,</w:t>
            </w:r>
            <w:r w:rsidRPr="00994DC8">
              <w:t xml:space="preserve"> November 2011</w:t>
            </w:r>
          </w:p>
          <w:p w:rsidR="00521782" w:rsidRPr="00530ECE" w:rsidRDefault="00521782" w:rsidP="00530ECE"/>
        </w:tc>
      </w:tr>
      <w:tr w:rsidR="00017CD8" w:rsidRPr="00994DC8" w:rsidTr="00F35122">
        <w:tc>
          <w:tcPr>
            <w:tcW w:w="2770" w:type="dxa"/>
            <w:tcBorders>
              <w:top w:val="nil"/>
              <w:bottom w:val="nil"/>
            </w:tcBorders>
          </w:tcPr>
          <w:p w:rsidR="00017CD8" w:rsidRPr="00530ECE" w:rsidRDefault="00521782" w:rsidP="00530ECE">
            <w:r w:rsidRPr="00530ECE">
              <w:t>1</w:t>
            </w:r>
            <w:r>
              <w:t>5</w:t>
            </w:r>
            <w:r w:rsidR="00017CD8" w:rsidRPr="00530ECE">
              <w:t>.</w:t>
            </w:r>
            <w:r w:rsidR="00663ADA" w:rsidRPr="00530ECE">
              <w:t xml:space="preserve"> </w:t>
            </w:r>
            <w:smartTag w:uri="urn:schemas-microsoft-com:office:smarttags" w:element="place">
              <w:smartTag w:uri="urn:schemas-microsoft-com:office:smarttags" w:element="country-region">
                <w:r w:rsidR="00017CD8" w:rsidRPr="00530ECE">
                  <w:t>Iran</w:t>
                </w:r>
              </w:smartTag>
            </w:smartTag>
            <w:r w:rsidR="00663ADA" w:rsidRPr="00530ECE">
              <w:t xml:space="preserve"> (Islamic Republic of)</w:t>
            </w:r>
          </w:p>
        </w:tc>
        <w:tc>
          <w:tcPr>
            <w:tcW w:w="1908" w:type="dxa"/>
            <w:tcBorders>
              <w:top w:val="nil"/>
              <w:bottom w:val="nil"/>
            </w:tcBorders>
          </w:tcPr>
          <w:p w:rsidR="00017CD8" w:rsidRPr="00530ECE" w:rsidRDefault="00017CD8" w:rsidP="00530ECE">
            <w:r w:rsidRPr="00530ECE">
              <w:t>E/C.12/IRN/2</w:t>
            </w:r>
          </w:p>
        </w:tc>
        <w:tc>
          <w:tcPr>
            <w:tcW w:w="1331" w:type="dxa"/>
            <w:tcBorders>
              <w:top w:val="nil"/>
              <w:bottom w:val="nil"/>
            </w:tcBorders>
          </w:tcPr>
          <w:p w:rsidR="00017CD8" w:rsidRPr="00530ECE" w:rsidRDefault="00017CD8" w:rsidP="00530ECE">
            <w:r w:rsidRPr="00530ECE">
              <w:t>3 Nov. 2009</w:t>
            </w:r>
          </w:p>
        </w:tc>
        <w:tc>
          <w:tcPr>
            <w:tcW w:w="1513" w:type="dxa"/>
            <w:tcBorders>
              <w:top w:val="nil"/>
              <w:bottom w:val="nil"/>
            </w:tcBorders>
          </w:tcPr>
          <w:p w:rsidR="00017CD8" w:rsidRPr="00530ECE" w:rsidRDefault="00017CD8" w:rsidP="00530ECE">
            <w:r w:rsidRPr="00530ECE">
              <w:t>30 June 1995</w:t>
            </w:r>
            <w:r w:rsidRPr="00530ECE">
              <w:br/>
              <w:t>30 June 2000</w:t>
            </w:r>
          </w:p>
          <w:p w:rsidR="00017CD8" w:rsidRPr="00530ECE" w:rsidRDefault="00017CD8" w:rsidP="00530ECE">
            <w:r w:rsidRPr="00530ECE">
              <w:t>30 June 2005</w:t>
            </w:r>
          </w:p>
          <w:p w:rsidR="00017CD8" w:rsidRPr="00530ECE" w:rsidRDefault="00017CD8" w:rsidP="00530ECE"/>
        </w:tc>
        <w:tc>
          <w:tcPr>
            <w:tcW w:w="1841" w:type="dxa"/>
            <w:tcBorders>
              <w:top w:val="nil"/>
              <w:bottom w:val="nil"/>
            </w:tcBorders>
          </w:tcPr>
          <w:p w:rsidR="00017CD8" w:rsidRPr="00530ECE" w:rsidRDefault="00017CD8" w:rsidP="00530ECE"/>
        </w:tc>
      </w:tr>
      <w:tr w:rsidR="00017CD8" w:rsidRPr="00994DC8" w:rsidTr="00F35122">
        <w:tc>
          <w:tcPr>
            <w:tcW w:w="2770" w:type="dxa"/>
            <w:tcBorders>
              <w:top w:val="nil"/>
              <w:bottom w:val="nil"/>
            </w:tcBorders>
          </w:tcPr>
          <w:p w:rsidR="00017CD8" w:rsidRPr="00530ECE" w:rsidRDefault="00521782" w:rsidP="00530ECE">
            <w:r w:rsidRPr="00530ECE">
              <w:t>1</w:t>
            </w:r>
            <w:r>
              <w:t>6</w:t>
            </w:r>
            <w:r w:rsidR="00017CD8" w:rsidRPr="00530ECE">
              <w:t xml:space="preserve">. </w:t>
            </w:r>
            <w:smartTag w:uri="urn:schemas-microsoft-com:office:smarttags" w:element="place">
              <w:smartTag w:uri="urn:schemas-microsoft-com:office:smarttags" w:element="country-region">
                <w:r w:rsidR="00017CD8" w:rsidRPr="00530ECE">
                  <w:t>Kuwait</w:t>
                </w:r>
              </w:smartTag>
            </w:smartTag>
          </w:p>
        </w:tc>
        <w:tc>
          <w:tcPr>
            <w:tcW w:w="1908" w:type="dxa"/>
            <w:tcBorders>
              <w:top w:val="nil"/>
              <w:bottom w:val="nil"/>
            </w:tcBorders>
          </w:tcPr>
          <w:p w:rsidR="00017CD8" w:rsidRPr="00530ECE" w:rsidRDefault="00017CD8" w:rsidP="00530ECE">
            <w:r w:rsidRPr="00530ECE">
              <w:t>E/C.12/KWT/2</w:t>
            </w:r>
          </w:p>
        </w:tc>
        <w:tc>
          <w:tcPr>
            <w:tcW w:w="1331" w:type="dxa"/>
            <w:tcBorders>
              <w:top w:val="nil"/>
              <w:bottom w:val="nil"/>
            </w:tcBorders>
          </w:tcPr>
          <w:p w:rsidR="00017CD8" w:rsidRPr="00530ECE" w:rsidRDefault="00017CD8" w:rsidP="00530ECE">
            <w:r w:rsidRPr="00530ECE">
              <w:t>31 Mar</w:t>
            </w:r>
            <w:r w:rsidR="0027344F" w:rsidRPr="00530ECE">
              <w:t>.</w:t>
            </w:r>
            <w:r w:rsidRPr="00530ECE">
              <w:t xml:space="preserve"> 2010</w:t>
            </w:r>
          </w:p>
        </w:tc>
        <w:tc>
          <w:tcPr>
            <w:tcW w:w="1513" w:type="dxa"/>
            <w:tcBorders>
              <w:top w:val="nil"/>
              <w:bottom w:val="nil"/>
            </w:tcBorders>
          </w:tcPr>
          <w:p w:rsidR="00017CD8" w:rsidRPr="00530ECE" w:rsidRDefault="00DE125A" w:rsidP="00530ECE">
            <w:r w:rsidRPr="00530ECE">
              <w:t>30 June 2009</w:t>
            </w:r>
          </w:p>
        </w:tc>
        <w:tc>
          <w:tcPr>
            <w:tcW w:w="1841" w:type="dxa"/>
            <w:tcBorders>
              <w:top w:val="nil"/>
              <w:bottom w:val="nil"/>
            </w:tcBorders>
          </w:tcPr>
          <w:p w:rsidR="00017CD8" w:rsidRPr="00530ECE" w:rsidRDefault="00017CD8" w:rsidP="00530ECE"/>
        </w:tc>
      </w:tr>
      <w:tr w:rsidR="00017CD8" w:rsidRPr="00994DC8" w:rsidTr="00F35122">
        <w:tc>
          <w:tcPr>
            <w:tcW w:w="2770" w:type="dxa"/>
            <w:tcBorders>
              <w:top w:val="nil"/>
              <w:bottom w:val="nil"/>
            </w:tcBorders>
          </w:tcPr>
          <w:p w:rsidR="00017CD8" w:rsidRPr="00530ECE" w:rsidRDefault="00521782" w:rsidP="00530ECE">
            <w:r w:rsidRPr="00530ECE">
              <w:t>1</w:t>
            </w:r>
            <w:r>
              <w:t>7</w:t>
            </w:r>
            <w:r w:rsidR="00017CD8" w:rsidRPr="00530ECE">
              <w:t xml:space="preserve">. </w:t>
            </w:r>
            <w:smartTag w:uri="urn:schemas-microsoft-com:office:smarttags" w:element="place">
              <w:smartTag w:uri="urn:schemas-microsoft-com:office:smarttags" w:element="country-region">
                <w:r w:rsidR="00017CD8" w:rsidRPr="00530ECE">
                  <w:t>Lithuania</w:t>
                </w:r>
              </w:smartTag>
            </w:smartTag>
          </w:p>
        </w:tc>
        <w:tc>
          <w:tcPr>
            <w:tcW w:w="1908" w:type="dxa"/>
            <w:tcBorders>
              <w:top w:val="nil"/>
              <w:bottom w:val="nil"/>
            </w:tcBorders>
          </w:tcPr>
          <w:p w:rsidR="00017CD8" w:rsidRPr="00530ECE" w:rsidRDefault="00017CD8" w:rsidP="00530ECE">
            <w:r w:rsidRPr="00530ECE">
              <w:t>E/C.12/LTU/2</w:t>
            </w:r>
          </w:p>
        </w:tc>
        <w:tc>
          <w:tcPr>
            <w:tcW w:w="1331" w:type="dxa"/>
            <w:tcBorders>
              <w:top w:val="nil"/>
              <w:bottom w:val="nil"/>
            </w:tcBorders>
          </w:tcPr>
          <w:p w:rsidR="00017CD8" w:rsidRPr="00530ECE" w:rsidRDefault="00017CD8" w:rsidP="00530ECE">
            <w:r w:rsidRPr="00530ECE">
              <w:t>1 Feb</w:t>
            </w:r>
            <w:r w:rsidR="0027344F" w:rsidRPr="00530ECE">
              <w:t>.</w:t>
            </w:r>
            <w:r w:rsidRPr="00530ECE">
              <w:t xml:space="preserve"> 2010</w:t>
            </w:r>
          </w:p>
        </w:tc>
        <w:tc>
          <w:tcPr>
            <w:tcW w:w="1513" w:type="dxa"/>
            <w:tcBorders>
              <w:top w:val="nil"/>
              <w:bottom w:val="nil"/>
            </w:tcBorders>
          </w:tcPr>
          <w:p w:rsidR="00017CD8" w:rsidRPr="00530ECE" w:rsidRDefault="00017CD8" w:rsidP="00530ECE">
            <w:r w:rsidRPr="00530ECE">
              <w:t>30 June 2009</w:t>
            </w:r>
          </w:p>
        </w:tc>
        <w:tc>
          <w:tcPr>
            <w:tcW w:w="1841" w:type="dxa"/>
            <w:tcBorders>
              <w:top w:val="nil"/>
              <w:bottom w:val="nil"/>
            </w:tcBorders>
          </w:tcPr>
          <w:p w:rsidR="00017CD8" w:rsidRPr="00530ECE" w:rsidRDefault="00017CD8" w:rsidP="00530ECE"/>
        </w:tc>
      </w:tr>
      <w:tr w:rsidR="009B53B3" w:rsidRPr="00994DC8" w:rsidTr="00F35122">
        <w:tc>
          <w:tcPr>
            <w:tcW w:w="2770" w:type="dxa"/>
            <w:tcBorders>
              <w:top w:val="nil"/>
              <w:bottom w:val="nil"/>
            </w:tcBorders>
          </w:tcPr>
          <w:p w:rsidR="009B53B3" w:rsidRPr="00530ECE" w:rsidRDefault="009B53B3" w:rsidP="00530ECE">
            <w:r>
              <w:t>1</w:t>
            </w:r>
            <w:r w:rsidR="00521782">
              <w:t>8</w:t>
            </w:r>
            <w:r w:rsidRPr="00994DC8">
              <w:t xml:space="preserve">. </w:t>
            </w:r>
            <w:smartTag w:uri="urn:schemas-microsoft-com:office:smarttags" w:element="place">
              <w:smartTag w:uri="urn:schemas-microsoft-com:office:smarttags" w:element="country-region">
                <w:r w:rsidRPr="00994DC8">
                  <w:t>Peru</w:t>
                </w:r>
              </w:smartTag>
            </w:smartTag>
            <w:r w:rsidRPr="00994DC8">
              <w:t xml:space="preserve"> (</w:t>
            </w:r>
            <w:r>
              <w:t>second</w:t>
            </w:r>
            <w:r w:rsidRPr="00994DC8">
              <w:t xml:space="preserve"> to </w:t>
            </w:r>
            <w:r>
              <w:t xml:space="preserve">fourth </w:t>
            </w:r>
            <w:r w:rsidRPr="00994DC8">
              <w:t>periodic reports)</w:t>
            </w:r>
          </w:p>
        </w:tc>
        <w:tc>
          <w:tcPr>
            <w:tcW w:w="1908" w:type="dxa"/>
            <w:tcBorders>
              <w:top w:val="nil"/>
              <w:bottom w:val="nil"/>
            </w:tcBorders>
          </w:tcPr>
          <w:p w:rsidR="009B53B3" w:rsidRPr="00530ECE" w:rsidRDefault="009B53B3" w:rsidP="00530ECE">
            <w:r w:rsidRPr="00994DC8">
              <w:t>E/C.12/PER/</w:t>
            </w:r>
            <w:r>
              <w:t>2-4</w:t>
            </w:r>
          </w:p>
        </w:tc>
        <w:tc>
          <w:tcPr>
            <w:tcW w:w="1331" w:type="dxa"/>
            <w:tcBorders>
              <w:top w:val="nil"/>
              <w:bottom w:val="nil"/>
            </w:tcBorders>
          </w:tcPr>
          <w:p w:rsidR="009B53B3" w:rsidRPr="00530ECE" w:rsidRDefault="009B53B3" w:rsidP="00530ECE">
            <w:r w:rsidRPr="00994DC8">
              <w:t>26 May 2009</w:t>
            </w:r>
          </w:p>
        </w:tc>
        <w:tc>
          <w:tcPr>
            <w:tcW w:w="1513" w:type="dxa"/>
            <w:tcBorders>
              <w:top w:val="nil"/>
              <w:bottom w:val="nil"/>
            </w:tcBorders>
          </w:tcPr>
          <w:p w:rsidR="009B53B3" w:rsidRPr="00530ECE" w:rsidRDefault="009B53B3" w:rsidP="00530ECE">
            <w:r w:rsidRPr="00530ECE">
              <w:t>30 June 1995</w:t>
            </w:r>
          </w:p>
          <w:p w:rsidR="009B53B3" w:rsidRPr="00994DC8" w:rsidRDefault="009B53B3" w:rsidP="00530ECE">
            <w:r w:rsidRPr="00994DC8">
              <w:t xml:space="preserve">30 June 2000 </w:t>
            </w:r>
          </w:p>
          <w:p w:rsidR="009B53B3" w:rsidRPr="00994DC8" w:rsidRDefault="009B53B3" w:rsidP="00530ECE">
            <w:r w:rsidRPr="00994DC8">
              <w:t>30 June 2005</w:t>
            </w:r>
          </w:p>
          <w:p w:rsidR="009B53B3" w:rsidRPr="00530ECE" w:rsidRDefault="009B53B3" w:rsidP="00530ECE"/>
        </w:tc>
        <w:tc>
          <w:tcPr>
            <w:tcW w:w="1841" w:type="dxa"/>
            <w:tcBorders>
              <w:top w:val="nil"/>
              <w:bottom w:val="nil"/>
            </w:tcBorders>
          </w:tcPr>
          <w:p w:rsidR="009B53B3" w:rsidRPr="00530ECE" w:rsidDel="000D0E20" w:rsidRDefault="009B53B3" w:rsidP="00530ECE"/>
        </w:tc>
      </w:tr>
      <w:tr w:rsidR="00017CD8" w:rsidRPr="00994DC8" w:rsidTr="00F35122">
        <w:tc>
          <w:tcPr>
            <w:tcW w:w="2770" w:type="dxa"/>
            <w:tcBorders>
              <w:top w:val="nil"/>
              <w:bottom w:val="nil"/>
            </w:tcBorders>
          </w:tcPr>
          <w:p w:rsidR="00017CD8" w:rsidRPr="00530ECE" w:rsidRDefault="00017CD8" w:rsidP="00530ECE">
            <w:r w:rsidRPr="00530ECE">
              <w:t>1</w:t>
            </w:r>
            <w:r w:rsidR="00521782">
              <w:t>9</w:t>
            </w:r>
            <w:r w:rsidRPr="00530ECE">
              <w:t xml:space="preserve">. </w:t>
            </w:r>
            <w:smartTag w:uri="urn:schemas-microsoft-com:office:smarttags" w:element="place">
              <w:smartTag w:uri="urn:schemas-microsoft-com:office:smarttags" w:element="PlaceType">
                <w:r w:rsidR="00C43D6B" w:rsidRPr="00530ECE">
                  <w:t>Republic</w:t>
                </w:r>
              </w:smartTag>
              <w:r w:rsidR="00C43D6B" w:rsidRPr="00530ECE">
                <w:t xml:space="preserve"> of </w:t>
              </w:r>
              <w:smartTag w:uri="urn:schemas-microsoft-com:office:smarttags" w:element="PlaceName">
                <w:r w:rsidRPr="00530ECE">
                  <w:t>Moldova</w:t>
                </w:r>
              </w:smartTag>
            </w:smartTag>
            <w:r w:rsidRPr="00530ECE">
              <w:t xml:space="preserve"> </w:t>
            </w:r>
          </w:p>
        </w:tc>
        <w:tc>
          <w:tcPr>
            <w:tcW w:w="1908" w:type="dxa"/>
            <w:tcBorders>
              <w:top w:val="nil"/>
              <w:bottom w:val="nil"/>
            </w:tcBorders>
          </w:tcPr>
          <w:p w:rsidR="00017CD8" w:rsidRPr="00530ECE" w:rsidRDefault="00017CD8" w:rsidP="00530ECE">
            <w:r w:rsidRPr="00530ECE">
              <w:t>E/C.12/MDA/2</w:t>
            </w:r>
          </w:p>
        </w:tc>
        <w:tc>
          <w:tcPr>
            <w:tcW w:w="1331" w:type="dxa"/>
            <w:tcBorders>
              <w:top w:val="nil"/>
              <w:bottom w:val="nil"/>
            </w:tcBorders>
          </w:tcPr>
          <w:p w:rsidR="00017CD8" w:rsidRPr="00530ECE" w:rsidRDefault="00017CD8" w:rsidP="00530ECE">
            <w:r w:rsidRPr="00530ECE">
              <w:t>5 Sep</w:t>
            </w:r>
            <w:r w:rsidR="0027344F" w:rsidRPr="00530ECE">
              <w:t>t.</w:t>
            </w:r>
            <w:r w:rsidRPr="00530ECE">
              <w:t xml:space="preserve"> 2008</w:t>
            </w:r>
          </w:p>
        </w:tc>
        <w:tc>
          <w:tcPr>
            <w:tcW w:w="1513" w:type="dxa"/>
            <w:tcBorders>
              <w:top w:val="nil"/>
              <w:bottom w:val="nil"/>
            </w:tcBorders>
          </w:tcPr>
          <w:p w:rsidR="00017CD8" w:rsidRPr="00530ECE" w:rsidRDefault="00017CD8" w:rsidP="00530ECE">
            <w:r w:rsidRPr="00530ECE">
              <w:t>30 June 2008</w:t>
            </w:r>
            <w:r w:rsidRPr="00530ECE">
              <w:br/>
              <w:t>30 June 2013</w:t>
            </w:r>
          </w:p>
          <w:p w:rsidR="00017CD8" w:rsidRPr="00530ECE" w:rsidRDefault="00017CD8" w:rsidP="00530ECE"/>
        </w:tc>
        <w:tc>
          <w:tcPr>
            <w:tcW w:w="1841" w:type="dxa"/>
            <w:tcBorders>
              <w:top w:val="nil"/>
              <w:bottom w:val="nil"/>
            </w:tcBorders>
          </w:tcPr>
          <w:p w:rsidR="00017CD8" w:rsidRPr="00530ECE" w:rsidRDefault="000D0E20" w:rsidP="00530ECE">
            <w:r w:rsidRPr="00530ECE">
              <w:t xml:space="preserve">Forty-sixth </w:t>
            </w:r>
            <w:r w:rsidR="00017CD8" w:rsidRPr="00530ECE">
              <w:t>session,</w:t>
            </w:r>
          </w:p>
          <w:p w:rsidR="00017CD8" w:rsidRPr="00530ECE" w:rsidRDefault="00017CD8" w:rsidP="00530ECE">
            <w:r w:rsidRPr="00530ECE">
              <w:t>May 2011</w:t>
            </w:r>
          </w:p>
        </w:tc>
      </w:tr>
      <w:tr w:rsidR="00017CD8" w:rsidRPr="00994DC8" w:rsidTr="00F35122">
        <w:tc>
          <w:tcPr>
            <w:tcW w:w="2770" w:type="dxa"/>
            <w:tcBorders>
              <w:top w:val="nil"/>
              <w:bottom w:val="nil"/>
            </w:tcBorders>
          </w:tcPr>
          <w:p w:rsidR="00017CD8" w:rsidRPr="00530ECE" w:rsidRDefault="00521782" w:rsidP="00530ECE">
            <w:r>
              <w:t>20</w:t>
            </w:r>
            <w:r w:rsidR="00017CD8" w:rsidRPr="00530ECE">
              <w:t xml:space="preserve">. </w:t>
            </w:r>
            <w:smartTag w:uri="urn:schemas-microsoft-com:office:smarttags" w:element="place">
              <w:smartTag w:uri="urn:schemas-microsoft-com:office:smarttags" w:element="country-region">
                <w:r w:rsidR="00017CD8" w:rsidRPr="00530ECE">
                  <w:t>Rwanda</w:t>
                </w:r>
              </w:smartTag>
            </w:smartTag>
            <w:r w:rsidR="00017CD8" w:rsidRPr="00530ECE">
              <w:t xml:space="preserve"> (second to fourth periodic reports)</w:t>
            </w:r>
          </w:p>
        </w:tc>
        <w:tc>
          <w:tcPr>
            <w:tcW w:w="1908" w:type="dxa"/>
            <w:tcBorders>
              <w:top w:val="nil"/>
              <w:bottom w:val="nil"/>
            </w:tcBorders>
          </w:tcPr>
          <w:p w:rsidR="00017CD8" w:rsidRPr="00530ECE" w:rsidRDefault="00017CD8" w:rsidP="00530ECE">
            <w:r w:rsidRPr="00530ECE">
              <w:t>E/C.12/RWA/2-4</w:t>
            </w:r>
          </w:p>
        </w:tc>
        <w:tc>
          <w:tcPr>
            <w:tcW w:w="1331" w:type="dxa"/>
            <w:tcBorders>
              <w:top w:val="nil"/>
              <w:bottom w:val="nil"/>
            </w:tcBorders>
          </w:tcPr>
          <w:p w:rsidR="00017CD8" w:rsidRPr="00530ECE" w:rsidRDefault="00017CD8" w:rsidP="00530ECE">
            <w:r w:rsidRPr="00530ECE">
              <w:t>20 Jan</w:t>
            </w:r>
            <w:r w:rsidR="0027344F" w:rsidRPr="00530ECE">
              <w:t>.</w:t>
            </w:r>
            <w:r w:rsidRPr="00530ECE">
              <w:t xml:space="preserve"> 2010</w:t>
            </w:r>
          </w:p>
        </w:tc>
        <w:tc>
          <w:tcPr>
            <w:tcW w:w="1513" w:type="dxa"/>
            <w:tcBorders>
              <w:top w:val="nil"/>
              <w:bottom w:val="nil"/>
            </w:tcBorders>
          </w:tcPr>
          <w:p w:rsidR="00017CD8" w:rsidRPr="00530ECE" w:rsidRDefault="00017CD8" w:rsidP="00530ECE">
            <w:r w:rsidRPr="00530ECE">
              <w:t>30 June 1990</w:t>
            </w:r>
            <w:r w:rsidRPr="00530ECE">
              <w:br/>
              <w:t>30 June 1995</w:t>
            </w:r>
          </w:p>
          <w:p w:rsidR="00017CD8" w:rsidRPr="00530ECE" w:rsidRDefault="00017CD8" w:rsidP="00530ECE">
            <w:r w:rsidRPr="00530ECE">
              <w:t>30 June 2000</w:t>
            </w:r>
            <w:r w:rsidRPr="00530ECE">
              <w:br/>
              <w:t>30 June 2005</w:t>
            </w:r>
          </w:p>
          <w:p w:rsidR="00017CD8" w:rsidRPr="00530ECE" w:rsidRDefault="00017CD8" w:rsidP="00530ECE"/>
        </w:tc>
        <w:tc>
          <w:tcPr>
            <w:tcW w:w="1841" w:type="dxa"/>
            <w:tcBorders>
              <w:top w:val="nil"/>
              <w:bottom w:val="nil"/>
            </w:tcBorders>
          </w:tcPr>
          <w:p w:rsidR="00017CD8" w:rsidRPr="00530ECE" w:rsidRDefault="00017CD8" w:rsidP="00530ECE"/>
        </w:tc>
      </w:tr>
      <w:tr w:rsidR="00017CD8" w:rsidRPr="00994DC8" w:rsidTr="00F35122">
        <w:tc>
          <w:tcPr>
            <w:tcW w:w="2770" w:type="dxa"/>
            <w:tcBorders>
              <w:top w:val="nil"/>
              <w:bottom w:val="nil"/>
            </w:tcBorders>
          </w:tcPr>
          <w:p w:rsidR="00017CD8" w:rsidRPr="00530ECE" w:rsidRDefault="00663ADA" w:rsidP="00530ECE">
            <w:r w:rsidRPr="00530ECE">
              <w:t>2</w:t>
            </w:r>
            <w:r w:rsidR="00521782">
              <w:t>1</w:t>
            </w:r>
            <w:r w:rsidR="00017CD8" w:rsidRPr="00530ECE">
              <w:t xml:space="preserve">. </w:t>
            </w:r>
            <w:smartTag w:uri="urn:schemas-microsoft-com:office:smarttags" w:element="place">
              <w:smartTag w:uri="urn:schemas-microsoft-com:office:smarttags" w:element="country-region">
                <w:r w:rsidR="00017CD8" w:rsidRPr="00530ECE">
                  <w:t>Slovakia</w:t>
                </w:r>
              </w:smartTag>
            </w:smartTag>
            <w:r w:rsidR="00017CD8" w:rsidRPr="00530ECE">
              <w:t xml:space="preserve"> </w:t>
            </w:r>
          </w:p>
        </w:tc>
        <w:tc>
          <w:tcPr>
            <w:tcW w:w="1908" w:type="dxa"/>
            <w:tcBorders>
              <w:top w:val="nil"/>
              <w:bottom w:val="nil"/>
            </w:tcBorders>
          </w:tcPr>
          <w:p w:rsidR="00017CD8" w:rsidRPr="00530ECE" w:rsidRDefault="00017CD8" w:rsidP="00530ECE">
            <w:r w:rsidRPr="00530ECE">
              <w:t>E/C.12/SVK/2</w:t>
            </w:r>
          </w:p>
        </w:tc>
        <w:tc>
          <w:tcPr>
            <w:tcW w:w="1331" w:type="dxa"/>
            <w:tcBorders>
              <w:top w:val="nil"/>
              <w:bottom w:val="nil"/>
            </w:tcBorders>
          </w:tcPr>
          <w:p w:rsidR="00017CD8" w:rsidRPr="00530ECE" w:rsidRDefault="00017CD8" w:rsidP="00530ECE">
            <w:r w:rsidRPr="00530ECE">
              <w:t>25 June 2009</w:t>
            </w:r>
          </w:p>
        </w:tc>
        <w:tc>
          <w:tcPr>
            <w:tcW w:w="1513" w:type="dxa"/>
            <w:tcBorders>
              <w:top w:val="nil"/>
              <w:bottom w:val="nil"/>
            </w:tcBorders>
          </w:tcPr>
          <w:p w:rsidR="00017CD8" w:rsidRPr="00530ECE" w:rsidRDefault="00017CD8" w:rsidP="00530ECE">
            <w:r w:rsidRPr="00530ECE">
              <w:t xml:space="preserve">30 June </w:t>
            </w:r>
            <w:r w:rsidR="0027344F" w:rsidRPr="00530ECE">
              <w:t>20</w:t>
            </w:r>
            <w:r w:rsidRPr="00530ECE">
              <w:t>07</w:t>
            </w:r>
          </w:p>
          <w:p w:rsidR="00017CD8" w:rsidRPr="00530ECE" w:rsidRDefault="00017CD8" w:rsidP="00530ECE"/>
        </w:tc>
        <w:tc>
          <w:tcPr>
            <w:tcW w:w="1841" w:type="dxa"/>
            <w:tcBorders>
              <w:top w:val="nil"/>
              <w:bottom w:val="nil"/>
            </w:tcBorders>
          </w:tcPr>
          <w:p w:rsidR="00017CD8" w:rsidRPr="00530ECE" w:rsidRDefault="00017CD8" w:rsidP="00530ECE"/>
        </w:tc>
      </w:tr>
      <w:tr w:rsidR="00017CD8" w:rsidRPr="00994DC8" w:rsidTr="00F35122">
        <w:tc>
          <w:tcPr>
            <w:tcW w:w="2770" w:type="dxa"/>
            <w:tcBorders>
              <w:top w:val="nil"/>
              <w:bottom w:val="nil"/>
            </w:tcBorders>
          </w:tcPr>
          <w:p w:rsidR="00017CD8" w:rsidRPr="00530ECE" w:rsidRDefault="00017CD8" w:rsidP="00530ECE">
            <w:r w:rsidRPr="00530ECE">
              <w:t>2</w:t>
            </w:r>
            <w:r w:rsidR="00521782">
              <w:t>2</w:t>
            </w:r>
            <w:r w:rsidRPr="00530ECE">
              <w:t xml:space="preserve">. </w:t>
            </w:r>
            <w:smartTag w:uri="urn:schemas-microsoft-com:office:smarttags" w:element="place">
              <w:smartTag w:uri="urn:schemas-microsoft-com:office:smarttags" w:element="country-region">
                <w:r w:rsidRPr="00530ECE">
                  <w:t>Uzbekistan</w:t>
                </w:r>
              </w:smartTag>
            </w:smartTag>
          </w:p>
        </w:tc>
        <w:tc>
          <w:tcPr>
            <w:tcW w:w="1908" w:type="dxa"/>
            <w:tcBorders>
              <w:top w:val="nil"/>
              <w:bottom w:val="nil"/>
            </w:tcBorders>
          </w:tcPr>
          <w:p w:rsidR="00017CD8" w:rsidRPr="00530ECE" w:rsidRDefault="00017CD8" w:rsidP="008C4849">
            <w:r w:rsidRPr="00530ECE">
              <w:t>E/C.12/UZB/2</w:t>
            </w:r>
          </w:p>
        </w:tc>
        <w:tc>
          <w:tcPr>
            <w:tcW w:w="1331" w:type="dxa"/>
            <w:tcBorders>
              <w:top w:val="nil"/>
              <w:bottom w:val="nil"/>
            </w:tcBorders>
          </w:tcPr>
          <w:p w:rsidR="00017CD8" w:rsidRPr="00530ECE" w:rsidRDefault="00017CD8" w:rsidP="008C4849">
            <w:r w:rsidRPr="00530ECE">
              <w:t>2 Jul</w:t>
            </w:r>
            <w:r w:rsidR="006E3925" w:rsidRPr="00530ECE">
              <w:t>y</w:t>
            </w:r>
            <w:r w:rsidRPr="00530ECE">
              <w:t xml:space="preserve"> 2010</w:t>
            </w:r>
          </w:p>
        </w:tc>
        <w:tc>
          <w:tcPr>
            <w:tcW w:w="1513" w:type="dxa"/>
            <w:tcBorders>
              <w:top w:val="nil"/>
              <w:bottom w:val="nil"/>
            </w:tcBorders>
          </w:tcPr>
          <w:p w:rsidR="006E3925" w:rsidRPr="00530ECE" w:rsidRDefault="00017CD8" w:rsidP="008C4849">
            <w:r w:rsidRPr="00530ECE">
              <w:t>30 June 2010</w:t>
            </w:r>
          </w:p>
          <w:p w:rsidR="00017CD8" w:rsidRPr="00530ECE" w:rsidRDefault="00017CD8" w:rsidP="008C4849">
            <w:r w:rsidRPr="00530ECE">
              <w:t>30 June 2015</w:t>
            </w:r>
          </w:p>
        </w:tc>
        <w:tc>
          <w:tcPr>
            <w:tcW w:w="1841" w:type="dxa"/>
            <w:tcBorders>
              <w:top w:val="nil"/>
              <w:bottom w:val="nil"/>
            </w:tcBorders>
          </w:tcPr>
          <w:p w:rsidR="00017CD8" w:rsidRPr="00530ECE" w:rsidRDefault="00017CD8" w:rsidP="00AA14B3">
            <w:pPr>
              <w:keepNext/>
              <w:spacing w:before="120"/>
            </w:pPr>
          </w:p>
        </w:tc>
      </w:tr>
      <w:tr w:rsidR="00017CD8" w:rsidRPr="00994DC8" w:rsidTr="00F35122">
        <w:tc>
          <w:tcPr>
            <w:tcW w:w="2770" w:type="dxa"/>
            <w:tcBorders>
              <w:top w:val="nil"/>
              <w:bottom w:val="single" w:sz="4" w:space="0" w:color="auto"/>
            </w:tcBorders>
          </w:tcPr>
          <w:p w:rsidR="00017CD8" w:rsidRPr="00530ECE" w:rsidRDefault="00017CD8" w:rsidP="00530ECE">
            <w:r w:rsidRPr="00530ECE">
              <w:t>2</w:t>
            </w:r>
            <w:r w:rsidR="00521782">
              <w:t>3</w:t>
            </w:r>
            <w:r w:rsidRPr="00530ECE">
              <w:t xml:space="preserve">. </w:t>
            </w:r>
            <w:smartTag w:uri="urn:schemas-microsoft-com:office:smarttags" w:element="place">
              <w:smartTag w:uri="urn:schemas-microsoft-com:office:smarttags" w:element="country-region">
                <w:r w:rsidRPr="00530ECE">
                  <w:t>Yemen</w:t>
                </w:r>
              </w:smartTag>
            </w:smartTag>
            <w:r w:rsidRPr="00530ECE">
              <w:t xml:space="preserve"> </w:t>
            </w:r>
          </w:p>
          <w:p w:rsidR="00017CD8" w:rsidRPr="00530ECE" w:rsidRDefault="00017CD8" w:rsidP="00530ECE"/>
        </w:tc>
        <w:tc>
          <w:tcPr>
            <w:tcW w:w="1908" w:type="dxa"/>
            <w:tcBorders>
              <w:top w:val="nil"/>
              <w:bottom w:val="single" w:sz="4" w:space="0" w:color="auto"/>
            </w:tcBorders>
          </w:tcPr>
          <w:p w:rsidR="00017CD8" w:rsidRPr="00530ECE" w:rsidRDefault="00017CD8" w:rsidP="00530ECE">
            <w:r w:rsidRPr="00530ECE">
              <w:t>E/C.12/YEM/2</w:t>
            </w:r>
          </w:p>
        </w:tc>
        <w:tc>
          <w:tcPr>
            <w:tcW w:w="1331" w:type="dxa"/>
            <w:tcBorders>
              <w:top w:val="nil"/>
              <w:bottom w:val="single" w:sz="4" w:space="0" w:color="auto"/>
            </w:tcBorders>
          </w:tcPr>
          <w:p w:rsidR="00017CD8" w:rsidRPr="00530ECE" w:rsidRDefault="00017CD8" w:rsidP="00530ECE">
            <w:r w:rsidRPr="00530ECE">
              <w:t>3 Jul</w:t>
            </w:r>
            <w:r w:rsidR="006E3925" w:rsidRPr="00530ECE">
              <w:t>y</w:t>
            </w:r>
            <w:r w:rsidRPr="00530ECE">
              <w:t xml:space="preserve"> 2008</w:t>
            </w:r>
          </w:p>
        </w:tc>
        <w:tc>
          <w:tcPr>
            <w:tcW w:w="1513" w:type="dxa"/>
            <w:tcBorders>
              <w:top w:val="nil"/>
              <w:bottom w:val="single" w:sz="4" w:space="0" w:color="auto"/>
            </w:tcBorders>
          </w:tcPr>
          <w:p w:rsidR="00017CD8" w:rsidRPr="00530ECE" w:rsidRDefault="00017CD8" w:rsidP="00530ECE">
            <w:r w:rsidRPr="00530ECE">
              <w:t>30 June 2008</w:t>
            </w:r>
            <w:r w:rsidRPr="00530ECE">
              <w:br/>
              <w:t>30 June 2013</w:t>
            </w:r>
          </w:p>
        </w:tc>
        <w:tc>
          <w:tcPr>
            <w:tcW w:w="1841" w:type="dxa"/>
            <w:tcBorders>
              <w:top w:val="nil"/>
              <w:bottom w:val="single" w:sz="4" w:space="0" w:color="auto"/>
            </w:tcBorders>
          </w:tcPr>
          <w:p w:rsidR="00017CD8" w:rsidRPr="00530ECE" w:rsidRDefault="000D0E20" w:rsidP="00530ECE">
            <w:r w:rsidRPr="00530ECE">
              <w:t xml:space="preserve">Forty-sixth </w:t>
            </w:r>
            <w:r w:rsidR="00017CD8" w:rsidRPr="00530ECE">
              <w:t>session,</w:t>
            </w:r>
          </w:p>
          <w:p w:rsidR="00017CD8" w:rsidRPr="00530ECE" w:rsidRDefault="00017CD8" w:rsidP="00530ECE">
            <w:r w:rsidRPr="00530ECE">
              <w:t>May 2011</w:t>
            </w:r>
          </w:p>
          <w:p w:rsidR="00017CD8" w:rsidRPr="00530ECE" w:rsidRDefault="00017CD8" w:rsidP="00530ECE"/>
        </w:tc>
      </w:tr>
    </w:tbl>
    <w:p w:rsidR="00A0367D" w:rsidRDefault="00A0367D" w:rsidP="00A0367D"/>
    <w:p w:rsidR="0079740C" w:rsidRPr="00994DC8" w:rsidRDefault="0079740C" w:rsidP="00A0367D"/>
    <w:p w:rsidR="00A0367D" w:rsidRPr="00994DC8" w:rsidRDefault="00A0367D" w:rsidP="00A0367D"/>
    <w:tbl>
      <w:tblPr>
        <w:tblW w:w="0" w:type="auto"/>
        <w:tblInd w:w="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670"/>
        <w:gridCol w:w="1910"/>
        <w:gridCol w:w="1320"/>
        <w:gridCol w:w="1560"/>
        <w:gridCol w:w="2040"/>
      </w:tblGrid>
      <w:tr w:rsidR="00A0367D" w:rsidRPr="00994DC8" w:rsidTr="0079740C">
        <w:tblPrEx>
          <w:tblCellMar>
            <w:top w:w="0" w:type="dxa"/>
            <w:bottom w:w="0" w:type="dxa"/>
          </w:tblCellMar>
        </w:tblPrEx>
        <w:trPr>
          <w:tblHeader/>
        </w:trPr>
        <w:tc>
          <w:tcPr>
            <w:tcW w:w="2670" w:type="dxa"/>
            <w:tcBorders>
              <w:bottom w:val="single" w:sz="6" w:space="0" w:color="000000"/>
            </w:tcBorders>
          </w:tcPr>
          <w:p w:rsidR="00A0367D" w:rsidRPr="00994DC8" w:rsidRDefault="00A0367D" w:rsidP="00A0367D">
            <w:pPr>
              <w:rPr>
                <w:b/>
                <w:bCs/>
                <w:iCs/>
              </w:rPr>
            </w:pPr>
            <w:r w:rsidRPr="00994DC8">
              <w:rPr>
                <w:b/>
                <w:bCs/>
                <w:iCs/>
              </w:rPr>
              <w:t>Third periodic reports</w:t>
            </w:r>
          </w:p>
        </w:tc>
        <w:tc>
          <w:tcPr>
            <w:tcW w:w="1910" w:type="dxa"/>
            <w:tcBorders>
              <w:bottom w:val="single" w:sz="6" w:space="0" w:color="000000"/>
            </w:tcBorders>
          </w:tcPr>
          <w:p w:rsidR="00A0367D" w:rsidRPr="00994DC8" w:rsidRDefault="00A0367D" w:rsidP="00A0367D">
            <w:pPr>
              <w:rPr>
                <w:b/>
                <w:bCs/>
                <w:iCs/>
              </w:rPr>
            </w:pPr>
            <w:r w:rsidRPr="00994DC8">
              <w:rPr>
                <w:b/>
                <w:bCs/>
                <w:iCs/>
              </w:rPr>
              <w:t>Symbol</w:t>
            </w:r>
          </w:p>
        </w:tc>
        <w:tc>
          <w:tcPr>
            <w:tcW w:w="1320" w:type="dxa"/>
            <w:tcBorders>
              <w:bottom w:val="single" w:sz="6" w:space="0" w:color="000000"/>
            </w:tcBorders>
          </w:tcPr>
          <w:p w:rsidR="00A0367D" w:rsidRPr="00994DC8" w:rsidRDefault="00A0367D" w:rsidP="00A0367D">
            <w:pPr>
              <w:rPr>
                <w:b/>
                <w:bCs/>
                <w:iCs/>
              </w:rPr>
            </w:pPr>
            <w:r w:rsidRPr="00994DC8">
              <w:rPr>
                <w:b/>
                <w:bCs/>
                <w:iCs/>
              </w:rPr>
              <w:t>Date received</w:t>
            </w:r>
          </w:p>
        </w:tc>
        <w:tc>
          <w:tcPr>
            <w:tcW w:w="1560" w:type="dxa"/>
            <w:tcBorders>
              <w:bottom w:val="single" w:sz="6" w:space="0" w:color="000000"/>
            </w:tcBorders>
          </w:tcPr>
          <w:p w:rsidR="00A0367D" w:rsidRPr="00994DC8" w:rsidRDefault="00A0367D" w:rsidP="00A0367D">
            <w:pPr>
              <w:rPr>
                <w:b/>
                <w:bCs/>
                <w:iCs/>
              </w:rPr>
            </w:pPr>
            <w:r w:rsidRPr="00994DC8">
              <w:rPr>
                <w:b/>
                <w:bCs/>
                <w:iCs/>
              </w:rPr>
              <w:t>Date due</w:t>
            </w:r>
          </w:p>
        </w:tc>
        <w:tc>
          <w:tcPr>
            <w:tcW w:w="2040" w:type="dxa"/>
            <w:tcBorders>
              <w:bottom w:val="single" w:sz="6" w:space="0" w:color="000000"/>
            </w:tcBorders>
          </w:tcPr>
          <w:p w:rsidR="00A0367D" w:rsidRPr="00994DC8" w:rsidRDefault="00A0367D" w:rsidP="00A0367D">
            <w:pPr>
              <w:rPr>
                <w:b/>
                <w:bCs/>
                <w:iCs/>
              </w:rPr>
            </w:pPr>
            <w:r w:rsidRPr="00994DC8">
              <w:rPr>
                <w:b/>
                <w:bCs/>
                <w:iCs/>
              </w:rPr>
              <w:t>Scheduled for consideration at</w:t>
            </w:r>
          </w:p>
        </w:tc>
      </w:tr>
      <w:tr w:rsidR="00A0367D" w:rsidRPr="00994DC8" w:rsidTr="0079740C">
        <w:tblPrEx>
          <w:tblCellMar>
            <w:top w:w="0" w:type="dxa"/>
            <w:bottom w:w="0" w:type="dxa"/>
          </w:tblCellMar>
        </w:tblPrEx>
        <w:tc>
          <w:tcPr>
            <w:tcW w:w="2670" w:type="dxa"/>
            <w:tcBorders>
              <w:top w:val="nil"/>
              <w:bottom w:val="nil"/>
            </w:tcBorders>
          </w:tcPr>
          <w:p w:rsidR="00A0367D" w:rsidRPr="00994DC8" w:rsidRDefault="00A0367D" w:rsidP="00A0367D">
            <w:r w:rsidRPr="00994DC8">
              <w:t>2</w:t>
            </w:r>
            <w:r w:rsidR="00521782">
              <w:t>4</w:t>
            </w:r>
            <w:r w:rsidRPr="00994DC8">
              <w:t xml:space="preserve">. </w:t>
            </w:r>
            <w:smartTag w:uri="urn:schemas-microsoft-com:office:smarttags" w:element="place">
              <w:smartTag w:uri="urn:schemas-microsoft-com:office:smarttags" w:element="country-region">
                <w:r w:rsidRPr="00994DC8">
                  <w:t>Argentina</w:t>
                </w:r>
              </w:smartTag>
            </w:smartTag>
          </w:p>
        </w:tc>
        <w:tc>
          <w:tcPr>
            <w:tcW w:w="1910" w:type="dxa"/>
            <w:tcBorders>
              <w:top w:val="nil"/>
              <w:bottom w:val="nil"/>
            </w:tcBorders>
          </w:tcPr>
          <w:p w:rsidR="00A0367D" w:rsidRPr="00994DC8" w:rsidRDefault="00A0367D" w:rsidP="00A0367D">
            <w:r w:rsidRPr="00994DC8">
              <w:t>E/C.12/ARG/3</w:t>
            </w:r>
          </w:p>
        </w:tc>
        <w:tc>
          <w:tcPr>
            <w:tcW w:w="1320" w:type="dxa"/>
            <w:tcBorders>
              <w:top w:val="nil"/>
              <w:bottom w:val="nil"/>
            </w:tcBorders>
          </w:tcPr>
          <w:p w:rsidR="00A0367D" w:rsidRPr="00994DC8" w:rsidRDefault="00A0367D" w:rsidP="00A0367D">
            <w:r w:rsidRPr="00994DC8">
              <w:t>6 May</w:t>
            </w:r>
            <w:r w:rsidR="00017CD8" w:rsidRPr="00994DC8">
              <w:t xml:space="preserve"> </w:t>
            </w:r>
            <w:r w:rsidRPr="00994DC8">
              <w:t>2009</w:t>
            </w:r>
          </w:p>
        </w:tc>
        <w:tc>
          <w:tcPr>
            <w:tcW w:w="1560" w:type="dxa"/>
            <w:tcBorders>
              <w:top w:val="nil"/>
              <w:bottom w:val="nil"/>
            </w:tcBorders>
          </w:tcPr>
          <w:p w:rsidR="00A0367D" w:rsidRPr="00994DC8" w:rsidRDefault="00A0367D" w:rsidP="00A0367D">
            <w:r w:rsidRPr="00994DC8">
              <w:t>30 June 2001</w:t>
            </w:r>
            <w:r w:rsidRPr="00994DC8">
              <w:br/>
              <w:t>30 June 2006</w:t>
            </w:r>
          </w:p>
          <w:p w:rsidR="00A0367D" w:rsidRPr="00994DC8" w:rsidRDefault="00A0367D" w:rsidP="00A0367D"/>
        </w:tc>
        <w:tc>
          <w:tcPr>
            <w:tcW w:w="2040" w:type="dxa"/>
            <w:tcBorders>
              <w:top w:val="nil"/>
              <w:bottom w:val="nil"/>
            </w:tcBorders>
          </w:tcPr>
          <w:p w:rsidR="00A0367D" w:rsidRPr="00994DC8" w:rsidRDefault="000D0E20" w:rsidP="00A0367D">
            <w:r>
              <w:t>Forty-seventh</w:t>
            </w:r>
            <w:r w:rsidRPr="00994DC8">
              <w:t xml:space="preserve"> </w:t>
            </w:r>
            <w:r w:rsidR="00A0367D" w:rsidRPr="00994DC8">
              <w:t>session</w:t>
            </w:r>
            <w:r>
              <w:t>,</w:t>
            </w:r>
            <w:r w:rsidR="00A0367D" w:rsidRPr="00994DC8">
              <w:t xml:space="preserve"> November 2011</w:t>
            </w:r>
          </w:p>
        </w:tc>
      </w:tr>
      <w:tr w:rsidR="00A0367D" w:rsidRPr="00994DC8" w:rsidTr="0079740C">
        <w:tblPrEx>
          <w:tblCellMar>
            <w:top w:w="0" w:type="dxa"/>
            <w:bottom w:w="0" w:type="dxa"/>
          </w:tblCellMar>
        </w:tblPrEx>
        <w:tc>
          <w:tcPr>
            <w:tcW w:w="2670" w:type="dxa"/>
            <w:tcBorders>
              <w:top w:val="nil"/>
              <w:bottom w:val="nil"/>
            </w:tcBorders>
          </w:tcPr>
          <w:p w:rsidR="00A0367D" w:rsidRPr="00994DC8" w:rsidRDefault="00A0367D" w:rsidP="00A0367D">
            <w:r w:rsidRPr="00994DC8">
              <w:t>2</w:t>
            </w:r>
            <w:r w:rsidR="00521782">
              <w:t>5</w:t>
            </w:r>
            <w:r w:rsidRPr="00994DC8">
              <w:t xml:space="preserve">. </w:t>
            </w:r>
            <w:smartTag w:uri="urn:schemas-microsoft-com:office:smarttags" w:element="place">
              <w:smartTag w:uri="urn:schemas-microsoft-com:office:smarttags" w:element="country-region">
                <w:r w:rsidRPr="00994DC8">
                  <w:t>Azerbaijan</w:t>
                </w:r>
              </w:smartTag>
            </w:smartTag>
          </w:p>
        </w:tc>
        <w:tc>
          <w:tcPr>
            <w:tcW w:w="1910" w:type="dxa"/>
            <w:tcBorders>
              <w:top w:val="nil"/>
              <w:bottom w:val="nil"/>
            </w:tcBorders>
          </w:tcPr>
          <w:p w:rsidR="00A0367D" w:rsidRPr="00994DC8" w:rsidRDefault="00A0367D" w:rsidP="00A0367D">
            <w:r w:rsidRPr="00994DC8">
              <w:t>E/C.12/AZE/3</w:t>
            </w:r>
          </w:p>
        </w:tc>
        <w:tc>
          <w:tcPr>
            <w:tcW w:w="1320" w:type="dxa"/>
            <w:tcBorders>
              <w:top w:val="nil"/>
              <w:bottom w:val="nil"/>
            </w:tcBorders>
          </w:tcPr>
          <w:p w:rsidR="00A0367D" w:rsidRPr="00994DC8" w:rsidRDefault="00A0367D" w:rsidP="00A0367D">
            <w:r w:rsidRPr="00994DC8">
              <w:t>29 Sep</w:t>
            </w:r>
            <w:r w:rsidR="0027344F">
              <w:t>t.</w:t>
            </w:r>
            <w:r w:rsidRPr="00994DC8">
              <w:t xml:space="preserve"> 2009</w:t>
            </w:r>
          </w:p>
        </w:tc>
        <w:tc>
          <w:tcPr>
            <w:tcW w:w="1560" w:type="dxa"/>
            <w:tcBorders>
              <w:top w:val="nil"/>
              <w:bottom w:val="nil"/>
            </w:tcBorders>
          </w:tcPr>
          <w:p w:rsidR="00A0367D" w:rsidRPr="00994DC8" w:rsidRDefault="00A0367D" w:rsidP="00A0367D">
            <w:r w:rsidRPr="00994DC8">
              <w:t>30 June 2009</w:t>
            </w:r>
          </w:p>
          <w:p w:rsidR="00A0367D" w:rsidRPr="00994DC8" w:rsidRDefault="00A0367D" w:rsidP="00A0367D"/>
        </w:tc>
        <w:tc>
          <w:tcPr>
            <w:tcW w:w="2040" w:type="dxa"/>
            <w:tcBorders>
              <w:top w:val="nil"/>
              <w:bottom w:val="nil"/>
            </w:tcBorders>
          </w:tcPr>
          <w:p w:rsidR="00A0367D" w:rsidRPr="00994DC8" w:rsidRDefault="00A0367D" w:rsidP="00A0367D"/>
        </w:tc>
      </w:tr>
      <w:tr w:rsidR="00A0367D" w:rsidRPr="00994DC8" w:rsidTr="0079740C">
        <w:tblPrEx>
          <w:tblCellMar>
            <w:top w:w="0" w:type="dxa"/>
            <w:bottom w:w="0" w:type="dxa"/>
          </w:tblCellMar>
        </w:tblPrEx>
        <w:tc>
          <w:tcPr>
            <w:tcW w:w="2670" w:type="dxa"/>
            <w:tcBorders>
              <w:top w:val="nil"/>
              <w:bottom w:val="nil"/>
            </w:tcBorders>
          </w:tcPr>
          <w:p w:rsidR="00A0367D" w:rsidRPr="00994DC8" w:rsidRDefault="00A0367D" w:rsidP="00A0367D">
            <w:r w:rsidRPr="00994DC8">
              <w:t>2</w:t>
            </w:r>
            <w:r w:rsidR="00521782">
              <w:t>6</w:t>
            </w:r>
            <w:r w:rsidRPr="00994DC8">
              <w:t>.</w:t>
            </w:r>
            <w:r w:rsidR="009A2CA0" w:rsidRPr="00994DC8">
              <w:t xml:space="preserve"> </w:t>
            </w:r>
            <w:smartTag w:uri="urn:schemas-microsoft-com:office:smarttags" w:element="place">
              <w:smartTag w:uri="urn:schemas-microsoft-com:office:smarttags" w:element="country-region">
                <w:r w:rsidRPr="00994DC8">
                  <w:t>Ecuador</w:t>
                </w:r>
              </w:smartTag>
            </w:smartTag>
          </w:p>
        </w:tc>
        <w:tc>
          <w:tcPr>
            <w:tcW w:w="1910" w:type="dxa"/>
            <w:tcBorders>
              <w:top w:val="nil"/>
              <w:bottom w:val="nil"/>
            </w:tcBorders>
          </w:tcPr>
          <w:p w:rsidR="00A0367D" w:rsidRPr="00994DC8" w:rsidRDefault="00A0367D" w:rsidP="00A0367D">
            <w:r w:rsidRPr="00994DC8">
              <w:t>E/C.12/ECU/3</w:t>
            </w:r>
          </w:p>
        </w:tc>
        <w:tc>
          <w:tcPr>
            <w:tcW w:w="1320" w:type="dxa"/>
            <w:tcBorders>
              <w:top w:val="nil"/>
              <w:bottom w:val="nil"/>
            </w:tcBorders>
          </w:tcPr>
          <w:p w:rsidR="00A0367D" w:rsidRPr="00994DC8" w:rsidRDefault="00A0367D" w:rsidP="00A0367D">
            <w:r w:rsidRPr="00994DC8">
              <w:t>8 Sep</w:t>
            </w:r>
            <w:r w:rsidR="0027344F">
              <w:t>t.</w:t>
            </w:r>
            <w:r w:rsidRPr="00994DC8">
              <w:t xml:space="preserve"> 2009</w:t>
            </w:r>
          </w:p>
        </w:tc>
        <w:tc>
          <w:tcPr>
            <w:tcW w:w="1560" w:type="dxa"/>
            <w:tcBorders>
              <w:top w:val="nil"/>
              <w:bottom w:val="nil"/>
            </w:tcBorders>
          </w:tcPr>
          <w:p w:rsidR="00A0367D" w:rsidRPr="00994DC8" w:rsidRDefault="00A0367D" w:rsidP="00A0367D">
            <w:r w:rsidRPr="00994DC8">
              <w:t>30 June 2009</w:t>
            </w:r>
          </w:p>
          <w:p w:rsidR="00A0367D" w:rsidRPr="00994DC8" w:rsidRDefault="00A0367D" w:rsidP="00A0367D"/>
        </w:tc>
        <w:tc>
          <w:tcPr>
            <w:tcW w:w="2040" w:type="dxa"/>
            <w:tcBorders>
              <w:top w:val="nil"/>
              <w:bottom w:val="nil"/>
            </w:tcBorders>
          </w:tcPr>
          <w:p w:rsidR="00A0367D" w:rsidRPr="00994DC8" w:rsidRDefault="00A0367D" w:rsidP="00A0367D"/>
        </w:tc>
      </w:tr>
      <w:tr w:rsidR="00090A90" w:rsidRPr="00994DC8" w:rsidTr="0079740C">
        <w:tblPrEx>
          <w:tblCellMar>
            <w:top w:w="0" w:type="dxa"/>
            <w:bottom w:w="0" w:type="dxa"/>
          </w:tblCellMar>
        </w:tblPrEx>
        <w:tc>
          <w:tcPr>
            <w:tcW w:w="2670" w:type="dxa"/>
            <w:tcBorders>
              <w:top w:val="nil"/>
              <w:bottom w:val="nil"/>
            </w:tcBorders>
          </w:tcPr>
          <w:p w:rsidR="00090A90" w:rsidRPr="00994DC8" w:rsidRDefault="00521782" w:rsidP="00A0367D">
            <w:r>
              <w:t>27</w:t>
            </w:r>
            <w:r w:rsidR="00663ADA">
              <w:t xml:space="preserve">. </w:t>
            </w:r>
            <w:smartTag w:uri="urn:schemas-microsoft-com:office:smarttags" w:element="place">
              <w:smartTag w:uri="urn:schemas-microsoft-com:office:smarttags" w:element="country-region">
                <w:r w:rsidR="00090A90">
                  <w:t>El Salvador</w:t>
                </w:r>
              </w:smartTag>
            </w:smartTag>
            <w:r w:rsidR="00090A90">
              <w:t xml:space="preserve"> </w:t>
            </w:r>
            <w:r w:rsidR="008C4849">
              <w:t>(third to fifth periodic reports)</w:t>
            </w:r>
          </w:p>
        </w:tc>
        <w:tc>
          <w:tcPr>
            <w:tcW w:w="1910" w:type="dxa"/>
            <w:tcBorders>
              <w:top w:val="nil"/>
              <w:bottom w:val="nil"/>
            </w:tcBorders>
          </w:tcPr>
          <w:p w:rsidR="00090A90" w:rsidRPr="00994DC8" w:rsidRDefault="00090A90" w:rsidP="00A0367D">
            <w:r w:rsidRPr="00994DC8">
              <w:t>E/C.12/</w:t>
            </w:r>
            <w:r>
              <w:t>SLV/3-5</w:t>
            </w:r>
          </w:p>
        </w:tc>
        <w:tc>
          <w:tcPr>
            <w:tcW w:w="1320" w:type="dxa"/>
            <w:tcBorders>
              <w:top w:val="nil"/>
              <w:bottom w:val="nil"/>
            </w:tcBorders>
          </w:tcPr>
          <w:p w:rsidR="00090A90" w:rsidRPr="00994DC8" w:rsidRDefault="00090A90" w:rsidP="00A0367D">
            <w:r>
              <w:t>5 Jan. 2011</w:t>
            </w:r>
          </w:p>
        </w:tc>
        <w:tc>
          <w:tcPr>
            <w:tcW w:w="1560" w:type="dxa"/>
            <w:tcBorders>
              <w:top w:val="nil"/>
              <w:bottom w:val="nil"/>
            </w:tcBorders>
          </w:tcPr>
          <w:p w:rsidR="00090A90" w:rsidRPr="00994DC8" w:rsidRDefault="00090A90" w:rsidP="00A0367D">
            <w:r>
              <w:t>30 June 2010</w:t>
            </w:r>
          </w:p>
        </w:tc>
        <w:tc>
          <w:tcPr>
            <w:tcW w:w="2040" w:type="dxa"/>
            <w:tcBorders>
              <w:top w:val="nil"/>
              <w:bottom w:val="nil"/>
            </w:tcBorders>
          </w:tcPr>
          <w:p w:rsidR="00090A90" w:rsidRPr="00994DC8" w:rsidRDefault="00090A90" w:rsidP="00A0367D"/>
        </w:tc>
      </w:tr>
      <w:tr w:rsidR="00A0367D" w:rsidRPr="00994DC8" w:rsidTr="0079740C">
        <w:tblPrEx>
          <w:tblCellMar>
            <w:top w:w="0" w:type="dxa"/>
            <w:bottom w:w="0" w:type="dxa"/>
          </w:tblCellMar>
        </w:tblPrEx>
        <w:tc>
          <w:tcPr>
            <w:tcW w:w="2670" w:type="dxa"/>
            <w:tcBorders>
              <w:top w:val="nil"/>
              <w:bottom w:val="nil"/>
            </w:tcBorders>
          </w:tcPr>
          <w:p w:rsidR="00A0367D" w:rsidRPr="00994DC8" w:rsidRDefault="00A0367D" w:rsidP="00A0367D">
            <w:r w:rsidRPr="00994DC8">
              <w:t>2</w:t>
            </w:r>
            <w:r w:rsidR="00663ADA">
              <w:t>8</w:t>
            </w:r>
            <w:r w:rsidRPr="00994DC8">
              <w:t xml:space="preserve">. </w:t>
            </w:r>
            <w:smartTag w:uri="urn:schemas-microsoft-com:office:smarttags" w:element="place">
              <w:smartTag w:uri="urn:schemas-microsoft-com:office:smarttags" w:element="country-region">
                <w:r w:rsidRPr="00994DC8">
                  <w:t>Israel</w:t>
                </w:r>
              </w:smartTag>
            </w:smartTag>
          </w:p>
        </w:tc>
        <w:tc>
          <w:tcPr>
            <w:tcW w:w="1910" w:type="dxa"/>
            <w:tcBorders>
              <w:top w:val="nil"/>
              <w:bottom w:val="nil"/>
            </w:tcBorders>
          </w:tcPr>
          <w:p w:rsidR="00A0367D" w:rsidRPr="00994DC8" w:rsidRDefault="00A0367D" w:rsidP="00A0367D">
            <w:r w:rsidRPr="00994DC8">
              <w:t>E/C.12/ISR/3</w:t>
            </w:r>
          </w:p>
        </w:tc>
        <w:tc>
          <w:tcPr>
            <w:tcW w:w="1320" w:type="dxa"/>
            <w:tcBorders>
              <w:top w:val="nil"/>
              <w:bottom w:val="nil"/>
            </w:tcBorders>
          </w:tcPr>
          <w:p w:rsidR="00A0367D" w:rsidRPr="00994DC8" w:rsidRDefault="00A0367D" w:rsidP="00A0367D">
            <w:r w:rsidRPr="00994DC8">
              <w:t>20 Jan. 2009</w:t>
            </w:r>
          </w:p>
        </w:tc>
        <w:tc>
          <w:tcPr>
            <w:tcW w:w="1560" w:type="dxa"/>
            <w:tcBorders>
              <w:top w:val="nil"/>
              <w:bottom w:val="nil"/>
            </w:tcBorders>
          </w:tcPr>
          <w:p w:rsidR="00A0367D" w:rsidRPr="00994DC8" w:rsidRDefault="00A0367D" w:rsidP="00A0367D">
            <w:r w:rsidRPr="00994DC8">
              <w:t>30 June 2008</w:t>
            </w:r>
            <w:r w:rsidRPr="00994DC8">
              <w:br/>
            </w:r>
          </w:p>
        </w:tc>
        <w:tc>
          <w:tcPr>
            <w:tcW w:w="2040" w:type="dxa"/>
            <w:tcBorders>
              <w:top w:val="nil"/>
              <w:bottom w:val="nil"/>
            </w:tcBorders>
          </w:tcPr>
          <w:p w:rsidR="00A0367D" w:rsidRPr="00994DC8" w:rsidRDefault="000D0E20" w:rsidP="00A0367D">
            <w:r>
              <w:t>Forty-seventh</w:t>
            </w:r>
            <w:r w:rsidRPr="00994DC8">
              <w:t xml:space="preserve"> session</w:t>
            </w:r>
            <w:r>
              <w:t>,</w:t>
            </w:r>
            <w:r w:rsidR="00A0367D" w:rsidRPr="00994DC8">
              <w:t xml:space="preserve"> November 2011</w:t>
            </w:r>
          </w:p>
          <w:p w:rsidR="00A0367D" w:rsidRPr="00994DC8" w:rsidRDefault="00A0367D" w:rsidP="00A0367D"/>
        </w:tc>
      </w:tr>
      <w:tr w:rsidR="00A0367D" w:rsidRPr="00994DC8" w:rsidTr="0079740C">
        <w:tblPrEx>
          <w:tblCellMar>
            <w:top w:w="0" w:type="dxa"/>
            <w:bottom w:w="0" w:type="dxa"/>
          </w:tblCellMar>
        </w:tblPrEx>
        <w:tc>
          <w:tcPr>
            <w:tcW w:w="2670" w:type="dxa"/>
            <w:tcBorders>
              <w:top w:val="nil"/>
              <w:bottom w:val="nil"/>
            </w:tcBorders>
          </w:tcPr>
          <w:p w:rsidR="00A0367D" w:rsidRPr="00994DC8" w:rsidRDefault="00663ADA" w:rsidP="00A0367D">
            <w:r>
              <w:t>29</w:t>
            </w:r>
            <w:r w:rsidR="00A0367D" w:rsidRPr="00994DC8">
              <w:t xml:space="preserve">. </w:t>
            </w:r>
            <w:smartTag w:uri="urn:schemas-microsoft-com:office:smarttags" w:element="place">
              <w:smartTag w:uri="urn:schemas-microsoft-com:office:smarttags" w:element="country-region">
                <w:r w:rsidR="00A0367D" w:rsidRPr="00994DC8">
                  <w:t>Japan</w:t>
                </w:r>
              </w:smartTag>
            </w:smartTag>
          </w:p>
        </w:tc>
        <w:tc>
          <w:tcPr>
            <w:tcW w:w="1910" w:type="dxa"/>
            <w:tcBorders>
              <w:top w:val="nil"/>
              <w:bottom w:val="nil"/>
            </w:tcBorders>
          </w:tcPr>
          <w:p w:rsidR="00A0367D" w:rsidRPr="00994DC8" w:rsidRDefault="00A0367D" w:rsidP="00A0367D">
            <w:r w:rsidRPr="00994DC8">
              <w:t>E/C.12/JPN/3</w:t>
            </w:r>
          </w:p>
        </w:tc>
        <w:tc>
          <w:tcPr>
            <w:tcW w:w="1320" w:type="dxa"/>
            <w:tcBorders>
              <w:top w:val="nil"/>
              <w:bottom w:val="nil"/>
            </w:tcBorders>
          </w:tcPr>
          <w:p w:rsidR="00A0367D" w:rsidRPr="00994DC8" w:rsidRDefault="00A0367D" w:rsidP="00A0367D">
            <w:r w:rsidRPr="00994DC8">
              <w:t>22 Dec</w:t>
            </w:r>
            <w:r w:rsidR="00663ADA">
              <w:t>.</w:t>
            </w:r>
            <w:r w:rsidRPr="00994DC8">
              <w:t xml:space="preserve"> 2009</w:t>
            </w:r>
          </w:p>
          <w:p w:rsidR="00A0367D" w:rsidRPr="00994DC8" w:rsidRDefault="00A0367D" w:rsidP="00A0367D"/>
        </w:tc>
        <w:tc>
          <w:tcPr>
            <w:tcW w:w="1560" w:type="dxa"/>
            <w:tcBorders>
              <w:top w:val="nil"/>
              <w:bottom w:val="nil"/>
            </w:tcBorders>
          </w:tcPr>
          <w:p w:rsidR="00A0367D" w:rsidRPr="00994DC8" w:rsidRDefault="00A0367D" w:rsidP="00A0367D">
            <w:r w:rsidRPr="00994DC8">
              <w:t>30 June 2006</w:t>
            </w:r>
          </w:p>
        </w:tc>
        <w:tc>
          <w:tcPr>
            <w:tcW w:w="2040" w:type="dxa"/>
            <w:tcBorders>
              <w:top w:val="nil"/>
              <w:bottom w:val="nil"/>
            </w:tcBorders>
          </w:tcPr>
          <w:p w:rsidR="00A0367D" w:rsidRPr="00994DC8" w:rsidRDefault="00A0367D" w:rsidP="00A0367D"/>
        </w:tc>
      </w:tr>
      <w:tr w:rsidR="00A0367D" w:rsidRPr="00994DC8" w:rsidTr="00B644D8">
        <w:tblPrEx>
          <w:tblCellMar>
            <w:top w:w="0" w:type="dxa"/>
            <w:bottom w:w="0" w:type="dxa"/>
          </w:tblCellMar>
        </w:tblPrEx>
        <w:tc>
          <w:tcPr>
            <w:tcW w:w="2670" w:type="dxa"/>
            <w:tcBorders>
              <w:top w:val="nil"/>
              <w:bottom w:val="nil"/>
            </w:tcBorders>
          </w:tcPr>
          <w:p w:rsidR="00A0367D" w:rsidRPr="00994DC8" w:rsidRDefault="00A0367D" w:rsidP="00A0367D">
            <w:r w:rsidRPr="00994DC8">
              <w:t>3</w:t>
            </w:r>
            <w:r w:rsidR="00663ADA">
              <w:t>0</w:t>
            </w:r>
            <w:r w:rsidRPr="00994DC8">
              <w:t>.</w:t>
            </w:r>
            <w:r w:rsidR="009A2CA0" w:rsidRPr="00994DC8">
              <w:t xml:space="preserve"> </w:t>
            </w:r>
            <w:smartTag w:uri="urn:schemas-microsoft-com:office:smarttags" w:element="place">
              <w:smartTag w:uri="urn:schemas-microsoft-com:office:smarttags" w:element="country-region">
                <w:r w:rsidRPr="00994DC8">
                  <w:t>Jamaica</w:t>
                </w:r>
              </w:smartTag>
            </w:smartTag>
            <w:r w:rsidRPr="00994DC8">
              <w:t xml:space="preserve"> (third and fourth periodic reports)</w:t>
            </w:r>
          </w:p>
          <w:p w:rsidR="00A0367D" w:rsidRPr="00994DC8" w:rsidRDefault="00A0367D" w:rsidP="00A0367D"/>
        </w:tc>
        <w:tc>
          <w:tcPr>
            <w:tcW w:w="1910" w:type="dxa"/>
            <w:tcBorders>
              <w:top w:val="nil"/>
              <w:bottom w:val="nil"/>
            </w:tcBorders>
          </w:tcPr>
          <w:p w:rsidR="00A0367D" w:rsidRPr="00994DC8" w:rsidRDefault="00A0367D" w:rsidP="00A0367D">
            <w:r w:rsidRPr="00994DC8">
              <w:t>E/C.12/JAM/3-4</w:t>
            </w:r>
          </w:p>
        </w:tc>
        <w:tc>
          <w:tcPr>
            <w:tcW w:w="1320" w:type="dxa"/>
            <w:tcBorders>
              <w:top w:val="nil"/>
              <w:bottom w:val="nil"/>
            </w:tcBorders>
          </w:tcPr>
          <w:p w:rsidR="00A0367D" w:rsidRPr="00994DC8" w:rsidRDefault="00A0367D" w:rsidP="00A0367D">
            <w:r w:rsidRPr="00994DC8">
              <w:t>6 Jan. 2010</w:t>
            </w:r>
          </w:p>
        </w:tc>
        <w:tc>
          <w:tcPr>
            <w:tcW w:w="1560" w:type="dxa"/>
            <w:tcBorders>
              <w:top w:val="nil"/>
              <w:bottom w:val="nil"/>
            </w:tcBorders>
          </w:tcPr>
          <w:p w:rsidR="00A0367D" w:rsidRPr="00994DC8" w:rsidRDefault="00A0367D" w:rsidP="00A0367D">
            <w:r w:rsidRPr="00994DC8">
              <w:t>30 June 2003</w:t>
            </w:r>
            <w:r w:rsidRPr="00994DC8">
              <w:br/>
              <w:t>30 June 2008</w:t>
            </w:r>
          </w:p>
        </w:tc>
        <w:tc>
          <w:tcPr>
            <w:tcW w:w="2040" w:type="dxa"/>
            <w:tcBorders>
              <w:top w:val="nil"/>
              <w:bottom w:val="nil"/>
            </w:tcBorders>
          </w:tcPr>
          <w:p w:rsidR="00A0367D" w:rsidRPr="00994DC8" w:rsidRDefault="00A0367D" w:rsidP="00A0367D"/>
        </w:tc>
      </w:tr>
      <w:tr w:rsidR="00A0367D" w:rsidRPr="00994DC8" w:rsidTr="00B644D8">
        <w:tblPrEx>
          <w:tblCellMar>
            <w:top w:w="0" w:type="dxa"/>
            <w:bottom w:w="0" w:type="dxa"/>
          </w:tblCellMar>
        </w:tblPrEx>
        <w:tc>
          <w:tcPr>
            <w:tcW w:w="2670" w:type="dxa"/>
            <w:tcBorders>
              <w:top w:val="nil"/>
              <w:bottom w:val="single" w:sz="6" w:space="0" w:color="000000"/>
            </w:tcBorders>
          </w:tcPr>
          <w:p w:rsidR="00A0367D" w:rsidRPr="00994DC8" w:rsidRDefault="00A0367D" w:rsidP="00A0367D">
            <w:r w:rsidRPr="00994DC8">
              <w:t>3</w:t>
            </w:r>
            <w:r w:rsidR="00663ADA">
              <w:t>1</w:t>
            </w:r>
            <w:r w:rsidRPr="00994DC8">
              <w:t xml:space="preserve">. </w:t>
            </w:r>
            <w:smartTag w:uri="urn:schemas-microsoft-com:office:smarttags" w:element="place">
              <w:smartTag w:uri="urn:schemas-microsoft-com:office:smarttags" w:element="country-region">
                <w:r w:rsidRPr="00994DC8">
                  <w:t>New Zealand</w:t>
                </w:r>
              </w:smartTag>
            </w:smartTag>
          </w:p>
        </w:tc>
        <w:tc>
          <w:tcPr>
            <w:tcW w:w="1910" w:type="dxa"/>
            <w:tcBorders>
              <w:top w:val="nil"/>
              <w:bottom w:val="single" w:sz="6" w:space="0" w:color="000000"/>
            </w:tcBorders>
          </w:tcPr>
          <w:p w:rsidR="00A0367D" w:rsidRPr="00994DC8" w:rsidRDefault="00A0367D" w:rsidP="00A0367D">
            <w:r w:rsidRPr="00994DC8">
              <w:t>E/C.12/NZL/3</w:t>
            </w:r>
          </w:p>
        </w:tc>
        <w:tc>
          <w:tcPr>
            <w:tcW w:w="1320" w:type="dxa"/>
            <w:tcBorders>
              <w:top w:val="nil"/>
              <w:bottom w:val="single" w:sz="6" w:space="0" w:color="000000"/>
            </w:tcBorders>
          </w:tcPr>
          <w:p w:rsidR="00A0367D" w:rsidRPr="00994DC8" w:rsidRDefault="00A0367D" w:rsidP="00A0367D">
            <w:r w:rsidRPr="00994DC8">
              <w:t>15 May 2009</w:t>
            </w:r>
          </w:p>
        </w:tc>
        <w:tc>
          <w:tcPr>
            <w:tcW w:w="1560" w:type="dxa"/>
            <w:tcBorders>
              <w:top w:val="nil"/>
              <w:bottom w:val="single" w:sz="6" w:space="0" w:color="000000"/>
            </w:tcBorders>
          </w:tcPr>
          <w:p w:rsidR="00A0367D" w:rsidRPr="00994DC8" w:rsidRDefault="00A0367D" w:rsidP="00A0367D">
            <w:r w:rsidRPr="00994DC8">
              <w:t>30 June 2008</w:t>
            </w:r>
            <w:r w:rsidRPr="00994DC8">
              <w:br/>
            </w:r>
          </w:p>
        </w:tc>
        <w:tc>
          <w:tcPr>
            <w:tcW w:w="2040" w:type="dxa"/>
            <w:tcBorders>
              <w:top w:val="nil"/>
              <w:bottom w:val="single" w:sz="6" w:space="0" w:color="000000"/>
            </w:tcBorders>
          </w:tcPr>
          <w:p w:rsidR="00A0367D" w:rsidRPr="00994DC8" w:rsidRDefault="00A0367D" w:rsidP="00A0367D"/>
        </w:tc>
      </w:tr>
    </w:tbl>
    <w:p w:rsidR="00017CD8" w:rsidRPr="00994DC8" w:rsidRDefault="00017CD8" w:rsidP="00A0367D"/>
    <w:tbl>
      <w:tblPr>
        <w:tblStyle w:val="TableGrid"/>
        <w:tblW w:w="9480" w:type="dxa"/>
        <w:tblInd w:w="108" w:type="dxa"/>
        <w:tblLayout w:type="fixed"/>
        <w:tblLook w:val="01E0" w:firstRow="1" w:lastRow="1" w:firstColumn="1" w:lastColumn="1" w:noHBand="0" w:noVBand="0"/>
      </w:tblPr>
      <w:tblGrid>
        <w:gridCol w:w="2292"/>
        <w:gridCol w:w="2400"/>
        <w:gridCol w:w="1560"/>
        <w:gridCol w:w="1560"/>
        <w:gridCol w:w="1668"/>
      </w:tblGrid>
      <w:tr w:rsidR="00017CD8" w:rsidRPr="00994DC8" w:rsidTr="00017CD8">
        <w:tc>
          <w:tcPr>
            <w:tcW w:w="2292" w:type="dxa"/>
            <w:tcBorders>
              <w:bottom w:val="single" w:sz="4" w:space="0" w:color="auto"/>
            </w:tcBorders>
          </w:tcPr>
          <w:p w:rsidR="00017CD8" w:rsidRPr="00994DC8" w:rsidRDefault="00017CD8" w:rsidP="00AA14B3">
            <w:pPr>
              <w:tabs>
                <w:tab w:val="left" w:pos="459"/>
              </w:tabs>
              <w:spacing w:after="60"/>
              <w:jc w:val="center"/>
              <w:rPr>
                <w:b/>
                <w:bCs/>
                <w:iCs/>
                <w:szCs w:val="24"/>
              </w:rPr>
            </w:pPr>
            <w:r w:rsidRPr="00994DC8">
              <w:rPr>
                <w:b/>
                <w:bCs/>
                <w:iCs/>
                <w:szCs w:val="24"/>
              </w:rPr>
              <w:t>Fourth periodic reports</w:t>
            </w:r>
          </w:p>
        </w:tc>
        <w:tc>
          <w:tcPr>
            <w:tcW w:w="2400"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Symbol</w:t>
            </w:r>
          </w:p>
        </w:tc>
        <w:tc>
          <w:tcPr>
            <w:tcW w:w="1560"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Date received</w:t>
            </w:r>
          </w:p>
        </w:tc>
        <w:tc>
          <w:tcPr>
            <w:tcW w:w="1560"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Date due</w:t>
            </w:r>
          </w:p>
        </w:tc>
        <w:tc>
          <w:tcPr>
            <w:tcW w:w="1668"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Scheduled for consideration at</w:t>
            </w:r>
          </w:p>
        </w:tc>
      </w:tr>
      <w:tr w:rsidR="00594C1B" w:rsidRPr="00994DC8" w:rsidTr="00017CD8">
        <w:tc>
          <w:tcPr>
            <w:tcW w:w="2292" w:type="dxa"/>
            <w:tcBorders>
              <w:bottom w:val="single" w:sz="4" w:space="0" w:color="auto"/>
            </w:tcBorders>
          </w:tcPr>
          <w:p w:rsidR="00594C1B" w:rsidRPr="00663ADA" w:rsidRDefault="00594C1B" w:rsidP="00594C1B">
            <w:pPr>
              <w:tabs>
                <w:tab w:val="left" w:pos="459"/>
              </w:tabs>
              <w:spacing w:after="60"/>
              <w:rPr>
                <w:bCs/>
                <w:iCs/>
                <w:szCs w:val="24"/>
              </w:rPr>
            </w:pPr>
            <w:r w:rsidRPr="00663ADA">
              <w:rPr>
                <w:bCs/>
                <w:iCs/>
                <w:szCs w:val="24"/>
              </w:rPr>
              <w:t>3</w:t>
            </w:r>
            <w:r w:rsidR="00663ADA">
              <w:rPr>
                <w:bCs/>
                <w:iCs/>
                <w:szCs w:val="24"/>
              </w:rPr>
              <w:t>2</w:t>
            </w:r>
            <w:r w:rsidRPr="00663ADA">
              <w:rPr>
                <w:bCs/>
                <w:iCs/>
                <w:szCs w:val="24"/>
              </w:rPr>
              <w:t xml:space="preserve">. </w:t>
            </w:r>
            <w:smartTag w:uri="urn:schemas-microsoft-com:office:smarttags" w:element="place">
              <w:smartTag w:uri="urn:schemas-microsoft-com:office:smarttags" w:element="country-region">
                <w:r w:rsidRPr="00663ADA">
                  <w:rPr>
                    <w:bCs/>
                    <w:iCs/>
                    <w:szCs w:val="24"/>
                  </w:rPr>
                  <w:t>Austria</w:t>
                </w:r>
              </w:smartTag>
            </w:smartTag>
          </w:p>
        </w:tc>
        <w:tc>
          <w:tcPr>
            <w:tcW w:w="2400" w:type="dxa"/>
            <w:tcBorders>
              <w:bottom w:val="single" w:sz="4" w:space="0" w:color="auto"/>
            </w:tcBorders>
          </w:tcPr>
          <w:p w:rsidR="00594C1B" w:rsidRPr="00663ADA" w:rsidRDefault="00594C1B" w:rsidP="00594C1B">
            <w:pPr>
              <w:spacing w:after="60"/>
              <w:rPr>
                <w:bCs/>
                <w:iCs/>
                <w:szCs w:val="24"/>
              </w:rPr>
            </w:pPr>
            <w:r w:rsidRPr="00663ADA">
              <w:rPr>
                <w:bCs/>
                <w:iCs/>
                <w:szCs w:val="24"/>
              </w:rPr>
              <w:t>E/C.12/AUT/4</w:t>
            </w:r>
          </w:p>
        </w:tc>
        <w:tc>
          <w:tcPr>
            <w:tcW w:w="1560" w:type="dxa"/>
            <w:tcBorders>
              <w:bottom w:val="single" w:sz="4" w:space="0" w:color="auto"/>
            </w:tcBorders>
          </w:tcPr>
          <w:p w:rsidR="00594C1B" w:rsidRPr="00663ADA" w:rsidRDefault="00594C1B" w:rsidP="00594C1B">
            <w:pPr>
              <w:spacing w:after="60"/>
              <w:rPr>
                <w:bCs/>
                <w:iCs/>
                <w:szCs w:val="24"/>
              </w:rPr>
            </w:pPr>
            <w:r w:rsidRPr="00663ADA">
              <w:rPr>
                <w:bCs/>
                <w:iCs/>
                <w:szCs w:val="24"/>
              </w:rPr>
              <w:t>28 July 2010</w:t>
            </w:r>
          </w:p>
        </w:tc>
        <w:tc>
          <w:tcPr>
            <w:tcW w:w="1560" w:type="dxa"/>
            <w:tcBorders>
              <w:bottom w:val="single" w:sz="4" w:space="0" w:color="auto"/>
            </w:tcBorders>
          </w:tcPr>
          <w:p w:rsidR="00594C1B" w:rsidRPr="00663ADA" w:rsidRDefault="005B04DC" w:rsidP="00594C1B">
            <w:pPr>
              <w:spacing w:after="60"/>
              <w:rPr>
                <w:bCs/>
                <w:iCs/>
                <w:szCs w:val="24"/>
              </w:rPr>
            </w:pPr>
            <w:r w:rsidRPr="00663ADA">
              <w:rPr>
                <w:bCs/>
                <w:iCs/>
                <w:szCs w:val="24"/>
              </w:rPr>
              <w:t>30 June 2010</w:t>
            </w:r>
          </w:p>
        </w:tc>
        <w:tc>
          <w:tcPr>
            <w:tcW w:w="1668" w:type="dxa"/>
            <w:tcBorders>
              <w:bottom w:val="single" w:sz="4" w:space="0" w:color="auto"/>
            </w:tcBorders>
          </w:tcPr>
          <w:p w:rsidR="00594C1B" w:rsidRPr="00663ADA" w:rsidRDefault="00594C1B" w:rsidP="00594C1B">
            <w:pPr>
              <w:spacing w:after="60"/>
              <w:rPr>
                <w:bCs/>
                <w:iCs/>
                <w:szCs w:val="24"/>
              </w:rPr>
            </w:pPr>
          </w:p>
        </w:tc>
      </w:tr>
      <w:tr w:rsidR="00090A90" w:rsidRPr="00994DC8" w:rsidTr="00017CD8">
        <w:tc>
          <w:tcPr>
            <w:tcW w:w="2292" w:type="dxa"/>
            <w:tcBorders>
              <w:bottom w:val="single" w:sz="4" w:space="0" w:color="auto"/>
            </w:tcBorders>
          </w:tcPr>
          <w:p w:rsidR="00090A90" w:rsidRPr="00663ADA" w:rsidRDefault="00090A90" w:rsidP="00594C1B">
            <w:pPr>
              <w:tabs>
                <w:tab w:val="left" w:pos="459"/>
              </w:tabs>
              <w:spacing w:after="60"/>
              <w:rPr>
                <w:bCs/>
                <w:iCs/>
                <w:szCs w:val="24"/>
              </w:rPr>
            </w:pPr>
            <w:r w:rsidRPr="00663ADA">
              <w:rPr>
                <w:bCs/>
                <w:iCs/>
                <w:szCs w:val="24"/>
              </w:rPr>
              <w:t>3</w:t>
            </w:r>
            <w:r w:rsidR="00663ADA">
              <w:rPr>
                <w:bCs/>
                <w:iCs/>
                <w:szCs w:val="24"/>
              </w:rPr>
              <w:t>3</w:t>
            </w:r>
            <w:r w:rsidRPr="00663ADA">
              <w:rPr>
                <w:bCs/>
                <w:iCs/>
                <w:szCs w:val="24"/>
              </w:rPr>
              <w:t xml:space="preserve">. </w:t>
            </w:r>
            <w:smartTag w:uri="urn:schemas-microsoft-com:office:smarttags" w:element="place">
              <w:smartTag w:uri="urn:schemas-microsoft-com:office:smarttags" w:element="country-region">
                <w:r w:rsidRPr="00663ADA">
                  <w:rPr>
                    <w:bCs/>
                    <w:iCs/>
                    <w:szCs w:val="24"/>
                  </w:rPr>
                  <w:t>Belarus</w:t>
                </w:r>
              </w:smartTag>
            </w:smartTag>
            <w:r w:rsidRPr="00663ADA">
              <w:rPr>
                <w:bCs/>
                <w:iCs/>
                <w:szCs w:val="24"/>
              </w:rPr>
              <w:t xml:space="preserve"> </w:t>
            </w:r>
            <w:r w:rsidR="00470997">
              <w:rPr>
                <w:bCs/>
                <w:iCs/>
                <w:szCs w:val="24"/>
              </w:rPr>
              <w:t>(fourth to sixth periodic reports)</w:t>
            </w:r>
          </w:p>
        </w:tc>
        <w:tc>
          <w:tcPr>
            <w:tcW w:w="2400" w:type="dxa"/>
            <w:tcBorders>
              <w:bottom w:val="single" w:sz="4" w:space="0" w:color="auto"/>
            </w:tcBorders>
          </w:tcPr>
          <w:p w:rsidR="00090A90" w:rsidRPr="00663ADA" w:rsidRDefault="00090A90" w:rsidP="00594C1B">
            <w:pPr>
              <w:spacing w:after="60"/>
              <w:rPr>
                <w:bCs/>
                <w:iCs/>
                <w:szCs w:val="24"/>
              </w:rPr>
            </w:pPr>
            <w:r w:rsidRPr="00663ADA">
              <w:rPr>
                <w:bCs/>
                <w:iCs/>
                <w:szCs w:val="24"/>
              </w:rPr>
              <w:t>E/C.12/BLR/4-6</w:t>
            </w:r>
          </w:p>
        </w:tc>
        <w:tc>
          <w:tcPr>
            <w:tcW w:w="1560" w:type="dxa"/>
            <w:tcBorders>
              <w:bottom w:val="single" w:sz="4" w:space="0" w:color="auto"/>
            </w:tcBorders>
          </w:tcPr>
          <w:p w:rsidR="00090A90" w:rsidRPr="00663ADA" w:rsidRDefault="00090A90" w:rsidP="00594C1B">
            <w:pPr>
              <w:spacing w:after="60"/>
              <w:rPr>
                <w:bCs/>
                <w:iCs/>
                <w:szCs w:val="24"/>
              </w:rPr>
            </w:pPr>
            <w:r w:rsidRPr="00663ADA">
              <w:rPr>
                <w:bCs/>
                <w:iCs/>
                <w:szCs w:val="24"/>
              </w:rPr>
              <w:t>19 Nov. 2010</w:t>
            </w:r>
          </w:p>
        </w:tc>
        <w:tc>
          <w:tcPr>
            <w:tcW w:w="1560" w:type="dxa"/>
            <w:tcBorders>
              <w:bottom w:val="single" w:sz="4" w:space="0" w:color="auto"/>
            </w:tcBorders>
          </w:tcPr>
          <w:p w:rsidR="00090A90" w:rsidRPr="00663ADA" w:rsidRDefault="00090A90" w:rsidP="00594C1B">
            <w:pPr>
              <w:spacing w:after="60"/>
              <w:rPr>
                <w:bCs/>
                <w:iCs/>
                <w:szCs w:val="24"/>
              </w:rPr>
            </w:pPr>
            <w:r w:rsidRPr="00663ADA">
              <w:rPr>
                <w:bCs/>
                <w:iCs/>
                <w:szCs w:val="24"/>
              </w:rPr>
              <w:t>30 June 2009</w:t>
            </w:r>
          </w:p>
        </w:tc>
        <w:tc>
          <w:tcPr>
            <w:tcW w:w="1668" w:type="dxa"/>
            <w:tcBorders>
              <w:bottom w:val="single" w:sz="4" w:space="0" w:color="auto"/>
            </w:tcBorders>
          </w:tcPr>
          <w:p w:rsidR="00090A90" w:rsidRPr="00994DC8" w:rsidRDefault="00090A90" w:rsidP="00594C1B">
            <w:pPr>
              <w:spacing w:after="60"/>
              <w:rPr>
                <w:b/>
                <w:bCs/>
                <w:iCs/>
                <w:szCs w:val="24"/>
              </w:rPr>
            </w:pPr>
          </w:p>
        </w:tc>
      </w:tr>
      <w:tr w:rsidR="00017CD8" w:rsidRPr="00994DC8" w:rsidTr="00017CD8">
        <w:tc>
          <w:tcPr>
            <w:tcW w:w="2292" w:type="dxa"/>
            <w:tcBorders>
              <w:left w:val="single" w:sz="4" w:space="0" w:color="auto"/>
              <w:bottom w:val="nil"/>
              <w:right w:val="single" w:sz="4" w:space="0" w:color="auto"/>
            </w:tcBorders>
          </w:tcPr>
          <w:p w:rsidR="00017CD8" w:rsidRPr="00FD1558" w:rsidRDefault="00017CD8" w:rsidP="00FD1558">
            <w:pPr>
              <w:spacing w:after="60"/>
              <w:rPr>
                <w:bCs/>
                <w:iCs/>
                <w:szCs w:val="24"/>
              </w:rPr>
            </w:pPr>
            <w:r w:rsidRPr="00FD1558">
              <w:rPr>
                <w:bCs/>
                <w:iCs/>
                <w:szCs w:val="24"/>
              </w:rPr>
              <w:t xml:space="preserve">34. </w:t>
            </w:r>
            <w:smartTag w:uri="urn:schemas-microsoft-com:office:smarttags" w:element="place">
              <w:smartTag w:uri="urn:schemas-microsoft-com:office:smarttags" w:element="country-region">
                <w:r w:rsidRPr="00FD1558">
                  <w:rPr>
                    <w:bCs/>
                    <w:iCs/>
                    <w:szCs w:val="24"/>
                  </w:rPr>
                  <w:t>Belgium</w:t>
                </w:r>
              </w:smartTag>
            </w:smartTag>
          </w:p>
        </w:tc>
        <w:tc>
          <w:tcPr>
            <w:tcW w:w="2400" w:type="dxa"/>
            <w:tcBorders>
              <w:left w:val="single" w:sz="4" w:space="0" w:color="auto"/>
              <w:bottom w:val="nil"/>
              <w:right w:val="single" w:sz="4" w:space="0" w:color="auto"/>
            </w:tcBorders>
          </w:tcPr>
          <w:p w:rsidR="00017CD8" w:rsidRPr="00FD1558" w:rsidRDefault="00017CD8" w:rsidP="00FD1558">
            <w:pPr>
              <w:spacing w:after="60"/>
              <w:rPr>
                <w:bCs/>
                <w:iCs/>
                <w:szCs w:val="24"/>
              </w:rPr>
            </w:pPr>
            <w:r w:rsidRPr="00FD1558">
              <w:rPr>
                <w:bCs/>
                <w:iCs/>
                <w:szCs w:val="24"/>
              </w:rPr>
              <w:t>E/C.12/BEL/4</w:t>
            </w:r>
          </w:p>
        </w:tc>
        <w:tc>
          <w:tcPr>
            <w:tcW w:w="1560" w:type="dxa"/>
            <w:tcBorders>
              <w:left w:val="single" w:sz="4" w:space="0" w:color="auto"/>
              <w:bottom w:val="nil"/>
              <w:right w:val="single" w:sz="4" w:space="0" w:color="auto"/>
            </w:tcBorders>
          </w:tcPr>
          <w:p w:rsidR="00017CD8" w:rsidRPr="00FD1558" w:rsidRDefault="00017CD8" w:rsidP="00FD1558">
            <w:pPr>
              <w:spacing w:after="60"/>
              <w:rPr>
                <w:bCs/>
                <w:iCs/>
                <w:szCs w:val="24"/>
              </w:rPr>
            </w:pPr>
            <w:r w:rsidRPr="00FD1558">
              <w:rPr>
                <w:bCs/>
                <w:iCs/>
                <w:szCs w:val="24"/>
              </w:rPr>
              <w:t>9 July 2010</w:t>
            </w:r>
          </w:p>
        </w:tc>
        <w:tc>
          <w:tcPr>
            <w:tcW w:w="1560" w:type="dxa"/>
            <w:tcBorders>
              <w:left w:val="single" w:sz="4" w:space="0" w:color="auto"/>
              <w:bottom w:val="nil"/>
              <w:right w:val="single" w:sz="4" w:space="0" w:color="auto"/>
            </w:tcBorders>
          </w:tcPr>
          <w:p w:rsidR="00017CD8" w:rsidRPr="00FD1558" w:rsidRDefault="00017CD8" w:rsidP="00FD1558">
            <w:pPr>
              <w:spacing w:after="60"/>
              <w:jc w:val="both"/>
              <w:rPr>
                <w:bCs/>
                <w:iCs/>
                <w:szCs w:val="24"/>
              </w:rPr>
            </w:pPr>
            <w:r w:rsidRPr="00FD1558">
              <w:rPr>
                <w:bCs/>
                <w:iCs/>
                <w:szCs w:val="24"/>
              </w:rPr>
              <w:t>30 June 2010</w:t>
            </w:r>
          </w:p>
          <w:p w:rsidR="00017CD8" w:rsidRPr="00FD1558" w:rsidRDefault="00017CD8" w:rsidP="00FD1558">
            <w:pPr>
              <w:spacing w:after="60"/>
              <w:jc w:val="both"/>
              <w:rPr>
                <w:bCs/>
                <w:iCs/>
                <w:szCs w:val="24"/>
              </w:rPr>
            </w:pPr>
            <w:r w:rsidRPr="00FD1558">
              <w:rPr>
                <w:bCs/>
                <w:iCs/>
                <w:szCs w:val="24"/>
              </w:rPr>
              <w:t>30 June 2015</w:t>
            </w:r>
          </w:p>
        </w:tc>
        <w:tc>
          <w:tcPr>
            <w:tcW w:w="1668" w:type="dxa"/>
            <w:tcBorders>
              <w:top w:val="single" w:sz="4" w:space="0" w:color="auto"/>
              <w:left w:val="single" w:sz="4" w:space="0" w:color="auto"/>
              <w:bottom w:val="nil"/>
              <w:right w:val="single" w:sz="4" w:space="0" w:color="auto"/>
            </w:tcBorders>
          </w:tcPr>
          <w:p w:rsidR="00017CD8" w:rsidRPr="00994DC8" w:rsidRDefault="00017CD8" w:rsidP="00AA14B3">
            <w:pPr>
              <w:rPr>
                <w:color w:val="000000"/>
                <w:szCs w:val="24"/>
              </w:rPr>
            </w:pPr>
          </w:p>
        </w:tc>
      </w:tr>
      <w:tr w:rsidR="00017CD8" w:rsidRPr="00994DC8" w:rsidTr="00AA14B3">
        <w:tc>
          <w:tcPr>
            <w:tcW w:w="2292" w:type="dxa"/>
            <w:tcBorders>
              <w:top w:val="nil"/>
              <w:bottom w:val="nil"/>
            </w:tcBorders>
          </w:tcPr>
          <w:p w:rsidR="00017CD8" w:rsidRPr="00FD1558" w:rsidRDefault="00017CD8" w:rsidP="00FD1558">
            <w:pPr>
              <w:spacing w:after="60"/>
              <w:rPr>
                <w:bCs/>
                <w:iCs/>
                <w:szCs w:val="24"/>
              </w:rPr>
            </w:pPr>
            <w:r w:rsidRPr="00FD1558">
              <w:rPr>
                <w:bCs/>
                <w:iCs/>
                <w:szCs w:val="24"/>
              </w:rPr>
              <w:t>35.</w:t>
            </w:r>
            <w:r w:rsidR="00663ADA" w:rsidRPr="00FD1558">
              <w:rPr>
                <w:bCs/>
                <w:iCs/>
                <w:szCs w:val="24"/>
              </w:rPr>
              <w:t xml:space="preserve"> </w:t>
            </w:r>
            <w:smartTag w:uri="urn:schemas-microsoft-com:office:smarttags" w:element="place">
              <w:smartTag w:uri="urn:schemas-microsoft-com:office:smarttags" w:element="country-region">
                <w:r w:rsidRPr="00FD1558">
                  <w:rPr>
                    <w:bCs/>
                    <w:iCs/>
                    <w:szCs w:val="24"/>
                  </w:rPr>
                  <w:t>Bulgaria</w:t>
                </w:r>
              </w:smartTag>
            </w:smartTag>
            <w:r w:rsidRPr="00FD1558">
              <w:rPr>
                <w:bCs/>
                <w:iCs/>
                <w:szCs w:val="24"/>
              </w:rPr>
              <w:t xml:space="preserve"> (fourth and fifth </w:t>
            </w:r>
            <w:r w:rsidR="00470997" w:rsidRPr="00FD1558">
              <w:rPr>
                <w:bCs/>
                <w:iCs/>
                <w:szCs w:val="24"/>
              </w:rPr>
              <w:t xml:space="preserve">periodic </w:t>
            </w:r>
            <w:r w:rsidRPr="00FD1558">
              <w:rPr>
                <w:bCs/>
                <w:iCs/>
                <w:szCs w:val="24"/>
              </w:rPr>
              <w:t>report</w:t>
            </w:r>
            <w:r w:rsidR="00470997" w:rsidRPr="00FD1558">
              <w:rPr>
                <w:bCs/>
                <w:iCs/>
                <w:szCs w:val="24"/>
              </w:rPr>
              <w:t>s</w:t>
            </w:r>
            <w:r w:rsidRPr="00FD1558">
              <w:rPr>
                <w:bCs/>
                <w:iCs/>
                <w:szCs w:val="24"/>
              </w:rPr>
              <w:t xml:space="preserve">) </w:t>
            </w:r>
          </w:p>
          <w:p w:rsidR="00017CD8" w:rsidRPr="00FD1558" w:rsidRDefault="00017CD8" w:rsidP="00FD1558">
            <w:pPr>
              <w:spacing w:after="60"/>
              <w:rPr>
                <w:bCs/>
                <w:iCs/>
                <w:szCs w:val="24"/>
              </w:rPr>
            </w:pPr>
          </w:p>
        </w:tc>
        <w:tc>
          <w:tcPr>
            <w:tcW w:w="2400" w:type="dxa"/>
            <w:tcBorders>
              <w:top w:val="nil"/>
              <w:bottom w:val="nil"/>
            </w:tcBorders>
          </w:tcPr>
          <w:p w:rsidR="00017CD8" w:rsidRPr="00FD1558" w:rsidRDefault="00017CD8" w:rsidP="00FD1558">
            <w:pPr>
              <w:spacing w:after="60"/>
              <w:rPr>
                <w:bCs/>
                <w:iCs/>
                <w:szCs w:val="24"/>
              </w:rPr>
            </w:pPr>
            <w:r w:rsidRPr="00FD1558">
              <w:rPr>
                <w:bCs/>
                <w:iCs/>
                <w:szCs w:val="24"/>
              </w:rPr>
              <w:t>E/C.12/BGR/4-5</w:t>
            </w:r>
          </w:p>
        </w:tc>
        <w:tc>
          <w:tcPr>
            <w:tcW w:w="1560" w:type="dxa"/>
            <w:tcBorders>
              <w:top w:val="nil"/>
              <w:bottom w:val="nil"/>
            </w:tcBorders>
          </w:tcPr>
          <w:p w:rsidR="00017CD8" w:rsidRPr="00FD1558" w:rsidRDefault="00017CD8" w:rsidP="00FD1558">
            <w:pPr>
              <w:spacing w:after="60"/>
              <w:rPr>
                <w:bCs/>
                <w:iCs/>
                <w:szCs w:val="24"/>
              </w:rPr>
            </w:pPr>
            <w:r w:rsidRPr="00FD1558">
              <w:rPr>
                <w:bCs/>
                <w:iCs/>
                <w:szCs w:val="24"/>
              </w:rPr>
              <w:t>31 July 2009</w:t>
            </w:r>
          </w:p>
        </w:tc>
        <w:tc>
          <w:tcPr>
            <w:tcW w:w="1560" w:type="dxa"/>
            <w:tcBorders>
              <w:top w:val="nil"/>
              <w:bottom w:val="nil"/>
            </w:tcBorders>
          </w:tcPr>
          <w:p w:rsidR="00017CD8" w:rsidRPr="00FD1558" w:rsidRDefault="00017CD8" w:rsidP="00FD1558">
            <w:pPr>
              <w:spacing w:after="60"/>
              <w:jc w:val="both"/>
              <w:rPr>
                <w:bCs/>
                <w:iCs/>
                <w:szCs w:val="24"/>
              </w:rPr>
            </w:pPr>
            <w:r w:rsidRPr="00FD1558">
              <w:rPr>
                <w:bCs/>
                <w:iCs/>
                <w:szCs w:val="24"/>
              </w:rPr>
              <w:t>30 June 1999</w:t>
            </w:r>
          </w:p>
          <w:p w:rsidR="00017CD8" w:rsidRPr="00FD1558" w:rsidRDefault="00017CD8" w:rsidP="00FD1558">
            <w:pPr>
              <w:spacing w:after="60"/>
              <w:jc w:val="both"/>
              <w:rPr>
                <w:bCs/>
                <w:iCs/>
                <w:szCs w:val="24"/>
              </w:rPr>
            </w:pPr>
            <w:r w:rsidRPr="00FD1558">
              <w:rPr>
                <w:bCs/>
                <w:iCs/>
                <w:szCs w:val="24"/>
              </w:rPr>
              <w:t>30 June 2004</w:t>
            </w:r>
          </w:p>
          <w:p w:rsidR="00017CD8" w:rsidRPr="00FD1558" w:rsidRDefault="00017CD8" w:rsidP="00FD1558">
            <w:pPr>
              <w:spacing w:after="60"/>
              <w:jc w:val="both"/>
              <w:rPr>
                <w:bCs/>
                <w:iCs/>
                <w:szCs w:val="24"/>
              </w:rPr>
            </w:pPr>
            <w:r w:rsidRPr="00FD1558">
              <w:rPr>
                <w:bCs/>
                <w:iCs/>
                <w:szCs w:val="24"/>
              </w:rPr>
              <w:t>30 June 2013</w:t>
            </w:r>
          </w:p>
        </w:tc>
        <w:tc>
          <w:tcPr>
            <w:tcW w:w="1668" w:type="dxa"/>
            <w:tcBorders>
              <w:top w:val="nil"/>
              <w:bottom w:val="nil"/>
            </w:tcBorders>
          </w:tcPr>
          <w:p w:rsidR="00017CD8" w:rsidRPr="00994DC8" w:rsidRDefault="00017CD8" w:rsidP="00AA14B3">
            <w:pPr>
              <w:rPr>
                <w:color w:val="000000"/>
                <w:szCs w:val="24"/>
              </w:rPr>
            </w:pPr>
          </w:p>
        </w:tc>
      </w:tr>
      <w:tr w:rsidR="00017CD8" w:rsidRPr="00994DC8" w:rsidTr="00AA14B3">
        <w:tc>
          <w:tcPr>
            <w:tcW w:w="2292" w:type="dxa"/>
            <w:tcBorders>
              <w:top w:val="nil"/>
              <w:bottom w:val="nil"/>
            </w:tcBorders>
          </w:tcPr>
          <w:p w:rsidR="00017CD8" w:rsidRPr="00FD1558" w:rsidRDefault="00017CD8" w:rsidP="00FD1558">
            <w:pPr>
              <w:spacing w:after="60"/>
              <w:rPr>
                <w:bCs/>
                <w:iCs/>
                <w:szCs w:val="24"/>
              </w:rPr>
            </w:pPr>
            <w:r w:rsidRPr="00FD1558">
              <w:rPr>
                <w:bCs/>
                <w:iCs/>
                <w:szCs w:val="24"/>
              </w:rPr>
              <w:t>36.</w:t>
            </w:r>
            <w:r w:rsidR="00663ADA" w:rsidRPr="00FD1558">
              <w:rPr>
                <w:bCs/>
                <w:iCs/>
                <w:szCs w:val="24"/>
              </w:rPr>
              <w:t xml:space="preserve"> </w:t>
            </w:r>
            <w:smartTag w:uri="urn:schemas-microsoft-com:office:smarttags" w:element="place">
              <w:smartTag w:uri="urn:schemas-microsoft-com:office:smarttags" w:element="country-region">
                <w:r w:rsidRPr="00FD1558">
                  <w:rPr>
                    <w:bCs/>
                    <w:iCs/>
                    <w:szCs w:val="24"/>
                  </w:rPr>
                  <w:t>Iceland</w:t>
                </w:r>
              </w:smartTag>
            </w:smartTag>
          </w:p>
          <w:p w:rsidR="00017CD8" w:rsidRPr="00FD1558" w:rsidRDefault="00017CD8" w:rsidP="00FD1558">
            <w:pPr>
              <w:spacing w:after="60"/>
              <w:rPr>
                <w:bCs/>
                <w:iCs/>
                <w:szCs w:val="24"/>
              </w:rPr>
            </w:pPr>
          </w:p>
        </w:tc>
        <w:tc>
          <w:tcPr>
            <w:tcW w:w="2400" w:type="dxa"/>
            <w:tcBorders>
              <w:top w:val="nil"/>
              <w:bottom w:val="nil"/>
            </w:tcBorders>
          </w:tcPr>
          <w:p w:rsidR="00017CD8" w:rsidRPr="00FD1558" w:rsidRDefault="00017CD8" w:rsidP="00FD1558">
            <w:pPr>
              <w:spacing w:after="60"/>
              <w:rPr>
                <w:bCs/>
                <w:iCs/>
                <w:szCs w:val="24"/>
              </w:rPr>
            </w:pPr>
            <w:r w:rsidRPr="00FD1558">
              <w:rPr>
                <w:bCs/>
                <w:iCs/>
                <w:szCs w:val="24"/>
              </w:rPr>
              <w:t>E/C.12/ISL/4</w:t>
            </w:r>
          </w:p>
        </w:tc>
        <w:tc>
          <w:tcPr>
            <w:tcW w:w="1560" w:type="dxa"/>
            <w:tcBorders>
              <w:top w:val="nil"/>
              <w:bottom w:val="nil"/>
            </w:tcBorders>
          </w:tcPr>
          <w:p w:rsidR="00017CD8" w:rsidRPr="00FD1558" w:rsidRDefault="00017CD8" w:rsidP="00FD1558">
            <w:pPr>
              <w:spacing w:after="60"/>
              <w:rPr>
                <w:bCs/>
                <w:iCs/>
                <w:szCs w:val="24"/>
              </w:rPr>
            </w:pPr>
            <w:r w:rsidRPr="00FD1558">
              <w:rPr>
                <w:bCs/>
                <w:iCs/>
                <w:szCs w:val="24"/>
              </w:rPr>
              <w:t>19 Jan. 2010</w:t>
            </w:r>
          </w:p>
        </w:tc>
        <w:tc>
          <w:tcPr>
            <w:tcW w:w="1560" w:type="dxa"/>
            <w:tcBorders>
              <w:top w:val="nil"/>
              <w:bottom w:val="nil"/>
            </w:tcBorders>
          </w:tcPr>
          <w:p w:rsidR="00017CD8" w:rsidRPr="00FD1558" w:rsidRDefault="00017CD8" w:rsidP="00FD1558">
            <w:pPr>
              <w:spacing w:after="60"/>
              <w:jc w:val="both"/>
              <w:rPr>
                <w:bCs/>
                <w:iCs/>
                <w:szCs w:val="24"/>
              </w:rPr>
            </w:pPr>
            <w:r w:rsidRPr="00FD1558">
              <w:rPr>
                <w:bCs/>
                <w:iCs/>
                <w:szCs w:val="24"/>
              </w:rPr>
              <w:t>30 June 2008</w:t>
            </w:r>
          </w:p>
        </w:tc>
        <w:tc>
          <w:tcPr>
            <w:tcW w:w="1668" w:type="dxa"/>
            <w:tcBorders>
              <w:top w:val="nil"/>
              <w:bottom w:val="nil"/>
            </w:tcBorders>
          </w:tcPr>
          <w:p w:rsidR="00017CD8" w:rsidRPr="00994DC8" w:rsidRDefault="00017CD8" w:rsidP="00AA14B3">
            <w:pPr>
              <w:rPr>
                <w:color w:val="000000"/>
                <w:szCs w:val="24"/>
              </w:rPr>
            </w:pPr>
          </w:p>
        </w:tc>
      </w:tr>
      <w:tr w:rsidR="00865B20" w:rsidRPr="00994DC8" w:rsidTr="00AA14B3">
        <w:tc>
          <w:tcPr>
            <w:tcW w:w="2292" w:type="dxa"/>
            <w:tcBorders>
              <w:top w:val="nil"/>
              <w:bottom w:val="single" w:sz="4" w:space="0" w:color="auto"/>
            </w:tcBorders>
          </w:tcPr>
          <w:p w:rsidR="00865B20" w:rsidRPr="00FD1558" w:rsidRDefault="00663ADA" w:rsidP="00FD1558">
            <w:pPr>
              <w:spacing w:after="60"/>
              <w:rPr>
                <w:bCs/>
                <w:iCs/>
                <w:szCs w:val="24"/>
              </w:rPr>
            </w:pPr>
            <w:r w:rsidRPr="00FD1558">
              <w:rPr>
                <w:bCs/>
                <w:iCs/>
                <w:szCs w:val="24"/>
              </w:rPr>
              <w:t xml:space="preserve">37. </w:t>
            </w:r>
            <w:smartTag w:uri="urn:schemas-microsoft-com:office:smarttags" w:element="place">
              <w:smartTag w:uri="urn:schemas-microsoft-com:office:smarttags" w:element="country-region">
                <w:r w:rsidR="0024579A" w:rsidRPr="00FD1558">
                  <w:rPr>
                    <w:bCs/>
                    <w:iCs/>
                    <w:szCs w:val="24"/>
                  </w:rPr>
                  <w:t>Portugal</w:t>
                </w:r>
              </w:smartTag>
            </w:smartTag>
            <w:r w:rsidR="0024579A" w:rsidRPr="00FD1558">
              <w:rPr>
                <w:bCs/>
                <w:iCs/>
                <w:szCs w:val="24"/>
              </w:rPr>
              <w:t xml:space="preserve"> </w:t>
            </w:r>
          </w:p>
        </w:tc>
        <w:tc>
          <w:tcPr>
            <w:tcW w:w="2400" w:type="dxa"/>
            <w:tcBorders>
              <w:top w:val="nil"/>
              <w:bottom w:val="single" w:sz="4" w:space="0" w:color="auto"/>
            </w:tcBorders>
          </w:tcPr>
          <w:p w:rsidR="00865B20" w:rsidRPr="00FD1558" w:rsidRDefault="0024579A" w:rsidP="00FD1558">
            <w:pPr>
              <w:spacing w:after="60"/>
              <w:rPr>
                <w:bCs/>
                <w:iCs/>
                <w:szCs w:val="24"/>
              </w:rPr>
            </w:pPr>
            <w:r w:rsidRPr="00FD1558">
              <w:rPr>
                <w:bCs/>
                <w:iCs/>
                <w:szCs w:val="24"/>
              </w:rPr>
              <w:t>E/C.12/PRT/4</w:t>
            </w:r>
          </w:p>
        </w:tc>
        <w:tc>
          <w:tcPr>
            <w:tcW w:w="1560" w:type="dxa"/>
            <w:tcBorders>
              <w:top w:val="nil"/>
              <w:bottom w:val="single" w:sz="4" w:space="0" w:color="auto"/>
            </w:tcBorders>
          </w:tcPr>
          <w:p w:rsidR="00865B20" w:rsidRPr="00FD1558" w:rsidRDefault="0024579A" w:rsidP="00FD1558">
            <w:pPr>
              <w:spacing w:after="60"/>
              <w:rPr>
                <w:bCs/>
                <w:iCs/>
                <w:szCs w:val="24"/>
              </w:rPr>
            </w:pPr>
            <w:r w:rsidRPr="00FD1558">
              <w:rPr>
                <w:bCs/>
                <w:iCs/>
                <w:szCs w:val="24"/>
              </w:rPr>
              <w:t>31 Jan. 2011</w:t>
            </w:r>
          </w:p>
        </w:tc>
        <w:tc>
          <w:tcPr>
            <w:tcW w:w="1560" w:type="dxa"/>
            <w:tcBorders>
              <w:top w:val="nil"/>
              <w:bottom w:val="single" w:sz="4" w:space="0" w:color="auto"/>
            </w:tcBorders>
          </w:tcPr>
          <w:p w:rsidR="00865B20" w:rsidRPr="00FD1558" w:rsidRDefault="0024579A" w:rsidP="00FD1558">
            <w:pPr>
              <w:spacing w:after="60"/>
              <w:rPr>
                <w:bCs/>
                <w:iCs/>
                <w:szCs w:val="24"/>
              </w:rPr>
            </w:pPr>
            <w:r w:rsidRPr="00FD1558">
              <w:rPr>
                <w:bCs/>
                <w:iCs/>
                <w:szCs w:val="24"/>
              </w:rPr>
              <w:t>30 June 2005</w:t>
            </w:r>
          </w:p>
        </w:tc>
        <w:tc>
          <w:tcPr>
            <w:tcW w:w="1668" w:type="dxa"/>
            <w:tcBorders>
              <w:top w:val="nil"/>
              <w:bottom w:val="single" w:sz="4" w:space="0" w:color="auto"/>
            </w:tcBorders>
          </w:tcPr>
          <w:p w:rsidR="00865B20" w:rsidRPr="00FD1558" w:rsidRDefault="00865B20" w:rsidP="00FD1558">
            <w:pPr>
              <w:keepNext/>
              <w:spacing w:after="60"/>
              <w:rPr>
                <w:bCs/>
                <w:iCs/>
                <w:szCs w:val="24"/>
              </w:rPr>
            </w:pPr>
          </w:p>
        </w:tc>
      </w:tr>
    </w:tbl>
    <w:p w:rsidR="00A0367D" w:rsidRPr="00994DC8" w:rsidRDefault="00A0367D" w:rsidP="00A0367D"/>
    <w:p w:rsidR="00A0367D" w:rsidRPr="00994DC8" w:rsidRDefault="00A0367D" w:rsidP="00A0367D"/>
    <w:tbl>
      <w:tblPr>
        <w:tblW w:w="9600" w:type="dxa"/>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00" w:firstRow="0" w:lastRow="0" w:firstColumn="0" w:lastColumn="0" w:noHBand="0" w:noVBand="0"/>
      </w:tblPr>
      <w:tblGrid>
        <w:gridCol w:w="2280"/>
        <w:gridCol w:w="2412"/>
        <w:gridCol w:w="1548"/>
        <w:gridCol w:w="1560"/>
        <w:gridCol w:w="1800"/>
      </w:tblGrid>
      <w:tr w:rsidR="00A0367D" w:rsidRPr="00994DC8" w:rsidTr="000D0E20">
        <w:tblPrEx>
          <w:tblCellMar>
            <w:top w:w="0" w:type="dxa"/>
            <w:bottom w:w="0" w:type="dxa"/>
          </w:tblCellMar>
        </w:tblPrEx>
        <w:trPr>
          <w:trHeight w:val="587"/>
        </w:trPr>
        <w:tc>
          <w:tcPr>
            <w:tcW w:w="2280" w:type="dxa"/>
            <w:tcBorders>
              <w:bottom w:val="single" w:sz="4" w:space="0" w:color="auto"/>
            </w:tcBorders>
          </w:tcPr>
          <w:p w:rsidR="00A0367D" w:rsidRPr="00994DC8" w:rsidRDefault="00A0367D" w:rsidP="00A0367D">
            <w:pPr>
              <w:rPr>
                <w:b/>
                <w:bCs/>
                <w:iCs/>
              </w:rPr>
            </w:pPr>
            <w:r w:rsidRPr="00994DC8">
              <w:rPr>
                <w:b/>
                <w:bCs/>
                <w:iCs/>
              </w:rPr>
              <w:br w:type="page"/>
            </w:r>
            <w:r w:rsidRPr="00994DC8">
              <w:rPr>
                <w:b/>
                <w:bCs/>
                <w:iCs/>
              </w:rPr>
              <w:br w:type="page"/>
              <w:t>Fifth periodic reports</w:t>
            </w:r>
          </w:p>
        </w:tc>
        <w:tc>
          <w:tcPr>
            <w:tcW w:w="2412" w:type="dxa"/>
            <w:tcBorders>
              <w:bottom w:val="single" w:sz="4" w:space="0" w:color="auto"/>
            </w:tcBorders>
          </w:tcPr>
          <w:p w:rsidR="00A0367D" w:rsidRPr="00994DC8" w:rsidRDefault="00A0367D" w:rsidP="00A0367D">
            <w:pPr>
              <w:rPr>
                <w:b/>
                <w:bCs/>
                <w:iCs/>
              </w:rPr>
            </w:pPr>
            <w:r w:rsidRPr="00994DC8">
              <w:rPr>
                <w:b/>
                <w:bCs/>
                <w:iCs/>
              </w:rPr>
              <w:t>Symbol</w:t>
            </w:r>
          </w:p>
        </w:tc>
        <w:tc>
          <w:tcPr>
            <w:tcW w:w="1548" w:type="dxa"/>
            <w:tcBorders>
              <w:bottom w:val="single" w:sz="4" w:space="0" w:color="auto"/>
            </w:tcBorders>
          </w:tcPr>
          <w:p w:rsidR="00A0367D" w:rsidRPr="00994DC8" w:rsidRDefault="00A0367D" w:rsidP="00A0367D">
            <w:pPr>
              <w:rPr>
                <w:b/>
                <w:bCs/>
                <w:iCs/>
              </w:rPr>
            </w:pPr>
            <w:r w:rsidRPr="00994DC8">
              <w:rPr>
                <w:b/>
                <w:bCs/>
                <w:iCs/>
              </w:rPr>
              <w:t>Date received</w:t>
            </w:r>
          </w:p>
        </w:tc>
        <w:tc>
          <w:tcPr>
            <w:tcW w:w="1560" w:type="dxa"/>
            <w:tcBorders>
              <w:bottom w:val="single" w:sz="4" w:space="0" w:color="auto"/>
            </w:tcBorders>
          </w:tcPr>
          <w:p w:rsidR="00A0367D" w:rsidRPr="00994DC8" w:rsidRDefault="00A0367D" w:rsidP="00A0367D">
            <w:pPr>
              <w:rPr>
                <w:b/>
                <w:bCs/>
                <w:iCs/>
              </w:rPr>
            </w:pPr>
            <w:r w:rsidRPr="00994DC8">
              <w:rPr>
                <w:b/>
                <w:bCs/>
                <w:iCs/>
              </w:rPr>
              <w:t>Date due</w:t>
            </w:r>
          </w:p>
        </w:tc>
        <w:tc>
          <w:tcPr>
            <w:tcW w:w="1800" w:type="dxa"/>
            <w:tcBorders>
              <w:bottom w:val="single" w:sz="4" w:space="0" w:color="auto"/>
            </w:tcBorders>
          </w:tcPr>
          <w:p w:rsidR="00A0367D" w:rsidRPr="00994DC8" w:rsidRDefault="00A0367D" w:rsidP="00A0367D">
            <w:pPr>
              <w:rPr>
                <w:b/>
                <w:bCs/>
                <w:iCs/>
              </w:rPr>
            </w:pPr>
            <w:r w:rsidRPr="00994DC8">
              <w:rPr>
                <w:b/>
                <w:bCs/>
                <w:iCs/>
              </w:rPr>
              <w:t>Scheduled for consideration at</w:t>
            </w:r>
          </w:p>
        </w:tc>
      </w:tr>
      <w:tr w:rsidR="00A0367D" w:rsidRPr="00994DC8" w:rsidTr="000D0E20">
        <w:tblPrEx>
          <w:tblCellMar>
            <w:top w:w="0" w:type="dxa"/>
            <w:bottom w:w="0" w:type="dxa"/>
          </w:tblCellMar>
        </w:tblPrEx>
        <w:tc>
          <w:tcPr>
            <w:tcW w:w="2280" w:type="dxa"/>
          </w:tcPr>
          <w:p w:rsidR="00A0367D" w:rsidRPr="00994DC8" w:rsidRDefault="00A0367D" w:rsidP="00A0367D">
            <w:r w:rsidRPr="00994DC8">
              <w:t>3</w:t>
            </w:r>
            <w:r w:rsidR="00663ADA">
              <w:t>8</w:t>
            </w:r>
            <w:r w:rsidRPr="00994DC8">
              <w:t>.</w:t>
            </w:r>
            <w:r w:rsidR="009A2CA0" w:rsidRPr="00994DC8">
              <w:t xml:space="preserve"> </w:t>
            </w:r>
            <w:smartTag w:uri="urn:schemas-microsoft-com:office:smarttags" w:element="place">
              <w:smartTag w:uri="urn:schemas-microsoft-com:office:smarttags" w:element="country-region">
                <w:r w:rsidRPr="00994DC8">
                  <w:t>Denmark</w:t>
                </w:r>
              </w:smartTag>
            </w:smartTag>
          </w:p>
        </w:tc>
        <w:tc>
          <w:tcPr>
            <w:tcW w:w="2412" w:type="dxa"/>
          </w:tcPr>
          <w:p w:rsidR="00A0367D" w:rsidRPr="00994DC8" w:rsidRDefault="00A0367D" w:rsidP="00A0367D">
            <w:r w:rsidRPr="00994DC8">
              <w:t>E/C.12/DNK/5</w:t>
            </w:r>
          </w:p>
        </w:tc>
        <w:tc>
          <w:tcPr>
            <w:tcW w:w="1548" w:type="dxa"/>
          </w:tcPr>
          <w:p w:rsidR="00A0367D" w:rsidRPr="00994DC8" w:rsidRDefault="00A0367D" w:rsidP="00A0367D">
            <w:r w:rsidRPr="00994DC8">
              <w:t>25 Jan. 2010</w:t>
            </w:r>
          </w:p>
        </w:tc>
        <w:tc>
          <w:tcPr>
            <w:tcW w:w="1560" w:type="dxa"/>
          </w:tcPr>
          <w:p w:rsidR="00A0367D" w:rsidRPr="00994DC8" w:rsidRDefault="00A0367D" w:rsidP="00A0367D">
            <w:r w:rsidRPr="00994DC8">
              <w:t>30 June 2009</w:t>
            </w:r>
          </w:p>
          <w:p w:rsidR="00A0367D" w:rsidRPr="00994DC8" w:rsidRDefault="00A0367D" w:rsidP="00A0367D"/>
        </w:tc>
        <w:tc>
          <w:tcPr>
            <w:tcW w:w="1800" w:type="dxa"/>
          </w:tcPr>
          <w:p w:rsidR="00A0367D" w:rsidRPr="00994DC8" w:rsidRDefault="00A0367D" w:rsidP="00A0367D"/>
        </w:tc>
      </w:tr>
      <w:tr w:rsidR="00A0367D" w:rsidRPr="00994DC8" w:rsidTr="000D0E20">
        <w:tblPrEx>
          <w:tblCellMar>
            <w:top w:w="0" w:type="dxa"/>
            <w:bottom w:w="0" w:type="dxa"/>
          </w:tblCellMar>
        </w:tblPrEx>
        <w:tc>
          <w:tcPr>
            <w:tcW w:w="2280" w:type="dxa"/>
          </w:tcPr>
          <w:p w:rsidR="00A0367D" w:rsidRPr="00994DC8" w:rsidRDefault="00663ADA" w:rsidP="00A0367D">
            <w:r>
              <w:t>39</w:t>
            </w:r>
            <w:r w:rsidR="009A2CA0" w:rsidRPr="00994DC8">
              <w:t>.</w:t>
            </w:r>
            <w:r w:rsidR="00A0367D" w:rsidRPr="00994DC8">
              <w:t xml:space="preserve"> </w:t>
            </w:r>
            <w:smartTag w:uri="urn:schemas-microsoft-com:office:smarttags" w:element="place">
              <w:smartTag w:uri="urn:schemas-microsoft-com:office:smarttags" w:element="country-region">
                <w:r w:rsidR="00A0367D" w:rsidRPr="00994DC8">
                  <w:t>Germany</w:t>
                </w:r>
              </w:smartTag>
            </w:smartTag>
          </w:p>
        </w:tc>
        <w:tc>
          <w:tcPr>
            <w:tcW w:w="2412" w:type="dxa"/>
          </w:tcPr>
          <w:p w:rsidR="00A0367D" w:rsidRPr="00994DC8" w:rsidRDefault="00A0367D" w:rsidP="00A0367D">
            <w:r w:rsidRPr="00994DC8">
              <w:t>E/C.12/DEU/5</w:t>
            </w:r>
          </w:p>
        </w:tc>
        <w:tc>
          <w:tcPr>
            <w:tcW w:w="1548" w:type="dxa"/>
          </w:tcPr>
          <w:p w:rsidR="00A0367D" w:rsidRPr="00994DC8" w:rsidRDefault="00A0367D" w:rsidP="00A0367D">
            <w:r w:rsidRPr="00994DC8">
              <w:t>16 Sept. 2008</w:t>
            </w:r>
          </w:p>
        </w:tc>
        <w:tc>
          <w:tcPr>
            <w:tcW w:w="1560" w:type="dxa"/>
          </w:tcPr>
          <w:p w:rsidR="00A0367D" w:rsidRPr="00994DC8" w:rsidRDefault="00A0367D" w:rsidP="00A0367D">
            <w:r w:rsidRPr="00994DC8">
              <w:t>30 June 2006</w:t>
            </w:r>
            <w:r w:rsidRPr="00994DC8">
              <w:br/>
            </w:r>
          </w:p>
        </w:tc>
        <w:tc>
          <w:tcPr>
            <w:tcW w:w="1800" w:type="dxa"/>
          </w:tcPr>
          <w:p w:rsidR="00A0367D" w:rsidRPr="00994DC8" w:rsidRDefault="000D0E20" w:rsidP="00A0367D">
            <w:r>
              <w:t>Forty-sixth</w:t>
            </w:r>
            <w:r w:rsidRPr="00994DC8">
              <w:t xml:space="preserve"> </w:t>
            </w:r>
            <w:r w:rsidR="00A0367D" w:rsidRPr="00994DC8">
              <w:t>session,</w:t>
            </w:r>
          </w:p>
          <w:p w:rsidR="00A0367D" w:rsidRPr="00994DC8" w:rsidRDefault="00A0367D" w:rsidP="00A0367D">
            <w:r w:rsidRPr="00994DC8">
              <w:t>May 2011</w:t>
            </w:r>
          </w:p>
          <w:p w:rsidR="00A0367D" w:rsidRPr="00994DC8" w:rsidRDefault="00A0367D" w:rsidP="00A0367D"/>
        </w:tc>
      </w:tr>
      <w:tr w:rsidR="00A0367D" w:rsidRPr="00994DC8" w:rsidTr="000D0E20">
        <w:tblPrEx>
          <w:tblCellMar>
            <w:top w:w="0" w:type="dxa"/>
            <w:bottom w:w="0" w:type="dxa"/>
          </w:tblCellMar>
        </w:tblPrEx>
        <w:tc>
          <w:tcPr>
            <w:tcW w:w="2280" w:type="dxa"/>
          </w:tcPr>
          <w:p w:rsidR="00A0367D" w:rsidRPr="00994DC8" w:rsidRDefault="00A0367D" w:rsidP="00A0367D">
            <w:r w:rsidRPr="00994DC8">
              <w:t>4</w:t>
            </w:r>
            <w:r w:rsidR="00663ADA">
              <w:t>0</w:t>
            </w:r>
            <w:r w:rsidRPr="00994DC8">
              <w:t xml:space="preserve">. </w:t>
            </w:r>
            <w:smartTag w:uri="urn:schemas-microsoft-com:office:smarttags" w:element="place">
              <w:smartTag w:uri="urn:schemas-microsoft-com:office:smarttags" w:element="country-region">
                <w:r w:rsidRPr="00994DC8">
                  <w:t>Norway</w:t>
                </w:r>
              </w:smartTag>
            </w:smartTag>
          </w:p>
        </w:tc>
        <w:tc>
          <w:tcPr>
            <w:tcW w:w="2412" w:type="dxa"/>
          </w:tcPr>
          <w:p w:rsidR="00A0367D" w:rsidRPr="00994DC8" w:rsidRDefault="00A0367D" w:rsidP="00A0367D">
            <w:r w:rsidRPr="00994DC8">
              <w:t>E/C.12/NOR/5</w:t>
            </w:r>
          </w:p>
        </w:tc>
        <w:tc>
          <w:tcPr>
            <w:tcW w:w="1548" w:type="dxa"/>
          </w:tcPr>
          <w:p w:rsidR="00A0367D" w:rsidRPr="00994DC8" w:rsidRDefault="00A0367D" w:rsidP="00A0367D">
            <w:r w:rsidRPr="00994DC8">
              <w:t>28 June 2010</w:t>
            </w:r>
          </w:p>
        </w:tc>
        <w:tc>
          <w:tcPr>
            <w:tcW w:w="1560" w:type="dxa"/>
          </w:tcPr>
          <w:p w:rsidR="00A0367D" w:rsidRPr="00994DC8" w:rsidRDefault="00A0367D" w:rsidP="00A0367D">
            <w:r w:rsidRPr="00994DC8">
              <w:t>30 June 2010</w:t>
            </w:r>
          </w:p>
          <w:p w:rsidR="00A0367D" w:rsidRPr="00994DC8" w:rsidRDefault="00A0367D" w:rsidP="00A0367D">
            <w:r w:rsidRPr="00994DC8">
              <w:t>30 June 2015</w:t>
            </w:r>
          </w:p>
        </w:tc>
        <w:tc>
          <w:tcPr>
            <w:tcW w:w="1800" w:type="dxa"/>
          </w:tcPr>
          <w:p w:rsidR="00A0367D" w:rsidRPr="00994DC8" w:rsidRDefault="00A0367D" w:rsidP="00A0367D"/>
        </w:tc>
      </w:tr>
      <w:tr w:rsidR="00A0367D" w:rsidRPr="00994DC8" w:rsidTr="000D0E20">
        <w:tblPrEx>
          <w:tblCellMar>
            <w:top w:w="0" w:type="dxa"/>
            <w:bottom w:w="0" w:type="dxa"/>
          </w:tblCellMar>
        </w:tblPrEx>
        <w:tc>
          <w:tcPr>
            <w:tcW w:w="2280" w:type="dxa"/>
          </w:tcPr>
          <w:p w:rsidR="00A0367D" w:rsidRPr="00994DC8" w:rsidRDefault="00A0367D" w:rsidP="00A0367D">
            <w:r w:rsidRPr="00994DC8">
              <w:t>4</w:t>
            </w:r>
            <w:r w:rsidR="00663ADA">
              <w:t>1</w:t>
            </w:r>
            <w:r w:rsidRPr="00994DC8">
              <w:t xml:space="preserve">. </w:t>
            </w:r>
            <w:smartTag w:uri="urn:schemas-microsoft-com:office:smarttags" w:element="place">
              <w:smartTag w:uri="urn:schemas-microsoft-com:office:smarttags" w:element="country-region">
                <w:r w:rsidRPr="00994DC8">
                  <w:t>Russian Federation</w:t>
                </w:r>
              </w:smartTag>
            </w:smartTag>
          </w:p>
          <w:p w:rsidR="00A0367D" w:rsidRPr="00994DC8" w:rsidRDefault="00A0367D" w:rsidP="00A0367D"/>
        </w:tc>
        <w:tc>
          <w:tcPr>
            <w:tcW w:w="2412" w:type="dxa"/>
          </w:tcPr>
          <w:p w:rsidR="00A0367D" w:rsidRPr="00994DC8" w:rsidRDefault="00A0367D" w:rsidP="00A0367D">
            <w:r w:rsidRPr="00994DC8">
              <w:t>E/C.12/RUS/5</w:t>
            </w:r>
          </w:p>
        </w:tc>
        <w:tc>
          <w:tcPr>
            <w:tcW w:w="1548" w:type="dxa"/>
          </w:tcPr>
          <w:p w:rsidR="00A0367D" w:rsidRPr="00994DC8" w:rsidRDefault="00A0367D" w:rsidP="00A0367D">
            <w:r w:rsidRPr="00994DC8">
              <w:t>3 June 2008</w:t>
            </w:r>
          </w:p>
        </w:tc>
        <w:tc>
          <w:tcPr>
            <w:tcW w:w="1560" w:type="dxa"/>
          </w:tcPr>
          <w:p w:rsidR="00A0367D" w:rsidRPr="00994DC8" w:rsidRDefault="00A0367D" w:rsidP="00A0367D">
            <w:r w:rsidRPr="00994DC8">
              <w:t>30 June 2008</w:t>
            </w:r>
            <w:r w:rsidRPr="00994DC8">
              <w:br/>
              <w:t>30 June 2013</w:t>
            </w:r>
          </w:p>
        </w:tc>
        <w:tc>
          <w:tcPr>
            <w:tcW w:w="1800" w:type="dxa"/>
          </w:tcPr>
          <w:p w:rsidR="00A0367D" w:rsidRPr="00994DC8" w:rsidRDefault="000D0E20" w:rsidP="00A0367D">
            <w:r>
              <w:t>Forty-sixth</w:t>
            </w:r>
            <w:r w:rsidRPr="00994DC8">
              <w:t xml:space="preserve"> </w:t>
            </w:r>
            <w:r w:rsidR="00A0367D" w:rsidRPr="00994DC8">
              <w:t>session,</w:t>
            </w:r>
          </w:p>
          <w:p w:rsidR="00A0367D" w:rsidRPr="00994DC8" w:rsidRDefault="00A0367D" w:rsidP="00A0367D">
            <w:r w:rsidRPr="00994DC8">
              <w:t>May 2011</w:t>
            </w:r>
          </w:p>
        </w:tc>
      </w:tr>
      <w:tr w:rsidR="00A0367D" w:rsidRPr="00994DC8" w:rsidTr="000D0E20">
        <w:tblPrEx>
          <w:tblCellMar>
            <w:top w:w="0" w:type="dxa"/>
            <w:bottom w:w="0" w:type="dxa"/>
          </w:tblCellMar>
        </w:tblPrEx>
        <w:tc>
          <w:tcPr>
            <w:tcW w:w="2280" w:type="dxa"/>
          </w:tcPr>
          <w:p w:rsidR="00A0367D" w:rsidRPr="00994DC8" w:rsidRDefault="00A0367D" w:rsidP="00A0367D">
            <w:r w:rsidRPr="00994DC8">
              <w:t>4</w:t>
            </w:r>
            <w:r w:rsidR="00663ADA">
              <w:t>2</w:t>
            </w:r>
            <w:r w:rsidRPr="00994DC8">
              <w:t xml:space="preserve">. </w:t>
            </w:r>
            <w:smartTag w:uri="urn:schemas-microsoft-com:office:smarttags" w:element="country-region">
              <w:smartTag w:uri="urn:schemas-microsoft-com:office:smarttags" w:element="place">
                <w:r w:rsidRPr="00994DC8">
                  <w:t>Spain</w:t>
                </w:r>
              </w:smartTag>
            </w:smartTag>
          </w:p>
        </w:tc>
        <w:tc>
          <w:tcPr>
            <w:tcW w:w="2412" w:type="dxa"/>
          </w:tcPr>
          <w:p w:rsidR="00A0367D" w:rsidRPr="00994DC8" w:rsidRDefault="00A0367D" w:rsidP="00A0367D">
            <w:r w:rsidRPr="00994DC8">
              <w:t>E/C.12/ESP/5</w:t>
            </w:r>
          </w:p>
        </w:tc>
        <w:tc>
          <w:tcPr>
            <w:tcW w:w="1548" w:type="dxa"/>
          </w:tcPr>
          <w:p w:rsidR="00A0367D" w:rsidRPr="00994DC8" w:rsidRDefault="00A0367D" w:rsidP="00A0367D">
            <w:r w:rsidRPr="00994DC8">
              <w:t>30</w:t>
            </w:r>
            <w:r w:rsidR="006E3925" w:rsidRPr="00994DC8">
              <w:t xml:space="preserve"> June </w:t>
            </w:r>
            <w:r w:rsidRPr="00994DC8">
              <w:t>2010</w:t>
            </w:r>
          </w:p>
        </w:tc>
        <w:tc>
          <w:tcPr>
            <w:tcW w:w="1560" w:type="dxa"/>
          </w:tcPr>
          <w:p w:rsidR="00A0367D" w:rsidRPr="00994DC8" w:rsidRDefault="00A0367D" w:rsidP="00A0367D">
            <w:r w:rsidRPr="00994DC8">
              <w:t>30</w:t>
            </w:r>
            <w:r w:rsidR="006E3925" w:rsidRPr="00994DC8">
              <w:t xml:space="preserve"> June </w:t>
            </w:r>
            <w:r w:rsidRPr="00994DC8">
              <w:t>2009</w:t>
            </w:r>
          </w:p>
        </w:tc>
        <w:tc>
          <w:tcPr>
            <w:tcW w:w="1800" w:type="dxa"/>
          </w:tcPr>
          <w:p w:rsidR="00A0367D" w:rsidRPr="00994DC8" w:rsidRDefault="00A0367D" w:rsidP="00A0367D"/>
        </w:tc>
      </w:tr>
    </w:tbl>
    <w:p w:rsidR="00A0367D" w:rsidRPr="00994DC8" w:rsidRDefault="00A0367D" w:rsidP="00A0367D"/>
    <w:p w:rsidR="00A0367D" w:rsidRPr="00994DC8" w:rsidRDefault="00017CD8" w:rsidP="00017CD8">
      <w:pPr>
        <w:pStyle w:val="H23G"/>
      </w:pPr>
      <w:r w:rsidRPr="00994DC8">
        <w:tab/>
      </w:r>
      <w:r w:rsidR="00A0367D" w:rsidRPr="00994DC8">
        <w:t>(b)</w:t>
      </w:r>
      <w:r w:rsidR="00162B1A">
        <w:tab/>
      </w:r>
      <w:r w:rsidR="00A0367D" w:rsidRPr="00994DC8">
        <w:t>Reports submitted by specialized agencies in accordance with article 18</w:t>
      </w:r>
      <w:r w:rsidRPr="00994DC8">
        <w:t xml:space="preserve"> </w:t>
      </w:r>
      <w:r w:rsidR="00A0367D" w:rsidRPr="00994DC8">
        <w:t>of the Covenant</w:t>
      </w:r>
    </w:p>
    <w:p w:rsidR="00A0367D" w:rsidRPr="00994DC8" w:rsidRDefault="00A0367D" w:rsidP="00017CD8">
      <w:pPr>
        <w:pStyle w:val="SingleTxtG"/>
      </w:pPr>
      <w:r w:rsidRPr="00994DC8">
        <w:tab/>
        <w:t>In accordance with rule 67 of its rules of procedure, the Committee is entrusted with the task of considering the reports submitted by specialized agencies pursuant to article 18 of the Covenant.</w:t>
      </w:r>
    </w:p>
    <w:p w:rsidR="00A0367D" w:rsidRPr="00994DC8" w:rsidRDefault="00A0367D" w:rsidP="00BA24D1">
      <w:pPr>
        <w:pStyle w:val="SingleTxtG"/>
      </w:pPr>
      <w:r w:rsidRPr="00994DC8">
        <w:tab/>
        <w:t>In accordance with rule 68 of the rules of procedure, the representatives of the specialized agencies concerned may make statements on matters falling within the scope of the activities of their respective organization. The Secretary-General has invited the following specialized agencies, United Nations organs and financial institutions to send representatives to attend the meetings of the Committee: International Labour Organization (ILO), Food and Agriculture Organization of the United Nations (FAO), United Nations Educational, Scientific and Cultural Organization (UNESCO), World Health Organization (WHO), Office of the United Nations High Commissioner for Refugees (UNHCR), World Intellectual Property Organization (WIPO), United Nations Children’s Fund (UNICEF), United Nations Development Programme (UNDP), United Nations Human Settlements Programme (UN-</w:t>
      </w:r>
      <w:r w:rsidR="007A5AD0" w:rsidRPr="00994DC8">
        <w:t>Habitat</w:t>
      </w:r>
      <w:r w:rsidRPr="00994DC8">
        <w:t>), United Nations Environment Programme (UNEP), United Nations Conference on Trade and Development (UNCTAD), United Nations Population Fund (UNFPA), Joint United Nations Programme on HIV/AIDS (UNAIDS), International Monetary Fund (IMF), World Bank</w:t>
      </w:r>
      <w:r w:rsidR="00E04C9A">
        <w:t>,</w:t>
      </w:r>
      <w:r w:rsidRPr="00994DC8">
        <w:t xml:space="preserve"> and World Trade Organization (WTO).</w:t>
      </w:r>
      <w:r w:rsidR="00F46EC0">
        <w:t xml:space="preserve"> </w:t>
      </w:r>
    </w:p>
    <w:p w:rsidR="00A0367D" w:rsidRPr="00994DC8" w:rsidRDefault="00A0367D" w:rsidP="00CF41D3">
      <w:pPr>
        <w:pStyle w:val="SingleTxtG"/>
      </w:pPr>
      <w:r w:rsidRPr="00994DC8">
        <w:tab/>
        <w:t>Any report which may be received from the specialized agencies under article 18 of the Covenant will be made available to the Committee in due course.</w:t>
      </w:r>
    </w:p>
    <w:p w:rsidR="00A0367D" w:rsidRPr="00994DC8" w:rsidRDefault="00017CD8" w:rsidP="00017CD8">
      <w:pPr>
        <w:pStyle w:val="H23G"/>
      </w:pPr>
      <w:r w:rsidRPr="00994DC8">
        <w:tab/>
      </w:r>
      <w:r w:rsidR="00A0367D" w:rsidRPr="00994DC8">
        <w:t>8.</w:t>
      </w:r>
      <w:r w:rsidR="00162B1A">
        <w:tab/>
      </w:r>
      <w:r w:rsidR="00A0367D" w:rsidRPr="00994DC8">
        <w:t>Submission of reports by States parties in accordance with articles 16 and 17 of the Covenant</w:t>
      </w:r>
    </w:p>
    <w:p w:rsidR="00A0367D" w:rsidRPr="00994DC8" w:rsidRDefault="00A0367D" w:rsidP="00017CD8">
      <w:pPr>
        <w:pStyle w:val="SingleTxtG"/>
      </w:pPr>
      <w:r w:rsidRPr="00994DC8">
        <w:tab/>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A0367D" w:rsidRPr="00994DC8" w:rsidRDefault="00A0367D" w:rsidP="00FA2DBA">
      <w:pPr>
        <w:pStyle w:val="SingleTxtG"/>
      </w:pPr>
      <w:r w:rsidRPr="00994DC8">
        <w:tab/>
        <w:t>Note by the Secretary-General on the States parties to the Covenant and the status of submission of reports (E/C.12/4</w:t>
      </w:r>
      <w:r w:rsidR="00FA2DBA">
        <w:t>6</w:t>
      </w:r>
      <w:r w:rsidRPr="00994DC8">
        <w:t xml:space="preserve">/2). </w:t>
      </w:r>
    </w:p>
    <w:p w:rsidR="00A0367D" w:rsidRPr="00994DC8" w:rsidRDefault="00017CD8" w:rsidP="00017CD8">
      <w:pPr>
        <w:pStyle w:val="H23G"/>
      </w:pPr>
      <w:r w:rsidRPr="00994DC8">
        <w:tab/>
      </w:r>
      <w:r w:rsidR="00A0367D" w:rsidRPr="00994DC8">
        <w:t>9.</w:t>
      </w:r>
      <w:r w:rsidR="00162B1A">
        <w:tab/>
      </w:r>
      <w:r w:rsidR="00A0367D" w:rsidRPr="00994DC8">
        <w:t>Formulation of suggestions and recommendations of a general nature based on the consideration of reports submitted by States parties to the Covenant and by the specialized agencies</w:t>
      </w:r>
    </w:p>
    <w:p w:rsidR="00A0367D" w:rsidRPr="00994DC8" w:rsidRDefault="00A0367D" w:rsidP="00CF41D3">
      <w:pPr>
        <w:pStyle w:val="SingleTxtG"/>
      </w:pPr>
      <w:r w:rsidRPr="00994DC8">
        <w:tab/>
        <w:t>Pursuant to rule 64 of its rules of procedure, the Committee may wish to make suggestions and recommendations of a general nature on the basis of its consideration of reports submitted by States parties and the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A0367D" w:rsidRPr="00994DC8" w:rsidRDefault="00017CD8" w:rsidP="00017CD8">
      <w:pPr>
        <w:pStyle w:val="H23G"/>
      </w:pPr>
      <w:r w:rsidRPr="00994DC8">
        <w:tab/>
      </w:r>
      <w:r w:rsidR="00A0367D" w:rsidRPr="00994DC8">
        <w:t>1</w:t>
      </w:r>
      <w:r w:rsidR="00EF30EE">
        <w:t>0</w:t>
      </w:r>
      <w:r w:rsidR="00A0367D" w:rsidRPr="00994DC8">
        <w:t>.</w:t>
      </w:r>
      <w:r w:rsidR="00162B1A">
        <w:tab/>
      </w:r>
      <w:r w:rsidR="00A0367D" w:rsidRPr="00994DC8">
        <w:t>Miscellaneous matters</w:t>
      </w:r>
    </w:p>
    <w:p w:rsidR="00A0367D" w:rsidRPr="00994DC8" w:rsidRDefault="00A0367D" w:rsidP="00017CD8">
      <w:pPr>
        <w:pStyle w:val="SingleTxtG"/>
      </w:pPr>
      <w:r w:rsidRPr="00994DC8">
        <w:tab/>
        <w:t xml:space="preserve">At its twenty-first session (1999), the Committee decided to include in its agenda a standing item, “miscellaneous matters”, under which it may consider any issue falling outside the scope of other standing agenda items. </w:t>
      </w:r>
    </w:p>
    <w:p w:rsidR="00A0367D" w:rsidRPr="00994DC8" w:rsidRDefault="00A0367D" w:rsidP="00EF30EE">
      <w:pPr>
        <w:rPr>
          <w:b/>
          <w:sz w:val="24"/>
          <w:szCs w:val="24"/>
        </w:rPr>
      </w:pPr>
      <w:r w:rsidRPr="00994DC8">
        <w:br w:type="page"/>
      </w:r>
      <w:r w:rsidR="00DF2EC4" w:rsidRPr="00994DC8">
        <w:rPr>
          <w:b/>
          <w:sz w:val="24"/>
          <w:szCs w:val="24"/>
        </w:rPr>
        <w:t>Tentative programme of the forty-</w:t>
      </w:r>
      <w:r w:rsidR="00EF30EE">
        <w:rPr>
          <w:b/>
          <w:sz w:val="24"/>
          <w:szCs w:val="24"/>
        </w:rPr>
        <w:t xml:space="preserve">sixth </w:t>
      </w:r>
      <w:r w:rsidR="00DF2EC4" w:rsidRPr="00994DC8">
        <w:rPr>
          <w:b/>
          <w:sz w:val="24"/>
          <w:szCs w:val="24"/>
        </w:rPr>
        <w:t>session of the Committee on Economic, Social and Cultural</w:t>
      </w:r>
      <w:r w:rsidR="00CF0680" w:rsidRPr="00994DC8">
        <w:rPr>
          <w:b/>
          <w:sz w:val="24"/>
          <w:szCs w:val="24"/>
        </w:rPr>
        <w:t xml:space="preserve"> </w:t>
      </w:r>
      <w:r w:rsidR="00DF2EC4" w:rsidRPr="00994DC8">
        <w:rPr>
          <w:b/>
          <w:sz w:val="24"/>
          <w:szCs w:val="24"/>
        </w:rPr>
        <w:t xml:space="preserve">Rights </w:t>
      </w:r>
      <w:r w:rsidRPr="00994DC8">
        <w:rPr>
          <w:b/>
          <w:sz w:val="24"/>
          <w:szCs w:val="24"/>
        </w:rPr>
        <w:t>(</w:t>
      </w:r>
      <w:r w:rsidR="00EF30EE">
        <w:rPr>
          <w:b/>
          <w:sz w:val="24"/>
          <w:szCs w:val="24"/>
        </w:rPr>
        <w:t>2</w:t>
      </w:r>
      <w:r w:rsidR="00E04C9A">
        <w:rPr>
          <w:b/>
          <w:sz w:val="24"/>
          <w:szCs w:val="24"/>
        </w:rPr>
        <w:t>-</w:t>
      </w:r>
      <w:r w:rsidR="00EF30EE">
        <w:rPr>
          <w:b/>
          <w:sz w:val="24"/>
          <w:szCs w:val="24"/>
        </w:rPr>
        <w:t>20 May 2011</w:t>
      </w:r>
      <w:r w:rsidRPr="00994DC8">
        <w:rPr>
          <w:b/>
          <w:sz w:val="24"/>
          <w:szCs w:val="24"/>
        </w:rPr>
        <w:t>)</w:t>
      </w:r>
    </w:p>
    <w:p w:rsidR="008A4D5C" w:rsidRPr="00994DC8" w:rsidRDefault="008A4D5C" w:rsidP="008A4D5C">
      <w:pPr>
        <w:rPr>
          <w:b/>
          <w:sz w:val="24"/>
          <w:szCs w:val="24"/>
        </w:rPr>
      </w:pPr>
    </w:p>
    <w:p w:rsidR="00A0367D" w:rsidRPr="00994DC8" w:rsidRDefault="00A0367D" w:rsidP="00EF30EE">
      <w:pPr>
        <w:rPr>
          <w:b/>
          <w:bCs/>
        </w:rPr>
      </w:pPr>
      <w:r w:rsidRPr="00994DC8">
        <w:rPr>
          <w:b/>
          <w:bCs/>
        </w:rPr>
        <w:t xml:space="preserve">First week: </w:t>
      </w:r>
      <w:r w:rsidR="00EF30EE">
        <w:rPr>
          <w:b/>
          <w:bCs/>
        </w:rPr>
        <w:t>2</w:t>
      </w:r>
      <w:r w:rsidR="00CF41D3">
        <w:rPr>
          <w:b/>
          <w:bCs/>
        </w:rPr>
        <w:t>-</w:t>
      </w:r>
      <w:r w:rsidR="00EF30EE">
        <w:rPr>
          <w:b/>
          <w:bCs/>
        </w:rPr>
        <w:t>6 May 2011</w:t>
      </w:r>
    </w:p>
    <w:tbl>
      <w:tblPr>
        <w:tblW w:w="4889" w:type="pct"/>
        <w:tblInd w:w="108" w:type="dxa"/>
        <w:tblLayout w:type="fixed"/>
        <w:tblLook w:val="0000" w:firstRow="0" w:lastRow="0" w:firstColumn="0" w:lastColumn="0" w:noHBand="0" w:noVBand="0"/>
      </w:tblPr>
      <w:tblGrid>
        <w:gridCol w:w="2980"/>
        <w:gridCol w:w="71"/>
        <w:gridCol w:w="1538"/>
        <w:gridCol w:w="125"/>
        <w:gridCol w:w="865"/>
        <w:gridCol w:w="108"/>
        <w:gridCol w:w="3912"/>
        <w:gridCol w:w="37"/>
      </w:tblGrid>
      <w:tr w:rsidR="00A0367D" w:rsidRPr="00994DC8" w:rsidTr="0079740C">
        <w:tblPrEx>
          <w:tblCellMar>
            <w:top w:w="0" w:type="dxa"/>
            <w:bottom w:w="0" w:type="dxa"/>
          </w:tblCellMar>
        </w:tblPrEx>
        <w:tc>
          <w:tcPr>
            <w:tcW w:w="1546" w:type="pct"/>
          </w:tcPr>
          <w:p w:rsidR="00A0367D" w:rsidRPr="00994DC8" w:rsidRDefault="00A0367D" w:rsidP="00A0367D">
            <w:pPr>
              <w:rPr>
                <w:b/>
              </w:rPr>
            </w:pPr>
            <w:r w:rsidRPr="00994DC8">
              <w:rPr>
                <w:b/>
              </w:rPr>
              <w:t xml:space="preserve">Monday, </w:t>
            </w:r>
            <w:r w:rsidR="00EF30EE">
              <w:rPr>
                <w:b/>
              </w:rPr>
              <w:t xml:space="preserve">2 May </w:t>
            </w:r>
          </w:p>
        </w:tc>
        <w:tc>
          <w:tcPr>
            <w:tcW w:w="835" w:type="pct"/>
            <w:gridSpan w:val="2"/>
          </w:tcPr>
          <w:p w:rsidR="00A0367D" w:rsidRPr="00994DC8" w:rsidRDefault="00A0367D" w:rsidP="00A0367D"/>
        </w:tc>
        <w:tc>
          <w:tcPr>
            <w:tcW w:w="514" w:type="pct"/>
            <w:gridSpan w:val="2"/>
          </w:tcPr>
          <w:p w:rsidR="00A0367D" w:rsidRPr="00994DC8" w:rsidRDefault="00A0367D" w:rsidP="00A0367D"/>
        </w:tc>
        <w:tc>
          <w:tcPr>
            <w:tcW w:w="2106" w:type="pct"/>
            <w:gridSpan w:val="3"/>
          </w:tcPr>
          <w:p w:rsidR="00A0367D" w:rsidRPr="00994DC8" w:rsidRDefault="004076E9" w:rsidP="00A0367D">
            <w:r>
              <w:t>Solemn oath by new members</w:t>
            </w:r>
          </w:p>
        </w:tc>
      </w:tr>
      <w:tr w:rsidR="00A0367D" w:rsidRPr="00994DC8" w:rsidTr="0079740C">
        <w:tblPrEx>
          <w:tblCellMar>
            <w:top w:w="0" w:type="dxa"/>
            <w:bottom w:w="0" w:type="dxa"/>
          </w:tblCellMar>
        </w:tblPrEx>
        <w:tc>
          <w:tcPr>
            <w:tcW w:w="1546" w:type="pct"/>
          </w:tcPr>
          <w:p w:rsidR="00A0367D" w:rsidRPr="00994DC8" w:rsidRDefault="00EF30EE" w:rsidP="00A0367D">
            <w:r>
              <w:t>1</w:t>
            </w:r>
            <w:r w:rsidRPr="00CF41D3">
              <w:t>st</w:t>
            </w:r>
            <w:r>
              <w:t xml:space="preserve"> </w:t>
            </w:r>
            <w:r w:rsidR="00A0367D" w:rsidRPr="00994DC8">
              <w:t>meeting</w:t>
            </w:r>
          </w:p>
        </w:tc>
        <w:tc>
          <w:tcPr>
            <w:tcW w:w="835" w:type="pct"/>
            <w:gridSpan w:val="2"/>
          </w:tcPr>
          <w:p w:rsidR="00A0367D" w:rsidRPr="00994DC8" w:rsidRDefault="00A0367D" w:rsidP="00A0367D">
            <w:r w:rsidRPr="00994DC8">
              <w:t>(public)</w:t>
            </w:r>
          </w:p>
        </w:tc>
        <w:tc>
          <w:tcPr>
            <w:tcW w:w="514" w:type="pct"/>
            <w:gridSpan w:val="2"/>
          </w:tcPr>
          <w:p w:rsidR="00A0367D" w:rsidRPr="00D202B0" w:rsidRDefault="00A0367D" w:rsidP="00A0367D">
            <w:pPr>
              <w:rPr>
                <w:i/>
              </w:rPr>
            </w:pPr>
            <w:r w:rsidRPr="00D202B0">
              <w:rPr>
                <w:i/>
              </w:rPr>
              <w:t>Item 1</w:t>
            </w:r>
          </w:p>
        </w:tc>
        <w:tc>
          <w:tcPr>
            <w:tcW w:w="2106" w:type="pct"/>
            <w:gridSpan w:val="3"/>
          </w:tcPr>
          <w:p w:rsidR="00A0367D" w:rsidRPr="00994DC8" w:rsidRDefault="00F46EC0" w:rsidP="00A0367D">
            <w:r>
              <w:t>Election of the Chairperson and other officers of the Committee</w:t>
            </w:r>
          </w:p>
        </w:tc>
      </w:tr>
      <w:tr w:rsidR="00A0367D" w:rsidRPr="00994DC8" w:rsidTr="0079740C">
        <w:tblPrEx>
          <w:tblCellMar>
            <w:top w:w="0" w:type="dxa"/>
            <w:bottom w:w="0" w:type="dxa"/>
          </w:tblCellMar>
        </w:tblPrEx>
        <w:tc>
          <w:tcPr>
            <w:tcW w:w="1546" w:type="pct"/>
          </w:tcPr>
          <w:p w:rsidR="00A0367D" w:rsidRPr="00994DC8" w:rsidRDefault="00A0367D" w:rsidP="00A0367D"/>
        </w:tc>
        <w:tc>
          <w:tcPr>
            <w:tcW w:w="835" w:type="pct"/>
            <w:gridSpan w:val="2"/>
          </w:tcPr>
          <w:p w:rsidR="00A0367D" w:rsidRPr="00994DC8" w:rsidRDefault="0056665D" w:rsidP="00A0367D">
            <w:r w:rsidRPr="00994DC8" w:rsidDel="004076E9">
              <w:t xml:space="preserve"> </w:t>
            </w:r>
          </w:p>
        </w:tc>
        <w:tc>
          <w:tcPr>
            <w:tcW w:w="514" w:type="pct"/>
            <w:gridSpan w:val="2"/>
          </w:tcPr>
          <w:p w:rsidR="00A0367D" w:rsidRPr="00D202B0" w:rsidRDefault="00A0367D" w:rsidP="00A0367D">
            <w:pPr>
              <w:rPr>
                <w:i/>
              </w:rPr>
            </w:pPr>
            <w:r w:rsidRPr="00D202B0">
              <w:rPr>
                <w:i/>
              </w:rPr>
              <w:t>Item 2</w:t>
            </w:r>
          </w:p>
        </w:tc>
        <w:tc>
          <w:tcPr>
            <w:tcW w:w="2106" w:type="pct"/>
            <w:gridSpan w:val="3"/>
          </w:tcPr>
          <w:p w:rsidR="00A0367D" w:rsidRPr="00994DC8" w:rsidRDefault="00F46EC0" w:rsidP="00A0367D">
            <w:r w:rsidRPr="00994DC8">
              <w:t xml:space="preserve">Adoption of the agenda </w:t>
            </w:r>
          </w:p>
        </w:tc>
      </w:tr>
      <w:tr w:rsidR="00A0367D" w:rsidRPr="00994DC8" w:rsidTr="0079740C">
        <w:tblPrEx>
          <w:tblCellMar>
            <w:top w:w="0" w:type="dxa"/>
            <w:bottom w:w="0" w:type="dxa"/>
          </w:tblCellMar>
        </w:tblPrEx>
        <w:trPr>
          <w:trHeight w:val="1317"/>
        </w:trPr>
        <w:tc>
          <w:tcPr>
            <w:tcW w:w="1546" w:type="pct"/>
          </w:tcPr>
          <w:p w:rsidR="00A0367D" w:rsidRPr="00994DC8" w:rsidRDefault="00A0367D" w:rsidP="00A0367D"/>
        </w:tc>
        <w:tc>
          <w:tcPr>
            <w:tcW w:w="835" w:type="pct"/>
            <w:gridSpan w:val="2"/>
          </w:tcPr>
          <w:p w:rsidR="00A0367D" w:rsidRPr="00994DC8" w:rsidRDefault="0056665D" w:rsidP="00A0367D">
            <w:pPr>
              <w:rPr>
                <w:u w:val="single"/>
              </w:rPr>
            </w:pPr>
            <w:r w:rsidRPr="00994DC8" w:rsidDel="004076E9">
              <w:t xml:space="preserve"> </w:t>
            </w:r>
          </w:p>
        </w:tc>
        <w:tc>
          <w:tcPr>
            <w:tcW w:w="514" w:type="pct"/>
            <w:gridSpan w:val="2"/>
          </w:tcPr>
          <w:p w:rsidR="00A0367D" w:rsidRPr="00D202B0" w:rsidRDefault="00A0367D" w:rsidP="00A0367D">
            <w:pPr>
              <w:rPr>
                <w:i/>
              </w:rPr>
            </w:pPr>
            <w:r w:rsidRPr="00D202B0">
              <w:rPr>
                <w:i/>
              </w:rPr>
              <w:t xml:space="preserve">Item </w:t>
            </w:r>
            <w:r w:rsidR="00F46EC0" w:rsidRPr="00D202B0">
              <w:rPr>
                <w:i/>
              </w:rPr>
              <w:t>3</w:t>
            </w:r>
          </w:p>
          <w:p w:rsidR="00A0367D" w:rsidRPr="00D202B0" w:rsidRDefault="009405B8" w:rsidP="009405B8">
            <w:pPr>
              <w:rPr>
                <w:i/>
              </w:rPr>
            </w:pPr>
            <w:r w:rsidRPr="00D202B0">
              <w:rPr>
                <w:i/>
              </w:rPr>
              <w:t xml:space="preserve">Item 8 </w:t>
            </w:r>
          </w:p>
        </w:tc>
        <w:tc>
          <w:tcPr>
            <w:tcW w:w="2106" w:type="pct"/>
            <w:gridSpan w:val="3"/>
          </w:tcPr>
          <w:p w:rsidR="00F46EC0" w:rsidRDefault="00F46EC0" w:rsidP="00A0367D">
            <w:r w:rsidRPr="00994DC8">
              <w:t xml:space="preserve">Organization of work </w:t>
            </w:r>
          </w:p>
          <w:p w:rsidR="00A0367D" w:rsidRPr="00994DC8" w:rsidRDefault="00A0367D" w:rsidP="00A0367D">
            <w:r w:rsidRPr="00994DC8">
              <w:t>Submission of reports by States parties in accordance with articles 16 and 17 of the Covenant</w:t>
            </w:r>
          </w:p>
          <w:p w:rsidR="00A0367D" w:rsidRPr="00994DC8" w:rsidRDefault="00A0367D" w:rsidP="00A0367D"/>
        </w:tc>
      </w:tr>
      <w:tr w:rsidR="00A0367D" w:rsidRPr="00994DC8" w:rsidTr="0079740C">
        <w:tblPrEx>
          <w:tblCellMar>
            <w:top w:w="0" w:type="dxa"/>
            <w:bottom w:w="0" w:type="dxa"/>
          </w:tblCellMar>
        </w:tblPrEx>
        <w:trPr>
          <w:trHeight w:val="1317"/>
        </w:trPr>
        <w:tc>
          <w:tcPr>
            <w:tcW w:w="1546" w:type="pct"/>
          </w:tcPr>
          <w:p w:rsidR="00A0367D" w:rsidRPr="00994DC8" w:rsidRDefault="00A0367D" w:rsidP="00A0367D"/>
        </w:tc>
        <w:tc>
          <w:tcPr>
            <w:tcW w:w="835" w:type="pct"/>
            <w:gridSpan w:val="2"/>
          </w:tcPr>
          <w:p w:rsidR="004076E9" w:rsidRPr="00994DC8" w:rsidRDefault="004076E9" w:rsidP="00A0367D">
            <w:r>
              <w:t>(private)</w:t>
            </w:r>
          </w:p>
        </w:tc>
        <w:tc>
          <w:tcPr>
            <w:tcW w:w="514" w:type="pct"/>
            <w:gridSpan w:val="2"/>
          </w:tcPr>
          <w:p w:rsidR="004076E9" w:rsidRPr="00D202B0" w:rsidRDefault="004076E9" w:rsidP="00A0367D">
            <w:pPr>
              <w:rPr>
                <w:i/>
                <w:iCs/>
              </w:rPr>
            </w:pPr>
            <w:r w:rsidRPr="00D202B0">
              <w:rPr>
                <w:i/>
                <w:iCs/>
              </w:rPr>
              <w:t xml:space="preserve">Item 10 </w:t>
            </w:r>
          </w:p>
        </w:tc>
        <w:tc>
          <w:tcPr>
            <w:tcW w:w="2106" w:type="pct"/>
            <w:gridSpan w:val="3"/>
          </w:tcPr>
          <w:p w:rsidR="00EF30EE" w:rsidRPr="00542561" w:rsidRDefault="004076E9" w:rsidP="00A0367D">
            <w:pPr>
              <w:rPr>
                <w:bCs/>
              </w:rPr>
            </w:pPr>
            <w:r w:rsidRPr="00542561">
              <w:rPr>
                <w:bCs/>
              </w:rPr>
              <w:t>Miscellaneous matters</w:t>
            </w:r>
          </w:p>
        </w:tc>
      </w:tr>
      <w:tr w:rsidR="00534227" w:rsidRPr="00994DC8" w:rsidTr="0079740C">
        <w:tblPrEx>
          <w:tblCellMar>
            <w:top w:w="0" w:type="dxa"/>
            <w:bottom w:w="0" w:type="dxa"/>
          </w:tblCellMar>
        </w:tblPrEx>
        <w:tc>
          <w:tcPr>
            <w:tcW w:w="1546" w:type="pct"/>
          </w:tcPr>
          <w:p w:rsidR="00534227" w:rsidRPr="00994DC8" w:rsidRDefault="00534227" w:rsidP="00A0367D">
            <w:r>
              <w:t>2</w:t>
            </w:r>
            <w:r w:rsidRPr="00CF41D3">
              <w:t xml:space="preserve">nd </w:t>
            </w:r>
            <w:r w:rsidRPr="00994DC8">
              <w:t>meeting</w:t>
            </w:r>
          </w:p>
        </w:tc>
        <w:tc>
          <w:tcPr>
            <w:tcW w:w="835" w:type="pct"/>
            <w:gridSpan w:val="2"/>
          </w:tcPr>
          <w:p w:rsidR="00534227" w:rsidRPr="00542561" w:rsidRDefault="00534227" w:rsidP="00A0367D">
            <w:r w:rsidRPr="00B9229E">
              <w:t>(private)</w:t>
            </w:r>
          </w:p>
        </w:tc>
        <w:tc>
          <w:tcPr>
            <w:tcW w:w="514" w:type="pct"/>
            <w:gridSpan w:val="2"/>
          </w:tcPr>
          <w:p w:rsidR="00534227" w:rsidRPr="00D202B0" w:rsidRDefault="00534227" w:rsidP="00A0367D">
            <w:pPr>
              <w:rPr>
                <w:i/>
              </w:rPr>
            </w:pPr>
            <w:r w:rsidRPr="00D202B0">
              <w:rPr>
                <w:i/>
              </w:rPr>
              <w:t>Item 6</w:t>
            </w:r>
          </w:p>
        </w:tc>
        <w:tc>
          <w:tcPr>
            <w:tcW w:w="2106" w:type="pct"/>
            <w:gridSpan w:val="3"/>
          </w:tcPr>
          <w:p w:rsidR="00534227" w:rsidRPr="00994DC8" w:rsidRDefault="00534227" w:rsidP="00A0367D">
            <w:r w:rsidRPr="00994DC8">
              <w:t xml:space="preserve">Relations with </w:t>
            </w:r>
            <w:r w:rsidRPr="00D202B0">
              <w:t>United Nations</w:t>
            </w:r>
            <w:r w:rsidRPr="00994DC8">
              <w:t xml:space="preserve"> organs and other treaty bodies</w:t>
            </w:r>
          </w:p>
        </w:tc>
      </w:tr>
      <w:tr w:rsidR="00534227" w:rsidRPr="00994DC8" w:rsidTr="0079740C">
        <w:tblPrEx>
          <w:tblCellMar>
            <w:top w:w="0" w:type="dxa"/>
            <w:bottom w:w="0" w:type="dxa"/>
          </w:tblCellMar>
        </w:tblPrEx>
        <w:tc>
          <w:tcPr>
            <w:tcW w:w="1546" w:type="pct"/>
          </w:tcPr>
          <w:p w:rsidR="00534227" w:rsidRPr="00994DC8" w:rsidRDefault="00534227" w:rsidP="00A0367D"/>
        </w:tc>
        <w:tc>
          <w:tcPr>
            <w:tcW w:w="835" w:type="pct"/>
            <w:gridSpan w:val="2"/>
          </w:tcPr>
          <w:p w:rsidR="00534227" w:rsidRPr="00542561" w:rsidRDefault="00534227" w:rsidP="00A0367D">
            <w:r w:rsidRPr="00542561">
              <w:t>(public)</w:t>
            </w:r>
          </w:p>
        </w:tc>
        <w:tc>
          <w:tcPr>
            <w:tcW w:w="514" w:type="pct"/>
            <w:gridSpan w:val="2"/>
          </w:tcPr>
          <w:p w:rsidR="00534227" w:rsidRPr="00D202B0" w:rsidRDefault="00534227" w:rsidP="00A0367D">
            <w:pPr>
              <w:rPr>
                <w:i/>
              </w:rPr>
            </w:pPr>
            <w:r w:rsidRPr="00D202B0">
              <w:rPr>
                <w:i/>
              </w:rPr>
              <w:t>Item 4</w:t>
            </w:r>
          </w:p>
        </w:tc>
        <w:tc>
          <w:tcPr>
            <w:tcW w:w="2106" w:type="pct"/>
            <w:gridSpan w:val="3"/>
          </w:tcPr>
          <w:p w:rsidR="00534227" w:rsidRPr="00994DC8" w:rsidRDefault="00534227" w:rsidP="00A0367D">
            <w:r w:rsidRPr="00994DC8">
              <w:t>Substantive issues arising in the implementation of the International Covenant on Economic, Social and Cultural Rights:</w:t>
            </w:r>
            <w:r w:rsidRPr="00D202B0">
              <w:t xml:space="preserve"> NGO submissions</w:t>
            </w:r>
          </w:p>
        </w:tc>
      </w:tr>
      <w:tr w:rsidR="00534227" w:rsidRPr="00994DC8" w:rsidTr="0079740C">
        <w:tblPrEx>
          <w:tblCellMar>
            <w:top w:w="0" w:type="dxa"/>
            <w:bottom w:w="0" w:type="dxa"/>
          </w:tblCellMar>
        </w:tblPrEx>
        <w:trPr>
          <w:trHeight w:val="310"/>
        </w:trPr>
        <w:tc>
          <w:tcPr>
            <w:tcW w:w="1546" w:type="pct"/>
          </w:tcPr>
          <w:p w:rsidR="00534227" w:rsidRPr="00994DC8" w:rsidRDefault="00534227" w:rsidP="00A0367D">
            <w:pPr>
              <w:rPr>
                <w:b/>
              </w:rPr>
            </w:pPr>
            <w:r w:rsidRPr="00994DC8">
              <w:rPr>
                <w:b/>
              </w:rPr>
              <w:t xml:space="preserve">Tuesday, </w:t>
            </w:r>
            <w:r>
              <w:rPr>
                <w:b/>
              </w:rPr>
              <w:t>3 May</w:t>
            </w:r>
          </w:p>
        </w:tc>
        <w:tc>
          <w:tcPr>
            <w:tcW w:w="835" w:type="pct"/>
            <w:gridSpan w:val="2"/>
          </w:tcPr>
          <w:p w:rsidR="00534227" w:rsidRPr="00994DC8" w:rsidRDefault="00534227" w:rsidP="00A0367D">
            <w:pPr>
              <w:rPr>
                <w:u w:val="single"/>
              </w:rPr>
            </w:pPr>
          </w:p>
        </w:tc>
        <w:tc>
          <w:tcPr>
            <w:tcW w:w="514" w:type="pct"/>
            <w:gridSpan w:val="2"/>
          </w:tcPr>
          <w:p w:rsidR="00534227" w:rsidRPr="00D202B0" w:rsidRDefault="00534227" w:rsidP="00A0367D">
            <w:pPr>
              <w:rPr>
                <w:i/>
              </w:rPr>
            </w:pPr>
          </w:p>
        </w:tc>
        <w:tc>
          <w:tcPr>
            <w:tcW w:w="2106" w:type="pct"/>
            <w:gridSpan w:val="3"/>
          </w:tcPr>
          <w:p w:rsidR="00534227" w:rsidRPr="00994DC8" w:rsidRDefault="00534227" w:rsidP="00A0367D"/>
        </w:tc>
      </w:tr>
      <w:tr w:rsidR="00534227" w:rsidRPr="00994DC8" w:rsidTr="0079740C">
        <w:tblPrEx>
          <w:tblCellMar>
            <w:top w:w="0" w:type="dxa"/>
            <w:bottom w:w="0" w:type="dxa"/>
          </w:tblCellMar>
        </w:tblPrEx>
        <w:tc>
          <w:tcPr>
            <w:tcW w:w="1546" w:type="pct"/>
          </w:tcPr>
          <w:p w:rsidR="00534227" w:rsidRPr="00994DC8" w:rsidRDefault="00534227" w:rsidP="00A0367D">
            <w:r w:rsidRPr="00994DC8">
              <w:t>3</w:t>
            </w:r>
            <w:r>
              <w:t xml:space="preserve">rd </w:t>
            </w:r>
            <w:r w:rsidRPr="00994DC8">
              <w:t>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A0367D">
            <w:r w:rsidRPr="00994DC8">
              <w:t>Consideration of reports:</w:t>
            </w:r>
            <w:r>
              <w:t xml:space="preserve"> </w:t>
            </w:r>
            <w:smartTag w:uri="urn:schemas-microsoft-com:office:smarttags" w:element="place">
              <w:smartTag w:uri="urn:schemas-microsoft-com:office:smarttags" w:element="country-region">
                <w:r>
                  <w:t>Turkey</w:t>
                </w:r>
              </w:smartTag>
            </w:smartTag>
            <w:r>
              <w:t xml:space="preserve"> </w:t>
            </w:r>
          </w:p>
        </w:tc>
      </w:tr>
      <w:tr w:rsidR="00534227" w:rsidRPr="00994DC8" w:rsidTr="0079740C">
        <w:tblPrEx>
          <w:tblCellMar>
            <w:top w:w="0" w:type="dxa"/>
            <w:bottom w:w="0" w:type="dxa"/>
          </w:tblCellMar>
        </w:tblPrEx>
        <w:tc>
          <w:tcPr>
            <w:tcW w:w="1546" w:type="pct"/>
          </w:tcPr>
          <w:p w:rsidR="00534227" w:rsidRPr="00994DC8" w:rsidRDefault="00534227" w:rsidP="00A0367D">
            <w:r>
              <w:t>4</w:t>
            </w:r>
            <w:r w:rsidRPr="00CF41D3">
              <w:t>th</w:t>
            </w:r>
            <w:r>
              <w:t xml:space="preserve"> </w:t>
            </w:r>
            <w:r w:rsidRPr="00994DC8">
              <w:t>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586021">
            <w:r w:rsidRPr="00994DC8">
              <w:t xml:space="preserve">Consideration of reports: </w:t>
            </w:r>
            <w:smartTag w:uri="urn:schemas-microsoft-com:office:smarttags" w:element="place">
              <w:smartTag w:uri="urn:schemas-microsoft-com:office:smarttags" w:element="country-region">
                <w:r>
                  <w:t>Turkey</w:t>
                </w:r>
              </w:smartTag>
            </w:smartTag>
            <w:r>
              <w:t xml:space="preserve"> </w:t>
            </w:r>
            <w:r w:rsidRPr="00994DC8">
              <w:t>(</w:t>
            </w:r>
            <w:r w:rsidRPr="00994DC8">
              <w:rPr>
                <w:i/>
                <w:iCs/>
              </w:rPr>
              <w:t>continued</w:t>
            </w:r>
            <w:r w:rsidRPr="00994DC8">
              <w:t>)</w:t>
            </w:r>
          </w:p>
          <w:p w:rsidR="00534227" w:rsidRPr="00994DC8" w:rsidRDefault="00534227" w:rsidP="00A0367D"/>
        </w:tc>
      </w:tr>
      <w:tr w:rsidR="00534227" w:rsidRPr="00994DC8" w:rsidTr="0079740C">
        <w:tblPrEx>
          <w:tblCellMar>
            <w:top w:w="0" w:type="dxa"/>
            <w:bottom w:w="0" w:type="dxa"/>
          </w:tblCellMar>
        </w:tblPrEx>
        <w:tc>
          <w:tcPr>
            <w:tcW w:w="1546" w:type="pct"/>
          </w:tcPr>
          <w:p w:rsidR="00534227" w:rsidRPr="00994DC8" w:rsidRDefault="00534227" w:rsidP="00A0367D">
            <w:pPr>
              <w:rPr>
                <w:b/>
              </w:rPr>
            </w:pPr>
            <w:r w:rsidRPr="00994DC8">
              <w:rPr>
                <w:b/>
              </w:rPr>
              <w:t xml:space="preserve">Wednesday, </w:t>
            </w:r>
            <w:r>
              <w:rPr>
                <w:b/>
              </w:rPr>
              <w:t>4 May</w:t>
            </w:r>
          </w:p>
        </w:tc>
        <w:tc>
          <w:tcPr>
            <w:tcW w:w="835" w:type="pct"/>
            <w:gridSpan w:val="2"/>
          </w:tcPr>
          <w:p w:rsidR="00534227" w:rsidRPr="00994DC8" w:rsidRDefault="00534227" w:rsidP="00A0367D">
            <w:pPr>
              <w:rPr>
                <w:b/>
                <w:u w:val="single"/>
              </w:rPr>
            </w:pPr>
          </w:p>
        </w:tc>
        <w:tc>
          <w:tcPr>
            <w:tcW w:w="514" w:type="pct"/>
            <w:gridSpan w:val="2"/>
          </w:tcPr>
          <w:p w:rsidR="00534227" w:rsidRPr="00D202B0" w:rsidRDefault="00534227" w:rsidP="00A0367D">
            <w:pPr>
              <w:rPr>
                <w:b/>
                <w:i/>
              </w:rPr>
            </w:pPr>
          </w:p>
        </w:tc>
        <w:tc>
          <w:tcPr>
            <w:tcW w:w="2106" w:type="pct"/>
            <w:gridSpan w:val="3"/>
          </w:tcPr>
          <w:p w:rsidR="00534227" w:rsidRPr="00994DC8" w:rsidRDefault="00534227" w:rsidP="00A0367D">
            <w:pPr>
              <w:rPr>
                <w:b/>
              </w:rPr>
            </w:pPr>
          </w:p>
        </w:tc>
      </w:tr>
      <w:tr w:rsidR="00534227" w:rsidRPr="00994DC8" w:rsidTr="0079740C">
        <w:tblPrEx>
          <w:tblCellMar>
            <w:top w:w="0" w:type="dxa"/>
            <w:bottom w:w="0" w:type="dxa"/>
          </w:tblCellMar>
        </w:tblPrEx>
        <w:tc>
          <w:tcPr>
            <w:tcW w:w="1546" w:type="pct"/>
          </w:tcPr>
          <w:p w:rsidR="00534227" w:rsidRPr="00CF41D3" w:rsidRDefault="00534227" w:rsidP="00A0367D">
            <w:r w:rsidRPr="00CF41D3">
              <w:t>5th 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586021">
            <w:r w:rsidRPr="00994DC8">
              <w:t xml:space="preserve">Consideration of reports: </w:t>
            </w:r>
            <w:smartTag w:uri="urn:schemas-microsoft-com:office:smarttags" w:element="place">
              <w:smartTag w:uri="urn:schemas-microsoft-com:office:smarttags" w:element="country-region">
                <w:r>
                  <w:t>Turkey</w:t>
                </w:r>
              </w:smartTag>
            </w:smartTag>
            <w:r>
              <w:t xml:space="preserve"> </w:t>
            </w:r>
            <w:r w:rsidRPr="00994DC8">
              <w:t>(</w:t>
            </w:r>
            <w:r w:rsidRPr="00994DC8">
              <w:rPr>
                <w:i/>
                <w:iCs/>
              </w:rPr>
              <w:t>continued</w:t>
            </w:r>
            <w:r w:rsidRPr="00994DC8">
              <w:t>)</w:t>
            </w:r>
          </w:p>
          <w:p w:rsidR="00534227" w:rsidRPr="00994DC8" w:rsidRDefault="00534227" w:rsidP="00A0367D"/>
        </w:tc>
      </w:tr>
      <w:tr w:rsidR="00534227" w:rsidRPr="00994DC8" w:rsidTr="0079740C">
        <w:tblPrEx>
          <w:tblCellMar>
            <w:top w:w="0" w:type="dxa"/>
            <w:bottom w:w="0" w:type="dxa"/>
          </w:tblCellMar>
        </w:tblPrEx>
        <w:tc>
          <w:tcPr>
            <w:tcW w:w="1546" w:type="pct"/>
          </w:tcPr>
          <w:p w:rsidR="00534227" w:rsidRPr="00CF41D3" w:rsidRDefault="00534227" w:rsidP="00A0367D">
            <w:r w:rsidRPr="00CF41D3">
              <w:t>6th 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A0367D">
            <w:r w:rsidRPr="00994DC8">
              <w:t>Consideration of reports:</w:t>
            </w:r>
            <w:r w:rsidR="00E245BD">
              <w:t xml:space="preserve"> </w:t>
            </w:r>
            <w:smartTag w:uri="urn:schemas-microsoft-com:office:smarttags" w:element="place">
              <w:smartTag w:uri="urn:schemas-microsoft-com:office:smarttags" w:element="PlaceType">
                <w:r w:rsidR="005D5D6F">
                  <w:t>Republic</w:t>
                </w:r>
              </w:smartTag>
              <w:r w:rsidR="005D5D6F">
                <w:t xml:space="preserve"> of </w:t>
              </w:r>
              <w:smartTag w:uri="urn:schemas-microsoft-com:office:smarttags" w:element="PlaceName">
                <w:r w:rsidR="00E245BD">
                  <w:t>Moldova</w:t>
                </w:r>
              </w:smartTag>
            </w:smartTag>
            <w:r w:rsidR="00E245BD">
              <w:t xml:space="preserve"> </w:t>
            </w:r>
            <w:r w:rsidRPr="00994DC8">
              <w:t xml:space="preserve"> </w:t>
            </w:r>
          </w:p>
        </w:tc>
      </w:tr>
      <w:tr w:rsidR="00534227" w:rsidRPr="00994DC8" w:rsidTr="0079740C">
        <w:tblPrEx>
          <w:tblCellMar>
            <w:top w:w="0" w:type="dxa"/>
            <w:bottom w:w="0" w:type="dxa"/>
          </w:tblCellMar>
        </w:tblPrEx>
        <w:tc>
          <w:tcPr>
            <w:tcW w:w="1546" w:type="pct"/>
          </w:tcPr>
          <w:p w:rsidR="00534227" w:rsidRPr="00994DC8" w:rsidRDefault="00534227" w:rsidP="00A0367D">
            <w:pPr>
              <w:rPr>
                <w:b/>
              </w:rPr>
            </w:pPr>
            <w:r w:rsidRPr="00994DC8">
              <w:rPr>
                <w:b/>
              </w:rPr>
              <w:t xml:space="preserve">Thursday, </w:t>
            </w:r>
            <w:r>
              <w:rPr>
                <w:b/>
              </w:rPr>
              <w:t xml:space="preserve">5 May </w:t>
            </w:r>
          </w:p>
        </w:tc>
        <w:tc>
          <w:tcPr>
            <w:tcW w:w="835" w:type="pct"/>
            <w:gridSpan w:val="2"/>
          </w:tcPr>
          <w:p w:rsidR="00534227" w:rsidRPr="00994DC8" w:rsidRDefault="00534227" w:rsidP="00A0367D">
            <w:pPr>
              <w:rPr>
                <w:u w:val="single"/>
              </w:rPr>
            </w:pPr>
          </w:p>
        </w:tc>
        <w:tc>
          <w:tcPr>
            <w:tcW w:w="514" w:type="pct"/>
            <w:gridSpan w:val="2"/>
          </w:tcPr>
          <w:p w:rsidR="00534227" w:rsidRPr="00D202B0" w:rsidRDefault="00534227" w:rsidP="00A0367D">
            <w:pPr>
              <w:rPr>
                <w:i/>
              </w:rPr>
            </w:pPr>
          </w:p>
        </w:tc>
        <w:tc>
          <w:tcPr>
            <w:tcW w:w="2106" w:type="pct"/>
            <w:gridSpan w:val="3"/>
          </w:tcPr>
          <w:p w:rsidR="00534227" w:rsidRPr="00994DC8" w:rsidRDefault="00534227" w:rsidP="00A0367D"/>
        </w:tc>
      </w:tr>
      <w:tr w:rsidR="00534227" w:rsidRPr="00994DC8" w:rsidTr="0079740C">
        <w:tblPrEx>
          <w:tblCellMar>
            <w:top w:w="0" w:type="dxa"/>
            <w:bottom w:w="0" w:type="dxa"/>
          </w:tblCellMar>
        </w:tblPrEx>
        <w:tc>
          <w:tcPr>
            <w:tcW w:w="1546" w:type="pct"/>
          </w:tcPr>
          <w:p w:rsidR="00534227" w:rsidRPr="00CF41D3" w:rsidRDefault="00534227" w:rsidP="00A0367D">
            <w:pPr>
              <w:rPr>
                <w:bCs/>
              </w:rPr>
            </w:pPr>
            <w:r w:rsidRPr="00CF41D3">
              <w:rPr>
                <w:bCs/>
              </w:rPr>
              <w:t>7th 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A0367D">
            <w:r w:rsidRPr="00994DC8">
              <w:t xml:space="preserve">Consideration of reports: </w:t>
            </w:r>
            <w:smartTag w:uri="urn:schemas-microsoft-com:office:smarttags" w:element="place">
              <w:smartTag w:uri="urn:schemas-microsoft-com:office:smarttags" w:element="PlaceType">
                <w:r w:rsidR="005D5D6F">
                  <w:t>Republic</w:t>
                </w:r>
              </w:smartTag>
              <w:r w:rsidR="005D5D6F">
                <w:t xml:space="preserve"> of </w:t>
              </w:r>
              <w:smartTag w:uri="urn:schemas-microsoft-com:office:smarttags" w:element="PlaceName">
                <w:r w:rsidR="00E245BD">
                  <w:t>Moldova</w:t>
                </w:r>
              </w:smartTag>
            </w:smartTag>
            <w:r w:rsidR="00E245BD">
              <w:t xml:space="preserve"> </w:t>
            </w:r>
            <w:r w:rsidRPr="00994DC8">
              <w:t>(</w:t>
            </w:r>
            <w:r w:rsidRPr="00994DC8">
              <w:rPr>
                <w:i/>
                <w:iCs/>
              </w:rPr>
              <w:t>continued</w:t>
            </w:r>
            <w:r w:rsidRPr="00994DC8">
              <w:t>)</w:t>
            </w:r>
          </w:p>
        </w:tc>
      </w:tr>
      <w:tr w:rsidR="00534227" w:rsidRPr="00994DC8" w:rsidTr="0079740C">
        <w:tblPrEx>
          <w:tblCellMar>
            <w:top w:w="0" w:type="dxa"/>
            <w:bottom w:w="0" w:type="dxa"/>
          </w:tblCellMar>
        </w:tblPrEx>
        <w:tc>
          <w:tcPr>
            <w:tcW w:w="1546" w:type="pct"/>
          </w:tcPr>
          <w:p w:rsidR="00534227" w:rsidRPr="00CF41D3" w:rsidRDefault="00534227" w:rsidP="00A0367D">
            <w:pPr>
              <w:rPr>
                <w:bCs/>
              </w:rPr>
            </w:pPr>
            <w:r w:rsidRPr="00CF41D3">
              <w:rPr>
                <w:bCs/>
              </w:rPr>
              <w:t>8th meeting</w:t>
            </w:r>
          </w:p>
        </w:tc>
        <w:tc>
          <w:tcPr>
            <w:tcW w:w="835" w:type="pct"/>
            <w:gridSpan w:val="2"/>
          </w:tcPr>
          <w:p w:rsidR="00534227" w:rsidRPr="00994DC8" w:rsidRDefault="00534227" w:rsidP="00A0367D">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A0367D">
            <w:r w:rsidRPr="00994DC8">
              <w:t xml:space="preserve">Consideration of reports: </w:t>
            </w:r>
            <w:smartTag w:uri="urn:schemas-microsoft-com:office:smarttags" w:element="place">
              <w:smartTag w:uri="urn:schemas-microsoft-com:office:smarttags" w:element="PlaceType">
                <w:r w:rsidR="005D5D6F">
                  <w:t>Republic</w:t>
                </w:r>
              </w:smartTag>
              <w:r w:rsidR="005D5D6F">
                <w:t xml:space="preserve"> of </w:t>
              </w:r>
              <w:smartTag w:uri="urn:schemas-microsoft-com:office:smarttags" w:element="PlaceName">
                <w:r w:rsidR="00E245BD">
                  <w:t>Moldova</w:t>
                </w:r>
              </w:smartTag>
            </w:smartTag>
            <w:r w:rsidR="00E245BD">
              <w:t xml:space="preserve"> </w:t>
            </w:r>
            <w:r w:rsidRPr="00994DC8">
              <w:t>(</w:t>
            </w:r>
            <w:r w:rsidRPr="00994DC8">
              <w:rPr>
                <w:i/>
              </w:rPr>
              <w:t>continued</w:t>
            </w:r>
            <w:r w:rsidRPr="00994DC8">
              <w:t>)</w:t>
            </w:r>
          </w:p>
        </w:tc>
      </w:tr>
      <w:tr w:rsidR="00534227" w:rsidRPr="00994DC8" w:rsidTr="0079740C">
        <w:tblPrEx>
          <w:tblCellMar>
            <w:top w:w="0" w:type="dxa"/>
            <w:bottom w:w="0" w:type="dxa"/>
          </w:tblCellMar>
        </w:tblPrEx>
        <w:tc>
          <w:tcPr>
            <w:tcW w:w="1546" w:type="pct"/>
          </w:tcPr>
          <w:p w:rsidR="00534227" w:rsidRPr="00CF41D3" w:rsidRDefault="00534227" w:rsidP="00A0367D">
            <w:pPr>
              <w:rPr>
                <w:b/>
              </w:rPr>
            </w:pPr>
            <w:r w:rsidRPr="00CF41D3">
              <w:rPr>
                <w:b/>
              </w:rPr>
              <w:t xml:space="preserve">Friday, 6 May </w:t>
            </w:r>
          </w:p>
        </w:tc>
        <w:tc>
          <w:tcPr>
            <w:tcW w:w="835" w:type="pct"/>
            <w:gridSpan w:val="2"/>
          </w:tcPr>
          <w:p w:rsidR="00534227" w:rsidRPr="00994DC8" w:rsidRDefault="00534227" w:rsidP="00A0367D">
            <w:pPr>
              <w:rPr>
                <w:u w:val="single"/>
              </w:rPr>
            </w:pPr>
          </w:p>
        </w:tc>
        <w:tc>
          <w:tcPr>
            <w:tcW w:w="514" w:type="pct"/>
            <w:gridSpan w:val="2"/>
          </w:tcPr>
          <w:p w:rsidR="00534227" w:rsidRPr="00D202B0" w:rsidRDefault="00534227" w:rsidP="00A0367D">
            <w:pPr>
              <w:rPr>
                <w:i/>
              </w:rPr>
            </w:pPr>
          </w:p>
        </w:tc>
        <w:tc>
          <w:tcPr>
            <w:tcW w:w="2106" w:type="pct"/>
            <w:gridSpan w:val="3"/>
          </w:tcPr>
          <w:p w:rsidR="00534227" w:rsidRPr="00994DC8" w:rsidRDefault="00534227" w:rsidP="00A0367D"/>
        </w:tc>
      </w:tr>
      <w:tr w:rsidR="00534227" w:rsidRPr="00994DC8" w:rsidTr="0079740C">
        <w:tblPrEx>
          <w:tblCellMar>
            <w:top w:w="0" w:type="dxa"/>
            <w:bottom w:w="0" w:type="dxa"/>
          </w:tblCellMar>
        </w:tblPrEx>
        <w:trPr>
          <w:trHeight w:val="618"/>
        </w:trPr>
        <w:tc>
          <w:tcPr>
            <w:tcW w:w="1546" w:type="pct"/>
          </w:tcPr>
          <w:p w:rsidR="00534227" w:rsidRPr="00CF41D3" w:rsidRDefault="00534227" w:rsidP="00A0367D">
            <w:r w:rsidRPr="00CF41D3">
              <w:t>9th 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A0367D">
            <w:pPr>
              <w:rPr>
                <w:b/>
              </w:rPr>
            </w:pPr>
            <w:r w:rsidRPr="00994DC8">
              <w:t xml:space="preserve">Consideration of reports: </w:t>
            </w:r>
            <w:smartTag w:uri="urn:schemas-microsoft-com:office:smarttags" w:element="place">
              <w:smartTag w:uri="urn:schemas-microsoft-com:office:smarttags" w:element="country-region">
                <w:r w:rsidR="000268F7">
                  <w:t>Germany</w:t>
                </w:r>
              </w:smartTag>
            </w:smartTag>
            <w:r w:rsidR="000268F7">
              <w:t xml:space="preserve"> </w:t>
            </w:r>
          </w:p>
        </w:tc>
      </w:tr>
      <w:tr w:rsidR="00534227" w:rsidRPr="00994DC8" w:rsidTr="0079740C">
        <w:tblPrEx>
          <w:tblCellMar>
            <w:top w:w="0" w:type="dxa"/>
            <w:bottom w:w="0" w:type="dxa"/>
          </w:tblCellMar>
        </w:tblPrEx>
        <w:trPr>
          <w:trHeight w:val="618"/>
        </w:trPr>
        <w:tc>
          <w:tcPr>
            <w:tcW w:w="1546" w:type="pct"/>
          </w:tcPr>
          <w:p w:rsidR="00534227" w:rsidRPr="00CF41D3" w:rsidRDefault="00534227" w:rsidP="00A0367D">
            <w:r w:rsidRPr="00CF41D3">
              <w:t>10th meeting</w:t>
            </w:r>
          </w:p>
        </w:tc>
        <w:tc>
          <w:tcPr>
            <w:tcW w:w="835" w:type="pct"/>
            <w:gridSpan w:val="2"/>
          </w:tcPr>
          <w:p w:rsidR="00534227" w:rsidRPr="00994DC8" w:rsidRDefault="00534227" w:rsidP="00A0367D">
            <w:pPr>
              <w:rPr>
                <w:u w:val="single"/>
              </w:rPr>
            </w:pPr>
            <w:r w:rsidRPr="00994DC8">
              <w:t>(public)</w:t>
            </w:r>
          </w:p>
        </w:tc>
        <w:tc>
          <w:tcPr>
            <w:tcW w:w="514" w:type="pct"/>
            <w:gridSpan w:val="2"/>
          </w:tcPr>
          <w:p w:rsidR="00534227" w:rsidRPr="00D202B0" w:rsidRDefault="00534227" w:rsidP="00A0367D">
            <w:pPr>
              <w:rPr>
                <w:i/>
              </w:rPr>
            </w:pPr>
            <w:r w:rsidRPr="00D202B0">
              <w:rPr>
                <w:i/>
              </w:rPr>
              <w:t>Item 7</w:t>
            </w:r>
          </w:p>
        </w:tc>
        <w:tc>
          <w:tcPr>
            <w:tcW w:w="2106" w:type="pct"/>
            <w:gridSpan w:val="3"/>
          </w:tcPr>
          <w:p w:rsidR="00534227" w:rsidRPr="00994DC8" w:rsidRDefault="00534227" w:rsidP="00A0367D">
            <w:pPr>
              <w:rPr>
                <w:b/>
              </w:rPr>
            </w:pPr>
            <w:r w:rsidRPr="00994DC8">
              <w:t xml:space="preserve">Consideration of reports: </w:t>
            </w:r>
            <w:smartTag w:uri="urn:schemas-microsoft-com:office:smarttags" w:element="place">
              <w:smartTag w:uri="urn:schemas-microsoft-com:office:smarttags" w:element="country-region">
                <w:r w:rsidR="000268F7">
                  <w:t>Germany</w:t>
                </w:r>
              </w:smartTag>
            </w:smartTag>
            <w:r w:rsidR="000268F7">
              <w:t xml:space="preserve"> </w:t>
            </w:r>
            <w:r w:rsidR="005D5D6F" w:rsidRPr="00994DC8">
              <w:t>(</w:t>
            </w:r>
            <w:r w:rsidR="005D5D6F" w:rsidRPr="00994DC8">
              <w:rPr>
                <w:i/>
              </w:rPr>
              <w:t>continued</w:t>
            </w:r>
            <w:r w:rsidR="005D5D6F" w:rsidRPr="00994DC8">
              <w:t>)</w:t>
            </w:r>
          </w:p>
        </w:tc>
      </w:tr>
      <w:tr w:rsidR="00534227" w:rsidRPr="00994DC8" w:rsidTr="0079740C">
        <w:tblPrEx>
          <w:tblCellMar>
            <w:top w:w="0" w:type="dxa"/>
            <w:bottom w:w="0" w:type="dxa"/>
          </w:tblCellMar>
        </w:tblPrEx>
        <w:trPr>
          <w:gridAfter w:val="1"/>
          <w:wAfter w:w="19" w:type="pct"/>
        </w:trPr>
        <w:tc>
          <w:tcPr>
            <w:tcW w:w="4981" w:type="pct"/>
            <w:gridSpan w:val="7"/>
          </w:tcPr>
          <w:p w:rsidR="00534227" w:rsidRPr="00994DC8" w:rsidRDefault="00534227" w:rsidP="00A0367D">
            <w:pPr>
              <w:rPr>
                <w:b/>
              </w:rPr>
            </w:pPr>
          </w:p>
          <w:p w:rsidR="00534227" w:rsidRPr="00994DC8" w:rsidRDefault="00534227" w:rsidP="00A0367D">
            <w:pPr>
              <w:rPr>
                <w:b/>
              </w:rPr>
            </w:pPr>
            <w:r w:rsidRPr="00994DC8">
              <w:rPr>
                <w:b/>
              </w:rPr>
              <w:t xml:space="preserve">Second week: </w:t>
            </w:r>
            <w:r>
              <w:rPr>
                <w:b/>
              </w:rPr>
              <w:t>9</w:t>
            </w:r>
            <w:r w:rsidR="00542561">
              <w:rPr>
                <w:b/>
              </w:rPr>
              <w:t>-</w:t>
            </w:r>
            <w:r>
              <w:rPr>
                <w:b/>
              </w:rPr>
              <w:t>13 May 2011</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994DC8" w:rsidRDefault="00534227" w:rsidP="00A0367D">
            <w:pPr>
              <w:rPr>
                <w:b/>
              </w:rPr>
            </w:pPr>
            <w:r w:rsidRPr="00994DC8">
              <w:rPr>
                <w:b/>
              </w:rPr>
              <w:t xml:space="preserve">Monday, </w:t>
            </w:r>
            <w:r>
              <w:rPr>
                <w:b/>
              </w:rPr>
              <w:t xml:space="preserve">9 May </w:t>
            </w:r>
          </w:p>
        </w:tc>
        <w:tc>
          <w:tcPr>
            <w:tcW w:w="863" w:type="pct"/>
            <w:gridSpan w:val="2"/>
          </w:tcPr>
          <w:p w:rsidR="00534227" w:rsidRPr="00994DC8" w:rsidRDefault="00534227" w:rsidP="00A0367D"/>
        </w:tc>
        <w:tc>
          <w:tcPr>
            <w:tcW w:w="505" w:type="pct"/>
            <w:gridSpan w:val="2"/>
          </w:tcPr>
          <w:p w:rsidR="00534227" w:rsidRPr="00994DC8" w:rsidRDefault="00534227" w:rsidP="00A0367D">
            <w:pPr>
              <w:rPr>
                <w:u w:val="single"/>
              </w:rPr>
            </w:pPr>
          </w:p>
        </w:tc>
        <w:tc>
          <w:tcPr>
            <w:tcW w:w="2030" w:type="pct"/>
          </w:tcPr>
          <w:p w:rsidR="00534227" w:rsidRPr="00994DC8" w:rsidRDefault="00534227" w:rsidP="00A0367D"/>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r w:rsidRPr="00CF41D3">
              <w:t>11th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r w:rsidRPr="00994DC8">
              <w:t xml:space="preserve">Consideration of reports: </w:t>
            </w:r>
            <w:smartTag w:uri="urn:schemas-microsoft-com:office:smarttags" w:element="place">
              <w:smartTag w:uri="urn:schemas-microsoft-com:office:smarttags" w:element="country-region">
                <w:r w:rsidR="000268F7">
                  <w:t>Germany</w:t>
                </w:r>
              </w:smartTag>
            </w:smartTag>
            <w:r w:rsidR="000268F7">
              <w:t xml:space="preserve"> </w:t>
            </w:r>
            <w:r w:rsidR="005D5D6F" w:rsidRPr="00994DC8">
              <w:t>(</w:t>
            </w:r>
            <w:r w:rsidR="005D5D6F" w:rsidRPr="00994DC8">
              <w:rPr>
                <w:i/>
              </w:rPr>
              <w:t>continued</w:t>
            </w:r>
            <w:r w:rsidR="005D5D6F" w:rsidRPr="00994DC8">
              <w:t>)</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r w:rsidRPr="00CF41D3">
              <w:t>12th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r w:rsidRPr="00994DC8">
              <w:t>Consideration of reports:</w:t>
            </w:r>
            <w:r w:rsidR="000268F7">
              <w:t xml:space="preserve"> </w:t>
            </w:r>
            <w:smartTag w:uri="urn:schemas-microsoft-com:office:smarttags" w:element="place">
              <w:smartTag w:uri="urn:schemas-microsoft-com:office:smarttags" w:element="country-region">
                <w:r w:rsidR="000268F7">
                  <w:t>Yemen</w:t>
                </w:r>
              </w:smartTag>
            </w:smartTag>
            <w:r w:rsidR="000268F7">
              <w:t xml:space="preserve"> </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pPr>
              <w:rPr>
                <w:b/>
              </w:rPr>
            </w:pPr>
            <w:r w:rsidRPr="00CF41D3">
              <w:rPr>
                <w:b/>
              </w:rPr>
              <w:t xml:space="preserve">Tuesday, 10 May  </w:t>
            </w:r>
          </w:p>
        </w:tc>
        <w:tc>
          <w:tcPr>
            <w:tcW w:w="863" w:type="pct"/>
            <w:gridSpan w:val="2"/>
          </w:tcPr>
          <w:p w:rsidR="00534227" w:rsidRPr="00994DC8" w:rsidRDefault="00534227" w:rsidP="00A0367D"/>
        </w:tc>
        <w:tc>
          <w:tcPr>
            <w:tcW w:w="505" w:type="pct"/>
            <w:gridSpan w:val="2"/>
          </w:tcPr>
          <w:p w:rsidR="00534227" w:rsidRPr="00D202B0" w:rsidRDefault="00534227" w:rsidP="00A0367D">
            <w:pPr>
              <w:rPr>
                <w:i/>
              </w:rPr>
            </w:pPr>
          </w:p>
        </w:tc>
        <w:tc>
          <w:tcPr>
            <w:tcW w:w="2030" w:type="pct"/>
          </w:tcPr>
          <w:p w:rsidR="00534227" w:rsidRPr="00994DC8" w:rsidRDefault="00534227" w:rsidP="00A0367D"/>
        </w:tc>
      </w:tr>
      <w:tr w:rsidR="00534227" w:rsidRPr="00994DC8" w:rsidTr="0079740C">
        <w:tblPrEx>
          <w:tblCellMar>
            <w:top w:w="0" w:type="dxa"/>
            <w:bottom w:w="0" w:type="dxa"/>
          </w:tblCellMar>
        </w:tblPrEx>
        <w:trPr>
          <w:gridAfter w:val="1"/>
          <w:wAfter w:w="19" w:type="pct"/>
          <w:trHeight w:val="554"/>
        </w:trPr>
        <w:tc>
          <w:tcPr>
            <w:tcW w:w="1583" w:type="pct"/>
            <w:gridSpan w:val="2"/>
          </w:tcPr>
          <w:p w:rsidR="00534227" w:rsidRPr="00CF41D3" w:rsidRDefault="00534227" w:rsidP="00A0367D">
            <w:r w:rsidRPr="00CF41D3">
              <w:t>13th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r w:rsidRPr="00994DC8">
              <w:t>Consideration of reports:</w:t>
            </w:r>
            <w:r w:rsidR="000268F7">
              <w:t xml:space="preserve"> </w:t>
            </w:r>
            <w:smartTag w:uri="urn:schemas-microsoft-com:office:smarttags" w:element="place">
              <w:smartTag w:uri="urn:schemas-microsoft-com:office:smarttags" w:element="country-region">
                <w:r w:rsidR="000268F7">
                  <w:t>Yemen</w:t>
                </w:r>
              </w:smartTag>
            </w:smartTag>
            <w:r w:rsidR="000268F7">
              <w:t xml:space="preserve"> </w:t>
            </w:r>
            <w:r w:rsidRPr="00994DC8">
              <w:t xml:space="preserve"> (</w:t>
            </w:r>
            <w:r w:rsidRPr="00994DC8">
              <w:rPr>
                <w:i/>
                <w:iCs/>
              </w:rPr>
              <w:t>continued</w:t>
            </w:r>
            <w:r w:rsidRPr="00994DC8">
              <w:t>)</w:t>
            </w:r>
          </w:p>
        </w:tc>
      </w:tr>
      <w:tr w:rsidR="00534227" w:rsidRPr="00994DC8" w:rsidTr="0079740C">
        <w:tblPrEx>
          <w:tblCellMar>
            <w:top w:w="0" w:type="dxa"/>
            <w:bottom w:w="0" w:type="dxa"/>
          </w:tblCellMar>
        </w:tblPrEx>
        <w:trPr>
          <w:gridAfter w:val="1"/>
          <w:wAfter w:w="19" w:type="pct"/>
          <w:trHeight w:val="554"/>
        </w:trPr>
        <w:tc>
          <w:tcPr>
            <w:tcW w:w="1583" w:type="pct"/>
            <w:gridSpan w:val="2"/>
          </w:tcPr>
          <w:p w:rsidR="00534227" w:rsidRPr="00CF41D3" w:rsidRDefault="00534227" w:rsidP="00A0367D">
            <w:r w:rsidRPr="00CF41D3">
              <w:t>14th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r w:rsidRPr="00994DC8">
              <w:t xml:space="preserve">Consideration of reports: </w:t>
            </w:r>
            <w:smartTag w:uri="urn:schemas-microsoft-com:office:smarttags" w:element="place">
              <w:smartTag w:uri="urn:schemas-microsoft-com:office:smarttags" w:element="country-region">
                <w:r w:rsidR="000268F7">
                  <w:t>Yemen</w:t>
                </w:r>
              </w:smartTag>
            </w:smartTag>
            <w:r w:rsidR="000268F7">
              <w:t xml:space="preserve"> </w:t>
            </w:r>
            <w:r w:rsidRPr="00994DC8">
              <w:t>(</w:t>
            </w:r>
            <w:r w:rsidRPr="00994DC8">
              <w:rPr>
                <w:i/>
              </w:rPr>
              <w:t>continued</w:t>
            </w:r>
            <w:r w:rsidRPr="00994DC8">
              <w:t>)</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994DC8" w:rsidRDefault="00534227" w:rsidP="00A0367D">
            <w:pPr>
              <w:rPr>
                <w:b/>
              </w:rPr>
            </w:pPr>
            <w:r w:rsidRPr="00994DC8">
              <w:rPr>
                <w:b/>
              </w:rPr>
              <w:t xml:space="preserve">Wednesday, </w:t>
            </w:r>
            <w:r>
              <w:rPr>
                <w:b/>
              </w:rPr>
              <w:t>11 May</w:t>
            </w:r>
          </w:p>
        </w:tc>
        <w:tc>
          <w:tcPr>
            <w:tcW w:w="863" w:type="pct"/>
            <w:gridSpan w:val="2"/>
          </w:tcPr>
          <w:p w:rsidR="00534227" w:rsidRPr="00994DC8" w:rsidRDefault="00534227" w:rsidP="00A0367D"/>
        </w:tc>
        <w:tc>
          <w:tcPr>
            <w:tcW w:w="505" w:type="pct"/>
            <w:gridSpan w:val="2"/>
          </w:tcPr>
          <w:p w:rsidR="00534227" w:rsidRPr="00D202B0" w:rsidRDefault="00534227" w:rsidP="00A0367D">
            <w:pPr>
              <w:rPr>
                <w:i/>
              </w:rPr>
            </w:pPr>
          </w:p>
        </w:tc>
        <w:tc>
          <w:tcPr>
            <w:tcW w:w="2030" w:type="pct"/>
          </w:tcPr>
          <w:p w:rsidR="00534227" w:rsidRPr="00994DC8" w:rsidRDefault="00534227" w:rsidP="00A0367D"/>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r w:rsidRPr="00CF41D3">
              <w:t>15th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pPr>
              <w:rPr>
                <w:u w:val="single"/>
              </w:rPr>
            </w:pPr>
            <w:r w:rsidRPr="00994DC8">
              <w:t xml:space="preserve">Consideration of reports: </w:t>
            </w:r>
            <w:smartTag w:uri="urn:schemas-microsoft-com:office:smarttags" w:element="place">
              <w:smartTag w:uri="urn:schemas-microsoft-com:office:smarttags" w:element="country-region">
                <w:r w:rsidR="00B81755">
                  <w:t>Russian Federation</w:t>
                </w:r>
              </w:smartTag>
            </w:smartTag>
            <w:r w:rsidR="00B81755">
              <w:t xml:space="preserve"> </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r w:rsidRPr="00CF41D3">
              <w:t>16th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pPr>
              <w:rPr>
                <w:i/>
                <w:iCs/>
              </w:rPr>
            </w:pPr>
            <w:r w:rsidRPr="00994DC8">
              <w:t>Consideration of reports:</w:t>
            </w:r>
            <w:r w:rsidR="00B81755">
              <w:t xml:space="preserve"> </w:t>
            </w:r>
            <w:smartTag w:uri="urn:schemas-microsoft-com:office:smarttags" w:element="place">
              <w:smartTag w:uri="urn:schemas-microsoft-com:office:smarttags" w:element="country-region">
                <w:r w:rsidR="00B81755">
                  <w:t>Russian Federation</w:t>
                </w:r>
              </w:smartTag>
            </w:smartTag>
            <w:r w:rsidR="00B81755">
              <w:t xml:space="preserve"> </w:t>
            </w:r>
            <w:r w:rsidRPr="00994DC8">
              <w:t>(</w:t>
            </w:r>
            <w:r w:rsidRPr="00994DC8">
              <w:rPr>
                <w:i/>
                <w:iCs/>
              </w:rPr>
              <w:t>continued)</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pPr>
              <w:rPr>
                <w:b/>
              </w:rPr>
            </w:pPr>
            <w:r w:rsidRPr="00CF41D3">
              <w:rPr>
                <w:b/>
              </w:rPr>
              <w:t xml:space="preserve">Thursday, 12 May  </w:t>
            </w:r>
          </w:p>
        </w:tc>
        <w:tc>
          <w:tcPr>
            <w:tcW w:w="863" w:type="pct"/>
            <w:gridSpan w:val="2"/>
          </w:tcPr>
          <w:p w:rsidR="00534227" w:rsidRPr="00994DC8" w:rsidRDefault="00534227" w:rsidP="00A0367D"/>
        </w:tc>
        <w:tc>
          <w:tcPr>
            <w:tcW w:w="505" w:type="pct"/>
            <w:gridSpan w:val="2"/>
          </w:tcPr>
          <w:p w:rsidR="00534227" w:rsidRPr="00D202B0" w:rsidRDefault="00534227" w:rsidP="00A0367D">
            <w:pPr>
              <w:rPr>
                <w:i/>
              </w:rPr>
            </w:pPr>
          </w:p>
        </w:tc>
        <w:tc>
          <w:tcPr>
            <w:tcW w:w="2030" w:type="pct"/>
          </w:tcPr>
          <w:p w:rsidR="00534227" w:rsidRPr="00994DC8" w:rsidRDefault="00534227" w:rsidP="00A0367D"/>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pPr>
              <w:rPr>
                <w:bCs/>
              </w:rPr>
            </w:pPr>
            <w:r w:rsidRPr="00CF41D3">
              <w:rPr>
                <w:bCs/>
              </w:rPr>
              <w:t>17th meeting</w:t>
            </w:r>
          </w:p>
        </w:tc>
        <w:tc>
          <w:tcPr>
            <w:tcW w:w="863" w:type="pct"/>
            <w:gridSpan w:val="2"/>
          </w:tcPr>
          <w:p w:rsidR="00534227" w:rsidRPr="00994DC8" w:rsidRDefault="00534227" w:rsidP="00A0367D">
            <w:r w:rsidRPr="00994DC8">
              <w:t>(public)</w:t>
            </w:r>
          </w:p>
        </w:tc>
        <w:tc>
          <w:tcPr>
            <w:tcW w:w="505" w:type="pct"/>
            <w:gridSpan w:val="2"/>
          </w:tcPr>
          <w:p w:rsidR="00534227" w:rsidRPr="00D202B0" w:rsidRDefault="00534227" w:rsidP="00A0367D">
            <w:pPr>
              <w:rPr>
                <w:i/>
              </w:rPr>
            </w:pPr>
            <w:r w:rsidRPr="00D202B0">
              <w:rPr>
                <w:i/>
              </w:rPr>
              <w:t>Item 7</w:t>
            </w:r>
          </w:p>
        </w:tc>
        <w:tc>
          <w:tcPr>
            <w:tcW w:w="2030" w:type="pct"/>
          </w:tcPr>
          <w:p w:rsidR="00534227" w:rsidRPr="00994DC8" w:rsidRDefault="00534227" w:rsidP="00A0367D">
            <w:r w:rsidRPr="00994DC8">
              <w:t xml:space="preserve">Consideration of reports: </w:t>
            </w:r>
            <w:smartTag w:uri="urn:schemas-microsoft-com:office:smarttags" w:element="place">
              <w:smartTag w:uri="urn:schemas-microsoft-com:office:smarttags" w:element="country-region">
                <w:r w:rsidR="00B81755">
                  <w:t>Russian Federation</w:t>
                </w:r>
              </w:smartTag>
            </w:smartTag>
            <w:r w:rsidR="00B81755">
              <w:t xml:space="preserve"> </w:t>
            </w:r>
            <w:r w:rsidRPr="00994DC8">
              <w:t>(</w:t>
            </w:r>
            <w:r w:rsidRPr="00994DC8">
              <w:rPr>
                <w:i/>
                <w:iCs/>
              </w:rPr>
              <w:t>continued)</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pPr>
              <w:rPr>
                <w:bCs/>
              </w:rPr>
            </w:pPr>
            <w:r w:rsidRPr="00CF41D3">
              <w:rPr>
                <w:bCs/>
              </w:rPr>
              <w:t>18th meeting</w:t>
            </w:r>
          </w:p>
        </w:tc>
        <w:tc>
          <w:tcPr>
            <w:tcW w:w="863" w:type="pct"/>
            <w:gridSpan w:val="2"/>
          </w:tcPr>
          <w:p w:rsidR="00534227" w:rsidRPr="00994DC8" w:rsidRDefault="00534227" w:rsidP="00A0367D">
            <w:r w:rsidRPr="00994DC8">
              <w:t>(private)</w:t>
            </w:r>
          </w:p>
        </w:tc>
        <w:tc>
          <w:tcPr>
            <w:tcW w:w="505" w:type="pct"/>
            <w:gridSpan w:val="2"/>
          </w:tcPr>
          <w:p w:rsidR="00534227" w:rsidRPr="00D202B0" w:rsidRDefault="00534227" w:rsidP="00A0367D">
            <w:pPr>
              <w:rPr>
                <w:i/>
                <w:iCs/>
              </w:rPr>
            </w:pPr>
            <w:r w:rsidRPr="00D202B0">
              <w:rPr>
                <w:i/>
                <w:iCs/>
              </w:rPr>
              <w:t>Item 4</w:t>
            </w:r>
          </w:p>
        </w:tc>
        <w:tc>
          <w:tcPr>
            <w:tcW w:w="2030" w:type="pct"/>
          </w:tcPr>
          <w:p w:rsidR="00534227" w:rsidRPr="00994DC8" w:rsidRDefault="00534227" w:rsidP="00A0367D">
            <w:pPr>
              <w:rPr>
                <w:b/>
                <w:bCs/>
                <w:u w:val="single"/>
              </w:rPr>
            </w:pPr>
            <w:r w:rsidRPr="00994DC8">
              <w:t xml:space="preserve">Substantive issues arising in the implementation of the International </w:t>
            </w:r>
            <w:r w:rsidRPr="00994DC8">
              <w:br/>
              <w:t>Covenant on Economic, Social and Cultural Rights</w:t>
            </w:r>
            <w:r w:rsidRPr="00994DC8" w:rsidDel="00586021">
              <w:t xml:space="preserve"> </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pPr>
              <w:rPr>
                <w:b/>
              </w:rPr>
            </w:pPr>
            <w:r w:rsidRPr="00CF41D3">
              <w:rPr>
                <w:b/>
              </w:rPr>
              <w:t xml:space="preserve">Friday, 13 May </w:t>
            </w:r>
          </w:p>
        </w:tc>
        <w:tc>
          <w:tcPr>
            <w:tcW w:w="863" w:type="pct"/>
            <w:gridSpan w:val="2"/>
          </w:tcPr>
          <w:p w:rsidR="00534227" w:rsidRPr="00994DC8" w:rsidRDefault="00534227" w:rsidP="00A0367D"/>
        </w:tc>
        <w:tc>
          <w:tcPr>
            <w:tcW w:w="505" w:type="pct"/>
            <w:gridSpan w:val="2"/>
          </w:tcPr>
          <w:p w:rsidR="00534227" w:rsidRPr="00D202B0" w:rsidRDefault="00534227" w:rsidP="00A0367D">
            <w:pPr>
              <w:rPr>
                <w:i/>
              </w:rPr>
            </w:pPr>
          </w:p>
        </w:tc>
        <w:tc>
          <w:tcPr>
            <w:tcW w:w="2030" w:type="pct"/>
          </w:tcPr>
          <w:p w:rsidR="00534227" w:rsidRPr="00994DC8" w:rsidRDefault="00534227" w:rsidP="00A0367D">
            <w:pPr>
              <w:rPr>
                <w:b/>
              </w:rPr>
            </w:pP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pPr>
              <w:rPr>
                <w:bCs/>
              </w:rPr>
            </w:pPr>
            <w:r w:rsidRPr="00CF41D3">
              <w:rPr>
                <w:bCs/>
              </w:rPr>
              <w:t>19th meeting</w:t>
            </w:r>
          </w:p>
        </w:tc>
        <w:tc>
          <w:tcPr>
            <w:tcW w:w="863" w:type="pct"/>
            <w:gridSpan w:val="2"/>
          </w:tcPr>
          <w:p w:rsidR="00534227" w:rsidRPr="00994DC8" w:rsidRDefault="00534227" w:rsidP="00A0367D">
            <w:r w:rsidRPr="00994DC8">
              <w:t>(private)</w:t>
            </w:r>
          </w:p>
        </w:tc>
        <w:tc>
          <w:tcPr>
            <w:tcW w:w="505" w:type="pct"/>
            <w:gridSpan w:val="2"/>
          </w:tcPr>
          <w:p w:rsidR="00534227" w:rsidRPr="00D202B0" w:rsidRDefault="00534227" w:rsidP="00A0367D">
            <w:pPr>
              <w:rPr>
                <w:i/>
              </w:rPr>
            </w:pPr>
            <w:r w:rsidRPr="00D202B0">
              <w:rPr>
                <w:i/>
              </w:rPr>
              <w:t>Item 4</w:t>
            </w:r>
          </w:p>
        </w:tc>
        <w:tc>
          <w:tcPr>
            <w:tcW w:w="2030" w:type="pct"/>
          </w:tcPr>
          <w:p w:rsidR="00534227" w:rsidRPr="00994DC8" w:rsidRDefault="00534227" w:rsidP="00A0367D">
            <w:r w:rsidRPr="00994DC8">
              <w:t xml:space="preserve">Substantive issues arising in the implementation of the International </w:t>
            </w:r>
            <w:r w:rsidRPr="00994DC8">
              <w:br/>
              <w:t>Covenant on Economic, Social and Cultural Rights</w:t>
            </w:r>
          </w:p>
        </w:tc>
      </w:tr>
      <w:tr w:rsidR="00534227" w:rsidRPr="00994DC8" w:rsidTr="0079740C">
        <w:tblPrEx>
          <w:tblCellMar>
            <w:top w:w="0" w:type="dxa"/>
            <w:bottom w:w="0" w:type="dxa"/>
          </w:tblCellMar>
        </w:tblPrEx>
        <w:trPr>
          <w:gridAfter w:val="1"/>
          <w:wAfter w:w="19" w:type="pct"/>
        </w:trPr>
        <w:tc>
          <w:tcPr>
            <w:tcW w:w="1583" w:type="pct"/>
            <w:gridSpan w:val="2"/>
          </w:tcPr>
          <w:p w:rsidR="00534227" w:rsidRPr="00CF41D3" w:rsidRDefault="00534227" w:rsidP="00A0367D">
            <w:r w:rsidRPr="00CF41D3">
              <w:t>20th meeting</w:t>
            </w:r>
          </w:p>
        </w:tc>
        <w:tc>
          <w:tcPr>
            <w:tcW w:w="863" w:type="pct"/>
            <w:gridSpan w:val="2"/>
          </w:tcPr>
          <w:p w:rsidR="00534227" w:rsidRPr="00994DC8" w:rsidRDefault="00534227" w:rsidP="00A0367D">
            <w:r w:rsidRPr="00994DC8">
              <w:t>(private)</w:t>
            </w:r>
          </w:p>
        </w:tc>
        <w:tc>
          <w:tcPr>
            <w:tcW w:w="505" w:type="pct"/>
            <w:gridSpan w:val="2"/>
          </w:tcPr>
          <w:p w:rsidR="00534227" w:rsidRPr="00D202B0" w:rsidRDefault="00534227" w:rsidP="00A0367D">
            <w:pPr>
              <w:rPr>
                <w:i/>
              </w:rPr>
            </w:pPr>
            <w:r w:rsidRPr="00D202B0">
              <w:rPr>
                <w:i/>
              </w:rPr>
              <w:t>Item 4</w:t>
            </w:r>
          </w:p>
        </w:tc>
        <w:tc>
          <w:tcPr>
            <w:tcW w:w="2030" w:type="pct"/>
          </w:tcPr>
          <w:p w:rsidR="00534227" w:rsidRPr="00994DC8" w:rsidRDefault="00534227" w:rsidP="00A0367D">
            <w:pPr>
              <w:rPr>
                <w:b/>
              </w:rPr>
            </w:pPr>
            <w:r w:rsidRPr="00994DC8">
              <w:t xml:space="preserve">Substantive issues arising in the implementation of the International </w:t>
            </w:r>
            <w:r w:rsidRPr="00994DC8">
              <w:br/>
              <w:t>Covenant on Economic, Social and Cultural Rights</w:t>
            </w:r>
          </w:p>
        </w:tc>
      </w:tr>
    </w:tbl>
    <w:p w:rsidR="00A0367D" w:rsidRPr="00994DC8" w:rsidRDefault="00A0367D" w:rsidP="00A0367D">
      <w:pPr>
        <w:rPr>
          <w:b/>
        </w:rPr>
      </w:pPr>
    </w:p>
    <w:p w:rsidR="00A0367D" w:rsidRPr="00994DC8" w:rsidRDefault="00A0367D" w:rsidP="00586021">
      <w:pPr>
        <w:rPr>
          <w:b/>
        </w:rPr>
      </w:pPr>
      <w:r w:rsidRPr="00994DC8">
        <w:rPr>
          <w:b/>
        </w:rPr>
        <w:t xml:space="preserve">Third week: </w:t>
      </w:r>
      <w:r w:rsidR="00586021">
        <w:rPr>
          <w:b/>
        </w:rPr>
        <w:t>16</w:t>
      </w:r>
      <w:r w:rsidR="00542561">
        <w:rPr>
          <w:b/>
        </w:rPr>
        <w:t>-</w:t>
      </w:r>
      <w:r w:rsidR="00586021">
        <w:rPr>
          <w:b/>
        </w:rPr>
        <w:t>20 May 2011</w:t>
      </w:r>
    </w:p>
    <w:tbl>
      <w:tblPr>
        <w:tblW w:w="4924" w:type="pct"/>
        <w:tblInd w:w="108" w:type="dxa"/>
        <w:tblLayout w:type="fixed"/>
        <w:tblLook w:val="0000" w:firstRow="0" w:lastRow="0" w:firstColumn="0" w:lastColumn="0" w:noHBand="0" w:noVBand="0"/>
      </w:tblPr>
      <w:tblGrid>
        <w:gridCol w:w="3090"/>
        <w:gridCol w:w="1349"/>
        <w:gridCol w:w="1122"/>
        <w:gridCol w:w="3901"/>
        <w:gridCol w:w="243"/>
      </w:tblGrid>
      <w:tr w:rsidR="00A0367D" w:rsidRPr="00994DC8" w:rsidTr="00A0367D">
        <w:tblPrEx>
          <w:tblCellMar>
            <w:top w:w="0" w:type="dxa"/>
            <w:bottom w:w="0" w:type="dxa"/>
          </w:tblCellMar>
        </w:tblPrEx>
        <w:tc>
          <w:tcPr>
            <w:tcW w:w="1592" w:type="pct"/>
          </w:tcPr>
          <w:p w:rsidR="00A0367D" w:rsidRPr="00994DC8" w:rsidRDefault="00A0367D" w:rsidP="00A0367D">
            <w:pPr>
              <w:rPr>
                <w:b/>
              </w:rPr>
            </w:pPr>
            <w:r w:rsidRPr="00994DC8">
              <w:rPr>
                <w:b/>
              </w:rPr>
              <w:t>Monday, 1</w:t>
            </w:r>
            <w:r w:rsidR="00586021">
              <w:rPr>
                <w:b/>
              </w:rPr>
              <w:t>6 May</w:t>
            </w:r>
            <w:r w:rsidRPr="00994DC8">
              <w:rPr>
                <w:b/>
              </w:rPr>
              <w:t xml:space="preserve"> </w:t>
            </w:r>
          </w:p>
        </w:tc>
        <w:tc>
          <w:tcPr>
            <w:tcW w:w="1273" w:type="pct"/>
            <w:gridSpan w:val="2"/>
          </w:tcPr>
          <w:p w:rsidR="00A0367D" w:rsidRPr="00994DC8" w:rsidRDefault="00A0367D" w:rsidP="00A0367D">
            <w:pPr>
              <w:rPr>
                <w:iCs/>
                <w:u w:val="single"/>
              </w:rPr>
            </w:pPr>
          </w:p>
        </w:tc>
        <w:tc>
          <w:tcPr>
            <w:tcW w:w="2010" w:type="pct"/>
          </w:tcPr>
          <w:p w:rsidR="00A0367D" w:rsidRPr="00994DC8" w:rsidRDefault="00A0367D" w:rsidP="00A0367D">
            <w:pPr>
              <w:rPr>
                <w:iCs/>
              </w:rPr>
            </w:pPr>
          </w:p>
        </w:tc>
        <w:tc>
          <w:tcPr>
            <w:tcW w:w="125" w:type="pct"/>
          </w:tcPr>
          <w:p w:rsidR="00A0367D" w:rsidRPr="00994DC8" w:rsidRDefault="00A0367D" w:rsidP="00A0367D"/>
        </w:tc>
      </w:tr>
      <w:tr w:rsidR="00A0367D" w:rsidRPr="00994DC8" w:rsidTr="00A0367D">
        <w:tblPrEx>
          <w:tblCellMar>
            <w:top w:w="0" w:type="dxa"/>
            <w:bottom w:w="0" w:type="dxa"/>
          </w:tblCellMar>
        </w:tblPrEx>
        <w:tc>
          <w:tcPr>
            <w:tcW w:w="1592" w:type="pct"/>
          </w:tcPr>
          <w:p w:rsidR="00A0367D" w:rsidRPr="00CF41D3" w:rsidRDefault="00586021" w:rsidP="00A0367D">
            <w:r w:rsidRPr="00CF41D3">
              <w:t xml:space="preserve">21st </w:t>
            </w:r>
            <w:r w:rsidR="00A0367D" w:rsidRPr="00CF41D3">
              <w:t>meeting</w:t>
            </w:r>
          </w:p>
        </w:tc>
        <w:tc>
          <w:tcPr>
            <w:tcW w:w="695" w:type="pct"/>
          </w:tcPr>
          <w:p w:rsidR="00A0367D" w:rsidRPr="00994DC8" w:rsidRDefault="00A0367D" w:rsidP="00A0367D">
            <w:r w:rsidRPr="00994DC8">
              <w:t>(</w:t>
            </w:r>
            <w:r w:rsidR="005F6D98">
              <w:t>private</w:t>
            </w:r>
            <w:r w:rsidRPr="00994DC8">
              <w:t>)</w:t>
            </w:r>
          </w:p>
        </w:tc>
        <w:tc>
          <w:tcPr>
            <w:tcW w:w="578" w:type="pct"/>
          </w:tcPr>
          <w:p w:rsidR="00A0367D" w:rsidRPr="00D202B0" w:rsidRDefault="00A0367D" w:rsidP="00A0367D">
            <w:pPr>
              <w:rPr>
                <w:i/>
                <w:iCs/>
              </w:rPr>
            </w:pPr>
            <w:r w:rsidRPr="00D202B0">
              <w:rPr>
                <w:i/>
                <w:iCs/>
              </w:rPr>
              <w:t xml:space="preserve">Item </w:t>
            </w:r>
            <w:r w:rsidR="00C05037" w:rsidRPr="00D202B0">
              <w:rPr>
                <w:i/>
                <w:iCs/>
              </w:rPr>
              <w:t>4</w:t>
            </w:r>
          </w:p>
        </w:tc>
        <w:tc>
          <w:tcPr>
            <w:tcW w:w="2135" w:type="pct"/>
            <w:gridSpan w:val="2"/>
          </w:tcPr>
          <w:p w:rsidR="00A0367D" w:rsidRPr="00994DC8" w:rsidRDefault="00A0367D" w:rsidP="00A0367D">
            <w:pPr>
              <w:rPr>
                <w:b/>
                <w:bCs/>
              </w:rPr>
            </w:pPr>
            <w:r w:rsidRPr="00994DC8">
              <w:t xml:space="preserve">Substantive issues arising in the implementation of the International Covenant on Economic, Social and Cultural Rights </w:t>
            </w:r>
          </w:p>
        </w:tc>
      </w:tr>
      <w:tr w:rsidR="00A0367D" w:rsidRPr="00994DC8" w:rsidTr="00A0367D">
        <w:tblPrEx>
          <w:tblCellMar>
            <w:top w:w="0" w:type="dxa"/>
            <w:bottom w:w="0" w:type="dxa"/>
          </w:tblCellMar>
        </w:tblPrEx>
        <w:tc>
          <w:tcPr>
            <w:tcW w:w="1592" w:type="pct"/>
          </w:tcPr>
          <w:p w:rsidR="00A0367D" w:rsidRPr="00CF41D3" w:rsidRDefault="00586021" w:rsidP="00A0367D">
            <w:r w:rsidRPr="00CF41D3">
              <w:t xml:space="preserve">22nd </w:t>
            </w:r>
            <w:r w:rsidR="00A0367D" w:rsidRPr="00CF41D3">
              <w:t>meeting</w:t>
            </w:r>
          </w:p>
        </w:tc>
        <w:tc>
          <w:tcPr>
            <w:tcW w:w="695" w:type="pct"/>
          </w:tcPr>
          <w:p w:rsidR="00A0367D" w:rsidRPr="00994DC8" w:rsidRDefault="00A0367D" w:rsidP="00A0367D">
            <w:r w:rsidRPr="00994DC8">
              <w:t>(</w:t>
            </w:r>
            <w:r w:rsidR="005F6D98">
              <w:t>private</w:t>
            </w:r>
            <w:r w:rsidRPr="00994DC8">
              <w:t>)</w:t>
            </w:r>
          </w:p>
        </w:tc>
        <w:tc>
          <w:tcPr>
            <w:tcW w:w="578" w:type="pct"/>
          </w:tcPr>
          <w:p w:rsidR="00A0367D" w:rsidRPr="00D202B0" w:rsidRDefault="00A0367D" w:rsidP="00A0367D">
            <w:pPr>
              <w:rPr>
                <w:i/>
                <w:iCs/>
              </w:rPr>
            </w:pPr>
            <w:r w:rsidRPr="00D202B0">
              <w:rPr>
                <w:i/>
                <w:iCs/>
              </w:rPr>
              <w:t xml:space="preserve">Item </w:t>
            </w:r>
            <w:r w:rsidR="00C05037" w:rsidRPr="00D202B0">
              <w:rPr>
                <w:i/>
                <w:iCs/>
              </w:rPr>
              <w:t>4</w:t>
            </w:r>
          </w:p>
        </w:tc>
        <w:tc>
          <w:tcPr>
            <w:tcW w:w="2135" w:type="pct"/>
            <w:gridSpan w:val="2"/>
          </w:tcPr>
          <w:p w:rsidR="00A0367D" w:rsidRPr="00994DC8" w:rsidRDefault="00A0367D" w:rsidP="00A0367D">
            <w:pPr>
              <w:rPr>
                <w:b/>
                <w:bCs/>
              </w:rPr>
            </w:pPr>
            <w:r w:rsidRPr="00994DC8">
              <w:t>Substantive issues arising in the implementation of the International Covenant on Economic, Social and Cultural Rights</w:t>
            </w:r>
          </w:p>
        </w:tc>
      </w:tr>
      <w:tr w:rsidR="00A0367D" w:rsidRPr="00994DC8" w:rsidTr="00A0367D">
        <w:tblPrEx>
          <w:tblCellMar>
            <w:top w:w="0" w:type="dxa"/>
            <w:bottom w:w="0" w:type="dxa"/>
          </w:tblCellMar>
        </w:tblPrEx>
        <w:tc>
          <w:tcPr>
            <w:tcW w:w="1592" w:type="pct"/>
          </w:tcPr>
          <w:p w:rsidR="00A0367D" w:rsidRPr="00CF41D3" w:rsidRDefault="00A0367D" w:rsidP="00A0367D">
            <w:pPr>
              <w:rPr>
                <w:b/>
              </w:rPr>
            </w:pPr>
            <w:r w:rsidRPr="00CF41D3">
              <w:rPr>
                <w:b/>
              </w:rPr>
              <w:t>Tuesday, 1</w:t>
            </w:r>
            <w:r w:rsidR="00586021" w:rsidRPr="00CF41D3">
              <w:rPr>
                <w:b/>
              </w:rPr>
              <w:t xml:space="preserve">7 May </w:t>
            </w:r>
            <w:r w:rsidRPr="00CF41D3">
              <w:rPr>
                <w:b/>
              </w:rPr>
              <w:t xml:space="preserve"> </w:t>
            </w:r>
          </w:p>
        </w:tc>
        <w:tc>
          <w:tcPr>
            <w:tcW w:w="695" w:type="pct"/>
          </w:tcPr>
          <w:p w:rsidR="00A0367D" w:rsidRPr="00994DC8" w:rsidRDefault="00A0367D" w:rsidP="00A0367D">
            <w:pPr>
              <w:rPr>
                <w:iCs/>
              </w:rPr>
            </w:pPr>
          </w:p>
        </w:tc>
        <w:tc>
          <w:tcPr>
            <w:tcW w:w="578" w:type="pct"/>
          </w:tcPr>
          <w:p w:rsidR="00A0367D" w:rsidRPr="00D202B0" w:rsidRDefault="00A0367D" w:rsidP="00A0367D">
            <w:pPr>
              <w:rPr>
                <w:i/>
                <w:iCs/>
              </w:rPr>
            </w:pPr>
          </w:p>
        </w:tc>
        <w:tc>
          <w:tcPr>
            <w:tcW w:w="2135" w:type="pct"/>
            <w:gridSpan w:val="2"/>
          </w:tcPr>
          <w:p w:rsidR="00A0367D" w:rsidRPr="00994DC8" w:rsidRDefault="00A0367D" w:rsidP="00A0367D">
            <w:pPr>
              <w:rPr>
                <w:b/>
                <w:bCs/>
              </w:rPr>
            </w:pPr>
          </w:p>
        </w:tc>
      </w:tr>
      <w:tr w:rsidR="00A0367D" w:rsidRPr="00994DC8" w:rsidTr="00A0367D">
        <w:tblPrEx>
          <w:tblCellMar>
            <w:top w:w="0" w:type="dxa"/>
            <w:bottom w:w="0" w:type="dxa"/>
          </w:tblCellMar>
        </w:tblPrEx>
        <w:tc>
          <w:tcPr>
            <w:tcW w:w="1592" w:type="pct"/>
          </w:tcPr>
          <w:p w:rsidR="00A0367D" w:rsidRPr="00CF41D3" w:rsidRDefault="00586021" w:rsidP="00A0367D">
            <w:pPr>
              <w:rPr>
                <w:bCs/>
              </w:rPr>
            </w:pPr>
            <w:r w:rsidRPr="00CF41D3">
              <w:rPr>
                <w:bCs/>
              </w:rPr>
              <w:t xml:space="preserve">23rd </w:t>
            </w:r>
            <w:r w:rsidR="00A0367D" w:rsidRPr="00CF41D3">
              <w:rPr>
                <w:bCs/>
              </w:rPr>
              <w:t>meeting</w:t>
            </w:r>
          </w:p>
        </w:tc>
        <w:tc>
          <w:tcPr>
            <w:tcW w:w="695" w:type="pct"/>
          </w:tcPr>
          <w:p w:rsidR="00A0367D" w:rsidRPr="00994DC8" w:rsidRDefault="00A0367D" w:rsidP="00A0367D">
            <w:pPr>
              <w:rPr>
                <w:iCs/>
              </w:rPr>
            </w:pPr>
            <w:r w:rsidRPr="00994DC8">
              <w:rPr>
                <w:iCs/>
              </w:rPr>
              <w:t>(private)</w:t>
            </w:r>
          </w:p>
        </w:tc>
        <w:tc>
          <w:tcPr>
            <w:tcW w:w="578" w:type="pct"/>
          </w:tcPr>
          <w:p w:rsidR="00A0367D" w:rsidRPr="00D202B0" w:rsidRDefault="00A0367D" w:rsidP="00A0367D">
            <w:pPr>
              <w:rPr>
                <w:i/>
                <w:iCs/>
              </w:rPr>
            </w:pPr>
            <w:r w:rsidRPr="00D202B0">
              <w:rPr>
                <w:i/>
                <w:iCs/>
              </w:rPr>
              <w:t xml:space="preserve">Item </w:t>
            </w:r>
            <w:r w:rsidR="00C05037" w:rsidRPr="00D202B0">
              <w:rPr>
                <w:i/>
                <w:iCs/>
              </w:rPr>
              <w:t>4</w:t>
            </w:r>
          </w:p>
        </w:tc>
        <w:tc>
          <w:tcPr>
            <w:tcW w:w="2135" w:type="pct"/>
            <w:gridSpan w:val="2"/>
          </w:tcPr>
          <w:p w:rsidR="00A0367D" w:rsidRPr="00994DC8" w:rsidRDefault="00A0367D" w:rsidP="00A0367D">
            <w:r w:rsidRPr="00994DC8">
              <w:t>Substantive issues arising in the implementation of the International Covenant on Economic, Social and Cultural Rights</w:t>
            </w:r>
          </w:p>
        </w:tc>
      </w:tr>
      <w:tr w:rsidR="00A0367D" w:rsidRPr="00994DC8" w:rsidTr="00A0367D">
        <w:tblPrEx>
          <w:tblCellMar>
            <w:top w:w="0" w:type="dxa"/>
            <w:bottom w:w="0" w:type="dxa"/>
          </w:tblCellMar>
        </w:tblPrEx>
        <w:tc>
          <w:tcPr>
            <w:tcW w:w="1592" w:type="pct"/>
          </w:tcPr>
          <w:p w:rsidR="00A0367D" w:rsidRPr="00CF41D3" w:rsidDel="009A5741" w:rsidRDefault="00A0367D" w:rsidP="00A0367D"/>
        </w:tc>
        <w:tc>
          <w:tcPr>
            <w:tcW w:w="695" w:type="pct"/>
          </w:tcPr>
          <w:p w:rsidR="00A0367D" w:rsidRPr="00994DC8" w:rsidRDefault="00A0367D" w:rsidP="00A0367D">
            <w:r w:rsidRPr="00994DC8">
              <w:t>(private)</w:t>
            </w:r>
          </w:p>
        </w:tc>
        <w:tc>
          <w:tcPr>
            <w:tcW w:w="578" w:type="pct"/>
          </w:tcPr>
          <w:p w:rsidR="00A0367D" w:rsidRPr="00D202B0" w:rsidRDefault="00A0367D" w:rsidP="00A0367D">
            <w:pPr>
              <w:rPr>
                <w:i/>
              </w:rPr>
            </w:pPr>
            <w:r w:rsidRPr="00D202B0">
              <w:rPr>
                <w:i/>
              </w:rPr>
              <w:t xml:space="preserve">Item </w:t>
            </w:r>
            <w:r w:rsidR="00C05037" w:rsidRPr="00D202B0">
              <w:rPr>
                <w:i/>
              </w:rPr>
              <w:t>7</w:t>
            </w:r>
          </w:p>
        </w:tc>
        <w:tc>
          <w:tcPr>
            <w:tcW w:w="2135" w:type="pct"/>
            <w:gridSpan w:val="2"/>
          </w:tcPr>
          <w:p w:rsidR="00A0367D" w:rsidRPr="00D202B0" w:rsidRDefault="00A0367D" w:rsidP="00A0367D">
            <w:r w:rsidRPr="00D202B0">
              <w:t xml:space="preserve">Consideration of reports: Adoption of concluding observations </w:t>
            </w:r>
          </w:p>
        </w:tc>
      </w:tr>
      <w:tr w:rsidR="00A0367D" w:rsidRPr="00994DC8" w:rsidTr="00A0367D">
        <w:tblPrEx>
          <w:tblCellMar>
            <w:top w:w="0" w:type="dxa"/>
            <w:bottom w:w="0" w:type="dxa"/>
          </w:tblCellMar>
        </w:tblPrEx>
        <w:tc>
          <w:tcPr>
            <w:tcW w:w="1592" w:type="pct"/>
          </w:tcPr>
          <w:p w:rsidR="00A0367D" w:rsidRPr="00CF41D3" w:rsidRDefault="00586021" w:rsidP="00A0367D">
            <w:r w:rsidRPr="00CF41D3">
              <w:t xml:space="preserve">24th </w:t>
            </w:r>
            <w:r w:rsidR="00A0367D" w:rsidRPr="00CF41D3">
              <w:t>meeting</w:t>
            </w:r>
          </w:p>
        </w:tc>
        <w:tc>
          <w:tcPr>
            <w:tcW w:w="695" w:type="pct"/>
          </w:tcPr>
          <w:p w:rsidR="00A0367D" w:rsidRPr="00994DC8" w:rsidRDefault="00A0367D" w:rsidP="00A0367D">
            <w:r w:rsidRPr="00994DC8">
              <w:t>(private)</w:t>
            </w:r>
          </w:p>
        </w:tc>
        <w:tc>
          <w:tcPr>
            <w:tcW w:w="578" w:type="pct"/>
          </w:tcPr>
          <w:p w:rsidR="00A0367D" w:rsidRPr="00D202B0" w:rsidRDefault="00A0367D" w:rsidP="00A0367D">
            <w:pPr>
              <w:rPr>
                <w:i/>
              </w:rPr>
            </w:pPr>
            <w:r w:rsidRPr="00D202B0">
              <w:rPr>
                <w:i/>
              </w:rPr>
              <w:t xml:space="preserve">Item </w:t>
            </w:r>
            <w:r w:rsidR="00C05037" w:rsidRPr="00D202B0">
              <w:rPr>
                <w:i/>
              </w:rPr>
              <w:t>7</w:t>
            </w:r>
          </w:p>
          <w:p w:rsidR="00A0367D" w:rsidRPr="00D202B0" w:rsidRDefault="00A0367D" w:rsidP="00A0367D">
            <w:pPr>
              <w:rPr>
                <w:i/>
              </w:rPr>
            </w:pPr>
          </w:p>
          <w:p w:rsidR="00A0367D" w:rsidRPr="00D202B0" w:rsidRDefault="00A0367D" w:rsidP="00A0367D">
            <w:pPr>
              <w:rPr>
                <w:i/>
              </w:rPr>
            </w:pPr>
          </w:p>
        </w:tc>
        <w:tc>
          <w:tcPr>
            <w:tcW w:w="2135" w:type="pct"/>
            <w:gridSpan w:val="2"/>
          </w:tcPr>
          <w:p w:rsidR="00A0367D" w:rsidRPr="00D202B0" w:rsidRDefault="00A0367D" w:rsidP="00A0367D">
            <w:pPr>
              <w:rPr>
                <w:b/>
                <w:bCs/>
              </w:rPr>
            </w:pPr>
            <w:r w:rsidRPr="00D202B0">
              <w:t xml:space="preserve">Consideration of reports: Adoption of concluding observations </w:t>
            </w:r>
          </w:p>
        </w:tc>
      </w:tr>
      <w:tr w:rsidR="00A0367D" w:rsidRPr="00994DC8" w:rsidTr="00A0367D">
        <w:tblPrEx>
          <w:tblCellMar>
            <w:top w:w="0" w:type="dxa"/>
            <w:bottom w:w="0" w:type="dxa"/>
          </w:tblCellMar>
        </w:tblPrEx>
        <w:tc>
          <w:tcPr>
            <w:tcW w:w="1592" w:type="pct"/>
          </w:tcPr>
          <w:p w:rsidR="00A0367D" w:rsidRPr="00CF41D3" w:rsidRDefault="00A0367D" w:rsidP="00586021">
            <w:pPr>
              <w:rPr>
                <w:b/>
              </w:rPr>
            </w:pPr>
            <w:r w:rsidRPr="00CF41D3">
              <w:rPr>
                <w:b/>
              </w:rPr>
              <w:t>Wednesday, 1</w:t>
            </w:r>
            <w:r w:rsidR="00586021" w:rsidRPr="00CF41D3">
              <w:rPr>
                <w:b/>
              </w:rPr>
              <w:t>8 May</w:t>
            </w:r>
            <w:r w:rsidRPr="00CF41D3">
              <w:rPr>
                <w:b/>
              </w:rPr>
              <w:t xml:space="preserve">  </w:t>
            </w:r>
          </w:p>
          <w:p w:rsidR="00586021" w:rsidRPr="00CF41D3" w:rsidRDefault="00586021" w:rsidP="00A0367D">
            <w:pPr>
              <w:rPr>
                <w:bCs/>
              </w:rPr>
            </w:pPr>
            <w:r w:rsidRPr="00CF41D3">
              <w:rPr>
                <w:bCs/>
              </w:rPr>
              <w:t xml:space="preserve">25th meeting </w:t>
            </w:r>
          </w:p>
          <w:p w:rsidR="00586021" w:rsidRPr="00CF41D3" w:rsidRDefault="00586021" w:rsidP="00A0367D">
            <w:pPr>
              <w:rPr>
                <w:b/>
              </w:rPr>
            </w:pPr>
          </w:p>
        </w:tc>
        <w:tc>
          <w:tcPr>
            <w:tcW w:w="695" w:type="pct"/>
          </w:tcPr>
          <w:p w:rsidR="00A0367D" w:rsidRPr="005D5D6F" w:rsidRDefault="005D5D6F" w:rsidP="00A0367D">
            <w:r w:rsidRPr="005D5D6F">
              <w:t>(private)</w:t>
            </w:r>
          </w:p>
        </w:tc>
        <w:tc>
          <w:tcPr>
            <w:tcW w:w="578" w:type="pct"/>
          </w:tcPr>
          <w:p w:rsidR="00A0367D" w:rsidRPr="00D202B0" w:rsidRDefault="00534227" w:rsidP="00A0367D">
            <w:pPr>
              <w:rPr>
                <w:i/>
              </w:rPr>
            </w:pPr>
            <w:r w:rsidRPr="00D202B0">
              <w:rPr>
                <w:i/>
                <w:iCs/>
              </w:rPr>
              <w:t>Item 7</w:t>
            </w:r>
          </w:p>
        </w:tc>
        <w:tc>
          <w:tcPr>
            <w:tcW w:w="2135" w:type="pct"/>
            <w:gridSpan w:val="2"/>
          </w:tcPr>
          <w:p w:rsidR="00A0367D" w:rsidRPr="00D202B0" w:rsidRDefault="00534227" w:rsidP="00A0367D">
            <w:r w:rsidRPr="00D202B0">
              <w:t>Consideration of reports: Adoption of concluding observations</w:t>
            </w:r>
            <w:r w:rsidRPr="00D202B0" w:rsidDel="00586021">
              <w:rPr>
                <w:bCs/>
              </w:rPr>
              <w:t xml:space="preserve"> </w:t>
            </w:r>
          </w:p>
        </w:tc>
      </w:tr>
      <w:tr w:rsidR="00534227" w:rsidRPr="00994DC8" w:rsidTr="00A0367D">
        <w:tblPrEx>
          <w:tblCellMar>
            <w:top w:w="0" w:type="dxa"/>
            <w:bottom w:w="0" w:type="dxa"/>
          </w:tblCellMar>
        </w:tblPrEx>
        <w:tc>
          <w:tcPr>
            <w:tcW w:w="1592" w:type="pct"/>
          </w:tcPr>
          <w:p w:rsidR="00534227" w:rsidRPr="00CF41D3" w:rsidRDefault="00534227" w:rsidP="00586021">
            <w:pPr>
              <w:rPr>
                <w:bCs/>
              </w:rPr>
            </w:pPr>
            <w:r w:rsidRPr="00CF41D3">
              <w:rPr>
                <w:bCs/>
              </w:rPr>
              <w:t>26th meeting</w:t>
            </w:r>
          </w:p>
        </w:tc>
        <w:tc>
          <w:tcPr>
            <w:tcW w:w="695" w:type="pct"/>
          </w:tcPr>
          <w:p w:rsidR="00534227" w:rsidRPr="005D5D6F" w:rsidRDefault="005D5D6F" w:rsidP="00A0367D">
            <w:r w:rsidRPr="005D5D6F">
              <w:t>(private)</w:t>
            </w:r>
          </w:p>
        </w:tc>
        <w:tc>
          <w:tcPr>
            <w:tcW w:w="578" w:type="pct"/>
          </w:tcPr>
          <w:p w:rsidR="00534227" w:rsidRPr="00D202B0" w:rsidRDefault="00534227" w:rsidP="00A0367D">
            <w:pPr>
              <w:rPr>
                <w:i/>
              </w:rPr>
            </w:pPr>
            <w:r w:rsidRPr="00D202B0">
              <w:rPr>
                <w:i/>
                <w:iCs/>
              </w:rPr>
              <w:t>Item 7</w:t>
            </w:r>
          </w:p>
        </w:tc>
        <w:tc>
          <w:tcPr>
            <w:tcW w:w="2135" w:type="pct"/>
            <w:gridSpan w:val="2"/>
          </w:tcPr>
          <w:p w:rsidR="00534227" w:rsidRPr="00D202B0" w:rsidDel="00586021" w:rsidRDefault="00534227" w:rsidP="00A0367D">
            <w:pPr>
              <w:rPr>
                <w:bCs/>
              </w:rPr>
            </w:pPr>
            <w:r w:rsidRPr="00D202B0">
              <w:t>Consideration of reports: Adoption of concluding observations</w:t>
            </w:r>
          </w:p>
        </w:tc>
      </w:tr>
      <w:tr w:rsidR="00A0367D" w:rsidRPr="00994DC8" w:rsidTr="00A0367D">
        <w:tblPrEx>
          <w:tblCellMar>
            <w:top w:w="0" w:type="dxa"/>
            <w:bottom w:w="0" w:type="dxa"/>
          </w:tblCellMar>
        </w:tblPrEx>
        <w:tc>
          <w:tcPr>
            <w:tcW w:w="1592" w:type="pct"/>
          </w:tcPr>
          <w:p w:rsidR="00A0367D" w:rsidRPr="00CF41D3" w:rsidRDefault="00A0367D" w:rsidP="00A0367D">
            <w:pPr>
              <w:rPr>
                <w:b/>
              </w:rPr>
            </w:pPr>
            <w:r w:rsidRPr="00CF41D3">
              <w:rPr>
                <w:b/>
              </w:rPr>
              <w:t>Thursday, 1</w:t>
            </w:r>
            <w:r w:rsidR="00586021" w:rsidRPr="00CF41D3">
              <w:rPr>
                <w:b/>
              </w:rPr>
              <w:t xml:space="preserve">9 May </w:t>
            </w:r>
            <w:r w:rsidRPr="00CF41D3">
              <w:rPr>
                <w:b/>
              </w:rPr>
              <w:t xml:space="preserve"> </w:t>
            </w:r>
          </w:p>
        </w:tc>
        <w:tc>
          <w:tcPr>
            <w:tcW w:w="695" w:type="pct"/>
          </w:tcPr>
          <w:p w:rsidR="00A0367D" w:rsidRPr="00994DC8" w:rsidRDefault="00A0367D" w:rsidP="00A0367D">
            <w:pPr>
              <w:rPr>
                <w:u w:val="single"/>
              </w:rPr>
            </w:pPr>
          </w:p>
        </w:tc>
        <w:tc>
          <w:tcPr>
            <w:tcW w:w="578" w:type="pct"/>
          </w:tcPr>
          <w:p w:rsidR="00A0367D" w:rsidRPr="00D202B0" w:rsidRDefault="00A0367D" w:rsidP="00A0367D">
            <w:pPr>
              <w:rPr>
                <w:i/>
                <w:iCs/>
              </w:rPr>
            </w:pPr>
          </w:p>
        </w:tc>
        <w:tc>
          <w:tcPr>
            <w:tcW w:w="2135" w:type="pct"/>
            <w:gridSpan w:val="2"/>
          </w:tcPr>
          <w:p w:rsidR="00A0367D" w:rsidRPr="00D202B0" w:rsidRDefault="00A0367D" w:rsidP="00A0367D">
            <w:pPr>
              <w:rPr>
                <w:b/>
                <w:bCs/>
              </w:rPr>
            </w:pPr>
          </w:p>
        </w:tc>
      </w:tr>
      <w:tr w:rsidR="00A0367D" w:rsidRPr="00994DC8" w:rsidTr="00A0367D">
        <w:tblPrEx>
          <w:tblCellMar>
            <w:top w:w="0" w:type="dxa"/>
            <w:bottom w:w="0" w:type="dxa"/>
          </w:tblCellMar>
        </w:tblPrEx>
        <w:tc>
          <w:tcPr>
            <w:tcW w:w="1592" w:type="pct"/>
          </w:tcPr>
          <w:p w:rsidR="00A0367D" w:rsidRPr="00CF41D3" w:rsidRDefault="00586021" w:rsidP="00A0367D">
            <w:pPr>
              <w:rPr>
                <w:bCs/>
              </w:rPr>
            </w:pPr>
            <w:r w:rsidRPr="00CF41D3">
              <w:rPr>
                <w:bCs/>
              </w:rPr>
              <w:t xml:space="preserve">27th </w:t>
            </w:r>
            <w:r w:rsidR="00A0367D" w:rsidRPr="00CF41D3">
              <w:rPr>
                <w:bCs/>
              </w:rPr>
              <w:t>meeting</w:t>
            </w:r>
          </w:p>
        </w:tc>
        <w:tc>
          <w:tcPr>
            <w:tcW w:w="695" w:type="pct"/>
          </w:tcPr>
          <w:p w:rsidR="00A0367D" w:rsidRPr="005D5D6F" w:rsidRDefault="00A0367D" w:rsidP="00A0367D">
            <w:r w:rsidRPr="005D5D6F">
              <w:t>(private)</w:t>
            </w:r>
          </w:p>
        </w:tc>
        <w:tc>
          <w:tcPr>
            <w:tcW w:w="578" w:type="pct"/>
          </w:tcPr>
          <w:p w:rsidR="00A0367D" w:rsidRPr="00D202B0" w:rsidRDefault="00A0367D" w:rsidP="00A0367D">
            <w:pPr>
              <w:rPr>
                <w:i/>
                <w:iCs/>
              </w:rPr>
            </w:pPr>
            <w:r w:rsidRPr="00D202B0">
              <w:rPr>
                <w:i/>
                <w:iCs/>
              </w:rPr>
              <w:t xml:space="preserve">Item </w:t>
            </w:r>
            <w:r w:rsidR="00C05037" w:rsidRPr="00D202B0">
              <w:rPr>
                <w:i/>
                <w:iCs/>
              </w:rPr>
              <w:t>7</w:t>
            </w:r>
          </w:p>
        </w:tc>
        <w:tc>
          <w:tcPr>
            <w:tcW w:w="2135" w:type="pct"/>
            <w:gridSpan w:val="2"/>
          </w:tcPr>
          <w:p w:rsidR="00A0367D" w:rsidRPr="00D202B0" w:rsidRDefault="00A0367D" w:rsidP="00A0367D">
            <w:r w:rsidRPr="00D202B0">
              <w:t xml:space="preserve">Consideration of reports: Adoption of concluding observations </w:t>
            </w:r>
          </w:p>
        </w:tc>
      </w:tr>
      <w:tr w:rsidR="00A0367D" w:rsidRPr="00994DC8" w:rsidTr="00A0367D">
        <w:tblPrEx>
          <w:tblCellMar>
            <w:top w:w="0" w:type="dxa"/>
            <w:bottom w:w="0" w:type="dxa"/>
          </w:tblCellMar>
        </w:tblPrEx>
        <w:tc>
          <w:tcPr>
            <w:tcW w:w="1592" w:type="pct"/>
          </w:tcPr>
          <w:p w:rsidR="00A0367D" w:rsidRPr="00CF41D3" w:rsidRDefault="00586021" w:rsidP="00A0367D">
            <w:pPr>
              <w:rPr>
                <w:bCs/>
              </w:rPr>
            </w:pPr>
            <w:r w:rsidRPr="00CF41D3">
              <w:rPr>
                <w:bCs/>
              </w:rPr>
              <w:t xml:space="preserve">28th </w:t>
            </w:r>
            <w:r w:rsidR="00A0367D" w:rsidRPr="00CF41D3">
              <w:rPr>
                <w:bCs/>
              </w:rPr>
              <w:t>meeting</w:t>
            </w:r>
          </w:p>
        </w:tc>
        <w:tc>
          <w:tcPr>
            <w:tcW w:w="695" w:type="pct"/>
          </w:tcPr>
          <w:p w:rsidR="00A0367D" w:rsidRPr="005D5D6F" w:rsidRDefault="00A0367D" w:rsidP="00A0367D">
            <w:r w:rsidRPr="005D5D6F">
              <w:t>(private)</w:t>
            </w:r>
          </w:p>
        </w:tc>
        <w:tc>
          <w:tcPr>
            <w:tcW w:w="578" w:type="pct"/>
          </w:tcPr>
          <w:p w:rsidR="00A0367D" w:rsidRPr="00D202B0" w:rsidRDefault="00A0367D" w:rsidP="00A0367D">
            <w:pPr>
              <w:rPr>
                <w:i/>
                <w:iCs/>
              </w:rPr>
            </w:pPr>
            <w:r w:rsidRPr="00D202B0">
              <w:rPr>
                <w:i/>
                <w:iCs/>
              </w:rPr>
              <w:t xml:space="preserve">Item </w:t>
            </w:r>
            <w:r w:rsidR="00C05037" w:rsidRPr="00D202B0">
              <w:rPr>
                <w:i/>
                <w:iCs/>
              </w:rPr>
              <w:t>7</w:t>
            </w:r>
          </w:p>
        </w:tc>
        <w:tc>
          <w:tcPr>
            <w:tcW w:w="2135" w:type="pct"/>
            <w:gridSpan w:val="2"/>
          </w:tcPr>
          <w:p w:rsidR="00A0367D" w:rsidRDefault="00A0367D" w:rsidP="00A0367D">
            <w:r w:rsidRPr="00D202B0">
              <w:t>Consideration of reports: Adoption of concluding observations</w:t>
            </w:r>
          </w:p>
          <w:p w:rsidR="0079740C" w:rsidRPr="00D202B0" w:rsidRDefault="0079740C" w:rsidP="00A0367D"/>
        </w:tc>
      </w:tr>
      <w:tr w:rsidR="00586021" w:rsidRPr="00994DC8" w:rsidTr="00586021">
        <w:tblPrEx>
          <w:tblCellMar>
            <w:top w:w="0" w:type="dxa"/>
            <w:bottom w:w="0" w:type="dxa"/>
          </w:tblCellMar>
        </w:tblPrEx>
        <w:tc>
          <w:tcPr>
            <w:tcW w:w="1592" w:type="pct"/>
          </w:tcPr>
          <w:p w:rsidR="00586021" w:rsidRPr="005F6D98" w:rsidRDefault="00586021" w:rsidP="00586021">
            <w:pPr>
              <w:rPr>
                <w:b/>
              </w:rPr>
            </w:pPr>
            <w:r w:rsidRPr="005F6D98">
              <w:rPr>
                <w:b/>
              </w:rPr>
              <w:t xml:space="preserve">Friday, 20 May  </w:t>
            </w:r>
          </w:p>
        </w:tc>
        <w:tc>
          <w:tcPr>
            <w:tcW w:w="695" w:type="pct"/>
          </w:tcPr>
          <w:p w:rsidR="00586021" w:rsidRPr="00586021" w:rsidRDefault="00586021" w:rsidP="00586021">
            <w:pPr>
              <w:rPr>
                <w:u w:val="single"/>
              </w:rPr>
            </w:pPr>
          </w:p>
        </w:tc>
        <w:tc>
          <w:tcPr>
            <w:tcW w:w="578" w:type="pct"/>
          </w:tcPr>
          <w:p w:rsidR="00586021" w:rsidRPr="00D202B0" w:rsidRDefault="00586021" w:rsidP="00586021">
            <w:pPr>
              <w:rPr>
                <w:i/>
                <w:iCs/>
              </w:rPr>
            </w:pPr>
          </w:p>
        </w:tc>
        <w:tc>
          <w:tcPr>
            <w:tcW w:w="2135" w:type="pct"/>
            <w:gridSpan w:val="2"/>
          </w:tcPr>
          <w:p w:rsidR="00586021" w:rsidRPr="00994DC8" w:rsidRDefault="00586021" w:rsidP="00586021"/>
        </w:tc>
      </w:tr>
      <w:tr w:rsidR="00586021" w:rsidRPr="00994DC8" w:rsidTr="00586021">
        <w:tblPrEx>
          <w:tblCellMar>
            <w:top w:w="0" w:type="dxa"/>
            <w:bottom w:w="0" w:type="dxa"/>
          </w:tblCellMar>
        </w:tblPrEx>
        <w:tc>
          <w:tcPr>
            <w:tcW w:w="1592" w:type="pct"/>
          </w:tcPr>
          <w:p w:rsidR="00586021" w:rsidRPr="00586021" w:rsidRDefault="00586021" w:rsidP="00586021">
            <w:pPr>
              <w:rPr>
                <w:bCs/>
              </w:rPr>
            </w:pPr>
            <w:r w:rsidRPr="00586021">
              <w:rPr>
                <w:bCs/>
              </w:rPr>
              <w:t>29th meeting</w:t>
            </w:r>
          </w:p>
        </w:tc>
        <w:tc>
          <w:tcPr>
            <w:tcW w:w="695" w:type="pct"/>
          </w:tcPr>
          <w:p w:rsidR="00586021" w:rsidRPr="005D5D6F" w:rsidRDefault="00586021" w:rsidP="00586021">
            <w:r w:rsidRPr="005D5D6F">
              <w:t>(private)</w:t>
            </w:r>
          </w:p>
        </w:tc>
        <w:tc>
          <w:tcPr>
            <w:tcW w:w="578" w:type="pct"/>
          </w:tcPr>
          <w:p w:rsidR="00586021" w:rsidRPr="00D202B0" w:rsidRDefault="00C05037" w:rsidP="00586021">
            <w:pPr>
              <w:rPr>
                <w:i/>
                <w:iCs/>
              </w:rPr>
            </w:pPr>
            <w:r w:rsidRPr="00D202B0">
              <w:rPr>
                <w:i/>
                <w:iCs/>
              </w:rPr>
              <w:t>Item 7</w:t>
            </w:r>
          </w:p>
        </w:tc>
        <w:tc>
          <w:tcPr>
            <w:tcW w:w="2135" w:type="pct"/>
            <w:gridSpan w:val="2"/>
          </w:tcPr>
          <w:p w:rsidR="00586021" w:rsidRPr="00994DC8" w:rsidRDefault="00586021" w:rsidP="00586021">
            <w:r w:rsidRPr="00994DC8">
              <w:t xml:space="preserve">Consideration of reports: </w:t>
            </w:r>
            <w:r w:rsidRPr="00D202B0">
              <w:t>Adoption of concluding observations</w:t>
            </w:r>
            <w:r w:rsidRPr="00994DC8">
              <w:t xml:space="preserve"> </w:t>
            </w:r>
          </w:p>
        </w:tc>
      </w:tr>
      <w:tr w:rsidR="00586021" w:rsidRPr="00994DC8" w:rsidTr="00586021">
        <w:tblPrEx>
          <w:tblCellMar>
            <w:top w:w="0" w:type="dxa"/>
            <w:bottom w:w="0" w:type="dxa"/>
          </w:tblCellMar>
        </w:tblPrEx>
        <w:tc>
          <w:tcPr>
            <w:tcW w:w="1592" w:type="pct"/>
          </w:tcPr>
          <w:p w:rsidR="00586021" w:rsidRPr="00586021" w:rsidRDefault="00586021" w:rsidP="00586021">
            <w:pPr>
              <w:rPr>
                <w:bCs/>
              </w:rPr>
            </w:pPr>
          </w:p>
        </w:tc>
        <w:tc>
          <w:tcPr>
            <w:tcW w:w="695" w:type="pct"/>
          </w:tcPr>
          <w:p w:rsidR="00586021" w:rsidRPr="00586021" w:rsidRDefault="00586021" w:rsidP="00586021">
            <w:pPr>
              <w:rPr>
                <w:u w:val="single"/>
              </w:rPr>
            </w:pPr>
          </w:p>
        </w:tc>
        <w:tc>
          <w:tcPr>
            <w:tcW w:w="578" w:type="pct"/>
          </w:tcPr>
          <w:p w:rsidR="00586021" w:rsidRPr="00D202B0" w:rsidRDefault="00586021" w:rsidP="00586021">
            <w:pPr>
              <w:rPr>
                <w:i/>
                <w:iCs/>
              </w:rPr>
            </w:pPr>
            <w:r w:rsidRPr="00D202B0">
              <w:rPr>
                <w:i/>
                <w:iCs/>
              </w:rPr>
              <w:t xml:space="preserve">Item </w:t>
            </w:r>
            <w:r w:rsidR="00B9229E">
              <w:rPr>
                <w:i/>
                <w:iCs/>
              </w:rPr>
              <w:t>4</w:t>
            </w:r>
          </w:p>
        </w:tc>
        <w:tc>
          <w:tcPr>
            <w:tcW w:w="2135" w:type="pct"/>
            <w:gridSpan w:val="2"/>
          </w:tcPr>
          <w:p w:rsidR="00586021" w:rsidRPr="00586021" w:rsidRDefault="00586021" w:rsidP="00586021">
            <w:r w:rsidRPr="00994DC8">
              <w:t>Substantive issues arising in the implementation of the International Covenant on Economic, Social and Cultural Rights</w:t>
            </w:r>
          </w:p>
        </w:tc>
      </w:tr>
      <w:tr w:rsidR="00586021" w:rsidRPr="00994DC8" w:rsidTr="00586021">
        <w:tblPrEx>
          <w:tblCellMar>
            <w:top w:w="0" w:type="dxa"/>
            <w:bottom w:w="0" w:type="dxa"/>
          </w:tblCellMar>
        </w:tblPrEx>
        <w:tc>
          <w:tcPr>
            <w:tcW w:w="1592" w:type="pct"/>
          </w:tcPr>
          <w:p w:rsidR="00586021" w:rsidRPr="00994DC8" w:rsidRDefault="00586021" w:rsidP="00586021">
            <w:pPr>
              <w:rPr>
                <w:bCs/>
              </w:rPr>
            </w:pPr>
          </w:p>
        </w:tc>
        <w:tc>
          <w:tcPr>
            <w:tcW w:w="695" w:type="pct"/>
          </w:tcPr>
          <w:p w:rsidR="00586021" w:rsidRPr="00586021" w:rsidRDefault="00586021" w:rsidP="00586021">
            <w:pPr>
              <w:rPr>
                <w:u w:val="single"/>
              </w:rPr>
            </w:pPr>
          </w:p>
        </w:tc>
        <w:tc>
          <w:tcPr>
            <w:tcW w:w="578" w:type="pct"/>
          </w:tcPr>
          <w:p w:rsidR="00586021" w:rsidRPr="00D202B0" w:rsidRDefault="00586021" w:rsidP="00586021">
            <w:pPr>
              <w:rPr>
                <w:i/>
                <w:iCs/>
              </w:rPr>
            </w:pPr>
            <w:r w:rsidRPr="00D202B0">
              <w:rPr>
                <w:i/>
                <w:iCs/>
              </w:rPr>
              <w:t xml:space="preserve">Item </w:t>
            </w:r>
            <w:r w:rsidR="00C05037" w:rsidRPr="00D202B0">
              <w:rPr>
                <w:i/>
                <w:iCs/>
              </w:rPr>
              <w:t>5</w:t>
            </w:r>
          </w:p>
        </w:tc>
        <w:tc>
          <w:tcPr>
            <w:tcW w:w="2135" w:type="pct"/>
            <w:gridSpan w:val="2"/>
          </w:tcPr>
          <w:p w:rsidR="00586021" w:rsidRPr="00994DC8" w:rsidRDefault="00586021" w:rsidP="00586021">
            <w:r w:rsidRPr="00994DC8">
              <w:t xml:space="preserve">Follow-up to the consideration of reports under articles 16 and 17 of the Covenant </w:t>
            </w:r>
          </w:p>
        </w:tc>
      </w:tr>
      <w:tr w:rsidR="00586021" w:rsidRPr="00994DC8" w:rsidTr="00586021">
        <w:tblPrEx>
          <w:tblCellMar>
            <w:top w:w="0" w:type="dxa"/>
            <w:bottom w:w="0" w:type="dxa"/>
          </w:tblCellMar>
        </w:tblPrEx>
        <w:tc>
          <w:tcPr>
            <w:tcW w:w="1592" w:type="pct"/>
          </w:tcPr>
          <w:p w:rsidR="00586021" w:rsidRPr="00994DC8" w:rsidRDefault="00586021" w:rsidP="00586021">
            <w:pPr>
              <w:rPr>
                <w:bCs/>
              </w:rPr>
            </w:pPr>
          </w:p>
        </w:tc>
        <w:tc>
          <w:tcPr>
            <w:tcW w:w="695" w:type="pct"/>
          </w:tcPr>
          <w:p w:rsidR="00586021" w:rsidRPr="00586021" w:rsidRDefault="00586021" w:rsidP="00586021">
            <w:pPr>
              <w:rPr>
                <w:u w:val="single"/>
              </w:rPr>
            </w:pPr>
          </w:p>
        </w:tc>
        <w:tc>
          <w:tcPr>
            <w:tcW w:w="578" w:type="pct"/>
          </w:tcPr>
          <w:p w:rsidR="00586021" w:rsidRPr="00D202B0" w:rsidRDefault="00586021" w:rsidP="00586021">
            <w:pPr>
              <w:rPr>
                <w:i/>
                <w:iCs/>
              </w:rPr>
            </w:pPr>
            <w:r w:rsidRPr="00D202B0">
              <w:rPr>
                <w:i/>
                <w:iCs/>
              </w:rPr>
              <w:t>Item 9</w:t>
            </w:r>
          </w:p>
        </w:tc>
        <w:tc>
          <w:tcPr>
            <w:tcW w:w="2135" w:type="pct"/>
            <w:gridSpan w:val="2"/>
          </w:tcPr>
          <w:p w:rsidR="00586021" w:rsidRPr="00994DC8" w:rsidRDefault="00586021" w:rsidP="00586021">
            <w:r w:rsidRPr="00994DC8">
              <w:t>Formulation of suggestions and general recommendations</w:t>
            </w:r>
          </w:p>
        </w:tc>
      </w:tr>
      <w:tr w:rsidR="00586021" w:rsidRPr="00994DC8" w:rsidTr="00586021">
        <w:tblPrEx>
          <w:tblCellMar>
            <w:top w:w="0" w:type="dxa"/>
            <w:bottom w:w="0" w:type="dxa"/>
          </w:tblCellMar>
        </w:tblPrEx>
        <w:tc>
          <w:tcPr>
            <w:tcW w:w="1592" w:type="pct"/>
          </w:tcPr>
          <w:p w:rsidR="00586021" w:rsidRPr="00586021" w:rsidRDefault="00586021" w:rsidP="00586021">
            <w:pPr>
              <w:rPr>
                <w:bCs/>
              </w:rPr>
            </w:pPr>
          </w:p>
        </w:tc>
        <w:tc>
          <w:tcPr>
            <w:tcW w:w="695" w:type="pct"/>
          </w:tcPr>
          <w:p w:rsidR="00586021" w:rsidRPr="00586021" w:rsidRDefault="00586021" w:rsidP="00586021">
            <w:pPr>
              <w:rPr>
                <w:u w:val="single"/>
              </w:rPr>
            </w:pPr>
          </w:p>
        </w:tc>
        <w:tc>
          <w:tcPr>
            <w:tcW w:w="578" w:type="pct"/>
          </w:tcPr>
          <w:p w:rsidR="00586021" w:rsidRPr="00D202B0" w:rsidRDefault="00C05037" w:rsidP="00586021">
            <w:pPr>
              <w:rPr>
                <w:i/>
                <w:iCs/>
              </w:rPr>
            </w:pPr>
            <w:r w:rsidRPr="00D202B0">
              <w:rPr>
                <w:i/>
                <w:iCs/>
              </w:rPr>
              <w:t>Item 10</w:t>
            </w:r>
          </w:p>
        </w:tc>
        <w:tc>
          <w:tcPr>
            <w:tcW w:w="2135" w:type="pct"/>
            <w:gridSpan w:val="2"/>
          </w:tcPr>
          <w:p w:rsidR="00586021" w:rsidRPr="00994DC8" w:rsidRDefault="00586021" w:rsidP="00586021">
            <w:r w:rsidRPr="00994DC8">
              <w:t>Miscellaneous matters</w:t>
            </w:r>
          </w:p>
        </w:tc>
      </w:tr>
      <w:tr w:rsidR="00586021" w:rsidRPr="00A96CFC" w:rsidTr="00586021">
        <w:tblPrEx>
          <w:tblCellMar>
            <w:top w:w="0" w:type="dxa"/>
            <w:bottom w:w="0" w:type="dxa"/>
          </w:tblCellMar>
        </w:tblPrEx>
        <w:tc>
          <w:tcPr>
            <w:tcW w:w="1592" w:type="pct"/>
          </w:tcPr>
          <w:p w:rsidR="00586021" w:rsidRPr="00586021" w:rsidRDefault="000C6477" w:rsidP="00586021">
            <w:pPr>
              <w:rPr>
                <w:bCs/>
              </w:rPr>
            </w:pPr>
            <w:r>
              <w:rPr>
                <w:bCs/>
              </w:rPr>
              <w:t>30</w:t>
            </w:r>
            <w:r w:rsidRPr="00CF41D3">
              <w:rPr>
                <w:bCs/>
              </w:rPr>
              <w:t xml:space="preserve">th </w:t>
            </w:r>
            <w:r>
              <w:rPr>
                <w:bCs/>
              </w:rPr>
              <w:t xml:space="preserve">meeting </w:t>
            </w:r>
          </w:p>
        </w:tc>
        <w:tc>
          <w:tcPr>
            <w:tcW w:w="695" w:type="pct"/>
          </w:tcPr>
          <w:p w:rsidR="00586021" w:rsidRPr="005D5D6F" w:rsidRDefault="000C6477" w:rsidP="00586021">
            <w:r w:rsidRPr="005D5D6F">
              <w:t>(private)</w:t>
            </w:r>
          </w:p>
        </w:tc>
        <w:tc>
          <w:tcPr>
            <w:tcW w:w="578" w:type="pct"/>
          </w:tcPr>
          <w:p w:rsidR="00586021" w:rsidRPr="00D202B0" w:rsidRDefault="000C6477" w:rsidP="00586021">
            <w:pPr>
              <w:rPr>
                <w:i/>
                <w:iCs/>
              </w:rPr>
            </w:pPr>
            <w:r w:rsidRPr="00D202B0">
              <w:rPr>
                <w:i/>
                <w:iCs/>
              </w:rPr>
              <w:t xml:space="preserve">Item 10 </w:t>
            </w:r>
          </w:p>
        </w:tc>
        <w:tc>
          <w:tcPr>
            <w:tcW w:w="2135" w:type="pct"/>
            <w:gridSpan w:val="2"/>
          </w:tcPr>
          <w:p w:rsidR="00586021" w:rsidRPr="00A96CFC" w:rsidRDefault="000C6477" w:rsidP="00586021">
            <w:r w:rsidRPr="00994DC8">
              <w:t>Miscellaneous matters</w:t>
            </w:r>
          </w:p>
        </w:tc>
      </w:tr>
      <w:tr w:rsidR="000C6477" w:rsidRPr="00A96CFC" w:rsidTr="00586021">
        <w:tblPrEx>
          <w:tblCellMar>
            <w:top w:w="0" w:type="dxa"/>
            <w:bottom w:w="0" w:type="dxa"/>
          </w:tblCellMar>
        </w:tblPrEx>
        <w:tc>
          <w:tcPr>
            <w:tcW w:w="1592" w:type="pct"/>
          </w:tcPr>
          <w:p w:rsidR="000C6477" w:rsidRDefault="000C6477" w:rsidP="00586021">
            <w:pPr>
              <w:rPr>
                <w:bCs/>
              </w:rPr>
            </w:pPr>
          </w:p>
        </w:tc>
        <w:tc>
          <w:tcPr>
            <w:tcW w:w="695" w:type="pct"/>
          </w:tcPr>
          <w:p w:rsidR="000C6477" w:rsidRPr="005D5D6F" w:rsidRDefault="000C6477" w:rsidP="00586021">
            <w:r w:rsidRPr="005D5D6F">
              <w:t>(public)</w:t>
            </w:r>
          </w:p>
        </w:tc>
        <w:tc>
          <w:tcPr>
            <w:tcW w:w="578" w:type="pct"/>
          </w:tcPr>
          <w:p w:rsidR="000C6477" w:rsidRPr="00994DC8" w:rsidRDefault="000C6477" w:rsidP="00586021">
            <w:pPr>
              <w:rPr>
                <w:iCs/>
                <w:u w:val="single"/>
              </w:rPr>
            </w:pPr>
          </w:p>
        </w:tc>
        <w:tc>
          <w:tcPr>
            <w:tcW w:w="2135" w:type="pct"/>
            <w:gridSpan w:val="2"/>
          </w:tcPr>
          <w:p w:rsidR="000C6477" w:rsidRPr="00994DC8" w:rsidRDefault="000C6477" w:rsidP="00586021">
            <w:r w:rsidRPr="00994DC8">
              <w:t>Close of session</w:t>
            </w:r>
          </w:p>
        </w:tc>
      </w:tr>
    </w:tbl>
    <w:p w:rsidR="008A4D5C" w:rsidRPr="00994DC8" w:rsidRDefault="008A4D5C"/>
    <w:p w:rsidR="00A0367D" w:rsidRPr="00A96CFC" w:rsidRDefault="00017CD8" w:rsidP="00017CD8">
      <w:pPr>
        <w:spacing w:before="240"/>
        <w:ind w:left="1134" w:right="1134"/>
        <w:jc w:val="center"/>
        <w:rPr>
          <w:u w:val="single"/>
        </w:rPr>
      </w:pPr>
      <w:r w:rsidRPr="00A96CFC">
        <w:rPr>
          <w:u w:val="single"/>
        </w:rPr>
        <w:tab/>
      </w:r>
      <w:r w:rsidRPr="00A96CFC">
        <w:rPr>
          <w:u w:val="single"/>
        </w:rPr>
        <w:tab/>
      </w:r>
    </w:p>
    <w:sectPr w:rsidR="00A0367D" w:rsidRPr="00A96CFC" w:rsidSect="00681AB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4FF" w:rsidRDefault="00E904FF"/>
  </w:endnote>
  <w:endnote w:type="continuationSeparator" w:id="0">
    <w:p w:rsidR="00E904FF" w:rsidRDefault="00E904FF"/>
  </w:endnote>
  <w:endnote w:type="continuationNotice" w:id="1">
    <w:p w:rsidR="00E904FF" w:rsidRDefault="00E904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C1F" w:rsidRPr="00681ABB" w:rsidRDefault="00304C1F"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Pr>
        <w:b/>
        <w:noProof/>
        <w:sz w:val="18"/>
      </w:rPr>
      <w:t>2</w:t>
    </w:r>
    <w:r w:rsidRPr="00681A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C1F" w:rsidRPr="00681ABB" w:rsidRDefault="00304C1F" w:rsidP="00681ABB">
    <w:pPr>
      <w:pStyle w:val="Footer"/>
      <w:tabs>
        <w:tab w:val="right" w:pos="9638"/>
      </w:tabs>
      <w:rPr>
        <w:b/>
        <w:sz w:val="18"/>
      </w:rPr>
    </w:pPr>
    <w:r>
      <w:tab/>
    </w:r>
    <w:r w:rsidRPr="00681ABB">
      <w:rPr>
        <w:b/>
        <w:sz w:val="18"/>
      </w:rPr>
      <w:fldChar w:fldCharType="begin"/>
    </w:r>
    <w:r w:rsidRPr="00681ABB">
      <w:rPr>
        <w:b/>
        <w:sz w:val="18"/>
      </w:rPr>
      <w:instrText xml:space="preserve"> PAGE  \* MERGEFORMAT </w:instrText>
    </w:r>
    <w:r w:rsidRPr="00681ABB">
      <w:rPr>
        <w:b/>
        <w:sz w:val="18"/>
      </w:rPr>
      <w:fldChar w:fldCharType="separate"/>
    </w:r>
    <w:r>
      <w:rPr>
        <w:b/>
        <w:noProof/>
        <w:sz w:val="18"/>
      </w:rPr>
      <w:t>9</w:t>
    </w:r>
    <w:r w:rsidRPr="00681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C1F" w:rsidRPr="00681ABB" w:rsidRDefault="00304C1F" w:rsidP="0035590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9.05pt;width:73.25pt;height:18.15pt;z-index:1">
          <v:imagedata r:id="rId1" o:title="recycle_English"/>
          <w10:anchorlock/>
        </v:shape>
      </w:pict>
    </w:r>
    <w:r>
      <w:rPr>
        <w:sz w:val="20"/>
      </w:rPr>
      <w:t>GE.11-41747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4FF" w:rsidRPr="000B175B" w:rsidRDefault="00E904FF" w:rsidP="000B175B">
      <w:pPr>
        <w:tabs>
          <w:tab w:val="right" w:pos="2155"/>
        </w:tabs>
        <w:spacing w:after="80"/>
        <w:ind w:left="680"/>
        <w:rPr>
          <w:u w:val="single"/>
        </w:rPr>
      </w:pPr>
      <w:r>
        <w:rPr>
          <w:u w:val="single"/>
        </w:rPr>
        <w:tab/>
      </w:r>
    </w:p>
  </w:footnote>
  <w:footnote w:type="continuationSeparator" w:id="0">
    <w:p w:rsidR="00E904FF" w:rsidRPr="00FC68B7" w:rsidRDefault="00E904FF" w:rsidP="00FC68B7">
      <w:pPr>
        <w:tabs>
          <w:tab w:val="left" w:pos="2155"/>
        </w:tabs>
        <w:spacing w:after="80"/>
        <w:ind w:left="680"/>
        <w:rPr>
          <w:u w:val="single"/>
        </w:rPr>
      </w:pPr>
      <w:r>
        <w:rPr>
          <w:u w:val="single"/>
        </w:rPr>
        <w:tab/>
      </w:r>
    </w:p>
  </w:footnote>
  <w:footnote w:type="continuationNotice" w:id="1">
    <w:p w:rsidR="00E904FF" w:rsidRDefault="00E904FF"/>
  </w:footnote>
  <w:footnote w:id="2">
    <w:p w:rsidR="00304C1F" w:rsidRPr="00042BE6" w:rsidRDefault="00304C1F">
      <w:pPr>
        <w:pStyle w:val="FootnoteText"/>
        <w:rPr>
          <w:lang w:val="en-US"/>
        </w:rPr>
      </w:pPr>
      <w:r>
        <w:tab/>
      </w:r>
      <w:r w:rsidRPr="00042BE6">
        <w:rPr>
          <w:rStyle w:val="FootnoteReference"/>
          <w:sz w:val="20"/>
          <w:vertAlign w:val="baseline"/>
        </w:rPr>
        <w:t>*</w:t>
      </w:r>
      <w:r>
        <w:rPr>
          <w:sz w:val="20"/>
        </w:rPr>
        <w:tab/>
      </w:r>
      <w: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C1F" w:rsidRPr="00681ABB" w:rsidRDefault="00304C1F" w:rsidP="00192D9C">
    <w:pPr>
      <w:pStyle w:val="Header"/>
    </w:pPr>
    <w:r>
      <w:t>E/C.12/46/1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C1F" w:rsidRPr="00681ABB" w:rsidRDefault="00304C1F" w:rsidP="00681ABB">
    <w:pPr>
      <w:pStyle w:val="Header"/>
      <w:jc w:val="right"/>
    </w:pPr>
    <w:r>
      <w:t>E/C.12/46/1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C1F" w:rsidRDefault="00304C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FCD5D02"/>
    <w:multiLevelType w:val="hybridMultilevel"/>
    <w:tmpl w:val="C7745F40"/>
    <w:lvl w:ilvl="0" w:tplc="0409000F">
      <w:start w:val="1"/>
      <w:numFmt w:val="decimal"/>
      <w:lvlText w:val="%1."/>
      <w:lvlJc w:val="left"/>
      <w:pPr>
        <w:ind w:left="10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3A54DE8"/>
    <w:multiLevelType w:val="hybridMultilevel"/>
    <w:tmpl w:val="4448CE08"/>
    <w:lvl w:ilvl="0" w:tplc="F10AC9AC">
      <w:start w:val="1"/>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pStyle w:val="H4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9529D4"/>
    <w:multiLevelType w:val="hybridMultilevel"/>
    <w:tmpl w:val="828E28F6"/>
    <w:lvl w:ilvl="0" w:tplc="6F4AD8AA">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0">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0E67EA2"/>
    <w:multiLevelType w:val="hybridMultilevel"/>
    <w:tmpl w:val="C498B13A"/>
    <w:lvl w:ilvl="0" w:tplc="861C6C30">
      <w:start w:val="1"/>
      <w:numFmt w:val="decimal"/>
      <w:lvlRestart w:val="0"/>
      <w:lvlText w:val="%1."/>
      <w:lvlJc w:val="left"/>
      <w:pPr>
        <w:tabs>
          <w:tab w:val="num" w:pos="3589"/>
        </w:tabs>
        <w:ind w:left="3114" w:firstLine="0"/>
      </w:pPr>
      <w:rPr>
        <w:rFonts w:hint="default"/>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29927C5"/>
    <w:multiLevelType w:val="multilevel"/>
    <w:tmpl w:val="38F6A37C"/>
    <w:lvl w:ilvl="0">
      <w:start w:val="1"/>
      <w:numFmt w:val="lowerRoman"/>
      <w:lvlText w:val="%1."/>
      <w:lvlJc w:val="right"/>
      <w:pPr>
        <w:tabs>
          <w:tab w:val="num" w:pos="3294"/>
        </w:tabs>
        <w:ind w:left="3294"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B525137"/>
    <w:multiLevelType w:val="hybridMultilevel"/>
    <w:tmpl w:val="CD28FB12"/>
    <w:lvl w:ilvl="0" w:tplc="BC28CA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0A049AD"/>
    <w:multiLevelType w:val="hybridMultilevel"/>
    <w:tmpl w:val="86529EC2"/>
    <w:lvl w:ilvl="0" w:tplc="BC28CA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48B253F"/>
    <w:multiLevelType w:val="hybridMultilevel"/>
    <w:tmpl w:val="DE3C54E2"/>
    <w:lvl w:ilvl="0" w:tplc="861C6C30">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cs="Times New Roman" w:hint="default"/>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A0E660B"/>
    <w:multiLevelType w:val="hybridMultilevel"/>
    <w:tmpl w:val="66A66D80"/>
    <w:lvl w:ilvl="0" w:tplc="71FC5C5A">
      <w:start w:val="30"/>
      <w:numFmt w:val="decimal"/>
      <w:lvlText w:val="%1"/>
      <w:lvlJc w:val="left"/>
      <w:pPr>
        <w:tabs>
          <w:tab w:val="num" w:pos="1860"/>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A3B1789"/>
    <w:multiLevelType w:val="hybridMultilevel"/>
    <w:tmpl w:val="C0F88E0C"/>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9BA23C0"/>
    <w:multiLevelType w:val="hybridMultilevel"/>
    <w:tmpl w:val="76C27084"/>
    <w:lvl w:ilvl="0" w:tplc="BC28CA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7"/>
  </w:num>
  <w:num w:numId="13">
    <w:abstractNumId w:val="10"/>
  </w:num>
  <w:num w:numId="14">
    <w:abstractNumId w:val="15"/>
  </w:num>
  <w:num w:numId="15">
    <w:abstractNumId w:val="23"/>
  </w:num>
  <w:num w:numId="16">
    <w:abstractNumId w:val="16"/>
  </w:num>
  <w:num w:numId="17">
    <w:abstractNumId w:val="35"/>
  </w:num>
  <w:num w:numId="18">
    <w:abstractNumId w:val="39"/>
  </w:num>
  <w:num w:numId="19">
    <w:abstractNumId w:val="30"/>
  </w:num>
  <w:num w:numId="20">
    <w:abstractNumId w:val="11"/>
  </w:num>
  <w:num w:numId="21">
    <w:abstractNumId w:val="33"/>
  </w:num>
  <w:num w:numId="22">
    <w:abstractNumId w:val="28"/>
  </w:num>
  <w:num w:numId="23">
    <w:abstractNumId w:val="40"/>
  </w:num>
  <w:num w:numId="24">
    <w:abstractNumId w:val="27"/>
  </w:num>
  <w:num w:numId="25">
    <w:abstractNumId w:val="42"/>
  </w:num>
  <w:num w:numId="26">
    <w:abstractNumId w:val="20"/>
  </w:num>
  <w:num w:numId="27">
    <w:abstractNumId w:val="12"/>
  </w:num>
  <w:num w:numId="28">
    <w:abstractNumId w:val="24"/>
  </w:num>
  <w:num w:numId="29">
    <w:abstractNumId w:val="26"/>
  </w:num>
  <w:num w:numId="30">
    <w:abstractNumId w:val="41"/>
  </w:num>
  <w:num w:numId="31">
    <w:abstractNumId w:val="31"/>
  </w:num>
  <w:num w:numId="32">
    <w:abstractNumId w:val="43"/>
  </w:num>
  <w:num w:numId="33">
    <w:abstractNumId w:val="29"/>
  </w:num>
  <w:num w:numId="34">
    <w:abstractNumId w:val="36"/>
  </w:num>
  <w:num w:numId="35">
    <w:abstractNumId w:val="25"/>
  </w:num>
  <w:num w:numId="36">
    <w:abstractNumId w:val="18"/>
  </w:num>
  <w:num w:numId="37">
    <w:abstractNumId w:val="21"/>
  </w:num>
  <w:num w:numId="38">
    <w:abstractNumId w:val="14"/>
  </w:num>
  <w:num w:numId="39">
    <w:abstractNumId w:val="38"/>
  </w:num>
  <w:num w:numId="40">
    <w:abstractNumId w:val="34"/>
  </w:num>
  <w:num w:numId="41">
    <w:abstractNumId w:val="13"/>
  </w:num>
  <w:num w:numId="42">
    <w:abstractNumId w:val="32"/>
  </w:num>
  <w:num w:numId="43">
    <w:abstractNumId w:val="19"/>
  </w:num>
  <w:num w:numId="44">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1ABB"/>
    <w:rsid w:val="00002A7D"/>
    <w:rsid w:val="000038A8"/>
    <w:rsid w:val="0000580E"/>
    <w:rsid w:val="00006131"/>
    <w:rsid w:val="00006790"/>
    <w:rsid w:val="00017CD8"/>
    <w:rsid w:val="00017FCA"/>
    <w:rsid w:val="000268F7"/>
    <w:rsid w:val="00027624"/>
    <w:rsid w:val="00042BE6"/>
    <w:rsid w:val="00050F6B"/>
    <w:rsid w:val="000678CD"/>
    <w:rsid w:val="00072C8C"/>
    <w:rsid w:val="00081CE0"/>
    <w:rsid w:val="00084D30"/>
    <w:rsid w:val="00090320"/>
    <w:rsid w:val="00090A90"/>
    <w:rsid w:val="000931C0"/>
    <w:rsid w:val="000A2E09"/>
    <w:rsid w:val="000B175B"/>
    <w:rsid w:val="000B3A0F"/>
    <w:rsid w:val="000B6689"/>
    <w:rsid w:val="000C6477"/>
    <w:rsid w:val="000C6983"/>
    <w:rsid w:val="000C77C4"/>
    <w:rsid w:val="000D0E20"/>
    <w:rsid w:val="000E0415"/>
    <w:rsid w:val="000E7BA7"/>
    <w:rsid w:val="000F7715"/>
    <w:rsid w:val="00127736"/>
    <w:rsid w:val="001358E1"/>
    <w:rsid w:val="00156B99"/>
    <w:rsid w:val="00162B1A"/>
    <w:rsid w:val="00163087"/>
    <w:rsid w:val="00166124"/>
    <w:rsid w:val="00176DF4"/>
    <w:rsid w:val="00180140"/>
    <w:rsid w:val="00184DDA"/>
    <w:rsid w:val="00184FC8"/>
    <w:rsid w:val="001900CD"/>
    <w:rsid w:val="00190D54"/>
    <w:rsid w:val="0019165F"/>
    <w:rsid w:val="00192D9C"/>
    <w:rsid w:val="001A0452"/>
    <w:rsid w:val="001A4579"/>
    <w:rsid w:val="001B4B04"/>
    <w:rsid w:val="001B5875"/>
    <w:rsid w:val="001C4827"/>
    <w:rsid w:val="001C4B9C"/>
    <w:rsid w:val="001C6663"/>
    <w:rsid w:val="001C7895"/>
    <w:rsid w:val="001D0EDC"/>
    <w:rsid w:val="001D26DF"/>
    <w:rsid w:val="001F1599"/>
    <w:rsid w:val="001F19C4"/>
    <w:rsid w:val="001F5AF5"/>
    <w:rsid w:val="002043F0"/>
    <w:rsid w:val="00211E0B"/>
    <w:rsid w:val="00214751"/>
    <w:rsid w:val="002149C2"/>
    <w:rsid w:val="00220E44"/>
    <w:rsid w:val="002264AF"/>
    <w:rsid w:val="00230B7C"/>
    <w:rsid w:val="00232575"/>
    <w:rsid w:val="00234349"/>
    <w:rsid w:val="00240873"/>
    <w:rsid w:val="0024579A"/>
    <w:rsid w:val="00247258"/>
    <w:rsid w:val="00257CAC"/>
    <w:rsid w:val="0027237A"/>
    <w:rsid w:val="0027344F"/>
    <w:rsid w:val="002821EA"/>
    <w:rsid w:val="0029558E"/>
    <w:rsid w:val="002974E9"/>
    <w:rsid w:val="00297BC7"/>
    <w:rsid w:val="002A4F3F"/>
    <w:rsid w:val="002A7F94"/>
    <w:rsid w:val="002B109A"/>
    <w:rsid w:val="002C07B7"/>
    <w:rsid w:val="002C6D45"/>
    <w:rsid w:val="002D6E53"/>
    <w:rsid w:val="002E1DA4"/>
    <w:rsid w:val="002E22A7"/>
    <w:rsid w:val="002F046D"/>
    <w:rsid w:val="002F3D32"/>
    <w:rsid w:val="00301764"/>
    <w:rsid w:val="003046DC"/>
    <w:rsid w:val="00304C1F"/>
    <w:rsid w:val="003229D8"/>
    <w:rsid w:val="00336C97"/>
    <w:rsid w:val="00337F88"/>
    <w:rsid w:val="00342432"/>
    <w:rsid w:val="0035223F"/>
    <w:rsid w:val="0035238C"/>
    <w:rsid w:val="00352D4B"/>
    <w:rsid w:val="00355908"/>
    <w:rsid w:val="0035638C"/>
    <w:rsid w:val="003A46BB"/>
    <w:rsid w:val="003A4EC7"/>
    <w:rsid w:val="003A7295"/>
    <w:rsid w:val="003B1F60"/>
    <w:rsid w:val="003B2228"/>
    <w:rsid w:val="003C2CC4"/>
    <w:rsid w:val="003D4B23"/>
    <w:rsid w:val="003E278A"/>
    <w:rsid w:val="003E465B"/>
    <w:rsid w:val="00400CCC"/>
    <w:rsid w:val="00401E0B"/>
    <w:rsid w:val="004076E9"/>
    <w:rsid w:val="00411276"/>
    <w:rsid w:val="00413520"/>
    <w:rsid w:val="0042543A"/>
    <w:rsid w:val="004325CB"/>
    <w:rsid w:val="004337CB"/>
    <w:rsid w:val="00440A07"/>
    <w:rsid w:val="0044688A"/>
    <w:rsid w:val="00462880"/>
    <w:rsid w:val="00470997"/>
    <w:rsid w:val="00476F24"/>
    <w:rsid w:val="004807FE"/>
    <w:rsid w:val="004A1A7E"/>
    <w:rsid w:val="004A6A2E"/>
    <w:rsid w:val="004C55B0"/>
    <w:rsid w:val="004C6F70"/>
    <w:rsid w:val="004D4D3C"/>
    <w:rsid w:val="004E0F90"/>
    <w:rsid w:val="004F6BA0"/>
    <w:rsid w:val="00503780"/>
    <w:rsid w:val="00503BEA"/>
    <w:rsid w:val="00511657"/>
    <w:rsid w:val="00521782"/>
    <w:rsid w:val="005229EF"/>
    <w:rsid w:val="00530ECE"/>
    <w:rsid w:val="00533616"/>
    <w:rsid w:val="00534227"/>
    <w:rsid w:val="00535ABA"/>
    <w:rsid w:val="0053768B"/>
    <w:rsid w:val="005420F2"/>
    <w:rsid w:val="00542561"/>
    <w:rsid w:val="0054285C"/>
    <w:rsid w:val="005455F2"/>
    <w:rsid w:val="005641B1"/>
    <w:rsid w:val="0056474A"/>
    <w:rsid w:val="0056665D"/>
    <w:rsid w:val="00577A1B"/>
    <w:rsid w:val="00584173"/>
    <w:rsid w:val="00586021"/>
    <w:rsid w:val="00591B47"/>
    <w:rsid w:val="005933F8"/>
    <w:rsid w:val="00594C1B"/>
    <w:rsid w:val="00595520"/>
    <w:rsid w:val="005A2208"/>
    <w:rsid w:val="005A44B9"/>
    <w:rsid w:val="005B04DC"/>
    <w:rsid w:val="005B1BA0"/>
    <w:rsid w:val="005B3DB3"/>
    <w:rsid w:val="005D15CA"/>
    <w:rsid w:val="005D5D6F"/>
    <w:rsid w:val="005E5A89"/>
    <w:rsid w:val="005F08DF"/>
    <w:rsid w:val="005F3066"/>
    <w:rsid w:val="005F3E61"/>
    <w:rsid w:val="005F6D98"/>
    <w:rsid w:val="00602E69"/>
    <w:rsid w:val="00604DDD"/>
    <w:rsid w:val="006115CC"/>
    <w:rsid w:val="00611FC4"/>
    <w:rsid w:val="006176FB"/>
    <w:rsid w:val="00630FCB"/>
    <w:rsid w:val="00640B26"/>
    <w:rsid w:val="00640B6D"/>
    <w:rsid w:val="00663ADA"/>
    <w:rsid w:val="00664F5C"/>
    <w:rsid w:val="006707A0"/>
    <w:rsid w:val="006735D0"/>
    <w:rsid w:val="006770B2"/>
    <w:rsid w:val="00680981"/>
    <w:rsid w:val="00680B9B"/>
    <w:rsid w:val="00681ABB"/>
    <w:rsid w:val="0068535C"/>
    <w:rsid w:val="006940E1"/>
    <w:rsid w:val="006A3C72"/>
    <w:rsid w:val="006A7392"/>
    <w:rsid w:val="006B03A1"/>
    <w:rsid w:val="006B67D9"/>
    <w:rsid w:val="006C5535"/>
    <w:rsid w:val="006D0589"/>
    <w:rsid w:val="006E0D12"/>
    <w:rsid w:val="006E3925"/>
    <w:rsid w:val="006E564B"/>
    <w:rsid w:val="006E7154"/>
    <w:rsid w:val="007003CD"/>
    <w:rsid w:val="0070701E"/>
    <w:rsid w:val="00707060"/>
    <w:rsid w:val="00715A4F"/>
    <w:rsid w:val="00717F53"/>
    <w:rsid w:val="0072632A"/>
    <w:rsid w:val="00734900"/>
    <w:rsid w:val="007358E8"/>
    <w:rsid w:val="00736ECE"/>
    <w:rsid w:val="007419CA"/>
    <w:rsid w:val="0074533B"/>
    <w:rsid w:val="00751A9F"/>
    <w:rsid w:val="007643BC"/>
    <w:rsid w:val="0079591B"/>
    <w:rsid w:val="007959FE"/>
    <w:rsid w:val="0079740C"/>
    <w:rsid w:val="007A0CF1"/>
    <w:rsid w:val="007A40AE"/>
    <w:rsid w:val="007A5AD0"/>
    <w:rsid w:val="007A65DD"/>
    <w:rsid w:val="007B0D7A"/>
    <w:rsid w:val="007B2B43"/>
    <w:rsid w:val="007B660F"/>
    <w:rsid w:val="007B6BA5"/>
    <w:rsid w:val="007C3390"/>
    <w:rsid w:val="007C42D8"/>
    <w:rsid w:val="007C4F4B"/>
    <w:rsid w:val="007D7362"/>
    <w:rsid w:val="007D7CA1"/>
    <w:rsid w:val="007E041E"/>
    <w:rsid w:val="007E0C67"/>
    <w:rsid w:val="007E7AFC"/>
    <w:rsid w:val="007F5CE2"/>
    <w:rsid w:val="007F6611"/>
    <w:rsid w:val="00810BAC"/>
    <w:rsid w:val="00814C13"/>
    <w:rsid w:val="00816988"/>
    <w:rsid w:val="008175E9"/>
    <w:rsid w:val="008242D7"/>
    <w:rsid w:val="0082577B"/>
    <w:rsid w:val="00856784"/>
    <w:rsid w:val="00865B20"/>
    <w:rsid w:val="00866893"/>
    <w:rsid w:val="00866F02"/>
    <w:rsid w:val="00867D18"/>
    <w:rsid w:val="00871F9A"/>
    <w:rsid w:val="00871FD5"/>
    <w:rsid w:val="0088172E"/>
    <w:rsid w:val="00881EFA"/>
    <w:rsid w:val="00884078"/>
    <w:rsid w:val="008879CB"/>
    <w:rsid w:val="00890B8C"/>
    <w:rsid w:val="00891466"/>
    <w:rsid w:val="008979B1"/>
    <w:rsid w:val="008A17DF"/>
    <w:rsid w:val="008A4D5C"/>
    <w:rsid w:val="008A6B25"/>
    <w:rsid w:val="008A6C4F"/>
    <w:rsid w:val="008B01A5"/>
    <w:rsid w:val="008B389E"/>
    <w:rsid w:val="008C4387"/>
    <w:rsid w:val="008C4849"/>
    <w:rsid w:val="008C5F24"/>
    <w:rsid w:val="008D045E"/>
    <w:rsid w:val="008D3F25"/>
    <w:rsid w:val="008D4D82"/>
    <w:rsid w:val="008D56BC"/>
    <w:rsid w:val="008E0065"/>
    <w:rsid w:val="008E0E46"/>
    <w:rsid w:val="008E7116"/>
    <w:rsid w:val="008F143B"/>
    <w:rsid w:val="008F3882"/>
    <w:rsid w:val="008F4B7C"/>
    <w:rsid w:val="009017EE"/>
    <w:rsid w:val="009107C4"/>
    <w:rsid w:val="00912600"/>
    <w:rsid w:val="0092579E"/>
    <w:rsid w:val="00926E47"/>
    <w:rsid w:val="009405B8"/>
    <w:rsid w:val="00947162"/>
    <w:rsid w:val="00955825"/>
    <w:rsid w:val="009610D0"/>
    <w:rsid w:val="0096375C"/>
    <w:rsid w:val="00965C7D"/>
    <w:rsid w:val="009662E6"/>
    <w:rsid w:val="0097095E"/>
    <w:rsid w:val="009766A2"/>
    <w:rsid w:val="0098592B"/>
    <w:rsid w:val="00985FC4"/>
    <w:rsid w:val="00990766"/>
    <w:rsid w:val="00991261"/>
    <w:rsid w:val="00994DC8"/>
    <w:rsid w:val="009964C4"/>
    <w:rsid w:val="009A2CA0"/>
    <w:rsid w:val="009A51EA"/>
    <w:rsid w:val="009A7B81"/>
    <w:rsid w:val="009B4E30"/>
    <w:rsid w:val="009B53B3"/>
    <w:rsid w:val="009D01C0"/>
    <w:rsid w:val="009D3782"/>
    <w:rsid w:val="009D6A08"/>
    <w:rsid w:val="009E0A16"/>
    <w:rsid w:val="009E17F0"/>
    <w:rsid w:val="009E1ECD"/>
    <w:rsid w:val="009E42C8"/>
    <w:rsid w:val="009E6CB7"/>
    <w:rsid w:val="009E7970"/>
    <w:rsid w:val="009F2EAC"/>
    <w:rsid w:val="009F57E3"/>
    <w:rsid w:val="00A0367D"/>
    <w:rsid w:val="00A0540B"/>
    <w:rsid w:val="00A1081C"/>
    <w:rsid w:val="00A10F4F"/>
    <w:rsid w:val="00A11067"/>
    <w:rsid w:val="00A1704A"/>
    <w:rsid w:val="00A20CA8"/>
    <w:rsid w:val="00A344BB"/>
    <w:rsid w:val="00A425EB"/>
    <w:rsid w:val="00A43E99"/>
    <w:rsid w:val="00A72F22"/>
    <w:rsid w:val="00A733BC"/>
    <w:rsid w:val="00A748A6"/>
    <w:rsid w:val="00A74A87"/>
    <w:rsid w:val="00A75470"/>
    <w:rsid w:val="00A76A69"/>
    <w:rsid w:val="00A8560D"/>
    <w:rsid w:val="00A879A4"/>
    <w:rsid w:val="00A96CFC"/>
    <w:rsid w:val="00AA0FF8"/>
    <w:rsid w:val="00AA14B3"/>
    <w:rsid w:val="00AC0F2C"/>
    <w:rsid w:val="00AC502A"/>
    <w:rsid w:val="00AC65A7"/>
    <w:rsid w:val="00AC750C"/>
    <w:rsid w:val="00AE3368"/>
    <w:rsid w:val="00AF58C1"/>
    <w:rsid w:val="00B04A3F"/>
    <w:rsid w:val="00B06643"/>
    <w:rsid w:val="00B14B4A"/>
    <w:rsid w:val="00B15055"/>
    <w:rsid w:val="00B227BF"/>
    <w:rsid w:val="00B271C6"/>
    <w:rsid w:val="00B30179"/>
    <w:rsid w:val="00B312FF"/>
    <w:rsid w:val="00B37B15"/>
    <w:rsid w:val="00B410CA"/>
    <w:rsid w:val="00B42581"/>
    <w:rsid w:val="00B45C02"/>
    <w:rsid w:val="00B47E14"/>
    <w:rsid w:val="00B644D8"/>
    <w:rsid w:val="00B70B63"/>
    <w:rsid w:val="00B72A1E"/>
    <w:rsid w:val="00B81755"/>
    <w:rsid w:val="00B81E12"/>
    <w:rsid w:val="00B8357A"/>
    <w:rsid w:val="00B83DE9"/>
    <w:rsid w:val="00B853FD"/>
    <w:rsid w:val="00B91C2D"/>
    <w:rsid w:val="00B9229E"/>
    <w:rsid w:val="00BA24D1"/>
    <w:rsid w:val="00BA339B"/>
    <w:rsid w:val="00BB5702"/>
    <w:rsid w:val="00BC1E7E"/>
    <w:rsid w:val="00BC74E9"/>
    <w:rsid w:val="00BC7C84"/>
    <w:rsid w:val="00BD3760"/>
    <w:rsid w:val="00BE1AAE"/>
    <w:rsid w:val="00BE20DE"/>
    <w:rsid w:val="00BE36A9"/>
    <w:rsid w:val="00BE459C"/>
    <w:rsid w:val="00BE618E"/>
    <w:rsid w:val="00BE7BEC"/>
    <w:rsid w:val="00BF0A5A"/>
    <w:rsid w:val="00BF0E63"/>
    <w:rsid w:val="00BF12A3"/>
    <w:rsid w:val="00BF16D7"/>
    <w:rsid w:val="00BF2373"/>
    <w:rsid w:val="00BF77F2"/>
    <w:rsid w:val="00C044E2"/>
    <w:rsid w:val="00C048CB"/>
    <w:rsid w:val="00C05037"/>
    <w:rsid w:val="00C066F3"/>
    <w:rsid w:val="00C250C7"/>
    <w:rsid w:val="00C361E2"/>
    <w:rsid w:val="00C40DC3"/>
    <w:rsid w:val="00C43D6B"/>
    <w:rsid w:val="00C463DD"/>
    <w:rsid w:val="00C60C9C"/>
    <w:rsid w:val="00C73C75"/>
    <w:rsid w:val="00C745C3"/>
    <w:rsid w:val="00C9006F"/>
    <w:rsid w:val="00CA24A4"/>
    <w:rsid w:val="00CB348D"/>
    <w:rsid w:val="00CC5856"/>
    <w:rsid w:val="00CD46F5"/>
    <w:rsid w:val="00CD6825"/>
    <w:rsid w:val="00CE168A"/>
    <w:rsid w:val="00CE4A8F"/>
    <w:rsid w:val="00CF0680"/>
    <w:rsid w:val="00CF071D"/>
    <w:rsid w:val="00CF3EB4"/>
    <w:rsid w:val="00CF41D3"/>
    <w:rsid w:val="00D00C8A"/>
    <w:rsid w:val="00D02503"/>
    <w:rsid w:val="00D04E10"/>
    <w:rsid w:val="00D15B04"/>
    <w:rsid w:val="00D202B0"/>
    <w:rsid w:val="00D2031B"/>
    <w:rsid w:val="00D234FA"/>
    <w:rsid w:val="00D25FE2"/>
    <w:rsid w:val="00D37DA9"/>
    <w:rsid w:val="00D406A7"/>
    <w:rsid w:val="00D41CC6"/>
    <w:rsid w:val="00D43252"/>
    <w:rsid w:val="00D44D86"/>
    <w:rsid w:val="00D4504F"/>
    <w:rsid w:val="00D50B7D"/>
    <w:rsid w:val="00D52012"/>
    <w:rsid w:val="00D526CF"/>
    <w:rsid w:val="00D704E5"/>
    <w:rsid w:val="00D72727"/>
    <w:rsid w:val="00D73316"/>
    <w:rsid w:val="00D978C6"/>
    <w:rsid w:val="00DA0956"/>
    <w:rsid w:val="00DA357F"/>
    <w:rsid w:val="00DA3E12"/>
    <w:rsid w:val="00DB1536"/>
    <w:rsid w:val="00DB62EC"/>
    <w:rsid w:val="00DC18AD"/>
    <w:rsid w:val="00DD3010"/>
    <w:rsid w:val="00DE00F5"/>
    <w:rsid w:val="00DE125A"/>
    <w:rsid w:val="00DF2EC4"/>
    <w:rsid w:val="00DF7CAE"/>
    <w:rsid w:val="00E04C9A"/>
    <w:rsid w:val="00E245BD"/>
    <w:rsid w:val="00E423C0"/>
    <w:rsid w:val="00E50C0B"/>
    <w:rsid w:val="00E5304D"/>
    <w:rsid w:val="00E5600E"/>
    <w:rsid w:val="00E6414C"/>
    <w:rsid w:val="00E7260F"/>
    <w:rsid w:val="00E8702D"/>
    <w:rsid w:val="00E904FF"/>
    <w:rsid w:val="00E916A9"/>
    <w:rsid w:val="00E916DE"/>
    <w:rsid w:val="00E91FBA"/>
    <w:rsid w:val="00E925AD"/>
    <w:rsid w:val="00E96630"/>
    <w:rsid w:val="00E97DB4"/>
    <w:rsid w:val="00EB75AD"/>
    <w:rsid w:val="00EC7D2F"/>
    <w:rsid w:val="00ED18DC"/>
    <w:rsid w:val="00ED5800"/>
    <w:rsid w:val="00ED6201"/>
    <w:rsid w:val="00ED7A2A"/>
    <w:rsid w:val="00EF1D7F"/>
    <w:rsid w:val="00EF30EE"/>
    <w:rsid w:val="00F0137E"/>
    <w:rsid w:val="00F21786"/>
    <w:rsid w:val="00F27B1E"/>
    <w:rsid w:val="00F35122"/>
    <w:rsid w:val="00F3742B"/>
    <w:rsid w:val="00F41FD2"/>
    <w:rsid w:val="00F41FDB"/>
    <w:rsid w:val="00F4662F"/>
    <w:rsid w:val="00F46EC0"/>
    <w:rsid w:val="00F56D63"/>
    <w:rsid w:val="00F601DA"/>
    <w:rsid w:val="00F609A9"/>
    <w:rsid w:val="00F63A81"/>
    <w:rsid w:val="00F80C99"/>
    <w:rsid w:val="00F867EC"/>
    <w:rsid w:val="00F90E39"/>
    <w:rsid w:val="00F91B2B"/>
    <w:rsid w:val="00F95E9C"/>
    <w:rsid w:val="00FA1489"/>
    <w:rsid w:val="00FA2DBA"/>
    <w:rsid w:val="00FC03CD"/>
    <w:rsid w:val="00FC0646"/>
    <w:rsid w:val="00FC5025"/>
    <w:rsid w:val="00FC68B7"/>
    <w:rsid w:val="00FD1558"/>
    <w:rsid w:val="00FD28CA"/>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681ABB"/>
    <w:rPr>
      <w:b/>
      <w:lang w:val="en-GB" w:eastAsia="en-US" w:bidi="ar-SA"/>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customStyle="1" w:styleId="Rom1">
    <w:name w:val="Rom1"/>
    <w:basedOn w:val="Normal"/>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A0367D"/>
    <w:pPr>
      <w:suppressAutoHyphens w:val="0"/>
      <w:spacing w:after="240" w:line="240" w:lineRule="auto"/>
      <w:ind w:left="567"/>
    </w:pPr>
    <w:rPr>
      <w:sz w:val="24"/>
    </w:rPr>
  </w:style>
  <w:style w:type="paragraph" w:customStyle="1" w:styleId="Bullet">
    <w:name w:val="Bullet"/>
    <w:basedOn w:val="Normal"/>
    <w:rsid w:val="00A0367D"/>
    <w:pPr>
      <w:numPr>
        <w:numId w:val="36"/>
      </w:numPr>
      <w:suppressAutoHyphens w:val="0"/>
      <w:spacing w:after="240" w:line="240" w:lineRule="auto"/>
    </w:pPr>
    <w:rPr>
      <w:sz w:val="24"/>
    </w:rPr>
  </w:style>
  <w:style w:type="paragraph" w:customStyle="1" w:styleId="Dash">
    <w:name w:val="Dash"/>
    <w:basedOn w:val="Normal"/>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semiHidden/>
    <w:rsid w:val="00400CCC"/>
    <w:rPr>
      <w:rFonts w:ascii="Tahoma" w:hAnsi="Tahoma" w:cs="Tahoma"/>
      <w:sz w:val="16"/>
      <w:szCs w:val="16"/>
    </w:rPr>
  </w:style>
  <w:style w:type="character" w:styleId="CommentReference">
    <w:name w:val="annotation reference"/>
    <w:semiHidden/>
    <w:rsid w:val="004D4D3C"/>
    <w:rPr>
      <w:sz w:val="16"/>
      <w:szCs w:val="16"/>
    </w:rPr>
  </w:style>
  <w:style w:type="paragraph" w:styleId="CommentText">
    <w:name w:val="annotation text"/>
    <w:basedOn w:val="Normal"/>
    <w:semiHidden/>
    <w:rsid w:val="004D4D3C"/>
  </w:style>
  <w:style w:type="paragraph" w:styleId="CommentSubject">
    <w:name w:val="annotation subject"/>
    <w:basedOn w:val="CommentText"/>
    <w:next w:val="CommentText"/>
    <w:semiHidden/>
    <w:rsid w:val="004D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3003</Words>
  <Characters>17120</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2011-03-25T10:01:00Z</cp:lastPrinted>
  <dcterms:created xsi:type="dcterms:W3CDTF">2011-03-25T10:01:00Z</dcterms:created>
  <dcterms:modified xsi:type="dcterms:W3CDTF">2011-03-25T10:01:00Z</dcterms:modified>
</cp:coreProperties>
</file>