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A165CA">
        <w:trPr>
          <w:cantSplit/>
          <w:trHeight w:hRule="exact" w:val="851"/>
        </w:trPr>
        <w:tc>
          <w:tcPr>
            <w:tcW w:w="1276" w:type="dxa"/>
            <w:tcBorders>
              <w:bottom w:val="single" w:sz="4" w:space="0" w:color="auto"/>
            </w:tcBorders>
            <w:shd w:val="clear" w:color="auto" w:fill="auto"/>
            <w:vAlign w:val="bottom"/>
          </w:tcPr>
          <w:p w:rsidR="00A43F01" w:rsidRDefault="00A43F01" w:rsidP="00A165CA">
            <w:pPr>
              <w:spacing w:after="80"/>
            </w:pPr>
          </w:p>
        </w:tc>
        <w:tc>
          <w:tcPr>
            <w:tcW w:w="2268" w:type="dxa"/>
            <w:tcBorders>
              <w:bottom w:val="single" w:sz="4" w:space="0" w:color="auto"/>
            </w:tcBorders>
            <w:shd w:val="clear" w:color="auto" w:fill="auto"/>
            <w:vAlign w:val="bottom"/>
          </w:tcPr>
          <w:p w:rsidR="00A43F01" w:rsidRPr="00A165CA" w:rsidRDefault="00A43F01" w:rsidP="00A165CA">
            <w:pPr>
              <w:spacing w:after="80" w:line="300" w:lineRule="exact"/>
              <w:rPr>
                <w:b/>
                <w:sz w:val="24"/>
                <w:szCs w:val="24"/>
              </w:rPr>
            </w:pPr>
            <w:r w:rsidRPr="00A165CA">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E92BD5" w:rsidP="00A165CA">
            <w:pPr>
              <w:suppressAutoHyphens w:val="0"/>
              <w:spacing w:after="20"/>
              <w:jc w:val="right"/>
            </w:pPr>
            <w:r w:rsidRPr="00A165CA">
              <w:rPr>
                <w:sz w:val="40"/>
              </w:rPr>
              <w:t>CAT</w:t>
            </w:r>
            <w:r>
              <w:t>/C/64/1</w:t>
            </w:r>
          </w:p>
        </w:tc>
      </w:tr>
      <w:tr w:rsidR="00A43F01" w:rsidTr="00A165CA">
        <w:trPr>
          <w:cantSplit/>
          <w:trHeight w:hRule="exact" w:val="2835"/>
        </w:trPr>
        <w:tc>
          <w:tcPr>
            <w:tcW w:w="1276" w:type="dxa"/>
            <w:tcBorders>
              <w:top w:val="single" w:sz="4" w:space="0" w:color="auto"/>
              <w:bottom w:val="single" w:sz="12" w:space="0" w:color="auto"/>
            </w:tcBorders>
            <w:shd w:val="clear" w:color="auto" w:fill="auto"/>
          </w:tcPr>
          <w:p w:rsidR="00A43F01" w:rsidRDefault="00986DBF" w:rsidP="00A165CA">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A165CA">
            <w:pPr>
              <w:spacing w:before="120" w:line="380" w:lineRule="exact"/>
            </w:pPr>
            <w:r w:rsidRPr="00A165CA">
              <w:rPr>
                <w:b/>
                <w:sz w:val="34"/>
                <w:szCs w:val="40"/>
              </w:rPr>
              <w:t>Convention against Torture</w:t>
            </w:r>
            <w:r w:rsidRPr="00A165CA">
              <w:rPr>
                <w:b/>
                <w:sz w:val="34"/>
                <w:szCs w:val="40"/>
              </w:rPr>
              <w:br/>
              <w:t>and Other Cruel, Inhuman</w:t>
            </w:r>
            <w:r w:rsidRPr="00A165CA">
              <w:rPr>
                <w:b/>
                <w:sz w:val="34"/>
                <w:szCs w:val="40"/>
              </w:rPr>
              <w:br/>
              <w:t>or Degrading Treatment</w:t>
            </w:r>
            <w:r w:rsidRPr="00A165CA">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E92BD5" w:rsidP="00A165CA">
            <w:pPr>
              <w:suppressAutoHyphens w:val="0"/>
              <w:spacing w:before="240"/>
            </w:pPr>
            <w:r>
              <w:t>Distr.: General</w:t>
            </w:r>
          </w:p>
          <w:p w:rsidR="00E92BD5" w:rsidRDefault="00E92BD5" w:rsidP="00A165CA">
            <w:pPr>
              <w:suppressAutoHyphens w:val="0"/>
            </w:pPr>
            <w:r>
              <w:t>7 June 2018</w:t>
            </w:r>
          </w:p>
          <w:p w:rsidR="00E92BD5" w:rsidRDefault="00E92BD5" w:rsidP="00A165CA">
            <w:pPr>
              <w:suppressAutoHyphens w:val="0"/>
            </w:pPr>
          </w:p>
          <w:p w:rsidR="00E92BD5" w:rsidRDefault="00E92BD5" w:rsidP="00A165CA">
            <w:pPr>
              <w:suppressAutoHyphens w:val="0"/>
            </w:pPr>
            <w:r>
              <w:t>Original: English</w:t>
            </w:r>
          </w:p>
          <w:p w:rsidR="00E92BD5" w:rsidRDefault="00E92BD5" w:rsidP="00A165CA">
            <w:pPr>
              <w:suppressAutoHyphens w:val="0"/>
            </w:pPr>
            <w:r>
              <w:t>English, French and Spanish only</w:t>
            </w:r>
          </w:p>
        </w:tc>
      </w:tr>
    </w:tbl>
    <w:p w:rsidR="00821B88" w:rsidRDefault="00821B88">
      <w:pPr>
        <w:spacing w:before="120"/>
        <w:rPr>
          <w:b/>
          <w:sz w:val="24"/>
          <w:szCs w:val="24"/>
        </w:rPr>
      </w:pPr>
      <w:r>
        <w:rPr>
          <w:b/>
          <w:sz w:val="24"/>
          <w:szCs w:val="24"/>
        </w:rPr>
        <w:t>Committee against Torture</w:t>
      </w:r>
    </w:p>
    <w:p w:rsidR="00821B88" w:rsidRPr="003142F4" w:rsidRDefault="00821B88" w:rsidP="00821B88">
      <w:pPr>
        <w:rPr>
          <w:b/>
          <w:bCs/>
        </w:rPr>
      </w:pPr>
      <w:r w:rsidRPr="003142F4">
        <w:rPr>
          <w:b/>
          <w:bCs/>
        </w:rPr>
        <w:t>Sixty-fourth session</w:t>
      </w:r>
    </w:p>
    <w:p w:rsidR="00821B88" w:rsidRPr="009D11DD" w:rsidRDefault="00821B88" w:rsidP="00821B88">
      <w:r w:rsidRPr="009D11DD">
        <w:t>23 July–10 August 2018</w:t>
      </w:r>
    </w:p>
    <w:p w:rsidR="00821B88" w:rsidRPr="009D11DD" w:rsidRDefault="00821B88" w:rsidP="00821B88">
      <w:r w:rsidRPr="009D11DD">
        <w:t>Item 1 of the provisional agenda</w:t>
      </w:r>
    </w:p>
    <w:p w:rsidR="00821B88" w:rsidRPr="003142F4" w:rsidRDefault="00821B88" w:rsidP="00821B88">
      <w:pPr>
        <w:rPr>
          <w:b/>
          <w:bCs/>
        </w:rPr>
      </w:pPr>
      <w:r w:rsidRPr="003142F4">
        <w:rPr>
          <w:b/>
          <w:bCs/>
        </w:rPr>
        <w:t>Adoption of the agenda</w:t>
      </w:r>
    </w:p>
    <w:p w:rsidR="00821B88" w:rsidRPr="009D11DD" w:rsidRDefault="00821B88" w:rsidP="003142F4">
      <w:pPr>
        <w:pStyle w:val="HChG"/>
      </w:pPr>
      <w:r w:rsidRPr="009D11DD">
        <w:tab/>
      </w:r>
      <w:r w:rsidRPr="009D11DD">
        <w:tab/>
        <w:t>Annotated provisional agenda</w:t>
      </w:r>
    </w:p>
    <w:p w:rsidR="00821B88" w:rsidRPr="009D11DD" w:rsidRDefault="00821B88" w:rsidP="003142F4">
      <w:pPr>
        <w:pStyle w:val="H1G"/>
      </w:pPr>
      <w:r w:rsidRPr="009D11DD">
        <w:tab/>
      </w:r>
      <w:r w:rsidRPr="009D11DD">
        <w:tab/>
        <w:t>Provisional agenda</w:t>
      </w:r>
    </w:p>
    <w:p w:rsidR="00821B88" w:rsidRPr="009D11DD" w:rsidRDefault="00821B88" w:rsidP="003142F4">
      <w:pPr>
        <w:pStyle w:val="SingleTxtG"/>
      </w:pPr>
      <w:r w:rsidRPr="009D11DD">
        <w:t>1.</w:t>
      </w:r>
      <w:r w:rsidRPr="009D11DD">
        <w:tab/>
        <w:t>Adoption of the agenda.</w:t>
      </w:r>
    </w:p>
    <w:p w:rsidR="00821B88" w:rsidRPr="009D11DD" w:rsidRDefault="00821B88" w:rsidP="003142F4">
      <w:pPr>
        <w:pStyle w:val="SingleTxtG"/>
      </w:pPr>
      <w:r w:rsidRPr="009D11DD">
        <w:t>2.</w:t>
      </w:r>
      <w:r w:rsidRPr="009D11DD">
        <w:tab/>
        <w:t>Organizational and other matters.</w:t>
      </w:r>
    </w:p>
    <w:p w:rsidR="00821B88" w:rsidRPr="009D11DD" w:rsidRDefault="00821B88" w:rsidP="003142F4">
      <w:pPr>
        <w:pStyle w:val="SingleTxtG"/>
      </w:pPr>
      <w:r w:rsidRPr="009D11DD">
        <w:t>3.</w:t>
      </w:r>
      <w:r w:rsidRPr="009D11DD">
        <w:tab/>
        <w:t>Submission of reports by States parties under article 19 of the Convention.</w:t>
      </w:r>
    </w:p>
    <w:p w:rsidR="00821B88" w:rsidRPr="009D11DD" w:rsidRDefault="00821B88" w:rsidP="003142F4">
      <w:pPr>
        <w:pStyle w:val="SingleTxtG"/>
        <w:ind w:left="1701" w:hanging="567"/>
      </w:pPr>
      <w:r w:rsidRPr="009D11DD">
        <w:t>4.</w:t>
      </w:r>
      <w:r w:rsidRPr="009D11DD">
        <w:tab/>
        <w:t>Consideration of reports submitted by States parties under article 19 of the Convention.</w:t>
      </w:r>
    </w:p>
    <w:p w:rsidR="00821B88" w:rsidRPr="009D11DD" w:rsidRDefault="00821B88" w:rsidP="003142F4">
      <w:pPr>
        <w:pStyle w:val="SingleTxtG"/>
      </w:pPr>
      <w:r w:rsidRPr="009D11DD">
        <w:t>5.</w:t>
      </w:r>
      <w:r w:rsidRPr="009D11DD">
        <w:tab/>
        <w:t>Consideration of information submitted under article 20 of the Convention.</w:t>
      </w:r>
    </w:p>
    <w:p w:rsidR="00821B88" w:rsidRPr="009D11DD" w:rsidRDefault="00821B88" w:rsidP="003142F4">
      <w:pPr>
        <w:pStyle w:val="SingleTxtG"/>
      </w:pPr>
      <w:r w:rsidRPr="009D11DD">
        <w:t>6.</w:t>
      </w:r>
      <w:r w:rsidRPr="009D11DD">
        <w:tab/>
        <w:t>Consideration of communications submitted under article 22 of the Convention.</w:t>
      </w:r>
    </w:p>
    <w:p w:rsidR="00821B88" w:rsidRPr="009D11DD" w:rsidRDefault="00821B88" w:rsidP="00215FA1">
      <w:pPr>
        <w:pStyle w:val="HChG"/>
      </w:pPr>
      <w:r w:rsidRPr="009D11DD">
        <w:tab/>
      </w:r>
      <w:r w:rsidRPr="009D11DD">
        <w:tab/>
        <w:t>Annotations</w:t>
      </w:r>
    </w:p>
    <w:p w:rsidR="00821B88" w:rsidRPr="009D11DD" w:rsidRDefault="00821B88" w:rsidP="004D2527">
      <w:pPr>
        <w:pStyle w:val="H23G"/>
      </w:pPr>
      <w:r w:rsidRPr="009D11DD">
        <w:tab/>
        <w:t>1.</w:t>
      </w:r>
      <w:r w:rsidRPr="009D11DD">
        <w:tab/>
        <w:t>Adoption of the agenda</w:t>
      </w:r>
    </w:p>
    <w:p w:rsidR="00821B88" w:rsidRPr="009D11DD" w:rsidRDefault="00821B88" w:rsidP="003142F4">
      <w:pPr>
        <w:pStyle w:val="SingleTxtG"/>
      </w:pPr>
      <w:r w:rsidRPr="009D11DD">
        <w:t>Under rule 8 of the Committee</w:t>
      </w:r>
      <w:r w:rsidR="00EC570D">
        <w:t>’</w:t>
      </w:r>
      <w:r w:rsidRPr="009D11DD">
        <w:t xml:space="preserve">s rules of procedure, the first item on the agenda of any session shall be the adoption of the agenda, except when the election of officers is required under rule 16. Under this item, the Committee will adopt the agenda for the session. </w:t>
      </w:r>
    </w:p>
    <w:p w:rsidR="00821B88" w:rsidRPr="009D11DD" w:rsidRDefault="00821B88" w:rsidP="003142F4">
      <w:pPr>
        <w:pStyle w:val="SingleTxtG"/>
      </w:pPr>
      <w:r w:rsidRPr="009D11DD">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w:t>
      </w:r>
      <w:bookmarkStart w:id="0" w:name="_GoBack"/>
      <w:bookmarkEnd w:id="0"/>
      <w:r w:rsidRPr="009D11DD">
        <w:t xml:space="preserve"> items; only urgent and important items may be added to the agenda.</w:t>
      </w:r>
    </w:p>
    <w:p w:rsidR="00821B88" w:rsidRPr="009D11DD" w:rsidRDefault="00821B88" w:rsidP="004D2527">
      <w:pPr>
        <w:pStyle w:val="H23G"/>
      </w:pPr>
      <w:r w:rsidRPr="009D11DD">
        <w:tab/>
        <w:t>2.</w:t>
      </w:r>
      <w:r w:rsidRPr="009D11DD">
        <w:tab/>
        <w:t>Organizational and other matters</w:t>
      </w:r>
    </w:p>
    <w:p w:rsidR="00821B88" w:rsidRPr="009D11DD" w:rsidRDefault="00821B88" w:rsidP="00FF458F">
      <w:pPr>
        <w:pStyle w:val="SingleTxtG"/>
      </w:pPr>
      <w:r w:rsidRPr="009D11DD">
        <w:t xml:space="preserve">The sixty-fourth session of the Committee will be held at the United Nations Office at Geneva, in </w:t>
      </w:r>
      <w:proofErr w:type="spellStart"/>
      <w:r w:rsidRPr="009D11DD">
        <w:t>Palais</w:t>
      </w:r>
      <w:proofErr w:type="spellEnd"/>
      <w:r w:rsidRPr="009D11DD">
        <w:t xml:space="preserve"> Wilson, from 23 July to 10 August 2018, and will be opened by a representative of the Secretary-General. The first meeting will be convened on Monday, 23 July 2018, at 10 a.m.</w:t>
      </w:r>
    </w:p>
    <w:p w:rsidR="00821B88" w:rsidRPr="009D11DD" w:rsidRDefault="00821B88" w:rsidP="003142F4">
      <w:pPr>
        <w:pStyle w:val="SingleTxtG"/>
      </w:pPr>
      <w:r w:rsidRPr="009D11DD">
        <w:t>Pursuant to rule 31 of the rules of procedure, the meetings of the Committee will be held in public, unless the Committee decides otherwise or it appears from the relevant provisions of the Convention that the meetings should be held in private.</w:t>
      </w:r>
    </w:p>
    <w:p w:rsidR="00821B88" w:rsidRPr="009D11DD" w:rsidRDefault="00821B88" w:rsidP="003142F4">
      <w:pPr>
        <w:pStyle w:val="SingleTxtG"/>
      </w:pPr>
      <w:r w:rsidRPr="009D11DD">
        <w:lastRenderedPageBreak/>
        <w:t>The Committee will consider its programme of work for the session, its working methods</w:t>
      </w:r>
      <w:r w:rsidR="00EC570D">
        <w:t xml:space="preserve"> </w:t>
      </w:r>
      <w:r w:rsidRPr="009D11DD">
        <w:t>and any other matter concerning the modalities of discharging its functions under the Convention.</w:t>
      </w:r>
    </w:p>
    <w:p w:rsidR="00821B88" w:rsidRPr="009D11DD" w:rsidRDefault="00821B88" w:rsidP="004D2527">
      <w:pPr>
        <w:pStyle w:val="H23G"/>
      </w:pPr>
      <w:r w:rsidRPr="009D11DD">
        <w:tab/>
        <w:t>3.</w:t>
      </w:r>
      <w:r w:rsidRPr="009D11DD">
        <w:tab/>
        <w:t>Submission of reports by States parties under article 19 of the Convention</w:t>
      </w:r>
    </w:p>
    <w:p w:rsidR="00821B88" w:rsidRPr="009D11DD" w:rsidRDefault="00821B88" w:rsidP="004D2527">
      <w:pPr>
        <w:pStyle w:val="H23G"/>
      </w:pPr>
      <w:r w:rsidRPr="009D11DD">
        <w:tab/>
      </w:r>
      <w:r w:rsidRPr="009D11DD">
        <w:tab/>
        <w:t>States parties to the Convention</w:t>
      </w:r>
    </w:p>
    <w:p w:rsidR="00821B88" w:rsidRPr="009D11DD" w:rsidRDefault="00821B88" w:rsidP="003142F4">
      <w:pPr>
        <w:pStyle w:val="SingleTxtG"/>
      </w:pPr>
      <w:r w:rsidRPr="009D11DD">
        <w:t>As at 25 May 2018, there were 163 States parties to the Convention.</w:t>
      </w:r>
    </w:p>
    <w:p w:rsidR="00821B88" w:rsidRPr="009D11DD" w:rsidRDefault="00821B88" w:rsidP="004D2527">
      <w:pPr>
        <w:pStyle w:val="H23G"/>
      </w:pPr>
      <w:r w:rsidRPr="009D11DD">
        <w:tab/>
      </w:r>
      <w:r w:rsidRPr="009D11DD">
        <w:tab/>
        <w:t>Reports received</w:t>
      </w:r>
    </w:p>
    <w:p w:rsidR="00821B88" w:rsidRPr="009D11DD" w:rsidRDefault="00821B88" w:rsidP="004D2527">
      <w:pPr>
        <w:pStyle w:val="SingleTxtG"/>
      </w:pPr>
      <w:r w:rsidRPr="009D11DD">
        <w:t>In addition to the reports scheduled for consideration by the Committee at its sixty-fourth session, as at 25 May 2018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20"/>
        <w:gridCol w:w="2550"/>
      </w:tblGrid>
      <w:tr w:rsidR="00821B88" w:rsidRPr="004D2527" w:rsidTr="004D2527">
        <w:trPr>
          <w:tblHeader/>
        </w:trPr>
        <w:tc>
          <w:tcPr>
            <w:tcW w:w="4820" w:type="dxa"/>
            <w:tcBorders>
              <w:top w:val="single" w:sz="4" w:space="0" w:color="auto"/>
              <w:bottom w:val="single" w:sz="12" w:space="0" w:color="auto"/>
            </w:tcBorders>
            <w:shd w:val="clear" w:color="auto" w:fill="auto"/>
            <w:vAlign w:val="bottom"/>
          </w:tcPr>
          <w:p w:rsidR="00821B88" w:rsidRPr="004D2527" w:rsidRDefault="00821B88" w:rsidP="004D2527">
            <w:pPr>
              <w:suppressAutoHyphens w:val="0"/>
              <w:spacing w:before="80" w:after="80" w:line="200" w:lineRule="exact"/>
              <w:ind w:right="113"/>
              <w:rPr>
                <w:i/>
                <w:sz w:val="16"/>
              </w:rPr>
            </w:pPr>
            <w:r w:rsidRPr="004D2527">
              <w:rPr>
                <w:i/>
                <w:sz w:val="16"/>
              </w:rPr>
              <w:t xml:space="preserve">Reporting State party </w:t>
            </w:r>
          </w:p>
        </w:tc>
        <w:tc>
          <w:tcPr>
            <w:tcW w:w="2550" w:type="dxa"/>
            <w:tcBorders>
              <w:top w:val="single" w:sz="4" w:space="0" w:color="auto"/>
              <w:bottom w:val="single" w:sz="12" w:space="0" w:color="auto"/>
            </w:tcBorders>
            <w:shd w:val="clear" w:color="auto" w:fill="auto"/>
            <w:vAlign w:val="bottom"/>
          </w:tcPr>
          <w:p w:rsidR="00821B88" w:rsidRPr="004D2527" w:rsidRDefault="00821B88" w:rsidP="004D2527">
            <w:pPr>
              <w:suppressAutoHyphens w:val="0"/>
              <w:spacing w:before="80" w:after="80" w:line="200" w:lineRule="exact"/>
              <w:ind w:right="113"/>
              <w:rPr>
                <w:i/>
                <w:sz w:val="16"/>
              </w:rPr>
            </w:pPr>
            <w:r w:rsidRPr="004D2527">
              <w:rPr>
                <w:i/>
                <w:sz w:val="16"/>
              </w:rPr>
              <w:t>Symbol</w:t>
            </w:r>
          </w:p>
        </w:tc>
      </w:tr>
      <w:tr w:rsidR="00821B88" w:rsidRPr="004D2527" w:rsidTr="007165C3">
        <w:trPr>
          <w:trHeight w:hRule="exact" w:val="113"/>
          <w:tblHeader/>
        </w:trPr>
        <w:tc>
          <w:tcPr>
            <w:tcW w:w="4820" w:type="dxa"/>
            <w:tcBorders>
              <w:top w:val="single" w:sz="12" w:space="0" w:color="auto"/>
              <w:bottom w:val="nil"/>
            </w:tcBorders>
            <w:shd w:val="clear" w:color="auto" w:fill="auto"/>
          </w:tcPr>
          <w:p w:rsidR="00821B88" w:rsidRPr="004D2527" w:rsidRDefault="00821B88" w:rsidP="004D2527">
            <w:pPr>
              <w:suppressAutoHyphens w:val="0"/>
              <w:spacing w:before="40" w:after="120" w:line="220" w:lineRule="exact"/>
              <w:ind w:right="113"/>
            </w:pPr>
          </w:p>
        </w:tc>
        <w:tc>
          <w:tcPr>
            <w:tcW w:w="2550" w:type="dxa"/>
            <w:tcBorders>
              <w:top w:val="single" w:sz="12" w:space="0" w:color="auto"/>
              <w:bottom w:val="nil"/>
            </w:tcBorders>
            <w:shd w:val="clear" w:color="auto" w:fill="auto"/>
          </w:tcPr>
          <w:p w:rsidR="00821B88" w:rsidRPr="004D2527" w:rsidRDefault="00821B88" w:rsidP="004D2527">
            <w:pPr>
              <w:suppressAutoHyphens w:val="0"/>
              <w:spacing w:before="40" w:after="120" w:line="220" w:lineRule="exact"/>
              <w:ind w:right="113"/>
            </w:pPr>
          </w:p>
        </w:tc>
      </w:tr>
      <w:tr w:rsidR="00821B88" w:rsidRPr="004D2527" w:rsidTr="007165C3">
        <w:trPr>
          <w:trHeight w:val="240"/>
        </w:trPr>
        <w:tc>
          <w:tcPr>
            <w:tcW w:w="4820" w:type="dxa"/>
            <w:tcBorders>
              <w:top w:val="nil"/>
              <w:bottom w:val="nil"/>
            </w:tcBorders>
            <w:shd w:val="clear" w:color="auto" w:fill="auto"/>
          </w:tcPr>
          <w:p w:rsidR="00821B88" w:rsidRPr="004D2527" w:rsidRDefault="00821B88" w:rsidP="004D2527">
            <w:pPr>
              <w:suppressAutoHyphens w:val="0"/>
              <w:spacing w:before="40" w:after="120" w:line="220" w:lineRule="exact"/>
              <w:ind w:right="113"/>
            </w:pPr>
            <w:r w:rsidRPr="004D2527">
              <w:t>Benin</w:t>
            </w:r>
          </w:p>
          <w:p w:rsidR="00821B88" w:rsidRPr="004D2527" w:rsidRDefault="00821B88" w:rsidP="004D2527">
            <w:pPr>
              <w:suppressAutoHyphens w:val="0"/>
              <w:spacing w:before="40" w:after="120" w:line="220" w:lineRule="exact"/>
              <w:ind w:right="113"/>
            </w:pPr>
            <w:r w:rsidRPr="004D2527">
              <w:t>Burkina Faso</w:t>
            </w:r>
          </w:p>
          <w:p w:rsidR="00821B88" w:rsidRPr="004D2527" w:rsidRDefault="00821B88" w:rsidP="004D2527">
            <w:pPr>
              <w:suppressAutoHyphens w:val="0"/>
              <w:spacing w:before="40" w:after="120" w:line="220" w:lineRule="exact"/>
              <w:ind w:right="113"/>
            </w:pPr>
            <w:r w:rsidRPr="004D2527">
              <w:t>Canada</w:t>
            </w:r>
          </w:p>
          <w:p w:rsidR="00821B88" w:rsidRPr="004D2527" w:rsidRDefault="00821B88" w:rsidP="004D2527">
            <w:pPr>
              <w:suppressAutoHyphens w:val="0"/>
              <w:spacing w:before="40" w:after="120" w:line="220" w:lineRule="exact"/>
              <w:ind w:right="113"/>
            </w:pPr>
            <w:r w:rsidRPr="004D2527">
              <w:t>Democratic Republic of the Congo</w:t>
            </w:r>
          </w:p>
          <w:p w:rsidR="00821B88" w:rsidRPr="004D2527" w:rsidRDefault="00821B88" w:rsidP="004D2527">
            <w:pPr>
              <w:suppressAutoHyphens w:val="0"/>
              <w:spacing w:before="40" w:after="120" w:line="220" w:lineRule="exact"/>
              <w:ind w:right="113"/>
            </w:pPr>
            <w:r w:rsidRPr="004D2527">
              <w:t>Germany</w:t>
            </w:r>
          </w:p>
          <w:p w:rsidR="00821B88" w:rsidRPr="004D2527" w:rsidRDefault="00821B88" w:rsidP="004D2527">
            <w:pPr>
              <w:suppressAutoHyphens w:val="0"/>
              <w:spacing w:before="40" w:after="120" w:line="220" w:lineRule="exact"/>
              <w:ind w:right="113"/>
            </w:pPr>
            <w:r w:rsidRPr="004D2527">
              <w:t>Greece</w:t>
            </w:r>
          </w:p>
          <w:p w:rsidR="00821B88" w:rsidRPr="004D2527" w:rsidRDefault="00821B88" w:rsidP="004D2527">
            <w:pPr>
              <w:suppressAutoHyphens w:val="0"/>
              <w:spacing w:before="40" w:after="120" w:line="220" w:lineRule="exact"/>
              <w:ind w:right="113"/>
            </w:pPr>
            <w:r w:rsidRPr="004D2527">
              <w:t>Guatemala</w:t>
            </w:r>
          </w:p>
          <w:p w:rsidR="00821B88" w:rsidRPr="004D2527" w:rsidRDefault="00821B88" w:rsidP="004D2527">
            <w:pPr>
              <w:suppressAutoHyphens w:val="0"/>
              <w:spacing w:before="40" w:after="120" w:line="220" w:lineRule="exact"/>
              <w:ind w:right="113"/>
            </w:pPr>
            <w:r w:rsidRPr="004D2527">
              <w:t>Maldives</w:t>
            </w:r>
          </w:p>
          <w:p w:rsidR="00821B88" w:rsidRPr="004D2527" w:rsidRDefault="00821B88" w:rsidP="004D2527">
            <w:pPr>
              <w:suppressAutoHyphens w:val="0"/>
              <w:spacing w:before="40" w:after="120" w:line="220" w:lineRule="exact"/>
              <w:ind w:right="113"/>
            </w:pPr>
            <w:r w:rsidRPr="004D2527">
              <w:t>Mexico</w:t>
            </w:r>
          </w:p>
          <w:p w:rsidR="00821B88" w:rsidRPr="004D2527" w:rsidRDefault="00821B88" w:rsidP="004D2527">
            <w:pPr>
              <w:suppressAutoHyphens w:val="0"/>
              <w:spacing w:before="40" w:after="120" w:line="220" w:lineRule="exact"/>
              <w:ind w:right="113"/>
            </w:pPr>
            <w:r w:rsidRPr="004D2527">
              <w:t>Netherlands</w:t>
            </w:r>
          </w:p>
          <w:p w:rsidR="00821B88" w:rsidRPr="004D2527" w:rsidRDefault="00821B88" w:rsidP="004D2527">
            <w:pPr>
              <w:suppressAutoHyphens w:val="0"/>
              <w:spacing w:before="40" w:after="120" w:line="220" w:lineRule="exact"/>
              <w:ind w:right="113"/>
            </w:pPr>
            <w:r w:rsidRPr="004D2527">
              <w:t>Poland</w:t>
            </w:r>
          </w:p>
          <w:p w:rsidR="00821B88" w:rsidRPr="004D2527" w:rsidRDefault="00821B88" w:rsidP="004D2527">
            <w:pPr>
              <w:suppressAutoHyphens w:val="0"/>
              <w:spacing w:before="40" w:after="120" w:line="220" w:lineRule="exact"/>
              <w:ind w:right="113"/>
            </w:pPr>
            <w:r w:rsidRPr="004D2527">
              <w:t>Peru</w:t>
            </w:r>
          </w:p>
          <w:p w:rsidR="00821B88" w:rsidRPr="004D2527" w:rsidRDefault="00821B88" w:rsidP="004D2527">
            <w:pPr>
              <w:suppressAutoHyphens w:val="0"/>
              <w:spacing w:before="40" w:after="120" w:line="220" w:lineRule="exact"/>
              <w:ind w:right="113"/>
            </w:pPr>
            <w:r w:rsidRPr="004D2527">
              <w:t>South Africa</w:t>
            </w:r>
          </w:p>
          <w:p w:rsidR="00821B88" w:rsidRPr="004D2527" w:rsidRDefault="00821B88" w:rsidP="004D2527">
            <w:pPr>
              <w:suppressAutoHyphens w:val="0"/>
              <w:spacing w:before="40" w:after="120" w:line="220" w:lineRule="exact"/>
              <w:ind w:right="113"/>
            </w:pPr>
            <w:r w:rsidRPr="004D2527">
              <w:t>Togo</w:t>
            </w:r>
          </w:p>
          <w:p w:rsidR="00821B88" w:rsidRPr="004D2527" w:rsidRDefault="00821B88" w:rsidP="004D2527">
            <w:pPr>
              <w:suppressAutoHyphens w:val="0"/>
              <w:spacing w:before="40" w:after="120" w:line="220" w:lineRule="exact"/>
              <w:ind w:right="113"/>
            </w:pPr>
            <w:r w:rsidRPr="004D2527">
              <w:t>United Kingdom of Great Britain and Northern Ireland</w:t>
            </w:r>
          </w:p>
          <w:p w:rsidR="00821B88" w:rsidRPr="004D2527" w:rsidRDefault="00821B88" w:rsidP="004D2527">
            <w:pPr>
              <w:suppressAutoHyphens w:val="0"/>
              <w:spacing w:before="40" w:after="120" w:line="220" w:lineRule="exact"/>
              <w:ind w:right="113"/>
            </w:pPr>
            <w:r w:rsidRPr="004D2527">
              <w:t>Uzbekistan</w:t>
            </w:r>
          </w:p>
        </w:tc>
        <w:tc>
          <w:tcPr>
            <w:tcW w:w="2550" w:type="dxa"/>
            <w:tcBorders>
              <w:top w:val="nil"/>
              <w:bottom w:val="nil"/>
            </w:tcBorders>
            <w:shd w:val="clear" w:color="auto" w:fill="auto"/>
          </w:tcPr>
          <w:p w:rsidR="00821B88" w:rsidRPr="004D2527" w:rsidRDefault="00821B88" w:rsidP="004D2527">
            <w:pPr>
              <w:suppressAutoHyphens w:val="0"/>
              <w:spacing w:before="40" w:after="120" w:line="220" w:lineRule="exact"/>
              <w:ind w:right="113"/>
            </w:pPr>
            <w:r w:rsidRPr="004D2527">
              <w:t>CAT/C/BEN/3</w:t>
            </w:r>
          </w:p>
          <w:p w:rsidR="00821B88" w:rsidRPr="004D2527" w:rsidRDefault="00821B88" w:rsidP="004D2527">
            <w:pPr>
              <w:suppressAutoHyphens w:val="0"/>
              <w:spacing w:before="40" w:after="120" w:line="220" w:lineRule="exact"/>
              <w:ind w:right="113"/>
            </w:pPr>
            <w:r w:rsidRPr="004D2527">
              <w:t>CAT/C/BFA/2</w:t>
            </w:r>
          </w:p>
          <w:p w:rsidR="00821B88" w:rsidRPr="004D2527" w:rsidRDefault="00821B88" w:rsidP="004D2527">
            <w:pPr>
              <w:suppressAutoHyphens w:val="0"/>
              <w:spacing w:before="40" w:after="120" w:line="220" w:lineRule="exact"/>
              <w:ind w:right="113"/>
            </w:pPr>
            <w:r w:rsidRPr="004D2527">
              <w:t>CAT/C/CAN/7</w:t>
            </w:r>
          </w:p>
          <w:p w:rsidR="00821B88" w:rsidRPr="004D2527" w:rsidRDefault="00821B88" w:rsidP="004D2527">
            <w:pPr>
              <w:suppressAutoHyphens w:val="0"/>
              <w:spacing w:before="40" w:after="120" w:line="220" w:lineRule="exact"/>
              <w:ind w:right="113"/>
            </w:pPr>
            <w:r w:rsidRPr="004D2527">
              <w:t>CAT/C/COD/2</w:t>
            </w:r>
          </w:p>
          <w:p w:rsidR="00821B88" w:rsidRPr="00BC111A" w:rsidRDefault="00821B88" w:rsidP="004D2527">
            <w:pPr>
              <w:suppressAutoHyphens w:val="0"/>
              <w:spacing w:before="40" w:after="120" w:line="220" w:lineRule="exact"/>
              <w:ind w:right="113"/>
              <w:rPr>
                <w:lang w:val="fr-CH"/>
              </w:rPr>
            </w:pPr>
            <w:r w:rsidRPr="00BC111A">
              <w:rPr>
                <w:lang w:val="fr-CH"/>
              </w:rPr>
              <w:t>CAT/C/DEU/6</w:t>
            </w:r>
          </w:p>
          <w:p w:rsidR="00821B88" w:rsidRPr="00BC111A" w:rsidRDefault="00821B88" w:rsidP="004D2527">
            <w:pPr>
              <w:suppressAutoHyphens w:val="0"/>
              <w:spacing w:before="40" w:after="120" w:line="220" w:lineRule="exact"/>
              <w:ind w:right="113"/>
              <w:rPr>
                <w:lang w:val="fr-CH"/>
              </w:rPr>
            </w:pPr>
            <w:r w:rsidRPr="00BC111A">
              <w:rPr>
                <w:lang w:val="fr-CH"/>
              </w:rPr>
              <w:t>CAT/C/GRC/7</w:t>
            </w:r>
          </w:p>
          <w:p w:rsidR="00821B88" w:rsidRPr="004D2527" w:rsidRDefault="00821B88" w:rsidP="004D2527">
            <w:pPr>
              <w:suppressAutoHyphens w:val="0"/>
              <w:spacing w:before="40" w:after="120" w:line="220" w:lineRule="exact"/>
              <w:ind w:right="113"/>
            </w:pPr>
            <w:r w:rsidRPr="004D2527">
              <w:t>CAT/C/GTM/7</w:t>
            </w:r>
          </w:p>
          <w:p w:rsidR="00821B88" w:rsidRPr="004D2527" w:rsidRDefault="00821B88" w:rsidP="004D2527">
            <w:pPr>
              <w:suppressAutoHyphens w:val="0"/>
              <w:spacing w:before="40" w:after="120" w:line="220" w:lineRule="exact"/>
              <w:ind w:right="113"/>
            </w:pPr>
            <w:r w:rsidRPr="004D2527">
              <w:t>CAT/C/MDV/1</w:t>
            </w:r>
          </w:p>
          <w:p w:rsidR="00821B88" w:rsidRPr="004D2527" w:rsidRDefault="00821B88" w:rsidP="004D2527">
            <w:pPr>
              <w:suppressAutoHyphens w:val="0"/>
              <w:spacing w:before="40" w:after="120" w:line="220" w:lineRule="exact"/>
              <w:ind w:right="113"/>
            </w:pPr>
            <w:r w:rsidRPr="004D2527">
              <w:t>CAT/C/MEX/7</w:t>
            </w:r>
          </w:p>
          <w:p w:rsidR="00821B88" w:rsidRPr="004D2527" w:rsidRDefault="00821B88" w:rsidP="004D2527">
            <w:pPr>
              <w:suppressAutoHyphens w:val="0"/>
              <w:spacing w:before="40" w:after="120" w:line="220" w:lineRule="exact"/>
              <w:ind w:right="113"/>
            </w:pPr>
            <w:r w:rsidRPr="004D2527">
              <w:t>CAT/C/NLD/7</w:t>
            </w:r>
          </w:p>
          <w:p w:rsidR="00821B88" w:rsidRPr="004D2527" w:rsidRDefault="00821B88" w:rsidP="004D2527">
            <w:pPr>
              <w:suppressAutoHyphens w:val="0"/>
              <w:spacing w:before="40" w:after="120" w:line="220" w:lineRule="exact"/>
              <w:ind w:right="113"/>
            </w:pPr>
            <w:r w:rsidRPr="004D2527">
              <w:t>CAT/C/POL/7</w:t>
            </w:r>
          </w:p>
          <w:p w:rsidR="00821B88" w:rsidRPr="004D2527" w:rsidRDefault="00821B88" w:rsidP="004D2527">
            <w:pPr>
              <w:suppressAutoHyphens w:val="0"/>
              <w:spacing w:before="40" w:after="120" w:line="220" w:lineRule="exact"/>
              <w:ind w:right="113"/>
            </w:pPr>
            <w:r w:rsidRPr="004D2527">
              <w:t>CAT/C/PER/7</w:t>
            </w:r>
          </w:p>
          <w:p w:rsidR="00821B88" w:rsidRPr="004D2527" w:rsidRDefault="00821B88" w:rsidP="004D2527">
            <w:pPr>
              <w:suppressAutoHyphens w:val="0"/>
              <w:spacing w:before="40" w:after="120" w:line="220" w:lineRule="exact"/>
              <w:ind w:right="113"/>
            </w:pPr>
            <w:r w:rsidRPr="004D2527">
              <w:t>CAT/C/ZAF/2</w:t>
            </w:r>
          </w:p>
          <w:p w:rsidR="00821B88" w:rsidRPr="004D2527" w:rsidRDefault="00821B88" w:rsidP="004D2527">
            <w:pPr>
              <w:suppressAutoHyphens w:val="0"/>
              <w:spacing w:before="40" w:after="120" w:line="220" w:lineRule="exact"/>
              <w:ind w:right="113"/>
            </w:pPr>
            <w:r w:rsidRPr="004D2527">
              <w:t>CAT/C/TGO/3</w:t>
            </w:r>
          </w:p>
          <w:p w:rsidR="00821B88" w:rsidRPr="004D2527" w:rsidRDefault="00821B88" w:rsidP="004D2527">
            <w:pPr>
              <w:suppressAutoHyphens w:val="0"/>
              <w:spacing w:before="40" w:after="120" w:line="220" w:lineRule="exact"/>
              <w:ind w:right="113"/>
            </w:pPr>
            <w:r w:rsidRPr="004D2527">
              <w:t>CAT/C/GBR/6</w:t>
            </w:r>
          </w:p>
          <w:p w:rsidR="00821B88" w:rsidRPr="004D2527" w:rsidRDefault="00821B88" w:rsidP="004D2527">
            <w:pPr>
              <w:suppressAutoHyphens w:val="0"/>
              <w:spacing w:before="40" w:after="120" w:line="220" w:lineRule="exact"/>
              <w:ind w:right="113"/>
            </w:pPr>
            <w:r w:rsidRPr="004D2527">
              <w:t>CAT/C/UZB/5</w:t>
            </w:r>
          </w:p>
        </w:tc>
      </w:tr>
      <w:tr w:rsidR="00821B88" w:rsidRPr="004D2527" w:rsidTr="007165C3">
        <w:trPr>
          <w:trHeight w:val="240"/>
        </w:trPr>
        <w:tc>
          <w:tcPr>
            <w:tcW w:w="4820" w:type="dxa"/>
            <w:tcBorders>
              <w:top w:val="nil"/>
            </w:tcBorders>
            <w:shd w:val="clear" w:color="auto" w:fill="auto"/>
          </w:tcPr>
          <w:p w:rsidR="00821B88" w:rsidRPr="004D2527" w:rsidRDefault="00821B88" w:rsidP="004D2527">
            <w:pPr>
              <w:suppressAutoHyphens w:val="0"/>
              <w:spacing w:before="40" w:after="120" w:line="220" w:lineRule="exact"/>
              <w:ind w:right="113"/>
            </w:pPr>
            <w:r w:rsidRPr="004D2527">
              <w:t>Viet Nam</w:t>
            </w:r>
          </w:p>
        </w:tc>
        <w:tc>
          <w:tcPr>
            <w:tcW w:w="2550" w:type="dxa"/>
            <w:tcBorders>
              <w:top w:val="nil"/>
            </w:tcBorders>
            <w:shd w:val="clear" w:color="auto" w:fill="auto"/>
          </w:tcPr>
          <w:p w:rsidR="00821B88" w:rsidRPr="004D2527" w:rsidRDefault="00821B88" w:rsidP="004D2527">
            <w:pPr>
              <w:suppressAutoHyphens w:val="0"/>
              <w:spacing w:before="40" w:after="120" w:line="220" w:lineRule="exact"/>
              <w:ind w:right="113"/>
            </w:pPr>
            <w:r w:rsidRPr="004D2527">
              <w:t>CAT/C/VNM/1</w:t>
            </w:r>
          </w:p>
        </w:tc>
      </w:tr>
    </w:tbl>
    <w:p w:rsidR="00821B88" w:rsidRPr="009D11DD" w:rsidRDefault="00821B88" w:rsidP="007165C3">
      <w:pPr>
        <w:pStyle w:val="H23G"/>
      </w:pPr>
      <w:r w:rsidRPr="009D11DD">
        <w:tab/>
      </w:r>
      <w:r w:rsidRPr="009D11DD">
        <w:tab/>
        <w:t>Initial reports</w:t>
      </w:r>
    </w:p>
    <w:p w:rsidR="00821B88" w:rsidRPr="009D11DD" w:rsidRDefault="00821B88" w:rsidP="007165C3">
      <w:pPr>
        <w:pStyle w:val="SingleTxtG"/>
      </w:pPr>
      <w:r w:rsidRPr="009D11DD">
        <w:t>The status of initial reports as at 25 May 2018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1"/>
        <w:gridCol w:w="2107"/>
        <w:gridCol w:w="1702"/>
      </w:tblGrid>
      <w:tr w:rsidR="00821B88" w:rsidRPr="007165C3" w:rsidTr="007165C3">
        <w:trPr>
          <w:tblHeader/>
        </w:trPr>
        <w:tc>
          <w:tcPr>
            <w:tcW w:w="7370" w:type="dxa"/>
            <w:gridSpan w:val="3"/>
            <w:tcBorders>
              <w:top w:val="single" w:sz="4" w:space="0" w:color="auto"/>
              <w:bottom w:val="single" w:sz="4" w:space="0" w:color="auto"/>
            </w:tcBorders>
            <w:shd w:val="clear" w:color="auto" w:fill="auto"/>
            <w:vAlign w:val="bottom"/>
          </w:tcPr>
          <w:p w:rsidR="00821B88" w:rsidRPr="007165C3" w:rsidRDefault="00821B88" w:rsidP="007165C3">
            <w:pPr>
              <w:suppressAutoHyphens w:val="0"/>
              <w:spacing w:before="80" w:after="80" w:line="200" w:lineRule="exact"/>
              <w:ind w:right="113"/>
              <w:jc w:val="center"/>
              <w:rPr>
                <w:i/>
                <w:sz w:val="16"/>
              </w:rPr>
            </w:pPr>
            <w:r w:rsidRPr="007165C3">
              <w:rPr>
                <w:i/>
                <w:sz w:val="16"/>
              </w:rPr>
              <w:t>Initial reports</w:t>
            </w:r>
          </w:p>
        </w:tc>
      </w:tr>
      <w:tr w:rsidR="00821B88" w:rsidRPr="007165C3" w:rsidTr="007165C3">
        <w:trPr>
          <w:tblHeader/>
        </w:trPr>
        <w:tc>
          <w:tcPr>
            <w:tcW w:w="3561" w:type="dxa"/>
            <w:tcBorders>
              <w:top w:val="single" w:sz="4" w:space="0" w:color="auto"/>
              <w:bottom w:val="single" w:sz="12" w:space="0" w:color="auto"/>
            </w:tcBorders>
            <w:shd w:val="clear" w:color="auto" w:fill="auto"/>
          </w:tcPr>
          <w:p w:rsidR="00821B88" w:rsidRPr="007165C3" w:rsidRDefault="00821B88" w:rsidP="007165C3">
            <w:pPr>
              <w:suppressAutoHyphens w:val="0"/>
              <w:spacing w:before="40" w:after="120" w:line="220" w:lineRule="exact"/>
              <w:ind w:right="113"/>
              <w:rPr>
                <w:i/>
                <w:iCs/>
                <w:sz w:val="16"/>
                <w:szCs w:val="16"/>
              </w:rPr>
            </w:pPr>
            <w:r w:rsidRPr="007165C3">
              <w:rPr>
                <w:i/>
                <w:iCs/>
                <w:sz w:val="16"/>
                <w:szCs w:val="16"/>
              </w:rPr>
              <w:t>State party (since)</w:t>
            </w:r>
          </w:p>
        </w:tc>
        <w:tc>
          <w:tcPr>
            <w:tcW w:w="2107" w:type="dxa"/>
            <w:tcBorders>
              <w:top w:val="single" w:sz="4" w:space="0" w:color="auto"/>
              <w:bottom w:val="single" w:sz="12" w:space="0" w:color="auto"/>
            </w:tcBorders>
            <w:shd w:val="clear" w:color="auto" w:fill="auto"/>
          </w:tcPr>
          <w:p w:rsidR="00821B88" w:rsidRPr="007165C3" w:rsidRDefault="00821B88" w:rsidP="007165C3">
            <w:pPr>
              <w:suppressAutoHyphens w:val="0"/>
              <w:spacing w:before="40" w:after="120" w:line="220" w:lineRule="exact"/>
              <w:ind w:right="113"/>
              <w:rPr>
                <w:i/>
                <w:iCs/>
                <w:sz w:val="16"/>
                <w:szCs w:val="16"/>
              </w:rPr>
            </w:pPr>
            <w:r w:rsidRPr="007165C3">
              <w:rPr>
                <w:i/>
                <w:iCs/>
                <w:sz w:val="16"/>
                <w:szCs w:val="16"/>
              </w:rPr>
              <w:t>Overdue since</w:t>
            </w:r>
          </w:p>
        </w:tc>
        <w:tc>
          <w:tcPr>
            <w:tcW w:w="1702" w:type="dxa"/>
            <w:tcBorders>
              <w:top w:val="single" w:sz="4" w:space="0" w:color="auto"/>
              <w:bottom w:val="single" w:sz="12" w:space="0" w:color="auto"/>
            </w:tcBorders>
            <w:shd w:val="clear" w:color="auto" w:fill="auto"/>
          </w:tcPr>
          <w:p w:rsidR="00821B88" w:rsidRPr="007165C3" w:rsidRDefault="00821B88" w:rsidP="007165C3">
            <w:pPr>
              <w:suppressAutoHyphens w:val="0"/>
              <w:spacing w:before="40" w:after="120" w:line="220" w:lineRule="exact"/>
              <w:ind w:right="113"/>
              <w:rPr>
                <w:i/>
                <w:iCs/>
                <w:sz w:val="16"/>
                <w:szCs w:val="16"/>
              </w:rPr>
            </w:pPr>
            <w:r w:rsidRPr="007165C3">
              <w:rPr>
                <w:i/>
                <w:iCs/>
                <w:sz w:val="16"/>
                <w:szCs w:val="16"/>
              </w:rPr>
              <w:t xml:space="preserve">Due/received </w:t>
            </w:r>
          </w:p>
        </w:tc>
      </w:tr>
      <w:tr w:rsidR="00821B88" w:rsidRPr="007165C3" w:rsidTr="007165C3">
        <w:trPr>
          <w:trHeight w:hRule="exact" w:val="113"/>
          <w:tblHeader/>
        </w:trPr>
        <w:tc>
          <w:tcPr>
            <w:tcW w:w="3561" w:type="dxa"/>
            <w:tcBorders>
              <w:top w:val="single" w:sz="12" w:space="0" w:color="auto"/>
            </w:tcBorders>
            <w:shd w:val="clear" w:color="auto" w:fill="auto"/>
          </w:tcPr>
          <w:p w:rsidR="00821B88" w:rsidRPr="007165C3" w:rsidRDefault="00821B88" w:rsidP="007165C3">
            <w:pPr>
              <w:suppressAutoHyphens w:val="0"/>
              <w:spacing w:before="40" w:after="120" w:line="220" w:lineRule="exact"/>
              <w:ind w:right="113"/>
            </w:pPr>
          </w:p>
        </w:tc>
        <w:tc>
          <w:tcPr>
            <w:tcW w:w="2107" w:type="dxa"/>
            <w:tcBorders>
              <w:top w:val="single" w:sz="12" w:space="0" w:color="auto"/>
            </w:tcBorders>
            <w:shd w:val="clear" w:color="auto" w:fill="auto"/>
          </w:tcPr>
          <w:p w:rsidR="00821B88" w:rsidRPr="007165C3" w:rsidRDefault="00821B88" w:rsidP="007165C3">
            <w:pPr>
              <w:suppressAutoHyphens w:val="0"/>
              <w:spacing w:before="40" w:after="120" w:line="220" w:lineRule="exact"/>
              <w:ind w:right="113"/>
            </w:pPr>
          </w:p>
        </w:tc>
        <w:tc>
          <w:tcPr>
            <w:tcW w:w="1702" w:type="dxa"/>
            <w:tcBorders>
              <w:top w:val="single" w:sz="12" w:space="0" w:color="auto"/>
            </w:tcBorders>
            <w:shd w:val="clear" w:color="auto" w:fill="auto"/>
          </w:tcPr>
          <w:p w:rsidR="00821B88" w:rsidRPr="007165C3" w:rsidRDefault="00821B88" w:rsidP="007165C3">
            <w:pPr>
              <w:suppressAutoHyphens w:val="0"/>
              <w:spacing w:before="40" w:after="120" w:line="220" w:lineRule="exact"/>
              <w:ind w:right="113"/>
            </w:pP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Bangladesh (1998)</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4 November 1999</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proofErr w:type="spellStart"/>
            <w:r w:rsidRPr="007165C3">
              <w:t>Botswana</w:t>
            </w:r>
            <w:r w:rsidRPr="00D93655">
              <w:rPr>
                <w:i/>
                <w:iCs/>
                <w:sz w:val="18"/>
                <w:szCs w:val="18"/>
                <w:vertAlign w:val="superscript"/>
              </w:rPr>
              <w:t>a</w:t>
            </w:r>
            <w:proofErr w:type="spellEnd"/>
            <w:r w:rsidRPr="007165C3">
              <w:t xml:space="preserve"> (2000)</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7 October 2001</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3B6C56">
            <w:pPr>
              <w:suppressAutoHyphens w:val="0"/>
              <w:spacing w:before="40" w:after="120" w:line="220" w:lineRule="exact"/>
              <w:ind w:right="113"/>
            </w:pPr>
            <w:r w:rsidRPr="007165C3">
              <w:t>Central African Republic (2016)</w:t>
            </w:r>
          </w:p>
        </w:tc>
        <w:tc>
          <w:tcPr>
            <w:tcW w:w="2107" w:type="dxa"/>
            <w:shd w:val="clear" w:color="auto" w:fill="auto"/>
          </w:tcPr>
          <w:p w:rsidR="00821B88" w:rsidRPr="007165C3" w:rsidRDefault="00821B88" w:rsidP="003B6C56">
            <w:pPr>
              <w:suppressAutoHyphens w:val="0"/>
              <w:spacing w:before="40" w:after="120" w:line="220" w:lineRule="exact"/>
              <w:ind w:right="113"/>
            </w:pPr>
            <w:r w:rsidRPr="007165C3">
              <w:t>10 November 2017</w:t>
            </w:r>
          </w:p>
        </w:tc>
        <w:tc>
          <w:tcPr>
            <w:tcW w:w="1702" w:type="dxa"/>
            <w:shd w:val="clear" w:color="auto" w:fill="auto"/>
          </w:tcPr>
          <w:p w:rsidR="00821B88" w:rsidRPr="007165C3" w:rsidRDefault="00821B88" w:rsidP="003B6C56">
            <w:pPr>
              <w:suppressAutoHyphens w:val="0"/>
              <w:spacing w:before="40" w:after="120" w:line="220" w:lineRule="exact"/>
              <w:ind w:right="113"/>
            </w:pPr>
            <w:r w:rsidRPr="007165C3">
              <w:t>-</w:t>
            </w:r>
          </w:p>
        </w:tc>
      </w:tr>
      <w:tr w:rsidR="003B6C56" w:rsidRPr="007165C3" w:rsidTr="007165C3">
        <w:trPr>
          <w:cantSplit/>
        </w:trPr>
        <w:tc>
          <w:tcPr>
            <w:tcW w:w="3561" w:type="dxa"/>
            <w:shd w:val="clear" w:color="auto" w:fill="auto"/>
          </w:tcPr>
          <w:p w:rsidR="003B6C56" w:rsidRPr="007165C3" w:rsidRDefault="003B6C56" w:rsidP="007165C3">
            <w:pPr>
              <w:suppressAutoHyphens w:val="0"/>
              <w:spacing w:before="40" w:after="120" w:line="220" w:lineRule="exact"/>
              <w:ind w:right="113"/>
            </w:pPr>
            <w:r w:rsidRPr="007165C3">
              <w:t>Comoros (2017</w:t>
            </w:r>
            <w:r>
              <w:t>)</w:t>
            </w:r>
          </w:p>
        </w:tc>
        <w:tc>
          <w:tcPr>
            <w:tcW w:w="2107" w:type="dxa"/>
            <w:shd w:val="clear" w:color="auto" w:fill="auto"/>
          </w:tcPr>
          <w:p w:rsidR="003B6C56" w:rsidRPr="007165C3" w:rsidRDefault="003B6C56" w:rsidP="007165C3">
            <w:pPr>
              <w:suppressAutoHyphens w:val="0"/>
              <w:spacing w:before="40" w:after="120" w:line="220" w:lineRule="exact"/>
              <w:ind w:right="113"/>
            </w:pPr>
            <w:r>
              <w:t>-</w:t>
            </w:r>
          </w:p>
        </w:tc>
        <w:tc>
          <w:tcPr>
            <w:tcW w:w="1702" w:type="dxa"/>
            <w:shd w:val="clear" w:color="auto" w:fill="auto"/>
          </w:tcPr>
          <w:p w:rsidR="003B6C56" w:rsidRPr="007165C3" w:rsidRDefault="003B6C56" w:rsidP="007165C3">
            <w:pPr>
              <w:suppressAutoHyphens w:val="0"/>
              <w:spacing w:before="40" w:after="120" w:line="220" w:lineRule="exact"/>
              <w:ind w:right="113"/>
            </w:pPr>
            <w:r w:rsidRPr="007165C3">
              <w:t>25 June 2018</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 xml:space="preserve">Côte </w:t>
            </w:r>
            <w:proofErr w:type="spellStart"/>
            <w:r w:rsidRPr="007165C3">
              <w:t>d</w:t>
            </w:r>
            <w:r w:rsidR="00EC570D">
              <w:t>’</w:t>
            </w:r>
            <w:r w:rsidRPr="007165C3">
              <w:t>Ivoire</w:t>
            </w:r>
            <w:r w:rsidRPr="00D93655">
              <w:rPr>
                <w:i/>
                <w:iCs/>
                <w:sz w:val="18"/>
                <w:szCs w:val="18"/>
                <w:vertAlign w:val="superscript"/>
              </w:rPr>
              <w:t>a</w:t>
            </w:r>
            <w:proofErr w:type="spellEnd"/>
            <w:r w:rsidRPr="007165C3">
              <w:t xml:space="preserve"> (1995)</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16 January 1997</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Dominican Republic (2012)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23 February 2013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lastRenderedPageBreak/>
              <w:t>Equatorial Guinea (2002)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6 November 2003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Eritrea (2014)</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25 October 2015</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Fiji (2016)</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14 April 2017</w:t>
            </w:r>
          </w:p>
        </w:tc>
        <w:tc>
          <w:tcPr>
            <w:tcW w:w="1702" w:type="dxa"/>
            <w:shd w:val="clear" w:color="auto" w:fill="auto"/>
          </w:tcPr>
          <w:p w:rsidR="00821B88" w:rsidRPr="007165C3" w:rsidRDefault="00821B88" w:rsidP="007165C3">
            <w:pPr>
              <w:suppressAutoHyphens w:val="0"/>
              <w:spacing w:before="40" w:after="120" w:line="220" w:lineRule="exact"/>
              <w:ind w:right="113"/>
            </w:pP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Guinea-Bissau (2013)</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 xml:space="preserve">24 October 2014 </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Lao People</w:t>
            </w:r>
            <w:r w:rsidR="00EC570D">
              <w:t>’</w:t>
            </w:r>
            <w:r w:rsidRPr="007165C3">
              <w:t>s Democratic Republic (2012)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26 October 2013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Lesotho (2001)</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11 December 2002</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Liberia (2004)</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22 October 2005</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proofErr w:type="spellStart"/>
            <w:r w:rsidRPr="007165C3">
              <w:t>Malawi</w:t>
            </w:r>
            <w:r w:rsidRPr="00D93655">
              <w:rPr>
                <w:i/>
                <w:iCs/>
                <w:sz w:val="18"/>
                <w:szCs w:val="18"/>
                <w:vertAlign w:val="superscript"/>
              </w:rPr>
              <w:t>b</w:t>
            </w:r>
            <w:proofErr w:type="spellEnd"/>
            <w:r w:rsidRPr="007165C3">
              <w:t xml:space="preserve"> (1996)</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10 July 1997</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Maldives (2004)</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Received on 17 October 2017</w:t>
            </w:r>
          </w:p>
        </w:tc>
      </w:tr>
      <w:tr w:rsidR="00821B88" w:rsidRPr="007165C3" w:rsidTr="007165C3">
        <w:trPr>
          <w:cantSplit/>
        </w:trPr>
        <w:tc>
          <w:tcPr>
            <w:tcW w:w="3561" w:type="dxa"/>
            <w:shd w:val="clear" w:color="auto" w:fill="auto"/>
          </w:tcPr>
          <w:p w:rsidR="00821B88" w:rsidRPr="007165C3" w:rsidRDefault="00821B88" w:rsidP="00F224D4">
            <w:pPr>
              <w:suppressAutoHyphens w:val="0"/>
              <w:spacing w:before="40" w:after="120" w:line="220" w:lineRule="exact"/>
              <w:ind w:right="113"/>
            </w:pPr>
            <w:r w:rsidRPr="007165C3">
              <w:t>Mali (1999)</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27 March 2000</w:t>
            </w:r>
          </w:p>
        </w:tc>
        <w:tc>
          <w:tcPr>
            <w:tcW w:w="1702" w:type="dxa"/>
            <w:shd w:val="clear" w:color="auto" w:fill="auto"/>
          </w:tcPr>
          <w:p w:rsidR="00821B88" w:rsidRPr="007165C3" w:rsidRDefault="00821B88" w:rsidP="00F224D4">
            <w:pPr>
              <w:suppressAutoHyphens w:val="0"/>
              <w:spacing w:before="40" w:after="120" w:line="220" w:lineRule="exact"/>
              <w:ind w:right="113"/>
            </w:pPr>
            <w:r w:rsidRPr="007165C3">
              <w:t>-</w:t>
            </w:r>
          </w:p>
        </w:tc>
      </w:tr>
      <w:tr w:rsidR="00F224D4" w:rsidRPr="007165C3" w:rsidTr="007165C3">
        <w:trPr>
          <w:cantSplit/>
        </w:trPr>
        <w:tc>
          <w:tcPr>
            <w:tcW w:w="3561" w:type="dxa"/>
            <w:shd w:val="clear" w:color="auto" w:fill="auto"/>
          </w:tcPr>
          <w:p w:rsidR="00F224D4" w:rsidRPr="007165C3" w:rsidRDefault="00F224D4" w:rsidP="007165C3">
            <w:pPr>
              <w:suppressAutoHyphens w:val="0"/>
              <w:spacing w:before="40" w:after="120" w:line="220" w:lineRule="exact"/>
              <w:ind w:right="113"/>
            </w:pPr>
            <w:r w:rsidRPr="007165C3">
              <w:t>Marshall Islands (2018)</w:t>
            </w:r>
          </w:p>
        </w:tc>
        <w:tc>
          <w:tcPr>
            <w:tcW w:w="2107" w:type="dxa"/>
            <w:shd w:val="clear" w:color="auto" w:fill="auto"/>
          </w:tcPr>
          <w:p w:rsidR="00F224D4" w:rsidRPr="007165C3" w:rsidRDefault="00F224D4" w:rsidP="007165C3">
            <w:pPr>
              <w:suppressAutoHyphens w:val="0"/>
              <w:spacing w:before="40" w:after="120" w:line="220" w:lineRule="exact"/>
              <w:ind w:right="113"/>
            </w:pPr>
          </w:p>
        </w:tc>
        <w:tc>
          <w:tcPr>
            <w:tcW w:w="1702" w:type="dxa"/>
            <w:shd w:val="clear" w:color="auto" w:fill="auto"/>
          </w:tcPr>
          <w:p w:rsidR="00F224D4" w:rsidRPr="007165C3" w:rsidRDefault="00F224D4" w:rsidP="007165C3">
            <w:pPr>
              <w:suppressAutoHyphens w:val="0"/>
              <w:spacing w:before="40" w:after="120" w:line="220" w:lineRule="exact"/>
              <w:ind w:right="113"/>
            </w:pPr>
            <w:r w:rsidRPr="007165C3">
              <w:t>12 April 2019</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Nauru (2012)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26 October 2013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Niger (1998)</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3 November 1999</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Nigeria (2001)</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28 June 2002</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Saint Vincent and the Grenadines (2001)</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30 August 2002</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San Marino (2006)</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27 December 2007</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Sao Tome and Principe (2017)</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10 February 2018</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Seychelles (1992)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3 June 1993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proofErr w:type="spellStart"/>
            <w:r w:rsidRPr="007165C3">
              <w:t>Somalia</w:t>
            </w:r>
            <w:r w:rsidRPr="00D93655">
              <w:rPr>
                <w:i/>
                <w:iCs/>
                <w:sz w:val="18"/>
                <w:szCs w:val="18"/>
                <w:vertAlign w:val="superscript"/>
              </w:rPr>
              <w:t>c</w:t>
            </w:r>
            <w:proofErr w:type="spellEnd"/>
            <w:r w:rsidRPr="00D93655">
              <w:rPr>
                <w:i/>
                <w:iCs/>
                <w:sz w:val="18"/>
                <w:szCs w:val="18"/>
                <w:vertAlign w:val="superscript"/>
              </w:rPr>
              <w:t xml:space="preserve"> </w:t>
            </w:r>
            <w:r w:rsidRPr="007165C3">
              <w:t>(1990)</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22 February 1991</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D93655">
        <w:trPr>
          <w:cantSplit/>
        </w:trPr>
        <w:tc>
          <w:tcPr>
            <w:tcW w:w="3561" w:type="dxa"/>
            <w:tcBorders>
              <w:bottom w:val="nil"/>
            </w:tcBorders>
            <w:shd w:val="clear" w:color="auto" w:fill="auto"/>
          </w:tcPr>
          <w:p w:rsidR="00821B88" w:rsidRPr="007165C3" w:rsidRDefault="00821B88" w:rsidP="007165C3">
            <w:pPr>
              <w:suppressAutoHyphens w:val="0"/>
              <w:spacing w:before="40" w:after="120" w:line="220" w:lineRule="exact"/>
              <w:ind w:right="113"/>
            </w:pPr>
            <w:r w:rsidRPr="007165C3">
              <w:t xml:space="preserve">South Sudan (2015) </w:t>
            </w:r>
          </w:p>
        </w:tc>
        <w:tc>
          <w:tcPr>
            <w:tcW w:w="2107" w:type="dxa"/>
            <w:tcBorders>
              <w:bottom w:val="nil"/>
            </w:tcBorders>
            <w:shd w:val="clear" w:color="auto" w:fill="auto"/>
          </w:tcPr>
          <w:p w:rsidR="00821B88" w:rsidRPr="007165C3" w:rsidRDefault="00821B88" w:rsidP="007165C3">
            <w:pPr>
              <w:suppressAutoHyphens w:val="0"/>
              <w:spacing w:before="40" w:after="120" w:line="220" w:lineRule="exact"/>
              <w:ind w:right="113"/>
            </w:pPr>
            <w:r w:rsidRPr="007165C3">
              <w:t>30 April 2016</w:t>
            </w:r>
          </w:p>
        </w:tc>
        <w:tc>
          <w:tcPr>
            <w:tcW w:w="1702" w:type="dxa"/>
            <w:tcBorders>
              <w:bottom w:val="nil"/>
            </w:tcBorders>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D93655">
        <w:trPr>
          <w:cantSplit/>
        </w:trPr>
        <w:tc>
          <w:tcPr>
            <w:tcW w:w="3561" w:type="dxa"/>
            <w:tcBorders>
              <w:top w:val="nil"/>
              <w:bottom w:val="nil"/>
            </w:tcBorders>
            <w:shd w:val="clear" w:color="auto" w:fill="auto"/>
          </w:tcPr>
          <w:p w:rsidR="00821B88" w:rsidRPr="007165C3" w:rsidRDefault="00821B88" w:rsidP="007165C3">
            <w:pPr>
              <w:suppressAutoHyphens w:val="0"/>
              <w:spacing w:before="40" w:after="120" w:line="220" w:lineRule="exact"/>
              <w:ind w:right="113"/>
            </w:pPr>
            <w:r w:rsidRPr="007165C3">
              <w:t>State of Palestine (2014)</w:t>
            </w:r>
          </w:p>
        </w:tc>
        <w:tc>
          <w:tcPr>
            <w:tcW w:w="2107" w:type="dxa"/>
            <w:tcBorders>
              <w:top w:val="nil"/>
              <w:bottom w:val="nil"/>
            </w:tcBorders>
            <w:shd w:val="clear" w:color="auto" w:fill="auto"/>
          </w:tcPr>
          <w:p w:rsidR="00821B88" w:rsidRPr="007165C3" w:rsidRDefault="00821B88" w:rsidP="007165C3">
            <w:pPr>
              <w:suppressAutoHyphens w:val="0"/>
              <w:spacing w:before="40" w:after="120" w:line="220" w:lineRule="exact"/>
              <w:ind w:right="113"/>
            </w:pPr>
            <w:r w:rsidRPr="007165C3">
              <w:t>2 May 2015</w:t>
            </w:r>
          </w:p>
        </w:tc>
        <w:tc>
          <w:tcPr>
            <w:tcW w:w="1702" w:type="dxa"/>
            <w:tcBorders>
              <w:top w:val="nil"/>
              <w:bottom w:val="nil"/>
            </w:tcBorders>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D93655">
        <w:trPr>
          <w:cantSplit/>
        </w:trPr>
        <w:tc>
          <w:tcPr>
            <w:tcW w:w="3561" w:type="dxa"/>
            <w:tcBorders>
              <w:top w:val="nil"/>
            </w:tcBorders>
            <w:shd w:val="clear" w:color="auto" w:fill="auto"/>
          </w:tcPr>
          <w:p w:rsidR="00821B88" w:rsidRPr="007165C3" w:rsidRDefault="00821B88" w:rsidP="007165C3">
            <w:pPr>
              <w:suppressAutoHyphens w:val="0"/>
              <w:spacing w:before="40" w:after="120" w:line="220" w:lineRule="exact"/>
              <w:ind w:right="113"/>
            </w:pPr>
            <w:r w:rsidRPr="007165C3">
              <w:t>Swaziland (2004)</w:t>
            </w:r>
          </w:p>
        </w:tc>
        <w:tc>
          <w:tcPr>
            <w:tcW w:w="2107" w:type="dxa"/>
            <w:tcBorders>
              <w:top w:val="nil"/>
            </w:tcBorders>
            <w:shd w:val="clear" w:color="auto" w:fill="auto"/>
          </w:tcPr>
          <w:p w:rsidR="00821B88" w:rsidRPr="007165C3" w:rsidRDefault="00821B88" w:rsidP="007165C3">
            <w:pPr>
              <w:suppressAutoHyphens w:val="0"/>
              <w:spacing w:before="40" w:after="120" w:line="220" w:lineRule="exact"/>
              <w:ind w:right="113"/>
            </w:pPr>
            <w:r w:rsidRPr="007165C3">
              <w:t>25 April 2005</w:t>
            </w:r>
          </w:p>
        </w:tc>
        <w:tc>
          <w:tcPr>
            <w:tcW w:w="1702" w:type="dxa"/>
            <w:tcBorders>
              <w:top w:val="nil"/>
            </w:tcBorders>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United Arab Emirates (2012)</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19 August 2013</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Vanuatu (2011)</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11 August 2012</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w:t>
            </w:r>
          </w:p>
        </w:tc>
      </w:tr>
      <w:tr w:rsidR="00821B88" w:rsidRPr="007165C3" w:rsidTr="007165C3">
        <w:trPr>
          <w:cantSplit/>
        </w:trPr>
        <w:tc>
          <w:tcPr>
            <w:tcW w:w="3561" w:type="dxa"/>
            <w:shd w:val="clear" w:color="auto" w:fill="auto"/>
          </w:tcPr>
          <w:p w:rsidR="00821B88" w:rsidRPr="007165C3" w:rsidRDefault="00821B88" w:rsidP="007165C3">
            <w:pPr>
              <w:suppressAutoHyphens w:val="0"/>
              <w:spacing w:before="40" w:after="120" w:line="220" w:lineRule="exact"/>
              <w:ind w:right="113"/>
            </w:pPr>
            <w:r w:rsidRPr="007165C3">
              <w:t xml:space="preserve">Viet Nam (2015) </w:t>
            </w:r>
          </w:p>
        </w:tc>
        <w:tc>
          <w:tcPr>
            <w:tcW w:w="2107" w:type="dxa"/>
            <w:shd w:val="clear" w:color="auto" w:fill="auto"/>
          </w:tcPr>
          <w:p w:rsidR="00821B88" w:rsidRPr="007165C3" w:rsidRDefault="00821B88" w:rsidP="007165C3">
            <w:pPr>
              <w:suppressAutoHyphens w:val="0"/>
              <w:spacing w:before="40" w:after="120" w:line="220" w:lineRule="exact"/>
              <w:ind w:right="113"/>
            </w:pPr>
            <w:r w:rsidRPr="007165C3">
              <w:t>5 March 2016</w:t>
            </w:r>
          </w:p>
        </w:tc>
        <w:tc>
          <w:tcPr>
            <w:tcW w:w="1702" w:type="dxa"/>
            <w:shd w:val="clear" w:color="auto" w:fill="auto"/>
          </w:tcPr>
          <w:p w:rsidR="00821B88" w:rsidRPr="007165C3" w:rsidRDefault="00821B88" w:rsidP="007165C3">
            <w:pPr>
              <w:suppressAutoHyphens w:val="0"/>
              <w:spacing w:before="40" w:after="120" w:line="220" w:lineRule="exact"/>
              <w:ind w:right="113"/>
            </w:pPr>
            <w:r w:rsidRPr="007165C3">
              <w:t>Received on 20 July 2017</w:t>
            </w:r>
          </w:p>
        </w:tc>
      </w:tr>
    </w:tbl>
    <w:p w:rsidR="00821B88" w:rsidRPr="000A7F6D" w:rsidRDefault="00821B88" w:rsidP="00020003">
      <w:pPr>
        <w:pStyle w:val="SingleTxtG"/>
        <w:spacing w:before="120" w:after="0"/>
        <w:ind w:firstLine="170"/>
        <w:jc w:val="left"/>
        <w:rPr>
          <w:sz w:val="18"/>
          <w:lang w:eastAsia="en-US"/>
        </w:rPr>
      </w:pPr>
      <w:proofErr w:type="spellStart"/>
      <w:proofErr w:type="gramStart"/>
      <w:r w:rsidRPr="00020003">
        <w:rPr>
          <w:i/>
          <w:iCs/>
          <w:sz w:val="18"/>
          <w:vertAlign w:val="superscript"/>
          <w:lang w:eastAsia="en-US"/>
        </w:rPr>
        <w:t>a</w:t>
      </w:r>
      <w:proofErr w:type="spellEnd"/>
      <w:r w:rsidRPr="000A7F6D">
        <w:rPr>
          <w:sz w:val="18"/>
          <w:lang w:eastAsia="en-US"/>
        </w:rPr>
        <w:t xml:space="preserve"> </w:t>
      </w:r>
      <w:r w:rsidR="00020003">
        <w:rPr>
          <w:sz w:val="18"/>
          <w:lang w:eastAsia="en-US"/>
        </w:rPr>
        <w:t xml:space="preserve"> </w:t>
      </w:r>
      <w:r w:rsidRPr="000A7F6D">
        <w:rPr>
          <w:sz w:val="18"/>
          <w:lang w:eastAsia="en-US"/>
        </w:rPr>
        <w:t>On</w:t>
      </w:r>
      <w:proofErr w:type="gramEnd"/>
      <w:r w:rsidRPr="000A7F6D">
        <w:rPr>
          <w:sz w:val="18"/>
          <w:lang w:eastAsia="en-US"/>
        </w:rPr>
        <w:t xml:space="preserve"> 29 January 2016, the State party accepted the simplified reporting procedure offered by the Committee owing to the amount of time by which the initial report was overdue.</w:t>
      </w:r>
    </w:p>
    <w:p w:rsidR="00821B88" w:rsidRPr="000A7F6D" w:rsidRDefault="00821B88" w:rsidP="001E6372">
      <w:pPr>
        <w:pStyle w:val="SingleTxtG"/>
        <w:spacing w:after="0"/>
        <w:ind w:firstLine="170"/>
        <w:jc w:val="left"/>
        <w:rPr>
          <w:sz w:val="18"/>
          <w:lang w:eastAsia="en-US"/>
        </w:rPr>
      </w:pPr>
      <w:proofErr w:type="gramStart"/>
      <w:r w:rsidRPr="00020003">
        <w:rPr>
          <w:i/>
          <w:iCs/>
          <w:sz w:val="18"/>
          <w:vertAlign w:val="superscript"/>
          <w:lang w:eastAsia="en-US"/>
        </w:rPr>
        <w:t>b</w:t>
      </w:r>
      <w:r w:rsidRPr="00020003">
        <w:rPr>
          <w:sz w:val="18"/>
          <w:lang w:eastAsia="en-US"/>
        </w:rPr>
        <w:t xml:space="preserve"> </w:t>
      </w:r>
      <w:r w:rsidR="001E6372">
        <w:rPr>
          <w:sz w:val="18"/>
          <w:lang w:eastAsia="en-US"/>
        </w:rPr>
        <w:t xml:space="preserve"> </w:t>
      </w:r>
      <w:r w:rsidRPr="00020003">
        <w:rPr>
          <w:sz w:val="18"/>
          <w:lang w:eastAsia="en-US"/>
        </w:rPr>
        <w:t>On</w:t>
      </w:r>
      <w:proofErr w:type="gramEnd"/>
      <w:r w:rsidRPr="00020003">
        <w:rPr>
          <w:sz w:val="18"/>
          <w:lang w:eastAsia="en-US"/>
        </w:rPr>
        <w:t xml:space="preserve"> 8 December 2016, the State party accepted the simplified reporting procedure offered by the </w:t>
      </w:r>
      <w:r w:rsidRPr="000A7F6D">
        <w:rPr>
          <w:sz w:val="18"/>
          <w:lang w:eastAsia="en-US"/>
        </w:rPr>
        <w:t>Committee owing to the amount of time by which the initial report was overdue.</w:t>
      </w:r>
    </w:p>
    <w:p w:rsidR="00821B88" w:rsidRPr="009D11DD" w:rsidRDefault="00821B88" w:rsidP="001E6372">
      <w:pPr>
        <w:pStyle w:val="SingleTxtG"/>
        <w:spacing w:after="0"/>
        <w:ind w:firstLine="170"/>
        <w:jc w:val="left"/>
      </w:pPr>
      <w:proofErr w:type="gramStart"/>
      <w:r w:rsidRPr="001E6372">
        <w:rPr>
          <w:i/>
          <w:iCs/>
          <w:sz w:val="18"/>
          <w:vertAlign w:val="superscript"/>
          <w:lang w:eastAsia="en-US"/>
        </w:rPr>
        <w:t>c</w:t>
      </w:r>
      <w:r w:rsidRPr="001E6372">
        <w:rPr>
          <w:sz w:val="18"/>
          <w:lang w:eastAsia="en-US"/>
        </w:rPr>
        <w:t xml:space="preserve"> </w:t>
      </w:r>
      <w:r w:rsidR="001E6372">
        <w:rPr>
          <w:sz w:val="18"/>
          <w:lang w:eastAsia="en-US"/>
        </w:rPr>
        <w:t xml:space="preserve"> </w:t>
      </w:r>
      <w:r w:rsidRPr="001E6372">
        <w:rPr>
          <w:sz w:val="18"/>
          <w:lang w:eastAsia="en-US"/>
        </w:rPr>
        <w:t>On</w:t>
      </w:r>
      <w:proofErr w:type="gramEnd"/>
      <w:r w:rsidRPr="001E6372">
        <w:rPr>
          <w:sz w:val="18"/>
          <w:lang w:eastAsia="en-US"/>
        </w:rPr>
        <w:t xml:space="preserve"> 2 February 2017, the State party accepted the simplified reporting procedure offered by the </w:t>
      </w:r>
      <w:r w:rsidRPr="000A7F6D">
        <w:rPr>
          <w:sz w:val="18"/>
          <w:lang w:eastAsia="en-US"/>
        </w:rPr>
        <w:t>Committee owing to the amount of time by which the initial report was overdue</w:t>
      </w:r>
      <w:r w:rsidRPr="00020003">
        <w:rPr>
          <w:sz w:val="18"/>
          <w:lang w:eastAsia="en-US"/>
        </w:rPr>
        <w:t>.</w:t>
      </w:r>
    </w:p>
    <w:p w:rsidR="00821B88" w:rsidRPr="009D11DD" w:rsidRDefault="00821B88" w:rsidP="00910F13">
      <w:pPr>
        <w:pStyle w:val="H1G"/>
      </w:pPr>
      <w:r w:rsidRPr="009D11DD">
        <w:lastRenderedPageBreak/>
        <w:tab/>
      </w:r>
      <w:r w:rsidRPr="009D11DD">
        <w:tab/>
        <w:t>Periodic reports</w:t>
      </w:r>
    </w:p>
    <w:p w:rsidR="00821B88" w:rsidRPr="009D11DD" w:rsidRDefault="00821B88" w:rsidP="00910F13">
      <w:pPr>
        <w:pStyle w:val="SingleTxtG"/>
        <w:keepNext/>
        <w:keepLines/>
      </w:pPr>
      <w:r w:rsidRPr="009D11DD">
        <w:t xml:space="preserve">The status of periodic reports as at 25 May 2018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91"/>
        <w:gridCol w:w="1635"/>
        <w:gridCol w:w="1963"/>
        <w:gridCol w:w="2616"/>
      </w:tblGrid>
      <w:tr w:rsidR="00821B88" w:rsidRPr="001E6372" w:rsidTr="000E09D7">
        <w:trPr>
          <w:cantSplit/>
          <w:tblHeader/>
        </w:trPr>
        <w:tc>
          <w:tcPr>
            <w:tcW w:w="7370" w:type="dxa"/>
            <w:gridSpan w:val="4"/>
            <w:tcBorders>
              <w:top w:val="single" w:sz="4" w:space="0" w:color="auto"/>
              <w:bottom w:val="single" w:sz="4" w:space="0" w:color="auto"/>
            </w:tcBorders>
            <w:shd w:val="clear" w:color="auto" w:fill="auto"/>
            <w:vAlign w:val="bottom"/>
          </w:tcPr>
          <w:p w:rsidR="00821B88" w:rsidRPr="001E6372" w:rsidRDefault="00821B88" w:rsidP="00910F13">
            <w:pPr>
              <w:keepNext/>
              <w:keepLines/>
              <w:suppressAutoHyphens w:val="0"/>
              <w:spacing w:before="80" w:after="80" w:line="200" w:lineRule="exact"/>
              <w:ind w:right="113"/>
              <w:jc w:val="center"/>
              <w:rPr>
                <w:i/>
                <w:sz w:val="16"/>
              </w:rPr>
            </w:pPr>
            <w:r w:rsidRPr="001E6372">
              <w:rPr>
                <w:i/>
                <w:sz w:val="16"/>
              </w:rPr>
              <w:t>Periodic reports</w:t>
            </w:r>
          </w:p>
        </w:tc>
      </w:tr>
      <w:tr w:rsidR="00821B88" w:rsidRPr="001E6372" w:rsidTr="000E09D7">
        <w:trPr>
          <w:cantSplit/>
          <w:tblHeader/>
        </w:trPr>
        <w:tc>
          <w:tcPr>
            <w:tcW w:w="1985" w:type="dxa"/>
            <w:tcBorders>
              <w:top w:val="single" w:sz="4" w:space="0" w:color="auto"/>
              <w:bottom w:val="single" w:sz="12" w:space="0" w:color="auto"/>
            </w:tcBorders>
            <w:shd w:val="clear" w:color="auto" w:fill="auto"/>
          </w:tcPr>
          <w:p w:rsidR="00821B88" w:rsidRPr="009B59C3" w:rsidRDefault="00821B88" w:rsidP="00910F13">
            <w:pPr>
              <w:keepNext/>
              <w:keepLines/>
              <w:suppressAutoHyphens w:val="0"/>
              <w:spacing w:before="80" w:after="80" w:line="200" w:lineRule="exact"/>
              <w:ind w:right="113"/>
              <w:rPr>
                <w:i/>
                <w:sz w:val="16"/>
              </w:rPr>
            </w:pPr>
            <w:r w:rsidRPr="009B59C3">
              <w:rPr>
                <w:i/>
                <w:sz w:val="16"/>
              </w:rPr>
              <w:br w:type="page"/>
              <w:t>State party (since)</w:t>
            </w:r>
          </w:p>
        </w:tc>
        <w:tc>
          <w:tcPr>
            <w:tcW w:w="1417" w:type="dxa"/>
            <w:tcBorders>
              <w:top w:val="single" w:sz="4" w:space="0" w:color="auto"/>
              <w:bottom w:val="single" w:sz="12" w:space="0" w:color="auto"/>
            </w:tcBorders>
            <w:shd w:val="clear" w:color="auto" w:fill="auto"/>
          </w:tcPr>
          <w:p w:rsidR="00821B88" w:rsidRPr="009B59C3" w:rsidRDefault="00821B88" w:rsidP="00910F13">
            <w:pPr>
              <w:keepNext/>
              <w:keepLines/>
              <w:suppressAutoHyphens w:val="0"/>
              <w:spacing w:before="80" w:after="80" w:line="200" w:lineRule="exact"/>
              <w:ind w:right="113"/>
              <w:rPr>
                <w:i/>
                <w:sz w:val="16"/>
              </w:rPr>
            </w:pPr>
            <w:r w:rsidRPr="009B59C3">
              <w:rPr>
                <w:i/>
                <w:sz w:val="16"/>
              </w:rPr>
              <w:t>Last report examined</w:t>
            </w:r>
            <w:r w:rsidRPr="009B59C3">
              <w:rPr>
                <w:i/>
                <w:sz w:val="16"/>
              </w:rPr>
              <w:br/>
              <w:t>(date of examination)</w:t>
            </w:r>
          </w:p>
        </w:tc>
        <w:tc>
          <w:tcPr>
            <w:tcW w:w="1701" w:type="dxa"/>
            <w:tcBorders>
              <w:top w:val="single" w:sz="4" w:space="0" w:color="auto"/>
              <w:bottom w:val="single" w:sz="12" w:space="0" w:color="auto"/>
            </w:tcBorders>
            <w:shd w:val="clear" w:color="auto" w:fill="auto"/>
          </w:tcPr>
          <w:p w:rsidR="00821B88" w:rsidRPr="009B59C3" w:rsidRDefault="00821B88" w:rsidP="00910F13">
            <w:pPr>
              <w:keepNext/>
              <w:keepLines/>
              <w:suppressAutoHyphens w:val="0"/>
              <w:spacing w:before="80" w:after="80" w:line="200" w:lineRule="exact"/>
              <w:ind w:right="113"/>
              <w:rPr>
                <w:i/>
                <w:sz w:val="16"/>
              </w:rPr>
            </w:pPr>
            <w:r w:rsidRPr="009B59C3">
              <w:rPr>
                <w:i/>
                <w:sz w:val="16"/>
              </w:rPr>
              <w:t>Report overdue</w:t>
            </w:r>
            <w:r w:rsidRPr="009B59C3">
              <w:rPr>
                <w:i/>
                <w:sz w:val="16"/>
              </w:rPr>
              <w:br/>
              <w:t>(since)</w:t>
            </w:r>
          </w:p>
        </w:tc>
        <w:tc>
          <w:tcPr>
            <w:tcW w:w="2267" w:type="dxa"/>
            <w:tcBorders>
              <w:top w:val="single" w:sz="4" w:space="0" w:color="auto"/>
              <w:bottom w:val="single" w:sz="12" w:space="0" w:color="auto"/>
            </w:tcBorders>
            <w:shd w:val="clear" w:color="auto" w:fill="auto"/>
          </w:tcPr>
          <w:p w:rsidR="00821B88" w:rsidRPr="009B59C3" w:rsidRDefault="00821B88" w:rsidP="00910F13">
            <w:pPr>
              <w:keepNext/>
              <w:keepLines/>
              <w:suppressAutoHyphens w:val="0"/>
              <w:spacing w:before="80" w:after="80" w:line="200" w:lineRule="exact"/>
              <w:ind w:right="113"/>
              <w:rPr>
                <w:i/>
                <w:sz w:val="16"/>
              </w:rPr>
            </w:pPr>
            <w:r w:rsidRPr="009B59C3">
              <w:rPr>
                <w:i/>
                <w:sz w:val="16"/>
              </w:rPr>
              <w:t>Report due/received</w:t>
            </w:r>
            <w:r w:rsidRPr="009B59C3">
              <w:rPr>
                <w:i/>
                <w:sz w:val="16"/>
              </w:rPr>
              <w:br/>
              <w:t xml:space="preserve">(date due or received) </w:t>
            </w:r>
          </w:p>
        </w:tc>
      </w:tr>
      <w:tr w:rsidR="00821B88" w:rsidRPr="001E6372" w:rsidTr="000E09D7">
        <w:trPr>
          <w:cantSplit/>
          <w:trHeight w:hRule="exact" w:val="113"/>
          <w:tblHeader/>
        </w:trPr>
        <w:tc>
          <w:tcPr>
            <w:tcW w:w="1985" w:type="dxa"/>
            <w:tcBorders>
              <w:top w:val="single" w:sz="12" w:space="0" w:color="auto"/>
            </w:tcBorders>
            <w:shd w:val="clear" w:color="auto" w:fill="auto"/>
          </w:tcPr>
          <w:p w:rsidR="00821B88" w:rsidRPr="001E6372" w:rsidRDefault="00821B88" w:rsidP="00910F13">
            <w:pPr>
              <w:keepNext/>
              <w:keepLines/>
              <w:suppressAutoHyphens w:val="0"/>
              <w:spacing w:before="40" w:after="120" w:line="220" w:lineRule="exact"/>
              <w:ind w:right="113"/>
            </w:pPr>
          </w:p>
        </w:tc>
        <w:tc>
          <w:tcPr>
            <w:tcW w:w="1417" w:type="dxa"/>
            <w:tcBorders>
              <w:top w:val="single" w:sz="12" w:space="0" w:color="auto"/>
            </w:tcBorders>
            <w:shd w:val="clear" w:color="auto" w:fill="auto"/>
          </w:tcPr>
          <w:p w:rsidR="00821B88" w:rsidRPr="001E6372" w:rsidRDefault="00821B88" w:rsidP="00910F13">
            <w:pPr>
              <w:keepNext/>
              <w:keepLines/>
              <w:suppressAutoHyphens w:val="0"/>
              <w:spacing w:before="40" w:after="120" w:line="220" w:lineRule="exact"/>
              <w:ind w:right="113"/>
            </w:pPr>
          </w:p>
        </w:tc>
        <w:tc>
          <w:tcPr>
            <w:tcW w:w="1701" w:type="dxa"/>
            <w:tcBorders>
              <w:top w:val="single" w:sz="12" w:space="0" w:color="auto"/>
            </w:tcBorders>
            <w:shd w:val="clear" w:color="auto" w:fill="auto"/>
          </w:tcPr>
          <w:p w:rsidR="00821B88" w:rsidRPr="001E6372" w:rsidRDefault="00821B88" w:rsidP="00910F13">
            <w:pPr>
              <w:keepNext/>
              <w:keepLines/>
              <w:suppressAutoHyphens w:val="0"/>
              <w:spacing w:before="40" w:after="120" w:line="220" w:lineRule="exact"/>
              <w:ind w:right="113"/>
            </w:pPr>
          </w:p>
        </w:tc>
        <w:tc>
          <w:tcPr>
            <w:tcW w:w="2267" w:type="dxa"/>
            <w:tcBorders>
              <w:top w:val="single" w:sz="12" w:space="0" w:color="auto"/>
            </w:tcBorders>
            <w:shd w:val="clear" w:color="auto" w:fill="auto"/>
          </w:tcPr>
          <w:p w:rsidR="00821B88" w:rsidRPr="001E6372" w:rsidRDefault="00821B88" w:rsidP="00910F13">
            <w:pPr>
              <w:keepNext/>
              <w:keepLines/>
              <w:suppressAutoHyphens w:val="0"/>
              <w:spacing w:before="40" w:after="120" w:line="220" w:lineRule="exact"/>
              <w:ind w:right="113"/>
            </w:pPr>
          </w:p>
        </w:tc>
      </w:tr>
      <w:tr w:rsidR="00821B88" w:rsidRPr="001E6372" w:rsidTr="000E09D7">
        <w:trPr>
          <w:cantSplit/>
        </w:trPr>
        <w:tc>
          <w:tcPr>
            <w:tcW w:w="1985" w:type="dxa"/>
            <w:shd w:val="clear" w:color="auto" w:fill="auto"/>
          </w:tcPr>
          <w:p w:rsidR="00821B88" w:rsidRPr="001E6372" w:rsidRDefault="00821B88" w:rsidP="00910F13">
            <w:pPr>
              <w:keepNext/>
              <w:keepLines/>
              <w:suppressAutoHyphens w:val="0"/>
              <w:spacing w:before="40" w:after="120" w:line="220" w:lineRule="exact"/>
              <w:ind w:right="113"/>
            </w:pPr>
            <w:proofErr w:type="spellStart"/>
            <w:r w:rsidRPr="001E6372">
              <w:t>Afghanistan</w:t>
            </w:r>
            <w:r w:rsidRPr="000E09D7">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910F13">
            <w:pPr>
              <w:keepNext/>
              <w:keepLines/>
              <w:suppressAutoHyphens w:val="0"/>
              <w:spacing w:before="40" w:after="120" w:line="220" w:lineRule="exact"/>
              <w:ind w:right="113"/>
            </w:pPr>
            <w:r w:rsidRPr="001E6372">
              <w:t xml:space="preserve">Second </w:t>
            </w:r>
            <w:r w:rsidRPr="001E6372">
              <w:br/>
              <w:t>(April 2017)</w:t>
            </w:r>
          </w:p>
        </w:tc>
        <w:tc>
          <w:tcPr>
            <w:tcW w:w="1701" w:type="dxa"/>
            <w:shd w:val="clear" w:color="auto" w:fill="auto"/>
          </w:tcPr>
          <w:p w:rsidR="00821B88" w:rsidRPr="001E6372" w:rsidRDefault="00821B88" w:rsidP="00910F13">
            <w:pPr>
              <w:keepNext/>
              <w:keepLines/>
              <w:suppressAutoHyphens w:val="0"/>
              <w:spacing w:before="40" w:after="120" w:line="220" w:lineRule="exact"/>
              <w:ind w:right="113"/>
            </w:pPr>
            <w:r w:rsidRPr="001E6372">
              <w:t>-</w:t>
            </w:r>
          </w:p>
        </w:tc>
        <w:tc>
          <w:tcPr>
            <w:tcW w:w="2267" w:type="dxa"/>
            <w:shd w:val="clear" w:color="auto" w:fill="auto"/>
          </w:tcPr>
          <w:p w:rsidR="00821B88" w:rsidRPr="001E6372" w:rsidRDefault="00821B88" w:rsidP="00910F13">
            <w:pPr>
              <w:keepNext/>
              <w:keepLines/>
              <w:suppressAutoHyphens w:val="0"/>
              <w:spacing w:before="40" w:after="120" w:line="220" w:lineRule="exact"/>
              <w:ind w:right="113"/>
            </w:pPr>
            <w:r w:rsidRPr="001E6372">
              <w:t>Third</w:t>
            </w:r>
            <w:r w:rsidRPr="001E6372">
              <w:br/>
              <w:t>(Due on 12 May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Albania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(1 June 2016)</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Algeria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2008)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(20 June 2012)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Andorra</w:t>
            </w:r>
            <w:r w:rsidRPr="000E09D7">
              <w:rPr>
                <w:i/>
                <w:iCs/>
                <w:sz w:val="18"/>
                <w:szCs w:val="18"/>
                <w:vertAlign w:val="superscript"/>
              </w:rPr>
              <w:t>a</w:t>
            </w:r>
            <w:proofErr w:type="spellEnd"/>
            <w:r w:rsidRPr="001E6372">
              <w:t xml:space="preserve"> (2006)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(22 November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Antigua and Barbuda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Review in absence of initial report (July 2017)</w:t>
            </w:r>
          </w:p>
        </w:tc>
        <w:tc>
          <w:tcPr>
            <w:tcW w:w="1701" w:type="dxa"/>
            <w:shd w:val="clear" w:color="auto" w:fill="auto"/>
          </w:tcPr>
          <w:p w:rsidR="00821B88" w:rsidRPr="001E6372" w:rsidRDefault="00821B88" w:rsidP="001E6372">
            <w:pPr>
              <w:suppressAutoHyphens w:val="0"/>
              <w:spacing w:before="40" w:after="120" w:line="220" w:lineRule="exact"/>
              <w:ind w:right="113"/>
            </w:pP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(Due on 11 August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Argentina</w:t>
            </w:r>
            <w:r w:rsidRPr="000E09D7">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Fifth and sixth</w:t>
            </w:r>
            <w:r w:rsidRPr="001E6372" w:rsidDel="00A37244">
              <w:t xml:space="preserve"> </w:t>
            </w:r>
            <w:r w:rsidRPr="001E6372">
              <w:br/>
              <w:t>(April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(Due on 12 May 2021)</w:t>
            </w:r>
            <w:r w:rsidRPr="001E6372" w:rsidDel="00C11DE2">
              <w:t xml:space="preserve">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Armenia</w:t>
            </w:r>
            <w:r w:rsidRPr="000E09D7">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 xml:space="preserve">(Due on 7 December 2020)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Australia</w:t>
            </w:r>
            <w:r w:rsidRPr="000E09D7">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Fourth and fifth</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 xml:space="preserve">(Due on 28 November 2018)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Austria</w:t>
            </w:r>
            <w:r w:rsidRPr="000E09D7">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 xml:space="preserve">(Due on 9 December 2019)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Azerbaijan</w:t>
            </w:r>
            <w:r w:rsidRPr="009F59B3">
              <w:rPr>
                <w:i/>
                <w:iCs/>
                <w:sz w:val="18"/>
                <w:szCs w:val="18"/>
                <w:vertAlign w:val="superscript"/>
              </w:rPr>
              <w:t>a</w:t>
            </w:r>
            <w:proofErr w:type="spellEnd"/>
            <w:r w:rsidRPr="001E6372">
              <w:t xml:space="preserve">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on 9 December 2019)</w:t>
            </w:r>
          </w:p>
        </w:tc>
      </w:tr>
      <w:tr w:rsidR="00821B88" w:rsidRPr="001E6372" w:rsidTr="006C5499">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Bahrain</w:t>
            </w:r>
            <w:r w:rsidRPr="009F59B3">
              <w:rPr>
                <w:i/>
                <w:iCs/>
                <w:sz w:val="18"/>
                <w:szCs w:val="18"/>
                <w:vertAlign w:val="superscript"/>
              </w:rPr>
              <w:t>a</w:t>
            </w:r>
            <w:proofErr w:type="spellEnd"/>
            <w:r w:rsidRPr="009F59B3">
              <w:rPr>
                <w:i/>
                <w:iCs/>
                <w:sz w:val="18"/>
                <w:szCs w:val="18"/>
                <w:vertAlign w:val="superscript"/>
              </w:rPr>
              <w:t xml:space="preserve"> </w:t>
            </w:r>
            <w:r w:rsidRPr="001E6372">
              <w:t>(1998)</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and third </w:t>
            </w:r>
            <w:r w:rsidRPr="001E6372">
              <w:br/>
              <w:t>(April 2017)</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(Due on 12 May 2021)</w:t>
            </w:r>
          </w:p>
        </w:tc>
      </w:tr>
      <w:tr w:rsidR="00821B88" w:rsidRPr="001E6372" w:rsidTr="006C5499">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Belarus</w:t>
            </w:r>
            <w:r w:rsidRPr="009F59B3">
              <w:rPr>
                <w:i/>
                <w:iCs/>
                <w:sz w:val="18"/>
                <w:szCs w:val="18"/>
                <w:vertAlign w:val="superscript"/>
              </w:rPr>
              <w:t>a</w:t>
            </w:r>
            <w:proofErr w:type="spellEnd"/>
            <w:r w:rsidRPr="001E6372">
              <w:t xml:space="preserve"> (1987)</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(May 2018)</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 xml:space="preserve">(Due on 18 May 2022) </w:t>
            </w:r>
          </w:p>
        </w:tc>
      </w:tr>
      <w:tr w:rsidR="00821B88" w:rsidRPr="001E6372" w:rsidTr="006C5499">
        <w:trPr>
          <w:cantSplit/>
        </w:trPr>
        <w:tc>
          <w:tcPr>
            <w:tcW w:w="1985" w:type="dxa"/>
            <w:tcBorders>
              <w:top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Belgium</w:t>
            </w:r>
            <w:r w:rsidRPr="009F59B3">
              <w:rPr>
                <w:i/>
                <w:iCs/>
                <w:sz w:val="18"/>
                <w:szCs w:val="18"/>
                <w:vertAlign w:val="superscript"/>
              </w:rPr>
              <w:t>a</w:t>
            </w:r>
            <w:proofErr w:type="spellEnd"/>
            <w:r w:rsidRPr="001E6372">
              <w:t xml:space="preserve"> (1999)</w:t>
            </w:r>
          </w:p>
        </w:tc>
        <w:tc>
          <w:tcPr>
            <w:tcW w:w="141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(November 2013)</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(22 November 2017)</w:t>
            </w:r>
          </w:p>
        </w:tc>
        <w:tc>
          <w:tcPr>
            <w:tcW w:w="226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Belize</w:t>
            </w:r>
            <w:r w:rsidRPr="009F59B3">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1993)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Initial and second </w:t>
            </w:r>
            <w:r w:rsidRPr="001E6372">
              <w:br/>
              <w:t>(25 June 1996)</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Benin</w:t>
            </w:r>
            <w:r w:rsidRPr="009F59B3">
              <w:rPr>
                <w:i/>
                <w:iCs/>
                <w:sz w:val="18"/>
                <w:szCs w:val="18"/>
                <w:vertAlign w:val="superscript"/>
              </w:rPr>
              <w:t>a</w:t>
            </w:r>
            <w:proofErr w:type="spellEnd"/>
            <w:r w:rsidRPr="001E6372">
              <w:t xml:space="preserve"> (1992)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2007)</w:t>
            </w:r>
          </w:p>
        </w:tc>
        <w:tc>
          <w:tcPr>
            <w:tcW w:w="1701" w:type="dxa"/>
            <w:shd w:val="clear" w:color="auto" w:fill="auto"/>
          </w:tcPr>
          <w:p w:rsidR="00821B88" w:rsidRPr="001E6372" w:rsidRDefault="00821B88" w:rsidP="001E6372">
            <w:pPr>
              <w:suppressAutoHyphens w:val="0"/>
              <w:spacing w:before="40" w:after="120" w:line="220" w:lineRule="exact"/>
              <w:ind w:right="113"/>
            </w:pP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(Received on 29 December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Bolivia </w:t>
            </w:r>
            <w:r w:rsidRPr="001E6372">
              <w:br/>
              <w:t>(</w:t>
            </w:r>
            <w:proofErr w:type="spellStart"/>
            <w:r w:rsidRPr="001E6372">
              <w:t>Plurinational</w:t>
            </w:r>
            <w:proofErr w:type="spellEnd"/>
            <w:r w:rsidRPr="001E6372">
              <w:t xml:space="preserve"> State of) (1999)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(31 May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Bosnia and </w:t>
            </w:r>
            <w:proofErr w:type="spellStart"/>
            <w:r w:rsidRPr="001E6372">
              <w:t>Herzegovina</w:t>
            </w:r>
            <w:r w:rsidRPr="009F59B3">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(November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Brazil</w:t>
            </w:r>
            <w:r w:rsidRPr="009F59B3">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2001)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(27 October 2002)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Bulgaria</w:t>
            </w:r>
            <w:r w:rsidRPr="009F59B3">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(November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lastRenderedPageBreak/>
              <w:t>Burkina Faso</w:t>
            </w:r>
            <w:r w:rsidRPr="001E6372">
              <w:br/>
              <w:t>(1999)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 xml:space="preserve">(Received on 8 February 2018)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Burundi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 xml:space="preserve">(Due on 28 November 2018)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Cabo Verde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Review in absence of initial report (November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Cambodia</w:t>
            </w:r>
            <w:r w:rsidRPr="009F59B3">
              <w:rPr>
                <w:i/>
                <w:iCs/>
                <w:sz w:val="18"/>
                <w:szCs w:val="18"/>
                <w:vertAlign w:val="superscript"/>
              </w:rPr>
              <w:t>a</w:t>
            </w:r>
            <w:proofErr w:type="spellEnd"/>
            <w:r w:rsidRPr="001E6372">
              <w:t xml:space="preserve"> (1992)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2010)</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(19 November 2014)</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Cameroon</w:t>
            </w:r>
            <w:r w:rsidRPr="009F59B3">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(November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Canada</w:t>
            </w:r>
            <w:r w:rsidRPr="009F59B3">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(May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 xml:space="preserve">(Received on 5 August 2016)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Chad</w:t>
            </w:r>
            <w:r w:rsidRPr="009F59B3">
              <w:rPr>
                <w:i/>
                <w:iCs/>
                <w:sz w:val="18"/>
                <w:szCs w:val="18"/>
                <w:vertAlign w:val="superscript"/>
              </w:rPr>
              <w:t>a</w:t>
            </w:r>
            <w:proofErr w:type="spellEnd"/>
            <w:r w:rsidRPr="001E6372">
              <w:t xml:space="preserve"> (1995)</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2009)</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(15 May 2012)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Chile</w:t>
            </w:r>
            <w:r w:rsidRPr="009F59B3">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(May 2009)</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br/>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(Received on 16 February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China (including </w:t>
            </w:r>
            <w:r w:rsidRPr="001E6372">
              <w:br/>
              <w:t>Hong Kong, China, and Macao, China)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(Due on 9 December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Colombia</w:t>
            </w:r>
            <w:r w:rsidRPr="009F59B3">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 xml:space="preserve">(Due on 5 May 2019)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Congo (2003)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 xml:space="preserve">(Due on 15 May 2019) </w:t>
            </w:r>
          </w:p>
        </w:tc>
      </w:tr>
      <w:tr w:rsidR="00821B88" w:rsidRPr="001E6372" w:rsidTr="006C5499">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Costa </w:t>
            </w:r>
            <w:proofErr w:type="spellStart"/>
            <w:r w:rsidRPr="001E6372">
              <w:t>Rica</w:t>
            </w:r>
            <w:r w:rsidRPr="009F59B3">
              <w:rPr>
                <w:i/>
                <w:iCs/>
                <w:sz w:val="18"/>
                <w:szCs w:val="18"/>
                <w:vertAlign w:val="superscript"/>
              </w:rPr>
              <w:t>a</w:t>
            </w:r>
            <w:proofErr w:type="spellEnd"/>
            <w:r w:rsidRPr="001E6372">
              <w:t xml:space="preserve"> (1993)</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2008)</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(30 June 2012)</w:t>
            </w:r>
          </w:p>
        </w:tc>
        <w:tc>
          <w:tcPr>
            <w:tcW w:w="226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6C5499">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Croatia</w:t>
            </w:r>
            <w:r w:rsidRPr="009F59B3">
              <w:rPr>
                <w:i/>
                <w:iCs/>
                <w:sz w:val="18"/>
                <w:szCs w:val="18"/>
                <w:vertAlign w:val="superscript"/>
              </w:rPr>
              <w:t>a</w:t>
            </w:r>
            <w:proofErr w:type="spellEnd"/>
            <w:r w:rsidRPr="001E6372">
              <w:t xml:space="preserve"> (1992)</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Fourth and fifth </w:t>
            </w:r>
            <w:r w:rsidRPr="001E6372">
              <w:br/>
              <w:t>(November 2014)</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Sixth</w:t>
            </w:r>
            <w:r w:rsidRPr="001E6372">
              <w:br/>
              <w:t>(Due on 28 November 2018)</w:t>
            </w:r>
          </w:p>
        </w:tc>
      </w:tr>
      <w:tr w:rsidR="00821B88" w:rsidRPr="001E6372" w:rsidTr="006C5499">
        <w:trPr>
          <w:cantSplit/>
        </w:trPr>
        <w:tc>
          <w:tcPr>
            <w:tcW w:w="1985"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Cuba (1995)</w:t>
            </w:r>
          </w:p>
        </w:tc>
        <w:tc>
          <w:tcPr>
            <w:tcW w:w="141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2012)</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(1 June 2016)</w:t>
            </w:r>
          </w:p>
        </w:tc>
        <w:tc>
          <w:tcPr>
            <w:tcW w:w="226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Cyprus</w:t>
            </w:r>
            <w:r w:rsidRPr="009F59B3">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(May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(23 May 2018)</w:t>
            </w:r>
          </w:p>
        </w:tc>
        <w:tc>
          <w:tcPr>
            <w:tcW w:w="2267" w:type="dxa"/>
            <w:shd w:val="clear" w:color="auto" w:fill="auto"/>
          </w:tcPr>
          <w:p w:rsidR="00821B88" w:rsidRPr="00FF458F" w:rsidRDefault="00003BD6" w:rsidP="001E6372">
            <w:pPr>
              <w:suppressAutoHyphens w:val="0"/>
              <w:spacing w:before="40" w:after="120" w:line="220" w:lineRule="exact"/>
              <w:ind w:right="113"/>
              <w:rPr>
                <w:lang w:val="fr-CH"/>
              </w:rPr>
            </w:pPr>
            <w:r>
              <w:rPr>
                <w:lang w:val="fr-CH"/>
              </w:rPr>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Czechia</w:t>
            </w:r>
            <w:r w:rsidRPr="009F59B3">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(May 2018)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754C2C">
            <w:pPr>
              <w:suppressAutoHyphens w:val="0"/>
              <w:spacing w:before="40" w:after="120" w:line="220" w:lineRule="exact"/>
              <w:ind w:right="113"/>
            </w:pPr>
            <w:r w:rsidRPr="001E6372">
              <w:t>Seventh (Due on 18 May 2022)</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Democratic Republic </w:t>
            </w:r>
            <w:r w:rsidRPr="001E6372">
              <w:br/>
              <w:t>of the Congo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2005)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rsidDel="00977630">
              <w:t xml:space="preserve"> </w:t>
            </w:r>
            <w:r w:rsidRPr="001E6372">
              <w:br/>
              <w:t>(Received on 13 July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Denmark</w:t>
            </w:r>
            <w:r w:rsidRPr="009F59B3">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and seventh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Eighth</w:t>
            </w:r>
            <w:r w:rsidRPr="001E6372">
              <w:br/>
              <w:t>(Due on 9 December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Djibouti (2002)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2011)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(25 November 2015)</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Ecuador</w:t>
            </w:r>
            <w:r w:rsidRPr="009F59B3">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Eighth </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lastRenderedPageBreak/>
              <w:t>Egypt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2002)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(25 June 2004)</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El </w:t>
            </w:r>
            <w:proofErr w:type="spellStart"/>
            <w:r w:rsidRPr="001E6372">
              <w:t>Salvador</w:t>
            </w:r>
            <w:r w:rsidRPr="009F59B3">
              <w:rPr>
                <w:i/>
                <w:iCs/>
                <w:sz w:val="18"/>
                <w:szCs w:val="18"/>
                <w:vertAlign w:val="superscript"/>
              </w:rPr>
              <w:t>a</w:t>
            </w:r>
            <w:proofErr w:type="spellEnd"/>
            <w:r w:rsidRPr="001E6372">
              <w:t xml:space="preserve">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2009)</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(20 November 2013)</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Estonia</w:t>
            </w:r>
            <w:r w:rsidRPr="009F59B3">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(31 May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Ethiopia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2010)</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(19 November 2014)</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Finland</w:t>
            </w:r>
            <w:r w:rsidRPr="009F59B3">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Eighth </w:t>
            </w:r>
            <w:r w:rsidRPr="001E6372">
              <w:br/>
              <w:t xml:space="preserve">(Due on 7 December 2020)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France</w:t>
            </w:r>
            <w:r w:rsidRPr="009F59B3">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Eighth</w:t>
            </w:r>
            <w:r w:rsidRPr="001E6372">
              <w:br/>
              <w:t>(Due on 13 May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Gabon</w:t>
            </w:r>
            <w:r w:rsidRPr="009F59B3">
              <w:rPr>
                <w:i/>
                <w:iCs/>
                <w:sz w:val="18"/>
                <w:szCs w:val="18"/>
                <w:vertAlign w:val="superscript"/>
              </w:rPr>
              <w:t>a</w:t>
            </w:r>
            <w:proofErr w:type="spellEnd"/>
            <w:r w:rsidRPr="001E6372">
              <w:t xml:space="preserve"> (2000)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(23 November 2016)</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Georgia</w:t>
            </w:r>
            <w:r w:rsidRPr="009F59B3">
              <w:rPr>
                <w:i/>
                <w:iCs/>
                <w:sz w:val="18"/>
                <w:szCs w:val="18"/>
                <w:vertAlign w:val="superscript"/>
              </w:rPr>
              <w:t>a</w:t>
            </w:r>
            <w:proofErr w:type="spellEnd"/>
            <w:r w:rsidRPr="001E6372">
              <w:t xml:space="preserve">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2006)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Fourth and fifth </w:t>
            </w:r>
            <w:r w:rsidRPr="001E6372">
              <w:br/>
              <w:t>(24 November 2011)</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Germany</w:t>
            </w:r>
            <w:r w:rsidRPr="009F59B3">
              <w:rPr>
                <w:i/>
                <w:iCs/>
                <w:sz w:val="18"/>
                <w:szCs w:val="18"/>
                <w:vertAlign w:val="superscript"/>
              </w:rPr>
              <w:t>a</w:t>
            </w:r>
            <w:proofErr w:type="spellEnd"/>
            <w:r w:rsidRPr="001E6372">
              <w:t xml:space="preserve"> (1990)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(November 2011)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br/>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(Received on 8 August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Ghana</w:t>
            </w:r>
            <w:r w:rsidRPr="009F59B3">
              <w:rPr>
                <w:i/>
                <w:iCs/>
                <w:sz w:val="18"/>
                <w:szCs w:val="18"/>
                <w:vertAlign w:val="superscript"/>
              </w:rPr>
              <w:t>a</w:t>
            </w:r>
            <w:proofErr w:type="spellEnd"/>
            <w:r w:rsidRPr="001E6372" w:rsidDel="00ED2662">
              <w:t xml:space="preserve"> </w:t>
            </w:r>
            <w:r w:rsidRPr="001E6372">
              <w:t>(2000)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2011)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 xml:space="preserve">(3 June 2015) </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Greece</w:t>
            </w:r>
            <w:r w:rsidRPr="009F59B3">
              <w:rPr>
                <w:i/>
                <w:iCs/>
                <w:sz w:val="18"/>
                <w:szCs w:val="18"/>
                <w:vertAlign w:val="superscript"/>
              </w:rPr>
              <w:t>a</w:t>
            </w:r>
            <w:proofErr w:type="spellEnd"/>
            <w:r w:rsidRPr="009F59B3">
              <w:rPr>
                <w:i/>
                <w:iCs/>
                <w:sz w:val="18"/>
                <w:szCs w:val="18"/>
                <w:vertAlign w:val="superscript"/>
              </w:rPr>
              <w:t xml:space="preserve"> </w:t>
            </w:r>
            <w:r w:rsidRPr="001E6372">
              <w:t>(1988)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(May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(Received on 22 January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Guatemala</w:t>
            </w:r>
            <w:r w:rsidRPr="009F59B3">
              <w:rPr>
                <w:i/>
                <w:iCs/>
                <w:sz w:val="18"/>
                <w:szCs w:val="18"/>
                <w:vertAlign w:val="superscript"/>
              </w:rPr>
              <w:t>a</w:t>
            </w:r>
            <w:proofErr w:type="spellEnd"/>
            <w:r w:rsidRPr="001E6372">
              <w:t xml:space="preserve"> (1990)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 xml:space="preserve">(Received on 1 June 2017)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Guinea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(May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(23 May 2018)</w:t>
            </w:r>
          </w:p>
        </w:tc>
        <w:tc>
          <w:tcPr>
            <w:tcW w:w="2267" w:type="dxa"/>
            <w:shd w:val="clear" w:color="auto" w:fill="auto"/>
          </w:tcPr>
          <w:p w:rsidR="00821B88" w:rsidRPr="001E6372" w:rsidRDefault="00003BD6" w:rsidP="001E6372">
            <w:pPr>
              <w:suppressAutoHyphens w:val="0"/>
              <w:spacing w:before="40" w:after="120" w:line="220" w:lineRule="exact"/>
              <w:ind w:right="113"/>
            </w:pPr>
            <w:r>
              <w:t>-</w:t>
            </w:r>
          </w:p>
        </w:tc>
      </w:tr>
      <w:tr w:rsidR="00821B88" w:rsidRPr="001E6372" w:rsidTr="0011610B">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Guyana</w:t>
            </w:r>
            <w:r w:rsidRPr="009F59B3">
              <w:rPr>
                <w:i/>
                <w:iCs/>
                <w:sz w:val="18"/>
                <w:szCs w:val="18"/>
                <w:vertAlign w:val="superscript"/>
              </w:rPr>
              <w:t>a</w:t>
            </w:r>
            <w:proofErr w:type="spellEnd"/>
            <w:r w:rsidRPr="001E6372">
              <w:t xml:space="preserve"> (1988)</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2006)</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(31 December 2008)</w:t>
            </w:r>
          </w:p>
        </w:tc>
        <w:tc>
          <w:tcPr>
            <w:tcW w:w="226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11610B">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Holy See (2002)</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(May 2014)</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(23 May 2018)</w:t>
            </w:r>
          </w:p>
        </w:tc>
        <w:tc>
          <w:tcPr>
            <w:tcW w:w="2267" w:type="dxa"/>
            <w:tcBorders>
              <w:top w:val="nil"/>
              <w:bottom w:val="nil"/>
            </w:tcBorders>
            <w:shd w:val="clear" w:color="auto" w:fill="auto"/>
          </w:tcPr>
          <w:p w:rsidR="00821B88" w:rsidRPr="001E6372" w:rsidRDefault="00003BD6" w:rsidP="001E6372">
            <w:pPr>
              <w:suppressAutoHyphens w:val="0"/>
              <w:spacing w:before="40" w:after="120" w:line="220" w:lineRule="exact"/>
              <w:ind w:right="113"/>
            </w:pPr>
            <w:r>
              <w:t>-</w:t>
            </w:r>
          </w:p>
        </w:tc>
      </w:tr>
      <w:tr w:rsidR="00821B88" w:rsidRPr="001E6372" w:rsidTr="0011610B">
        <w:trPr>
          <w:cantSplit/>
        </w:trPr>
        <w:tc>
          <w:tcPr>
            <w:tcW w:w="1985" w:type="dxa"/>
            <w:tcBorders>
              <w:top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Honduras</w:t>
            </w:r>
            <w:r w:rsidRPr="0011610B">
              <w:rPr>
                <w:i/>
                <w:iCs/>
                <w:sz w:val="18"/>
                <w:szCs w:val="18"/>
                <w:vertAlign w:val="superscript"/>
              </w:rPr>
              <w:t>a</w:t>
            </w:r>
            <w:proofErr w:type="spellEnd"/>
            <w:r w:rsidRPr="001E6372">
              <w:t xml:space="preserve"> (1996)</w:t>
            </w:r>
          </w:p>
        </w:tc>
        <w:tc>
          <w:tcPr>
            <w:tcW w:w="141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(July 2016)</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(Due on 12 August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Hungary</w:t>
            </w:r>
            <w:r w:rsidRPr="0011610B">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2006)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(31 December 2010)</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Iceland</w:t>
            </w:r>
            <w:r w:rsidRPr="0011610B">
              <w:rPr>
                <w:i/>
                <w:iCs/>
                <w:sz w:val="18"/>
                <w:szCs w:val="18"/>
                <w:vertAlign w:val="superscript"/>
              </w:rPr>
              <w:t>a</w:t>
            </w:r>
            <w:proofErr w:type="spellEnd"/>
            <w:r w:rsidRPr="001E6372">
              <w:t xml:space="preserve">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2008)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(30 June 2012)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Indonesia (1998)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2008)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(30 June 2012)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Iraq (2011)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(July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(Due on 15 August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Ireland</w:t>
            </w:r>
            <w:r w:rsidRPr="0011610B">
              <w:rPr>
                <w:i/>
                <w:iCs/>
                <w:sz w:val="18"/>
                <w:szCs w:val="18"/>
                <w:vertAlign w:val="superscript"/>
              </w:rPr>
              <w:t>a</w:t>
            </w:r>
            <w:proofErr w:type="spellEnd"/>
            <w:r w:rsidRPr="001E6372">
              <w:t xml:space="preserve"> (2002)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(July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11 August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Israel</w:t>
            </w:r>
            <w:r w:rsidRPr="0011610B">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(Due on 13 May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lastRenderedPageBreak/>
              <w:t>Italy</w:t>
            </w:r>
            <w:r w:rsidRPr="0011610B">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(November 2007)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Japan</w:t>
            </w:r>
            <w:r w:rsidRPr="0011610B">
              <w:rPr>
                <w:i/>
                <w:iCs/>
                <w:sz w:val="18"/>
                <w:szCs w:val="18"/>
                <w:vertAlign w:val="superscript"/>
              </w:rPr>
              <w:t>a</w:t>
            </w:r>
            <w:proofErr w:type="spellEnd"/>
            <w:r w:rsidRPr="001E6372">
              <w:t xml:space="preserve"> (1999)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(31 May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Jordan</w:t>
            </w:r>
            <w:r w:rsidRPr="0011610B">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(Due on 9 December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Kazakhstan (1998)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(Due on 28 November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Kenya</w:t>
            </w:r>
            <w:r w:rsidRPr="0011610B">
              <w:rPr>
                <w:i/>
                <w:iCs/>
                <w:sz w:val="18"/>
                <w:szCs w:val="18"/>
                <w:vertAlign w:val="superscript"/>
              </w:rPr>
              <w:t>a</w:t>
            </w:r>
            <w:proofErr w:type="spellEnd"/>
            <w:r w:rsidRPr="001E6372">
              <w:t xml:space="preserve"> (1997)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 xml:space="preserve">(31 May 2017) </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Kuwait</w:t>
            </w:r>
            <w:r w:rsidRPr="0011610B">
              <w:rPr>
                <w:i/>
                <w:iCs/>
                <w:sz w:val="18"/>
                <w:szCs w:val="18"/>
                <w:vertAlign w:val="superscript"/>
              </w:rPr>
              <w:t>a</w:t>
            </w:r>
            <w:proofErr w:type="spellEnd"/>
            <w:r w:rsidRPr="001E6372">
              <w:t xml:space="preserve">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(July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 xml:space="preserve">(Due on 12 August 2020)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Kyrgyzstan</w:t>
            </w:r>
            <w:r w:rsidRPr="0011610B">
              <w:rPr>
                <w:i/>
                <w:iCs/>
                <w:sz w:val="18"/>
                <w:szCs w:val="18"/>
                <w:vertAlign w:val="superscript"/>
              </w:rPr>
              <w:t>a</w:t>
            </w:r>
            <w:proofErr w:type="spellEnd"/>
            <w:r w:rsidRPr="001E6372">
              <w:t xml:space="preserve"> (1997)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(23 November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Latvia</w:t>
            </w:r>
            <w:r w:rsidRPr="0011610B">
              <w:rPr>
                <w:i/>
                <w:iCs/>
                <w:sz w:val="18"/>
                <w:szCs w:val="18"/>
                <w:vertAlign w:val="superscript"/>
              </w:rPr>
              <w:t>a</w:t>
            </w:r>
            <w:proofErr w:type="spellEnd"/>
            <w:r w:rsidRPr="001E6372">
              <w:t xml:space="preserve"> (1992)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to fifth </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(22 November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Lebanon (2000)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(April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(Due on 12 May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Libya</w:t>
            </w:r>
            <w:r w:rsidRPr="00061DFA">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1999)</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(14 June 2002)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Liechtenstein</w:t>
            </w:r>
            <w:r w:rsidRPr="00061DFA">
              <w:rPr>
                <w:i/>
                <w:iCs/>
                <w:sz w:val="18"/>
                <w:szCs w:val="18"/>
                <w:vertAlign w:val="superscript"/>
              </w:rPr>
              <w:t>a</w:t>
            </w:r>
            <w:proofErr w:type="spellEnd"/>
            <w:r w:rsidRPr="001E6372">
              <w:t xml:space="preserve"> (1990)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on 9 December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Lithuania</w:t>
            </w:r>
            <w:r w:rsidRPr="00061DFA">
              <w:rPr>
                <w:i/>
                <w:iCs/>
                <w:sz w:val="18"/>
                <w:szCs w:val="18"/>
                <w:vertAlign w:val="superscript"/>
              </w:rPr>
              <w:t>a</w:t>
            </w:r>
            <w:proofErr w:type="spellEnd"/>
            <w:r w:rsidRPr="001E6372">
              <w:t xml:space="preserve"> (1996)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r>
            <w:r w:rsidRPr="001E6372" w:rsidDel="00B046B1">
              <w:t xml:space="preserve"> </w:t>
            </w:r>
            <w:r w:rsidRPr="001E6372">
              <w:t>(23 May 2018)</w:t>
            </w:r>
          </w:p>
        </w:tc>
        <w:tc>
          <w:tcPr>
            <w:tcW w:w="2267" w:type="dxa"/>
            <w:shd w:val="clear" w:color="auto" w:fill="auto"/>
          </w:tcPr>
          <w:p w:rsidR="00821B88" w:rsidRPr="001E6372" w:rsidRDefault="00003BD6" w:rsidP="001E6372">
            <w:pPr>
              <w:suppressAutoHyphens w:val="0"/>
              <w:spacing w:before="40" w:after="120" w:line="220" w:lineRule="exact"/>
              <w:ind w:right="113"/>
            </w:pPr>
            <w:r>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Luxembourg</w:t>
            </w:r>
            <w:r w:rsidRPr="00061DFA">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and seventh </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Eighth </w:t>
            </w:r>
            <w:r w:rsidRPr="001E6372">
              <w:br/>
              <w:t xml:space="preserve">(Due on 15 May 2019) </w:t>
            </w:r>
          </w:p>
        </w:tc>
      </w:tr>
      <w:tr w:rsidR="00821B88" w:rsidRPr="001E6372" w:rsidTr="00D9195B">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Madagascar (2005)</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2011)</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(25 November 2015)</w:t>
            </w:r>
          </w:p>
        </w:tc>
        <w:tc>
          <w:tcPr>
            <w:tcW w:w="226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D9195B">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Malta</w:t>
            </w:r>
            <w:r w:rsidRPr="00061DFA">
              <w:rPr>
                <w:i/>
                <w:iCs/>
                <w:sz w:val="18"/>
                <w:szCs w:val="18"/>
                <w:vertAlign w:val="superscript"/>
              </w:rPr>
              <w:t>a</w:t>
            </w:r>
            <w:proofErr w:type="spellEnd"/>
            <w:r w:rsidRPr="001E6372">
              <w:t xml:space="preserve"> (1990)</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1999)</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(12 December 2000)</w:t>
            </w:r>
          </w:p>
        </w:tc>
        <w:tc>
          <w:tcPr>
            <w:tcW w:w="226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D9195B">
        <w:trPr>
          <w:cantSplit/>
        </w:trPr>
        <w:tc>
          <w:tcPr>
            <w:tcW w:w="1985"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Mauritania (2004)</w:t>
            </w:r>
          </w:p>
        </w:tc>
        <w:tc>
          <w:tcPr>
            <w:tcW w:w="141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(May 2013)</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 xml:space="preserve">(Received on 27 January 2017)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Mauritius</w:t>
            </w:r>
            <w:r w:rsidRPr="00061DFA">
              <w:rPr>
                <w:i/>
                <w:iCs/>
                <w:sz w:val="18"/>
                <w:szCs w:val="18"/>
                <w:vertAlign w:val="superscript"/>
              </w:rPr>
              <w:t>a</w:t>
            </w:r>
            <w:proofErr w:type="spellEnd"/>
            <w:r w:rsidRPr="001E6372">
              <w:t xml:space="preserve"> (1992)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 xml:space="preserve">(November 2017) </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Mexico</w:t>
            </w:r>
            <w:r w:rsidRPr="00061DFA">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(November 2012)</w:t>
            </w:r>
          </w:p>
        </w:tc>
        <w:tc>
          <w:tcPr>
            <w:tcW w:w="1701" w:type="dxa"/>
            <w:shd w:val="clear" w:color="auto" w:fill="auto"/>
          </w:tcPr>
          <w:p w:rsidR="00821B88" w:rsidRPr="001E6372" w:rsidRDefault="00003BD6" w:rsidP="001E6372">
            <w:pPr>
              <w:suppressAutoHyphens w:val="0"/>
              <w:spacing w:before="40" w:after="120" w:line="220" w:lineRule="exact"/>
              <w:ind w:right="113"/>
            </w:pPr>
            <w:r>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(Received on 1 November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Monaco</w:t>
            </w:r>
            <w:r w:rsidRPr="00061DFA">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Mongolia</w:t>
            </w:r>
            <w:r w:rsidRPr="00061DFA">
              <w:rPr>
                <w:i/>
                <w:iCs/>
                <w:sz w:val="18"/>
                <w:szCs w:val="18"/>
                <w:vertAlign w:val="superscript"/>
              </w:rPr>
              <w:t>a</w:t>
            </w:r>
            <w:proofErr w:type="spellEnd"/>
            <w:r w:rsidRPr="001E6372">
              <w:t xml:space="preserve"> (2002)</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(July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12 August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Montenegro</w:t>
            </w:r>
            <w:r w:rsidRPr="00061DFA">
              <w:rPr>
                <w:i/>
                <w:iCs/>
                <w:sz w:val="18"/>
                <w:szCs w:val="18"/>
                <w:vertAlign w:val="superscript"/>
              </w:rPr>
              <w:t>a</w:t>
            </w:r>
            <w:proofErr w:type="spellEnd"/>
            <w:r w:rsidRPr="001E6372">
              <w:t xml:space="preserve"> (2006)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r>
            <w:r w:rsidRPr="001E6372" w:rsidDel="00B046B1">
              <w:t xml:space="preserve"> </w:t>
            </w:r>
            <w:r w:rsidRPr="001E6372">
              <w:t>(23 May 2018)</w:t>
            </w:r>
          </w:p>
        </w:tc>
        <w:tc>
          <w:tcPr>
            <w:tcW w:w="2267" w:type="dxa"/>
            <w:shd w:val="clear" w:color="auto" w:fill="auto"/>
          </w:tcPr>
          <w:p w:rsidR="00821B88" w:rsidRPr="001E6372" w:rsidRDefault="00003BD6" w:rsidP="001E6372">
            <w:pPr>
              <w:suppressAutoHyphens w:val="0"/>
              <w:spacing w:before="40" w:after="120" w:line="220" w:lineRule="exact"/>
              <w:ind w:right="113"/>
            </w:pPr>
            <w:r>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lastRenderedPageBreak/>
              <w:t>Morocco</w:t>
            </w:r>
            <w:r w:rsidRPr="00061DFA">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2011)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(25 November 2015)</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Mozambique (1999)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(22 November 2017)</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Namibia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Nepal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2005)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to fifth </w:t>
            </w:r>
            <w:r w:rsidRPr="001E6372">
              <w:br/>
              <w:t>(12 June 2008)</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Netherlands</w:t>
            </w:r>
            <w:r w:rsidRPr="00061DFA">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r w:rsidRPr="001E6372">
              <w:br/>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rsidDel="00787446">
              <w:t xml:space="preserve"> </w:t>
            </w:r>
            <w:r w:rsidRPr="001E6372">
              <w:br/>
              <w:t>(Received on 22 June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New </w:t>
            </w:r>
            <w:proofErr w:type="spellStart"/>
            <w:r w:rsidRPr="001E6372">
              <w:t>Zealand</w:t>
            </w:r>
            <w:r w:rsidRPr="00061DFA">
              <w:rPr>
                <w:i/>
                <w:iCs/>
                <w:sz w:val="18"/>
                <w:szCs w:val="18"/>
                <w:vertAlign w:val="superscript"/>
              </w:rPr>
              <w:t>a</w:t>
            </w:r>
            <w:proofErr w:type="spellEnd"/>
            <w:r w:rsidRPr="001E6372">
              <w:t xml:space="preserve"> (1989)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(Due on 15 May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Nicaragua (2005)</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2009)</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(15 May 2013)</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Norway</w:t>
            </w:r>
            <w:r w:rsidRPr="00061DFA">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Eighth </w:t>
            </w:r>
            <w:r w:rsidRPr="001E6372">
              <w:br/>
              <w:t>(May 2018)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061DFA">
            <w:pPr>
              <w:suppressAutoHyphens w:val="0"/>
              <w:spacing w:before="40" w:after="120" w:line="220" w:lineRule="exact"/>
              <w:ind w:right="113"/>
            </w:pPr>
            <w:r w:rsidRPr="001E6372">
              <w:t xml:space="preserve">Ninth </w:t>
            </w:r>
            <w:r w:rsidRPr="001E6372">
              <w:br/>
              <w:t>(Due on</w:t>
            </w:r>
            <w:r w:rsidR="00EC570D">
              <w:t xml:space="preserve"> </w:t>
            </w:r>
            <w:r w:rsidRPr="001E6372">
              <w:t>18 May 2022)</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Pakistan (2010)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(April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(Due on 12 May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Panama</w:t>
            </w:r>
            <w:r w:rsidRPr="00061DFA">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(August 2017)</w:t>
            </w:r>
          </w:p>
        </w:tc>
        <w:tc>
          <w:tcPr>
            <w:tcW w:w="1701" w:type="dxa"/>
            <w:shd w:val="clear" w:color="auto" w:fill="auto"/>
          </w:tcPr>
          <w:p w:rsidR="00821B88" w:rsidRPr="001E6372" w:rsidDel="00E049A5"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on 11 August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Paraguay</w:t>
            </w:r>
            <w:r w:rsidRPr="00061DFA">
              <w:rPr>
                <w:i/>
                <w:iCs/>
                <w:sz w:val="18"/>
                <w:szCs w:val="18"/>
                <w:vertAlign w:val="superscript"/>
              </w:rPr>
              <w:t>a</w:t>
            </w:r>
            <w:proofErr w:type="spellEnd"/>
            <w:r w:rsidRPr="001E6372">
              <w:t xml:space="preserve"> (1990)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(July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Eighth</w:t>
            </w:r>
            <w:r w:rsidRPr="001E6372">
              <w:br/>
              <w:t>(Due on 11 August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Peru</w:t>
            </w:r>
            <w:r w:rsidRPr="00061DFA">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(November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r w:rsidRPr="001E6372">
              <w:br/>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rsidDel="00787446">
              <w:t xml:space="preserve"> </w:t>
            </w:r>
            <w:r w:rsidRPr="001E6372">
              <w:br/>
              <w:t>(Received on 13 June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Philippines</w:t>
            </w:r>
            <w:r w:rsidRPr="00061DFA">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(Due on 13 May 2020)</w:t>
            </w:r>
          </w:p>
        </w:tc>
      </w:tr>
      <w:tr w:rsidR="00821B88" w:rsidRPr="001E6372" w:rsidTr="00D13C8D">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Poland</w:t>
            </w:r>
            <w:r w:rsidRPr="00061DFA">
              <w:rPr>
                <w:i/>
                <w:iCs/>
                <w:sz w:val="18"/>
                <w:szCs w:val="18"/>
                <w:vertAlign w:val="superscript"/>
              </w:rPr>
              <w:t>a</w:t>
            </w:r>
            <w:proofErr w:type="spellEnd"/>
            <w:r w:rsidRPr="001E6372">
              <w:t xml:space="preserve"> (1989)</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Fifth and sixth (November 2013)</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(22 November 2017)</w:t>
            </w:r>
          </w:p>
        </w:tc>
        <w:tc>
          <w:tcPr>
            <w:tcW w:w="226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D13C8D">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Portugal</w:t>
            </w:r>
            <w:r w:rsidRPr="00061DFA">
              <w:rPr>
                <w:i/>
                <w:iCs/>
                <w:sz w:val="18"/>
                <w:szCs w:val="18"/>
                <w:vertAlign w:val="superscript"/>
              </w:rPr>
              <w:t>a</w:t>
            </w:r>
            <w:proofErr w:type="spellEnd"/>
            <w:r w:rsidRPr="001E6372">
              <w:t xml:space="preserve"> (1989)</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Fifth and sixth </w:t>
            </w:r>
            <w:r w:rsidRPr="001E6372">
              <w:br/>
              <w:t>(November 2013)</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(22 November 2017)</w:t>
            </w:r>
          </w:p>
        </w:tc>
        <w:tc>
          <w:tcPr>
            <w:tcW w:w="226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D13C8D">
        <w:trPr>
          <w:cantSplit/>
        </w:trPr>
        <w:tc>
          <w:tcPr>
            <w:tcW w:w="1985" w:type="dxa"/>
            <w:tcBorders>
              <w:top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Qatar</w:t>
            </w:r>
            <w:r w:rsidRPr="000E095E">
              <w:rPr>
                <w:i/>
                <w:iCs/>
                <w:sz w:val="18"/>
                <w:szCs w:val="18"/>
                <w:vertAlign w:val="superscript"/>
              </w:rPr>
              <w:t>a</w:t>
            </w:r>
            <w:proofErr w:type="spellEnd"/>
            <w:r w:rsidRPr="001E6372" w:rsidDel="00ED2662">
              <w:t xml:space="preserve"> </w:t>
            </w:r>
            <w:r w:rsidRPr="001E6372">
              <w:t>(2000)</w:t>
            </w:r>
          </w:p>
        </w:tc>
        <w:tc>
          <w:tcPr>
            <w:tcW w:w="141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2018)</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tcBorders>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(Due on 18 May 2022)</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Republic of </w:t>
            </w:r>
            <w:proofErr w:type="spellStart"/>
            <w:r w:rsidRPr="001E6372">
              <w:t>Korea</w:t>
            </w:r>
            <w:r w:rsidRPr="000E095E">
              <w:rPr>
                <w:i/>
                <w:iCs/>
                <w:sz w:val="18"/>
                <w:szCs w:val="18"/>
                <w:vertAlign w:val="superscript"/>
              </w:rPr>
              <w:t>a</w:t>
            </w:r>
            <w:proofErr w:type="spellEnd"/>
            <w:r w:rsidRPr="001E6372">
              <w:t xml:space="preserve"> (1995)</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to fifth </w:t>
            </w:r>
            <w:r w:rsidRPr="001E6372">
              <w:br/>
              <w:t>(May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(Due on 12 May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Republic of </w:t>
            </w:r>
            <w:proofErr w:type="spellStart"/>
            <w:r w:rsidRPr="001E6372">
              <w:t>Moldova</w:t>
            </w:r>
            <w:r w:rsidRPr="000E095E">
              <w:rPr>
                <w:i/>
                <w:iCs/>
                <w:sz w:val="18"/>
                <w:szCs w:val="18"/>
                <w:vertAlign w:val="superscript"/>
              </w:rPr>
              <w:t>a</w:t>
            </w:r>
            <w:proofErr w:type="spellEnd"/>
            <w:r w:rsidRPr="001E6372" w:rsidDel="00ED2662">
              <w:t xml:space="preserve"> </w:t>
            </w:r>
            <w:r w:rsidRPr="001E6372">
              <w:br/>
              <w:t>(1995)</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(November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Fourth</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Romania</w:t>
            </w:r>
            <w:r w:rsidRPr="000E095E">
              <w:rPr>
                <w:i/>
                <w:iCs/>
                <w:sz w:val="18"/>
                <w:szCs w:val="18"/>
                <w:vertAlign w:val="superscript"/>
              </w:rPr>
              <w:t>a</w:t>
            </w:r>
            <w:proofErr w:type="spellEnd"/>
            <w:r w:rsidRPr="001E6372">
              <w:t xml:space="preserve"> (1990)</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 xml:space="preserve">(May 2015) </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(Due on 15 May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Russian </w:t>
            </w:r>
            <w:proofErr w:type="spellStart"/>
            <w:r w:rsidRPr="001E6372">
              <w:t>Federation</w:t>
            </w:r>
            <w:r w:rsidRPr="000E095E">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(November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(Received on 4 November 2016)</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Rwanda (2008)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2017)</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lastRenderedPageBreak/>
              <w:t>Saudi Arabia (1997)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13 May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Senegal</w:t>
            </w:r>
            <w:r w:rsidRPr="000E095E">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(May 2018)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18 May 2022)</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Serbia</w:t>
            </w:r>
            <w:r w:rsidRPr="000E095E">
              <w:rPr>
                <w:i/>
                <w:iCs/>
                <w:sz w:val="18"/>
                <w:szCs w:val="18"/>
                <w:vertAlign w:val="superscript"/>
              </w:rPr>
              <w:t>a</w:t>
            </w:r>
            <w:proofErr w:type="spellEnd"/>
            <w:r w:rsidRPr="001E6372">
              <w:t xml:space="preserve"> (2001)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(Due on 15 May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Sierra Leone (2001)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Initial</w:t>
            </w:r>
            <w:r w:rsidRPr="001E6372">
              <w:br/>
              <w:t>(May 2014)</w:t>
            </w:r>
          </w:p>
        </w:tc>
        <w:tc>
          <w:tcPr>
            <w:tcW w:w="1701" w:type="dxa"/>
            <w:shd w:val="clear" w:color="auto" w:fill="auto"/>
          </w:tcPr>
          <w:p w:rsidR="00821B88" w:rsidRPr="001E6372" w:rsidRDefault="00821B88" w:rsidP="00003BD6">
            <w:pPr>
              <w:suppressAutoHyphens w:val="0"/>
              <w:spacing w:before="40" w:after="120" w:line="220" w:lineRule="exact"/>
              <w:ind w:right="113"/>
            </w:pPr>
            <w:r w:rsidRPr="001E6372">
              <w:t>Second</w:t>
            </w:r>
            <w:r w:rsidR="00003BD6">
              <w:br/>
            </w:r>
            <w:r w:rsidRPr="001E6372">
              <w:t>(23 May 2018)</w:t>
            </w:r>
          </w:p>
        </w:tc>
        <w:tc>
          <w:tcPr>
            <w:tcW w:w="2267" w:type="dxa"/>
            <w:shd w:val="clear" w:color="auto" w:fill="auto"/>
          </w:tcPr>
          <w:p w:rsidR="00821B88" w:rsidRPr="001E6372" w:rsidRDefault="00821B88" w:rsidP="001E6372">
            <w:pPr>
              <w:suppressAutoHyphens w:val="0"/>
              <w:spacing w:before="40" w:after="120" w:line="220" w:lineRule="exact"/>
              <w:ind w:right="113"/>
            </w:pP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Slovakia</w:t>
            </w:r>
            <w:r w:rsidRPr="000E095E">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(July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(Due on 14 August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Slovenia</w:t>
            </w:r>
            <w:r w:rsidRPr="000E095E">
              <w:rPr>
                <w:i/>
                <w:iCs/>
                <w:sz w:val="18"/>
                <w:szCs w:val="18"/>
                <w:vertAlign w:val="superscript"/>
              </w:rPr>
              <w:t>a</w:t>
            </w:r>
            <w:proofErr w:type="spellEnd"/>
            <w:r w:rsidRPr="001E6372">
              <w:t xml:space="preserve"> (1993)</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2011)</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(3 June 2015)</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South Africa (1998)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(November 2006)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rsidDel="005E141A">
              <w:t xml:space="preserve"> </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(Received on 22 September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Spain</w:t>
            </w:r>
            <w:r w:rsidRPr="000E095E">
              <w:rPr>
                <w:i/>
                <w:iCs/>
                <w:sz w:val="18"/>
                <w:szCs w:val="18"/>
                <w:vertAlign w:val="superscript"/>
              </w:rPr>
              <w:t>a</w:t>
            </w:r>
            <w:proofErr w:type="spellEnd"/>
            <w:r w:rsidRPr="000E095E">
              <w:rPr>
                <w:i/>
                <w:iCs/>
                <w:sz w:val="18"/>
                <w:szCs w:val="18"/>
                <w:vertAlign w:val="superscript"/>
              </w:rPr>
              <w:t xml:space="preserve"> </w:t>
            </w:r>
            <w:r w:rsidRPr="001E6372">
              <w:t>(1987)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(May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 xml:space="preserve">(Due on 15 May 2019)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Sri Lanka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Sixth </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Sweden</w:t>
            </w:r>
            <w:r w:rsidRPr="000E095E">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Sixth and seventh</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Eighth</w:t>
            </w:r>
            <w:r w:rsidRPr="001E6372">
              <w:br/>
              <w:t>(Due on 28 November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Switzerland</w:t>
            </w:r>
            <w:r w:rsidRPr="000E095E">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Seventh </w:t>
            </w:r>
            <w:r w:rsidRPr="001E6372">
              <w:br/>
              <w:t>(August 2015)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Eighth </w:t>
            </w:r>
            <w:r w:rsidRPr="001E6372">
              <w:br/>
              <w:t>(Due on 14 August 2019)</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Syrian Arab Republic (2004)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2010)</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(14 May 2014)</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4F2BCA">
        <w:trPr>
          <w:cantSplit/>
        </w:trPr>
        <w:tc>
          <w:tcPr>
            <w:tcW w:w="1985"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Tajikistan (1995)</w:t>
            </w:r>
          </w:p>
        </w:tc>
        <w:tc>
          <w:tcPr>
            <w:tcW w:w="1417"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Third</w:t>
            </w:r>
            <w:r w:rsidRPr="001E6372">
              <w:br/>
              <w:t>(May 2018)</w:t>
            </w:r>
          </w:p>
        </w:tc>
        <w:tc>
          <w:tcPr>
            <w:tcW w:w="1701" w:type="dxa"/>
            <w:tcBorders>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bottom w:val="nil"/>
            </w:tcBorders>
            <w:shd w:val="clear" w:color="auto" w:fill="auto"/>
          </w:tcPr>
          <w:p w:rsidR="00821B88" w:rsidRPr="001E6372" w:rsidRDefault="00821B88" w:rsidP="004F2BCA">
            <w:pPr>
              <w:suppressAutoHyphens w:val="0"/>
              <w:spacing w:before="40" w:after="120" w:line="220" w:lineRule="exact"/>
              <w:ind w:right="113"/>
            </w:pPr>
            <w:r w:rsidRPr="001E6372">
              <w:t xml:space="preserve">Fourth </w:t>
            </w:r>
            <w:r w:rsidRPr="001E6372">
              <w:br/>
              <w:t>(Due on 18 May 2022)</w:t>
            </w:r>
          </w:p>
        </w:tc>
      </w:tr>
      <w:tr w:rsidR="00821B88" w:rsidRPr="001E6372" w:rsidTr="004F2BCA">
        <w:trPr>
          <w:cantSplit/>
        </w:trPr>
        <w:tc>
          <w:tcPr>
            <w:tcW w:w="1985"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proofErr w:type="spellStart"/>
            <w:r w:rsidRPr="001E6372">
              <w:t>Thailand</w:t>
            </w:r>
            <w:r w:rsidRPr="000E095E">
              <w:rPr>
                <w:i/>
                <w:iCs/>
                <w:sz w:val="18"/>
                <w:szCs w:val="18"/>
                <w:vertAlign w:val="superscript"/>
              </w:rPr>
              <w:t>a</w:t>
            </w:r>
            <w:proofErr w:type="spellEnd"/>
            <w:r w:rsidRPr="001E6372">
              <w:t xml:space="preserve"> (2007)</w:t>
            </w:r>
          </w:p>
        </w:tc>
        <w:tc>
          <w:tcPr>
            <w:tcW w:w="141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2014)</w:t>
            </w:r>
          </w:p>
        </w:tc>
        <w:tc>
          <w:tcPr>
            <w:tcW w:w="1701"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tcBorders>
              <w:top w:val="nil"/>
              <w:bottom w:val="nil"/>
            </w:tcBorders>
            <w:shd w:val="clear" w:color="auto" w:fill="auto"/>
          </w:tcPr>
          <w:p w:rsidR="00821B88" w:rsidRPr="001E6372" w:rsidRDefault="00821B88" w:rsidP="001E6372">
            <w:pPr>
              <w:suppressAutoHyphens w:val="0"/>
              <w:spacing w:before="40" w:after="120" w:line="220" w:lineRule="exact"/>
              <w:ind w:right="113"/>
            </w:pPr>
            <w:r w:rsidRPr="001E6372">
              <w:t>Second</w:t>
            </w:r>
            <w:r w:rsidRPr="001E6372">
              <w:br/>
              <w:t>(Due on 23 May 2018)</w:t>
            </w:r>
          </w:p>
        </w:tc>
      </w:tr>
      <w:tr w:rsidR="00821B88" w:rsidRPr="001E6372" w:rsidTr="004F2BCA">
        <w:trPr>
          <w:cantSplit/>
        </w:trPr>
        <w:tc>
          <w:tcPr>
            <w:tcW w:w="1985" w:type="dxa"/>
            <w:tcBorders>
              <w:top w:val="nil"/>
            </w:tcBorders>
            <w:shd w:val="clear" w:color="auto" w:fill="auto"/>
          </w:tcPr>
          <w:p w:rsidR="00821B88" w:rsidRPr="001E6372" w:rsidRDefault="00821B88" w:rsidP="000A5F95">
            <w:pPr>
              <w:suppressAutoHyphens w:val="0"/>
              <w:spacing w:before="40" w:after="120" w:line="220" w:lineRule="exact"/>
              <w:ind w:right="113"/>
            </w:pPr>
            <w:r w:rsidRPr="001E6372">
              <w:t xml:space="preserve">The former Yugoslav Republic of </w:t>
            </w:r>
            <w:proofErr w:type="spellStart"/>
            <w:r w:rsidRPr="001E6372">
              <w:t>Macedonia</w:t>
            </w:r>
            <w:r w:rsidRPr="000E095E">
              <w:rPr>
                <w:i/>
                <w:iCs/>
                <w:sz w:val="18"/>
                <w:szCs w:val="18"/>
                <w:vertAlign w:val="superscript"/>
              </w:rPr>
              <w:t>a</w:t>
            </w:r>
            <w:proofErr w:type="spellEnd"/>
            <w:r w:rsidRPr="001E6372">
              <w:t xml:space="preserve"> (1994)</w:t>
            </w:r>
          </w:p>
        </w:tc>
        <w:tc>
          <w:tcPr>
            <w:tcW w:w="1417" w:type="dxa"/>
            <w:tcBorders>
              <w:top w:val="nil"/>
            </w:tcBorders>
            <w:shd w:val="clear" w:color="auto" w:fill="auto"/>
          </w:tcPr>
          <w:p w:rsidR="00821B88" w:rsidRPr="001E6372" w:rsidRDefault="00821B88" w:rsidP="000A5F95">
            <w:pPr>
              <w:suppressAutoHyphens w:val="0"/>
              <w:spacing w:before="40" w:after="120" w:line="220" w:lineRule="exact"/>
              <w:ind w:right="113"/>
            </w:pPr>
            <w:r w:rsidRPr="001E6372">
              <w:t>Third</w:t>
            </w:r>
            <w:r w:rsidRPr="001E6372">
              <w:br/>
              <w:t>(May 2015)</w:t>
            </w:r>
          </w:p>
        </w:tc>
        <w:tc>
          <w:tcPr>
            <w:tcW w:w="1701" w:type="dxa"/>
            <w:tcBorders>
              <w:top w:val="nil"/>
            </w:tcBorders>
            <w:shd w:val="clear" w:color="auto" w:fill="auto"/>
          </w:tcPr>
          <w:p w:rsidR="00821B88" w:rsidRPr="001E6372" w:rsidRDefault="00821B88" w:rsidP="001E6372">
            <w:pPr>
              <w:suppressAutoHyphens w:val="0"/>
              <w:spacing w:before="40" w:after="120" w:line="220" w:lineRule="exact"/>
              <w:ind w:right="113"/>
            </w:pPr>
          </w:p>
        </w:tc>
        <w:tc>
          <w:tcPr>
            <w:tcW w:w="2267" w:type="dxa"/>
            <w:tcBorders>
              <w:top w:val="nil"/>
            </w:tcBorders>
            <w:shd w:val="clear" w:color="auto" w:fill="auto"/>
          </w:tcPr>
          <w:p w:rsidR="00821B88" w:rsidRPr="001E6372" w:rsidRDefault="00821B88" w:rsidP="004F2BCA">
            <w:pPr>
              <w:suppressAutoHyphens w:val="0"/>
              <w:spacing w:before="40" w:after="120" w:line="220" w:lineRule="exact"/>
              <w:ind w:right="113"/>
            </w:pPr>
            <w:r w:rsidRPr="001E6372">
              <w:t>Fourth</w:t>
            </w:r>
            <w:r w:rsidRPr="001E6372">
              <w:br/>
              <w:t>(Due on 15 May 2019)</w:t>
            </w:r>
          </w:p>
        </w:tc>
      </w:tr>
      <w:tr w:rsidR="000A5F95" w:rsidRPr="001E6372" w:rsidTr="000E09D7">
        <w:trPr>
          <w:cantSplit/>
        </w:trPr>
        <w:tc>
          <w:tcPr>
            <w:tcW w:w="1985" w:type="dxa"/>
            <w:shd w:val="clear" w:color="auto" w:fill="auto"/>
          </w:tcPr>
          <w:p w:rsidR="000A5F95" w:rsidRPr="001E6372" w:rsidRDefault="000A5F95" w:rsidP="001E6372">
            <w:pPr>
              <w:suppressAutoHyphens w:val="0"/>
              <w:spacing w:before="40" w:after="120" w:line="220" w:lineRule="exact"/>
              <w:ind w:right="113"/>
            </w:pPr>
            <w:r w:rsidRPr="001E6372">
              <w:t>Timor-Leste (2003)</w:t>
            </w:r>
          </w:p>
        </w:tc>
        <w:tc>
          <w:tcPr>
            <w:tcW w:w="1417" w:type="dxa"/>
            <w:shd w:val="clear" w:color="auto" w:fill="auto"/>
          </w:tcPr>
          <w:p w:rsidR="000A5F95" w:rsidRPr="001E6372" w:rsidRDefault="000A5F95" w:rsidP="001E6372">
            <w:pPr>
              <w:suppressAutoHyphens w:val="0"/>
              <w:spacing w:before="40" w:after="120" w:line="220" w:lineRule="exact"/>
              <w:ind w:right="113"/>
            </w:pPr>
            <w:r w:rsidRPr="001E6372">
              <w:t>Initial</w:t>
            </w:r>
            <w:r w:rsidRPr="001E6372">
              <w:br/>
              <w:t>(November 2017)</w:t>
            </w:r>
          </w:p>
        </w:tc>
        <w:tc>
          <w:tcPr>
            <w:tcW w:w="1701" w:type="dxa"/>
            <w:shd w:val="clear" w:color="auto" w:fill="auto"/>
          </w:tcPr>
          <w:p w:rsidR="000A5F95" w:rsidRPr="001E6372" w:rsidRDefault="000A5F95" w:rsidP="001E6372">
            <w:pPr>
              <w:suppressAutoHyphens w:val="0"/>
              <w:spacing w:before="40" w:after="120" w:line="220" w:lineRule="exact"/>
              <w:ind w:right="113"/>
            </w:pPr>
          </w:p>
        </w:tc>
        <w:tc>
          <w:tcPr>
            <w:tcW w:w="2267" w:type="dxa"/>
            <w:shd w:val="clear" w:color="auto" w:fill="auto"/>
          </w:tcPr>
          <w:p w:rsidR="000A5F95" w:rsidRPr="001E6372" w:rsidRDefault="000A5F95" w:rsidP="001E6372">
            <w:pPr>
              <w:suppressAutoHyphens w:val="0"/>
              <w:spacing w:before="40" w:after="120" w:line="220" w:lineRule="exact"/>
              <w:ind w:right="113"/>
            </w:pPr>
            <w:r w:rsidRPr="001E6372">
              <w:t>Second</w:t>
            </w:r>
            <w:r w:rsidRPr="001E6372">
              <w:br/>
              <w:t>(Due on 6 December 2021)</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Togo</w:t>
            </w:r>
            <w:r w:rsidRPr="000A5F95">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2012)</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Third</w:t>
            </w:r>
            <w:r w:rsidRPr="001E6372">
              <w:br/>
              <w:t>(23 November 2016)</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Tunisia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(Due on 13 May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Turkey</w:t>
            </w:r>
            <w:r w:rsidRPr="000A5F95">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(May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Fifth </w:t>
            </w:r>
            <w:r w:rsidRPr="001E6372">
              <w:br/>
              <w:t>(Due on 13 May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Turkmenistan (1999)</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(November 2016)</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(Due on 7 December 2020)</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Uganda</w:t>
            </w:r>
            <w:r w:rsidRPr="000A5F95">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Initial </w:t>
            </w:r>
            <w:r w:rsidRPr="001E6372">
              <w:br/>
              <w:t>(May 2005)</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(25 June 2008)</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lastRenderedPageBreak/>
              <w:t>Ukraine</w:t>
            </w:r>
            <w:r w:rsidRPr="000A5F95">
              <w:rPr>
                <w:i/>
                <w:iCs/>
                <w:sz w:val="18"/>
                <w:szCs w:val="18"/>
                <w:vertAlign w:val="superscript"/>
              </w:rPr>
              <w:t>a</w:t>
            </w:r>
            <w:proofErr w:type="spellEnd"/>
            <w:r w:rsidRPr="001E6372">
              <w:t xml:space="preserve"> (1987)</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Seventh</w:t>
            </w:r>
            <w:r w:rsidRPr="001E6372">
              <w:br/>
              <w:t xml:space="preserve">(Due on 28 November 2018) </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United Kingdom of Great Britain and Northern </w:t>
            </w:r>
            <w:r w:rsidRPr="001E6372">
              <w:br/>
            </w:r>
            <w:proofErr w:type="spellStart"/>
            <w:r w:rsidRPr="001E6372">
              <w:t>Ireland</w:t>
            </w:r>
            <w:r w:rsidRPr="000A5F95">
              <w:rPr>
                <w:i/>
                <w:iCs/>
                <w:sz w:val="18"/>
                <w:szCs w:val="18"/>
                <w:vertAlign w:val="superscript"/>
              </w:rPr>
              <w:t>a</w:t>
            </w:r>
            <w:proofErr w:type="spellEnd"/>
            <w:r w:rsidRPr="001E6372">
              <w:t xml:space="preserve"> (1988)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(May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(Received on 15 November 2017)</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 xml:space="preserve">United States of </w:t>
            </w:r>
            <w:proofErr w:type="spellStart"/>
            <w:r w:rsidRPr="001E6372">
              <w:t>America</w:t>
            </w:r>
            <w:r w:rsidRPr="000A5F95">
              <w:rPr>
                <w:i/>
                <w:iCs/>
                <w:sz w:val="18"/>
                <w:szCs w:val="18"/>
                <w:vertAlign w:val="superscript"/>
              </w:rPr>
              <w:t>a</w:t>
            </w:r>
            <w:proofErr w:type="spellEnd"/>
            <w:r w:rsidRPr="001E6372">
              <w:t xml:space="preserve"> (1994)</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to fifth </w:t>
            </w:r>
            <w:r w:rsidRPr="001E6372">
              <w:br/>
              <w:t xml:space="preserve">(November 2014) </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Sixth</w:t>
            </w:r>
            <w:r w:rsidRPr="001E6372">
              <w:br/>
              <w:t>(Due on 28 November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Uruguay</w:t>
            </w:r>
            <w:r w:rsidRPr="000A5F95">
              <w:rPr>
                <w:i/>
                <w:iCs/>
                <w:sz w:val="18"/>
                <w:szCs w:val="18"/>
                <w:vertAlign w:val="superscript"/>
              </w:rPr>
              <w:t>a</w:t>
            </w:r>
            <w:proofErr w:type="spellEnd"/>
            <w:r w:rsidRPr="001E6372">
              <w:t xml:space="preserve"> (1986)</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(May 2014)</w:t>
            </w:r>
          </w:p>
        </w:tc>
        <w:tc>
          <w:tcPr>
            <w:tcW w:w="1701" w:type="dxa"/>
            <w:shd w:val="clear" w:color="auto" w:fill="auto"/>
          </w:tcPr>
          <w:p w:rsidR="00821B88" w:rsidRPr="001E6372" w:rsidRDefault="00821B88" w:rsidP="003517F3">
            <w:pPr>
              <w:suppressAutoHyphens w:val="0"/>
              <w:spacing w:before="40" w:after="120" w:line="220" w:lineRule="exact"/>
              <w:ind w:right="113"/>
            </w:pPr>
            <w:r w:rsidRPr="001E6372">
              <w:t>Fourth</w:t>
            </w:r>
            <w:r w:rsidR="003517F3">
              <w:br/>
            </w:r>
            <w:r w:rsidRPr="001E6372">
              <w:t>(23 May 2018)</w:t>
            </w:r>
          </w:p>
        </w:tc>
        <w:tc>
          <w:tcPr>
            <w:tcW w:w="2267" w:type="dxa"/>
            <w:shd w:val="clear" w:color="auto" w:fill="auto"/>
          </w:tcPr>
          <w:p w:rsidR="00821B88" w:rsidRPr="001E6372" w:rsidRDefault="00821B88" w:rsidP="001E6372">
            <w:pPr>
              <w:suppressAutoHyphens w:val="0"/>
              <w:spacing w:before="40" w:after="120" w:line="220" w:lineRule="exact"/>
              <w:ind w:right="113"/>
            </w:pP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Uzbekistan (1995)</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Fourth </w:t>
            </w:r>
            <w:r w:rsidRPr="001E6372">
              <w:br/>
              <w:t>(November 2013)</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(Received on 16 January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r w:rsidRPr="001E6372">
              <w:t>Venezuela (Bolivarian Republic of)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Third and fourth</w:t>
            </w:r>
            <w:r w:rsidRPr="001E6372">
              <w:br/>
              <w:t>(November 2014)</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Fifth</w:t>
            </w:r>
            <w:r w:rsidRPr="001E6372">
              <w:br/>
              <w:t>(Due on 28 November 2018)</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Yemen</w:t>
            </w:r>
            <w:r w:rsidRPr="000A5F95">
              <w:rPr>
                <w:i/>
                <w:iCs/>
                <w:sz w:val="18"/>
                <w:szCs w:val="18"/>
                <w:vertAlign w:val="superscript"/>
              </w:rPr>
              <w:t>a</w:t>
            </w:r>
            <w:proofErr w:type="spellEnd"/>
            <w:r w:rsidRPr="001E6372">
              <w:t xml:space="preserve"> (1991)</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2010)</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(14 May 2014)</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r w:rsidR="00821B88" w:rsidRPr="001E6372" w:rsidTr="000E09D7">
        <w:trPr>
          <w:cantSplit/>
        </w:trPr>
        <w:tc>
          <w:tcPr>
            <w:tcW w:w="1985" w:type="dxa"/>
            <w:shd w:val="clear" w:color="auto" w:fill="auto"/>
          </w:tcPr>
          <w:p w:rsidR="00821B88" w:rsidRPr="001E6372" w:rsidRDefault="00821B88" w:rsidP="001E6372">
            <w:pPr>
              <w:suppressAutoHyphens w:val="0"/>
              <w:spacing w:before="40" w:after="120" w:line="220" w:lineRule="exact"/>
              <w:ind w:right="113"/>
            </w:pPr>
            <w:proofErr w:type="spellStart"/>
            <w:r w:rsidRPr="001E6372">
              <w:t>Zambia</w:t>
            </w:r>
            <w:r w:rsidRPr="000A5F95">
              <w:rPr>
                <w:i/>
                <w:iCs/>
                <w:sz w:val="18"/>
                <w:szCs w:val="18"/>
                <w:vertAlign w:val="superscript"/>
              </w:rPr>
              <w:t>a</w:t>
            </w:r>
            <w:proofErr w:type="spellEnd"/>
            <w:r w:rsidRPr="001E6372">
              <w:t xml:space="preserve"> (1998)</w:t>
            </w:r>
          </w:p>
        </w:tc>
        <w:tc>
          <w:tcPr>
            <w:tcW w:w="1417" w:type="dxa"/>
            <w:shd w:val="clear" w:color="auto" w:fill="auto"/>
          </w:tcPr>
          <w:p w:rsidR="00821B88" w:rsidRPr="001E6372" w:rsidRDefault="00821B88" w:rsidP="001E6372">
            <w:pPr>
              <w:suppressAutoHyphens w:val="0"/>
              <w:spacing w:before="40" w:after="120" w:line="220" w:lineRule="exact"/>
              <w:ind w:right="113"/>
            </w:pPr>
            <w:r w:rsidRPr="001E6372">
              <w:t xml:space="preserve">Second </w:t>
            </w:r>
            <w:r w:rsidRPr="001E6372">
              <w:br/>
              <w:t>(May 2008)</w:t>
            </w:r>
          </w:p>
        </w:tc>
        <w:tc>
          <w:tcPr>
            <w:tcW w:w="1701" w:type="dxa"/>
            <w:shd w:val="clear" w:color="auto" w:fill="auto"/>
          </w:tcPr>
          <w:p w:rsidR="00821B88" w:rsidRPr="001E6372" w:rsidRDefault="00821B88" w:rsidP="001E6372">
            <w:pPr>
              <w:suppressAutoHyphens w:val="0"/>
              <w:spacing w:before="40" w:after="120" w:line="220" w:lineRule="exact"/>
              <w:ind w:right="113"/>
            </w:pPr>
            <w:r w:rsidRPr="001E6372">
              <w:t xml:space="preserve">Third </w:t>
            </w:r>
            <w:r w:rsidRPr="001E6372">
              <w:br/>
              <w:t>(30 June 2012)</w:t>
            </w:r>
          </w:p>
        </w:tc>
        <w:tc>
          <w:tcPr>
            <w:tcW w:w="2267" w:type="dxa"/>
            <w:shd w:val="clear" w:color="auto" w:fill="auto"/>
          </w:tcPr>
          <w:p w:rsidR="00821B88" w:rsidRPr="001E6372" w:rsidRDefault="00821B88" w:rsidP="001E6372">
            <w:pPr>
              <w:suppressAutoHyphens w:val="0"/>
              <w:spacing w:before="40" w:after="120" w:line="220" w:lineRule="exact"/>
              <w:ind w:right="113"/>
            </w:pPr>
            <w:r w:rsidRPr="001E6372">
              <w:t>-</w:t>
            </w:r>
          </w:p>
        </w:tc>
      </w:tr>
    </w:tbl>
    <w:p w:rsidR="00821B88" w:rsidRPr="00E74059" w:rsidRDefault="00821B88" w:rsidP="00E74059">
      <w:pPr>
        <w:spacing w:before="120"/>
        <w:ind w:left="1134" w:right="1134" w:firstLine="170"/>
        <w:rPr>
          <w:sz w:val="18"/>
        </w:rPr>
      </w:pPr>
      <w:proofErr w:type="gramStart"/>
      <w:r w:rsidRPr="00C3088B">
        <w:rPr>
          <w:i/>
          <w:iCs/>
          <w:sz w:val="18"/>
          <w:szCs w:val="18"/>
          <w:vertAlign w:val="superscript"/>
        </w:rPr>
        <w:t>a</w:t>
      </w:r>
      <w:r w:rsidRPr="00E74059">
        <w:rPr>
          <w:sz w:val="18"/>
        </w:rPr>
        <w:t xml:space="preserve"> </w:t>
      </w:r>
      <w:r w:rsidR="00C3088B">
        <w:rPr>
          <w:sz w:val="18"/>
        </w:rPr>
        <w:t xml:space="preserve"> </w:t>
      </w:r>
      <w:r w:rsidRPr="00E74059">
        <w:rPr>
          <w:sz w:val="18"/>
        </w:rPr>
        <w:t>States</w:t>
      </w:r>
      <w:proofErr w:type="gramEnd"/>
      <w:r w:rsidRPr="00E74059">
        <w:rPr>
          <w:sz w:val="18"/>
        </w:rPr>
        <w:t xml:space="preserve"> parties submitting reports under the simplified reporting procedure. </w:t>
      </w:r>
    </w:p>
    <w:p w:rsidR="00821B88" w:rsidRPr="009D11DD" w:rsidRDefault="00821B88" w:rsidP="00C3088B">
      <w:pPr>
        <w:pStyle w:val="H23G"/>
      </w:pPr>
      <w:r w:rsidRPr="009D11DD">
        <w:tab/>
        <w:t>4.</w:t>
      </w:r>
      <w:r w:rsidRPr="009D11DD">
        <w:tab/>
        <w:t>Consideration of reports submitted by States parties under article 19 of the Convention</w:t>
      </w:r>
    </w:p>
    <w:p w:rsidR="00821B88" w:rsidRPr="009D11DD" w:rsidRDefault="00821B88" w:rsidP="003142F4">
      <w:pPr>
        <w:pStyle w:val="SingleTxtG"/>
      </w:pPr>
      <w:r w:rsidRPr="009D11DD">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685"/>
        <w:gridCol w:w="1558"/>
      </w:tblGrid>
      <w:tr w:rsidR="00821B88" w:rsidRPr="00470609" w:rsidTr="003517F3">
        <w:trPr>
          <w:cantSplit/>
          <w:tblHeader/>
        </w:trPr>
        <w:tc>
          <w:tcPr>
            <w:tcW w:w="2127" w:type="dxa"/>
            <w:tcBorders>
              <w:top w:val="single" w:sz="4" w:space="0" w:color="auto"/>
              <w:bottom w:val="single" w:sz="12" w:space="0" w:color="auto"/>
            </w:tcBorders>
            <w:shd w:val="clear" w:color="auto" w:fill="auto"/>
            <w:vAlign w:val="bottom"/>
          </w:tcPr>
          <w:p w:rsidR="00821B88" w:rsidRPr="00470609" w:rsidRDefault="00821B88" w:rsidP="00470609">
            <w:pPr>
              <w:suppressAutoHyphens w:val="0"/>
              <w:spacing w:before="80" w:after="80" w:line="200" w:lineRule="exact"/>
              <w:ind w:right="113"/>
              <w:rPr>
                <w:i/>
                <w:sz w:val="16"/>
              </w:rPr>
            </w:pPr>
            <w:r w:rsidRPr="00470609">
              <w:rPr>
                <w:i/>
                <w:sz w:val="16"/>
              </w:rPr>
              <w:t>Date and start time of meeting</w:t>
            </w:r>
          </w:p>
        </w:tc>
        <w:tc>
          <w:tcPr>
            <w:tcW w:w="3685" w:type="dxa"/>
            <w:tcBorders>
              <w:top w:val="single" w:sz="4" w:space="0" w:color="auto"/>
              <w:bottom w:val="single" w:sz="12" w:space="0" w:color="auto"/>
            </w:tcBorders>
            <w:shd w:val="clear" w:color="auto" w:fill="auto"/>
            <w:vAlign w:val="bottom"/>
          </w:tcPr>
          <w:p w:rsidR="00821B88" w:rsidRPr="00470609" w:rsidRDefault="00821B88" w:rsidP="00470609">
            <w:pPr>
              <w:suppressAutoHyphens w:val="0"/>
              <w:spacing w:before="80" w:after="80" w:line="200" w:lineRule="exact"/>
              <w:ind w:right="113"/>
              <w:rPr>
                <w:i/>
                <w:sz w:val="16"/>
              </w:rPr>
            </w:pPr>
            <w:r w:rsidRPr="00470609">
              <w:rPr>
                <w:i/>
                <w:sz w:val="16"/>
              </w:rPr>
              <w:t>Report</w:t>
            </w:r>
          </w:p>
        </w:tc>
        <w:tc>
          <w:tcPr>
            <w:tcW w:w="1558" w:type="dxa"/>
            <w:tcBorders>
              <w:top w:val="single" w:sz="4" w:space="0" w:color="auto"/>
              <w:bottom w:val="single" w:sz="12" w:space="0" w:color="auto"/>
            </w:tcBorders>
            <w:shd w:val="clear" w:color="auto" w:fill="auto"/>
            <w:vAlign w:val="bottom"/>
          </w:tcPr>
          <w:p w:rsidR="00821B88" w:rsidRPr="00470609" w:rsidRDefault="00821B88" w:rsidP="00470609">
            <w:pPr>
              <w:suppressAutoHyphens w:val="0"/>
              <w:spacing w:before="80" w:after="80" w:line="200" w:lineRule="exact"/>
              <w:ind w:right="113"/>
              <w:rPr>
                <w:i/>
                <w:sz w:val="16"/>
              </w:rPr>
            </w:pPr>
            <w:r w:rsidRPr="00470609">
              <w:rPr>
                <w:i/>
                <w:sz w:val="16"/>
              </w:rPr>
              <w:t>Symbol</w:t>
            </w:r>
          </w:p>
        </w:tc>
      </w:tr>
      <w:tr w:rsidR="00821B88" w:rsidRPr="00470609" w:rsidTr="003517F3">
        <w:trPr>
          <w:cantSplit/>
        </w:trPr>
        <w:tc>
          <w:tcPr>
            <w:tcW w:w="2127" w:type="dxa"/>
            <w:tcBorders>
              <w:top w:val="single" w:sz="12" w:space="0" w:color="auto"/>
              <w:bottom w:val="nil"/>
            </w:tcBorders>
            <w:shd w:val="clear" w:color="auto" w:fill="auto"/>
          </w:tcPr>
          <w:p w:rsidR="00821B88" w:rsidRPr="00470609" w:rsidRDefault="00470609" w:rsidP="00470609">
            <w:pPr>
              <w:suppressAutoHyphens w:val="0"/>
              <w:spacing w:before="40" w:after="120" w:line="220" w:lineRule="exact"/>
              <w:ind w:right="113"/>
            </w:pPr>
            <w:r>
              <w:t xml:space="preserve">Tuesday, 24 </w:t>
            </w:r>
            <w:r w:rsidR="00821B88" w:rsidRPr="00470609">
              <w:t>July</w:t>
            </w:r>
            <w:r w:rsidR="00821B88" w:rsidRPr="00470609">
              <w:br/>
              <w:t>10 a.m.</w:t>
            </w:r>
          </w:p>
        </w:tc>
        <w:tc>
          <w:tcPr>
            <w:tcW w:w="3685" w:type="dxa"/>
            <w:tcBorders>
              <w:top w:val="single" w:sz="12" w:space="0" w:color="auto"/>
              <w:bottom w:val="nil"/>
            </w:tcBorders>
            <w:shd w:val="clear" w:color="auto" w:fill="auto"/>
          </w:tcPr>
          <w:p w:rsidR="00821B88" w:rsidRPr="00470609" w:rsidRDefault="00821B88" w:rsidP="00470609">
            <w:pPr>
              <w:suppressAutoHyphens w:val="0"/>
              <w:spacing w:before="40" w:after="120" w:line="220" w:lineRule="exact"/>
              <w:ind w:right="113"/>
            </w:pPr>
            <w:r w:rsidRPr="00470609">
              <w:br/>
              <w:t>Mauritania: second periodic report</w:t>
            </w:r>
          </w:p>
        </w:tc>
        <w:tc>
          <w:tcPr>
            <w:tcW w:w="1558" w:type="dxa"/>
            <w:tcBorders>
              <w:top w:val="single" w:sz="12" w:space="0" w:color="auto"/>
              <w:bottom w:val="nil"/>
            </w:tcBorders>
            <w:shd w:val="clear" w:color="auto" w:fill="auto"/>
          </w:tcPr>
          <w:p w:rsidR="00821B88" w:rsidRPr="00470609" w:rsidRDefault="00821B88" w:rsidP="00470609">
            <w:pPr>
              <w:suppressAutoHyphens w:val="0"/>
              <w:spacing w:before="40" w:after="120" w:line="220" w:lineRule="exact"/>
              <w:ind w:right="113"/>
            </w:pPr>
            <w:r w:rsidRPr="00470609">
              <w:br/>
              <w:t>CAT/C/MRT/2</w:t>
            </w:r>
          </w:p>
        </w:tc>
      </w:tr>
      <w:tr w:rsidR="00821B88" w:rsidRPr="00470609" w:rsidTr="003517F3">
        <w:trPr>
          <w:cantSplit/>
        </w:trPr>
        <w:tc>
          <w:tcPr>
            <w:tcW w:w="2127" w:type="dxa"/>
            <w:tcBorders>
              <w:top w:val="nil"/>
            </w:tcBorders>
            <w:shd w:val="clear" w:color="auto" w:fill="auto"/>
          </w:tcPr>
          <w:p w:rsidR="00821B88" w:rsidRPr="00470609" w:rsidRDefault="00821B88" w:rsidP="00376A77">
            <w:pPr>
              <w:suppressAutoHyphens w:val="0"/>
              <w:spacing w:before="40" w:after="120" w:line="220" w:lineRule="exact"/>
              <w:ind w:right="113"/>
            </w:pPr>
            <w:r w:rsidRPr="00470609">
              <w:t xml:space="preserve">Wednesday, 25 July </w:t>
            </w:r>
            <w:r w:rsidRPr="00470609">
              <w:br/>
              <w:t>10 a.m.</w:t>
            </w:r>
          </w:p>
          <w:p w:rsidR="00821B88" w:rsidRPr="00470609" w:rsidRDefault="00821B88" w:rsidP="00470609">
            <w:pPr>
              <w:suppressAutoHyphens w:val="0"/>
              <w:spacing w:before="40" w:after="120" w:line="220" w:lineRule="exact"/>
              <w:ind w:right="113"/>
            </w:pPr>
            <w:r w:rsidRPr="00470609">
              <w:t>3 p.m.</w:t>
            </w:r>
          </w:p>
        </w:tc>
        <w:tc>
          <w:tcPr>
            <w:tcW w:w="3685" w:type="dxa"/>
            <w:tcBorders>
              <w:top w:val="nil"/>
            </w:tcBorders>
            <w:shd w:val="clear" w:color="auto" w:fill="auto"/>
          </w:tcPr>
          <w:p w:rsidR="00821B88" w:rsidRPr="00470609" w:rsidRDefault="00376A77" w:rsidP="00470609">
            <w:pPr>
              <w:suppressAutoHyphens w:val="0"/>
              <w:spacing w:before="40" w:after="120" w:line="220" w:lineRule="exact"/>
              <w:ind w:right="113"/>
            </w:pPr>
            <w:r>
              <w:br/>
            </w:r>
            <w:r w:rsidR="00821B88" w:rsidRPr="00470609">
              <w:t>Russian Federation:</w:t>
            </w:r>
            <w:r w:rsidR="00EC570D">
              <w:t xml:space="preserve"> </w:t>
            </w:r>
            <w:r w:rsidR="00821B88" w:rsidRPr="00470609">
              <w:t>sixth periodic report</w:t>
            </w:r>
          </w:p>
          <w:p w:rsidR="00821B88" w:rsidRPr="00470609" w:rsidRDefault="00821B88" w:rsidP="00470609">
            <w:pPr>
              <w:suppressAutoHyphens w:val="0"/>
              <w:spacing w:before="40" w:after="120" w:line="220" w:lineRule="exact"/>
              <w:ind w:right="113"/>
            </w:pPr>
            <w:r w:rsidRPr="00470609">
              <w:t>Mauritania: replies</w:t>
            </w:r>
          </w:p>
        </w:tc>
        <w:tc>
          <w:tcPr>
            <w:tcW w:w="1558" w:type="dxa"/>
            <w:tcBorders>
              <w:top w:val="nil"/>
            </w:tcBorders>
            <w:shd w:val="clear" w:color="auto" w:fill="auto"/>
          </w:tcPr>
          <w:p w:rsidR="00821B88" w:rsidRPr="00470609" w:rsidRDefault="00821B88" w:rsidP="00470609">
            <w:pPr>
              <w:suppressAutoHyphens w:val="0"/>
              <w:spacing w:before="40" w:after="120" w:line="220" w:lineRule="exact"/>
              <w:ind w:right="113"/>
            </w:pPr>
            <w:r w:rsidRPr="00470609">
              <w:br/>
              <w:t>CAT/C/RUS/6</w:t>
            </w:r>
          </w:p>
        </w:tc>
      </w:tr>
      <w:tr w:rsidR="00821B88" w:rsidRPr="00470609" w:rsidTr="003517F3">
        <w:trPr>
          <w:cantSplit/>
        </w:trPr>
        <w:tc>
          <w:tcPr>
            <w:tcW w:w="2127" w:type="dxa"/>
            <w:shd w:val="clear" w:color="auto" w:fill="auto"/>
          </w:tcPr>
          <w:p w:rsidR="00821B88" w:rsidRPr="00470609" w:rsidRDefault="00821B88" w:rsidP="00376A77">
            <w:pPr>
              <w:suppressAutoHyphens w:val="0"/>
              <w:spacing w:before="40" w:after="120" w:line="220" w:lineRule="exact"/>
              <w:ind w:right="113"/>
            </w:pPr>
            <w:r w:rsidRPr="00470609">
              <w:t>Thursday, 26 July</w:t>
            </w:r>
            <w:r w:rsidRPr="00470609">
              <w:br/>
              <w:t>3 p.m.</w:t>
            </w:r>
          </w:p>
        </w:tc>
        <w:tc>
          <w:tcPr>
            <w:tcW w:w="3685" w:type="dxa"/>
            <w:shd w:val="clear" w:color="auto" w:fill="auto"/>
          </w:tcPr>
          <w:p w:rsidR="00821B88" w:rsidRPr="00470609" w:rsidRDefault="00821B88" w:rsidP="00376A77">
            <w:pPr>
              <w:suppressAutoHyphens w:val="0"/>
              <w:spacing w:before="40" w:after="120" w:line="220" w:lineRule="exact"/>
              <w:ind w:right="113"/>
            </w:pPr>
            <w:r w:rsidRPr="00470609">
              <w:br/>
              <w:t>Russian Federation: replies</w:t>
            </w:r>
          </w:p>
        </w:tc>
        <w:tc>
          <w:tcPr>
            <w:tcW w:w="1558" w:type="dxa"/>
            <w:shd w:val="clear" w:color="auto" w:fill="auto"/>
          </w:tcPr>
          <w:p w:rsidR="00821B88" w:rsidRPr="00470609" w:rsidRDefault="00821B88" w:rsidP="00470609">
            <w:pPr>
              <w:suppressAutoHyphens w:val="0"/>
              <w:spacing w:before="40" w:after="120" w:line="220" w:lineRule="exact"/>
              <w:ind w:right="113"/>
            </w:pPr>
            <w:r w:rsidRPr="00470609">
              <w:br/>
            </w:r>
          </w:p>
        </w:tc>
      </w:tr>
      <w:tr w:rsidR="00821B88" w:rsidRPr="00470609" w:rsidTr="003517F3">
        <w:trPr>
          <w:cantSplit/>
        </w:trPr>
        <w:tc>
          <w:tcPr>
            <w:tcW w:w="2127" w:type="dxa"/>
            <w:shd w:val="clear" w:color="auto" w:fill="auto"/>
          </w:tcPr>
          <w:p w:rsidR="00821B88" w:rsidRPr="00470609" w:rsidRDefault="00376A77" w:rsidP="00470609">
            <w:pPr>
              <w:suppressAutoHyphens w:val="0"/>
              <w:spacing w:before="40" w:after="120" w:line="220" w:lineRule="exact"/>
              <w:ind w:right="113"/>
            </w:pPr>
            <w:r>
              <w:t xml:space="preserve">Monday, </w:t>
            </w:r>
            <w:r w:rsidR="00821B88" w:rsidRPr="00470609">
              <w:t>30 July</w:t>
            </w:r>
            <w:r w:rsidR="00821B88" w:rsidRPr="00470609">
              <w:br/>
              <w:t>10 a.m.</w:t>
            </w:r>
          </w:p>
          <w:p w:rsidR="00821B88" w:rsidRPr="00470609" w:rsidRDefault="00821B88" w:rsidP="003517F3">
            <w:pPr>
              <w:suppressAutoHyphens w:val="0"/>
              <w:spacing w:before="40" w:after="120" w:line="220" w:lineRule="exact"/>
              <w:ind w:right="113"/>
            </w:pPr>
            <w:r w:rsidRPr="00470609">
              <w:t>3 p.m.</w:t>
            </w:r>
          </w:p>
        </w:tc>
        <w:tc>
          <w:tcPr>
            <w:tcW w:w="3685" w:type="dxa"/>
            <w:shd w:val="clear" w:color="auto" w:fill="auto"/>
          </w:tcPr>
          <w:p w:rsidR="00821B88" w:rsidRPr="00470609" w:rsidRDefault="00821B88" w:rsidP="00376A77">
            <w:pPr>
              <w:suppressAutoHyphens w:val="0"/>
              <w:spacing w:before="40" w:after="120" w:line="220" w:lineRule="exact"/>
              <w:ind w:right="113"/>
            </w:pPr>
            <w:r w:rsidRPr="00470609">
              <w:br/>
              <w:t>Seychelles in the absence of an initial report</w:t>
            </w:r>
          </w:p>
          <w:p w:rsidR="00821B88" w:rsidRPr="00470609" w:rsidDel="00F665B5" w:rsidRDefault="00821B88" w:rsidP="00DD43C3">
            <w:pPr>
              <w:suppressAutoHyphens w:val="0"/>
              <w:spacing w:before="40" w:after="120" w:line="220" w:lineRule="exact"/>
              <w:ind w:right="113"/>
            </w:pPr>
            <w:r w:rsidRPr="00470609">
              <w:t>Chile: Sixth periodic report</w:t>
            </w:r>
          </w:p>
        </w:tc>
        <w:tc>
          <w:tcPr>
            <w:tcW w:w="1558" w:type="dxa"/>
            <w:shd w:val="clear" w:color="auto" w:fill="auto"/>
          </w:tcPr>
          <w:p w:rsidR="00821B88" w:rsidRPr="00470609" w:rsidRDefault="00821B88" w:rsidP="00470609">
            <w:pPr>
              <w:suppressAutoHyphens w:val="0"/>
              <w:spacing w:before="40" w:after="120" w:line="220" w:lineRule="exact"/>
              <w:ind w:right="113"/>
            </w:pPr>
            <w:r w:rsidRPr="00470609">
              <w:br/>
            </w:r>
          </w:p>
          <w:p w:rsidR="00821B88" w:rsidRPr="00470609" w:rsidRDefault="00821B88" w:rsidP="00470609">
            <w:pPr>
              <w:suppressAutoHyphens w:val="0"/>
              <w:spacing w:before="40" w:after="120" w:line="220" w:lineRule="exact"/>
              <w:ind w:right="113"/>
            </w:pPr>
            <w:r w:rsidRPr="00470609">
              <w:t>CAT/C/CHL/6</w:t>
            </w:r>
          </w:p>
        </w:tc>
      </w:tr>
      <w:tr w:rsidR="00821B88" w:rsidRPr="00470609" w:rsidTr="003517F3">
        <w:trPr>
          <w:cantSplit/>
        </w:trPr>
        <w:tc>
          <w:tcPr>
            <w:tcW w:w="2127" w:type="dxa"/>
            <w:shd w:val="clear" w:color="auto" w:fill="auto"/>
          </w:tcPr>
          <w:p w:rsidR="00CC0339" w:rsidRDefault="00821B88" w:rsidP="003517F3">
            <w:pPr>
              <w:suppressAutoHyphens w:val="0"/>
              <w:spacing w:before="40" w:after="120" w:line="220" w:lineRule="exact"/>
              <w:ind w:right="113"/>
            </w:pPr>
            <w:r w:rsidRPr="00470609">
              <w:t>Tuesday, 31 July</w:t>
            </w:r>
            <w:r w:rsidR="00CC0339">
              <w:br/>
            </w:r>
            <w:r w:rsidRPr="00470609">
              <w:t>10 a.m.</w:t>
            </w:r>
          </w:p>
          <w:p w:rsidR="00821B88" w:rsidRPr="00470609" w:rsidDel="006A2CDF" w:rsidRDefault="00821B88" w:rsidP="00CC0339">
            <w:pPr>
              <w:suppressAutoHyphens w:val="0"/>
              <w:spacing w:before="40" w:after="120" w:line="220" w:lineRule="exact"/>
              <w:ind w:right="113"/>
            </w:pPr>
            <w:r w:rsidRPr="00470609">
              <w:t>3 p.m.</w:t>
            </w:r>
          </w:p>
        </w:tc>
        <w:tc>
          <w:tcPr>
            <w:tcW w:w="3685" w:type="dxa"/>
            <w:shd w:val="clear" w:color="auto" w:fill="auto"/>
          </w:tcPr>
          <w:p w:rsidR="00CC0339" w:rsidRDefault="00CC0339" w:rsidP="00CC0339">
            <w:pPr>
              <w:suppressAutoHyphens w:val="0"/>
              <w:spacing w:before="40" w:after="120" w:line="220" w:lineRule="exact"/>
              <w:ind w:right="113"/>
            </w:pPr>
            <w:r>
              <w:br/>
            </w:r>
            <w:r w:rsidR="00821B88" w:rsidRPr="00470609">
              <w:t>Seychelles: replies</w:t>
            </w:r>
          </w:p>
          <w:p w:rsidR="00821B88" w:rsidRPr="00470609" w:rsidDel="006A2CDF" w:rsidRDefault="00821B88" w:rsidP="00CC0339">
            <w:pPr>
              <w:suppressAutoHyphens w:val="0"/>
              <w:spacing w:before="40" w:after="120" w:line="220" w:lineRule="exact"/>
              <w:ind w:right="113"/>
            </w:pPr>
            <w:r w:rsidRPr="00470609">
              <w:t>Chile: replies</w:t>
            </w:r>
          </w:p>
        </w:tc>
        <w:tc>
          <w:tcPr>
            <w:tcW w:w="1558" w:type="dxa"/>
            <w:shd w:val="clear" w:color="auto" w:fill="auto"/>
          </w:tcPr>
          <w:p w:rsidR="00821B88" w:rsidRPr="00470609" w:rsidDel="006A2CDF" w:rsidRDefault="00821B88" w:rsidP="00470609">
            <w:pPr>
              <w:suppressAutoHyphens w:val="0"/>
              <w:spacing w:before="40" w:after="120" w:line="220" w:lineRule="exact"/>
              <w:ind w:right="113"/>
            </w:pPr>
          </w:p>
        </w:tc>
      </w:tr>
    </w:tbl>
    <w:p w:rsidR="00821B88" w:rsidRPr="009D11DD" w:rsidRDefault="00821B88" w:rsidP="00DD43C3">
      <w:pPr>
        <w:pStyle w:val="H23G"/>
      </w:pPr>
      <w:r w:rsidRPr="009D11DD">
        <w:tab/>
        <w:t>5.</w:t>
      </w:r>
      <w:r w:rsidRPr="009D11DD">
        <w:tab/>
        <w:t>Consideration of information submitted under article 20 of the Convention</w:t>
      </w:r>
    </w:p>
    <w:p w:rsidR="00821B88" w:rsidRPr="009D11DD" w:rsidRDefault="00821B88" w:rsidP="003142F4">
      <w:pPr>
        <w:pStyle w:val="SingleTxtG"/>
      </w:pPr>
      <w:r w:rsidRPr="009D11DD">
        <w:t>In accordance with the provisions of chapter XIX of its rules of procedure, the Committee will consider information that has been, or appears to have been, submitted for its consideration under article 20 of the Convention.</w:t>
      </w:r>
    </w:p>
    <w:p w:rsidR="00821B88" w:rsidRPr="009D11DD" w:rsidRDefault="00821B88" w:rsidP="003142F4">
      <w:pPr>
        <w:pStyle w:val="SingleTxtG"/>
      </w:pPr>
      <w:r w:rsidRPr="009D11DD">
        <w:lastRenderedPageBreak/>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821B88" w:rsidRPr="009D11DD" w:rsidRDefault="00821B88" w:rsidP="00DD43C3">
      <w:pPr>
        <w:pStyle w:val="H23G"/>
      </w:pPr>
      <w:r w:rsidRPr="009D11DD">
        <w:tab/>
        <w:t>6.</w:t>
      </w:r>
      <w:r w:rsidRPr="009D11DD">
        <w:tab/>
        <w:t>Consideration of communications submitted under article 22 of the Convention</w:t>
      </w:r>
    </w:p>
    <w:p w:rsidR="00821B88" w:rsidRPr="009D11DD" w:rsidRDefault="00821B88" w:rsidP="003142F4">
      <w:pPr>
        <w:pStyle w:val="SingleTxtG"/>
      </w:pPr>
      <w:r w:rsidRPr="009D11DD">
        <w:t>In accordance with the provisions of chapter XXI of its rules of procedure, the Committee will consider communications that have been, or appear to have been, submitted to it under article 22 of the Convention.</w:t>
      </w:r>
    </w:p>
    <w:p w:rsidR="00821B88" w:rsidRPr="009D11DD" w:rsidRDefault="00821B88" w:rsidP="003142F4">
      <w:pPr>
        <w:pStyle w:val="SingleTxtG"/>
      </w:pPr>
      <w:r w:rsidRPr="009D11DD">
        <w:t>In accordance with article 22 (6) of the Convention and rule 107, paragraph 1, of the rules of procedure, meetings of the Committee or its subsidiary bodies during which communications under article 22 of the Convention are examined are closed.</w:t>
      </w:r>
    </w:p>
    <w:p w:rsidR="003142F4" w:rsidRDefault="003142F4">
      <w:pPr>
        <w:spacing w:before="240"/>
        <w:jc w:val="center"/>
        <w:rPr>
          <w:u w:val="single"/>
        </w:rPr>
      </w:pPr>
      <w:r>
        <w:rPr>
          <w:u w:val="single"/>
        </w:rPr>
        <w:tab/>
      </w:r>
      <w:r>
        <w:rPr>
          <w:u w:val="single"/>
        </w:rPr>
        <w:tab/>
      </w:r>
      <w:r>
        <w:rPr>
          <w:u w:val="single"/>
        </w:rPr>
        <w:tab/>
      </w:r>
    </w:p>
    <w:sectPr w:rsidR="003142F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F13" w:rsidRPr="008779DC" w:rsidRDefault="00910F13" w:rsidP="008779DC">
      <w:pPr>
        <w:pStyle w:val="Footer"/>
      </w:pPr>
    </w:p>
  </w:endnote>
  <w:endnote w:type="continuationSeparator" w:id="0">
    <w:p w:rsidR="00910F13" w:rsidRPr="008779DC" w:rsidRDefault="00910F1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13" w:rsidRDefault="00910F13" w:rsidP="005B0F28">
    <w:pPr>
      <w:pStyle w:val="Footer"/>
      <w:tabs>
        <w:tab w:val="right" w:pos="9638"/>
      </w:tabs>
    </w:pPr>
    <w:r w:rsidRPr="00E92BD5">
      <w:rPr>
        <w:b/>
        <w:bCs/>
        <w:sz w:val="18"/>
      </w:rPr>
      <w:fldChar w:fldCharType="begin"/>
    </w:r>
    <w:r w:rsidRPr="00E92BD5">
      <w:rPr>
        <w:b/>
        <w:bCs/>
        <w:sz w:val="18"/>
      </w:rPr>
      <w:instrText xml:space="preserve"> PAGE  \* MERGEFORMAT </w:instrText>
    </w:r>
    <w:r w:rsidRPr="00E92BD5">
      <w:rPr>
        <w:b/>
        <w:bCs/>
        <w:sz w:val="18"/>
      </w:rPr>
      <w:fldChar w:fldCharType="separate"/>
    </w:r>
    <w:r w:rsidR="00A82963">
      <w:rPr>
        <w:b/>
        <w:bCs/>
        <w:noProof/>
        <w:sz w:val="18"/>
      </w:rPr>
      <w:t>10</w:t>
    </w:r>
    <w:r w:rsidRPr="00E92BD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13" w:rsidRDefault="00910F13" w:rsidP="00E92BD5">
    <w:pPr>
      <w:pStyle w:val="Footer"/>
      <w:tabs>
        <w:tab w:val="right" w:pos="9638"/>
      </w:tabs>
    </w:pPr>
    <w:r>
      <w:tab/>
    </w:r>
    <w:r w:rsidRPr="00E92BD5">
      <w:rPr>
        <w:b/>
        <w:bCs/>
        <w:sz w:val="18"/>
      </w:rPr>
      <w:fldChar w:fldCharType="begin"/>
    </w:r>
    <w:r w:rsidRPr="00E92BD5">
      <w:rPr>
        <w:b/>
        <w:bCs/>
        <w:sz w:val="18"/>
      </w:rPr>
      <w:instrText xml:space="preserve"> PAGE  \* MERGEFORMAT </w:instrText>
    </w:r>
    <w:r w:rsidRPr="00E92BD5">
      <w:rPr>
        <w:b/>
        <w:bCs/>
        <w:sz w:val="18"/>
      </w:rPr>
      <w:fldChar w:fldCharType="separate"/>
    </w:r>
    <w:r w:rsidR="00A82963">
      <w:rPr>
        <w:b/>
        <w:bCs/>
        <w:noProof/>
        <w:sz w:val="18"/>
      </w:rPr>
      <w:t>11</w:t>
    </w:r>
    <w:r w:rsidRPr="00E92B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13" w:rsidRDefault="00910F13" w:rsidP="00910F1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10F13" w:rsidRDefault="00910F13" w:rsidP="00910F13">
    <w:pPr>
      <w:pStyle w:val="Footer"/>
      <w:ind w:right="1134"/>
      <w:rPr>
        <w:sz w:val="20"/>
      </w:rPr>
    </w:pPr>
    <w:r>
      <w:rPr>
        <w:sz w:val="20"/>
      </w:rPr>
      <w:t>GE.18-09269(E)</w:t>
    </w:r>
  </w:p>
  <w:p w:rsidR="00910F13" w:rsidRPr="00910F13" w:rsidRDefault="00910F13" w:rsidP="00910F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F13" w:rsidRPr="008779DC" w:rsidRDefault="00910F13" w:rsidP="008779DC">
      <w:pPr>
        <w:tabs>
          <w:tab w:val="right" w:pos="2155"/>
        </w:tabs>
        <w:spacing w:after="80" w:line="240" w:lineRule="auto"/>
        <w:ind w:left="680"/>
      </w:pPr>
      <w:r>
        <w:rPr>
          <w:u w:val="single"/>
        </w:rPr>
        <w:tab/>
      </w:r>
    </w:p>
  </w:footnote>
  <w:footnote w:type="continuationSeparator" w:id="0">
    <w:p w:rsidR="00910F13" w:rsidRPr="008779DC" w:rsidRDefault="00910F13"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13" w:rsidRDefault="00910F13" w:rsidP="00E92BD5">
    <w:pPr>
      <w:pStyle w:val="Header"/>
    </w:pPr>
    <w:r>
      <w:t>CAT/C/64/1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13" w:rsidRDefault="00910F13" w:rsidP="00E92BD5">
    <w:pPr>
      <w:pStyle w:val="Header"/>
      <w:jc w:val="right"/>
    </w:pPr>
    <w:r>
      <w:t>CAT/C/64/1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7"/>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fr-CH" w:vendorID="64" w:dllVersion="131078" w:nlCheck="1" w:checkStyle="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0FE6"/>
    <w:rsid w:val="00003BD6"/>
    <w:rsid w:val="00020003"/>
    <w:rsid w:val="00046E92"/>
    <w:rsid w:val="00061DFA"/>
    <w:rsid w:val="00062024"/>
    <w:rsid w:val="00064194"/>
    <w:rsid w:val="00066DAC"/>
    <w:rsid w:val="000A5F95"/>
    <w:rsid w:val="000A7F6D"/>
    <w:rsid w:val="000E095E"/>
    <w:rsid w:val="000E09D7"/>
    <w:rsid w:val="00113E7B"/>
    <w:rsid w:val="0011610B"/>
    <w:rsid w:val="001E6372"/>
    <w:rsid w:val="00215FA1"/>
    <w:rsid w:val="00247E2C"/>
    <w:rsid w:val="00254A4D"/>
    <w:rsid w:val="002868F4"/>
    <w:rsid w:val="002D6C53"/>
    <w:rsid w:val="002E08CB"/>
    <w:rsid w:val="002F5595"/>
    <w:rsid w:val="003142F4"/>
    <w:rsid w:val="00334F6A"/>
    <w:rsid w:val="00342AC8"/>
    <w:rsid w:val="003517F3"/>
    <w:rsid w:val="00376A77"/>
    <w:rsid w:val="003B4550"/>
    <w:rsid w:val="003B6C56"/>
    <w:rsid w:val="00461253"/>
    <w:rsid w:val="00470609"/>
    <w:rsid w:val="004A6B08"/>
    <w:rsid w:val="004D2527"/>
    <w:rsid w:val="004F2BCA"/>
    <w:rsid w:val="005042C2"/>
    <w:rsid w:val="005B0F28"/>
    <w:rsid w:val="006365DF"/>
    <w:rsid w:val="006562AC"/>
    <w:rsid w:val="00671529"/>
    <w:rsid w:val="006C5499"/>
    <w:rsid w:val="006E1B45"/>
    <w:rsid w:val="007165C3"/>
    <w:rsid w:val="007268F9"/>
    <w:rsid w:val="007309C0"/>
    <w:rsid w:val="00754C2C"/>
    <w:rsid w:val="007C52B0"/>
    <w:rsid w:val="00821B88"/>
    <w:rsid w:val="008779DC"/>
    <w:rsid w:val="008B5F85"/>
    <w:rsid w:val="00910F13"/>
    <w:rsid w:val="0093545A"/>
    <w:rsid w:val="009411B4"/>
    <w:rsid w:val="0098510F"/>
    <w:rsid w:val="00986DBF"/>
    <w:rsid w:val="009B59C3"/>
    <w:rsid w:val="009D0139"/>
    <w:rsid w:val="009F59B3"/>
    <w:rsid w:val="009F5CDC"/>
    <w:rsid w:val="00A165CA"/>
    <w:rsid w:val="00A43F01"/>
    <w:rsid w:val="00A46F1D"/>
    <w:rsid w:val="00A775CF"/>
    <w:rsid w:val="00A82963"/>
    <w:rsid w:val="00AD0FE6"/>
    <w:rsid w:val="00B06045"/>
    <w:rsid w:val="00BC111A"/>
    <w:rsid w:val="00BE1D85"/>
    <w:rsid w:val="00C245A0"/>
    <w:rsid w:val="00C27CE2"/>
    <w:rsid w:val="00C3088B"/>
    <w:rsid w:val="00C35A27"/>
    <w:rsid w:val="00C77619"/>
    <w:rsid w:val="00C9269A"/>
    <w:rsid w:val="00CC0339"/>
    <w:rsid w:val="00D13C8D"/>
    <w:rsid w:val="00D9195B"/>
    <w:rsid w:val="00D93655"/>
    <w:rsid w:val="00DD43C3"/>
    <w:rsid w:val="00E02C2B"/>
    <w:rsid w:val="00E67FFB"/>
    <w:rsid w:val="00E74059"/>
    <w:rsid w:val="00E92BD5"/>
    <w:rsid w:val="00EC570D"/>
    <w:rsid w:val="00ED6C48"/>
    <w:rsid w:val="00EE67D7"/>
    <w:rsid w:val="00EF3559"/>
    <w:rsid w:val="00F022BB"/>
    <w:rsid w:val="00F04DB0"/>
    <w:rsid w:val="00F224D4"/>
    <w:rsid w:val="00F52D40"/>
    <w:rsid w:val="00F65F5D"/>
    <w:rsid w:val="00F86A3A"/>
    <w:rsid w:val="00FA6B47"/>
    <w:rsid w:val="00FC1527"/>
    <w:rsid w:val="00FF45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C9A08F3-A71C-494D-AB2A-711B7193F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styleId="CommentReference">
    <w:name w:val="annotation reference"/>
    <w:semiHidden/>
    <w:rsid w:val="00821B88"/>
    <w:rPr>
      <w:sz w:val="16"/>
      <w:szCs w:val="16"/>
    </w:rPr>
  </w:style>
  <w:style w:type="paragraph" w:styleId="CommentText">
    <w:name w:val="annotation text"/>
    <w:basedOn w:val="Normal"/>
    <w:link w:val="CommentTextChar"/>
    <w:semiHidden/>
    <w:rsid w:val="00821B88"/>
  </w:style>
  <w:style w:type="character" w:customStyle="1" w:styleId="CommentTextChar">
    <w:name w:val="Comment Text Char"/>
    <w:link w:val="CommentText"/>
    <w:semiHidden/>
    <w:rsid w:val="00821B88"/>
    <w:rPr>
      <w:rFonts w:ascii="Times New Roman" w:eastAsia="Times New Roman" w:hAnsi="Times New Roman" w:cs="Times New Roman"/>
      <w:sz w:val="20"/>
      <w:szCs w:val="20"/>
      <w:lang w:eastAsia="en-US"/>
    </w:rPr>
  </w:style>
  <w:style w:type="character" w:styleId="FollowedHyperlink">
    <w:name w:val="FollowedHyperlink"/>
    <w:semiHidden/>
    <w:rsid w:val="00821B88"/>
    <w:rPr>
      <w:color w:val="auto"/>
      <w:u w:val="none"/>
    </w:rPr>
  </w:style>
  <w:style w:type="paragraph" w:styleId="CommentSubject">
    <w:name w:val="annotation subject"/>
    <w:basedOn w:val="CommentText"/>
    <w:next w:val="CommentText"/>
    <w:link w:val="CommentSubjectChar"/>
    <w:uiPriority w:val="99"/>
    <w:semiHidden/>
    <w:unhideWhenUsed/>
    <w:rsid w:val="00821B88"/>
    <w:pPr>
      <w:spacing w:line="240" w:lineRule="auto"/>
    </w:pPr>
    <w:rPr>
      <w:b/>
      <w:bCs/>
    </w:rPr>
  </w:style>
  <w:style w:type="character" w:customStyle="1" w:styleId="CommentSubjectChar">
    <w:name w:val="Comment Subject Char"/>
    <w:link w:val="CommentSubject"/>
    <w:uiPriority w:val="99"/>
    <w:semiHidden/>
    <w:rsid w:val="00821B8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D7A98-78DB-4C94-934A-196034BD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2745</Words>
  <Characters>13816</Characters>
  <Application>Microsoft Office Word</Application>
  <DocSecurity>0</DocSecurity>
  <Lines>1100</Lines>
  <Paragraphs>726</Paragraphs>
  <ScaleCrop>false</ScaleCrop>
  <HeadingPairs>
    <vt:vector size="2" baseType="variant">
      <vt:variant>
        <vt:lpstr>Title</vt:lpstr>
      </vt:variant>
      <vt:variant>
        <vt:i4>1</vt:i4>
      </vt:variant>
    </vt:vector>
  </HeadingPairs>
  <TitlesOfParts>
    <vt:vector size="1" baseType="lpstr">
      <vt:lpstr>CAT/C/64/1</vt:lpstr>
    </vt:vector>
  </TitlesOfParts>
  <Company>DCM</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CAT/C/64/1</dc:title>
  <dc:subject>1809269</dc:subject>
  <dc:creator>AVT</dc:creator>
  <cp:keywords/>
  <dc:description/>
  <cp:lastModifiedBy>Generic Desk Anglais</cp:lastModifiedBy>
  <cp:revision>2</cp:revision>
  <dcterms:created xsi:type="dcterms:W3CDTF">2018-06-07T15:00:00Z</dcterms:created>
  <dcterms:modified xsi:type="dcterms:W3CDTF">2018-06-07T15:00:00Z</dcterms:modified>
</cp:coreProperties>
</file>