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869C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869C0" w:rsidP="003869C0">
            <w:pPr>
              <w:jc w:val="right"/>
            </w:pPr>
            <w:r w:rsidRPr="003869C0">
              <w:rPr>
                <w:sz w:val="40"/>
              </w:rPr>
              <w:t>A</w:t>
            </w:r>
            <w:r>
              <w:t>/HRC/35/L.14</w:t>
            </w:r>
          </w:p>
        </w:tc>
      </w:tr>
      <w:tr w:rsidR="002D5AAC" w:rsidRPr="003869C0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869C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:rsidR="003869C0" w:rsidRDefault="003869C0" w:rsidP="003869C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June 2017</w:t>
            </w:r>
          </w:p>
          <w:p w:rsidR="003869C0" w:rsidRDefault="003869C0" w:rsidP="003869C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869C0" w:rsidRPr="00E71476" w:rsidRDefault="003869C0" w:rsidP="003869C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3869C0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3869C0" w:rsidRPr="003869C0" w:rsidRDefault="003869C0" w:rsidP="003869C0">
      <w:pPr>
        <w:rPr>
          <w:b/>
        </w:rPr>
      </w:pPr>
      <w:r w:rsidRPr="003869C0">
        <w:rPr>
          <w:b/>
        </w:rPr>
        <w:t>Тридцать пятая сессия</w:t>
      </w:r>
    </w:p>
    <w:p w:rsidR="003869C0" w:rsidRPr="003869C0" w:rsidRDefault="003869C0" w:rsidP="003869C0">
      <w:r w:rsidRPr="003869C0">
        <w:t>6–23 июня 2017 года</w:t>
      </w:r>
    </w:p>
    <w:p w:rsidR="003869C0" w:rsidRPr="003869C0" w:rsidRDefault="003869C0" w:rsidP="003869C0">
      <w:r w:rsidRPr="003869C0">
        <w:t>Пункт 3 повестки дня</w:t>
      </w:r>
    </w:p>
    <w:p w:rsidR="003869C0" w:rsidRPr="003869C0" w:rsidRDefault="003869C0" w:rsidP="003869C0">
      <w:pPr>
        <w:rPr>
          <w:b/>
        </w:rPr>
      </w:pPr>
      <w:r w:rsidRPr="003869C0">
        <w:rPr>
          <w:b/>
          <w:bCs/>
        </w:rPr>
        <w:t>Поощрение и защита всех прав человека,</w:t>
      </w:r>
      <w:r>
        <w:rPr>
          <w:b/>
          <w:bCs/>
        </w:rPr>
        <w:br/>
      </w:r>
      <w:r w:rsidRPr="003869C0">
        <w:rPr>
          <w:b/>
          <w:bCs/>
        </w:rPr>
        <w:t>гражданских, политических, экономических,</w:t>
      </w:r>
      <w:r>
        <w:rPr>
          <w:b/>
          <w:bCs/>
        </w:rPr>
        <w:br/>
      </w:r>
      <w:r w:rsidRPr="003869C0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3869C0">
        <w:rPr>
          <w:b/>
          <w:bCs/>
        </w:rPr>
        <w:t>включая право на развитие</w:t>
      </w:r>
    </w:p>
    <w:p w:rsidR="003869C0" w:rsidRPr="003869C0" w:rsidRDefault="003869C0" w:rsidP="003869C0">
      <w:pPr>
        <w:pStyle w:val="H23GR"/>
      </w:pPr>
      <w:r w:rsidRPr="003869C0">
        <w:tab/>
      </w:r>
      <w:r w:rsidRPr="003869C0">
        <w:tab/>
        <w:t>Андорра</w:t>
      </w:r>
      <w:r w:rsidR="008B1394" w:rsidRPr="008B1394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3869C0">
        <w:t>, Азербайджан</w:t>
      </w:r>
      <w:r w:rsidRPr="008B1394">
        <w:rPr>
          <w:b w:val="0"/>
        </w:rPr>
        <w:t>*</w:t>
      </w:r>
      <w:r w:rsidRPr="003869C0">
        <w:t>, Бразилия, Венесуэла (Боливарианская Республика), Египет</w:t>
      </w:r>
      <w:r w:rsidRPr="008B1394">
        <w:rPr>
          <w:b w:val="0"/>
          <w:vertAlign w:val="superscript"/>
        </w:rPr>
        <w:footnoteReference w:customMarkFollows="1" w:id="2"/>
        <w:t>†</w:t>
      </w:r>
      <w:r w:rsidRPr="003869C0">
        <w:t>, Замбия</w:t>
      </w:r>
      <w:r w:rsidRPr="008B1394">
        <w:rPr>
          <w:b w:val="0"/>
        </w:rPr>
        <w:t>*</w:t>
      </w:r>
      <w:r w:rsidRPr="003869C0">
        <w:t>, Израиль</w:t>
      </w:r>
      <w:r w:rsidRPr="008B1394">
        <w:rPr>
          <w:b w:val="0"/>
        </w:rPr>
        <w:t>*</w:t>
      </w:r>
      <w:r w:rsidRPr="003869C0">
        <w:t>, Марокко</w:t>
      </w:r>
      <w:r w:rsidRPr="008B1394">
        <w:rPr>
          <w:b w:val="0"/>
        </w:rPr>
        <w:t>*</w:t>
      </w:r>
      <w:r w:rsidRPr="003869C0">
        <w:t>, Республика Корея, Таиланд</w:t>
      </w:r>
      <w:r w:rsidRPr="008B1394">
        <w:rPr>
          <w:b w:val="0"/>
        </w:rPr>
        <w:t>*</w:t>
      </w:r>
      <w:r w:rsidRPr="003869C0">
        <w:t>, Украина</w:t>
      </w:r>
      <w:r w:rsidRPr="008B1394">
        <w:rPr>
          <w:b w:val="0"/>
        </w:rPr>
        <w:t>*</w:t>
      </w:r>
      <w:r w:rsidRPr="003869C0">
        <w:t>, Фиджи</w:t>
      </w:r>
      <w:r w:rsidRPr="008B1394">
        <w:rPr>
          <w:b w:val="0"/>
        </w:rPr>
        <w:t>*</w:t>
      </w:r>
      <w:r w:rsidRPr="003869C0">
        <w:t>, Эфиопия, Япония: проект резолюции</w:t>
      </w:r>
    </w:p>
    <w:p w:rsidR="003869C0" w:rsidRPr="003869C0" w:rsidRDefault="008B1394" w:rsidP="008B1394">
      <w:pPr>
        <w:pStyle w:val="H1GR"/>
        <w:tabs>
          <w:tab w:val="left" w:pos="1985"/>
        </w:tabs>
      </w:pPr>
      <w:r>
        <w:tab/>
      </w:r>
      <w:r>
        <w:tab/>
      </w:r>
      <w:r w:rsidR="003869C0" w:rsidRPr="003869C0">
        <w:t>35/…</w:t>
      </w:r>
      <w:r w:rsidR="003869C0" w:rsidRPr="003869C0">
        <w:tab/>
        <w:t xml:space="preserve">Ликвидация дискриминации в отношении лиц, </w:t>
      </w:r>
      <w:r>
        <w:br/>
      </w:r>
      <w:r>
        <w:tab/>
      </w:r>
      <w:r w:rsidR="003869C0" w:rsidRPr="003869C0">
        <w:t>страдающих проказой, и членов их семей</w:t>
      </w:r>
    </w:p>
    <w:p w:rsidR="003869C0" w:rsidRPr="008B1394" w:rsidRDefault="003869C0" w:rsidP="003869C0">
      <w:pPr>
        <w:pStyle w:val="SingleTxtGR"/>
        <w:rPr>
          <w:i/>
        </w:rPr>
      </w:pPr>
      <w:r w:rsidRPr="003869C0">
        <w:tab/>
      </w:r>
      <w:r w:rsidRPr="008B1394">
        <w:rPr>
          <w:i/>
        </w:rPr>
        <w:t>Совет по правам человека,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руководствуясь</w:t>
      </w:r>
      <w:r w:rsidR="003869C0" w:rsidRPr="003869C0">
        <w:t xml:space="preserve"> целями, принципами и положениями Устава Организации Объединенных Наций,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руководствуясь также</w:t>
      </w:r>
      <w:r w:rsidR="003869C0" w:rsidRPr="003869C0">
        <w:t xml:space="preserve"> Всеобщей декларацией прав человека и ссылаясь на соответствующие международные договоры по правам человека, включая Международный пакт об экономических, социальных и культурных правах, Международный пакт о гражданских и политических правах, Конвенцию о правах инвалидов, Конвенцию о ликвидации всех форм дискриминации в отношении женщин и Конвенцию о правах ребенка,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ссылаясь</w:t>
      </w:r>
      <w:r w:rsidR="003869C0" w:rsidRPr="003869C0"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мандатарии исполняют свои обязанности в соответствии с этими резолюциями и приложениями к ним,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ссылаясь также</w:t>
      </w:r>
      <w:r w:rsidR="003869C0" w:rsidRPr="003869C0">
        <w:t xml:space="preserve"> на резолюции Совет</w:t>
      </w:r>
      <w:r>
        <w:t>а по правам человека 8/13 от 18 </w:t>
      </w:r>
      <w:r w:rsidR="003869C0" w:rsidRPr="003869C0">
        <w:t>июня 2008 года, 12/7 от 1 октября 2009 года, 15/10 от 30 сентября 2010 года и 29/5 от 2 июля 2015 года и на резолюцию 65/215 Генеральной Ассамблеи от 21 декабря 2010 года,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ссылаясь далее</w:t>
      </w:r>
      <w:r w:rsidR="003869C0" w:rsidRPr="003869C0">
        <w:t xml:space="preserve"> на универсальность, неделимость, взаимозависимость и взаимосвязанность</w:t>
      </w:r>
      <w:bookmarkStart w:id="0" w:name="_GoBack"/>
      <w:bookmarkEnd w:id="0"/>
      <w:r w:rsidR="003869C0" w:rsidRPr="003869C0">
        <w:t xml:space="preserve"> всех прав человека и основных свобод,</w:t>
      </w:r>
    </w:p>
    <w:p w:rsidR="003869C0" w:rsidRPr="003869C0" w:rsidRDefault="008B1394" w:rsidP="003869C0">
      <w:pPr>
        <w:pStyle w:val="SingleTxtGR"/>
      </w:pPr>
      <w:r>
        <w:lastRenderedPageBreak/>
        <w:tab/>
      </w:r>
      <w:r w:rsidR="003869C0" w:rsidRPr="008B1394">
        <w:rPr>
          <w:i/>
        </w:rPr>
        <w:t>приветствуя</w:t>
      </w:r>
      <w:r w:rsidR="003869C0" w:rsidRPr="003869C0">
        <w:t xml:space="preserve"> Глобальную стратегию борьбы с проказой на 2016–2020 годы Всемирной организации здравоохранения и разделяя общее стремление к ускорению процесса продвижения к миру, свободному от проказы,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напоминая</w:t>
      </w:r>
      <w:r w:rsidR="003869C0" w:rsidRPr="003869C0">
        <w:t>, что проказа излечима и что наилучшим способом защиты прав человека лиц, страдающих проказой, является их лечение на ранних стадиях болезни, что может способствовать предупреждению инвалидности,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будучи глубоко обеспокоен</w:t>
      </w:r>
      <w:r w:rsidR="003869C0" w:rsidRPr="003869C0">
        <w:t xml:space="preserve"> тем, что в различных частях мира лица, страдающие проказой, и члены их семей сталкиваются и продолжают сталкиваться с препятствиями, затрудняющими их участие в жизни общества в качестве его равноправных членов, в том числе с изоляцией, дискриминацией и нарушениями и ущемлениями их прав человека, и сознавая необходимость уделения более пристального внимания усилиям по преодолению этих вызовов,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вновь подтверждая</w:t>
      </w:r>
      <w:r w:rsidR="003869C0" w:rsidRPr="003869C0">
        <w:t>, что к лицам, страдающим проказой, и членам их семей, включая женщин и детей, следует относиться с соблюдением их достоинства и что они имеют право пользоваться всеми правами человека и основными свободами согласно обычному международному праву, соответствующим конвенциям и национальным конституциям и законам,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признавая</w:t>
      </w:r>
      <w:r w:rsidR="003869C0" w:rsidRPr="003869C0">
        <w:t>, что лица, страдающие проказой, и члены их семей все еще сталкиваются с предрассудками и дискриминацией в самых разных формах, обусловленными недостоверной информацией и ложными представлениями об этой болезни во всем мире,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1394">
        <w:rPr>
          <w:i/>
        </w:rPr>
        <w:t>признавая также</w:t>
      </w:r>
      <w:r w:rsidR="003869C0" w:rsidRPr="003869C0">
        <w:t xml:space="preserve"> необходимость уделения особого внимания борьбе со всеми формами дискриминации в отноше</w:t>
      </w:r>
      <w:r w:rsidR="003B3C8C">
        <w:t>нии лиц, страдающих проказой, и </w:t>
      </w:r>
      <w:r w:rsidR="003869C0" w:rsidRPr="003869C0">
        <w:t>членов их семей,</w:t>
      </w:r>
    </w:p>
    <w:p w:rsidR="003869C0" w:rsidRPr="003869C0" w:rsidRDefault="008B1394" w:rsidP="003869C0">
      <w:pPr>
        <w:pStyle w:val="SingleTxtGR"/>
      </w:pPr>
      <w:r>
        <w:tab/>
      </w:r>
      <w:r w:rsidR="003869C0" w:rsidRPr="008B7119">
        <w:rPr>
          <w:i/>
        </w:rPr>
        <w:t>учитывая</w:t>
      </w:r>
      <w:r w:rsidR="003869C0" w:rsidRPr="003869C0">
        <w:t xml:space="preserve"> необходимость активизации усилий по искоренению любых предрассудков и любой дискриминации в отношении лиц, страдающих проказой, и членов их семей и содействия осуществлению стратегий, способствующих их интеграции, по всему миру,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подчеркивая</w:t>
      </w:r>
      <w:r w:rsidR="003869C0" w:rsidRPr="003B3C8C">
        <w:rPr>
          <w:i/>
        </w:rPr>
        <w:t xml:space="preserve"> важность</w:t>
      </w:r>
      <w:r w:rsidR="003869C0" w:rsidRPr="003869C0">
        <w:t xml:space="preserve"> претворения в жизнь представленных в 2010 году Консультативным комитетом принципов и руководящих положений для ликвидации дискриминации в отношении лиц, страдающих проказой, и членов их семей</w:t>
      </w:r>
      <w:r>
        <w:rPr>
          <w:rStyle w:val="aa"/>
        </w:rPr>
        <w:footnoteReference w:id="3"/>
      </w:r>
      <w:r w:rsidR="003869C0" w:rsidRPr="003869C0">
        <w:t>, призыв уделять должное внимание которым, адресованный правительствам, соответствующим органам, специализированным учреждениям, фондам и программам Организации Объединенных Наций, другим межправительственным организациям и национальным правозащитным учреждениям, содержится в резолюции 15/10 Совета и резолюции 65/215 Генеральной Ассамблеи,</w:t>
      </w:r>
      <w:bookmarkStart w:id="1" w:name="_Ref485570367"/>
      <w:bookmarkEnd w:id="1"/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приветствуя</w:t>
      </w:r>
      <w:r w:rsidR="003869C0" w:rsidRPr="003869C0">
        <w:t xml:space="preserve"> окончательный доклад Консультативного комитета на основе резолюции 29/5 Совета и содержащиеся в нем рекомендации,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1.</w:t>
      </w:r>
      <w:r w:rsidR="003869C0" w:rsidRPr="003869C0">
        <w:tab/>
      </w:r>
      <w:r w:rsidR="003869C0" w:rsidRPr="008B7119">
        <w:rPr>
          <w:i/>
        </w:rPr>
        <w:t>постановляет</w:t>
      </w:r>
      <w:r w:rsidR="003869C0" w:rsidRPr="003869C0">
        <w:t xml:space="preserve"> назначить на трехлетний срок Специального докладчика по вопросу о ликвидации дискриминации в отношении лиц, страдающих проказой, и членов их семей со следующим мандатом: 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a</w:t>
      </w:r>
      <w:r w:rsidR="003869C0" w:rsidRPr="003869C0">
        <w:t>)</w:t>
      </w:r>
      <w:r w:rsidR="003869C0" w:rsidRPr="003869C0">
        <w:tab/>
        <w:t>о</w:t>
      </w:r>
      <w:r>
        <w:t>т</w:t>
      </w:r>
      <w:r w:rsidR="003869C0" w:rsidRPr="003869C0">
        <w:t>слеживать прогресс и меры государств в рамках эффективного осуществления принципов и руководящих положений для ликвидации дискриминации в отношении лиц, страдающих проказой, и членов их семей</w:t>
      </w:r>
      <w:r w:rsidRPr="008B7119">
        <w:rPr>
          <w:sz w:val="18"/>
          <w:vertAlign w:val="superscript"/>
        </w:rPr>
        <w:t>1</w:t>
      </w:r>
      <w:r w:rsidRPr="003869C0">
        <w:t xml:space="preserve"> </w:t>
      </w:r>
      <w:r w:rsidR="003869C0" w:rsidRPr="003869C0">
        <w:t>в целях реализации прав человека лицами, страдающими проказой, и членами их семей во всех регионах мира и выносить рекомендации Совету по правам человека на этот счет;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b</w:t>
      </w:r>
      <w:r w:rsidR="003869C0" w:rsidRPr="003869C0">
        <w:t>)</w:t>
      </w:r>
      <w:r w:rsidR="003869C0" w:rsidRPr="003869C0">
        <w:tab/>
        <w:t xml:space="preserve">налаживать диалог и проводить консультации с государствами и другими соответствующими заинтересованными сторонами, включая органы, специализированные учреждения, в частности Всемирную организацию здравоохранения, фонды и программы Организации Объединенных Наций, другие </w:t>
      </w:r>
      <w:r w:rsidR="003869C0" w:rsidRPr="003869C0">
        <w:lastRenderedPageBreak/>
        <w:t xml:space="preserve">межправительственные организации, региональные правозащитные механизмы, национальные правозащитные учреждения и неправительственные организации, в целях выявления и поощрения передовой практики, связанной с реализацией прав лиц, страдающих проказой, и членов их семей, и их участием в жизни общества </w:t>
      </w:r>
      <w:r w:rsidR="003B3C8C">
        <w:t xml:space="preserve">в </w:t>
      </w:r>
      <w:r w:rsidR="003869C0" w:rsidRPr="003869C0">
        <w:t>качестве его равноправных членов, и обмена соответствующей информацией в интересах достижения мира, свободного от проказы;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c</w:t>
      </w:r>
      <w:r w:rsidR="003869C0" w:rsidRPr="003869C0">
        <w:t>)</w:t>
      </w:r>
      <w:r w:rsidR="003869C0" w:rsidRPr="003869C0">
        <w:tab/>
        <w:t>повышать уровень осведомленности о правах лиц, страдающих проказой, и членов их семей и бороться со стигматизацией, предрассудками и вредной традиционной практикой и предубеждениями, которые препятствуют осуществлению ими прав человека и основных свобод и их участию в жизни общества наравне с другими;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8B7119">
        <w:rPr>
          <w:i/>
        </w:rPr>
        <w:t>d</w:t>
      </w:r>
      <w:r w:rsidR="003869C0" w:rsidRPr="003869C0">
        <w:t>)</w:t>
      </w:r>
      <w:r w:rsidR="003869C0" w:rsidRPr="003869C0">
        <w:tab/>
        <w:t>ежегодно докладывать Совету по правам человека начиная с его тридцать восьмой сессии;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2.</w:t>
      </w:r>
      <w:r w:rsidR="003869C0" w:rsidRPr="003869C0">
        <w:tab/>
      </w:r>
      <w:r w:rsidR="003869C0" w:rsidRPr="008B7119">
        <w:rPr>
          <w:i/>
        </w:rPr>
        <w:t>призывает</w:t>
      </w:r>
      <w:r w:rsidR="003869C0" w:rsidRPr="003869C0">
        <w:t xml:space="preserve"> все государства сотрудничать со Специальным докладчиком в выполнении этого мандата, в том числе путем предоставления всей запрашиваемой информации, серьезным образом рассматривать возможность удовлетворения просьб Специального докладчика о посещении их стран и рассматривать возможность выполнения рекомендаций, выносимых в докладах мандатария;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3.</w:t>
      </w:r>
      <w:r w:rsidR="003869C0" w:rsidRPr="003869C0">
        <w:tab/>
      </w:r>
      <w:r w:rsidR="003869C0" w:rsidRPr="008B7119">
        <w:rPr>
          <w:i/>
        </w:rPr>
        <w:t>рекомендует</w:t>
      </w:r>
      <w:r w:rsidR="003869C0" w:rsidRPr="003869C0">
        <w:t xml:space="preserve"> всем соответствующим заинтересованным сторонам, включая органы, специализированные учреждения, фонды и программы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в полной мере сотрудничать со Специальным докладчиком, с тем чтобы позволить ему/ей эффективно выполнять свой мандат;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4.</w:t>
      </w:r>
      <w:r w:rsidR="003869C0" w:rsidRPr="003869C0">
        <w:tab/>
      </w:r>
      <w:r w:rsidR="003869C0" w:rsidRPr="008B7119">
        <w:rPr>
          <w:i/>
        </w:rPr>
        <w:t>просит</w:t>
      </w:r>
      <w:r w:rsidR="003869C0" w:rsidRPr="003869C0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5.</w:t>
      </w:r>
      <w:r w:rsidR="003869C0" w:rsidRPr="003869C0">
        <w:tab/>
      </w:r>
      <w:r w:rsidR="003869C0" w:rsidRPr="008B7119">
        <w:rPr>
          <w:i/>
        </w:rPr>
        <w:t>рекомендует</w:t>
      </w:r>
      <w:r w:rsidR="003869C0" w:rsidRPr="003869C0">
        <w:t xml:space="preserve"> Верховному комиссару и Специальному докладчику во взаимодействии с государствами и соответствующими международными организациями, такими как Всемирная организация здравоохранения, а также заинтересованными неправительственными организациями организовывать семинары по вопросам дискриминации, связанной с проказой, в соответствующее время и в соответствующих местах, с тем чтобы обеспечить широкое распространение принципов и руководящих положений и углубления их понимания государствами и всеми другими соответствующими заинтересованными сторонами, обеспечивая широкое участие в них лиц, страдающих проказой;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6.</w:t>
      </w:r>
      <w:r w:rsidR="003869C0" w:rsidRPr="003869C0">
        <w:tab/>
      </w:r>
      <w:r w:rsidR="003869C0" w:rsidRPr="008B7119">
        <w:rPr>
          <w:i/>
        </w:rPr>
        <w:t>рекомендует</w:t>
      </w:r>
      <w:r w:rsidR="003869C0" w:rsidRPr="003869C0">
        <w:t xml:space="preserve"> государствам, всем соответствующим заинтересованным сторонам, включая органы, специализированные учреждения, такие как Всемирная организация здравоохранения, фонды, программы и специальные процедуры Организации Объединенных Наций, другие международные организации, региональные правозащитные механизмы, национальные правозащитные учреждения и неправительственные организации, активно участвовать в этих семинарах;</w:t>
      </w:r>
    </w:p>
    <w:p w:rsidR="003869C0" w:rsidRPr="003869C0" w:rsidRDefault="008B7119" w:rsidP="003869C0">
      <w:pPr>
        <w:pStyle w:val="SingleTxtGR"/>
      </w:pPr>
      <w:r>
        <w:tab/>
      </w:r>
      <w:r w:rsidR="003869C0" w:rsidRPr="003869C0">
        <w:t>7.</w:t>
      </w:r>
      <w:r w:rsidR="003869C0" w:rsidRPr="003869C0">
        <w:tab/>
      </w:r>
      <w:r w:rsidR="003869C0" w:rsidRPr="008B7119">
        <w:rPr>
          <w:i/>
        </w:rPr>
        <w:t>постановляет</w:t>
      </w:r>
      <w:r w:rsidR="003869C0" w:rsidRPr="003869C0">
        <w:t xml:space="preserve"> продолжать заниматься этим вопросом.</w:t>
      </w:r>
    </w:p>
    <w:p w:rsidR="00CB0692" w:rsidRPr="008B7119" w:rsidRDefault="008B7119" w:rsidP="008B711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8B7119" w:rsidSect="003869C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529" w:rsidRPr="00A312BC" w:rsidRDefault="00F82529" w:rsidP="00A312BC"/>
  </w:endnote>
  <w:endnote w:type="continuationSeparator" w:id="0">
    <w:p w:rsidR="00F82529" w:rsidRPr="00A312BC" w:rsidRDefault="00F8252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C0" w:rsidRPr="003869C0" w:rsidRDefault="003869C0">
    <w:pPr>
      <w:pStyle w:val="a8"/>
    </w:pPr>
    <w:r w:rsidRPr="003869C0">
      <w:rPr>
        <w:b/>
        <w:sz w:val="18"/>
      </w:rPr>
      <w:fldChar w:fldCharType="begin"/>
    </w:r>
    <w:r w:rsidRPr="003869C0">
      <w:rPr>
        <w:b/>
        <w:sz w:val="18"/>
      </w:rPr>
      <w:instrText xml:space="preserve"> PAGE  \* MERGEFORMAT </w:instrText>
    </w:r>
    <w:r w:rsidRPr="003869C0">
      <w:rPr>
        <w:b/>
        <w:sz w:val="18"/>
      </w:rPr>
      <w:fldChar w:fldCharType="separate"/>
    </w:r>
    <w:r w:rsidR="00AC3321">
      <w:rPr>
        <w:b/>
        <w:noProof/>
        <w:sz w:val="18"/>
      </w:rPr>
      <w:t>2</w:t>
    </w:r>
    <w:r w:rsidRPr="003869C0">
      <w:rPr>
        <w:b/>
        <w:sz w:val="18"/>
      </w:rPr>
      <w:fldChar w:fldCharType="end"/>
    </w:r>
    <w:r>
      <w:rPr>
        <w:b/>
        <w:sz w:val="18"/>
      </w:rPr>
      <w:tab/>
    </w:r>
    <w:r>
      <w:t>GE.17-10035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C0" w:rsidRPr="003869C0" w:rsidRDefault="003869C0" w:rsidP="003869C0">
    <w:pPr>
      <w:pStyle w:val="a8"/>
      <w:tabs>
        <w:tab w:val="clear" w:pos="9639"/>
        <w:tab w:val="right" w:pos="9638"/>
      </w:tabs>
      <w:rPr>
        <w:b/>
        <w:sz w:val="18"/>
      </w:rPr>
    </w:pPr>
    <w:r>
      <w:t>GE.17-10035</w:t>
    </w:r>
    <w:r>
      <w:tab/>
    </w:r>
    <w:r w:rsidRPr="003869C0">
      <w:rPr>
        <w:b/>
        <w:sz w:val="18"/>
      </w:rPr>
      <w:fldChar w:fldCharType="begin"/>
    </w:r>
    <w:r w:rsidRPr="003869C0">
      <w:rPr>
        <w:b/>
        <w:sz w:val="18"/>
      </w:rPr>
      <w:instrText xml:space="preserve"> PAGE  \* MERGEFORMAT </w:instrText>
    </w:r>
    <w:r w:rsidRPr="003869C0">
      <w:rPr>
        <w:b/>
        <w:sz w:val="18"/>
      </w:rPr>
      <w:fldChar w:fldCharType="separate"/>
    </w:r>
    <w:r w:rsidR="00AC3321">
      <w:rPr>
        <w:b/>
        <w:noProof/>
        <w:sz w:val="18"/>
      </w:rPr>
      <w:t>3</w:t>
    </w:r>
    <w:r w:rsidRPr="003869C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869C0" w:rsidRDefault="003869C0" w:rsidP="003869C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17-10035  (R)</w:t>
    </w:r>
    <w:r w:rsidR="006D1B3A">
      <w:t xml:space="preserve">  190617  190617</w:t>
    </w:r>
    <w:r>
      <w:br/>
    </w:r>
    <w:r w:rsidRPr="003869C0">
      <w:rPr>
        <w:rFonts w:ascii="C39T30Lfz" w:hAnsi="C39T30Lfz"/>
        <w:spacing w:val="0"/>
        <w:w w:val="100"/>
        <w:sz w:val="56"/>
      </w:rPr>
      <w:t></w:t>
    </w:r>
    <w:r w:rsidRPr="003869C0">
      <w:rPr>
        <w:rFonts w:ascii="C39T30Lfz" w:hAnsi="C39T30Lfz"/>
        <w:spacing w:val="0"/>
        <w:w w:val="100"/>
        <w:sz w:val="56"/>
      </w:rPr>
      <w:t></w:t>
    </w:r>
    <w:r w:rsidRPr="003869C0">
      <w:rPr>
        <w:rFonts w:ascii="C39T30Lfz" w:hAnsi="C39T30Lfz"/>
        <w:spacing w:val="0"/>
        <w:w w:val="100"/>
        <w:sz w:val="56"/>
      </w:rPr>
      <w:t></w:t>
    </w:r>
    <w:r w:rsidRPr="003869C0">
      <w:rPr>
        <w:rFonts w:ascii="C39T30Lfz" w:hAnsi="C39T30Lfz"/>
        <w:spacing w:val="0"/>
        <w:w w:val="100"/>
        <w:sz w:val="56"/>
      </w:rPr>
      <w:t></w:t>
    </w:r>
    <w:r w:rsidRPr="003869C0">
      <w:rPr>
        <w:rFonts w:ascii="C39T30Lfz" w:hAnsi="C39T30Lfz"/>
        <w:spacing w:val="0"/>
        <w:w w:val="100"/>
        <w:sz w:val="56"/>
      </w:rPr>
      <w:t></w:t>
    </w:r>
    <w:r w:rsidRPr="003869C0">
      <w:rPr>
        <w:rFonts w:ascii="C39T30Lfz" w:hAnsi="C39T30Lfz"/>
        <w:spacing w:val="0"/>
        <w:w w:val="100"/>
        <w:sz w:val="56"/>
      </w:rPr>
      <w:t></w:t>
    </w:r>
    <w:r w:rsidRPr="003869C0">
      <w:rPr>
        <w:rFonts w:ascii="C39T30Lfz" w:hAnsi="C39T30Lfz"/>
        <w:spacing w:val="0"/>
        <w:w w:val="100"/>
        <w:sz w:val="56"/>
      </w:rPr>
      <w:t></w:t>
    </w:r>
    <w:r w:rsidRPr="003869C0">
      <w:rPr>
        <w:rFonts w:ascii="C39T30Lfz" w:hAnsi="C39T30Lfz"/>
        <w:spacing w:val="0"/>
        <w:w w:val="100"/>
        <w:sz w:val="56"/>
      </w:rPr>
      <w:t></w:t>
    </w:r>
    <w:r w:rsidRPr="003869C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35/L.1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35/L.1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529" w:rsidRPr="001075E9" w:rsidRDefault="00F8252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82529" w:rsidRDefault="00F8252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B1394" w:rsidRPr="008B1394" w:rsidRDefault="008B1394">
      <w:pPr>
        <w:pStyle w:val="ad"/>
        <w:rPr>
          <w:rFonts w:eastAsiaTheme="minorEastAsia" w:hint="eastAsia"/>
          <w:sz w:val="20"/>
          <w:lang w:val="ru-RU" w:eastAsia="zh-CN"/>
        </w:rPr>
      </w:pPr>
      <w:r>
        <w:tab/>
      </w:r>
      <w:r w:rsidRPr="008B1394">
        <w:rPr>
          <w:rStyle w:val="aa"/>
          <w:sz w:val="20"/>
          <w:vertAlign w:val="baseline"/>
          <w:lang w:val="ru-RU"/>
        </w:rPr>
        <w:t>*</w:t>
      </w:r>
      <w:r w:rsidRPr="008B1394">
        <w:rPr>
          <w:rStyle w:val="aa"/>
          <w:vertAlign w:val="baseline"/>
          <w:lang w:val="ru-RU"/>
        </w:rPr>
        <w:tab/>
      </w:r>
      <w:r w:rsidRPr="008B1394">
        <w:rPr>
          <w:lang w:val="ru-RU"/>
        </w:rPr>
        <w:t>Государство, не являющееся членом Совета по правам человека.</w:t>
      </w:r>
    </w:p>
  </w:footnote>
  <w:footnote w:id="2">
    <w:p w:rsidR="003869C0" w:rsidRPr="008B1394" w:rsidRDefault="003869C0" w:rsidP="008B1394">
      <w:pPr>
        <w:pStyle w:val="ad"/>
        <w:rPr>
          <w:lang w:val="ru-RU"/>
        </w:rPr>
      </w:pPr>
      <w:r w:rsidRPr="008B1394">
        <w:tab/>
      </w:r>
      <w:r w:rsidRPr="008B1394">
        <w:rPr>
          <w:sz w:val="20"/>
          <w:vertAlign w:val="superscript"/>
          <w:lang w:val="ru-RU"/>
        </w:rPr>
        <w:t>†</w:t>
      </w:r>
      <w:r w:rsidRPr="008B1394">
        <w:rPr>
          <w:lang w:val="ru-RU"/>
        </w:rPr>
        <w:tab/>
        <w:t>От имени государств – членов Организации Объединенных Наций, являющихся членами Группы арабских государств.</w:t>
      </w:r>
    </w:p>
  </w:footnote>
  <w:footnote w:id="3">
    <w:p w:rsidR="008B7119" w:rsidRPr="008B7119" w:rsidRDefault="008B7119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r w:rsidRPr="008B7119">
        <w:rPr>
          <w:lang w:val="ru-RU"/>
        </w:rPr>
        <w:t>A/HRC/15/30,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C0" w:rsidRPr="003869C0" w:rsidRDefault="003869C0">
    <w:pPr>
      <w:pStyle w:val="a5"/>
    </w:pPr>
    <w:fldSimple w:instr=" TITLE  \* MERGEFORMAT ">
      <w:r w:rsidR="00334F8D">
        <w:t>A/HRC/35/L.14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9C0" w:rsidRPr="003869C0" w:rsidRDefault="003869C0" w:rsidP="003869C0">
    <w:pPr>
      <w:pStyle w:val="a5"/>
      <w:jc w:val="right"/>
    </w:pPr>
    <w:fldSimple w:instr=" TITLE  \* MERGEFORMAT ">
      <w:r w:rsidR="00334F8D">
        <w:t>A/HRC/35/L.14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52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34F8D"/>
    <w:rsid w:val="003402C2"/>
    <w:rsid w:val="00381C24"/>
    <w:rsid w:val="003869C0"/>
    <w:rsid w:val="003958D0"/>
    <w:rsid w:val="003B00E5"/>
    <w:rsid w:val="003B3C8C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1B3A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1394"/>
    <w:rsid w:val="008B6909"/>
    <w:rsid w:val="008B711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9C10B4"/>
    <w:rsid w:val="00A312BC"/>
    <w:rsid w:val="00A84021"/>
    <w:rsid w:val="00A84D35"/>
    <w:rsid w:val="00A917B3"/>
    <w:rsid w:val="00AB4B51"/>
    <w:rsid w:val="00AC3321"/>
    <w:rsid w:val="00AF6DAD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2433C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82529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798E562"/>
  <w15:docId w15:val="{DBA705BF-5A5E-4D65-A9A6-9D22E2927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3</Pages>
  <Words>999</Words>
  <Characters>7053</Characters>
  <Application>Microsoft Office Word</Application>
  <DocSecurity>0</DocSecurity>
  <Lines>143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A/HRC/35/L.14</vt:lpstr>
      <vt:lpstr>A/</vt:lpstr>
    </vt:vector>
  </TitlesOfParts>
  <Company>DCM</Company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A/HRC/35/L.14</dc:title>
  <dc:subject/>
  <dc:creator>Anna PETELINA</dc:creator>
  <cp:keywords/>
  <cp:lastModifiedBy>Anna PETELINA</cp:lastModifiedBy>
  <cp:revision>3</cp:revision>
  <cp:lastPrinted>2017-06-19T15:12:00Z</cp:lastPrinted>
  <dcterms:created xsi:type="dcterms:W3CDTF">2017-06-19T15:12:00Z</dcterms:created>
  <dcterms:modified xsi:type="dcterms:W3CDTF">2017-06-19T15:14:00Z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