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549DD76E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3F0F978" w14:textId="77777777" w:rsidR="00807D21" w:rsidRPr="00DB58B5" w:rsidRDefault="00807D21" w:rsidP="00480D1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E9F48C9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FB818D6" w14:textId="08B8A3CF" w:rsidR="00807D21" w:rsidRPr="00DB58B5" w:rsidRDefault="00480D11" w:rsidP="00480D11">
            <w:pPr>
              <w:jc w:val="right"/>
            </w:pPr>
            <w:r w:rsidRPr="00480D11">
              <w:rPr>
                <w:sz w:val="40"/>
              </w:rPr>
              <w:t>CAT</w:t>
            </w:r>
            <w:r>
              <w:t>/C/78/1</w:t>
            </w:r>
          </w:p>
        </w:tc>
      </w:tr>
      <w:tr w:rsidR="00807D21" w:rsidRPr="00DB58B5" w14:paraId="450A49E4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65E8362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2E04B37" wp14:editId="71B236AC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E31A13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DC91AE2" w14:textId="77777777" w:rsidR="00807D21" w:rsidRDefault="00480D11" w:rsidP="00A704A8">
            <w:pPr>
              <w:spacing w:before="240"/>
            </w:pPr>
            <w:r>
              <w:t>Distr. générale</w:t>
            </w:r>
          </w:p>
          <w:p w14:paraId="04A1BABD" w14:textId="77777777" w:rsidR="00480D11" w:rsidRDefault="00480D11" w:rsidP="00480D11">
            <w:pPr>
              <w:spacing w:line="240" w:lineRule="exact"/>
            </w:pPr>
            <w:r>
              <w:t>18 octobre 2023</w:t>
            </w:r>
          </w:p>
          <w:p w14:paraId="15B41F83" w14:textId="77777777" w:rsidR="00480D11" w:rsidRDefault="00480D11" w:rsidP="00480D11">
            <w:pPr>
              <w:spacing w:line="240" w:lineRule="exact"/>
            </w:pPr>
            <w:r>
              <w:t>Français</w:t>
            </w:r>
          </w:p>
          <w:p w14:paraId="3BF6C7F1" w14:textId="77777777" w:rsidR="00480D11" w:rsidRDefault="00480D11" w:rsidP="00480D11">
            <w:pPr>
              <w:spacing w:line="240" w:lineRule="exact"/>
            </w:pPr>
            <w:r>
              <w:t>Original : anglais</w:t>
            </w:r>
          </w:p>
          <w:p w14:paraId="4D6C0BB7" w14:textId="290A5E69" w:rsidR="00480D11" w:rsidRPr="00DB58B5" w:rsidRDefault="00480D11" w:rsidP="00480D11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6C18493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464AF8B6" w14:textId="77777777" w:rsidR="00480D11" w:rsidRPr="00F85085" w:rsidRDefault="00480D11" w:rsidP="00480D11">
      <w:pPr>
        <w:spacing w:line="240" w:lineRule="exact"/>
        <w:rPr>
          <w:b/>
        </w:rPr>
      </w:pPr>
      <w:r w:rsidRPr="00F85085">
        <w:rPr>
          <w:b/>
        </w:rPr>
        <w:t>Soixante-dix-huitième session</w:t>
      </w:r>
    </w:p>
    <w:p w14:paraId="45344465" w14:textId="77777777" w:rsidR="00480D11" w:rsidRPr="00F85085" w:rsidRDefault="00480D11" w:rsidP="00480D11">
      <w:pPr>
        <w:spacing w:line="240" w:lineRule="exact"/>
      </w:pPr>
      <w:r w:rsidRPr="00F85085">
        <w:t>30 octobre-24 novembre2023</w:t>
      </w:r>
    </w:p>
    <w:p w14:paraId="0130AE36" w14:textId="77777777" w:rsidR="00480D11" w:rsidRPr="00F85085" w:rsidRDefault="00480D11" w:rsidP="00480D11">
      <w:pPr>
        <w:rPr>
          <w:rFonts w:eastAsiaTheme="minorEastAsia"/>
          <w:color w:val="000000" w:themeColor="text1"/>
        </w:rPr>
      </w:pPr>
      <w:r w:rsidRPr="00F85085">
        <w:t>Point 1 de l’ordre du jour provisoire</w:t>
      </w:r>
    </w:p>
    <w:p w14:paraId="43980716" w14:textId="77777777" w:rsidR="00480D11" w:rsidRPr="00F85085" w:rsidRDefault="00480D11" w:rsidP="00480D11">
      <w:pPr>
        <w:rPr>
          <w:rFonts w:eastAsiaTheme="minorEastAsia"/>
          <w:b/>
          <w:bCs/>
          <w:color w:val="000000" w:themeColor="text1"/>
        </w:rPr>
      </w:pPr>
      <w:r w:rsidRPr="00F85085">
        <w:rPr>
          <w:b/>
          <w:bCs/>
        </w:rPr>
        <w:t>Adoption de l’ordre du jour</w:t>
      </w:r>
    </w:p>
    <w:p w14:paraId="3A54BD0C" w14:textId="77777777" w:rsidR="00480D11" w:rsidRDefault="00480D11" w:rsidP="00F85085">
      <w:pPr>
        <w:pStyle w:val="HChG"/>
      </w:pPr>
      <w:r w:rsidRPr="002540EE">
        <w:tab/>
      </w:r>
      <w:r w:rsidRPr="002540EE">
        <w:tab/>
      </w:r>
      <w:r w:rsidRPr="00F85085">
        <w:t>Ordre</w:t>
      </w:r>
      <w:r w:rsidRPr="002540EE">
        <w:t xml:space="preserve"> du jour provisoire annoté</w:t>
      </w:r>
      <w:r w:rsidRPr="008F551B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5FE5436F" w14:textId="77777777" w:rsidR="00480D11" w:rsidRPr="002540EE" w:rsidRDefault="00480D11" w:rsidP="00F85085">
      <w:pPr>
        <w:pStyle w:val="H1G"/>
        <w:rPr>
          <w:rFonts w:eastAsiaTheme="minorEastAsia"/>
        </w:rPr>
      </w:pPr>
      <w:r w:rsidRPr="002540EE">
        <w:tab/>
      </w:r>
      <w:r w:rsidRPr="002540EE">
        <w:tab/>
        <w:t>Ordre du jour provisoire</w:t>
      </w:r>
    </w:p>
    <w:p w14:paraId="7958DD80" w14:textId="77777777" w:rsidR="00480D11" w:rsidRPr="002540EE" w:rsidRDefault="00480D11" w:rsidP="00480D11">
      <w:pPr>
        <w:pStyle w:val="SingleTxtG"/>
        <w:jc w:val="left"/>
      </w:pPr>
      <w:r w:rsidRPr="002540EE">
        <w:t>1.</w:t>
      </w:r>
      <w:r w:rsidRPr="002540EE">
        <w:tab/>
      </w:r>
      <w:r w:rsidRPr="009A145C">
        <w:t>Adoption</w:t>
      </w:r>
      <w:r w:rsidRPr="002540EE">
        <w:t xml:space="preserve"> de l</w:t>
      </w:r>
      <w:r>
        <w:t>’</w:t>
      </w:r>
      <w:r w:rsidRPr="002540EE">
        <w:t>ordre du jour.</w:t>
      </w:r>
    </w:p>
    <w:p w14:paraId="61367215" w14:textId="77777777" w:rsidR="00480D11" w:rsidRPr="002540EE" w:rsidRDefault="00480D11" w:rsidP="00480D11">
      <w:pPr>
        <w:pStyle w:val="SingleTxtG"/>
        <w:jc w:val="left"/>
      </w:pPr>
      <w:r w:rsidRPr="002540EE">
        <w:t>2.</w:t>
      </w:r>
      <w:r w:rsidRPr="002540EE">
        <w:tab/>
        <w:t>Questions d</w:t>
      </w:r>
      <w:r>
        <w:t>’</w:t>
      </w:r>
      <w:r w:rsidRPr="002540EE">
        <w:t>organisation et questions diverses.</w:t>
      </w:r>
    </w:p>
    <w:p w14:paraId="00C36FC4" w14:textId="77777777" w:rsidR="00480D11" w:rsidRPr="002540EE" w:rsidRDefault="00480D11" w:rsidP="00480D11">
      <w:pPr>
        <w:pStyle w:val="SingleTxtG"/>
        <w:ind w:left="1701" w:right="1700" w:hanging="567"/>
        <w:jc w:val="left"/>
      </w:pPr>
      <w:r w:rsidRPr="002540EE">
        <w:t>3.</w:t>
      </w:r>
      <w:r w:rsidRPr="002540EE">
        <w:tab/>
        <w:t>État de la soumission des rapports des États parties au Comité en application de l</w:t>
      </w:r>
      <w:r>
        <w:t>’article </w:t>
      </w:r>
      <w:r w:rsidRPr="002540EE">
        <w:t>19 de la Convention.</w:t>
      </w:r>
    </w:p>
    <w:p w14:paraId="64A36766" w14:textId="77777777" w:rsidR="00480D11" w:rsidRPr="002C42EA" w:rsidRDefault="00480D11" w:rsidP="00480D11">
      <w:pPr>
        <w:pStyle w:val="SingleTxtG"/>
        <w:ind w:left="1701" w:right="1700" w:hanging="567"/>
        <w:jc w:val="left"/>
        <w:rPr>
          <w:spacing w:val="-1"/>
        </w:rPr>
      </w:pPr>
      <w:r w:rsidRPr="002540EE">
        <w:t>4.</w:t>
      </w:r>
      <w:r w:rsidRPr="002540EE">
        <w:tab/>
      </w:r>
      <w:r w:rsidRPr="002C42EA">
        <w:rPr>
          <w:spacing w:val="-1"/>
        </w:rPr>
        <w:t>Examen des rapports soumis par les États parties en application de l</w:t>
      </w:r>
      <w:r>
        <w:rPr>
          <w:spacing w:val="-1"/>
        </w:rPr>
        <w:t>’article </w:t>
      </w:r>
      <w:r w:rsidRPr="002C42EA">
        <w:rPr>
          <w:spacing w:val="-1"/>
        </w:rPr>
        <w:t>19 de la Convention.</w:t>
      </w:r>
    </w:p>
    <w:p w14:paraId="6BC2B2E8" w14:textId="77777777" w:rsidR="00480D11" w:rsidRPr="002540EE" w:rsidRDefault="00480D11" w:rsidP="00480D11">
      <w:pPr>
        <w:pStyle w:val="SingleTxtG"/>
        <w:jc w:val="left"/>
      </w:pPr>
      <w:r w:rsidRPr="002540EE">
        <w:t>5.</w:t>
      </w:r>
      <w:r w:rsidRPr="002540EE">
        <w:tab/>
        <w:t>Examen de renseignements soumis au titre de l</w:t>
      </w:r>
      <w:r>
        <w:t>’article </w:t>
      </w:r>
      <w:r w:rsidRPr="002540EE">
        <w:t>20 de la Convention.</w:t>
      </w:r>
    </w:p>
    <w:p w14:paraId="27566771" w14:textId="77777777" w:rsidR="00480D11" w:rsidRPr="002540EE" w:rsidRDefault="00480D11" w:rsidP="00480D11">
      <w:pPr>
        <w:pStyle w:val="SingleTxtG"/>
        <w:jc w:val="left"/>
      </w:pPr>
      <w:r w:rsidRPr="002540EE">
        <w:t>6.</w:t>
      </w:r>
      <w:r w:rsidRPr="002540EE">
        <w:tab/>
        <w:t>Examen de</w:t>
      </w:r>
      <w:r>
        <w:t>s</w:t>
      </w:r>
      <w:r w:rsidRPr="002540EE">
        <w:t xml:space="preserve"> communications soumises </w:t>
      </w:r>
      <w:r>
        <w:t>au titre</w:t>
      </w:r>
      <w:r w:rsidRPr="002540EE">
        <w:t xml:space="preserve"> de l</w:t>
      </w:r>
      <w:r>
        <w:t>’article </w:t>
      </w:r>
      <w:r w:rsidRPr="002540EE">
        <w:t>22 de la Convention.</w:t>
      </w:r>
    </w:p>
    <w:p w14:paraId="38CB28F3" w14:textId="77777777" w:rsidR="00480D11" w:rsidRPr="002540EE" w:rsidRDefault="00480D11" w:rsidP="00480D11">
      <w:pPr>
        <w:pStyle w:val="H1G"/>
        <w:rPr>
          <w:rFonts w:eastAsiaTheme="minorEastAsia"/>
        </w:rPr>
      </w:pPr>
      <w:r w:rsidRPr="002540EE">
        <w:tab/>
      </w:r>
      <w:r w:rsidRPr="002540EE">
        <w:tab/>
        <w:t>Annotations</w:t>
      </w:r>
    </w:p>
    <w:p w14:paraId="64EED661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tab/>
        <w:t>1.</w:t>
      </w:r>
      <w:r w:rsidRPr="002540EE">
        <w:tab/>
        <w:t>Adoption de l</w:t>
      </w:r>
      <w:r>
        <w:t>’</w:t>
      </w:r>
      <w:r w:rsidRPr="002540EE">
        <w:t>ordre du jour</w:t>
      </w:r>
    </w:p>
    <w:p w14:paraId="39A33ADA" w14:textId="77777777" w:rsidR="00480D11" w:rsidRPr="002540EE" w:rsidRDefault="00480D11" w:rsidP="00480D11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>8 du Règlement intérieur du Comité, l</w:t>
      </w:r>
      <w:r>
        <w:t>’</w:t>
      </w:r>
      <w:r w:rsidRPr="002540EE">
        <w:t>adoption de l</w:t>
      </w:r>
      <w:r>
        <w:t>’</w:t>
      </w:r>
      <w:r w:rsidRPr="002540EE">
        <w:t>ordre du jour d</w:t>
      </w:r>
      <w:r>
        <w:t>’</w:t>
      </w:r>
      <w:r w:rsidRPr="002540EE">
        <w:t>une session constitue le premier point de l</w:t>
      </w:r>
      <w:r>
        <w:t>’</w:t>
      </w:r>
      <w:r w:rsidRPr="002540EE">
        <w:t>ordre du jour, sauf s</w:t>
      </w:r>
      <w:r>
        <w:t>’</w:t>
      </w:r>
      <w:r w:rsidRPr="002540EE">
        <w:t>il y a lieu d</w:t>
      </w:r>
      <w:r>
        <w:t>’</w:t>
      </w:r>
      <w:r w:rsidRPr="002540EE">
        <w:t>élire les membres du Bureau, conformément à l</w:t>
      </w:r>
      <w:r>
        <w:t>’article </w:t>
      </w:r>
      <w:r w:rsidRPr="002540EE">
        <w:t>16. Au titre de ce point, le Comité adoptera l</w:t>
      </w:r>
      <w:r>
        <w:t>’</w:t>
      </w:r>
      <w:r w:rsidRPr="002540EE">
        <w:t>ordre du jour de la session.</w:t>
      </w:r>
    </w:p>
    <w:p w14:paraId="4615A173" w14:textId="77777777" w:rsidR="00480D11" w:rsidRPr="002540EE" w:rsidRDefault="00480D11" w:rsidP="00480D11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 xml:space="preserve">6 du </w:t>
      </w:r>
      <w:r>
        <w:t>r</w:t>
      </w:r>
      <w:r w:rsidRPr="002540EE">
        <w:t>èglement intérieur, le présent ordre du jour provisoire a été établi par le Secrétaire général en consultation avec le Président du Comité. Conformément à l</w:t>
      </w:r>
      <w:r>
        <w:t>’article </w:t>
      </w:r>
      <w:r w:rsidRPr="002540EE">
        <w:t>9 de son règlement intérieur, le Comité peut réviser l</w:t>
      </w:r>
      <w:r>
        <w:t>’</w:t>
      </w:r>
      <w:r w:rsidRPr="002540EE">
        <w:t>ordre du jour en cours de session et, s</w:t>
      </w:r>
      <w:r>
        <w:t>’</w:t>
      </w:r>
      <w:r w:rsidRPr="002540EE">
        <w:t>il y a lieu, ajourner ou supprimer des points</w:t>
      </w:r>
      <w:r>
        <w:t> ;</w:t>
      </w:r>
      <w:r w:rsidRPr="002540EE">
        <w:t xml:space="preserve"> il ne peut être ajouté à l</w:t>
      </w:r>
      <w:r>
        <w:t>’</w:t>
      </w:r>
      <w:r w:rsidRPr="002540EE">
        <w:t>ordre du jour que des points urgents et importants.</w:t>
      </w:r>
    </w:p>
    <w:p w14:paraId="46DF93F7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tab/>
        <w:t>2.</w:t>
      </w:r>
      <w:r w:rsidRPr="002540EE">
        <w:tab/>
        <w:t>Questions d</w:t>
      </w:r>
      <w:r>
        <w:t>’</w:t>
      </w:r>
      <w:r w:rsidRPr="002540EE">
        <w:t>organisation et questions diverses</w:t>
      </w:r>
    </w:p>
    <w:p w14:paraId="0A3C46BF" w14:textId="781AAE0A" w:rsidR="00480D11" w:rsidRPr="002540EE" w:rsidRDefault="00480D11" w:rsidP="00480D11">
      <w:pPr>
        <w:pStyle w:val="SingleTxtG"/>
        <w:ind w:firstLine="567"/>
      </w:pPr>
      <w:r w:rsidRPr="002540EE">
        <w:t>La soixante-</w:t>
      </w:r>
      <w:r>
        <w:t>dix-huitième</w:t>
      </w:r>
      <w:r w:rsidRPr="002540EE">
        <w:t xml:space="preserve"> session du Comité se tiendra à l</w:t>
      </w:r>
      <w:r>
        <w:t>’</w:t>
      </w:r>
      <w:r w:rsidRPr="002540EE">
        <w:t>Office des Nations</w:t>
      </w:r>
      <w:r>
        <w:t> </w:t>
      </w:r>
      <w:r w:rsidRPr="002540EE">
        <w:t>Unies à</w:t>
      </w:r>
      <w:r>
        <w:t> </w:t>
      </w:r>
      <w:r w:rsidRPr="002540EE">
        <w:t xml:space="preserve">Genève du </w:t>
      </w:r>
      <w:r>
        <w:t>30</w:t>
      </w:r>
      <w:r w:rsidR="00F85085">
        <w:t> </w:t>
      </w:r>
      <w:r>
        <w:t>octobre au 24</w:t>
      </w:r>
      <w:r w:rsidR="00F85085">
        <w:t> </w:t>
      </w:r>
      <w:r>
        <w:t xml:space="preserve">novembre </w:t>
      </w:r>
      <w:r w:rsidRPr="002540EE">
        <w:t>202</w:t>
      </w:r>
      <w:r>
        <w:t>3</w:t>
      </w:r>
      <w:r w:rsidRPr="002540EE">
        <w:t xml:space="preserve">, et sera ouverte par un représentant du Secrétaire général. La première séance aura lieu le lundi </w:t>
      </w:r>
      <w:r>
        <w:t>30</w:t>
      </w:r>
      <w:r w:rsidR="00F85085">
        <w:t> </w:t>
      </w:r>
      <w:r>
        <w:t>octobre</w:t>
      </w:r>
      <w:r w:rsidRPr="002540EE">
        <w:t xml:space="preserve"> 202</w:t>
      </w:r>
      <w:r>
        <w:t>3</w:t>
      </w:r>
      <w:r w:rsidRPr="002540EE">
        <w:t xml:space="preserve"> à 10</w:t>
      </w:r>
      <w:r>
        <w:t> </w:t>
      </w:r>
      <w:r w:rsidRPr="002540EE">
        <w:t>heures.</w:t>
      </w:r>
    </w:p>
    <w:p w14:paraId="4572C2F6" w14:textId="77777777" w:rsidR="00480D11" w:rsidRPr="002540EE" w:rsidRDefault="00480D11" w:rsidP="00480D11">
      <w:pPr>
        <w:pStyle w:val="SingleTxtG"/>
        <w:ind w:firstLine="567"/>
      </w:pPr>
      <w:r w:rsidRPr="002540EE">
        <w:lastRenderedPageBreak/>
        <w:t>Le Comité examinera le programme de travail de la session et toute autre question relative à la procédure qu</w:t>
      </w:r>
      <w:r>
        <w:t>’</w:t>
      </w:r>
      <w:r w:rsidRPr="002540EE">
        <w:t>il doit suivre pour s</w:t>
      </w:r>
      <w:r>
        <w:t>’</w:t>
      </w:r>
      <w:r w:rsidRPr="002540EE">
        <w:t>acquitter de ses fonctions en vertu de la</w:t>
      </w:r>
      <w:r>
        <w:t> </w:t>
      </w:r>
      <w:r w:rsidRPr="002540EE">
        <w:t>Convention.</w:t>
      </w:r>
    </w:p>
    <w:p w14:paraId="5EAE2C56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6456BE">
        <w:rPr>
          <w:lang w:val="fr-FR"/>
        </w:rPr>
        <w:tab/>
      </w:r>
      <w:r w:rsidRPr="002540EE">
        <w:t>3.</w:t>
      </w:r>
      <w:r w:rsidRPr="002540EE">
        <w:tab/>
        <w:t xml:space="preserve">État de la soumission des rapports des États parties au Comité en application </w:t>
      </w:r>
      <w:r>
        <w:br/>
      </w:r>
      <w:r w:rsidRPr="002540EE">
        <w:t>de</w:t>
      </w:r>
      <w:r>
        <w:t xml:space="preserve"> </w:t>
      </w:r>
      <w:r w:rsidRPr="002540EE">
        <w:t>l</w:t>
      </w:r>
      <w:r>
        <w:t>’article </w:t>
      </w:r>
      <w:r w:rsidRPr="002540EE">
        <w:t>19 de la Convention</w:t>
      </w:r>
    </w:p>
    <w:p w14:paraId="5AE7B855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États parties à la Convention</w:t>
      </w:r>
    </w:p>
    <w:p w14:paraId="06976D99" w14:textId="77777777" w:rsidR="00480D11" w:rsidRPr="002540EE" w:rsidRDefault="00480D11" w:rsidP="00480D11">
      <w:pPr>
        <w:pStyle w:val="SingleTxtG"/>
        <w:ind w:firstLine="567"/>
      </w:pPr>
      <w:r w:rsidRPr="002540EE">
        <w:t xml:space="preserve">Au </w:t>
      </w:r>
      <w:r>
        <w:t>15 octobre</w:t>
      </w:r>
      <w:r w:rsidRPr="002540EE">
        <w:t xml:space="preserve"> 202</w:t>
      </w:r>
      <w:r>
        <w:t>3</w:t>
      </w:r>
      <w:r w:rsidRPr="002540EE">
        <w:t>, 173</w:t>
      </w:r>
      <w:r>
        <w:t> </w:t>
      </w:r>
      <w:r w:rsidRPr="002540EE">
        <w:t>États étaient parties à la Convention.</w:t>
      </w:r>
    </w:p>
    <w:p w14:paraId="7A543C74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Rapports reçus</w:t>
      </w:r>
    </w:p>
    <w:p w14:paraId="0CA01EFC" w14:textId="4C43E240" w:rsidR="00480D11" w:rsidRPr="002540EE" w:rsidRDefault="00480D11" w:rsidP="00480D11">
      <w:pPr>
        <w:pStyle w:val="SingleTxtG"/>
        <w:ind w:firstLine="567"/>
      </w:pPr>
      <w:r w:rsidRPr="002540EE">
        <w:t>Au</w:t>
      </w:r>
      <w:r>
        <w:t xml:space="preserve"> 15</w:t>
      </w:r>
      <w:r w:rsidR="00F85085">
        <w:t> </w:t>
      </w:r>
      <w:r>
        <w:t>octobre</w:t>
      </w:r>
      <w:r w:rsidDel="006C3F07">
        <w:t xml:space="preserve"> </w:t>
      </w:r>
      <w:r w:rsidRPr="002540EE">
        <w:t>202</w:t>
      </w:r>
      <w:r>
        <w:t>3</w:t>
      </w:r>
      <w:r w:rsidRPr="002540EE">
        <w:t>, le Secrétaire général avait reçu les rapports des États parties ci</w:t>
      </w:r>
      <w:r w:rsidRPr="002540EE">
        <w:noBreakHyphen/>
        <w:t>après</w:t>
      </w:r>
      <w:r w:rsidRPr="002A794C">
        <w:rPr>
          <w:rStyle w:val="Appelnotedebasdep"/>
        </w:rPr>
        <w:footnoteReference w:id="3"/>
      </w:r>
      <w:r w:rsidRPr="002540EE">
        <w:t>, qui sont en attente d</w:t>
      </w:r>
      <w:r>
        <w:t>’</w:t>
      </w:r>
      <w:r w:rsidRPr="002540EE"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2834"/>
      </w:tblGrid>
      <w:tr w:rsidR="00480D11" w:rsidRPr="002540EE" w14:paraId="447B7DAF" w14:textId="77777777" w:rsidTr="004B258D">
        <w:trPr>
          <w:tblHeader/>
        </w:trPr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D1724D" w14:textId="77777777" w:rsidR="00480D11" w:rsidRPr="002540EE" w:rsidRDefault="00480D11" w:rsidP="004B2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 xml:space="preserve">État partie </w:t>
            </w:r>
          </w:p>
        </w:tc>
        <w:tc>
          <w:tcPr>
            <w:tcW w:w="2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1ADC1F" w14:textId="77777777" w:rsidR="00480D11" w:rsidRPr="002540EE" w:rsidRDefault="00480D11" w:rsidP="004B2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>Rapport</w:t>
            </w:r>
          </w:p>
        </w:tc>
      </w:tr>
      <w:tr w:rsidR="00480D11" w:rsidRPr="002540EE" w14:paraId="36E4BF49" w14:textId="77777777" w:rsidTr="004B258D">
        <w:trPr>
          <w:trHeight w:hRule="exact" w:val="113"/>
          <w:tblHeader/>
        </w:trPr>
        <w:tc>
          <w:tcPr>
            <w:tcW w:w="4536" w:type="dxa"/>
            <w:tcBorders>
              <w:top w:val="single" w:sz="12" w:space="0" w:color="auto"/>
            </w:tcBorders>
            <w:shd w:val="clear" w:color="auto" w:fill="auto"/>
          </w:tcPr>
          <w:p w14:paraId="5091761E" w14:textId="77777777" w:rsidR="00480D11" w:rsidRPr="002540EE" w:rsidRDefault="00480D11" w:rsidP="004B258D">
            <w:pPr>
              <w:spacing w:before="40" w:after="120"/>
              <w:ind w:right="113"/>
            </w:pPr>
          </w:p>
        </w:tc>
        <w:tc>
          <w:tcPr>
            <w:tcW w:w="2834" w:type="dxa"/>
            <w:tcBorders>
              <w:top w:val="single" w:sz="12" w:space="0" w:color="auto"/>
            </w:tcBorders>
            <w:shd w:val="clear" w:color="auto" w:fill="auto"/>
          </w:tcPr>
          <w:p w14:paraId="776D4B0A" w14:textId="77777777" w:rsidR="00480D11" w:rsidRPr="002540EE" w:rsidRDefault="00480D11" w:rsidP="004B258D">
            <w:pPr>
              <w:spacing w:before="40" w:after="120"/>
              <w:ind w:right="113"/>
            </w:pPr>
          </w:p>
        </w:tc>
      </w:tr>
      <w:tr w:rsidR="00480D11" w:rsidRPr="002540EE" w14:paraId="722E70E3" w14:textId="77777777" w:rsidTr="004B258D">
        <w:tc>
          <w:tcPr>
            <w:tcW w:w="4536" w:type="dxa"/>
            <w:shd w:val="clear" w:color="auto" w:fill="auto"/>
          </w:tcPr>
          <w:p w14:paraId="008B28B8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Albanie</w:t>
            </w:r>
          </w:p>
        </w:tc>
        <w:tc>
          <w:tcPr>
            <w:tcW w:w="2834" w:type="dxa"/>
            <w:shd w:val="clear" w:color="auto" w:fill="auto"/>
          </w:tcPr>
          <w:p w14:paraId="75A5BC1C" w14:textId="0A3E1D69" w:rsidR="00480D11" w:rsidRPr="002540EE" w:rsidRDefault="00F85085" w:rsidP="004B258D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8" w:history="1">
              <w:r>
                <w:rPr>
                  <w:rStyle w:val="Lienhypertexte"/>
                </w:rPr>
                <w:t>CAT/C/ALB/3</w:t>
              </w:r>
            </w:hyperlink>
          </w:p>
        </w:tc>
      </w:tr>
      <w:tr w:rsidR="00480D11" w:rsidRPr="002540EE" w14:paraId="7FED4BF9" w14:textId="77777777" w:rsidTr="004B258D">
        <w:tc>
          <w:tcPr>
            <w:tcW w:w="4536" w:type="dxa"/>
            <w:shd w:val="clear" w:color="auto" w:fill="auto"/>
          </w:tcPr>
          <w:p w14:paraId="7AAD9D70" w14:textId="77777777" w:rsidR="00480D11" w:rsidRPr="002540EE" w:rsidRDefault="00480D11" w:rsidP="004B258D">
            <w:pPr>
              <w:spacing w:before="40" w:after="120"/>
              <w:ind w:right="113"/>
            </w:pPr>
            <w:r>
              <w:t>Afrique du Sud</w:t>
            </w:r>
          </w:p>
        </w:tc>
        <w:tc>
          <w:tcPr>
            <w:tcW w:w="2834" w:type="dxa"/>
            <w:shd w:val="clear" w:color="auto" w:fill="auto"/>
          </w:tcPr>
          <w:p w14:paraId="717DBDF5" w14:textId="38298CE4" w:rsidR="00480D11" w:rsidRPr="00F85085" w:rsidRDefault="00F85085" w:rsidP="004B258D">
            <w:pPr>
              <w:spacing w:before="40" w:after="120"/>
              <w:ind w:right="113"/>
              <w:rPr>
                <w:color w:val="0000FF"/>
              </w:rPr>
            </w:pPr>
            <w:hyperlink r:id="rId9" w:history="1">
              <w:r w:rsidRPr="00F85085">
                <w:rPr>
                  <w:rStyle w:val="Lienhypertexte"/>
                </w:rPr>
                <w:t>CAT/C/ZAF/3</w:t>
              </w:r>
            </w:hyperlink>
          </w:p>
        </w:tc>
      </w:tr>
      <w:tr w:rsidR="00480D11" w:rsidRPr="002540EE" w14:paraId="047537A7" w14:textId="77777777" w:rsidTr="004B258D">
        <w:tc>
          <w:tcPr>
            <w:tcW w:w="4536" w:type="dxa"/>
            <w:shd w:val="clear" w:color="auto" w:fill="auto"/>
          </w:tcPr>
          <w:p w14:paraId="4D8885EB" w14:textId="77777777" w:rsidR="00480D11" w:rsidRPr="002540EE" w:rsidRDefault="00480D11" w:rsidP="004B258D">
            <w:pPr>
              <w:spacing w:before="40" w:after="120"/>
              <w:ind w:right="113"/>
            </w:pPr>
            <w:r w:rsidRPr="002540EE">
              <w:t>Andorre</w:t>
            </w:r>
          </w:p>
        </w:tc>
        <w:tc>
          <w:tcPr>
            <w:tcW w:w="2834" w:type="dxa"/>
            <w:shd w:val="clear" w:color="auto" w:fill="auto"/>
          </w:tcPr>
          <w:p w14:paraId="098668F5" w14:textId="14FC783E" w:rsidR="00480D11" w:rsidRDefault="00F85085" w:rsidP="004B258D">
            <w:pPr>
              <w:spacing w:before="40" w:after="120"/>
              <w:ind w:right="113"/>
            </w:pPr>
            <w:hyperlink r:id="rId10" w:history="1">
              <w:r>
                <w:rPr>
                  <w:rStyle w:val="Lienhypertexte"/>
                </w:rPr>
                <w:t>CAT/C/AND/2</w:t>
              </w:r>
            </w:hyperlink>
          </w:p>
        </w:tc>
      </w:tr>
      <w:tr w:rsidR="00480D11" w:rsidRPr="002540EE" w14:paraId="3ED9EDFE" w14:textId="77777777" w:rsidTr="004B258D">
        <w:tc>
          <w:tcPr>
            <w:tcW w:w="4536" w:type="dxa"/>
            <w:shd w:val="clear" w:color="auto" w:fill="auto"/>
          </w:tcPr>
          <w:p w14:paraId="1FE4C16F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Argentine</w:t>
            </w:r>
          </w:p>
        </w:tc>
        <w:tc>
          <w:tcPr>
            <w:tcW w:w="2834" w:type="dxa"/>
            <w:shd w:val="clear" w:color="auto" w:fill="auto"/>
          </w:tcPr>
          <w:p w14:paraId="25DD88E8" w14:textId="5BF5F47E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11" w:history="1">
              <w:r>
                <w:rPr>
                  <w:rStyle w:val="Lienhypertexte"/>
                </w:rPr>
                <w:t>CAT/C/ARG/7</w:t>
              </w:r>
            </w:hyperlink>
          </w:p>
        </w:tc>
      </w:tr>
      <w:tr w:rsidR="00480D11" w:rsidRPr="002540EE" w14:paraId="3EC7B0EA" w14:textId="77777777" w:rsidTr="004B258D">
        <w:tc>
          <w:tcPr>
            <w:tcW w:w="4536" w:type="dxa"/>
            <w:shd w:val="clear" w:color="auto" w:fill="auto"/>
          </w:tcPr>
          <w:p w14:paraId="498C0E94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Arménie</w:t>
            </w:r>
          </w:p>
        </w:tc>
        <w:tc>
          <w:tcPr>
            <w:tcW w:w="2834" w:type="dxa"/>
            <w:shd w:val="clear" w:color="auto" w:fill="auto"/>
          </w:tcPr>
          <w:p w14:paraId="1D180D6C" w14:textId="77FB2258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12" w:history="1">
              <w:r>
                <w:rPr>
                  <w:rStyle w:val="Lienhypertexte"/>
                </w:rPr>
                <w:t>CAT/C/ARM/5</w:t>
              </w:r>
            </w:hyperlink>
          </w:p>
        </w:tc>
      </w:tr>
      <w:tr w:rsidR="00480D11" w:rsidRPr="002540EE" w14:paraId="06181F8B" w14:textId="77777777" w:rsidTr="004B258D">
        <w:tc>
          <w:tcPr>
            <w:tcW w:w="4536" w:type="dxa"/>
            <w:shd w:val="clear" w:color="auto" w:fill="auto"/>
          </w:tcPr>
          <w:p w14:paraId="0DDAE231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Autriche</w:t>
            </w:r>
          </w:p>
        </w:tc>
        <w:tc>
          <w:tcPr>
            <w:tcW w:w="2834" w:type="dxa"/>
            <w:shd w:val="clear" w:color="auto" w:fill="auto"/>
          </w:tcPr>
          <w:p w14:paraId="21243BD5" w14:textId="701C53F7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13" w:history="1">
              <w:r>
                <w:rPr>
                  <w:rStyle w:val="Lienhypertexte"/>
                </w:rPr>
                <w:t>CAT/C/AUT/7</w:t>
              </w:r>
            </w:hyperlink>
          </w:p>
        </w:tc>
      </w:tr>
      <w:tr w:rsidR="00480D11" w:rsidRPr="002540EE" w14:paraId="795388BA" w14:textId="77777777" w:rsidTr="004B258D">
        <w:tc>
          <w:tcPr>
            <w:tcW w:w="4536" w:type="dxa"/>
            <w:shd w:val="clear" w:color="auto" w:fill="auto"/>
          </w:tcPr>
          <w:p w14:paraId="667EBDB5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Azerbaïdjan</w:t>
            </w:r>
          </w:p>
        </w:tc>
        <w:tc>
          <w:tcPr>
            <w:tcW w:w="2834" w:type="dxa"/>
            <w:shd w:val="clear" w:color="auto" w:fill="auto"/>
          </w:tcPr>
          <w:p w14:paraId="2740BB05" w14:textId="252A616F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14" w:history="1">
              <w:r>
                <w:rPr>
                  <w:rStyle w:val="Lienhypertexte"/>
                </w:rPr>
                <w:t>CAT/C/AZE/5</w:t>
              </w:r>
            </w:hyperlink>
          </w:p>
        </w:tc>
      </w:tr>
      <w:tr w:rsidR="00480D11" w:rsidRPr="002540EE" w14:paraId="7D5956F4" w14:textId="77777777" w:rsidTr="004B258D">
        <w:tc>
          <w:tcPr>
            <w:tcW w:w="4536" w:type="dxa"/>
            <w:shd w:val="clear" w:color="auto" w:fill="auto"/>
          </w:tcPr>
          <w:p w14:paraId="14B14694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Bahreïn</w:t>
            </w:r>
          </w:p>
        </w:tc>
        <w:tc>
          <w:tcPr>
            <w:tcW w:w="2834" w:type="dxa"/>
            <w:shd w:val="clear" w:color="auto" w:fill="auto"/>
          </w:tcPr>
          <w:p w14:paraId="6FED4ABE" w14:textId="17D8D045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15" w:history="1">
              <w:r>
                <w:rPr>
                  <w:rStyle w:val="Lienhypertexte"/>
                </w:rPr>
                <w:t>CAT/C/BHR/4</w:t>
              </w:r>
            </w:hyperlink>
          </w:p>
        </w:tc>
      </w:tr>
      <w:tr w:rsidR="00480D11" w:rsidRPr="002540EE" w14:paraId="21912BD4" w14:textId="77777777" w:rsidTr="004B258D">
        <w:tc>
          <w:tcPr>
            <w:tcW w:w="4536" w:type="dxa"/>
            <w:shd w:val="clear" w:color="auto" w:fill="auto"/>
          </w:tcPr>
          <w:p w14:paraId="6769B943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Bélarus</w:t>
            </w:r>
          </w:p>
        </w:tc>
        <w:tc>
          <w:tcPr>
            <w:tcW w:w="2834" w:type="dxa"/>
            <w:shd w:val="clear" w:color="auto" w:fill="auto"/>
          </w:tcPr>
          <w:p w14:paraId="5DF52B76" w14:textId="2C6BC415" w:rsidR="00480D11" w:rsidRPr="002540EE" w:rsidRDefault="00F85085" w:rsidP="004B258D">
            <w:pPr>
              <w:spacing w:before="40" w:after="120"/>
              <w:ind w:right="113"/>
            </w:pPr>
            <w:hyperlink r:id="rId16" w:history="1">
              <w:r>
                <w:rPr>
                  <w:rStyle w:val="Lienhypertexte"/>
                </w:rPr>
                <w:t>CAT/C/BLR/6</w:t>
              </w:r>
            </w:hyperlink>
          </w:p>
        </w:tc>
      </w:tr>
      <w:tr w:rsidR="00480D11" w:rsidRPr="002540EE" w14:paraId="509CA549" w14:textId="77777777" w:rsidTr="004B258D">
        <w:tc>
          <w:tcPr>
            <w:tcW w:w="4536" w:type="dxa"/>
            <w:shd w:val="clear" w:color="auto" w:fill="auto"/>
          </w:tcPr>
          <w:p w14:paraId="594B3550" w14:textId="77777777" w:rsidR="00480D11" w:rsidRPr="002540EE" w:rsidRDefault="00480D11" w:rsidP="004B258D">
            <w:pPr>
              <w:spacing w:before="40" w:after="120"/>
              <w:ind w:right="113"/>
            </w:pPr>
            <w:r w:rsidRPr="00390035">
              <w:t>Bosnie-Herzégovine</w:t>
            </w:r>
          </w:p>
        </w:tc>
        <w:tc>
          <w:tcPr>
            <w:tcW w:w="2834" w:type="dxa"/>
            <w:shd w:val="clear" w:color="auto" w:fill="auto"/>
          </w:tcPr>
          <w:p w14:paraId="35491AF9" w14:textId="29522B60" w:rsidR="00480D11" w:rsidRDefault="00F85085" w:rsidP="004B258D">
            <w:pPr>
              <w:spacing w:before="40" w:after="120"/>
              <w:ind w:right="113"/>
            </w:pPr>
            <w:hyperlink r:id="rId17" w:history="1">
              <w:r w:rsidRPr="00F85085">
                <w:rPr>
                  <w:rStyle w:val="Lienhypertexte"/>
                </w:rPr>
                <w:t>CAT/C/BIH/7</w:t>
              </w:r>
            </w:hyperlink>
          </w:p>
        </w:tc>
      </w:tr>
      <w:tr w:rsidR="00480D11" w:rsidRPr="002540EE" w14:paraId="31C1416B" w14:textId="77777777" w:rsidTr="004B258D">
        <w:tc>
          <w:tcPr>
            <w:tcW w:w="4536" w:type="dxa"/>
            <w:shd w:val="clear" w:color="auto" w:fill="auto"/>
          </w:tcPr>
          <w:p w14:paraId="247DD1C4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Bulgarie</w:t>
            </w:r>
          </w:p>
        </w:tc>
        <w:tc>
          <w:tcPr>
            <w:tcW w:w="2834" w:type="dxa"/>
            <w:shd w:val="clear" w:color="auto" w:fill="auto"/>
          </w:tcPr>
          <w:p w14:paraId="09E5036E" w14:textId="6E2DEC96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18" w:history="1">
              <w:r>
                <w:rPr>
                  <w:rStyle w:val="Lienhypertexte"/>
                </w:rPr>
                <w:t>CAT/C/BGR/7</w:t>
              </w:r>
            </w:hyperlink>
          </w:p>
        </w:tc>
      </w:tr>
      <w:tr w:rsidR="00480D11" w:rsidRPr="002540EE" w14:paraId="3F521E34" w14:textId="77777777" w:rsidTr="004B258D">
        <w:tc>
          <w:tcPr>
            <w:tcW w:w="4536" w:type="dxa"/>
            <w:shd w:val="clear" w:color="auto" w:fill="auto"/>
          </w:tcPr>
          <w:p w14:paraId="5DF77106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Burundi</w:t>
            </w:r>
          </w:p>
        </w:tc>
        <w:tc>
          <w:tcPr>
            <w:tcW w:w="2834" w:type="dxa"/>
            <w:shd w:val="clear" w:color="auto" w:fill="auto"/>
          </w:tcPr>
          <w:p w14:paraId="78B7D422" w14:textId="42D89992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19" w:history="1">
              <w:r>
                <w:rPr>
                  <w:rStyle w:val="Lienhypertexte"/>
                </w:rPr>
                <w:t>CAT/C/BDI/3</w:t>
              </w:r>
            </w:hyperlink>
          </w:p>
        </w:tc>
      </w:tr>
      <w:tr w:rsidR="00480D11" w:rsidRPr="002540EE" w14:paraId="20F608BA" w14:textId="77777777" w:rsidTr="004B258D">
        <w:tc>
          <w:tcPr>
            <w:tcW w:w="4536" w:type="dxa"/>
            <w:shd w:val="clear" w:color="auto" w:fill="auto"/>
          </w:tcPr>
          <w:p w14:paraId="4C5D827D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Cameroun</w:t>
            </w:r>
          </w:p>
        </w:tc>
        <w:tc>
          <w:tcPr>
            <w:tcW w:w="2834" w:type="dxa"/>
            <w:shd w:val="clear" w:color="auto" w:fill="auto"/>
          </w:tcPr>
          <w:p w14:paraId="3A63C7D5" w14:textId="0278BE5E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20" w:history="1">
              <w:r>
                <w:rPr>
                  <w:rStyle w:val="Lienhypertexte"/>
                </w:rPr>
                <w:t>CAT/C/CMR/6</w:t>
              </w:r>
            </w:hyperlink>
          </w:p>
        </w:tc>
      </w:tr>
      <w:tr w:rsidR="00480D11" w:rsidRPr="002540EE" w14:paraId="6BFFF86A" w14:textId="77777777" w:rsidTr="004B258D">
        <w:tc>
          <w:tcPr>
            <w:tcW w:w="4536" w:type="dxa"/>
            <w:shd w:val="clear" w:color="auto" w:fill="auto"/>
          </w:tcPr>
          <w:p w14:paraId="19B992F3" w14:textId="77777777" w:rsidR="00480D11" w:rsidRPr="002540EE" w:rsidRDefault="00480D11" w:rsidP="004B258D">
            <w:pPr>
              <w:spacing w:before="40" w:after="120"/>
              <w:ind w:right="113"/>
            </w:pPr>
            <w:r>
              <w:t>Chili</w:t>
            </w:r>
          </w:p>
        </w:tc>
        <w:tc>
          <w:tcPr>
            <w:tcW w:w="2834" w:type="dxa"/>
            <w:shd w:val="clear" w:color="auto" w:fill="auto"/>
          </w:tcPr>
          <w:p w14:paraId="7F4743C6" w14:textId="33400576" w:rsidR="00480D11" w:rsidRDefault="00F85085" w:rsidP="004B258D">
            <w:pPr>
              <w:spacing w:before="40" w:after="120"/>
              <w:ind w:right="113"/>
            </w:pPr>
            <w:hyperlink r:id="rId21" w:history="1">
              <w:r>
                <w:rPr>
                  <w:rStyle w:val="Lienhypertexte"/>
                </w:rPr>
                <w:t>CAT/C/CHL/7</w:t>
              </w:r>
            </w:hyperlink>
          </w:p>
        </w:tc>
      </w:tr>
      <w:tr w:rsidR="00480D11" w:rsidRPr="002540EE" w14:paraId="4A07EE24" w14:textId="77777777" w:rsidTr="004B258D">
        <w:tc>
          <w:tcPr>
            <w:tcW w:w="4536" w:type="dxa"/>
            <w:shd w:val="clear" w:color="auto" w:fill="auto"/>
          </w:tcPr>
          <w:p w14:paraId="55E9F384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Costa Rica</w:t>
            </w:r>
          </w:p>
        </w:tc>
        <w:tc>
          <w:tcPr>
            <w:tcW w:w="2834" w:type="dxa"/>
            <w:shd w:val="clear" w:color="auto" w:fill="auto"/>
          </w:tcPr>
          <w:p w14:paraId="0B2FF648" w14:textId="19C26C71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22" w:history="1">
              <w:r>
                <w:rPr>
                  <w:rStyle w:val="Lienhypertexte"/>
                </w:rPr>
                <w:t>CAT/C/CRI/3</w:t>
              </w:r>
            </w:hyperlink>
          </w:p>
        </w:tc>
      </w:tr>
      <w:tr w:rsidR="00480D11" w:rsidRPr="002540EE" w14:paraId="391277D9" w14:textId="77777777" w:rsidTr="004B258D">
        <w:tc>
          <w:tcPr>
            <w:tcW w:w="4536" w:type="dxa"/>
            <w:shd w:val="clear" w:color="auto" w:fill="auto"/>
          </w:tcPr>
          <w:p w14:paraId="2D47A795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Danemark</w:t>
            </w:r>
          </w:p>
        </w:tc>
        <w:tc>
          <w:tcPr>
            <w:tcW w:w="2834" w:type="dxa"/>
            <w:shd w:val="clear" w:color="auto" w:fill="auto"/>
          </w:tcPr>
          <w:p w14:paraId="30F4C410" w14:textId="162041D0" w:rsidR="00480D11" w:rsidRPr="00F85085" w:rsidRDefault="00F85085" w:rsidP="004B258D">
            <w:pPr>
              <w:spacing w:before="40" w:after="120"/>
              <w:ind w:right="113"/>
              <w:rPr>
                <w:rStyle w:val="Lienhypertexte"/>
              </w:rPr>
            </w:pPr>
            <w:hyperlink r:id="rId23" w:history="1">
              <w:r w:rsidRPr="00F85085">
                <w:rPr>
                  <w:rStyle w:val="Lienhypertexte"/>
                </w:rPr>
                <w:t>CAT/C/DNK/8</w:t>
              </w:r>
            </w:hyperlink>
          </w:p>
        </w:tc>
      </w:tr>
      <w:tr w:rsidR="00480D11" w:rsidRPr="002540EE" w14:paraId="3D3A8138" w14:textId="77777777" w:rsidTr="004B258D">
        <w:tc>
          <w:tcPr>
            <w:tcW w:w="4536" w:type="dxa"/>
            <w:shd w:val="clear" w:color="auto" w:fill="auto"/>
          </w:tcPr>
          <w:p w14:paraId="148C981A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Égypte</w:t>
            </w:r>
          </w:p>
        </w:tc>
        <w:tc>
          <w:tcPr>
            <w:tcW w:w="2834" w:type="dxa"/>
            <w:shd w:val="clear" w:color="auto" w:fill="auto"/>
          </w:tcPr>
          <w:p w14:paraId="70B3CFDF" w14:textId="1A33E38A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24" w:history="1">
              <w:r>
                <w:rPr>
                  <w:rStyle w:val="Lienhypertexte"/>
                </w:rPr>
                <w:t>CAT/C/EGY/5</w:t>
              </w:r>
            </w:hyperlink>
          </w:p>
        </w:tc>
      </w:tr>
      <w:tr w:rsidR="00480D11" w:rsidRPr="002540EE" w14:paraId="52E50C34" w14:textId="77777777" w:rsidTr="004B258D">
        <w:tc>
          <w:tcPr>
            <w:tcW w:w="4536" w:type="dxa"/>
            <w:shd w:val="clear" w:color="auto" w:fill="auto"/>
          </w:tcPr>
          <w:p w14:paraId="087C07B5" w14:textId="77777777" w:rsidR="00480D11" w:rsidRPr="002540EE" w:rsidRDefault="00480D11" w:rsidP="004B258D">
            <w:pPr>
              <w:spacing w:before="40" w:after="120"/>
              <w:ind w:right="113"/>
            </w:pPr>
            <w:r w:rsidRPr="002540EE">
              <w:t>Estonie</w:t>
            </w:r>
          </w:p>
        </w:tc>
        <w:tc>
          <w:tcPr>
            <w:tcW w:w="2834" w:type="dxa"/>
            <w:shd w:val="clear" w:color="auto" w:fill="auto"/>
          </w:tcPr>
          <w:p w14:paraId="19404D60" w14:textId="59FE2E18" w:rsidR="00480D11" w:rsidRDefault="00F85085" w:rsidP="004B258D">
            <w:pPr>
              <w:spacing w:before="40" w:after="120"/>
              <w:ind w:right="113"/>
            </w:pPr>
            <w:hyperlink r:id="rId25" w:history="1">
              <w:r>
                <w:rPr>
                  <w:rStyle w:val="Lienhypertexte"/>
                </w:rPr>
                <w:t>CAT/C/EST/6</w:t>
              </w:r>
            </w:hyperlink>
          </w:p>
        </w:tc>
      </w:tr>
      <w:tr w:rsidR="00480D11" w:rsidRPr="002540EE" w14:paraId="3D4DAFD8" w14:textId="77777777" w:rsidTr="004B258D">
        <w:tc>
          <w:tcPr>
            <w:tcW w:w="4536" w:type="dxa"/>
            <w:shd w:val="clear" w:color="auto" w:fill="auto"/>
          </w:tcPr>
          <w:p w14:paraId="381206CD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Équateur</w:t>
            </w:r>
          </w:p>
        </w:tc>
        <w:tc>
          <w:tcPr>
            <w:tcW w:w="2834" w:type="dxa"/>
            <w:shd w:val="clear" w:color="auto" w:fill="auto"/>
          </w:tcPr>
          <w:p w14:paraId="269BAD22" w14:textId="4EBC45BC" w:rsidR="00480D11" w:rsidRPr="00F85085" w:rsidRDefault="00F85085" w:rsidP="004B258D">
            <w:pPr>
              <w:spacing w:before="40" w:after="120"/>
              <w:ind w:right="113"/>
              <w:rPr>
                <w:rStyle w:val="Lienhypertexte"/>
              </w:rPr>
            </w:pPr>
            <w:hyperlink r:id="rId26" w:history="1">
              <w:r w:rsidRPr="00F85085">
                <w:rPr>
                  <w:rStyle w:val="Lienhypertexte"/>
                </w:rPr>
                <w:t>CAT/C/ECU/8</w:t>
              </w:r>
            </w:hyperlink>
          </w:p>
        </w:tc>
      </w:tr>
      <w:tr w:rsidR="00480D11" w:rsidRPr="002540EE" w14:paraId="6105218C" w14:textId="77777777" w:rsidTr="004B258D">
        <w:tc>
          <w:tcPr>
            <w:tcW w:w="4536" w:type="dxa"/>
            <w:shd w:val="clear" w:color="auto" w:fill="auto"/>
          </w:tcPr>
          <w:p w14:paraId="685FB7AD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États-Unis d</w:t>
            </w:r>
            <w:r>
              <w:t>’</w:t>
            </w:r>
            <w:r w:rsidRPr="002540EE">
              <w:t>Amérique</w:t>
            </w:r>
          </w:p>
        </w:tc>
        <w:tc>
          <w:tcPr>
            <w:tcW w:w="2834" w:type="dxa"/>
            <w:shd w:val="clear" w:color="auto" w:fill="auto"/>
          </w:tcPr>
          <w:p w14:paraId="3B164941" w14:textId="4BCC8405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27" w:history="1">
              <w:r>
                <w:rPr>
                  <w:rStyle w:val="Lienhypertexte"/>
                </w:rPr>
                <w:t>CAT/C/USA/6</w:t>
              </w:r>
            </w:hyperlink>
          </w:p>
        </w:tc>
      </w:tr>
      <w:tr w:rsidR="00480D11" w:rsidRPr="002540EE" w14:paraId="7D62B7A7" w14:textId="77777777" w:rsidTr="004B258D">
        <w:tc>
          <w:tcPr>
            <w:tcW w:w="4536" w:type="dxa"/>
            <w:shd w:val="clear" w:color="auto" w:fill="auto"/>
          </w:tcPr>
          <w:p w14:paraId="1CE4D705" w14:textId="77777777" w:rsidR="00480D11" w:rsidRPr="002540EE" w:rsidRDefault="00480D11" w:rsidP="004B258D">
            <w:pPr>
              <w:spacing w:before="40" w:after="120"/>
              <w:ind w:right="113"/>
            </w:pPr>
            <w:r>
              <w:t>Fédération de Russie</w:t>
            </w:r>
          </w:p>
        </w:tc>
        <w:tc>
          <w:tcPr>
            <w:tcW w:w="2834" w:type="dxa"/>
            <w:shd w:val="clear" w:color="auto" w:fill="auto"/>
          </w:tcPr>
          <w:p w14:paraId="1219A885" w14:textId="582B9049" w:rsidR="00480D11" w:rsidRDefault="00F85085" w:rsidP="004B258D">
            <w:pPr>
              <w:spacing w:before="40" w:after="120"/>
              <w:ind w:right="113"/>
            </w:pPr>
            <w:hyperlink r:id="rId28" w:history="1">
              <w:r>
                <w:rPr>
                  <w:rStyle w:val="Lienhypertexte"/>
                </w:rPr>
                <w:t>CAT/C/RUS/7</w:t>
              </w:r>
            </w:hyperlink>
          </w:p>
        </w:tc>
      </w:tr>
      <w:tr w:rsidR="00480D11" w:rsidRPr="002540EE" w14:paraId="363AF9F3" w14:textId="77777777" w:rsidTr="004B258D">
        <w:tc>
          <w:tcPr>
            <w:tcW w:w="4536" w:type="dxa"/>
            <w:shd w:val="clear" w:color="auto" w:fill="auto"/>
          </w:tcPr>
          <w:p w14:paraId="4F2C6A7E" w14:textId="77777777" w:rsidR="00480D11" w:rsidRPr="002540EE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lastRenderedPageBreak/>
              <w:t>Finlande</w:t>
            </w:r>
          </w:p>
        </w:tc>
        <w:tc>
          <w:tcPr>
            <w:tcW w:w="2834" w:type="dxa"/>
            <w:shd w:val="clear" w:color="auto" w:fill="auto"/>
          </w:tcPr>
          <w:p w14:paraId="75FE421B" w14:textId="28267437" w:rsidR="00480D11" w:rsidRPr="002540EE" w:rsidRDefault="00F85085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29" w:history="1">
              <w:r>
                <w:rPr>
                  <w:rStyle w:val="Lienhypertexte"/>
                </w:rPr>
                <w:t>CAT/C/FIN/8</w:t>
              </w:r>
            </w:hyperlink>
          </w:p>
        </w:tc>
      </w:tr>
      <w:tr w:rsidR="00480D11" w:rsidRPr="002540EE" w14:paraId="640E14CB" w14:textId="77777777" w:rsidTr="004B258D">
        <w:tc>
          <w:tcPr>
            <w:tcW w:w="4536" w:type="dxa"/>
            <w:shd w:val="clear" w:color="auto" w:fill="auto"/>
          </w:tcPr>
          <w:p w14:paraId="0F93A7BC" w14:textId="77777777" w:rsidR="00480D11" w:rsidRPr="002540EE" w:rsidRDefault="00480D11" w:rsidP="004B258D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t>France</w:t>
            </w:r>
          </w:p>
        </w:tc>
        <w:tc>
          <w:tcPr>
            <w:tcW w:w="2834" w:type="dxa"/>
            <w:shd w:val="clear" w:color="auto" w:fill="auto"/>
          </w:tcPr>
          <w:p w14:paraId="2E96A393" w14:textId="35842B7C" w:rsidR="00480D11" w:rsidRPr="002540EE" w:rsidRDefault="00F85085" w:rsidP="004B258D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30" w:history="1">
              <w:r>
                <w:rPr>
                  <w:rStyle w:val="Lienhypertexte"/>
                </w:rPr>
                <w:t>CAT/C/FRA/8</w:t>
              </w:r>
            </w:hyperlink>
          </w:p>
        </w:tc>
      </w:tr>
      <w:tr w:rsidR="00480D11" w:rsidRPr="002540EE" w14:paraId="18C7BB7D" w14:textId="77777777" w:rsidTr="004B258D">
        <w:tc>
          <w:tcPr>
            <w:tcW w:w="4536" w:type="dxa"/>
            <w:shd w:val="clear" w:color="auto" w:fill="auto"/>
          </w:tcPr>
          <w:p w14:paraId="0B409A26" w14:textId="77777777" w:rsidR="00480D11" w:rsidRPr="002540EE" w:rsidRDefault="00480D11" w:rsidP="004B258D">
            <w:pPr>
              <w:keepNext/>
              <w:spacing w:before="40" w:after="120"/>
              <w:ind w:right="113"/>
            </w:pPr>
            <w:r>
              <w:t>Guatemala</w:t>
            </w:r>
          </w:p>
        </w:tc>
        <w:tc>
          <w:tcPr>
            <w:tcW w:w="2834" w:type="dxa"/>
            <w:shd w:val="clear" w:color="auto" w:fill="auto"/>
          </w:tcPr>
          <w:p w14:paraId="48665495" w14:textId="25654A6E" w:rsidR="00480D11" w:rsidRDefault="00F85085" w:rsidP="004B258D">
            <w:pPr>
              <w:keepNext/>
              <w:spacing w:before="40" w:after="120"/>
              <w:ind w:right="113"/>
            </w:pPr>
            <w:hyperlink r:id="rId31" w:history="1">
              <w:r>
                <w:rPr>
                  <w:rStyle w:val="Lienhypertexte"/>
                </w:rPr>
                <w:t>CAT/C/GTM/8</w:t>
              </w:r>
            </w:hyperlink>
          </w:p>
        </w:tc>
      </w:tr>
      <w:tr w:rsidR="00480D11" w:rsidRPr="002540EE" w14:paraId="47613F32" w14:textId="77777777" w:rsidTr="004B258D">
        <w:tc>
          <w:tcPr>
            <w:tcW w:w="4536" w:type="dxa"/>
            <w:shd w:val="clear" w:color="auto" w:fill="auto"/>
          </w:tcPr>
          <w:p w14:paraId="41705857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Honduras</w:t>
            </w:r>
          </w:p>
        </w:tc>
        <w:tc>
          <w:tcPr>
            <w:tcW w:w="2834" w:type="dxa"/>
            <w:shd w:val="clear" w:color="auto" w:fill="auto"/>
          </w:tcPr>
          <w:p w14:paraId="0DF9E8B6" w14:textId="17226B95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32" w:history="1">
              <w:r>
                <w:rPr>
                  <w:rStyle w:val="Lienhypertexte"/>
                </w:rPr>
                <w:t>CAT/C/HND/3</w:t>
              </w:r>
            </w:hyperlink>
          </w:p>
        </w:tc>
      </w:tr>
      <w:tr w:rsidR="00480D11" w:rsidRPr="002540EE" w14:paraId="7D103D27" w14:textId="77777777" w:rsidTr="004B258D">
        <w:tc>
          <w:tcPr>
            <w:tcW w:w="4536" w:type="dxa"/>
            <w:shd w:val="clear" w:color="auto" w:fill="auto"/>
          </w:tcPr>
          <w:p w14:paraId="78C23A07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Israël</w:t>
            </w:r>
          </w:p>
        </w:tc>
        <w:tc>
          <w:tcPr>
            <w:tcW w:w="2834" w:type="dxa"/>
            <w:shd w:val="clear" w:color="auto" w:fill="auto"/>
          </w:tcPr>
          <w:p w14:paraId="4E3908B7" w14:textId="33492276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33" w:history="1">
              <w:r>
                <w:rPr>
                  <w:rStyle w:val="Lienhypertexte"/>
                </w:rPr>
                <w:t>CAT/C/ISR/6</w:t>
              </w:r>
            </w:hyperlink>
          </w:p>
        </w:tc>
      </w:tr>
      <w:tr w:rsidR="00480D11" w:rsidRPr="002540EE" w:rsidDel="00FD1111" w14:paraId="7E4A3B6C" w14:textId="77777777" w:rsidTr="004B258D">
        <w:tc>
          <w:tcPr>
            <w:tcW w:w="4536" w:type="dxa"/>
            <w:shd w:val="clear" w:color="auto" w:fill="auto"/>
          </w:tcPr>
          <w:p w14:paraId="7306F7DA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Italie</w:t>
            </w:r>
          </w:p>
        </w:tc>
        <w:tc>
          <w:tcPr>
            <w:tcW w:w="2834" w:type="dxa"/>
            <w:shd w:val="clear" w:color="auto" w:fill="auto"/>
          </w:tcPr>
          <w:p w14:paraId="6D5F5B9B" w14:textId="26BD91BA" w:rsidR="00480D11" w:rsidRPr="002540EE" w:rsidDel="00FD1111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34" w:history="1">
              <w:r>
                <w:rPr>
                  <w:rStyle w:val="Lienhypertexte"/>
                </w:rPr>
                <w:t>CAT/C/ITA/7</w:t>
              </w:r>
            </w:hyperlink>
          </w:p>
        </w:tc>
      </w:tr>
      <w:tr w:rsidR="00480D11" w:rsidRPr="002540EE" w14:paraId="144666CE" w14:textId="77777777" w:rsidTr="004B258D">
        <w:tc>
          <w:tcPr>
            <w:tcW w:w="4536" w:type="dxa"/>
            <w:shd w:val="clear" w:color="auto" w:fill="auto"/>
          </w:tcPr>
          <w:p w14:paraId="00D690A7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Jordanie</w:t>
            </w:r>
          </w:p>
        </w:tc>
        <w:tc>
          <w:tcPr>
            <w:tcW w:w="2834" w:type="dxa"/>
            <w:shd w:val="clear" w:color="auto" w:fill="auto"/>
          </w:tcPr>
          <w:p w14:paraId="4278183B" w14:textId="1A8CDA93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35" w:history="1">
              <w:r>
                <w:rPr>
                  <w:rStyle w:val="Lienhypertexte"/>
                </w:rPr>
                <w:t>CAT/C/JOR/4</w:t>
              </w:r>
            </w:hyperlink>
          </w:p>
        </w:tc>
      </w:tr>
      <w:tr w:rsidR="00480D11" w:rsidRPr="002540EE" w14:paraId="45BCEC9F" w14:textId="77777777" w:rsidTr="004B258D">
        <w:tc>
          <w:tcPr>
            <w:tcW w:w="4536" w:type="dxa"/>
            <w:shd w:val="clear" w:color="auto" w:fill="auto"/>
          </w:tcPr>
          <w:p w14:paraId="6BE2A3D5" w14:textId="77777777" w:rsidR="00480D11" w:rsidRPr="002540EE" w:rsidRDefault="00480D11" w:rsidP="004B258D">
            <w:pPr>
              <w:spacing w:before="40" w:after="120"/>
              <w:ind w:right="113"/>
            </w:pPr>
            <w:r>
              <w:t xml:space="preserve">Kiribati </w:t>
            </w:r>
          </w:p>
        </w:tc>
        <w:tc>
          <w:tcPr>
            <w:tcW w:w="2834" w:type="dxa"/>
            <w:shd w:val="clear" w:color="auto" w:fill="auto"/>
          </w:tcPr>
          <w:p w14:paraId="70B408A7" w14:textId="55E8EABC" w:rsidR="00480D11" w:rsidRDefault="00F85085" w:rsidP="004B258D">
            <w:pPr>
              <w:spacing w:before="40" w:after="120"/>
              <w:ind w:right="113"/>
            </w:pPr>
            <w:hyperlink r:id="rId36" w:history="1">
              <w:r>
                <w:rPr>
                  <w:rStyle w:val="Lienhypertexte"/>
                </w:rPr>
                <w:t>CAT/C/KIR/1</w:t>
              </w:r>
            </w:hyperlink>
          </w:p>
        </w:tc>
      </w:tr>
      <w:tr w:rsidR="00480D11" w:rsidRPr="002540EE" w14:paraId="2E9E21C4" w14:textId="77777777" w:rsidTr="004B258D">
        <w:tc>
          <w:tcPr>
            <w:tcW w:w="4536" w:type="dxa"/>
            <w:shd w:val="clear" w:color="auto" w:fill="auto"/>
          </w:tcPr>
          <w:p w14:paraId="7BCE76A3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Koweït</w:t>
            </w:r>
          </w:p>
        </w:tc>
        <w:tc>
          <w:tcPr>
            <w:tcW w:w="2834" w:type="dxa"/>
            <w:shd w:val="clear" w:color="auto" w:fill="auto"/>
          </w:tcPr>
          <w:p w14:paraId="3AAA341D" w14:textId="7F2526C5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37" w:history="1">
              <w:r>
                <w:rPr>
                  <w:rStyle w:val="Lienhypertexte"/>
                </w:rPr>
                <w:t>CAT/C/KWT/4</w:t>
              </w:r>
            </w:hyperlink>
          </w:p>
        </w:tc>
      </w:tr>
      <w:tr w:rsidR="00480D11" w:rsidRPr="002540EE" w14:paraId="272E4A4C" w14:textId="77777777" w:rsidTr="004B258D">
        <w:tc>
          <w:tcPr>
            <w:tcW w:w="4536" w:type="dxa"/>
            <w:shd w:val="clear" w:color="auto" w:fill="auto"/>
          </w:tcPr>
          <w:p w14:paraId="03821EE5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Liechtenstein</w:t>
            </w:r>
          </w:p>
        </w:tc>
        <w:tc>
          <w:tcPr>
            <w:tcW w:w="2834" w:type="dxa"/>
            <w:shd w:val="clear" w:color="auto" w:fill="auto"/>
          </w:tcPr>
          <w:p w14:paraId="31E7DDA1" w14:textId="0D21B3D5" w:rsidR="00480D11" w:rsidRPr="00E34D4A" w:rsidRDefault="00F85085" w:rsidP="004B258D">
            <w:pPr>
              <w:spacing w:before="40" w:after="120"/>
              <w:ind w:right="113"/>
              <w:rPr>
                <w:rStyle w:val="Lienhypertexte"/>
              </w:rPr>
            </w:pPr>
            <w:hyperlink r:id="rId38" w:history="1">
              <w:r w:rsidRPr="00F85085">
                <w:rPr>
                  <w:rStyle w:val="Lienhypertexte"/>
                </w:rPr>
                <w:t>CAT/C/LIE/5</w:t>
              </w:r>
            </w:hyperlink>
          </w:p>
        </w:tc>
      </w:tr>
      <w:tr w:rsidR="00480D11" w:rsidRPr="002540EE" w14:paraId="5FA34F19" w14:textId="77777777" w:rsidTr="004B258D">
        <w:tc>
          <w:tcPr>
            <w:tcW w:w="4536" w:type="dxa"/>
            <w:shd w:val="clear" w:color="auto" w:fill="auto"/>
          </w:tcPr>
          <w:p w14:paraId="35E51329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Macédoine du Nord</w:t>
            </w:r>
          </w:p>
        </w:tc>
        <w:tc>
          <w:tcPr>
            <w:tcW w:w="2834" w:type="dxa"/>
            <w:shd w:val="clear" w:color="auto" w:fill="auto"/>
          </w:tcPr>
          <w:p w14:paraId="301CE5A9" w14:textId="0E399717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39" w:history="1">
              <w:r>
                <w:rPr>
                  <w:rStyle w:val="Lienhypertexte"/>
                </w:rPr>
                <w:t>CAT/C/MKD/4</w:t>
              </w:r>
            </w:hyperlink>
          </w:p>
        </w:tc>
      </w:tr>
      <w:tr w:rsidR="00480D11" w:rsidRPr="002540EE" w14:paraId="3739A9D0" w14:textId="77777777" w:rsidTr="004B258D">
        <w:tc>
          <w:tcPr>
            <w:tcW w:w="4536" w:type="dxa"/>
            <w:shd w:val="clear" w:color="auto" w:fill="auto"/>
          </w:tcPr>
          <w:p w14:paraId="171E4F98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Maurice</w:t>
            </w:r>
          </w:p>
        </w:tc>
        <w:tc>
          <w:tcPr>
            <w:tcW w:w="2834" w:type="dxa"/>
            <w:shd w:val="clear" w:color="auto" w:fill="auto"/>
          </w:tcPr>
          <w:p w14:paraId="00E04813" w14:textId="3BD5FB13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40" w:history="1">
              <w:r>
                <w:rPr>
                  <w:rStyle w:val="Lienhypertexte"/>
                </w:rPr>
                <w:t>CAT/C/MUS/5</w:t>
              </w:r>
            </w:hyperlink>
          </w:p>
        </w:tc>
      </w:tr>
      <w:tr w:rsidR="00480D11" w:rsidRPr="002540EE" w14:paraId="67DC291E" w14:textId="77777777" w:rsidTr="004B258D">
        <w:tc>
          <w:tcPr>
            <w:tcW w:w="4536" w:type="dxa"/>
            <w:shd w:val="clear" w:color="auto" w:fill="auto"/>
          </w:tcPr>
          <w:p w14:paraId="3A347126" w14:textId="77777777" w:rsidR="00480D11" w:rsidRPr="002540EE" w:rsidRDefault="00480D11" w:rsidP="004B258D">
            <w:pPr>
              <w:spacing w:before="40" w:after="120"/>
              <w:ind w:right="113"/>
            </w:pPr>
            <w:r>
              <w:t xml:space="preserve">Mexique </w:t>
            </w:r>
          </w:p>
        </w:tc>
        <w:tc>
          <w:tcPr>
            <w:tcW w:w="2834" w:type="dxa"/>
            <w:shd w:val="clear" w:color="auto" w:fill="auto"/>
          </w:tcPr>
          <w:p w14:paraId="08E582EB" w14:textId="6A91F93F" w:rsidR="00480D11" w:rsidRDefault="00F85085" w:rsidP="004B258D">
            <w:pPr>
              <w:spacing w:before="40" w:after="120"/>
              <w:ind w:right="113"/>
            </w:pPr>
            <w:hyperlink r:id="rId41" w:history="1">
              <w:r w:rsidRPr="00F85085">
                <w:rPr>
                  <w:rStyle w:val="Lienhypertexte"/>
                </w:rPr>
                <w:t>CAT/C/MEX/8</w:t>
              </w:r>
            </w:hyperlink>
          </w:p>
        </w:tc>
      </w:tr>
      <w:tr w:rsidR="00480D11" w:rsidRPr="002540EE" w14:paraId="211C5766" w14:textId="77777777" w:rsidTr="004B258D">
        <w:tc>
          <w:tcPr>
            <w:tcW w:w="4536" w:type="dxa"/>
            <w:shd w:val="clear" w:color="auto" w:fill="auto"/>
          </w:tcPr>
          <w:p w14:paraId="04224323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Monaco</w:t>
            </w:r>
          </w:p>
        </w:tc>
        <w:tc>
          <w:tcPr>
            <w:tcW w:w="2834" w:type="dxa"/>
            <w:shd w:val="clear" w:color="auto" w:fill="auto"/>
          </w:tcPr>
          <w:p w14:paraId="31764406" w14:textId="3FC00330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42" w:history="1">
              <w:r>
                <w:rPr>
                  <w:rStyle w:val="Lienhypertexte"/>
                </w:rPr>
                <w:t>CAT/C/MCO/7</w:t>
              </w:r>
            </w:hyperlink>
          </w:p>
        </w:tc>
      </w:tr>
      <w:tr w:rsidR="00480D11" w:rsidRPr="002540EE" w14:paraId="269EBA3E" w14:textId="77777777" w:rsidTr="004B258D">
        <w:tc>
          <w:tcPr>
            <w:tcW w:w="4536" w:type="dxa"/>
            <w:shd w:val="clear" w:color="auto" w:fill="auto"/>
          </w:tcPr>
          <w:p w14:paraId="5751A6E4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Mongolie</w:t>
            </w:r>
          </w:p>
        </w:tc>
        <w:tc>
          <w:tcPr>
            <w:tcW w:w="2834" w:type="dxa"/>
            <w:shd w:val="clear" w:color="auto" w:fill="auto"/>
          </w:tcPr>
          <w:p w14:paraId="727C5390" w14:textId="3EFD44D1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43" w:history="1">
              <w:r>
                <w:rPr>
                  <w:rStyle w:val="Lienhypertexte"/>
                </w:rPr>
                <w:t>CAT/C/MNG/3</w:t>
              </w:r>
            </w:hyperlink>
          </w:p>
        </w:tc>
      </w:tr>
      <w:tr w:rsidR="00480D11" w:rsidRPr="002540EE" w14:paraId="7C0D8582" w14:textId="77777777" w:rsidTr="004B258D">
        <w:tc>
          <w:tcPr>
            <w:tcW w:w="4536" w:type="dxa"/>
            <w:shd w:val="clear" w:color="auto" w:fill="auto"/>
          </w:tcPr>
          <w:p w14:paraId="325BAAF9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Namibie</w:t>
            </w:r>
          </w:p>
        </w:tc>
        <w:tc>
          <w:tcPr>
            <w:tcW w:w="2834" w:type="dxa"/>
            <w:shd w:val="clear" w:color="auto" w:fill="auto"/>
          </w:tcPr>
          <w:p w14:paraId="01BAF31E" w14:textId="09EC9DD6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44" w:history="1">
              <w:r>
                <w:rPr>
                  <w:rStyle w:val="Lienhypertexte"/>
                </w:rPr>
                <w:t>CAT/C/NAM/3</w:t>
              </w:r>
            </w:hyperlink>
          </w:p>
        </w:tc>
      </w:tr>
      <w:tr w:rsidR="00480D11" w:rsidRPr="002540EE" w14:paraId="6D23B37D" w14:textId="77777777" w:rsidTr="004B258D">
        <w:tc>
          <w:tcPr>
            <w:tcW w:w="4536" w:type="dxa"/>
            <w:shd w:val="clear" w:color="auto" w:fill="auto"/>
          </w:tcPr>
          <w:p w14:paraId="2DC7D49A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Norvège</w:t>
            </w:r>
          </w:p>
        </w:tc>
        <w:tc>
          <w:tcPr>
            <w:tcW w:w="2834" w:type="dxa"/>
            <w:shd w:val="clear" w:color="auto" w:fill="auto"/>
          </w:tcPr>
          <w:p w14:paraId="6633D29D" w14:textId="5C60C83F" w:rsidR="00480D11" w:rsidRPr="002540EE" w:rsidRDefault="00F85085" w:rsidP="004B258D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45" w:history="1">
              <w:r>
                <w:rPr>
                  <w:rStyle w:val="Lienhypertexte"/>
                  <w:rFonts w:eastAsiaTheme="minorEastAsia"/>
                </w:rPr>
                <w:t>CAT/C/NOR/9</w:t>
              </w:r>
            </w:hyperlink>
          </w:p>
        </w:tc>
      </w:tr>
      <w:tr w:rsidR="00480D11" w:rsidRPr="002540EE" w14:paraId="2749792A" w14:textId="77777777" w:rsidTr="004B258D">
        <w:tc>
          <w:tcPr>
            <w:tcW w:w="4536" w:type="dxa"/>
            <w:shd w:val="clear" w:color="auto" w:fill="auto"/>
          </w:tcPr>
          <w:p w14:paraId="0DA9B62E" w14:textId="77777777" w:rsidR="00480D11" w:rsidRPr="002540EE" w:rsidRDefault="00480D11" w:rsidP="004B258D">
            <w:pPr>
              <w:spacing w:before="40" w:after="120"/>
              <w:ind w:right="113"/>
            </w:pPr>
            <w:r w:rsidRPr="002540EE">
              <w:t>Pakistan</w:t>
            </w:r>
          </w:p>
        </w:tc>
        <w:tc>
          <w:tcPr>
            <w:tcW w:w="2834" w:type="dxa"/>
            <w:shd w:val="clear" w:color="auto" w:fill="auto"/>
          </w:tcPr>
          <w:p w14:paraId="42BEA840" w14:textId="452AFFF2" w:rsidR="00480D11" w:rsidRPr="002540EE" w:rsidRDefault="00F85085" w:rsidP="004B258D">
            <w:pPr>
              <w:spacing w:before="40" w:after="120"/>
              <w:ind w:right="113"/>
            </w:pPr>
            <w:hyperlink r:id="rId46" w:history="1">
              <w:r>
                <w:rPr>
                  <w:rStyle w:val="Lienhypertexte"/>
                  <w:rFonts w:eastAsiaTheme="minorEastAsia"/>
                </w:rPr>
                <w:t>CAT/C/PAK/2</w:t>
              </w:r>
            </w:hyperlink>
          </w:p>
        </w:tc>
      </w:tr>
      <w:tr w:rsidR="00480D11" w:rsidRPr="002540EE" w14:paraId="6677E140" w14:textId="77777777" w:rsidTr="004B258D">
        <w:tc>
          <w:tcPr>
            <w:tcW w:w="4536" w:type="dxa"/>
            <w:shd w:val="clear" w:color="auto" w:fill="auto"/>
          </w:tcPr>
          <w:p w14:paraId="48BA18E6" w14:textId="77777777" w:rsidR="00480D11" w:rsidRPr="002540EE" w:rsidRDefault="00480D11" w:rsidP="004B258D">
            <w:pPr>
              <w:spacing w:before="40" w:after="120"/>
              <w:ind w:right="113"/>
            </w:pPr>
            <w:r>
              <w:t>Pays-Bas (Royaume des)</w:t>
            </w:r>
          </w:p>
        </w:tc>
        <w:tc>
          <w:tcPr>
            <w:tcW w:w="2834" w:type="dxa"/>
            <w:shd w:val="clear" w:color="auto" w:fill="auto"/>
          </w:tcPr>
          <w:p w14:paraId="265A04D3" w14:textId="612EB7C0" w:rsidR="00480D11" w:rsidRPr="002540EE" w:rsidRDefault="00F85085" w:rsidP="004B258D">
            <w:pPr>
              <w:spacing w:before="40" w:after="120"/>
              <w:ind w:right="113"/>
            </w:pPr>
            <w:hyperlink r:id="rId47" w:history="1">
              <w:r>
                <w:rPr>
                  <w:rStyle w:val="Lienhypertexte"/>
                </w:rPr>
                <w:t>CAT/C/NLD/8</w:t>
              </w:r>
            </w:hyperlink>
          </w:p>
        </w:tc>
      </w:tr>
      <w:tr w:rsidR="00480D11" w:rsidRPr="002540EE" w14:paraId="6C6A4BA5" w14:textId="77777777" w:rsidTr="004B258D">
        <w:tc>
          <w:tcPr>
            <w:tcW w:w="4536" w:type="dxa"/>
            <w:shd w:val="clear" w:color="auto" w:fill="auto"/>
          </w:tcPr>
          <w:p w14:paraId="200942D9" w14:textId="77777777" w:rsidR="00480D11" w:rsidRPr="002540EE" w:rsidRDefault="00480D11" w:rsidP="004B258D">
            <w:pPr>
              <w:spacing w:before="40" w:after="120"/>
              <w:ind w:right="113"/>
            </w:pPr>
            <w:r w:rsidRPr="002540EE">
              <w:t>Philippines</w:t>
            </w:r>
          </w:p>
        </w:tc>
        <w:tc>
          <w:tcPr>
            <w:tcW w:w="2834" w:type="dxa"/>
            <w:shd w:val="clear" w:color="auto" w:fill="auto"/>
          </w:tcPr>
          <w:p w14:paraId="1E563635" w14:textId="49D34531" w:rsidR="00480D11" w:rsidRPr="002540EE" w:rsidRDefault="00F85085" w:rsidP="004B258D">
            <w:pPr>
              <w:spacing w:before="40" w:after="120"/>
              <w:ind w:right="113"/>
            </w:pPr>
            <w:hyperlink r:id="rId48" w:history="1">
              <w:r>
                <w:rPr>
                  <w:rStyle w:val="Lienhypertexte"/>
                </w:rPr>
                <w:t>CAT/C/PHL/4</w:t>
              </w:r>
            </w:hyperlink>
          </w:p>
        </w:tc>
      </w:tr>
      <w:tr w:rsidR="00480D11" w:rsidRPr="002540EE" w14:paraId="44FFC941" w14:textId="77777777" w:rsidTr="004B258D">
        <w:tc>
          <w:tcPr>
            <w:tcW w:w="4536" w:type="dxa"/>
            <w:shd w:val="clear" w:color="auto" w:fill="auto"/>
          </w:tcPr>
          <w:p w14:paraId="44E4E237" w14:textId="77777777" w:rsidR="00480D11" w:rsidRPr="002540EE" w:rsidRDefault="00480D11" w:rsidP="004B258D">
            <w:pPr>
              <w:spacing w:before="40" w:after="120"/>
              <w:ind w:right="113"/>
            </w:pPr>
            <w:r>
              <w:t xml:space="preserve">Pologne </w:t>
            </w:r>
          </w:p>
        </w:tc>
        <w:tc>
          <w:tcPr>
            <w:tcW w:w="2834" w:type="dxa"/>
            <w:shd w:val="clear" w:color="auto" w:fill="auto"/>
          </w:tcPr>
          <w:p w14:paraId="1BC739C4" w14:textId="12C7DEE4" w:rsidR="00480D11" w:rsidRDefault="00F85085" w:rsidP="004B258D">
            <w:pPr>
              <w:spacing w:before="40" w:after="120"/>
              <w:ind w:right="113"/>
            </w:pPr>
            <w:hyperlink r:id="rId49" w:history="1">
              <w:r w:rsidRPr="00F85085">
                <w:rPr>
                  <w:rStyle w:val="Lienhypertexte"/>
                </w:rPr>
                <w:t>CAT/C/POL/8</w:t>
              </w:r>
            </w:hyperlink>
          </w:p>
        </w:tc>
      </w:tr>
      <w:tr w:rsidR="00480D11" w:rsidRPr="002540EE" w14:paraId="04D8A643" w14:textId="77777777" w:rsidTr="004B258D">
        <w:tc>
          <w:tcPr>
            <w:tcW w:w="4536" w:type="dxa"/>
            <w:shd w:val="clear" w:color="auto" w:fill="auto"/>
          </w:tcPr>
          <w:p w14:paraId="23D88D2B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Ouganda</w:t>
            </w:r>
          </w:p>
        </w:tc>
        <w:tc>
          <w:tcPr>
            <w:tcW w:w="2834" w:type="dxa"/>
            <w:shd w:val="clear" w:color="auto" w:fill="auto"/>
          </w:tcPr>
          <w:p w14:paraId="45AC7A32" w14:textId="62AFC4DA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50" w:history="1">
              <w:r>
                <w:rPr>
                  <w:rStyle w:val="Lienhypertexte"/>
                </w:rPr>
                <w:t>CAT/C/UGA/2</w:t>
              </w:r>
            </w:hyperlink>
          </w:p>
        </w:tc>
      </w:tr>
      <w:tr w:rsidR="00480D11" w:rsidRPr="002540EE" w14:paraId="3924AB7B" w14:textId="77777777" w:rsidTr="004B258D">
        <w:tc>
          <w:tcPr>
            <w:tcW w:w="4536" w:type="dxa"/>
            <w:shd w:val="clear" w:color="auto" w:fill="auto"/>
          </w:tcPr>
          <w:p w14:paraId="066F0081" w14:textId="77777777" w:rsidR="00480D11" w:rsidRPr="002540EE" w:rsidRDefault="00480D11" w:rsidP="004B258D">
            <w:pPr>
              <w:spacing w:before="40" w:after="120"/>
              <w:ind w:right="113"/>
            </w:pPr>
            <w:r>
              <w:t>Qatar</w:t>
            </w:r>
          </w:p>
        </w:tc>
        <w:tc>
          <w:tcPr>
            <w:tcW w:w="2834" w:type="dxa"/>
            <w:shd w:val="clear" w:color="auto" w:fill="auto"/>
          </w:tcPr>
          <w:p w14:paraId="6B731620" w14:textId="5C2A631F" w:rsidR="00480D11" w:rsidRDefault="00F85085" w:rsidP="004B258D">
            <w:pPr>
              <w:spacing w:before="40" w:after="120"/>
              <w:ind w:right="113"/>
            </w:pPr>
            <w:hyperlink r:id="rId51" w:history="1">
              <w:r>
                <w:rPr>
                  <w:rStyle w:val="Lienhypertexte"/>
                </w:rPr>
                <w:t>CAT/C/QAT/4</w:t>
              </w:r>
            </w:hyperlink>
          </w:p>
        </w:tc>
      </w:tr>
      <w:tr w:rsidR="00480D11" w:rsidRPr="002540EE" w14:paraId="2020BE67" w14:textId="77777777" w:rsidTr="004B258D">
        <w:tc>
          <w:tcPr>
            <w:tcW w:w="4536" w:type="dxa"/>
            <w:shd w:val="clear" w:color="auto" w:fill="auto"/>
          </w:tcPr>
          <w:p w14:paraId="4ED37037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Corée</w:t>
            </w:r>
          </w:p>
        </w:tc>
        <w:tc>
          <w:tcPr>
            <w:tcW w:w="2834" w:type="dxa"/>
            <w:shd w:val="clear" w:color="auto" w:fill="auto"/>
          </w:tcPr>
          <w:p w14:paraId="2084C25A" w14:textId="3A681824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52" w:history="1">
              <w:r>
                <w:rPr>
                  <w:rStyle w:val="Lienhypertexte"/>
                </w:rPr>
                <w:t>CAT/C/KOR/6</w:t>
              </w:r>
            </w:hyperlink>
          </w:p>
        </w:tc>
      </w:tr>
      <w:tr w:rsidR="00480D11" w:rsidRPr="002540EE" w14:paraId="48838535" w14:textId="77777777" w:rsidTr="004B258D">
        <w:tc>
          <w:tcPr>
            <w:tcW w:w="4536" w:type="dxa"/>
            <w:shd w:val="clear" w:color="auto" w:fill="auto"/>
          </w:tcPr>
          <w:p w14:paraId="233548BE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Moldova</w:t>
            </w:r>
          </w:p>
        </w:tc>
        <w:tc>
          <w:tcPr>
            <w:tcW w:w="2834" w:type="dxa"/>
            <w:shd w:val="clear" w:color="auto" w:fill="auto"/>
          </w:tcPr>
          <w:p w14:paraId="4E3453E6" w14:textId="26D5DA8E" w:rsidR="00480D11" w:rsidRPr="002540EE" w:rsidRDefault="00F85085" w:rsidP="004B258D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53" w:history="1">
              <w:r>
                <w:rPr>
                  <w:rStyle w:val="Lienhypertexte"/>
                  <w:rFonts w:eastAsiaTheme="minorEastAsia"/>
                </w:rPr>
                <w:t>CAT/C/MDA/4</w:t>
              </w:r>
            </w:hyperlink>
          </w:p>
        </w:tc>
      </w:tr>
      <w:tr w:rsidR="00480D11" w:rsidRPr="002540EE" w14:paraId="2206103F" w14:textId="77777777" w:rsidTr="004B258D">
        <w:tc>
          <w:tcPr>
            <w:tcW w:w="4536" w:type="dxa"/>
            <w:shd w:val="clear" w:color="auto" w:fill="auto"/>
          </w:tcPr>
          <w:p w14:paraId="789A163F" w14:textId="315EF5AA" w:rsidR="00480D11" w:rsidRPr="002540EE" w:rsidRDefault="00480D11" w:rsidP="004B258D">
            <w:pPr>
              <w:spacing w:before="40" w:after="120"/>
              <w:ind w:right="113"/>
            </w:pPr>
            <w:r w:rsidRPr="006C3F07">
              <w:t>Royaume-Uni de Grande-Bretagne et d</w:t>
            </w:r>
            <w:r>
              <w:t>’</w:t>
            </w:r>
            <w:r w:rsidRPr="006C3F07">
              <w:t>Irlande du</w:t>
            </w:r>
            <w:r w:rsidR="00F85085">
              <w:t> </w:t>
            </w:r>
            <w:r w:rsidRPr="006C3F07">
              <w:t>Nord</w:t>
            </w:r>
          </w:p>
        </w:tc>
        <w:tc>
          <w:tcPr>
            <w:tcW w:w="2834" w:type="dxa"/>
            <w:shd w:val="clear" w:color="auto" w:fill="auto"/>
          </w:tcPr>
          <w:p w14:paraId="4A54607A" w14:textId="67C1B85C" w:rsidR="00480D11" w:rsidRDefault="00F85085" w:rsidP="004B258D">
            <w:pPr>
              <w:spacing w:before="40" w:after="120"/>
              <w:ind w:right="113"/>
            </w:pPr>
            <w:hyperlink r:id="rId54" w:history="1">
              <w:r w:rsidRPr="00F85085">
                <w:rPr>
                  <w:rStyle w:val="Lienhypertexte"/>
                </w:rPr>
                <w:t>CAT/C/GBR/7</w:t>
              </w:r>
            </w:hyperlink>
          </w:p>
        </w:tc>
      </w:tr>
      <w:tr w:rsidR="00480D11" w:rsidRPr="002540EE" w14:paraId="51D13485" w14:textId="77777777" w:rsidTr="004B258D">
        <w:tc>
          <w:tcPr>
            <w:tcW w:w="4536" w:type="dxa"/>
            <w:shd w:val="clear" w:color="auto" w:fill="auto"/>
          </w:tcPr>
          <w:p w14:paraId="5DAA1840" w14:textId="77777777" w:rsidR="00480D11" w:rsidRPr="002540EE" w:rsidRDefault="00480D11" w:rsidP="004B258D">
            <w:pPr>
              <w:spacing w:before="40" w:after="120"/>
              <w:ind w:right="113"/>
            </w:pPr>
            <w:r w:rsidRPr="002540EE">
              <w:t>Sénégal</w:t>
            </w:r>
          </w:p>
        </w:tc>
        <w:tc>
          <w:tcPr>
            <w:tcW w:w="2834" w:type="dxa"/>
            <w:shd w:val="clear" w:color="auto" w:fill="auto"/>
          </w:tcPr>
          <w:p w14:paraId="61714782" w14:textId="0C05319C" w:rsidR="00480D11" w:rsidRDefault="00F85085" w:rsidP="004B258D">
            <w:pPr>
              <w:spacing w:before="40" w:after="120"/>
              <w:ind w:right="113"/>
            </w:pPr>
            <w:hyperlink r:id="rId55" w:history="1">
              <w:r>
                <w:rPr>
                  <w:rStyle w:val="Lienhypertexte"/>
                </w:rPr>
                <w:t>CAT/C/SEN/5</w:t>
              </w:r>
            </w:hyperlink>
          </w:p>
        </w:tc>
      </w:tr>
      <w:tr w:rsidR="00480D11" w:rsidRPr="002540EE" w14:paraId="0EB4AB4A" w14:textId="77777777" w:rsidTr="004B258D">
        <w:tc>
          <w:tcPr>
            <w:tcW w:w="4536" w:type="dxa"/>
            <w:shd w:val="clear" w:color="auto" w:fill="auto"/>
          </w:tcPr>
          <w:p w14:paraId="61D8BA8A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Slovénie</w:t>
            </w:r>
          </w:p>
        </w:tc>
        <w:tc>
          <w:tcPr>
            <w:tcW w:w="2834" w:type="dxa"/>
            <w:shd w:val="clear" w:color="auto" w:fill="auto"/>
          </w:tcPr>
          <w:p w14:paraId="5279335F" w14:textId="60405052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56" w:history="1">
              <w:r>
                <w:rPr>
                  <w:rStyle w:val="Lienhypertexte"/>
                </w:rPr>
                <w:t>CAT/C/SVN/4</w:t>
              </w:r>
            </w:hyperlink>
          </w:p>
        </w:tc>
      </w:tr>
      <w:tr w:rsidR="00480D11" w:rsidRPr="002540EE" w14:paraId="0942E413" w14:textId="77777777" w:rsidTr="004B258D">
        <w:tc>
          <w:tcPr>
            <w:tcW w:w="4536" w:type="dxa"/>
            <w:shd w:val="clear" w:color="auto" w:fill="auto"/>
          </w:tcPr>
          <w:p w14:paraId="441BFF50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Tadjikistan</w:t>
            </w:r>
          </w:p>
        </w:tc>
        <w:tc>
          <w:tcPr>
            <w:tcW w:w="2834" w:type="dxa"/>
            <w:shd w:val="clear" w:color="auto" w:fill="auto"/>
          </w:tcPr>
          <w:p w14:paraId="011E7A35" w14:textId="19245B60" w:rsidR="00480D11" w:rsidRPr="002540EE" w:rsidRDefault="00F85085" w:rsidP="004B258D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57" w:history="1">
              <w:r>
                <w:rPr>
                  <w:rStyle w:val="Lienhypertexte"/>
                  <w:rFonts w:eastAsiaTheme="minorEastAsia"/>
                </w:rPr>
                <w:t>CAT/C/TJK/4</w:t>
              </w:r>
            </w:hyperlink>
          </w:p>
        </w:tc>
      </w:tr>
      <w:tr w:rsidR="00480D11" w:rsidRPr="002540EE" w14:paraId="41DE5EE0" w14:textId="77777777" w:rsidTr="004B258D">
        <w:tc>
          <w:tcPr>
            <w:tcW w:w="4536" w:type="dxa"/>
            <w:shd w:val="clear" w:color="auto" w:fill="auto"/>
          </w:tcPr>
          <w:p w14:paraId="663475CF" w14:textId="77777777" w:rsidR="00480D11" w:rsidRPr="002540EE" w:rsidRDefault="00480D11" w:rsidP="004B258D">
            <w:pPr>
              <w:spacing w:before="40" w:after="120"/>
              <w:ind w:right="113"/>
            </w:pPr>
            <w:r w:rsidRPr="006C3F07">
              <w:t>Tchéquie</w:t>
            </w:r>
          </w:p>
        </w:tc>
        <w:tc>
          <w:tcPr>
            <w:tcW w:w="2834" w:type="dxa"/>
            <w:shd w:val="clear" w:color="auto" w:fill="auto"/>
          </w:tcPr>
          <w:p w14:paraId="0598616E" w14:textId="0452F644" w:rsidR="00480D11" w:rsidRPr="00F85085" w:rsidRDefault="00F85085" w:rsidP="004B258D">
            <w:pPr>
              <w:spacing w:before="40" w:after="120"/>
              <w:ind w:right="113"/>
              <w:rPr>
                <w:color w:val="0000FF"/>
              </w:rPr>
            </w:pPr>
            <w:hyperlink r:id="rId58" w:history="1">
              <w:r w:rsidRPr="00F85085">
                <w:rPr>
                  <w:rStyle w:val="Lienhypertexte"/>
                </w:rPr>
                <w:t>CAT/C/CZE/7</w:t>
              </w:r>
            </w:hyperlink>
          </w:p>
        </w:tc>
      </w:tr>
      <w:tr w:rsidR="00480D11" w:rsidRPr="002540EE" w14:paraId="2F982517" w14:textId="77777777" w:rsidTr="004B258D">
        <w:tc>
          <w:tcPr>
            <w:tcW w:w="4536" w:type="dxa"/>
            <w:shd w:val="clear" w:color="auto" w:fill="auto"/>
          </w:tcPr>
          <w:p w14:paraId="0AEA8DC5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Thaïlande</w:t>
            </w:r>
          </w:p>
        </w:tc>
        <w:tc>
          <w:tcPr>
            <w:tcW w:w="2834" w:type="dxa"/>
            <w:shd w:val="clear" w:color="auto" w:fill="auto"/>
          </w:tcPr>
          <w:p w14:paraId="634D8299" w14:textId="39E67092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59" w:history="1">
              <w:r>
                <w:rPr>
                  <w:rStyle w:val="Lienhypertexte"/>
                </w:rPr>
                <w:t>CAT/C/THA/2</w:t>
              </w:r>
            </w:hyperlink>
          </w:p>
        </w:tc>
      </w:tr>
      <w:tr w:rsidR="00480D11" w:rsidRPr="002540EE" w14:paraId="632AC34D" w14:textId="77777777" w:rsidTr="004B258D">
        <w:tc>
          <w:tcPr>
            <w:tcW w:w="4536" w:type="dxa"/>
            <w:shd w:val="clear" w:color="auto" w:fill="auto"/>
          </w:tcPr>
          <w:p w14:paraId="7AD3A058" w14:textId="77777777" w:rsidR="00480D11" w:rsidRPr="002540EE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lastRenderedPageBreak/>
              <w:t>Türkiye</w:t>
            </w:r>
          </w:p>
        </w:tc>
        <w:tc>
          <w:tcPr>
            <w:tcW w:w="2834" w:type="dxa"/>
            <w:shd w:val="clear" w:color="auto" w:fill="auto"/>
          </w:tcPr>
          <w:p w14:paraId="23BB4AA1" w14:textId="0CAD521B" w:rsidR="00480D11" w:rsidRPr="002540EE" w:rsidRDefault="00F85085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60" w:history="1">
              <w:r>
                <w:rPr>
                  <w:rStyle w:val="Lienhypertexte"/>
                </w:rPr>
                <w:t>CAT/C/TUR/5</w:t>
              </w:r>
            </w:hyperlink>
          </w:p>
        </w:tc>
      </w:tr>
      <w:tr w:rsidR="00480D11" w:rsidRPr="002540EE" w14:paraId="7DD08597" w14:textId="77777777" w:rsidTr="004B258D">
        <w:tc>
          <w:tcPr>
            <w:tcW w:w="4536" w:type="dxa"/>
            <w:shd w:val="clear" w:color="auto" w:fill="auto"/>
          </w:tcPr>
          <w:p w14:paraId="7A933F61" w14:textId="77777777" w:rsidR="00480D11" w:rsidRPr="002540EE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t>Turkménistan</w:t>
            </w:r>
          </w:p>
        </w:tc>
        <w:tc>
          <w:tcPr>
            <w:tcW w:w="2834" w:type="dxa"/>
            <w:shd w:val="clear" w:color="auto" w:fill="auto"/>
          </w:tcPr>
          <w:p w14:paraId="7DF36758" w14:textId="1A37FDDC" w:rsidR="00480D11" w:rsidRPr="002540EE" w:rsidRDefault="00F85085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61" w:history="1">
              <w:r>
                <w:rPr>
                  <w:rStyle w:val="Lienhypertexte"/>
                </w:rPr>
                <w:t>CAT/C/TKM/3</w:t>
              </w:r>
            </w:hyperlink>
          </w:p>
        </w:tc>
      </w:tr>
      <w:tr w:rsidR="00480D11" w:rsidRPr="002540EE" w14:paraId="722DB2D2" w14:textId="77777777" w:rsidTr="004B258D">
        <w:tc>
          <w:tcPr>
            <w:tcW w:w="4536" w:type="dxa"/>
            <w:tcBorders>
              <w:bottom w:val="single" w:sz="12" w:space="0" w:color="auto"/>
            </w:tcBorders>
            <w:shd w:val="clear" w:color="auto" w:fill="auto"/>
          </w:tcPr>
          <w:p w14:paraId="43A1DDFA" w14:textId="77777777" w:rsidR="00480D11" w:rsidRPr="002540E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Ukraine</w:t>
            </w:r>
          </w:p>
        </w:tc>
        <w:tc>
          <w:tcPr>
            <w:tcW w:w="2834" w:type="dxa"/>
            <w:tcBorders>
              <w:bottom w:val="single" w:sz="12" w:space="0" w:color="auto"/>
            </w:tcBorders>
            <w:shd w:val="clear" w:color="auto" w:fill="auto"/>
          </w:tcPr>
          <w:p w14:paraId="33CD9DDB" w14:textId="6E5C8825" w:rsidR="00480D11" w:rsidRPr="002540EE" w:rsidRDefault="00F85085" w:rsidP="004B258D">
            <w:pPr>
              <w:spacing w:before="40" w:after="120"/>
              <w:ind w:right="113"/>
              <w:rPr>
                <w:rFonts w:eastAsiaTheme="minorEastAsia"/>
              </w:rPr>
            </w:pPr>
            <w:hyperlink r:id="rId62" w:history="1">
              <w:r>
                <w:rPr>
                  <w:rStyle w:val="Lienhypertexte"/>
                </w:rPr>
                <w:t>CAT/C/UKR/7</w:t>
              </w:r>
            </w:hyperlink>
          </w:p>
        </w:tc>
      </w:tr>
    </w:tbl>
    <w:p w14:paraId="5E322171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Rapports initiaux</w:t>
      </w:r>
    </w:p>
    <w:p w14:paraId="4439CF55" w14:textId="4E420C40" w:rsidR="00480D11" w:rsidRPr="002540EE" w:rsidRDefault="00480D11" w:rsidP="00480D11">
      <w:pPr>
        <w:pStyle w:val="SingleTxtG"/>
        <w:keepNext/>
        <w:keepLines/>
        <w:ind w:firstLine="567"/>
      </w:pPr>
      <w:r w:rsidRPr="002540EE">
        <w:t xml:space="preserve">Au </w:t>
      </w:r>
      <w:r>
        <w:t>15</w:t>
      </w:r>
      <w:r w:rsidR="00F85085">
        <w:t> </w:t>
      </w:r>
      <w:r>
        <w:t>octobre</w:t>
      </w:r>
      <w:r w:rsidRPr="002540EE">
        <w:t xml:space="preserve"> 202</w:t>
      </w:r>
      <w:r>
        <w:t>3</w:t>
      </w:r>
      <w:r w:rsidRPr="002540EE">
        <w:t>, l</w:t>
      </w:r>
      <w:r>
        <w:t>’</w:t>
      </w:r>
      <w:r w:rsidRPr="002540EE">
        <w:t>état de la soumission des rapports initiaux était le suivant</w:t>
      </w:r>
      <w: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985"/>
        <w:gridCol w:w="1983"/>
      </w:tblGrid>
      <w:tr w:rsidR="00480D11" w:rsidRPr="00140D83" w14:paraId="3863B2AD" w14:textId="77777777" w:rsidTr="004B258D">
        <w:trPr>
          <w:tblHeader/>
        </w:trPr>
        <w:tc>
          <w:tcPr>
            <w:tcW w:w="3402" w:type="dxa"/>
            <w:vMerge w:val="restart"/>
            <w:shd w:val="clear" w:color="auto" w:fill="auto"/>
            <w:vAlign w:val="bottom"/>
          </w:tcPr>
          <w:p w14:paraId="78D3BD34" w14:textId="77777777" w:rsidR="00480D11" w:rsidRPr="00140D83" w:rsidRDefault="00480D11" w:rsidP="004B2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0" w:name="_Hlk107378975"/>
            <w:r w:rsidRPr="00140D83">
              <w:rPr>
                <w:i/>
                <w:sz w:val="16"/>
              </w:rPr>
              <w:t>État partie (depuis)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E0E5F1C" w14:textId="77777777" w:rsidR="00480D11" w:rsidRPr="00140D83" w:rsidRDefault="00480D11" w:rsidP="004B258D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Rapports initiaux</w:t>
            </w:r>
          </w:p>
        </w:tc>
      </w:tr>
      <w:tr w:rsidR="00480D11" w:rsidRPr="00140D83" w14:paraId="386308FE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blHeader/>
        </w:trPr>
        <w:tc>
          <w:tcPr>
            <w:tcW w:w="340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3CA7A47" w14:textId="77777777" w:rsidR="00480D11" w:rsidRPr="00140D83" w:rsidRDefault="00480D11" w:rsidP="004B2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C1D10E" w14:textId="77777777" w:rsidR="00480D11" w:rsidRPr="00140D83" w:rsidRDefault="00480D11" w:rsidP="004B2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 attendu depuis le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7DE911" w14:textId="77777777" w:rsidR="00480D11" w:rsidRPr="00140D83" w:rsidRDefault="00480D11" w:rsidP="004B258D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40D83">
              <w:rPr>
                <w:rFonts w:eastAsiaTheme="minorEastAsia"/>
                <w:i/>
                <w:sz w:val="16"/>
              </w:rPr>
              <w:t>Rapport attendu le/reçu le</w:t>
            </w:r>
          </w:p>
        </w:tc>
      </w:tr>
      <w:tr w:rsidR="00480D11" w:rsidRPr="00140D83" w14:paraId="12283201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hRule="exact" w:val="113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4A5CCD9E" w14:textId="77777777" w:rsidR="00480D11" w:rsidRPr="00140D83" w:rsidRDefault="00480D11" w:rsidP="004B258D">
            <w:pPr>
              <w:spacing w:before="40" w:after="120"/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6548FBF7" w14:textId="77777777" w:rsidR="00480D11" w:rsidRPr="00140D83" w:rsidRDefault="00480D11" w:rsidP="004B258D">
            <w:pPr>
              <w:spacing w:before="40" w:after="120"/>
              <w:ind w:right="113"/>
            </w:pPr>
          </w:p>
        </w:tc>
        <w:tc>
          <w:tcPr>
            <w:tcW w:w="1983" w:type="dxa"/>
            <w:tcBorders>
              <w:top w:val="single" w:sz="12" w:space="0" w:color="auto"/>
            </w:tcBorders>
            <w:shd w:val="clear" w:color="auto" w:fill="auto"/>
          </w:tcPr>
          <w:p w14:paraId="3BF71D34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3437D566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B13093C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Angola (2019)</w:t>
            </w:r>
          </w:p>
        </w:tc>
        <w:tc>
          <w:tcPr>
            <w:tcW w:w="1985" w:type="dxa"/>
            <w:shd w:val="clear" w:color="auto" w:fill="auto"/>
          </w:tcPr>
          <w:p w14:paraId="14561778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</w:t>
            </w:r>
            <w:r>
              <w:t> novembre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45CF13CF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37977982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D0284CB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Bahamas (2018)</w:t>
            </w:r>
          </w:p>
        </w:tc>
        <w:tc>
          <w:tcPr>
            <w:tcW w:w="1985" w:type="dxa"/>
            <w:shd w:val="clear" w:color="auto" w:fill="auto"/>
          </w:tcPr>
          <w:p w14:paraId="44AD3850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</w:t>
            </w:r>
            <w:r w:rsidRPr="00140D83">
              <w:rPr>
                <w:vertAlign w:val="superscript"/>
              </w:rPr>
              <w:t>er</w:t>
            </w:r>
            <w:r>
              <w:t> juillet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4456235D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6614C544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91D3815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Comores (2017)</w:t>
            </w:r>
          </w:p>
        </w:tc>
        <w:tc>
          <w:tcPr>
            <w:tcW w:w="1985" w:type="dxa"/>
            <w:shd w:val="clear" w:color="auto" w:fill="auto"/>
          </w:tcPr>
          <w:p w14:paraId="00FD5EE4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</w:t>
            </w:r>
            <w:r w:rsidRPr="00140D83">
              <w:t>juin 2018</w:t>
            </w:r>
          </w:p>
        </w:tc>
        <w:tc>
          <w:tcPr>
            <w:tcW w:w="1983" w:type="dxa"/>
            <w:shd w:val="clear" w:color="auto" w:fill="auto"/>
          </w:tcPr>
          <w:p w14:paraId="132DFB77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3765AE54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5E0C085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Côte d</w:t>
            </w:r>
            <w:r>
              <w:t>’</w:t>
            </w:r>
            <w:r w:rsidRPr="00140D83">
              <w:t>Ivoire</w:t>
            </w:r>
            <w:r w:rsidRPr="006101C4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r w:rsidRPr="00140D83">
              <w:rPr>
                <w:iCs/>
                <w:szCs w:val="18"/>
                <w:vertAlign w:val="superscript"/>
              </w:rPr>
              <w:t xml:space="preserve"> </w:t>
            </w:r>
            <w:r w:rsidRPr="00140D83">
              <w:t>(1995)</w:t>
            </w:r>
          </w:p>
        </w:tc>
        <w:tc>
          <w:tcPr>
            <w:tcW w:w="1985" w:type="dxa"/>
            <w:shd w:val="clear" w:color="auto" w:fill="auto"/>
          </w:tcPr>
          <w:p w14:paraId="5A468562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16</w:t>
            </w:r>
            <w:r>
              <w:t> janvier</w:t>
            </w:r>
            <w:r w:rsidRPr="00140D83">
              <w:t xml:space="preserve"> 1997</w:t>
            </w:r>
          </w:p>
        </w:tc>
        <w:tc>
          <w:tcPr>
            <w:tcW w:w="1983" w:type="dxa"/>
            <w:shd w:val="clear" w:color="auto" w:fill="auto"/>
          </w:tcPr>
          <w:p w14:paraId="5E77DCFD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1E1F0E70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2DD8CE1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Érythrée (2014)</w:t>
            </w:r>
          </w:p>
        </w:tc>
        <w:tc>
          <w:tcPr>
            <w:tcW w:w="1985" w:type="dxa"/>
            <w:shd w:val="clear" w:color="auto" w:fill="auto"/>
          </w:tcPr>
          <w:p w14:paraId="18726EB4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octobre</w:t>
            </w:r>
            <w:r w:rsidRPr="00140D83">
              <w:t xml:space="preserve"> 2015</w:t>
            </w:r>
          </w:p>
        </w:tc>
        <w:tc>
          <w:tcPr>
            <w:tcW w:w="1983" w:type="dxa"/>
            <w:shd w:val="clear" w:color="auto" w:fill="auto"/>
          </w:tcPr>
          <w:p w14:paraId="790DB67F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1C233E05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879B289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Eswatini (2004)</w:t>
            </w:r>
          </w:p>
        </w:tc>
        <w:tc>
          <w:tcPr>
            <w:tcW w:w="1985" w:type="dxa"/>
            <w:shd w:val="clear" w:color="auto" w:fill="auto"/>
          </w:tcPr>
          <w:p w14:paraId="5FC2EF0F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</w:t>
            </w:r>
            <w:r w:rsidRPr="00140D83">
              <w:t>avril 2005</w:t>
            </w:r>
          </w:p>
        </w:tc>
        <w:tc>
          <w:tcPr>
            <w:tcW w:w="1983" w:type="dxa"/>
            <w:shd w:val="clear" w:color="auto" w:fill="auto"/>
          </w:tcPr>
          <w:p w14:paraId="545A029E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2977EFA2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F0EF865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Fidji (2016)</w:t>
            </w:r>
          </w:p>
        </w:tc>
        <w:tc>
          <w:tcPr>
            <w:tcW w:w="1985" w:type="dxa"/>
            <w:shd w:val="clear" w:color="auto" w:fill="auto"/>
          </w:tcPr>
          <w:p w14:paraId="4C5C0578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14</w:t>
            </w:r>
            <w:r>
              <w:t> </w:t>
            </w:r>
            <w:r w:rsidRPr="00140D83">
              <w:t>avril 2017</w:t>
            </w:r>
          </w:p>
        </w:tc>
        <w:tc>
          <w:tcPr>
            <w:tcW w:w="1983" w:type="dxa"/>
            <w:shd w:val="clear" w:color="auto" w:fill="auto"/>
          </w:tcPr>
          <w:p w14:paraId="014AB114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781698A1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930E980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Gambie (2018)</w:t>
            </w:r>
          </w:p>
        </w:tc>
        <w:tc>
          <w:tcPr>
            <w:tcW w:w="1985" w:type="dxa"/>
            <w:shd w:val="clear" w:color="auto" w:fill="auto"/>
          </w:tcPr>
          <w:p w14:paraId="647ABC0F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>
              <w:t> octobre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538D8AE7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16BEAF70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5EA5B17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Grenade (2019)</w:t>
            </w:r>
          </w:p>
        </w:tc>
        <w:tc>
          <w:tcPr>
            <w:tcW w:w="1985" w:type="dxa"/>
            <w:shd w:val="clear" w:color="auto" w:fill="auto"/>
          </w:tcPr>
          <w:p w14:paraId="5AB54BE8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>
              <w:t> octobre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782DF937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095EC0D3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C5D2A4A" w14:textId="77777777" w:rsidR="00480D11" w:rsidRPr="00140D83" w:rsidRDefault="00480D11" w:rsidP="004B258D">
            <w:pPr>
              <w:spacing w:before="40" w:after="120"/>
              <w:ind w:right="113"/>
            </w:pPr>
            <w:r w:rsidRPr="00140D83">
              <w:t>Guinée-Bissau (2013)</w:t>
            </w:r>
          </w:p>
        </w:tc>
        <w:tc>
          <w:tcPr>
            <w:tcW w:w="1985" w:type="dxa"/>
            <w:shd w:val="clear" w:color="auto" w:fill="auto"/>
          </w:tcPr>
          <w:p w14:paraId="0D2C211E" w14:textId="77777777" w:rsidR="00480D11" w:rsidRPr="00140D83" w:rsidRDefault="00480D11" w:rsidP="004B258D">
            <w:pPr>
              <w:spacing w:before="40" w:after="120"/>
              <w:ind w:right="113"/>
            </w:pPr>
            <w:r w:rsidRPr="00140D83">
              <w:t>24</w:t>
            </w:r>
            <w:r>
              <w:t> octobre</w:t>
            </w:r>
            <w:r w:rsidRPr="00140D83">
              <w:t xml:space="preserve"> 2014 </w:t>
            </w:r>
          </w:p>
        </w:tc>
        <w:tc>
          <w:tcPr>
            <w:tcW w:w="1983" w:type="dxa"/>
            <w:shd w:val="clear" w:color="auto" w:fill="auto"/>
          </w:tcPr>
          <w:p w14:paraId="70FF3345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2F03886C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31821B7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Guinée équatoriale (2002)</w:t>
            </w:r>
          </w:p>
        </w:tc>
        <w:tc>
          <w:tcPr>
            <w:tcW w:w="1985" w:type="dxa"/>
            <w:shd w:val="clear" w:color="auto" w:fill="auto"/>
          </w:tcPr>
          <w:p w14:paraId="1FD232C3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6</w:t>
            </w:r>
            <w:r>
              <w:t> novembre</w:t>
            </w:r>
            <w:r w:rsidRPr="00140D83">
              <w:t xml:space="preserve"> 2003</w:t>
            </w:r>
          </w:p>
        </w:tc>
        <w:tc>
          <w:tcPr>
            <w:tcW w:w="1983" w:type="dxa"/>
            <w:shd w:val="clear" w:color="auto" w:fill="auto"/>
          </w:tcPr>
          <w:p w14:paraId="5DF22F0A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2EBE591F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5955F64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Îles Marshall (2018)</w:t>
            </w:r>
          </w:p>
        </w:tc>
        <w:tc>
          <w:tcPr>
            <w:tcW w:w="1985" w:type="dxa"/>
            <w:shd w:val="clear" w:color="auto" w:fill="auto"/>
          </w:tcPr>
          <w:p w14:paraId="3E795618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12</w:t>
            </w:r>
            <w:r>
              <w:t> </w:t>
            </w:r>
            <w:r w:rsidRPr="00140D83">
              <w:t>avril 2019</w:t>
            </w:r>
          </w:p>
        </w:tc>
        <w:tc>
          <w:tcPr>
            <w:tcW w:w="1983" w:type="dxa"/>
            <w:shd w:val="clear" w:color="auto" w:fill="auto"/>
          </w:tcPr>
          <w:p w14:paraId="4FE8BD98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3F23E71D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76DB920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Kiribati (2019)</w:t>
            </w:r>
          </w:p>
        </w:tc>
        <w:tc>
          <w:tcPr>
            <w:tcW w:w="1985" w:type="dxa"/>
            <w:shd w:val="clear" w:color="auto" w:fill="auto"/>
          </w:tcPr>
          <w:p w14:paraId="2763E9AD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983" w:type="dxa"/>
            <w:shd w:val="clear" w:color="auto" w:fill="auto"/>
          </w:tcPr>
          <w:p w14:paraId="3F085EA6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  <w:r>
              <w:rPr>
                <w:rFonts w:eastAsiaTheme="minorEastAsia"/>
              </w:rPr>
              <w:t>Reçu le 2 août 2023</w:t>
            </w:r>
          </w:p>
        </w:tc>
      </w:tr>
      <w:tr w:rsidR="00480D11" w:rsidRPr="0001378E" w14:paraId="135B6D39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F661116" w14:textId="77777777" w:rsidR="00480D11" w:rsidRPr="0001378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Lesotho</w:t>
            </w:r>
            <w:r w:rsidRPr="0001378E">
              <w:rPr>
                <w:i/>
                <w:iCs/>
                <w:sz w:val="18"/>
                <w:szCs w:val="18"/>
                <w:vertAlign w:val="superscript"/>
              </w:rPr>
              <w:t>b</w:t>
            </w:r>
            <w:r w:rsidRPr="0001378E">
              <w:rPr>
                <w:vertAlign w:val="superscript"/>
              </w:rPr>
              <w:t xml:space="preserve"> </w:t>
            </w:r>
            <w:r w:rsidRPr="0001378E">
              <w:t>(2001)</w:t>
            </w:r>
          </w:p>
        </w:tc>
        <w:tc>
          <w:tcPr>
            <w:tcW w:w="1985" w:type="dxa"/>
            <w:shd w:val="clear" w:color="auto" w:fill="auto"/>
          </w:tcPr>
          <w:p w14:paraId="69AA52C1" w14:textId="77777777" w:rsidR="00480D11" w:rsidRPr="0001378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11 décembre 2002</w:t>
            </w:r>
          </w:p>
        </w:tc>
        <w:tc>
          <w:tcPr>
            <w:tcW w:w="1983" w:type="dxa"/>
            <w:shd w:val="clear" w:color="auto" w:fill="auto"/>
          </w:tcPr>
          <w:p w14:paraId="4635A72E" w14:textId="77777777" w:rsidR="00480D11" w:rsidRPr="0001378E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01378E" w14:paraId="2A566EE5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579F18F" w14:textId="77777777" w:rsidR="00480D11" w:rsidRPr="0001378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Libéria (2004)</w:t>
            </w:r>
          </w:p>
        </w:tc>
        <w:tc>
          <w:tcPr>
            <w:tcW w:w="1985" w:type="dxa"/>
            <w:shd w:val="clear" w:color="auto" w:fill="auto"/>
          </w:tcPr>
          <w:p w14:paraId="2234CA3A" w14:textId="77777777" w:rsidR="00480D11" w:rsidRPr="0001378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22 octobre 2005</w:t>
            </w:r>
          </w:p>
        </w:tc>
        <w:tc>
          <w:tcPr>
            <w:tcW w:w="1983" w:type="dxa"/>
            <w:shd w:val="clear" w:color="auto" w:fill="auto"/>
          </w:tcPr>
          <w:p w14:paraId="5E3ECD4A" w14:textId="77777777" w:rsidR="00480D11" w:rsidRPr="0001378E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2A641A32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0E906F4" w14:textId="77777777" w:rsidR="00480D11" w:rsidRPr="0001378E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Mali</w:t>
            </w:r>
            <w:r w:rsidRPr="0001378E">
              <w:rPr>
                <w:i/>
                <w:iCs/>
                <w:sz w:val="18"/>
                <w:szCs w:val="18"/>
                <w:vertAlign w:val="superscript"/>
              </w:rPr>
              <w:t>c</w:t>
            </w:r>
            <w:r w:rsidRPr="0001378E">
              <w:t xml:space="preserve"> (1999)</w:t>
            </w:r>
          </w:p>
        </w:tc>
        <w:tc>
          <w:tcPr>
            <w:tcW w:w="1985" w:type="dxa"/>
            <w:shd w:val="clear" w:color="auto" w:fill="auto"/>
          </w:tcPr>
          <w:p w14:paraId="16BCAE96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27 mars 2000</w:t>
            </w:r>
          </w:p>
        </w:tc>
        <w:tc>
          <w:tcPr>
            <w:tcW w:w="1983" w:type="dxa"/>
            <w:shd w:val="clear" w:color="auto" w:fill="auto"/>
          </w:tcPr>
          <w:p w14:paraId="5F827234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30F249D3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D4DB9D1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Nauru (2012)</w:t>
            </w:r>
          </w:p>
        </w:tc>
        <w:tc>
          <w:tcPr>
            <w:tcW w:w="1985" w:type="dxa"/>
            <w:shd w:val="clear" w:color="auto" w:fill="auto"/>
          </w:tcPr>
          <w:p w14:paraId="09DE75F9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>
              <w:t> 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36608C47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56EE2719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A06E8CF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Oman (2020)</w:t>
            </w:r>
          </w:p>
        </w:tc>
        <w:tc>
          <w:tcPr>
            <w:tcW w:w="1985" w:type="dxa"/>
            <w:shd w:val="clear" w:color="auto" w:fill="auto"/>
          </w:tcPr>
          <w:p w14:paraId="561E4023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9</w:t>
            </w:r>
            <w:r>
              <w:t> juillet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618F70FB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64D66BF7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95EC2BA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centrafricaine (2016)</w:t>
            </w:r>
          </w:p>
        </w:tc>
        <w:tc>
          <w:tcPr>
            <w:tcW w:w="1985" w:type="dxa"/>
            <w:shd w:val="clear" w:color="auto" w:fill="auto"/>
          </w:tcPr>
          <w:p w14:paraId="1361087A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>
              <w:t> novembre</w:t>
            </w:r>
            <w:r w:rsidRPr="00140D83">
              <w:t xml:space="preserve"> 2017</w:t>
            </w:r>
          </w:p>
        </w:tc>
        <w:tc>
          <w:tcPr>
            <w:tcW w:w="1983" w:type="dxa"/>
            <w:shd w:val="clear" w:color="auto" w:fill="auto"/>
          </w:tcPr>
          <w:p w14:paraId="0C8EFEEC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6E3144FE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0F8C078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République démocratique populaire </w:t>
            </w:r>
            <w:r>
              <w:br/>
            </w:r>
            <w:r w:rsidRPr="00140D83">
              <w:t>lao (2012)</w:t>
            </w:r>
          </w:p>
        </w:tc>
        <w:tc>
          <w:tcPr>
            <w:tcW w:w="1985" w:type="dxa"/>
            <w:shd w:val="clear" w:color="auto" w:fill="auto"/>
          </w:tcPr>
          <w:p w14:paraId="31FC77FD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>
              <w:t> 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3D93E7D2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59011D25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330BF14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dominicaine</w:t>
            </w:r>
            <w:r>
              <w:rPr>
                <w:i/>
                <w:iCs/>
                <w:sz w:val="18"/>
                <w:szCs w:val="18"/>
                <w:vertAlign w:val="superscript"/>
              </w:rPr>
              <w:t>d</w:t>
            </w:r>
            <w:r w:rsidRPr="00140D83">
              <w:t xml:space="preserve"> (2012)</w:t>
            </w:r>
          </w:p>
        </w:tc>
        <w:tc>
          <w:tcPr>
            <w:tcW w:w="1985" w:type="dxa"/>
            <w:shd w:val="clear" w:color="auto" w:fill="auto"/>
          </w:tcPr>
          <w:p w14:paraId="301F5761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23</w:t>
            </w:r>
            <w:r>
              <w:t> février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3D67FA7B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47A45203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AC7F3D4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Saint-Kitts-et-Nevis (2020)</w:t>
            </w:r>
          </w:p>
        </w:tc>
        <w:tc>
          <w:tcPr>
            <w:tcW w:w="1985" w:type="dxa"/>
            <w:shd w:val="clear" w:color="auto" w:fill="auto"/>
          </w:tcPr>
          <w:p w14:paraId="03E1C843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21</w:t>
            </w:r>
            <w:r>
              <w:t> octobre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07CC6751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1D66EDA0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5EB10CA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Saint-Marin (2006)</w:t>
            </w:r>
          </w:p>
        </w:tc>
        <w:tc>
          <w:tcPr>
            <w:tcW w:w="1985" w:type="dxa"/>
            <w:shd w:val="clear" w:color="auto" w:fill="auto"/>
          </w:tcPr>
          <w:p w14:paraId="25EFC4BD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>
              <w:t> décembre</w:t>
            </w:r>
            <w:r w:rsidRPr="00140D83">
              <w:t xml:space="preserve"> 2007</w:t>
            </w:r>
          </w:p>
        </w:tc>
        <w:tc>
          <w:tcPr>
            <w:tcW w:w="1983" w:type="dxa"/>
            <w:shd w:val="clear" w:color="auto" w:fill="auto"/>
          </w:tcPr>
          <w:p w14:paraId="7A5B58B4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72DFBDA3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0B6CCE6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Saint-Vincent-et-les Grenadines (2001)</w:t>
            </w:r>
          </w:p>
        </w:tc>
        <w:tc>
          <w:tcPr>
            <w:tcW w:w="1985" w:type="dxa"/>
            <w:shd w:val="clear" w:color="auto" w:fill="auto"/>
          </w:tcPr>
          <w:p w14:paraId="4FDF48C1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>
              <w:t> </w:t>
            </w:r>
            <w:r w:rsidRPr="00140D83">
              <w:t>août 2002</w:t>
            </w:r>
          </w:p>
        </w:tc>
        <w:tc>
          <w:tcPr>
            <w:tcW w:w="1983" w:type="dxa"/>
            <w:shd w:val="clear" w:color="auto" w:fill="auto"/>
          </w:tcPr>
          <w:p w14:paraId="43F6EC9B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26A32579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C7B136C" w14:textId="77777777" w:rsidR="00480D11" w:rsidRPr="00140D83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lastRenderedPageBreak/>
              <w:t>Samoa (2019)</w:t>
            </w:r>
          </w:p>
        </w:tc>
        <w:tc>
          <w:tcPr>
            <w:tcW w:w="1985" w:type="dxa"/>
            <w:shd w:val="clear" w:color="auto" w:fill="auto"/>
          </w:tcPr>
          <w:p w14:paraId="68A4DDCA" w14:textId="77777777" w:rsidR="00480D11" w:rsidRPr="00140D83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>
              <w:t> </w:t>
            </w:r>
            <w:r w:rsidRPr="00140D83">
              <w:t>avril 2020</w:t>
            </w:r>
          </w:p>
        </w:tc>
        <w:tc>
          <w:tcPr>
            <w:tcW w:w="1983" w:type="dxa"/>
            <w:shd w:val="clear" w:color="auto" w:fill="auto"/>
          </w:tcPr>
          <w:p w14:paraId="17DD7A22" w14:textId="77777777" w:rsidR="00480D11" w:rsidRPr="00140D83" w:rsidRDefault="00480D11" w:rsidP="00A3477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7515C48F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BE1527F" w14:textId="77777777" w:rsidR="00480D11" w:rsidRPr="00140D83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Sao Tomé-et-Principe (2017)</w:t>
            </w:r>
          </w:p>
        </w:tc>
        <w:tc>
          <w:tcPr>
            <w:tcW w:w="1985" w:type="dxa"/>
            <w:shd w:val="clear" w:color="auto" w:fill="auto"/>
          </w:tcPr>
          <w:p w14:paraId="6E26AD2C" w14:textId="77777777" w:rsidR="00480D11" w:rsidRPr="00140D83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>
              <w:t> février</w:t>
            </w:r>
            <w:r w:rsidRPr="00140D83">
              <w:t xml:space="preserve"> 2018</w:t>
            </w:r>
          </w:p>
        </w:tc>
        <w:tc>
          <w:tcPr>
            <w:tcW w:w="1983" w:type="dxa"/>
            <w:shd w:val="clear" w:color="auto" w:fill="auto"/>
          </w:tcPr>
          <w:p w14:paraId="5CCE656C" w14:textId="77777777" w:rsidR="00480D11" w:rsidRPr="00140D83" w:rsidRDefault="00480D11" w:rsidP="00A3477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055178A7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F22AA78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(2021)</w:t>
            </w:r>
          </w:p>
        </w:tc>
        <w:tc>
          <w:tcPr>
            <w:tcW w:w="1985" w:type="dxa"/>
            <w:shd w:val="clear" w:color="auto" w:fill="auto"/>
          </w:tcPr>
          <w:p w14:paraId="4FF295A2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9 septembre 2022</w:t>
            </w:r>
          </w:p>
        </w:tc>
        <w:tc>
          <w:tcPr>
            <w:tcW w:w="1983" w:type="dxa"/>
            <w:shd w:val="clear" w:color="auto" w:fill="auto"/>
          </w:tcPr>
          <w:p w14:paraId="2863521A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2C46FE88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18E63E7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du Sud (2015)</w:t>
            </w:r>
          </w:p>
        </w:tc>
        <w:tc>
          <w:tcPr>
            <w:tcW w:w="1985" w:type="dxa"/>
            <w:shd w:val="clear" w:color="auto" w:fill="auto"/>
          </w:tcPr>
          <w:p w14:paraId="6E9B6876" w14:textId="77777777" w:rsidR="00480D11" w:rsidRPr="00140D8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>
              <w:t> </w:t>
            </w:r>
            <w:r w:rsidRPr="00140D83">
              <w:t>mai 2016</w:t>
            </w:r>
          </w:p>
        </w:tc>
        <w:tc>
          <w:tcPr>
            <w:tcW w:w="1983" w:type="dxa"/>
            <w:shd w:val="clear" w:color="auto" w:fill="auto"/>
          </w:tcPr>
          <w:p w14:paraId="5B036503" w14:textId="77777777" w:rsidR="00480D11" w:rsidRPr="00140D8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103B1AF5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A9F6419" w14:textId="77777777" w:rsidR="00480D11" w:rsidRPr="00140D83" w:rsidRDefault="00480D11" w:rsidP="004B258D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Suriname (2021)</w:t>
            </w:r>
          </w:p>
        </w:tc>
        <w:tc>
          <w:tcPr>
            <w:tcW w:w="1985" w:type="dxa"/>
            <w:shd w:val="clear" w:color="auto" w:fill="auto"/>
          </w:tcPr>
          <w:p w14:paraId="0FCFF1DF" w14:textId="77777777" w:rsidR="00480D11" w:rsidRPr="00140D83" w:rsidRDefault="00480D11" w:rsidP="004B258D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16 décembre 2022</w:t>
            </w:r>
          </w:p>
        </w:tc>
        <w:tc>
          <w:tcPr>
            <w:tcW w:w="1983" w:type="dxa"/>
            <w:shd w:val="clear" w:color="auto" w:fill="auto"/>
          </w:tcPr>
          <w:p w14:paraId="377EA2DF" w14:textId="77777777" w:rsidR="00480D11" w:rsidRPr="00140D83" w:rsidRDefault="00480D11" w:rsidP="004B258D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80D11" w:rsidRPr="00140D83" w14:paraId="0996757E" w14:textId="77777777" w:rsidTr="004B25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14:paraId="4685E998" w14:textId="77777777" w:rsidR="00480D11" w:rsidRPr="00140D83" w:rsidRDefault="00480D11" w:rsidP="004B258D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Vanuatu (2011)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1A5F35BA" w14:textId="77777777" w:rsidR="00480D11" w:rsidRPr="00140D83" w:rsidRDefault="00480D11" w:rsidP="004B258D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11</w:t>
            </w:r>
            <w:r>
              <w:t> </w:t>
            </w:r>
            <w:r w:rsidRPr="00140D83">
              <w:t>août 2012</w:t>
            </w:r>
          </w:p>
        </w:tc>
        <w:tc>
          <w:tcPr>
            <w:tcW w:w="1983" w:type="dxa"/>
            <w:tcBorders>
              <w:bottom w:val="single" w:sz="12" w:space="0" w:color="auto"/>
            </w:tcBorders>
            <w:shd w:val="clear" w:color="auto" w:fill="auto"/>
          </w:tcPr>
          <w:p w14:paraId="519CDB50" w14:textId="77777777" w:rsidR="00480D11" w:rsidRPr="00140D83" w:rsidRDefault="00480D11" w:rsidP="004B258D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</w:tbl>
    <w:bookmarkEnd w:id="0"/>
    <w:p w14:paraId="6C2605B0" w14:textId="77777777" w:rsidR="00480D11" w:rsidRPr="006101C4" w:rsidRDefault="00480D11" w:rsidP="00480D11">
      <w:pPr>
        <w:pStyle w:val="SingleTxtG"/>
        <w:spacing w:before="120" w:after="0" w:line="220" w:lineRule="atLeast"/>
        <w:ind w:firstLine="170"/>
        <w:jc w:val="left"/>
        <w:rPr>
          <w:sz w:val="18"/>
          <w:szCs w:val="18"/>
        </w:rPr>
      </w:pPr>
      <w:r w:rsidRPr="004D2FF9">
        <w:rPr>
          <w:rStyle w:val="Appelnotedebasdep"/>
          <w:i/>
          <w:iCs/>
          <w:szCs w:val="18"/>
        </w:rPr>
        <w:t>a</w:t>
      </w:r>
      <w:r w:rsidRPr="004D2FF9">
        <w:rPr>
          <w:i/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29</w:t>
      </w:r>
      <w:r>
        <w:rPr>
          <w:sz w:val="18"/>
          <w:szCs w:val="18"/>
        </w:rPr>
        <w:t> janvier</w:t>
      </w:r>
      <w:r w:rsidRPr="006101C4">
        <w:rPr>
          <w:sz w:val="18"/>
          <w:szCs w:val="18"/>
        </w:rPr>
        <w:t xml:space="preserve"> 2016,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09B52382" w14:textId="77777777" w:rsidR="00480D11" w:rsidRPr="006101C4" w:rsidRDefault="00480D11" w:rsidP="00480D11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b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23</w:t>
      </w:r>
      <w:r>
        <w:rPr>
          <w:sz w:val="18"/>
          <w:szCs w:val="18"/>
        </w:rPr>
        <w:t> juillet</w:t>
      </w:r>
      <w:r w:rsidRPr="006101C4">
        <w:rPr>
          <w:sz w:val="18"/>
          <w:szCs w:val="18"/>
        </w:rPr>
        <w:t xml:space="preserve"> 2018,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051FDB5E" w14:textId="77777777" w:rsidR="00480D11" w:rsidRPr="006101C4" w:rsidRDefault="00480D11" w:rsidP="00480D11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c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26</w:t>
      </w:r>
      <w:r>
        <w:rPr>
          <w:sz w:val="18"/>
          <w:szCs w:val="18"/>
        </w:rPr>
        <w:t xml:space="preserve"> juillet </w:t>
      </w:r>
      <w:r w:rsidRPr="006101C4">
        <w:rPr>
          <w:sz w:val="18"/>
          <w:szCs w:val="18"/>
        </w:rPr>
        <w:t>2019,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322F4DE9" w14:textId="77777777" w:rsidR="00480D11" w:rsidRPr="006101C4" w:rsidRDefault="00480D11" w:rsidP="00480D11">
      <w:pPr>
        <w:pStyle w:val="SingleTxtG"/>
        <w:spacing w:after="24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d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</w:t>
      </w:r>
      <w:r>
        <w:rPr>
          <w:sz w:val="18"/>
          <w:szCs w:val="18"/>
        </w:rPr>
        <w:t xml:space="preserve"> 30 mai 2018</w:t>
      </w:r>
      <w:r w:rsidRPr="006101C4">
        <w:rPr>
          <w:sz w:val="18"/>
          <w:szCs w:val="18"/>
        </w:rPr>
        <w:t>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5BCCB64A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tab/>
      </w:r>
      <w:r w:rsidRPr="002540EE">
        <w:tab/>
        <w:t>Rapports périodiques</w:t>
      </w:r>
    </w:p>
    <w:p w14:paraId="577A1C22" w14:textId="6FF11A4F" w:rsidR="00480D11" w:rsidRPr="002540EE" w:rsidRDefault="00480D11" w:rsidP="00480D11">
      <w:pPr>
        <w:pStyle w:val="SingleTxtG"/>
        <w:ind w:firstLine="567"/>
        <w:rPr>
          <w:color w:val="000000" w:themeColor="text1"/>
        </w:rPr>
      </w:pPr>
      <w:r w:rsidRPr="002540EE">
        <w:t xml:space="preserve">Au </w:t>
      </w:r>
      <w:r>
        <w:t>15</w:t>
      </w:r>
      <w:r w:rsidR="00F85085">
        <w:t> </w:t>
      </w:r>
      <w:r>
        <w:t>octobre</w:t>
      </w:r>
      <w:r w:rsidRPr="002540EE">
        <w:t xml:space="preserve"> 202</w:t>
      </w:r>
      <w:r>
        <w:t>3</w:t>
      </w:r>
      <w:r w:rsidRPr="002540EE">
        <w:t>, l</w:t>
      </w:r>
      <w:r>
        <w:t>’</w:t>
      </w:r>
      <w:r w:rsidRPr="002540EE">
        <w:t xml:space="preserve">état de la soumission des rapports </w:t>
      </w:r>
      <w:r>
        <w:t>périodiques</w:t>
      </w:r>
      <w:r w:rsidRPr="002540EE">
        <w:t xml:space="preserve"> était le suivant</w:t>
      </w:r>
      <w:r>
        <w:t> :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1957"/>
        <w:gridCol w:w="1839"/>
        <w:gridCol w:w="2412"/>
      </w:tblGrid>
      <w:tr w:rsidR="00480D11" w:rsidRPr="0001378E" w14:paraId="03E72184" w14:textId="77777777" w:rsidTr="004B258D">
        <w:trPr>
          <w:cantSplit/>
          <w:tblHeader/>
        </w:trPr>
        <w:tc>
          <w:tcPr>
            <w:tcW w:w="229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29629BC" w14:textId="77777777" w:rsidR="00480D11" w:rsidRPr="0001378E" w:rsidRDefault="00480D11" w:rsidP="004B258D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bookmarkStart w:id="1" w:name="_Hlk107379626"/>
            <w:r w:rsidRPr="0001378E">
              <w:rPr>
                <w:i/>
                <w:sz w:val="16"/>
              </w:rPr>
              <w:t>État partie (depuis)</w:t>
            </w:r>
          </w:p>
        </w:tc>
        <w:tc>
          <w:tcPr>
            <w:tcW w:w="62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CBBB8E" w14:textId="77777777" w:rsidR="00480D11" w:rsidRPr="0001378E" w:rsidRDefault="00480D11" w:rsidP="004B258D">
            <w:pPr>
              <w:spacing w:before="80" w:after="80" w:line="200" w:lineRule="exact"/>
              <w:jc w:val="center"/>
              <w:rPr>
                <w:rFonts w:eastAsiaTheme="minorEastAsia"/>
                <w:i/>
                <w:sz w:val="16"/>
              </w:rPr>
            </w:pPr>
            <w:r w:rsidRPr="0001378E">
              <w:rPr>
                <w:i/>
                <w:sz w:val="16"/>
              </w:rPr>
              <w:t>Rapports périodiques</w:t>
            </w:r>
          </w:p>
        </w:tc>
      </w:tr>
      <w:tr w:rsidR="00480D11" w:rsidRPr="0001378E" w14:paraId="6F6212DD" w14:textId="77777777" w:rsidTr="004B258D">
        <w:trPr>
          <w:cantSplit/>
          <w:tblHeader/>
        </w:trPr>
        <w:tc>
          <w:tcPr>
            <w:tcW w:w="229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4FD70C9" w14:textId="77777777" w:rsidR="00480D11" w:rsidRPr="0001378E" w:rsidRDefault="00480D11" w:rsidP="004B2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DCB2D4" w14:textId="77777777" w:rsidR="00480D11" w:rsidRPr="0001378E" w:rsidRDefault="00480D11" w:rsidP="004B258D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Dernier rapport examiné </w:t>
            </w:r>
            <w:r w:rsidRPr="0001378E">
              <w:rPr>
                <w:i/>
                <w:iCs/>
                <w:sz w:val="16"/>
                <w:szCs w:val="16"/>
              </w:rPr>
              <w:br/>
              <w:t>(date de l</w:t>
            </w:r>
            <w:r>
              <w:rPr>
                <w:i/>
                <w:iCs/>
                <w:sz w:val="16"/>
                <w:szCs w:val="16"/>
              </w:rPr>
              <w:t>’</w:t>
            </w:r>
            <w:r w:rsidRPr="0001378E">
              <w:rPr>
                <w:i/>
                <w:iCs/>
                <w:sz w:val="16"/>
                <w:szCs w:val="16"/>
              </w:rPr>
              <w:t>examen)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C52065" w14:textId="77777777" w:rsidR="00480D11" w:rsidRPr="0001378E" w:rsidRDefault="00480D11" w:rsidP="004B258D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>depuis le</w:t>
            </w:r>
          </w:p>
        </w:tc>
        <w:tc>
          <w:tcPr>
            <w:tcW w:w="24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789112" w14:textId="77777777" w:rsidR="00480D11" w:rsidRPr="0001378E" w:rsidRDefault="00480D11" w:rsidP="004B258D">
            <w:pPr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 xml:space="preserve">le/reçu le </w:t>
            </w:r>
          </w:p>
        </w:tc>
      </w:tr>
      <w:tr w:rsidR="00480D11" w:rsidRPr="0001378E" w14:paraId="6109F9F8" w14:textId="77777777" w:rsidTr="004B258D">
        <w:trPr>
          <w:cantSplit/>
          <w:trHeight w:hRule="exact" w:val="113"/>
          <w:tblHeader/>
        </w:trPr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</w:tcPr>
          <w:p w14:paraId="207A9263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1957" w:type="dxa"/>
            <w:tcBorders>
              <w:top w:val="single" w:sz="12" w:space="0" w:color="auto"/>
            </w:tcBorders>
            <w:shd w:val="clear" w:color="auto" w:fill="auto"/>
          </w:tcPr>
          <w:p w14:paraId="194E9B3C" w14:textId="77777777" w:rsidR="00480D11" w:rsidRPr="0001378E" w:rsidRDefault="00480D11" w:rsidP="004B258D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1839" w:type="dxa"/>
            <w:tcBorders>
              <w:top w:val="single" w:sz="12" w:space="0" w:color="auto"/>
            </w:tcBorders>
            <w:shd w:val="clear" w:color="auto" w:fill="auto"/>
          </w:tcPr>
          <w:p w14:paraId="77A61A45" w14:textId="77777777" w:rsidR="00480D11" w:rsidRPr="0001378E" w:rsidRDefault="00480D11" w:rsidP="004B258D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2412" w:type="dxa"/>
            <w:tcBorders>
              <w:top w:val="single" w:sz="12" w:space="0" w:color="auto"/>
            </w:tcBorders>
            <w:shd w:val="clear" w:color="auto" w:fill="auto"/>
          </w:tcPr>
          <w:p w14:paraId="3A4AC23A" w14:textId="77777777" w:rsidR="00480D11" w:rsidRPr="0001378E" w:rsidRDefault="00480D11" w:rsidP="004B258D">
            <w:pPr>
              <w:spacing w:before="40" w:after="120"/>
              <w:rPr>
                <w:iCs/>
                <w:szCs w:val="16"/>
              </w:rPr>
            </w:pPr>
          </w:p>
        </w:tc>
      </w:tr>
      <w:tr w:rsidR="00480D11" w:rsidRPr="0001378E" w14:paraId="4449745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6C78332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Afghanistan</w:t>
            </w:r>
            <w:r w:rsidRPr="0001378E">
              <w:rPr>
                <w:i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F0108C7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25BA9E8D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(12 mai 2021)</w:t>
            </w:r>
          </w:p>
        </w:tc>
        <w:tc>
          <w:tcPr>
            <w:tcW w:w="2412" w:type="dxa"/>
            <w:shd w:val="clear" w:color="auto" w:fill="auto"/>
          </w:tcPr>
          <w:p w14:paraId="03613C0D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21315D" w14:paraId="4A77B68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1023C73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Afrique du Sud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rPr>
                <w:vertAlign w:val="superscript"/>
              </w:rPr>
              <w:t xml:space="preserve"> </w:t>
            </w:r>
            <w:r w:rsidRPr="0021315D">
              <w:t>(1998)</w:t>
            </w:r>
          </w:p>
        </w:tc>
        <w:tc>
          <w:tcPr>
            <w:tcW w:w="1957" w:type="dxa"/>
            <w:shd w:val="clear" w:color="auto" w:fill="auto"/>
          </w:tcPr>
          <w:p w14:paraId="5DD5DCBF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70826479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5557509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Troisième </w:t>
            </w:r>
            <w:r w:rsidRPr="0021315D">
              <w:br/>
              <w:t>(</w:t>
            </w:r>
            <w:r>
              <w:t xml:space="preserve">reçu le 22 août </w:t>
            </w:r>
            <w:r w:rsidRPr="0021315D">
              <w:t>2023)</w:t>
            </w:r>
          </w:p>
        </w:tc>
      </w:tr>
      <w:tr w:rsidR="00480D11" w:rsidRPr="0001378E" w14:paraId="388909D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DA163B4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Albanie (1994)</w:t>
            </w:r>
          </w:p>
        </w:tc>
        <w:tc>
          <w:tcPr>
            <w:tcW w:w="1957" w:type="dxa"/>
            <w:shd w:val="clear" w:color="auto" w:fill="auto"/>
          </w:tcPr>
          <w:p w14:paraId="637ADF5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2012)</w:t>
            </w:r>
          </w:p>
        </w:tc>
        <w:tc>
          <w:tcPr>
            <w:tcW w:w="1839" w:type="dxa"/>
            <w:shd w:val="clear" w:color="auto" w:fill="auto"/>
          </w:tcPr>
          <w:p w14:paraId="7BD7A6B5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B23693D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(reçu le 19 juillet 2021)</w:t>
            </w:r>
          </w:p>
        </w:tc>
      </w:tr>
      <w:tr w:rsidR="00480D11" w:rsidRPr="0001378E" w14:paraId="1C13F555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C4AB41F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Algérie (1989)</w:t>
            </w:r>
          </w:p>
        </w:tc>
        <w:tc>
          <w:tcPr>
            <w:tcW w:w="1957" w:type="dxa"/>
            <w:shd w:val="clear" w:color="auto" w:fill="auto"/>
          </w:tcPr>
          <w:p w14:paraId="58ED0C9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1909A68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(20 juin 2012)</w:t>
            </w:r>
          </w:p>
        </w:tc>
        <w:tc>
          <w:tcPr>
            <w:tcW w:w="2412" w:type="dxa"/>
            <w:shd w:val="clear" w:color="auto" w:fill="auto"/>
          </w:tcPr>
          <w:p w14:paraId="22471597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8828FA" w14:paraId="58C680B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4B78F8D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Allemagne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510AED9D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(avril 2019)</w:t>
            </w:r>
          </w:p>
        </w:tc>
        <w:tc>
          <w:tcPr>
            <w:tcW w:w="1839" w:type="dxa"/>
            <w:shd w:val="clear" w:color="auto" w:fill="auto"/>
          </w:tcPr>
          <w:p w14:paraId="2B4A6E43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(17 mai 2023)</w:t>
            </w:r>
          </w:p>
        </w:tc>
        <w:tc>
          <w:tcPr>
            <w:tcW w:w="2412" w:type="dxa"/>
            <w:shd w:val="clear" w:color="auto" w:fill="auto"/>
          </w:tcPr>
          <w:p w14:paraId="6174CC17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4F3852" w14:paraId="402A99B4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2440D8C" w14:textId="77777777" w:rsidR="00480D11" w:rsidRPr="004F3852" w:rsidRDefault="00480D11" w:rsidP="004B258D">
            <w:pPr>
              <w:spacing w:before="40" w:after="120"/>
              <w:ind w:right="113"/>
            </w:pPr>
            <w:r w:rsidRPr="004F3852">
              <w:t>Andorre</w:t>
            </w:r>
            <w:r w:rsidRPr="004F3852">
              <w:rPr>
                <w:i/>
                <w:sz w:val="18"/>
                <w:szCs w:val="18"/>
                <w:vertAlign w:val="superscript"/>
              </w:rPr>
              <w:t>a</w:t>
            </w:r>
            <w:r w:rsidRPr="004F3852">
              <w:t xml:space="preserve"> (2006)</w:t>
            </w:r>
          </w:p>
        </w:tc>
        <w:tc>
          <w:tcPr>
            <w:tcW w:w="1957" w:type="dxa"/>
            <w:shd w:val="clear" w:color="auto" w:fill="auto"/>
          </w:tcPr>
          <w:p w14:paraId="17C88862" w14:textId="77777777" w:rsidR="00480D11" w:rsidRPr="004F3852" w:rsidRDefault="00480D11" w:rsidP="004B258D">
            <w:pPr>
              <w:spacing w:before="40" w:after="120"/>
              <w:ind w:right="113"/>
            </w:pPr>
            <w:r w:rsidRPr="004F3852">
              <w:t xml:space="preserve">Initial </w:t>
            </w:r>
            <w:r w:rsidRPr="004F3852">
              <w:br/>
              <w:t>(novembre 2013)</w:t>
            </w:r>
          </w:p>
        </w:tc>
        <w:tc>
          <w:tcPr>
            <w:tcW w:w="1839" w:type="dxa"/>
            <w:shd w:val="clear" w:color="auto" w:fill="auto"/>
          </w:tcPr>
          <w:p w14:paraId="0324C6E3" w14:textId="77777777" w:rsidR="00480D11" w:rsidRPr="004F3852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4EE972E" w14:textId="77777777" w:rsidR="00480D11" w:rsidRPr="004F3852" w:rsidRDefault="00480D11" w:rsidP="004B258D">
            <w:pPr>
              <w:spacing w:before="40" w:after="120"/>
            </w:pPr>
            <w:r w:rsidRPr="004F3852">
              <w:t xml:space="preserve">Deuxième </w:t>
            </w:r>
            <w:r w:rsidRPr="004F3852">
              <w:br/>
              <w:t>(reçu le 9 août 2022)</w:t>
            </w:r>
          </w:p>
        </w:tc>
      </w:tr>
      <w:tr w:rsidR="00480D11" w:rsidRPr="0001378E" w14:paraId="3C1474A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D575EA4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Antigua-et-Barbuda (1993)</w:t>
            </w:r>
          </w:p>
        </w:tc>
        <w:tc>
          <w:tcPr>
            <w:tcW w:w="1957" w:type="dxa"/>
            <w:shd w:val="clear" w:color="auto" w:fill="auto"/>
          </w:tcPr>
          <w:p w14:paraId="5BD681A8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Examen en l</w:t>
            </w:r>
            <w:r>
              <w:t>’</w:t>
            </w:r>
            <w:r w:rsidRPr="0001378E">
              <w:t xml:space="preserve">absence de rapport initial </w:t>
            </w:r>
            <w:r w:rsidRPr="0001378E">
              <w:br/>
              <w:t>(juillet 2017)</w:t>
            </w:r>
          </w:p>
        </w:tc>
        <w:tc>
          <w:tcPr>
            <w:tcW w:w="1839" w:type="dxa"/>
            <w:shd w:val="clear" w:color="auto" w:fill="auto"/>
          </w:tcPr>
          <w:p w14:paraId="4F390031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(11 août 2021)</w:t>
            </w:r>
          </w:p>
        </w:tc>
        <w:tc>
          <w:tcPr>
            <w:tcW w:w="2412" w:type="dxa"/>
            <w:shd w:val="clear" w:color="auto" w:fill="auto"/>
          </w:tcPr>
          <w:p w14:paraId="58C942CC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FE6DE3" w14:paraId="51D86E8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7CB5399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Arabie saoudite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4E53123C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63EF7929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(13 mai 2020)</w:t>
            </w:r>
          </w:p>
        </w:tc>
        <w:tc>
          <w:tcPr>
            <w:tcW w:w="2412" w:type="dxa"/>
            <w:shd w:val="clear" w:color="auto" w:fill="auto"/>
          </w:tcPr>
          <w:p w14:paraId="75081347" w14:textId="77777777" w:rsidR="00480D11" w:rsidRPr="00FE6DE3" w:rsidRDefault="00480D11" w:rsidP="004B258D">
            <w:pPr>
              <w:spacing w:before="40" w:after="120"/>
            </w:pPr>
          </w:p>
        </w:tc>
      </w:tr>
      <w:tr w:rsidR="00480D11" w:rsidRPr="0001378E" w14:paraId="4C9F21A7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714DB86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Argentine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7636A381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Cinquième et sixième (avril 2017)</w:t>
            </w:r>
          </w:p>
        </w:tc>
        <w:tc>
          <w:tcPr>
            <w:tcW w:w="1839" w:type="dxa"/>
            <w:shd w:val="clear" w:color="auto" w:fill="auto"/>
          </w:tcPr>
          <w:p w14:paraId="292B8792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5FCC1B0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12 mai 2021)</w:t>
            </w:r>
          </w:p>
        </w:tc>
      </w:tr>
      <w:tr w:rsidR="00480D11" w:rsidRPr="0001378E" w14:paraId="4FA4229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FDADDA9" w14:textId="77777777" w:rsidR="00480D11" w:rsidRPr="0001378E" w:rsidRDefault="00480D11" w:rsidP="00A34776">
            <w:pPr>
              <w:keepNext/>
              <w:spacing w:before="40" w:after="120"/>
              <w:ind w:right="113"/>
            </w:pPr>
            <w:r w:rsidRPr="0001378E">
              <w:lastRenderedPageBreak/>
              <w:t>Arménie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5A7655A3" w14:textId="77777777" w:rsidR="00480D11" w:rsidRPr="0001378E" w:rsidRDefault="00480D11" w:rsidP="00A34776">
            <w:pPr>
              <w:keepNext/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08C045BB" w14:textId="77777777" w:rsidR="00480D11" w:rsidRPr="0001378E" w:rsidRDefault="00480D11" w:rsidP="00A34776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33FBF8B" w14:textId="77777777" w:rsidR="00480D11" w:rsidRPr="0001378E" w:rsidRDefault="00480D11" w:rsidP="00A34776">
            <w:pPr>
              <w:keepNext/>
              <w:spacing w:before="40" w:after="120"/>
            </w:pPr>
            <w:r w:rsidRPr="0001378E">
              <w:t xml:space="preserve">Cinquième </w:t>
            </w:r>
            <w:r w:rsidRPr="0001378E">
              <w:br/>
              <w:t>(reçu le 25 décembre 2020)</w:t>
            </w:r>
          </w:p>
        </w:tc>
      </w:tr>
      <w:tr w:rsidR="00480D11" w:rsidRPr="0001378E" w14:paraId="3F4F461B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6CF042B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Australie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2EDFCA40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Sixième (novembre 2022)</w:t>
            </w:r>
          </w:p>
        </w:tc>
        <w:tc>
          <w:tcPr>
            <w:tcW w:w="1839" w:type="dxa"/>
            <w:shd w:val="clear" w:color="auto" w:fill="auto"/>
          </w:tcPr>
          <w:p w14:paraId="5A5ED0EA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2818EC8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25 novembre 2026)</w:t>
            </w:r>
          </w:p>
        </w:tc>
      </w:tr>
      <w:tr w:rsidR="00480D11" w:rsidRPr="0001378E" w14:paraId="35192EC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F413D2B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Autriche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64D496C6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4AA9294F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56A28D72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25 février 2020)</w:t>
            </w:r>
          </w:p>
        </w:tc>
      </w:tr>
      <w:tr w:rsidR="00480D11" w:rsidRPr="0001378E" w14:paraId="7724B20A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2242C09" w14:textId="77777777" w:rsidR="00480D11" w:rsidRPr="0001378E" w:rsidRDefault="00480D11" w:rsidP="004B258D">
            <w:pPr>
              <w:keepNext/>
              <w:spacing w:before="40" w:after="120"/>
              <w:ind w:right="113"/>
            </w:pPr>
            <w:r w:rsidRPr="0001378E">
              <w:t>Azerbaïdjan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60BA2165" w14:textId="77777777" w:rsidR="00480D11" w:rsidRPr="0001378E" w:rsidRDefault="00480D11" w:rsidP="004B258D">
            <w:pPr>
              <w:keepNext/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5FA00E82" w14:textId="77777777" w:rsidR="00480D11" w:rsidRPr="0001378E" w:rsidRDefault="00480D11" w:rsidP="004B258D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A5983DF" w14:textId="77777777" w:rsidR="00480D11" w:rsidRPr="0001378E" w:rsidRDefault="00480D11" w:rsidP="004B258D">
            <w:pPr>
              <w:keepNext/>
              <w:spacing w:before="40" w:after="120"/>
            </w:pPr>
            <w:r w:rsidRPr="0001378E">
              <w:t xml:space="preserve">Cinquième </w:t>
            </w:r>
            <w:r w:rsidRPr="0001378E">
              <w:br/>
              <w:t>(reçu le 8 janvier 2020)</w:t>
            </w:r>
          </w:p>
        </w:tc>
      </w:tr>
      <w:tr w:rsidR="00480D11" w:rsidRPr="0001378E" w14:paraId="3535C008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5CF1408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Bahrein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(1998)</w:t>
            </w:r>
          </w:p>
        </w:tc>
        <w:tc>
          <w:tcPr>
            <w:tcW w:w="1957" w:type="dxa"/>
            <w:shd w:val="clear" w:color="auto" w:fill="auto"/>
          </w:tcPr>
          <w:p w14:paraId="04404E0D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Deuxième et troisième (avril 2017)</w:t>
            </w:r>
          </w:p>
        </w:tc>
        <w:tc>
          <w:tcPr>
            <w:tcW w:w="1839" w:type="dxa"/>
            <w:shd w:val="clear" w:color="auto" w:fill="auto"/>
          </w:tcPr>
          <w:p w14:paraId="31FF05B7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F8B11C7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(reçu le 26 mai 2021)</w:t>
            </w:r>
          </w:p>
        </w:tc>
      </w:tr>
      <w:tr w:rsidR="00480D11" w:rsidRPr="0001378E" w14:paraId="24F563D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A14CA58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Bangladesh (1998)</w:t>
            </w:r>
          </w:p>
        </w:tc>
        <w:tc>
          <w:tcPr>
            <w:tcW w:w="1957" w:type="dxa"/>
            <w:shd w:val="clear" w:color="auto" w:fill="auto"/>
          </w:tcPr>
          <w:p w14:paraId="3AA39133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30061557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(9 août 2023)</w:t>
            </w:r>
          </w:p>
        </w:tc>
        <w:tc>
          <w:tcPr>
            <w:tcW w:w="2412" w:type="dxa"/>
            <w:shd w:val="clear" w:color="auto" w:fill="auto"/>
          </w:tcPr>
          <w:p w14:paraId="746D6CD7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01378E" w14:paraId="1E00D207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50368E5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Bélarus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1EDC11D4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7BA4B692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8FD06F5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12 août 2022)</w:t>
            </w:r>
          </w:p>
        </w:tc>
      </w:tr>
      <w:tr w:rsidR="00480D11" w:rsidRPr="0001378E" w14:paraId="2BE70265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086151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Belgique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(1999)</w:t>
            </w:r>
          </w:p>
        </w:tc>
        <w:tc>
          <w:tcPr>
            <w:tcW w:w="1957" w:type="dxa"/>
            <w:shd w:val="clear" w:color="auto" w:fill="auto"/>
          </w:tcPr>
          <w:p w14:paraId="52E4A059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(juillet 2021)</w:t>
            </w:r>
          </w:p>
        </w:tc>
        <w:tc>
          <w:tcPr>
            <w:tcW w:w="1839" w:type="dxa"/>
            <w:shd w:val="clear" w:color="auto" w:fill="auto"/>
          </w:tcPr>
          <w:p w14:paraId="27E8539F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16DCB3B6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Cinquième </w:t>
            </w:r>
            <w:r w:rsidRPr="0001378E">
              <w:br/>
              <w:t>(attendu le 30 juillet 2025)</w:t>
            </w:r>
          </w:p>
        </w:tc>
      </w:tr>
      <w:tr w:rsidR="00480D11" w:rsidRPr="0001378E" w14:paraId="6F8D677A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85395C9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Belize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1957" w:type="dxa"/>
            <w:shd w:val="clear" w:color="auto" w:fill="auto"/>
          </w:tcPr>
          <w:p w14:paraId="19A62999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(novembre 1993)</w:t>
            </w:r>
          </w:p>
        </w:tc>
        <w:tc>
          <w:tcPr>
            <w:tcW w:w="1839" w:type="dxa"/>
            <w:shd w:val="clear" w:color="auto" w:fill="auto"/>
          </w:tcPr>
          <w:p w14:paraId="16968370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Initial et deuxième </w:t>
            </w:r>
            <w:r w:rsidRPr="0001378E">
              <w:br/>
              <w:t>(25 juin 1996)</w:t>
            </w:r>
          </w:p>
        </w:tc>
        <w:tc>
          <w:tcPr>
            <w:tcW w:w="2412" w:type="dxa"/>
            <w:shd w:val="clear" w:color="auto" w:fill="auto"/>
          </w:tcPr>
          <w:p w14:paraId="273D23A6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01378E" w14:paraId="564F7988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EC79AC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Bénin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6A8A581A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5862CF09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(17 mai 2023)</w:t>
            </w:r>
          </w:p>
        </w:tc>
        <w:tc>
          <w:tcPr>
            <w:tcW w:w="2412" w:type="dxa"/>
            <w:shd w:val="clear" w:color="auto" w:fill="auto"/>
          </w:tcPr>
          <w:p w14:paraId="61AD7431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01378E" w14:paraId="5881DE2B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1F6284E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Bolivie (État plurinational de) (1999)</w:t>
            </w:r>
          </w:p>
        </w:tc>
        <w:tc>
          <w:tcPr>
            <w:tcW w:w="1957" w:type="dxa"/>
            <w:shd w:val="clear" w:color="auto" w:fill="auto"/>
          </w:tcPr>
          <w:p w14:paraId="1B750045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729818ED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0012F56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(attendu le 3 décembre 2025)</w:t>
            </w:r>
          </w:p>
        </w:tc>
      </w:tr>
      <w:tr w:rsidR="00480D11" w:rsidRPr="0001378E" w14:paraId="10B826DC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934EEFE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Bosnie-Herzégovine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4EC131CE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64A09A21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045CC38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Septième (reçu </w:t>
            </w:r>
            <w:r w:rsidRPr="0001378E">
              <w:br/>
              <w:t>le 15 mars 2023)</w:t>
            </w:r>
          </w:p>
        </w:tc>
      </w:tr>
      <w:tr w:rsidR="00480D11" w:rsidRPr="0001378E" w14:paraId="13FCBA75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3B78757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Botswana (2000)</w:t>
            </w:r>
          </w:p>
        </w:tc>
        <w:tc>
          <w:tcPr>
            <w:tcW w:w="1957" w:type="dxa"/>
            <w:shd w:val="clear" w:color="auto" w:fill="auto"/>
          </w:tcPr>
          <w:p w14:paraId="32CFC60A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 xml:space="preserve">(juillet 2022) </w:t>
            </w:r>
          </w:p>
        </w:tc>
        <w:tc>
          <w:tcPr>
            <w:tcW w:w="1839" w:type="dxa"/>
            <w:shd w:val="clear" w:color="auto" w:fill="auto"/>
          </w:tcPr>
          <w:p w14:paraId="67ED4AD3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55C60DD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Deuxième </w:t>
            </w:r>
            <w:r w:rsidRPr="0001378E">
              <w:br/>
              <w:t xml:space="preserve">(attendu le 29 juillet 2026) </w:t>
            </w:r>
          </w:p>
        </w:tc>
      </w:tr>
      <w:tr w:rsidR="00480D11" w:rsidRPr="0001378E" w14:paraId="14B80BA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189C882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Brésil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7DDE114B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4B4A63EE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FE87AB2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(attendu le 12 mai 2027)</w:t>
            </w:r>
          </w:p>
        </w:tc>
      </w:tr>
      <w:tr w:rsidR="00480D11" w:rsidRPr="0001378E" w14:paraId="09DF240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3A4E65A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Bulgarie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1957" w:type="dxa"/>
            <w:shd w:val="clear" w:color="auto" w:fill="auto"/>
          </w:tcPr>
          <w:p w14:paraId="18260A3A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06630C8B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0E4F030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23 février 2022)</w:t>
            </w:r>
          </w:p>
        </w:tc>
      </w:tr>
      <w:tr w:rsidR="00480D11" w:rsidRPr="0001378E" w14:paraId="1600B47C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076CC8E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Burkina Faso (1999)</w:t>
            </w:r>
          </w:p>
        </w:tc>
        <w:tc>
          <w:tcPr>
            <w:tcW w:w="1957" w:type="dxa"/>
            <w:shd w:val="clear" w:color="auto" w:fill="auto"/>
          </w:tcPr>
          <w:p w14:paraId="78924883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1EF4BD22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E08786D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 xml:space="preserve">(attendu le 6 décembre 2023) </w:t>
            </w:r>
          </w:p>
        </w:tc>
      </w:tr>
      <w:tr w:rsidR="00480D11" w:rsidRPr="0001378E" w14:paraId="3F9AB85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418A614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Burundi (1993)</w:t>
            </w:r>
          </w:p>
        </w:tc>
        <w:tc>
          <w:tcPr>
            <w:tcW w:w="1957" w:type="dxa"/>
            <w:shd w:val="clear" w:color="auto" w:fill="auto"/>
          </w:tcPr>
          <w:p w14:paraId="30A82D7A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2014)</w:t>
            </w:r>
          </w:p>
        </w:tc>
        <w:tc>
          <w:tcPr>
            <w:tcW w:w="1839" w:type="dxa"/>
            <w:shd w:val="clear" w:color="auto" w:fill="auto"/>
          </w:tcPr>
          <w:p w14:paraId="3EE55D7D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04058C9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(reçu le 14 septembre 2020)</w:t>
            </w:r>
          </w:p>
        </w:tc>
      </w:tr>
      <w:tr w:rsidR="00480D11" w:rsidRPr="0001378E" w14:paraId="5641982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D9F9B1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Cabo Verde (1993)</w:t>
            </w:r>
          </w:p>
        </w:tc>
        <w:tc>
          <w:tcPr>
            <w:tcW w:w="1957" w:type="dxa"/>
            <w:shd w:val="clear" w:color="auto" w:fill="auto"/>
          </w:tcPr>
          <w:p w14:paraId="5F0E426F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Examen en l</w:t>
            </w:r>
            <w:r>
              <w:t>’</w:t>
            </w:r>
            <w:r w:rsidRPr="0001378E">
              <w:t xml:space="preserve">absence </w:t>
            </w:r>
            <w:r w:rsidRPr="0001378E">
              <w:br/>
              <w:t>de rapport initial (novembre 2016)</w:t>
            </w:r>
          </w:p>
        </w:tc>
        <w:tc>
          <w:tcPr>
            <w:tcW w:w="1839" w:type="dxa"/>
            <w:shd w:val="clear" w:color="auto" w:fill="auto"/>
          </w:tcPr>
          <w:p w14:paraId="41177E2E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(7 décembre 2020)</w:t>
            </w:r>
          </w:p>
        </w:tc>
        <w:tc>
          <w:tcPr>
            <w:tcW w:w="2412" w:type="dxa"/>
            <w:shd w:val="clear" w:color="auto" w:fill="auto"/>
          </w:tcPr>
          <w:p w14:paraId="3D508D18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01378E" w14:paraId="1CE11BA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D76E01E" w14:textId="77777777" w:rsidR="00480D11" w:rsidRPr="0001378E" w:rsidRDefault="00480D11" w:rsidP="00A34776">
            <w:pPr>
              <w:keepNext/>
              <w:spacing w:before="40" w:after="120"/>
              <w:ind w:right="113"/>
            </w:pPr>
            <w:r w:rsidRPr="0001378E">
              <w:lastRenderedPageBreak/>
              <w:t>Cambodge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4480B178" w14:textId="77777777" w:rsidR="00480D11" w:rsidRPr="0001378E" w:rsidRDefault="00480D11" w:rsidP="00A34776">
            <w:pPr>
              <w:keepNext/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2010)</w:t>
            </w:r>
          </w:p>
        </w:tc>
        <w:tc>
          <w:tcPr>
            <w:tcW w:w="1839" w:type="dxa"/>
            <w:shd w:val="clear" w:color="auto" w:fill="auto"/>
          </w:tcPr>
          <w:p w14:paraId="182528E1" w14:textId="77777777" w:rsidR="00480D11" w:rsidRPr="0001378E" w:rsidRDefault="00480D11" w:rsidP="00A34776">
            <w:pPr>
              <w:keepNext/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(19 novembre 2014)</w:t>
            </w:r>
          </w:p>
        </w:tc>
        <w:tc>
          <w:tcPr>
            <w:tcW w:w="2412" w:type="dxa"/>
            <w:shd w:val="clear" w:color="auto" w:fill="auto"/>
          </w:tcPr>
          <w:p w14:paraId="649E02DF" w14:textId="77777777" w:rsidR="00480D11" w:rsidRPr="0001378E" w:rsidRDefault="00480D11" w:rsidP="00A34776">
            <w:pPr>
              <w:keepNext/>
              <w:spacing w:before="40" w:after="120"/>
            </w:pPr>
          </w:p>
        </w:tc>
      </w:tr>
      <w:tr w:rsidR="00480D11" w:rsidRPr="0001378E" w14:paraId="03D5B11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2ED9136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Cameroun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6EE86E0D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65D2D3B8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4113972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11 janvier 2022)</w:t>
            </w:r>
          </w:p>
        </w:tc>
      </w:tr>
      <w:tr w:rsidR="00480D11" w:rsidRPr="0001378E" w14:paraId="50417255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7F6AD2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Canada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0D5E3C37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Septième </w:t>
            </w:r>
            <w:r w:rsidRPr="0001378E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7338CB8A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Huitième </w:t>
            </w:r>
            <w:r w:rsidRPr="0001378E">
              <w:br/>
              <w:t>(7 décembre 2022)</w:t>
            </w:r>
          </w:p>
        </w:tc>
        <w:tc>
          <w:tcPr>
            <w:tcW w:w="2412" w:type="dxa"/>
            <w:shd w:val="clear" w:color="auto" w:fill="auto"/>
          </w:tcPr>
          <w:p w14:paraId="64E56ADC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01378E" w14:paraId="6624C04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9CBFCBE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Chili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21AC0B5F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(juillet 2018)</w:t>
            </w:r>
          </w:p>
        </w:tc>
        <w:tc>
          <w:tcPr>
            <w:tcW w:w="1839" w:type="dxa"/>
            <w:shd w:val="clear" w:color="auto" w:fill="auto"/>
          </w:tcPr>
          <w:p w14:paraId="603D0936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0974452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14 novembre 2022)</w:t>
            </w:r>
          </w:p>
        </w:tc>
      </w:tr>
      <w:tr w:rsidR="00480D11" w:rsidRPr="0001378E" w14:paraId="2F9E463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AF03583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Chine (y compris Hong Kong (Chine), et Macao, (Chine)) (1988)</w:t>
            </w:r>
          </w:p>
        </w:tc>
        <w:tc>
          <w:tcPr>
            <w:tcW w:w="1957" w:type="dxa"/>
            <w:shd w:val="clear" w:color="auto" w:fill="auto"/>
          </w:tcPr>
          <w:p w14:paraId="5C41A965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5E0C7A7B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(9 décembre 2019)</w:t>
            </w:r>
          </w:p>
        </w:tc>
        <w:tc>
          <w:tcPr>
            <w:tcW w:w="2412" w:type="dxa"/>
            <w:shd w:val="clear" w:color="auto" w:fill="auto"/>
          </w:tcPr>
          <w:p w14:paraId="1FC3A504" w14:textId="77777777" w:rsidR="00480D11" w:rsidRPr="0001378E" w:rsidRDefault="00480D11" w:rsidP="004B258D">
            <w:pPr>
              <w:spacing w:before="40" w:after="120"/>
            </w:pPr>
          </w:p>
        </w:tc>
      </w:tr>
      <w:tr w:rsidR="00480D11" w:rsidRPr="008828FA" w14:paraId="127114F5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5F9B6C7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Chypre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37E5CC9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05E727C2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FED01F7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(attendu le 6 décembre 2023)</w:t>
            </w:r>
          </w:p>
        </w:tc>
      </w:tr>
      <w:tr w:rsidR="00480D11" w:rsidRPr="0001378E" w14:paraId="7FE7332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73DC5A3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Colombie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7D3AE65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4ED62AAA" w14:textId="77777777" w:rsidR="00480D11" w:rsidRPr="0001378E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92F8AA9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12 mai 2027)</w:t>
            </w:r>
          </w:p>
        </w:tc>
      </w:tr>
      <w:tr w:rsidR="00480D11" w:rsidRPr="008828FA" w14:paraId="30F8ADD7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3A192F7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Congo (2003)</w:t>
            </w:r>
          </w:p>
        </w:tc>
        <w:tc>
          <w:tcPr>
            <w:tcW w:w="1957" w:type="dxa"/>
            <w:shd w:val="clear" w:color="auto" w:fill="auto"/>
          </w:tcPr>
          <w:p w14:paraId="488FF20F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(avril 2015)</w:t>
            </w:r>
          </w:p>
        </w:tc>
        <w:tc>
          <w:tcPr>
            <w:tcW w:w="1839" w:type="dxa"/>
            <w:shd w:val="clear" w:color="auto" w:fill="auto"/>
          </w:tcPr>
          <w:p w14:paraId="55460B9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(15 mai 2019)</w:t>
            </w:r>
          </w:p>
        </w:tc>
        <w:tc>
          <w:tcPr>
            <w:tcW w:w="2412" w:type="dxa"/>
            <w:shd w:val="clear" w:color="auto" w:fill="auto"/>
          </w:tcPr>
          <w:p w14:paraId="7B381132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7E7E42F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F31E28D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Costa Rica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47CD261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243A5B21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DC6CB9D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(reçu le 17 décembre 2019)</w:t>
            </w:r>
          </w:p>
        </w:tc>
      </w:tr>
      <w:tr w:rsidR="00480D11" w:rsidRPr="008828FA" w14:paraId="06A76F2B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CDAE99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Croatie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05406887" w14:textId="77777777" w:rsidR="00480D11" w:rsidRPr="008828FA" w:rsidRDefault="00480D11" w:rsidP="004B258D">
            <w:pPr>
              <w:spacing w:before="40" w:after="120"/>
            </w:pPr>
            <w:r w:rsidRPr="008828FA">
              <w:rPr>
                <w:spacing w:val="-4"/>
              </w:rPr>
              <w:t>Quatrième et cinquième</w:t>
            </w:r>
            <w:r w:rsidRPr="008828FA">
              <w:t xml:space="preserve"> (novembre 2014)</w:t>
            </w:r>
          </w:p>
        </w:tc>
        <w:tc>
          <w:tcPr>
            <w:tcW w:w="1839" w:type="dxa"/>
            <w:shd w:val="clear" w:color="auto" w:fill="auto"/>
          </w:tcPr>
          <w:p w14:paraId="12F6C3A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(28 novembre 2018)</w:t>
            </w:r>
          </w:p>
        </w:tc>
        <w:tc>
          <w:tcPr>
            <w:tcW w:w="2412" w:type="dxa"/>
            <w:shd w:val="clear" w:color="auto" w:fill="auto"/>
          </w:tcPr>
          <w:p w14:paraId="1FBBE75C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69BA46C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06087AE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Cuba (1995)</w:t>
            </w:r>
          </w:p>
        </w:tc>
        <w:tc>
          <w:tcPr>
            <w:tcW w:w="1957" w:type="dxa"/>
            <w:shd w:val="clear" w:color="auto" w:fill="auto"/>
          </w:tcPr>
          <w:p w14:paraId="72420DDA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6B1A56C2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C7F4656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 mai 2026)</w:t>
            </w:r>
          </w:p>
        </w:tc>
      </w:tr>
      <w:tr w:rsidR="00480D11" w:rsidRPr="008828FA" w14:paraId="3E0CCE3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A3B2687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Danemark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A41CCC7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Sixième et septième (novembre 2015)</w:t>
            </w:r>
          </w:p>
        </w:tc>
        <w:tc>
          <w:tcPr>
            <w:tcW w:w="1839" w:type="dxa"/>
            <w:shd w:val="clear" w:color="auto" w:fill="auto"/>
          </w:tcPr>
          <w:p w14:paraId="0959CFEE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58A8493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9 décembre 2019)</w:t>
            </w:r>
          </w:p>
        </w:tc>
      </w:tr>
      <w:tr w:rsidR="00480D11" w:rsidRPr="008828FA" w14:paraId="546E563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C4F495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Djibouti (2002)</w:t>
            </w:r>
          </w:p>
        </w:tc>
        <w:tc>
          <w:tcPr>
            <w:tcW w:w="1957" w:type="dxa"/>
            <w:shd w:val="clear" w:color="auto" w:fill="auto"/>
          </w:tcPr>
          <w:p w14:paraId="58BDDED4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2011)</w:t>
            </w:r>
          </w:p>
        </w:tc>
        <w:tc>
          <w:tcPr>
            <w:tcW w:w="1839" w:type="dxa"/>
            <w:shd w:val="clear" w:color="auto" w:fill="auto"/>
          </w:tcPr>
          <w:p w14:paraId="071A62C1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(25 novembre 2015)</w:t>
            </w:r>
          </w:p>
        </w:tc>
        <w:tc>
          <w:tcPr>
            <w:tcW w:w="2412" w:type="dxa"/>
            <w:shd w:val="clear" w:color="auto" w:fill="auto"/>
          </w:tcPr>
          <w:p w14:paraId="1A4B43A2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0845ECB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7EDACC8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Égypte (1986)</w:t>
            </w:r>
          </w:p>
        </w:tc>
        <w:tc>
          <w:tcPr>
            <w:tcW w:w="1957" w:type="dxa"/>
            <w:shd w:val="clear" w:color="auto" w:fill="auto"/>
          </w:tcPr>
          <w:p w14:paraId="640A4EB8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(novembre 2002)</w:t>
            </w:r>
          </w:p>
        </w:tc>
        <w:tc>
          <w:tcPr>
            <w:tcW w:w="1839" w:type="dxa"/>
            <w:shd w:val="clear" w:color="auto" w:fill="auto"/>
          </w:tcPr>
          <w:p w14:paraId="7A7ACF6B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4742F42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Cinquième </w:t>
            </w:r>
            <w:r w:rsidRPr="008828FA">
              <w:br/>
              <w:t>(reçu le 13 septembre 2021)</w:t>
            </w:r>
          </w:p>
        </w:tc>
      </w:tr>
      <w:tr w:rsidR="00480D11" w:rsidRPr="008828FA" w14:paraId="6D48457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D96037C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El Salvador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7F10AD4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Troisième</w:t>
            </w:r>
            <w:r w:rsidRPr="008828FA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3DD52330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4B3B58A" w14:textId="77777777" w:rsidR="00480D11" w:rsidRPr="008828FA" w:rsidRDefault="00480D11" w:rsidP="004B258D">
            <w:pPr>
              <w:spacing w:before="40" w:after="120"/>
              <w:rPr>
                <w:spacing w:val="-2"/>
              </w:rPr>
            </w:pPr>
            <w:r w:rsidRPr="008828FA">
              <w:rPr>
                <w:spacing w:val="-2"/>
              </w:rPr>
              <w:t xml:space="preserve">Quatrième </w:t>
            </w:r>
            <w:r w:rsidRPr="008828FA">
              <w:rPr>
                <w:spacing w:val="-2"/>
              </w:rPr>
              <w:br/>
              <w:t>(attendu le 25 novembre 2026)</w:t>
            </w:r>
          </w:p>
        </w:tc>
      </w:tr>
      <w:tr w:rsidR="00480D11" w:rsidRPr="0021315D" w14:paraId="29A2672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89D3036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Émirats arabes unis (2012) </w:t>
            </w:r>
          </w:p>
        </w:tc>
        <w:tc>
          <w:tcPr>
            <w:tcW w:w="1957" w:type="dxa"/>
            <w:shd w:val="clear" w:color="auto" w:fill="auto"/>
          </w:tcPr>
          <w:p w14:paraId="114F3C98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839" w:type="dxa"/>
            <w:shd w:val="clear" w:color="auto" w:fill="auto"/>
          </w:tcPr>
          <w:p w14:paraId="27D456CE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812F089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 juillet 2026</w:t>
            </w:r>
          </w:p>
        </w:tc>
      </w:tr>
      <w:tr w:rsidR="00480D11" w:rsidRPr="008828FA" w14:paraId="0558025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65B08AC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Équateur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7D68845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2DAA50AE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9E5F0E9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2 décembre 2020)</w:t>
            </w:r>
          </w:p>
        </w:tc>
      </w:tr>
      <w:tr w:rsidR="00480D11" w:rsidRPr="0021315D" w14:paraId="6185955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C5ED2CC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Espagne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7CC99401" w14:textId="77777777" w:rsidR="00480D11" w:rsidRPr="0021315D" w:rsidRDefault="00480D11" w:rsidP="004B258D">
            <w:pPr>
              <w:spacing w:before="40" w:after="120"/>
              <w:ind w:right="113"/>
            </w:pPr>
            <w:r>
              <w:t>Septième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juillet 2023</w:t>
            </w:r>
            <w:r w:rsidRPr="0021315D">
              <w:t>)</w:t>
            </w:r>
          </w:p>
        </w:tc>
        <w:tc>
          <w:tcPr>
            <w:tcW w:w="1839" w:type="dxa"/>
            <w:shd w:val="clear" w:color="auto" w:fill="auto"/>
          </w:tcPr>
          <w:p w14:paraId="5C3FD788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83C6F46" w14:textId="77777777" w:rsidR="00480D11" w:rsidRPr="0021315D" w:rsidRDefault="00480D11" w:rsidP="004B258D">
            <w:pPr>
              <w:spacing w:before="40" w:after="120"/>
            </w:pPr>
            <w:r>
              <w:t>Huitième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28 juillet 2027</w:t>
            </w:r>
            <w:r w:rsidRPr="0021315D">
              <w:t xml:space="preserve">) </w:t>
            </w:r>
          </w:p>
        </w:tc>
      </w:tr>
      <w:tr w:rsidR="00480D11" w:rsidRPr="008828FA" w14:paraId="279857F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CBFEED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Estonie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4A39C68E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2013)</w:t>
            </w:r>
          </w:p>
        </w:tc>
        <w:tc>
          <w:tcPr>
            <w:tcW w:w="1839" w:type="dxa"/>
            <w:shd w:val="clear" w:color="auto" w:fill="auto"/>
          </w:tcPr>
          <w:p w14:paraId="25830E61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FCB5C15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(reçu le 9 juin 2022)</w:t>
            </w:r>
          </w:p>
        </w:tc>
      </w:tr>
      <w:tr w:rsidR="00480D11" w:rsidRPr="0021315D" w14:paraId="70179F6C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A744DE5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  <w:r w:rsidRPr="0021315D">
              <w:lastRenderedPageBreak/>
              <w:t>État de Palestine (2014)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57" w:type="dxa"/>
            <w:shd w:val="clear" w:color="auto" w:fill="auto"/>
          </w:tcPr>
          <w:p w14:paraId="7ADCFA84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839" w:type="dxa"/>
            <w:shd w:val="clear" w:color="auto" w:fill="auto"/>
          </w:tcPr>
          <w:p w14:paraId="0A83A03A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6A697BA" w14:textId="77777777" w:rsidR="00480D11" w:rsidRPr="0021315D" w:rsidRDefault="00480D11" w:rsidP="00A34776">
            <w:pPr>
              <w:keepNext/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 juillet 2026)</w:t>
            </w:r>
          </w:p>
        </w:tc>
      </w:tr>
      <w:tr w:rsidR="00480D11" w:rsidRPr="0021315D" w14:paraId="1FD1E07A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54BDEF4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États-Unis d</w:t>
            </w:r>
            <w:r>
              <w:t>’</w:t>
            </w:r>
            <w:r w:rsidRPr="0021315D">
              <w:t>Amérique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5AB5260F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Troisième à cinquième </w:t>
            </w:r>
            <w:r w:rsidRPr="0021315D">
              <w:br/>
              <w:t xml:space="preserve">(novembre 2014) </w:t>
            </w:r>
          </w:p>
        </w:tc>
        <w:tc>
          <w:tcPr>
            <w:tcW w:w="1839" w:type="dxa"/>
            <w:shd w:val="clear" w:color="auto" w:fill="auto"/>
          </w:tcPr>
          <w:p w14:paraId="7281EB1B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D256CF5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Sixième </w:t>
            </w:r>
            <w:r w:rsidRPr="0021315D">
              <w:br/>
              <w:t>(reçu le 24 septembre 2021)</w:t>
            </w:r>
          </w:p>
        </w:tc>
      </w:tr>
      <w:tr w:rsidR="00480D11" w:rsidRPr="008828FA" w14:paraId="171E89D5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19D6A5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Éthiopie (1994)</w:t>
            </w:r>
          </w:p>
        </w:tc>
        <w:tc>
          <w:tcPr>
            <w:tcW w:w="1957" w:type="dxa"/>
            <w:shd w:val="clear" w:color="auto" w:fill="auto"/>
          </w:tcPr>
          <w:p w14:paraId="1F0519B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21B77AD6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6F02DED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12 mai 2027)</w:t>
            </w:r>
          </w:p>
        </w:tc>
      </w:tr>
      <w:tr w:rsidR="00480D11" w:rsidRPr="00FE6DE3" w14:paraId="59CA3B8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99A74B8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Fédération de Russie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057C5D23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Sixième </w:t>
            </w:r>
            <w:r w:rsidRPr="00FE6DE3">
              <w:br/>
              <w:t>(août 2018)</w:t>
            </w:r>
          </w:p>
        </w:tc>
        <w:tc>
          <w:tcPr>
            <w:tcW w:w="1839" w:type="dxa"/>
            <w:shd w:val="clear" w:color="auto" w:fill="auto"/>
          </w:tcPr>
          <w:p w14:paraId="0F0DB43A" w14:textId="77777777" w:rsidR="00480D11" w:rsidRPr="00FE6DE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BC7C481" w14:textId="77777777" w:rsidR="00480D11" w:rsidRPr="00FE6DE3" w:rsidRDefault="00480D11" w:rsidP="004B258D">
            <w:pPr>
              <w:spacing w:before="40" w:after="120"/>
            </w:pPr>
            <w:r w:rsidRPr="00FE6DE3">
              <w:t xml:space="preserve">Septième </w:t>
            </w:r>
            <w:r w:rsidRPr="00FE6DE3">
              <w:br/>
              <w:t>(reçu le 7 décembre 2022)</w:t>
            </w:r>
          </w:p>
        </w:tc>
      </w:tr>
      <w:tr w:rsidR="00480D11" w:rsidRPr="008828FA" w14:paraId="7FA2D59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E5A08B3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Finlande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1F0C9B63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41B1EF12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22D51AA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 xml:space="preserve">(reçu le 3 décembre 2020) </w:t>
            </w:r>
          </w:p>
        </w:tc>
      </w:tr>
      <w:tr w:rsidR="00480D11" w:rsidRPr="008828FA" w14:paraId="03E8785C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4E85B0B" w14:textId="77777777" w:rsidR="00480D11" w:rsidRPr="008828FA" w:rsidRDefault="00480D11" w:rsidP="004B258D">
            <w:pPr>
              <w:keepNext/>
              <w:spacing w:before="40" w:after="120"/>
              <w:ind w:right="113"/>
            </w:pPr>
            <w:r w:rsidRPr="008828FA">
              <w:t>France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00F98B8B" w14:textId="77777777" w:rsidR="00480D11" w:rsidRPr="008828FA" w:rsidRDefault="00480D11" w:rsidP="004B258D">
            <w:pPr>
              <w:keepNext/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006AFF1C" w14:textId="77777777" w:rsidR="00480D11" w:rsidRPr="008828FA" w:rsidRDefault="00480D11" w:rsidP="004B258D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3C97DB6" w14:textId="77777777" w:rsidR="00480D11" w:rsidRPr="008828FA" w:rsidRDefault="00480D11" w:rsidP="004B258D">
            <w:pPr>
              <w:keepNext/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15 mai 2020)</w:t>
            </w:r>
          </w:p>
        </w:tc>
      </w:tr>
      <w:tr w:rsidR="00480D11" w:rsidRPr="008828FA" w14:paraId="745F81C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85E265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Gabon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(2000)</w:t>
            </w:r>
          </w:p>
        </w:tc>
        <w:tc>
          <w:tcPr>
            <w:tcW w:w="1957" w:type="dxa"/>
            <w:shd w:val="clear" w:color="auto" w:fill="auto"/>
          </w:tcPr>
          <w:p w14:paraId="1EF0DF2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2012)</w:t>
            </w:r>
          </w:p>
        </w:tc>
        <w:tc>
          <w:tcPr>
            <w:tcW w:w="1839" w:type="dxa"/>
            <w:shd w:val="clear" w:color="auto" w:fill="auto"/>
          </w:tcPr>
          <w:p w14:paraId="19ADEF0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 novembre 2016)</w:t>
            </w:r>
          </w:p>
        </w:tc>
        <w:tc>
          <w:tcPr>
            <w:tcW w:w="2412" w:type="dxa"/>
            <w:shd w:val="clear" w:color="auto" w:fill="auto"/>
          </w:tcPr>
          <w:p w14:paraId="40B82B3C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36A7E1D4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F01F9A6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Géorgie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59D306AE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2006)</w:t>
            </w:r>
          </w:p>
        </w:tc>
        <w:tc>
          <w:tcPr>
            <w:tcW w:w="1839" w:type="dxa"/>
            <w:shd w:val="clear" w:color="auto" w:fill="auto"/>
          </w:tcPr>
          <w:p w14:paraId="0FB435F4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Quatrième et cinquième </w:t>
            </w:r>
            <w:r w:rsidRPr="008828FA">
              <w:br/>
              <w:t>(24 novembre 2011)</w:t>
            </w:r>
          </w:p>
        </w:tc>
        <w:tc>
          <w:tcPr>
            <w:tcW w:w="2412" w:type="dxa"/>
            <w:shd w:val="clear" w:color="auto" w:fill="auto"/>
          </w:tcPr>
          <w:p w14:paraId="0F8684F8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168AE7D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18F63A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Ghana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rPr>
                <w:vertAlign w:val="superscript"/>
              </w:rPr>
              <w:t xml:space="preserve"> </w:t>
            </w:r>
            <w:r w:rsidRPr="008828FA">
              <w:t>(2000)</w:t>
            </w:r>
          </w:p>
        </w:tc>
        <w:tc>
          <w:tcPr>
            <w:tcW w:w="1957" w:type="dxa"/>
            <w:shd w:val="clear" w:color="auto" w:fill="auto"/>
          </w:tcPr>
          <w:p w14:paraId="54EEA4C8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2011)</w:t>
            </w:r>
          </w:p>
        </w:tc>
        <w:tc>
          <w:tcPr>
            <w:tcW w:w="1839" w:type="dxa"/>
            <w:shd w:val="clear" w:color="auto" w:fill="auto"/>
          </w:tcPr>
          <w:p w14:paraId="62345F73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 juin 2015)</w:t>
            </w:r>
          </w:p>
        </w:tc>
        <w:tc>
          <w:tcPr>
            <w:tcW w:w="2412" w:type="dxa"/>
            <w:shd w:val="clear" w:color="auto" w:fill="auto"/>
          </w:tcPr>
          <w:p w14:paraId="0E3EB3F8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1A9C480E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9EE010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Grèce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6AAA00B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16E98B60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Huitième </w:t>
            </w:r>
            <w:r w:rsidRPr="008828FA">
              <w:br/>
              <w:t>(9 août 2023)</w:t>
            </w:r>
          </w:p>
        </w:tc>
        <w:tc>
          <w:tcPr>
            <w:tcW w:w="2412" w:type="dxa"/>
            <w:shd w:val="clear" w:color="auto" w:fill="auto"/>
          </w:tcPr>
          <w:p w14:paraId="1894AC22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4414ECF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885014C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Guatemala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218FB400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20F9335A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333C4E3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Huitième (reçu </w:t>
            </w:r>
            <w:r w:rsidRPr="008828FA">
              <w:br/>
              <w:t>le 13 mars 2023)</w:t>
            </w:r>
          </w:p>
        </w:tc>
      </w:tr>
      <w:tr w:rsidR="00480D11" w:rsidRPr="008828FA" w14:paraId="34AB88C7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1D48C6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Guinée (1989)</w:t>
            </w:r>
          </w:p>
        </w:tc>
        <w:tc>
          <w:tcPr>
            <w:tcW w:w="1957" w:type="dxa"/>
            <w:shd w:val="clear" w:color="auto" w:fill="auto"/>
          </w:tcPr>
          <w:p w14:paraId="021B849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74B98238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 mai 2018)</w:t>
            </w:r>
          </w:p>
        </w:tc>
        <w:tc>
          <w:tcPr>
            <w:tcW w:w="2412" w:type="dxa"/>
            <w:shd w:val="clear" w:color="auto" w:fill="auto"/>
          </w:tcPr>
          <w:p w14:paraId="0BC58C7F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0E2CDDE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3AB0D51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Guyana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442A99C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2006)</w:t>
            </w:r>
          </w:p>
        </w:tc>
        <w:tc>
          <w:tcPr>
            <w:tcW w:w="1839" w:type="dxa"/>
            <w:shd w:val="clear" w:color="auto" w:fill="auto"/>
          </w:tcPr>
          <w:p w14:paraId="315AD18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(31 décembre 2008)</w:t>
            </w:r>
          </w:p>
        </w:tc>
        <w:tc>
          <w:tcPr>
            <w:tcW w:w="2412" w:type="dxa"/>
            <w:shd w:val="clear" w:color="auto" w:fill="auto"/>
          </w:tcPr>
          <w:p w14:paraId="0424ADD1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466FAA04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A48C7FE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Honduras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052D5184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(juillet 2016)</w:t>
            </w:r>
          </w:p>
        </w:tc>
        <w:tc>
          <w:tcPr>
            <w:tcW w:w="1839" w:type="dxa"/>
            <w:shd w:val="clear" w:color="auto" w:fill="auto"/>
          </w:tcPr>
          <w:p w14:paraId="369CDA32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A6B6E35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(reçu le 15 septembre 2020)</w:t>
            </w:r>
          </w:p>
        </w:tc>
      </w:tr>
      <w:tr w:rsidR="00480D11" w:rsidRPr="008828FA" w14:paraId="5FE6E48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4DA2F3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Hongrie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01527A66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(novembre 2006)</w:t>
            </w:r>
          </w:p>
        </w:tc>
        <w:tc>
          <w:tcPr>
            <w:tcW w:w="1839" w:type="dxa"/>
            <w:shd w:val="clear" w:color="auto" w:fill="auto"/>
          </w:tcPr>
          <w:p w14:paraId="542E429E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Cinquième et sixième </w:t>
            </w:r>
            <w:r w:rsidRPr="008828FA">
              <w:br/>
              <w:t>(31 décembre 2010)</w:t>
            </w:r>
          </w:p>
        </w:tc>
        <w:tc>
          <w:tcPr>
            <w:tcW w:w="2412" w:type="dxa"/>
            <w:shd w:val="clear" w:color="auto" w:fill="auto"/>
          </w:tcPr>
          <w:p w14:paraId="0DBE7DA5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3E5A2C7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7D9003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Indonésie (1998)</w:t>
            </w:r>
          </w:p>
        </w:tc>
        <w:tc>
          <w:tcPr>
            <w:tcW w:w="1957" w:type="dxa"/>
            <w:shd w:val="clear" w:color="auto" w:fill="auto"/>
          </w:tcPr>
          <w:p w14:paraId="1AEAA95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376EE9D0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(30 juin 2012)</w:t>
            </w:r>
          </w:p>
        </w:tc>
        <w:tc>
          <w:tcPr>
            <w:tcW w:w="2412" w:type="dxa"/>
            <w:shd w:val="clear" w:color="auto" w:fill="auto"/>
          </w:tcPr>
          <w:p w14:paraId="350C926D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66190AB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46905BC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Iraq (2011)</w:t>
            </w:r>
          </w:p>
        </w:tc>
        <w:tc>
          <w:tcPr>
            <w:tcW w:w="1957" w:type="dxa"/>
            <w:shd w:val="clear" w:color="auto" w:fill="auto"/>
          </w:tcPr>
          <w:p w14:paraId="6C0DC6B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678DA7B5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067B860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13 mai 2026)</w:t>
            </w:r>
          </w:p>
        </w:tc>
      </w:tr>
      <w:tr w:rsidR="00480D11" w:rsidRPr="008828FA" w14:paraId="3C0BC3DE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9BE335A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Irlande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(2002)</w:t>
            </w:r>
          </w:p>
        </w:tc>
        <w:tc>
          <w:tcPr>
            <w:tcW w:w="1957" w:type="dxa"/>
            <w:shd w:val="clear" w:color="auto" w:fill="auto"/>
          </w:tcPr>
          <w:p w14:paraId="40C4E81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(juillet 2017)</w:t>
            </w:r>
          </w:p>
        </w:tc>
        <w:tc>
          <w:tcPr>
            <w:tcW w:w="1839" w:type="dxa"/>
            <w:shd w:val="clear" w:color="auto" w:fill="auto"/>
          </w:tcPr>
          <w:p w14:paraId="5D08F034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(11 août 2021)</w:t>
            </w:r>
          </w:p>
        </w:tc>
        <w:tc>
          <w:tcPr>
            <w:tcW w:w="2412" w:type="dxa"/>
            <w:shd w:val="clear" w:color="auto" w:fill="auto"/>
          </w:tcPr>
          <w:p w14:paraId="3AF3F506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4B914114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A65E993" w14:textId="77777777" w:rsidR="00480D11" w:rsidRPr="008828FA" w:rsidRDefault="00480D11" w:rsidP="00A34776">
            <w:pPr>
              <w:keepNext/>
              <w:spacing w:before="40" w:after="120"/>
              <w:ind w:right="113"/>
            </w:pPr>
            <w:r w:rsidRPr="008828FA">
              <w:lastRenderedPageBreak/>
              <w:t>Islande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22BE82A6" w14:textId="77777777" w:rsidR="00480D11" w:rsidRPr="008828FA" w:rsidRDefault="00480D11" w:rsidP="00A34776">
            <w:pPr>
              <w:keepNext/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01A6D068" w14:textId="77777777" w:rsidR="00480D11" w:rsidRPr="008828FA" w:rsidRDefault="00480D11" w:rsidP="00A34776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795DECC" w14:textId="77777777" w:rsidR="00480D11" w:rsidRPr="008828FA" w:rsidRDefault="00480D11" w:rsidP="00A34776">
            <w:pPr>
              <w:keepNext/>
              <w:spacing w:before="40" w:after="120"/>
            </w:pPr>
            <w:r w:rsidRPr="008828FA">
              <w:t xml:space="preserve">Cinquième </w:t>
            </w:r>
            <w:r w:rsidRPr="008828FA">
              <w:br/>
              <w:t>(attendu le 13 mai 2026)</w:t>
            </w:r>
          </w:p>
        </w:tc>
      </w:tr>
      <w:tr w:rsidR="00480D11" w:rsidRPr="008828FA" w14:paraId="2205F9F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E7A832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Israël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5D05E4FA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2016)</w:t>
            </w:r>
          </w:p>
        </w:tc>
        <w:tc>
          <w:tcPr>
            <w:tcW w:w="1839" w:type="dxa"/>
            <w:shd w:val="clear" w:color="auto" w:fill="auto"/>
          </w:tcPr>
          <w:p w14:paraId="462E300C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4F62568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(reçu le 30 décembre 2020)</w:t>
            </w:r>
          </w:p>
        </w:tc>
      </w:tr>
      <w:tr w:rsidR="00480D11" w:rsidRPr="008828FA" w14:paraId="5678DA1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A5299CC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Italie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2DE2FBA1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Cinquième et sixième (novembre 2017)</w:t>
            </w:r>
          </w:p>
        </w:tc>
        <w:tc>
          <w:tcPr>
            <w:tcW w:w="1839" w:type="dxa"/>
            <w:shd w:val="clear" w:color="auto" w:fill="auto"/>
          </w:tcPr>
          <w:p w14:paraId="77DC2521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389546E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Septième </w:t>
            </w:r>
            <w:r w:rsidRPr="008828FA">
              <w:br/>
              <w:t>(reçu le 7 décembre 2021)</w:t>
            </w:r>
          </w:p>
        </w:tc>
      </w:tr>
      <w:tr w:rsidR="00480D11" w:rsidRPr="008828FA" w14:paraId="5165994E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553DEA0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Japon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(1999)</w:t>
            </w:r>
          </w:p>
        </w:tc>
        <w:tc>
          <w:tcPr>
            <w:tcW w:w="1957" w:type="dxa"/>
            <w:shd w:val="clear" w:color="auto" w:fill="auto"/>
          </w:tcPr>
          <w:p w14:paraId="2D908F6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2013)</w:t>
            </w:r>
          </w:p>
        </w:tc>
        <w:tc>
          <w:tcPr>
            <w:tcW w:w="1839" w:type="dxa"/>
            <w:shd w:val="clear" w:color="auto" w:fill="auto"/>
          </w:tcPr>
          <w:p w14:paraId="1DD9E57E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(31 mai 2017)</w:t>
            </w:r>
          </w:p>
        </w:tc>
        <w:tc>
          <w:tcPr>
            <w:tcW w:w="2412" w:type="dxa"/>
            <w:shd w:val="clear" w:color="auto" w:fill="auto"/>
          </w:tcPr>
          <w:p w14:paraId="4B45D768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8828FA" w14:paraId="4F8747F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1B72E16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Jordanie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2B6FD94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7CEF9072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D8557D5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19 février 2021)</w:t>
            </w:r>
          </w:p>
        </w:tc>
      </w:tr>
      <w:tr w:rsidR="00480D11" w:rsidRPr="008828FA" w14:paraId="64FC7B2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3DFBFEC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Kazakhstan (1998) </w:t>
            </w:r>
          </w:p>
        </w:tc>
        <w:tc>
          <w:tcPr>
            <w:tcW w:w="1957" w:type="dxa"/>
            <w:shd w:val="clear" w:color="auto" w:fill="auto"/>
          </w:tcPr>
          <w:p w14:paraId="09D26C45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68905AFF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4FFD0DE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Cinquième </w:t>
            </w:r>
            <w:r w:rsidRPr="008828FA">
              <w:br/>
              <w:t>(attendu le 12 mai 2027)</w:t>
            </w:r>
          </w:p>
        </w:tc>
      </w:tr>
      <w:tr w:rsidR="00480D11" w:rsidRPr="008828FA" w14:paraId="07C243D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50DBBAC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Kenya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3AE57EEA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1142B126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692C5FD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 mai 2026)</w:t>
            </w:r>
          </w:p>
        </w:tc>
      </w:tr>
      <w:tr w:rsidR="00480D11" w:rsidRPr="00456273" w14:paraId="32BA59E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2B078A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rPr>
                <w:szCs w:val="18"/>
              </w:rPr>
              <w:t>Kirghizistan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07115C5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4010158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44169E0E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(attendu le 3 décembre 2025)</w:t>
            </w:r>
          </w:p>
        </w:tc>
      </w:tr>
      <w:tr w:rsidR="00480D11" w:rsidRPr="008828FA" w14:paraId="7875BA3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217AC17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Koweït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5131B889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(juillet 2016)</w:t>
            </w:r>
          </w:p>
        </w:tc>
        <w:tc>
          <w:tcPr>
            <w:tcW w:w="1839" w:type="dxa"/>
            <w:shd w:val="clear" w:color="auto" w:fill="auto"/>
          </w:tcPr>
          <w:p w14:paraId="7B8132DD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68932FC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14 août 2020)</w:t>
            </w:r>
          </w:p>
        </w:tc>
      </w:tr>
      <w:tr w:rsidR="00480D11" w:rsidRPr="00456273" w14:paraId="4966E087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775096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Lettonie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3FF663FF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6A671496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F8DAE5D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Septième </w:t>
            </w:r>
            <w:r w:rsidRPr="00456273">
              <w:br/>
              <w:t>(attendu le 6 décembre 2023)</w:t>
            </w:r>
          </w:p>
        </w:tc>
      </w:tr>
      <w:tr w:rsidR="00480D11" w:rsidRPr="00456273" w14:paraId="7669A5F4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AC08478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Liban (2000)</w:t>
            </w:r>
          </w:p>
        </w:tc>
        <w:tc>
          <w:tcPr>
            <w:tcW w:w="1957" w:type="dxa"/>
            <w:shd w:val="clear" w:color="auto" w:fill="auto"/>
          </w:tcPr>
          <w:p w14:paraId="16A6B8E0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150F3594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(12 mai 2021)</w:t>
            </w:r>
          </w:p>
        </w:tc>
        <w:tc>
          <w:tcPr>
            <w:tcW w:w="2412" w:type="dxa"/>
            <w:shd w:val="clear" w:color="auto" w:fill="auto"/>
          </w:tcPr>
          <w:p w14:paraId="03873E32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5DE25A5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E107EC5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Libye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69DC3297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1999)</w:t>
            </w:r>
          </w:p>
        </w:tc>
        <w:tc>
          <w:tcPr>
            <w:tcW w:w="1839" w:type="dxa"/>
            <w:shd w:val="clear" w:color="auto" w:fill="auto"/>
          </w:tcPr>
          <w:p w14:paraId="3F8DC1B1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(14 juin 2002)</w:t>
            </w:r>
          </w:p>
        </w:tc>
        <w:tc>
          <w:tcPr>
            <w:tcW w:w="2412" w:type="dxa"/>
            <w:shd w:val="clear" w:color="auto" w:fill="auto"/>
          </w:tcPr>
          <w:p w14:paraId="3C4C804A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1A14074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FAFC18C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Liechtenstein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24A0F5D2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4E034A96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F513967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(reçu le 5 décembre 2019)</w:t>
            </w:r>
          </w:p>
        </w:tc>
      </w:tr>
      <w:tr w:rsidR="00480D11" w:rsidRPr="00456273" w14:paraId="3A03044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D66EC35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Lituanie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40806B72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19A6C51D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DE4B510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(attendu le 3 décembre 2025)</w:t>
            </w:r>
          </w:p>
        </w:tc>
      </w:tr>
      <w:tr w:rsidR="00480D11" w:rsidRPr="00456273" w14:paraId="324CBF1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0C6D222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Luxembourg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067835C0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Huitième (mai 2023)</w:t>
            </w:r>
          </w:p>
        </w:tc>
        <w:tc>
          <w:tcPr>
            <w:tcW w:w="1839" w:type="dxa"/>
            <w:shd w:val="clear" w:color="auto" w:fill="auto"/>
          </w:tcPr>
          <w:p w14:paraId="4CB2C098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09369C1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(attendu le 12 mai 2027)</w:t>
            </w:r>
          </w:p>
        </w:tc>
      </w:tr>
      <w:tr w:rsidR="00480D11" w:rsidRPr="00456273" w14:paraId="2264A6E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54CCFF8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Macédoine du Nord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2ED33BEB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2015)</w:t>
            </w:r>
          </w:p>
        </w:tc>
        <w:tc>
          <w:tcPr>
            <w:tcW w:w="1839" w:type="dxa"/>
            <w:shd w:val="clear" w:color="auto" w:fill="auto"/>
          </w:tcPr>
          <w:p w14:paraId="78AE67DB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5D33352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(reçu le 29 juin 2020)</w:t>
            </w:r>
          </w:p>
        </w:tc>
      </w:tr>
      <w:tr w:rsidR="00480D11" w:rsidRPr="00456273" w14:paraId="585116BB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A62FAA1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Madagascar (2005)</w:t>
            </w:r>
          </w:p>
        </w:tc>
        <w:tc>
          <w:tcPr>
            <w:tcW w:w="1957" w:type="dxa"/>
            <w:shd w:val="clear" w:color="auto" w:fill="auto"/>
          </w:tcPr>
          <w:p w14:paraId="1235B3C1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2011)</w:t>
            </w:r>
          </w:p>
        </w:tc>
        <w:tc>
          <w:tcPr>
            <w:tcW w:w="1839" w:type="dxa"/>
            <w:shd w:val="clear" w:color="auto" w:fill="auto"/>
          </w:tcPr>
          <w:p w14:paraId="313DAE9C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(25 novembre 2015)</w:t>
            </w:r>
          </w:p>
        </w:tc>
        <w:tc>
          <w:tcPr>
            <w:tcW w:w="2412" w:type="dxa"/>
            <w:shd w:val="clear" w:color="auto" w:fill="auto"/>
          </w:tcPr>
          <w:p w14:paraId="266052B1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4474B79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9E1FA3F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rPr>
                <w:rFonts w:eastAsiaTheme="minorEastAsia"/>
                <w:color w:val="000000" w:themeColor="text1"/>
              </w:rPr>
              <w:t>Malawi (1996)</w:t>
            </w:r>
          </w:p>
        </w:tc>
        <w:tc>
          <w:tcPr>
            <w:tcW w:w="1957" w:type="dxa"/>
            <w:shd w:val="clear" w:color="auto" w:fill="auto"/>
          </w:tcPr>
          <w:p w14:paraId="2D4A157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0E2609CA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4524D84" w14:textId="77777777" w:rsidR="00480D11" w:rsidRPr="00456273" w:rsidRDefault="00480D11" w:rsidP="004B258D">
            <w:pPr>
              <w:spacing w:before="40" w:after="120"/>
              <w:rPr>
                <w:spacing w:val="-2"/>
              </w:rPr>
            </w:pPr>
            <w:r w:rsidRPr="00456273">
              <w:rPr>
                <w:spacing w:val="-2"/>
              </w:rPr>
              <w:t>Deuxième (attendu le 25 novembre 2026)</w:t>
            </w:r>
          </w:p>
        </w:tc>
      </w:tr>
      <w:tr w:rsidR="00480D11" w:rsidRPr="00456273" w14:paraId="395AB30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CB2FDC2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Maldives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(2004)</w:t>
            </w:r>
          </w:p>
        </w:tc>
        <w:tc>
          <w:tcPr>
            <w:tcW w:w="1957" w:type="dxa"/>
            <w:shd w:val="clear" w:color="auto" w:fill="auto"/>
          </w:tcPr>
          <w:p w14:paraId="09BDCB47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512C276D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(7 décembre 2022)</w:t>
            </w:r>
          </w:p>
        </w:tc>
        <w:tc>
          <w:tcPr>
            <w:tcW w:w="2412" w:type="dxa"/>
            <w:shd w:val="clear" w:color="auto" w:fill="auto"/>
          </w:tcPr>
          <w:p w14:paraId="25F16920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71F5DB5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7925161" w14:textId="77777777" w:rsidR="00480D11" w:rsidRPr="00456273" w:rsidRDefault="00480D11" w:rsidP="00A34776">
            <w:pPr>
              <w:keepNext/>
              <w:spacing w:before="40" w:after="120"/>
              <w:ind w:right="113"/>
            </w:pPr>
            <w:r w:rsidRPr="00456273">
              <w:lastRenderedPageBreak/>
              <w:t>Malte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7348E787" w14:textId="77777777" w:rsidR="00480D11" w:rsidRPr="00456273" w:rsidRDefault="00480D11" w:rsidP="00A34776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1999)</w:t>
            </w:r>
          </w:p>
        </w:tc>
        <w:tc>
          <w:tcPr>
            <w:tcW w:w="1839" w:type="dxa"/>
            <w:shd w:val="clear" w:color="auto" w:fill="auto"/>
          </w:tcPr>
          <w:p w14:paraId="4EE71875" w14:textId="77777777" w:rsidR="00480D11" w:rsidRPr="00456273" w:rsidRDefault="00480D11" w:rsidP="00A34776">
            <w:pPr>
              <w:keepNext/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(12 décembre 2000)</w:t>
            </w:r>
          </w:p>
        </w:tc>
        <w:tc>
          <w:tcPr>
            <w:tcW w:w="2412" w:type="dxa"/>
            <w:shd w:val="clear" w:color="auto" w:fill="auto"/>
          </w:tcPr>
          <w:p w14:paraId="12A2286F" w14:textId="77777777" w:rsidR="00480D11" w:rsidRPr="00456273" w:rsidRDefault="00480D11" w:rsidP="00A34776">
            <w:pPr>
              <w:keepNext/>
              <w:spacing w:before="40" w:after="120"/>
            </w:pPr>
          </w:p>
        </w:tc>
      </w:tr>
      <w:tr w:rsidR="00480D11" w:rsidRPr="00456273" w14:paraId="5796F1F8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FEBF769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Maroc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1A7F6584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2011)</w:t>
            </w:r>
          </w:p>
        </w:tc>
        <w:tc>
          <w:tcPr>
            <w:tcW w:w="1839" w:type="dxa"/>
            <w:shd w:val="clear" w:color="auto" w:fill="auto"/>
          </w:tcPr>
          <w:p w14:paraId="246641DC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(25 novembre 2015)</w:t>
            </w:r>
          </w:p>
        </w:tc>
        <w:tc>
          <w:tcPr>
            <w:tcW w:w="2412" w:type="dxa"/>
            <w:shd w:val="clear" w:color="auto" w:fill="auto"/>
          </w:tcPr>
          <w:p w14:paraId="01F964A6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0312029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4CDA3BE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Maurice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700F8909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 xml:space="preserve">(novembre 2017) </w:t>
            </w:r>
          </w:p>
        </w:tc>
        <w:tc>
          <w:tcPr>
            <w:tcW w:w="1839" w:type="dxa"/>
            <w:shd w:val="clear" w:color="auto" w:fill="auto"/>
          </w:tcPr>
          <w:p w14:paraId="1F091662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AAC67AC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(reçu le 30 novembre 2021)</w:t>
            </w:r>
          </w:p>
        </w:tc>
      </w:tr>
      <w:tr w:rsidR="00480D11" w:rsidRPr="00456273" w14:paraId="627FCD3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4F8EFF4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Mauritanie (2004)</w:t>
            </w:r>
          </w:p>
        </w:tc>
        <w:tc>
          <w:tcPr>
            <w:tcW w:w="1957" w:type="dxa"/>
            <w:shd w:val="clear" w:color="auto" w:fill="auto"/>
          </w:tcPr>
          <w:p w14:paraId="3D1A52D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2018)</w:t>
            </w:r>
          </w:p>
        </w:tc>
        <w:tc>
          <w:tcPr>
            <w:tcW w:w="1839" w:type="dxa"/>
            <w:shd w:val="clear" w:color="auto" w:fill="auto"/>
          </w:tcPr>
          <w:p w14:paraId="35E8BB80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Troisième</w:t>
            </w:r>
            <w:r w:rsidRPr="00456273">
              <w:br/>
              <w:t>(10 août 2022)</w:t>
            </w:r>
          </w:p>
        </w:tc>
        <w:tc>
          <w:tcPr>
            <w:tcW w:w="2412" w:type="dxa"/>
            <w:shd w:val="clear" w:color="auto" w:fill="auto"/>
          </w:tcPr>
          <w:p w14:paraId="3C6DFC96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67666A8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BF0EF87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Mexique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4521F67E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42FA218E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0E62000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Huitième </w:t>
            </w:r>
            <w:r w:rsidRPr="00456273">
              <w:br/>
              <w:t>(</w:t>
            </w:r>
            <w:r>
              <w:t>reçu le 3</w:t>
            </w:r>
            <w:r w:rsidRPr="00456273">
              <w:t>1 mai 2023)</w:t>
            </w:r>
          </w:p>
        </w:tc>
      </w:tr>
      <w:tr w:rsidR="00480D11" w:rsidRPr="00456273" w14:paraId="0E59542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F129929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Monaco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678A8FFC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49C2AB6F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C37A8F3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Septième </w:t>
            </w:r>
            <w:r w:rsidRPr="00456273">
              <w:br/>
              <w:t>(reçu le 9 décembre 2020)</w:t>
            </w:r>
          </w:p>
        </w:tc>
      </w:tr>
      <w:tr w:rsidR="00480D11" w:rsidRPr="00456273" w14:paraId="57124BA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3FD7EBC" w14:textId="77777777" w:rsidR="00480D11" w:rsidRPr="00456273" w:rsidRDefault="00480D11" w:rsidP="004B258D">
            <w:pPr>
              <w:keepNext/>
              <w:spacing w:before="40" w:after="120"/>
              <w:ind w:right="113"/>
            </w:pPr>
            <w:r w:rsidRPr="00456273">
              <w:t>Mongolie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(2002)</w:t>
            </w:r>
          </w:p>
        </w:tc>
        <w:tc>
          <w:tcPr>
            <w:tcW w:w="1957" w:type="dxa"/>
            <w:shd w:val="clear" w:color="auto" w:fill="auto"/>
          </w:tcPr>
          <w:p w14:paraId="7EF3B8BA" w14:textId="77777777" w:rsidR="00480D11" w:rsidRPr="00456273" w:rsidRDefault="00480D11" w:rsidP="004B258D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(août 2016)</w:t>
            </w:r>
          </w:p>
        </w:tc>
        <w:tc>
          <w:tcPr>
            <w:tcW w:w="1839" w:type="dxa"/>
            <w:shd w:val="clear" w:color="auto" w:fill="auto"/>
          </w:tcPr>
          <w:p w14:paraId="6702ADE1" w14:textId="77777777" w:rsidR="00480D11" w:rsidRPr="00456273" w:rsidRDefault="00480D11" w:rsidP="004B258D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CD589BF" w14:textId="77777777" w:rsidR="00480D11" w:rsidRPr="00456273" w:rsidRDefault="00480D11" w:rsidP="004B258D">
            <w:pPr>
              <w:keepNext/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9 juillet 2021)</w:t>
            </w:r>
          </w:p>
        </w:tc>
      </w:tr>
      <w:tr w:rsidR="00480D11" w:rsidRPr="00456273" w14:paraId="6DAD739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3EC91BD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Monténégro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(2006)</w:t>
            </w:r>
          </w:p>
        </w:tc>
        <w:tc>
          <w:tcPr>
            <w:tcW w:w="1957" w:type="dxa"/>
            <w:shd w:val="clear" w:color="auto" w:fill="auto"/>
          </w:tcPr>
          <w:p w14:paraId="55A00495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76DCAAF5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A976940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(attendu le 13 mai 2026)</w:t>
            </w:r>
          </w:p>
        </w:tc>
      </w:tr>
      <w:tr w:rsidR="00480D11" w:rsidRPr="00456273" w14:paraId="2AC333D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2397D85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Mozambique (1999)</w:t>
            </w:r>
          </w:p>
        </w:tc>
        <w:tc>
          <w:tcPr>
            <w:tcW w:w="1957" w:type="dxa"/>
            <w:shd w:val="clear" w:color="auto" w:fill="auto"/>
          </w:tcPr>
          <w:p w14:paraId="62911A60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2013)</w:t>
            </w:r>
          </w:p>
        </w:tc>
        <w:tc>
          <w:tcPr>
            <w:tcW w:w="1839" w:type="dxa"/>
            <w:shd w:val="clear" w:color="auto" w:fill="auto"/>
          </w:tcPr>
          <w:p w14:paraId="73ADC484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(22 novembre 2017)</w:t>
            </w:r>
          </w:p>
        </w:tc>
        <w:tc>
          <w:tcPr>
            <w:tcW w:w="2412" w:type="dxa"/>
            <w:shd w:val="clear" w:color="auto" w:fill="auto"/>
          </w:tcPr>
          <w:p w14:paraId="6C58EE84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3C72A677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DA7A821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Namibie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43E9AD3D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76A7E04A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1545CA3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19 mai 2021)</w:t>
            </w:r>
          </w:p>
        </w:tc>
      </w:tr>
      <w:tr w:rsidR="00480D11" w:rsidRPr="00456273" w14:paraId="4D7218A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569077D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Népal (1991)</w:t>
            </w:r>
          </w:p>
        </w:tc>
        <w:tc>
          <w:tcPr>
            <w:tcW w:w="1957" w:type="dxa"/>
            <w:shd w:val="clear" w:color="auto" w:fill="auto"/>
          </w:tcPr>
          <w:p w14:paraId="7950FB3B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2005)</w:t>
            </w:r>
          </w:p>
        </w:tc>
        <w:tc>
          <w:tcPr>
            <w:tcW w:w="1839" w:type="dxa"/>
            <w:shd w:val="clear" w:color="auto" w:fill="auto"/>
          </w:tcPr>
          <w:p w14:paraId="32C308CF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Troisième à cinquième </w:t>
            </w:r>
            <w:r w:rsidRPr="00456273">
              <w:br/>
              <w:t>(12 juin 2008)</w:t>
            </w:r>
          </w:p>
        </w:tc>
        <w:tc>
          <w:tcPr>
            <w:tcW w:w="2412" w:type="dxa"/>
            <w:shd w:val="clear" w:color="auto" w:fill="auto"/>
          </w:tcPr>
          <w:p w14:paraId="7F35C922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2D844B4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D29CAD1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Nicaragua (2005)</w:t>
            </w:r>
          </w:p>
        </w:tc>
        <w:tc>
          <w:tcPr>
            <w:tcW w:w="1957" w:type="dxa"/>
            <w:shd w:val="clear" w:color="auto" w:fill="auto"/>
          </w:tcPr>
          <w:p w14:paraId="37567437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2022)</w:t>
            </w:r>
          </w:p>
        </w:tc>
        <w:tc>
          <w:tcPr>
            <w:tcW w:w="1839" w:type="dxa"/>
            <w:shd w:val="clear" w:color="auto" w:fill="auto"/>
          </w:tcPr>
          <w:p w14:paraId="0AB535FB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4E4830C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Troisième </w:t>
            </w:r>
            <w:r w:rsidRPr="00456273">
              <w:br/>
              <w:t>(attendu le 29 juillet 2026)</w:t>
            </w:r>
          </w:p>
        </w:tc>
      </w:tr>
      <w:tr w:rsidR="00480D11" w:rsidRPr="00456273" w14:paraId="547D33A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74906E3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Niger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(1998)</w:t>
            </w:r>
          </w:p>
        </w:tc>
        <w:tc>
          <w:tcPr>
            <w:tcW w:w="1957" w:type="dxa"/>
            <w:shd w:val="clear" w:color="auto" w:fill="auto"/>
          </w:tcPr>
          <w:p w14:paraId="579A045C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4AA62BB7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3E7F3B4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(attendu le 6 décembre 2023)</w:t>
            </w:r>
          </w:p>
        </w:tc>
      </w:tr>
      <w:tr w:rsidR="00480D11" w:rsidRPr="00456273" w14:paraId="22F52B1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2328F43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Nigéria (2001)</w:t>
            </w:r>
          </w:p>
        </w:tc>
        <w:tc>
          <w:tcPr>
            <w:tcW w:w="1957" w:type="dxa"/>
            <w:shd w:val="clear" w:color="auto" w:fill="auto"/>
          </w:tcPr>
          <w:p w14:paraId="48AEED22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Examen en l</w:t>
            </w:r>
            <w:r>
              <w:t>’</w:t>
            </w:r>
            <w:r w:rsidRPr="00456273">
              <w:t xml:space="preserve">absence </w:t>
            </w:r>
            <w:r w:rsidRPr="00456273">
              <w:br/>
              <w:t xml:space="preserve">de rapport initial </w:t>
            </w:r>
            <w:r w:rsidRPr="00456273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79CC0B7D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3E1A7F5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(attendu le 3 décembre 2025)</w:t>
            </w:r>
          </w:p>
        </w:tc>
      </w:tr>
      <w:tr w:rsidR="00480D11" w:rsidRPr="00456273" w14:paraId="7DAC70E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281BC1C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Norvège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361A59F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2BF9F967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FE19F63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(reçu le 12 mai 2022)</w:t>
            </w:r>
          </w:p>
        </w:tc>
      </w:tr>
      <w:tr w:rsidR="00480D11" w:rsidRPr="00456273" w14:paraId="21A54D5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B753DBD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Nouvelle-Zélande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3BCE6F6D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S</w:t>
            </w:r>
            <w:r>
              <w:t>eptième</w:t>
            </w:r>
            <w:r w:rsidRPr="00456273">
              <w:br/>
              <w:t>(</w:t>
            </w:r>
            <w:r>
              <w:t>juillet 2023</w:t>
            </w:r>
            <w:r w:rsidRPr="00456273">
              <w:t>)</w:t>
            </w:r>
          </w:p>
        </w:tc>
        <w:tc>
          <w:tcPr>
            <w:tcW w:w="1839" w:type="dxa"/>
            <w:shd w:val="clear" w:color="auto" w:fill="auto"/>
          </w:tcPr>
          <w:p w14:paraId="7995746C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75A04C8A" w14:textId="77777777" w:rsidR="00480D11" w:rsidRPr="00456273" w:rsidRDefault="00480D11" w:rsidP="004B258D">
            <w:pPr>
              <w:spacing w:before="40" w:after="120"/>
            </w:pPr>
            <w:r>
              <w:t>Hui</w:t>
            </w:r>
            <w:r w:rsidRPr="00456273">
              <w:t xml:space="preserve">tième </w:t>
            </w:r>
            <w:r w:rsidRPr="00456273">
              <w:br/>
              <w:t>(</w:t>
            </w:r>
            <w:r>
              <w:t>attendu</w:t>
            </w:r>
            <w:r w:rsidRPr="00456273">
              <w:t xml:space="preserve"> le 2</w:t>
            </w:r>
            <w:r>
              <w:t>8</w:t>
            </w:r>
            <w:r w:rsidRPr="00456273">
              <w:t> </w:t>
            </w:r>
            <w:r>
              <w:t>juillet</w:t>
            </w:r>
            <w:r w:rsidRPr="00456273">
              <w:t xml:space="preserve"> 20</w:t>
            </w:r>
            <w:r>
              <w:t>27</w:t>
            </w:r>
            <w:r w:rsidRPr="00456273">
              <w:t>)</w:t>
            </w:r>
          </w:p>
        </w:tc>
      </w:tr>
      <w:tr w:rsidR="00480D11" w:rsidRPr="0021315D" w14:paraId="19083A4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D9491D0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Ouganda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27AAD3E5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5F8FD148" w14:textId="77777777" w:rsidR="00480D11" w:rsidRPr="0021315D" w:rsidDel="00E049A5" w:rsidRDefault="00480D11" w:rsidP="004B258D">
            <w:pPr>
              <w:spacing w:before="40" w:after="120"/>
              <w:ind w:right="113"/>
            </w:pPr>
            <w:r w:rsidRPr="0021315D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B5C8FDF" w14:textId="77777777" w:rsidR="00480D11" w:rsidRPr="0021315D" w:rsidRDefault="00480D11" w:rsidP="004B258D">
            <w:pPr>
              <w:spacing w:before="40" w:after="120"/>
            </w:pPr>
            <w:r w:rsidRPr="0021315D">
              <w:t>Troisième</w:t>
            </w:r>
            <w:r w:rsidRPr="0021315D">
              <w:br/>
            </w:r>
            <w:r w:rsidRPr="0021315D">
              <w:rPr>
                <w:spacing w:val="-3"/>
              </w:rPr>
              <w:t>(attendu le 25 novembre 2026)</w:t>
            </w:r>
          </w:p>
        </w:tc>
      </w:tr>
      <w:tr w:rsidR="00480D11" w:rsidRPr="0021315D" w14:paraId="5E3688B8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BAF73BA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Ouzbékistan (1995)</w:t>
            </w:r>
          </w:p>
        </w:tc>
        <w:tc>
          <w:tcPr>
            <w:tcW w:w="1957" w:type="dxa"/>
            <w:shd w:val="clear" w:color="auto" w:fill="auto"/>
          </w:tcPr>
          <w:p w14:paraId="44F7958A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6930A96B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AE0695B" w14:textId="77777777" w:rsidR="00480D11" w:rsidRPr="0021315D" w:rsidRDefault="00480D11" w:rsidP="004B258D">
            <w:pPr>
              <w:spacing w:before="40" w:after="120"/>
            </w:pPr>
            <w:r w:rsidRPr="0021315D">
              <w:t>Sixième</w:t>
            </w:r>
            <w:r w:rsidRPr="0021315D">
              <w:br/>
              <w:t>(attendu le 6 décembre 2023)</w:t>
            </w:r>
          </w:p>
        </w:tc>
      </w:tr>
      <w:tr w:rsidR="00480D11" w:rsidRPr="00456273" w14:paraId="0D375844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D27F1AD" w14:textId="77777777" w:rsidR="00480D11" w:rsidRPr="00456273" w:rsidRDefault="00480D11" w:rsidP="00A34776">
            <w:pPr>
              <w:keepNext/>
              <w:spacing w:before="40" w:after="120"/>
              <w:ind w:right="113"/>
            </w:pPr>
            <w:r w:rsidRPr="00456273">
              <w:lastRenderedPageBreak/>
              <w:t>Pakistan (2010)</w:t>
            </w:r>
          </w:p>
        </w:tc>
        <w:tc>
          <w:tcPr>
            <w:tcW w:w="1957" w:type="dxa"/>
            <w:shd w:val="clear" w:color="auto" w:fill="auto"/>
          </w:tcPr>
          <w:p w14:paraId="306F7D33" w14:textId="77777777" w:rsidR="00480D11" w:rsidRPr="00456273" w:rsidRDefault="00480D11" w:rsidP="00A34776">
            <w:pPr>
              <w:keepNext/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4022D10A" w14:textId="77777777" w:rsidR="00480D11" w:rsidRPr="00456273" w:rsidRDefault="00480D11" w:rsidP="00A34776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2BA395D" w14:textId="77777777" w:rsidR="00480D11" w:rsidRPr="00456273" w:rsidRDefault="00480D11" w:rsidP="00A34776">
            <w:pPr>
              <w:keepNext/>
              <w:spacing w:before="40" w:after="120"/>
            </w:pPr>
            <w:r w:rsidRPr="00456273">
              <w:t xml:space="preserve">Deuxième </w:t>
            </w:r>
            <w:r w:rsidRPr="00456273">
              <w:br/>
              <w:t>(reçu le 16 juin 2022)</w:t>
            </w:r>
          </w:p>
        </w:tc>
      </w:tr>
      <w:tr w:rsidR="00480D11" w:rsidRPr="00456273" w14:paraId="3EF3DF08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F41D404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Panama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B6F507B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(août 2017)</w:t>
            </w:r>
          </w:p>
        </w:tc>
        <w:tc>
          <w:tcPr>
            <w:tcW w:w="1839" w:type="dxa"/>
            <w:shd w:val="clear" w:color="auto" w:fill="auto"/>
          </w:tcPr>
          <w:p w14:paraId="386F4CE9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(11 août 2021)</w:t>
            </w:r>
          </w:p>
        </w:tc>
        <w:tc>
          <w:tcPr>
            <w:tcW w:w="2412" w:type="dxa"/>
            <w:shd w:val="clear" w:color="auto" w:fill="auto"/>
          </w:tcPr>
          <w:p w14:paraId="20E65266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1DE6175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CC016CA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Paraguay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603717E6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(juillet 2017)</w:t>
            </w:r>
          </w:p>
        </w:tc>
        <w:tc>
          <w:tcPr>
            <w:tcW w:w="1839" w:type="dxa"/>
            <w:shd w:val="clear" w:color="auto" w:fill="auto"/>
          </w:tcPr>
          <w:p w14:paraId="3C9CCE90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(11 août 2021)</w:t>
            </w:r>
          </w:p>
        </w:tc>
        <w:tc>
          <w:tcPr>
            <w:tcW w:w="2412" w:type="dxa"/>
            <w:shd w:val="clear" w:color="auto" w:fill="auto"/>
          </w:tcPr>
          <w:p w14:paraId="66AD3563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456273" w14:paraId="3F6981A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F195E09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Pays-Bas (Royaume des)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2B39506B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50CEE7D8" w14:textId="77777777" w:rsidR="00480D11" w:rsidRPr="0045627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CA1348B" w14:textId="77777777" w:rsidR="00480D11" w:rsidRPr="00456273" w:rsidRDefault="00480D11" w:rsidP="004B258D">
            <w:pPr>
              <w:spacing w:before="40" w:after="120"/>
            </w:pPr>
            <w:r w:rsidRPr="00456273">
              <w:t xml:space="preserve">Huitième </w:t>
            </w:r>
            <w:r w:rsidRPr="00456273">
              <w:br/>
              <w:t>(reçu le 23 décembre 2022)</w:t>
            </w:r>
          </w:p>
        </w:tc>
      </w:tr>
      <w:tr w:rsidR="00480D11" w:rsidRPr="00456273" w14:paraId="54EF4E7C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D9EBBC1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>Pérou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5D95B2C7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52F86A10" w14:textId="77777777" w:rsidR="00480D11" w:rsidRPr="00456273" w:rsidRDefault="00480D11" w:rsidP="004B258D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(7 décembre 2022)</w:t>
            </w:r>
          </w:p>
        </w:tc>
        <w:tc>
          <w:tcPr>
            <w:tcW w:w="2412" w:type="dxa"/>
            <w:shd w:val="clear" w:color="auto" w:fill="auto"/>
          </w:tcPr>
          <w:p w14:paraId="1F09C5A0" w14:textId="77777777" w:rsidR="00480D11" w:rsidRPr="00456273" w:rsidRDefault="00480D11" w:rsidP="004B258D">
            <w:pPr>
              <w:spacing w:before="40" w:after="120"/>
            </w:pPr>
          </w:p>
        </w:tc>
      </w:tr>
      <w:tr w:rsidR="00480D11" w:rsidRPr="00FE6DE3" w14:paraId="3A73D3A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BA2D032" w14:textId="77777777" w:rsidR="00480D11" w:rsidRPr="00FE6DE3" w:rsidRDefault="00480D11" w:rsidP="004B258D">
            <w:pPr>
              <w:keepNext/>
              <w:spacing w:before="40" w:after="120"/>
              <w:ind w:right="113"/>
            </w:pPr>
            <w:r w:rsidRPr="00FE6DE3">
              <w:t>Philippines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301A169C" w14:textId="77777777" w:rsidR="00480D11" w:rsidRPr="00FE6DE3" w:rsidRDefault="00480D11" w:rsidP="004B258D">
            <w:pPr>
              <w:keepNext/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73E22FAB" w14:textId="77777777" w:rsidR="00480D11" w:rsidRPr="00FE6DE3" w:rsidRDefault="00480D11" w:rsidP="004B258D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74B9A86" w14:textId="77777777" w:rsidR="00480D11" w:rsidRPr="00FE6DE3" w:rsidRDefault="00480D11" w:rsidP="004B258D">
            <w:pPr>
              <w:keepNext/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21 juin 2022)</w:t>
            </w:r>
          </w:p>
        </w:tc>
      </w:tr>
      <w:tr w:rsidR="00480D11" w:rsidRPr="00FE6DE3" w14:paraId="4E35883A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88AB63C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Pologne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4C7DE11B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1431A353" w14:textId="77777777" w:rsidR="00480D11" w:rsidRPr="00FE6DE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F536AD0" w14:textId="77777777" w:rsidR="00480D11" w:rsidRPr="00FE6DE3" w:rsidRDefault="00480D11" w:rsidP="004B258D">
            <w:pPr>
              <w:spacing w:before="40" w:after="120"/>
            </w:pPr>
            <w:r w:rsidRPr="00FE6DE3">
              <w:t xml:space="preserve">Huitième </w:t>
            </w:r>
            <w:r w:rsidRPr="00FE6DE3">
              <w:br/>
              <w:t>(</w:t>
            </w:r>
            <w:r>
              <w:t>reçu</w:t>
            </w:r>
            <w:r w:rsidRPr="00FE6DE3">
              <w:t xml:space="preserve"> le 9 août 2023)</w:t>
            </w:r>
          </w:p>
        </w:tc>
      </w:tr>
      <w:tr w:rsidR="00480D11" w:rsidRPr="00FE6DE3" w14:paraId="5FC0D354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6B7EAAA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Portugal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08B2748C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412DCAD8" w14:textId="77777777" w:rsidR="00480D11" w:rsidRPr="00FE6DE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4CB8BD9" w14:textId="77777777" w:rsidR="00480D11" w:rsidRPr="00FE6DE3" w:rsidRDefault="00480D11" w:rsidP="004B258D">
            <w:pPr>
              <w:spacing w:before="40" w:after="120"/>
            </w:pPr>
            <w:r w:rsidRPr="00FE6DE3">
              <w:t xml:space="preserve">Huitième </w:t>
            </w:r>
            <w:r w:rsidRPr="00FE6DE3">
              <w:br/>
              <w:t>(attendu le 6 décembre 2023)</w:t>
            </w:r>
          </w:p>
        </w:tc>
      </w:tr>
      <w:tr w:rsidR="00480D11" w:rsidRPr="00FE6DE3" w14:paraId="757B6C2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3783302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Qatar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(2000)</w:t>
            </w:r>
          </w:p>
        </w:tc>
        <w:tc>
          <w:tcPr>
            <w:tcW w:w="1957" w:type="dxa"/>
            <w:shd w:val="clear" w:color="auto" w:fill="auto"/>
          </w:tcPr>
          <w:p w14:paraId="35498003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5FC0B3FA" w14:textId="77777777" w:rsidR="00480D11" w:rsidRPr="00FE6DE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EC56332" w14:textId="77777777" w:rsidR="00480D11" w:rsidRPr="00FE6DE3" w:rsidRDefault="00480D11" w:rsidP="004B258D">
            <w:pPr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20 septembre 2022)</w:t>
            </w:r>
          </w:p>
        </w:tc>
      </w:tr>
      <w:tr w:rsidR="00480D11" w:rsidRPr="0021315D" w14:paraId="28E6CFBE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AF0D8BB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République arabe syrienne (2004)</w:t>
            </w:r>
          </w:p>
        </w:tc>
        <w:tc>
          <w:tcPr>
            <w:tcW w:w="1957" w:type="dxa"/>
            <w:shd w:val="clear" w:color="auto" w:fill="auto"/>
          </w:tcPr>
          <w:p w14:paraId="24B73934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2010)</w:t>
            </w:r>
          </w:p>
        </w:tc>
        <w:tc>
          <w:tcPr>
            <w:tcW w:w="1839" w:type="dxa"/>
            <w:shd w:val="clear" w:color="auto" w:fill="auto"/>
          </w:tcPr>
          <w:p w14:paraId="241A4D5E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(14 mai 2014)</w:t>
            </w:r>
          </w:p>
        </w:tc>
        <w:tc>
          <w:tcPr>
            <w:tcW w:w="2412" w:type="dxa"/>
            <w:shd w:val="clear" w:color="auto" w:fill="auto"/>
          </w:tcPr>
          <w:p w14:paraId="2016E1F2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FE6DE3" w14:paraId="612FCA6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9BC62CC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République de Corée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0B26FD7C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Troisième à cinquième (mai 2017)</w:t>
            </w:r>
          </w:p>
        </w:tc>
        <w:tc>
          <w:tcPr>
            <w:tcW w:w="1839" w:type="dxa"/>
            <w:shd w:val="clear" w:color="auto" w:fill="auto"/>
          </w:tcPr>
          <w:p w14:paraId="71D73B8F" w14:textId="77777777" w:rsidR="00480D11" w:rsidRPr="00FE6DE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914E205" w14:textId="77777777" w:rsidR="00480D11" w:rsidRPr="00FE6DE3" w:rsidRDefault="00480D11" w:rsidP="004B258D">
            <w:pPr>
              <w:spacing w:before="40" w:after="120"/>
            </w:pPr>
            <w:r w:rsidRPr="00FE6DE3">
              <w:t xml:space="preserve">Sixième </w:t>
            </w:r>
            <w:r w:rsidRPr="00FE6DE3">
              <w:br/>
              <w:t>(reçu le 12 juillet 2021)</w:t>
            </w:r>
          </w:p>
        </w:tc>
      </w:tr>
      <w:tr w:rsidR="00480D11" w:rsidRPr="00FE6DE3" w14:paraId="1DCD5748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175DE64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République de Moldova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21E1628B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5E8E3B86" w14:textId="77777777" w:rsidR="00480D11" w:rsidRPr="00FE6DE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18E5E89" w14:textId="77777777" w:rsidR="00480D11" w:rsidRPr="00FE6DE3" w:rsidRDefault="00480D11" w:rsidP="004B258D">
            <w:pPr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28 mars 2022)</w:t>
            </w:r>
          </w:p>
        </w:tc>
      </w:tr>
      <w:tr w:rsidR="00480D11" w:rsidRPr="008828FA" w14:paraId="429A7DC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99A30C2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République démocratique du Congo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5B4D66E1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(avril 2019)</w:t>
            </w:r>
          </w:p>
        </w:tc>
        <w:tc>
          <w:tcPr>
            <w:tcW w:w="1839" w:type="dxa"/>
            <w:shd w:val="clear" w:color="auto" w:fill="auto"/>
          </w:tcPr>
          <w:p w14:paraId="4370AEDD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(17 mai 2023)</w:t>
            </w:r>
          </w:p>
        </w:tc>
        <w:tc>
          <w:tcPr>
            <w:tcW w:w="2412" w:type="dxa"/>
            <w:shd w:val="clear" w:color="auto" w:fill="auto"/>
          </w:tcPr>
          <w:p w14:paraId="54F1280E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FE6DE3" w14:paraId="71E9BCDB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BD7E2DB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Roumanie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6426C1CD" w14:textId="77777777" w:rsidR="00480D11" w:rsidRPr="00FE6DE3" w:rsidRDefault="00480D11" w:rsidP="004B258D">
            <w:pPr>
              <w:spacing w:before="40" w:after="120"/>
              <w:ind w:right="113"/>
            </w:pPr>
            <w:r>
              <w:t>Troisième</w:t>
            </w:r>
            <w:r w:rsidRPr="00FE6DE3">
              <w:t xml:space="preserve"> </w:t>
            </w:r>
            <w:r w:rsidRPr="00FE6DE3">
              <w:br/>
              <w:t>(</w:t>
            </w:r>
            <w:r>
              <w:t>juillet</w:t>
            </w:r>
            <w:r w:rsidRPr="00FE6DE3">
              <w:t xml:space="preserve"> 20</w:t>
            </w:r>
            <w:r>
              <w:t>23</w:t>
            </w:r>
            <w:r w:rsidRPr="00FE6DE3">
              <w:t xml:space="preserve">) </w:t>
            </w:r>
          </w:p>
        </w:tc>
        <w:tc>
          <w:tcPr>
            <w:tcW w:w="1839" w:type="dxa"/>
            <w:shd w:val="clear" w:color="auto" w:fill="auto"/>
          </w:tcPr>
          <w:p w14:paraId="3DE5B1EF" w14:textId="77777777" w:rsidR="00480D11" w:rsidRPr="00FE6DE3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FE7FD36" w14:textId="77777777" w:rsidR="00480D11" w:rsidRPr="00FE6DE3" w:rsidRDefault="00480D11" w:rsidP="004B258D">
            <w:pPr>
              <w:spacing w:before="40" w:after="120"/>
            </w:pPr>
            <w:r>
              <w:t>Quatrième</w:t>
            </w:r>
            <w:r w:rsidRPr="00FE6DE3">
              <w:t xml:space="preserve"> </w:t>
            </w:r>
            <w:r w:rsidRPr="00FE6DE3">
              <w:br/>
              <w:t>(</w:t>
            </w:r>
            <w:r>
              <w:t>attendu</w:t>
            </w:r>
            <w:r w:rsidRPr="00FE6DE3">
              <w:t xml:space="preserve"> le </w:t>
            </w:r>
            <w:r>
              <w:t>28 juillet</w:t>
            </w:r>
            <w:r w:rsidRPr="00FE6DE3">
              <w:t xml:space="preserve"> 20</w:t>
            </w:r>
            <w:r>
              <w:t>27</w:t>
            </w:r>
            <w:r w:rsidRPr="00FE6DE3">
              <w:t>)</w:t>
            </w:r>
          </w:p>
        </w:tc>
      </w:tr>
      <w:tr w:rsidR="00480D11" w:rsidRPr="0021315D" w14:paraId="0D52337C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EFF1F43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Royaume-Uni de Grande</w:t>
            </w:r>
            <w:r w:rsidRPr="0021315D">
              <w:noBreakHyphen/>
              <w:t>Bretagne et d</w:t>
            </w:r>
            <w:r>
              <w:t>’</w:t>
            </w:r>
            <w:r w:rsidRPr="0021315D">
              <w:t>Irlande du Nord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0C5F1101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361C07AA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C5ED65A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Septième </w:t>
            </w:r>
            <w:r w:rsidRPr="0021315D">
              <w:br/>
              <w:t>(</w:t>
            </w:r>
            <w:r>
              <w:t xml:space="preserve">reçu le </w:t>
            </w:r>
            <w:r w:rsidRPr="0021315D">
              <w:t>1</w:t>
            </w:r>
            <w:r>
              <w:t xml:space="preserve">5 août </w:t>
            </w:r>
            <w:r w:rsidRPr="0021315D">
              <w:t>2023)</w:t>
            </w:r>
          </w:p>
        </w:tc>
      </w:tr>
      <w:tr w:rsidR="00480D11" w:rsidRPr="00FE6DE3" w14:paraId="0485843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58DC808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>Rwanda (2008)</w:t>
            </w:r>
          </w:p>
        </w:tc>
        <w:tc>
          <w:tcPr>
            <w:tcW w:w="1957" w:type="dxa"/>
            <w:shd w:val="clear" w:color="auto" w:fill="auto"/>
          </w:tcPr>
          <w:p w14:paraId="4B3FA649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63DB0E04" w14:textId="77777777" w:rsidR="00480D11" w:rsidRPr="00FE6DE3" w:rsidRDefault="00480D11" w:rsidP="004B258D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(6 décembre 2021)</w:t>
            </w:r>
          </w:p>
        </w:tc>
        <w:tc>
          <w:tcPr>
            <w:tcW w:w="2412" w:type="dxa"/>
            <w:shd w:val="clear" w:color="auto" w:fill="auto"/>
          </w:tcPr>
          <w:p w14:paraId="65B5A4F0" w14:textId="77777777" w:rsidR="00480D11" w:rsidRPr="00FE6DE3" w:rsidRDefault="00480D11" w:rsidP="004B258D">
            <w:pPr>
              <w:spacing w:before="40" w:after="120"/>
            </w:pPr>
          </w:p>
        </w:tc>
      </w:tr>
      <w:tr w:rsidR="00480D11" w:rsidRPr="008828FA" w14:paraId="1AFA599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12D596B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Saint-Siège</w:t>
            </w:r>
          </w:p>
        </w:tc>
        <w:tc>
          <w:tcPr>
            <w:tcW w:w="1957" w:type="dxa"/>
            <w:shd w:val="clear" w:color="auto" w:fill="auto"/>
          </w:tcPr>
          <w:p w14:paraId="13CC1CE4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Initial (mai 2014)</w:t>
            </w:r>
          </w:p>
        </w:tc>
        <w:tc>
          <w:tcPr>
            <w:tcW w:w="1839" w:type="dxa"/>
            <w:shd w:val="clear" w:color="auto" w:fill="auto"/>
          </w:tcPr>
          <w:p w14:paraId="187D0117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 mai 2018)</w:t>
            </w:r>
          </w:p>
        </w:tc>
        <w:tc>
          <w:tcPr>
            <w:tcW w:w="2412" w:type="dxa"/>
            <w:shd w:val="clear" w:color="auto" w:fill="auto"/>
          </w:tcPr>
          <w:p w14:paraId="0E9F93EB" w14:textId="77777777" w:rsidR="00480D11" w:rsidRPr="008828FA" w:rsidRDefault="00480D11" w:rsidP="004B258D">
            <w:pPr>
              <w:spacing w:before="40" w:after="120"/>
            </w:pPr>
          </w:p>
        </w:tc>
      </w:tr>
      <w:tr w:rsidR="00480D11" w:rsidRPr="0021315D" w14:paraId="06DAE22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14AD630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Sénégal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7F079FF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6291A1B9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7F616F1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(reçu le 24 juin 2022)</w:t>
            </w:r>
          </w:p>
        </w:tc>
      </w:tr>
      <w:tr w:rsidR="00480D11" w:rsidRPr="0021315D" w14:paraId="019567A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622103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Serbie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(2001)</w:t>
            </w:r>
          </w:p>
        </w:tc>
        <w:tc>
          <w:tcPr>
            <w:tcW w:w="1957" w:type="dxa"/>
            <w:shd w:val="clear" w:color="auto" w:fill="auto"/>
          </w:tcPr>
          <w:p w14:paraId="33D5BE7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29F9A272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8D9AB81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Quatrième </w:t>
            </w:r>
            <w:r w:rsidRPr="0021315D">
              <w:br/>
              <w:t>(attendu le 3 décembre 2025)</w:t>
            </w:r>
          </w:p>
        </w:tc>
      </w:tr>
      <w:tr w:rsidR="00480D11" w:rsidRPr="0021315D" w14:paraId="4048CBB2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BB55750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  <w:r w:rsidRPr="0021315D">
              <w:lastRenderedPageBreak/>
              <w:t>Seychelles (1992)</w:t>
            </w:r>
          </w:p>
        </w:tc>
        <w:tc>
          <w:tcPr>
            <w:tcW w:w="1957" w:type="dxa"/>
            <w:shd w:val="clear" w:color="auto" w:fill="auto"/>
          </w:tcPr>
          <w:p w14:paraId="56E3915F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2018)</w:t>
            </w:r>
          </w:p>
        </w:tc>
        <w:tc>
          <w:tcPr>
            <w:tcW w:w="1839" w:type="dxa"/>
            <w:shd w:val="clear" w:color="auto" w:fill="auto"/>
          </w:tcPr>
          <w:p w14:paraId="734CD1BC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(10</w:t>
            </w:r>
            <w:r>
              <w:t> </w:t>
            </w:r>
            <w:r w:rsidRPr="0021315D">
              <w:t>août 2022)</w:t>
            </w:r>
          </w:p>
        </w:tc>
        <w:tc>
          <w:tcPr>
            <w:tcW w:w="2412" w:type="dxa"/>
            <w:shd w:val="clear" w:color="auto" w:fill="auto"/>
          </w:tcPr>
          <w:p w14:paraId="65170C89" w14:textId="77777777" w:rsidR="00480D11" w:rsidRPr="0021315D" w:rsidRDefault="00480D11" w:rsidP="00A34776">
            <w:pPr>
              <w:keepNext/>
              <w:spacing w:before="40" w:after="120"/>
            </w:pPr>
          </w:p>
        </w:tc>
      </w:tr>
      <w:tr w:rsidR="00480D11" w:rsidRPr="0021315D" w14:paraId="731347D6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3BB4308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Sierra Leone (2001)</w:t>
            </w:r>
          </w:p>
        </w:tc>
        <w:tc>
          <w:tcPr>
            <w:tcW w:w="1957" w:type="dxa"/>
            <w:shd w:val="clear" w:color="auto" w:fill="auto"/>
          </w:tcPr>
          <w:p w14:paraId="02075BCF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6F59B5C4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(23 mai 2018)</w:t>
            </w:r>
          </w:p>
        </w:tc>
        <w:tc>
          <w:tcPr>
            <w:tcW w:w="2412" w:type="dxa"/>
            <w:shd w:val="clear" w:color="auto" w:fill="auto"/>
          </w:tcPr>
          <w:p w14:paraId="5F9F086E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21315D" w14:paraId="7B6BBD4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5B7E1D1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Slovaquie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3A5ED92E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63BE93C6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137F982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(attendu le 12 mai 2027)</w:t>
            </w:r>
          </w:p>
        </w:tc>
      </w:tr>
      <w:tr w:rsidR="00480D11" w:rsidRPr="0021315D" w14:paraId="065C8BD7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F4835F6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Slovénie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404B05FE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(mai 2011)</w:t>
            </w:r>
          </w:p>
        </w:tc>
        <w:tc>
          <w:tcPr>
            <w:tcW w:w="1839" w:type="dxa"/>
            <w:shd w:val="clear" w:color="auto" w:fill="auto"/>
          </w:tcPr>
          <w:p w14:paraId="1931C335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51A8B3E" w14:textId="77777777" w:rsidR="00480D11" w:rsidRPr="0021315D" w:rsidRDefault="00480D11" w:rsidP="004B258D">
            <w:pPr>
              <w:spacing w:before="40" w:after="120"/>
            </w:pPr>
            <w:r w:rsidRPr="0021315D">
              <w:t>Quatrième</w:t>
            </w:r>
            <w:r w:rsidRPr="0021315D">
              <w:br/>
              <w:t>(reçu le 11 octobre 2019)</w:t>
            </w:r>
          </w:p>
        </w:tc>
      </w:tr>
      <w:tr w:rsidR="00480D11" w:rsidRPr="0021315D" w14:paraId="21DF6D7B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76D6111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rPr>
                <w:rFonts w:eastAsiaTheme="minorEastAsia"/>
                <w:color w:val="000000" w:themeColor="text1"/>
              </w:rPr>
              <w:t>Somalie</w:t>
            </w:r>
            <w:r w:rsidRPr="0021315D">
              <w:rPr>
                <w:rFonts w:eastAsiaTheme="minorEastAsia"/>
                <w:i/>
                <w:iCs/>
                <w:color w:val="000000" w:themeColor="text1"/>
                <w:vertAlign w:val="superscript"/>
              </w:rPr>
              <w:t>a</w:t>
            </w:r>
            <w:r w:rsidRPr="0021315D">
              <w:rPr>
                <w:rFonts w:eastAsiaTheme="minorEastAsia"/>
                <w:color w:val="000000" w:themeColor="text1"/>
              </w:rPr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2A31983A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4BA9B4BF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887EEC2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25 novembre 2026)</w:t>
            </w:r>
          </w:p>
        </w:tc>
      </w:tr>
      <w:tr w:rsidR="00480D11" w:rsidRPr="0021315D" w14:paraId="4CF346EC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1377DBD5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Sri Lanka (1994)</w:t>
            </w:r>
          </w:p>
        </w:tc>
        <w:tc>
          <w:tcPr>
            <w:tcW w:w="1957" w:type="dxa"/>
            <w:shd w:val="clear" w:color="auto" w:fill="auto"/>
          </w:tcPr>
          <w:p w14:paraId="78392D2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44871D65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(7 décembre 2020)</w:t>
            </w:r>
          </w:p>
        </w:tc>
        <w:tc>
          <w:tcPr>
            <w:tcW w:w="2412" w:type="dxa"/>
            <w:shd w:val="clear" w:color="auto" w:fill="auto"/>
          </w:tcPr>
          <w:p w14:paraId="0E7F83E3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21315D" w14:paraId="5EA50F2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BF4B310" w14:textId="77777777" w:rsidR="00480D11" w:rsidRPr="0021315D" w:rsidRDefault="00480D11" w:rsidP="004B258D">
            <w:pPr>
              <w:keepNext/>
              <w:spacing w:before="40" w:after="120"/>
              <w:ind w:right="113"/>
            </w:pPr>
            <w:r w:rsidRPr="0021315D">
              <w:t>Suède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658632CB" w14:textId="77777777" w:rsidR="00480D11" w:rsidRPr="0021315D" w:rsidRDefault="00480D11" w:rsidP="004B258D">
            <w:pPr>
              <w:keepNext/>
              <w:spacing w:before="40" w:after="120"/>
              <w:ind w:right="113"/>
            </w:pPr>
            <w:r w:rsidRPr="0021315D">
              <w:t xml:space="preserve">Huitième </w:t>
            </w:r>
            <w:r w:rsidRPr="0021315D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6857889C" w14:textId="77777777" w:rsidR="00480D11" w:rsidRPr="0021315D" w:rsidRDefault="00480D11" w:rsidP="004B258D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120B3F9" w14:textId="77777777" w:rsidR="00480D11" w:rsidRPr="0021315D" w:rsidRDefault="00480D11" w:rsidP="004B258D">
            <w:pPr>
              <w:keepNext/>
              <w:spacing w:before="40" w:after="120"/>
            </w:pPr>
            <w:r w:rsidRPr="0021315D">
              <w:t xml:space="preserve">Neuvième </w:t>
            </w:r>
            <w:r w:rsidRPr="0021315D">
              <w:br/>
              <w:t>(attendu le 3 décembre 2025)</w:t>
            </w:r>
          </w:p>
        </w:tc>
      </w:tr>
      <w:tr w:rsidR="00480D11" w:rsidRPr="0021315D" w14:paraId="792ADDB3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D423D40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Suisse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7134CADD" w14:textId="77777777" w:rsidR="00480D11" w:rsidRPr="0021315D" w:rsidRDefault="00480D11" w:rsidP="004B258D">
            <w:pPr>
              <w:spacing w:before="40" w:after="120"/>
              <w:ind w:right="113"/>
            </w:pPr>
            <w:r>
              <w:t>Huitième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juillet 2023</w:t>
            </w:r>
            <w:r w:rsidRPr="0021315D">
              <w:t>)</w:t>
            </w:r>
          </w:p>
        </w:tc>
        <w:tc>
          <w:tcPr>
            <w:tcW w:w="1839" w:type="dxa"/>
            <w:shd w:val="clear" w:color="auto" w:fill="auto"/>
          </w:tcPr>
          <w:p w14:paraId="115781FD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5228A92" w14:textId="77777777" w:rsidR="00480D11" w:rsidRPr="0021315D" w:rsidRDefault="00480D11" w:rsidP="004B258D">
            <w:pPr>
              <w:spacing w:before="40" w:after="120"/>
            </w:pPr>
            <w:r>
              <w:t>Neuvième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28</w:t>
            </w:r>
            <w:r w:rsidRPr="0021315D">
              <w:t> juillet 20</w:t>
            </w:r>
            <w:r>
              <w:t>27</w:t>
            </w:r>
            <w:r w:rsidRPr="0021315D">
              <w:t>)</w:t>
            </w:r>
          </w:p>
        </w:tc>
      </w:tr>
      <w:tr w:rsidR="00480D11" w:rsidRPr="0021315D" w14:paraId="5425475E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C8813FC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Tadjikistan (1995)</w:t>
            </w:r>
          </w:p>
        </w:tc>
        <w:tc>
          <w:tcPr>
            <w:tcW w:w="1957" w:type="dxa"/>
            <w:shd w:val="clear" w:color="auto" w:fill="auto"/>
          </w:tcPr>
          <w:p w14:paraId="0B73A369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6E50A62B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703B436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Quatrième </w:t>
            </w:r>
            <w:r w:rsidRPr="0021315D">
              <w:br/>
              <w:t>(reçu le 21 mai 2022)</w:t>
            </w:r>
          </w:p>
        </w:tc>
      </w:tr>
      <w:tr w:rsidR="00480D11" w:rsidRPr="0001378E" w14:paraId="4E1ADBE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352FD37D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>Tchad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06D1434C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250F68C4" w14:textId="77777777" w:rsidR="00480D11" w:rsidRPr="0001378E" w:rsidRDefault="00480D11" w:rsidP="004B258D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5B32FCD8" w14:textId="77777777" w:rsidR="00480D11" w:rsidRPr="0001378E" w:rsidRDefault="00480D11" w:rsidP="004B258D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(attendu le 25 novembre 2026)</w:t>
            </w:r>
          </w:p>
        </w:tc>
      </w:tr>
      <w:tr w:rsidR="00480D11" w:rsidRPr="008828FA" w14:paraId="66D409AB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77353A1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>Tchéquie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1E5C4D76" w14:textId="77777777" w:rsidR="00480D11" w:rsidRPr="008828FA" w:rsidRDefault="00480D11" w:rsidP="004B258D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56147903" w14:textId="77777777" w:rsidR="00480D11" w:rsidRPr="008828FA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A735D6D" w14:textId="77777777" w:rsidR="00480D11" w:rsidRPr="008828FA" w:rsidRDefault="00480D11" w:rsidP="004B258D">
            <w:pPr>
              <w:spacing w:before="40" w:after="120"/>
            </w:pPr>
            <w:r w:rsidRPr="008828FA">
              <w:t xml:space="preserve">Septième </w:t>
            </w:r>
            <w:r w:rsidRPr="008828FA">
              <w:br/>
              <w:t>(</w:t>
            </w:r>
            <w:r>
              <w:t xml:space="preserve">reçu le 26 juillet </w:t>
            </w:r>
            <w:r w:rsidRPr="008828FA">
              <w:t>202</w:t>
            </w:r>
            <w:r>
              <w:t>3</w:t>
            </w:r>
            <w:r w:rsidRPr="008828FA">
              <w:t>)</w:t>
            </w:r>
          </w:p>
        </w:tc>
      </w:tr>
      <w:tr w:rsidR="00480D11" w:rsidRPr="0021315D" w14:paraId="0051BB38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6F83D49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Thaïlande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(2007)</w:t>
            </w:r>
          </w:p>
        </w:tc>
        <w:tc>
          <w:tcPr>
            <w:tcW w:w="1957" w:type="dxa"/>
            <w:shd w:val="clear" w:color="auto" w:fill="auto"/>
          </w:tcPr>
          <w:p w14:paraId="2F806FAA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6D48A47F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6DB90E1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(reçu le 4 janvier 2021)</w:t>
            </w:r>
          </w:p>
        </w:tc>
      </w:tr>
      <w:tr w:rsidR="00480D11" w:rsidRPr="0021315D" w14:paraId="19B415E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A87FEA7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Timor-Leste (2003)</w:t>
            </w:r>
          </w:p>
        </w:tc>
        <w:tc>
          <w:tcPr>
            <w:tcW w:w="1957" w:type="dxa"/>
            <w:shd w:val="clear" w:color="auto" w:fill="auto"/>
          </w:tcPr>
          <w:p w14:paraId="2E41260F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145DEA10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(6 décembre 2021)</w:t>
            </w:r>
          </w:p>
        </w:tc>
        <w:tc>
          <w:tcPr>
            <w:tcW w:w="2412" w:type="dxa"/>
            <w:shd w:val="clear" w:color="auto" w:fill="auto"/>
          </w:tcPr>
          <w:p w14:paraId="71E92EC4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21315D" w14:paraId="658C895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CBA27B3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Togo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7C91C881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7FC5EBD4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(9 août 2023)</w:t>
            </w:r>
          </w:p>
        </w:tc>
        <w:tc>
          <w:tcPr>
            <w:tcW w:w="2412" w:type="dxa"/>
            <w:shd w:val="clear" w:color="auto" w:fill="auto"/>
          </w:tcPr>
          <w:p w14:paraId="66F524AA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21315D" w14:paraId="032BD58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B7CB00E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Tunisie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rPr>
                <w:vertAlign w:val="superscript"/>
              </w:rPr>
              <w:t xml:space="preserve"> </w:t>
            </w:r>
            <w:r w:rsidRPr="0021315D">
              <w:t>(1988)</w:t>
            </w:r>
          </w:p>
        </w:tc>
        <w:tc>
          <w:tcPr>
            <w:tcW w:w="1957" w:type="dxa"/>
            <w:shd w:val="clear" w:color="auto" w:fill="auto"/>
          </w:tcPr>
          <w:p w14:paraId="597AFBC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5E1AC4D5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(13 mai 2020)</w:t>
            </w:r>
          </w:p>
        </w:tc>
        <w:tc>
          <w:tcPr>
            <w:tcW w:w="2412" w:type="dxa"/>
            <w:shd w:val="clear" w:color="auto" w:fill="auto"/>
          </w:tcPr>
          <w:p w14:paraId="43FE05A8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21315D" w14:paraId="521B74C9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43AC3BB1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Türkiye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417ADB5B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213E0BAD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452A89D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(reçu le 27 octobre 2020)</w:t>
            </w:r>
          </w:p>
        </w:tc>
      </w:tr>
      <w:tr w:rsidR="00480D11" w:rsidRPr="0021315D" w14:paraId="24F692CD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025C367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Turkménistan (1999)</w:t>
            </w:r>
          </w:p>
        </w:tc>
        <w:tc>
          <w:tcPr>
            <w:tcW w:w="1957" w:type="dxa"/>
            <w:shd w:val="clear" w:color="auto" w:fill="auto"/>
          </w:tcPr>
          <w:p w14:paraId="26A3095E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57AB1837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9CCE83F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Troisième </w:t>
            </w:r>
            <w:r w:rsidRPr="0021315D">
              <w:br/>
              <w:t>(reçu le 7 décembre 2020)</w:t>
            </w:r>
          </w:p>
        </w:tc>
      </w:tr>
      <w:tr w:rsidR="00480D11" w:rsidRPr="0021315D" w14:paraId="663785FA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26A9B1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Ukraine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6ECD7CCD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(novembre 2014)</w:t>
            </w:r>
          </w:p>
        </w:tc>
        <w:tc>
          <w:tcPr>
            <w:tcW w:w="1839" w:type="dxa"/>
            <w:shd w:val="clear" w:color="auto" w:fill="auto"/>
          </w:tcPr>
          <w:p w14:paraId="5C39B96F" w14:textId="77777777" w:rsidR="00480D11" w:rsidRPr="0021315D" w:rsidRDefault="00480D11" w:rsidP="004B258D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D8BC5FF" w14:textId="77777777" w:rsidR="00480D11" w:rsidRPr="0021315D" w:rsidRDefault="00480D11" w:rsidP="004B258D">
            <w:pPr>
              <w:spacing w:before="40" w:after="120"/>
            </w:pPr>
            <w:r w:rsidRPr="0021315D">
              <w:t xml:space="preserve">Septième </w:t>
            </w:r>
            <w:r w:rsidRPr="0021315D">
              <w:br/>
              <w:t>(reçu le 30 novembre 2018)</w:t>
            </w:r>
          </w:p>
        </w:tc>
      </w:tr>
      <w:tr w:rsidR="00480D11" w:rsidRPr="0021315D" w14:paraId="2653D3F1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B1BA674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  <w:r w:rsidRPr="0021315D">
              <w:lastRenderedPageBreak/>
              <w:t>Uruguay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6ECD99C9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6091B8B7" w14:textId="77777777" w:rsidR="00480D11" w:rsidRPr="0021315D" w:rsidRDefault="00480D11" w:rsidP="00A34776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16838B2" w14:textId="77777777" w:rsidR="00480D11" w:rsidRPr="0021315D" w:rsidRDefault="00480D11" w:rsidP="00A34776">
            <w:pPr>
              <w:keepNext/>
              <w:spacing w:before="40" w:after="120"/>
            </w:pPr>
            <w:r w:rsidRPr="0021315D">
              <w:t xml:space="preserve">Cinquième </w:t>
            </w:r>
            <w:r w:rsidRPr="0021315D">
              <w:br/>
              <w:t>(attendu le 13 mai 2026)</w:t>
            </w:r>
          </w:p>
        </w:tc>
      </w:tr>
      <w:tr w:rsidR="00480D11" w:rsidRPr="0021315D" w14:paraId="0CC2D4A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78F67EC4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Venezuela (République bolivarienne du) (1991)</w:t>
            </w:r>
          </w:p>
        </w:tc>
        <w:tc>
          <w:tcPr>
            <w:tcW w:w="1957" w:type="dxa"/>
            <w:shd w:val="clear" w:color="auto" w:fill="auto"/>
          </w:tcPr>
          <w:p w14:paraId="236A2A94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Troisième et</w:t>
            </w:r>
            <w:r>
              <w:t> </w:t>
            </w:r>
            <w:r w:rsidRPr="0021315D">
              <w:t xml:space="preserve">quatrième </w:t>
            </w:r>
            <w:r w:rsidRPr="0021315D">
              <w:br/>
              <w:t>(novembre 2014)</w:t>
            </w:r>
          </w:p>
        </w:tc>
        <w:tc>
          <w:tcPr>
            <w:tcW w:w="1839" w:type="dxa"/>
            <w:shd w:val="clear" w:color="auto" w:fill="auto"/>
          </w:tcPr>
          <w:p w14:paraId="3AF02F88" w14:textId="77777777" w:rsidR="00480D11" w:rsidRPr="0021315D" w:rsidDel="00A507B0" w:rsidRDefault="00480D11" w:rsidP="004B258D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(28 novembre 2018)</w:t>
            </w:r>
          </w:p>
        </w:tc>
        <w:tc>
          <w:tcPr>
            <w:tcW w:w="2412" w:type="dxa"/>
            <w:shd w:val="clear" w:color="auto" w:fill="auto"/>
          </w:tcPr>
          <w:p w14:paraId="2B5C3DFD" w14:textId="77777777" w:rsidR="00480D11" w:rsidRPr="0021315D" w:rsidDel="00A507B0" w:rsidRDefault="00480D11" w:rsidP="004B258D">
            <w:pPr>
              <w:spacing w:before="40" w:after="120"/>
            </w:pPr>
          </w:p>
        </w:tc>
      </w:tr>
      <w:tr w:rsidR="00480D11" w:rsidRPr="0021315D" w14:paraId="6D93BA9F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2963BD11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Viet Nam (2015)</w:t>
            </w:r>
          </w:p>
        </w:tc>
        <w:tc>
          <w:tcPr>
            <w:tcW w:w="1957" w:type="dxa"/>
            <w:shd w:val="clear" w:color="auto" w:fill="auto"/>
          </w:tcPr>
          <w:p w14:paraId="7258FED4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5B34FA0F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(7 décembre 2022)</w:t>
            </w:r>
          </w:p>
        </w:tc>
        <w:tc>
          <w:tcPr>
            <w:tcW w:w="2412" w:type="dxa"/>
            <w:shd w:val="clear" w:color="auto" w:fill="auto"/>
          </w:tcPr>
          <w:p w14:paraId="1A69F2C9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21315D" w14:paraId="1C308220" w14:textId="77777777" w:rsidTr="004B258D">
        <w:trPr>
          <w:cantSplit/>
        </w:trPr>
        <w:tc>
          <w:tcPr>
            <w:tcW w:w="2296" w:type="dxa"/>
            <w:shd w:val="clear" w:color="auto" w:fill="auto"/>
          </w:tcPr>
          <w:p w14:paraId="576B490A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Yémen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49DDF866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2010)</w:t>
            </w:r>
          </w:p>
        </w:tc>
        <w:tc>
          <w:tcPr>
            <w:tcW w:w="1839" w:type="dxa"/>
            <w:shd w:val="clear" w:color="auto" w:fill="auto"/>
          </w:tcPr>
          <w:p w14:paraId="638F2CE1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(14 mai 2014)</w:t>
            </w:r>
          </w:p>
        </w:tc>
        <w:tc>
          <w:tcPr>
            <w:tcW w:w="2412" w:type="dxa"/>
            <w:shd w:val="clear" w:color="auto" w:fill="auto"/>
          </w:tcPr>
          <w:p w14:paraId="06B9AD0D" w14:textId="77777777" w:rsidR="00480D11" w:rsidRPr="0021315D" w:rsidRDefault="00480D11" w:rsidP="004B258D">
            <w:pPr>
              <w:spacing w:before="40" w:after="120"/>
            </w:pPr>
          </w:p>
        </w:tc>
      </w:tr>
      <w:tr w:rsidR="00480D11" w:rsidRPr="00140D83" w14:paraId="02EC3C73" w14:textId="77777777" w:rsidTr="004B258D">
        <w:trPr>
          <w:cantSplit/>
        </w:trPr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</w:tcPr>
          <w:p w14:paraId="0BFCB429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>Zambie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(1998)</w:t>
            </w:r>
          </w:p>
        </w:tc>
        <w:tc>
          <w:tcPr>
            <w:tcW w:w="1957" w:type="dxa"/>
            <w:tcBorders>
              <w:bottom w:val="single" w:sz="12" w:space="0" w:color="auto"/>
            </w:tcBorders>
            <w:shd w:val="clear" w:color="auto" w:fill="auto"/>
          </w:tcPr>
          <w:p w14:paraId="789834A6" w14:textId="77777777" w:rsidR="00480D11" w:rsidRPr="0021315D" w:rsidRDefault="00480D11" w:rsidP="004B258D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2008)</w:t>
            </w:r>
          </w:p>
        </w:tc>
        <w:tc>
          <w:tcPr>
            <w:tcW w:w="1839" w:type="dxa"/>
            <w:tcBorders>
              <w:bottom w:val="single" w:sz="12" w:space="0" w:color="auto"/>
            </w:tcBorders>
            <w:shd w:val="clear" w:color="auto" w:fill="auto"/>
          </w:tcPr>
          <w:p w14:paraId="0228C782" w14:textId="77777777" w:rsidR="00480D11" w:rsidRPr="00140D83" w:rsidRDefault="00480D11" w:rsidP="004B258D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(30 juin 2012)</w:t>
            </w:r>
          </w:p>
        </w:tc>
        <w:tc>
          <w:tcPr>
            <w:tcW w:w="2412" w:type="dxa"/>
            <w:tcBorders>
              <w:bottom w:val="single" w:sz="12" w:space="0" w:color="auto"/>
            </w:tcBorders>
            <w:shd w:val="clear" w:color="auto" w:fill="auto"/>
          </w:tcPr>
          <w:p w14:paraId="717A7BCC" w14:textId="77777777" w:rsidR="00480D11" w:rsidRPr="00140D83" w:rsidRDefault="00480D11" w:rsidP="004B258D">
            <w:pPr>
              <w:spacing w:before="40" w:after="120"/>
            </w:pPr>
          </w:p>
        </w:tc>
      </w:tr>
    </w:tbl>
    <w:bookmarkEnd w:id="1"/>
    <w:p w14:paraId="3BD7AB38" w14:textId="77777777" w:rsidR="00480D11" w:rsidRPr="002540EE" w:rsidRDefault="00480D11" w:rsidP="00480D11">
      <w:pPr>
        <w:pStyle w:val="SingleTxtG"/>
        <w:spacing w:before="120" w:after="240" w:line="220" w:lineRule="atLeast"/>
        <w:ind w:firstLine="170"/>
        <w:jc w:val="left"/>
        <w:rPr>
          <w:sz w:val="18"/>
          <w:szCs w:val="18"/>
        </w:rPr>
      </w:pPr>
      <w:r w:rsidRPr="002540EE">
        <w:rPr>
          <w:i/>
          <w:iCs/>
          <w:sz w:val="18"/>
          <w:szCs w:val="18"/>
          <w:vertAlign w:val="superscript"/>
        </w:rPr>
        <w:t>a</w:t>
      </w:r>
      <w:r w:rsidRPr="002540EE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</w:t>
      </w:r>
      <w:r w:rsidRPr="002540EE">
        <w:rPr>
          <w:sz w:val="18"/>
          <w:szCs w:val="18"/>
        </w:rPr>
        <w:t>État</w:t>
      </w:r>
      <w:r>
        <w:rPr>
          <w:sz w:val="18"/>
          <w:szCs w:val="18"/>
        </w:rPr>
        <w:t>s</w:t>
      </w:r>
      <w:r w:rsidRPr="002540EE">
        <w:rPr>
          <w:sz w:val="18"/>
          <w:szCs w:val="18"/>
        </w:rPr>
        <w:t xml:space="preserve"> parties soumettant un rapport selon la procédure simplifiée.</w:t>
      </w:r>
    </w:p>
    <w:p w14:paraId="5BD059F6" w14:textId="77777777" w:rsidR="00480D11" w:rsidRPr="002540EE" w:rsidRDefault="00480D11" w:rsidP="00480D11">
      <w:pPr>
        <w:pStyle w:val="H23G"/>
        <w:ind w:right="1700"/>
        <w:rPr>
          <w:rFonts w:eastAsiaTheme="minorEastAsia"/>
        </w:rPr>
      </w:pPr>
      <w:r w:rsidRPr="002540EE">
        <w:rPr>
          <w:bCs/>
        </w:rPr>
        <w:tab/>
        <w:t>4.</w:t>
      </w:r>
      <w:r w:rsidRPr="002540EE">
        <w:tab/>
      </w:r>
      <w:r w:rsidRPr="002540EE">
        <w:rPr>
          <w:bCs/>
        </w:rPr>
        <w:t>Examen des rapports soumis par les États parties en application de l</w:t>
      </w:r>
      <w:r>
        <w:rPr>
          <w:bCs/>
        </w:rPr>
        <w:t>’article </w:t>
      </w:r>
      <w:r w:rsidRPr="002540EE">
        <w:rPr>
          <w:bCs/>
        </w:rPr>
        <w:t>19 de la Convention</w:t>
      </w:r>
    </w:p>
    <w:p w14:paraId="6318224F" w14:textId="77777777" w:rsidR="00480D11" w:rsidRPr="002540EE" w:rsidRDefault="00480D11" w:rsidP="00480D11">
      <w:pPr>
        <w:pStyle w:val="SingleTxtG"/>
        <w:keepNext/>
        <w:keepLines/>
        <w:ind w:firstLine="567"/>
      </w:pPr>
      <w:r w:rsidRPr="002540EE">
        <w:t>L</w:t>
      </w:r>
      <w:r>
        <w:t>’</w:t>
      </w:r>
      <w:r w:rsidRPr="002540EE">
        <w:t>attention des États parties est appelée sur le calendrier provisoire de l</w:t>
      </w:r>
      <w:r>
        <w:t>’</w:t>
      </w:r>
      <w:r w:rsidRPr="002540EE">
        <w:t>examen des rapports périodiques ci-après. Conformément à l</w:t>
      </w:r>
      <w:r>
        <w:t>’article </w:t>
      </w:r>
      <w:r w:rsidRPr="002540EE">
        <w:t xml:space="preserve">68 du </w:t>
      </w:r>
      <w:r>
        <w:t>r</w:t>
      </w:r>
      <w:r w:rsidRPr="002540EE">
        <w:t>èglement intérieur, les représentants des États parties sont invités à assister aux séances du Comité consacrées à l</w:t>
      </w:r>
      <w:r>
        <w:t>’</w:t>
      </w:r>
      <w:r w:rsidRPr="002540EE"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3402"/>
        <w:gridCol w:w="1558"/>
      </w:tblGrid>
      <w:tr w:rsidR="00480D11" w:rsidRPr="001C78F3" w14:paraId="7057C6D2" w14:textId="77777777" w:rsidTr="004B258D">
        <w:trPr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E918C7" w14:textId="77777777" w:rsidR="00480D11" w:rsidRPr="001C78F3" w:rsidRDefault="00480D11" w:rsidP="004B258D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Date et heure de la séance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68493C" w14:textId="77777777" w:rsidR="00480D11" w:rsidRPr="001C78F3" w:rsidRDefault="00480D11" w:rsidP="004B258D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Rapport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CE4C73" w14:textId="77777777" w:rsidR="00480D11" w:rsidRPr="001C78F3" w:rsidRDefault="00480D11" w:rsidP="004B258D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Cote</w:t>
            </w:r>
          </w:p>
        </w:tc>
      </w:tr>
      <w:tr w:rsidR="00480D11" w:rsidRPr="001C78F3" w14:paraId="353A41E1" w14:textId="77777777" w:rsidTr="004B258D">
        <w:trPr>
          <w:trHeight w:hRule="exact" w:val="113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72734778" w14:textId="77777777" w:rsidR="00480D11" w:rsidRPr="001C78F3" w:rsidRDefault="00480D11" w:rsidP="004B258D">
            <w:pPr>
              <w:spacing w:before="40" w:after="120"/>
              <w:ind w:right="113"/>
            </w:pP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4B89B710" w14:textId="77777777" w:rsidR="00480D11" w:rsidRPr="001C78F3" w:rsidRDefault="00480D11" w:rsidP="004B258D">
            <w:pPr>
              <w:spacing w:before="40" w:after="120"/>
              <w:ind w:right="113"/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7D40AD03" w14:textId="77777777" w:rsidR="00480D11" w:rsidRPr="001C78F3" w:rsidRDefault="00480D11" w:rsidP="004B258D">
            <w:pPr>
              <w:spacing w:before="40" w:after="120"/>
            </w:pPr>
          </w:p>
        </w:tc>
      </w:tr>
      <w:tr w:rsidR="00480D11" w:rsidRPr="001C78F3" w:rsidDel="00D838A8" w14:paraId="2729D4A4" w14:textId="77777777" w:rsidTr="004B258D">
        <w:tc>
          <w:tcPr>
            <w:tcW w:w="2410" w:type="dxa"/>
            <w:shd w:val="clear" w:color="auto" w:fill="auto"/>
          </w:tcPr>
          <w:p w14:paraId="16FE1CE6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M</w:t>
            </w:r>
            <w:r>
              <w:t>ardi 31 octobre</w:t>
            </w:r>
          </w:p>
        </w:tc>
        <w:tc>
          <w:tcPr>
            <w:tcW w:w="3402" w:type="dxa"/>
            <w:shd w:val="clear" w:color="auto" w:fill="auto"/>
          </w:tcPr>
          <w:p w14:paraId="2DA753F6" w14:textId="77777777" w:rsidR="00480D11" w:rsidRPr="001C78F3" w:rsidDel="00D838A8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074CC4E2" w14:textId="77777777" w:rsidR="00480D11" w:rsidRPr="001C78F3" w:rsidDel="00D838A8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78B641B1" w14:textId="77777777" w:rsidTr="004B258D">
        <w:tc>
          <w:tcPr>
            <w:tcW w:w="2410" w:type="dxa"/>
            <w:shd w:val="clear" w:color="auto" w:fill="auto"/>
          </w:tcPr>
          <w:p w14:paraId="0ACF5672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4F34161A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Burundi :</w:t>
            </w:r>
            <w:r w:rsidRPr="001C78F3">
              <w:t xml:space="preserve"> </w:t>
            </w:r>
            <w:r>
              <w:t>troisième</w:t>
            </w:r>
            <w:r w:rsidRPr="001C78F3">
              <w:t xml:space="preserve"> rapport périodique</w:t>
            </w:r>
          </w:p>
        </w:tc>
        <w:tc>
          <w:tcPr>
            <w:tcW w:w="1558" w:type="dxa"/>
            <w:shd w:val="clear" w:color="auto" w:fill="auto"/>
          </w:tcPr>
          <w:p w14:paraId="1C40B040" w14:textId="22562244" w:rsidR="00480D11" w:rsidRPr="001C78F3" w:rsidRDefault="00F85085" w:rsidP="004B258D">
            <w:pPr>
              <w:spacing w:before="40" w:after="120"/>
              <w:rPr>
                <w:rFonts w:eastAsiaTheme="minorEastAsia"/>
              </w:rPr>
            </w:pPr>
            <w:hyperlink r:id="rId63" w:history="1">
              <w:r>
                <w:rPr>
                  <w:rStyle w:val="Lienhypertexte"/>
                </w:rPr>
                <w:t>CAT/C/BDI/3</w:t>
              </w:r>
            </w:hyperlink>
          </w:p>
        </w:tc>
      </w:tr>
      <w:tr w:rsidR="00480D11" w:rsidRPr="001C78F3" w14:paraId="79AFD4C2" w14:textId="77777777" w:rsidTr="004B258D">
        <w:tc>
          <w:tcPr>
            <w:tcW w:w="2410" w:type="dxa"/>
            <w:shd w:val="clear" w:color="auto" w:fill="auto"/>
          </w:tcPr>
          <w:p w14:paraId="03031738" w14:textId="0F8B3EA4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Mercredi 1</w:t>
            </w:r>
            <w:r w:rsidRPr="002A794C">
              <w:rPr>
                <w:vertAlign w:val="superscript"/>
              </w:rPr>
              <w:t>er</w:t>
            </w:r>
            <w:r>
              <w:t> novembre</w:t>
            </w:r>
          </w:p>
        </w:tc>
        <w:tc>
          <w:tcPr>
            <w:tcW w:w="3402" w:type="dxa"/>
            <w:shd w:val="clear" w:color="auto" w:fill="auto"/>
          </w:tcPr>
          <w:p w14:paraId="289E72D2" w14:textId="77777777" w:rsidR="00480D11" w:rsidRPr="001C78F3" w:rsidDel="00D838A8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61A7B3F6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40D98EED" w14:textId="77777777" w:rsidTr="004B258D">
        <w:tc>
          <w:tcPr>
            <w:tcW w:w="2410" w:type="dxa"/>
            <w:shd w:val="clear" w:color="auto" w:fill="auto"/>
          </w:tcPr>
          <w:p w14:paraId="698201FF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3B9386A7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Costa Rica :</w:t>
            </w:r>
            <w:r w:rsidRPr="001C78F3">
              <w:t xml:space="preserve"> </w:t>
            </w:r>
            <w:r>
              <w:t>troisième</w:t>
            </w:r>
            <w:r w:rsidRPr="001C78F3">
              <w:t xml:space="preserve"> rapport périodique</w:t>
            </w:r>
          </w:p>
        </w:tc>
        <w:tc>
          <w:tcPr>
            <w:tcW w:w="1558" w:type="dxa"/>
            <w:shd w:val="clear" w:color="auto" w:fill="auto"/>
          </w:tcPr>
          <w:p w14:paraId="25A1878A" w14:textId="6AC858FB" w:rsidR="00480D11" w:rsidRPr="001C78F3" w:rsidRDefault="00F85085" w:rsidP="004B258D">
            <w:pPr>
              <w:spacing w:before="40" w:after="120"/>
              <w:rPr>
                <w:rFonts w:eastAsiaTheme="minorEastAsia"/>
              </w:rPr>
            </w:pPr>
            <w:hyperlink r:id="rId64" w:history="1">
              <w:r>
                <w:rPr>
                  <w:rStyle w:val="Lienhypertexte"/>
                  <w:lang w:val="es-ES"/>
                </w:rPr>
                <w:t>CAT/C/CRI/3</w:t>
              </w:r>
            </w:hyperlink>
          </w:p>
        </w:tc>
      </w:tr>
      <w:tr w:rsidR="00480D11" w:rsidRPr="001C78F3" w14:paraId="69CCECED" w14:textId="77777777" w:rsidTr="004B258D">
        <w:tc>
          <w:tcPr>
            <w:tcW w:w="2410" w:type="dxa"/>
            <w:shd w:val="clear" w:color="auto" w:fill="auto"/>
          </w:tcPr>
          <w:p w14:paraId="754CF31C" w14:textId="77777777" w:rsidR="00480D11" w:rsidRPr="001C78F3" w:rsidRDefault="00480D11" w:rsidP="004B258D">
            <w:pPr>
              <w:spacing w:before="40" w:after="120"/>
              <w:ind w:right="113"/>
            </w:pPr>
            <w:r>
              <w:t>15 heures-18 heures</w:t>
            </w:r>
          </w:p>
        </w:tc>
        <w:tc>
          <w:tcPr>
            <w:tcW w:w="3402" w:type="dxa"/>
            <w:shd w:val="clear" w:color="auto" w:fill="auto"/>
          </w:tcPr>
          <w:p w14:paraId="24177149" w14:textId="77777777" w:rsidR="00480D11" w:rsidDel="00752F18" w:rsidRDefault="00480D11" w:rsidP="004B258D">
            <w:pPr>
              <w:spacing w:before="40" w:after="120"/>
              <w:ind w:right="113"/>
            </w:pPr>
            <w:r>
              <w:t>Burundi : réponses</w:t>
            </w:r>
          </w:p>
        </w:tc>
        <w:tc>
          <w:tcPr>
            <w:tcW w:w="1558" w:type="dxa"/>
            <w:shd w:val="clear" w:color="auto" w:fill="auto"/>
          </w:tcPr>
          <w:p w14:paraId="3261B797" w14:textId="77777777" w:rsidR="00480D11" w:rsidRDefault="00480D11" w:rsidP="004B258D">
            <w:pPr>
              <w:spacing w:before="40" w:after="120"/>
              <w:rPr>
                <w:lang w:val="es-ES"/>
              </w:rPr>
            </w:pPr>
          </w:p>
        </w:tc>
      </w:tr>
      <w:tr w:rsidR="00480D11" w:rsidRPr="001C78F3" w14:paraId="2F4114D9" w14:textId="77777777" w:rsidTr="004B258D">
        <w:tc>
          <w:tcPr>
            <w:tcW w:w="2410" w:type="dxa"/>
            <w:shd w:val="clear" w:color="auto" w:fill="auto"/>
          </w:tcPr>
          <w:p w14:paraId="75AA2E77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Jeudi 2 novembre</w:t>
            </w:r>
          </w:p>
        </w:tc>
        <w:tc>
          <w:tcPr>
            <w:tcW w:w="3402" w:type="dxa"/>
            <w:shd w:val="clear" w:color="auto" w:fill="auto"/>
          </w:tcPr>
          <w:p w14:paraId="1CC57A6D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5EF6705A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3DAC7306" w14:textId="77777777" w:rsidTr="004B258D">
        <w:tc>
          <w:tcPr>
            <w:tcW w:w="2410" w:type="dxa"/>
            <w:shd w:val="clear" w:color="auto" w:fill="auto"/>
          </w:tcPr>
          <w:p w14:paraId="6EC98EBD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4575D48F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Costa Rica : réponses</w:t>
            </w:r>
          </w:p>
        </w:tc>
        <w:tc>
          <w:tcPr>
            <w:tcW w:w="1558" w:type="dxa"/>
            <w:shd w:val="clear" w:color="auto" w:fill="auto"/>
          </w:tcPr>
          <w:p w14:paraId="54683B01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0D63EBF9" w14:textId="77777777" w:rsidTr="004B258D">
        <w:tc>
          <w:tcPr>
            <w:tcW w:w="2410" w:type="dxa"/>
            <w:shd w:val="clear" w:color="auto" w:fill="auto"/>
          </w:tcPr>
          <w:p w14:paraId="1BC588F8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Mardi 7 novembre</w:t>
            </w:r>
          </w:p>
        </w:tc>
        <w:tc>
          <w:tcPr>
            <w:tcW w:w="3402" w:type="dxa"/>
            <w:shd w:val="clear" w:color="auto" w:fill="auto"/>
          </w:tcPr>
          <w:p w14:paraId="04245921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017C01F6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241D6A1A" w14:textId="77777777" w:rsidTr="004B258D">
        <w:tc>
          <w:tcPr>
            <w:tcW w:w="2410" w:type="dxa"/>
            <w:shd w:val="clear" w:color="auto" w:fill="auto"/>
          </w:tcPr>
          <w:p w14:paraId="4D606C60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 xml:space="preserve">heures </w:t>
            </w:r>
          </w:p>
        </w:tc>
        <w:tc>
          <w:tcPr>
            <w:tcW w:w="3402" w:type="dxa"/>
            <w:shd w:val="clear" w:color="auto" w:fill="auto"/>
          </w:tcPr>
          <w:p w14:paraId="072A77B5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Kiribati : rapport initial</w:t>
            </w:r>
          </w:p>
        </w:tc>
        <w:tc>
          <w:tcPr>
            <w:tcW w:w="1558" w:type="dxa"/>
            <w:shd w:val="clear" w:color="auto" w:fill="auto"/>
          </w:tcPr>
          <w:p w14:paraId="033F07DD" w14:textId="4D43AAF2" w:rsidR="00480D11" w:rsidRPr="001C78F3" w:rsidRDefault="00F85085" w:rsidP="004B258D">
            <w:pPr>
              <w:spacing w:before="40" w:after="120"/>
              <w:rPr>
                <w:rFonts w:eastAsiaTheme="minorEastAsia"/>
              </w:rPr>
            </w:pPr>
            <w:hyperlink r:id="rId65" w:history="1">
              <w:r>
                <w:rPr>
                  <w:rStyle w:val="Lienhypertexte"/>
                </w:rPr>
                <w:t>CAT/C/KIR/1</w:t>
              </w:r>
            </w:hyperlink>
          </w:p>
        </w:tc>
      </w:tr>
      <w:tr w:rsidR="00480D11" w:rsidRPr="001C78F3" w14:paraId="08C63B04" w14:textId="77777777" w:rsidTr="004B258D">
        <w:tc>
          <w:tcPr>
            <w:tcW w:w="2410" w:type="dxa"/>
            <w:shd w:val="clear" w:color="auto" w:fill="auto"/>
          </w:tcPr>
          <w:p w14:paraId="177C1F7F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Mercredi 8 novembre</w:t>
            </w:r>
          </w:p>
        </w:tc>
        <w:tc>
          <w:tcPr>
            <w:tcW w:w="3402" w:type="dxa"/>
            <w:shd w:val="clear" w:color="auto" w:fill="auto"/>
          </w:tcPr>
          <w:p w14:paraId="0FD11086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62739FCC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520BDA7E" w14:textId="77777777" w:rsidTr="004B258D">
        <w:tc>
          <w:tcPr>
            <w:tcW w:w="2410" w:type="dxa"/>
            <w:shd w:val="clear" w:color="auto" w:fill="auto"/>
          </w:tcPr>
          <w:p w14:paraId="37D2BD21" w14:textId="77777777" w:rsidR="00480D11" w:rsidRPr="001C78F3" w:rsidRDefault="00480D11" w:rsidP="004B258D">
            <w:pPr>
              <w:spacing w:before="40" w:after="120"/>
              <w:ind w:right="113"/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2AAE6911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Danemark : huitième rapport périodique</w:t>
            </w:r>
          </w:p>
        </w:tc>
        <w:tc>
          <w:tcPr>
            <w:tcW w:w="1558" w:type="dxa"/>
            <w:shd w:val="clear" w:color="auto" w:fill="auto"/>
          </w:tcPr>
          <w:p w14:paraId="00016EFF" w14:textId="4179F37D" w:rsidR="00480D11" w:rsidRPr="001C78F3" w:rsidRDefault="00F85085" w:rsidP="004B258D">
            <w:pPr>
              <w:spacing w:before="40" w:after="120"/>
              <w:rPr>
                <w:rFonts w:eastAsiaTheme="minorEastAsia"/>
              </w:rPr>
            </w:pPr>
            <w:hyperlink r:id="rId66" w:history="1">
              <w:r w:rsidRPr="00F85085">
                <w:rPr>
                  <w:rStyle w:val="Lienhypertexte"/>
                  <w:rFonts w:eastAsiaTheme="minorEastAsia"/>
                </w:rPr>
                <w:t>CAT/C/DNK/8</w:t>
              </w:r>
            </w:hyperlink>
          </w:p>
        </w:tc>
      </w:tr>
      <w:tr w:rsidR="00480D11" w:rsidRPr="001C78F3" w14:paraId="6D155E9E" w14:textId="77777777" w:rsidTr="004B258D">
        <w:tc>
          <w:tcPr>
            <w:tcW w:w="2410" w:type="dxa"/>
            <w:shd w:val="clear" w:color="auto" w:fill="auto"/>
          </w:tcPr>
          <w:p w14:paraId="2BC9F3E9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7D9EF4B4" w14:textId="77777777" w:rsidR="00480D11" w:rsidRPr="001C78F3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t>Kiribati : réponses</w:t>
            </w:r>
          </w:p>
        </w:tc>
        <w:tc>
          <w:tcPr>
            <w:tcW w:w="1558" w:type="dxa"/>
            <w:shd w:val="clear" w:color="auto" w:fill="auto"/>
          </w:tcPr>
          <w:p w14:paraId="561E8D08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32463B12" w14:textId="77777777" w:rsidTr="004B258D">
        <w:tc>
          <w:tcPr>
            <w:tcW w:w="2410" w:type="dxa"/>
            <w:shd w:val="clear" w:color="auto" w:fill="auto"/>
          </w:tcPr>
          <w:p w14:paraId="67DBD71F" w14:textId="77777777" w:rsidR="00480D11" w:rsidRPr="001C78F3" w:rsidRDefault="00480D11" w:rsidP="004B258D">
            <w:pPr>
              <w:spacing w:before="40" w:after="120"/>
              <w:ind w:right="113"/>
            </w:pPr>
            <w:r>
              <w:t>Jeudi 9 novembre</w:t>
            </w:r>
          </w:p>
        </w:tc>
        <w:tc>
          <w:tcPr>
            <w:tcW w:w="3402" w:type="dxa"/>
            <w:shd w:val="clear" w:color="auto" w:fill="auto"/>
          </w:tcPr>
          <w:p w14:paraId="77D8A6B0" w14:textId="77777777" w:rsidR="00480D11" w:rsidRPr="001C78F3" w:rsidDel="00454F94" w:rsidRDefault="00480D11" w:rsidP="004B258D">
            <w:pPr>
              <w:spacing w:before="40" w:after="120"/>
              <w:ind w:right="113"/>
            </w:pPr>
          </w:p>
        </w:tc>
        <w:tc>
          <w:tcPr>
            <w:tcW w:w="1558" w:type="dxa"/>
            <w:shd w:val="clear" w:color="auto" w:fill="auto"/>
          </w:tcPr>
          <w:p w14:paraId="4D7F9364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7790FD78" w14:textId="77777777" w:rsidTr="004B258D">
        <w:tc>
          <w:tcPr>
            <w:tcW w:w="2410" w:type="dxa"/>
            <w:shd w:val="clear" w:color="auto" w:fill="auto"/>
          </w:tcPr>
          <w:p w14:paraId="4B54EFEA" w14:textId="77777777" w:rsidR="00480D11" w:rsidRPr="001C78F3" w:rsidRDefault="00480D11" w:rsidP="004B258D">
            <w:pPr>
              <w:spacing w:before="40" w:after="120"/>
              <w:ind w:right="113"/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1484BDB3" w14:textId="77777777" w:rsidR="00480D11" w:rsidRPr="001C78F3" w:rsidDel="00004F2A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Danemark : réponses</w:t>
            </w:r>
          </w:p>
        </w:tc>
        <w:tc>
          <w:tcPr>
            <w:tcW w:w="1558" w:type="dxa"/>
            <w:shd w:val="clear" w:color="auto" w:fill="auto"/>
          </w:tcPr>
          <w:p w14:paraId="436E3FC3" w14:textId="77777777" w:rsidR="00480D11" w:rsidRPr="001C78F3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7B2A35E8" w14:textId="77777777" w:rsidTr="004B258D">
        <w:tc>
          <w:tcPr>
            <w:tcW w:w="2410" w:type="dxa"/>
            <w:shd w:val="clear" w:color="auto" w:fill="auto"/>
          </w:tcPr>
          <w:p w14:paraId="1058D870" w14:textId="6BEEC974" w:rsidR="00480D11" w:rsidRPr="001C78F3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lastRenderedPageBreak/>
              <w:t>Mardi 14 novembre</w:t>
            </w:r>
          </w:p>
        </w:tc>
        <w:tc>
          <w:tcPr>
            <w:tcW w:w="3402" w:type="dxa"/>
            <w:shd w:val="clear" w:color="auto" w:fill="auto"/>
          </w:tcPr>
          <w:p w14:paraId="3B73ED45" w14:textId="77777777" w:rsidR="00480D11" w:rsidRPr="001C78F3" w:rsidDel="00004F2A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69624CD3" w14:textId="77777777" w:rsidR="00480D11" w:rsidRPr="001C78F3" w:rsidRDefault="00480D11" w:rsidP="00A3477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46E4F249" w14:textId="77777777" w:rsidTr="004B258D">
        <w:tc>
          <w:tcPr>
            <w:tcW w:w="2410" w:type="dxa"/>
            <w:shd w:val="clear" w:color="auto" w:fill="auto"/>
          </w:tcPr>
          <w:p w14:paraId="1D62FDC5" w14:textId="77777777" w:rsidR="00480D11" w:rsidRPr="001C78F3" w:rsidDel="00752F18" w:rsidRDefault="00480D11" w:rsidP="00A34776">
            <w:pPr>
              <w:keepNext/>
              <w:spacing w:before="40" w:after="120"/>
              <w:ind w:right="113"/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79AE2509" w14:textId="77777777" w:rsidR="00480D11" w:rsidDel="00752F18" w:rsidRDefault="00480D11" w:rsidP="00A3477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Égypte : cinquième rapport périodique</w:t>
            </w:r>
          </w:p>
        </w:tc>
        <w:tc>
          <w:tcPr>
            <w:tcW w:w="1558" w:type="dxa"/>
            <w:shd w:val="clear" w:color="auto" w:fill="auto"/>
          </w:tcPr>
          <w:p w14:paraId="28CFCC7F" w14:textId="07F75065" w:rsidR="00480D11" w:rsidRPr="001C78F3" w:rsidRDefault="00F85085" w:rsidP="00A34776">
            <w:pPr>
              <w:keepNext/>
              <w:spacing w:before="40" w:after="120"/>
              <w:rPr>
                <w:rFonts w:eastAsiaTheme="minorEastAsia"/>
              </w:rPr>
            </w:pPr>
            <w:hyperlink r:id="rId67" w:history="1">
              <w:r>
                <w:rPr>
                  <w:rStyle w:val="Lienhypertexte"/>
                  <w:rFonts w:eastAsiaTheme="minorEastAsia"/>
                </w:rPr>
                <w:t>CAT/C/EGY/5</w:t>
              </w:r>
            </w:hyperlink>
          </w:p>
        </w:tc>
      </w:tr>
      <w:tr w:rsidR="00480D11" w:rsidRPr="001C78F3" w14:paraId="45B4003C" w14:textId="77777777" w:rsidTr="004B258D">
        <w:tc>
          <w:tcPr>
            <w:tcW w:w="2410" w:type="dxa"/>
            <w:shd w:val="clear" w:color="auto" w:fill="auto"/>
          </w:tcPr>
          <w:p w14:paraId="582FC5AA" w14:textId="77777777" w:rsidR="00480D11" w:rsidRPr="001C78F3" w:rsidRDefault="00480D11" w:rsidP="004B258D">
            <w:pPr>
              <w:spacing w:before="40" w:after="120"/>
              <w:ind w:right="113"/>
            </w:pPr>
            <w:r>
              <w:t>Mercredi 15 novembre</w:t>
            </w:r>
          </w:p>
        </w:tc>
        <w:tc>
          <w:tcPr>
            <w:tcW w:w="3402" w:type="dxa"/>
            <w:shd w:val="clear" w:color="auto" w:fill="auto"/>
          </w:tcPr>
          <w:p w14:paraId="3BBF0138" w14:textId="77777777" w:rsidR="00480D11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299EA1DA" w14:textId="77777777" w:rsidR="00480D11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73A76630" w14:textId="77777777" w:rsidTr="004B258D">
        <w:tc>
          <w:tcPr>
            <w:tcW w:w="2410" w:type="dxa"/>
            <w:shd w:val="clear" w:color="auto" w:fill="auto"/>
          </w:tcPr>
          <w:p w14:paraId="2579E80C" w14:textId="77777777" w:rsidR="00480D11" w:rsidRDefault="00480D11" w:rsidP="004B258D">
            <w:pPr>
              <w:spacing w:before="40" w:after="120"/>
              <w:ind w:right="113"/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50C7DD90" w14:textId="77777777" w:rsidR="00480D11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Slovénie : quatrième rapport périodique</w:t>
            </w:r>
          </w:p>
        </w:tc>
        <w:tc>
          <w:tcPr>
            <w:tcW w:w="1558" w:type="dxa"/>
            <w:shd w:val="clear" w:color="auto" w:fill="auto"/>
          </w:tcPr>
          <w:p w14:paraId="1E8BC8E9" w14:textId="3E34326E" w:rsidR="00480D11" w:rsidRDefault="00F85085" w:rsidP="004B258D">
            <w:pPr>
              <w:spacing w:before="40" w:after="120"/>
              <w:rPr>
                <w:rFonts w:eastAsiaTheme="minorEastAsia"/>
              </w:rPr>
            </w:pPr>
            <w:hyperlink r:id="rId68" w:history="1">
              <w:r>
                <w:rPr>
                  <w:rStyle w:val="Lienhypertexte"/>
                  <w:rFonts w:eastAsiaTheme="minorEastAsia"/>
                </w:rPr>
                <w:t>CAT/C/SVN/4</w:t>
              </w:r>
            </w:hyperlink>
          </w:p>
        </w:tc>
      </w:tr>
      <w:tr w:rsidR="00480D11" w:rsidRPr="001C78F3" w14:paraId="05F2CCAB" w14:textId="77777777" w:rsidTr="004B258D">
        <w:tc>
          <w:tcPr>
            <w:tcW w:w="2410" w:type="dxa"/>
            <w:shd w:val="clear" w:color="auto" w:fill="auto"/>
          </w:tcPr>
          <w:p w14:paraId="78082D94" w14:textId="77777777" w:rsidR="00480D11" w:rsidRPr="001C78F3" w:rsidRDefault="00480D11" w:rsidP="004B258D">
            <w:pPr>
              <w:spacing w:before="40" w:after="120"/>
              <w:ind w:right="113"/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6CC98791" w14:textId="77777777" w:rsidR="00480D11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Égypte : réponses</w:t>
            </w:r>
          </w:p>
        </w:tc>
        <w:tc>
          <w:tcPr>
            <w:tcW w:w="1558" w:type="dxa"/>
            <w:shd w:val="clear" w:color="auto" w:fill="auto"/>
          </w:tcPr>
          <w:p w14:paraId="0A62A8CF" w14:textId="77777777" w:rsidR="00480D11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6FAFD1F9" w14:textId="77777777" w:rsidTr="004B258D">
        <w:tc>
          <w:tcPr>
            <w:tcW w:w="2410" w:type="dxa"/>
            <w:shd w:val="clear" w:color="auto" w:fill="auto"/>
          </w:tcPr>
          <w:p w14:paraId="4EA269D4" w14:textId="77777777" w:rsidR="00480D11" w:rsidRPr="001C78F3" w:rsidRDefault="00480D11" w:rsidP="004B258D">
            <w:pPr>
              <w:spacing w:before="40" w:after="120"/>
              <w:ind w:right="113"/>
            </w:pPr>
            <w:r>
              <w:t>Jeudi 16 novembre</w:t>
            </w:r>
          </w:p>
        </w:tc>
        <w:tc>
          <w:tcPr>
            <w:tcW w:w="3402" w:type="dxa"/>
            <w:shd w:val="clear" w:color="auto" w:fill="auto"/>
          </w:tcPr>
          <w:p w14:paraId="47C2BC36" w14:textId="77777777" w:rsidR="00480D11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14BB476D" w14:textId="77777777" w:rsidR="00480D11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  <w:tr w:rsidR="00480D11" w:rsidRPr="001C78F3" w14:paraId="04095CAA" w14:textId="77777777" w:rsidTr="004B258D">
        <w:tc>
          <w:tcPr>
            <w:tcW w:w="2410" w:type="dxa"/>
            <w:shd w:val="clear" w:color="auto" w:fill="auto"/>
          </w:tcPr>
          <w:p w14:paraId="47173232" w14:textId="77777777" w:rsidR="00480D11" w:rsidRPr="001C78F3" w:rsidRDefault="00480D11" w:rsidP="004B258D">
            <w:pPr>
              <w:spacing w:before="40" w:after="120"/>
              <w:ind w:right="113"/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5FED8200" w14:textId="77777777" w:rsidR="00480D11" w:rsidRDefault="00480D11" w:rsidP="004B258D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Slovénie : réponses</w:t>
            </w:r>
          </w:p>
        </w:tc>
        <w:tc>
          <w:tcPr>
            <w:tcW w:w="1558" w:type="dxa"/>
            <w:shd w:val="clear" w:color="auto" w:fill="auto"/>
          </w:tcPr>
          <w:p w14:paraId="35A13209" w14:textId="77777777" w:rsidR="00480D11" w:rsidRDefault="00480D11" w:rsidP="004B258D">
            <w:pPr>
              <w:spacing w:before="40" w:after="120"/>
              <w:rPr>
                <w:rFonts w:eastAsiaTheme="minorEastAsia"/>
              </w:rPr>
            </w:pPr>
          </w:p>
        </w:tc>
      </w:tr>
    </w:tbl>
    <w:p w14:paraId="76348D9E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tab/>
        <w:t>5.</w:t>
      </w:r>
      <w:r w:rsidRPr="002540EE">
        <w:tab/>
        <w:t>Examen de renseignements soumis au titre de l</w:t>
      </w:r>
      <w:r>
        <w:t>’article </w:t>
      </w:r>
      <w:r w:rsidRPr="002540EE">
        <w:t>20 de la Convention</w:t>
      </w:r>
    </w:p>
    <w:p w14:paraId="5929D883" w14:textId="77777777" w:rsidR="00480D11" w:rsidRPr="002540EE" w:rsidRDefault="00480D11" w:rsidP="00480D11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XIX de son règlement intérieur, le</w:t>
      </w:r>
      <w:r>
        <w:t> </w:t>
      </w:r>
      <w:r w:rsidRPr="002540EE">
        <w:t>Comité examine les renseignements qui sont ou semblent être présentés pour examen en vertu de l</w:t>
      </w:r>
      <w:r>
        <w:t>’article </w:t>
      </w:r>
      <w:r w:rsidRPr="002540EE">
        <w:t>20 de la Convention.</w:t>
      </w:r>
    </w:p>
    <w:p w14:paraId="35640C02" w14:textId="77777777" w:rsidR="00480D11" w:rsidRPr="002540EE" w:rsidRDefault="00480D11" w:rsidP="00480D11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>20 (</w:t>
      </w:r>
      <w:r>
        <w:t>par. </w:t>
      </w:r>
      <w:r w:rsidRPr="002540EE">
        <w:t>5) de la Convention et aux articles</w:t>
      </w:r>
      <w:r>
        <w:t> </w:t>
      </w:r>
      <w:r w:rsidRPr="002540EE">
        <w:t xml:space="preserve">78 et 79 du </w:t>
      </w:r>
      <w:r>
        <w:t>r</w:t>
      </w:r>
      <w:r w:rsidRPr="002540EE">
        <w:t>èglement intérieur, tous les documents et tous les travaux du Comité afférents aux fonctions qui lui sont confiées en vertu de l</w:t>
      </w:r>
      <w:r>
        <w:t>’article </w:t>
      </w:r>
      <w:r w:rsidRPr="002540EE">
        <w:t xml:space="preserve">20 de la Convention sont confidentiels et toutes les séances consacrées aux travaux au titre de cet </w:t>
      </w:r>
      <w:r>
        <w:t xml:space="preserve">article </w:t>
      </w:r>
      <w:r w:rsidRPr="002540EE">
        <w:t>sont privées.</w:t>
      </w:r>
    </w:p>
    <w:p w14:paraId="5A2D6A36" w14:textId="77777777" w:rsidR="00480D11" w:rsidRPr="002540EE" w:rsidRDefault="00480D11" w:rsidP="00480D11">
      <w:pPr>
        <w:pStyle w:val="H23G"/>
        <w:rPr>
          <w:rFonts w:eastAsiaTheme="minorEastAsia"/>
        </w:rPr>
      </w:pPr>
      <w:r w:rsidRPr="002540EE">
        <w:rPr>
          <w:bCs/>
        </w:rPr>
        <w:tab/>
        <w:t>6.</w:t>
      </w:r>
      <w:r w:rsidRPr="002540EE">
        <w:tab/>
      </w:r>
      <w:r w:rsidRPr="002540EE">
        <w:rPr>
          <w:bCs/>
        </w:rPr>
        <w:t>Examen de</w:t>
      </w:r>
      <w:r>
        <w:rPr>
          <w:bCs/>
        </w:rPr>
        <w:t>s</w:t>
      </w:r>
      <w:r w:rsidRPr="002540EE">
        <w:rPr>
          <w:bCs/>
        </w:rPr>
        <w:t xml:space="preserve"> communications soumises </w:t>
      </w:r>
      <w:r>
        <w:rPr>
          <w:bCs/>
        </w:rPr>
        <w:t>au titre</w:t>
      </w:r>
      <w:r w:rsidRPr="002540EE">
        <w:rPr>
          <w:bCs/>
        </w:rPr>
        <w:t xml:space="preserve"> de l</w:t>
      </w:r>
      <w:r>
        <w:rPr>
          <w:bCs/>
        </w:rPr>
        <w:t>’article </w:t>
      </w:r>
      <w:r w:rsidRPr="002540EE">
        <w:rPr>
          <w:bCs/>
        </w:rPr>
        <w:t>22 de la Convention</w:t>
      </w:r>
    </w:p>
    <w:p w14:paraId="1B509062" w14:textId="77777777" w:rsidR="00480D11" w:rsidRDefault="00480D11" w:rsidP="00480D11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XXI de son règlement intérieur, le</w:t>
      </w:r>
      <w:r>
        <w:t> </w:t>
      </w:r>
      <w:r w:rsidRPr="002540EE">
        <w:t>Comité examine les communications qui sont ou semblent être présentées pour examen conformément à l</w:t>
      </w:r>
      <w:r>
        <w:t>’article </w:t>
      </w:r>
      <w:r w:rsidRPr="002540EE">
        <w:t>22 de la Convention. Conformément à l</w:t>
      </w:r>
      <w:r>
        <w:t>’article </w:t>
      </w:r>
      <w:r w:rsidRPr="002540EE">
        <w:t>22 (</w:t>
      </w:r>
      <w:r>
        <w:t>par. </w:t>
      </w:r>
      <w:r w:rsidRPr="002540EE">
        <w:t>6) de la Convention et à l</w:t>
      </w:r>
      <w:r>
        <w:t>’article </w:t>
      </w:r>
      <w:r w:rsidRPr="002540EE">
        <w:t>107 (</w:t>
      </w:r>
      <w:r>
        <w:t>par. </w:t>
      </w:r>
      <w:r w:rsidRPr="002540EE">
        <w:t xml:space="preserve">1) du </w:t>
      </w:r>
      <w:r>
        <w:t>r</w:t>
      </w:r>
      <w:r w:rsidRPr="002540EE">
        <w:t>èglement intérieur, les séances du Comité ou de ses organes subsidiaires au cours desquelles sont examinées les communications soumises en vertu de l</w:t>
      </w:r>
      <w:r>
        <w:t>’article </w:t>
      </w:r>
      <w:r w:rsidRPr="002540EE">
        <w:t>22 de la Convention sont privées.</w:t>
      </w:r>
    </w:p>
    <w:p w14:paraId="28CEC8A4" w14:textId="1FF3F979" w:rsidR="00F85085" w:rsidRPr="00F85085" w:rsidRDefault="00F85085" w:rsidP="00F8508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85085" w:rsidRPr="00F85085" w:rsidSect="00480D11">
      <w:headerReference w:type="even" r:id="rId69"/>
      <w:headerReference w:type="default" r:id="rId70"/>
      <w:footerReference w:type="even" r:id="rId71"/>
      <w:footerReference w:type="default" r:id="rId72"/>
      <w:footerReference w:type="first" r:id="rId7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98EE6" w14:textId="77777777" w:rsidR="00B33461" w:rsidRPr="009C4D45" w:rsidRDefault="00B33461" w:rsidP="009C4D45">
      <w:pPr>
        <w:pStyle w:val="Pieddepage"/>
      </w:pPr>
    </w:p>
  </w:endnote>
  <w:endnote w:type="continuationSeparator" w:id="0">
    <w:p w14:paraId="1CBC20A9" w14:textId="77777777" w:rsidR="00B33461" w:rsidRPr="009C4D45" w:rsidRDefault="00B33461" w:rsidP="009C4D45">
      <w:pPr>
        <w:pStyle w:val="Pieddepage"/>
      </w:pPr>
    </w:p>
  </w:endnote>
  <w:endnote w:type="continuationNotice" w:id="1">
    <w:p w14:paraId="7093868B" w14:textId="77777777" w:rsidR="00B33461" w:rsidRDefault="00B334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2CE1C" w14:textId="0E9862A5" w:rsidR="00480D11" w:rsidRPr="00480D11" w:rsidRDefault="00480D11" w:rsidP="00480D11">
    <w:pPr>
      <w:pStyle w:val="Pieddepage"/>
      <w:tabs>
        <w:tab w:val="right" w:pos="9638"/>
      </w:tabs>
    </w:pPr>
    <w:r w:rsidRPr="00480D11">
      <w:rPr>
        <w:b/>
        <w:sz w:val="18"/>
      </w:rPr>
      <w:fldChar w:fldCharType="begin"/>
    </w:r>
    <w:r w:rsidRPr="00480D11">
      <w:rPr>
        <w:b/>
        <w:sz w:val="18"/>
      </w:rPr>
      <w:instrText xml:space="preserve"> PAGE  \* MERGEFORMAT </w:instrText>
    </w:r>
    <w:r w:rsidRPr="00480D11">
      <w:rPr>
        <w:b/>
        <w:sz w:val="18"/>
      </w:rPr>
      <w:fldChar w:fldCharType="separate"/>
    </w:r>
    <w:r w:rsidRPr="00480D11">
      <w:rPr>
        <w:b/>
        <w:noProof/>
        <w:sz w:val="18"/>
      </w:rPr>
      <w:t>2</w:t>
    </w:r>
    <w:r w:rsidRPr="00480D11">
      <w:rPr>
        <w:b/>
        <w:sz w:val="18"/>
      </w:rPr>
      <w:fldChar w:fldCharType="end"/>
    </w:r>
    <w:r>
      <w:rPr>
        <w:b/>
        <w:sz w:val="18"/>
      </w:rPr>
      <w:tab/>
    </w:r>
    <w:r>
      <w:t>GE.23-16324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133C" w14:textId="3C18A1B6" w:rsidR="00480D11" w:rsidRPr="00480D11" w:rsidRDefault="00480D11" w:rsidP="00480D11">
    <w:pPr>
      <w:pStyle w:val="Pieddepage"/>
      <w:tabs>
        <w:tab w:val="right" w:pos="9638"/>
      </w:tabs>
      <w:rPr>
        <w:b/>
        <w:sz w:val="18"/>
      </w:rPr>
    </w:pPr>
    <w:r>
      <w:t>GE.23-16324</w:t>
    </w:r>
    <w:r>
      <w:tab/>
    </w:r>
    <w:r w:rsidRPr="00480D11">
      <w:rPr>
        <w:b/>
        <w:sz w:val="18"/>
      </w:rPr>
      <w:fldChar w:fldCharType="begin"/>
    </w:r>
    <w:r w:rsidRPr="00480D11">
      <w:rPr>
        <w:b/>
        <w:sz w:val="18"/>
      </w:rPr>
      <w:instrText xml:space="preserve"> PAGE  \* MERGEFORMAT </w:instrText>
    </w:r>
    <w:r w:rsidRPr="00480D11">
      <w:rPr>
        <w:b/>
        <w:sz w:val="18"/>
      </w:rPr>
      <w:fldChar w:fldCharType="separate"/>
    </w:r>
    <w:r w:rsidRPr="00480D11">
      <w:rPr>
        <w:b/>
        <w:noProof/>
        <w:sz w:val="18"/>
      </w:rPr>
      <w:t>3</w:t>
    </w:r>
    <w:r w:rsidRPr="00480D1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C7C43" w14:textId="02B715E2" w:rsidR="00621144" w:rsidRPr="00480D11" w:rsidRDefault="00480D11" w:rsidP="00480D11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A6E87FB" wp14:editId="50304D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23-16324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C0B6A9D" wp14:editId="6358B26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605721800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011223    041223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85F71" w14:textId="77777777" w:rsidR="00B33461" w:rsidRPr="009C4D45" w:rsidRDefault="00B33461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230F03" w14:textId="77777777" w:rsidR="00B33461" w:rsidRPr="00035AE4" w:rsidRDefault="00B33461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D1A9CCF" w14:textId="77777777" w:rsidR="00B33461" w:rsidRPr="00035AE4" w:rsidRDefault="00B33461">
      <w:pPr>
        <w:spacing w:line="240" w:lineRule="auto"/>
        <w:rPr>
          <w:sz w:val="2"/>
          <w:szCs w:val="2"/>
        </w:rPr>
      </w:pPr>
    </w:p>
  </w:footnote>
  <w:footnote w:id="2">
    <w:p w14:paraId="60B33E88" w14:textId="77777777" w:rsidR="00480D11" w:rsidRPr="008F551B" w:rsidRDefault="00480D11" w:rsidP="00480D11">
      <w:pPr>
        <w:pStyle w:val="Notedebasdepage"/>
      </w:pPr>
      <w:r>
        <w:rPr>
          <w:rStyle w:val="Appelnotedebasdep"/>
        </w:rPr>
        <w:tab/>
      </w:r>
      <w:r w:rsidRPr="008F551B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390035">
        <w:rPr>
          <w:lang w:val="fr-FR"/>
        </w:rPr>
        <w:t>Le présent document a été soumis après la date prévue afin que l</w:t>
      </w:r>
      <w:r>
        <w:rPr>
          <w:lang w:val="fr-FR"/>
        </w:rPr>
        <w:t>’</w:t>
      </w:r>
      <w:r w:rsidRPr="00390035">
        <w:rPr>
          <w:lang w:val="fr-FR"/>
        </w:rPr>
        <w:t>information la plus récente puisse y</w:t>
      </w:r>
      <w:r>
        <w:rPr>
          <w:lang w:val="fr-FR"/>
        </w:rPr>
        <w:t> </w:t>
      </w:r>
      <w:r w:rsidRPr="00390035">
        <w:rPr>
          <w:lang w:val="fr-FR"/>
        </w:rPr>
        <w:t>figurer.</w:t>
      </w:r>
    </w:p>
  </w:footnote>
  <w:footnote w:id="3">
    <w:p w14:paraId="5772D33A" w14:textId="35B6190F" w:rsidR="00480D11" w:rsidRPr="002540EE" w:rsidRDefault="00480D11" w:rsidP="00480D11">
      <w:pPr>
        <w:pStyle w:val="Notedebasdepage"/>
      </w:pPr>
      <w:r>
        <w:tab/>
      </w:r>
      <w:r w:rsidRPr="002A794C">
        <w:rPr>
          <w:rStyle w:val="Appelnotedebasdep"/>
        </w:rPr>
        <w:footnoteRef/>
      </w:r>
      <w:r w:rsidRPr="002540EE">
        <w:tab/>
        <w:t>Les rapports qui n</w:t>
      </w:r>
      <w:r>
        <w:t>’</w:t>
      </w:r>
      <w:r w:rsidRPr="002540EE">
        <w:t>étaient pas encore disponibles dans le Système de diffusion électronique des</w:t>
      </w:r>
      <w:r>
        <w:t> </w:t>
      </w:r>
      <w:r w:rsidRPr="002540EE">
        <w:t>documents de l</w:t>
      </w:r>
      <w:r>
        <w:t>’</w:t>
      </w:r>
      <w:r w:rsidRPr="002540EE">
        <w:t xml:space="preserve">ONU au </w:t>
      </w:r>
      <w:r>
        <w:t>15 octobre</w:t>
      </w:r>
      <w:r w:rsidDel="006C3F07">
        <w:t xml:space="preserve"> </w:t>
      </w:r>
      <w:r w:rsidRPr="002540EE">
        <w:t>202</w:t>
      </w:r>
      <w:r>
        <w:t>3</w:t>
      </w:r>
      <w:r w:rsidRPr="002540EE">
        <w:t xml:space="preserve"> peuvent être consultés à l</w:t>
      </w:r>
      <w:r>
        <w:t>’</w:t>
      </w:r>
      <w:r w:rsidRPr="002540EE">
        <w:t>adresse suivante</w:t>
      </w:r>
      <w:r>
        <w:t> :</w:t>
      </w:r>
      <w:r w:rsidRPr="002540EE">
        <w:t xml:space="preserve"> </w:t>
      </w:r>
      <w:hyperlink r:id="rId1" w:history="1">
        <w:r w:rsidR="00F85085">
          <w:rPr>
            <w:rStyle w:val="Lienhypertexte"/>
          </w:rPr>
          <w:t>https://tbinternet.ohchr.org/_layouts/15/treatybodyexternal/SessionDetails1.aspx?SessionID=797 &amp;Lang=fr</w:t>
        </w:r>
      </w:hyperlink>
      <w:r w:rsidRPr="002540EE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EB1D3" w14:textId="59F7BEDD" w:rsidR="00480D11" w:rsidRPr="00480D11" w:rsidRDefault="00480D11">
    <w:pPr>
      <w:pStyle w:val="En-tte"/>
    </w:pPr>
    <w:fldSimple w:instr=" TITLE  \* MERGEFORMAT ">
      <w:r w:rsidR="001A0977">
        <w:t>CAT/C/78/1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EF708" w14:textId="1C364E17" w:rsidR="00480D11" w:rsidRPr="00480D11" w:rsidRDefault="00480D11" w:rsidP="00480D11">
    <w:pPr>
      <w:pStyle w:val="En-tte"/>
      <w:jc w:val="right"/>
    </w:pPr>
    <w:fldSimple w:instr=" TITLE  \* MERGEFORMAT ">
      <w:r w:rsidR="001A0977">
        <w:t>CAT/C/78/1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413287277">
    <w:abstractNumId w:val="12"/>
  </w:num>
  <w:num w:numId="2" w16cid:durableId="1822232616">
    <w:abstractNumId w:val="11"/>
  </w:num>
  <w:num w:numId="3" w16cid:durableId="1062289510">
    <w:abstractNumId w:val="10"/>
  </w:num>
  <w:num w:numId="4" w16cid:durableId="1372148545">
    <w:abstractNumId w:val="8"/>
  </w:num>
  <w:num w:numId="5" w16cid:durableId="2047943967">
    <w:abstractNumId w:val="3"/>
  </w:num>
  <w:num w:numId="6" w16cid:durableId="1052651052">
    <w:abstractNumId w:val="2"/>
  </w:num>
  <w:num w:numId="7" w16cid:durableId="236477197">
    <w:abstractNumId w:val="1"/>
  </w:num>
  <w:num w:numId="8" w16cid:durableId="1126583493">
    <w:abstractNumId w:val="0"/>
  </w:num>
  <w:num w:numId="9" w16cid:durableId="1951281380">
    <w:abstractNumId w:val="9"/>
  </w:num>
  <w:num w:numId="10" w16cid:durableId="500777965">
    <w:abstractNumId w:val="7"/>
  </w:num>
  <w:num w:numId="11" w16cid:durableId="318119033">
    <w:abstractNumId w:val="6"/>
  </w:num>
  <w:num w:numId="12" w16cid:durableId="1855725534">
    <w:abstractNumId w:val="5"/>
  </w:num>
  <w:num w:numId="13" w16cid:durableId="96760091">
    <w:abstractNumId w:val="4"/>
  </w:num>
  <w:num w:numId="14" w16cid:durableId="621418565">
    <w:abstractNumId w:val="12"/>
  </w:num>
  <w:num w:numId="15" w16cid:durableId="1919514780">
    <w:abstractNumId w:val="11"/>
  </w:num>
  <w:num w:numId="16" w16cid:durableId="819155897">
    <w:abstractNumId w:val="10"/>
  </w:num>
  <w:num w:numId="17" w16cid:durableId="2015182192">
    <w:abstractNumId w:val="12"/>
  </w:num>
  <w:num w:numId="18" w16cid:durableId="2137873105">
    <w:abstractNumId w:val="11"/>
  </w:num>
  <w:num w:numId="19" w16cid:durableId="9103903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461"/>
    <w:rsid w:val="00023842"/>
    <w:rsid w:val="00035AE4"/>
    <w:rsid w:val="00037DF1"/>
    <w:rsid w:val="0007796D"/>
    <w:rsid w:val="00101756"/>
    <w:rsid w:val="00111F2F"/>
    <w:rsid w:val="0014365E"/>
    <w:rsid w:val="00176178"/>
    <w:rsid w:val="001A0977"/>
    <w:rsid w:val="001D14FC"/>
    <w:rsid w:val="001F525A"/>
    <w:rsid w:val="00287416"/>
    <w:rsid w:val="002C1DA5"/>
    <w:rsid w:val="00446FE5"/>
    <w:rsid w:val="00480D11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7C3C84"/>
    <w:rsid w:val="0080684C"/>
    <w:rsid w:val="00807D21"/>
    <w:rsid w:val="00840C6C"/>
    <w:rsid w:val="00853AFA"/>
    <w:rsid w:val="00871C75"/>
    <w:rsid w:val="008776DC"/>
    <w:rsid w:val="00945222"/>
    <w:rsid w:val="009705C8"/>
    <w:rsid w:val="009C4D45"/>
    <w:rsid w:val="009E6B6D"/>
    <w:rsid w:val="009F531E"/>
    <w:rsid w:val="00A05770"/>
    <w:rsid w:val="00A34776"/>
    <w:rsid w:val="00A37C92"/>
    <w:rsid w:val="00A40848"/>
    <w:rsid w:val="00A704A8"/>
    <w:rsid w:val="00AA0CD3"/>
    <w:rsid w:val="00AB1B55"/>
    <w:rsid w:val="00AE323C"/>
    <w:rsid w:val="00B33461"/>
    <w:rsid w:val="00BA13A6"/>
    <w:rsid w:val="00BA41F4"/>
    <w:rsid w:val="00C02897"/>
    <w:rsid w:val="00C26921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660DF"/>
    <w:rsid w:val="00F85085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D3FD32"/>
  <w15:docId w15:val="{FD1314B3-25C9-4BC8-BE42-6F6A5652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480D11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480D11"/>
    <w:rPr>
      <w:sz w:val="16"/>
      <w:szCs w:val="16"/>
    </w:rPr>
  </w:style>
  <w:style w:type="character" w:styleId="Mentionnonrsolue">
    <w:name w:val="Unresolved Mention"/>
    <w:basedOn w:val="Policepardfaut"/>
    <w:uiPriority w:val="99"/>
    <w:semiHidden/>
    <w:unhideWhenUsed/>
    <w:rsid w:val="00F85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AT/C/AUT/7" TargetMode="External"/><Relationship Id="rId18" Type="http://schemas.openxmlformats.org/officeDocument/2006/relationships/hyperlink" Target="http://undocs.org/fr/CAT/C/BGR/7" TargetMode="External"/><Relationship Id="rId26" Type="http://schemas.openxmlformats.org/officeDocument/2006/relationships/hyperlink" Target="http://undocs.org/fr/CAT/C/ECU/8" TargetMode="External"/><Relationship Id="rId39" Type="http://schemas.openxmlformats.org/officeDocument/2006/relationships/hyperlink" Target="http://undocs.org/fr/CAT/C/MKD/4" TargetMode="External"/><Relationship Id="rId21" Type="http://schemas.openxmlformats.org/officeDocument/2006/relationships/hyperlink" Target="http://undocs.org/en/CAT/C/CHL/7" TargetMode="External"/><Relationship Id="rId34" Type="http://schemas.openxmlformats.org/officeDocument/2006/relationships/hyperlink" Target="http://undocs.org/fr/CAT/C/ITA/7" TargetMode="External"/><Relationship Id="rId42" Type="http://schemas.openxmlformats.org/officeDocument/2006/relationships/hyperlink" Target="http://undocs.org/fr/CAT/C/MCO/7" TargetMode="External"/><Relationship Id="rId47" Type="http://schemas.openxmlformats.org/officeDocument/2006/relationships/hyperlink" Target="http://undocs.org/fr/CAT/C/NLD/8" TargetMode="External"/><Relationship Id="rId50" Type="http://schemas.openxmlformats.org/officeDocument/2006/relationships/hyperlink" Target="http://undocs.org/fr/CAT/C/UGA/2" TargetMode="External"/><Relationship Id="rId55" Type="http://schemas.openxmlformats.org/officeDocument/2006/relationships/hyperlink" Target="http://undocs.org/fr/CAT/C/SEN/5" TargetMode="External"/><Relationship Id="rId63" Type="http://schemas.openxmlformats.org/officeDocument/2006/relationships/hyperlink" Target="http://undocs.org/fr/CAT/C/BDI/3" TargetMode="External"/><Relationship Id="rId68" Type="http://schemas.openxmlformats.org/officeDocument/2006/relationships/hyperlink" Target="http://undocs.org/fr/CAT/C/SVN/4" TargetMode="External"/><Relationship Id="rId7" Type="http://schemas.openxmlformats.org/officeDocument/2006/relationships/image" Target="media/image1.wmf"/><Relationship Id="rId71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undocs.org/en/CAT/C/BLR/6" TargetMode="External"/><Relationship Id="rId29" Type="http://schemas.openxmlformats.org/officeDocument/2006/relationships/hyperlink" Target="http://undocs.org/fr/CAT/C/FIN/8" TargetMode="External"/><Relationship Id="rId11" Type="http://schemas.openxmlformats.org/officeDocument/2006/relationships/hyperlink" Target="http://undocs.org/fr/CAT/C/ARG/7" TargetMode="External"/><Relationship Id="rId24" Type="http://schemas.openxmlformats.org/officeDocument/2006/relationships/hyperlink" Target="http://undocs.org/fr/CAT/C/EGY/5" TargetMode="External"/><Relationship Id="rId32" Type="http://schemas.openxmlformats.org/officeDocument/2006/relationships/hyperlink" Target="http://undocs.org/fr/CAT/C/HND/3" TargetMode="External"/><Relationship Id="rId37" Type="http://schemas.openxmlformats.org/officeDocument/2006/relationships/hyperlink" Target="http://undocs.org/fr/CAT/C/KWT/4" TargetMode="External"/><Relationship Id="rId40" Type="http://schemas.openxmlformats.org/officeDocument/2006/relationships/hyperlink" Target="http://undocs.org/fr/CAT/C/MUS/5" TargetMode="External"/><Relationship Id="rId45" Type="http://schemas.openxmlformats.org/officeDocument/2006/relationships/hyperlink" Target="http://undocs.org/en/CAT/C/NOR/9" TargetMode="External"/><Relationship Id="rId53" Type="http://schemas.openxmlformats.org/officeDocument/2006/relationships/hyperlink" Target="http://undocs.org/fr/CAT/C/MDA/4" TargetMode="External"/><Relationship Id="rId58" Type="http://schemas.openxmlformats.org/officeDocument/2006/relationships/hyperlink" Target="http://undocs.org/fr/CAT/C/CZE/7" TargetMode="External"/><Relationship Id="rId66" Type="http://schemas.openxmlformats.org/officeDocument/2006/relationships/hyperlink" Target="http://undocs.org/fr/CAT/C/DNK/8" TargetMode="Externa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AT/C/BHR/4" TargetMode="External"/><Relationship Id="rId23" Type="http://schemas.openxmlformats.org/officeDocument/2006/relationships/hyperlink" Target="http://undocs.org/fr/CAT/C/DNK/8" TargetMode="External"/><Relationship Id="rId28" Type="http://schemas.openxmlformats.org/officeDocument/2006/relationships/hyperlink" Target="http://undocs.org/en/CAT/C/RUS/7" TargetMode="External"/><Relationship Id="rId36" Type="http://schemas.openxmlformats.org/officeDocument/2006/relationships/hyperlink" Target="http://undocs.org/fr/CAT/C/KIR/1" TargetMode="External"/><Relationship Id="rId49" Type="http://schemas.openxmlformats.org/officeDocument/2006/relationships/hyperlink" Target="http://undocs.org/fr/CAT/C/POL/8" TargetMode="External"/><Relationship Id="rId57" Type="http://schemas.openxmlformats.org/officeDocument/2006/relationships/hyperlink" Target="http://undocs.org/fr/CAT/C/TJK/4" TargetMode="External"/><Relationship Id="rId61" Type="http://schemas.openxmlformats.org/officeDocument/2006/relationships/hyperlink" Target="http://undocs.org/fr/CAT/C/TKM/3" TargetMode="External"/><Relationship Id="rId10" Type="http://schemas.openxmlformats.org/officeDocument/2006/relationships/hyperlink" Target="https://undocs.org/en/CAT/C/AND/2" TargetMode="External"/><Relationship Id="rId19" Type="http://schemas.openxmlformats.org/officeDocument/2006/relationships/hyperlink" Target="http://undocs.org/fr/CAT/C/BDI/3" TargetMode="External"/><Relationship Id="rId31" Type="http://schemas.openxmlformats.org/officeDocument/2006/relationships/hyperlink" Target="http://undocs.org/fr/CAT/C/GTM/8" TargetMode="External"/><Relationship Id="rId44" Type="http://schemas.openxmlformats.org/officeDocument/2006/relationships/hyperlink" Target="http://undocs.org/fr/CAT/C/NAM/3" TargetMode="External"/><Relationship Id="rId52" Type="http://schemas.openxmlformats.org/officeDocument/2006/relationships/hyperlink" Target="http://undocs.org/fr/CAT/C/KOR/6" TargetMode="External"/><Relationship Id="rId60" Type="http://schemas.openxmlformats.org/officeDocument/2006/relationships/hyperlink" Target="http://undocs.org/fr/CAT/C/TUR/5" TargetMode="External"/><Relationship Id="rId65" Type="http://schemas.openxmlformats.org/officeDocument/2006/relationships/hyperlink" Target="http://undocs.org/fr/CAT/C/ROU/3" TargetMode="External"/><Relationship Id="rId73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AT/C/ZAF/3" TargetMode="External"/><Relationship Id="rId14" Type="http://schemas.openxmlformats.org/officeDocument/2006/relationships/hyperlink" Target="http://undocs.org/fr/CAT/C/AZE/5" TargetMode="External"/><Relationship Id="rId22" Type="http://schemas.openxmlformats.org/officeDocument/2006/relationships/hyperlink" Target="http://undocs.org/fr/CAT/C/CRI/3" TargetMode="External"/><Relationship Id="rId27" Type="http://schemas.openxmlformats.org/officeDocument/2006/relationships/hyperlink" Target="http://undocs.org/fr/CAT/C/USA/6" TargetMode="External"/><Relationship Id="rId30" Type="http://schemas.openxmlformats.org/officeDocument/2006/relationships/hyperlink" Target="http://undocs.org/fr/CAT/C/FRA/8" TargetMode="External"/><Relationship Id="rId35" Type="http://schemas.openxmlformats.org/officeDocument/2006/relationships/hyperlink" Target="http://undocs.org/fr/CAT/C/JOR/4" TargetMode="External"/><Relationship Id="rId43" Type="http://schemas.openxmlformats.org/officeDocument/2006/relationships/hyperlink" Target="http://undocs.org/fr/CAT/C/MNG/3" TargetMode="External"/><Relationship Id="rId48" Type="http://schemas.openxmlformats.org/officeDocument/2006/relationships/hyperlink" Target="http://undocs.org/en/CAT/C/PHL/4" TargetMode="External"/><Relationship Id="rId56" Type="http://schemas.openxmlformats.org/officeDocument/2006/relationships/hyperlink" Target="http://undocs.org/fr/CAT/C/SVN/4" TargetMode="External"/><Relationship Id="rId64" Type="http://schemas.openxmlformats.org/officeDocument/2006/relationships/hyperlink" Target="http://undocs.org/fr/CAT/C/CRI/3" TargetMode="External"/><Relationship Id="rId69" Type="http://schemas.openxmlformats.org/officeDocument/2006/relationships/header" Target="header1.xml"/><Relationship Id="rId8" Type="http://schemas.openxmlformats.org/officeDocument/2006/relationships/hyperlink" Target="http://undocs.org/fr/CAT/C/ALB/3" TargetMode="External"/><Relationship Id="rId51" Type="http://schemas.openxmlformats.org/officeDocument/2006/relationships/hyperlink" Target="http://undocs.org/en/CAT/C/QAT/4" TargetMode="External"/><Relationship Id="rId72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hyperlink" Target="http://undocs.org/fr/CAT/C/ARM/5" TargetMode="External"/><Relationship Id="rId17" Type="http://schemas.openxmlformats.org/officeDocument/2006/relationships/hyperlink" Target="http://undocs.org/fr/CAT/C/BIH/7" TargetMode="External"/><Relationship Id="rId25" Type="http://schemas.openxmlformats.org/officeDocument/2006/relationships/hyperlink" Target="http://undocs.org/en/CAT/C/EST/6" TargetMode="External"/><Relationship Id="rId33" Type="http://schemas.openxmlformats.org/officeDocument/2006/relationships/hyperlink" Target="http://undocs.org/fr/CAT/C/ISR/6" TargetMode="External"/><Relationship Id="rId38" Type="http://schemas.openxmlformats.org/officeDocument/2006/relationships/hyperlink" Target="http://undocs.org/fr/CAT/C/LIE/5" TargetMode="External"/><Relationship Id="rId46" Type="http://schemas.openxmlformats.org/officeDocument/2006/relationships/hyperlink" Target="http://undocs.org/en/CAT/C/PAK/2" TargetMode="External"/><Relationship Id="rId59" Type="http://schemas.openxmlformats.org/officeDocument/2006/relationships/hyperlink" Target="http://undocs.org/fr/CAT/C/THA/2" TargetMode="External"/><Relationship Id="rId67" Type="http://schemas.openxmlformats.org/officeDocument/2006/relationships/hyperlink" Target="http://undocs.org/fr/CAT/C/EGY/5" TargetMode="External"/><Relationship Id="rId20" Type="http://schemas.openxmlformats.org/officeDocument/2006/relationships/hyperlink" Target="http://undocs.org/fr/CAT/C/CMR/6" TargetMode="External"/><Relationship Id="rId41" Type="http://schemas.openxmlformats.org/officeDocument/2006/relationships/hyperlink" Target="http://undocs.org/fr/CAT/C/MEX/8" TargetMode="External"/><Relationship Id="rId54" Type="http://schemas.openxmlformats.org/officeDocument/2006/relationships/hyperlink" Target="http://undocs.org/fr/CAT/C/GBR/7" TargetMode="External"/><Relationship Id="rId62" Type="http://schemas.openxmlformats.org/officeDocument/2006/relationships/hyperlink" Target="http://undocs.org/fr/CAT/C/UKR/7" TargetMode="External"/><Relationship Id="rId70" Type="http://schemas.openxmlformats.org/officeDocument/2006/relationships/header" Target="header2.xm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SessionDetails1.aspx?SessionID=797%20&amp;Lang=f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14</Pages>
  <Words>2834</Words>
  <Characters>16443</Characters>
  <Application>Microsoft Office Word</Application>
  <DocSecurity>0</DocSecurity>
  <Lines>1267</Lines>
  <Paragraphs>701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CAT/C/78/1</dc:title>
  <dc:subject/>
  <dc:creator>Christine CHAUTAGNAT</dc:creator>
  <cp:keywords/>
  <cp:lastModifiedBy>Christine Chautagnat</cp:lastModifiedBy>
  <cp:revision>3</cp:revision>
  <cp:lastPrinted>2023-12-04T09:32:00Z</cp:lastPrinted>
  <dcterms:created xsi:type="dcterms:W3CDTF">2023-12-04T09:32:00Z</dcterms:created>
  <dcterms:modified xsi:type="dcterms:W3CDTF">2023-12-04T09:34:00Z</dcterms:modified>
</cp:coreProperties>
</file>