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ADF3A1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EA28CAE" w14:textId="77777777" w:rsidR="002D5AAC" w:rsidRDefault="002D5AAC" w:rsidP="00F6011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CFBC17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13A7675" w14:textId="6D4738D0" w:rsidR="002D5AAC" w:rsidRDefault="00F60114" w:rsidP="00F60114">
            <w:pPr>
              <w:jc w:val="right"/>
            </w:pPr>
            <w:r w:rsidRPr="00F60114">
              <w:rPr>
                <w:sz w:val="40"/>
              </w:rPr>
              <w:t>A</w:t>
            </w:r>
            <w:r>
              <w:t>/HRC/RES/58/30</w:t>
            </w:r>
          </w:p>
        </w:tc>
      </w:tr>
      <w:tr w:rsidR="002D5AAC" w14:paraId="029BD4C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0C5AC5F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96CE5EC" wp14:editId="31BD330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72B51F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10BEBAD" w14:textId="77777777" w:rsidR="002D5AAC" w:rsidRDefault="00F60114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068AEE9" w14:textId="77777777" w:rsidR="00F60114" w:rsidRDefault="00F60114" w:rsidP="00F601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April 2025</w:t>
            </w:r>
          </w:p>
          <w:p w14:paraId="5747059F" w14:textId="77777777" w:rsidR="00F60114" w:rsidRDefault="00F60114" w:rsidP="00F601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D9B1C5C" w14:textId="1A1FC58B" w:rsidR="00F60114" w:rsidRPr="00E71476" w:rsidRDefault="00F60114" w:rsidP="00F6011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14:paraId="2F3FC571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CD70F81" w14:textId="77777777" w:rsidR="00F60114" w:rsidRPr="00BE7596" w:rsidRDefault="00F60114" w:rsidP="00F60114">
      <w:pPr>
        <w:rPr>
          <w:b/>
        </w:rPr>
      </w:pPr>
      <w:r w:rsidRPr="00BE7596">
        <w:rPr>
          <w:b/>
          <w:bCs/>
        </w:rPr>
        <w:t>Пятьдесят восьмая сессия</w:t>
      </w:r>
    </w:p>
    <w:p w14:paraId="117ABBA1" w14:textId="77777777" w:rsidR="00F60114" w:rsidRPr="00BE7596" w:rsidRDefault="00F60114" w:rsidP="00F60114">
      <w:r w:rsidRPr="00BE7596">
        <w:t>24 февраля — 4 апреля 2025 года</w:t>
      </w:r>
    </w:p>
    <w:p w14:paraId="2C7CDB64" w14:textId="77777777" w:rsidR="00F60114" w:rsidRPr="00BE7596" w:rsidRDefault="00F60114" w:rsidP="00F60114">
      <w:r w:rsidRPr="00BE7596">
        <w:t>Пункт 10 повестки дня</w:t>
      </w:r>
    </w:p>
    <w:p w14:paraId="4CF9653E" w14:textId="77777777" w:rsidR="00F60114" w:rsidRPr="00BE7596" w:rsidRDefault="00F60114" w:rsidP="00F60114">
      <w:pPr>
        <w:rPr>
          <w:b/>
        </w:rPr>
      </w:pPr>
      <w:r w:rsidRPr="00BE7596">
        <w:rPr>
          <w:b/>
          <w:bCs/>
        </w:rPr>
        <w:t>Техническая помощь и создание потенциала</w:t>
      </w:r>
    </w:p>
    <w:p w14:paraId="16ADD42B" w14:textId="5AFC9A41" w:rsidR="00F60114" w:rsidRPr="00BE7596" w:rsidRDefault="00F60114" w:rsidP="00F60114">
      <w:pPr>
        <w:pStyle w:val="HChG"/>
      </w:pPr>
      <w:r w:rsidRPr="00BE7596">
        <w:tab/>
      </w:r>
      <w:r w:rsidRPr="00BE7596">
        <w:tab/>
      </w:r>
      <w:r w:rsidRPr="001755D9">
        <w:t xml:space="preserve">Резолюция, принятая Советом по правам человека </w:t>
      </w:r>
      <w:r w:rsidRPr="00F60114">
        <w:t>4</w:t>
      </w:r>
      <w:r>
        <w:rPr>
          <w:lang w:val="en-US"/>
        </w:rPr>
        <w:t> </w:t>
      </w:r>
      <w:r w:rsidRPr="001755D9">
        <w:t>апреля 2025</w:t>
      </w:r>
      <w:r>
        <w:rPr>
          <w:lang w:val="en-US"/>
        </w:rPr>
        <w:t> </w:t>
      </w:r>
      <w:r w:rsidRPr="001755D9">
        <w:t>года</w:t>
      </w:r>
    </w:p>
    <w:p w14:paraId="25B12487" w14:textId="3BCEF898" w:rsidR="00F60114" w:rsidRPr="00F60114" w:rsidRDefault="00F60114" w:rsidP="00F60114">
      <w:pPr>
        <w:pStyle w:val="H1G"/>
      </w:pPr>
      <w:r>
        <w:rPr>
          <w:bCs/>
          <w:lang w:val="en-US"/>
        </w:rPr>
        <w:tab/>
      </w:r>
      <w:r w:rsidRPr="00BE7596">
        <w:rPr>
          <w:bCs/>
        </w:rPr>
        <w:t>58/</w:t>
      </w:r>
      <w:r w:rsidRPr="00F60114">
        <w:rPr>
          <w:bCs/>
        </w:rPr>
        <w:t>30.</w:t>
      </w:r>
      <w:r w:rsidRPr="00BE7596">
        <w:tab/>
        <w:t>Техническая помощь и создание потенциала в области прав человека в Мали</w:t>
      </w:r>
    </w:p>
    <w:p w14:paraId="17D31DA5" w14:textId="77777777" w:rsidR="00F60114" w:rsidRPr="00BE7596" w:rsidRDefault="00F60114" w:rsidP="00F60114">
      <w:pPr>
        <w:pStyle w:val="SingleTxtG"/>
        <w:ind w:firstLine="567"/>
      </w:pPr>
      <w:r w:rsidRPr="00BE7596">
        <w:rPr>
          <w:i/>
          <w:iCs/>
        </w:rPr>
        <w:t>Совет по правам человека,</w:t>
      </w:r>
    </w:p>
    <w:p w14:paraId="19250B2D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 xml:space="preserve">руководствуясь </w:t>
      </w:r>
      <w:r w:rsidRPr="00BE7596">
        <w:t>целями и принципами Устава Организации Объединенных Наций,</w:t>
      </w:r>
    </w:p>
    <w:p w14:paraId="3D2A74B8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 xml:space="preserve">вновь подтверждая </w:t>
      </w:r>
      <w:r w:rsidRPr="00BE7596">
        <w:t>Всеобщую декларацию прав человека и другие соответствующие международные договоры по правам человека,</w:t>
      </w:r>
    </w:p>
    <w:p w14:paraId="20CC999A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>ссылаясь</w:t>
      </w:r>
      <w:r w:rsidRPr="00BE7596">
        <w:t xml:space="preserve"> на резолюцию 60/251 Генеральной Ассамблеи от 15 марта 2006 года,</w:t>
      </w:r>
    </w:p>
    <w:p w14:paraId="642D6BDB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>ссылаясь также</w:t>
      </w:r>
      <w:r w:rsidRPr="00BE7596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года,</w:t>
      </w:r>
    </w:p>
    <w:p w14:paraId="3D8F9244" w14:textId="1C46D4A6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>ссылаясь далее</w:t>
      </w:r>
      <w:r w:rsidRPr="00BE7596">
        <w:t xml:space="preserve"> на свои резолюции 20/17 от 6 июля 2012 года о положении в области прав человека в Мали, 22/18 от 21 марта 2013 года об учреждении мандата независимого эксперта по вопросу о положении в области прав человека в Мали, </w:t>
      </w:r>
      <w:r w:rsidR="00574595">
        <w:rPr>
          <w:lang w:val="en-US"/>
        </w:rPr>
        <w:br/>
      </w:r>
      <w:r w:rsidRPr="00BE7596">
        <w:t>25/36 от 28 марта 2014 года, 31/28 от 24 марта 2016 года, 34/39 от 24 марта 2017 года, 37/39 от 23 марта 2018 года, 40/26 от 22 марта 2019 года, 43/38 от 22 июня 2020 года, 46/28 от 24 марта 2021 года, 49/34 от 1 апреля 2022 года, 52/42 от 4 апреля 2023 года и 55/25 от 4 апреля 2024 года о продлении мандата Независимого эксперта,</w:t>
      </w:r>
    </w:p>
    <w:p w14:paraId="47EB0F26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>вновь подтверждая</w:t>
      </w:r>
      <w:r w:rsidRPr="00BE7596">
        <w:t xml:space="preserve"> главную ответственность государств за уважение, поощрение, защиту и осуществление прав человека и основных свобод, закрепленных в Уставе, Всеобщей декларации прав человека, Международных пактах о правах человека и других соответствующих международных договорах по правам человека, участниками которых они являются,</w:t>
      </w:r>
    </w:p>
    <w:p w14:paraId="1FB0F37B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>вновь подтверждая также</w:t>
      </w:r>
      <w:r w:rsidRPr="00BE7596">
        <w:t xml:space="preserve"> свою приверженность суверенитету, независимости, единству и территориальной целостности Мали,</w:t>
      </w:r>
    </w:p>
    <w:p w14:paraId="627984E2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 xml:space="preserve">принимая к сведению </w:t>
      </w:r>
      <w:r w:rsidRPr="00BE7596">
        <w:t>доклад Независимого эксперта по вопросу о положении в области прав человека в Мали</w:t>
      </w:r>
      <w:r w:rsidRPr="00BE7596">
        <w:rPr>
          <w:rStyle w:val="aa"/>
        </w:rPr>
        <w:footnoteReference w:id="1"/>
      </w:r>
      <w:r w:rsidRPr="00BE7596">
        <w:t>,</w:t>
      </w:r>
    </w:p>
    <w:p w14:paraId="6AEBABB7" w14:textId="77777777" w:rsidR="00F60114" w:rsidRPr="00BE7596" w:rsidRDefault="00F60114" w:rsidP="00F60114">
      <w:pPr>
        <w:pStyle w:val="SingleTxtG"/>
        <w:keepLines/>
        <w:ind w:firstLine="567"/>
        <w:rPr>
          <w:iCs/>
        </w:rPr>
      </w:pPr>
      <w:r w:rsidRPr="00BE7596">
        <w:rPr>
          <w:i/>
          <w:iCs/>
        </w:rPr>
        <w:lastRenderedPageBreak/>
        <w:t xml:space="preserve">отмечая </w:t>
      </w:r>
      <w:r w:rsidRPr="00BE7596">
        <w:t>введение в действие 22 июля 2023 года новой Конституции в результате референдума 18 июня 2023 года, а также заявление переходного правительства Мали от 25 сентября 2023 года о переносе всеобщих выборов, включая президентские выборы, первоначально запланированные на февраль 2024 года,</w:t>
      </w:r>
    </w:p>
    <w:p w14:paraId="6E276E9C" w14:textId="77777777" w:rsidR="00F60114" w:rsidRPr="00BE7596" w:rsidRDefault="00F60114" w:rsidP="00F60114">
      <w:pPr>
        <w:pStyle w:val="SingleTxtG"/>
        <w:ind w:firstLine="567"/>
      </w:pPr>
      <w:r w:rsidRPr="00BE7596">
        <w:rPr>
          <w:i/>
          <w:iCs/>
        </w:rPr>
        <w:t>принимая к сведению</w:t>
      </w:r>
      <w:r w:rsidRPr="00BE7596">
        <w:t xml:space="preserve"> решение президента переходного периода, принятое на заседании Совета министров 27 ноября 2024 года, в соответствии с которым правительство должно создать условия, необходимые для организации прозрачных выборов в обстановке умиротворения, что позволит завершить переходный период,</w:t>
      </w:r>
    </w:p>
    <w:p w14:paraId="79CB3C7F" w14:textId="77777777" w:rsidR="00F60114" w:rsidRPr="00BE7596" w:rsidRDefault="00F60114" w:rsidP="00F60114">
      <w:pPr>
        <w:pStyle w:val="SingleTxtG"/>
        <w:ind w:firstLine="567"/>
      </w:pPr>
      <w:r w:rsidRPr="00BE7596">
        <w:rPr>
          <w:i/>
          <w:iCs/>
        </w:rPr>
        <w:t>будучи по-прежнему озабочен</w:t>
      </w:r>
      <w:r w:rsidRPr="00BE7596">
        <w:t xml:space="preserve"> вызовами в области безопасности и насильственного экстремизма, а также продолжающейся террористической деятельностью, распространением стрелкового оружия, незаконным оборотом наркотиков, незаконным провозом мигрантов, торговлей людьми и другими формами транснациональной организованной преступности, несмотря на ощутимый прогресс в этих областях,</w:t>
      </w:r>
    </w:p>
    <w:p w14:paraId="04DCCEA6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rPr>
          <w:i/>
          <w:iCs/>
        </w:rPr>
        <w:t xml:space="preserve">будучи по-прежнему озабочен также </w:t>
      </w:r>
      <w:r w:rsidRPr="00BE7596">
        <w:t>продолжающимися нарушениями и ущемлениями прав человека, включая издевательства, сексуальное и гендерное насилие в условиях конфликта, нарушениями прав женщин, девочек, детей и других уязвимых групп, а также нарушениями международного гуманитарного права, оказывающими серьезное воздействие на гражданское население, несмотря на существенное снижение числа случаев таких нарушений,</w:t>
      </w:r>
    </w:p>
    <w:p w14:paraId="25F0692F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rPr>
          <w:i/>
          <w:iCs/>
        </w:rPr>
        <w:t xml:space="preserve">напоминая </w:t>
      </w:r>
      <w:r w:rsidRPr="00BE7596">
        <w:t>о важности привлечения всех лиц, совершивших такие акты, к ответственности в компетентных судебных органах,</w:t>
      </w:r>
    </w:p>
    <w:p w14:paraId="12FFF05E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>будучи по-прежнему озабочен</w:t>
      </w:r>
      <w:r w:rsidRPr="00BE7596">
        <w:t xml:space="preserve"> продовольственным кризисом и ситуацией, в которой затронутое конфликтом население, включая беженцев и внутренне перемещенных лиц, нуждается в гуманитарной помощи, неизменно низким уровнем финансирования мер гуманитарного реагирования и отсутствием безопасности, продолжающим затруднять гуманитарный доступ, подчеркивая, что сложная гуманитарная ситуация оказывает несоразмерное воздействие на женщин и девочек, и осуждая нападения на гуманитарный персонал,</w:t>
      </w:r>
    </w:p>
    <w:p w14:paraId="7FB4F3C7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rPr>
          <w:i/>
          <w:iCs/>
        </w:rPr>
        <w:t xml:space="preserve">отмечая </w:t>
      </w:r>
      <w:r w:rsidRPr="00BE7596">
        <w:t xml:space="preserve">усилия переходных органов власти Мали по уделению приоритетного внимания межмалийскому диалогу посредством принятия национальной ответственности за мирный процесс и </w:t>
      </w:r>
      <w:r>
        <w:t xml:space="preserve">за </w:t>
      </w:r>
      <w:r w:rsidRPr="00BE7596">
        <w:t>процесс примирения в Мали в форме ведущейся подготовки хартии мир</w:t>
      </w:r>
      <w:r>
        <w:t>а</w:t>
      </w:r>
      <w:r w:rsidRPr="00BE7596">
        <w:t xml:space="preserve"> и национально</w:t>
      </w:r>
      <w:r>
        <w:t>го</w:t>
      </w:r>
      <w:r w:rsidRPr="00BE7596">
        <w:t xml:space="preserve"> примирени</w:t>
      </w:r>
      <w:r>
        <w:t>я</w:t>
      </w:r>
      <w:r w:rsidRPr="00BE7596">
        <w:t>,</w:t>
      </w:r>
    </w:p>
    <w:p w14:paraId="5BF90AE2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>отмечая также</w:t>
      </w:r>
      <w:r w:rsidRPr="00BE7596">
        <w:t xml:space="preserve"> стремление правительства и народа Мали, выраженное в различных обстоятельствах, в частности в ходе Конференции по национальному согласию, за которой последовали принятие закона о национальном согласии, инклюзивный национальный диалог, национальные консультации и национальный диалог по вопросам реформы и межмалийского диалога, уделять приоритетное внимание диалогу и примирению в процессе урегулирования кризиса,</w:t>
      </w:r>
    </w:p>
    <w:p w14:paraId="7C236806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rPr>
          <w:i/>
          <w:iCs/>
        </w:rPr>
        <w:t xml:space="preserve">призывая </w:t>
      </w:r>
      <w:r w:rsidRPr="00BE7596">
        <w:t>переходные органы власти Мали активизировать усилия по восстановлению конституционного порядка, укреплению верховенства права и эффективной борьбе с безнаказанностью, нарушениями и ущемлениями прав человека и нарушениями международного гуманитарного права, а также отмечая рекомендации в отношении борьбы с безнаказанностью, с которыми Мали согласилось по итогам четвертого цикла универсального периодического обзора в мае 2023 года,</w:t>
      </w:r>
    </w:p>
    <w:p w14:paraId="755AABE8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>приветствуя</w:t>
      </w:r>
      <w:r w:rsidRPr="00BE7596">
        <w:t xml:space="preserve"> сотрудничество Мали с международными правозащитными механизмами и его участие в четвертом цикле универсального периодического обзора, а также призывая страну направить приглашения мандатариям специальных процедур Совета,</w:t>
      </w:r>
    </w:p>
    <w:p w14:paraId="3281DBB1" w14:textId="77777777" w:rsidR="00F60114" w:rsidRPr="00BE7596" w:rsidRDefault="00F60114" w:rsidP="00F60114">
      <w:pPr>
        <w:pStyle w:val="SingleTxtG"/>
        <w:ind w:firstLine="567"/>
      </w:pPr>
      <w:r w:rsidRPr="00BE7596">
        <w:rPr>
          <w:i/>
          <w:iCs/>
        </w:rPr>
        <w:t>отмечая</w:t>
      </w:r>
      <w:r w:rsidRPr="00BE7596">
        <w:t xml:space="preserve"> укрепление институциональной базы в области прав человека благодаря созданию и началу работы Национального управления по правам человека,</w:t>
      </w:r>
    </w:p>
    <w:p w14:paraId="3AD5EB3F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lastRenderedPageBreak/>
        <w:t xml:space="preserve">напоминая </w:t>
      </w:r>
      <w:r w:rsidRPr="00BE7596">
        <w:t>о выводах Рабочей группы Совета Безопасности по вопросу о детях и вооруженных конфликтах относительно ситуации в Мали</w:t>
      </w:r>
      <w:r w:rsidRPr="00BE7596">
        <w:rPr>
          <w:rStyle w:val="aa"/>
        </w:rPr>
        <w:footnoteReference w:id="2"/>
      </w:r>
      <w:r w:rsidRPr="00BE7596">
        <w:t>,</w:t>
      </w:r>
    </w:p>
    <w:p w14:paraId="3BAE907A" w14:textId="77777777" w:rsidR="00F60114" w:rsidRPr="00BE7596" w:rsidRDefault="00F60114" w:rsidP="00F60114">
      <w:pPr>
        <w:pStyle w:val="SingleTxtG"/>
        <w:ind w:firstLine="567"/>
      </w:pPr>
      <w:r w:rsidRPr="00BE7596">
        <w:rPr>
          <w:i/>
          <w:iCs/>
        </w:rPr>
        <w:t xml:space="preserve">принимая к сведению </w:t>
      </w:r>
      <w:r w:rsidRPr="00BE7596">
        <w:t>решение о выходе Мали из Экономического сообщества западноафриканских государств и о создании Конфедерации государств Сахеля,</w:t>
      </w:r>
    </w:p>
    <w:p w14:paraId="32E961D3" w14:textId="2B3B1622" w:rsidR="00F60114" w:rsidRPr="00BE7596" w:rsidRDefault="00F60114" w:rsidP="00F60114">
      <w:pPr>
        <w:pStyle w:val="SingleTxtG"/>
        <w:keepLines/>
        <w:ind w:firstLine="567"/>
      </w:pPr>
      <w:r w:rsidRPr="00BE7596">
        <w:rPr>
          <w:i/>
          <w:iCs/>
        </w:rPr>
        <w:t xml:space="preserve">принимая к сведению также </w:t>
      </w:r>
      <w:r w:rsidRPr="00BE7596">
        <w:t xml:space="preserve">прекращение 15 ноября 2024 года деятельности ликвидационной структуры Многопрофильной комплексной миссии </w:t>
      </w:r>
      <w:r w:rsidR="004F4790">
        <w:rPr>
          <w:lang w:val="en-US"/>
        </w:rPr>
        <w:br/>
      </w:r>
      <w:r w:rsidRPr="00BE7596">
        <w:t>Организации Объединенных Наций по стабилизации в Мали в соответствии с резолюцией 2690 (2023) Совета Безопасности от 30 июня 2023 года,</w:t>
      </w:r>
    </w:p>
    <w:p w14:paraId="3E5ABCC3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rPr>
          <w:i/>
          <w:iCs/>
        </w:rPr>
        <w:t>будучи по-прежнему убежден</w:t>
      </w:r>
      <w:r w:rsidRPr="00BE7596">
        <w:t>, что региональные сотрудничество и интеграция являются важнейшими рычагами для обеспечения мира и безопасности, а также укрепления человеческого, социального и экономического развития,</w:t>
      </w:r>
    </w:p>
    <w:p w14:paraId="3A0847E7" w14:textId="77777777" w:rsidR="00F60114" w:rsidRPr="00BE7596" w:rsidRDefault="00F60114" w:rsidP="00F60114">
      <w:pPr>
        <w:pStyle w:val="SingleTxtG"/>
        <w:ind w:firstLine="567"/>
      </w:pPr>
      <w:r w:rsidRPr="00BE7596">
        <w:t>1.</w:t>
      </w:r>
      <w:r w:rsidRPr="00BE7596">
        <w:tab/>
      </w:r>
      <w:r w:rsidRPr="00BE7596">
        <w:rPr>
          <w:i/>
          <w:iCs/>
        </w:rPr>
        <w:t xml:space="preserve">решительно осуждает </w:t>
      </w:r>
      <w:r w:rsidRPr="00BE7596">
        <w:t xml:space="preserve">нарушения и ущемления прав человека и нарушения международного гуманитарного права, нарушения и ущемления прав детей, в частности вербовку и использование детей, в нарушение норм международного права, а также внесудебные казни и казни без надлежащего судебного разбирательства, насильственные исчезновения, произвольные задержания и содержание под стражей, акты пыток и других жестоких видов обращения и наказания </w:t>
      </w:r>
      <w:r>
        <w:t>в отношении</w:t>
      </w:r>
      <w:r w:rsidRPr="00BE7596">
        <w:t xml:space="preserve"> лиц, содержащи</w:t>
      </w:r>
      <w:r>
        <w:t>х</w:t>
      </w:r>
      <w:r w:rsidRPr="00BE7596">
        <w:t>ся под стражей, убийства, калечение, а также нападения на школы и больницы;</w:t>
      </w:r>
    </w:p>
    <w:p w14:paraId="6ABB3232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t>2.</w:t>
      </w:r>
      <w:r w:rsidRPr="00BE7596">
        <w:tab/>
      </w:r>
      <w:r w:rsidRPr="00BE7596">
        <w:rPr>
          <w:i/>
          <w:iCs/>
        </w:rPr>
        <w:t xml:space="preserve">решительно осуждает также </w:t>
      </w:r>
      <w:r w:rsidRPr="00BE7596">
        <w:t>нарушения прав человека, включая нарушения и ущемления прав женщин и девочек, в том числе сексуальное и гендерное насилие, и приветствует принятие Национальной программы по ликвидации гендерного насилия и создание рамочной основы для анализа проблемы гендерного насилия в мае 2022 года, а также особый учет и наказание гендерного насилия в новых Уголовном и Уголовно-процессуальном кодексах и в рамках процесса пересмотра Кодекса военной юстиции;</w:t>
      </w:r>
    </w:p>
    <w:p w14:paraId="2A819ABB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t>3.</w:t>
      </w:r>
      <w:r w:rsidRPr="00BE7596">
        <w:tab/>
      </w:r>
      <w:r w:rsidRPr="00BE7596">
        <w:rPr>
          <w:i/>
          <w:iCs/>
        </w:rPr>
        <w:t xml:space="preserve">призывает </w:t>
      </w:r>
      <w:r w:rsidRPr="00BE7596">
        <w:t>все стороны уважать гражданский характер школ как таковых в соответствии с международным гуманитарным правом, настоятельно призывает все стороны положить конец нарушениям и противоправным действиям, совершаемым против школ, и выполнять их обязательства в соответствии с применимыми нормами международного права, включая нормы международного права прав человека и международного гуманитарного права, приветствует в этой связи одобрение властями Мали в феврале 2019 года Декларации о безопасности в школах и рекомендует им осуществлять ее, в частности путем составления списка школ, закрытых из-за прямых угроз или отсутствия безопасности;</w:t>
      </w:r>
    </w:p>
    <w:p w14:paraId="4919C75B" w14:textId="77777777" w:rsidR="00F60114" w:rsidRPr="00BE7596" w:rsidRDefault="00F60114" w:rsidP="00F60114">
      <w:pPr>
        <w:pStyle w:val="SingleTxtG"/>
        <w:ind w:firstLine="567"/>
        <w:rPr>
          <w:iCs/>
        </w:rPr>
      </w:pPr>
      <w:r w:rsidRPr="00BE7596">
        <w:t>4.</w:t>
      </w:r>
      <w:r w:rsidRPr="00BE7596">
        <w:tab/>
      </w:r>
      <w:r w:rsidRPr="00BE7596">
        <w:rPr>
          <w:i/>
          <w:iCs/>
        </w:rPr>
        <w:t xml:space="preserve">напоминает </w:t>
      </w:r>
      <w:r w:rsidRPr="00BE7596">
        <w:t>в этой связи, что все, кто совершал подобные деяния, должны предстать перед компетентными судебными органами как на национальном, так и на международном уровнях;</w:t>
      </w:r>
    </w:p>
    <w:p w14:paraId="7D01DC93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t>5.</w:t>
      </w:r>
      <w:r w:rsidRPr="00BE7596">
        <w:tab/>
      </w:r>
      <w:r w:rsidRPr="00BE7596">
        <w:rPr>
          <w:i/>
          <w:iCs/>
        </w:rPr>
        <w:t xml:space="preserve">решительно осуждает </w:t>
      </w:r>
      <w:r w:rsidRPr="00BE7596">
        <w:t>нападения, включая террористические нападения, на гражданских лиц, представителей местных, региональных и центральных государственных органов, а также Сил обороны и безопасности Мали и подчеркивает важность предания суду тех, кто исполнял, направлял, организовывал и финансировал эти акты, и настоятельно призывает переходное правительство Мали активизировать усилия по обеспечению того, чтобы лица, виновные в этих нападениях, подверглись судебному преследованию в соответствующих случаях;</w:t>
      </w:r>
    </w:p>
    <w:p w14:paraId="4B77F088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t>6.</w:t>
      </w:r>
      <w:r w:rsidRPr="00BE7596">
        <w:tab/>
      </w:r>
      <w:r w:rsidRPr="00BE7596">
        <w:rPr>
          <w:i/>
          <w:iCs/>
        </w:rPr>
        <w:t xml:space="preserve">решительно осуждает также </w:t>
      </w:r>
      <w:r w:rsidRPr="00BE7596">
        <w:t>нападения на гражданское население в рамках межобщинного насилия и призывает переходное правительство Мали, опираясь на поддержку международного сообщества, активизировать его усилия по национальному примирению и предотвращению насилия в выявленных очагах напряженности;</w:t>
      </w:r>
    </w:p>
    <w:p w14:paraId="5353786F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t>7.</w:t>
      </w:r>
      <w:r w:rsidRPr="00BE7596">
        <w:tab/>
      </w:r>
      <w:r w:rsidRPr="00BE7596">
        <w:rPr>
          <w:i/>
          <w:iCs/>
        </w:rPr>
        <w:t xml:space="preserve">вновь обращается </w:t>
      </w:r>
      <w:r w:rsidRPr="00BE7596">
        <w:t xml:space="preserve">с призывом немедленно положить конец нарушениям и ущемлениям прав человека и нарушениям международного гуманитарного права, </w:t>
      </w:r>
      <w:r w:rsidRPr="00BE7596">
        <w:lastRenderedPageBreak/>
        <w:t>а</w:t>
      </w:r>
      <w:bookmarkStart w:id="0" w:name="_Hlk156293670"/>
      <w:r>
        <w:rPr>
          <w:lang w:val="en-US"/>
        </w:rPr>
        <w:t> </w:t>
      </w:r>
      <w:bookmarkEnd w:id="0"/>
      <w:r w:rsidRPr="00BE7596">
        <w:t>также обеспечить строгое соблюдение прав человека и основных свобод, в том числе в рамках борьбы с терроризмом и насильственным экстремизмом;</w:t>
      </w:r>
    </w:p>
    <w:p w14:paraId="44400ACC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t>8.</w:t>
      </w:r>
      <w:r w:rsidRPr="00BE7596">
        <w:tab/>
      </w:r>
      <w:r w:rsidRPr="00BE7596">
        <w:rPr>
          <w:i/>
          <w:iCs/>
        </w:rPr>
        <w:t xml:space="preserve">просит </w:t>
      </w:r>
      <w:r w:rsidRPr="00BE7596">
        <w:t>все стороны разрешить</w:t>
      </w:r>
      <w:r>
        <w:t>,</w:t>
      </w:r>
      <w:r w:rsidRPr="00BE7596">
        <w:t xml:space="preserve"> в соответствии с применимыми положениями международного гуманитарного права и гуманитарными принципами</w:t>
      </w:r>
      <w:r>
        <w:t>,</w:t>
      </w:r>
      <w:r w:rsidRPr="00BE7596">
        <w:t xml:space="preserve"> безопасный, полный, незамедлительный и беспрепятственный гуманитарный доступ, содействовать безопасной и беспрепятственной доставке гуманитарной помощи, с тем чтобы ее можно было быстро распределять среди всех нуждающихся на всей территории Мали, и обеспечить безопасность и защиту гражданских лиц, которые ее получают, и безопасность и защиту гуманитарного и медицинского персонала, работающего в Мали;</w:t>
      </w:r>
    </w:p>
    <w:p w14:paraId="67EB1118" w14:textId="77777777" w:rsidR="00F60114" w:rsidRPr="00BE7596" w:rsidRDefault="00F60114" w:rsidP="00F60114">
      <w:pPr>
        <w:pStyle w:val="SingleTxtG"/>
        <w:ind w:firstLine="567"/>
        <w:rPr>
          <w:i/>
        </w:rPr>
      </w:pPr>
      <w:r w:rsidRPr="00BE7596">
        <w:t>9.</w:t>
      </w:r>
      <w:r w:rsidRPr="00BE7596">
        <w:tab/>
      </w:r>
      <w:r w:rsidRPr="00BE7596">
        <w:rPr>
          <w:i/>
          <w:iCs/>
        </w:rPr>
        <w:t>рекомендует</w:t>
      </w:r>
      <w:r w:rsidRPr="00BE7596">
        <w:t xml:space="preserve"> переходным органам власти Мали продолжать выполнять рекомендации, принятые в ходе четвертого цикла универсального периодического обзора Мали, приветствует тот факт, что в новом Уголовном кодексе, закон о принятии которого был обнародован 13 декабря 2024 года, предусмотрена уголовная ответственность за некоторые виды гендерного насилия, а также за преступление наследственного рабства и аналогичную практику, в соответствии с применимыми международными и региональными документами, и приветствует достигнутый в этом отношении прогресс в судебной и законодательной сферах;</w:t>
      </w:r>
    </w:p>
    <w:p w14:paraId="3FFBAF85" w14:textId="77777777" w:rsidR="00F60114" w:rsidRPr="00BE7596" w:rsidRDefault="00F60114" w:rsidP="00F60114">
      <w:pPr>
        <w:pStyle w:val="SingleTxtG"/>
        <w:ind w:firstLine="567"/>
      </w:pPr>
      <w:r w:rsidRPr="00BE7596">
        <w:t>10.</w:t>
      </w:r>
      <w:r w:rsidRPr="00BE7596">
        <w:tab/>
      </w:r>
      <w:r w:rsidRPr="00BE7596">
        <w:rPr>
          <w:i/>
          <w:iCs/>
        </w:rPr>
        <w:t xml:space="preserve">рекомендует </w:t>
      </w:r>
      <w:r w:rsidRPr="00BE7596">
        <w:t>международному сообществу продолжать поддерживать усилия переходных органов власти по обеспечению более широкого участия женщин в процессе национального примирения и во всех директивных органах в рамках мирного процесса, а также расширению их политических прав и возможностей на всех уровнях, рекомендует также переходным органам власти и сторонам в Мали активизировать их усилия в этом направлении и приветствует принятие дорожной карты в отношении гендерных вопросов, выборов и реформ и соответствующего плана действий на период 2024–2026 годов;</w:t>
      </w:r>
    </w:p>
    <w:p w14:paraId="35894713" w14:textId="77777777" w:rsidR="00F60114" w:rsidRPr="00BE7596" w:rsidRDefault="00F60114" w:rsidP="00F60114">
      <w:pPr>
        <w:pStyle w:val="SingleTxtG"/>
        <w:ind w:firstLine="567"/>
      </w:pPr>
      <w:r w:rsidRPr="00BE7596">
        <w:t>11.</w:t>
      </w:r>
      <w:r w:rsidRPr="00BE7596">
        <w:tab/>
      </w:r>
      <w:r w:rsidRPr="00BE7596">
        <w:rPr>
          <w:i/>
          <w:iCs/>
        </w:rPr>
        <w:t xml:space="preserve">рекомендует </w:t>
      </w:r>
      <w:r w:rsidRPr="00BE7596">
        <w:t>переходным органам власти Мали продолжать необходимые действия по предотвращению вербовки и использования детей в нарушение международного права, положить конец такой практике, осуществлять долгосрочные программы реинтеграции и реабилитации, в том числе с учетом гендерных аспектов, и принять закон о защите детей;</w:t>
      </w:r>
    </w:p>
    <w:p w14:paraId="6E7881DC" w14:textId="77777777" w:rsidR="00F60114" w:rsidRPr="00BE7596" w:rsidRDefault="00F60114" w:rsidP="00F60114">
      <w:pPr>
        <w:pStyle w:val="SingleTxtG"/>
        <w:ind w:firstLine="567"/>
      </w:pPr>
      <w:r w:rsidRPr="00BE7596">
        <w:t>12.</w:t>
      </w:r>
      <w:r w:rsidRPr="00BE7596">
        <w:tab/>
      </w:r>
      <w:r w:rsidRPr="00BE7596">
        <w:rPr>
          <w:i/>
          <w:iCs/>
        </w:rPr>
        <w:t xml:space="preserve">рекомендует также </w:t>
      </w:r>
      <w:r w:rsidRPr="00BE7596">
        <w:t>переходным органам власти Мали принять все надлежащие меры по обеспечению соблюдения Факультативного протокола к Конвенции о правах ребенка, касающегося участия детей в вооруженных конфликтах, и, в частности, активизировать меры по дальнейшему осуществлению Протокола об освобождении и передаче детей, связанных с вооруженными силами и группами, подписанного Организацией Объединенных Наций и правительством Мали в 2013</w:t>
      </w:r>
      <w:r>
        <w:rPr>
          <w:lang w:val="en-US"/>
        </w:rPr>
        <w:t> </w:t>
      </w:r>
      <w:r w:rsidRPr="00BE7596">
        <w:t>году, а также укрепить учебные программы Сил обороны и безопасности Мали по этим вопросам и призывает партнеров оказать поддержку малийским переходным органам власти, с тем чтобы обеспечить более широкий доступ к правосудию и социальным, медицинским и психосоциальным услугам для всех лиц, ставших жертвами сексуального и гендерного насилия;</w:t>
      </w:r>
    </w:p>
    <w:p w14:paraId="201ACC96" w14:textId="77777777" w:rsidR="00F60114" w:rsidRPr="00BE7596" w:rsidRDefault="00F60114" w:rsidP="00F60114">
      <w:pPr>
        <w:pStyle w:val="SingleTxtG"/>
        <w:ind w:firstLine="567"/>
      </w:pPr>
      <w:r w:rsidRPr="00BE7596">
        <w:t>13.</w:t>
      </w:r>
      <w:r w:rsidRPr="00BE7596">
        <w:tab/>
      </w:r>
      <w:r w:rsidRPr="00BE7596">
        <w:rPr>
          <w:i/>
          <w:iCs/>
        </w:rPr>
        <w:t xml:space="preserve">призывает </w:t>
      </w:r>
      <w:r w:rsidRPr="00BE7596">
        <w:t>переходные органы власти Мали обеспечить, чтобы все лица, совершившие нарушения и ущемления прав человека и нарушения международного гуманитарного права, предстали перед компетентными судебными органами, и настоятельно призывает переходные органы власти активизировать усилия по борьбе с безнаказанностью;</w:t>
      </w:r>
    </w:p>
    <w:p w14:paraId="3F274D1E" w14:textId="77777777" w:rsidR="00F60114" w:rsidRPr="00BE7596" w:rsidRDefault="00F60114" w:rsidP="00F60114">
      <w:pPr>
        <w:pStyle w:val="SingleTxtG"/>
        <w:ind w:firstLine="567"/>
      </w:pPr>
      <w:r w:rsidRPr="00BE7596">
        <w:t>14.</w:t>
      </w:r>
      <w:r w:rsidRPr="00BE7596">
        <w:tab/>
      </w:r>
      <w:r w:rsidRPr="00BE7596">
        <w:rPr>
          <w:i/>
          <w:iCs/>
        </w:rPr>
        <w:t>настоятельно призывает</w:t>
      </w:r>
      <w:r w:rsidRPr="00BE7596">
        <w:t xml:space="preserve"> переходные органы власти Мали обеспечить, чтобы меры в целях содействия национальному согласию разрабатывались на инклюзивной основе, и приветствует введение национальной недели примирения;</w:t>
      </w:r>
    </w:p>
    <w:p w14:paraId="61C63B55" w14:textId="77777777" w:rsidR="00F60114" w:rsidRPr="00BE7596" w:rsidRDefault="00F60114" w:rsidP="00F60114">
      <w:pPr>
        <w:pStyle w:val="SingleTxtG"/>
        <w:ind w:firstLine="567"/>
      </w:pPr>
      <w:r w:rsidRPr="00BE7596">
        <w:t>15.</w:t>
      </w:r>
      <w:r w:rsidRPr="00BE7596">
        <w:tab/>
      </w:r>
      <w:r w:rsidRPr="00BE7596">
        <w:rPr>
          <w:i/>
          <w:iCs/>
        </w:rPr>
        <w:t>решительно осуждает</w:t>
      </w:r>
      <w:r w:rsidRPr="00BE7596">
        <w:t xml:space="preserve"> казни лиц без надлежащего судебного разбирательства, рекомендует переходным органам власти довести до конца уже открытые и будущие судебные расследования в целях привлечения к ответственности лиц, виновных в этих серьезных нарушениях прав человека, приветствует проведение в 2023 и 2024 годах сессий суда присяжных для рассмотрения, в частности, дел, </w:t>
      </w:r>
      <w:r w:rsidRPr="00BE7596">
        <w:lastRenderedPageBreak/>
        <w:t>касающихся преступлений терроризма, транснациональной организованной преступной деятельности и противоправных деяний, связанных с экономической и финансовой преступностью, а также рассмотрение военными судами ряда дел о преступлениях, подпадающих под их юрисдикцию;</w:t>
      </w:r>
    </w:p>
    <w:p w14:paraId="0CDF1801" w14:textId="77777777" w:rsidR="00F60114" w:rsidRPr="00BE7596" w:rsidRDefault="00F60114" w:rsidP="00F60114">
      <w:pPr>
        <w:pStyle w:val="SingleTxtG"/>
        <w:ind w:firstLine="567"/>
      </w:pPr>
      <w:r w:rsidRPr="00BE7596">
        <w:t>16.</w:t>
      </w:r>
      <w:r w:rsidRPr="00BE7596">
        <w:tab/>
      </w:r>
      <w:r w:rsidRPr="00BE7596">
        <w:rPr>
          <w:i/>
          <w:iCs/>
        </w:rPr>
        <w:t>приветствует</w:t>
      </w:r>
      <w:r w:rsidRPr="00BE7596">
        <w:t xml:space="preserve"> реализацию политики по возмещению ущерба, в частности начало работы Управления по возмещению ущерба пострадавшим в результате кризисов в Мали, включая жертв серьезных нарушений прав человека, назначение членов Руководящего комитета и постоянного секретаря Управления, а также проведение 13 декабря 2024 года четвертого заседания Руководящего комитета;</w:t>
      </w:r>
    </w:p>
    <w:p w14:paraId="65A895F5" w14:textId="77777777" w:rsidR="00F60114" w:rsidRPr="00BE7596" w:rsidRDefault="00F60114" w:rsidP="00F60114">
      <w:pPr>
        <w:pStyle w:val="SingleTxtG"/>
        <w:ind w:firstLine="567"/>
      </w:pPr>
      <w:r w:rsidRPr="00BE7596">
        <w:t>17.</w:t>
      </w:r>
      <w:r w:rsidRPr="00BE7596">
        <w:tab/>
      </w:r>
      <w:r w:rsidRPr="00BE7596">
        <w:rPr>
          <w:i/>
          <w:iCs/>
        </w:rPr>
        <w:t>рекомендует</w:t>
      </w:r>
      <w:r w:rsidRPr="00BE7596">
        <w:t xml:space="preserve"> переходным органам власти Мали и всем региональным и международным заинтересованным сторонам продолжать прилагать усилия для установления мира и безопасности в Мали;</w:t>
      </w:r>
    </w:p>
    <w:p w14:paraId="0F8DCFAB" w14:textId="77777777" w:rsidR="00F60114" w:rsidRPr="00BE7596" w:rsidRDefault="00F60114" w:rsidP="00F60114">
      <w:pPr>
        <w:pStyle w:val="SingleTxtG"/>
        <w:ind w:firstLine="567"/>
      </w:pPr>
      <w:r w:rsidRPr="00BE7596">
        <w:t>18.</w:t>
      </w:r>
      <w:r w:rsidRPr="00BE7596">
        <w:tab/>
      </w:r>
      <w:r w:rsidRPr="00BE7596">
        <w:rPr>
          <w:i/>
          <w:iCs/>
        </w:rPr>
        <w:t xml:space="preserve">отмечает </w:t>
      </w:r>
      <w:r w:rsidRPr="00BE7596">
        <w:t>усилия переходных органов власти Мали по восстановлению государственной власти и верховенства права на всей территории страны;</w:t>
      </w:r>
    </w:p>
    <w:p w14:paraId="4E6489AB" w14:textId="77777777" w:rsidR="00F60114" w:rsidRPr="00BE7596" w:rsidRDefault="00F60114" w:rsidP="00F60114">
      <w:pPr>
        <w:pStyle w:val="SingleTxtG"/>
        <w:ind w:firstLine="567"/>
      </w:pPr>
      <w:r w:rsidRPr="00BE7596">
        <w:t>19.</w:t>
      </w:r>
      <w:r w:rsidRPr="00BE7596">
        <w:tab/>
      </w:r>
      <w:r w:rsidRPr="00BE7596">
        <w:rPr>
          <w:i/>
          <w:iCs/>
        </w:rPr>
        <w:t xml:space="preserve">призывает </w:t>
      </w:r>
      <w:r w:rsidRPr="00BE7596">
        <w:t>все стороны соблюдать права человека и обеспечивать строгое соблюдение норм международного права прав человека и международного гуманитарного права;</w:t>
      </w:r>
    </w:p>
    <w:p w14:paraId="020247F5" w14:textId="77777777" w:rsidR="00F60114" w:rsidRPr="00BE7596" w:rsidRDefault="00F60114" w:rsidP="00F60114">
      <w:pPr>
        <w:pStyle w:val="SingleTxtG"/>
        <w:ind w:firstLine="567"/>
      </w:pPr>
      <w:r w:rsidRPr="00BE7596">
        <w:t>20.</w:t>
      </w:r>
      <w:r w:rsidRPr="00BE7596">
        <w:tab/>
      </w:r>
      <w:r w:rsidRPr="00BE7596">
        <w:rPr>
          <w:i/>
          <w:iCs/>
        </w:rPr>
        <w:t xml:space="preserve">приветствует </w:t>
      </w:r>
      <w:r w:rsidRPr="00BE7596">
        <w:t>усилия переходных органов власти, направленные на действительное восстановление государственного управления, в частности органов судебной власти, и основных социальных служб в центральных и северных областях страны и настоятельно призывает их продолжать прилагать усилия для восстановления условий, необходимых для обеспечения приемлемого уровня безопасности;</w:t>
      </w:r>
    </w:p>
    <w:p w14:paraId="2C8F2585" w14:textId="77777777" w:rsidR="00F60114" w:rsidRPr="00BE7596" w:rsidRDefault="00F60114" w:rsidP="00F60114">
      <w:pPr>
        <w:pStyle w:val="SingleTxtG"/>
        <w:ind w:firstLine="567"/>
      </w:pPr>
      <w:r w:rsidRPr="00BE7596">
        <w:t>21.</w:t>
      </w:r>
      <w:r w:rsidRPr="00BE7596">
        <w:tab/>
      </w:r>
      <w:r w:rsidRPr="00BE7596">
        <w:rPr>
          <w:i/>
          <w:iCs/>
        </w:rPr>
        <w:t xml:space="preserve">отмечает </w:t>
      </w:r>
      <w:r w:rsidRPr="00BE7596">
        <w:t>стремление переходного правительства Мали обеспечить возвращение к конституционному порядку путем организации справедливых, свободных, прозрачных, инклюзивных и заслуживающих доверия президентских выборов и настоятельно призывает его сообщить график проведения этих выборов;</w:t>
      </w:r>
    </w:p>
    <w:p w14:paraId="0A9F3CE8" w14:textId="77777777" w:rsidR="00F60114" w:rsidRPr="00BE7596" w:rsidRDefault="00F60114" w:rsidP="00F60114">
      <w:pPr>
        <w:pStyle w:val="SingleTxtG"/>
        <w:ind w:firstLine="567"/>
      </w:pPr>
      <w:r w:rsidRPr="00BE7596">
        <w:t>22.</w:t>
      </w:r>
      <w:r w:rsidRPr="00BE7596">
        <w:tab/>
      </w:r>
      <w:r w:rsidRPr="00BE7596">
        <w:rPr>
          <w:i/>
          <w:iCs/>
        </w:rPr>
        <w:t xml:space="preserve">рекомендует </w:t>
      </w:r>
      <w:r w:rsidRPr="00BE7596">
        <w:t>переходным органам власти Мали усилить сотрудничество с Независимым экспертом по вопросу о положении в области прав человека в Мали в рамках деятельности по выполнению возложенного на него мандата и призывает переходные органы власти выполнить его рекомендации;</w:t>
      </w:r>
    </w:p>
    <w:p w14:paraId="19F055BE" w14:textId="77777777" w:rsidR="00F60114" w:rsidRPr="00BE7596" w:rsidRDefault="00F60114" w:rsidP="00F60114">
      <w:pPr>
        <w:pStyle w:val="SingleTxtG"/>
        <w:ind w:firstLine="567"/>
      </w:pPr>
      <w:r w:rsidRPr="00BE7596">
        <w:t>23.</w:t>
      </w:r>
      <w:r w:rsidRPr="00BE7596">
        <w:tab/>
      </w:r>
      <w:r w:rsidRPr="00BE7596">
        <w:rPr>
          <w:i/>
          <w:iCs/>
        </w:rPr>
        <w:t>постановляет</w:t>
      </w:r>
      <w:r w:rsidRPr="00BE7596">
        <w:t xml:space="preserve"> продлить на один год мандат Независимого эксперта по вопросу о положении в области прав человека в Мали, с тем чтобы позволить мандатарию продолжить оценку положения в области прав человека в Мали и оказывать помощь для обеспечения поощрения, защиты и осуществления прав человека и укрепления верховенства права;</w:t>
      </w:r>
    </w:p>
    <w:p w14:paraId="34161C1C" w14:textId="77777777" w:rsidR="00F60114" w:rsidRPr="00BE7596" w:rsidRDefault="00F60114" w:rsidP="00F60114">
      <w:pPr>
        <w:pStyle w:val="SingleTxtG"/>
        <w:ind w:firstLine="567"/>
      </w:pPr>
      <w:r w:rsidRPr="00BE7596">
        <w:t>24.</w:t>
      </w:r>
      <w:r w:rsidRPr="00BE7596">
        <w:tab/>
      </w:r>
      <w:r w:rsidRPr="00BE7596">
        <w:rPr>
          <w:i/>
          <w:iCs/>
        </w:rPr>
        <w:t xml:space="preserve">призывает </w:t>
      </w:r>
      <w:r w:rsidRPr="00BE7596">
        <w:t>все стороны в Мали в полной мере сотрудничать с Независимым экспертом и оказывать ему содействие в выполнении его мандата;</w:t>
      </w:r>
    </w:p>
    <w:p w14:paraId="4F413FF4" w14:textId="77777777" w:rsidR="00F60114" w:rsidRPr="00BE7596" w:rsidRDefault="00F60114" w:rsidP="00F60114">
      <w:pPr>
        <w:pStyle w:val="SingleTxtG"/>
        <w:ind w:firstLine="567"/>
      </w:pPr>
      <w:r w:rsidRPr="00BE7596">
        <w:t>25.</w:t>
      </w:r>
      <w:r w:rsidRPr="00BE7596">
        <w:tab/>
      </w:r>
      <w:r w:rsidRPr="00BE7596">
        <w:rPr>
          <w:i/>
          <w:iCs/>
        </w:rPr>
        <w:t>просит</w:t>
      </w:r>
      <w:r w:rsidRPr="00BE7596">
        <w:t xml:space="preserve"> Независимого эксперта в рамках его мандата работать в тесном сотрудничестве со всеми структурами Организации Объединенных Наций, Африканским союзом, соседними государствами и любыми другими заинтересованными международными организациями, а также с гражданским обществом Мали;</w:t>
      </w:r>
    </w:p>
    <w:p w14:paraId="153F4F0E" w14:textId="77777777" w:rsidR="00F60114" w:rsidRPr="00BE7596" w:rsidRDefault="00F60114" w:rsidP="00F60114">
      <w:pPr>
        <w:pStyle w:val="SingleTxtG"/>
        <w:ind w:firstLine="567"/>
      </w:pPr>
      <w:r w:rsidRPr="00BE7596">
        <w:t>26.</w:t>
      </w:r>
      <w:r w:rsidRPr="00BE7596">
        <w:tab/>
      </w:r>
      <w:r w:rsidRPr="00BE7596">
        <w:rPr>
          <w:i/>
          <w:iCs/>
        </w:rPr>
        <w:t xml:space="preserve">просит также </w:t>
      </w:r>
      <w:r w:rsidRPr="00BE7596">
        <w:t>Независимого эксперта представить ему доклад по вопросу о положении в области прав человека на его шестьдесят первой сессии;</w:t>
      </w:r>
    </w:p>
    <w:p w14:paraId="38C896A4" w14:textId="77777777" w:rsidR="00F60114" w:rsidRPr="00BE7596" w:rsidRDefault="00F60114" w:rsidP="00F60114">
      <w:pPr>
        <w:pStyle w:val="SingleTxtG"/>
        <w:ind w:firstLine="567"/>
      </w:pPr>
      <w:r w:rsidRPr="00BE7596">
        <w:t>27.</w:t>
      </w:r>
      <w:r w:rsidRPr="00BE7596">
        <w:tab/>
      </w:r>
      <w:r w:rsidRPr="00BE7596">
        <w:rPr>
          <w:i/>
          <w:iCs/>
        </w:rPr>
        <w:t>постановляет</w:t>
      </w:r>
      <w:r w:rsidRPr="00BE7596">
        <w:t xml:space="preserve"> провести на своей шестьдесят первой сессии диалог в присутствии Независимого эксперта и представителей правительства Мали, чтобы оценить эволюцию положения в области прав человека в этой стране, уделив особое внимание вопросу защиты гражданских лиц в условиях борьбы с терроризмом и насильственным экстремизмом, а также профилактик</w:t>
      </w:r>
      <w:r>
        <w:t>и</w:t>
      </w:r>
      <w:r w:rsidRPr="00BE7596">
        <w:t xml:space="preserve"> этих явлений;</w:t>
      </w:r>
    </w:p>
    <w:p w14:paraId="0247E128" w14:textId="77777777" w:rsidR="00F60114" w:rsidRPr="00BE7596" w:rsidRDefault="00F60114" w:rsidP="00F60114">
      <w:pPr>
        <w:pStyle w:val="SingleTxtG"/>
        <w:ind w:firstLine="567"/>
      </w:pPr>
      <w:r w:rsidRPr="00BE7596">
        <w:t>28.</w:t>
      </w:r>
      <w:r w:rsidRPr="00BE7596">
        <w:tab/>
      </w:r>
      <w:r w:rsidRPr="00BE7596">
        <w:rPr>
          <w:i/>
          <w:iCs/>
        </w:rPr>
        <w:t>предлагает</w:t>
      </w:r>
      <w:r w:rsidRPr="00BE7596">
        <w:t xml:space="preserve"> Генеральному секретарю и Верховному комиссару Организации Объединенных Наций по правам человека продолжать оказывать </w:t>
      </w:r>
      <w:r w:rsidRPr="00BE7596">
        <w:lastRenderedPageBreak/>
        <w:t>Независимому эксперту любую помощь, необходимую для выполнения им его мандата;</w:t>
      </w:r>
    </w:p>
    <w:p w14:paraId="1A956B43" w14:textId="77777777" w:rsidR="00F60114" w:rsidRPr="00BE7596" w:rsidRDefault="00F60114" w:rsidP="00F60114">
      <w:pPr>
        <w:pStyle w:val="SingleTxtG"/>
        <w:ind w:firstLine="567"/>
      </w:pPr>
      <w:r w:rsidRPr="00BE7596">
        <w:t>29.</w:t>
      </w:r>
      <w:r w:rsidRPr="00BE7596">
        <w:tab/>
      </w:r>
      <w:r w:rsidRPr="00BE7596">
        <w:rPr>
          <w:i/>
          <w:iCs/>
        </w:rPr>
        <w:t xml:space="preserve">просит </w:t>
      </w:r>
      <w:r w:rsidRPr="00BE7596">
        <w:t>Управление Верховного комиссара Организации Объединенных Наций по правам человека продолжать оказывать техническую помощь, запрашиваемую переходным правительством Мали, в целях укрепления потенциала Национальной комиссии по правам человека Мали;</w:t>
      </w:r>
    </w:p>
    <w:p w14:paraId="7140B7DD" w14:textId="77777777" w:rsidR="00F60114" w:rsidRPr="00BE7596" w:rsidRDefault="00F60114" w:rsidP="00F60114">
      <w:pPr>
        <w:pStyle w:val="SingleTxtG"/>
        <w:ind w:firstLine="567"/>
      </w:pPr>
      <w:r w:rsidRPr="00BE7596">
        <w:t>30.</w:t>
      </w:r>
      <w:r w:rsidRPr="00BE7596">
        <w:tab/>
      </w:r>
      <w:r w:rsidRPr="00BE7596">
        <w:rPr>
          <w:i/>
          <w:iCs/>
        </w:rPr>
        <w:t xml:space="preserve">настоятельно призывает </w:t>
      </w:r>
      <w:r w:rsidRPr="00BE7596">
        <w:t>международное сообщество продолжать оказывать Мали необходимую техническую помощь и создавать необходимый потенциал с целью обеспечения стабильности в стране для поощрения уважения всех прав человека и решительной борьбы с безнаказанностью, что будет способствовать национальному примирению, миру и социальной сплоченности;</w:t>
      </w:r>
    </w:p>
    <w:p w14:paraId="5ADA97EA" w14:textId="77777777" w:rsidR="00F60114" w:rsidRPr="00F60114" w:rsidRDefault="00F60114" w:rsidP="00F60114">
      <w:pPr>
        <w:pStyle w:val="SingleTxtG"/>
        <w:ind w:firstLine="567"/>
      </w:pPr>
      <w:r w:rsidRPr="00BE7596">
        <w:t>31.</w:t>
      </w:r>
      <w:r w:rsidRPr="00BE7596">
        <w:tab/>
      </w:r>
      <w:r w:rsidRPr="00BE7596">
        <w:rPr>
          <w:i/>
          <w:iCs/>
        </w:rPr>
        <w:t xml:space="preserve">постановляет </w:t>
      </w:r>
      <w:r w:rsidRPr="00BE7596">
        <w:t>продолжать заниматься этим вопросом.</w:t>
      </w:r>
    </w:p>
    <w:p w14:paraId="784A690D" w14:textId="74756BE2" w:rsidR="00F60114" w:rsidRPr="006534BC" w:rsidRDefault="00F60114" w:rsidP="00F60114">
      <w:pPr>
        <w:pStyle w:val="SingleTxtG"/>
        <w:spacing w:after="0"/>
        <w:jc w:val="right"/>
        <w:rPr>
          <w:i/>
          <w:iCs/>
        </w:rPr>
      </w:pPr>
      <w:r w:rsidRPr="006534BC">
        <w:rPr>
          <w:i/>
          <w:iCs/>
        </w:rPr>
        <w:t>5</w:t>
      </w:r>
      <w:r>
        <w:rPr>
          <w:i/>
          <w:iCs/>
        </w:rPr>
        <w:t>9</w:t>
      </w:r>
      <w:r w:rsidRPr="00F60114">
        <w:rPr>
          <w:i/>
          <w:iCs/>
        </w:rPr>
        <w:t>-</w:t>
      </w:r>
      <w:r>
        <w:rPr>
          <w:i/>
          <w:iCs/>
        </w:rPr>
        <w:t>е заседание</w:t>
      </w:r>
      <w:r>
        <w:rPr>
          <w:i/>
          <w:iCs/>
          <w:lang w:val="en-US"/>
        </w:rPr>
        <w:br/>
      </w:r>
      <w:r w:rsidRPr="006534BC">
        <w:rPr>
          <w:i/>
          <w:iCs/>
        </w:rPr>
        <w:t xml:space="preserve">4 </w:t>
      </w:r>
      <w:r>
        <w:rPr>
          <w:i/>
          <w:iCs/>
        </w:rPr>
        <w:t>апреля</w:t>
      </w:r>
      <w:r w:rsidRPr="006534BC">
        <w:rPr>
          <w:i/>
          <w:iCs/>
        </w:rPr>
        <w:t xml:space="preserve"> 202</w:t>
      </w:r>
      <w:r>
        <w:rPr>
          <w:i/>
          <w:iCs/>
        </w:rPr>
        <w:t>5 года</w:t>
      </w:r>
      <w:r w:rsidRPr="006534BC">
        <w:rPr>
          <w:i/>
          <w:iCs/>
        </w:rPr>
        <w:t xml:space="preserve"> </w:t>
      </w:r>
    </w:p>
    <w:p w14:paraId="59AD2290" w14:textId="77777777" w:rsidR="00F60114" w:rsidRPr="00F60114" w:rsidRDefault="00F60114" w:rsidP="00F60114">
      <w:pPr>
        <w:pStyle w:val="SingleTxtG"/>
      </w:pPr>
      <w:r w:rsidRPr="00D35745">
        <w:t>[</w:t>
      </w:r>
      <w:r>
        <w:t>Принята без голосования</w:t>
      </w:r>
      <w:r w:rsidRPr="00D35745">
        <w:t>.</w:t>
      </w:r>
      <w:r>
        <w:t>]</w:t>
      </w:r>
    </w:p>
    <w:p w14:paraId="2F4AEB4D" w14:textId="77777777" w:rsidR="00F60114" w:rsidRPr="00F60114" w:rsidRDefault="00F60114" w:rsidP="00F60114">
      <w:pPr>
        <w:pStyle w:val="SingleTxtG"/>
        <w:spacing w:before="240" w:after="0"/>
        <w:jc w:val="center"/>
        <w:rPr>
          <w:u w:val="single"/>
        </w:rPr>
      </w:pPr>
      <w:r w:rsidRPr="00BE7596">
        <w:rPr>
          <w:u w:val="single"/>
        </w:rPr>
        <w:tab/>
      </w:r>
      <w:r w:rsidRPr="00BE7596">
        <w:rPr>
          <w:u w:val="single"/>
        </w:rPr>
        <w:tab/>
      </w:r>
      <w:r w:rsidRPr="00BE7596">
        <w:rPr>
          <w:u w:val="single"/>
        </w:rPr>
        <w:tab/>
      </w:r>
    </w:p>
    <w:p w14:paraId="22A92706" w14:textId="77777777" w:rsidR="00CB0692" w:rsidRPr="00F60114" w:rsidRDefault="00CB0692" w:rsidP="002E5067"/>
    <w:sectPr w:rsidR="00CB0692" w:rsidRPr="00F60114" w:rsidSect="00F6011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4002B" w14:textId="77777777" w:rsidR="001B26ED" w:rsidRPr="00A312BC" w:rsidRDefault="001B26ED" w:rsidP="00A312BC"/>
  </w:endnote>
  <w:endnote w:type="continuationSeparator" w:id="0">
    <w:p w14:paraId="230ABF6E" w14:textId="77777777" w:rsidR="001B26ED" w:rsidRPr="00A312BC" w:rsidRDefault="001B26E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9678B" w14:textId="7B6687C7" w:rsidR="00F60114" w:rsidRPr="00F60114" w:rsidRDefault="00F60114">
    <w:pPr>
      <w:pStyle w:val="a8"/>
    </w:pPr>
    <w:r w:rsidRPr="00F60114">
      <w:rPr>
        <w:b/>
        <w:sz w:val="18"/>
      </w:rPr>
      <w:fldChar w:fldCharType="begin"/>
    </w:r>
    <w:r w:rsidRPr="00F60114">
      <w:rPr>
        <w:b/>
        <w:sz w:val="18"/>
      </w:rPr>
      <w:instrText xml:space="preserve"> PAGE  \* MERGEFORMAT </w:instrText>
    </w:r>
    <w:r w:rsidRPr="00F60114">
      <w:rPr>
        <w:b/>
        <w:sz w:val="18"/>
      </w:rPr>
      <w:fldChar w:fldCharType="separate"/>
    </w:r>
    <w:r w:rsidRPr="00F60114">
      <w:rPr>
        <w:b/>
        <w:noProof/>
        <w:sz w:val="18"/>
      </w:rPr>
      <w:t>2</w:t>
    </w:r>
    <w:r w:rsidRPr="00F60114">
      <w:rPr>
        <w:b/>
        <w:sz w:val="18"/>
      </w:rPr>
      <w:fldChar w:fldCharType="end"/>
    </w:r>
    <w:r>
      <w:rPr>
        <w:b/>
        <w:sz w:val="18"/>
      </w:rPr>
      <w:tab/>
    </w:r>
    <w:r>
      <w:t>GE.25-05559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A3053" w14:textId="5D8526DD" w:rsidR="00F60114" w:rsidRPr="00F60114" w:rsidRDefault="00F60114" w:rsidP="00F60114">
    <w:pPr>
      <w:pStyle w:val="a8"/>
      <w:tabs>
        <w:tab w:val="clear" w:pos="9639"/>
        <w:tab w:val="right" w:pos="9638"/>
      </w:tabs>
      <w:rPr>
        <w:b/>
        <w:sz w:val="18"/>
      </w:rPr>
    </w:pPr>
    <w:r>
      <w:t>GE.25-05559</w:t>
    </w:r>
    <w:r>
      <w:tab/>
    </w:r>
    <w:r w:rsidRPr="00F60114">
      <w:rPr>
        <w:b/>
        <w:sz w:val="18"/>
      </w:rPr>
      <w:fldChar w:fldCharType="begin"/>
    </w:r>
    <w:r w:rsidRPr="00F60114">
      <w:rPr>
        <w:b/>
        <w:sz w:val="18"/>
      </w:rPr>
      <w:instrText xml:space="preserve"> PAGE  \* MERGEFORMAT </w:instrText>
    </w:r>
    <w:r w:rsidRPr="00F60114">
      <w:rPr>
        <w:b/>
        <w:sz w:val="18"/>
      </w:rPr>
      <w:fldChar w:fldCharType="separate"/>
    </w:r>
    <w:r w:rsidRPr="00F60114">
      <w:rPr>
        <w:b/>
        <w:noProof/>
        <w:sz w:val="18"/>
      </w:rPr>
      <w:t>3</w:t>
    </w:r>
    <w:r w:rsidRPr="00F6011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520BD" w14:textId="382DC7EC" w:rsidR="00042B72" w:rsidRPr="00F60114" w:rsidRDefault="00F60114" w:rsidP="00F6011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4994E3F" wp14:editId="23A5B7B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25-05559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3FA0F86" wp14:editId="10822A6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090425  100425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36F78" w14:textId="77777777" w:rsidR="001B26ED" w:rsidRPr="001075E9" w:rsidRDefault="001B26E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1B04EE1" w14:textId="77777777" w:rsidR="001B26ED" w:rsidRDefault="001B26E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831C1E9" w14:textId="2A668956" w:rsidR="00F60114" w:rsidRPr="00127508" w:rsidRDefault="00F60114" w:rsidP="00F60114">
      <w:pPr>
        <w:pStyle w:val="ad"/>
      </w:pPr>
      <w:r w:rsidRPr="00CA32A4">
        <w:tab/>
      </w:r>
      <w:r>
        <w:rPr>
          <w:rStyle w:val="aa"/>
        </w:rPr>
        <w:footnoteRef/>
      </w:r>
      <w:r>
        <w:tab/>
      </w:r>
      <w:hyperlink r:id="rId1" w:history="1">
        <w:r w:rsidRPr="00F60114">
          <w:rPr>
            <w:rStyle w:val="af1"/>
          </w:rPr>
          <w:t>A/HRC/58/79</w:t>
        </w:r>
      </w:hyperlink>
      <w:r>
        <w:t>.</w:t>
      </w:r>
    </w:p>
  </w:footnote>
  <w:footnote w:id="2">
    <w:p w14:paraId="57E8F8C9" w14:textId="0BC39F68" w:rsidR="00F60114" w:rsidRPr="006249C2" w:rsidRDefault="00F60114" w:rsidP="00F60114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2" w:history="1">
        <w:r w:rsidRPr="00F60114">
          <w:rPr>
            <w:rStyle w:val="af1"/>
          </w:rPr>
          <w:t>S/AC.51/2023/3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4718" w14:textId="6617FB2B" w:rsidR="00F60114" w:rsidRPr="00F60114" w:rsidRDefault="00F60114">
    <w:pPr>
      <w:pStyle w:val="a5"/>
    </w:pPr>
    <w:fldSimple w:instr=" TITLE  \* MERGEFORMAT ">
      <w:r w:rsidR="0048788B">
        <w:t>A/HRC/RES/58/30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52A7C" w14:textId="752B7B93" w:rsidR="00F60114" w:rsidRPr="00F60114" w:rsidRDefault="00F60114" w:rsidP="00F60114">
    <w:pPr>
      <w:pStyle w:val="a5"/>
      <w:jc w:val="right"/>
    </w:pPr>
    <w:fldSimple w:instr=" TITLE  \* MERGEFORMAT ">
      <w:r w:rsidR="0048788B">
        <w:t>A/HRC/RES/58/30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502014541">
    <w:abstractNumId w:val="16"/>
  </w:num>
  <w:num w:numId="2" w16cid:durableId="621498179">
    <w:abstractNumId w:val="11"/>
  </w:num>
  <w:num w:numId="3" w16cid:durableId="1979794669">
    <w:abstractNumId w:val="10"/>
  </w:num>
  <w:num w:numId="4" w16cid:durableId="1418095070">
    <w:abstractNumId w:val="17"/>
  </w:num>
  <w:num w:numId="5" w16cid:durableId="1248729148">
    <w:abstractNumId w:val="13"/>
  </w:num>
  <w:num w:numId="6" w16cid:durableId="1497764340">
    <w:abstractNumId w:val="8"/>
  </w:num>
  <w:num w:numId="7" w16cid:durableId="1741099247">
    <w:abstractNumId w:val="3"/>
  </w:num>
  <w:num w:numId="8" w16cid:durableId="1215389131">
    <w:abstractNumId w:val="2"/>
  </w:num>
  <w:num w:numId="9" w16cid:durableId="1550724880">
    <w:abstractNumId w:val="1"/>
  </w:num>
  <w:num w:numId="10" w16cid:durableId="1918126255">
    <w:abstractNumId w:val="0"/>
  </w:num>
  <w:num w:numId="11" w16cid:durableId="913735461">
    <w:abstractNumId w:val="9"/>
  </w:num>
  <w:num w:numId="12" w16cid:durableId="201139102">
    <w:abstractNumId w:val="7"/>
  </w:num>
  <w:num w:numId="13" w16cid:durableId="874535703">
    <w:abstractNumId w:val="6"/>
  </w:num>
  <w:num w:numId="14" w16cid:durableId="736588955">
    <w:abstractNumId w:val="5"/>
  </w:num>
  <w:num w:numId="15" w16cid:durableId="1531601972">
    <w:abstractNumId w:val="4"/>
  </w:num>
  <w:num w:numId="16" w16cid:durableId="1602836036">
    <w:abstractNumId w:val="15"/>
  </w:num>
  <w:num w:numId="17" w16cid:durableId="1275014192">
    <w:abstractNumId w:val="12"/>
  </w:num>
  <w:num w:numId="18" w16cid:durableId="841551118">
    <w:abstractNumId w:val="14"/>
  </w:num>
  <w:num w:numId="19" w16cid:durableId="1727214880">
    <w:abstractNumId w:val="15"/>
  </w:num>
  <w:num w:numId="20" w16cid:durableId="829638953">
    <w:abstractNumId w:val="12"/>
  </w:num>
  <w:num w:numId="21" w16cid:durableId="84451752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6ED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26ED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48788B"/>
    <w:rsid w:val="004F4790"/>
    <w:rsid w:val="0050108D"/>
    <w:rsid w:val="00513081"/>
    <w:rsid w:val="00517901"/>
    <w:rsid w:val="00526683"/>
    <w:rsid w:val="00541726"/>
    <w:rsid w:val="005709E0"/>
    <w:rsid w:val="00572E19"/>
    <w:rsid w:val="00574595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04A94"/>
    <w:rsid w:val="00A10122"/>
    <w:rsid w:val="00A312BC"/>
    <w:rsid w:val="00A84021"/>
    <w:rsid w:val="00A84D35"/>
    <w:rsid w:val="00A917B3"/>
    <w:rsid w:val="00AA5AB9"/>
    <w:rsid w:val="00AB4B51"/>
    <w:rsid w:val="00B10CC7"/>
    <w:rsid w:val="00B123F1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60114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63042"/>
  <w15:docId w15:val="{DE71F8FD-9AD2-4802-A7BF-38FA21444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F601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undocs.org/ru/S/AC.51/2023/3" TargetMode="External"/><Relationship Id="rId1" Type="http://schemas.openxmlformats.org/officeDocument/2006/relationships/hyperlink" Target="http://undocs.org/ru/A/HRC/58/7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6</Pages>
  <Words>1987</Words>
  <Characters>15227</Characters>
  <Application>Microsoft Office Word</Application>
  <DocSecurity>0</DocSecurity>
  <Lines>1691</Lines>
  <Paragraphs>717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A/HRC/RES/58/30</vt:lpstr>
      <vt:lpstr>A/</vt:lpstr>
      <vt:lpstr>A/</vt:lpstr>
      <vt:lpstr>A/</vt:lpstr>
    </vt:vector>
  </TitlesOfParts>
  <Company>DCM</Company>
  <LinksUpToDate>false</LinksUpToDate>
  <CharactersWithSpaces>16497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A/HRC/RES/58/30</dc:title>
  <dc:subject/>
  <dc:creator>Elena IZOTOVA</dc:creator>
  <cp:keywords/>
  <cp:lastModifiedBy>Elena Izotova</cp:lastModifiedBy>
  <cp:revision>3</cp:revision>
  <cp:lastPrinted>2025-04-10T06:41:00Z</cp:lastPrinted>
  <dcterms:created xsi:type="dcterms:W3CDTF">2025-04-10T06:40:00Z</dcterms:created>
  <dcterms:modified xsi:type="dcterms:W3CDTF">2025-04-10T06:43:00Z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