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BAB" w:rsidRPr="00515DE1" w:rsidRDefault="003D3BAB" w:rsidP="00515DE1">
      <w:pPr>
        <w:spacing w:line="240" w:lineRule="auto"/>
        <w:rPr>
          <w:sz w:val="2"/>
        </w:rPr>
        <w:sectPr w:rsidR="003D3BAB" w:rsidRPr="00515DE1" w:rsidSect="00AE731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 w:rsidRPr="00515DE1">
        <w:rPr>
          <w:rStyle w:val="CommentReference"/>
          <w:sz w:val="2"/>
        </w:rPr>
        <w:commentReference w:id="0"/>
      </w:r>
    </w:p>
    <w:p w:rsidR="00515DE1" w:rsidRDefault="00515DE1" w:rsidP="00C931E3">
      <w:pPr>
        <w:pStyle w:val="H1"/>
        <w:ind w:left="0" w:right="1260" w:firstLine="0"/>
      </w:pPr>
      <w:r>
        <w:t>Committee on the Elimination of Discrimination</w:t>
      </w:r>
      <w:r w:rsidR="00C931E3">
        <w:t xml:space="preserve"> </w:t>
      </w:r>
      <w:r>
        <w:br/>
        <w:t>against Women</w:t>
      </w:r>
    </w:p>
    <w:p w:rsidR="00515DE1" w:rsidRPr="00515DE1" w:rsidRDefault="00515DE1" w:rsidP="00515DE1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515DE1">
        <w:rPr>
          <w:b/>
        </w:rPr>
        <w:t>Forty-fourth session</w:t>
      </w:r>
    </w:p>
    <w:p w:rsidR="00515DE1" w:rsidRDefault="0000414F" w:rsidP="00515DE1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20 July-</w:t>
      </w:r>
      <w:r w:rsidR="00515DE1">
        <w:t>7 August 2009</w:t>
      </w:r>
    </w:p>
    <w:p w:rsidR="00515DE1" w:rsidRDefault="00515DE1" w:rsidP="00515DE1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I</w:t>
      </w:r>
      <w:r w:rsidR="00C931E3">
        <w:t>tem 5 of the provisional agenda</w:t>
      </w:r>
      <w:r w:rsidR="00C931E3" w:rsidRPr="00C931E3">
        <w:rPr>
          <w:rStyle w:val="FootnoteReference"/>
          <w:spacing w:val="4"/>
          <w:w w:val="103"/>
          <w:position w:val="0"/>
          <w:vertAlign w:val="baseline"/>
        </w:rPr>
        <w:footnoteReference w:customMarkFollows="1" w:id="1"/>
        <w:t>*</w:t>
      </w:r>
    </w:p>
    <w:p w:rsidR="00515DE1" w:rsidRPr="00515DE1" w:rsidRDefault="00515DE1" w:rsidP="00515DE1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515DE1">
        <w:rPr>
          <w:b/>
        </w:rPr>
        <w:t xml:space="preserve">Implementation of article 21 of the Convention on the </w:t>
      </w:r>
      <w:r w:rsidR="00C931E3">
        <w:rPr>
          <w:b/>
        </w:rPr>
        <w:br/>
      </w:r>
      <w:r w:rsidRPr="00515DE1">
        <w:rPr>
          <w:b/>
        </w:rPr>
        <w:t>Elimination of All Forms of Discrimination against Women</w:t>
      </w:r>
    </w:p>
    <w:p w:rsidR="00515DE1" w:rsidRPr="00515DE1" w:rsidRDefault="00515DE1" w:rsidP="00515DE1">
      <w:pPr>
        <w:pStyle w:val="SingleTxt"/>
        <w:spacing w:after="0" w:line="120" w:lineRule="exact"/>
        <w:rPr>
          <w:sz w:val="10"/>
        </w:rPr>
      </w:pPr>
    </w:p>
    <w:p w:rsidR="00515DE1" w:rsidRPr="00515DE1" w:rsidRDefault="00515DE1" w:rsidP="00515DE1">
      <w:pPr>
        <w:pStyle w:val="SingleTxt"/>
        <w:spacing w:after="0" w:line="120" w:lineRule="exact"/>
        <w:rPr>
          <w:sz w:val="10"/>
        </w:rPr>
      </w:pPr>
    </w:p>
    <w:p w:rsidR="00515DE1" w:rsidRPr="00515DE1" w:rsidRDefault="00515DE1" w:rsidP="00515DE1">
      <w:pPr>
        <w:pStyle w:val="SingleTxt"/>
        <w:spacing w:after="0" w:line="120" w:lineRule="exact"/>
        <w:rPr>
          <w:sz w:val="10"/>
        </w:rPr>
      </w:pPr>
    </w:p>
    <w:p w:rsidR="00515DE1" w:rsidRDefault="00515DE1" w:rsidP="00515DE1">
      <w:pPr>
        <w:pStyle w:val="HCh"/>
        <w:ind w:left="1267" w:right="1260" w:hanging="1267"/>
      </w:pPr>
      <w:r>
        <w:tab/>
      </w:r>
      <w:r>
        <w:tab/>
        <w:t>Reports provided by the spe</w:t>
      </w:r>
      <w:r w:rsidR="00C931E3">
        <w:t>cialized agencies of the United </w:t>
      </w:r>
      <w:r>
        <w:t>Nations syst</w:t>
      </w:r>
      <w:r w:rsidR="00C931E3">
        <w:t xml:space="preserve">em on the implementation </w:t>
      </w:r>
      <w:r w:rsidR="00B31195">
        <w:br/>
      </w:r>
      <w:r w:rsidR="00C448D5">
        <w:t xml:space="preserve">of the </w:t>
      </w:r>
      <w:r>
        <w:t>Convention in areas fa</w:t>
      </w:r>
      <w:r w:rsidR="00C931E3">
        <w:t xml:space="preserve">lling within the scope </w:t>
      </w:r>
      <w:r w:rsidR="00B31195">
        <w:br/>
      </w:r>
      <w:r w:rsidR="00C931E3">
        <w:t>of their </w:t>
      </w:r>
      <w:r>
        <w:t>activities</w:t>
      </w:r>
    </w:p>
    <w:p w:rsidR="00515DE1" w:rsidRPr="00515DE1" w:rsidRDefault="00515DE1" w:rsidP="00515DE1">
      <w:pPr>
        <w:pStyle w:val="SingleTxt"/>
        <w:spacing w:after="0" w:line="120" w:lineRule="exact"/>
        <w:rPr>
          <w:sz w:val="10"/>
        </w:rPr>
      </w:pPr>
    </w:p>
    <w:p w:rsidR="00515DE1" w:rsidRPr="00515DE1" w:rsidRDefault="00515DE1" w:rsidP="00515DE1">
      <w:pPr>
        <w:pStyle w:val="SingleTxt"/>
        <w:spacing w:after="0" w:line="120" w:lineRule="exact"/>
        <w:rPr>
          <w:sz w:val="10"/>
        </w:rPr>
      </w:pPr>
    </w:p>
    <w:p w:rsidR="00515DE1" w:rsidRDefault="00515DE1" w:rsidP="00515DE1">
      <w:pPr>
        <w:pStyle w:val="H1"/>
        <w:ind w:right="1260"/>
      </w:pPr>
      <w:r>
        <w:tab/>
      </w:r>
      <w:r>
        <w:tab/>
        <w:t>Note by the Secretary-General</w:t>
      </w:r>
    </w:p>
    <w:p w:rsidR="00515DE1" w:rsidRPr="00515DE1" w:rsidRDefault="00515DE1" w:rsidP="00515DE1">
      <w:pPr>
        <w:pStyle w:val="SingleTxt"/>
        <w:spacing w:after="0" w:line="120" w:lineRule="exact"/>
        <w:rPr>
          <w:sz w:val="10"/>
        </w:rPr>
      </w:pPr>
    </w:p>
    <w:p w:rsidR="00515DE1" w:rsidRPr="00515DE1" w:rsidRDefault="00515DE1" w:rsidP="00515DE1">
      <w:pPr>
        <w:pStyle w:val="SingleTxt"/>
        <w:spacing w:after="0" w:line="120" w:lineRule="exact"/>
        <w:rPr>
          <w:sz w:val="10"/>
        </w:rPr>
      </w:pPr>
    </w:p>
    <w:p w:rsidR="00515DE1" w:rsidRDefault="00515DE1" w:rsidP="00515DE1">
      <w:pPr>
        <w:pStyle w:val="SingleTxt"/>
      </w:pPr>
      <w:r>
        <w:tab/>
        <w:t>In accordance with article 22 of the Convention on the Elimination of All Forms of Discrimination against Women (General Assembly resolution 34/180, annex), the specialized agencies have been invited to submit to the Committee on the Elimination of Discrimination against Women, at its forty-fourth session, reports on the implementation of the Convention in areas falling within the scope of their activities. The reports will be issued as addenda to the present note.</w:t>
      </w:r>
    </w:p>
    <w:p w:rsidR="00546F5D" w:rsidRPr="00AE7312" w:rsidRDefault="0000414F" w:rsidP="00515DE1">
      <w:pPr>
        <w:pStyle w:val="SingleTxt"/>
      </w:pPr>
      <w:r>
        <w:rPr>
          <w:noProof/>
          <w:w w:val="100"/>
          <w:lang w:val="en-US"/>
        </w:rPr>
        <w:pict>
          <v:line id="_x0000_s1027" style="position:absolute;left:0;text-align:left;z-index:1" from="210.2pt,24pt" to="282.2pt,24pt" strokeweight=".25pt"/>
        </w:pict>
      </w:r>
    </w:p>
    <w:sectPr w:rsidR="00546F5D" w:rsidRPr="00AE7312" w:rsidSect="00AE7312">
      <w:type w:val="continuous"/>
      <w:pgSz w:w="12240" w:h="15840" w:code="1"/>
      <w:pgMar w:top="1742" w:right="1195" w:bottom="1901" w:left="1195" w:header="576" w:footer="1037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7T23:43:00Z" w:initials="Start">
    <w:p w:rsidR="00C448D5" w:rsidRDefault="00C448D5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NO&gt;&gt;N0935967E&lt;&lt;ODS JOB NO&gt;&gt;</w:t>
      </w:r>
    </w:p>
    <w:p w:rsidR="00C448D5" w:rsidRDefault="00C448D5">
      <w:pPr>
        <w:pStyle w:val="CommentText"/>
      </w:pPr>
      <w:r>
        <w:t>&lt;&lt;ODS DOC SYMBOL1&gt;&gt;CEDAW/C/2009/II/3&lt;&lt;ODS DOC SYMBOL1&gt;&gt;</w:t>
      </w:r>
    </w:p>
    <w:p w:rsidR="00C448D5" w:rsidRDefault="00C448D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B8A" w:rsidRDefault="00915B8A" w:rsidP="003D3BAB">
      <w:r>
        <w:separator/>
      </w:r>
    </w:p>
  </w:endnote>
  <w:endnote w:type="continuationSeparator" w:id="0">
    <w:p w:rsidR="00915B8A" w:rsidRDefault="00915B8A" w:rsidP="003D3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48D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448D5" w:rsidRPr="003D3BAB" w:rsidRDefault="00C448D5" w:rsidP="003D3BAB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09-35967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448D5" w:rsidRPr="003D3BAB" w:rsidRDefault="00C448D5" w:rsidP="003D3BAB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C448D5" w:rsidRPr="003D3BAB" w:rsidRDefault="00C448D5" w:rsidP="003D3BA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48D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448D5" w:rsidRPr="003D3BAB" w:rsidRDefault="00C448D5" w:rsidP="003D3BAB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448D5" w:rsidRPr="003D3BAB" w:rsidRDefault="00C448D5" w:rsidP="003D3BAB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09-35967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C448D5" w:rsidRPr="003D3BAB" w:rsidRDefault="00C448D5" w:rsidP="003D3BA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448D5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C448D5" w:rsidRDefault="00C448D5" w:rsidP="003D3BAB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09-35967 (E)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180609    </w:t>
          </w:r>
        </w:p>
        <w:p w:rsidR="00C448D5" w:rsidRPr="003D3BAB" w:rsidRDefault="00C448D5" w:rsidP="003D3BAB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*0935967*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C448D5" w:rsidRDefault="00C448D5" w:rsidP="003D3BAB">
          <w:pPr>
            <w:pStyle w:val="Footer"/>
            <w:jc w:val="right"/>
            <w:rPr>
              <w:b w:val="0"/>
              <w:sz w:val="20"/>
            </w:rPr>
          </w:pPr>
          <w:r w:rsidRPr="003D3BAB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18pt">
                <v:imagedata r:id="rId1" o:title="recycle_English"/>
              </v:shape>
            </w:pict>
          </w:r>
        </w:p>
      </w:tc>
    </w:tr>
  </w:tbl>
  <w:p w:rsidR="00C448D5" w:rsidRPr="003D3BAB" w:rsidRDefault="00C448D5" w:rsidP="003D3BA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B8A" w:rsidRPr="00C931E3" w:rsidRDefault="00915B8A" w:rsidP="00C931E3">
      <w:pPr>
        <w:pStyle w:val="Footer"/>
        <w:spacing w:after="80"/>
        <w:ind w:left="792"/>
        <w:rPr>
          <w:sz w:val="16"/>
        </w:rPr>
      </w:pPr>
      <w:r w:rsidRPr="00C931E3">
        <w:rPr>
          <w:sz w:val="16"/>
        </w:rPr>
        <w:t>__________________</w:t>
      </w:r>
    </w:p>
  </w:footnote>
  <w:footnote w:type="continuationSeparator" w:id="0">
    <w:p w:rsidR="00915B8A" w:rsidRPr="00C931E3" w:rsidRDefault="00915B8A" w:rsidP="00C931E3">
      <w:pPr>
        <w:pStyle w:val="Footer"/>
        <w:spacing w:after="80"/>
        <w:ind w:left="792"/>
        <w:rPr>
          <w:sz w:val="16"/>
        </w:rPr>
      </w:pPr>
      <w:r w:rsidRPr="00C931E3">
        <w:rPr>
          <w:sz w:val="16"/>
        </w:rPr>
        <w:t>__________________</w:t>
      </w:r>
    </w:p>
  </w:footnote>
  <w:footnote w:id="1">
    <w:p w:rsidR="00C448D5" w:rsidRPr="00C931E3" w:rsidRDefault="00C448D5" w:rsidP="00C931E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C931E3">
        <w:tab/>
      </w:r>
      <w:r w:rsidRPr="00C931E3">
        <w:rPr>
          <w:rStyle w:val="FootnoteReference"/>
          <w:spacing w:val="5"/>
          <w:w w:val="104"/>
          <w:position w:val="0"/>
          <w:vertAlign w:val="baseline"/>
        </w:rPr>
        <w:t>*</w:t>
      </w:r>
      <w:r w:rsidRPr="00C931E3">
        <w:t xml:space="preserve"> </w:t>
      </w:r>
      <w:r w:rsidRPr="00C931E3">
        <w:tab/>
      </w:r>
      <w:r>
        <w:t>CEDAW/C/2009/II/1.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448D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48D5" w:rsidRPr="003D3BAB" w:rsidRDefault="00C448D5" w:rsidP="003D3BA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CEDAW/C/2009/II/3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448D5" w:rsidRDefault="00C448D5" w:rsidP="003D3BAB">
          <w:pPr>
            <w:pStyle w:val="Header"/>
          </w:pPr>
        </w:p>
      </w:tc>
    </w:tr>
  </w:tbl>
  <w:p w:rsidR="00C448D5" w:rsidRPr="003D3BAB" w:rsidRDefault="00C448D5" w:rsidP="003D3B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448D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48D5" w:rsidRDefault="00C448D5" w:rsidP="003D3BA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448D5" w:rsidRPr="003D3BAB" w:rsidRDefault="00C448D5" w:rsidP="003D3BA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CEDAW/C/2009/II/3</w:t>
          </w:r>
          <w:r>
            <w:rPr>
              <w:b/>
            </w:rPr>
            <w:fldChar w:fldCharType="end"/>
          </w:r>
        </w:p>
      </w:tc>
    </w:tr>
  </w:tbl>
  <w:p w:rsidR="00C448D5" w:rsidRPr="003D3BAB" w:rsidRDefault="00C448D5" w:rsidP="003D3BA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C448D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48D5" w:rsidRDefault="00C448D5" w:rsidP="003D3BAB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48D5" w:rsidRPr="003D3BAB" w:rsidRDefault="00C448D5" w:rsidP="003D3BA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48D5" w:rsidRDefault="00C448D5" w:rsidP="003D3BAB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C448D5" w:rsidRPr="003D3BAB" w:rsidRDefault="00C448D5" w:rsidP="003D3BAB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/C/2009/II/3</w:t>
          </w:r>
        </w:p>
      </w:tc>
    </w:tr>
    <w:tr w:rsidR="00C448D5" w:rsidRPr="003D3BAB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8D5" w:rsidRDefault="00C448D5" w:rsidP="003D3BA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448D5" w:rsidRPr="003D3BAB" w:rsidRDefault="00C448D5" w:rsidP="003D3BA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8D5" w:rsidRPr="003D3BAB" w:rsidRDefault="00C448D5" w:rsidP="003D3BA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8D5" w:rsidRPr="003D3BAB" w:rsidRDefault="00C448D5" w:rsidP="003D3BAB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48D5" w:rsidRDefault="00C448D5" w:rsidP="003D3BAB">
          <w:pPr>
            <w:spacing w:before="240"/>
          </w:pPr>
          <w:r>
            <w:t>Distr.: General</w:t>
          </w:r>
        </w:p>
        <w:p w:rsidR="00C448D5" w:rsidRDefault="00C448D5" w:rsidP="003D3BAB">
          <w:r>
            <w:t>4 June 2009</w:t>
          </w:r>
        </w:p>
        <w:p w:rsidR="00C448D5" w:rsidRDefault="00C448D5" w:rsidP="003D3BAB"/>
        <w:p w:rsidR="00C448D5" w:rsidRPr="003D3BAB" w:rsidRDefault="00C448D5" w:rsidP="003D3BAB">
          <w:r>
            <w:t>Original: English</w:t>
          </w:r>
        </w:p>
      </w:tc>
    </w:tr>
  </w:tbl>
  <w:p w:rsidR="00C448D5" w:rsidRPr="003D3BAB" w:rsidRDefault="00C448D5" w:rsidP="003D3BAB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35967*"/>
    <w:docVar w:name="CreationDt" w:val="17/06/2009 11:43 PM"/>
    <w:docVar w:name="DocCategory" w:val="Doc"/>
    <w:docVar w:name="DocType" w:val="Final"/>
    <w:docVar w:name="FooterJN" w:val="09-35967"/>
    <w:docVar w:name="jobn" w:val="09-35967 (E)"/>
    <w:docVar w:name="jobnDT" w:val="09-35967 (E)   170609"/>
    <w:docVar w:name="jobnDTDT" w:val="09-35967 (E)   170609   170609"/>
    <w:docVar w:name="JobNo" w:val="0935967E"/>
    <w:docVar w:name="OandT" w:val="JA"/>
    <w:docVar w:name="sss1" w:val="CEDAW/C/2009/II/3"/>
    <w:docVar w:name="sss2" w:val="-"/>
    <w:docVar w:name="Symbol1" w:val="CEDAW/C/2009/II/3"/>
    <w:docVar w:name="Symbol2" w:val="-"/>
  </w:docVars>
  <w:rsids>
    <w:rsidRoot w:val="00BD643D"/>
    <w:rsid w:val="0000414F"/>
    <w:rsid w:val="00062E0F"/>
    <w:rsid w:val="00073B00"/>
    <w:rsid w:val="000930EA"/>
    <w:rsid w:val="001208CF"/>
    <w:rsid w:val="0016789D"/>
    <w:rsid w:val="001745C0"/>
    <w:rsid w:val="00184193"/>
    <w:rsid w:val="0019245C"/>
    <w:rsid w:val="001C266D"/>
    <w:rsid w:val="002141E3"/>
    <w:rsid w:val="00274B66"/>
    <w:rsid w:val="002D4228"/>
    <w:rsid w:val="003928D1"/>
    <w:rsid w:val="00393C96"/>
    <w:rsid w:val="003D3BAB"/>
    <w:rsid w:val="00441EF4"/>
    <w:rsid w:val="0045397A"/>
    <w:rsid w:val="004831A5"/>
    <w:rsid w:val="004A33BA"/>
    <w:rsid w:val="004D0839"/>
    <w:rsid w:val="004D7A08"/>
    <w:rsid w:val="00502499"/>
    <w:rsid w:val="00515DE1"/>
    <w:rsid w:val="00542A9C"/>
    <w:rsid w:val="00546F5D"/>
    <w:rsid w:val="00583963"/>
    <w:rsid w:val="00594A53"/>
    <w:rsid w:val="005A2C87"/>
    <w:rsid w:val="005D3D41"/>
    <w:rsid w:val="00600132"/>
    <w:rsid w:val="00653B25"/>
    <w:rsid w:val="006A012D"/>
    <w:rsid w:val="007669B0"/>
    <w:rsid w:val="0079386A"/>
    <w:rsid w:val="007F3C8D"/>
    <w:rsid w:val="00885F41"/>
    <w:rsid w:val="008A7B66"/>
    <w:rsid w:val="00902F4F"/>
    <w:rsid w:val="00915B8A"/>
    <w:rsid w:val="00951810"/>
    <w:rsid w:val="00956D53"/>
    <w:rsid w:val="00961E03"/>
    <w:rsid w:val="009946BE"/>
    <w:rsid w:val="009E6C4F"/>
    <w:rsid w:val="00A12857"/>
    <w:rsid w:val="00A251C7"/>
    <w:rsid w:val="00A55810"/>
    <w:rsid w:val="00AE7312"/>
    <w:rsid w:val="00B10B5D"/>
    <w:rsid w:val="00B27C06"/>
    <w:rsid w:val="00B31195"/>
    <w:rsid w:val="00BD0DCE"/>
    <w:rsid w:val="00BD2782"/>
    <w:rsid w:val="00BD643D"/>
    <w:rsid w:val="00C307BD"/>
    <w:rsid w:val="00C448D5"/>
    <w:rsid w:val="00C931E3"/>
    <w:rsid w:val="00CC5B87"/>
    <w:rsid w:val="00CD362B"/>
    <w:rsid w:val="00D379B4"/>
    <w:rsid w:val="00E0572A"/>
    <w:rsid w:val="00E05A3F"/>
    <w:rsid w:val="00E64F8A"/>
    <w:rsid w:val="00E76523"/>
    <w:rsid w:val="00F90544"/>
    <w:rsid w:val="00F9421B"/>
    <w:rsid w:val="00FE3F03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Single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D3BAB"/>
  </w:style>
  <w:style w:type="paragraph" w:styleId="CommentSubject">
    <w:name w:val="annotation subject"/>
    <w:basedOn w:val="CommentText"/>
    <w:next w:val="CommentText"/>
    <w:semiHidden/>
    <w:rsid w:val="003D3B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139</Words>
  <Characters>798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ETPU User</cp:lastModifiedBy>
  <cp:revision>10</cp:revision>
  <cp:lastPrinted>2009-06-18T20:50:00Z</cp:lastPrinted>
  <dcterms:created xsi:type="dcterms:W3CDTF">2009-06-18T13:31:00Z</dcterms:created>
  <dcterms:modified xsi:type="dcterms:W3CDTF">2009-06-18T20:51:00Z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0935967</vt:lpwstr>
  </property>
  <property fmtid="{D5CDD505-2E9C-101B-9397-08002B2CF9AE}" pid="3" name="Symbol1">
    <vt:lpwstr>CEDAW/C/2009/II/3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Final - 1p</vt:lpwstr>
  </property>
  <property fmtid="{D5CDD505-2E9C-101B-9397-08002B2CF9AE}" pid="8" name="Operator">
    <vt:lpwstr>scc (F)</vt:lpwstr>
  </property>
</Properties>
</file>