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610F678C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2D19777D" w14:textId="77777777" w:rsidR="006B3E27" w:rsidRPr="00C175A6" w:rsidRDefault="006B3E27" w:rsidP="00A668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09D412" w14:textId="3C773A65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</w:t>
            </w:r>
            <w:r w:rsidR="00A82E0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175A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5199254" w14:textId="1CCEC8C4" w:rsidR="006B3E27" w:rsidRPr="00705DC2" w:rsidRDefault="00705DC2" w:rsidP="00705DC2">
            <w:pPr>
              <w:bidi w:val="0"/>
              <w:rPr>
                <w:szCs w:val="20"/>
              </w:rPr>
            </w:pPr>
            <w:r w:rsidRPr="00E5005F">
              <w:rPr>
                <w:sz w:val="40"/>
                <w:szCs w:val="20"/>
              </w:rPr>
              <w:t>CCPR</w:t>
            </w:r>
            <w:r w:rsidRPr="00E5005F">
              <w:rPr>
                <w:szCs w:val="20"/>
              </w:rPr>
              <w:t>/C/IRL/CO/</w:t>
            </w:r>
            <w:r w:rsidRPr="00E33450">
              <w:t>5</w:t>
            </w:r>
          </w:p>
        </w:tc>
      </w:tr>
      <w:tr w:rsidR="006B3E27" w:rsidRPr="00C175A6" w14:paraId="195EA660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7044731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21AE845E" wp14:editId="3F18C02C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A2BFAC4" w14:textId="6EDBF301" w:rsidR="006B3E27" w:rsidRPr="00E33450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العهد</w:t>
            </w:r>
            <w:r w:rsidR="00A82E06" w:rsidRPr="00E3345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الدولي</w:t>
            </w:r>
            <w:r w:rsidR="00A82E06" w:rsidRPr="00E3345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الخاص</w:t>
            </w:r>
            <w:r w:rsidR="00A82E06" w:rsidRPr="00E3345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بالحقوق</w:t>
            </w:r>
            <w:r w:rsidR="00A82E06" w:rsidRPr="00E3345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المدنية</w:t>
            </w:r>
            <w:r w:rsidR="00A82E06" w:rsidRPr="00E3345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E33450">
              <w:rPr>
                <w:rFonts w:hint="cs"/>
                <w:b/>
                <w:bCs/>
                <w:sz w:val="46"/>
                <w:szCs w:val="4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9A38493" w14:textId="1D723C51" w:rsidR="006B3E27" w:rsidRDefault="00705DC2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E5005F" w:rsidRPr="00E5005F">
              <w:rPr>
                <w:szCs w:val="20"/>
              </w:rPr>
              <w:t>r.:</w:t>
            </w:r>
            <w:r w:rsidR="00A82E06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5781150" w14:textId="01F21D58" w:rsidR="00705DC2" w:rsidRDefault="00412624" w:rsidP="00705DC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E33450">
              <w:t>26</w:t>
            </w:r>
            <w:r w:rsidR="00A82E06">
              <w:t xml:space="preserve"> </w:t>
            </w:r>
            <w:r>
              <w:t>January</w:t>
            </w:r>
            <w:r w:rsidR="00A82E06">
              <w:t xml:space="preserve"> </w:t>
            </w:r>
            <w:r w:rsidRPr="00E33450">
              <w:t>2023</w:t>
            </w:r>
          </w:p>
          <w:p w14:paraId="01520E5B" w14:textId="77777777" w:rsidR="00705DC2" w:rsidRDefault="00705DC2" w:rsidP="00705DC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3440147C" w14:textId="32495F27" w:rsidR="00705DC2" w:rsidRPr="00705DC2" w:rsidRDefault="00705DC2" w:rsidP="00705DC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E5005F" w:rsidRPr="00E5005F">
              <w:rPr>
                <w:szCs w:val="20"/>
              </w:rPr>
              <w:t>l:</w:t>
            </w:r>
            <w:r w:rsidR="00A82E06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77E88964" w14:textId="5454E8B8" w:rsidR="00211477" w:rsidRPr="00E33450" w:rsidRDefault="00211477" w:rsidP="00E5005F">
      <w:pPr>
        <w:spacing w:before="120" w:line="360" w:lineRule="exact"/>
        <w:textDirection w:val="tbRlV"/>
        <w:rPr>
          <w:b/>
          <w:sz w:val="28"/>
          <w:szCs w:val="24"/>
          <w:lang w:eastAsia="zh-TW" w:bidi="en-GB"/>
        </w:rPr>
      </w:pPr>
      <w:r w:rsidRPr="00E33450">
        <w:rPr>
          <w:b/>
          <w:bCs/>
          <w:sz w:val="24"/>
          <w:szCs w:val="26"/>
          <w:rtl/>
        </w:rPr>
        <w:t>اللجنة</w:t>
      </w:r>
      <w:r w:rsidR="00A82E06" w:rsidRPr="00E33450">
        <w:rPr>
          <w:b/>
          <w:bCs/>
          <w:sz w:val="24"/>
          <w:szCs w:val="26"/>
          <w:rtl/>
        </w:rPr>
        <w:t xml:space="preserve"> </w:t>
      </w:r>
      <w:r w:rsidRPr="00E33450">
        <w:rPr>
          <w:b/>
          <w:bCs/>
          <w:sz w:val="24"/>
          <w:szCs w:val="26"/>
          <w:rtl/>
        </w:rPr>
        <w:t>المعنية</w:t>
      </w:r>
      <w:r w:rsidR="00A82E06" w:rsidRPr="00E33450">
        <w:rPr>
          <w:b/>
          <w:bCs/>
          <w:sz w:val="24"/>
          <w:szCs w:val="26"/>
          <w:rtl/>
        </w:rPr>
        <w:t xml:space="preserve"> </w:t>
      </w:r>
      <w:r w:rsidRPr="00E33450">
        <w:rPr>
          <w:b/>
          <w:bCs/>
          <w:sz w:val="24"/>
          <w:szCs w:val="26"/>
          <w:rtl/>
        </w:rPr>
        <w:t>بحقوق</w:t>
      </w:r>
      <w:r w:rsidR="00A82E06" w:rsidRPr="00E33450">
        <w:rPr>
          <w:b/>
          <w:bCs/>
          <w:sz w:val="24"/>
          <w:szCs w:val="26"/>
          <w:rtl/>
        </w:rPr>
        <w:t xml:space="preserve"> </w:t>
      </w:r>
      <w:r w:rsidRPr="00E33450">
        <w:rPr>
          <w:b/>
          <w:bCs/>
          <w:sz w:val="24"/>
          <w:szCs w:val="26"/>
          <w:rtl/>
        </w:rPr>
        <w:t>الإنسان</w:t>
      </w:r>
    </w:p>
    <w:p w14:paraId="2EEBB22C" w14:textId="2E38E4B3" w:rsidR="00211477" w:rsidRPr="00E33450" w:rsidRDefault="00211477" w:rsidP="00B1337D">
      <w:pPr>
        <w:pStyle w:val="HChGA"/>
        <w:rPr>
          <w:szCs w:val="20"/>
          <w:lang w:val="en-US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الملاحظات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الختامية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بشأن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التقرير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الدوري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الخامس</w:t>
      </w:r>
      <w:r w:rsidR="00A82E06" w:rsidRPr="00E33450">
        <w:rPr>
          <w:rtl/>
        </w:rPr>
        <w:t xml:space="preserve"> </w:t>
      </w:r>
      <w:r w:rsidRPr="00E33450">
        <w:rPr>
          <w:rtl/>
        </w:rPr>
        <w:t>لأيرلندا</w:t>
      </w:r>
      <w:r w:rsidRPr="00E33450">
        <w:rPr>
          <w:sz w:val="26"/>
          <w:szCs w:val="26"/>
          <w:rtl/>
        </w:rPr>
        <w:footnoteReference w:customMarkFollows="1" w:id="1"/>
        <w:t>*</w:t>
      </w:r>
    </w:p>
    <w:p w14:paraId="2D7F2A8A" w14:textId="6F0E9085" w:rsidR="00E5005F" w:rsidRPr="00A82E06" w:rsidRDefault="00211477" w:rsidP="00E72BDF">
      <w:pPr>
        <w:pStyle w:val="SingleTxtGA"/>
        <w:rPr>
          <w:szCs w:val="20"/>
          <w:rtl/>
          <w:lang w:val="en-US" w:eastAsia="zh-TW"/>
        </w:rPr>
      </w:pPr>
      <w:r w:rsidRPr="00E33450">
        <w:rPr>
          <w:rtl/>
        </w:rPr>
        <w:t>1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نظرت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التقرير</w:t>
      </w:r>
      <w:r w:rsidR="00A82E06">
        <w:rPr>
          <w:rtl/>
        </w:rPr>
        <w:t xml:space="preserve"> </w:t>
      </w:r>
      <w:r w:rsidRPr="00A82E06">
        <w:rPr>
          <w:rtl/>
        </w:rPr>
        <w:t>الدوري</w:t>
      </w:r>
      <w:r w:rsidR="00A82E06">
        <w:rPr>
          <w:rtl/>
        </w:rPr>
        <w:t xml:space="preserve"> </w:t>
      </w:r>
      <w:r w:rsidRPr="00A82E06">
        <w:rPr>
          <w:rtl/>
        </w:rPr>
        <w:t>الخامس</w:t>
      </w:r>
      <w:r w:rsidR="00A82E06">
        <w:rPr>
          <w:rtl/>
        </w:rPr>
        <w:t xml:space="preserve"> </w:t>
      </w:r>
      <w:r w:rsidRPr="00A82E06">
        <w:rPr>
          <w:rtl/>
        </w:rPr>
        <w:t>لأيرلندا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2"/>
      </w:r>
      <w:r w:rsidR="00D56C36" w:rsidRPr="00A82E06">
        <w:rPr>
          <w:rStyle w:val="FootnoteReference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جلستيها</w:t>
      </w:r>
      <w:r w:rsidR="00A82E06">
        <w:rPr>
          <w:rtl/>
        </w:rPr>
        <w:t xml:space="preserve"> </w:t>
      </w:r>
      <w:r w:rsidRPr="00E33450">
        <w:rPr>
          <w:rtl/>
        </w:rPr>
        <w:t>3886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3887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3"/>
      </w:r>
      <w:r w:rsidR="00D56C36" w:rsidRPr="00A82E06">
        <w:rPr>
          <w:rStyle w:val="FootnoteReference"/>
          <w:rtl/>
        </w:rPr>
        <w:t>)</w:t>
      </w:r>
      <w:r w:rsidR="00A82E06">
        <w:rPr>
          <w:rFonts w:ascii="Simplified Arabic"/>
          <w:szCs w:val="20"/>
          <w:rtl/>
        </w:rPr>
        <w:t xml:space="preserve"> </w:t>
      </w:r>
      <w:r w:rsidRPr="00A82E06">
        <w:rPr>
          <w:rtl/>
        </w:rPr>
        <w:t>المعقودتين</w:t>
      </w:r>
      <w:r w:rsidR="00A82E06">
        <w:rPr>
          <w:rtl/>
        </w:rPr>
        <w:t xml:space="preserve"> </w:t>
      </w:r>
      <w:r w:rsidRPr="00A82E06">
        <w:rPr>
          <w:rtl/>
        </w:rPr>
        <w:t>يومي</w:t>
      </w:r>
      <w:r w:rsidR="00A82E06">
        <w:rPr>
          <w:rtl/>
        </w:rPr>
        <w:t xml:space="preserve"> </w:t>
      </w:r>
      <w:r w:rsidRPr="00E33450">
        <w:rPr>
          <w:rtl/>
        </w:rPr>
        <w:t>4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5</w:t>
      </w:r>
      <w:r w:rsidR="00A82E06">
        <w:rPr>
          <w:rtl/>
        </w:rPr>
        <w:t xml:space="preserve"> </w:t>
      </w:r>
      <w:r w:rsidRPr="00A82E06">
        <w:rPr>
          <w:rtl/>
        </w:rPr>
        <w:t>تموز/يوليه</w:t>
      </w:r>
      <w:r w:rsidR="00A82E06">
        <w:rPr>
          <w:rtl/>
        </w:rPr>
        <w:t xml:space="preserve"> </w:t>
      </w:r>
      <w:r w:rsidRPr="00E33450">
        <w:rPr>
          <w:rtl/>
        </w:rPr>
        <w:t>202</w:t>
      </w:r>
      <w:r w:rsidR="00E5005F" w:rsidRPr="00E33450">
        <w:rPr>
          <w:rtl/>
        </w:rPr>
        <w:t>2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واعتمدت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الملاحظات</w:t>
      </w:r>
      <w:r w:rsidR="00A82E06">
        <w:rPr>
          <w:rtl/>
        </w:rPr>
        <w:t xml:space="preserve"> </w:t>
      </w:r>
      <w:r w:rsidRPr="00A82E06">
        <w:rPr>
          <w:rtl/>
        </w:rPr>
        <w:t>الختامية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جلستها</w:t>
      </w:r>
      <w:r w:rsidR="00A82E06">
        <w:rPr>
          <w:rtl/>
        </w:rPr>
        <w:t xml:space="preserve"> </w:t>
      </w:r>
      <w:r w:rsidRPr="00E33450">
        <w:rPr>
          <w:rtl/>
        </w:rPr>
        <w:t>3911</w:t>
      </w:r>
      <w:r w:rsidR="00A82E06">
        <w:rPr>
          <w:rtl/>
        </w:rPr>
        <w:t xml:space="preserve"> </w:t>
      </w:r>
      <w:r w:rsidRPr="00A82E06">
        <w:rPr>
          <w:rtl/>
        </w:rPr>
        <w:t>المعقودة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E33450">
        <w:rPr>
          <w:rtl/>
        </w:rPr>
        <w:t>22</w:t>
      </w:r>
      <w:r w:rsidR="00A82E06">
        <w:rPr>
          <w:rtl/>
        </w:rPr>
        <w:t xml:space="preserve"> </w:t>
      </w:r>
      <w:r w:rsidRPr="00A82E06">
        <w:rPr>
          <w:rtl/>
        </w:rPr>
        <w:t>تموز/يوليه</w:t>
      </w:r>
      <w:r w:rsidR="00A82E06">
        <w:rPr>
          <w:rtl/>
        </w:rPr>
        <w:t xml:space="preserve"> </w:t>
      </w:r>
      <w:r w:rsidRPr="00E33450">
        <w:rPr>
          <w:rtl/>
        </w:rPr>
        <w:t>202</w:t>
      </w:r>
      <w:r w:rsidR="00E5005F" w:rsidRPr="00E33450">
        <w:rPr>
          <w:rtl/>
        </w:rPr>
        <w:t>2</w:t>
      </w:r>
      <w:r w:rsidR="00E5005F" w:rsidRPr="00A82E06">
        <w:rPr>
          <w:rtl/>
        </w:rPr>
        <w:t>.</w:t>
      </w:r>
    </w:p>
    <w:p w14:paraId="78EBDCCF" w14:textId="028FB5D2" w:rsidR="00211477" w:rsidRPr="00E33450" w:rsidRDefault="00E72BDF" w:rsidP="00E72BDF">
      <w:pPr>
        <w:pStyle w:val="H1GA"/>
        <w:rPr>
          <w:szCs w:val="20"/>
          <w:lang w:val="en-US" w:eastAsia="zh-TW" w:bidi="en-GB"/>
        </w:rPr>
      </w:pPr>
      <w:r w:rsidRPr="00E33450">
        <w:rPr>
          <w:rtl/>
        </w:rPr>
        <w:tab/>
      </w:r>
      <w:r w:rsidR="00211477" w:rsidRPr="00E33450">
        <w:rPr>
          <w:rtl/>
        </w:rPr>
        <w:t>ألف-</w:t>
      </w:r>
      <w:r w:rsidR="00211477" w:rsidRPr="00E33450">
        <w:rPr>
          <w:rtl/>
        </w:rPr>
        <w:tab/>
        <w:t>مقدمة</w:t>
      </w:r>
    </w:p>
    <w:p w14:paraId="0B82DD79" w14:textId="46FFB0CC" w:rsidR="00211477" w:rsidRPr="00A82E06" w:rsidRDefault="00211477" w:rsidP="00E72BDF">
      <w:pPr>
        <w:pStyle w:val="SingleTxtGA"/>
        <w:rPr>
          <w:szCs w:val="20"/>
          <w:lang w:val="en-US" w:eastAsia="zh-TW" w:bidi="en-GB"/>
        </w:rPr>
      </w:pPr>
      <w:r w:rsidRPr="00E33450">
        <w:rPr>
          <w:rtl/>
        </w:rPr>
        <w:t>2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بتقديم</w:t>
      </w:r>
      <w:r w:rsidR="00A82E06">
        <w:rPr>
          <w:rtl/>
        </w:rPr>
        <w:t xml:space="preserve"> </w:t>
      </w:r>
      <w:r w:rsidRPr="00A82E06">
        <w:rPr>
          <w:rtl/>
        </w:rPr>
        <w:t>التقرير</w:t>
      </w:r>
      <w:r w:rsidR="00A82E06">
        <w:rPr>
          <w:rtl/>
        </w:rPr>
        <w:t xml:space="preserve"> </w:t>
      </w:r>
      <w:r w:rsidRPr="00A82E06">
        <w:rPr>
          <w:rtl/>
        </w:rPr>
        <w:t>الدوري</w:t>
      </w:r>
      <w:r w:rsidR="00A82E06">
        <w:rPr>
          <w:rtl/>
        </w:rPr>
        <w:t xml:space="preserve"> </w:t>
      </w:r>
      <w:r w:rsidRPr="00A82E06">
        <w:rPr>
          <w:rtl/>
        </w:rPr>
        <w:t>الخامس</w:t>
      </w:r>
      <w:r w:rsidR="00A82E06">
        <w:rPr>
          <w:rtl/>
        </w:rPr>
        <w:t xml:space="preserve"> </w:t>
      </w:r>
      <w:r w:rsidRPr="00A82E06">
        <w:rPr>
          <w:rtl/>
        </w:rPr>
        <w:t>لأيرلندا</w:t>
      </w:r>
      <w:r w:rsidR="00A82E06">
        <w:rPr>
          <w:rtl/>
        </w:rPr>
        <w:t xml:space="preserve"> </w:t>
      </w:r>
      <w:r w:rsidRPr="00A82E06">
        <w:rPr>
          <w:rtl/>
        </w:rPr>
        <w:t>وبالمعلومات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الواردة</w:t>
      </w:r>
      <w:r w:rsidR="00A82E06">
        <w:rPr>
          <w:rtl/>
        </w:rPr>
        <w:t xml:space="preserve"> </w:t>
      </w:r>
      <w:r w:rsidRPr="00A82E06">
        <w:rPr>
          <w:rtl/>
        </w:rPr>
        <w:t>فيه.</w:t>
      </w:r>
      <w:r w:rsidR="00A82E06">
        <w:rPr>
          <w:rtl/>
        </w:rPr>
        <w:t xml:space="preserve"> </w:t>
      </w:r>
      <w:r w:rsidRPr="00A82E06">
        <w:rPr>
          <w:rtl/>
        </w:rPr>
        <w:t>وتعرب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تقديرها</w:t>
      </w:r>
      <w:r w:rsidR="00A82E06">
        <w:rPr>
          <w:rtl/>
        </w:rPr>
        <w:t xml:space="preserve"> </w:t>
      </w:r>
      <w:r w:rsidRPr="00A82E06">
        <w:rPr>
          <w:rtl/>
        </w:rPr>
        <w:t>للفرصة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أُتيحت</w:t>
      </w:r>
      <w:r w:rsidR="00A82E06">
        <w:rPr>
          <w:rtl/>
        </w:rPr>
        <w:t xml:space="preserve"> </w:t>
      </w:r>
      <w:r w:rsidRPr="00A82E06">
        <w:rPr>
          <w:rtl/>
        </w:rPr>
        <w:t>لها</w:t>
      </w:r>
      <w:r w:rsidR="00A82E06">
        <w:rPr>
          <w:rtl/>
        </w:rPr>
        <w:t xml:space="preserve"> </w:t>
      </w:r>
      <w:r w:rsidRPr="00A82E06">
        <w:rPr>
          <w:rtl/>
        </w:rPr>
        <w:t>لتجديد</w:t>
      </w:r>
      <w:r w:rsidR="00A82E06">
        <w:rPr>
          <w:rtl/>
        </w:rPr>
        <w:t xml:space="preserve"> </w:t>
      </w:r>
      <w:r w:rsidRPr="00A82E06">
        <w:rPr>
          <w:rtl/>
        </w:rPr>
        <w:t>حوارها</w:t>
      </w:r>
      <w:r w:rsidR="00A82E06">
        <w:rPr>
          <w:rtl/>
        </w:rPr>
        <w:t xml:space="preserve"> </w:t>
      </w:r>
      <w:r w:rsidRPr="00A82E06">
        <w:rPr>
          <w:rtl/>
        </w:rPr>
        <w:t>البنَّاء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وفد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الرفيع</w:t>
      </w:r>
      <w:r w:rsidR="00A82E06">
        <w:rPr>
          <w:rtl/>
        </w:rPr>
        <w:t xml:space="preserve"> </w:t>
      </w:r>
      <w:r w:rsidRPr="00A82E06">
        <w:rPr>
          <w:rtl/>
        </w:rPr>
        <w:t>المستوى</w:t>
      </w:r>
      <w:r w:rsidR="00A82E06">
        <w:rPr>
          <w:rtl/>
        </w:rPr>
        <w:t xml:space="preserve"> </w:t>
      </w:r>
      <w:r w:rsidRPr="00A82E06">
        <w:rPr>
          <w:rtl/>
        </w:rPr>
        <w:t>بشـأن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الفترة</w:t>
      </w:r>
      <w:r w:rsidR="00A82E06">
        <w:rPr>
          <w:rtl/>
        </w:rPr>
        <w:t xml:space="preserve"> </w:t>
      </w:r>
      <w:r w:rsidRPr="00A82E06">
        <w:rPr>
          <w:rtl/>
        </w:rPr>
        <w:t>المشمولة</w:t>
      </w:r>
      <w:r w:rsidR="00A82E06">
        <w:rPr>
          <w:rtl/>
        </w:rPr>
        <w:t xml:space="preserve"> </w:t>
      </w:r>
      <w:r w:rsidRPr="00A82E06">
        <w:rPr>
          <w:rtl/>
        </w:rPr>
        <w:t>بالتقرير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تنفيذ</w:t>
      </w:r>
      <w:r w:rsidR="00A82E06">
        <w:rPr>
          <w:rtl/>
        </w:rPr>
        <w:t xml:space="preserve"> </w:t>
      </w:r>
      <w:r w:rsidRPr="00A82E06">
        <w:rPr>
          <w:rtl/>
        </w:rPr>
        <w:t>أحكام</w:t>
      </w:r>
      <w:r w:rsidR="00A82E06">
        <w:rPr>
          <w:rtl/>
        </w:rPr>
        <w:t xml:space="preserve"> </w:t>
      </w:r>
      <w:r w:rsidRPr="00A82E06">
        <w:rPr>
          <w:rtl/>
        </w:rPr>
        <w:t>العهد.</w:t>
      </w:r>
      <w:r w:rsidR="00A82E06">
        <w:rPr>
          <w:rtl/>
        </w:rPr>
        <w:t xml:space="preserve"> </w:t>
      </w:r>
      <w:r w:rsidRPr="00A82E06">
        <w:rPr>
          <w:rtl/>
        </w:rPr>
        <w:t>وتعرب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امتنانها</w:t>
      </w:r>
      <w:r w:rsidR="00A82E06">
        <w:rPr>
          <w:rtl/>
        </w:rPr>
        <w:t xml:space="preserve"> </w:t>
      </w:r>
      <w:r w:rsidRPr="00A82E06">
        <w:rPr>
          <w:rtl/>
        </w:rPr>
        <w:t>للدولة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لما</w:t>
      </w:r>
      <w:r w:rsidR="00A82E06">
        <w:rPr>
          <w:rtl/>
        </w:rPr>
        <w:t xml:space="preserve"> </w:t>
      </w:r>
      <w:r w:rsidRPr="00A82E06">
        <w:rPr>
          <w:rtl/>
        </w:rPr>
        <w:t>قدمته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ردود</w:t>
      </w:r>
      <w:r w:rsidR="00A82E06">
        <w:rPr>
          <w:rtl/>
        </w:rPr>
        <w:t xml:space="preserve"> </w:t>
      </w:r>
      <w:r w:rsidRPr="00A82E06">
        <w:rPr>
          <w:rtl/>
        </w:rPr>
        <w:t>كتابية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4"/>
      </w:r>
      <w:r w:rsidR="00D56C36" w:rsidRPr="00A82E06">
        <w:rPr>
          <w:rStyle w:val="FootnoteReference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قائمة</w:t>
      </w:r>
      <w:r w:rsidR="00A82E06">
        <w:rPr>
          <w:rtl/>
        </w:rPr>
        <w:t xml:space="preserve"> </w:t>
      </w:r>
      <w:r w:rsidRPr="00A82E06">
        <w:rPr>
          <w:rtl/>
        </w:rPr>
        <w:t>المسائل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5"/>
      </w:r>
      <w:r w:rsidR="00E5005F" w:rsidRPr="00A82E06">
        <w:rPr>
          <w:rStyle w:val="FootnoteReference"/>
          <w:rtl/>
        </w:rPr>
        <w:t>)</w:t>
      </w:r>
      <w:r w:rsidR="00E5005F" w:rsidRPr="00A82E06">
        <w:rPr>
          <w:rFonts w:hint="cs"/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استُكملت</w:t>
      </w:r>
      <w:r w:rsidR="00A82E06">
        <w:rPr>
          <w:rtl/>
        </w:rPr>
        <w:t xml:space="preserve"> </w:t>
      </w:r>
      <w:r w:rsidRPr="00A82E06">
        <w:rPr>
          <w:rtl/>
        </w:rPr>
        <w:t>بالردود</w:t>
      </w:r>
      <w:r w:rsidR="00A82E06">
        <w:rPr>
          <w:rtl/>
        </w:rPr>
        <w:t xml:space="preserve"> </w:t>
      </w:r>
      <w:r w:rsidRPr="00A82E06">
        <w:rPr>
          <w:rtl/>
        </w:rPr>
        <w:t>الشفوية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قدمها</w:t>
      </w:r>
      <w:r w:rsidR="00A82E06">
        <w:rPr>
          <w:rtl/>
        </w:rPr>
        <w:t xml:space="preserve"> </w:t>
      </w:r>
      <w:r w:rsidRPr="00A82E06">
        <w:rPr>
          <w:rtl/>
        </w:rPr>
        <w:t>الوفد،</w:t>
      </w:r>
      <w:r w:rsidR="00A82E06">
        <w:rPr>
          <w:rtl/>
        </w:rPr>
        <w:t xml:space="preserve"> </w:t>
      </w:r>
      <w:r w:rsidRPr="00A82E06">
        <w:rPr>
          <w:rtl/>
        </w:rPr>
        <w:t>وللمعلومات</w:t>
      </w:r>
      <w:r w:rsidR="00A82E06">
        <w:rPr>
          <w:rtl/>
        </w:rPr>
        <w:t xml:space="preserve"> </w:t>
      </w:r>
      <w:r w:rsidRPr="00A82E06">
        <w:rPr>
          <w:rtl/>
        </w:rPr>
        <w:t>التكميلية</w:t>
      </w:r>
      <w:r w:rsidR="00A82E06">
        <w:rPr>
          <w:rtl/>
        </w:rPr>
        <w:t xml:space="preserve"> </w:t>
      </w:r>
      <w:r w:rsidRPr="00A82E06">
        <w:rPr>
          <w:rtl/>
        </w:rPr>
        <w:t>المقدمة</w:t>
      </w:r>
      <w:r w:rsidR="00A82E06">
        <w:rPr>
          <w:rtl/>
        </w:rPr>
        <w:t xml:space="preserve"> </w:t>
      </w:r>
      <w:r w:rsidRPr="00A82E06">
        <w:rPr>
          <w:rtl/>
        </w:rPr>
        <w:t>إليها</w:t>
      </w:r>
      <w:r w:rsidR="00A82E06">
        <w:rPr>
          <w:rtl/>
        </w:rPr>
        <w:t xml:space="preserve"> </w:t>
      </w:r>
      <w:r w:rsidRPr="00A82E06">
        <w:rPr>
          <w:rtl/>
        </w:rPr>
        <w:t>كتابةً.</w:t>
      </w:r>
    </w:p>
    <w:p w14:paraId="36773091" w14:textId="4202AE7F" w:rsidR="00211477" w:rsidRPr="00E33450" w:rsidRDefault="00E72BDF" w:rsidP="00E72BDF">
      <w:pPr>
        <w:pStyle w:val="H1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="00211477" w:rsidRPr="00E33450">
        <w:rPr>
          <w:rtl/>
        </w:rPr>
        <w:t>باء-</w:t>
      </w:r>
      <w:r w:rsidR="00211477" w:rsidRPr="00E33450">
        <w:rPr>
          <w:rtl/>
        </w:rPr>
        <w:tab/>
        <w:t>الجوانب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الإيجابية</w:t>
      </w:r>
    </w:p>
    <w:p w14:paraId="158EFAB4" w14:textId="041C81DF" w:rsidR="00211477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3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باعتماد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التشريعية</w:t>
      </w:r>
      <w:r w:rsidR="00A82E06">
        <w:rPr>
          <w:rtl/>
        </w:rPr>
        <w:t xml:space="preserve"> </w:t>
      </w:r>
      <w:r w:rsidRPr="00A82E06">
        <w:rPr>
          <w:rtl/>
        </w:rPr>
        <w:t>التالية</w:t>
      </w:r>
      <w:r w:rsidRPr="00A82E06">
        <w:rPr>
          <w:rFonts w:ascii="Simplified Arabic"/>
          <w:szCs w:val="20"/>
        </w:rPr>
        <w:t>:</w:t>
      </w:r>
      <w:r w:rsidR="00A82E06">
        <w:rPr>
          <w:rtl/>
        </w:rPr>
        <w:t xml:space="preserve"> </w:t>
      </w:r>
    </w:p>
    <w:p w14:paraId="29347E92" w14:textId="3203CE39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bookmarkStart w:id="0" w:name="_Hlk108030081"/>
      <w:bookmarkStart w:id="1" w:name="_Hlk108030125"/>
      <w:r w:rsidRPr="00A82E06">
        <w:rPr>
          <w:rtl/>
        </w:rPr>
        <w:tab/>
      </w:r>
      <w:r w:rsidR="00211477" w:rsidRPr="00A82E06">
        <w:rPr>
          <w:rtl/>
        </w:rPr>
        <w:t>(أ)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المعلومات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="00211477" w:rsidRPr="00A82E06">
        <w:rPr>
          <w:rtl/>
        </w:rPr>
        <w:t>بالفجوة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الأجور</w:t>
      </w:r>
      <w:r w:rsidR="00A82E06">
        <w:rPr>
          <w:rtl/>
        </w:rPr>
        <w:t xml:space="preserve"> </w:t>
      </w:r>
      <w:r w:rsidR="00211477" w:rsidRPr="00A82E06">
        <w:rPr>
          <w:rtl/>
        </w:rPr>
        <w:t>بين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الجنسين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2021</w:t>
      </w:r>
      <w:r w:rsidR="00211477" w:rsidRPr="00A82E06">
        <w:rPr>
          <w:rtl/>
        </w:rPr>
        <w:t>؛</w:t>
      </w:r>
    </w:p>
    <w:p w14:paraId="5DE85CD6" w14:textId="29DF7103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(ب)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التحرش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والاتصالات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الضارة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والجرائم</w:t>
      </w:r>
      <w:r w:rsidR="00A82E06">
        <w:rPr>
          <w:rtl/>
        </w:rPr>
        <w:t xml:space="preserve"> </w:t>
      </w:r>
      <w:r w:rsidR="00211477" w:rsidRPr="00A82E06">
        <w:rPr>
          <w:rtl/>
        </w:rPr>
        <w:t>ذات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الصلة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2020</w:t>
      </w:r>
      <w:r w:rsidR="00211477" w:rsidRPr="00A82E06">
        <w:rPr>
          <w:rtl/>
        </w:rPr>
        <w:t>؛</w:t>
      </w:r>
    </w:p>
    <w:p w14:paraId="363E679E" w14:textId="7BB0B2D9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(ج)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الصحة</w:t>
      </w:r>
      <w:r w:rsidR="00A82E06">
        <w:rPr>
          <w:rtl/>
        </w:rPr>
        <w:t xml:space="preserve"> </w:t>
      </w:r>
      <w:r w:rsidR="00211477" w:rsidRPr="00A82E06">
        <w:rPr>
          <w:rtl/>
        </w:rPr>
        <w:t>(تنظيم</w:t>
      </w:r>
      <w:r w:rsidR="00A82E06">
        <w:rPr>
          <w:rtl/>
        </w:rPr>
        <w:t xml:space="preserve"> </w:t>
      </w:r>
      <w:r w:rsidR="00211477" w:rsidRPr="00A82E06">
        <w:rPr>
          <w:rtl/>
        </w:rPr>
        <w:t>إنهاء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الحمل)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2018</w:t>
      </w:r>
      <w:r w:rsidR="00211477" w:rsidRPr="00A82E06">
        <w:rPr>
          <w:rtl/>
        </w:rPr>
        <w:t>؛</w:t>
      </w:r>
      <w:bookmarkStart w:id="2" w:name="_Hlk107997254"/>
    </w:p>
    <w:p w14:paraId="1319E521" w14:textId="7E06EDD1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(د)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العدالة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="00211477" w:rsidRPr="00A82E06">
        <w:rPr>
          <w:rtl/>
        </w:rPr>
        <w:t>(جرائم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الفساد)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2018</w:t>
      </w:r>
      <w:r w:rsidR="00211477" w:rsidRPr="00A82E06">
        <w:rPr>
          <w:rtl/>
        </w:rPr>
        <w:t>؛</w:t>
      </w:r>
      <w:bookmarkEnd w:id="2"/>
    </w:p>
    <w:p w14:paraId="6377D676" w14:textId="075B1030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lastRenderedPageBreak/>
        <w:tab/>
      </w:r>
      <w:r w:rsidR="00211477" w:rsidRPr="00A82E06">
        <w:rPr>
          <w:rtl/>
        </w:rPr>
        <w:t>(هـ)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التعديل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السابع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والثلاثون</w:t>
      </w:r>
      <w:r w:rsidR="00A82E06">
        <w:rPr>
          <w:rtl/>
        </w:rPr>
        <w:t xml:space="preserve"> </w:t>
      </w:r>
      <w:r w:rsidR="00211477" w:rsidRPr="00A82E06">
        <w:rPr>
          <w:rtl/>
        </w:rPr>
        <w:t>لقانون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الدستور</w:t>
      </w:r>
      <w:r w:rsidR="00A82E06">
        <w:rPr>
          <w:rtl/>
        </w:rPr>
        <w:t xml:space="preserve"> </w:t>
      </w:r>
      <w:r w:rsidR="00211477" w:rsidRPr="00A82E06">
        <w:rPr>
          <w:rtl/>
        </w:rPr>
        <w:t>(إلغاء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جريمة</w:t>
      </w:r>
      <w:r w:rsidR="00A82E06">
        <w:rPr>
          <w:rtl/>
        </w:rPr>
        <w:t xml:space="preserve"> </w:t>
      </w:r>
      <w:r w:rsidR="00211477" w:rsidRPr="00A82E06">
        <w:rPr>
          <w:rtl/>
        </w:rPr>
        <w:t>نشر</w:t>
      </w:r>
      <w:r w:rsidR="00A82E06">
        <w:rPr>
          <w:rtl/>
        </w:rPr>
        <w:t xml:space="preserve"> </w:t>
      </w:r>
      <w:r w:rsidR="00211477" w:rsidRPr="00A82E06">
        <w:rPr>
          <w:rtl/>
        </w:rPr>
        <w:t>مسائل</w:t>
      </w:r>
      <w:r w:rsidR="00A82E06">
        <w:rPr>
          <w:rtl/>
        </w:rPr>
        <w:t xml:space="preserve"> </w:t>
      </w:r>
      <w:r w:rsidR="00211477" w:rsidRPr="00A82E06">
        <w:rPr>
          <w:rtl/>
        </w:rPr>
        <w:t>تجديفية</w:t>
      </w:r>
      <w:r w:rsidR="00A82E06">
        <w:rPr>
          <w:rtl/>
        </w:rPr>
        <w:t xml:space="preserve"> </w:t>
      </w:r>
      <w:r w:rsidR="00211477" w:rsidRPr="00A82E06">
        <w:rPr>
          <w:rtl/>
        </w:rPr>
        <w:t>أو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التلفظ</w:t>
      </w:r>
      <w:r w:rsidR="00A82E06">
        <w:rPr>
          <w:rtl/>
        </w:rPr>
        <w:t xml:space="preserve"> </w:t>
      </w:r>
      <w:r w:rsidR="00211477" w:rsidRPr="00A82E06">
        <w:rPr>
          <w:rtl/>
        </w:rPr>
        <w:t>بها</w:t>
      </w:r>
      <w:r w:rsidR="00E5005F" w:rsidRPr="00A82E06">
        <w:rPr>
          <w:rtl/>
        </w:rPr>
        <w:t>)،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2018</w:t>
      </w:r>
      <w:r w:rsidR="00211477" w:rsidRPr="00A82E06">
        <w:rPr>
          <w:rtl/>
        </w:rPr>
        <w:t>؛</w:t>
      </w:r>
    </w:p>
    <w:p w14:paraId="076B64E8" w14:textId="3ABCB960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(و)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اعتماد</w:t>
      </w:r>
      <w:r w:rsidR="00A82E06">
        <w:rPr>
          <w:rtl/>
        </w:rPr>
        <w:t xml:space="preserve"> </w:t>
      </w:r>
      <w:r w:rsidR="00211477" w:rsidRPr="00A82E06">
        <w:rPr>
          <w:rtl/>
        </w:rPr>
        <w:t>(تعديل)</w:t>
      </w:r>
      <w:r w:rsidR="00A82E06">
        <w:rPr>
          <w:rtl/>
        </w:rPr>
        <w:t xml:space="preserve"> </w:t>
      </w:r>
      <w:r w:rsidR="00211477" w:rsidRPr="00A82E06">
        <w:rPr>
          <w:rtl/>
        </w:rPr>
        <w:t>قانون</w:t>
      </w:r>
      <w:r w:rsidR="00A82E06">
        <w:rPr>
          <w:rtl/>
        </w:rPr>
        <w:t xml:space="preserve"> </w:t>
      </w:r>
      <w:r w:rsidR="00211477" w:rsidRPr="00E33450">
        <w:rPr>
          <w:rtl/>
        </w:rPr>
        <w:t>2017</w:t>
      </w:r>
      <w:r w:rsidR="00211477" w:rsidRPr="00A82E06">
        <w:rPr>
          <w:rtl/>
        </w:rPr>
        <w:t>؛</w:t>
      </w:r>
    </w:p>
    <w:p w14:paraId="3E0ACB4F" w14:textId="0EEA55B3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(ز)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الزواج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2015</w:t>
      </w:r>
      <w:r w:rsidR="00211477" w:rsidRPr="00A82E06">
        <w:rPr>
          <w:rtl/>
        </w:rPr>
        <w:t>؛</w:t>
      </w:r>
    </w:p>
    <w:p w14:paraId="3A0B5643" w14:textId="29D855A3" w:rsidR="00E5005F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(ح)</w:t>
      </w:r>
      <w:r w:rsidR="00211477" w:rsidRPr="00A82E06">
        <w:rPr>
          <w:rtl/>
        </w:rPr>
        <w:tab/>
        <w:t>قانون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الأطفال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والعلاقات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الأسرية</w:t>
      </w:r>
      <w:r w:rsidR="00A82E06">
        <w:rPr>
          <w:rtl/>
        </w:rPr>
        <w:t xml:space="preserve"> </w:t>
      </w:r>
      <w:r w:rsidR="00211477" w:rsidRPr="00A82E06">
        <w:rPr>
          <w:rtl/>
        </w:rPr>
        <w:t>لعام</w:t>
      </w:r>
      <w:r w:rsidR="00A82E06">
        <w:rPr>
          <w:rtl/>
        </w:rPr>
        <w:t xml:space="preserve"> </w:t>
      </w:r>
      <w:r w:rsidR="00211477" w:rsidRPr="00E33450">
        <w:rPr>
          <w:rtl/>
        </w:rPr>
        <w:t>201</w:t>
      </w:r>
      <w:r w:rsidR="00E5005F" w:rsidRPr="00E33450">
        <w:rPr>
          <w:rtl/>
        </w:rPr>
        <w:t>5</w:t>
      </w:r>
      <w:bookmarkEnd w:id="0"/>
      <w:bookmarkEnd w:id="1"/>
      <w:r w:rsidR="00E5005F" w:rsidRPr="00A82E06">
        <w:rPr>
          <w:rtl/>
        </w:rPr>
        <w:t>.</w:t>
      </w:r>
    </w:p>
    <w:p w14:paraId="3ED446DA" w14:textId="63696EC3" w:rsidR="00211477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4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وترحب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بتصديق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الصكوك</w:t>
      </w:r>
      <w:r w:rsidR="00A82E06">
        <w:rPr>
          <w:rtl/>
        </w:rPr>
        <w:t xml:space="preserve"> </w:t>
      </w:r>
      <w:r w:rsidRPr="00A82E06">
        <w:rPr>
          <w:rtl/>
        </w:rPr>
        <w:t>الدولية</w:t>
      </w:r>
      <w:r w:rsidR="00A82E06">
        <w:rPr>
          <w:rtl/>
        </w:rPr>
        <w:t xml:space="preserve"> </w:t>
      </w:r>
      <w:r w:rsidRPr="00A82E06">
        <w:rPr>
          <w:rtl/>
        </w:rPr>
        <w:t>التالية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انضمامها</w:t>
      </w:r>
      <w:r w:rsidR="00A82E06">
        <w:rPr>
          <w:rtl/>
        </w:rPr>
        <w:t xml:space="preserve"> </w:t>
      </w:r>
      <w:r w:rsidRPr="00A82E06">
        <w:rPr>
          <w:rtl/>
        </w:rPr>
        <w:t>إليها:</w:t>
      </w:r>
    </w:p>
    <w:p w14:paraId="70AEE52C" w14:textId="0A0AEAC7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(أ)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اتفاقية</w:t>
      </w:r>
      <w:r w:rsidR="00A82E06">
        <w:rPr>
          <w:rtl/>
        </w:rPr>
        <w:t xml:space="preserve"> </w:t>
      </w:r>
      <w:r w:rsidR="00211477" w:rsidRPr="00A82E06">
        <w:rPr>
          <w:rtl/>
        </w:rPr>
        <w:t>حقوق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الأشخاص</w:t>
      </w:r>
      <w:r w:rsidR="00A82E06">
        <w:rPr>
          <w:rtl/>
        </w:rPr>
        <w:t xml:space="preserve"> </w:t>
      </w:r>
      <w:r w:rsidR="00211477" w:rsidRPr="00A82E06">
        <w:rPr>
          <w:rtl/>
        </w:rPr>
        <w:t>ذوي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الإعاقة،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E33450">
        <w:rPr>
          <w:rtl/>
        </w:rPr>
        <w:t>20</w:t>
      </w:r>
      <w:r w:rsidR="00A82E06">
        <w:rPr>
          <w:rtl/>
        </w:rPr>
        <w:t xml:space="preserve"> </w:t>
      </w:r>
      <w:r w:rsidR="00211477" w:rsidRPr="00A82E06">
        <w:rPr>
          <w:rtl/>
        </w:rPr>
        <w:t>آذار/مارس</w:t>
      </w:r>
      <w:r w:rsidR="00A82E06">
        <w:rPr>
          <w:rtl/>
        </w:rPr>
        <w:t xml:space="preserve"> </w:t>
      </w:r>
      <w:r w:rsidR="00211477" w:rsidRPr="00E33450">
        <w:rPr>
          <w:rtl/>
        </w:rPr>
        <w:t>2018</w:t>
      </w:r>
      <w:r w:rsidR="00211477" w:rsidRPr="00A82E06">
        <w:rPr>
          <w:rtl/>
        </w:rPr>
        <w:t>؛</w:t>
      </w:r>
    </w:p>
    <w:p w14:paraId="4F964BEC" w14:textId="4F5E1541" w:rsidR="00E5005F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(ب)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البروتوكول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الاختياري</w:t>
      </w:r>
      <w:r w:rsidR="00A82E06">
        <w:rPr>
          <w:rtl/>
        </w:rPr>
        <w:t xml:space="preserve"> </w:t>
      </w:r>
      <w:r w:rsidR="00211477" w:rsidRPr="00A82E06">
        <w:rPr>
          <w:rtl/>
        </w:rPr>
        <w:t>لاتفاقية</w:t>
      </w:r>
      <w:r w:rsidR="00A82E06">
        <w:rPr>
          <w:rtl/>
        </w:rPr>
        <w:t xml:space="preserve"> </w:t>
      </w:r>
      <w:r w:rsidR="00211477" w:rsidRPr="00A82E06">
        <w:rPr>
          <w:rtl/>
        </w:rPr>
        <w:t>حقوق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الطفل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المتعلق</w:t>
      </w:r>
      <w:r w:rsidR="00A82E06">
        <w:rPr>
          <w:rtl/>
        </w:rPr>
        <w:t xml:space="preserve"> </w:t>
      </w:r>
      <w:r w:rsidR="00211477" w:rsidRPr="00A82E06">
        <w:rPr>
          <w:rtl/>
        </w:rPr>
        <w:t>بإجراء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تقديم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البلاغات،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E33450">
        <w:rPr>
          <w:rtl/>
        </w:rPr>
        <w:t>24</w:t>
      </w:r>
      <w:r w:rsidR="00A82E06">
        <w:rPr>
          <w:rtl/>
        </w:rPr>
        <w:t xml:space="preserve"> </w:t>
      </w:r>
      <w:r w:rsidR="00211477" w:rsidRPr="00A82E06">
        <w:rPr>
          <w:rtl/>
        </w:rPr>
        <w:t>أيلول/سبتمبر</w:t>
      </w:r>
      <w:r w:rsidR="00A82E06">
        <w:rPr>
          <w:rtl/>
        </w:rPr>
        <w:t xml:space="preserve"> </w:t>
      </w:r>
      <w:r w:rsidR="00211477" w:rsidRPr="00E33450">
        <w:rPr>
          <w:rtl/>
        </w:rPr>
        <w:t>201</w:t>
      </w:r>
      <w:r w:rsidR="00E5005F" w:rsidRPr="00E33450">
        <w:rPr>
          <w:rtl/>
        </w:rPr>
        <w:t>4</w:t>
      </w:r>
      <w:r w:rsidR="00E5005F" w:rsidRPr="00A82E06">
        <w:rPr>
          <w:rtl/>
        </w:rPr>
        <w:t>.</w:t>
      </w:r>
    </w:p>
    <w:p w14:paraId="48737E3E" w14:textId="704015F4" w:rsidR="00211477" w:rsidRPr="00E33450" w:rsidRDefault="00E72BDF" w:rsidP="00E72BDF">
      <w:pPr>
        <w:pStyle w:val="H1GA"/>
        <w:rPr>
          <w:szCs w:val="20"/>
          <w:lang w:val="en-US" w:eastAsia="zh-TW" w:bidi="en-GB"/>
        </w:rPr>
      </w:pPr>
      <w:r w:rsidRPr="00E33450">
        <w:rPr>
          <w:rtl/>
        </w:rPr>
        <w:tab/>
      </w:r>
      <w:r w:rsidR="00211477" w:rsidRPr="00E33450">
        <w:rPr>
          <w:rtl/>
        </w:rPr>
        <w:t>جيم-</w:t>
      </w:r>
      <w:r w:rsidR="00211477" w:rsidRPr="00E33450">
        <w:rPr>
          <w:rtl/>
        </w:rPr>
        <w:tab/>
        <w:t>دواعي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القلق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الرئيسية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والتوصيات</w:t>
      </w:r>
    </w:p>
    <w:p w14:paraId="11BEED24" w14:textId="54E82E1E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تنفيذ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العهد</w:t>
      </w:r>
      <w:r w:rsidR="00A82E06" w:rsidRPr="00E33450">
        <w:rPr>
          <w:rtl/>
        </w:rPr>
        <w:t xml:space="preserve"> </w:t>
      </w:r>
      <w:r w:rsidRPr="00E33450">
        <w:rPr>
          <w:rtl/>
        </w:rPr>
        <w:t>على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الصعيد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المحلي</w:t>
      </w:r>
    </w:p>
    <w:p w14:paraId="2E4E6172" w14:textId="3A4158BD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bookmarkStart w:id="3" w:name="_Hlk109378958"/>
      <w:r w:rsidRPr="00E33450">
        <w:rPr>
          <w:rtl/>
        </w:rPr>
        <w:t>5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تحيط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علماً</w:t>
      </w:r>
      <w:r w:rsidR="00A82E06">
        <w:rPr>
          <w:rtl/>
        </w:rPr>
        <w:t xml:space="preserve"> </w:t>
      </w:r>
      <w:r w:rsidRPr="00A82E06">
        <w:rPr>
          <w:rtl/>
        </w:rPr>
        <w:t>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قدمتها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تنفيذ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التزاماتها</w:t>
      </w:r>
      <w:r w:rsidR="00A82E06">
        <w:rPr>
          <w:rtl/>
        </w:rPr>
        <w:t xml:space="preserve"> </w:t>
      </w:r>
      <w:r w:rsidRPr="00A82E06">
        <w:rPr>
          <w:rtl/>
        </w:rPr>
        <w:t>الدولية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الصعيد</w:t>
      </w:r>
      <w:r w:rsidR="00A82E06">
        <w:rPr>
          <w:rtl/>
        </w:rPr>
        <w:t xml:space="preserve"> </w:t>
      </w:r>
      <w:r w:rsidRPr="00A82E06">
        <w:rPr>
          <w:rtl/>
        </w:rPr>
        <w:t>المحلي،</w:t>
      </w:r>
      <w:r w:rsidR="00A82E06">
        <w:rPr>
          <w:rtl/>
        </w:rPr>
        <w:t xml:space="preserve"> </w:t>
      </w:r>
      <w:r w:rsidRPr="00A82E06">
        <w:rPr>
          <w:rtl/>
        </w:rPr>
        <w:t>بطرق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Fonts w:hint="cs"/>
          <w:rtl/>
        </w:rPr>
        <w:t xml:space="preserve"> </w:t>
      </w:r>
      <w:r w:rsidRPr="00A82E06">
        <w:rPr>
          <w:rtl/>
        </w:rPr>
        <w:t>تطبيق</w:t>
      </w:r>
      <w:r w:rsidR="00A82E06">
        <w:rPr>
          <w:rtl/>
        </w:rPr>
        <w:t xml:space="preserve"> </w:t>
      </w:r>
      <w:r w:rsidRPr="00A82E06">
        <w:rPr>
          <w:rtl/>
        </w:rPr>
        <w:t>اتفاقية</w:t>
      </w:r>
      <w:r w:rsidR="00A82E06">
        <w:rPr>
          <w:rtl/>
        </w:rPr>
        <w:t xml:space="preserve"> </w:t>
      </w:r>
      <w:r w:rsidRPr="00A82E06">
        <w:rPr>
          <w:rtl/>
        </w:rPr>
        <w:t>حماية</w:t>
      </w:r>
      <w:r w:rsidR="00A82E06">
        <w:rPr>
          <w:rtl/>
        </w:rPr>
        <w:t xml:space="preserve"> </w:t>
      </w:r>
      <w:r w:rsidRPr="00A82E06">
        <w:rPr>
          <w:rtl/>
        </w:rPr>
        <w:t>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A82E06">
        <w:rPr>
          <w:rtl/>
        </w:rPr>
        <w:t xml:space="preserve"> </w:t>
      </w:r>
      <w:r w:rsidRPr="00A82E06">
        <w:rPr>
          <w:rtl/>
        </w:rPr>
        <w:t>والحريات</w:t>
      </w:r>
      <w:r w:rsidR="00A82E06">
        <w:rPr>
          <w:rtl/>
        </w:rPr>
        <w:t xml:space="preserve"> </w:t>
      </w:r>
      <w:r w:rsidRPr="00A82E06">
        <w:rPr>
          <w:rtl/>
        </w:rPr>
        <w:t>الأساسية</w:t>
      </w:r>
      <w:r w:rsidR="00A82E06">
        <w:rPr>
          <w:rtl/>
        </w:rPr>
        <w:t xml:space="preserve"> </w:t>
      </w:r>
      <w:r w:rsidRPr="00A82E06">
        <w:rPr>
          <w:rtl/>
        </w:rPr>
        <w:t>تطبيقاً</w:t>
      </w:r>
      <w:r w:rsidR="00A82E06">
        <w:rPr>
          <w:rtl/>
        </w:rPr>
        <w:t xml:space="preserve"> </w:t>
      </w:r>
      <w:r w:rsidRPr="00A82E06">
        <w:rPr>
          <w:rtl/>
        </w:rPr>
        <w:t>مباشراً</w:t>
      </w:r>
      <w:r w:rsidR="00A82E06">
        <w:rPr>
          <w:rtl/>
        </w:rPr>
        <w:t xml:space="preserve"> </w:t>
      </w:r>
      <w:r w:rsidRPr="00A82E06">
        <w:rPr>
          <w:rtl/>
        </w:rPr>
        <w:t>(الاتفاقية</w:t>
      </w:r>
      <w:r w:rsidR="00A82E06">
        <w:rPr>
          <w:rtl/>
        </w:rPr>
        <w:t xml:space="preserve"> </w:t>
      </w:r>
      <w:r w:rsidRPr="00A82E06">
        <w:rPr>
          <w:rtl/>
        </w:rPr>
        <w:t>الأوروبية</w:t>
      </w:r>
      <w:r w:rsidR="00A82E06">
        <w:rPr>
          <w:rtl/>
        </w:rPr>
        <w:t xml:space="preserve"> </w:t>
      </w:r>
      <w:r w:rsidRPr="00A82E06">
        <w:rPr>
          <w:rtl/>
        </w:rPr>
        <w:t>لحقوق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E5005F" w:rsidRPr="00A82E06">
        <w:rPr>
          <w:rtl/>
        </w:rPr>
        <w:t>)،</w:t>
      </w:r>
      <w:r w:rsidR="00A82E06">
        <w:rPr>
          <w:rtl/>
        </w:rPr>
        <w:t xml:space="preserve"> </w:t>
      </w:r>
      <w:r w:rsidRPr="00A82E06">
        <w:rPr>
          <w:rtl/>
        </w:rPr>
        <w:t>وتأسف</w:t>
      </w:r>
      <w:r w:rsidR="00A82E06">
        <w:rPr>
          <w:rtl/>
        </w:rPr>
        <w:t xml:space="preserve"> </w:t>
      </w:r>
      <w:r w:rsidRPr="00A82E06">
        <w:rPr>
          <w:rtl/>
        </w:rPr>
        <w:t>لأن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الطرف،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الرغم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توصيات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6"/>
      </w:r>
      <w:r w:rsidR="00E5005F" w:rsidRPr="00A82E06">
        <w:rPr>
          <w:rStyle w:val="FootnoteReference"/>
          <w:rtl/>
        </w:rPr>
        <w:t>)</w:t>
      </w:r>
      <w:r w:rsidR="00E5005F" w:rsidRPr="00A82E06">
        <w:rPr>
          <w:rFonts w:hint="cs"/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لم</w:t>
      </w:r>
      <w:r w:rsidR="00A82E06">
        <w:rPr>
          <w:rtl/>
        </w:rPr>
        <w:t xml:space="preserve"> </w:t>
      </w:r>
      <w:r w:rsidRPr="00A82E06">
        <w:rPr>
          <w:rtl/>
        </w:rPr>
        <w:t>تتخذ</w:t>
      </w:r>
      <w:r w:rsidR="00A82E06">
        <w:rPr>
          <w:rtl/>
        </w:rPr>
        <w:t xml:space="preserve"> </w:t>
      </w:r>
      <w:r w:rsidRPr="00A82E06">
        <w:rPr>
          <w:rtl/>
        </w:rPr>
        <w:t>خطوات</w:t>
      </w:r>
      <w:r w:rsidR="00A82E06">
        <w:rPr>
          <w:rtl/>
        </w:rPr>
        <w:t xml:space="preserve"> </w:t>
      </w:r>
      <w:r w:rsidRPr="00A82E06">
        <w:rPr>
          <w:rtl/>
        </w:rPr>
        <w:t>لإدماج</w:t>
      </w:r>
      <w:r w:rsidR="00A82E06">
        <w:rPr>
          <w:rtl/>
        </w:rPr>
        <w:t xml:space="preserve"> </w:t>
      </w:r>
      <w:r w:rsidRPr="00A82E06">
        <w:rPr>
          <w:rtl/>
        </w:rPr>
        <w:t>العهد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النظام</w:t>
      </w:r>
      <w:r w:rsidR="00A82E06">
        <w:rPr>
          <w:rtl/>
        </w:rPr>
        <w:t xml:space="preserve"> </w:t>
      </w:r>
      <w:r w:rsidRPr="00A82E06">
        <w:rPr>
          <w:rtl/>
        </w:rPr>
        <w:t>القانوني</w:t>
      </w:r>
      <w:r w:rsidR="00A82E06">
        <w:rPr>
          <w:rtl/>
        </w:rPr>
        <w:t xml:space="preserve"> </w:t>
      </w:r>
      <w:r w:rsidRPr="00A82E06">
        <w:rPr>
          <w:rtl/>
        </w:rPr>
        <w:t>المحلي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تعتزم</w:t>
      </w:r>
      <w:r w:rsidR="00A82E06">
        <w:rPr>
          <w:rtl/>
        </w:rPr>
        <w:t xml:space="preserve"> </w:t>
      </w:r>
      <w:r w:rsidRPr="00A82E06">
        <w:rPr>
          <w:rtl/>
        </w:rPr>
        <w:t>القيام</w:t>
      </w:r>
      <w:r w:rsidR="00A82E06">
        <w:rPr>
          <w:rtl/>
        </w:rPr>
        <w:t xml:space="preserve"> </w:t>
      </w:r>
      <w:r w:rsidRPr="00A82E06">
        <w:rPr>
          <w:rtl/>
        </w:rPr>
        <w:t>بذلك.</w:t>
      </w:r>
      <w:r w:rsidR="00A82E06">
        <w:rPr>
          <w:rtl/>
        </w:rPr>
        <w:t xml:space="preserve"> </w:t>
      </w:r>
      <w:r w:rsidRPr="00A82E06">
        <w:rPr>
          <w:rtl/>
        </w:rPr>
        <w:t>وفي</w:t>
      </w:r>
      <w:r w:rsidR="00A82E06">
        <w:rPr>
          <w:rtl/>
        </w:rPr>
        <w:t xml:space="preserve"> </w:t>
      </w:r>
      <w:r w:rsidRPr="00A82E06">
        <w:rPr>
          <w:rtl/>
        </w:rPr>
        <w:t>هذا</w:t>
      </w:r>
      <w:r w:rsidR="00A82E06">
        <w:rPr>
          <w:rtl/>
        </w:rPr>
        <w:t xml:space="preserve"> </w:t>
      </w:r>
      <w:r w:rsidRPr="00A82E06">
        <w:rPr>
          <w:rtl/>
        </w:rPr>
        <w:t>الصدد،</w:t>
      </w:r>
      <w:r w:rsidR="00A82E06">
        <w:rPr>
          <w:rtl/>
        </w:rPr>
        <w:t xml:space="preserve"> </w:t>
      </w:r>
      <w:r w:rsidRPr="00A82E06">
        <w:rPr>
          <w:rtl/>
        </w:rPr>
        <w:t>تكرر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التأكيد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عدداً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الحقوق</w:t>
      </w:r>
      <w:r w:rsidR="00A82E06">
        <w:rPr>
          <w:rtl/>
        </w:rPr>
        <w:t xml:space="preserve"> </w:t>
      </w:r>
      <w:r w:rsidRPr="00A82E06">
        <w:rPr>
          <w:rtl/>
        </w:rPr>
        <w:t>المنصوص</w:t>
      </w:r>
      <w:r w:rsidR="00A82E06">
        <w:rPr>
          <w:rtl/>
        </w:rPr>
        <w:t xml:space="preserve"> </w:t>
      </w:r>
      <w:r w:rsidRPr="00A82E06">
        <w:rPr>
          <w:rtl/>
        </w:rPr>
        <w:t>عليها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العهد</w:t>
      </w:r>
      <w:r w:rsidR="00A82E06">
        <w:rPr>
          <w:rtl/>
        </w:rPr>
        <w:t xml:space="preserve"> </w:t>
      </w:r>
      <w:r w:rsidRPr="00A82E06">
        <w:rPr>
          <w:rtl/>
        </w:rPr>
        <w:t>يتجاوز</w:t>
      </w:r>
      <w:r w:rsidR="00A82E06">
        <w:rPr>
          <w:rtl/>
        </w:rPr>
        <w:t xml:space="preserve"> </w:t>
      </w:r>
      <w:r w:rsidRPr="00A82E06">
        <w:rPr>
          <w:rtl/>
        </w:rPr>
        <w:t>نطاق</w:t>
      </w:r>
      <w:r w:rsidR="00A82E06">
        <w:rPr>
          <w:rtl/>
        </w:rPr>
        <w:t xml:space="preserve"> </w:t>
      </w:r>
      <w:r w:rsidRPr="00A82E06">
        <w:rPr>
          <w:rtl/>
        </w:rPr>
        <w:t>الأحكام</w:t>
      </w:r>
      <w:r w:rsidR="00A82E06">
        <w:rPr>
          <w:rtl/>
        </w:rPr>
        <w:t xml:space="preserve"> </w:t>
      </w:r>
      <w:r w:rsidRPr="00A82E06">
        <w:rPr>
          <w:rtl/>
        </w:rPr>
        <w:t>الواردة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الاتفاقية</w:t>
      </w:r>
      <w:r w:rsidR="00A82E06">
        <w:rPr>
          <w:rtl/>
        </w:rPr>
        <w:t xml:space="preserve"> </w:t>
      </w:r>
      <w:r w:rsidRPr="00A82E06">
        <w:rPr>
          <w:rtl/>
        </w:rPr>
        <w:t>الأوروبية</w:t>
      </w:r>
      <w:r w:rsidR="00A82E06">
        <w:rPr>
          <w:rtl/>
        </w:rPr>
        <w:t xml:space="preserve"> </w:t>
      </w:r>
      <w:r w:rsidRPr="00A82E06">
        <w:rPr>
          <w:rtl/>
        </w:rPr>
        <w:t>لحقوق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A82E06">
        <w:rPr>
          <w:rtl/>
        </w:rPr>
        <w:t xml:space="preserve"> </w:t>
      </w:r>
      <w:r w:rsidRPr="00A82E06">
        <w:rPr>
          <w:rtl/>
        </w:rPr>
        <w:t>(المادة</w:t>
      </w:r>
      <w:r w:rsidR="00A82E06">
        <w:rPr>
          <w:rtl/>
        </w:rPr>
        <w:t xml:space="preserve"> </w:t>
      </w:r>
      <w:r w:rsidR="00E5005F" w:rsidRPr="00E33450">
        <w:rPr>
          <w:rtl/>
        </w:rPr>
        <w:t>2</w:t>
      </w:r>
      <w:bookmarkEnd w:id="3"/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5609530F" w14:textId="7530964F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6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تكرر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توصيتها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تتخذ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الإعمال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الكامل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لجميع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بموجب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نظامها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المحلي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الاحتجاج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المباشر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بالعهد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أمام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المحاكم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وتطبيق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المحاكم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له.</w:t>
      </w:r>
    </w:p>
    <w:p w14:paraId="3EC45831" w14:textId="77777777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التحفظات</w:t>
      </w:r>
    </w:p>
    <w:p w14:paraId="3C8E16A8" w14:textId="36B9214A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7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قدمتها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مفادها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تنظر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سحب</w:t>
      </w:r>
      <w:r w:rsidR="00A82E06">
        <w:rPr>
          <w:rtl/>
        </w:rPr>
        <w:t xml:space="preserve"> </w:t>
      </w:r>
      <w:r w:rsidRPr="00A82E06">
        <w:rPr>
          <w:rtl/>
        </w:rPr>
        <w:t>تحفظها</w:t>
      </w:r>
      <w:r w:rsidR="00A82E06">
        <w:rPr>
          <w:rtl/>
        </w:rPr>
        <w:t xml:space="preserve"> </w:t>
      </w:r>
      <w:r w:rsidRPr="00A82E06">
        <w:rPr>
          <w:rtl/>
        </w:rPr>
        <w:t>جزئياً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المادة</w:t>
      </w:r>
      <w:r w:rsidR="00A82E06">
        <w:rPr>
          <w:rtl/>
        </w:rPr>
        <w:t xml:space="preserve"> </w:t>
      </w:r>
      <w:r w:rsidRPr="00E33450">
        <w:rPr>
          <w:rtl/>
        </w:rPr>
        <w:t>10</w:t>
      </w:r>
      <w:r w:rsidRPr="00A82E06">
        <w:rPr>
          <w:rFonts w:ascii="Simplified Arabic"/>
          <w:szCs w:val="20"/>
          <w:rtl/>
        </w:rPr>
        <w:t>(</w:t>
      </w:r>
      <w:r w:rsidRPr="00E33450">
        <w:rPr>
          <w:rtl/>
        </w:rPr>
        <w:t>2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لكنها</w:t>
      </w:r>
      <w:r w:rsidR="00A82E06">
        <w:rPr>
          <w:rtl/>
        </w:rPr>
        <w:t xml:space="preserve"> </w:t>
      </w:r>
      <w:r w:rsidRPr="00A82E06">
        <w:rPr>
          <w:rtl/>
        </w:rPr>
        <w:t>تكرر</w:t>
      </w:r>
      <w:r w:rsidR="00A82E06">
        <w:rPr>
          <w:rtl/>
        </w:rPr>
        <w:t xml:space="preserve"> </w:t>
      </w:r>
      <w:r w:rsidRPr="00A82E06">
        <w:rPr>
          <w:rtl/>
        </w:rPr>
        <w:t>الإعراب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Pr="00A82E06">
        <w:rPr>
          <w:rtl/>
        </w:rPr>
        <w:t>السابق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تمسك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بتحفظاتها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المادتين</w:t>
      </w:r>
      <w:r w:rsidR="00A82E06">
        <w:rPr>
          <w:rtl/>
        </w:rPr>
        <w:t xml:space="preserve"> </w:t>
      </w:r>
      <w:r w:rsidRPr="00E33450">
        <w:rPr>
          <w:rtl/>
        </w:rPr>
        <w:t>10</w:t>
      </w:r>
      <w:r w:rsidRPr="00A82E06">
        <w:rPr>
          <w:rFonts w:ascii="Simplified Arabic"/>
          <w:szCs w:val="20"/>
          <w:rtl/>
        </w:rPr>
        <w:t>(</w:t>
      </w:r>
      <w:r w:rsidR="00E5005F" w:rsidRPr="00E33450">
        <w:rPr>
          <w:rtl/>
        </w:rPr>
        <w:t>2</w:t>
      </w:r>
      <w:r w:rsidR="00E5005F" w:rsidRPr="00A82E06">
        <w:rPr>
          <w:rFonts w:ascii="Simplified Arabic"/>
          <w:szCs w:val="20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20</w:t>
      </w:r>
      <w:r w:rsidRPr="00A82E06">
        <w:rPr>
          <w:rFonts w:ascii="Simplified Arabic"/>
          <w:szCs w:val="20"/>
          <w:rtl/>
        </w:rPr>
        <w:t>(</w:t>
      </w:r>
      <w:r w:rsidR="00E5005F" w:rsidRPr="00E33450">
        <w:rPr>
          <w:rtl/>
        </w:rPr>
        <w:t>1</w:t>
      </w:r>
      <w:r w:rsidR="00E5005F" w:rsidRPr="00A82E06">
        <w:rPr>
          <w:rFonts w:ascii="Simplified Arabic"/>
          <w:szCs w:val="20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العهد</w:t>
      </w:r>
      <w:r w:rsidR="00A82E06">
        <w:rPr>
          <w:rtl/>
        </w:rPr>
        <w:t xml:space="preserve"> </w:t>
      </w:r>
      <w:r w:rsidRPr="00A82E06">
        <w:rPr>
          <w:rtl/>
        </w:rPr>
        <w:t>(المادة</w:t>
      </w:r>
      <w:r w:rsidR="00A82E06">
        <w:rPr>
          <w:rtl/>
        </w:rPr>
        <w:t xml:space="preserve"> </w:t>
      </w:r>
      <w:r w:rsidR="00E5005F" w:rsidRPr="00E33450">
        <w:rPr>
          <w:rtl/>
        </w:rPr>
        <w:t>2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54559C19" w14:textId="32A2B04C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8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إذ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تشير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توصيتها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السابقة</w:t>
      </w:r>
      <w:r w:rsidR="00E5005F" w:rsidRPr="00E33450">
        <w:rPr>
          <w:rStyle w:val="FootnoteReference"/>
          <w:b/>
          <w:bCs/>
          <w:rtl/>
        </w:rPr>
        <w:t>(</w:t>
      </w:r>
      <w:r w:rsidR="00E5005F" w:rsidRPr="00E33450">
        <w:rPr>
          <w:rStyle w:val="FootnoteReference"/>
          <w:b/>
          <w:bCs/>
          <w:lang w:val="en-US"/>
        </w:rPr>
        <w:footnoteReference w:id="7"/>
      </w:r>
      <w:r w:rsidR="00E5005F" w:rsidRPr="00E33450">
        <w:rPr>
          <w:rStyle w:val="FootnoteReference"/>
          <w:b/>
          <w:bCs/>
          <w:rtl/>
        </w:rPr>
        <w:t>)</w:t>
      </w:r>
      <w:r w:rsidR="00E5005F" w:rsidRPr="00E33450">
        <w:rPr>
          <w:rFonts w:hint="cs"/>
          <w:b/>
          <w:bCs/>
          <w:rtl/>
        </w:rPr>
        <w:t>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توصي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تواصل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النظر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خطوات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ملموسة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لسحب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تحفظاتها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المادتين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10</w:t>
      </w:r>
      <w:r w:rsidRPr="00E33450">
        <w:rPr>
          <w:rFonts w:ascii="Simplified Arabic"/>
          <w:b/>
          <w:bCs/>
          <w:szCs w:val="20"/>
          <w:rtl/>
        </w:rPr>
        <w:t>(</w:t>
      </w:r>
      <w:r w:rsidR="00E5005F" w:rsidRPr="00E33450">
        <w:rPr>
          <w:b/>
          <w:bCs/>
          <w:rtl/>
        </w:rPr>
        <w:t>2</w:t>
      </w:r>
      <w:r w:rsidR="00E5005F" w:rsidRPr="00E33450">
        <w:rPr>
          <w:rFonts w:ascii="Simplified Arabic"/>
          <w:b/>
          <w:bCs/>
          <w:szCs w:val="20"/>
          <w:rtl/>
        </w:rPr>
        <w:t>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و20</w:t>
      </w:r>
      <w:r w:rsidRPr="00E33450">
        <w:rPr>
          <w:rFonts w:ascii="Simplified Arabic"/>
          <w:b/>
          <w:bCs/>
          <w:szCs w:val="20"/>
          <w:rtl/>
        </w:rPr>
        <w:t>(</w:t>
      </w:r>
      <w:r w:rsidR="00E5005F" w:rsidRPr="00E33450">
        <w:rPr>
          <w:b/>
          <w:bCs/>
          <w:rtl/>
        </w:rPr>
        <w:t>1</w:t>
      </w:r>
      <w:r w:rsidR="00E5005F" w:rsidRPr="00E33450">
        <w:rPr>
          <w:rFonts w:ascii="Simplified Arabic"/>
          <w:b/>
          <w:bCs/>
          <w:szCs w:val="20"/>
          <w:rtl/>
        </w:rPr>
        <w:t>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العهد.</w:t>
      </w:r>
    </w:p>
    <w:p w14:paraId="73523DBA" w14:textId="12ED2304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تدابير</w:t>
      </w:r>
      <w:r w:rsidR="00A82E06" w:rsidRPr="00E33450">
        <w:rPr>
          <w:rtl/>
        </w:rPr>
        <w:t xml:space="preserve"> </w:t>
      </w:r>
      <w:r w:rsidRPr="00E33450">
        <w:rPr>
          <w:rtl/>
        </w:rPr>
        <w:t>مكافحة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الفساد</w:t>
      </w:r>
      <w:r w:rsidR="00A82E06" w:rsidRPr="00E33450">
        <w:rPr>
          <w:rtl/>
        </w:rPr>
        <w:t xml:space="preserve"> </w:t>
      </w:r>
    </w:p>
    <w:p w14:paraId="4240BA37" w14:textId="428908F1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9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بمختلف</w:t>
      </w:r>
      <w:r w:rsidR="00A82E06">
        <w:rPr>
          <w:rtl/>
        </w:rPr>
        <w:t xml:space="preserve"> </w:t>
      </w:r>
      <w:r w:rsidRPr="00A82E06">
        <w:rPr>
          <w:rtl/>
        </w:rPr>
        <w:t>تدابير</w:t>
      </w:r>
      <w:r w:rsidR="00A82E06">
        <w:rPr>
          <w:rtl/>
        </w:rPr>
        <w:t xml:space="preserve"> </w:t>
      </w:r>
      <w:r w:rsidRPr="00A82E06">
        <w:rPr>
          <w:rtl/>
        </w:rPr>
        <w:t>مكافحة</w:t>
      </w:r>
      <w:r w:rsidR="00A82E06">
        <w:rPr>
          <w:rtl/>
        </w:rPr>
        <w:t xml:space="preserve"> </w:t>
      </w:r>
      <w:r w:rsidRPr="00A82E06">
        <w:rPr>
          <w:rtl/>
        </w:rPr>
        <w:t>الفساد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اتخذتها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الإجراءات</w:t>
      </w:r>
      <w:r w:rsidR="00A82E06">
        <w:rPr>
          <w:rtl/>
        </w:rPr>
        <w:t xml:space="preserve"> </w:t>
      </w:r>
      <w:r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2021</w:t>
      </w:r>
      <w:r w:rsidR="00A82E06">
        <w:rPr>
          <w:rtl/>
        </w:rPr>
        <w:t xml:space="preserve"> </w:t>
      </w:r>
      <w:r w:rsidRPr="00A82E06">
        <w:rPr>
          <w:rtl/>
        </w:rPr>
        <w:t>وقانون</w:t>
      </w:r>
      <w:r w:rsidR="00A82E06">
        <w:rPr>
          <w:rtl/>
        </w:rPr>
        <w:t xml:space="preserve"> </w:t>
      </w:r>
      <w:r w:rsidRPr="00A82E06">
        <w:rPr>
          <w:rtl/>
        </w:rPr>
        <w:t>العدالة</w:t>
      </w:r>
      <w:r w:rsidR="00A82E06">
        <w:rPr>
          <w:rtl/>
        </w:rPr>
        <w:t xml:space="preserve"> </w:t>
      </w:r>
      <w:r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Pr="00A82E06">
        <w:rPr>
          <w:rtl/>
        </w:rPr>
        <w:t>(جرائم</w:t>
      </w:r>
      <w:r w:rsidR="00A82E06">
        <w:rPr>
          <w:rtl/>
        </w:rPr>
        <w:t xml:space="preserve"> </w:t>
      </w:r>
      <w:r w:rsidRPr="00A82E06">
        <w:rPr>
          <w:rtl/>
        </w:rPr>
        <w:t>الفساد)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</w:t>
      </w:r>
      <w:r w:rsidR="00E5005F" w:rsidRPr="00E33450">
        <w:rPr>
          <w:rtl/>
        </w:rPr>
        <w:t>8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وتحيط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علماً</w:t>
      </w:r>
      <w:r w:rsidR="00A82E06">
        <w:rPr>
          <w:rtl/>
        </w:rPr>
        <w:t xml:space="preserve"> </w:t>
      </w:r>
      <w:r w:rsidRPr="00A82E06">
        <w:rPr>
          <w:rtl/>
        </w:rPr>
        <w:t>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قدمتها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مفادها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تجري</w:t>
      </w:r>
      <w:r w:rsidR="00A82E06">
        <w:rPr>
          <w:rtl/>
        </w:rPr>
        <w:t xml:space="preserve"> </w:t>
      </w:r>
      <w:r w:rsidRPr="00A82E06">
        <w:rPr>
          <w:rtl/>
        </w:rPr>
        <w:t>استعراضاً</w:t>
      </w:r>
      <w:r w:rsidR="00A82E06">
        <w:rPr>
          <w:rtl/>
        </w:rPr>
        <w:t xml:space="preserve"> </w:t>
      </w:r>
      <w:r w:rsidRPr="00A82E06">
        <w:rPr>
          <w:rtl/>
        </w:rPr>
        <w:t>للأخلاقيات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المناصب</w:t>
      </w:r>
      <w:r w:rsidR="00A82E06">
        <w:rPr>
          <w:rtl/>
        </w:rPr>
        <w:t xml:space="preserve"> </w:t>
      </w:r>
      <w:r w:rsidRPr="00A82E06">
        <w:rPr>
          <w:rtl/>
        </w:rPr>
        <w:lastRenderedPageBreak/>
        <w:t>العامة</w:t>
      </w:r>
      <w:r w:rsidR="00A82E06">
        <w:rPr>
          <w:rtl/>
        </w:rPr>
        <w:t xml:space="preserve"> </w:t>
      </w:r>
      <w:r w:rsidRPr="00A82E06">
        <w:rPr>
          <w:rtl/>
        </w:rPr>
        <w:t>بعد</w:t>
      </w:r>
      <w:r w:rsidR="00A82E06">
        <w:rPr>
          <w:rFonts w:hint="cs"/>
          <w:rtl/>
        </w:rPr>
        <w:t xml:space="preserve"> </w:t>
      </w:r>
      <w:r w:rsidRPr="00A82E06">
        <w:rPr>
          <w:rtl/>
        </w:rPr>
        <w:t>انقضاء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مشروع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معايير</w:t>
      </w:r>
      <w:r w:rsidR="00A82E06">
        <w:rPr>
          <w:rtl/>
        </w:rPr>
        <w:t xml:space="preserve"> </w:t>
      </w:r>
      <w:r w:rsidRPr="00A82E06">
        <w:rPr>
          <w:rtl/>
        </w:rPr>
        <w:t>القطاع</w:t>
      </w:r>
      <w:r w:rsidR="00A82E06">
        <w:rPr>
          <w:rtl/>
        </w:rPr>
        <w:t xml:space="preserve"> </w:t>
      </w:r>
      <w:r w:rsidRPr="00A82E06">
        <w:rPr>
          <w:rtl/>
        </w:rPr>
        <w:t>العام.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يساورها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انخفاض</w:t>
      </w:r>
      <w:r w:rsidR="00A82E06">
        <w:rPr>
          <w:rtl/>
        </w:rPr>
        <w:t xml:space="preserve"> </w:t>
      </w:r>
      <w:r w:rsidRPr="00A82E06">
        <w:rPr>
          <w:rtl/>
        </w:rPr>
        <w:t>عدد</w:t>
      </w:r>
      <w:r w:rsidR="00A82E06">
        <w:rPr>
          <w:rtl/>
        </w:rPr>
        <w:t xml:space="preserve"> </w:t>
      </w:r>
      <w:r w:rsidRPr="00A82E06">
        <w:rPr>
          <w:rtl/>
        </w:rPr>
        <w:t>التوصيات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نفذت</w:t>
      </w:r>
      <w:r w:rsidR="00A82E06">
        <w:rPr>
          <w:rtl/>
        </w:rPr>
        <w:t xml:space="preserve"> </w:t>
      </w:r>
      <w:r w:rsidRPr="00A82E06">
        <w:rPr>
          <w:rtl/>
        </w:rPr>
        <w:t>تنفيذاً</w:t>
      </w:r>
      <w:r w:rsidR="00A82E06">
        <w:rPr>
          <w:rtl/>
        </w:rPr>
        <w:t xml:space="preserve"> </w:t>
      </w:r>
      <w:r w:rsidRPr="00A82E06">
        <w:rPr>
          <w:rtl/>
        </w:rPr>
        <w:t>كاملاً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بين</w:t>
      </w:r>
      <w:r w:rsidR="00A82E06">
        <w:rPr>
          <w:rtl/>
        </w:rPr>
        <w:t xml:space="preserve"> </w:t>
      </w:r>
      <w:r w:rsidRPr="00A82E06">
        <w:rPr>
          <w:rtl/>
        </w:rPr>
        <w:t>تلك</w:t>
      </w:r>
      <w:r w:rsidR="00A82E06">
        <w:rPr>
          <w:rtl/>
        </w:rPr>
        <w:t xml:space="preserve"> </w:t>
      </w:r>
      <w:r w:rsidRPr="00A82E06">
        <w:rPr>
          <w:rtl/>
        </w:rPr>
        <w:t>الواردة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E33450">
        <w:rPr>
          <w:i/>
          <w:iCs/>
          <w:rtl/>
        </w:rPr>
        <w:t>استعراض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هياكل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واستراتيجيات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منع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الجريمة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الاقتصادية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والفساد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والتحقيق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فيهما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والمعاقبة</w:t>
      </w:r>
      <w:r w:rsidR="00A82E06" w:rsidRPr="00E33450">
        <w:rPr>
          <w:i/>
          <w:iCs/>
          <w:rtl/>
        </w:rPr>
        <w:t xml:space="preserve"> </w:t>
      </w:r>
      <w:r w:rsidRPr="00E33450">
        <w:rPr>
          <w:i/>
          <w:iCs/>
          <w:rtl/>
        </w:rPr>
        <w:t>عليهما</w:t>
      </w:r>
      <w:r w:rsidR="00A82E06">
        <w:rPr>
          <w:rtl/>
        </w:rPr>
        <w:t xml:space="preserve"> </w:t>
      </w:r>
      <w:r w:rsidRPr="00A82E06">
        <w:rPr>
          <w:rtl/>
        </w:rPr>
        <w:t>(استعراض</w:t>
      </w:r>
      <w:r w:rsidR="00A82E06">
        <w:rPr>
          <w:rtl/>
        </w:rPr>
        <w:t xml:space="preserve"> </w:t>
      </w:r>
      <w:r w:rsidRPr="00A82E06">
        <w:rPr>
          <w:rtl/>
        </w:rPr>
        <w:t>هاملتون)</w:t>
      </w:r>
      <w:r w:rsidR="00E5005F"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احتمال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استقلالية</w:t>
      </w:r>
      <w:r w:rsidR="00A82E06">
        <w:rPr>
          <w:rtl/>
        </w:rPr>
        <w:t xml:space="preserve"> </w:t>
      </w:r>
      <w:r w:rsidRPr="00A82E06">
        <w:rPr>
          <w:rtl/>
        </w:rPr>
        <w:t>وحدة</w:t>
      </w:r>
      <w:r w:rsidR="00A82E06">
        <w:rPr>
          <w:rtl/>
        </w:rPr>
        <w:t xml:space="preserve"> </w:t>
      </w:r>
      <w:r w:rsidRPr="00A82E06">
        <w:rPr>
          <w:rtl/>
        </w:rPr>
        <w:t>مكافحة</w:t>
      </w:r>
      <w:r w:rsidR="00A82E06">
        <w:rPr>
          <w:rtl/>
        </w:rPr>
        <w:t xml:space="preserve"> </w:t>
      </w:r>
      <w:r w:rsidRPr="00A82E06">
        <w:rPr>
          <w:rtl/>
        </w:rPr>
        <w:t>الفساد</w:t>
      </w:r>
      <w:r w:rsidR="00A82E06">
        <w:rPr>
          <w:rtl/>
        </w:rPr>
        <w:t xml:space="preserve"> </w:t>
      </w:r>
      <w:r w:rsidRPr="00A82E06">
        <w:rPr>
          <w:rtl/>
        </w:rPr>
        <w:t>التابعة</w:t>
      </w:r>
      <w:r w:rsidR="00A82E06">
        <w:rPr>
          <w:rtl/>
        </w:rPr>
        <w:t xml:space="preserve"> </w:t>
      </w:r>
      <w:r w:rsidRPr="00A82E06">
        <w:rPr>
          <w:rtl/>
        </w:rPr>
        <w:t>للشرطة</w:t>
      </w:r>
      <w:r w:rsidR="00A82E06">
        <w:rPr>
          <w:rtl/>
        </w:rPr>
        <w:t xml:space="preserve"> </w:t>
      </w:r>
      <w:r w:rsidRPr="00A82E06">
        <w:rPr>
          <w:rtl/>
        </w:rPr>
        <w:t>الأيرلندية</w:t>
      </w:r>
      <w:r w:rsidR="00A82E06">
        <w:rPr>
          <w:rtl/>
        </w:rPr>
        <w:t xml:space="preserve"> </w:t>
      </w:r>
      <w:r w:rsidRPr="00A82E06">
        <w:rPr>
          <w:rtl/>
        </w:rPr>
        <w:t>(جاردا)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أنشئت</w:t>
      </w:r>
      <w:r w:rsidR="00A82E06">
        <w:rPr>
          <w:rtl/>
        </w:rPr>
        <w:t xml:space="preserve"> </w:t>
      </w:r>
      <w:r w:rsidRPr="00A82E06">
        <w:rPr>
          <w:rtl/>
        </w:rPr>
        <w:t>بهدف</w:t>
      </w:r>
      <w:r w:rsidR="00A82E06">
        <w:rPr>
          <w:rtl/>
        </w:rPr>
        <w:t xml:space="preserve"> </w:t>
      </w:r>
      <w:r w:rsidRPr="00A82E06">
        <w:rPr>
          <w:rtl/>
        </w:rPr>
        <w:t>منع</w:t>
      </w:r>
      <w:r w:rsidR="00A82E06">
        <w:rPr>
          <w:rtl/>
        </w:rPr>
        <w:t xml:space="preserve"> </w:t>
      </w:r>
      <w:r w:rsidRPr="00A82E06">
        <w:rPr>
          <w:rtl/>
        </w:rPr>
        <w:t>فساد</w:t>
      </w:r>
      <w:r w:rsidR="00A82E06">
        <w:rPr>
          <w:rtl/>
        </w:rPr>
        <w:t xml:space="preserve"> </w:t>
      </w:r>
      <w:r w:rsidRPr="00A82E06">
        <w:rPr>
          <w:rtl/>
        </w:rPr>
        <w:t>جرائم</w:t>
      </w:r>
      <w:r w:rsidR="00A82E06">
        <w:rPr>
          <w:rtl/>
        </w:rPr>
        <w:t xml:space="preserve"> </w:t>
      </w:r>
      <w:r w:rsidRPr="00A82E06">
        <w:rPr>
          <w:rtl/>
        </w:rPr>
        <w:t>موظفي</w:t>
      </w:r>
      <w:r w:rsidR="00A82E06">
        <w:rPr>
          <w:rtl/>
        </w:rPr>
        <w:t xml:space="preserve"> </w:t>
      </w:r>
      <w:r w:rsidRPr="00A82E06">
        <w:rPr>
          <w:rtl/>
        </w:rPr>
        <w:t>الوحدة</w:t>
      </w:r>
      <w:r w:rsidR="00A82E06">
        <w:rPr>
          <w:rtl/>
        </w:rPr>
        <w:t xml:space="preserve"> </w:t>
      </w:r>
      <w:r w:rsidRPr="00A82E06">
        <w:rPr>
          <w:rtl/>
        </w:rPr>
        <w:t>المذكورة</w:t>
      </w:r>
      <w:r w:rsidR="00A82E06">
        <w:rPr>
          <w:rtl/>
        </w:rPr>
        <w:t xml:space="preserve"> </w:t>
      </w:r>
      <w:r w:rsidRPr="00A82E06">
        <w:rPr>
          <w:rtl/>
        </w:rPr>
        <w:t>(جاردا</w:t>
      </w:r>
      <w:r w:rsidR="00A82E06">
        <w:rPr>
          <w:rtl/>
        </w:rPr>
        <w:t xml:space="preserve"> </w:t>
      </w:r>
      <w:r w:rsidRPr="00A82E06">
        <w:rPr>
          <w:rtl/>
        </w:rPr>
        <w:t>سيوشانا،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جاردا)</w:t>
      </w:r>
      <w:r w:rsidR="00A82E06">
        <w:rPr>
          <w:rtl/>
        </w:rPr>
        <w:t xml:space="preserve"> </w:t>
      </w:r>
      <w:r w:rsidRPr="00A82E06">
        <w:rPr>
          <w:rtl/>
        </w:rPr>
        <w:t>وكشف</w:t>
      </w:r>
      <w:r w:rsidR="00A82E06">
        <w:rPr>
          <w:rtl/>
        </w:rPr>
        <w:t xml:space="preserve"> </w:t>
      </w:r>
      <w:r w:rsidRPr="00A82E06">
        <w:rPr>
          <w:rtl/>
        </w:rPr>
        <w:t>تلك</w:t>
      </w:r>
      <w:r w:rsidR="00A82E06">
        <w:rPr>
          <w:rtl/>
        </w:rPr>
        <w:t xml:space="preserve"> </w:t>
      </w:r>
      <w:r w:rsidRPr="00A82E06">
        <w:rPr>
          <w:rtl/>
        </w:rPr>
        <w:t>الجرائم</w:t>
      </w:r>
      <w:r w:rsidR="00A82E06">
        <w:rPr>
          <w:rtl/>
        </w:rPr>
        <w:t xml:space="preserve"> </w:t>
      </w:r>
      <w:r w:rsidRPr="00A82E06">
        <w:rPr>
          <w:rtl/>
        </w:rPr>
        <w:t>والتحقيق</w:t>
      </w:r>
      <w:r w:rsidR="00A82E06">
        <w:rPr>
          <w:rtl/>
        </w:rPr>
        <w:t xml:space="preserve"> </w:t>
      </w:r>
      <w:r w:rsidRPr="00A82E06">
        <w:rPr>
          <w:rtl/>
        </w:rPr>
        <w:t>فيها.</w:t>
      </w:r>
      <w:r w:rsidR="00A82E06">
        <w:rPr>
          <w:rtl/>
        </w:rPr>
        <w:t xml:space="preserve"> </w:t>
      </w:r>
      <w:r w:rsidRPr="00A82E06">
        <w:rPr>
          <w:rtl/>
        </w:rPr>
        <w:t>وعلاوة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لأن</w:t>
      </w:r>
      <w:r w:rsidR="00A82E06">
        <w:rPr>
          <w:rtl/>
        </w:rPr>
        <w:t xml:space="preserve"> </w:t>
      </w:r>
      <w:r w:rsidRPr="00A82E06">
        <w:rPr>
          <w:rtl/>
        </w:rPr>
        <w:t>تدابير</w:t>
      </w:r>
      <w:r w:rsidR="00A82E06">
        <w:rPr>
          <w:rtl/>
        </w:rPr>
        <w:t xml:space="preserve"> </w:t>
      </w:r>
      <w:r w:rsidRPr="00A82E06">
        <w:rPr>
          <w:rtl/>
        </w:rPr>
        <w:t>حماية</w:t>
      </w:r>
      <w:r w:rsidR="00A82E06">
        <w:rPr>
          <w:rtl/>
        </w:rPr>
        <w:t xml:space="preserve"> </w:t>
      </w:r>
      <w:r w:rsidRPr="00A82E06">
        <w:rPr>
          <w:rtl/>
        </w:rPr>
        <w:t>المبلغين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المخالفات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كافية</w:t>
      </w:r>
      <w:r w:rsidR="00A82E06">
        <w:rPr>
          <w:rtl/>
        </w:rPr>
        <w:t xml:space="preserve"> </w:t>
      </w:r>
      <w:r w:rsidRPr="00A82E06">
        <w:rPr>
          <w:rtl/>
        </w:rPr>
        <w:t>وتأسف</w:t>
      </w:r>
      <w:r w:rsidR="00A82E06">
        <w:rPr>
          <w:rtl/>
        </w:rPr>
        <w:t xml:space="preserve"> </w:t>
      </w:r>
      <w:r w:rsidRPr="00A82E06">
        <w:rPr>
          <w:rtl/>
        </w:rPr>
        <w:t>لعدم</w:t>
      </w:r>
      <w:r w:rsidR="00A82E06">
        <w:rPr>
          <w:rtl/>
        </w:rPr>
        <w:t xml:space="preserve"> </w:t>
      </w:r>
      <w:r w:rsidRPr="00A82E06">
        <w:rPr>
          <w:rtl/>
        </w:rPr>
        <w:t>تقديم</w:t>
      </w:r>
      <w:r w:rsidR="00A82E06">
        <w:rPr>
          <w:rtl/>
        </w:rPr>
        <w:t xml:space="preserve"> </w:t>
      </w:r>
      <w:r w:rsidRPr="00A82E06">
        <w:rPr>
          <w:rtl/>
        </w:rPr>
        <w:t>بيانات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عدد</w:t>
      </w:r>
      <w:r w:rsidR="00A82E06">
        <w:rPr>
          <w:rtl/>
        </w:rPr>
        <w:t xml:space="preserve"> </w:t>
      </w:r>
      <w:r w:rsidRPr="00A82E06">
        <w:rPr>
          <w:rtl/>
        </w:rPr>
        <w:t>الملاحقات</w:t>
      </w:r>
      <w:r w:rsidR="00A82E06">
        <w:rPr>
          <w:rtl/>
        </w:rPr>
        <w:t xml:space="preserve"> </w:t>
      </w:r>
      <w:r w:rsidRPr="00A82E06">
        <w:rPr>
          <w:rtl/>
        </w:rPr>
        <w:t>القضائية</w:t>
      </w:r>
      <w:r w:rsidR="00A82E06">
        <w:rPr>
          <w:rtl/>
        </w:rPr>
        <w:t xml:space="preserve"> </w:t>
      </w:r>
      <w:r w:rsidRPr="00A82E06">
        <w:rPr>
          <w:rtl/>
        </w:rPr>
        <w:t>وأحكام</w:t>
      </w:r>
      <w:r w:rsidR="00A82E06">
        <w:rPr>
          <w:rtl/>
        </w:rPr>
        <w:t xml:space="preserve"> </w:t>
      </w:r>
      <w:r w:rsidRPr="00A82E06">
        <w:rPr>
          <w:rtl/>
        </w:rPr>
        <w:t>الإدانة</w:t>
      </w:r>
      <w:r w:rsidR="00A82E06">
        <w:rPr>
          <w:rtl/>
        </w:rPr>
        <w:t xml:space="preserve"> </w:t>
      </w:r>
      <w:r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Pr="00A82E06">
        <w:rPr>
          <w:rtl/>
        </w:rPr>
        <w:t>بالفساد</w:t>
      </w:r>
      <w:r w:rsidR="00A82E06">
        <w:rPr>
          <w:rtl/>
        </w:rPr>
        <w:t xml:space="preserve"> </w:t>
      </w:r>
      <w:r w:rsidRPr="00A82E06">
        <w:rPr>
          <w:rtl/>
        </w:rPr>
        <w:t>(المادتان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5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4BFB30D1" w14:textId="6E9BF13C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10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تواصل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جهودها،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بطرق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التعاون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واعتماد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التشريعات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وتنفيذها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نحو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مثل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النظر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إعادة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طرح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مشروع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معايير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القطاع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واتخاذ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وقائية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لمكافحة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الفساد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وتعزيز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الحكم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الرشيد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والشفافية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والمساءلة.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تنفيذ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التوصيات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الواردة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استعراض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هاملتون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تنفيذاً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كاملاً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وفعالاً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وفورياً،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فضلاً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خطوات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لتعزيز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الاستقلالية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العملية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والهيكلية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وتخصص</w:t>
      </w:r>
      <w:r w:rsidR="00A82E06" w:rsidRPr="00E33450">
        <w:rPr>
          <w:b/>
          <w:bCs/>
          <w:szCs w:val="20"/>
          <w:rtl/>
        </w:rPr>
        <w:t xml:space="preserve"> </w:t>
      </w:r>
      <w:r w:rsidRPr="00E33450">
        <w:rPr>
          <w:b/>
          <w:bCs/>
          <w:rtl/>
        </w:rPr>
        <w:t>وكالات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والمدعين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الذين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يعالجون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قضايا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الفساد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التمكن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عمليات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التحقيق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قضايا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الفساد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المعقدة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المتفشية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مستوى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وغيرها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القضايا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الجنائية.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وعلاوة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ذلك،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تنفذ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الفعالة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للمبلغين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المخالفات،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بوسائل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الإسراع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مشروع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الإقرارات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المحمية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(تعديل)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لعام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2022،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فضلاً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زيادة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كفاءة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التحقيقات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والملاحقات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القضائية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وأحكام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الإدانة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بالفساد.</w:t>
      </w:r>
      <w:bookmarkStart w:id="4" w:name="_Hlk108004858"/>
      <w:bookmarkEnd w:id="4"/>
    </w:p>
    <w:p w14:paraId="7E8CA07B" w14:textId="3D9BB131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المساءلة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عن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انتهاكات</w:t>
      </w:r>
      <w:r w:rsidR="00A82E06" w:rsidRPr="00E33450">
        <w:rPr>
          <w:rtl/>
        </w:rPr>
        <w:t xml:space="preserve"> </w:t>
      </w:r>
      <w:r w:rsidRPr="00E33450">
        <w:rPr>
          <w:rtl/>
        </w:rPr>
        <w:t>حقوق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الإنسان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السابقة</w:t>
      </w:r>
    </w:p>
    <w:p w14:paraId="103C81ED" w14:textId="7FF81538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11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تبذلها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التصدي</w:t>
      </w:r>
      <w:r w:rsidR="00A82E06">
        <w:rPr>
          <w:rtl/>
        </w:rPr>
        <w:t xml:space="preserve"> </w:t>
      </w:r>
      <w:r w:rsidRPr="00A82E06">
        <w:rPr>
          <w:rtl/>
        </w:rPr>
        <w:t>لانتهاكات</w:t>
      </w:r>
      <w:r w:rsidR="00A82E06">
        <w:rPr>
          <w:rtl/>
        </w:rPr>
        <w:t xml:space="preserve"> </w:t>
      </w:r>
      <w:r w:rsidRPr="00A82E06">
        <w:rPr>
          <w:rtl/>
        </w:rPr>
        <w:t>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A82E06">
        <w:rPr>
          <w:rtl/>
        </w:rPr>
        <w:t xml:space="preserve"> </w:t>
      </w:r>
      <w:r w:rsidRPr="00A82E06">
        <w:rPr>
          <w:rtl/>
        </w:rPr>
        <w:t>والاعتداءات</w:t>
      </w:r>
      <w:r w:rsidR="00A82E06">
        <w:rPr>
          <w:rtl/>
        </w:rPr>
        <w:t xml:space="preserve"> </w:t>
      </w:r>
      <w:r w:rsidRPr="00A82E06">
        <w:rPr>
          <w:rtl/>
        </w:rPr>
        <w:t>المؤسسية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والأطفال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مغاسل</w:t>
      </w:r>
      <w:r w:rsidR="00A82E06">
        <w:rPr>
          <w:rtl/>
        </w:rPr>
        <w:t xml:space="preserve"> </w:t>
      </w:r>
      <w:r w:rsidRPr="00A82E06">
        <w:rPr>
          <w:rtl/>
        </w:rPr>
        <w:t>المجدلية</w:t>
      </w:r>
      <w:r w:rsidR="00A82E06">
        <w:rPr>
          <w:rtl/>
        </w:rPr>
        <w:t xml:space="preserve"> </w:t>
      </w:r>
      <w:r w:rsidRPr="00A82E06">
        <w:rPr>
          <w:rtl/>
        </w:rPr>
        <w:t>ومؤسسات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ودور</w:t>
      </w:r>
      <w:r w:rsidR="00A82E06">
        <w:rPr>
          <w:rtl/>
        </w:rPr>
        <w:t xml:space="preserve"> </w:t>
      </w:r>
      <w:r w:rsidRPr="00A82E06">
        <w:rPr>
          <w:rtl/>
        </w:rPr>
        <w:t>الأم</w:t>
      </w:r>
      <w:r w:rsidR="00A82E06">
        <w:rPr>
          <w:rtl/>
        </w:rPr>
        <w:t xml:space="preserve"> </w:t>
      </w:r>
      <w:r w:rsidRPr="00A82E06">
        <w:rPr>
          <w:rtl/>
        </w:rPr>
        <w:t>والابن</w:t>
      </w:r>
      <w:r w:rsidR="00A82E06">
        <w:rPr>
          <w:rtl/>
        </w:rPr>
        <w:t xml:space="preserve"> </w:t>
      </w:r>
      <w:r w:rsidRPr="00A82E06">
        <w:rPr>
          <w:rtl/>
        </w:rPr>
        <w:t>وتخليد</w:t>
      </w:r>
      <w:r w:rsidR="00A82E06">
        <w:rPr>
          <w:rtl/>
        </w:rPr>
        <w:t xml:space="preserve"> </w:t>
      </w:r>
      <w:r w:rsidRPr="00A82E06">
        <w:rPr>
          <w:rtl/>
        </w:rPr>
        <w:t>ذكرى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الانتهاكات</w:t>
      </w:r>
      <w:r w:rsidR="00A82E06">
        <w:rPr>
          <w:rtl/>
        </w:rPr>
        <w:t xml:space="preserve"> </w:t>
      </w:r>
      <w:r w:rsidRPr="00A82E06">
        <w:rPr>
          <w:rtl/>
        </w:rPr>
        <w:t>والاعتداءات،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اعتراف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بأوجه</w:t>
      </w:r>
      <w:r w:rsidR="00A82E06">
        <w:rPr>
          <w:rtl/>
        </w:rPr>
        <w:t xml:space="preserve"> </w:t>
      </w:r>
      <w:r w:rsidRPr="00A82E06">
        <w:rPr>
          <w:rtl/>
        </w:rPr>
        <w:t>قصورها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الإجراءات</w:t>
      </w:r>
      <w:r w:rsidR="00A82E06">
        <w:rPr>
          <w:rtl/>
        </w:rPr>
        <w:t xml:space="preserve"> </w:t>
      </w:r>
      <w:r w:rsidRPr="00A82E06">
        <w:rPr>
          <w:rtl/>
        </w:rPr>
        <w:t>السابقة،</w:t>
      </w:r>
      <w:r w:rsidR="00A82E06">
        <w:rPr>
          <w:rtl/>
        </w:rPr>
        <w:t xml:space="preserve"> </w:t>
      </w:r>
      <w:r w:rsidRPr="00A82E06">
        <w:rPr>
          <w:rtl/>
        </w:rPr>
        <w:t>لكنها</w:t>
      </w:r>
      <w:r w:rsidR="00A82E06">
        <w:rPr>
          <w:rtl/>
        </w:rPr>
        <w:t xml:space="preserve"> </w:t>
      </w:r>
      <w:r w:rsidRPr="00A82E06">
        <w:rPr>
          <w:rtl/>
        </w:rPr>
        <w:t>تذكر</w:t>
      </w:r>
      <w:r w:rsidR="00A82E06">
        <w:rPr>
          <w:rtl/>
        </w:rPr>
        <w:t xml:space="preserve"> </w:t>
      </w:r>
      <w:r w:rsidRPr="00A82E06">
        <w:rPr>
          <w:rtl/>
        </w:rPr>
        <w:t>بشواغلها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8"/>
      </w:r>
      <w:r w:rsidR="00D56C36" w:rsidRPr="00A82E06">
        <w:rPr>
          <w:rStyle w:val="FootnoteReference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جو</w:t>
      </w:r>
      <w:r w:rsidR="00A82E06">
        <w:rPr>
          <w:rtl/>
        </w:rPr>
        <w:t xml:space="preserve"> </w:t>
      </w:r>
      <w:r w:rsidRPr="00A82E06">
        <w:rPr>
          <w:rtl/>
        </w:rPr>
        <w:t>الإفلات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العقاب</w:t>
      </w:r>
      <w:r w:rsidR="00A82E06">
        <w:rPr>
          <w:rtl/>
        </w:rPr>
        <w:t xml:space="preserve"> </w:t>
      </w:r>
      <w:r w:rsidRPr="00A82E06">
        <w:rPr>
          <w:rtl/>
        </w:rPr>
        <w:t>وتشعر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استبعاد</w:t>
      </w:r>
      <w:r w:rsidR="00A82E06">
        <w:rPr>
          <w:rtl/>
        </w:rPr>
        <w:t xml:space="preserve"> </w:t>
      </w:r>
      <w:r w:rsidRPr="00A82E06">
        <w:rPr>
          <w:rtl/>
        </w:rPr>
        <w:t>مبادئ</w:t>
      </w:r>
      <w:r w:rsidR="00A82E06">
        <w:rPr>
          <w:rtl/>
        </w:rPr>
        <w:t xml:space="preserve"> </w:t>
      </w:r>
      <w:r w:rsidRPr="00A82E06">
        <w:rPr>
          <w:rtl/>
        </w:rPr>
        <w:t>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A82E06">
        <w:rPr>
          <w:rtl/>
        </w:rPr>
        <w:t xml:space="preserve"> </w:t>
      </w:r>
      <w:r w:rsidRPr="00A82E06">
        <w:rPr>
          <w:rtl/>
        </w:rPr>
        <w:t>والمساواة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اختصاصات</w:t>
      </w:r>
      <w:r w:rsidR="00A82E06">
        <w:rPr>
          <w:rtl/>
        </w:rPr>
        <w:t xml:space="preserve"> </w:t>
      </w:r>
      <w:r w:rsidRPr="00A82E06">
        <w:rPr>
          <w:rtl/>
        </w:rPr>
        <w:t>لجنة</w:t>
      </w:r>
      <w:r w:rsidR="00A82E06">
        <w:rPr>
          <w:rtl/>
        </w:rPr>
        <w:t xml:space="preserve"> </w:t>
      </w:r>
      <w:r w:rsidRPr="00A82E06">
        <w:rPr>
          <w:rtl/>
        </w:rPr>
        <w:t>التحقيق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دور</w:t>
      </w:r>
      <w:r w:rsidR="00A82E06">
        <w:rPr>
          <w:rtl/>
        </w:rPr>
        <w:t xml:space="preserve"> </w:t>
      </w:r>
      <w:r w:rsidRPr="00A82E06">
        <w:rPr>
          <w:rtl/>
        </w:rPr>
        <w:t>الأم</w:t>
      </w:r>
      <w:r w:rsidR="00A82E06">
        <w:rPr>
          <w:rtl/>
        </w:rPr>
        <w:t xml:space="preserve"> </w:t>
      </w:r>
      <w:r w:rsidRPr="00A82E06">
        <w:rPr>
          <w:rtl/>
        </w:rPr>
        <w:t>والابن،</w:t>
      </w:r>
      <w:r w:rsidR="00A82E06">
        <w:rPr>
          <w:rtl/>
        </w:rPr>
        <w:t xml:space="preserve"> </w:t>
      </w:r>
      <w:r w:rsidRPr="00A82E06">
        <w:rPr>
          <w:rtl/>
        </w:rPr>
        <w:t>والادعاء</w:t>
      </w:r>
      <w:r w:rsidR="00A82E06">
        <w:rPr>
          <w:rtl/>
        </w:rPr>
        <w:t xml:space="preserve"> </w:t>
      </w:r>
      <w:r w:rsidRPr="00A82E06">
        <w:rPr>
          <w:rtl/>
        </w:rPr>
        <w:t>بعدم</w:t>
      </w:r>
      <w:r w:rsidR="00A82E06">
        <w:rPr>
          <w:rtl/>
        </w:rPr>
        <w:t xml:space="preserve"> </w:t>
      </w:r>
      <w:r w:rsidRPr="00A82E06">
        <w:rPr>
          <w:rtl/>
        </w:rPr>
        <w:t>قيام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بإجراء</w:t>
      </w:r>
      <w:r w:rsidR="00A82E06">
        <w:rPr>
          <w:rtl/>
        </w:rPr>
        <w:t xml:space="preserve"> </w:t>
      </w:r>
      <w:r w:rsidRPr="00A82E06">
        <w:rPr>
          <w:rtl/>
        </w:rPr>
        <w:t>تحقيق</w:t>
      </w:r>
      <w:r w:rsidR="00A82E06">
        <w:rPr>
          <w:rtl/>
        </w:rPr>
        <w:t xml:space="preserve"> </w:t>
      </w:r>
      <w:r w:rsidRPr="00A82E06">
        <w:rPr>
          <w:rtl/>
        </w:rPr>
        <w:t>شامل</w:t>
      </w:r>
      <w:r w:rsidR="00A82E06">
        <w:rPr>
          <w:rtl/>
        </w:rPr>
        <w:t xml:space="preserve"> </w:t>
      </w:r>
      <w:r w:rsidRPr="00A82E06">
        <w:rPr>
          <w:rtl/>
        </w:rPr>
        <w:t>وفعال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جميع</w:t>
      </w:r>
      <w:r w:rsidR="00A82E06">
        <w:rPr>
          <w:rtl/>
        </w:rPr>
        <w:t xml:space="preserve"> </w:t>
      </w:r>
      <w:r w:rsidRPr="00A82E06">
        <w:rPr>
          <w:rtl/>
        </w:rPr>
        <w:t>مزاعم</w:t>
      </w:r>
      <w:r w:rsidR="00A82E06">
        <w:rPr>
          <w:rtl/>
        </w:rPr>
        <w:t xml:space="preserve"> </w:t>
      </w:r>
      <w:r w:rsidRPr="00A82E06">
        <w:rPr>
          <w:rtl/>
        </w:rPr>
        <w:t>الاعتداء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سوء</w:t>
      </w:r>
      <w:r w:rsidR="00A82E06">
        <w:rPr>
          <w:rtl/>
        </w:rPr>
        <w:t xml:space="preserve"> </w:t>
      </w:r>
      <w:r w:rsidRPr="00A82E06">
        <w:rPr>
          <w:rtl/>
        </w:rPr>
        <w:t>المعاملة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الإهمال،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مراعاة</w:t>
      </w:r>
      <w:r w:rsidR="00A82E06">
        <w:rPr>
          <w:rtl/>
        </w:rPr>
        <w:t xml:space="preserve"> </w:t>
      </w:r>
      <w:r w:rsidRPr="00A82E06">
        <w:rPr>
          <w:rtl/>
        </w:rPr>
        <w:t>تجربة</w:t>
      </w:r>
      <w:r w:rsidR="00A82E06">
        <w:rPr>
          <w:rtl/>
        </w:rPr>
        <w:t xml:space="preserve"> </w:t>
      </w:r>
      <w:r w:rsidRPr="00A82E06">
        <w:rPr>
          <w:rtl/>
        </w:rPr>
        <w:t>جميع</w:t>
      </w:r>
      <w:r w:rsidR="00A82E06">
        <w:rPr>
          <w:rtl/>
        </w:rPr>
        <w:t xml:space="preserve"> </w:t>
      </w:r>
      <w:r w:rsidRPr="00A82E06">
        <w:rPr>
          <w:rtl/>
        </w:rPr>
        <w:t>الناجين؛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محدودية</w:t>
      </w:r>
      <w:r w:rsidR="00A82E06">
        <w:rPr>
          <w:rtl/>
        </w:rPr>
        <w:t xml:space="preserve"> </w:t>
      </w:r>
      <w:r w:rsidRPr="00A82E06">
        <w:rPr>
          <w:rtl/>
        </w:rPr>
        <w:t>عدد</w:t>
      </w:r>
      <w:r w:rsidR="00A82E06">
        <w:rPr>
          <w:rtl/>
        </w:rPr>
        <w:t xml:space="preserve"> </w:t>
      </w:r>
      <w:r w:rsidRPr="00A82E06">
        <w:rPr>
          <w:rtl/>
        </w:rPr>
        <w:t>التحقيقات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أجرتها</w:t>
      </w:r>
      <w:r w:rsidR="00A82E06">
        <w:rPr>
          <w:rtl/>
        </w:rPr>
        <w:t xml:space="preserve"> </w:t>
      </w:r>
      <w:r w:rsidRPr="00A82E06">
        <w:rPr>
          <w:rtl/>
        </w:rPr>
        <w:t>شرطة</w:t>
      </w:r>
      <w:r w:rsidR="00A82E06">
        <w:rPr>
          <w:rtl/>
        </w:rPr>
        <w:t xml:space="preserve"> </w:t>
      </w:r>
      <w:r w:rsidRPr="00A82E06">
        <w:rPr>
          <w:rtl/>
        </w:rPr>
        <w:t>"جاردا</w:t>
      </w:r>
      <w:r w:rsidR="00A82E06">
        <w:rPr>
          <w:rtl/>
        </w:rPr>
        <w:t xml:space="preserve"> </w:t>
      </w:r>
      <w:r w:rsidRPr="00A82E06">
        <w:rPr>
          <w:rtl/>
        </w:rPr>
        <w:t>سيوشانا"</w:t>
      </w:r>
      <w:r w:rsidR="00A82E06">
        <w:rPr>
          <w:rtl/>
        </w:rPr>
        <w:t xml:space="preserve"> </w:t>
      </w:r>
      <w:r w:rsidRPr="00A82E06">
        <w:rPr>
          <w:rtl/>
        </w:rPr>
        <w:t>وعدم</w:t>
      </w:r>
      <w:r w:rsidR="00A82E06">
        <w:rPr>
          <w:rtl/>
        </w:rPr>
        <w:t xml:space="preserve"> </w:t>
      </w:r>
      <w:r w:rsidRPr="00A82E06">
        <w:rPr>
          <w:rtl/>
        </w:rPr>
        <w:t>إجراء</w:t>
      </w:r>
      <w:r w:rsidR="00A82E06">
        <w:rPr>
          <w:rtl/>
        </w:rPr>
        <w:t xml:space="preserve"> </w:t>
      </w:r>
      <w:r w:rsidRPr="00A82E06">
        <w:rPr>
          <w:rtl/>
        </w:rPr>
        <w:t>ملاحقات</w:t>
      </w:r>
      <w:r w:rsidR="00A82E06">
        <w:rPr>
          <w:rtl/>
        </w:rPr>
        <w:t xml:space="preserve"> </w:t>
      </w:r>
      <w:r w:rsidRPr="00A82E06">
        <w:rPr>
          <w:rtl/>
        </w:rPr>
        <w:t>قضائية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الانتهاكات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المؤسسات؛</w:t>
      </w:r>
      <w:r w:rsidR="00A82E06">
        <w:rPr>
          <w:rtl/>
        </w:rPr>
        <w:t xml:space="preserve"> </w:t>
      </w:r>
      <w:r w:rsidRPr="00A82E06">
        <w:rPr>
          <w:rtl/>
        </w:rPr>
        <w:t>و(ج)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توفير</w:t>
      </w:r>
      <w:r w:rsidR="00A82E06">
        <w:rPr>
          <w:rtl/>
        </w:rPr>
        <w:t xml:space="preserve"> </w:t>
      </w:r>
      <w:r w:rsidRPr="00A82E06">
        <w:rPr>
          <w:rtl/>
        </w:rPr>
        <w:t>سبل</w:t>
      </w:r>
      <w:r w:rsidR="00A82E06">
        <w:rPr>
          <w:rtl/>
        </w:rPr>
        <w:t xml:space="preserve"> </w:t>
      </w:r>
      <w:r w:rsidRPr="00A82E06">
        <w:rPr>
          <w:rtl/>
        </w:rPr>
        <w:t>انتصاف</w:t>
      </w:r>
      <w:r w:rsidR="00A82E06">
        <w:rPr>
          <w:rtl/>
        </w:rPr>
        <w:t xml:space="preserve"> </w:t>
      </w:r>
      <w:r w:rsidRPr="00A82E06">
        <w:rPr>
          <w:rtl/>
        </w:rPr>
        <w:t>كاملة</w:t>
      </w:r>
      <w:r w:rsidR="00A82E06">
        <w:rPr>
          <w:rtl/>
        </w:rPr>
        <w:t xml:space="preserve"> </w:t>
      </w:r>
      <w:r w:rsidRPr="00A82E06">
        <w:rPr>
          <w:rtl/>
        </w:rPr>
        <w:t>وفعالة</w:t>
      </w:r>
      <w:r w:rsidR="00A82E06">
        <w:rPr>
          <w:rtl/>
        </w:rPr>
        <w:t xml:space="preserve"> </w:t>
      </w:r>
      <w:r w:rsidRPr="00A82E06">
        <w:rPr>
          <w:rtl/>
        </w:rPr>
        <w:t>للضحايا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إدراج</w:t>
      </w:r>
      <w:r w:rsidR="00A82E06">
        <w:rPr>
          <w:rtl/>
        </w:rPr>
        <w:t xml:space="preserve"> </w:t>
      </w:r>
      <w:r w:rsidRPr="00A82E06">
        <w:rPr>
          <w:rtl/>
        </w:rPr>
        <w:t>جملة</w:t>
      </w:r>
      <w:r w:rsidR="00A82E06">
        <w:rPr>
          <w:rtl/>
        </w:rPr>
        <w:t xml:space="preserve"> </w:t>
      </w:r>
      <w:r w:rsidRPr="00A82E06">
        <w:rPr>
          <w:rtl/>
        </w:rPr>
        <w:t>أمور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tl/>
        </w:rPr>
        <w:t xml:space="preserve"> </w:t>
      </w:r>
      <w:r w:rsidRPr="00A82E06">
        <w:rPr>
          <w:rtl/>
        </w:rPr>
        <w:t>التزام</w:t>
      </w:r>
      <w:r w:rsidR="00A82E06">
        <w:rPr>
          <w:rtl/>
        </w:rPr>
        <w:t xml:space="preserve"> </w:t>
      </w:r>
      <w:r w:rsidRPr="00A82E06">
        <w:rPr>
          <w:rtl/>
        </w:rPr>
        <w:t>الضحايا</w:t>
      </w:r>
      <w:r w:rsidR="00A82E06">
        <w:rPr>
          <w:rtl/>
        </w:rPr>
        <w:t xml:space="preserve"> </w:t>
      </w:r>
      <w:r w:rsidRPr="00A82E06">
        <w:rPr>
          <w:rtl/>
        </w:rPr>
        <w:t>بالتوقيع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تنازل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الحق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مواصلة</w:t>
      </w:r>
      <w:r w:rsidR="00A82E06">
        <w:rPr>
          <w:rtl/>
        </w:rPr>
        <w:t xml:space="preserve"> </w:t>
      </w:r>
      <w:r w:rsidRPr="00A82E06">
        <w:rPr>
          <w:rtl/>
        </w:rPr>
        <w:t>الطعن</w:t>
      </w:r>
      <w:r w:rsidR="00A82E06">
        <w:rPr>
          <w:rtl/>
        </w:rPr>
        <w:t xml:space="preserve"> </w:t>
      </w:r>
      <w:r w:rsidRPr="00A82E06">
        <w:rPr>
          <w:rtl/>
        </w:rPr>
        <w:t>القانوني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الجهات</w:t>
      </w:r>
      <w:r w:rsidR="00A82E06">
        <w:rPr>
          <w:rtl/>
        </w:rPr>
        <w:t xml:space="preserve"> </w:t>
      </w:r>
      <w:r w:rsidRPr="00A82E06">
        <w:rPr>
          <w:rtl/>
        </w:rPr>
        <w:t>الفاعلة</w:t>
      </w:r>
      <w:r w:rsidR="00A82E06">
        <w:rPr>
          <w:rtl/>
        </w:rPr>
        <w:t xml:space="preserve"> </w:t>
      </w:r>
      <w:r w:rsidRPr="00A82E06">
        <w:rPr>
          <w:rtl/>
        </w:rPr>
        <w:t>الحكومية</w:t>
      </w:r>
      <w:r w:rsidR="00A82E06">
        <w:rPr>
          <w:rtl/>
        </w:rPr>
        <w:t xml:space="preserve"> </w:t>
      </w:r>
      <w:r w:rsidRPr="00A82E06">
        <w:rPr>
          <w:rtl/>
        </w:rPr>
        <w:t>وغير</w:t>
      </w:r>
      <w:r w:rsidR="00A82E06">
        <w:rPr>
          <w:rtl/>
        </w:rPr>
        <w:t xml:space="preserve"> </w:t>
      </w:r>
      <w:r w:rsidRPr="00A82E06">
        <w:rPr>
          <w:rtl/>
        </w:rPr>
        <w:t>الحكومية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الإجراءات</w:t>
      </w:r>
      <w:r w:rsidR="00A82E06">
        <w:rPr>
          <w:rtl/>
        </w:rPr>
        <w:t xml:space="preserve"> </w:t>
      </w:r>
      <w:r w:rsidRPr="00A82E06">
        <w:rPr>
          <w:rtl/>
        </w:rPr>
        <w:t>القضائية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6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</w:t>
      </w:r>
      <w:r w:rsidR="00E5005F" w:rsidRPr="00E33450">
        <w:rPr>
          <w:rtl/>
        </w:rPr>
        <w:t>4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2FCA9CF4" w14:textId="04AFEC2C" w:rsidR="00211477" w:rsidRPr="00E33450" w:rsidRDefault="00211477" w:rsidP="00E72BDF">
      <w:pPr>
        <w:pStyle w:val="SingleTxtGA"/>
        <w:rPr>
          <w:b/>
          <w:bCs/>
          <w:szCs w:val="20"/>
          <w:rtl/>
          <w:lang w:val="en-US" w:eastAsia="zh-TW"/>
        </w:rPr>
      </w:pPr>
      <w:r w:rsidRPr="00E33450">
        <w:rPr>
          <w:rtl/>
        </w:rPr>
        <w:t>12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0AF40327" w14:textId="7A420D63" w:rsidR="00211477" w:rsidRPr="00E33450" w:rsidRDefault="00E72BDF" w:rsidP="00E72BDF">
      <w:pPr>
        <w:pStyle w:val="SingleTxtGA"/>
        <w:rPr>
          <w:b/>
          <w:bCs/>
          <w:szCs w:val="20"/>
          <w:rtl/>
          <w:lang w:eastAsia="zh-TW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الاعتراف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بانتهاك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المؤسسات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وإنشاء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آلية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عدالة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انتقالية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تهدف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مكافحة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الإفلات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العقاب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معرفة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الحقيقة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الضحايا؛</w:t>
      </w:r>
    </w:p>
    <w:p w14:paraId="4E299FB9" w14:textId="61FC2BE0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211477" w:rsidRPr="00E33450">
        <w:rPr>
          <w:b/>
          <w:bCs/>
          <w:rtl/>
        </w:rPr>
        <w:tab/>
        <w:t>تكثيف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زيادة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آليات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تقديم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الشكاوى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وتوعيتهم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نحو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الانتهاكات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المزعومة،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واتباع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نهج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lastRenderedPageBreak/>
        <w:t>يركز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الناجين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ويراعي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ومقاضاة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المشتبه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الاقتضاء،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ومعاقبتهم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بفرض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عقوبات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تتناسب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خطورة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الجرائم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إدانتهم؛</w:t>
      </w:r>
    </w:p>
    <w:p w14:paraId="2DE14AA9" w14:textId="2ADCED17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سبل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انتصاف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وإزالة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الحواجز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السبل،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ذلك،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أمور،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الإثبات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المرهقة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للغاية،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والأطر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الزمنية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القصيرة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تنطبق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خطط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الانتصاف،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والطابع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التبرعي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للنظام،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واشتراط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التوقيع،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تعويض،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التنازل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الجهات</w:t>
      </w:r>
      <w:r w:rsidR="00A82E06" w:rsidRPr="00E33450">
        <w:rPr>
          <w:b/>
          <w:bCs/>
          <w:szCs w:val="20"/>
          <w:rtl/>
        </w:rPr>
        <w:t xml:space="preserve"> </w:t>
      </w:r>
      <w:r w:rsidR="00211477" w:rsidRPr="00E33450">
        <w:rPr>
          <w:b/>
          <w:bCs/>
          <w:rtl/>
        </w:rPr>
        <w:t>الفاعلة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الحكومية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الحكومية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خلال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الإجراءات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القضائية.</w:t>
      </w:r>
    </w:p>
    <w:p w14:paraId="36F9EFB1" w14:textId="609F17AB" w:rsidR="00211477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13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وترحب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بنشر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المستقلة</w:t>
      </w:r>
      <w:r w:rsidR="00A82E06">
        <w:rPr>
          <w:rtl/>
        </w:rPr>
        <w:t xml:space="preserve"> </w:t>
      </w:r>
      <w:r w:rsidRPr="00A82E06">
        <w:rPr>
          <w:rtl/>
        </w:rPr>
        <w:t>الثلاثة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تحقق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الممارسة</w:t>
      </w:r>
      <w:r w:rsidR="00A82E06">
        <w:rPr>
          <w:rtl/>
        </w:rPr>
        <w:t xml:space="preserve"> </w:t>
      </w:r>
      <w:r w:rsidRPr="00A82E06">
        <w:rPr>
          <w:rtl/>
        </w:rPr>
        <w:t>التاريخية</w:t>
      </w:r>
      <w:r w:rsidR="00A82E06">
        <w:rPr>
          <w:rtl/>
        </w:rPr>
        <w:t xml:space="preserve"> </w:t>
      </w:r>
      <w:r w:rsidRPr="00A82E06">
        <w:rPr>
          <w:rtl/>
        </w:rPr>
        <w:t>لبضع</w:t>
      </w:r>
      <w:r w:rsidR="00A82E06">
        <w:rPr>
          <w:rtl/>
        </w:rPr>
        <w:t xml:space="preserve"> </w:t>
      </w:r>
      <w:r w:rsidRPr="00A82E06">
        <w:rPr>
          <w:rtl/>
        </w:rPr>
        <w:t>الارتفاق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بالتدابير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نفذتها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لصالح</w:t>
      </w:r>
      <w:r w:rsidR="00A82E06">
        <w:rPr>
          <w:rtl/>
        </w:rPr>
        <w:t xml:space="preserve"> </w:t>
      </w:r>
      <w:r w:rsidRPr="00A82E06">
        <w:rPr>
          <w:rtl/>
        </w:rPr>
        <w:t>الناجين،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مخطط</w:t>
      </w:r>
      <w:r w:rsidR="00A82E06">
        <w:rPr>
          <w:rtl/>
        </w:rPr>
        <w:t xml:space="preserve"> </w:t>
      </w:r>
      <w:r w:rsidRPr="00A82E06">
        <w:rPr>
          <w:rtl/>
        </w:rPr>
        <w:t>التبرع</w:t>
      </w:r>
      <w:r w:rsidR="00A82E06">
        <w:rPr>
          <w:rtl/>
        </w:rPr>
        <w:t xml:space="preserve"> </w:t>
      </w:r>
      <w:r w:rsidRPr="00A82E06">
        <w:rPr>
          <w:rtl/>
        </w:rPr>
        <w:t>بتكاليف</w:t>
      </w:r>
      <w:r w:rsidR="00A82E06">
        <w:rPr>
          <w:rtl/>
        </w:rPr>
        <w:t xml:space="preserve"> </w:t>
      </w:r>
      <w:r w:rsidRPr="00A82E06">
        <w:rPr>
          <w:rtl/>
        </w:rPr>
        <w:t>جراحة</w:t>
      </w:r>
      <w:r w:rsidR="00A82E06">
        <w:rPr>
          <w:rtl/>
        </w:rPr>
        <w:t xml:space="preserve"> </w:t>
      </w:r>
      <w:r w:rsidRPr="00A82E06">
        <w:rPr>
          <w:rtl/>
        </w:rPr>
        <w:t>بضع</w:t>
      </w:r>
      <w:r w:rsidR="00A82E06">
        <w:rPr>
          <w:rtl/>
        </w:rPr>
        <w:t xml:space="preserve"> </w:t>
      </w:r>
      <w:r w:rsidRPr="00A82E06">
        <w:rPr>
          <w:rtl/>
        </w:rPr>
        <w:t>الارتفاق</w:t>
      </w:r>
      <w:r w:rsidR="00A82E06">
        <w:rPr>
          <w:rtl/>
        </w:rPr>
        <w:t xml:space="preserve"> </w:t>
      </w:r>
      <w:r w:rsidRPr="00A82E06">
        <w:rPr>
          <w:rtl/>
        </w:rPr>
        <w:t>وتوفير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طبية</w:t>
      </w:r>
      <w:r w:rsidR="00A82E06">
        <w:rPr>
          <w:rtl/>
        </w:rPr>
        <w:t xml:space="preserve"> </w:t>
      </w:r>
      <w:r w:rsidRPr="00A82E06">
        <w:rPr>
          <w:rtl/>
        </w:rPr>
        <w:t>مجانية</w:t>
      </w:r>
      <w:r w:rsidR="00A82E06">
        <w:rPr>
          <w:rtl/>
        </w:rPr>
        <w:t xml:space="preserve"> </w:t>
      </w:r>
      <w:r w:rsidRPr="00A82E06">
        <w:rPr>
          <w:rtl/>
        </w:rPr>
        <w:t>مستمرة.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تكرر</w:t>
      </w:r>
      <w:r w:rsidR="00A82E06">
        <w:rPr>
          <w:rtl/>
        </w:rPr>
        <w:t xml:space="preserve"> </w:t>
      </w:r>
      <w:r w:rsidRPr="00A82E06">
        <w:rPr>
          <w:rtl/>
        </w:rPr>
        <w:t>الإعراب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Pr="00A82E06">
        <w:rPr>
          <w:rtl/>
        </w:rPr>
        <w:t>السابق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9"/>
      </w:r>
      <w:r w:rsidR="00D56C36" w:rsidRPr="00A82E06">
        <w:rPr>
          <w:rStyle w:val="FootnoteReference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قيام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الاعتراف</w:t>
      </w:r>
      <w:r w:rsidR="00A82E06">
        <w:rPr>
          <w:rtl/>
        </w:rPr>
        <w:t xml:space="preserve"> </w:t>
      </w:r>
      <w:r w:rsidRPr="00A82E06">
        <w:rPr>
          <w:rtl/>
        </w:rPr>
        <w:t>بوضوح</w:t>
      </w:r>
      <w:r w:rsidR="00A82E06">
        <w:rPr>
          <w:rtl/>
        </w:rPr>
        <w:t xml:space="preserve"> </w:t>
      </w:r>
      <w:r w:rsidRPr="00A82E06">
        <w:rPr>
          <w:rtl/>
        </w:rPr>
        <w:t>بطبيعة</w:t>
      </w:r>
      <w:r w:rsidR="00A82E06">
        <w:rPr>
          <w:rtl/>
        </w:rPr>
        <w:t xml:space="preserve"> </w:t>
      </w:r>
      <w:r w:rsidRPr="00A82E06">
        <w:rPr>
          <w:rtl/>
        </w:rPr>
        <w:t>الدافع</w:t>
      </w:r>
      <w:r w:rsidR="00A82E06">
        <w:rPr>
          <w:rtl/>
        </w:rPr>
        <w:t xml:space="preserve"> </w:t>
      </w:r>
      <w:r w:rsidRPr="00A82E06">
        <w:rPr>
          <w:rtl/>
        </w:rPr>
        <w:t>وراء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الممارسة</w:t>
      </w:r>
      <w:r w:rsidR="00A82E06">
        <w:rPr>
          <w:rtl/>
        </w:rPr>
        <w:t xml:space="preserve"> </w:t>
      </w:r>
      <w:r w:rsidRPr="00A82E06">
        <w:rPr>
          <w:rtl/>
        </w:rPr>
        <w:t>المتعمدة</w:t>
      </w:r>
      <w:r w:rsidR="00A82E06">
        <w:rPr>
          <w:rtl/>
        </w:rPr>
        <w:t xml:space="preserve"> </w:t>
      </w:r>
      <w:r w:rsidRPr="00A82E06">
        <w:rPr>
          <w:rtl/>
        </w:rPr>
        <w:t>والمنهجية</w:t>
      </w:r>
      <w:r w:rsidR="00A82E06">
        <w:rPr>
          <w:rtl/>
        </w:rPr>
        <w:t xml:space="preserve"> </w:t>
      </w:r>
      <w:r w:rsidRPr="00A82E06">
        <w:rPr>
          <w:rtl/>
        </w:rPr>
        <w:t>دون</w:t>
      </w:r>
      <w:r w:rsidR="00A82E06">
        <w:rPr>
          <w:rtl/>
        </w:rPr>
        <w:t xml:space="preserve"> </w:t>
      </w:r>
      <w:r w:rsidRPr="00A82E06">
        <w:rPr>
          <w:rtl/>
        </w:rPr>
        <w:t>علم</w:t>
      </w:r>
      <w:r w:rsidR="00A82E06">
        <w:rPr>
          <w:rtl/>
        </w:rPr>
        <w:t xml:space="preserve"> </w:t>
      </w:r>
      <w:r w:rsidRPr="00A82E06">
        <w:rPr>
          <w:rtl/>
        </w:rPr>
        <w:t>مسبق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المرأة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موافقتها</w:t>
      </w:r>
      <w:r w:rsidR="00A82E06">
        <w:rPr>
          <w:rtl/>
        </w:rPr>
        <w:t xml:space="preserve"> </w:t>
      </w:r>
      <w:r w:rsidRPr="00A82E06">
        <w:rPr>
          <w:rtl/>
        </w:rPr>
        <w:t>المستنيرة؛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الاعتراف</w:t>
      </w:r>
      <w:r w:rsidR="00A82E06">
        <w:rPr>
          <w:rtl/>
        </w:rPr>
        <w:t xml:space="preserve"> </w:t>
      </w:r>
      <w:r w:rsidRPr="00A82E06">
        <w:rPr>
          <w:rtl/>
        </w:rPr>
        <w:t>بالاعتداءات</w:t>
      </w:r>
      <w:r w:rsidR="00A82E06">
        <w:rPr>
          <w:rtl/>
        </w:rPr>
        <w:t xml:space="preserve"> </w:t>
      </w:r>
      <w:r w:rsidRPr="00A82E06">
        <w:rPr>
          <w:rtl/>
        </w:rPr>
        <w:t>المؤسسية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تؤثر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والأطفال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تسبب</w:t>
      </w:r>
      <w:r w:rsidR="00A82E06">
        <w:rPr>
          <w:rtl/>
        </w:rPr>
        <w:t xml:space="preserve"> </w:t>
      </w:r>
      <w:r w:rsidRPr="00A82E06">
        <w:rPr>
          <w:rtl/>
        </w:rPr>
        <w:t>للناجين</w:t>
      </w:r>
      <w:r w:rsidR="00A82E06">
        <w:rPr>
          <w:rtl/>
        </w:rPr>
        <w:t xml:space="preserve"> </w:t>
      </w:r>
      <w:r w:rsidRPr="00A82E06">
        <w:rPr>
          <w:rtl/>
        </w:rPr>
        <w:t>آلاماً</w:t>
      </w:r>
      <w:r w:rsidR="00A82E06">
        <w:rPr>
          <w:rtl/>
        </w:rPr>
        <w:t xml:space="preserve"> </w:t>
      </w:r>
      <w:r w:rsidRPr="00A82E06">
        <w:rPr>
          <w:rtl/>
        </w:rPr>
        <w:t>وعجزاً</w:t>
      </w:r>
      <w:r w:rsidR="00A82E06">
        <w:rPr>
          <w:rtl/>
        </w:rPr>
        <w:t xml:space="preserve"> </w:t>
      </w:r>
      <w:r w:rsidRPr="00A82E06">
        <w:rPr>
          <w:rtl/>
        </w:rPr>
        <w:t>مدى</w:t>
      </w:r>
      <w:r w:rsidR="00A82E06">
        <w:rPr>
          <w:rtl/>
        </w:rPr>
        <w:t xml:space="preserve"> </w:t>
      </w:r>
      <w:r w:rsidRPr="00A82E06">
        <w:rPr>
          <w:rtl/>
        </w:rPr>
        <w:t>الحياة؛</w:t>
      </w:r>
      <w:r w:rsidR="00A82E06">
        <w:rPr>
          <w:rtl/>
        </w:rPr>
        <w:t xml:space="preserve"> </w:t>
      </w:r>
      <w:r w:rsidRPr="00A82E06">
        <w:rPr>
          <w:rtl/>
        </w:rPr>
        <w:t>و(ج)</w:t>
      </w:r>
      <w:r w:rsidR="00A82E06">
        <w:rPr>
          <w:rtl/>
        </w:rPr>
        <w:t xml:space="preserve"> </w:t>
      </w:r>
      <w:r w:rsidRPr="00A82E06">
        <w:rPr>
          <w:rtl/>
        </w:rPr>
        <w:t>تحديد</w:t>
      </w:r>
      <w:r w:rsidR="00A82E06">
        <w:rPr>
          <w:rtl/>
        </w:rPr>
        <w:t xml:space="preserve"> </w:t>
      </w:r>
      <w:r w:rsidRPr="00A82E06">
        <w:rPr>
          <w:rtl/>
        </w:rPr>
        <w:t>هوية</w:t>
      </w:r>
      <w:r w:rsidR="00A82E06">
        <w:rPr>
          <w:rtl/>
        </w:rPr>
        <w:t xml:space="preserve"> </w:t>
      </w:r>
      <w:r w:rsidRPr="00A82E06">
        <w:rPr>
          <w:rtl/>
        </w:rPr>
        <w:t>الجناة</w:t>
      </w:r>
      <w:r w:rsidR="00A82E06">
        <w:rPr>
          <w:rtl/>
        </w:rPr>
        <w:t xml:space="preserve"> </w:t>
      </w:r>
      <w:r w:rsidRPr="00A82E06">
        <w:rPr>
          <w:rtl/>
        </w:rPr>
        <w:t>الذين</w:t>
      </w:r>
      <w:r w:rsidR="00A82E06">
        <w:rPr>
          <w:rtl/>
        </w:rPr>
        <w:t xml:space="preserve"> </w:t>
      </w:r>
      <w:r w:rsidRPr="00A82E06">
        <w:rPr>
          <w:rtl/>
        </w:rPr>
        <w:t>يقومون</w:t>
      </w:r>
      <w:r w:rsidR="00A82E06">
        <w:rPr>
          <w:rtl/>
        </w:rPr>
        <w:t xml:space="preserve"> </w:t>
      </w:r>
      <w:r w:rsidRPr="00A82E06">
        <w:rPr>
          <w:rtl/>
        </w:rPr>
        <w:t>بعملية</w:t>
      </w:r>
      <w:r w:rsidR="00A82E06">
        <w:rPr>
          <w:rtl/>
        </w:rPr>
        <w:t xml:space="preserve"> </w:t>
      </w:r>
      <w:r w:rsidRPr="00A82E06">
        <w:rPr>
          <w:rtl/>
        </w:rPr>
        <w:t>بضع</w:t>
      </w:r>
      <w:r w:rsidR="00A82E06">
        <w:rPr>
          <w:rtl/>
        </w:rPr>
        <w:t xml:space="preserve"> </w:t>
      </w:r>
      <w:r w:rsidRPr="00A82E06">
        <w:rPr>
          <w:rtl/>
        </w:rPr>
        <w:t>الارتفاق</w:t>
      </w:r>
      <w:r w:rsidR="00A82E06">
        <w:rPr>
          <w:rtl/>
        </w:rPr>
        <w:t xml:space="preserve"> </w:t>
      </w:r>
      <w:r w:rsidRPr="00A82E06">
        <w:rPr>
          <w:rtl/>
        </w:rPr>
        <w:t>دون</w:t>
      </w:r>
      <w:r w:rsidR="00A82E06">
        <w:rPr>
          <w:rtl/>
        </w:rPr>
        <w:t xml:space="preserve"> </w:t>
      </w:r>
      <w:r w:rsidRPr="00A82E06">
        <w:rPr>
          <w:rtl/>
        </w:rPr>
        <w:t>موافقة</w:t>
      </w:r>
      <w:r w:rsidR="00A82E06">
        <w:rPr>
          <w:rtl/>
        </w:rPr>
        <w:t xml:space="preserve"> </w:t>
      </w:r>
      <w:r w:rsidRPr="00A82E06">
        <w:rPr>
          <w:rtl/>
        </w:rPr>
        <w:t>المريض</w:t>
      </w:r>
      <w:r w:rsidR="00A82E06">
        <w:rPr>
          <w:rtl/>
        </w:rPr>
        <w:t xml:space="preserve"> </w:t>
      </w:r>
      <w:r w:rsidRPr="00A82E06">
        <w:rPr>
          <w:rtl/>
        </w:rPr>
        <w:t>ومقاضاتهم</w:t>
      </w:r>
      <w:r w:rsidR="00A82E06">
        <w:rPr>
          <w:rtl/>
        </w:rPr>
        <w:t xml:space="preserve"> </w:t>
      </w:r>
      <w:r w:rsidRPr="00A82E06">
        <w:rPr>
          <w:rtl/>
        </w:rPr>
        <w:t>ومعاقبتهم،</w:t>
      </w:r>
      <w:r w:rsidR="00A82E06">
        <w:rPr>
          <w:rtl/>
        </w:rPr>
        <w:t xml:space="preserve"> </w:t>
      </w:r>
      <w:r w:rsidRPr="00A82E06">
        <w:rPr>
          <w:rtl/>
        </w:rPr>
        <w:t>حيثما</w:t>
      </w:r>
      <w:r w:rsidR="00A82E06">
        <w:rPr>
          <w:rtl/>
        </w:rPr>
        <w:t xml:space="preserve"> </w:t>
      </w:r>
      <w:r w:rsidRPr="00A82E06">
        <w:rPr>
          <w:rtl/>
        </w:rPr>
        <w:t>أمكن</w:t>
      </w:r>
      <w:r w:rsidR="00A82E06">
        <w:rPr>
          <w:rtl/>
        </w:rPr>
        <w:t xml:space="preserve"> </w:t>
      </w:r>
      <w:r w:rsidRPr="00A82E06">
        <w:rPr>
          <w:rtl/>
        </w:rPr>
        <w:t>ذلك؛</w:t>
      </w:r>
      <w:r w:rsidR="00A82E06">
        <w:rPr>
          <w:rtl/>
        </w:rPr>
        <w:t xml:space="preserve"> </w:t>
      </w:r>
      <w:r w:rsidRPr="00A82E06">
        <w:rPr>
          <w:rtl/>
        </w:rPr>
        <w:t>و(د)</w:t>
      </w:r>
      <w:r w:rsidR="00A82E06">
        <w:rPr>
          <w:rtl/>
        </w:rPr>
        <w:t xml:space="preserve"> </w:t>
      </w:r>
      <w:r w:rsidRPr="00A82E06">
        <w:rPr>
          <w:rtl/>
        </w:rPr>
        <w:t>توفير</w:t>
      </w:r>
      <w:r w:rsidR="00A82E06">
        <w:rPr>
          <w:rtl/>
        </w:rPr>
        <w:t xml:space="preserve"> </w:t>
      </w:r>
      <w:r w:rsidRPr="00A82E06">
        <w:rPr>
          <w:rtl/>
        </w:rPr>
        <w:t>إمكانية</w:t>
      </w:r>
      <w:r w:rsidR="00A82E06">
        <w:rPr>
          <w:rtl/>
        </w:rPr>
        <w:t xml:space="preserve"> </w:t>
      </w:r>
      <w:r w:rsidRPr="00A82E06">
        <w:rPr>
          <w:rtl/>
        </w:rPr>
        <w:t>الانتصاف</w:t>
      </w:r>
      <w:r w:rsidR="00A82E06">
        <w:rPr>
          <w:rtl/>
        </w:rPr>
        <w:t xml:space="preserve"> </w:t>
      </w:r>
      <w:r w:rsidRPr="00A82E06">
        <w:rPr>
          <w:rtl/>
        </w:rPr>
        <w:t>والدعم</w:t>
      </w:r>
      <w:r w:rsidR="00A82E06">
        <w:rPr>
          <w:rtl/>
        </w:rPr>
        <w:t xml:space="preserve"> </w:t>
      </w:r>
      <w:r w:rsidRPr="00A82E06">
        <w:rPr>
          <w:rtl/>
        </w:rPr>
        <w:t>لصالح</w:t>
      </w:r>
      <w:r w:rsidR="00A82E06">
        <w:rPr>
          <w:rtl/>
        </w:rPr>
        <w:t xml:space="preserve"> </w:t>
      </w:r>
      <w:r w:rsidRPr="00A82E06">
        <w:rPr>
          <w:rtl/>
        </w:rPr>
        <w:t>جميع</w:t>
      </w:r>
      <w:r w:rsidR="00A82E06">
        <w:rPr>
          <w:rtl/>
        </w:rPr>
        <w:t xml:space="preserve"> </w:t>
      </w:r>
      <w:r w:rsidRPr="00A82E06">
        <w:rPr>
          <w:rtl/>
        </w:rPr>
        <w:t>الناجين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6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</w:t>
      </w:r>
      <w:r w:rsidR="00E5005F" w:rsidRPr="00E33450">
        <w:rPr>
          <w:rtl/>
        </w:rPr>
        <w:t>4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  <w:r w:rsidR="00A82E06">
        <w:rPr>
          <w:rtl/>
        </w:rPr>
        <w:t xml:space="preserve"> </w:t>
      </w:r>
    </w:p>
    <w:p w14:paraId="2D6D18EB" w14:textId="37C41932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14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الشروع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تحقيق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جنائي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فوري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ومستقل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وشامل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العواقب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الناجمة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حالات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عملية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بضع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الارتفاق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ومقاضاة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الجناة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ومعاقبتهم؛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و(ب)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حصول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والأسر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المتضررة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بضع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الارتفاق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التعويض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المناسب،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بوسائل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إزالة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العوائق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تحول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دون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الاستفادة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مخطط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التبرع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بتكاليف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جراحة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بضع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الارتفاق.</w:t>
      </w:r>
    </w:p>
    <w:p w14:paraId="4D61AB03" w14:textId="7F73E196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عدم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التمييز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وخطاب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الكراهية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وجرائم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الكراهية</w:t>
      </w:r>
    </w:p>
    <w:p w14:paraId="4C4B7C7A" w14:textId="5928ED04" w:rsidR="00E5005F" w:rsidRPr="00A82E06" w:rsidRDefault="00211477" w:rsidP="00E72BDF">
      <w:pPr>
        <w:pStyle w:val="SingleTxtGA"/>
        <w:rPr>
          <w:lang w:val="ar-SA" w:eastAsia="zh-TW" w:bidi="en-GB"/>
        </w:rPr>
      </w:pPr>
      <w:r w:rsidRPr="00E33450">
        <w:rPr>
          <w:rtl/>
        </w:rPr>
        <w:t>15</w:t>
      </w:r>
      <w:r w:rsidRPr="00A82E06">
        <w:rPr>
          <w:rFonts w:ascii="Simplified Arabic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بمختلف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التشريعية</w:t>
      </w:r>
      <w:r w:rsidR="00A82E06">
        <w:rPr>
          <w:rtl/>
        </w:rPr>
        <w:t xml:space="preserve"> </w:t>
      </w:r>
      <w:r w:rsidRPr="00A82E06">
        <w:rPr>
          <w:rtl/>
        </w:rPr>
        <w:t>والسياساتية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اتخذتها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مكافحة</w:t>
      </w:r>
      <w:r w:rsidR="00A82E06">
        <w:rPr>
          <w:rtl/>
        </w:rPr>
        <w:t xml:space="preserve"> </w:t>
      </w:r>
      <w:r w:rsidRPr="00A82E06">
        <w:rPr>
          <w:rtl/>
        </w:rPr>
        <w:t>التمييز،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إنشاء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المستقلة</w:t>
      </w:r>
      <w:r w:rsidR="00A82E06">
        <w:rPr>
          <w:rtl/>
        </w:rPr>
        <w:t xml:space="preserve"> </w:t>
      </w:r>
      <w:r w:rsidRPr="00A82E06">
        <w:rPr>
          <w:rtl/>
        </w:rPr>
        <w:t>لمناهضة</w:t>
      </w:r>
      <w:r w:rsidR="00A82E06">
        <w:rPr>
          <w:rtl/>
        </w:rPr>
        <w:t xml:space="preserve"> </w:t>
      </w:r>
      <w:r w:rsidRPr="00A82E06">
        <w:rPr>
          <w:rtl/>
        </w:rPr>
        <w:t>العنصرية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عام</w:t>
      </w:r>
      <w:r w:rsidR="00A82E06">
        <w:rPr>
          <w:rtl/>
        </w:rPr>
        <w:t xml:space="preserve"> </w:t>
      </w:r>
      <w:r w:rsidRPr="00E33450">
        <w:rPr>
          <w:rtl/>
        </w:rPr>
        <w:t>2020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لكنها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التمييز</w:t>
      </w:r>
      <w:r w:rsidR="00A82E06">
        <w:rPr>
          <w:rtl/>
        </w:rPr>
        <w:t xml:space="preserve"> </w:t>
      </w:r>
      <w:r w:rsidRPr="00A82E06">
        <w:rPr>
          <w:rtl/>
        </w:rPr>
        <w:t>المستمر</w:t>
      </w:r>
      <w:r w:rsidR="00A82E06">
        <w:rPr>
          <w:rtl/>
        </w:rPr>
        <w:t xml:space="preserve"> </w:t>
      </w:r>
      <w:r w:rsidRPr="00A82E06">
        <w:rPr>
          <w:rtl/>
        </w:rPr>
        <w:t>الذي</w:t>
      </w:r>
      <w:r w:rsidR="00A82E06">
        <w:rPr>
          <w:rtl/>
        </w:rPr>
        <w:t xml:space="preserve"> </w:t>
      </w:r>
      <w:r w:rsidRPr="00A82E06">
        <w:rPr>
          <w:rtl/>
        </w:rPr>
        <w:t>تعاني</w:t>
      </w:r>
      <w:r w:rsidR="00A82E06">
        <w:rPr>
          <w:rtl/>
        </w:rPr>
        <w:t xml:space="preserve"> </w:t>
      </w:r>
      <w:r w:rsidRPr="00A82E06">
        <w:rPr>
          <w:rtl/>
        </w:rPr>
        <w:t>منه</w:t>
      </w:r>
      <w:r w:rsidR="00A82E06">
        <w:rPr>
          <w:rtl/>
        </w:rPr>
        <w:t xml:space="preserve"> </w:t>
      </w:r>
      <w:r w:rsidRPr="00A82E06">
        <w:rPr>
          <w:rtl/>
        </w:rPr>
        <w:t>النساء،</w:t>
      </w:r>
      <w:r w:rsidR="00A82E06">
        <w:rPr>
          <w:rtl/>
        </w:rPr>
        <w:t xml:space="preserve"> </w:t>
      </w:r>
      <w:r w:rsidRPr="00A82E06">
        <w:rPr>
          <w:rtl/>
        </w:rPr>
        <w:t>والأشخاص</w:t>
      </w:r>
      <w:r w:rsidR="00A82E06">
        <w:rPr>
          <w:rtl/>
        </w:rPr>
        <w:t xml:space="preserve"> </w:t>
      </w:r>
      <w:r w:rsidRPr="00A82E06">
        <w:rPr>
          <w:rtl/>
        </w:rPr>
        <w:t>المنحدرون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أصل</w:t>
      </w:r>
      <w:r w:rsidR="00A82E06">
        <w:rPr>
          <w:rtl/>
        </w:rPr>
        <w:t xml:space="preserve"> </w:t>
      </w:r>
      <w:r w:rsidRPr="00A82E06">
        <w:rPr>
          <w:rtl/>
        </w:rPr>
        <w:t>أفريقي،</w:t>
      </w:r>
      <w:r w:rsidR="00A82E06">
        <w:rPr>
          <w:rtl/>
        </w:rPr>
        <w:t xml:space="preserve"> </w:t>
      </w:r>
      <w:r w:rsidRPr="00A82E06">
        <w:rPr>
          <w:rtl/>
        </w:rPr>
        <w:t>وجماعتا</w:t>
      </w:r>
      <w:r w:rsidR="00A82E06">
        <w:rPr>
          <w:rtl/>
        </w:rPr>
        <w:t xml:space="preserve"> </w:t>
      </w:r>
      <w:r w:rsidRPr="00A82E06">
        <w:rPr>
          <w:rtl/>
        </w:rPr>
        <w:t>الرحل</w:t>
      </w:r>
      <w:r w:rsidR="00A82E06">
        <w:rPr>
          <w:rtl/>
        </w:rPr>
        <w:t xml:space="preserve"> </w:t>
      </w:r>
      <w:r w:rsidRPr="00A82E06">
        <w:rPr>
          <w:rtl/>
        </w:rPr>
        <w:t>والروما،</w:t>
      </w:r>
      <w:r w:rsidR="00A82E06">
        <w:rPr>
          <w:rtl/>
        </w:rPr>
        <w:t xml:space="preserve"> </w:t>
      </w:r>
      <w:r w:rsidRPr="00A82E06">
        <w:rPr>
          <w:rtl/>
        </w:rPr>
        <w:t>والأشخاص</w:t>
      </w:r>
      <w:r w:rsidR="00A82E06">
        <w:rPr>
          <w:rtl/>
        </w:rPr>
        <w:t xml:space="preserve"> </w:t>
      </w:r>
      <w:r w:rsidRPr="00A82E06">
        <w:rPr>
          <w:rtl/>
        </w:rPr>
        <w:t>ذوو</w:t>
      </w:r>
      <w:r w:rsidR="00A82E06">
        <w:rPr>
          <w:rtl/>
        </w:rPr>
        <w:t xml:space="preserve"> </w:t>
      </w:r>
      <w:r w:rsidRPr="00A82E06">
        <w:rPr>
          <w:rtl/>
        </w:rPr>
        <w:t>الإعاقة،</w:t>
      </w:r>
      <w:r w:rsidR="00A82E06">
        <w:rPr>
          <w:rtl/>
        </w:rPr>
        <w:t xml:space="preserve"> </w:t>
      </w:r>
      <w:r w:rsidRPr="00A82E06">
        <w:rPr>
          <w:rtl/>
        </w:rPr>
        <w:t>والمثليات</w:t>
      </w:r>
      <w:r w:rsidR="00A82E06">
        <w:rPr>
          <w:rtl/>
        </w:rPr>
        <w:t xml:space="preserve"> </w:t>
      </w:r>
      <w:r w:rsidRPr="00A82E06">
        <w:rPr>
          <w:rtl/>
        </w:rPr>
        <w:t>والمثليون،</w:t>
      </w:r>
      <w:r w:rsidR="00A82E06">
        <w:rPr>
          <w:rtl/>
        </w:rPr>
        <w:t xml:space="preserve"> </w:t>
      </w:r>
      <w:r w:rsidRPr="00A82E06">
        <w:rPr>
          <w:rtl/>
        </w:rPr>
        <w:t>ومزدوجو</w:t>
      </w:r>
      <w:r w:rsidR="00A82E06">
        <w:rPr>
          <w:rtl/>
        </w:rPr>
        <w:t xml:space="preserve"> </w:t>
      </w:r>
      <w:r w:rsidRPr="00A82E06">
        <w:rPr>
          <w:rtl/>
        </w:rPr>
        <w:t>الميل</w:t>
      </w:r>
      <w:r w:rsidR="00A82E06">
        <w:rPr>
          <w:rtl/>
        </w:rPr>
        <w:t xml:space="preserve"> </w:t>
      </w:r>
      <w:r w:rsidRPr="00A82E06">
        <w:rPr>
          <w:rtl/>
        </w:rPr>
        <w:t>الجنسي</w:t>
      </w:r>
      <w:r w:rsidR="00A82E06">
        <w:rPr>
          <w:rtl/>
        </w:rPr>
        <w:t xml:space="preserve"> </w:t>
      </w:r>
      <w:r w:rsidRPr="00A82E06">
        <w:rPr>
          <w:rtl/>
        </w:rPr>
        <w:t>ومغايرو</w:t>
      </w:r>
      <w:r w:rsidR="00A82E06">
        <w:rPr>
          <w:rtl/>
        </w:rPr>
        <w:t xml:space="preserve"> </w:t>
      </w:r>
      <w:r w:rsidRPr="00A82E06">
        <w:rPr>
          <w:rtl/>
        </w:rPr>
        <w:t>الهوية</w:t>
      </w:r>
      <w:r w:rsidR="00A82E06">
        <w:rPr>
          <w:rtl/>
        </w:rPr>
        <w:t xml:space="preserve"> </w:t>
      </w:r>
      <w:r w:rsidRPr="00A82E06">
        <w:rPr>
          <w:rtl/>
        </w:rPr>
        <w:t>الجنسانية</w:t>
      </w:r>
      <w:r w:rsidR="00A82E06">
        <w:rPr>
          <w:rtl/>
        </w:rPr>
        <w:t xml:space="preserve"> </w:t>
      </w:r>
      <w:r w:rsidRPr="00A82E06">
        <w:rPr>
          <w:rtl/>
        </w:rPr>
        <w:t>وحاملو</w:t>
      </w:r>
      <w:r w:rsidR="00A82E06">
        <w:rPr>
          <w:rtl/>
        </w:rPr>
        <w:t xml:space="preserve"> </w:t>
      </w:r>
      <w:r w:rsidRPr="00A82E06">
        <w:rPr>
          <w:rtl/>
        </w:rPr>
        <w:t>صفات</w:t>
      </w:r>
      <w:r w:rsidR="00A82E06">
        <w:rPr>
          <w:rtl/>
        </w:rPr>
        <w:t xml:space="preserve"> </w:t>
      </w:r>
      <w:r w:rsidRPr="00A82E06">
        <w:rPr>
          <w:rtl/>
        </w:rPr>
        <w:t>الجنسين،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مجالات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والرعاية</w:t>
      </w:r>
      <w:r w:rsidR="00A82E06">
        <w:rPr>
          <w:rtl/>
        </w:rPr>
        <w:t xml:space="preserve"> </w:t>
      </w:r>
      <w:r w:rsidRPr="00A82E06">
        <w:rPr>
          <w:rtl/>
        </w:rPr>
        <w:t>الصحية</w:t>
      </w:r>
      <w:r w:rsidR="00A82E06">
        <w:rPr>
          <w:rtl/>
        </w:rPr>
        <w:t xml:space="preserve"> </w:t>
      </w:r>
      <w:r w:rsidRPr="00A82E06">
        <w:rPr>
          <w:rtl/>
        </w:rPr>
        <w:t>والعمل؛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استهداف</w:t>
      </w:r>
      <w:r w:rsidR="00A82E06">
        <w:rPr>
          <w:rtl/>
        </w:rPr>
        <w:t xml:space="preserve"> </w:t>
      </w:r>
      <w:r w:rsidRPr="00A82E06">
        <w:rPr>
          <w:rtl/>
        </w:rPr>
        <w:t>أفراد</w:t>
      </w:r>
      <w:r w:rsidR="00A82E06">
        <w:rPr>
          <w:rtl/>
        </w:rPr>
        <w:t xml:space="preserve"> </w:t>
      </w:r>
      <w:r w:rsidRPr="00A82E06">
        <w:rPr>
          <w:rtl/>
        </w:rPr>
        <w:t>جماعتي</w:t>
      </w:r>
      <w:r w:rsidR="00A82E06">
        <w:rPr>
          <w:rtl/>
        </w:rPr>
        <w:t xml:space="preserve"> </w:t>
      </w:r>
      <w:r w:rsidRPr="00A82E06">
        <w:rPr>
          <w:rtl/>
        </w:rPr>
        <w:t>الرحل</w:t>
      </w:r>
      <w:r w:rsidR="00A82E06">
        <w:rPr>
          <w:rtl/>
        </w:rPr>
        <w:t xml:space="preserve"> </w:t>
      </w:r>
      <w:r w:rsidRPr="00A82E06">
        <w:rPr>
          <w:rtl/>
        </w:rPr>
        <w:t>والروما،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المنحدرين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أصل</w:t>
      </w:r>
      <w:r w:rsidR="00A82E06">
        <w:rPr>
          <w:rtl/>
        </w:rPr>
        <w:t xml:space="preserve"> </w:t>
      </w:r>
      <w:r w:rsidRPr="00A82E06">
        <w:rPr>
          <w:rtl/>
        </w:rPr>
        <w:t>أفريقي،</w:t>
      </w:r>
      <w:r w:rsidR="00A82E06">
        <w:rPr>
          <w:rtl/>
        </w:rPr>
        <w:t xml:space="preserve"> </w:t>
      </w:r>
      <w:r w:rsidRPr="00A82E06">
        <w:rPr>
          <w:rtl/>
        </w:rPr>
        <w:t>بوجه</w:t>
      </w:r>
      <w:r w:rsidR="00A82E06">
        <w:rPr>
          <w:rtl/>
        </w:rPr>
        <w:t xml:space="preserve"> </w:t>
      </w:r>
      <w:r w:rsidRPr="00A82E06">
        <w:rPr>
          <w:rtl/>
        </w:rPr>
        <w:t>خاص</w:t>
      </w:r>
      <w:r w:rsidR="00A82E06">
        <w:rPr>
          <w:rtl/>
        </w:rPr>
        <w:t xml:space="preserve"> </w:t>
      </w:r>
      <w:r w:rsidRPr="00A82E06">
        <w:rPr>
          <w:rtl/>
        </w:rPr>
        <w:t>بالتمييز</w:t>
      </w:r>
      <w:r w:rsidR="00A82E06">
        <w:rPr>
          <w:rtl/>
        </w:rPr>
        <w:t xml:space="preserve"> </w:t>
      </w:r>
      <w:r w:rsidRPr="00A82E06">
        <w:rPr>
          <w:rtl/>
        </w:rPr>
        <w:t>المنهجي</w:t>
      </w:r>
      <w:r w:rsidR="00A82E06">
        <w:rPr>
          <w:rtl/>
        </w:rPr>
        <w:t xml:space="preserve"> </w:t>
      </w:r>
      <w:r w:rsidRPr="00A82E06">
        <w:rPr>
          <w:rtl/>
        </w:rPr>
        <w:t>والتصنيف</w:t>
      </w:r>
      <w:r w:rsidR="00A82E06">
        <w:rPr>
          <w:rtl/>
        </w:rPr>
        <w:t xml:space="preserve"> </w:t>
      </w:r>
      <w:r w:rsidRPr="00A82E06">
        <w:rPr>
          <w:rtl/>
        </w:rPr>
        <w:t>العرقي؛</w:t>
      </w:r>
      <w:r w:rsidR="00A82E06">
        <w:rPr>
          <w:rtl/>
        </w:rPr>
        <w:t xml:space="preserve"> </w:t>
      </w:r>
      <w:r w:rsidRPr="00A82E06">
        <w:rPr>
          <w:rtl/>
        </w:rPr>
        <w:t>و(ج)</w:t>
      </w:r>
      <w:r w:rsidR="00A82E06">
        <w:rPr>
          <w:rtl/>
        </w:rPr>
        <w:t xml:space="preserve"> </w:t>
      </w:r>
      <w:r w:rsidRPr="00A82E06">
        <w:rPr>
          <w:rtl/>
        </w:rPr>
        <w:t>أوجه</w:t>
      </w:r>
      <w:r w:rsidR="00A82E06">
        <w:rPr>
          <w:rtl/>
        </w:rPr>
        <w:t xml:space="preserve"> </w:t>
      </w:r>
      <w:r w:rsidRPr="00A82E06">
        <w:rPr>
          <w:rtl/>
        </w:rPr>
        <w:t>القصور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جمع</w:t>
      </w:r>
      <w:r w:rsidR="00A82E06">
        <w:rPr>
          <w:rtl/>
        </w:rPr>
        <w:t xml:space="preserve"> </w:t>
      </w:r>
      <w:r w:rsidRPr="00A82E06">
        <w:rPr>
          <w:rtl/>
        </w:rPr>
        <w:t>البيانات</w:t>
      </w:r>
      <w:r w:rsidR="00A82E06">
        <w:rPr>
          <w:rtl/>
        </w:rPr>
        <w:t xml:space="preserve"> </w:t>
      </w:r>
      <w:r w:rsidRPr="00A82E06">
        <w:rPr>
          <w:rtl/>
        </w:rPr>
        <w:t>الشاملة،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محددات</w:t>
      </w:r>
      <w:r w:rsidR="00A82E06">
        <w:rPr>
          <w:rtl/>
        </w:rPr>
        <w:t xml:space="preserve"> </w:t>
      </w:r>
      <w:r w:rsidRPr="00A82E06">
        <w:rPr>
          <w:rtl/>
        </w:rPr>
        <w:t>الهوية</w:t>
      </w:r>
      <w:r w:rsidR="00A82E06">
        <w:rPr>
          <w:rtl/>
        </w:rPr>
        <w:t xml:space="preserve"> </w:t>
      </w:r>
      <w:r w:rsidRPr="00A82E06">
        <w:rPr>
          <w:rtl/>
        </w:rPr>
        <w:t>الإثنية</w:t>
      </w:r>
      <w:r w:rsidR="00A82E06">
        <w:rPr>
          <w:rtl/>
        </w:rPr>
        <w:t xml:space="preserve"> </w:t>
      </w:r>
      <w:r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Pr="00A82E06">
        <w:rPr>
          <w:rtl/>
        </w:rPr>
        <w:t>تحديداً</w:t>
      </w:r>
      <w:r w:rsidR="00A82E06">
        <w:rPr>
          <w:rtl/>
        </w:rPr>
        <w:t xml:space="preserve"> </w:t>
      </w:r>
      <w:r w:rsidRPr="00A82E06">
        <w:rPr>
          <w:rtl/>
        </w:rPr>
        <w:t>بأنشطة</w:t>
      </w:r>
      <w:r w:rsidR="00A82E06">
        <w:rPr>
          <w:rtl/>
        </w:rPr>
        <w:t xml:space="preserve"> </w:t>
      </w:r>
      <w:r w:rsidRPr="00A82E06">
        <w:rPr>
          <w:rtl/>
        </w:rPr>
        <w:t>وإجراءات</w:t>
      </w:r>
      <w:r w:rsidR="00A82E06">
        <w:rPr>
          <w:rtl/>
        </w:rPr>
        <w:t xml:space="preserve"> </w:t>
      </w:r>
      <w:r w:rsidRPr="00A82E06">
        <w:rPr>
          <w:rtl/>
        </w:rPr>
        <w:t>إنفاذ</w:t>
      </w:r>
      <w:r w:rsidR="00A82E06">
        <w:rPr>
          <w:rtl/>
        </w:rPr>
        <w:t xml:space="preserve"> </w:t>
      </w:r>
      <w:r w:rsidRPr="00A82E06">
        <w:rPr>
          <w:rtl/>
        </w:rPr>
        <w:t>القانون،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التحقيقات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جرائم</w:t>
      </w:r>
      <w:r w:rsidR="00A82E06">
        <w:rPr>
          <w:rtl/>
        </w:rPr>
        <w:t xml:space="preserve"> </w:t>
      </w:r>
      <w:r w:rsidRPr="00A82E06">
        <w:rPr>
          <w:rtl/>
        </w:rPr>
        <w:t>التمييز</w:t>
      </w:r>
      <w:r w:rsidR="00A82E06">
        <w:rPr>
          <w:rtl/>
        </w:rPr>
        <w:t xml:space="preserve"> </w:t>
      </w:r>
      <w:r w:rsidRPr="00A82E06">
        <w:rPr>
          <w:rtl/>
        </w:rPr>
        <w:t>والجرائم</w:t>
      </w:r>
      <w:r w:rsidR="00A82E06">
        <w:rPr>
          <w:rtl/>
        </w:rPr>
        <w:t xml:space="preserve"> </w:t>
      </w:r>
      <w:r w:rsidRPr="00A82E06">
        <w:rPr>
          <w:rtl/>
        </w:rPr>
        <w:t>القائمة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الكراهية،</w:t>
      </w:r>
      <w:r w:rsidR="00A82E06">
        <w:rPr>
          <w:rtl/>
        </w:rPr>
        <w:t xml:space="preserve"> </w:t>
      </w:r>
      <w:r w:rsidRPr="00A82E06">
        <w:rPr>
          <w:rtl/>
        </w:rPr>
        <w:t>وملاحقة</w:t>
      </w:r>
      <w:r w:rsidR="00A82E06">
        <w:rPr>
          <w:rtl/>
        </w:rPr>
        <w:t xml:space="preserve"> </w:t>
      </w:r>
      <w:r w:rsidRPr="00A82E06">
        <w:rPr>
          <w:rtl/>
        </w:rPr>
        <w:t>مرتكبيها</w:t>
      </w:r>
      <w:r w:rsidR="00A82E06">
        <w:rPr>
          <w:rtl/>
        </w:rPr>
        <w:t xml:space="preserve"> </w:t>
      </w:r>
      <w:r w:rsidRPr="00A82E06">
        <w:rPr>
          <w:rtl/>
        </w:rPr>
        <w:t>قضائياً</w:t>
      </w:r>
      <w:r w:rsidR="00A82E06">
        <w:rPr>
          <w:rtl/>
        </w:rPr>
        <w:t xml:space="preserve"> </w:t>
      </w:r>
      <w:r w:rsidRPr="00A82E06">
        <w:rPr>
          <w:rtl/>
        </w:rPr>
        <w:t>ومعاقبتهم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18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20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E5005F" w:rsidRPr="00A82E06">
        <w:rPr>
          <w:rFonts w:ascii="Simplified Arabic"/>
          <w:rtl/>
        </w:rPr>
        <w:t>)</w:t>
      </w:r>
      <w:r w:rsidR="00E5005F" w:rsidRPr="00A82E06">
        <w:rPr>
          <w:rtl/>
        </w:rPr>
        <w:t>.</w:t>
      </w:r>
    </w:p>
    <w:p w14:paraId="5D99B455" w14:textId="773CF758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16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6CA817F0" w14:textId="71860A99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رصد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وتقييم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التشريعية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والسياساتية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بالعنصرية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وعدم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التمييز،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الاستراتيجيات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المستحدثة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وخطة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لمكافحة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العنصرية،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سريعاً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وكاملاً؛</w:t>
      </w:r>
    </w:p>
    <w:p w14:paraId="07AB4415" w14:textId="41CF834B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lastRenderedPageBreak/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وضع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نظام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لرصد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المساواة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العرقية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كاملاً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تمشياً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إدارات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والهيئات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الصلة؛</w:t>
      </w:r>
    </w:p>
    <w:p w14:paraId="505F90B3" w14:textId="52C7063D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bookmarkStart w:id="5" w:name="_Hlk107328117"/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للموظفين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المكلفين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القوانين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توعيتهم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بضرورة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التصنيف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العرقي،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فضلاً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رصد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الأنشطة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بإنشاء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آلية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لجمع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البيانات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ممارسة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الموظفين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المكلفين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القوانين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لسلطات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التوقيف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والتفتيش؛</w:t>
      </w:r>
      <w:r w:rsidR="00A82E06" w:rsidRPr="00E33450">
        <w:rPr>
          <w:b/>
          <w:bCs/>
          <w:rtl/>
        </w:rPr>
        <w:t xml:space="preserve"> </w:t>
      </w:r>
    </w:p>
    <w:p w14:paraId="7D3F1045" w14:textId="7FED7C0C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زيادة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الجهود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إتاحة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المعلومات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بإجراءات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تقديم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الشكاوى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وسبل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الانتصاف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بالتمييز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سياق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أنشطة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الضحايا.</w:t>
      </w:r>
      <w:bookmarkEnd w:id="5"/>
    </w:p>
    <w:p w14:paraId="6AA74E9F" w14:textId="22DC6984" w:rsidR="00E5005F" w:rsidRPr="00A82E06" w:rsidRDefault="00211477" w:rsidP="00E72BDF">
      <w:pPr>
        <w:pStyle w:val="SingleTxtGA"/>
      </w:pPr>
      <w:r w:rsidRPr="00E33450">
        <w:rPr>
          <w:rtl/>
        </w:rPr>
        <w:t>17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بحدوث</w:t>
      </w:r>
      <w:r w:rsidR="00A82E06">
        <w:rPr>
          <w:rtl/>
        </w:rPr>
        <w:t xml:space="preserve"> </w:t>
      </w:r>
      <w:r w:rsidRPr="00A82E06">
        <w:rPr>
          <w:rtl/>
        </w:rPr>
        <w:t>زيادات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الجرائم</w:t>
      </w:r>
      <w:r w:rsidR="00A82E06">
        <w:rPr>
          <w:rtl/>
        </w:rPr>
        <w:t xml:space="preserve"> </w:t>
      </w:r>
      <w:r w:rsidRPr="00A82E06">
        <w:rPr>
          <w:rtl/>
        </w:rPr>
        <w:t>المرتكبة</w:t>
      </w:r>
      <w:r w:rsidR="00A82E06">
        <w:rPr>
          <w:rtl/>
        </w:rPr>
        <w:t xml:space="preserve"> </w:t>
      </w:r>
      <w:r w:rsidRPr="00A82E06">
        <w:rPr>
          <w:rtl/>
        </w:rPr>
        <w:t>بدافع</w:t>
      </w:r>
      <w:r w:rsidR="00A82E06">
        <w:rPr>
          <w:rtl/>
        </w:rPr>
        <w:t xml:space="preserve"> </w:t>
      </w:r>
      <w:r w:rsidRPr="00A82E06">
        <w:rPr>
          <w:rtl/>
        </w:rPr>
        <w:t>الكراهية</w:t>
      </w:r>
      <w:r w:rsidR="00A82E06">
        <w:rPr>
          <w:rtl/>
        </w:rPr>
        <w:t xml:space="preserve"> </w:t>
      </w:r>
      <w:r w:rsidRPr="00A82E06">
        <w:rPr>
          <w:rtl/>
        </w:rPr>
        <w:t>والحوادث</w:t>
      </w:r>
      <w:r w:rsidR="00A82E06">
        <w:rPr>
          <w:rtl/>
        </w:rPr>
        <w:t xml:space="preserve"> </w:t>
      </w:r>
      <w:r w:rsidRPr="00A82E06">
        <w:rPr>
          <w:rtl/>
        </w:rPr>
        <w:t>التمييزية،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سياق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مرض</w:t>
      </w:r>
      <w:r w:rsidR="00A82E06">
        <w:rPr>
          <w:rtl/>
        </w:rPr>
        <w:t xml:space="preserve"> </w:t>
      </w:r>
      <w:r w:rsidRPr="00A82E06">
        <w:rPr>
          <w:rtl/>
        </w:rPr>
        <w:t>فيروس</w:t>
      </w:r>
      <w:r w:rsidR="00A82E06">
        <w:rPr>
          <w:rtl/>
        </w:rPr>
        <w:t xml:space="preserve"> </w:t>
      </w:r>
      <w:r w:rsidRPr="00A82E06">
        <w:rPr>
          <w:rtl/>
        </w:rPr>
        <w:t>كورونا</w:t>
      </w:r>
      <w:r w:rsidR="00A82E06">
        <w:rPr>
          <w:rtl/>
        </w:rPr>
        <w:t xml:space="preserve"> </w:t>
      </w:r>
      <w:r w:rsidRPr="00A82E06">
        <w:rPr>
          <w:rtl/>
        </w:rPr>
        <w:t>(كوفيد-</w:t>
      </w:r>
      <w:r w:rsidRPr="00E33450">
        <w:rPr>
          <w:rtl/>
        </w:rPr>
        <w:t>1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وتلاحظ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بذلتها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نشر</w:t>
      </w:r>
      <w:r w:rsidR="00A82E06">
        <w:rPr>
          <w:rtl/>
        </w:rPr>
        <w:t xml:space="preserve"> </w:t>
      </w:r>
      <w:r w:rsidRPr="00A82E06">
        <w:rPr>
          <w:rtl/>
        </w:rPr>
        <w:t>واستعراض</w:t>
      </w:r>
      <w:r w:rsidR="00A82E06">
        <w:rPr>
          <w:rtl/>
        </w:rPr>
        <w:t xml:space="preserve"> </w:t>
      </w:r>
      <w:r w:rsidRPr="00A82E06">
        <w:rPr>
          <w:rtl/>
        </w:rPr>
        <w:t>المخطط</w:t>
      </w:r>
      <w:r w:rsidR="00A82E06">
        <w:rPr>
          <w:rtl/>
        </w:rPr>
        <w:t xml:space="preserve"> </w:t>
      </w:r>
      <w:r w:rsidRPr="00A82E06">
        <w:rPr>
          <w:rtl/>
        </w:rPr>
        <w:t>العام</w:t>
      </w:r>
      <w:r w:rsidR="00A82E06">
        <w:rPr>
          <w:rtl/>
        </w:rPr>
        <w:t xml:space="preserve"> </w:t>
      </w:r>
      <w:r w:rsidRPr="00A82E06">
        <w:rPr>
          <w:rtl/>
        </w:rPr>
        <w:t>لمشروع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العدالة</w:t>
      </w:r>
      <w:r w:rsidR="00A82E06">
        <w:rPr>
          <w:rtl/>
        </w:rPr>
        <w:t xml:space="preserve"> </w:t>
      </w:r>
      <w:r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Pr="00A82E06">
        <w:rPr>
          <w:rtl/>
        </w:rPr>
        <w:t>(الجرائم</w:t>
      </w:r>
      <w:r w:rsidR="00A82E06">
        <w:rPr>
          <w:rtl/>
        </w:rPr>
        <w:t xml:space="preserve"> </w:t>
      </w:r>
      <w:r w:rsidRPr="00A82E06">
        <w:rPr>
          <w:rtl/>
        </w:rPr>
        <w:t>المرتكبة</w:t>
      </w:r>
      <w:r w:rsidR="00A82E06">
        <w:rPr>
          <w:rtl/>
        </w:rPr>
        <w:t xml:space="preserve"> </w:t>
      </w:r>
      <w:r w:rsidRPr="00A82E06">
        <w:rPr>
          <w:rtl/>
        </w:rPr>
        <w:t>بدافع</w:t>
      </w:r>
      <w:r w:rsidR="00A82E06">
        <w:rPr>
          <w:rtl/>
        </w:rPr>
        <w:t xml:space="preserve"> </w:t>
      </w:r>
      <w:r w:rsidRPr="00A82E06">
        <w:rPr>
          <w:rtl/>
        </w:rPr>
        <w:t>الكراهية)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2021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بأن</w:t>
      </w:r>
      <w:r w:rsidR="00A82E06">
        <w:rPr>
          <w:rtl/>
        </w:rPr>
        <w:t xml:space="preserve"> </w:t>
      </w:r>
      <w:r w:rsidRPr="00A82E06">
        <w:rPr>
          <w:rtl/>
        </w:rPr>
        <w:t>التشريع</w:t>
      </w:r>
      <w:r w:rsidR="00A82E06">
        <w:rPr>
          <w:rtl/>
        </w:rPr>
        <w:t xml:space="preserve"> </w:t>
      </w:r>
      <w:r w:rsidRPr="00A82E06">
        <w:rPr>
          <w:rtl/>
        </w:rPr>
        <w:t>المقترح</w:t>
      </w:r>
      <w:r w:rsidR="00A82E06">
        <w:rPr>
          <w:rtl/>
        </w:rPr>
        <w:t xml:space="preserve"> </w:t>
      </w:r>
      <w:r w:rsidRPr="00A82E06">
        <w:rPr>
          <w:rtl/>
        </w:rPr>
        <w:t>قد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يتماشى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المعايير</w:t>
      </w:r>
      <w:r w:rsidR="00A82E06">
        <w:rPr>
          <w:rtl/>
        </w:rPr>
        <w:t xml:space="preserve"> </w:t>
      </w:r>
      <w:r w:rsidRPr="00A82E06">
        <w:rPr>
          <w:rtl/>
        </w:rPr>
        <w:t>الدولية،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فيما</w:t>
      </w:r>
      <w:r w:rsidR="00A82E06">
        <w:rPr>
          <w:rtl/>
        </w:rPr>
        <w:t xml:space="preserve"> </w:t>
      </w:r>
      <w:r w:rsidRPr="00A82E06">
        <w:rPr>
          <w:rtl/>
        </w:rPr>
        <w:t>يتعلق</w:t>
      </w:r>
      <w:r w:rsidR="00A82E06">
        <w:rPr>
          <w:rtl/>
        </w:rPr>
        <w:t xml:space="preserve"> </w:t>
      </w:r>
      <w:r w:rsidRPr="00A82E06">
        <w:rPr>
          <w:rtl/>
        </w:rPr>
        <w:t>بجملة</w:t>
      </w:r>
      <w:r w:rsidR="00A82E06">
        <w:rPr>
          <w:rtl/>
        </w:rPr>
        <w:t xml:space="preserve"> </w:t>
      </w:r>
      <w:r w:rsidRPr="00A82E06">
        <w:rPr>
          <w:rtl/>
        </w:rPr>
        <w:t>أمور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tl/>
        </w:rPr>
        <w:t xml:space="preserve"> </w:t>
      </w:r>
      <w:r w:rsidRPr="00A82E06">
        <w:rPr>
          <w:rtl/>
        </w:rPr>
        <w:t>التعاريف</w:t>
      </w:r>
      <w:r w:rsidR="00A82E06">
        <w:rPr>
          <w:rtl/>
        </w:rPr>
        <w:t xml:space="preserve"> </w:t>
      </w:r>
      <w:r w:rsidRPr="00A82E06">
        <w:rPr>
          <w:rtl/>
        </w:rPr>
        <w:t>المقترحة</w:t>
      </w:r>
      <w:r w:rsidR="00A82E06">
        <w:rPr>
          <w:rtl/>
        </w:rPr>
        <w:t xml:space="preserve"> </w:t>
      </w:r>
      <w:r w:rsidRPr="00A82E06">
        <w:rPr>
          <w:rtl/>
        </w:rPr>
        <w:t>لمصطلحي</w:t>
      </w:r>
      <w:r w:rsidR="00A82E06">
        <w:rPr>
          <w:rtl/>
        </w:rPr>
        <w:t xml:space="preserve"> </w:t>
      </w:r>
      <w:r w:rsidRPr="00A82E06">
        <w:rPr>
          <w:rtl/>
        </w:rPr>
        <w:t>"الكراهية"</w:t>
      </w:r>
      <w:r w:rsidR="00A82E06">
        <w:rPr>
          <w:rtl/>
        </w:rPr>
        <w:t xml:space="preserve"> </w:t>
      </w:r>
      <w:r w:rsidRPr="00A82E06">
        <w:rPr>
          <w:rtl/>
        </w:rPr>
        <w:t>و"التحريض"،</w:t>
      </w:r>
      <w:r w:rsidR="00A82E06">
        <w:rPr>
          <w:rtl/>
        </w:rPr>
        <w:t xml:space="preserve"> </w:t>
      </w:r>
      <w:r w:rsidRPr="00A82E06">
        <w:rPr>
          <w:rtl/>
        </w:rPr>
        <w:t>إضافة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نطاق</w:t>
      </w:r>
      <w:r w:rsidR="00A82E06">
        <w:rPr>
          <w:rtl/>
        </w:rPr>
        <w:t xml:space="preserve"> </w:t>
      </w:r>
      <w:r w:rsidRPr="00A82E06">
        <w:rPr>
          <w:rtl/>
        </w:rPr>
        <w:t>الاستثناءات.</w:t>
      </w:r>
      <w:r w:rsidR="00A82E06">
        <w:rPr>
          <w:rtl/>
        </w:rPr>
        <w:t xml:space="preserve"> </w:t>
      </w:r>
      <w:r w:rsidRPr="00A82E06">
        <w:rPr>
          <w:rtl/>
        </w:rPr>
        <w:t>وعلاوة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تأسف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لورود</w:t>
      </w:r>
      <w:r w:rsidR="00A82E06">
        <w:rPr>
          <w:rtl/>
        </w:rPr>
        <w:t xml:space="preserve"> </w:t>
      </w:r>
      <w:r w:rsidRPr="00A82E06">
        <w:rPr>
          <w:rtl/>
        </w:rPr>
        <w:t>تقارير</w:t>
      </w:r>
      <w:r w:rsidR="00A82E06">
        <w:rPr>
          <w:rtl/>
        </w:rPr>
        <w:t xml:space="preserve"> </w:t>
      </w:r>
      <w:r w:rsidRPr="00A82E06">
        <w:rPr>
          <w:rtl/>
        </w:rPr>
        <w:t>مفادها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مجتمعات</w:t>
      </w:r>
      <w:r w:rsidR="00A82E06">
        <w:rPr>
          <w:rtl/>
        </w:rPr>
        <w:t xml:space="preserve"> </w:t>
      </w:r>
      <w:r w:rsidRPr="00A82E06">
        <w:rPr>
          <w:rtl/>
        </w:rPr>
        <w:t>محلية</w:t>
      </w:r>
      <w:r w:rsidR="00A82E06">
        <w:rPr>
          <w:rtl/>
        </w:rPr>
        <w:t xml:space="preserve"> </w:t>
      </w:r>
      <w:r w:rsidRPr="00A82E06">
        <w:rPr>
          <w:rtl/>
        </w:rPr>
        <w:t>محددة،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tl/>
        </w:rPr>
        <w:t xml:space="preserve"> </w:t>
      </w:r>
      <w:r w:rsidRPr="00A82E06">
        <w:rPr>
          <w:rtl/>
        </w:rPr>
        <w:t>مجتمعات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ذوي</w:t>
      </w:r>
      <w:r w:rsidR="00A82E06">
        <w:rPr>
          <w:rtl/>
        </w:rPr>
        <w:t xml:space="preserve"> </w:t>
      </w:r>
      <w:r w:rsidRPr="00A82E06">
        <w:rPr>
          <w:rtl/>
        </w:rPr>
        <w:t>الإعاقة</w:t>
      </w:r>
      <w:r w:rsidR="00A82E06">
        <w:rPr>
          <w:rtl/>
        </w:rPr>
        <w:t xml:space="preserve"> </w:t>
      </w:r>
      <w:r w:rsidRPr="00A82E06">
        <w:rPr>
          <w:rtl/>
        </w:rPr>
        <w:t>والمثليات</w:t>
      </w:r>
      <w:r w:rsidR="00A82E06">
        <w:rPr>
          <w:rtl/>
        </w:rPr>
        <w:t xml:space="preserve"> </w:t>
      </w:r>
      <w:r w:rsidRPr="00A82E06">
        <w:rPr>
          <w:rtl/>
        </w:rPr>
        <w:t>والمثليين</w:t>
      </w:r>
      <w:r w:rsidR="00A82E06">
        <w:rPr>
          <w:rtl/>
        </w:rPr>
        <w:t xml:space="preserve"> </w:t>
      </w:r>
      <w:r w:rsidRPr="00A82E06">
        <w:rPr>
          <w:rtl/>
        </w:rPr>
        <w:t>ومزدوجي</w:t>
      </w:r>
      <w:r w:rsidR="00A82E06">
        <w:rPr>
          <w:rtl/>
        </w:rPr>
        <w:t xml:space="preserve"> </w:t>
      </w:r>
      <w:r w:rsidRPr="00A82E06">
        <w:rPr>
          <w:rtl/>
        </w:rPr>
        <w:t>الميل</w:t>
      </w:r>
      <w:r w:rsidR="00A82E06">
        <w:rPr>
          <w:rtl/>
        </w:rPr>
        <w:t xml:space="preserve"> </w:t>
      </w:r>
      <w:r w:rsidRPr="00A82E06">
        <w:rPr>
          <w:rtl/>
        </w:rPr>
        <w:t>الجنسي</w:t>
      </w:r>
      <w:r w:rsidR="00A82E06">
        <w:rPr>
          <w:rtl/>
        </w:rPr>
        <w:t xml:space="preserve"> </w:t>
      </w:r>
      <w:r w:rsidRPr="00A82E06">
        <w:rPr>
          <w:rtl/>
        </w:rPr>
        <w:t>ومغايري</w:t>
      </w:r>
      <w:r w:rsidR="00A82E06">
        <w:rPr>
          <w:rtl/>
        </w:rPr>
        <w:t xml:space="preserve"> </w:t>
      </w:r>
      <w:r w:rsidRPr="00A82E06">
        <w:rPr>
          <w:rtl/>
        </w:rPr>
        <w:t>الهوية</w:t>
      </w:r>
      <w:r w:rsidR="00A82E06">
        <w:rPr>
          <w:rtl/>
        </w:rPr>
        <w:t xml:space="preserve"> </w:t>
      </w:r>
      <w:r w:rsidRPr="00A82E06">
        <w:rPr>
          <w:rtl/>
        </w:rPr>
        <w:t>الجنسانية</w:t>
      </w:r>
      <w:r w:rsidR="00A82E06">
        <w:rPr>
          <w:rtl/>
        </w:rPr>
        <w:t xml:space="preserve"> </w:t>
      </w:r>
      <w:r w:rsidRPr="00A82E06">
        <w:rPr>
          <w:rtl/>
        </w:rPr>
        <w:t>وحاملي</w:t>
      </w:r>
      <w:r w:rsidR="00A82E06">
        <w:rPr>
          <w:rtl/>
        </w:rPr>
        <w:t xml:space="preserve"> </w:t>
      </w:r>
      <w:r w:rsidRPr="00A82E06">
        <w:rPr>
          <w:rtl/>
        </w:rPr>
        <w:t>صفات</w:t>
      </w:r>
      <w:r w:rsidR="00A82E06">
        <w:rPr>
          <w:rtl/>
        </w:rPr>
        <w:t xml:space="preserve"> </w:t>
      </w:r>
      <w:r w:rsidRPr="00A82E06">
        <w:rPr>
          <w:rtl/>
        </w:rPr>
        <w:t>الجنسين،</w:t>
      </w:r>
      <w:r w:rsidR="00A82E06">
        <w:rPr>
          <w:rtl/>
        </w:rPr>
        <w:t xml:space="preserve"> </w:t>
      </w:r>
      <w:r w:rsidRPr="00A82E06">
        <w:rPr>
          <w:rtl/>
        </w:rPr>
        <w:t>لم</w:t>
      </w:r>
      <w:r w:rsidR="00A82E06">
        <w:rPr>
          <w:rtl/>
        </w:rPr>
        <w:t xml:space="preserve"> </w:t>
      </w:r>
      <w:r w:rsidRPr="00A82E06">
        <w:rPr>
          <w:rtl/>
        </w:rPr>
        <w:t>تشارك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عملية</w:t>
      </w:r>
      <w:r w:rsidR="00A82E06">
        <w:rPr>
          <w:rtl/>
        </w:rPr>
        <w:t xml:space="preserve"> </w:t>
      </w:r>
      <w:r w:rsidRPr="00A82E06">
        <w:rPr>
          <w:rtl/>
        </w:rPr>
        <w:t>التشاور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19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20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3DD81EF0" w14:textId="0798DE3D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18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تضاعف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مكافحة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خطاب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والتحريض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التمييز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العنف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أساس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أمور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العرق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الأصل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الإثني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الميل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الجنسي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والهوية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الجنسانية،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للمادتين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19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و20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وتعليق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رقم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34</w:t>
      </w:r>
      <w:r w:rsidRPr="00E33450">
        <w:rPr>
          <w:rFonts w:ascii="Simplified Arabic"/>
          <w:b/>
          <w:bCs/>
          <w:szCs w:val="20"/>
          <w:rtl/>
        </w:rPr>
        <w:t>(</w:t>
      </w:r>
      <w:r w:rsidRPr="00E33450">
        <w:rPr>
          <w:b/>
          <w:bCs/>
          <w:rtl/>
        </w:rPr>
        <w:t>201</w:t>
      </w:r>
      <w:r w:rsidR="00E5005F" w:rsidRPr="00E33450">
        <w:rPr>
          <w:b/>
          <w:bCs/>
          <w:rtl/>
        </w:rPr>
        <w:t>1</w:t>
      </w:r>
      <w:r w:rsidR="00E5005F" w:rsidRPr="00E33450">
        <w:rPr>
          <w:rFonts w:ascii="Simplified Arabic"/>
          <w:b/>
          <w:bCs/>
          <w:szCs w:val="20"/>
          <w:rtl/>
        </w:rPr>
        <w:t>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حرية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الرأي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والتعبير.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بجملة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أمور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</w:t>
      </w:r>
      <w:r w:rsidRPr="00E33450">
        <w:rPr>
          <w:rFonts w:ascii="Simplified Arabic"/>
          <w:b/>
          <w:bCs/>
          <w:szCs w:val="20"/>
          <w:rtl/>
        </w:rPr>
        <w:t>:</w:t>
      </w:r>
      <w:r w:rsidR="00A82E06" w:rsidRPr="00E33450">
        <w:rPr>
          <w:b/>
          <w:bCs/>
          <w:rtl/>
        </w:rPr>
        <w:t xml:space="preserve"> </w:t>
      </w:r>
    </w:p>
    <w:p w14:paraId="2727A066" w14:textId="15EF1653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المضي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قدماً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اعتماد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مشروع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العدالة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(التحريض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العنف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والجرائم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المرتكبة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بدافع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2022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الوقت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أحكامه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وقيوده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العهد؛</w:t>
      </w:r>
      <w:r w:rsidR="00A82E06" w:rsidRPr="00E33450">
        <w:rPr>
          <w:b/>
          <w:bCs/>
          <w:rtl/>
        </w:rPr>
        <w:t xml:space="preserve"> </w:t>
      </w:r>
      <w:bookmarkStart w:id="6" w:name="_Hlk108040159"/>
      <w:bookmarkEnd w:id="6"/>
    </w:p>
    <w:p w14:paraId="36414046" w14:textId="59F913FB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تحسين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البيانات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لمنع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خطاب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عبر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الإنترنت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وخارجه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والمعاقبة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عليه؛</w:t>
      </w:r>
    </w:p>
    <w:p w14:paraId="004B8165" w14:textId="209B8DB3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إذكاء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الوعي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بهدف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احترام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والتسامح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إزاء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التنوع،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وإعادة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التحيزات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النمطية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القائمة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العرق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الأصل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الإثني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الميل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والهوية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الجنسانية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والقضاء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عليها؛</w:t>
      </w:r>
    </w:p>
    <w:p w14:paraId="6BAFA980" w14:textId="3206418E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تشجيع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الإبلاغ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الجرائم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المرتكبة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بدافع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الجرائم،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ومقاضاة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ومعاقبتهم،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سبل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انتصاف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للضحايا؛</w:t>
      </w:r>
    </w:p>
    <w:p w14:paraId="4D067AFA" w14:textId="73AA9F8C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(هـ)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للسلطات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المركزية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والمحلية،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والموظفين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المكلفين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والمدعين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التصدي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لخطاب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والجرائم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بدافع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الكراهية،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وللعاملين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وسائط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الإعلام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قبول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التنوع.</w:t>
      </w:r>
    </w:p>
    <w:p w14:paraId="0CA8AB34" w14:textId="0EB87904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lastRenderedPageBreak/>
        <w:tab/>
      </w:r>
      <w:r w:rsidRPr="00E33450">
        <w:rPr>
          <w:rtl/>
        </w:rPr>
        <w:tab/>
        <w:t>الميل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الجنسي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والهوية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الجنسانية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والأشخاص</w:t>
      </w:r>
      <w:r w:rsidR="00A82E06" w:rsidRPr="00E33450">
        <w:rPr>
          <w:rtl/>
        </w:rPr>
        <w:t xml:space="preserve"> </w:t>
      </w:r>
      <w:r w:rsidRPr="00E33450">
        <w:rPr>
          <w:rtl/>
        </w:rPr>
        <w:t>حاملو</w:t>
      </w:r>
      <w:r w:rsidR="00A82E06" w:rsidRPr="00E33450">
        <w:rPr>
          <w:rtl/>
        </w:rPr>
        <w:t xml:space="preserve"> </w:t>
      </w:r>
      <w:r w:rsidRPr="00E33450">
        <w:rPr>
          <w:rtl/>
        </w:rPr>
        <w:t>صفات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الجنسين</w:t>
      </w:r>
    </w:p>
    <w:p w14:paraId="425693BC" w14:textId="01EA699F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19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الوصم</w:t>
      </w:r>
      <w:r w:rsidR="00A82E06">
        <w:rPr>
          <w:rtl/>
        </w:rPr>
        <w:t xml:space="preserve"> </w:t>
      </w:r>
      <w:r w:rsidRPr="00A82E06">
        <w:rPr>
          <w:rtl/>
        </w:rPr>
        <w:t>الاجتماعي</w:t>
      </w:r>
      <w:r w:rsidR="00A82E06">
        <w:rPr>
          <w:rtl/>
        </w:rPr>
        <w:t xml:space="preserve"> </w:t>
      </w:r>
      <w:r w:rsidRPr="00A82E06">
        <w:rPr>
          <w:rtl/>
        </w:rPr>
        <w:t>والتمييز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أساس</w:t>
      </w:r>
      <w:r w:rsidR="00A82E06">
        <w:rPr>
          <w:rtl/>
        </w:rPr>
        <w:t xml:space="preserve"> </w:t>
      </w:r>
      <w:r w:rsidRPr="00A82E06">
        <w:rPr>
          <w:rtl/>
        </w:rPr>
        <w:t>ميلهم</w:t>
      </w:r>
      <w:r w:rsidR="00A82E06">
        <w:rPr>
          <w:rtl/>
        </w:rPr>
        <w:t xml:space="preserve"> </w:t>
      </w:r>
      <w:r w:rsidRPr="00A82E06">
        <w:rPr>
          <w:rtl/>
        </w:rPr>
        <w:t>الجنسي</w:t>
      </w:r>
      <w:r w:rsidR="00A82E06">
        <w:rPr>
          <w:rtl/>
        </w:rPr>
        <w:t xml:space="preserve"> </w:t>
      </w:r>
      <w:r w:rsidRPr="00CE4501">
        <w:rPr>
          <w:spacing w:val="-2"/>
          <w:rtl/>
        </w:rPr>
        <w:t>أو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هويتهم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الجنسانية.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وفي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حين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تحيط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اللجنة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علماً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بالمعلومات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المقدمة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بشأن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الاستعراض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الجاري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لممارسات</w:t>
      </w:r>
      <w:r w:rsidR="00A82E06">
        <w:rPr>
          <w:rtl/>
        </w:rPr>
        <w:t xml:space="preserve"> </w:t>
      </w:r>
      <w:r w:rsidRPr="00CE4501">
        <w:rPr>
          <w:spacing w:val="-2"/>
          <w:rtl/>
        </w:rPr>
        <w:t>التحويل،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فإنها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تشعر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بالقلق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إزاء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التقارير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التي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تفيد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باستمرار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ممارسة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العلاج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التحويلي.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ويساور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اللجنة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استمرار</w:t>
      </w:r>
      <w:r w:rsidR="00A82E06">
        <w:rPr>
          <w:rtl/>
        </w:rPr>
        <w:t xml:space="preserve"> </w:t>
      </w:r>
      <w:r w:rsidRPr="00A82E06">
        <w:rPr>
          <w:rtl/>
        </w:rPr>
        <w:t>خضوع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الحاملين</w:t>
      </w:r>
      <w:r w:rsidR="00A82E06">
        <w:rPr>
          <w:rtl/>
        </w:rPr>
        <w:t xml:space="preserve"> </w:t>
      </w:r>
      <w:r w:rsidRPr="00A82E06">
        <w:rPr>
          <w:rtl/>
        </w:rPr>
        <w:t>لصفات</w:t>
      </w:r>
      <w:r w:rsidR="00A82E06">
        <w:rPr>
          <w:rtl/>
        </w:rPr>
        <w:t xml:space="preserve"> </w:t>
      </w:r>
      <w:r w:rsidRPr="00A82E06">
        <w:rPr>
          <w:rtl/>
        </w:rPr>
        <w:t>الجنسين</w:t>
      </w:r>
      <w:r w:rsidR="00A82E06">
        <w:rPr>
          <w:rtl/>
        </w:rPr>
        <w:t xml:space="preserve"> </w:t>
      </w:r>
      <w:r w:rsidRPr="00A82E06">
        <w:rPr>
          <w:rtl/>
        </w:rPr>
        <w:t>لتدخلات</w:t>
      </w:r>
      <w:r w:rsidR="00A82E06">
        <w:rPr>
          <w:rtl/>
        </w:rPr>
        <w:t xml:space="preserve"> </w:t>
      </w:r>
      <w:r w:rsidRPr="00A82E06">
        <w:rPr>
          <w:rtl/>
        </w:rPr>
        <w:t>طبية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رجعة</w:t>
      </w:r>
      <w:r w:rsidR="00A82E06">
        <w:rPr>
          <w:rtl/>
        </w:rPr>
        <w:t xml:space="preserve"> </w:t>
      </w:r>
      <w:r w:rsidRPr="00A82E06">
        <w:rPr>
          <w:rtl/>
        </w:rPr>
        <w:t>فيها</w:t>
      </w:r>
      <w:r w:rsidR="00A82E06">
        <w:rPr>
          <w:rtl/>
        </w:rPr>
        <w:t xml:space="preserve"> </w:t>
      </w:r>
      <w:r w:rsidRPr="00A82E06">
        <w:rPr>
          <w:rtl/>
        </w:rPr>
        <w:t>وتقحُّمية.</w:t>
      </w:r>
      <w:r w:rsidR="00A82E06">
        <w:rPr>
          <w:rtl/>
        </w:rPr>
        <w:t xml:space="preserve"> </w:t>
      </w:r>
      <w:r w:rsidRPr="00A82E06">
        <w:rPr>
          <w:rtl/>
        </w:rPr>
        <w:t>وتلاحظ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بقلق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الإجراءات</w:t>
      </w:r>
      <w:r w:rsidR="00A82E06">
        <w:rPr>
          <w:rtl/>
        </w:rPr>
        <w:t xml:space="preserve"> </w:t>
      </w:r>
      <w:r w:rsidRPr="00A82E06">
        <w:rPr>
          <w:rtl/>
        </w:rPr>
        <w:t>كثيراً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تستند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رؤية</w:t>
      </w:r>
      <w:r w:rsidR="00A82E06">
        <w:rPr>
          <w:rtl/>
        </w:rPr>
        <w:t xml:space="preserve"> </w:t>
      </w:r>
      <w:r w:rsidRPr="00A82E06">
        <w:rPr>
          <w:rtl/>
        </w:rPr>
        <w:t>نمطية</w:t>
      </w:r>
      <w:r w:rsidR="00A82E06">
        <w:rPr>
          <w:rtl/>
        </w:rPr>
        <w:t xml:space="preserve"> </w:t>
      </w:r>
      <w:r w:rsidRPr="00A82E06">
        <w:rPr>
          <w:rtl/>
        </w:rPr>
        <w:t>للأدوار</w:t>
      </w:r>
      <w:r w:rsidR="00A82E06">
        <w:rPr>
          <w:rtl/>
        </w:rPr>
        <w:t xml:space="preserve"> </w:t>
      </w:r>
      <w:r w:rsidRPr="00A82E06">
        <w:rPr>
          <w:rtl/>
        </w:rPr>
        <w:t>الجنسانية</w:t>
      </w:r>
      <w:r w:rsidR="00A82E06">
        <w:rPr>
          <w:rtl/>
        </w:rPr>
        <w:t xml:space="preserve"> </w:t>
      </w:r>
      <w:r w:rsidRPr="00A82E06">
        <w:rPr>
          <w:rtl/>
        </w:rPr>
        <w:t>وتنفذ</w:t>
      </w:r>
      <w:r w:rsidR="00A82E06">
        <w:rPr>
          <w:rtl/>
        </w:rPr>
        <w:t xml:space="preserve"> </w:t>
      </w:r>
      <w:r w:rsidRPr="00A82E06">
        <w:rPr>
          <w:rtl/>
        </w:rPr>
        <w:t>قبل</w:t>
      </w:r>
      <w:r w:rsidR="00A82E06">
        <w:rPr>
          <w:rtl/>
        </w:rPr>
        <w:t xml:space="preserve"> </w:t>
      </w:r>
      <w:r w:rsidRPr="00A82E06">
        <w:rPr>
          <w:rtl/>
        </w:rPr>
        <w:t>بلوغ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سناً</w:t>
      </w:r>
      <w:r w:rsidR="00A82E06">
        <w:rPr>
          <w:rtl/>
        </w:rPr>
        <w:t xml:space="preserve"> </w:t>
      </w:r>
      <w:r w:rsidRPr="00A82E06">
        <w:rPr>
          <w:rtl/>
        </w:rPr>
        <w:t>تسمح</w:t>
      </w:r>
      <w:r w:rsidR="00A82E06">
        <w:rPr>
          <w:rtl/>
        </w:rPr>
        <w:t xml:space="preserve"> </w:t>
      </w:r>
      <w:r w:rsidRPr="00A82E06">
        <w:rPr>
          <w:rtl/>
        </w:rPr>
        <w:t>لهم</w:t>
      </w:r>
      <w:r w:rsidR="00A82E06">
        <w:rPr>
          <w:rtl/>
        </w:rPr>
        <w:t xml:space="preserve"> </w:t>
      </w:r>
      <w:r w:rsidRPr="00A82E06">
        <w:rPr>
          <w:rtl/>
        </w:rPr>
        <w:t>بإعطاء</w:t>
      </w:r>
      <w:r w:rsidR="00A82E06">
        <w:rPr>
          <w:rtl/>
        </w:rPr>
        <w:t xml:space="preserve"> </w:t>
      </w:r>
      <w:r w:rsidRPr="00A82E06">
        <w:rPr>
          <w:rtl/>
        </w:rPr>
        <w:t>موافقتهم</w:t>
      </w:r>
      <w:r w:rsidR="00A82E06">
        <w:rPr>
          <w:rtl/>
        </w:rPr>
        <w:t xml:space="preserve"> </w:t>
      </w:r>
      <w:r w:rsidRPr="00A82E06">
        <w:rPr>
          <w:rtl/>
        </w:rPr>
        <w:t>الحرة</w:t>
      </w:r>
      <w:r w:rsidR="00A82E06">
        <w:rPr>
          <w:rtl/>
        </w:rPr>
        <w:t xml:space="preserve"> </w:t>
      </w:r>
      <w:r w:rsidRPr="00A82E06">
        <w:rPr>
          <w:rtl/>
        </w:rPr>
        <w:t>والمستنيرة</w:t>
      </w:r>
      <w:r w:rsidR="00A82E06">
        <w:rPr>
          <w:rtl/>
        </w:rPr>
        <w:t xml:space="preserve"> </w:t>
      </w:r>
      <w:r w:rsidRPr="00A82E06">
        <w:rPr>
          <w:rtl/>
        </w:rPr>
        <w:t>والكاملة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3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9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24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0AC5301B" w14:textId="3CE52DBC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20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49D32804" w14:textId="2E10DABE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ممارسة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يسمى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بالعلاج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التحويلي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المثليات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ومزدوجي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الميل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ومغايري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الجنسانية؛</w:t>
      </w:r>
    </w:p>
    <w:p w14:paraId="44B301BC" w14:textId="60B4D1E5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لفرض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محدد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الأفعال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بتخصيص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جنس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للأطفال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الحاملين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لصفات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موافقتهم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والمستنيرة،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عدا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الحالات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تكون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التدخلات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ضرورية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للغاية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لأسباب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طبية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وتؤخذ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الطفل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الفضلى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الاعتبار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النحو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الواجب.</w:t>
      </w:r>
    </w:p>
    <w:p w14:paraId="225672CC" w14:textId="3D26A062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المساواة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بين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الجنسين</w:t>
      </w:r>
    </w:p>
    <w:p w14:paraId="2DED5260" w14:textId="31C4864E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bookmarkStart w:id="7" w:name="OLE_LINK1"/>
      <w:bookmarkStart w:id="8" w:name="OLE_LINK2"/>
      <w:r w:rsidRPr="00E33450">
        <w:rPr>
          <w:rtl/>
        </w:rPr>
        <w:t>21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تبذلها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معالجة</w:t>
      </w:r>
      <w:r w:rsidR="00A82E06">
        <w:rPr>
          <w:rtl/>
        </w:rPr>
        <w:t xml:space="preserve"> </w:t>
      </w:r>
      <w:r w:rsidRPr="00A82E06">
        <w:rPr>
          <w:rtl/>
        </w:rPr>
        <w:t>مسألة</w:t>
      </w:r>
      <w:r w:rsidR="00A82E06">
        <w:rPr>
          <w:rtl/>
        </w:rPr>
        <w:t xml:space="preserve"> </w:t>
      </w:r>
      <w:r w:rsidRPr="00A82E06">
        <w:rPr>
          <w:rtl/>
        </w:rPr>
        <w:t>المساواة</w:t>
      </w:r>
      <w:r w:rsidR="00A82E06">
        <w:rPr>
          <w:rtl/>
        </w:rPr>
        <w:t xml:space="preserve"> </w:t>
      </w:r>
      <w:r w:rsidRPr="00A82E06">
        <w:rPr>
          <w:rtl/>
        </w:rPr>
        <w:t>بين</w:t>
      </w:r>
      <w:r w:rsidR="00A82E06">
        <w:rPr>
          <w:rtl/>
        </w:rPr>
        <w:t xml:space="preserve"> </w:t>
      </w:r>
      <w:r w:rsidRPr="00A82E06">
        <w:rPr>
          <w:rtl/>
        </w:rPr>
        <w:t>الجنسين،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وضع</w:t>
      </w:r>
      <w:r w:rsidR="00A82E06">
        <w:rPr>
          <w:rtl/>
        </w:rPr>
        <w:t xml:space="preserve"> </w:t>
      </w:r>
      <w:r w:rsidRPr="00A82E06">
        <w:rPr>
          <w:rtl/>
        </w:rPr>
        <w:t>الاستراتيجية</w:t>
      </w:r>
      <w:r w:rsidR="00A82E06">
        <w:rPr>
          <w:rtl/>
        </w:rPr>
        <w:t xml:space="preserve"> </w:t>
      </w:r>
      <w:r w:rsidRPr="00A82E06">
        <w:rPr>
          <w:rtl/>
        </w:rPr>
        <w:t>الوطنية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والفتيات</w:t>
      </w:r>
      <w:r w:rsidR="00A82E06">
        <w:rPr>
          <w:rtl/>
        </w:rPr>
        <w:t xml:space="preserve"> </w:t>
      </w:r>
      <w:r w:rsidRPr="00A82E06">
        <w:rPr>
          <w:rtl/>
        </w:rPr>
        <w:t>للفترة</w:t>
      </w:r>
      <w:r w:rsidR="00A82E06">
        <w:rPr>
          <w:rtl/>
        </w:rPr>
        <w:t xml:space="preserve"> </w:t>
      </w:r>
      <w:r w:rsidRPr="00E33450">
        <w:rPr>
          <w:rtl/>
        </w:rPr>
        <w:t>2017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2020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وتلاحظ</w:t>
      </w:r>
      <w:r w:rsidR="00A82E06">
        <w:rPr>
          <w:rtl/>
        </w:rPr>
        <w:t xml:space="preserve"> </w:t>
      </w:r>
      <w:r w:rsidRPr="00A82E06">
        <w:rPr>
          <w:rtl/>
        </w:rPr>
        <w:t>مختلف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لتعزيز</w:t>
      </w:r>
      <w:r w:rsidR="00A82E06">
        <w:rPr>
          <w:rtl/>
        </w:rPr>
        <w:t xml:space="preserve"> </w:t>
      </w:r>
      <w:r w:rsidRPr="00A82E06">
        <w:rPr>
          <w:rtl/>
        </w:rPr>
        <w:t>المساواة</w:t>
      </w:r>
      <w:r w:rsidR="00A82E06">
        <w:rPr>
          <w:rtl/>
        </w:rPr>
        <w:t xml:space="preserve"> </w:t>
      </w:r>
      <w:r w:rsidRPr="00A82E06">
        <w:rPr>
          <w:rtl/>
        </w:rPr>
        <w:t>بين</w:t>
      </w:r>
      <w:r w:rsidR="00A82E06">
        <w:rPr>
          <w:rtl/>
        </w:rPr>
        <w:t xml:space="preserve"> </w:t>
      </w:r>
      <w:r w:rsidRPr="00A82E06">
        <w:rPr>
          <w:rtl/>
        </w:rPr>
        <w:t>الجنسين</w:t>
      </w:r>
      <w:r w:rsidR="00A82E06">
        <w:rPr>
          <w:rtl/>
        </w:rPr>
        <w:t xml:space="preserve"> </w:t>
      </w:r>
      <w:r w:rsidRPr="00A82E06">
        <w:rPr>
          <w:rtl/>
        </w:rPr>
        <w:t>ومكافحة</w:t>
      </w:r>
      <w:r w:rsidR="00A82E06">
        <w:rPr>
          <w:rtl/>
        </w:rPr>
        <w:t xml:space="preserve"> </w:t>
      </w:r>
      <w:r w:rsidRPr="00A82E06">
        <w:rPr>
          <w:rtl/>
        </w:rPr>
        <w:t>التنميط</w:t>
      </w:r>
      <w:r w:rsidR="00A82E06">
        <w:rPr>
          <w:rtl/>
        </w:rPr>
        <w:t xml:space="preserve"> </w:t>
      </w:r>
      <w:r w:rsidRPr="00A82E06">
        <w:rPr>
          <w:rtl/>
        </w:rPr>
        <w:t>الجنساني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التمثيل</w:t>
      </w:r>
      <w:r w:rsidR="00A82E06">
        <w:rPr>
          <w:rtl/>
        </w:rPr>
        <w:t xml:space="preserve"> </w:t>
      </w:r>
      <w:r w:rsidRPr="00A82E06">
        <w:rPr>
          <w:rtl/>
        </w:rPr>
        <w:t>السياسي</w:t>
      </w:r>
      <w:r w:rsidR="00A82E06">
        <w:rPr>
          <w:rtl/>
        </w:rPr>
        <w:t xml:space="preserve"> </w:t>
      </w:r>
      <w:r w:rsidRPr="00CE4501">
        <w:rPr>
          <w:spacing w:val="-2"/>
          <w:rtl/>
        </w:rPr>
        <w:t>على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الصعيدين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الوطني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والمحلي،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وكذلك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القطاع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الخاص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وفي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المجتمع،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مثل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إنشاء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جمعية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المواطنين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المعنية</w:t>
      </w:r>
      <w:r w:rsidR="00A82E06">
        <w:rPr>
          <w:rtl/>
        </w:rPr>
        <w:t xml:space="preserve"> </w:t>
      </w:r>
      <w:r w:rsidRPr="00A82E06">
        <w:rPr>
          <w:rtl/>
        </w:rPr>
        <w:t>بالمساواة</w:t>
      </w:r>
      <w:r w:rsidR="00A82E06">
        <w:rPr>
          <w:rtl/>
        </w:rPr>
        <w:t xml:space="preserve"> </w:t>
      </w:r>
      <w:r w:rsidRPr="00A82E06">
        <w:rPr>
          <w:rtl/>
        </w:rPr>
        <w:t>بين</w:t>
      </w:r>
      <w:r w:rsidR="00A82E06">
        <w:rPr>
          <w:rtl/>
        </w:rPr>
        <w:t xml:space="preserve"> </w:t>
      </w:r>
      <w:r w:rsidRPr="00A82E06">
        <w:rPr>
          <w:rtl/>
        </w:rPr>
        <w:t>الجنسين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عام</w:t>
      </w:r>
      <w:r w:rsidR="00A82E06">
        <w:rPr>
          <w:rtl/>
        </w:rPr>
        <w:t xml:space="preserve"> </w:t>
      </w:r>
      <w:r w:rsidRPr="00E33450">
        <w:rPr>
          <w:rtl/>
        </w:rPr>
        <w:t>2019</w:t>
      </w:r>
      <w:r w:rsidR="00E5005F"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لكنها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أوجه</w:t>
      </w:r>
      <w:r w:rsidR="00A82E06">
        <w:rPr>
          <w:rtl/>
        </w:rPr>
        <w:t xml:space="preserve"> </w:t>
      </w:r>
      <w:r w:rsidRPr="00A82E06">
        <w:rPr>
          <w:rtl/>
        </w:rPr>
        <w:t>التفاوت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CE4501">
        <w:rPr>
          <w:spacing w:val="-2"/>
          <w:rtl/>
        </w:rPr>
        <w:t>قائمة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فيما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يتعلق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بمستوى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تمثيل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المرأة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القطاعين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العام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والخاص،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لا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سيما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الانتخابات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العامة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والمحلية</w:t>
      </w:r>
      <w:r w:rsidR="00A82E06">
        <w:rPr>
          <w:rtl/>
        </w:rPr>
        <w:t xml:space="preserve"> </w:t>
      </w:r>
      <w:r w:rsidRPr="00A82E06">
        <w:rPr>
          <w:rtl/>
        </w:rPr>
        <w:t>وفي</w:t>
      </w:r>
      <w:r w:rsidR="00A82E06">
        <w:rPr>
          <w:rtl/>
        </w:rPr>
        <w:t xml:space="preserve"> </w:t>
      </w:r>
      <w:r w:rsidRPr="00A82E06">
        <w:rPr>
          <w:rtl/>
        </w:rPr>
        <w:t>قيادة</w:t>
      </w:r>
      <w:r w:rsidR="00A82E06">
        <w:rPr>
          <w:rtl/>
        </w:rPr>
        <w:t xml:space="preserve"> </w:t>
      </w:r>
      <w:r w:rsidRPr="00A82E06">
        <w:rPr>
          <w:rtl/>
        </w:rPr>
        <w:t>أعمال</w:t>
      </w:r>
      <w:r w:rsidR="00A82E06">
        <w:rPr>
          <w:rtl/>
        </w:rPr>
        <w:t xml:space="preserve"> </w:t>
      </w:r>
      <w:r w:rsidRPr="00A82E06">
        <w:rPr>
          <w:rtl/>
        </w:rPr>
        <w:t>القطاع</w:t>
      </w:r>
      <w:r w:rsidR="00A82E06">
        <w:rPr>
          <w:rtl/>
        </w:rPr>
        <w:t xml:space="preserve"> </w:t>
      </w:r>
      <w:r w:rsidRPr="00A82E06">
        <w:rPr>
          <w:rtl/>
        </w:rPr>
        <w:t>الخاص،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اللواتي</w:t>
      </w:r>
      <w:r w:rsidR="00A82E06">
        <w:rPr>
          <w:rtl/>
        </w:rPr>
        <w:t xml:space="preserve"> </w:t>
      </w:r>
      <w:r w:rsidRPr="00A82E06">
        <w:rPr>
          <w:rtl/>
        </w:rPr>
        <w:t>يمثلن</w:t>
      </w:r>
      <w:r w:rsidR="00A82E06">
        <w:rPr>
          <w:rtl/>
        </w:rPr>
        <w:t xml:space="preserve"> </w:t>
      </w:r>
      <w:r w:rsidRPr="00A82E06">
        <w:rPr>
          <w:rtl/>
        </w:rPr>
        <w:t>الفئات</w:t>
      </w:r>
      <w:r w:rsidR="00A82E06">
        <w:rPr>
          <w:rtl/>
        </w:rPr>
        <w:t xml:space="preserve"> </w:t>
      </w:r>
      <w:r w:rsidRPr="00A82E06">
        <w:rPr>
          <w:rtl/>
        </w:rPr>
        <w:t>الضعيفة</w:t>
      </w:r>
      <w:r w:rsidR="00E5005F" w:rsidRPr="00A82E06">
        <w:rPr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أيضا</w:t>
      </w:r>
      <w:r w:rsidR="00E918F7" w:rsidRPr="00A82E06">
        <w:rPr>
          <w:rFonts w:hint="cs"/>
          <w:rtl/>
        </w:rPr>
        <w:t>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بطء</w:t>
      </w:r>
      <w:r w:rsidR="00A82E06">
        <w:rPr>
          <w:rtl/>
        </w:rPr>
        <w:t xml:space="preserve"> </w:t>
      </w:r>
      <w:r w:rsidRPr="00A82E06">
        <w:rPr>
          <w:rtl/>
        </w:rPr>
        <w:t>التقدم</w:t>
      </w:r>
      <w:r w:rsidR="00A82E06">
        <w:rPr>
          <w:rtl/>
        </w:rPr>
        <w:t xml:space="preserve"> </w:t>
      </w:r>
      <w:r w:rsidRPr="00A82E06">
        <w:rPr>
          <w:rtl/>
        </w:rPr>
        <w:t>وعدم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جدول</w:t>
      </w:r>
      <w:r w:rsidR="00A82E06">
        <w:rPr>
          <w:rtl/>
        </w:rPr>
        <w:t xml:space="preserve"> </w:t>
      </w:r>
      <w:r w:rsidRPr="00A82E06">
        <w:rPr>
          <w:rtl/>
        </w:rPr>
        <w:t>زمني</w:t>
      </w:r>
      <w:r w:rsidR="00A82E06">
        <w:rPr>
          <w:rtl/>
        </w:rPr>
        <w:t xml:space="preserve"> </w:t>
      </w:r>
      <w:r w:rsidRPr="00A82E06">
        <w:rPr>
          <w:rtl/>
        </w:rPr>
        <w:t>واضح</w:t>
      </w:r>
      <w:r w:rsidR="00A82E06">
        <w:rPr>
          <w:rtl/>
        </w:rPr>
        <w:t xml:space="preserve"> </w:t>
      </w:r>
      <w:r w:rsidRPr="00A82E06">
        <w:rPr>
          <w:rtl/>
        </w:rPr>
        <w:t>لتعديل</w:t>
      </w:r>
      <w:r w:rsidR="00A82E06">
        <w:rPr>
          <w:rtl/>
        </w:rPr>
        <w:t xml:space="preserve"> </w:t>
      </w:r>
      <w:r w:rsidRPr="00A82E06">
        <w:rPr>
          <w:rtl/>
        </w:rPr>
        <w:t>صياغة</w:t>
      </w:r>
      <w:r w:rsidR="00A82E06">
        <w:rPr>
          <w:rtl/>
        </w:rPr>
        <w:t xml:space="preserve"> </w:t>
      </w:r>
      <w:r w:rsidRPr="00A82E06">
        <w:rPr>
          <w:rtl/>
        </w:rPr>
        <w:t>الدستور</w:t>
      </w:r>
      <w:r w:rsidR="00A82E06">
        <w:rPr>
          <w:rtl/>
        </w:rPr>
        <w:t xml:space="preserve"> </w:t>
      </w:r>
      <w:r w:rsidRPr="00A82E06">
        <w:rPr>
          <w:rtl/>
        </w:rPr>
        <w:t>(المادتان</w:t>
      </w:r>
      <w:r w:rsidR="00A82E06">
        <w:rPr>
          <w:rtl/>
        </w:rPr>
        <w:t xml:space="preserve"> </w:t>
      </w:r>
      <w:r w:rsidRPr="00E33450">
        <w:rPr>
          <w:rtl/>
        </w:rPr>
        <w:t>40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41</w:t>
      </w:r>
      <w:r w:rsidR="00A82E06">
        <w:rPr>
          <w:rtl/>
        </w:rPr>
        <w:t xml:space="preserve"> </w:t>
      </w:r>
      <w:r w:rsidRPr="00A82E06">
        <w:rPr>
          <w:rtl/>
        </w:rPr>
        <w:t>منه)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دور</w:t>
      </w:r>
      <w:r w:rsidR="00A82E06">
        <w:rPr>
          <w:rtl/>
        </w:rPr>
        <w:t xml:space="preserve"> </w:t>
      </w:r>
      <w:r w:rsidRPr="00A82E06">
        <w:rPr>
          <w:rtl/>
        </w:rPr>
        <w:t>المرأة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المنزل</w:t>
      </w:r>
      <w:r w:rsidR="00A82E06">
        <w:rPr>
          <w:rtl/>
        </w:rPr>
        <w:t xml:space="preserve"> </w:t>
      </w:r>
      <w:r w:rsidRPr="00A82E06">
        <w:rPr>
          <w:rtl/>
        </w:rPr>
        <w:t>والحياة</w:t>
      </w:r>
      <w:r w:rsidR="00A82E06">
        <w:rPr>
          <w:rtl/>
        </w:rPr>
        <w:t xml:space="preserve"> </w:t>
      </w:r>
      <w:r w:rsidRPr="00A82E06">
        <w:rPr>
          <w:rtl/>
        </w:rPr>
        <w:t>الأسرية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3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bookmarkEnd w:id="7"/>
      <w:bookmarkEnd w:id="8"/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4072AD81" w14:textId="5E445642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22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0A76FDAA" w14:textId="71415A0C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الهادفة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زيادة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مشاركة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المرأة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الانتخابات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والمحلية،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وكذلك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القطاعين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والخاص،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المستويات،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مشاركة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اللواتي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يمثلن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الفئات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الضعيفة؛</w:t>
      </w:r>
    </w:p>
    <w:p w14:paraId="11EE2765" w14:textId="314FBB16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المعلومات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بالفجوة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الأجور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2021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كاملاً؛</w:t>
      </w:r>
    </w:p>
    <w:p w14:paraId="786A0FDA" w14:textId="7A36621B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استراتيجيات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إذكاء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الوعي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مكافحة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التنميط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الجنساني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المجتمع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توصيات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المواطنين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المساواة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يتعلق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بتعديل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الصيغة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المستخدمة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المادتين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40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و41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الدستور.</w:t>
      </w:r>
    </w:p>
    <w:p w14:paraId="17EF06F3" w14:textId="08DF9B26" w:rsidR="00211477" w:rsidRPr="00E33450" w:rsidRDefault="00211477" w:rsidP="00E72BDF">
      <w:pPr>
        <w:pStyle w:val="H23GA"/>
        <w:rPr>
          <w:szCs w:val="20"/>
          <w:lang w:val="en-US" w:eastAsia="zh-TW" w:bidi="en-GB"/>
        </w:rPr>
      </w:pPr>
      <w:r w:rsidRPr="00E33450">
        <w:rPr>
          <w:rtl/>
        </w:rPr>
        <w:lastRenderedPageBreak/>
        <w:tab/>
      </w:r>
      <w:r w:rsidRPr="00E33450">
        <w:rPr>
          <w:rtl/>
        </w:rPr>
        <w:tab/>
        <w:t>العنف</w:t>
      </w:r>
      <w:r w:rsidR="00A82E06" w:rsidRPr="00E33450">
        <w:rPr>
          <w:rtl/>
        </w:rPr>
        <w:t xml:space="preserve"> </w:t>
      </w:r>
      <w:r w:rsidRPr="00E33450">
        <w:rPr>
          <w:rtl/>
        </w:rPr>
        <w:t>ضد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المرأة</w:t>
      </w:r>
    </w:p>
    <w:p w14:paraId="04FDAB0E" w14:textId="3C6F9ED7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23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بمختلف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اتخذتها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التصدي</w:t>
      </w:r>
      <w:r w:rsidR="00A82E06">
        <w:rPr>
          <w:rtl/>
        </w:rPr>
        <w:t xml:space="preserve"> </w:t>
      </w:r>
      <w:r w:rsidRPr="00A82E06">
        <w:rPr>
          <w:rtl/>
        </w:rPr>
        <w:t>للعنف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المرأة،</w:t>
      </w:r>
      <w:r w:rsidR="00A82E06">
        <w:rPr>
          <w:rtl/>
        </w:rPr>
        <w:t xml:space="preserve"> </w:t>
      </w:r>
      <w:r w:rsidRPr="00CE4501">
        <w:rPr>
          <w:spacing w:val="-3"/>
          <w:rtl/>
        </w:rPr>
        <w:t>بما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في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ذلك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التصديق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على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اتفاقية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مجلس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أوروبا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للوقاية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من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العنف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ضد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المرأة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والعنف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العائلي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في</w:t>
      </w:r>
      <w:r w:rsidR="00A82E06" w:rsidRPr="00CE4501">
        <w:rPr>
          <w:spacing w:val="-3"/>
          <w:rtl/>
        </w:rPr>
        <w:t xml:space="preserve"> </w:t>
      </w:r>
      <w:r w:rsidRPr="00CE4501">
        <w:rPr>
          <w:spacing w:val="-3"/>
          <w:rtl/>
        </w:rPr>
        <w:t>عام</w:t>
      </w:r>
      <w:r w:rsidR="00A82E06" w:rsidRPr="00CE4501">
        <w:rPr>
          <w:rFonts w:hint="cs"/>
          <w:spacing w:val="-3"/>
          <w:rtl/>
        </w:rPr>
        <w:t xml:space="preserve"> </w:t>
      </w:r>
      <w:r w:rsidRPr="00E33450">
        <w:rPr>
          <w:spacing w:val="-3"/>
          <w:rtl/>
        </w:rPr>
        <w:t>2019</w:t>
      </w:r>
      <w:r w:rsidRPr="00CE4501">
        <w:rPr>
          <w:spacing w:val="-3"/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استُحدثت</w:t>
      </w:r>
      <w:r w:rsidR="00A82E06">
        <w:rPr>
          <w:rtl/>
        </w:rPr>
        <w:t xml:space="preserve"> </w:t>
      </w:r>
      <w:r w:rsidRPr="00A82E06">
        <w:rPr>
          <w:rtl/>
        </w:rPr>
        <w:t>بموجب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العنف</w:t>
      </w:r>
      <w:r w:rsidR="00A82E06">
        <w:rPr>
          <w:rtl/>
        </w:rPr>
        <w:t xml:space="preserve"> </w:t>
      </w:r>
      <w:r w:rsidRPr="00A82E06">
        <w:rPr>
          <w:rtl/>
        </w:rPr>
        <w:t>العائلي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2018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مثل</w:t>
      </w:r>
      <w:r w:rsidR="00A82E06">
        <w:rPr>
          <w:rtl/>
        </w:rPr>
        <w:t xml:space="preserve"> </w:t>
      </w:r>
      <w:r w:rsidRPr="00A82E06">
        <w:rPr>
          <w:rtl/>
        </w:rPr>
        <w:t>الفعل</w:t>
      </w:r>
      <w:r w:rsidR="00A82E06">
        <w:rPr>
          <w:rtl/>
        </w:rPr>
        <w:t xml:space="preserve"> </w:t>
      </w:r>
      <w:r w:rsidRPr="00A82E06">
        <w:rPr>
          <w:rtl/>
        </w:rPr>
        <w:t>الإجرامي</w:t>
      </w:r>
      <w:r w:rsidR="00A82E06">
        <w:rPr>
          <w:rtl/>
        </w:rPr>
        <w:t xml:space="preserve"> </w:t>
      </w:r>
      <w:r w:rsidRPr="00A82E06">
        <w:rPr>
          <w:rtl/>
        </w:rPr>
        <w:t>الجديد</w:t>
      </w:r>
      <w:r w:rsidR="00A82E06">
        <w:rPr>
          <w:rtl/>
        </w:rPr>
        <w:t xml:space="preserve"> </w:t>
      </w:r>
      <w:r w:rsidRPr="00A82E06">
        <w:rPr>
          <w:rtl/>
        </w:rPr>
        <w:t>المتمثل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السيطرة</w:t>
      </w:r>
      <w:r w:rsidR="00A82E06">
        <w:rPr>
          <w:rtl/>
        </w:rPr>
        <w:t xml:space="preserve"> </w:t>
      </w:r>
      <w:r w:rsidRPr="00A82E06">
        <w:rPr>
          <w:rtl/>
        </w:rPr>
        <w:t>القسرية.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تعرب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استمرار</w:t>
      </w:r>
      <w:r w:rsidR="00A82E06">
        <w:rPr>
          <w:rtl/>
        </w:rPr>
        <w:t xml:space="preserve"> </w:t>
      </w:r>
      <w:r w:rsidRPr="00A82E06">
        <w:rPr>
          <w:rtl/>
        </w:rPr>
        <w:t>تزايد</w:t>
      </w:r>
      <w:r w:rsidR="00A82E06">
        <w:rPr>
          <w:rtl/>
        </w:rPr>
        <w:t xml:space="preserve"> </w:t>
      </w:r>
      <w:r w:rsidRPr="00A82E06">
        <w:rPr>
          <w:rtl/>
        </w:rPr>
        <w:t>العنف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المرأة،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حالات</w:t>
      </w:r>
      <w:r w:rsidR="00A82E06">
        <w:rPr>
          <w:rtl/>
        </w:rPr>
        <w:t xml:space="preserve"> </w:t>
      </w:r>
      <w:r w:rsidRPr="00A82E06">
        <w:rPr>
          <w:rtl/>
        </w:rPr>
        <w:t>العنف</w:t>
      </w:r>
      <w:r w:rsidR="00A82E06">
        <w:rPr>
          <w:rtl/>
        </w:rPr>
        <w:t xml:space="preserve"> </w:t>
      </w:r>
      <w:r w:rsidRPr="00A82E06">
        <w:rPr>
          <w:rtl/>
        </w:rPr>
        <w:t>العائلي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سياق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وتعرب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="00DB34E7"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توافر</w:t>
      </w:r>
      <w:r w:rsidR="00A82E06">
        <w:rPr>
          <w:rtl/>
        </w:rPr>
        <w:t xml:space="preserve"> </w:t>
      </w:r>
      <w:r w:rsidRPr="00A82E06">
        <w:rPr>
          <w:rtl/>
        </w:rPr>
        <w:t>بيانات</w:t>
      </w:r>
      <w:r w:rsidR="00A82E06">
        <w:rPr>
          <w:rtl/>
        </w:rPr>
        <w:t xml:space="preserve"> </w:t>
      </w:r>
      <w:r w:rsidRPr="00A82E06">
        <w:rPr>
          <w:rtl/>
        </w:rPr>
        <w:t>مصنفة</w:t>
      </w:r>
      <w:r w:rsidR="00A82E06">
        <w:rPr>
          <w:rtl/>
        </w:rPr>
        <w:t xml:space="preserve"> </w:t>
      </w:r>
      <w:r w:rsidRPr="00A82E06">
        <w:rPr>
          <w:rtl/>
        </w:rPr>
        <w:t>متعلقة</w:t>
      </w:r>
      <w:r w:rsidR="00A82E06">
        <w:rPr>
          <w:rtl/>
        </w:rPr>
        <w:t xml:space="preserve"> </w:t>
      </w:r>
      <w:r w:rsidRPr="00A82E06">
        <w:rPr>
          <w:rtl/>
        </w:rPr>
        <w:t>بالعنف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المرأة،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العنف</w:t>
      </w:r>
      <w:r w:rsidR="00A82E06">
        <w:rPr>
          <w:rtl/>
        </w:rPr>
        <w:t xml:space="preserve"> </w:t>
      </w:r>
      <w:r w:rsidRPr="00A82E06">
        <w:rPr>
          <w:rtl/>
        </w:rPr>
        <w:t>الجنسي</w:t>
      </w:r>
      <w:r w:rsidR="00A82E06">
        <w:rPr>
          <w:rtl/>
        </w:rPr>
        <w:t xml:space="preserve"> </w:t>
      </w:r>
      <w:r w:rsidRPr="00A82E06">
        <w:rPr>
          <w:rtl/>
        </w:rPr>
        <w:t>والعائلي،</w:t>
      </w:r>
      <w:r w:rsidR="00A82E06">
        <w:rPr>
          <w:rtl/>
        </w:rPr>
        <w:t xml:space="preserve"> </w:t>
      </w:r>
      <w:r w:rsidRPr="00A82E06">
        <w:rPr>
          <w:rtl/>
        </w:rPr>
        <w:t>وإزاء</w:t>
      </w:r>
      <w:r w:rsidR="00A82E06">
        <w:rPr>
          <w:rtl/>
        </w:rPr>
        <w:t xml:space="preserve"> </w:t>
      </w:r>
      <w:r w:rsidRPr="00A82E06">
        <w:rPr>
          <w:rtl/>
        </w:rPr>
        <w:t>المشقة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تواجهها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المنتميات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الأقليات،</w:t>
      </w:r>
      <w:r w:rsidR="00A82E06">
        <w:rPr>
          <w:rtl/>
        </w:rPr>
        <w:t xml:space="preserve"> </w:t>
      </w:r>
      <w:r w:rsidRPr="00A82E06">
        <w:rPr>
          <w:rtl/>
        </w:rPr>
        <w:t>مثل</w:t>
      </w:r>
      <w:r w:rsidR="00A82E06">
        <w:rPr>
          <w:rtl/>
        </w:rPr>
        <w:t xml:space="preserve"> </w:t>
      </w:r>
      <w:r w:rsidRPr="00A82E06">
        <w:rPr>
          <w:rtl/>
        </w:rPr>
        <w:t>جماعتي</w:t>
      </w:r>
      <w:r w:rsidR="00A82E06">
        <w:rPr>
          <w:rtl/>
        </w:rPr>
        <w:t xml:space="preserve"> </w:t>
      </w:r>
      <w:r w:rsidRPr="00A82E06">
        <w:rPr>
          <w:rtl/>
        </w:rPr>
        <w:t>الرحل</w:t>
      </w:r>
      <w:r w:rsidR="00A82E06">
        <w:rPr>
          <w:rtl/>
        </w:rPr>
        <w:t xml:space="preserve"> </w:t>
      </w:r>
      <w:r w:rsidRPr="00A82E06">
        <w:rPr>
          <w:rtl/>
        </w:rPr>
        <w:t>والروما،</w:t>
      </w:r>
      <w:r w:rsidR="00A82E06">
        <w:rPr>
          <w:rtl/>
        </w:rPr>
        <w:t xml:space="preserve"> </w:t>
      </w:r>
      <w:r w:rsidRPr="00A82E06">
        <w:rPr>
          <w:rtl/>
        </w:rPr>
        <w:t>والمهاجرات</w:t>
      </w:r>
      <w:r w:rsidR="00A82E06">
        <w:rPr>
          <w:rtl/>
        </w:rPr>
        <w:t xml:space="preserve"> </w:t>
      </w:r>
      <w:r w:rsidRPr="00A82E06">
        <w:rPr>
          <w:rtl/>
        </w:rPr>
        <w:t>وطالبات</w:t>
      </w:r>
      <w:r w:rsidR="00A82E06">
        <w:rPr>
          <w:rtl/>
        </w:rPr>
        <w:t xml:space="preserve"> </w:t>
      </w:r>
      <w:r w:rsidRPr="00A82E06">
        <w:rPr>
          <w:rtl/>
        </w:rPr>
        <w:t>اللجوء،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الخدمات</w:t>
      </w:r>
      <w:r w:rsidR="00A82E06">
        <w:rPr>
          <w:rtl/>
        </w:rPr>
        <w:t xml:space="preserve"> </w:t>
      </w:r>
      <w:r w:rsidRPr="00A82E06">
        <w:rPr>
          <w:rtl/>
        </w:rPr>
        <w:t>والحماية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3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6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020D00ED" w14:textId="19A813D1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24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تواصل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كبح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العنف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الجنساني،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باتخاذ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أداء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الوكالة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الجديدة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المعنية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بالعنف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العائلي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إطار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الاستراتيجية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بالعنف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العائلي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والجنسي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والجنساني،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وبمواصلة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حملات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التوعية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برفض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العنف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المرأة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والأثر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الضار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الناجم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عنه.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تتخذ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إجراءات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لإطلاع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بصورة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منهجية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حقوقهن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والسبل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المتاحة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تقديم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الشكاوى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والحصول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والمساعدة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والانتصاف،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فضلاً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مواصلة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تدريب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الموظفين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القضائيين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والعاملين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الأجهزة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المعنية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يتعلق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بالنساء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المنتميات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الأقليات،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مثل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جماعتي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الرحل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والروما.</w:t>
      </w:r>
    </w:p>
    <w:p w14:paraId="47E947E8" w14:textId="07C5FA7D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الإنهاء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الطوعي</w:t>
      </w:r>
      <w:r w:rsidR="00A82E06" w:rsidRPr="00E33450">
        <w:rPr>
          <w:rtl/>
        </w:rPr>
        <w:t xml:space="preserve"> </w:t>
      </w:r>
      <w:r w:rsidRPr="00E33450">
        <w:rPr>
          <w:rtl/>
        </w:rPr>
        <w:t>للحمل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والحقوق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الجنسية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والإنجابية</w:t>
      </w:r>
    </w:p>
    <w:p w14:paraId="60F17F46" w14:textId="7C56AAAC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25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بسن</w:t>
      </w:r>
      <w:r w:rsidR="00A82E06">
        <w:rPr>
          <w:rtl/>
        </w:rPr>
        <w:t xml:space="preserve"> </w:t>
      </w:r>
      <w:r w:rsidRPr="00A82E06">
        <w:rPr>
          <w:rtl/>
        </w:rPr>
        <w:t>التعديل</w:t>
      </w:r>
      <w:r w:rsidR="00A82E06">
        <w:rPr>
          <w:rtl/>
        </w:rPr>
        <w:t xml:space="preserve"> </w:t>
      </w:r>
      <w:r w:rsidRPr="00A82E06">
        <w:rPr>
          <w:rtl/>
        </w:rPr>
        <w:t>السادس</w:t>
      </w:r>
      <w:r w:rsidR="00A82E06">
        <w:rPr>
          <w:rtl/>
        </w:rPr>
        <w:t xml:space="preserve"> </w:t>
      </w:r>
      <w:r w:rsidRPr="00A82E06">
        <w:rPr>
          <w:rtl/>
        </w:rPr>
        <w:t>والثلاثين</w:t>
      </w:r>
      <w:r w:rsidR="00A82E06">
        <w:rPr>
          <w:rtl/>
        </w:rPr>
        <w:t xml:space="preserve"> </w:t>
      </w:r>
      <w:r w:rsidRPr="00A82E06">
        <w:rPr>
          <w:rtl/>
        </w:rPr>
        <w:t>لقانون</w:t>
      </w:r>
      <w:r w:rsidR="00A82E06">
        <w:rPr>
          <w:rtl/>
        </w:rPr>
        <w:t xml:space="preserve"> </w:t>
      </w:r>
      <w:r w:rsidRPr="00A82E06">
        <w:rPr>
          <w:rtl/>
        </w:rPr>
        <w:t>الدستور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2018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الذي</w:t>
      </w:r>
      <w:r w:rsidR="00A82E06">
        <w:rPr>
          <w:rtl/>
        </w:rPr>
        <w:t xml:space="preserve"> </w:t>
      </w:r>
      <w:r w:rsidRPr="00A82E06">
        <w:rPr>
          <w:rtl/>
        </w:rPr>
        <w:t>ألغى</w:t>
      </w:r>
      <w:r w:rsidR="00A82E06">
        <w:rPr>
          <w:rtl/>
        </w:rPr>
        <w:t xml:space="preserve"> </w:t>
      </w:r>
      <w:r w:rsidRPr="00A82E06">
        <w:rPr>
          <w:rtl/>
        </w:rPr>
        <w:t>التعديل</w:t>
      </w:r>
      <w:r w:rsidR="00A82E06">
        <w:rPr>
          <w:rtl/>
        </w:rPr>
        <w:t xml:space="preserve"> </w:t>
      </w:r>
      <w:r w:rsidRPr="00A82E06">
        <w:rPr>
          <w:rtl/>
        </w:rPr>
        <w:t>الثامن</w:t>
      </w:r>
      <w:r w:rsidR="00A82E06">
        <w:rPr>
          <w:rtl/>
        </w:rPr>
        <w:t xml:space="preserve"> </w:t>
      </w:r>
      <w:r w:rsidRPr="00A82E06">
        <w:rPr>
          <w:rtl/>
        </w:rPr>
        <w:t>وأدى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لقانون</w:t>
      </w:r>
      <w:r w:rsidR="00A82E06">
        <w:rPr>
          <w:rtl/>
        </w:rPr>
        <w:t xml:space="preserve"> </w:t>
      </w:r>
      <w:r w:rsidRPr="00A82E06">
        <w:rPr>
          <w:rtl/>
        </w:rPr>
        <w:t>الصحة</w:t>
      </w:r>
      <w:r w:rsidR="00A82E06">
        <w:rPr>
          <w:rtl/>
        </w:rPr>
        <w:t xml:space="preserve"> </w:t>
      </w:r>
      <w:r w:rsidRPr="00A82E06">
        <w:rPr>
          <w:rtl/>
        </w:rPr>
        <w:t>(تنظيم</w:t>
      </w:r>
      <w:r w:rsidR="00A82E06">
        <w:rPr>
          <w:rtl/>
        </w:rPr>
        <w:t xml:space="preserve"> </w:t>
      </w:r>
      <w:r w:rsidRPr="00A82E06">
        <w:rPr>
          <w:rtl/>
        </w:rPr>
        <w:t>إنهاء</w:t>
      </w:r>
      <w:r w:rsidR="00A82E06">
        <w:rPr>
          <w:rtl/>
        </w:rPr>
        <w:t xml:space="preserve"> </w:t>
      </w:r>
      <w:r w:rsidRPr="00A82E06">
        <w:rPr>
          <w:rtl/>
        </w:rPr>
        <w:t>الحمل)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2018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الذي</w:t>
      </w:r>
      <w:r w:rsidR="00A82E06">
        <w:rPr>
          <w:rtl/>
        </w:rPr>
        <w:t xml:space="preserve"> </w:t>
      </w:r>
      <w:r w:rsidRPr="00A82E06">
        <w:rPr>
          <w:rtl/>
        </w:rPr>
        <w:t>يسمح</w:t>
      </w:r>
      <w:r w:rsidR="00A82E06">
        <w:rPr>
          <w:rtl/>
        </w:rPr>
        <w:t xml:space="preserve"> </w:t>
      </w:r>
      <w:r w:rsidRPr="00A82E06">
        <w:rPr>
          <w:rtl/>
        </w:rPr>
        <w:t>بالإنهاء</w:t>
      </w:r>
      <w:r w:rsidR="00A82E06">
        <w:rPr>
          <w:rtl/>
        </w:rPr>
        <w:t xml:space="preserve"> </w:t>
      </w:r>
      <w:r w:rsidRPr="00A82E06">
        <w:rPr>
          <w:rtl/>
        </w:rPr>
        <w:t>الطوعي</w:t>
      </w:r>
      <w:r w:rsidR="00A82E06">
        <w:rPr>
          <w:rtl/>
        </w:rPr>
        <w:t xml:space="preserve"> </w:t>
      </w:r>
      <w:r w:rsidRPr="00A82E06">
        <w:rPr>
          <w:rtl/>
        </w:rPr>
        <w:t>للحمل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ظل</w:t>
      </w:r>
      <w:r w:rsidR="00A82E06">
        <w:rPr>
          <w:rtl/>
        </w:rPr>
        <w:t xml:space="preserve"> </w:t>
      </w:r>
      <w:r w:rsidRPr="00A82E06">
        <w:rPr>
          <w:rtl/>
        </w:rPr>
        <w:t>ظروف</w:t>
      </w:r>
      <w:r w:rsidR="00A82E06">
        <w:rPr>
          <w:rtl/>
        </w:rPr>
        <w:t xml:space="preserve"> </w:t>
      </w:r>
      <w:r w:rsidRPr="00A82E06">
        <w:rPr>
          <w:rtl/>
        </w:rPr>
        <w:t>محددة.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تأسف</w:t>
      </w:r>
      <w:r w:rsidR="00A82E06">
        <w:rPr>
          <w:rtl/>
        </w:rPr>
        <w:t xml:space="preserve"> </w:t>
      </w:r>
      <w:r w:rsidRPr="00A82E06">
        <w:rPr>
          <w:rtl/>
        </w:rPr>
        <w:t>لإقرار</w:t>
      </w:r>
      <w:r w:rsidR="00A82E06">
        <w:rPr>
          <w:rtl/>
        </w:rPr>
        <w:t xml:space="preserve"> </w:t>
      </w:r>
      <w:r w:rsidRPr="00A82E06">
        <w:rPr>
          <w:rtl/>
        </w:rPr>
        <w:t>المسؤولية</w:t>
      </w:r>
      <w:r w:rsidR="00A82E06">
        <w:rPr>
          <w:rtl/>
        </w:rPr>
        <w:t xml:space="preserve"> </w:t>
      </w:r>
      <w:r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Pr="00A82E06">
        <w:rPr>
          <w:rtl/>
        </w:rPr>
        <w:t>الواردة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المادة</w:t>
      </w:r>
      <w:r w:rsidR="00A82E06">
        <w:rPr>
          <w:rtl/>
        </w:rPr>
        <w:t xml:space="preserve"> </w:t>
      </w:r>
      <w:r w:rsidRPr="00E33450">
        <w:rPr>
          <w:rtl/>
        </w:rPr>
        <w:t>23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تعتبر</w:t>
      </w:r>
      <w:r w:rsidR="00A82E06">
        <w:rPr>
          <w:rtl/>
        </w:rPr>
        <w:t xml:space="preserve"> </w:t>
      </w:r>
      <w:r w:rsidRPr="00A82E06">
        <w:rPr>
          <w:rtl/>
        </w:rPr>
        <w:t>قيام</w:t>
      </w:r>
      <w:r w:rsidR="00A82E06">
        <w:rPr>
          <w:rtl/>
        </w:rPr>
        <w:t xml:space="preserve"> </w:t>
      </w:r>
      <w:r w:rsidRPr="00A82E06">
        <w:rPr>
          <w:rtl/>
        </w:rPr>
        <w:t>أي</w:t>
      </w:r>
      <w:r w:rsidR="00A82E06">
        <w:rPr>
          <w:rtl/>
        </w:rPr>
        <w:t xml:space="preserve"> </w:t>
      </w:r>
      <w:r w:rsidRPr="00A82E06">
        <w:rPr>
          <w:rtl/>
        </w:rPr>
        <w:t>شخص</w:t>
      </w:r>
      <w:r w:rsidR="00A82E06">
        <w:rPr>
          <w:rtl/>
        </w:rPr>
        <w:t xml:space="preserve"> </w:t>
      </w:r>
      <w:r w:rsidRPr="00A82E06">
        <w:rPr>
          <w:rtl/>
        </w:rPr>
        <w:t>بالمساعدة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الإجهاض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التحريض</w:t>
      </w:r>
      <w:r w:rsidR="00A82E06">
        <w:rPr>
          <w:rtl/>
        </w:rPr>
        <w:t xml:space="preserve"> </w:t>
      </w:r>
      <w:r w:rsidRPr="00A82E06">
        <w:rPr>
          <w:rtl/>
        </w:rPr>
        <w:t>عليه</w:t>
      </w:r>
      <w:r w:rsidR="00A82E06">
        <w:rPr>
          <w:rtl/>
        </w:rPr>
        <w:t xml:space="preserve"> </w:t>
      </w:r>
      <w:r w:rsidRPr="00A82E06">
        <w:rPr>
          <w:rtl/>
        </w:rPr>
        <w:t>خارج</w:t>
      </w:r>
      <w:r w:rsidR="00A82E06">
        <w:rPr>
          <w:rtl/>
        </w:rPr>
        <w:t xml:space="preserve"> </w:t>
      </w:r>
      <w:r w:rsidRPr="00A82E06">
        <w:rPr>
          <w:rtl/>
        </w:rPr>
        <w:t>نطاق</w:t>
      </w:r>
      <w:r w:rsidR="00A82E06">
        <w:rPr>
          <w:rtl/>
        </w:rPr>
        <w:t xml:space="preserve"> </w:t>
      </w:r>
      <w:r w:rsidRPr="00A82E06">
        <w:rPr>
          <w:rtl/>
        </w:rPr>
        <w:t>الأحكام</w:t>
      </w:r>
      <w:r w:rsidR="00A82E06">
        <w:rPr>
          <w:rtl/>
        </w:rPr>
        <w:t xml:space="preserve"> </w:t>
      </w:r>
      <w:r w:rsidRPr="00A82E06">
        <w:rPr>
          <w:rtl/>
        </w:rPr>
        <w:t>المحددة</w:t>
      </w:r>
      <w:r w:rsidR="00A82E06">
        <w:rPr>
          <w:rtl/>
        </w:rPr>
        <w:t xml:space="preserve"> </w:t>
      </w:r>
      <w:r w:rsidRPr="00A82E06">
        <w:rPr>
          <w:rtl/>
        </w:rPr>
        <w:t>للقانون</w:t>
      </w:r>
      <w:r w:rsidR="00A82E06">
        <w:rPr>
          <w:rtl/>
        </w:rPr>
        <w:t xml:space="preserve"> </w:t>
      </w:r>
      <w:r w:rsidRPr="00A82E06">
        <w:rPr>
          <w:rtl/>
        </w:rPr>
        <w:t>فعلاً</w:t>
      </w:r>
      <w:r w:rsidR="00A82E06">
        <w:rPr>
          <w:rtl/>
        </w:rPr>
        <w:t xml:space="preserve"> </w:t>
      </w:r>
      <w:r w:rsidRPr="00A82E06">
        <w:rPr>
          <w:rtl/>
        </w:rPr>
        <w:t>إجرامياً.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الأحكام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تفرض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المرأة</w:t>
      </w:r>
      <w:r w:rsidR="00A82E06">
        <w:rPr>
          <w:rtl/>
        </w:rPr>
        <w:t xml:space="preserve"> </w:t>
      </w:r>
      <w:r w:rsidRPr="00A82E06">
        <w:rPr>
          <w:rtl/>
        </w:rPr>
        <w:t>فترة</w:t>
      </w:r>
      <w:r w:rsidR="00A82E06">
        <w:rPr>
          <w:rtl/>
        </w:rPr>
        <w:t xml:space="preserve"> </w:t>
      </w:r>
      <w:r w:rsidRPr="00A82E06">
        <w:rPr>
          <w:rtl/>
        </w:rPr>
        <w:t>انتظار</w:t>
      </w:r>
      <w:r w:rsidR="00A82E06">
        <w:rPr>
          <w:rtl/>
        </w:rPr>
        <w:t xml:space="preserve"> </w:t>
      </w:r>
      <w:r w:rsidRPr="00A82E06">
        <w:rPr>
          <w:rtl/>
        </w:rPr>
        <w:t>إلزامية</w:t>
      </w:r>
      <w:r w:rsidR="00A82E06">
        <w:rPr>
          <w:rtl/>
        </w:rPr>
        <w:t xml:space="preserve"> </w:t>
      </w:r>
      <w:r w:rsidRPr="00A82E06">
        <w:rPr>
          <w:rtl/>
        </w:rPr>
        <w:t>مدتها</w:t>
      </w:r>
      <w:r w:rsidR="00A82E06">
        <w:rPr>
          <w:rtl/>
        </w:rPr>
        <w:t xml:space="preserve"> </w:t>
      </w:r>
      <w:r w:rsidRPr="00A82E06">
        <w:rPr>
          <w:rtl/>
        </w:rPr>
        <w:t>ثلاثة</w:t>
      </w:r>
      <w:r w:rsidR="00A82E06">
        <w:rPr>
          <w:rtl/>
        </w:rPr>
        <w:t xml:space="preserve"> </w:t>
      </w:r>
      <w:r w:rsidRPr="00A82E06">
        <w:rPr>
          <w:rtl/>
        </w:rPr>
        <w:t>أيام</w:t>
      </w:r>
      <w:r w:rsidR="00A82E06">
        <w:rPr>
          <w:rtl/>
        </w:rPr>
        <w:t xml:space="preserve"> </w:t>
      </w:r>
      <w:r w:rsidRPr="00A82E06">
        <w:rPr>
          <w:rtl/>
        </w:rPr>
        <w:t>قبل</w:t>
      </w:r>
      <w:r w:rsidR="00A82E06">
        <w:rPr>
          <w:rtl/>
        </w:rPr>
        <w:t xml:space="preserve"> </w:t>
      </w:r>
      <w:r w:rsidRPr="00A82E06">
        <w:rPr>
          <w:rtl/>
        </w:rPr>
        <w:t>إنهاء</w:t>
      </w:r>
      <w:r w:rsidR="00A82E06">
        <w:rPr>
          <w:rtl/>
        </w:rPr>
        <w:t xml:space="preserve"> </w:t>
      </w:r>
      <w:r w:rsidRPr="00A82E06">
        <w:rPr>
          <w:rtl/>
        </w:rPr>
        <w:t>الحمل،</w:t>
      </w:r>
      <w:r w:rsidR="00A82E06">
        <w:rPr>
          <w:rtl/>
        </w:rPr>
        <w:t xml:space="preserve"> </w:t>
      </w:r>
      <w:r w:rsidRPr="00A82E06">
        <w:rPr>
          <w:rtl/>
        </w:rPr>
        <w:t>إضافة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التحديات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تواجهها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والفتيات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الإجهاض</w:t>
      </w:r>
      <w:r w:rsidR="00A82E06">
        <w:rPr>
          <w:rtl/>
        </w:rPr>
        <w:t xml:space="preserve"> </w:t>
      </w:r>
      <w:r w:rsidRPr="00A82E06">
        <w:rPr>
          <w:rtl/>
        </w:rPr>
        <w:t>المأمونة</w:t>
      </w:r>
      <w:r w:rsidR="00A82E06">
        <w:rPr>
          <w:rtl/>
        </w:rPr>
        <w:t xml:space="preserve"> </w:t>
      </w:r>
      <w:r w:rsidRPr="00A82E06">
        <w:rPr>
          <w:rtl/>
        </w:rPr>
        <w:t>والمباحة</w:t>
      </w:r>
      <w:r w:rsidR="00A82E06">
        <w:rPr>
          <w:rtl/>
        </w:rPr>
        <w:t xml:space="preserve"> </w:t>
      </w:r>
      <w:r w:rsidRPr="00A82E06">
        <w:rPr>
          <w:rtl/>
        </w:rPr>
        <w:t>بذريعة</w:t>
      </w:r>
      <w:r w:rsidR="00A82E06">
        <w:rPr>
          <w:rtl/>
        </w:rPr>
        <w:t xml:space="preserve"> </w:t>
      </w:r>
      <w:r w:rsidRPr="00A82E06">
        <w:rPr>
          <w:rtl/>
        </w:rPr>
        <w:t>انخفاض</w:t>
      </w:r>
      <w:r w:rsidR="00A82E06">
        <w:rPr>
          <w:rtl/>
        </w:rPr>
        <w:t xml:space="preserve"> </w:t>
      </w:r>
      <w:r w:rsidRPr="00A82E06">
        <w:rPr>
          <w:rtl/>
        </w:rPr>
        <w:t>النسبة</w:t>
      </w:r>
      <w:r w:rsidR="00A82E06">
        <w:rPr>
          <w:rtl/>
        </w:rPr>
        <w:t xml:space="preserve"> </w:t>
      </w:r>
      <w:r w:rsidRPr="00A82E06">
        <w:rPr>
          <w:rtl/>
        </w:rPr>
        <w:t>المئوية</w:t>
      </w:r>
      <w:r w:rsidR="00A82E06">
        <w:rPr>
          <w:rtl/>
        </w:rPr>
        <w:t xml:space="preserve"> </w:t>
      </w:r>
      <w:r w:rsidRPr="00A82E06">
        <w:rPr>
          <w:rtl/>
        </w:rPr>
        <w:t>للممارسين</w:t>
      </w:r>
      <w:r w:rsidR="00A82E06">
        <w:rPr>
          <w:rtl/>
        </w:rPr>
        <w:t xml:space="preserve"> </w:t>
      </w:r>
      <w:r w:rsidRPr="00A82E06">
        <w:rPr>
          <w:rtl/>
        </w:rPr>
        <w:t>العامين</w:t>
      </w:r>
      <w:r w:rsidR="00A82E06">
        <w:rPr>
          <w:rtl/>
        </w:rPr>
        <w:t xml:space="preserve"> </w:t>
      </w:r>
      <w:r w:rsidRPr="00A82E06">
        <w:rPr>
          <w:rtl/>
        </w:rPr>
        <w:t>الذين</w:t>
      </w:r>
      <w:r w:rsidR="00A82E06">
        <w:rPr>
          <w:rtl/>
        </w:rPr>
        <w:t xml:space="preserve"> </w:t>
      </w:r>
      <w:r w:rsidRPr="00A82E06">
        <w:rPr>
          <w:rtl/>
        </w:rPr>
        <w:t>يقدمون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الإجهاض،</w:t>
      </w:r>
      <w:r w:rsidR="00A82E06">
        <w:rPr>
          <w:rtl/>
        </w:rPr>
        <w:t xml:space="preserve"> </w:t>
      </w:r>
      <w:r w:rsidRPr="00A82E06">
        <w:rPr>
          <w:rtl/>
        </w:rPr>
        <w:t>مما</w:t>
      </w:r>
      <w:r w:rsidR="00A82E06">
        <w:rPr>
          <w:rtl/>
        </w:rPr>
        <w:t xml:space="preserve"> </w:t>
      </w:r>
      <w:r w:rsidRPr="00A82E06">
        <w:rPr>
          <w:rtl/>
        </w:rPr>
        <w:t>يؤثر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نحو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متناسب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والفتيات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أوضاع</w:t>
      </w:r>
      <w:r w:rsidR="00A82E06">
        <w:rPr>
          <w:rtl/>
        </w:rPr>
        <w:t xml:space="preserve"> </w:t>
      </w:r>
      <w:r w:rsidRPr="00A82E06">
        <w:rPr>
          <w:rtl/>
        </w:rPr>
        <w:t>هشة</w:t>
      </w:r>
      <w:r w:rsidR="00A82E06">
        <w:rPr>
          <w:rtl/>
        </w:rPr>
        <w:t xml:space="preserve"> </w:t>
      </w:r>
      <w:r w:rsidRPr="00A82E06">
        <w:rPr>
          <w:rtl/>
        </w:rPr>
        <w:t>وفي</w:t>
      </w:r>
      <w:r w:rsidR="00A82E06">
        <w:rPr>
          <w:rtl/>
        </w:rPr>
        <w:t xml:space="preserve"> </w:t>
      </w:r>
      <w:r w:rsidRPr="00A82E06">
        <w:rPr>
          <w:rtl/>
        </w:rPr>
        <w:t>مجتمعات</w:t>
      </w:r>
      <w:r w:rsidR="00A82E06">
        <w:rPr>
          <w:rtl/>
        </w:rPr>
        <w:t xml:space="preserve"> </w:t>
      </w:r>
      <w:r w:rsidRPr="00A82E06">
        <w:rPr>
          <w:rtl/>
        </w:rPr>
        <w:t>ريفية.</w:t>
      </w:r>
      <w:r w:rsidR="00A82E06">
        <w:rPr>
          <w:rtl/>
        </w:rPr>
        <w:t xml:space="preserve"> </w:t>
      </w:r>
      <w:r w:rsidRPr="00A82E06">
        <w:rPr>
          <w:rtl/>
        </w:rPr>
        <w:t>وتعرب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المواصفات</w:t>
      </w:r>
      <w:r w:rsidR="00A82E06">
        <w:rPr>
          <w:rtl/>
        </w:rPr>
        <w:t xml:space="preserve"> </w:t>
      </w:r>
      <w:r w:rsidRPr="00A82E06">
        <w:rPr>
          <w:rtl/>
        </w:rPr>
        <w:t>التقييدية</w:t>
      </w:r>
      <w:r w:rsidR="00A82E06">
        <w:rPr>
          <w:rtl/>
        </w:rPr>
        <w:t xml:space="preserve"> </w:t>
      </w:r>
      <w:r w:rsidRPr="00A82E06">
        <w:rPr>
          <w:rtl/>
        </w:rPr>
        <w:t>الواردة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المادة</w:t>
      </w:r>
      <w:r w:rsidR="00A82E06">
        <w:rPr>
          <w:rtl/>
        </w:rPr>
        <w:t xml:space="preserve"> </w:t>
      </w:r>
      <w:r w:rsidRPr="00E33450">
        <w:rPr>
          <w:rtl/>
        </w:rPr>
        <w:t>11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القانون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تشترط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رأي</w:t>
      </w:r>
      <w:r w:rsidR="00A82E06">
        <w:rPr>
          <w:rtl/>
        </w:rPr>
        <w:t xml:space="preserve"> </w:t>
      </w:r>
      <w:r w:rsidRPr="00A82E06">
        <w:rPr>
          <w:rtl/>
        </w:rPr>
        <w:t>اثنين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المهنيين</w:t>
      </w:r>
      <w:r w:rsidR="00A82E06">
        <w:rPr>
          <w:rtl/>
        </w:rPr>
        <w:t xml:space="preserve"> </w:t>
      </w:r>
      <w:r w:rsidRPr="00A82E06">
        <w:rPr>
          <w:rtl/>
        </w:rPr>
        <w:t>الطبيين</w:t>
      </w:r>
      <w:r w:rsidR="00A82E06">
        <w:rPr>
          <w:rtl/>
        </w:rPr>
        <w:t xml:space="preserve"> </w:t>
      </w:r>
      <w:r w:rsidRPr="00A82E06">
        <w:rPr>
          <w:rtl/>
        </w:rPr>
        <w:t>يؤكدان</w:t>
      </w:r>
      <w:r w:rsidR="00A82E06">
        <w:rPr>
          <w:rtl/>
        </w:rPr>
        <w:t xml:space="preserve"> </w:t>
      </w:r>
      <w:r w:rsidRPr="00A82E06">
        <w:rPr>
          <w:rtl/>
        </w:rPr>
        <w:t>فيه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المحتمل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يبقى</w:t>
      </w:r>
      <w:r w:rsidR="00A82E06">
        <w:rPr>
          <w:rtl/>
        </w:rPr>
        <w:t xml:space="preserve"> </w:t>
      </w:r>
      <w:r w:rsidRPr="00A82E06">
        <w:rPr>
          <w:rtl/>
        </w:rPr>
        <w:t>الجنين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قيد</w:t>
      </w:r>
      <w:r w:rsidR="00A82E06">
        <w:rPr>
          <w:rtl/>
        </w:rPr>
        <w:t xml:space="preserve"> </w:t>
      </w:r>
      <w:r w:rsidRPr="00A82E06">
        <w:rPr>
          <w:rtl/>
        </w:rPr>
        <w:t>الحياة</w:t>
      </w:r>
      <w:r w:rsidR="00A82E06">
        <w:rPr>
          <w:rtl/>
        </w:rPr>
        <w:t xml:space="preserve"> </w:t>
      </w:r>
      <w:r w:rsidRPr="00A82E06">
        <w:rPr>
          <w:rtl/>
        </w:rPr>
        <w:t>بعد</w:t>
      </w:r>
      <w:r w:rsidR="00A82E06">
        <w:rPr>
          <w:rtl/>
        </w:rPr>
        <w:t xml:space="preserve"> </w:t>
      </w:r>
      <w:r w:rsidRPr="00E33450">
        <w:rPr>
          <w:rtl/>
        </w:rPr>
        <w:t>28</w:t>
      </w:r>
      <w:r w:rsidR="00A82E06">
        <w:rPr>
          <w:rtl/>
        </w:rPr>
        <w:t xml:space="preserve"> </w:t>
      </w:r>
      <w:r w:rsidRPr="00A82E06">
        <w:rPr>
          <w:rtl/>
        </w:rPr>
        <w:t>يوماً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الولادة،</w:t>
      </w:r>
      <w:r w:rsidR="00A82E06">
        <w:rPr>
          <w:rtl/>
        </w:rPr>
        <w:t xml:space="preserve"> </w:t>
      </w:r>
      <w:r w:rsidRPr="00A82E06">
        <w:rPr>
          <w:rtl/>
        </w:rPr>
        <w:t>مما</w:t>
      </w:r>
      <w:r w:rsidR="00A82E06">
        <w:rPr>
          <w:rtl/>
        </w:rPr>
        <w:t xml:space="preserve"> </w:t>
      </w:r>
      <w:r w:rsidRPr="00A82E06">
        <w:rPr>
          <w:rtl/>
        </w:rPr>
        <w:t>يترك</w:t>
      </w:r>
      <w:r w:rsidR="00A82E06">
        <w:rPr>
          <w:rtl/>
        </w:rPr>
        <w:t xml:space="preserve"> </w:t>
      </w:r>
      <w:r w:rsidRPr="00A82E06">
        <w:rPr>
          <w:rtl/>
        </w:rPr>
        <w:t>العديد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مجبرات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مواصلة</w:t>
      </w:r>
      <w:r w:rsidR="00A82E06">
        <w:rPr>
          <w:rtl/>
        </w:rPr>
        <w:t xml:space="preserve"> </w:t>
      </w:r>
      <w:r w:rsidRPr="00A82E06">
        <w:rPr>
          <w:rtl/>
        </w:rPr>
        <w:t>الحمل</w:t>
      </w:r>
      <w:r w:rsidR="00A82E06">
        <w:rPr>
          <w:rtl/>
        </w:rPr>
        <w:t xml:space="preserve"> </w:t>
      </w:r>
      <w:r w:rsidRPr="00A82E06">
        <w:rPr>
          <w:rtl/>
        </w:rPr>
        <w:t>بتشوهات</w:t>
      </w:r>
      <w:r w:rsidR="00A82E06">
        <w:rPr>
          <w:rtl/>
        </w:rPr>
        <w:t xml:space="preserve"> </w:t>
      </w:r>
      <w:r w:rsidRPr="00A82E06">
        <w:rPr>
          <w:rtl/>
        </w:rPr>
        <w:t>جنينية.</w:t>
      </w:r>
      <w:r w:rsidR="00A82E06">
        <w:rPr>
          <w:rtl/>
        </w:rPr>
        <w:t xml:space="preserve"> </w:t>
      </w:r>
      <w:r w:rsidRPr="00A82E06">
        <w:rPr>
          <w:rtl/>
        </w:rPr>
        <w:t>وعلاوة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بأن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والفتيات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زلن</w:t>
      </w:r>
      <w:r w:rsidR="00A82E06">
        <w:rPr>
          <w:rtl/>
        </w:rPr>
        <w:t xml:space="preserve"> </w:t>
      </w:r>
      <w:r w:rsidRPr="00A82E06">
        <w:rPr>
          <w:rtl/>
        </w:rPr>
        <w:t>يسافرن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الخارج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الإجهاض</w:t>
      </w:r>
      <w:r w:rsidR="00A82E06">
        <w:rPr>
          <w:rtl/>
        </w:rPr>
        <w:t xml:space="preserve"> </w:t>
      </w:r>
      <w:r w:rsidRPr="00A82E06">
        <w:rPr>
          <w:rtl/>
        </w:rPr>
        <w:t>بعد</w:t>
      </w:r>
      <w:r w:rsidR="00A82E06">
        <w:rPr>
          <w:rtl/>
        </w:rPr>
        <w:t xml:space="preserve"> </w:t>
      </w:r>
      <w:r w:rsidRPr="00A82E06">
        <w:rPr>
          <w:rtl/>
        </w:rPr>
        <w:t>حرمانهن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الإجهاض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أيرلندا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قدرتهن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عليها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3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6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</w:t>
      </w:r>
      <w:r w:rsidR="00E5005F" w:rsidRPr="00E33450">
        <w:rPr>
          <w:rtl/>
        </w:rPr>
        <w:t>7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379BF976" w14:textId="5E11FED4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26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75BDEDF8" w14:textId="05FB9661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لإلغاء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العقوبات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المفروضة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مقدمي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الطبية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الذين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يساعدون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والفتيات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الخضوع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للإجهاض؛</w:t>
      </w:r>
    </w:p>
    <w:p w14:paraId="125F3596" w14:textId="5724B1D6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lastRenderedPageBreak/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مراجعة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الأحكام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يمكن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عوائق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اللواتي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يسعين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الإجهاض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المأمون،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مثل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فترات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انتظار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إلزامية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تنجم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ممارسة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فرادى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مقدمي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الطبية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للاستنكاف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الضميري؛</w:t>
      </w:r>
    </w:p>
    <w:p w14:paraId="699783F2" w14:textId="1C8035F2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إزالة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العوائق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القائمة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سعياً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اللواتي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يسعين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الإجهاض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بسبب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تشوهات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جنينية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بشكل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كاف؛</w:t>
      </w:r>
    </w:p>
    <w:p w14:paraId="74ADCD8D" w14:textId="3460059F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شمولية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الإجهاض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والمساواة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عليها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والفتيات،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الريفيات،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اللواتي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يعشن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حالات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الفقر،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الإعاقة،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وطالبات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اللجوء،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العنف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العائلي،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الأقليات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الإثنية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الدينية؛</w:t>
      </w:r>
    </w:p>
    <w:p w14:paraId="4AB396FA" w14:textId="35A56E26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(هـ)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الجهود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وقاية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والفتيات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اللواتي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يلجأن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الإجهاض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الوصم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والتعرض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للأذى،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بطرق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"مناطق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مأمونة"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الصحية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الوقت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المناسب.</w:t>
      </w:r>
    </w:p>
    <w:p w14:paraId="66B3DF4B" w14:textId="00F81EE3" w:rsidR="00211477" w:rsidRPr="00E33450" w:rsidRDefault="00211477" w:rsidP="00E72BDF">
      <w:pPr>
        <w:pStyle w:val="H23GA"/>
        <w:rPr>
          <w:szCs w:val="20"/>
          <w:lang w:val="en-US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حالة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الطوارئ</w:t>
      </w:r>
      <w:r w:rsidR="00A82E06" w:rsidRPr="00E33450">
        <w:rPr>
          <w:rtl/>
        </w:rPr>
        <w:t xml:space="preserve"> </w:t>
      </w:r>
    </w:p>
    <w:p w14:paraId="6A6EAFA1" w14:textId="7EB6F9A9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27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تحيط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علماً</w:t>
      </w:r>
      <w:r w:rsidR="00A82E06">
        <w:rPr>
          <w:rtl/>
        </w:rPr>
        <w:t xml:space="preserve"> </w:t>
      </w:r>
      <w:r w:rsidRPr="00A82E06">
        <w:rPr>
          <w:rtl/>
        </w:rPr>
        <w:t>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قدمتها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تشير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الصحة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CE4501">
        <w:rPr>
          <w:rFonts w:hint="eastAsia"/>
          <w:rtl/>
        </w:rPr>
        <w:t> </w:t>
      </w:r>
      <w:r w:rsidRPr="00E33450">
        <w:rPr>
          <w:rtl/>
        </w:rPr>
        <w:t>2020</w:t>
      </w:r>
      <w:r w:rsidR="00A82E06">
        <w:rPr>
          <w:rFonts w:ascii="Simplified Arabic"/>
          <w:szCs w:val="20"/>
          <w:rtl/>
        </w:rPr>
        <w:t xml:space="preserve"> </w:t>
      </w:r>
      <w:r w:rsidRPr="00A82E06">
        <w:rPr>
          <w:rFonts w:ascii="Simplified Arabic"/>
          <w:szCs w:val="20"/>
          <w:rtl/>
        </w:rPr>
        <w:t>(</w:t>
      </w:r>
      <w:r w:rsidRPr="00A82E06">
        <w:rPr>
          <w:rtl/>
        </w:rPr>
        <w:t>المحافظة</w:t>
      </w:r>
      <w:r w:rsidR="00A82E06">
        <w:rPr>
          <w:rtl/>
        </w:rPr>
        <w:t xml:space="preserve"> </w:t>
      </w:r>
      <w:r w:rsidRPr="00A82E06">
        <w:rPr>
          <w:rtl/>
        </w:rPr>
        <w:t>والحماية</w:t>
      </w:r>
      <w:r w:rsidR="00A82E06">
        <w:rPr>
          <w:rtl/>
        </w:rPr>
        <w:t xml:space="preserve"> </w:t>
      </w:r>
      <w:r w:rsidRPr="00A82E06">
        <w:rPr>
          <w:rtl/>
        </w:rPr>
        <w:t>وتدابير</w:t>
      </w:r>
      <w:r w:rsidR="00A82E06">
        <w:rPr>
          <w:rtl/>
        </w:rPr>
        <w:t xml:space="preserve"> </w:t>
      </w:r>
      <w:r w:rsidRPr="00A82E06">
        <w:rPr>
          <w:rtl/>
        </w:rPr>
        <w:t>الطوارئ</w:t>
      </w:r>
      <w:r w:rsidR="00A82E06">
        <w:rPr>
          <w:rtl/>
        </w:rPr>
        <w:t xml:space="preserve"> </w:t>
      </w:r>
      <w:r w:rsidRPr="00A82E06">
        <w:rPr>
          <w:rtl/>
        </w:rPr>
        <w:t>الأخرى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سياق</w:t>
      </w:r>
      <w:r w:rsidR="00A82E06">
        <w:rPr>
          <w:rtl/>
        </w:rPr>
        <w:t xml:space="preserve"> </w:t>
      </w:r>
      <w:r w:rsidRPr="00A82E06">
        <w:rPr>
          <w:rtl/>
        </w:rPr>
        <w:t>المصلحة</w:t>
      </w:r>
      <w:r w:rsidR="00A82E06">
        <w:rPr>
          <w:rtl/>
        </w:rPr>
        <w:t xml:space="preserve"> </w:t>
      </w:r>
      <w:r w:rsidRPr="00A82E06">
        <w:rPr>
          <w:rtl/>
        </w:rPr>
        <w:t>العامة</w:t>
      </w:r>
      <w:r w:rsidRPr="00A82E06">
        <w:rPr>
          <w:rFonts w:ascii="Simplified Arabic"/>
          <w:szCs w:val="20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فرض</w:t>
      </w:r>
      <w:r w:rsidR="00A82E06">
        <w:rPr>
          <w:rtl/>
        </w:rPr>
        <w:t xml:space="preserve"> </w:t>
      </w:r>
      <w:r w:rsidRPr="00A82E06">
        <w:rPr>
          <w:rtl/>
        </w:rPr>
        <w:t>قيوداً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بعض</w:t>
      </w:r>
      <w:r w:rsidR="00A82E06">
        <w:rPr>
          <w:rtl/>
        </w:rPr>
        <w:t xml:space="preserve"> </w:t>
      </w:r>
      <w:r w:rsidRPr="00A82E06">
        <w:rPr>
          <w:rtl/>
        </w:rPr>
        <w:t>الحقوق</w:t>
      </w:r>
      <w:r w:rsidR="00A82E06">
        <w:rPr>
          <w:rtl/>
        </w:rPr>
        <w:t xml:space="preserve"> </w:t>
      </w:r>
      <w:r w:rsidRPr="00A82E06">
        <w:rPr>
          <w:rtl/>
        </w:rPr>
        <w:t>والحريات</w:t>
      </w:r>
      <w:r w:rsidR="00A82E06">
        <w:rPr>
          <w:rtl/>
        </w:rPr>
        <w:t xml:space="preserve"> </w:t>
      </w:r>
      <w:r w:rsidRPr="00A82E06">
        <w:rPr>
          <w:rtl/>
        </w:rPr>
        <w:t>الفردية</w:t>
      </w:r>
      <w:r w:rsidR="00A82E06">
        <w:rPr>
          <w:rtl/>
        </w:rPr>
        <w:t xml:space="preserve"> </w:t>
      </w:r>
      <w:r w:rsidRPr="00A82E06">
        <w:rPr>
          <w:rtl/>
        </w:rPr>
        <w:t>نتيجة</w:t>
      </w:r>
      <w:r w:rsidR="00A82E06">
        <w:rPr>
          <w:rtl/>
        </w:rPr>
        <w:t xml:space="preserve"> </w:t>
      </w:r>
      <w:r w:rsidRPr="00A82E06">
        <w:rPr>
          <w:rtl/>
        </w:rPr>
        <w:t>للتدابير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بهدف</w:t>
      </w:r>
      <w:r w:rsidR="00A82E06">
        <w:rPr>
          <w:rtl/>
        </w:rPr>
        <w:t xml:space="preserve"> </w:t>
      </w:r>
      <w:r w:rsidRPr="00A82E06">
        <w:rPr>
          <w:rtl/>
        </w:rPr>
        <w:t>حماية</w:t>
      </w:r>
      <w:r w:rsidR="00A82E06">
        <w:rPr>
          <w:rtl/>
        </w:rPr>
        <w:t xml:space="preserve"> </w:t>
      </w:r>
      <w:r w:rsidRPr="00A82E06">
        <w:rPr>
          <w:rtl/>
        </w:rPr>
        <w:t>الصحة</w:t>
      </w:r>
      <w:r w:rsidR="00A82E06">
        <w:rPr>
          <w:rtl/>
        </w:rPr>
        <w:t xml:space="preserve"> </w:t>
      </w:r>
      <w:r w:rsidRPr="00A82E06">
        <w:rPr>
          <w:rtl/>
        </w:rPr>
        <w:t>العامة</w:t>
      </w:r>
      <w:r w:rsidR="00A82E06">
        <w:rPr>
          <w:rtl/>
        </w:rPr>
        <w:t xml:space="preserve"> </w:t>
      </w:r>
      <w:r w:rsidRPr="00A82E06">
        <w:rPr>
          <w:rtl/>
        </w:rPr>
        <w:t>عقب</w:t>
      </w:r>
      <w:r w:rsidR="00A82E06">
        <w:rPr>
          <w:rtl/>
        </w:rPr>
        <w:t xml:space="preserve"> </w:t>
      </w:r>
      <w:r w:rsidRPr="00A82E06">
        <w:rPr>
          <w:rtl/>
        </w:rPr>
        <w:t>ظهور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="00DB34E7"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بالجهود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بذلتها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ضمان</w:t>
      </w:r>
      <w:r w:rsidR="00A82E06">
        <w:rPr>
          <w:rtl/>
        </w:rPr>
        <w:t xml:space="preserve"> </w:t>
      </w:r>
      <w:r w:rsidRPr="00A82E06">
        <w:rPr>
          <w:rtl/>
        </w:rPr>
        <w:t>امتثال</w:t>
      </w:r>
      <w:r w:rsidR="00A82E06">
        <w:rPr>
          <w:rtl/>
        </w:rPr>
        <w:t xml:space="preserve"> </w:t>
      </w:r>
      <w:r w:rsidRPr="00A82E06">
        <w:rPr>
          <w:rtl/>
        </w:rPr>
        <w:t>عملية</w:t>
      </w:r>
      <w:r w:rsidR="00A82E06">
        <w:rPr>
          <w:rtl/>
        </w:rPr>
        <w:t xml:space="preserve"> </w:t>
      </w:r>
      <w:r w:rsidRPr="00A82E06">
        <w:rPr>
          <w:rtl/>
        </w:rPr>
        <w:t>صنع</w:t>
      </w:r>
      <w:r w:rsidR="00A82E06">
        <w:rPr>
          <w:rtl/>
        </w:rPr>
        <w:t xml:space="preserve"> </w:t>
      </w:r>
      <w:r w:rsidRPr="00A82E06">
        <w:rPr>
          <w:rtl/>
        </w:rPr>
        <w:t>القرار</w:t>
      </w:r>
      <w:r w:rsidR="00A82E06">
        <w:rPr>
          <w:rtl/>
        </w:rPr>
        <w:t xml:space="preserve"> </w:t>
      </w:r>
      <w:r w:rsidRPr="00A82E06">
        <w:rPr>
          <w:rtl/>
        </w:rPr>
        <w:t>للالتزامات</w:t>
      </w:r>
      <w:r w:rsidR="00A82E06">
        <w:rPr>
          <w:rtl/>
        </w:rPr>
        <w:t xml:space="preserve"> </w:t>
      </w:r>
      <w:r w:rsidRPr="00A82E06">
        <w:rPr>
          <w:rtl/>
        </w:rPr>
        <w:t>الناشئة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العهد،</w:t>
      </w:r>
      <w:r w:rsidR="00A82E06">
        <w:rPr>
          <w:rtl/>
        </w:rPr>
        <w:t xml:space="preserve"> </w:t>
      </w:r>
      <w:r w:rsidRPr="00A82E06">
        <w:rPr>
          <w:rtl/>
        </w:rPr>
        <w:t>فيما</w:t>
      </w:r>
      <w:r w:rsidR="00A82E06">
        <w:rPr>
          <w:rtl/>
        </w:rPr>
        <w:t xml:space="preserve"> </w:t>
      </w:r>
      <w:r w:rsidRPr="00A82E06">
        <w:rPr>
          <w:rtl/>
        </w:rPr>
        <w:t>يتعلق</w:t>
      </w:r>
      <w:r w:rsidR="00A82E06">
        <w:rPr>
          <w:rtl/>
        </w:rPr>
        <w:t xml:space="preserve"> </w:t>
      </w:r>
      <w:r w:rsidRPr="00A82E06">
        <w:rPr>
          <w:rtl/>
        </w:rPr>
        <w:t>بجائحة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بأن</w:t>
      </w:r>
      <w:r w:rsidR="00A82E06">
        <w:rPr>
          <w:rtl/>
        </w:rPr>
        <w:t xml:space="preserve"> </w:t>
      </w:r>
      <w:r w:rsidRPr="00A82E06">
        <w:rPr>
          <w:rtl/>
        </w:rPr>
        <w:t>حقوقاً</w:t>
      </w:r>
      <w:r w:rsidR="00A82E06">
        <w:rPr>
          <w:rtl/>
        </w:rPr>
        <w:t xml:space="preserve"> </w:t>
      </w:r>
      <w:r w:rsidRPr="00A82E06">
        <w:rPr>
          <w:rtl/>
        </w:rPr>
        <w:t>مثل</w:t>
      </w:r>
      <w:r w:rsidR="00A82E06">
        <w:rPr>
          <w:rtl/>
        </w:rPr>
        <w:t xml:space="preserve"> </w:t>
      </w:r>
      <w:r w:rsidRPr="00A82E06">
        <w:rPr>
          <w:rtl/>
        </w:rPr>
        <w:t>حرية</w:t>
      </w:r>
      <w:r w:rsidR="00A82E06">
        <w:rPr>
          <w:rtl/>
        </w:rPr>
        <w:t xml:space="preserve"> </w:t>
      </w:r>
      <w:r w:rsidRPr="00A82E06">
        <w:rPr>
          <w:rtl/>
        </w:rPr>
        <w:t>التنقل</w:t>
      </w:r>
      <w:r w:rsidR="00A82E06">
        <w:rPr>
          <w:rtl/>
        </w:rPr>
        <w:t xml:space="preserve"> </w:t>
      </w:r>
      <w:r w:rsidRPr="00A82E06">
        <w:rPr>
          <w:rtl/>
        </w:rPr>
        <w:t>وحرية</w:t>
      </w:r>
      <w:r w:rsidR="00A82E06">
        <w:rPr>
          <w:rtl/>
        </w:rPr>
        <w:t xml:space="preserve"> </w:t>
      </w:r>
      <w:r w:rsidRPr="00A82E06">
        <w:rPr>
          <w:rtl/>
        </w:rPr>
        <w:t>التجمع</w:t>
      </w:r>
      <w:r w:rsidR="00A82E06">
        <w:rPr>
          <w:rtl/>
        </w:rPr>
        <w:t xml:space="preserve"> </w:t>
      </w:r>
      <w:r w:rsidRPr="00A82E06">
        <w:rPr>
          <w:rtl/>
        </w:rPr>
        <w:t>السلمي</w:t>
      </w:r>
      <w:r w:rsidR="00A82E06">
        <w:rPr>
          <w:rtl/>
        </w:rPr>
        <w:t xml:space="preserve"> </w:t>
      </w:r>
      <w:r w:rsidRPr="00A82E06">
        <w:rPr>
          <w:rtl/>
        </w:rPr>
        <w:t>قد</w:t>
      </w:r>
      <w:r w:rsidR="00A82E06">
        <w:rPr>
          <w:rtl/>
        </w:rPr>
        <w:t xml:space="preserve"> </w:t>
      </w:r>
      <w:r w:rsidRPr="00A82E06">
        <w:rPr>
          <w:rtl/>
        </w:rPr>
        <w:t>تقلصت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حد</w:t>
      </w:r>
      <w:r w:rsidR="00A82E06">
        <w:rPr>
          <w:rtl/>
        </w:rPr>
        <w:t xml:space="preserve"> </w:t>
      </w:r>
      <w:r w:rsidRPr="00A82E06">
        <w:rPr>
          <w:rtl/>
        </w:rPr>
        <w:t>بعيد</w:t>
      </w:r>
      <w:r w:rsidR="00A82E06">
        <w:rPr>
          <w:rtl/>
        </w:rPr>
        <w:t xml:space="preserve"> </w:t>
      </w:r>
      <w:r w:rsidRPr="00A82E06">
        <w:rPr>
          <w:rtl/>
        </w:rPr>
        <w:t>وبصورة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متناسبة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19</w:t>
      </w:r>
      <w:r w:rsidR="00A82E06">
        <w:rPr>
          <w:rFonts w:ascii="Simplified Arabic"/>
          <w:szCs w:val="20"/>
          <w:rtl/>
        </w:rPr>
        <w:t xml:space="preserve"> </w:t>
      </w:r>
      <w:r w:rsidRPr="00A82E06">
        <w:rPr>
          <w:rFonts w:ascii="Simplified Arabic"/>
          <w:szCs w:val="20"/>
          <w:rtl/>
        </w:rPr>
        <w:t>(</w:t>
      </w:r>
      <w:r w:rsidRPr="00A82E06">
        <w:rPr>
          <w:rtl/>
        </w:rPr>
        <w:t>المادة</w:t>
      </w:r>
      <w:r w:rsidR="00A82E06">
        <w:rPr>
          <w:rtl/>
        </w:rPr>
        <w:t xml:space="preserve"> </w:t>
      </w:r>
      <w:r w:rsidR="00E5005F" w:rsidRPr="00E33450">
        <w:rPr>
          <w:rtl/>
        </w:rPr>
        <w:t>4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56BB684B" w14:textId="3C138DB4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28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b/>
          <w:bCs/>
          <w:rtl/>
        </w:rPr>
        <w:tab/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النظر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استعراض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لتصديها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لجائحة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كوفيد-19،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تقييم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تأثيرها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خلال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تقييم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أثر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القيود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المفروضة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الحقوق،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ولا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يتعلق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بالأقليات.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لها</w:t>
      </w:r>
      <w:r w:rsidR="00A82E06" w:rsidRPr="00E33450">
        <w:rPr>
          <w:b/>
          <w:bCs/>
          <w:rtl/>
        </w:rPr>
        <w:t xml:space="preserve"> </w:t>
      </w:r>
      <w:r w:rsidR="00DB34E7"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النظر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إنشاء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آلية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رصد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مستقلة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قائمة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والمساواة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مواءمة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التقييدية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المتخذة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أوقات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الطوارئ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4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الرقابة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الكافية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وامتثال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القيود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لمبدأ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التناسب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بطريقة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شفافة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وغير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تمييزية.</w:t>
      </w:r>
    </w:p>
    <w:p w14:paraId="6E9CD9EA" w14:textId="30ADD575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الرعاية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المؤسسية</w:t>
      </w:r>
    </w:p>
    <w:p w14:paraId="3AB4FDC3" w14:textId="50642709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29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</w:r>
      <w:r w:rsidRPr="00CE4501">
        <w:rPr>
          <w:spacing w:val="-2"/>
          <w:rtl/>
        </w:rPr>
        <w:t>تحيط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اللجنة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علماً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بالمعلومات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التي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قدمتها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الدولة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الطرف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فيما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يتعلق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بالتصدي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لجائحة</w:t>
      </w:r>
      <w:r w:rsidR="00A82E06" w:rsidRPr="00CE4501">
        <w:rPr>
          <w:spacing w:val="-2"/>
          <w:rtl/>
        </w:rPr>
        <w:t xml:space="preserve"> </w:t>
      </w:r>
      <w:r w:rsidRPr="00CE4501">
        <w:rPr>
          <w:spacing w:val="-2"/>
          <w:rtl/>
        </w:rPr>
        <w:t>كوفيد-</w:t>
      </w:r>
      <w:r w:rsidRPr="00E33450">
        <w:rPr>
          <w:spacing w:val="-2"/>
          <w:rtl/>
        </w:rPr>
        <w:t>19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مؤسسات</w:t>
      </w:r>
      <w:r w:rsidR="00A82E06">
        <w:rPr>
          <w:rtl/>
        </w:rPr>
        <w:t xml:space="preserve"> </w:t>
      </w:r>
      <w:r w:rsidRPr="00A82E06">
        <w:rPr>
          <w:rtl/>
        </w:rPr>
        <w:t>الرعاية،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دور</w:t>
      </w:r>
      <w:r w:rsidR="00A82E06">
        <w:rPr>
          <w:rtl/>
        </w:rPr>
        <w:t xml:space="preserve"> </w:t>
      </w:r>
      <w:r w:rsidRPr="00A82E06">
        <w:rPr>
          <w:rtl/>
        </w:rPr>
        <w:t>رعاية</w:t>
      </w:r>
      <w:r w:rsidR="00A82E06">
        <w:rPr>
          <w:rtl/>
        </w:rPr>
        <w:t xml:space="preserve"> </w:t>
      </w:r>
      <w:r w:rsidRPr="00A82E06">
        <w:rPr>
          <w:rtl/>
        </w:rPr>
        <w:t>كبار</w:t>
      </w:r>
      <w:r w:rsidR="00A82E06">
        <w:rPr>
          <w:rtl/>
        </w:rPr>
        <w:t xml:space="preserve"> </w:t>
      </w:r>
      <w:r w:rsidRPr="00A82E06">
        <w:rPr>
          <w:rtl/>
        </w:rPr>
        <w:t>السن،</w:t>
      </w:r>
      <w:r w:rsidR="00A82E06">
        <w:rPr>
          <w:rtl/>
        </w:rPr>
        <w:t xml:space="preserve"> </w:t>
      </w:r>
      <w:r w:rsidRPr="00A82E06">
        <w:rPr>
          <w:rtl/>
        </w:rPr>
        <w:t>وترحب</w:t>
      </w:r>
      <w:r w:rsidR="00A82E06">
        <w:rPr>
          <w:rtl/>
        </w:rPr>
        <w:t xml:space="preserve"> </w:t>
      </w:r>
      <w:r w:rsidRPr="00A82E06">
        <w:rPr>
          <w:rtl/>
        </w:rPr>
        <w:t>بالاستعراض</w:t>
      </w:r>
      <w:r w:rsidR="00A82E06">
        <w:rPr>
          <w:rtl/>
        </w:rPr>
        <w:t xml:space="preserve"> </w:t>
      </w:r>
      <w:r w:rsidRPr="00A82E06">
        <w:rPr>
          <w:rtl/>
        </w:rPr>
        <w:t>الجاري</w:t>
      </w:r>
      <w:r w:rsidR="00A82E06">
        <w:rPr>
          <w:rtl/>
        </w:rPr>
        <w:t xml:space="preserve"> </w:t>
      </w:r>
      <w:r w:rsidRPr="00A82E06">
        <w:rPr>
          <w:rtl/>
        </w:rPr>
        <w:t>لاستجابتها</w:t>
      </w:r>
      <w:r w:rsidR="00A82E06">
        <w:rPr>
          <w:rtl/>
        </w:rPr>
        <w:t xml:space="preserve"> </w:t>
      </w:r>
      <w:r w:rsidRPr="00A82E06">
        <w:rPr>
          <w:rtl/>
        </w:rPr>
        <w:t>وإطارها</w:t>
      </w:r>
      <w:r w:rsidR="00A82E06">
        <w:rPr>
          <w:rtl/>
        </w:rPr>
        <w:t xml:space="preserve"> </w:t>
      </w:r>
      <w:r w:rsidRPr="00A82E06">
        <w:rPr>
          <w:rtl/>
        </w:rPr>
        <w:t>التنظيمي.</w:t>
      </w:r>
      <w:r w:rsidR="00A82E06">
        <w:rPr>
          <w:rtl/>
        </w:rPr>
        <w:t xml:space="preserve"> </w:t>
      </w:r>
      <w:r w:rsidRPr="00A82E06">
        <w:rPr>
          <w:rtl/>
        </w:rPr>
        <w:t>ومع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يساور</w:t>
      </w:r>
      <w:r w:rsidR="00A82E06">
        <w:rPr>
          <w:rFonts w:hint="cs"/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معدل</w:t>
      </w:r>
      <w:r w:rsidR="00A82E06">
        <w:rPr>
          <w:rtl/>
        </w:rPr>
        <w:t xml:space="preserve"> </w:t>
      </w:r>
      <w:r w:rsidRPr="00A82E06">
        <w:rPr>
          <w:rtl/>
        </w:rPr>
        <w:t>الوفيات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ترتبطبكوفيد-</w:t>
      </w:r>
      <w:r w:rsidRPr="00E33450">
        <w:rPr>
          <w:rtl/>
        </w:rPr>
        <w:t>19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دور</w:t>
      </w:r>
      <w:r w:rsidR="00A82E06">
        <w:rPr>
          <w:rtl/>
        </w:rPr>
        <w:t xml:space="preserve"> </w:t>
      </w:r>
      <w:r w:rsidRPr="00A82E06">
        <w:rPr>
          <w:rtl/>
        </w:rPr>
        <w:t>رعاية</w:t>
      </w:r>
      <w:r w:rsidR="00A82E06">
        <w:rPr>
          <w:rtl/>
        </w:rPr>
        <w:t xml:space="preserve"> </w:t>
      </w:r>
      <w:r w:rsidRPr="00A82E06">
        <w:rPr>
          <w:rtl/>
        </w:rPr>
        <w:t>هؤلاء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طوال</w:t>
      </w:r>
      <w:r w:rsidR="00A82E06">
        <w:rPr>
          <w:rtl/>
        </w:rPr>
        <w:t xml:space="preserve"> </w:t>
      </w:r>
      <w:r w:rsidRPr="00A82E06">
        <w:rPr>
          <w:rtl/>
        </w:rPr>
        <w:t>فترة</w:t>
      </w:r>
      <w:r w:rsidR="00A82E06">
        <w:rPr>
          <w:rtl/>
        </w:rPr>
        <w:t xml:space="preserve"> </w:t>
      </w:r>
      <w:r w:rsidRPr="00A82E06">
        <w:rPr>
          <w:rtl/>
        </w:rPr>
        <w:t>الجائحة،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تفاقمت</w:t>
      </w:r>
      <w:r w:rsidR="00A82E06">
        <w:rPr>
          <w:rtl/>
        </w:rPr>
        <w:t xml:space="preserve"> </w:t>
      </w:r>
      <w:r w:rsidRPr="00A82E06">
        <w:rPr>
          <w:rtl/>
        </w:rPr>
        <w:t>بسبب</w:t>
      </w:r>
      <w:r w:rsidR="00A82E06">
        <w:rPr>
          <w:rtl/>
        </w:rPr>
        <w:t xml:space="preserve"> </w:t>
      </w:r>
      <w:r w:rsidRPr="00A82E06">
        <w:rPr>
          <w:rtl/>
        </w:rPr>
        <w:t>ترتيبات</w:t>
      </w:r>
      <w:r w:rsidR="00A82E06">
        <w:rPr>
          <w:rtl/>
        </w:rPr>
        <w:t xml:space="preserve"> </w:t>
      </w:r>
      <w:r w:rsidRPr="00A82E06">
        <w:rPr>
          <w:rtl/>
        </w:rPr>
        <w:t>المعيشة</w:t>
      </w:r>
      <w:r w:rsidR="00A82E06">
        <w:rPr>
          <w:rtl/>
        </w:rPr>
        <w:t xml:space="preserve"> </w:t>
      </w:r>
      <w:r w:rsidRPr="00A82E06">
        <w:rPr>
          <w:rtl/>
        </w:rPr>
        <w:t>الجماعية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الرعاية</w:t>
      </w:r>
      <w:r w:rsidR="00A82E06">
        <w:rPr>
          <w:rtl/>
        </w:rPr>
        <w:t xml:space="preserve"> </w:t>
      </w:r>
      <w:r w:rsidRPr="00A82E06">
        <w:rPr>
          <w:rtl/>
        </w:rPr>
        <w:t>المؤسسية</w:t>
      </w:r>
      <w:r w:rsidR="00A82E06">
        <w:rPr>
          <w:rtl/>
        </w:rPr>
        <w:t xml:space="preserve"> </w:t>
      </w:r>
      <w:r w:rsidRPr="00A82E06">
        <w:rPr>
          <w:rtl/>
        </w:rPr>
        <w:t>الطويلة</w:t>
      </w:r>
      <w:r w:rsidR="00A82E06">
        <w:rPr>
          <w:rtl/>
        </w:rPr>
        <w:t xml:space="preserve"> </w:t>
      </w:r>
      <w:r w:rsidRPr="00A82E06">
        <w:rPr>
          <w:rtl/>
        </w:rPr>
        <w:t>الأجل.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="00DB34E7"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بإيواء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الأصغر</w:t>
      </w:r>
      <w:r w:rsidR="00A82E06">
        <w:rPr>
          <w:rtl/>
        </w:rPr>
        <w:t xml:space="preserve"> </w:t>
      </w:r>
      <w:r w:rsidRPr="00A82E06">
        <w:rPr>
          <w:rtl/>
        </w:rPr>
        <w:t>سناً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ذوي</w:t>
      </w:r>
      <w:r w:rsidR="00A82E06">
        <w:rPr>
          <w:rtl/>
        </w:rPr>
        <w:t xml:space="preserve"> </w:t>
      </w:r>
      <w:r w:rsidRPr="00A82E06">
        <w:rPr>
          <w:rtl/>
        </w:rPr>
        <w:t>الإعاقة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دور</w:t>
      </w:r>
      <w:r w:rsidR="00A82E06">
        <w:rPr>
          <w:rtl/>
        </w:rPr>
        <w:t xml:space="preserve"> </w:t>
      </w:r>
      <w:r w:rsidRPr="00A82E06">
        <w:rPr>
          <w:rtl/>
        </w:rPr>
        <w:t>رعاية</w:t>
      </w:r>
      <w:r w:rsidR="00A82E06">
        <w:rPr>
          <w:rtl/>
        </w:rPr>
        <w:t xml:space="preserve"> </w:t>
      </w:r>
      <w:r w:rsidRPr="00A82E06">
        <w:rPr>
          <w:rtl/>
        </w:rPr>
        <w:t>الأشخاص</w:t>
      </w:r>
      <w:r w:rsidR="00A82E06">
        <w:rPr>
          <w:rtl/>
        </w:rPr>
        <w:t xml:space="preserve"> </w:t>
      </w:r>
      <w:r w:rsidRPr="00A82E06">
        <w:rPr>
          <w:rtl/>
        </w:rPr>
        <w:t>الأكبر</w:t>
      </w:r>
      <w:r w:rsidR="00A82E06">
        <w:rPr>
          <w:rtl/>
        </w:rPr>
        <w:t xml:space="preserve"> </w:t>
      </w:r>
      <w:r w:rsidRPr="00A82E06">
        <w:rPr>
          <w:rtl/>
        </w:rPr>
        <w:t>سناً</w:t>
      </w:r>
      <w:r w:rsidR="00A82E06">
        <w:rPr>
          <w:rtl/>
        </w:rPr>
        <w:t xml:space="preserve"> </w:t>
      </w:r>
      <w:r w:rsidRPr="00A82E06">
        <w:rPr>
          <w:rtl/>
        </w:rPr>
        <w:t>(المادتان</w:t>
      </w:r>
      <w:r w:rsidR="00A82E06">
        <w:rPr>
          <w:rtl/>
        </w:rPr>
        <w:t xml:space="preserve"> </w:t>
      </w:r>
      <w:r w:rsidRPr="00E33450">
        <w:rPr>
          <w:rtl/>
        </w:rPr>
        <w:t>6</w:t>
      </w:r>
      <w:r w:rsidRPr="00A82E06">
        <w:rPr>
          <w:rFonts w:ascii="Simplified Arabic"/>
          <w:szCs w:val="20"/>
          <w:rtl/>
        </w:rPr>
        <w:t>-</w:t>
      </w:r>
      <w:r w:rsidR="00E5005F" w:rsidRPr="00E33450">
        <w:rPr>
          <w:rtl/>
        </w:rPr>
        <w:t>7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262268C5" w14:textId="20DB25D3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30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مواصلة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استعراض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للإطار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التنظيمي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وإطار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بخدمات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الرعاية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تمتع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مجتمعات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الأشخاص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الأكبر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سناً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والمجتمعات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الهشة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هيكلياً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بالحماية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والدعم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الكافيين.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لها</w:t>
      </w:r>
      <w:r w:rsidR="00A82E06" w:rsidRPr="00E33450">
        <w:rPr>
          <w:b/>
          <w:bCs/>
          <w:rtl/>
        </w:rPr>
        <w:t xml:space="preserve"> </w:t>
      </w:r>
      <w:r w:rsidR="00DB34E7"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وضع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تهدف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lastRenderedPageBreak/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كفاية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واستقلال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آليات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التفتيش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ودعمها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بإطار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وإدراج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مقدمي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الرعاية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والصحية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الطوعية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والخاصة.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مواصلة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محددة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الأهداف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لحماية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الأشخاص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الأكبر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سناً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جائحة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كوفيد-19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و/أو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الطوارئ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الرئيسية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الأخرى.</w:t>
      </w:r>
    </w:p>
    <w:p w14:paraId="111A08EA" w14:textId="42565C87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الاتجار</w:t>
      </w:r>
      <w:r w:rsidR="00A82E06" w:rsidRPr="00E33450">
        <w:rPr>
          <w:rtl/>
        </w:rPr>
        <w:t xml:space="preserve"> </w:t>
      </w:r>
      <w:r w:rsidRPr="00E33450">
        <w:rPr>
          <w:rtl/>
        </w:rPr>
        <w:t>بالأشخاص</w:t>
      </w:r>
    </w:p>
    <w:p w14:paraId="622F817D" w14:textId="47351571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31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تبذلها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مكافحة</w:t>
      </w:r>
      <w:r w:rsidR="00A82E06">
        <w:rPr>
          <w:rtl/>
        </w:rPr>
        <w:t xml:space="preserve"> </w:t>
      </w:r>
      <w:r w:rsidRPr="00A82E06">
        <w:rPr>
          <w:rtl/>
        </w:rPr>
        <w:t>الاتجار</w:t>
      </w:r>
      <w:r w:rsidR="00A82E06">
        <w:rPr>
          <w:rtl/>
        </w:rPr>
        <w:t xml:space="preserve"> </w:t>
      </w:r>
      <w:r w:rsidRPr="00A82E06">
        <w:rPr>
          <w:rtl/>
        </w:rPr>
        <w:t>بالأشخاص،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إعداد</w:t>
      </w:r>
      <w:r w:rsidR="00A82E06">
        <w:rPr>
          <w:rtl/>
        </w:rPr>
        <w:t xml:space="preserve"> </w:t>
      </w:r>
      <w:r w:rsidRPr="00A82E06">
        <w:rPr>
          <w:rtl/>
        </w:rPr>
        <w:t>خطط</w:t>
      </w:r>
      <w:r w:rsidR="00A82E06">
        <w:rPr>
          <w:rtl/>
        </w:rPr>
        <w:t xml:space="preserve"> </w:t>
      </w:r>
      <w:r w:rsidRPr="00A82E06">
        <w:rPr>
          <w:rtl/>
        </w:rPr>
        <w:t>عمل</w:t>
      </w:r>
      <w:r w:rsidR="00A82E06">
        <w:rPr>
          <w:rtl/>
        </w:rPr>
        <w:t xml:space="preserve"> </w:t>
      </w:r>
      <w:r w:rsidRPr="00A82E06">
        <w:rPr>
          <w:rtl/>
        </w:rPr>
        <w:t>وطنية</w:t>
      </w:r>
      <w:r w:rsidR="00A82E06">
        <w:rPr>
          <w:rtl/>
        </w:rPr>
        <w:t xml:space="preserve"> </w:t>
      </w:r>
      <w:r w:rsidRPr="00A82E06">
        <w:rPr>
          <w:rtl/>
        </w:rPr>
        <w:t>تهدف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منع</w:t>
      </w:r>
      <w:r w:rsidR="00A82E06">
        <w:rPr>
          <w:rtl/>
        </w:rPr>
        <w:t xml:space="preserve"> </w:t>
      </w:r>
      <w:r w:rsidRPr="00A82E06">
        <w:rPr>
          <w:rtl/>
        </w:rPr>
        <w:t>ومكافحة</w:t>
      </w:r>
      <w:r w:rsidR="00A82E06">
        <w:rPr>
          <w:rtl/>
        </w:rPr>
        <w:t xml:space="preserve"> </w:t>
      </w:r>
      <w:r w:rsidRPr="00A82E06">
        <w:rPr>
          <w:rtl/>
        </w:rPr>
        <w:t>الاتجار</w:t>
      </w:r>
      <w:r w:rsidR="00A82E06">
        <w:rPr>
          <w:rtl/>
        </w:rPr>
        <w:t xml:space="preserve"> </w:t>
      </w:r>
      <w:r w:rsidRPr="00A82E06">
        <w:rPr>
          <w:rtl/>
        </w:rPr>
        <w:t>بالبشر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أيرلندا</w:t>
      </w:r>
      <w:r w:rsidR="00A82E06">
        <w:rPr>
          <w:rtl/>
        </w:rPr>
        <w:t xml:space="preserve"> </w:t>
      </w:r>
      <w:r w:rsidRPr="00A82E06">
        <w:rPr>
          <w:rtl/>
        </w:rPr>
        <w:t>وتعيين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الأيرلندية</w:t>
      </w:r>
      <w:r w:rsidR="00A82E06">
        <w:rPr>
          <w:rtl/>
        </w:rPr>
        <w:t xml:space="preserve"> </w:t>
      </w:r>
      <w:r w:rsidRPr="00A82E06">
        <w:rPr>
          <w:rtl/>
        </w:rPr>
        <w:t>لحقوق</w:t>
      </w:r>
      <w:r w:rsidR="00A82E06">
        <w:rPr>
          <w:rtl/>
        </w:rPr>
        <w:t xml:space="preserve"> </w:t>
      </w:r>
      <w:r w:rsidRPr="00A82E06">
        <w:rPr>
          <w:rtl/>
        </w:rPr>
        <w:t>الإنسان</w:t>
      </w:r>
      <w:r w:rsidR="00A82E06">
        <w:rPr>
          <w:rtl/>
        </w:rPr>
        <w:t xml:space="preserve"> </w:t>
      </w:r>
      <w:r w:rsidRPr="00A82E06">
        <w:rPr>
          <w:rtl/>
        </w:rPr>
        <w:t>والمساواة</w:t>
      </w:r>
      <w:r w:rsidR="00A82E06">
        <w:rPr>
          <w:rtl/>
        </w:rPr>
        <w:t xml:space="preserve"> </w:t>
      </w:r>
      <w:r w:rsidRPr="00A82E06">
        <w:rPr>
          <w:rtl/>
        </w:rPr>
        <w:t>مقرراً</w:t>
      </w:r>
      <w:r w:rsidR="00A82E06">
        <w:rPr>
          <w:rtl/>
        </w:rPr>
        <w:t xml:space="preserve"> </w:t>
      </w:r>
      <w:r w:rsidRPr="00A82E06">
        <w:rPr>
          <w:rtl/>
        </w:rPr>
        <w:t>وطنياً</w:t>
      </w:r>
      <w:r w:rsidR="00A82E06">
        <w:rPr>
          <w:rtl/>
        </w:rPr>
        <w:t xml:space="preserve"> </w:t>
      </w:r>
      <w:r w:rsidRPr="00A82E06">
        <w:rPr>
          <w:rtl/>
        </w:rPr>
        <w:t>معنياً</w:t>
      </w:r>
      <w:r w:rsidR="00A82E06">
        <w:rPr>
          <w:rtl/>
        </w:rPr>
        <w:t xml:space="preserve"> </w:t>
      </w:r>
      <w:r w:rsidRPr="00A82E06">
        <w:rPr>
          <w:rtl/>
        </w:rPr>
        <w:t>بالاتجار</w:t>
      </w:r>
      <w:r w:rsidR="00A82E06">
        <w:rPr>
          <w:rtl/>
        </w:rPr>
        <w:t xml:space="preserve"> </w:t>
      </w:r>
      <w:r w:rsidRPr="00A82E06">
        <w:rPr>
          <w:rtl/>
        </w:rPr>
        <w:t>بالبشر.</w:t>
      </w:r>
      <w:r w:rsidR="00A82E06">
        <w:rPr>
          <w:rtl/>
        </w:rPr>
        <w:t xml:space="preserve"> </w:t>
      </w:r>
      <w:r w:rsidRPr="00A82E06">
        <w:rPr>
          <w:rtl/>
        </w:rPr>
        <w:t>وتشير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التقدم</w:t>
      </w:r>
      <w:r w:rsidR="00A82E06">
        <w:rPr>
          <w:rtl/>
        </w:rPr>
        <w:t xml:space="preserve"> </w:t>
      </w:r>
      <w:r w:rsidRPr="00A82E06">
        <w:rPr>
          <w:rtl/>
        </w:rPr>
        <w:t>الذي</w:t>
      </w:r>
      <w:r w:rsidR="00A82E06">
        <w:rPr>
          <w:rtl/>
        </w:rPr>
        <w:t xml:space="preserve"> </w:t>
      </w:r>
      <w:r w:rsidRPr="00A82E06">
        <w:rPr>
          <w:rtl/>
        </w:rPr>
        <w:t>أحرزته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استحداث</w:t>
      </w:r>
      <w:r w:rsidR="00A82E06">
        <w:rPr>
          <w:rtl/>
        </w:rPr>
        <w:t xml:space="preserve"> </w:t>
      </w:r>
      <w:r w:rsidRPr="00A82E06">
        <w:rPr>
          <w:rtl/>
        </w:rPr>
        <w:t>آلية</w:t>
      </w:r>
      <w:r w:rsidR="00A82E06">
        <w:rPr>
          <w:rtl/>
        </w:rPr>
        <w:t xml:space="preserve"> </w:t>
      </w:r>
      <w:r w:rsidRPr="00A82E06">
        <w:rPr>
          <w:rtl/>
        </w:rPr>
        <w:t>إحالة</w:t>
      </w:r>
      <w:r w:rsidR="00A82E06">
        <w:rPr>
          <w:rtl/>
        </w:rPr>
        <w:t xml:space="preserve"> </w:t>
      </w:r>
      <w:r w:rsidRPr="00A82E06">
        <w:rPr>
          <w:rtl/>
        </w:rPr>
        <w:t>وطنية</w:t>
      </w:r>
      <w:r w:rsidR="00A82E06">
        <w:rPr>
          <w:rtl/>
        </w:rPr>
        <w:t xml:space="preserve"> </w:t>
      </w:r>
      <w:r w:rsidRPr="00A82E06">
        <w:rPr>
          <w:rtl/>
        </w:rPr>
        <w:t>جديدة.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العوائق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تعترض</w:t>
      </w:r>
      <w:r w:rsidR="00A82E06">
        <w:rPr>
          <w:rtl/>
        </w:rPr>
        <w:t xml:space="preserve"> </w:t>
      </w:r>
      <w:r w:rsidRPr="00A82E06">
        <w:rPr>
          <w:rtl/>
        </w:rPr>
        <w:t>نظام</w:t>
      </w:r>
      <w:r w:rsidR="00A82E06">
        <w:rPr>
          <w:rtl/>
        </w:rPr>
        <w:t xml:space="preserve"> </w:t>
      </w:r>
      <w:r w:rsidRPr="00A82E06">
        <w:rPr>
          <w:rtl/>
        </w:rPr>
        <w:t>العدالة</w:t>
      </w:r>
      <w:r w:rsidR="00A82E06">
        <w:rPr>
          <w:rtl/>
        </w:rPr>
        <w:t xml:space="preserve"> </w:t>
      </w:r>
      <w:r w:rsidRPr="00A82E06">
        <w:rPr>
          <w:rtl/>
        </w:rPr>
        <w:t>الجنائية</w:t>
      </w:r>
      <w:r w:rsidR="00A82E06">
        <w:rPr>
          <w:rtl/>
        </w:rPr>
        <w:t xml:space="preserve"> </w:t>
      </w:r>
      <w:r w:rsidRPr="00A82E06">
        <w:rPr>
          <w:rtl/>
        </w:rPr>
        <w:t>وانخفاض</w:t>
      </w:r>
      <w:r w:rsidR="00A82E06">
        <w:rPr>
          <w:rtl/>
        </w:rPr>
        <w:t xml:space="preserve"> </w:t>
      </w:r>
      <w:r w:rsidRPr="00A82E06">
        <w:rPr>
          <w:rtl/>
        </w:rPr>
        <w:t>معدل</w:t>
      </w:r>
      <w:r w:rsidR="00A82E06">
        <w:rPr>
          <w:rtl/>
        </w:rPr>
        <w:t xml:space="preserve"> </w:t>
      </w:r>
      <w:r w:rsidRPr="00A82E06">
        <w:rPr>
          <w:rtl/>
        </w:rPr>
        <w:t>تحديد</w:t>
      </w:r>
      <w:r w:rsidR="00A82E06">
        <w:rPr>
          <w:rtl/>
        </w:rPr>
        <w:t xml:space="preserve"> </w:t>
      </w:r>
      <w:r w:rsidRPr="00A82E06">
        <w:rPr>
          <w:rtl/>
        </w:rPr>
        <w:t>هوية</w:t>
      </w:r>
      <w:r w:rsidR="00A82E06">
        <w:rPr>
          <w:rtl/>
        </w:rPr>
        <w:t xml:space="preserve"> </w:t>
      </w:r>
      <w:r w:rsidRPr="00A82E06">
        <w:rPr>
          <w:rtl/>
        </w:rPr>
        <w:t>الضحايا،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الضحايا</w:t>
      </w:r>
      <w:r w:rsidR="00A82E06">
        <w:rPr>
          <w:rtl/>
        </w:rPr>
        <w:t xml:space="preserve"> </w:t>
      </w:r>
      <w:r w:rsidRPr="00A82E06">
        <w:rPr>
          <w:rtl/>
        </w:rPr>
        <w:t>الأطفال،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الانخفاض</w:t>
      </w:r>
      <w:r w:rsidR="00A82E06">
        <w:rPr>
          <w:rtl/>
        </w:rPr>
        <w:t xml:space="preserve"> </w:t>
      </w:r>
      <w:r w:rsidRPr="00A82E06">
        <w:rPr>
          <w:rtl/>
        </w:rPr>
        <w:t>الشديد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معدل</w:t>
      </w:r>
      <w:r w:rsidR="00A82E06">
        <w:rPr>
          <w:rtl/>
        </w:rPr>
        <w:t xml:space="preserve"> </w:t>
      </w:r>
      <w:r w:rsidRPr="00A82E06">
        <w:rPr>
          <w:rtl/>
        </w:rPr>
        <w:t>التحقيقات</w:t>
      </w:r>
      <w:r w:rsidR="00A82E06">
        <w:rPr>
          <w:rtl/>
        </w:rPr>
        <w:t xml:space="preserve"> </w:t>
      </w:r>
      <w:r w:rsidRPr="00A82E06">
        <w:rPr>
          <w:rtl/>
        </w:rPr>
        <w:t>والملاحقات</w:t>
      </w:r>
      <w:r w:rsidR="00A82E06">
        <w:rPr>
          <w:rtl/>
        </w:rPr>
        <w:t xml:space="preserve"> </w:t>
      </w:r>
      <w:r w:rsidRPr="00A82E06">
        <w:rPr>
          <w:rtl/>
        </w:rPr>
        <w:t>القضائية</w:t>
      </w:r>
      <w:r w:rsidR="00A82E06">
        <w:rPr>
          <w:rtl/>
        </w:rPr>
        <w:t xml:space="preserve"> </w:t>
      </w:r>
      <w:r w:rsidRPr="00A82E06">
        <w:rPr>
          <w:rtl/>
        </w:rPr>
        <w:t>والإدانات</w:t>
      </w:r>
      <w:r w:rsidR="00A82E06">
        <w:rPr>
          <w:rtl/>
        </w:rPr>
        <w:t xml:space="preserve"> </w:t>
      </w:r>
      <w:r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Pr="00A82E06">
        <w:rPr>
          <w:rtl/>
        </w:rPr>
        <w:t>بجريمة</w:t>
      </w:r>
      <w:r w:rsidR="00A82E06">
        <w:rPr>
          <w:rtl/>
        </w:rPr>
        <w:t xml:space="preserve"> </w:t>
      </w:r>
      <w:r w:rsidRPr="00A82E06">
        <w:rPr>
          <w:rtl/>
        </w:rPr>
        <w:t>الاتجار؛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مرافق</w:t>
      </w:r>
      <w:r w:rsidR="00A82E06">
        <w:rPr>
          <w:rtl/>
        </w:rPr>
        <w:t xml:space="preserve"> </w:t>
      </w:r>
      <w:r w:rsidRPr="00A82E06">
        <w:rPr>
          <w:rtl/>
        </w:rPr>
        <w:t>لإيواء</w:t>
      </w:r>
      <w:r w:rsidR="00A82E06">
        <w:rPr>
          <w:rtl/>
        </w:rPr>
        <w:t xml:space="preserve"> </w:t>
      </w:r>
      <w:r w:rsidRPr="00A82E06">
        <w:rPr>
          <w:rtl/>
        </w:rPr>
        <w:t>الضحايا</w:t>
      </w:r>
      <w:r w:rsidR="00A82E06">
        <w:rPr>
          <w:rtl/>
        </w:rPr>
        <w:t xml:space="preserve"> </w:t>
      </w:r>
      <w:r w:rsidRPr="00A82E06">
        <w:rPr>
          <w:rtl/>
        </w:rPr>
        <w:t>مراعية</w:t>
      </w:r>
      <w:r w:rsidR="00A82E06">
        <w:rPr>
          <w:rtl/>
        </w:rPr>
        <w:t xml:space="preserve"> </w:t>
      </w:r>
      <w:r w:rsidRPr="00A82E06">
        <w:rPr>
          <w:rtl/>
        </w:rPr>
        <w:t>للجنسين،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النساء</w:t>
      </w:r>
      <w:r w:rsidR="00A82E06">
        <w:rPr>
          <w:rtl/>
        </w:rPr>
        <w:t xml:space="preserve"> </w:t>
      </w:r>
      <w:r w:rsidRPr="00A82E06">
        <w:rPr>
          <w:rtl/>
        </w:rPr>
        <w:t>والفتيات</w:t>
      </w:r>
      <w:r w:rsidR="00A82E06">
        <w:rPr>
          <w:rtl/>
        </w:rPr>
        <w:t xml:space="preserve"> </w:t>
      </w:r>
      <w:r w:rsidRPr="00A82E06">
        <w:rPr>
          <w:rtl/>
        </w:rPr>
        <w:t>المستغلات</w:t>
      </w:r>
      <w:r w:rsidR="00A82E06">
        <w:rPr>
          <w:rtl/>
        </w:rPr>
        <w:t xml:space="preserve"> </w:t>
      </w:r>
      <w:r w:rsidRPr="00A82E06">
        <w:rPr>
          <w:rtl/>
        </w:rPr>
        <w:t>جنسياً</w:t>
      </w:r>
      <w:r w:rsidR="00A82E06">
        <w:rPr>
          <w:rtl/>
        </w:rPr>
        <w:t xml:space="preserve"> </w:t>
      </w:r>
      <w:r w:rsidRPr="00A82E06">
        <w:rPr>
          <w:rtl/>
        </w:rPr>
        <w:t>والمتجر</w:t>
      </w:r>
      <w:r w:rsidR="00A82E06">
        <w:rPr>
          <w:rtl/>
        </w:rPr>
        <w:t xml:space="preserve"> </w:t>
      </w:r>
      <w:r w:rsidRPr="00A82E06">
        <w:rPr>
          <w:rtl/>
        </w:rPr>
        <w:t>بهن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7</w:t>
      </w:r>
      <w:r w:rsidRPr="00A82E06">
        <w:rPr>
          <w:rFonts w:ascii="Simplified Arabic"/>
          <w:szCs w:val="20"/>
          <w:rtl/>
        </w:rPr>
        <w:t>-</w:t>
      </w:r>
      <w:r w:rsidRPr="00E33450">
        <w:rPr>
          <w:rtl/>
        </w:rPr>
        <w:t>8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4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2F1AEC08" w14:textId="4085DBFB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32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36DDBE1B" w14:textId="1CA74594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آلية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الإحالة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الجديدة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تنفيذاً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سريعاً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الصعيد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جدول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زمني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واضح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وأحكام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صريحة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المبكر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وتقديم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مساعدة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خاصة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للمنظور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الجنساني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وللطفل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ولنوع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الاستغلال؛</w:t>
      </w:r>
    </w:p>
    <w:p w14:paraId="73D2EB6C" w14:textId="31BA9AC7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استعراض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العوائق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نظام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العدالة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ومضاعفة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الهادفة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الاتجار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واعتماد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مساعدة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اشتراط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التعاون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السلطات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المختصة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التحقيقات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والمحاكمات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الجنائية؛</w:t>
      </w:r>
    </w:p>
    <w:p w14:paraId="7D9E715C" w14:textId="64C4CCCD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لتحسين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الأطفال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الاتجار،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بوسائل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اعتماد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الخاصة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بالأطفال؛</w:t>
      </w:r>
    </w:p>
    <w:p w14:paraId="426FE29D" w14:textId="59C3ECEB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الجهود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الكافي،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مجال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والإجراءات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الخاصة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الاتجار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وسبل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إحالتهم،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لفائدة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موظفي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المعنيين،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والمدعون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وموظفو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وموظفو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شؤون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الهجرة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والموظفون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العاملون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الاستقبال،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وكذلك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المحامون؛</w:t>
      </w:r>
    </w:p>
    <w:p w14:paraId="5955752E" w14:textId="5C387E16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(هـ)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حالات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الاتجار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بالأشخاص،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ومقاضاة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ومعاقبتهم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بعقوبات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مناسبة،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وحصول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التعويض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الكامل؛</w:t>
      </w:r>
    </w:p>
    <w:p w14:paraId="3E7D3EE0" w14:textId="5BE7029A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(و)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والعلاج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والأطفال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الذين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يتعرضون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للاستغلال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الجنسي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والاتجار،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وإنشاء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إيواء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للجنسين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دعم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متكامل،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مثل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المساعدة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الطبية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والمادية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والقانونية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وغيرها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أشكال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المساعدة</w:t>
      </w:r>
      <w:r w:rsidR="00A82E06" w:rsidRPr="00E33450">
        <w:rPr>
          <w:rFonts w:hint="cs"/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المتكاملة.</w:t>
      </w:r>
    </w:p>
    <w:p w14:paraId="65E1F70E" w14:textId="4784031E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التدابير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القسرية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في</w:t>
      </w:r>
      <w:r w:rsidR="00A82E06" w:rsidRPr="00E33450">
        <w:rPr>
          <w:rtl/>
        </w:rPr>
        <w:t xml:space="preserve"> </w:t>
      </w:r>
      <w:r w:rsidRPr="00E33450">
        <w:rPr>
          <w:rtl/>
        </w:rPr>
        <w:t>مؤسسات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الطب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النفسي</w:t>
      </w:r>
      <w:r w:rsidR="00A82E06" w:rsidRPr="00E33450">
        <w:rPr>
          <w:rtl/>
        </w:rPr>
        <w:t xml:space="preserve"> </w:t>
      </w:r>
    </w:p>
    <w:p w14:paraId="5BEB8193" w14:textId="7C4EA55D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33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تحيط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علماً</w:t>
      </w:r>
      <w:r w:rsidR="00A82E06">
        <w:rPr>
          <w:rtl/>
        </w:rPr>
        <w:t xml:space="preserve"> </w:t>
      </w:r>
      <w:r w:rsidRPr="00A82E06">
        <w:rPr>
          <w:rtl/>
        </w:rPr>
        <w:t>بالمعلومات</w:t>
      </w:r>
      <w:r w:rsidR="00A82E06">
        <w:rPr>
          <w:rtl/>
        </w:rPr>
        <w:t xml:space="preserve"> </w:t>
      </w:r>
      <w:r w:rsidRPr="00A82E06">
        <w:rPr>
          <w:rtl/>
        </w:rPr>
        <w:t>المقدمة</w:t>
      </w:r>
      <w:r w:rsidR="00A82E06">
        <w:rPr>
          <w:rtl/>
        </w:rPr>
        <w:t xml:space="preserve"> </w:t>
      </w:r>
      <w:r w:rsidRPr="00A82E06">
        <w:rPr>
          <w:rtl/>
        </w:rPr>
        <w:t>فيما</w:t>
      </w:r>
      <w:r w:rsidR="00A82E06">
        <w:rPr>
          <w:rtl/>
        </w:rPr>
        <w:t xml:space="preserve"> </w:t>
      </w:r>
      <w:r w:rsidRPr="00A82E06">
        <w:rPr>
          <w:rtl/>
        </w:rPr>
        <w:t>يتعلق</w:t>
      </w:r>
      <w:r w:rsidR="00A82E06">
        <w:rPr>
          <w:rtl/>
        </w:rPr>
        <w:t xml:space="preserve"> </w:t>
      </w:r>
      <w:r w:rsidRPr="00A82E06">
        <w:rPr>
          <w:rtl/>
        </w:rPr>
        <w:t>بالاستعراض</w:t>
      </w:r>
      <w:r w:rsidR="00A82E06">
        <w:rPr>
          <w:rtl/>
        </w:rPr>
        <w:t xml:space="preserve"> </w:t>
      </w:r>
      <w:r w:rsidRPr="00A82E06">
        <w:rPr>
          <w:rtl/>
        </w:rPr>
        <w:t>الجاري</w:t>
      </w:r>
      <w:r w:rsidR="00A82E06">
        <w:rPr>
          <w:rtl/>
        </w:rPr>
        <w:t xml:space="preserve"> </w:t>
      </w:r>
      <w:r w:rsidRPr="00A82E06">
        <w:rPr>
          <w:rtl/>
        </w:rPr>
        <w:t>لقانون</w:t>
      </w:r>
      <w:r w:rsidR="00A82E06">
        <w:rPr>
          <w:rtl/>
        </w:rPr>
        <w:t xml:space="preserve"> </w:t>
      </w:r>
      <w:r w:rsidRPr="00A82E06">
        <w:rPr>
          <w:rtl/>
        </w:rPr>
        <w:t>الصحة</w:t>
      </w:r>
      <w:r w:rsidR="00A82E06">
        <w:rPr>
          <w:rtl/>
        </w:rPr>
        <w:t xml:space="preserve"> </w:t>
      </w:r>
      <w:r w:rsidRPr="00A82E06">
        <w:rPr>
          <w:rtl/>
        </w:rPr>
        <w:t>العقلية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2001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توفير</w:t>
      </w:r>
      <w:r w:rsidR="00A82E06">
        <w:rPr>
          <w:rtl/>
        </w:rPr>
        <w:t xml:space="preserve"> </w:t>
      </w:r>
      <w:r w:rsidRPr="00A82E06">
        <w:rPr>
          <w:rtl/>
        </w:rPr>
        <w:t>ضمانات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العلاج</w:t>
      </w:r>
      <w:r w:rsidR="00A82E06">
        <w:rPr>
          <w:rtl/>
        </w:rPr>
        <w:t xml:space="preserve"> </w:t>
      </w:r>
      <w:r w:rsidRPr="00A82E06">
        <w:rPr>
          <w:rtl/>
        </w:rPr>
        <w:t>القسري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مؤسسات</w:t>
      </w:r>
      <w:r w:rsidR="00A82E06">
        <w:rPr>
          <w:rtl/>
        </w:rPr>
        <w:t xml:space="preserve"> </w:t>
      </w:r>
      <w:r w:rsidRPr="00A82E06">
        <w:rPr>
          <w:rtl/>
        </w:rPr>
        <w:t>الطب</w:t>
      </w:r>
      <w:r w:rsidR="00A82E06">
        <w:rPr>
          <w:rtl/>
        </w:rPr>
        <w:t xml:space="preserve"> </w:t>
      </w:r>
      <w:r w:rsidRPr="00A82E06">
        <w:rPr>
          <w:rtl/>
        </w:rPr>
        <w:t>النفسي</w:t>
      </w:r>
      <w:r w:rsidR="00A82E06">
        <w:rPr>
          <w:rtl/>
        </w:rPr>
        <w:t xml:space="preserve"> </w:t>
      </w:r>
      <w:r w:rsidRPr="00A82E06">
        <w:rPr>
          <w:rtl/>
        </w:rPr>
        <w:t>تتماشى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مبادئ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المساعدة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اتخاذ</w:t>
      </w:r>
      <w:r w:rsidR="00A82E06">
        <w:rPr>
          <w:rtl/>
        </w:rPr>
        <w:t xml:space="preserve"> </w:t>
      </w:r>
      <w:r w:rsidRPr="00A82E06">
        <w:rPr>
          <w:rtl/>
        </w:rPr>
        <w:t>القرارات</w:t>
      </w:r>
      <w:r w:rsidR="00A82E06">
        <w:rPr>
          <w:rtl/>
        </w:rPr>
        <w:t xml:space="preserve"> </w:t>
      </w:r>
      <w:r w:rsidRPr="00A82E06">
        <w:rPr>
          <w:rtl/>
        </w:rPr>
        <w:t>(الأهلية)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2015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وترحب</w:t>
      </w:r>
      <w:r w:rsidR="00A82E06">
        <w:rPr>
          <w:rtl/>
        </w:rPr>
        <w:t xml:space="preserve"> </w:t>
      </w:r>
      <w:r w:rsidRPr="00A82E06">
        <w:rPr>
          <w:rtl/>
        </w:rPr>
        <w:t>بالتزام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بتوفير</w:t>
      </w:r>
      <w:r w:rsidR="00A82E06">
        <w:rPr>
          <w:rtl/>
        </w:rPr>
        <w:t xml:space="preserve"> </w:t>
      </w:r>
      <w:r w:rsidRPr="00A82E06">
        <w:rPr>
          <w:rtl/>
        </w:rPr>
        <w:t>العلاج</w:t>
      </w:r>
      <w:r w:rsidR="00A82E06">
        <w:rPr>
          <w:rtl/>
        </w:rPr>
        <w:t xml:space="preserve"> </w:t>
      </w:r>
      <w:r w:rsidRPr="00A82E06">
        <w:rPr>
          <w:rtl/>
        </w:rPr>
        <w:t>المناسب</w:t>
      </w:r>
      <w:r w:rsidR="00A82E06">
        <w:rPr>
          <w:rtl/>
        </w:rPr>
        <w:t xml:space="preserve"> </w:t>
      </w:r>
      <w:r w:rsidRPr="00A82E06">
        <w:rPr>
          <w:rtl/>
        </w:rPr>
        <w:t>للسن</w:t>
      </w:r>
      <w:r w:rsidR="00A82E06">
        <w:rPr>
          <w:rtl/>
        </w:rPr>
        <w:t xml:space="preserve"> </w:t>
      </w:r>
      <w:r w:rsidRPr="00A82E06">
        <w:rPr>
          <w:rtl/>
        </w:rPr>
        <w:t>وبخفض</w:t>
      </w:r>
      <w:r w:rsidR="00A82E06">
        <w:rPr>
          <w:rtl/>
        </w:rPr>
        <w:t xml:space="preserve"> </w:t>
      </w:r>
      <w:r w:rsidRPr="00A82E06">
        <w:rPr>
          <w:rtl/>
        </w:rPr>
        <w:t>عدد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المودعين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مؤسسات</w:t>
      </w:r>
      <w:r w:rsidR="00A82E06">
        <w:rPr>
          <w:rtl/>
        </w:rPr>
        <w:t xml:space="preserve"> </w:t>
      </w:r>
      <w:r w:rsidRPr="00A82E06">
        <w:rPr>
          <w:rtl/>
        </w:rPr>
        <w:t>الطب</w:t>
      </w:r>
      <w:r w:rsidR="00A82E06">
        <w:rPr>
          <w:rtl/>
        </w:rPr>
        <w:t xml:space="preserve"> </w:t>
      </w:r>
      <w:r w:rsidRPr="00A82E06">
        <w:rPr>
          <w:rtl/>
        </w:rPr>
        <w:t>النفسي</w:t>
      </w:r>
      <w:r w:rsidR="00A82E06">
        <w:rPr>
          <w:rtl/>
        </w:rPr>
        <w:t xml:space="preserve"> </w:t>
      </w:r>
      <w:r w:rsidRPr="00A82E06">
        <w:rPr>
          <w:rtl/>
        </w:rPr>
        <w:t>للبالغين.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lastRenderedPageBreak/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حالات</w:t>
      </w:r>
      <w:r w:rsidR="00A82E06">
        <w:rPr>
          <w:rtl/>
        </w:rPr>
        <w:t xml:space="preserve"> </w:t>
      </w:r>
      <w:r w:rsidRPr="00A82E06">
        <w:rPr>
          <w:rtl/>
        </w:rPr>
        <w:t>التأخير</w:t>
      </w:r>
      <w:r w:rsidR="00A82E06">
        <w:rPr>
          <w:rtl/>
        </w:rPr>
        <w:t xml:space="preserve"> </w:t>
      </w:r>
      <w:r w:rsidRPr="00A82E06">
        <w:rPr>
          <w:rtl/>
        </w:rPr>
        <w:t>الكبير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بدء</w:t>
      </w:r>
      <w:r w:rsidR="00A82E06">
        <w:rPr>
          <w:rtl/>
        </w:rPr>
        <w:t xml:space="preserve"> </w:t>
      </w:r>
      <w:r w:rsidRPr="00A82E06">
        <w:rPr>
          <w:rtl/>
        </w:rPr>
        <w:t>وإصلاح</w:t>
      </w:r>
      <w:r w:rsidR="00A82E06">
        <w:rPr>
          <w:rtl/>
        </w:rPr>
        <w:t xml:space="preserve"> </w:t>
      </w:r>
      <w:r w:rsidRPr="00A82E06">
        <w:rPr>
          <w:rtl/>
        </w:rPr>
        <w:t>التشريعات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سنت</w:t>
      </w:r>
      <w:r w:rsidR="00A82E06">
        <w:rPr>
          <w:rtl/>
        </w:rPr>
        <w:t xml:space="preserve"> </w:t>
      </w:r>
      <w:r w:rsidRPr="00A82E06">
        <w:rPr>
          <w:rtl/>
        </w:rPr>
        <w:t>فيما</w:t>
      </w:r>
      <w:r w:rsidR="00A82E06">
        <w:rPr>
          <w:rtl/>
        </w:rPr>
        <w:t xml:space="preserve"> </w:t>
      </w:r>
      <w:r w:rsidRPr="00A82E06">
        <w:rPr>
          <w:rtl/>
        </w:rPr>
        <w:t>يتعلق</w:t>
      </w:r>
      <w:r w:rsidR="00A82E06">
        <w:rPr>
          <w:rtl/>
        </w:rPr>
        <w:t xml:space="preserve"> </w:t>
      </w:r>
      <w:r w:rsidRPr="00A82E06">
        <w:rPr>
          <w:rtl/>
        </w:rPr>
        <w:t>بالأهلية</w:t>
      </w:r>
      <w:r w:rsidR="00A82E06">
        <w:rPr>
          <w:rtl/>
        </w:rPr>
        <w:t xml:space="preserve"> </w:t>
      </w:r>
      <w:r w:rsidRPr="00A82E06">
        <w:rPr>
          <w:rtl/>
        </w:rPr>
        <w:t>القانونية</w:t>
      </w:r>
      <w:r w:rsidR="00A82E06">
        <w:rPr>
          <w:rtl/>
        </w:rPr>
        <w:t xml:space="preserve"> </w:t>
      </w:r>
      <w:r w:rsidRPr="00A82E06">
        <w:rPr>
          <w:rtl/>
        </w:rPr>
        <w:t>والأشخاص</w:t>
      </w:r>
      <w:r w:rsidR="00A82E06">
        <w:rPr>
          <w:rtl/>
        </w:rPr>
        <w:t xml:space="preserve"> </w:t>
      </w:r>
      <w:r w:rsidRPr="00A82E06">
        <w:rPr>
          <w:rtl/>
        </w:rPr>
        <w:t>ذوي</w:t>
      </w:r>
      <w:r w:rsidR="00A82E06">
        <w:rPr>
          <w:rtl/>
        </w:rPr>
        <w:t xml:space="preserve"> </w:t>
      </w:r>
      <w:r w:rsidRPr="00A82E06">
        <w:rPr>
          <w:rtl/>
        </w:rPr>
        <w:t>الإعاقات</w:t>
      </w:r>
      <w:r w:rsidR="00A82E06">
        <w:rPr>
          <w:rtl/>
        </w:rPr>
        <w:t xml:space="preserve"> </w:t>
      </w:r>
      <w:r w:rsidRPr="00A82E06">
        <w:rPr>
          <w:rtl/>
        </w:rPr>
        <w:t>النفسية</w:t>
      </w:r>
      <w:r w:rsidR="00A82E06">
        <w:rPr>
          <w:rtl/>
        </w:rPr>
        <w:t xml:space="preserve"> </w:t>
      </w:r>
      <w:r w:rsidRPr="00A82E06">
        <w:rPr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>الاجتماعية.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قلق</w:t>
      </w:r>
      <w:r w:rsidR="00A82E06">
        <w:rPr>
          <w:rtl/>
        </w:rPr>
        <w:t xml:space="preserve"> </w:t>
      </w:r>
      <w:r w:rsidRPr="00A82E06">
        <w:rPr>
          <w:rtl/>
        </w:rPr>
        <w:t>خاص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لأن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أكدت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المرجح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يستمر</w:t>
      </w:r>
      <w:r w:rsidR="00A82E06">
        <w:rPr>
          <w:rtl/>
        </w:rPr>
        <w:t xml:space="preserve"> </w:t>
      </w:r>
      <w:r w:rsidRPr="00A82E06">
        <w:rPr>
          <w:rtl/>
        </w:rPr>
        <w:t>قبول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مؤسسات</w:t>
      </w:r>
      <w:r w:rsidR="00A82E06">
        <w:rPr>
          <w:rtl/>
        </w:rPr>
        <w:t xml:space="preserve"> </w:t>
      </w:r>
      <w:r w:rsidRPr="00A82E06">
        <w:rPr>
          <w:rtl/>
        </w:rPr>
        <w:t>الطب</w:t>
      </w:r>
      <w:r w:rsidR="00A82E06">
        <w:rPr>
          <w:rtl/>
        </w:rPr>
        <w:t xml:space="preserve"> </w:t>
      </w:r>
      <w:r w:rsidRPr="00A82E06">
        <w:rPr>
          <w:rtl/>
        </w:rPr>
        <w:t>النفسي</w:t>
      </w:r>
      <w:r w:rsidR="00A82E06">
        <w:rPr>
          <w:rtl/>
        </w:rPr>
        <w:t xml:space="preserve"> </w:t>
      </w:r>
      <w:r w:rsidRPr="00A82E06">
        <w:rPr>
          <w:rtl/>
        </w:rPr>
        <w:t>للبالغين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الحالات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توجد</w:t>
      </w:r>
      <w:r w:rsidR="00A82E06">
        <w:rPr>
          <w:rtl/>
        </w:rPr>
        <w:t xml:space="preserve"> </w:t>
      </w:r>
      <w:r w:rsidRPr="00A82E06">
        <w:rPr>
          <w:rtl/>
        </w:rPr>
        <w:t>فيها</w:t>
      </w:r>
      <w:r w:rsidR="00A82E06">
        <w:rPr>
          <w:rtl/>
        </w:rPr>
        <w:t xml:space="preserve"> </w:t>
      </w:r>
      <w:r w:rsidRPr="00A82E06">
        <w:rPr>
          <w:rtl/>
        </w:rPr>
        <w:t>مشكلة</w:t>
      </w:r>
      <w:r w:rsidR="00A82E06">
        <w:rPr>
          <w:rtl/>
        </w:rPr>
        <w:t xml:space="preserve"> </w:t>
      </w:r>
      <w:r w:rsidRPr="00A82E06">
        <w:rPr>
          <w:rtl/>
        </w:rPr>
        <w:t>تتعلق</w:t>
      </w:r>
      <w:r w:rsidR="00A82E06">
        <w:rPr>
          <w:rtl/>
        </w:rPr>
        <w:t xml:space="preserve"> </w:t>
      </w:r>
      <w:r w:rsidRPr="00A82E06">
        <w:rPr>
          <w:rtl/>
        </w:rPr>
        <w:t>بالقدرات</w:t>
      </w:r>
      <w:r w:rsidR="00A82E06">
        <w:rPr>
          <w:rtl/>
        </w:rPr>
        <w:t xml:space="preserve"> </w:t>
      </w:r>
      <w:r w:rsidRPr="00A82E06">
        <w:rPr>
          <w:rtl/>
        </w:rPr>
        <w:t>المؤسسية.</w:t>
      </w:r>
      <w:r w:rsidR="00A82E06">
        <w:rPr>
          <w:rtl/>
        </w:rPr>
        <w:t xml:space="preserve"> </w:t>
      </w:r>
      <w:r w:rsidRPr="00A82E06">
        <w:rPr>
          <w:rtl/>
        </w:rPr>
        <w:t>وعلاوة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فإن</w:t>
      </w:r>
      <w:r w:rsidR="00A82E06">
        <w:rPr>
          <w:rtl/>
        </w:rPr>
        <w:t xml:space="preserve"> </w:t>
      </w:r>
      <w:r w:rsidRPr="00A82E06">
        <w:rPr>
          <w:rtl/>
        </w:rPr>
        <w:t>اللجنة،</w:t>
      </w:r>
      <w:r w:rsidR="00A82E06">
        <w:rPr>
          <w:rtl/>
        </w:rPr>
        <w:t xml:space="preserve"> </w:t>
      </w:r>
      <w:r w:rsidRPr="00A82E06">
        <w:rPr>
          <w:rtl/>
        </w:rPr>
        <w:t>إذ</w:t>
      </w:r>
      <w:r w:rsidR="00A82E06">
        <w:rPr>
          <w:rtl/>
        </w:rPr>
        <w:t xml:space="preserve"> </w:t>
      </w:r>
      <w:r w:rsidRPr="00A82E06">
        <w:rPr>
          <w:rtl/>
        </w:rPr>
        <w:t>تشير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شواغلها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10"/>
      </w:r>
      <w:r w:rsidR="00E5005F" w:rsidRPr="00A82E06">
        <w:rPr>
          <w:rStyle w:val="FootnoteReference"/>
          <w:rtl/>
        </w:rPr>
        <w:t>)</w:t>
      </w:r>
      <w:r w:rsidR="00E5005F"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تأسف</w:t>
      </w:r>
      <w:r w:rsidR="00A82E06">
        <w:rPr>
          <w:rtl/>
        </w:rPr>
        <w:t xml:space="preserve"> </w:t>
      </w:r>
      <w:r w:rsidRPr="00A82E06">
        <w:rPr>
          <w:rtl/>
        </w:rPr>
        <w:t>للتقارير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باستمرار</w:t>
      </w:r>
      <w:r w:rsidR="00A82E06">
        <w:rPr>
          <w:rtl/>
        </w:rPr>
        <w:t xml:space="preserve"> </w:t>
      </w:r>
      <w:r w:rsidRPr="00A82E06">
        <w:rPr>
          <w:rtl/>
        </w:rPr>
        <w:t>استخدام</w:t>
      </w:r>
      <w:r w:rsidR="00A82E06">
        <w:rPr>
          <w:rtl/>
        </w:rPr>
        <w:t xml:space="preserve"> </w:t>
      </w:r>
      <w:r w:rsidRPr="00A82E06">
        <w:rPr>
          <w:rtl/>
        </w:rPr>
        <w:t>مواد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tl/>
        </w:rPr>
        <w:t xml:space="preserve"> </w:t>
      </w:r>
      <w:r w:rsidRPr="00A82E06">
        <w:rPr>
          <w:rtl/>
        </w:rPr>
        <w:t>العزل</w:t>
      </w:r>
      <w:r w:rsidR="00A82E06">
        <w:rPr>
          <w:rtl/>
        </w:rPr>
        <w:t xml:space="preserve"> </w:t>
      </w:r>
      <w:r w:rsidRPr="00A82E06">
        <w:rPr>
          <w:rtl/>
        </w:rPr>
        <w:t>وتقييد</w:t>
      </w:r>
      <w:r w:rsidR="00A82E06">
        <w:rPr>
          <w:rtl/>
        </w:rPr>
        <w:t xml:space="preserve"> </w:t>
      </w:r>
      <w:r w:rsidRPr="00A82E06">
        <w:rPr>
          <w:rtl/>
        </w:rPr>
        <w:t>الحركة</w:t>
      </w:r>
      <w:r w:rsidR="00A82E06">
        <w:rPr>
          <w:rtl/>
        </w:rPr>
        <w:t xml:space="preserve"> </w:t>
      </w:r>
      <w:r w:rsidRPr="00A82E06">
        <w:rPr>
          <w:rtl/>
        </w:rPr>
        <w:t>والعلاج</w:t>
      </w:r>
      <w:r w:rsidR="00A82E06">
        <w:rPr>
          <w:rtl/>
        </w:rPr>
        <w:t xml:space="preserve"> </w:t>
      </w:r>
      <w:r w:rsidRPr="00A82E06">
        <w:rPr>
          <w:rtl/>
        </w:rPr>
        <w:t>بالصدمات</w:t>
      </w:r>
      <w:r w:rsidR="00A82E06">
        <w:rPr>
          <w:rtl/>
        </w:rPr>
        <w:t xml:space="preserve"> </w:t>
      </w:r>
      <w:r w:rsidRPr="00A82E06">
        <w:rPr>
          <w:rtl/>
        </w:rPr>
        <w:t>الكهربائية</w:t>
      </w:r>
      <w:r w:rsidR="00A82E06">
        <w:rPr>
          <w:rtl/>
        </w:rPr>
        <w:t xml:space="preserve"> </w:t>
      </w:r>
      <w:r w:rsidRPr="00A82E06">
        <w:rPr>
          <w:rtl/>
        </w:rPr>
        <w:t>والإكراه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تناول</w:t>
      </w:r>
      <w:r w:rsidR="00A82E06">
        <w:rPr>
          <w:rtl/>
        </w:rPr>
        <w:t xml:space="preserve"> </w:t>
      </w:r>
      <w:r w:rsidRPr="00A82E06">
        <w:rPr>
          <w:rtl/>
        </w:rPr>
        <w:t>الدواء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</w:t>
      </w:r>
      <w:r w:rsidR="00E5005F" w:rsidRPr="00E33450">
        <w:rPr>
          <w:rtl/>
        </w:rPr>
        <w:t>4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47CDCF87" w14:textId="325011FA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34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البدء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الفوري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والكامل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للتشريعات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بالقدرات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والإعاقات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النفسية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-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وإصلاحها،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كفالة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اتباع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نهج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قائم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يؤيد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عدم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التمييز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للمعايير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الدولية.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وتحث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تنفيذ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العلاج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المناسب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للسن،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والقضاء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ممارسة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قبول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الأطفال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مرافق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النفسي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للبالغين.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القيام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3D9F597E" w14:textId="438CE014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للأحكام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باستخدام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تقييد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الحركة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والقوة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القسرية،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امتثالاً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للعهد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وغيره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الصكوك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عدم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قرار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باستخدام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التقييد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العزل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الطوعي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المؤسسات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بعد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تقييم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ومهني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درجة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التقييد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القوة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القسرية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الواجب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استخدامها،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القيود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المستخدمة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قيوداً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قانونية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وضرورية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ومتناسبة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الفردية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وشاملة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لضمانات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الانتصاف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الفعال؛</w:t>
      </w:r>
    </w:p>
    <w:p w14:paraId="2538FC62" w14:textId="5D6C2FC6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الاستخدام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الرضائي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للأدوية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والعلاج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بالصدمات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الكهربائية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وغيرها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الممارسات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التقييدية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والقسرية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العقلية.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ومنع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تطبيق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العلاج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القسري،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طُبق،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حالات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استثنائية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كملاذ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أخير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إذا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اقتضت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الضرورة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القصوى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الشخص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المعني،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شريطة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يكون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الشخص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قادراً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إعطاء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الموافقة،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يكون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العلاج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القسري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لأقصر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ممكنة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تأثير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طويل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الأجل؛</w:t>
      </w:r>
    </w:p>
    <w:p w14:paraId="16370BA1" w14:textId="035C0D3C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تقديم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الرعاية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خدمات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بديلة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مجتمعية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للأشخاص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ذوي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الإعاقات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الذهنية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النفسية</w:t>
      </w:r>
      <w:r w:rsidR="00CE4501" w:rsidRPr="00E33450">
        <w:rPr>
          <w:rFonts w:hint="cs"/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-</w:t>
      </w:r>
      <w:r w:rsidR="00CE4501" w:rsidRPr="00E33450">
        <w:rPr>
          <w:rFonts w:hint="cs"/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بغرض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إتاحة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بدائل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أقل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تقييداً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الحبس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القسري؛</w:t>
      </w:r>
    </w:p>
    <w:p w14:paraId="58C5D2AA" w14:textId="523DDBC0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وجود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نظام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ومستقل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لرصد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مؤسسات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والرعاية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الاجتماعية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والإبلاغ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وقوع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الاعتداءات،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يهدف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الفعال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الاعتداءات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ومقاضاة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مرتكبيها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الإنصاف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للضحايا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وأسرهم.</w:t>
      </w:r>
    </w:p>
    <w:p w14:paraId="382F9FEC" w14:textId="670CE2B7" w:rsidR="00211477" w:rsidRPr="00E33450" w:rsidRDefault="00211477" w:rsidP="00E72BDF">
      <w:pPr>
        <w:pStyle w:val="H23GA"/>
        <w:rPr>
          <w:szCs w:val="20"/>
          <w:lang w:val="en-US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معاملة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الأشخاص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المحرومين</w:t>
      </w:r>
      <w:r w:rsidR="00A82E06" w:rsidRPr="00E33450">
        <w:rPr>
          <w:rtl/>
        </w:rPr>
        <w:t xml:space="preserve"> </w:t>
      </w:r>
      <w:r w:rsidRPr="00E33450">
        <w:rPr>
          <w:rtl/>
        </w:rPr>
        <w:t>من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حريتهم</w:t>
      </w:r>
    </w:p>
    <w:p w14:paraId="1616E43F" w14:textId="56BF610C" w:rsidR="00211477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35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بالتدابير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اتخذتها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تحسين</w:t>
      </w:r>
      <w:r w:rsidR="00A82E06">
        <w:rPr>
          <w:rtl/>
        </w:rPr>
        <w:t xml:space="preserve"> </w:t>
      </w:r>
      <w:r w:rsidRPr="00A82E06">
        <w:rPr>
          <w:rtl/>
        </w:rPr>
        <w:t>ظروف</w:t>
      </w:r>
      <w:r w:rsidR="00A82E06">
        <w:rPr>
          <w:rtl/>
        </w:rPr>
        <w:t xml:space="preserve"> </w:t>
      </w:r>
      <w:r w:rsidRPr="00A82E06">
        <w:rPr>
          <w:rtl/>
        </w:rPr>
        <w:t>الاحتجاز،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برنامج</w:t>
      </w:r>
      <w:r w:rsidR="00A82E06">
        <w:rPr>
          <w:rtl/>
        </w:rPr>
        <w:t xml:space="preserve"> </w:t>
      </w:r>
      <w:r w:rsidRPr="00A82E06">
        <w:rPr>
          <w:rtl/>
        </w:rPr>
        <w:t>البناء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سجن</w:t>
      </w:r>
      <w:r w:rsidR="00A82E06">
        <w:rPr>
          <w:rtl/>
        </w:rPr>
        <w:t xml:space="preserve"> </w:t>
      </w:r>
      <w:r w:rsidRPr="00A82E06">
        <w:rPr>
          <w:rtl/>
        </w:rPr>
        <w:t>ليمريك</w:t>
      </w:r>
      <w:r w:rsidR="00A82E06">
        <w:rPr>
          <w:rtl/>
        </w:rPr>
        <w:t xml:space="preserve"> </w:t>
      </w:r>
      <w:r w:rsidRPr="00A82E06">
        <w:rPr>
          <w:rtl/>
        </w:rPr>
        <w:t>الخاص</w:t>
      </w:r>
      <w:r w:rsidR="00A82E06">
        <w:rPr>
          <w:rtl/>
        </w:rPr>
        <w:t xml:space="preserve"> </w:t>
      </w:r>
      <w:r w:rsidRPr="00A82E06">
        <w:rPr>
          <w:rtl/>
        </w:rPr>
        <w:t>بالنساء</w:t>
      </w:r>
      <w:r w:rsidR="00A82E06">
        <w:rPr>
          <w:rtl/>
        </w:rPr>
        <w:t xml:space="preserve"> </w:t>
      </w:r>
      <w:r w:rsidRPr="00A82E06">
        <w:rPr>
          <w:rtl/>
        </w:rPr>
        <w:t>المحتجزات،</w:t>
      </w:r>
      <w:r w:rsidR="00A82E06">
        <w:rPr>
          <w:rtl/>
        </w:rPr>
        <w:t xml:space="preserve"> </w:t>
      </w:r>
      <w:r w:rsidRPr="00A82E06">
        <w:rPr>
          <w:rtl/>
        </w:rPr>
        <w:t>فضلاً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لمعالجة</w:t>
      </w:r>
      <w:r w:rsidR="00A82E06">
        <w:rPr>
          <w:rtl/>
        </w:rPr>
        <w:t xml:space="preserve"> </w:t>
      </w:r>
      <w:r w:rsidRPr="00A82E06">
        <w:rPr>
          <w:rtl/>
        </w:rPr>
        <w:t>حالة</w:t>
      </w:r>
      <w:r w:rsidR="00A82E06">
        <w:rPr>
          <w:rtl/>
        </w:rPr>
        <w:t xml:space="preserve"> </w:t>
      </w:r>
      <w:r w:rsidRPr="00A82E06">
        <w:rPr>
          <w:rtl/>
        </w:rPr>
        <w:t>السجناء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.</w:t>
      </w:r>
      <w:r w:rsidR="00A82E06">
        <w:rPr>
          <w:rtl/>
        </w:rPr>
        <w:t xml:space="preserve"> </w:t>
      </w:r>
      <w:r w:rsidRPr="00A82E06">
        <w:rPr>
          <w:rtl/>
        </w:rPr>
        <w:t>وإذ</w:t>
      </w:r>
      <w:r w:rsidR="00A82E06">
        <w:rPr>
          <w:rtl/>
        </w:rPr>
        <w:t xml:space="preserve"> </w:t>
      </w:r>
      <w:r w:rsidRPr="00A82E06">
        <w:rPr>
          <w:rtl/>
        </w:rPr>
        <w:t>تشير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شواغلها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11"/>
      </w:r>
      <w:r w:rsidR="00E5005F" w:rsidRPr="00A82E06">
        <w:rPr>
          <w:rStyle w:val="FootnoteReference"/>
          <w:rtl/>
        </w:rPr>
        <w:t>)</w:t>
      </w:r>
      <w:r w:rsidR="00E5005F" w:rsidRPr="00A82E06">
        <w:rPr>
          <w:rFonts w:hint="cs"/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فإنها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</w:p>
    <w:p w14:paraId="073F119E" w14:textId="1D0A9D2B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lastRenderedPageBreak/>
        <w:tab/>
      </w:r>
      <w:r w:rsidR="00211477" w:rsidRPr="00A82E06">
        <w:rPr>
          <w:rtl/>
        </w:rPr>
        <w:t>(أ)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استمرار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الاكتظاظ،</w:t>
      </w:r>
      <w:r w:rsidR="00A82E06">
        <w:rPr>
          <w:rtl/>
        </w:rPr>
        <w:t xml:space="preserve"> </w:t>
      </w:r>
      <w:r w:rsidR="00211477" w:rsidRPr="00A82E06">
        <w:rPr>
          <w:rtl/>
        </w:rPr>
        <w:t>على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الرغم</w:t>
      </w:r>
      <w:r w:rsidR="00A82E06">
        <w:rPr>
          <w:rtl/>
        </w:rPr>
        <w:t xml:space="preserve"> </w:t>
      </w:r>
      <w:r w:rsidR="00211477" w:rsidRPr="00A82E06">
        <w:rPr>
          <w:rtl/>
        </w:rPr>
        <w:t>من</w:t>
      </w:r>
      <w:r w:rsidR="00A82E06">
        <w:rPr>
          <w:rtl/>
        </w:rPr>
        <w:t xml:space="preserve"> </w:t>
      </w:r>
      <w:r w:rsidR="00211477" w:rsidRPr="00A82E06">
        <w:rPr>
          <w:rtl/>
        </w:rPr>
        <w:t>تقليصه،</w:t>
      </w:r>
      <w:r w:rsidR="00A82E06">
        <w:rPr>
          <w:rtl/>
        </w:rPr>
        <w:t xml:space="preserve"> </w:t>
      </w:r>
      <w:r w:rsidR="00211477" w:rsidRPr="00A82E06">
        <w:rPr>
          <w:rtl/>
        </w:rPr>
        <w:t>مما</w:t>
      </w:r>
      <w:r w:rsidR="00A82E06">
        <w:rPr>
          <w:rtl/>
        </w:rPr>
        <w:t xml:space="preserve"> </w:t>
      </w:r>
      <w:r w:rsidR="00211477" w:rsidRPr="00A82E06">
        <w:rPr>
          <w:rtl/>
        </w:rPr>
        <w:t>يسهم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A82E06">
        <w:rPr>
          <w:rtl/>
        </w:rPr>
        <w:t>عدم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الفصل</w:t>
      </w:r>
      <w:r w:rsidR="00A82E06">
        <w:rPr>
          <w:rtl/>
        </w:rPr>
        <w:t xml:space="preserve"> </w:t>
      </w:r>
      <w:r w:rsidR="00211477" w:rsidRPr="00A82E06">
        <w:rPr>
          <w:rtl/>
        </w:rPr>
        <w:t>بين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السجناء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المحبوسين</w:t>
      </w:r>
      <w:r w:rsidR="00A82E06">
        <w:rPr>
          <w:rtl/>
        </w:rPr>
        <w:t xml:space="preserve"> </w:t>
      </w:r>
      <w:r w:rsidR="00211477" w:rsidRPr="00A82E06">
        <w:rPr>
          <w:rtl/>
        </w:rPr>
        <w:t>احتياطياً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والمحكوم</w:t>
      </w:r>
      <w:r w:rsidR="00A82E06">
        <w:rPr>
          <w:rtl/>
        </w:rPr>
        <w:t xml:space="preserve"> </w:t>
      </w:r>
      <w:r w:rsidR="00211477" w:rsidRPr="00A82E06">
        <w:rPr>
          <w:rtl/>
        </w:rPr>
        <w:t>عليهم؛</w:t>
      </w:r>
    </w:p>
    <w:p w14:paraId="19938DE0" w14:textId="2BF7D0F5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(ب)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ورود</w:t>
      </w:r>
      <w:r w:rsidR="00A82E06">
        <w:rPr>
          <w:rtl/>
        </w:rPr>
        <w:t xml:space="preserve"> </w:t>
      </w:r>
      <w:r w:rsidR="00211477" w:rsidRPr="00A82E06">
        <w:rPr>
          <w:rtl/>
        </w:rPr>
        <w:t>تقارير</w:t>
      </w:r>
      <w:r w:rsidR="00A82E06">
        <w:rPr>
          <w:rtl/>
        </w:rPr>
        <w:t xml:space="preserve"> </w:t>
      </w:r>
      <w:r w:rsidR="00211477" w:rsidRPr="00A82E06">
        <w:rPr>
          <w:rtl/>
        </w:rPr>
        <w:t>عن</w:t>
      </w:r>
      <w:r w:rsidR="00A82E06">
        <w:rPr>
          <w:rtl/>
        </w:rPr>
        <w:t xml:space="preserve"> </w:t>
      </w:r>
      <w:r w:rsidR="00211477" w:rsidRPr="00A82E06">
        <w:rPr>
          <w:rtl/>
        </w:rPr>
        <w:t>استمرار</w:t>
      </w:r>
      <w:r w:rsidR="00A82E06">
        <w:rPr>
          <w:rtl/>
        </w:rPr>
        <w:t xml:space="preserve"> </w:t>
      </w:r>
      <w:r w:rsidR="00211477" w:rsidRPr="00A82E06">
        <w:rPr>
          <w:rtl/>
        </w:rPr>
        <w:t>ممارسة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الحبس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الانفرادي</w:t>
      </w:r>
      <w:r w:rsidR="00A82E06">
        <w:rPr>
          <w:rtl/>
        </w:rPr>
        <w:t xml:space="preserve"> </w:t>
      </w:r>
      <w:r w:rsidR="00211477" w:rsidRPr="00A82E06">
        <w:rPr>
          <w:rtl/>
        </w:rPr>
        <w:t>وتزايدها،</w:t>
      </w:r>
      <w:r w:rsidR="00A82E06">
        <w:rPr>
          <w:rtl/>
        </w:rPr>
        <w:t xml:space="preserve"> </w:t>
      </w:r>
      <w:r w:rsidR="00211477" w:rsidRPr="00A82E06">
        <w:rPr>
          <w:rtl/>
        </w:rPr>
        <w:t>لا</w:t>
      </w:r>
      <w:r w:rsidR="00A82E06">
        <w:rPr>
          <w:rtl/>
        </w:rPr>
        <w:t xml:space="preserve"> </w:t>
      </w:r>
      <w:r w:rsidR="00211477" w:rsidRPr="00A82E06">
        <w:rPr>
          <w:rtl/>
        </w:rPr>
        <w:t>سيما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A82E06">
        <w:rPr>
          <w:rtl/>
        </w:rPr>
        <w:t>إطار</w:t>
      </w:r>
      <w:r w:rsidR="00A82E06">
        <w:rPr>
          <w:rtl/>
        </w:rPr>
        <w:t xml:space="preserve"> </w:t>
      </w:r>
      <w:r w:rsidR="00211477" w:rsidRPr="00A82E06">
        <w:rPr>
          <w:rtl/>
        </w:rPr>
        <w:t>ممارسات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الوحدة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الوطنية</w:t>
      </w:r>
      <w:r w:rsidR="00A82E06">
        <w:rPr>
          <w:rtl/>
        </w:rPr>
        <w:t xml:space="preserve"> </w:t>
      </w:r>
      <w:r w:rsidR="00211477" w:rsidRPr="00A82E06">
        <w:rPr>
          <w:rtl/>
        </w:rPr>
        <w:t>للحد</w:t>
      </w:r>
      <w:r w:rsidR="00A82E06">
        <w:rPr>
          <w:rtl/>
        </w:rPr>
        <w:t xml:space="preserve"> </w:t>
      </w:r>
      <w:r w:rsidR="00211477" w:rsidRPr="00A82E06">
        <w:rPr>
          <w:rtl/>
        </w:rPr>
        <w:t>من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العنف؛</w:t>
      </w:r>
    </w:p>
    <w:p w14:paraId="4CB69C0C" w14:textId="5341F303" w:rsidR="00211477" w:rsidRPr="00CE4501" w:rsidRDefault="00E72BDF" w:rsidP="00E72BDF">
      <w:pPr>
        <w:pStyle w:val="SingleTxtGA"/>
        <w:rPr>
          <w:szCs w:val="20"/>
          <w:lang w:val="ar-SA" w:eastAsia="zh-TW" w:bidi="en-GB"/>
        </w:rPr>
      </w:pPr>
      <w:r w:rsidRPr="00CE4501">
        <w:rPr>
          <w:spacing w:val="-2"/>
          <w:rtl/>
        </w:rPr>
        <w:tab/>
      </w:r>
      <w:r w:rsidR="00211477" w:rsidRPr="00CE4501">
        <w:rPr>
          <w:spacing w:val="-2"/>
          <w:rtl/>
        </w:rPr>
        <w:t>(ج)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ab/>
        <w:t>الارتفاع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غير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المتناسب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لمعدل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الأشخاص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في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السجون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الذين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يعانون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من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مشاكل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spacing w:val="-2"/>
          <w:rtl/>
        </w:rPr>
        <w:t>صحية</w:t>
      </w:r>
      <w:r w:rsidR="00A82E06" w:rsidRPr="00CE4501">
        <w:rPr>
          <w:spacing w:val="-2"/>
          <w:rtl/>
        </w:rPr>
        <w:t xml:space="preserve"> </w:t>
      </w:r>
      <w:r w:rsidR="00211477" w:rsidRPr="00CE4501">
        <w:rPr>
          <w:rtl/>
        </w:rPr>
        <w:t>عقلية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حادة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مقارنة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بعامة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السكان،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وعدم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وجود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خدمات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الصحة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العقلية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الكافية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في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مرافق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الاحتجاز</w:t>
      </w:r>
      <w:r w:rsidR="00A82E06" w:rsidRPr="00CE4501">
        <w:rPr>
          <w:rtl/>
        </w:rPr>
        <w:t xml:space="preserve"> </w:t>
      </w:r>
      <w:r w:rsidR="00211477" w:rsidRPr="00CE4501">
        <w:rPr>
          <w:rtl/>
        </w:rPr>
        <w:t>لدعمهم؛</w:t>
      </w:r>
    </w:p>
    <w:p w14:paraId="148D51C0" w14:textId="0A1D528D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(د)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سوء</w:t>
      </w:r>
      <w:r w:rsidR="00A82E06">
        <w:rPr>
          <w:rtl/>
        </w:rPr>
        <w:t xml:space="preserve"> </w:t>
      </w:r>
      <w:r w:rsidR="00211477" w:rsidRPr="00A82E06">
        <w:rPr>
          <w:rtl/>
        </w:rPr>
        <w:t>حالة</w:t>
      </w:r>
      <w:r w:rsidR="00A82E06">
        <w:rPr>
          <w:rtl/>
        </w:rPr>
        <w:t xml:space="preserve"> </w:t>
      </w:r>
      <w:r w:rsidR="00211477" w:rsidRPr="00A82E06">
        <w:rPr>
          <w:rtl/>
        </w:rPr>
        <w:t>مرافق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الصرف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الصحي</w:t>
      </w:r>
      <w:r w:rsidR="00A82E06">
        <w:rPr>
          <w:rtl/>
        </w:rPr>
        <w:t xml:space="preserve"> </w:t>
      </w:r>
      <w:r w:rsidR="00211477" w:rsidRPr="00A82E06">
        <w:rPr>
          <w:rtl/>
        </w:rPr>
        <w:t>مما</w:t>
      </w:r>
      <w:r w:rsidR="00A82E06">
        <w:rPr>
          <w:rtl/>
        </w:rPr>
        <w:t xml:space="preserve"> </w:t>
      </w:r>
      <w:r w:rsidR="00211477" w:rsidRPr="00A82E06">
        <w:rPr>
          <w:rtl/>
        </w:rPr>
        <w:t>يؤدي</w:t>
      </w:r>
      <w:r w:rsidR="00A82E06">
        <w:rPr>
          <w:rtl/>
        </w:rPr>
        <w:t xml:space="preserve"> </w:t>
      </w:r>
      <w:r w:rsidR="00211477" w:rsidRPr="00A82E06">
        <w:rPr>
          <w:rtl/>
        </w:rPr>
        <w:t>إلى</w:t>
      </w:r>
      <w:r w:rsidR="00A82E06">
        <w:rPr>
          <w:rtl/>
        </w:rPr>
        <w:t xml:space="preserve"> </w:t>
      </w:r>
      <w:r w:rsidR="00211477" w:rsidRPr="00A82E06">
        <w:rPr>
          <w:rtl/>
        </w:rPr>
        <w:t>استخدام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المحتجزين</w:t>
      </w:r>
      <w:r w:rsidR="00A82E06">
        <w:rPr>
          <w:rtl/>
        </w:rPr>
        <w:t xml:space="preserve"> </w:t>
      </w:r>
      <w:r w:rsidR="00211477" w:rsidRPr="00A82E06">
        <w:rPr>
          <w:rtl/>
        </w:rPr>
        <w:t>للمرحاض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A82E06">
        <w:rPr>
          <w:rtl/>
        </w:rPr>
        <w:t>وجود</w:t>
      </w:r>
      <w:r w:rsidR="00A82E06">
        <w:rPr>
          <w:rtl/>
        </w:rPr>
        <w:t xml:space="preserve"> </w:t>
      </w:r>
      <w:r w:rsidR="00211477" w:rsidRPr="00A82E06">
        <w:rPr>
          <w:rtl/>
        </w:rPr>
        <w:t>آخرين</w:t>
      </w:r>
      <w:r w:rsidR="00A82E06">
        <w:rPr>
          <w:rtl/>
        </w:rPr>
        <w:t xml:space="preserve"> </w:t>
      </w:r>
      <w:r w:rsidR="00211477" w:rsidRPr="00A82E06">
        <w:rPr>
          <w:rtl/>
        </w:rPr>
        <w:t>أو</w:t>
      </w:r>
      <w:r w:rsidR="00A82E06">
        <w:rPr>
          <w:rtl/>
        </w:rPr>
        <w:t xml:space="preserve"> </w:t>
      </w:r>
      <w:r w:rsidR="00211477" w:rsidRPr="00A82E06">
        <w:rPr>
          <w:rtl/>
        </w:rPr>
        <w:t>"التبرز</w:t>
      </w:r>
      <w:r w:rsidR="00A82E06">
        <w:rPr>
          <w:rtl/>
        </w:rPr>
        <w:t xml:space="preserve"> </w:t>
      </w:r>
      <w:r w:rsidR="00211477" w:rsidRPr="00A82E06">
        <w:rPr>
          <w:rtl/>
        </w:rPr>
        <w:t>في</w:t>
      </w:r>
      <w:r w:rsidR="00A82E06">
        <w:rPr>
          <w:rtl/>
        </w:rPr>
        <w:t xml:space="preserve"> </w:t>
      </w:r>
      <w:r w:rsidR="00211477" w:rsidRPr="00A82E06">
        <w:rPr>
          <w:rtl/>
        </w:rPr>
        <w:t>وعاء"؛</w:t>
      </w:r>
      <w:r w:rsidR="00A82E06">
        <w:rPr>
          <w:rtl/>
        </w:rPr>
        <w:t xml:space="preserve"> </w:t>
      </w:r>
    </w:p>
    <w:p w14:paraId="0C8600FB" w14:textId="50A88F46" w:rsidR="00211477" w:rsidRPr="00A82E06" w:rsidRDefault="00E72BDF" w:rsidP="00E72BDF">
      <w:pPr>
        <w:pStyle w:val="SingleTxtGA"/>
        <w:rPr>
          <w:szCs w:val="20"/>
          <w:lang w:val="ar-SA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(هـ)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  <w:t>عدم</w:t>
      </w:r>
      <w:r w:rsidR="00A82E06">
        <w:rPr>
          <w:rtl/>
        </w:rPr>
        <w:t xml:space="preserve"> </w:t>
      </w:r>
      <w:r w:rsidR="00211477" w:rsidRPr="00A82E06">
        <w:rPr>
          <w:rtl/>
        </w:rPr>
        <w:t>وجود</w:t>
      </w:r>
      <w:r w:rsidR="00A82E06">
        <w:rPr>
          <w:rtl/>
        </w:rPr>
        <w:t xml:space="preserve"> </w:t>
      </w:r>
      <w:r w:rsidR="00211477" w:rsidRPr="00A82E06">
        <w:rPr>
          <w:rtl/>
        </w:rPr>
        <w:t>معلومات</w:t>
      </w:r>
      <w:r w:rsidR="00A82E06">
        <w:rPr>
          <w:rtl/>
        </w:rPr>
        <w:t xml:space="preserve"> </w:t>
      </w:r>
      <w:r w:rsidR="00211477" w:rsidRPr="00A82E06">
        <w:rPr>
          <w:rtl/>
        </w:rPr>
        <w:t>محددة</w:t>
      </w:r>
      <w:r w:rsidR="00A82E06">
        <w:rPr>
          <w:rtl/>
        </w:rPr>
        <w:t xml:space="preserve"> </w:t>
      </w:r>
      <w:r w:rsidR="00211477" w:rsidRPr="00A82E06">
        <w:rPr>
          <w:rtl/>
        </w:rPr>
        <w:t>عن</w:t>
      </w:r>
      <w:r w:rsidR="00A82E06">
        <w:rPr>
          <w:rtl/>
        </w:rPr>
        <w:t xml:space="preserve"> </w:t>
      </w:r>
      <w:r w:rsidR="00211477" w:rsidRPr="00A82E06">
        <w:rPr>
          <w:rtl/>
        </w:rPr>
        <w:t>سبب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الوفيات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أثناء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الاحتجاز</w:t>
      </w:r>
      <w:r w:rsidR="00A82E06">
        <w:rPr>
          <w:rtl/>
        </w:rPr>
        <w:t xml:space="preserve"> </w:t>
      </w:r>
      <w:r w:rsidR="00211477" w:rsidRPr="00A82E06">
        <w:rPr>
          <w:rtl/>
        </w:rPr>
        <w:t>والتحقيق</w:t>
      </w:r>
      <w:r w:rsidR="00A82E06">
        <w:rPr>
          <w:rtl/>
        </w:rPr>
        <w:t xml:space="preserve"> </w:t>
      </w:r>
      <w:r w:rsidR="00211477" w:rsidRPr="00A82E06">
        <w:rPr>
          <w:rtl/>
        </w:rPr>
        <w:t>فيها؛</w:t>
      </w:r>
      <w:r w:rsidR="00A82E06">
        <w:rPr>
          <w:rtl/>
        </w:rPr>
        <w:t xml:space="preserve"> </w:t>
      </w:r>
    </w:p>
    <w:p w14:paraId="5059832A" w14:textId="3585CAB0" w:rsidR="00E5005F" w:rsidRPr="00CE4501" w:rsidRDefault="00E72BDF" w:rsidP="00E72BDF">
      <w:pPr>
        <w:pStyle w:val="SingleTxtGA"/>
        <w:rPr>
          <w:szCs w:val="20"/>
          <w:lang w:val="en-US" w:eastAsia="zh-TW" w:bidi="en-GB"/>
        </w:rPr>
      </w:pPr>
      <w:r w:rsidRPr="00A82E06">
        <w:rPr>
          <w:rtl/>
        </w:rPr>
        <w:tab/>
      </w:r>
      <w:r w:rsidR="00211477" w:rsidRPr="00A82E06">
        <w:rPr>
          <w:rtl/>
        </w:rPr>
        <w:t>(و)</w:t>
      </w:r>
      <w:r w:rsidR="00A82E06">
        <w:rPr>
          <w:rtl/>
        </w:rPr>
        <w:t xml:space="preserve"> </w:t>
      </w:r>
      <w:r w:rsidR="00211477" w:rsidRPr="00A82E06">
        <w:rPr>
          <w:rtl/>
        </w:rPr>
        <w:tab/>
      </w:r>
      <w:r w:rsidR="00211477" w:rsidRPr="00CE4501">
        <w:rPr>
          <w:spacing w:val="-3"/>
          <w:rtl/>
        </w:rPr>
        <w:t>انعدام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الشفافية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والرفض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المتكرر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لنشر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تقارير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رابطة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دوشاس</w:t>
      </w:r>
      <w:r w:rsidR="00A82E06" w:rsidRPr="00CE4501">
        <w:rPr>
          <w:rFonts w:hint="cs"/>
          <w:spacing w:val="-3"/>
          <w:rtl/>
        </w:rPr>
        <w:t xml:space="preserve"> </w:t>
      </w:r>
      <w:r w:rsidR="00211477" w:rsidRPr="00CE4501">
        <w:rPr>
          <w:spacing w:val="-3"/>
          <w:rtl/>
        </w:rPr>
        <w:t>(الرابطة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الأيرلندية</w:t>
      </w:r>
      <w:r w:rsidR="00A82E06" w:rsidRPr="00CE4501">
        <w:rPr>
          <w:spacing w:val="-3"/>
          <w:rtl/>
        </w:rPr>
        <w:t xml:space="preserve"> </w:t>
      </w:r>
      <w:r w:rsidR="00211477" w:rsidRPr="00CE4501">
        <w:rPr>
          <w:spacing w:val="-3"/>
          <w:rtl/>
        </w:rPr>
        <w:t>للمنظمات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الإنمائية</w:t>
      </w:r>
      <w:r w:rsidR="00A82E06">
        <w:rPr>
          <w:rtl/>
        </w:rPr>
        <w:t xml:space="preserve"> </w:t>
      </w:r>
      <w:r w:rsidR="00211477" w:rsidRPr="00A82E06">
        <w:rPr>
          <w:rtl/>
        </w:rPr>
        <w:t>غير</w:t>
      </w:r>
      <w:r w:rsidR="00A82E06">
        <w:rPr>
          <w:rtl/>
        </w:rPr>
        <w:t xml:space="preserve"> </w:t>
      </w:r>
      <w:r w:rsidR="00211477" w:rsidRPr="00A82E06">
        <w:rPr>
          <w:rtl/>
        </w:rPr>
        <w:t>الحكومية)</w:t>
      </w:r>
      <w:r w:rsidR="00A82E06">
        <w:rPr>
          <w:rtl/>
        </w:rPr>
        <w:t xml:space="preserve"> </w:t>
      </w:r>
      <w:r w:rsidR="00211477" w:rsidRPr="00A82E06">
        <w:rPr>
          <w:rtl/>
        </w:rPr>
        <w:t>عن</w:t>
      </w:r>
      <w:r w:rsidR="00A82E06">
        <w:rPr>
          <w:rtl/>
        </w:rPr>
        <w:t xml:space="preserve"> </w:t>
      </w:r>
      <w:r w:rsidR="00211477" w:rsidRPr="00A82E06">
        <w:rPr>
          <w:rtl/>
        </w:rPr>
        <w:t>معاملة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النساء</w:t>
      </w:r>
      <w:r w:rsidR="00A82E06">
        <w:rPr>
          <w:rtl/>
        </w:rPr>
        <w:t xml:space="preserve"> </w:t>
      </w:r>
      <w:r w:rsidR="00211477" w:rsidRPr="00A82E06">
        <w:rPr>
          <w:rtl/>
        </w:rPr>
        <w:t>المحتجزات</w:t>
      </w:r>
      <w:r w:rsidR="00A82E06">
        <w:rPr>
          <w:rtl/>
        </w:rPr>
        <w:t xml:space="preserve"> </w:t>
      </w:r>
      <w:r w:rsidR="00211477" w:rsidRPr="00A82E06">
        <w:rPr>
          <w:rtl/>
        </w:rPr>
        <w:t>وظروف</w:t>
      </w:r>
      <w:r w:rsidR="00A82E06">
        <w:rPr>
          <w:rtl/>
        </w:rPr>
        <w:t xml:space="preserve"> </w:t>
      </w:r>
      <w:r w:rsidR="00211477" w:rsidRPr="00A82E06">
        <w:rPr>
          <w:rtl/>
        </w:rPr>
        <w:t>احتجازهن(المواد</w:t>
      </w:r>
      <w:r w:rsidR="00A82E06">
        <w:rPr>
          <w:rtl/>
        </w:rPr>
        <w:t xml:space="preserve"> </w:t>
      </w:r>
      <w:r w:rsidR="00211477" w:rsidRPr="00E33450">
        <w:rPr>
          <w:rtl/>
        </w:rPr>
        <w:t>6</w:t>
      </w:r>
      <w:r w:rsidR="00211477" w:rsidRPr="00A82E06">
        <w:rPr>
          <w:rFonts w:ascii="Simplified Arabic"/>
          <w:szCs w:val="20"/>
          <w:rtl/>
        </w:rPr>
        <w:t>-</w:t>
      </w:r>
      <w:r w:rsidR="00211477" w:rsidRPr="00E33450">
        <w:rPr>
          <w:rtl/>
        </w:rPr>
        <w:t>7</w:t>
      </w:r>
      <w:r w:rsidR="00A82E06">
        <w:rPr>
          <w:rtl/>
        </w:rPr>
        <w:t xml:space="preserve"> </w:t>
      </w:r>
      <w:r w:rsidR="00211477" w:rsidRPr="00A82E06">
        <w:rPr>
          <w:rtl/>
        </w:rPr>
        <w:t>و</w:t>
      </w:r>
      <w:r w:rsidR="00211477" w:rsidRPr="00E33450">
        <w:rPr>
          <w:rtl/>
        </w:rPr>
        <w:t>9</w:t>
      </w:r>
      <w:r w:rsidR="00A82E06">
        <w:rPr>
          <w:rtl/>
        </w:rPr>
        <w:t xml:space="preserve"> </w:t>
      </w:r>
      <w:r w:rsidR="00211477" w:rsidRPr="00A82E06">
        <w:rPr>
          <w:rtl/>
        </w:rPr>
        <w:t>و</w:t>
      </w:r>
      <w:r w:rsidR="00211477" w:rsidRPr="00E33450">
        <w:rPr>
          <w:rtl/>
        </w:rPr>
        <w:t>1</w:t>
      </w:r>
      <w:r w:rsidR="00E5005F" w:rsidRPr="00E33450">
        <w:rPr>
          <w:rtl/>
        </w:rPr>
        <w:t>1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3566CD61" w14:textId="18E66228" w:rsidR="00211477" w:rsidRPr="00E33450" w:rsidRDefault="00211477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rtl/>
        </w:rPr>
        <w:t>36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43E1E31F" w14:textId="749E9722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القضاء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الاكتظاظ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أماكن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الاحتجاز،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بطرق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للجوء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احتجازية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عوضاً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اللجوء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الاحتجاز،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يتعلق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بالأشخاص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الذين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يتخلفون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دفع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الغرامات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تفرضها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المحكمة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النحو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المنصوص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عليه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الغرامات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(الدفع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والاسترداد)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2014؛</w:t>
      </w:r>
    </w:p>
    <w:p w14:paraId="4BD2F0C8" w14:textId="502010F9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الفصل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السجناء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البالغين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المحبوسين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احتياطياً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والسجناء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المدانين؛</w:t>
      </w:r>
    </w:p>
    <w:p w14:paraId="766BFE4C" w14:textId="17F13022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211477" w:rsidRPr="00E33450">
        <w:rPr>
          <w:b/>
          <w:bCs/>
          <w:rtl/>
        </w:rPr>
        <w:tab/>
        <w:t>الامتناع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فرض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الحبس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الانفرادي،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أقصى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الاستثنائية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ولفترات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محدودة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للغاية،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الأشخاص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المحرومين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حريتهم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آلية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شكاوى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مستقلة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مزاعم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التعذيب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وسوء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تكفل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الوصول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الفوري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والفعال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والمباشر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الهيئات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المسؤولة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معالجة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الشكاوى؛</w:t>
      </w:r>
    </w:p>
    <w:p w14:paraId="28079B0D" w14:textId="3E7FDB39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تعزيز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الجهود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الرامية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الرعاية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الصحية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للسجناء،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خيارات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بديلة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لاحتجاز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السجناء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ذوي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الإعاقات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الاجتماعية،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ووضع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وقائية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بهدف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وجود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الأشخاص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ذوي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الإعاقات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النفسية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والاجتماعية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الاحتجاز؛</w:t>
      </w:r>
    </w:p>
    <w:p w14:paraId="267327F6" w14:textId="2CFC5DE7" w:rsidR="00E5005F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(هـ)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تكثيف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الهادفة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الصحية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السجون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والقضاء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ممارسة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"التبرز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وعاء"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السجون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تماشياً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قواعد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بينها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قواعد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الأمم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المتحدة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النموذجية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الدنيا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لمعاملة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السجناء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(قواعد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نيلسون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مانديلا</w:t>
      </w:r>
      <w:r w:rsidR="00E5005F" w:rsidRPr="00E33450">
        <w:rPr>
          <w:b/>
          <w:bCs/>
          <w:rtl/>
        </w:rPr>
        <w:t>)؛</w:t>
      </w:r>
    </w:p>
    <w:p w14:paraId="523DB477" w14:textId="1DD95FC3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(و)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تحقيقات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سريعة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وشاملة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الوفيات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أثناء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الاحتجاز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وجود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شفافية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كافية،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خلال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أمور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نشر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تقارير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الفور؛</w:t>
      </w:r>
    </w:p>
    <w:p w14:paraId="24412880" w14:textId="19ED925B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(ز)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تحسين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الشفافية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احتجاز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النساء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المحتجزات،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بطرق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نشر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تقارير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دوشاس؛</w:t>
      </w:r>
    </w:p>
    <w:p w14:paraId="72BB8639" w14:textId="00D0095D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(ح)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للمضي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قدماً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التصديق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البروتوكول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الاختياري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لاتفاقية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مناهضة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التعذيب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وغيره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ضروب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العقوبة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القاسية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اللاإنسانية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المهينة.</w:t>
      </w:r>
    </w:p>
    <w:p w14:paraId="1F191CBD" w14:textId="010F0F5A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lastRenderedPageBreak/>
        <w:tab/>
      </w:r>
      <w:r w:rsidRPr="00E33450">
        <w:rPr>
          <w:rtl/>
        </w:rPr>
        <w:tab/>
        <w:t>اللاجئون</w:t>
      </w:r>
      <w:r w:rsidR="00A82E06" w:rsidRPr="00E33450">
        <w:rPr>
          <w:rtl/>
        </w:rPr>
        <w:t xml:space="preserve"> </w:t>
      </w:r>
      <w:r w:rsidRPr="00E33450">
        <w:rPr>
          <w:rtl/>
        </w:rPr>
        <w:t>وطالبو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اللجوء</w:t>
      </w:r>
      <w:r w:rsidR="00A82E06" w:rsidRPr="00E33450">
        <w:rPr>
          <w:rtl/>
        </w:rPr>
        <w:t xml:space="preserve"> </w:t>
      </w:r>
    </w:p>
    <w:p w14:paraId="4888038E" w14:textId="712B715E" w:rsidR="00E5005F" w:rsidRPr="00A82E06" w:rsidRDefault="00211477" w:rsidP="00E72BDF">
      <w:pPr>
        <w:pStyle w:val="SingleTxtGA"/>
      </w:pPr>
      <w:r w:rsidRPr="00E33450">
        <w:rPr>
          <w:rtl/>
        </w:rPr>
        <w:t>37</w:t>
      </w:r>
      <w:r w:rsidRPr="00A82E06">
        <w:rPr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لحماية</w:t>
      </w:r>
      <w:r w:rsidR="00A82E06">
        <w:rPr>
          <w:rtl/>
        </w:rPr>
        <w:t xml:space="preserve"> </w:t>
      </w:r>
      <w:r w:rsidRPr="00A82E06">
        <w:rPr>
          <w:rtl/>
        </w:rPr>
        <w:t>اللاجئين</w:t>
      </w:r>
      <w:r w:rsidR="00A82E06">
        <w:rPr>
          <w:rtl/>
        </w:rPr>
        <w:t xml:space="preserve"> </w:t>
      </w:r>
      <w:r w:rsidRPr="00A82E06">
        <w:rPr>
          <w:rtl/>
        </w:rPr>
        <w:t>وطالبي</w:t>
      </w:r>
      <w:r w:rsidR="00A82E06">
        <w:rPr>
          <w:rtl/>
        </w:rPr>
        <w:t xml:space="preserve"> </w:t>
      </w:r>
      <w:r w:rsidRPr="00A82E06">
        <w:rPr>
          <w:rtl/>
        </w:rPr>
        <w:t>اللجوء،</w:t>
      </w:r>
      <w:r w:rsidR="00A82E06">
        <w:rPr>
          <w:rtl/>
        </w:rPr>
        <w:t xml:space="preserve"> </w:t>
      </w:r>
      <w:r w:rsidRPr="00A82E06">
        <w:rPr>
          <w:rtl/>
        </w:rPr>
        <w:t>بطرق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Fonts w:hint="cs"/>
          <w:rtl/>
        </w:rPr>
        <w:t xml:space="preserve"> </w:t>
      </w:r>
      <w:r w:rsidRPr="00A82E06">
        <w:rPr>
          <w:rtl/>
        </w:rPr>
        <w:t>وضع</w:t>
      </w:r>
      <w:r w:rsidR="00A82E06">
        <w:rPr>
          <w:rtl/>
        </w:rPr>
        <w:t xml:space="preserve"> </w:t>
      </w:r>
      <w:r w:rsidRPr="00A82E06">
        <w:rPr>
          <w:rtl/>
        </w:rPr>
        <w:t>إجراء</w:t>
      </w:r>
      <w:r w:rsidR="00A82E06">
        <w:rPr>
          <w:rtl/>
        </w:rPr>
        <w:t xml:space="preserve"> </w:t>
      </w:r>
      <w:r w:rsidRPr="00A82E06">
        <w:rPr>
          <w:rtl/>
        </w:rPr>
        <w:t>واحد</w:t>
      </w:r>
      <w:r w:rsidR="00A82E06">
        <w:rPr>
          <w:rtl/>
        </w:rPr>
        <w:t xml:space="preserve"> </w:t>
      </w:r>
      <w:r w:rsidRPr="00A82E06">
        <w:rPr>
          <w:rtl/>
        </w:rPr>
        <w:t>لتحديد</w:t>
      </w:r>
      <w:r w:rsidR="00A82E06">
        <w:rPr>
          <w:rtl/>
        </w:rPr>
        <w:t xml:space="preserve"> </w:t>
      </w:r>
      <w:r w:rsidRPr="00A82E06">
        <w:rPr>
          <w:rtl/>
        </w:rPr>
        <w:t>الحماية</w:t>
      </w:r>
      <w:r w:rsidR="00A82E06">
        <w:rPr>
          <w:rtl/>
        </w:rPr>
        <w:t xml:space="preserve"> </w:t>
      </w:r>
      <w:r w:rsidRPr="00A82E06">
        <w:rPr>
          <w:rtl/>
        </w:rPr>
        <w:t>بموجب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الحماية</w:t>
      </w:r>
      <w:r w:rsidR="00A82E06">
        <w:rPr>
          <w:rtl/>
        </w:rPr>
        <w:t xml:space="preserve"> </w:t>
      </w:r>
      <w:r w:rsidRPr="00A82E06">
        <w:rPr>
          <w:rtl/>
        </w:rPr>
        <w:t>الدولية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2015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وضع</w:t>
      </w:r>
      <w:r w:rsidR="00A82E06">
        <w:rPr>
          <w:rtl/>
        </w:rPr>
        <w:t xml:space="preserve"> </w:t>
      </w:r>
      <w:r w:rsidRPr="00A82E06">
        <w:rPr>
          <w:rtl/>
        </w:rPr>
        <w:t>تشريع</w:t>
      </w:r>
      <w:r w:rsidR="00A82E06">
        <w:rPr>
          <w:rtl/>
        </w:rPr>
        <w:t xml:space="preserve"> </w:t>
      </w:r>
      <w:r w:rsidRPr="00A82E06">
        <w:rPr>
          <w:rtl/>
        </w:rPr>
        <w:t>وطني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ظروف</w:t>
      </w:r>
      <w:r w:rsidR="00A82E06">
        <w:rPr>
          <w:rtl/>
        </w:rPr>
        <w:t xml:space="preserve"> </w:t>
      </w:r>
      <w:r w:rsidRPr="00A82E06">
        <w:rPr>
          <w:rtl/>
        </w:rPr>
        <w:t>الاستقبال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إدراج</w:t>
      </w:r>
      <w:r w:rsidR="00A82E06">
        <w:rPr>
          <w:rtl/>
        </w:rPr>
        <w:t xml:space="preserve"> </w:t>
      </w:r>
      <w:r w:rsidRPr="00A82E06">
        <w:rPr>
          <w:rtl/>
        </w:rPr>
        <w:t>التوجيه</w:t>
      </w:r>
      <w:r w:rsidR="00A82E06">
        <w:rPr>
          <w:rtl/>
        </w:rPr>
        <w:t xml:space="preserve"> </w:t>
      </w:r>
      <w:r w:rsidR="00AC7579" w:rsidRPr="00E33450">
        <w:t>2013</w:t>
      </w:r>
      <w:r w:rsidR="00AC7579" w:rsidRPr="00A82E06">
        <w:t>/</w:t>
      </w:r>
      <w:r w:rsidR="00AC7579" w:rsidRPr="00E33450">
        <w:t>33</w:t>
      </w:r>
      <w:r w:rsidR="00AC7579" w:rsidRPr="00A82E06">
        <w:t>/EU</w:t>
      </w:r>
      <w:r w:rsidR="00A82E06">
        <w:rPr>
          <w:rtl/>
        </w:rPr>
        <w:t xml:space="preserve"> </w:t>
      </w:r>
      <w:r w:rsidRPr="00A82E06">
        <w:rPr>
          <w:rtl/>
        </w:rPr>
        <w:t>الصادر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البرلمان</w:t>
      </w:r>
      <w:r w:rsidR="00A82E06">
        <w:rPr>
          <w:rtl/>
        </w:rPr>
        <w:t xml:space="preserve"> </w:t>
      </w:r>
      <w:r w:rsidRPr="00A82E06">
        <w:rPr>
          <w:rtl/>
        </w:rPr>
        <w:t>الأوروبي</w:t>
      </w:r>
      <w:r w:rsidR="00A82E06">
        <w:rPr>
          <w:rtl/>
        </w:rPr>
        <w:t xml:space="preserve"> </w:t>
      </w:r>
      <w:r w:rsidRPr="00A82E06">
        <w:rPr>
          <w:rtl/>
        </w:rPr>
        <w:t>والمجلس</w:t>
      </w:r>
      <w:r w:rsidR="00A82E06">
        <w:rPr>
          <w:rtl/>
        </w:rPr>
        <w:t xml:space="preserve"> </w:t>
      </w:r>
      <w:r w:rsidRPr="00A82E06">
        <w:rPr>
          <w:rtl/>
        </w:rPr>
        <w:t>الأوروبي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القوانين</w:t>
      </w:r>
      <w:r w:rsidR="00A82E06">
        <w:rPr>
          <w:rtl/>
        </w:rPr>
        <w:t xml:space="preserve"> </w:t>
      </w:r>
      <w:r w:rsidRPr="00A82E06">
        <w:rPr>
          <w:rtl/>
        </w:rPr>
        <w:t>المحلية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E33450">
        <w:rPr>
          <w:rtl/>
        </w:rPr>
        <w:t>26</w:t>
      </w:r>
      <w:r w:rsidR="00A82E06">
        <w:rPr>
          <w:rtl/>
        </w:rPr>
        <w:t xml:space="preserve"> </w:t>
      </w:r>
      <w:r w:rsidRPr="00A82E06">
        <w:rPr>
          <w:rtl/>
        </w:rPr>
        <w:t>حزيران/يونيه</w:t>
      </w:r>
      <w:r w:rsidR="00A82E06">
        <w:rPr>
          <w:rtl/>
        </w:rPr>
        <w:t xml:space="preserve"> </w:t>
      </w:r>
      <w:r w:rsidRPr="00E33450">
        <w:rPr>
          <w:rtl/>
        </w:rPr>
        <w:t>2013</w:t>
      </w:r>
      <w:r w:rsidR="00A82E06">
        <w:rPr>
          <w:rtl/>
        </w:rPr>
        <w:t xml:space="preserve"> </w:t>
      </w:r>
      <w:r w:rsidRPr="00A82E06">
        <w:rPr>
          <w:rtl/>
        </w:rPr>
        <w:t>(التوجيه</w:t>
      </w:r>
      <w:r w:rsidR="00A82E06">
        <w:rPr>
          <w:rtl/>
        </w:rPr>
        <w:t xml:space="preserve"> </w:t>
      </w:r>
      <w:r w:rsidRPr="00A82E06">
        <w:rPr>
          <w:rtl/>
        </w:rPr>
        <w:t>المتعلق</w:t>
      </w:r>
      <w:r w:rsidR="00A82E06">
        <w:rPr>
          <w:rtl/>
        </w:rPr>
        <w:t xml:space="preserve"> </w:t>
      </w:r>
      <w:r w:rsidRPr="00A82E06">
        <w:rPr>
          <w:rtl/>
        </w:rPr>
        <w:t>بشروط</w:t>
      </w:r>
      <w:r w:rsidR="00A82E06">
        <w:rPr>
          <w:rtl/>
        </w:rPr>
        <w:t xml:space="preserve"> </w:t>
      </w:r>
      <w:r w:rsidRPr="00A82E06">
        <w:rPr>
          <w:rtl/>
        </w:rPr>
        <w:t>الاستقبال)</w:t>
      </w:r>
      <w:r w:rsidR="00A82E06">
        <w:rPr>
          <w:rtl/>
        </w:rPr>
        <w:t xml:space="preserve"> </w:t>
      </w:r>
      <w:r w:rsidRPr="00A82E06">
        <w:rPr>
          <w:rtl/>
        </w:rPr>
        <w:t>وتوسيع</w:t>
      </w:r>
      <w:r w:rsidR="00A82E06">
        <w:rPr>
          <w:rtl/>
        </w:rPr>
        <w:t xml:space="preserve"> </w:t>
      </w:r>
      <w:r w:rsidRPr="00A82E06">
        <w:rPr>
          <w:rtl/>
        </w:rPr>
        <w:t>نطاق</w:t>
      </w:r>
      <w:r w:rsidR="00A82E06">
        <w:rPr>
          <w:rtl/>
        </w:rPr>
        <w:t xml:space="preserve"> </w:t>
      </w:r>
      <w:r w:rsidRPr="00A82E06">
        <w:rPr>
          <w:rtl/>
        </w:rPr>
        <w:t>ولاية</w:t>
      </w:r>
      <w:r w:rsidR="00A82E06">
        <w:rPr>
          <w:rtl/>
        </w:rPr>
        <w:t xml:space="preserve"> </w:t>
      </w:r>
      <w:r w:rsidRPr="00A82E06">
        <w:rPr>
          <w:rtl/>
        </w:rPr>
        <w:t>أمين</w:t>
      </w:r>
      <w:r w:rsidR="00A82E06">
        <w:rPr>
          <w:rtl/>
        </w:rPr>
        <w:t xml:space="preserve"> </w:t>
      </w:r>
      <w:r w:rsidRPr="00A82E06">
        <w:rPr>
          <w:rtl/>
        </w:rPr>
        <w:t>المظالم</w:t>
      </w:r>
      <w:r w:rsidR="00A82E06">
        <w:rPr>
          <w:rtl/>
        </w:rPr>
        <w:t xml:space="preserve"> </w:t>
      </w:r>
      <w:r w:rsidRPr="00A82E06">
        <w:rPr>
          <w:rtl/>
        </w:rPr>
        <w:t>وأمين</w:t>
      </w:r>
      <w:r w:rsidR="00A82E06">
        <w:rPr>
          <w:rtl/>
        </w:rPr>
        <w:t xml:space="preserve"> </w:t>
      </w:r>
      <w:r w:rsidRPr="00A82E06">
        <w:rPr>
          <w:rtl/>
        </w:rPr>
        <w:t>المظالم</w:t>
      </w:r>
      <w:r w:rsidR="00A82E06">
        <w:rPr>
          <w:rtl/>
        </w:rPr>
        <w:t xml:space="preserve"> </w:t>
      </w:r>
      <w:r w:rsidRPr="00A82E06">
        <w:rPr>
          <w:rtl/>
        </w:rPr>
        <w:t>المعني</w:t>
      </w:r>
      <w:r w:rsidR="00A82E06">
        <w:rPr>
          <w:rtl/>
        </w:rPr>
        <w:t xml:space="preserve"> </w:t>
      </w:r>
      <w:r w:rsidRPr="00A82E06">
        <w:rPr>
          <w:rtl/>
        </w:rPr>
        <w:t>بشؤون</w:t>
      </w:r>
      <w:r w:rsidR="00A82E06">
        <w:rPr>
          <w:rtl/>
        </w:rPr>
        <w:t xml:space="preserve"> </w:t>
      </w:r>
      <w:r w:rsidRPr="00A82E06">
        <w:rPr>
          <w:rtl/>
        </w:rPr>
        <w:t>الأطفال</w:t>
      </w:r>
      <w:r w:rsidR="00A82E06">
        <w:rPr>
          <w:rtl/>
        </w:rPr>
        <w:t xml:space="preserve"> </w:t>
      </w:r>
      <w:r w:rsidRPr="00A82E06">
        <w:rPr>
          <w:rtl/>
        </w:rPr>
        <w:t>ليشمل</w:t>
      </w:r>
      <w:r w:rsidR="00A82E06">
        <w:rPr>
          <w:rtl/>
        </w:rPr>
        <w:t xml:space="preserve"> </w:t>
      </w:r>
      <w:r w:rsidRPr="00A82E06">
        <w:rPr>
          <w:rtl/>
        </w:rPr>
        <w:t>أولئك</w:t>
      </w:r>
      <w:r w:rsidR="00A82E06">
        <w:rPr>
          <w:rtl/>
        </w:rPr>
        <w:t xml:space="preserve"> </w:t>
      </w:r>
      <w:r w:rsidRPr="00A82E06">
        <w:rPr>
          <w:rtl/>
        </w:rPr>
        <w:t>الذين</w:t>
      </w:r>
      <w:r w:rsidR="00A82E06">
        <w:rPr>
          <w:rtl/>
        </w:rPr>
        <w:t xml:space="preserve"> </w:t>
      </w:r>
      <w:r w:rsidRPr="00A82E06">
        <w:rPr>
          <w:rtl/>
        </w:rPr>
        <w:t>يعيشون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أماكن</w:t>
      </w:r>
      <w:r w:rsidR="00A82E06">
        <w:rPr>
          <w:rtl/>
        </w:rPr>
        <w:t xml:space="preserve"> </w:t>
      </w:r>
      <w:r w:rsidRPr="00A82E06">
        <w:rPr>
          <w:rtl/>
        </w:rPr>
        <w:t>إيواء</w:t>
      </w:r>
      <w:r w:rsidR="00A82E06">
        <w:rPr>
          <w:rtl/>
        </w:rPr>
        <w:t xml:space="preserve"> </w:t>
      </w:r>
      <w:r w:rsidRPr="00A82E06">
        <w:rPr>
          <w:rtl/>
        </w:rPr>
        <w:t>طالبي</w:t>
      </w:r>
      <w:r w:rsidR="00A82E06">
        <w:rPr>
          <w:rtl/>
        </w:rPr>
        <w:t xml:space="preserve"> </w:t>
      </w:r>
      <w:r w:rsidRPr="00A82E06">
        <w:rPr>
          <w:rtl/>
        </w:rPr>
        <w:t>اللجوء.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أوجه</w:t>
      </w:r>
      <w:r w:rsidR="00A82E06">
        <w:rPr>
          <w:rtl/>
        </w:rPr>
        <w:t xml:space="preserve"> </w:t>
      </w:r>
      <w:r w:rsidRPr="00A82E06">
        <w:rPr>
          <w:rtl/>
        </w:rPr>
        <w:t>التأخير</w:t>
      </w:r>
      <w:r w:rsidR="00A82E06">
        <w:rPr>
          <w:rtl/>
        </w:rPr>
        <w:t xml:space="preserve"> </w:t>
      </w:r>
      <w:r w:rsidRPr="00A82E06">
        <w:rPr>
          <w:rtl/>
        </w:rPr>
        <w:t>الكبيرة</w:t>
      </w:r>
      <w:r w:rsidR="00A82E06">
        <w:rPr>
          <w:rtl/>
        </w:rPr>
        <w:t xml:space="preserve"> </w:t>
      </w:r>
      <w:r w:rsidRPr="00A82E06">
        <w:rPr>
          <w:rtl/>
        </w:rPr>
        <w:t>والمتزايدة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معالجة</w:t>
      </w:r>
      <w:r w:rsidR="00A82E06">
        <w:rPr>
          <w:rtl/>
        </w:rPr>
        <w:t xml:space="preserve"> </w:t>
      </w:r>
      <w:r w:rsidRPr="00A82E06">
        <w:rPr>
          <w:rtl/>
        </w:rPr>
        <w:t>طلبات</w:t>
      </w:r>
      <w:r w:rsidR="00A82E06">
        <w:rPr>
          <w:rtl/>
        </w:rPr>
        <w:t xml:space="preserve"> </w:t>
      </w:r>
      <w:r w:rsidRPr="00A82E06">
        <w:rPr>
          <w:rtl/>
        </w:rPr>
        <w:t>الحماية</w:t>
      </w:r>
      <w:r w:rsidR="00A82E06">
        <w:rPr>
          <w:rtl/>
        </w:rPr>
        <w:t xml:space="preserve"> </w:t>
      </w:r>
      <w:r w:rsidRPr="00A82E06">
        <w:rPr>
          <w:rtl/>
        </w:rPr>
        <w:t>الدولية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تبت</w:t>
      </w:r>
      <w:r w:rsidR="00A82E06">
        <w:rPr>
          <w:rtl/>
        </w:rPr>
        <w:t xml:space="preserve"> </w:t>
      </w:r>
      <w:r w:rsidRPr="00A82E06">
        <w:rPr>
          <w:rtl/>
        </w:rPr>
        <w:t>فيها</w:t>
      </w:r>
      <w:r w:rsidR="00A82E06">
        <w:rPr>
          <w:rtl/>
        </w:rPr>
        <w:t xml:space="preserve"> </w:t>
      </w:r>
      <w:r w:rsidRPr="00A82E06">
        <w:rPr>
          <w:rtl/>
        </w:rPr>
        <w:t>المحكمة</w:t>
      </w:r>
      <w:r w:rsidR="00A82E06">
        <w:rPr>
          <w:rtl/>
        </w:rPr>
        <w:t xml:space="preserve"> </w:t>
      </w:r>
      <w:r w:rsidRPr="00A82E06">
        <w:rPr>
          <w:rtl/>
        </w:rPr>
        <w:t>الابتدائية،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الطعون</w:t>
      </w:r>
      <w:r w:rsidR="00A82E06">
        <w:rPr>
          <w:rtl/>
        </w:rPr>
        <w:t xml:space="preserve"> </w:t>
      </w:r>
      <w:r w:rsidRPr="00A82E06">
        <w:rPr>
          <w:rtl/>
        </w:rPr>
        <w:t>المقدمة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محكمة</w:t>
      </w:r>
      <w:r w:rsidR="00A82E06">
        <w:rPr>
          <w:rtl/>
        </w:rPr>
        <w:t xml:space="preserve"> </w:t>
      </w:r>
      <w:r w:rsidRPr="00A82E06">
        <w:rPr>
          <w:rtl/>
        </w:rPr>
        <w:t>الاستئناف</w:t>
      </w:r>
      <w:r w:rsidR="00A82E06">
        <w:rPr>
          <w:rtl/>
        </w:rPr>
        <w:t xml:space="preserve"> </w:t>
      </w:r>
      <w:r w:rsidRPr="00A82E06">
        <w:rPr>
          <w:rtl/>
        </w:rPr>
        <w:t>المعنية</w:t>
      </w:r>
      <w:r w:rsidR="00A82E06">
        <w:rPr>
          <w:rtl/>
        </w:rPr>
        <w:t xml:space="preserve"> </w:t>
      </w:r>
      <w:r w:rsidRPr="00A82E06">
        <w:rPr>
          <w:rtl/>
        </w:rPr>
        <w:t>بالحماية</w:t>
      </w:r>
      <w:r w:rsidR="00A82E06">
        <w:rPr>
          <w:rtl/>
        </w:rPr>
        <w:t xml:space="preserve"> </w:t>
      </w:r>
      <w:r w:rsidRPr="00A82E06">
        <w:rPr>
          <w:rtl/>
        </w:rPr>
        <w:t>الدولية.</w:t>
      </w:r>
      <w:r w:rsidR="00A82E06">
        <w:rPr>
          <w:rtl/>
        </w:rPr>
        <w:t xml:space="preserve"> </w:t>
      </w:r>
      <w:r w:rsidRPr="00A82E06">
        <w:rPr>
          <w:rtl/>
        </w:rPr>
        <w:t>وتشعر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ظروف</w:t>
      </w:r>
      <w:r w:rsidR="00A82E06">
        <w:rPr>
          <w:rtl/>
        </w:rPr>
        <w:t xml:space="preserve"> </w:t>
      </w:r>
      <w:r w:rsidRPr="00A82E06">
        <w:rPr>
          <w:rtl/>
        </w:rPr>
        <w:t>استقبال</w:t>
      </w:r>
      <w:r w:rsidR="00A82E06">
        <w:rPr>
          <w:rtl/>
        </w:rPr>
        <w:t xml:space="preserve"> </w:t>
      </w:r>
      <w:r w:rsidRPr="00A82E06">
        <w:rPr>
          <w:rtl/>
        </w:rPr>
        <w:t>طالبي</w:t>
      </w:r>
      <w:r w:rsidR="00A82E06">
        <w:rPr>
          <w:rtl/>
        </w:rPr>
        <w:t xml:space="preserve"> </w:t>
      </w:r>
      <w:r w:rsidRPr="00A82E06">
        <w:rPr>
          <w:rtl/>
        </w:rPr>
        <w:t>اللجوء</w:t>
      </w:r>
      <w:r w:rsidR="00A82E06">
        <w:rPr>
          <w:rtl/>
        </w:rPr>
        <w:t xml:space="preserve"> </w:t>
      </w:r>
      <w:r w:rsidRPr="00A82E06">
        <w:rPr>
          <w:rtl/>
        </w:rPr>
        <w:t>وزيادة</w:t>
      </w:r>
      <w:r w:rsidR="00A82E06">
        <w:rPr>
          <w:rtl/>
        </w:rPr>
        <w:t xml:space="preserve"> </w:t>
      </w:r>
      <w:r w:rsidRPr="00A82E06">
        <w:rPr>
          <w:rtl/>
        </w:rPr>
        <w:t>استخدام</w:t>
      </w:r>
      <w:r w:rsidR="00A82E06">
        <w:rPr>
          <w:rtl/>
        </w:rPr>
        <w:t xml:space="preserve"> </w:t>
      </w:r>
      <w:r w:rsidRPr="00A82E06">
        <w:rPr>
          <w:rtl/>
        </w:rPr>
        <w:t>أماكن</w:t>
      </w:r>
      <w:r w:rsidR="00A82E06">
        <w:rPr>
          <w:rtl/>
        </w:rPr>
        <w:t xml:space="preserve"> </w:t>
      </w:r>
      <w:r w:rsidRPr="00A82E06">
        <w:rPr>
          <w:rtl/>
        </w:rPr>
        <w:t>الإيواء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حالات</w:t>
      </w:r>
      <w:r w:rsidR="00A82E06">
        <w:rPr>
          <w:rtl/>
        </w:rPr>
        <w:t xml:space="preserve"> </w:t>
      </w:r>
      <w:r w:rsidRPr="00A82E06">
        <w:rPr>
          <w:rtl/>
        </w:rPr>
        <w:t>الطوارئ؛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القضايا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يواجهها</w:t>
      </w:r>
      <w:r w:rsidR="00A82E06">
        <w:rPr>
          <w:rtl/>
        </w:rPr>
        <w:t xml:space="preserve"> </w:t>
      </w:r>
      <w:r w:rsidRPr="00A82E06">
        <w:rPr>
          <w:rtl/>
        </w:rPr>
        <w:t>طالبو</w:t>
      </w:r>
      <w:r w:rsidR="00A82E06">
        <w:rPr>
          <w:rtl/>
        </w:rPr>
        <w:t xml:space="preserve"> </w:t>
      </w:r>
      <w:r w:rsidRPr="00A82E06">
        <w:rPr>
          <w:rtl/>
        </w:rPr>
        <w:t>اللجوء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إطار</w:t>
      </w:r>
      <w:r w:rsidR="00A82E06">
        <w:rPr>
          <w:rtl/>
        </w:rPr>
        <w:t xml:space="preserve"> </w:t>
      </w:r>
      <w:r w:rsidRPr="00A82E06">
        <w:rPr>
          <w:rtl/>
        </w:rPr>
        <w:t>الرعاية</w:t>
      </w:r>
      <w:r w:rsidR="00A82E06">
        <w:rPr>
          <w:rtl/>
        </w:rPr>
        <w:t xml:space="preserve"> </w:t>
      </w:r>
      <w:r w:rsidRPr="00A82E06">
        <w:rPr>
          <w:rtl/>
        </w:rPr>
        <w:t>المباشرة،</w:t>
      </w:r>
      <w:r w:rsidR="00A82E06">
        <w:rPr>
          <w:rtl/>
        </w:rPr>
        <w:t xml:space="preserve"> </w:t>
      </w:r>
      <w:r w:rsidRPr="00A82E06">
        <w:rPr>
          <w:rtl/>
        </w:rPr>
        <w:t>والتي</w:t>
      </w:r>
      <w:r w:rsidR="00A82E06">
        <w:rPr>
          <w:rtl/>
        </w:rPr>
        <w:t xml:space="preserve"> </w:t>
      </w:r>
      <w:r w:rsidRPr="00A82E06">
        <w:rPr>
          <w:rtl/>
        </w:rPr>
        <w:t>تفاقمت</w:t>
      </w:r>
      <w:r w:rsidR="00A82E06">
        <w:rPr>
          <w:rtl/>
        </w:rPr>
        <w:t xml:space="preserve"> </w:t>
      </w:r>
      <w:r w:rsidRPr="00A82E06">
        <w:rPr>
          <w:rtl/>
        </w:rPr>
        <w:t>بسبب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19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الاكتظاظ،</w:t>
      </w:r>
      <w:r w:rsidR="00A82E06">
        <w:rPr>
          <w:rtl/>
        </w:rPr>
        <w:t xml:space="preserve"> </w:t>
      </w:r>
      <w:r w:rsidRPr="00A82E06">
        <w:rPr>
          <w:rtl/>
        </w:rPr>
        <w:t>وصعوبة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الخدمات</w:t>
      </w:r>
      <w:r w:rsidR="00A82E06">
        <w:rPr>
          <w:rtl/>
        </w:rPr>
        <w:t xml:space="preserve"> </w:t>
      </w:r>
      <w:r w:rsidRPr="00A82E06">
        <w:rPr>
          <w:rtl/>
        </w:rPr>
        <w:t>الطبية</w:t>
      </w:r>
      <w:r w:rsidR="00A82E06">
        <w:rPr>
          <w:rtl/>
        </w:rPr>
        <w:t xml:space="preserve"> </w:t>
      </w:r>
      <w:r w:rsidRPr="00A82E06">
        <w:rPr>
          <w:rtl/>
        </w:rPr>
        <w:t>ومدفوعات</w:t>
      </w:r>
      <w:r w:rsidR="00A82E06">
        <w:rPr>
          <w:rtl/>
        </w:rPr>
        <w:t xml:space="preserve"> </w:t>
      </w:r>
      <w:r w:rsidRPr="00A82E06">
        <w:rPr>
          <w:rtl/>
        </w:rPr>
        <w:t>الحماية</w:t>
      </w:r>
      <w:r w:rsidR="00A82E06">
        <w:rPr>
          <w:rtl/>
        </w:rPr>
        <w:t xml:space="preserve"> </w:t>
      </w:r>
      <w:r w:rsidRPr="00A82E06">
        <w:rPr>
          <w:rtl/>
        </w:rPr>
        <w:t>الاجتماعية،</w:t>
      </w:r>
      <w:r w:rsidR="00A82E06">
        <w:rPr>
          <w:rtl/>
        </w:rPr>
        <w:t xml:space="preserve"> </w:t>
      </w:r>
      <w:r w:rsidRPr="00A82E06">
        <w:rPr>
          <w:rtl/>
        </w:rPr>
        <w:t>والشعور</w:t>
      </w:r>
      <w:r w:rsidR="00A82E06">
        <w:rPr>
          <w:rtl/>
        </w:rPr>
        <w:t xml:space="preserve"> </w:t>
      </w:r>
      <w:r w:rsidRPr="00A82E06">
        <w:rPr>
          <w:rtl/>
        </w:rPr>
        <w:t>بانعدام</w:t>
      </w:r>
      <w:r w:rsidR="00A82E06">
        <w:rPr>
          <w:rtl/>
        </w:rPr>
        <w:t xml:space="preserve"> </w:t>
      </w:r>
      <w:r w:rsidRPr="00A82E06">
        <w:rPr>
          <w:rtl/>
        </w:rPr>
        <w:t>الأمن</w:t>
      </w:r>
      <w:r w:rsidR="00A82E06">
        <w:rPr>
          <w:rtl/>
        </w:rPr>
        <w:t xml:space="preserve"> </w:t>
      </w:r>
      <w:r w:rsidRPr="00A82E06">
        <w:rPr>
          <w:rtl/>
        </w:rPr>
        <w:t>بسبب</w:t>
      </w:r>
      <w:r w:rsidR="00A82E06">
        <w:rPr>
          <w:rtl/>
        </w:rPr>
        <w:t xml:space="preserve"> </w:t>
      </w:r>
      <w:r w:rsidRPr="00A82E06">
        <w:rPr>
          <w:rtl/>
        </w:rPr>
        <w:t>تقاسم</w:t>
      </w:r>
      <w:r w:rsidR="00A82E06">
        <w:rPr>
          <w:rtl/>
        </w:rPr>
        <w:t xml:space="preserve"> </w:t>
      </w:r>
      <w:r w:rsidRPr="00A82E06">
        <w:rPr>
          <w:rtl/>
        </w:rPr>
        <w:t>المناطق</w:t>
      </w:r>
      <w:r w:rsidR="00A82E06">
        <w:rPr>
          <w:rtl/>
        </w:rPr>
        <w:t xml:space="preserve"> </w:t>
      </w:r>
      <w:r w:rsidRPr="00A82E06">
        <w:rPr>
          <w:rtl/>
        </w:rPr>
        <w:t>العامة،</w:t>
      </w:r>
      <w:r w:rsidR="00A82E06">
        <w:rPr>
          <w:rtl/>
        </w:rPr>
        <w:t xml:space="preserve"> </w:t>
      </w:r>
      <w:r w:rsidRPr="00A82E06">
        <w:rPr>
          <w:rtl/>
        </w:rPr>
        <w:t>وفي</w:t>
      </w:r>
      <w:r w:rsidR="00A82E06">
        <w:rPr>
          <w:rtl/>
        </w:rPr>
        <w:t xml:space="preserve"> </w:t>
      </w:r>
      <w:r w:rsidRPr="00A82E06">
        <w:rPr>
          <w:rtl/>
        </w:rPr>
        <w:t>بعض</w:t>
      </w:r>
      <w:r w:rsidR="00A82E06">
        <w:rPr>
          <w:rtl/>
        </w:rPr>
        <w:t xml:space="preserve"> </w:t>
      </w:r>
      <w:r w:rsidRPr="00A82E06">
        <w:rPr>
          <w:rtl/>
        </w:rPr>
        <w:t>الأحيان،</w:t>
      </w:r>
      <w:r w:rsidR="00A82E06">
        <w:rPr>
          <w:rtl/>
        </w:rPr>
        <w:t xml:space="preserve"> </w:t>
      </w:r>
      <w:r w:rsidRPr="00A82E06">
        <w:rPr>
          <w:rtl/>
        </w:rPr>
        <w:t>تقاسم</w:t>
      </w:r>
      <w:r w:rsidR="00A82E06">
        <w:rPr>
          <w:rtl/>
        </w:rPr>
        <w:t xml:space="preserve"> </w:t>
      </w:r>
      <w:r w:rsidRPr="00A82E06">
        <w:rPr>
          <w:rtl/>
        </w:rPr>
        <w:t>غرف</w:t>
      </w:r>
      <w:r w:rsidR="00A82E06">
        <w:rPr>
          <w:rtl/>
        </w:rPr>
        <w:t xml:space="preserve"> </w:t>
      </w:r>
      <w:r w:rsidRPr="00A82E06">
        <w:rPr>
          <w:rtl/>
        </w:rPr>
        <w:t>النوم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أفراد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خارج</w:t>
      </w:r>
      <w:r w:rsidR="00A82E06">
        <w:rPr>
          <w:rtl/>
        </w:rPr>
        <w:t xml:space="preserve"> </w:t>
      </w:r>
      <w:r w:rsidRPr="00A82E06">
        <w:rPr>
          <w:rtl/>
        </w:rPr>
        <w:t>الأسرة،</w:t>
      </w:r>
      <w:r w:rsidR="00A82E06">
        <w:rPr>
          <w:rtl/>
        </w:rPr>
        <w:t xml:space="preserve"> </w:t>
      </w:r>
      <w:r w:rsidRPr="00A82E06">
        <w:rPr>
          <w:rtl/>
        </w:rPr>
        <w:t>إضافة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المضايقات</w:t>
      </w:r>
      <w:r w:rsidR="00A82E06">
        <w:rPr>
          <w:rtl/>
        </w:rPr>
        <w:t xml:space="preserve"> </w:t>
      </w:r>
      <w:r w:rsidRPr="00A82E06">
        <w:rPr>
          <w:rtl/>
        </w:rPr>
        <w:t>والتهديدات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يتعرض</w:t>
      </w:r>
      <w:r w:rsidR="00A82E06">
        <w:rPr>
          <w:rtl/>
        </w:rPr>
        <w:t xml:space="preserve"> </w:t>
      </w:r>
      <w:r w:rsidRPr="00A82E06">
        <w:rPr>
          <w:rtl/>
        </w:rPr>
        <w:t>لها</w:t>
      </w:r>
      <w:r w:rsidR="00A82E06">
        <w:rPr>
          <w:rtl/>
        </w:rPr>
        <w:t xml:space="preserve"> </w:t>
      </w:r>
      <w:r w:rsidRPr="00A82E06">
        <w:rPr>
          <w:rtl/>
        </w:rPr>
        <w:t>طالبو</w:t>
      </w:r>
      <w:r w:rsidR="00A82E06">
        <w:rPr>
          <w:rtl/>
        </w:rPr>
        <w:t xml:space="preserve"> </w:t>
      </w:r>
      <w:r w:rsidRPr="00A82E06">
        <w:rPr>
          <w:rtl/>
        </w:rPr>
        <w:t>اللجوء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المثليات</w:t>
      </w:r>
      <w:r w:rsidR="00A82E06">
        <w:rPr>
          <w:rtl/>
        </w:rPr>
        <w:t xml:space="preserve"> </w:t>
      </w:r>
      <w:r w:rsidRPr="00A82E06">
        <w:rPr>
          <w:rtl/>
        </w:rPr>
        <w:t>والمثليين</w:t>
      </w:r>
      <w:r w:rsidR="00A82E06">
        <w:rPr>
          <w:rtl/>
        </w:rPr>
        <w:t xml:space="preserve"> </w:t>
      </w:r>
      <w:r w:rsidRPr="00A82E06">
        <w:rPr>
          <w:rtl/>
        </w:rPr>
        <w:t>ومزدوجي</w:t>
      </w:r>
      <w:r w:rsidR="00A82E06">
        <w:rPr>
          <w:rtl/>
        </w:rPr>
        <w:t xml:space="preserve"> </w:t>
      </w:r>
      <w:r w:rsidRPr="00A82E06">
        <w:rPr>
          <w:rtl/>
        </w:rPr>
        <w:t>الميل</w:t>
      </w:r>
      <w:r w:rsidR="00A82E06">
        <w:rPr>
          <w:rtl/>
        </w:rPr>
        <w:t xml:space="preserve"> </w:t>
      </w:r>
      <w:r w:rsidRPr="00A82E06">
        <w:rPr>
          <w:rtl/>
        </w:rPr>
        <w:t>الجنسي</w:t>
      </w:r>
      <w:r w:rsidR="00A82E06">
        <w:rPr>
          <w:rtl/>
        </w:rPr>
        <w:t xml:space="preserve"> </w:t>
      </w:r>
      <w:r w:rsidRPr="00A82E06">
        <w:rPr>
          <w:rtl/>
        </w:rPr>
        <w:t>ومغايري</w:t>
      </w:r>
      <w:r w:rsidR="00A82E06">
        <w:rPr>
          <w:rtl/>
        </w:rPr>
        <w:t xml:space="preserve"> </w:t>
      </w:r>
      <w:r w:rsidRPr="00A82E06">
        <w:rPr>
          <w:rtl/>
        </w:rPr>
        <w:t>الهوية</w:t>
      </w:r>
      <w:r w:rsidR="00A82E06">
        <w:rPr>
          <w:rtl/>
        </w:rPr>
        <w:t xml:space="preserve"> </w:t>
      </w:r>
      <w:r w:rsidRPr="00A82E06">
        <w:rPr>
          <w:rtl/>
        </w:rPr>
        <w:t>الجنسانية</w:t>
      </w:r>
      <w:r w:rsidR="00A82E06">
        <w:rPr>
          <w:rtl/>
        </w:rPr>
        <w:t xml:space="preserve"> </w:t>
      </w:r>
      <w:r w:rsidRPr="00A82E06">
        <w:rPr>
          <w:rtl/>
        </w:rPr>
        <w:t>وحاملي</w:t>
      </w:r>
      <w:r w:rsidR="00A82E06">
        <w:rPr>
          <w:rtl/>
        </w:rPr>
        <w:t xml:space="preserve"> </w:t>
      </w:r>
      <w:r w:rsidRPr="00A82E06">
        <w:rPr>
          <w:rtl/>
        </w:rPr>
        <w:t>صفات</w:t>
      </w:r>
      <w:r w:rsidR="00A82E06">
        <w:rPr>
          <w:rtl/>
        </w:rPr>
        <w:t xml:space="preserve"> </w:t>
      </w:r>
      <w:r w:rsidRPr="00A82E06">
        <w:rPr>
          <w:rtl/>
        </w:rPr>
        <w:t>الجنسين؛</w:t>
      </w:r>
      <w:r w:rsidR="00A82E06">
        <w:rPr>
          <w:rtl/>
        </w:rPr>
        <w:t xml:space="preserve"> </w:t>
      </w:r>
      <w:r w:rsidRPr="00A82E06">
        <w:rPr>
          <w:rtl/>
        </w:rPr>
        <w:t>و(ج)</w:t>
      </w:r>
      <w:r w:rsidR="00A82E06">
        <w:rPr>
          <w:rtl/>
        </w:rPr>
        <w:t xml:space="preserve"> </w:t>
      </w:r>
      <w:r w:rsidRPr="00A82E06">
        <w:rPr>
          <w:rtl/>
        </w:rPr>
        <w:t>الإبلاغ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اختفاء</w:t>
      </w:r>
      <w:r w:rsidR="00A82E06">
        <w:rPr>
          <w:rtl/>
        </w:rPr>
        <w:t xml:space="preserve"> </w:t>
      </w:r>
      <w:r w:rsidRPr="00A82E06">
        <w:rPr>
          <w:rtl/>
        </w:rPr>
        <w:t>القصر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المصحوبين،</w:t>
      </w:r>
      <w:r w:rsidR="00A82E06">
        <w:rPr>
          <w:rtl/>
        </w:rPr>
        <w:t xml:space="preserve"> </w:t>
      </w:r>
      <w:r w:rsidRPr="00A82E06">
        <w:rPr>
          <w:rtl/>
        </w:rPr>
        <w:t>مما</w:t>
      </w:r>
      <w:r w:rsidR="00A82E06">
        <w:rPr>
          <w:rtl/>
        </w:rPr>
        <w:t xml:space="preserve"> </w:t>
      </w:r>
      <w:r w:rsidRPr="00A82E06">
        <w:rPr>
          <w:rtl/>
        </w:rPr>
        <w:t>يجعلهم</w:t>
      </w:r>
      <w:r w:rsidR="00A82E06">
        <w:rPr>
          <w:rtl/>
        </w:rPr>
        <w:t xml:space="preserve"> </w:t>
      </w:r>
      <w:r w:rsidRPr="00A82E06">
        <w:rPr>
          <w:rtl/>
        </w:rPr>
        <w:t>عرضة</w:t>
      </w:r>
      <w:r w:rsidR="00A82E06">
        <w:rPr>
          <w:rtl/>
        </w:rPr>
        <w:t xml:space="preserve"> </w:t>
      </w:r>
      <w:r w:rsidRPr="00A82E06">
        <w:rPr>
          <w:rtl/>
        </w:rPr>
        <w:t>لأشكال</w:t>
      </w:r>
      <w:r w:rsidR="00A82E06">
        <w:rPr>
          <w:rtl/>
        </w:rPr>
        <w:t xml:space="preserve"> </w:t>
      </w:r>
      <w:r w:rsidRPr="00A82E06">
        <w:rPr>
          <w:rtl/>
        </w:rPr>
        <w:t>عديدة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الاستغلال،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جانب</w:t>
      </w:r>
      <w:r w:rsidR="00A82E06">
        <w:rPr>
          <w:rtl/>
        </w:rPr>
        <w:t xml:space="preserve"> </w:t>
      </w:r>
      <w:r w:rsidRPr="00A82E06">
        <w:rPr>
          <w:rtl/>
        </w:rPr>
        <w:t>الاتجار</w:t>
      </w:r>
      <w:r w:rsidR="00A82E06">
        <w:rPr>
          <w:rtl/>
        </w:rPr>
        <w:t xml:space="preserve"> </w:t>
      </w:r>
      <w:r w:rsidRPr="00A82E06">
        <w:rPr>
          <w:rtl/>
        </w:rPr>
        <w:t>بالأشخاص</w:t>
      </w:r>
      <w:r w:rsidR="00A82E06">
        <w:rPr>
          <w:rtl/>
        </w:rPr>
        <w:t xml:space="preserve"> </w:t>
      </w:r>
      <w:r w:rsidRPr="00A82E06">
        <w:rPr>
          <w:rtl/>
        </w:rPr>
        <w:t>(المادتان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</w:t>
      </w:r>
      <w:r w:rsidR="00E5005F" w:rsidRPr="00E33450">
        <w:rPr>
          <w:rtl/>
        </w:rPr>
        <w:t>3</w:t>
      </w:r>
      <w:r w:rsidR="00E5005F" w:rsidRPr="00A82E06">
        <w:rPr>
          <w:rtl/>
        </w:rPr>
        <w:t>).</w:t>
      </w:r>
    </w:p>
    <w:p w14:paraId="6B1499CB" w14:textId="79D34388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38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</w:r>
      <w:r w:rsidRPr="00E33450">
        <w:rPr>
          <w:b/>
          <w:bCs/>
          <w:rtl/>
        </w:rPr>
        <w:t>وبالإشارة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توصيات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السابقة</w:t>
      </w:r>
      <w:r w:rsidR="00E5005F" w:rsidRPr="00AA39F4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12"/>
      </w:r>
      <w:r w:rsidR="00E5005F" w:rsidRPr="00E33450">
        <w:rPr>
          <w:rStyle w:val="FootnoteReference"/>
          <w:b/>
          <w:bCs/>
          <w:rtl/>
        </w:rPr>
        <w:t>)</w:t>
      </w:r>
      <w:r w:rsidR="00E5005F" w:rsidRPr="00E33450">
        <w:rPr>
          <w:rFonts w:hint="cs"/>
          <w:b/>
          <w:bCs/>
          <w:rtl/>
        </w:rPr>
        <w:t>،</w:t>
      </w:r>
      <w:r w:rsidR="00A82E06" w:rsidRPr="00E33450">
        <w:rPr>
          <w:rFonts w:hint="eastAsia"/>
          <w:b/>
          <w:bCs/>
          <w:rtl/>
        </w:rPr>
        <w:t xml:space="preserve"> </w:t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105CFDCE" w14:textId="3FEB0AA5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مواصلة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تقليص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الوقت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لمعالجة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طلبات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بعيد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سعياً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تحقيق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هدفها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المقترح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وهو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ستة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أشهر؛</w:t>
      </w:r>
    </w:p>
    <w:p w14:paraId="5A818174" w14:textId="43C93643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ملموسة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تحسين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استقبال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طالبي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اللجوء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خلال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أمور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إنشاء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نظام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قوي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لتقييم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هشاشة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طالبي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والتخلص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التدريجي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استخدام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أماكن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الإيواء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الطارئة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لطالبي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اللجوء،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ووضع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إطار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التخطيط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للطوارئ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أماكن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إقامتهم؛</w:t>
      </w:r>
    </w:p>
    <w:p w14:paraId="35503321" w14:textId="4DEA1079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الظروف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المعيشية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والمعاملة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مراكز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إيواء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طالبي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اللجوء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طريق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السريع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للنموذج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الجديد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الخاص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بإيواء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ودعم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طالبي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توافق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إجراءاته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وحمايته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الدولية؛</w:t>
      </w:r>
    </w:p>
    <w:p w14:paraId="60C659B8" w14:textId="4886EB0E" w:rsidR="00211477" w:rsidRPr="00E33450" w:rsidRDefault="00E72BDF" w:rsidP="00E72BDF">
      <w:pPr>
        <w:pStyle w:val="SingleTxtGA"/>
        <w:rPr>
          <w:b/>
          <w:bCs/>
          <w:rtl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مراجعة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مستقلة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الطفل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القاصرين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المصحوبين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لدعم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ومنع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اختفاء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الأطفال.</w:t>
      </w:r>
    </w:p>
    <w:p w14:paraId="346CD4CA" w14:textId="19C5FB0E" w:rsidR="00211477" w:rsidRPr="00E33450" w:rsidRDefault="00E72BDF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</w:r>
      <w:r w:rsidR="00211477" w:rsidRPr="00E33450">
        <w:rPr>
          <w:rtl/>
        </w:rPr>
        <w:t>مجتمعات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الرحل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والروما</w:t>
      </w:r>
    </w:p>
    <w:p w14:paraId="39B640DF" w14:textId="354D87EB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39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بالاعتراف</w:t>
      </w:r>
      <w:r w:rsidR="00A82E06">
        <w:rPr>
          <w:rtl/>
        </w:rPr>
        <w:t xml:space="preserve"> </w:t>
      </w:r>
      <w:r w:rsidRPr="00A82E06">
        <w:rPr>
          <w:rtl/>
        </w:rPr>
        <w:t>الرسمي</w:t>
      </w:r>
      <w:r w:rsidR="00A82E06">
        <w:rPr>
          <w:rtl/>
        </w:rPr>
        <w:t xml:space="preserve"> </w:t>
      </w:r>
      <w:r w:rsidRPr="00A82E06">
        <w:rPr>
          <w:rtl/>
        </w:rPr>
        <w:t>بالرحل</w:t>
      </w:r>
      <w:r w:rsidR="00A82E06">
        <w:rPr>
          <w:rtl/>
        </w:rPr>
        <w:t xml:space="preserve"> </w:t>
      </w:r>
      <w:r w:rsidRPr="00A82E06">
        <w:rPr>
          <w:rtl/>
        </w:rPr>
        <w:t>بصفتهم</w:t>
      </w:r>
      <w:r w:rsidR="00A82E06">
        <w:rPr>
          <w:rtl/>
        </w:rPr>
        <w:t xml:space="preserve"> </w:t>
      </w:r>
      <w:r w:rsidRPr="00A82E06">
        <w:rPr>
          <w:rtl/>
        </w:rPr>
        <w:t>مجموعة</w:t>
      </w:r>
      <w:r w:rsidR="00A82E06">
        <w:rPr>
          <w:rtl/>
        </w:rPr>
        <w:t xml:space="preserve"> </w:t>
      </w:r>
      <w:r w:rsidRPr="00A82E06">
        <w:rPr>
          <w:rtl/>
        </w:rPr>
        <w:t>إثنية</w:t>
      </w:r>
      <w:r w:rsidR="00A82E06">
        <w:rPr>
          <w:rtl/>
        </w:rPr>
        <w:t xml:space="preserve"> </w:t>
      </w:r>
      <w:r w:rsidRPr="00A82E06">
        <w:rPr>
          <w:rtl/>
        </w:rPr>
        <w:t>متميزة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المجتمع</w:t>
      </w:r>
      <w:r w:rsidR="00A82E06">
        <w:rPr>
          <w:rtl/>
        </w:rPr>
        <w:t xml:space="preserve"> </w:t>
      </w:r>
      <w:r w:rsidRPr="00A82E06">
        <w:rPr>
          <w:rtl/>
        </w:rPr>
        <w:t>الأيرلندي،</w:t>
      </w:r>
      <w:r w:rsidR="00A82E06">
        <w:rPr>
          <w:rtl/>
        </w:rPr>
        <w:t xml:space="preserve"> </w:t>
      </w:r>
      <w:r w:rsidRPr="00A82E06">
        <w:rPr>
          <w:rtl/>
        </w:rPr>
        <w:t>وكذلك</w:t>
      </w:r>
      <w:r w:rsidR="00A82E06">
        <w:rPr>
          <w:rtl/>
        </w:rPr>
        <w:t xml:space="preserve"> </w:t>
      </w:r>
      <w:r w:rsidRPr="00A82E06">
        <w:rPr>
          <w:rtl/>
        </w:rPr>
        <w:t>باعتراف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بالعنصرية</w:t>
      </w:r>
      <w:r w:rsidR="00A82E06">
        <w:rPr>
          <w:rtl/>
        </w:rPr>
        <w:t xml:space="preserve"> </w:t>
      </w:r>
      <w:r w:rsidRPr="00A82E06">
        <w:rPr>
          <w:rtl/>
        </w:rPr>
        <w:t>النظمية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تؤثر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هذه</w:t>
      </w:r>
      <w:r w:rsidR="00A82E06">
        <w:rPr>
          <w:rtl/>
        </w:rPr>
        <w:t xml:space="preserve"> </w:t>
      </w:r>
      <w:r w:rsidRPr="00A82E06">
        <w:rPr>
          <w:rtl/>
        </w:rPr>
        <w:t>الجماعة</w:t>
      </w:r>
      <w:r w:rsidR="00A82E06">
        <w:rPr>
          <w:rtl/>
        </w:rPr>
        <w:t xml:space="preserve"> </w:t>
      </w:r>
      <w:r w:rsidRPr="00A82E06">
        <w:rPr>
          <w:rtl/>
        </w:rPr>
        <w:t>منذ</w:t>
      </w:r>
      <w:r w:rsidR="00A82E06">
        <w:rPr>
          <w:rtl/>
        </w:rPr>
        <w:t xml:space="preserve"> </w:t>
      </w:r>
      <w:r w:rsidRPr="00A82E06">
        <w:rPr>
          <w:rtl/>
        </w:rPr>
        <w:t>عقود.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لأن</w:t>
      </w:r>
      <w:r w:rsidR="00A82E06">
        <w:rPr>
          <w:rtl/>
        </w:rPr>
        <w:t xml:space="preserve"> </w:t>
      </w:r>
      <w:r w:rsidRPr="00A82E06">
        <w:rPr>
          <w:rtl/>
        </w:rPr>
        <w:t>الاعتراف</w:t>
      </w:r>
      <w:r w:rsidR="00A82E06">
        <w:rPr>
          <w:rtl/>
        </w:rPr>
        <w:t xml:space="preserve"> </w:t>
      </w:r>
      <w:r w:rsidRPr="00A82E06">
        <w:rPr>
          <w:rtl/>
        </w:rPr>
        <w:t>الرسمي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يعضده</w:t>
      </w:r>
      <w:r w:rsidR="00A82E06">
        <w:rPr>
          <w:rtl/>
        </w:rPr>
        <w:t xml:space="preserve"> </w:t>
      </w:r>
      <w:r w:rsidRPr="00A82E06">
        <w:rPr>
          <w:rtl/>
        </w:rPr>
        <w:t>إجراء</w:t>
      </w:r>
      <w:r w:rsidR="00A82E06">
        <w:rPr>
          <w:rtl/>
        </w:rPr>
        <w:t xml:space="preserve"> </w:t>
      </w:r>
      <w:r w:rsidRPr="00A82E06">
        <w:rPr>
          <w:rtl/>
        </w:rPr>
        <w:t>قانوني،</w:t>
      </w:r>
      <w:r w:rsidR="00A82E06">
        <w:rPr>
          <w:rtl/>
        </w:rPr>
        <w:t xml:space="preserve"> </w:t>
      </w:r>
      <w:r w:rsidRPr="00A82E06">
        <w:rPr>
          <w:rtl/>
        </w:rPr>
        <w:t>مما</w:t>
      </w:r>
      <w:r w:rsidR="00A82E06">
        <w:rPr>
          <w:rtl/>
        </w:rPr>
        <w:t xml:space="preserve"> </w:t>
      </w:r>
      <w:r w:rsidRPr="00A82E06">
        <w:rPr>
          <w:rtl/>
        </w:rPr>
        <w:t>يعني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نهاية</w:t>
      </w:r>
      <w:r w:rsidR="00A82E06">
        <w:rPr>
          <w:rtl/>
        </w:rPr>
        <w:t xml:space="preserve"> </w:t>
      </w:r>
      <w:r w:rsidRPr="00A82E06">
        <w:rPr>
          <w:rtl/>
        </w:rPr>
        <w:t>المطاف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حقوق</w:t>
      </w:r>
      <w:r w:rsidR="00A82E06">
        <w:rPr>
          <w:rtl/>
        </w:rPr>
        <w:t xml:space="preserve"> </w:t>
      </w:r>
      <w:r w:rsidRPr="00A82E06">
        <w:rPr>
          <w:rtl/>
        </w:rPr>
        <w:t>الرحل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واضحة.</w:t>
      </w:r>
      <w:r w:rsidR="00A82E06">
        <w:rPr>
          <w:rtl/>
        </w:rPr>
        <w:t xml:space="preserve"> </w:t>
      </w:r>
      <w:r w:rsidRPr="00A82E06">
        <w:rPr>
          <w:rtl/>
        </w:rPr>
        <w:t>وتشعر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أشكال</w:t>
      </w:r>
      <w:r w:rsidR="00A82E06">
        <w:rPr>
          <w:rtl/>
        </w:rPr>
        <w:t xml:space="preserve"> </w:t>
      </w:r>
      <w:r w:rsidRPr="00A82E06">
        <w:rPr>
          <w:rtl/>
        </w:rPr>
        <w:t>التمييز</w:t>
      </w:r>
      <w:r w:rsidR="00A82E06">
        <w:rPr>
          <w:rtl/>
        </w:rPr>
        <w:t xml:space="preserve"> </w:t>
      </w:r>
      <w:r w:rsidRPr="00A82E06">
        <w:rPr>
          <w:rtl/>
        </w:rPr>
        <w:t>المتعددة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تواجهها</w:t>
      </w:r>
      <w:r w:rsidR="00A82E06">
        <w:rPr>
          <w:rtl/>
        </w:rPr>
        <w:t xml:space="preserve"> </w:t>
      </w:r>
      <w:r w:rsidRPr="00A82E06">
        <w:rPr>
          <w:rtl/>
        </w:rPr>
        <w:t>جماعتا</w:t>
      </w:r>
      <w:r w:rsidR="00A82E06">
        <w:rPr>
          <w:rtl/>
        </w:rPr>
        <w:t xml:space="preserve"> </w:t>
      </w:r>
      <w:r w:rsidRPr="00A82E06">
        <w:rPr>
          <w:rtl/>
        </w:rPr>
        <w:t>الرحل</w:t>
      </w:r>
      <w:r w:rsidR="00A82E06">
        <w:rPr>
          <w:rtl/>
        </w:rPr>
        <w:t xml:space="preserve"> </w:t>
      </w:r>
      <w:r w:rsidRPr="00A82E06">
        <w:rPr>
          <w:rtl/>
        </w:rPr>
        <w:t>والروما،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مجالات</w:t>
      </w:r>
      <w:r w:rsidR="00A82E06">
        <w:rPr>
          <w:rtl/>
        </w:rPr>
        <w:t xml:space="preserve"> </w:t>
      </w:r>
      <w:r w:rsidRPr="00A82E06">
        <w:rPr>
          <w:rtl/>
        </w:rPr>
        <w:t>منها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والسكن</w:t>
      </w:r>
      <w:r w:rsidR="00A82E06">
        <w:rPr>
          <w:rtl/>
        </w:rPr>
        <w:t xml:space="preserve"> </w:t>
      </w:r>
      <w:r w:rsidRPr="00A82E06">
        <w:rPr>
          <w:rtl/>
        </w:rPr>
        <w:t>والعمل،</w:t>
      </w:r>
      <w:r w:rsidR="00A82E06">
        <w:rPr>
          <w:rtl/>
        </w:rPr>
        <w:t xml:space="preserve"> </w:t>
      </w:r>
      <w:r w:rsidRPr="00A82E06">
        <w:rPr>
          <w:rtl/>
        </w:rPr>
        <w:t>وفي</w:t>
      </w:r>
      <w:r w:rsidR="00A82E06">
        <w:rPr>
          <w:rtl/>
        </w:rPr>
        <w:t xml:space="preserve"> </w:t>
      </w:r>
      <w:r w:rsidRPr="00A82E06">
        <w:rPr>
          <w:rtl/>
        </w:rPr>
        <w:t>التفاعل</w:t>
      </w:r>
      <w:r w:rsidR="00A82E06">
        <w:rPr>
          <w:rtl/>
        </w:rPr>
        <w:t xml:space="preserve"> </w:t>
      </w:r>
      <w:r w:rsidRPr="00A82E06">
        <w:rPr>
          <w:rtl/>
        </w:rPr>
        <w:t>مع</w:t>
      </w:r>
      <w:r w:rsidR="00A82E06">
        <w:rPr>
          <w:rtl/>
        </w:rPr>
        <w:t xml:space="preserve"> </w:t>
      </w:r>
      <w:r w:rsidRPr="00A82E06">
        <w:rPr>
          <w:rtl/>
        </w:rPr>
        <w:t>أجهزة</w:t>
      </w:r>
      <w:r w:rsidR="00A82E06">
        <w:rPr>
          <w:rtl/>
        </w:rPr>
        <w:t xml:space="preserve"> </w:t>
      </w:r>
      <w:r w:rsidRPr="00A82E06">
        <w:rPr>
          <w:rtl/>
        </w:rPr>
        <w:t>إنفاذ</w:t>
      </w:r>
      <w:r w:rsidR="00A82E06">
        <w:rPr>
          <w:rtl/>
        </w:rPr>
        <w:t xml:space="preserve"> </w:t>
      </w:r>
      <w:r w:rsidRPr="00A82E06">
        <w:rPr>
          <w:rtl/>
        </w:rPr>
        <w:t>القانون،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lastRenderedPageBreak/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التصنيف</w:t>
      </w:r>
      <w:r w:rsidR="00A82E06">
        <w:rPr>
          <w:rtl/>
        </w:rPr>
        <w:t xml:space="preserve"> </w:t>
      </w:r>
      <w:r w:rsidRPr="00A82E06">
        <w:rPr>
          <w:rtl/>
        </w:rPr>
        <w:t>العرقي</w:t>
      </w:r>
      <w:r w:rsidR="00A82E06">
        <w:rPr>
          <w:rtl/>
        </w:rPr>
        <w:t xml:space="preserve"> </w:t>
      </w:r>
      <w:r w:rsidRPr="00A82E06">
        <w:rPr>
          <w:rtl/>
        </w:rPr>
        <w:t>وتفتيش</w:t>
      </w:r>
      <w:r w:rsidR="00A82E06">
        <w:rPr>
          <w:rtl/>
        </w:rPr>
        <w:t xml:space="preserve"> </w:t>
      </w:r>
      <w:r w:rsidRPr="00A82E06">
        <w:rPr>
          <w:rtl/>
        </w:rPr>
        <w:t>المنازل</w:t>
      </w:r>
      <w:r w:rsidR="00A82E06">
        <w:rPr>
          <w:rtl/>
        </w:rPr>
        <w:t xml:space="preserve"> </w:t>
      </w:r>
      <w:r w:rsidRPr="00A82E06">
        <w:rPr>
          <w:rtl/>
        </w:rPr>
        <w:t>دون</w:t>
      </w:r>
      <w:r w:rsidR="00A82E06">
        <w:rPr>
          <w:rtl/>
        </w:rPr>
        <w:t xml:space="preserve"> </w:t>
      </w:r>
      <w:r w:rsidRPr="00A82E06">
        <w:rPr>
          <w:rtl/>
        </w:rPr>
        <w:t>مبرر،</w:t>
      </w:r>
      <w:r w:rsidR="00A82E06">
        <w:rPr>
          <w:rtl/>
        </w:rPr>
        <w:t xml:space="preserve"> </w:t>
      </w:r>
      <w:r w:rsidRPr="00A82E06">
        <w:rPr>
          <w:rtl/>
        </w:rPr>
        <w:t>إضافة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التمثيل</w:t>
      </w:r>
      <w:r w:rsidR="00A82E06">
        <w:rPr>
          <w:rtl/>
        </w:rPr>
        <w:t xml:space="preserve"> </w:t>
      </w:r>
      <w:r w:rsidRPr="00A82E06">
        <w:rPr>
          <w:rtl/>
        </w:rPr>
        <w:t>المفرط</w:t>
      </w:r>
      <w:r w:rsidR="00A82E06">
        <w:rPr>
          <w:rtl/>
        </w:rPr>
        <w:t xml:space="preserve"> </w:t>
      </w:r>
      <w:r w:rsidRPr="00A82E06">
        <w:rPr>
          <w:rtl/>
        </w:rPr>
        <w:t>للرحل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جميع</w:t>
      </w:r>
      <w:r w:rsidR="00A82E06">
        <w:rPr>
          <w:rtl/>
        </w:rPr>
        <w:t xml:space="preserve"> </w:t>
      </w:r>
      <w:r w:rsidRPr="00A82E06">
        <w:rPr>
          <w:rtl/>
        </w:rPr>
        <w:t>أجزاء</w:t>
      </w:r>
      <w:r w:rsidR="00A82E06">
        <w:rPr>
          <w:rtl/>
        </w:rPr>
        <w:t xml:space="preserve"> </w:t>
      </w:r>
      <w:r w:rsidRPr="00A82E06">
        <w:rPr>
          <w:rtl/>
        </w:rPr>
        <w:t>النظام</w:t>
      </w:r>
      <w:r w:rsidR="00A82E06">
        <w:rPr>
          <w:rtl/>
        </w:rPr>
        <w:t xml:space="preserve"> </w:t>
      </w:r>
      <w:r w:rsidRPr="00A82E06">
        <w:rPr>
          <w:rtl/>
        </w:rPr>
        <w:t>الجنائي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24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CE4501">
        <w:rPr>
          <w:rFonts w:hint="cs"/>
          <w:rtl/>
        </w:rPr>
        <w:t>-</w:t>
      </w:r>
      <w:r w:rsidR="00CE4501" w:rsidRPr="00E33450">
        <w:rPr>
          <w:rtl/>
        </w:rPr>
        <w:t>27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0EEB4C66" w14:textId="2A7F6937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40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يلي:</w:t>
      </w:r>
    </w:p>
    <w:p w14:paraId="73DE9FB9" w14:textId="601EE9A8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211477" w:rsidRPr="00E33450">
        <w:rPr>
          <w:b/>
          <w:bCs/>
          <w:rtl/>
        </w:rPr>
        <w:tab/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تقييم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شامل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وفعال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لتأثير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الاعتراف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الرسمي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بالرحل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بهدف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تحديد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القانونية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الحيلولة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دون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تعرضهم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لأشكال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متعددة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التمييز؛</w:t>
      </w:r>
    </w:p>
    <w:p w14:paraId="3EA25EAA" w14:textId="29C109FC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(ب)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مراجعة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للاستراتيجية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لإدماج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الرحل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والروما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للفترة</w:t>
      </w:r>
      <w:r w:rsidR="00AA39F4" w:rsidRPr="00E33450">
        <w:rPr>
          <w:rFonts w:hint="eastAsia"/>
          <w:b/>
          <w:bCs/>
          <w:rtl/>
        </w:rPr>
        <w:t> </w:t>
      </w:r>
      <w:r w:rsidR="00211477" w:rsidRPr="00E33450">
        <w:rPr>
          <w:b/>
          <w:bCs/>
          <w:rtl/>
        </w:rPr>
        <w:t>2017</w:t>
      </w:r>
      <w:r w:rsidR="00211477" w:rsidRPr="00E33450">
        <w:rPr>
          <w:rFonts w:ascii="Simplified Arabic"/>
          <w:b/>
          <w:bCs/>
          <w:szCs w:val="20"/>
          <w:rtl/>
        </w:rPr>
        <w:t>-</w:t>
      </w:r>
      <w:r w:rsidR="00211477" w:rsidRPr="00E33450">
        <w:rPr>
          <w:b/>
          <w:bCs/>
          <w:rtl/>
        </w:rPr>
        <w:t>2021،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مشاركة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جماعتي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الرحل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والروما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مشاركة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نشطة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عملية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التشاور،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وضمان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التنفيذ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الفوري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والكامل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لاستراتيجية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لاحقة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تشمل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نتائج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واضحة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مبنية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وتضمن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حماية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يتماشى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المعايير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الدولية؛</w:t>
      </w:r>
    </w:p>
    <w:p w14:paraId="76166D4E" w14:textId="458E75EC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(ج)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متابعة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برنامجها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الحكومي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متابعة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فورية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ووضع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كافية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ومحددة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لمعالجة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القضايا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تواجهها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جماعتا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الرحل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والروما،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مثل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الاستراتيجية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لتعليم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الرحل،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وخطة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الوطنية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للصحة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العقلية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للرحل،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واستراتيجية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ومشاريع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الرحل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والروما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وتدريبهم؛</w:t>
      </w:r>
    </w:p>
    <w:p w14:paraId="556C4976" w14:textId="44329A0A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(د)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مضاعفة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جهودها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الوقائية،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بسبل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التدريب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الكافي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القائم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لصالح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الموظفين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العموميين،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فيهم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الموظفون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القضائيون.</w:t>
      </w:r>
    </w:p>
    <w:p w14:paraId="364B2516" w14:textId="1CF12993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حرية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الدين</w:t>
      </w:r>
      <w:r w:rsidR="00A82E06" w:rsidRPr="00E33450">
        <w:rPr>
          <w:rtl/>
        </w:rPr>
        <w:t xml:space="preserve"> </w:t>
      </w:r>
    </w:p>
    <w:p w14:paraId="0E25D16E" w14:textId="46BD1F6A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41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ترحب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باعتماد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(القبول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المدارس)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2018</w:t>
      </w:r>
      <w:r w:rsidR="00A82E06">
        <w:rPr>
          <w:rtl/>
        </w:rPr>
        <w:t xml:space="preserve"> </w:t>
      </w:r>
      <w:r w:rsidRPr="00A82E06">
        <w:rPr>
          <w:rtl/>
        </w:rPr>
        <w:t>لحظر</w:t>
      </w:r>
      <w:r w:rsidR="00A82E06">
        <w:rPr>
          <w:rtl/>
        </w:rPr>
        <w:t xml:space="preserve"> </w:t>
      </w:r>
      <w:r w:rsidRPr="00A82E06">
        <w:rPr>
          <w:rtl/>
        </w:rPr>
        <w:t>استخدام</w:t>
      </w:r>
      <w:r w:rsidR="00A82E06">
        <w:rPr>
          <w:rtl/>
        </w:rPr>
        <w:t xml:space="preserve"> </w:t>
      </w:r>
      <w:r w:rsidRPr="00A82E06">
        <w:rPr>
          <w:rtl/>
        </w:rPr>
        <w:t>الدين</w:t>
      </w:r>
      <w:r w:rsidR="00A82E06">
        <w:rPr>
          <w:rtl/>
        </w:rPr>
        <w:t xml:space="preserve"> </w:t>
      </w:r>
      <w:r w:rsidRPr="00A82E06">
        <w:rPr>
          <w:rtl/>
        </w:rPr>
        <w:t>معياراً</w:t>
      </w:r>
      <w:r w:rsidR="00A82E06">
        <w:rPr>
          <w:rtl/>
        </w:rPr>
        <w:t xml:space="preserve"> </w:t>
      </w:r>
      <w:r w:rsidRPr="00A82E06">
        <w:rPr>
          <w:rtl/>
        </w:rPr>
        <w:t>لاختيار</w:t>
      </w:r>
      <w:r w:rsidR="00A82E06">
        <w:rPr>
          <w:rtl/>
        </w:rPr>
        <w:t xml:space="preserve"> </w:t>
      </w:r>
      <w:r w:rsidRPr="00A82E06">
        <w:rPr>
          <w:rtl/>
        </w:rPr>
        <w:t>المقبولين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المدارس</w:t>
      </w:r>
      <w:r w:rsidR="00A82E06">
        <w:rPr>
          <w:rtl/>
        </w:rPr>
        <w:t xml:space="preserve"> </w:t>
      </w:r>
      <w:r w:rsidRPr="00A82E06">
        <w:rPr>
          <w:rtl/>
        </w:rPr>
        <w:t>الابتدائية،</w:t>
      </w:r>
      <w:r w:rsidR="00A82E06">
        <w:rPr>
          <w:rtl/>
        </w:rPr>
        <w:t xml:space="preserve"> </w:t>
      </w:r>
      <w:r w:rsidRPr="00A82E06">
        <w:rPr>
          <w:rtl/>
        </w:rPr>
        <w:t>وبالتدابير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لإنشاء</w:t>
      </w:r>
      <w:r w:rsidR="00A82E06">
        <w:rPr>
          <w:rtl/>
        </w:rPr>
        <w:t xml:space="preserve"> </w:t>
      </w:r>
      <w:r w:rsidRPr="00A82E06">
        <w:rPr>
          <w:rtl/>
        </w:rPr>
        <w:t>مدارس</w:t>
      </w:r>
      <w:r w:rsidR="00A82E06">
        <w:rPr>
          <w:rtl/>
        </w:rPr>
        <w:t xml:space="preserve"> </w:t>
      </w:r>
      <w:r w:rsidRPr="00A82E06">
        <w:rPr>
          <w:rtl/>
        </w:rPr>
        <w:t>متعددة</w:t>
      </w:r>
      <w:r w:rsidR="00A82E06">
        <w:rPr>
          <w:rtl/>
        </w:rPr>
        <w:t xml:space="preserve"> </w:t>
      </w:r>
      <w:r w:rsidRPr="00A82E06">
        <w:rPr>
          <w:rtl/>
        </w:rPr>
        <w:t>الطوائف.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اللجنة،</w:t>
      </w:r>
      <w:r w:rsidR="00A82E06">
        <w:rPr>
          <w:rtl/>
        </w:rPr>
        <w:t xml:space="preserve"> </w:t>
      </w:r>
      <w:r w:rsidRPr="00A82E06">
        <w:rPr>
          <w:rtl/>
        </w:rPr>
        <w:t>إذ</w:t>
      </w:r>
      <w:r w:rsidR="00A82E06">
        <w:rPr>
          <w:rtl/>
        </w:rPr>
        <w:t xml:space="preserve"> </w:t>
      </w:r>
      <w:r w:rsidRPr="00A82E06">
        <w:rPr>
          <w:rtl/>
        </w:rPr>
        <w:t>تشير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شواغلها</w:t>
      </w:r>
      <w:r w:rsidR="00A82E06">
        <w:rPr>
          <w:rtl/>
        </w:rPr>
        <w:t xml:space="preserve"> </w:t>
      </w:r>
      <w:r w:rsidRPr="00A82E06">
        <w:rPr>
          <w:rtl/>
        </w:rPr>
        <w:t>السابقة</w:t>
      </w:r>
      <w:r w:rsidR="00E5005F" w:rsidRPr="00A82E06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13"/>
      </w:r>
      <w:r w:rsidR="00E5005F" w:rsidRPr="00A82E06">
        <w:rPr>
          <w:rStyle w:val="FootnoteReference"/>
          <w:rtl/>
        </w:rPr>
        <w:t>)</w:t>
      </w:r>
      <w:r w:rsidR="00E5005F" w:rsidRPr="00A82E06">
        <w:rPr>
          <w:rFonts w:hint="cs"/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تأسف</w:t>
      </w:r>
      <w:r w:rsidR="00A82E06">
        <w:rPr>
          <w:rtl/>
        </w:rPr>
        <w:t xml:space="preserve"> </w:t>
      </w:r>
      <w:r w:rsidRPr="00A82E06">
        <w:rPr>
          <w:rtl/>
        </w:rPr>
        <w:t>لعدم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معلومات</w:t>
      </w:r>
      <w:r w:rsidR="00A82E06">
        <w:rPr>
          <w:rtl/>
        </w:rPr>
        <w:t xml:space="preserve"> </w:t>
      </w:r>
      <w:r w:rsidRPr="00A82E06">
        <w:rPr>
          <w:rtl/>
        </w:rPr>
        <w:t>بشأن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العلماني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إنشاء</w:t>
      </w:r>
      <w:r w:rsidR="00A82E06">
        <w:rPr>
          <w:rtl/>
        </w:rPr>
        <w:t xml:space="preserve"> </w:t>
      </w:r>
      <w:r w:rsidRPr="00A82E06">
        <w:rPr>
          <w:rtl/>
        </w:rPr>
        <w:t>مدارس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طائفية.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أحكام</w:t>
      </w:r>
      <w:r w:rsidR="00A82E06">
        <w:rPr>
          <w:rtl/>
        </w:rPr>
        <w:t xml:space="preserve"> </w:t>
      </w:r>
      <w:r w:rsidRPr="00A82E06">
        <w:rPr>
          <w:rtl/>
        </w:rPr>
        <w:t>القانون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تنطبق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الابتدائي</w:t>
      </w:r>
      <w:r w:rsidR="00A82E06">
        <w:rPr>
          <w:rtl/>
        </w:rPr>
        <w:t xml:space="preserve"> </w:t>
      </w:r>
      <w:r w:rsidRPr="00A82E06">
        <w:rPr>
          <w:rtl/>
        </w:rPr>
        <w:t>وحده</w:t>
      </w:r>
      <w:r w:rsidR="00A82E06">
        <w:rPr>
          <w:rtl/>
        </w:rPr>
        <w:t xml:space="preserve"> </w:t>
      </w:r>
      <w:r w:rsidRPr="00A82E06">
        <w:rPr>
          <w:rtl/>
        </w:rPr>
        <w:t>وإزاء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بأن</w:t>
      </w:r>
      <w:r w:rsidR="00A82E06">
        <w:rPr>
          <w:rtl/>
        </w:rPr>
        <w:t xml:space="preserve"> </w:t>
      </w:r>
      <w:r w:rsidRPr="00A82E06">
        <w:rPr>
          <w:rtl/>
        </w:rPr>
        <w:t>أكثر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نصف</w:t>
      </w:r>
      <w:r w:rsidR="00A82E06">
        <w:rPr>
          <w:rtl/>
        </w:rPr>
        <w:t xml:space="preserve"> </w:t>
      </w:r>
      <w:r w:rsidRPr="00A82E06">
        <w:rPr>
          <w:rtl/>
        </w:rPr>
        <w:t>المدارس</w:t>
      </w:r>
      <w:r w:rsidR="00A82E06">
        <w:rPr>
          <w:rtl/>
        </w:rPr>
        <w:t xml:space="preserve"> </w:t>
      </w:r>
      <w:r w:rsidRPr="00A82E06">
        <w:rPr>
          <w:rtl/>
        </w:rPr>
        <w:t>الثانوية</w:t>
      </w:r>
      <w:r w:rsidR="00A82E06">
        <w:rPr>
          <w:rtl/>
        </w:rPr>
        <w:t xml:space="preserve"> </w:t>
      </w:r>
      <w:r w:rsidRPr="00A82E06">
        <w:rPr>
          <w:rtl/>
        </w:rPr>
        <w:t>تخضع</w:t>
      </w:r>
      <w:r w:rsidR="00A82E06">
        <w:rPr>
          <w:rtl/>
        </w:rPr>
        <w:t xml:space="preserve"> </w:t>
      </w:r>
      <w:r w:rsidRPr="00A82E06">
        <w:rPr>
          <w:rtl/>
        </w:rPr>
        <w:t>لرعاية</w:t>
      </w:r>
      <w:r w:rsidR="00A82E06">
        <w:rPr>
          <w:rtl/>
        </w:rPr>
        <w:t xml:space="preserve"> </w:t>
      </w:r>
      <w:r w:rsidRPr="00A82E06">
        <w:rPr>
          <w:rtl/>
        </w:rPr>
        <w:t>دينية</w:t>
      </w:r>
      <w:r w:rsidR="00A82E06">
        <w:rPr>
          <w:rtl/>
        </w:rPr>
        <w:t xml:space="preserve"> </w:t>
      </w:r>
      <w:r w:rsidRPr="00A82E06">
        <w:rPr>
          <w:rtl/>
        </w:rPr>
        <w:t>وتعمل</w:t>
      </w:r>
      <w:r w:rsidR="00A82E06">
        <w:rPr>
          <w:rtl/>
        </w:rPr>
        <w:t xml:space="preserve"> </w:t>
      </w:r>
      <w:r w:rsidRPr="00A82E06">
        <w:rPr>
          <w:rtl/>
        </w:rPr>
        <w:t>بروح</w:t>
      </w:r>
      <w:r w:rsidR="00A82E06">
        <w:rPr>
          <w:rtl/>
        </w:rPr>
        <w:t xml:space="preserve"> </w:t>
      </w:r>
      <w:r w:rsidRPr="00A82E06">
        <w:rPr>
          <w:rtl/>
        </w:rPr>
        <w:t>دينية.</w:t>
      </w:r>
      <w:r w:rsidR="00A82E06">
        <w:rPr>
          <w:rtl/>
        </w:rPr>
        <w:t xml:space="preserve"> </w:t>
      </w:r>
      <w:r w:rsidRPr="00A82E06">
        <w:rPr>
          <w:rtl/>
        </w:rPr>
        <w:t>ويساور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بطء</w:t>
      </w:r>
      <w:r w:rsidR="00A82E06">
        <w:rPr>
          <w:rtl/>
        </w:rPr>
        <w:t xml:space="preserve"> </w:t>
      </w:r>
      <w:r w:rsidRPr="00A82E06">
        <w:rPr>
          <w:rtl/>
        </w:rPr>
        <w:t>التقدم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تعديل</w:t>
      </w:r>
      <w:r w:rsidR="00A82E06">
        <w:rPr>
          <w:rtl/>
        </w:rPr>
        <w:t xml:space="preserve"> </w:t>
      </w:r>
      <w:r w:rsidRPr="00A82E06">
        <w:rPr>
          <w:rtl/>
        </w:rPr>
        <w:t>أحكام</w:t>
      </w:r>
      <w:r w:rsidR="00A82E06">
        <w:rPr>
          <w:rtl/>
        </w:rPr>
        <w:t xml:space="preserve"> </w:t>
      </w:r>
      <w:r w:rsidRPr="00A82E06">
        <w:rPr>
          <w:rtl/>
        </w:rPr>
        <w:t>الدستور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تلزم</w:t>
      </w:r>
      <w:r w:rsidR="00A82E06">
        <w:rPr>
          <w:rtl/>
        </w:rPr>
        <w:t xml:space="preserve"> </w:t>
      </w:r>
      <w:r w:rsidRPr="00A82E06">
        <w:rPr>
          <w:rtl/>
        </w:rPr>
        <w:t>الأفراد</w:t>
      </w:r>
      <w:r w:rsidR="00A82E06">
        <w:rPr>
          <w:rtl/>
        </w:rPr>
        <w:t xml:space="preserve"> </w:t>
      </w:r>
      <w:r w:rsidRPr="00A82E06">
        <w:rPr>
          <w:rtl/>
        </w:rPr>
        <w:t>الراغبين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تولي</w:t>
      </w:r>
      <w:r w:rsidR="00A82E06">
        <w:rPr>
          <w:rtl/>
        </w:rPr>
        <w:t xml:space="preserve"> </w:t>
      </w:r>
      <w:r w:rsidRPr="00A82E06">
        <w:rPr>
          <w:rtl/>
        </w:rPr>
        <w:t>مناصب</w:t>
      </w:r>
      <w:r w:rsidR="00A82E06">
        <w:rPr>
          <w:rtl/>
        </w:rPr>
        <w:t xml:space="preserve"> </w:t>
      </w:r>
      <w:r w:rsidRPr="00A82E06">
        <w:rPr>
          <w:rtl/>
        </w:rPr>
        <w:t>عليا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المناصب</w:t>
      </w:r>
      <w:r w:rsidR="00A82E06">
        <w:rPr>
          <w:rtl/>
        </w:rPr>
        <w:t xml:space="preserve"> </w:t>
      </w:r>
      <w:r w:rsidRPr="00A82E06">
        <w:rPr>
          <w:rtl/>
        </w:rPr>
        <w:t>العامة</w:t>
      </w:r>
      <w:r w:rsidR="00A82E06">
        <w:rPr>
          <w:rtl/>
        </w:rPr>
        <w:t xml:space="preserve"> </w:t>
      </w:r>
      <w:r w:rsidRPr="00A82E06">
        <w:rPr>
          <w:rtl/>
        </w:rPr>
        <w:t>بأداء</w:t>
      </w:r>
      <w:r w:rsidR="00A82E06">
        <w:rPr>
          <w:rtl/>
        </w:rPr>
        <w:t xml:space="preserve"> </w:t>
      </w:r>
      <w:r w:rsidRPr="00A82E06">
        <w:rPr>
          <w:rtl/>
        </w:rPr>
        <w:t>اليمين</w:t>
      </w:r>
      <w:r w:rsidR="00A82E06">
        <w:rPr>
          <w:rtl/>
        </w:rPr>
        <w:t xml:space="preserve"> </w:t>
      </w:r>
      <w:r w:rsidRPr="00A82E06">
        <w:rPr>
          <w:rtl/>
        </w:rPr>
        <w:t>الدينية.</w:t>
      </w:r>
      <w:r w:rsidR="00A82E06">
        <w:rPr>
          <w:rtl/>
        </w:rPr>
        <w:t xml:space="preserve"> </w:t>
      </w:r>
      <w:r w:rsidRPr="00A82E06">
        <w:rPr>
          <w:rtl/>
        </w:rPr>
        <w:t>وعلاوة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ذلك،</w:t>
      </w:r>
      <w:r w:rsidR="00A82E06">
        <w:rPr>
          <w:rtl/>
        </w:rPr>
        <w:t xml:space="preserve"> </w:t>
      </w:r>
      <w:r w:rsidRPr="00A82E06">
        <w:rPr>
          <w:rtl/>
        </w:rPr>
        <w:t>تكرر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الإعراب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قلقها</w:t>
      </w:r>
      <w:r w:rsidR="00A82E06">
        <w:rPr>
          <w:rtl/>
        </w:rPr>
        <w:t xml:space="preserve"> </w:t>
      </w:r>
      <w:r w:rsidRPr="00A82E06">
        <w:rPr>
          <w:rtl/>
        </w:rPr>
        <w:t>السابق</w:t>
      </w:r>
      <w:r w:rsidR="00A82E06">
        <w:rPr>
          <w:rtl/>
        </w:rPr>
        <w:t xml:space="preserve"> </w:t>
      </w:r>
      <w:r w:rsidRPr="00A82E06">
        <w:rPr>
          <w:rtl/>
        </w:rPr>
        <w:t>لأنه</w:t>
      </w:r>
      <w:r w:rsidR="00A82E06">
        <w:rPr>
          <w:rtl/>
        </w:rPr>
        <w:t xml:space="preserve"> </w:t>
      </w:r>
      <w:r w:rsidRPr="00A82E06">
        <w:rPr>
          <w:rtl/>
        </w:rPr>
        <w:t>بموجب</w:t>
      </w:r>
      <w:r w:rsidR="00A82E06">
        <w:rPr>
          <w:rtl/>
        </w:rPr>
        <w:t xml:space="preserve"> </w:t>
      </w:r>
      <w:r w:rsidRPr="00A82E06">
        <w:rPr>
          <w:rtl/>
        </w:rPr>
        <w:t>المادة</w:t>
      </w:r>
      <w:r w:rsidR="00A82E06">
        <w:rPr>
          <w:rtl/>
        </w:rPr>
        <w:t xml:space="preserve"> </w:t>
      </w:r>
      <w:r w:rsidRPr="00E33450">
        <w:rPr>
          <w:rtl/>
        </w:rPr>
        <w:t>37</w:t>
      </w:r>
      <w:r w:rsidRPr="00A82E06">
        <w:rPr>
          <w:rFonts w:ascii="Simplified Arabic"/>
          <w:szCs w:val="20"/>
          <w:rtl/>
        </w:rPr>
        <w:t>(</w:t>
      </w:r>
      <w:r w:rsidR="00E5005F" w:rsidRPr="00E33450">
        <w:rPr>
          <w:rtl/>
        </w:rPr>
        <w:t>1</w:t>
      </w:r>
      <w:r w:rsidR="00E5005F" w:rsidRPr="00A82E06">
        <w:rPr>
          <w:rFonts w:ascii="Simplified Arabic"/>
          <w:szCs w:val="20"/>
          <w:rtl/>
        </w:rPr>
        <w:t>)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المساواة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العمل،</w:t>
      </w:r>
      <w:r w:rsidR="00A82E06">
        <w:rPr>
          <w:rtl/>
        </w:rPr>
        <w:t xml:space="preserve"> </w:t>
      </w:r>
      <w:r w:rsidRPr="00A82E06">
        <w:rPr>
          <w:rtl/>
        </w:rPr>
        <w:t>يمكن</w:t>
      </w:r>
      <w:r w:rsidR="00A82E06">
        <w:rPr>
          <w:rtl/>
        </w:rPr>
        <w:t xml:space="preserve"> </w:t>
      </w:r>
      <w:r w:rsidRPr="00A82E06">
        <w:rPr>
          <w:rtl/>
        </w:rPr>
        <w:t>للمؤسسات</w:t>
      </w:r>
      <w:r w:rsidR="00A82E06">
        <w:rPr>
          <w:rtl/>
        </w:rPr>
        <w:t xml:space="preserve"> </w:t>
      </w:r>
      <w:r w:rsidRPr="00A82E06">
        <w:rPr>
          <w:rtl/>
        </w:rPr>
        <w:t>الخاضعة</w:t>
      </w:r>
      <w:r w:rsidR="00A82E06">
        <w:rPr>
          <w:rtl/>
        </w:rPr>
        <w:t xml:space="preserve"> </w:t>
      </w:r>
      <w:r w:rsidRPr="00A82E06">
        <w:rPr>
          <w:rtl/>
        </w:rPr>
        <w:t>لتوجيه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إشراف</w:t>
      </w:r>
      <w:r w:rsidR="00A82E06">
        <w:rPr>
          <w:rtl/>
        </w:rPr>
        <w:t xml:space="preserve"> </w:t>
      </w:r>
      <w:r w:rsidRPr="00A82E06">
        <w:rPr>
          <w:rtl/>
        </w:rPr>
        <w:t>هيئة</w:t>
      </w:r>
      <w:r w:rsidR="00A82E06">
        <w:rPr>
          <w:rtl/>
        </w:rPr>
        <w:t xml:space="preserve"> </w:t>
      </w:r>
      <w:r w:rsidRPr="00A82E06">
        <w:rPr>
          <w:rtl/>
        </w:rPr>
        <w:t>منشأة</w:t>
      </w:r>
      <w:r w:rsidR="00A82E06">
        <w:rPr>
          <w:rtl/>
        </w:rPr>
        <w:t xml:space="preserve"> </w:t>
      </w:r>
      <w:r w:rsidRPr="00A82E06">
        <w:rPr>
          <w:rtl/>
        </w:rPr>
        <w:t>لأغراض</w:t>
      </w:r>
      <w:r w:rsidR="00A82E06">
        <w:rPr>
          <w:rtl/>
        </w:rPr>
        <w:t xml:space="preserve"> </w:t>
      </w:r>
      <w:r w:rsidRPr="00A82E06">
        <w:rPr>
          <w:rtl/>
        </w:rPr>
        <w:t>دينية،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مجالي</w:t>
      </w:r>
      <w:r w:rsidR="00A82E06">
        <w:rPr>
          <w:rtl/>
        </w:rPr>
        <w:t xml:space="preserve"> </w:t>
      </w:r>
      <w:r w:rsidRPr="00A82E06">
        <w:rPr>
          <w:rtl/>
        </w:rPr>
        <w:t>التعليم</w:t>
      </w:r>
      <w:r w:rsidR="00A82E06">
        <w:rPr>
          <w:rtl/>
        </w:rPr>
        <w:t xml:space="preserve"> </w:t>
      </w:r>
      <w:r w:rsidRPr="00A82E06">
        <w:rPr>
          <w:rtl/>
        </w:rPr>
        <w:t>والصحة،</w:t>
      </w:r>
      <w:r w:rsidR="00A82E06">
        <w:rPr>
          <w:rtl/>
        </w:rPr>
        <w:t xml:space="preserve"> </w:t>
      </w:r>
      <w:r w:rsidRPr="00A82E06">
        <w:rPr>
          <w:rtl/>
        </w:rPr>
        <w:t>أن</w:t>
      </w:r>
      <w:r w:rsidR="00A82E06">
        <w:rPr>
          <w:rtl/>
        </w:rPr>
        <w:t xml:space="preserve"> </w:t>
      </w:r>
      <w:r w:rsidRPr="00A82E06">
        <w:rPr>
          <w:rtl/>
        </w:rPr>
        <w:t>تميز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الموظفين</w:t>
      </w:r>
      <w:r w:rsidR="00A82E06">
        <w:rPr>
          <w:rtl/>
        </w:rPr>
        <w:t xml:space="preserve"> </w:t>
      </w:r>
      <w:r w:rsidRPr="00A82E06">
        <w:rPr>
          <w:rtl/>
        </w:rPr>
        <w:t>أو</w:t>
      </w:r>
      <w:r w:rsidR="00A82E06">
        <w:rPr>
          <w:rtl/>
        </w:rPr>
        <w:t xml:space="preserve"> </w:t>
      </w:r>
      <w:r w:rsidRPr="00A82E06">
        <w:rPr>
          <w:rtl/>
        </w:rPr>
        <w:t>الموظفين</w:t>
      </w:r>
      <w:r w:rsidR="00A82E06">
        <w:rPr>
          <w:rtl/>
        </w:rPr>
        <w:t xml:space="preserve"> </w:t>
      </w:r>
      <w:r w:rsidRPr="00A82E06">
        <w:rPr>
          <w:rtl/>
        </w:rPr>
        <w:t>المحتملين</w:t>
      </w:r>
      <w:r w:rsidR="00A82E06">
        <w:rPr>
          <w:rtl/>
        </w:rPr>
        <w:t xml:space="preserve"> </w:t>
      </w:r>
      <w:r w:rsidRPr="00A82E06">
        <w:rPr>
          <w:rtl/>
        </w:rPr>
        <w:t>لحماية</w:t>
      </w:r>
      <w:r w:rsidR="00A82E06">
        <w:rPr>
          <w:rtl/>
        </w:rPr>
        <w:t xml:space="preserve"> </w:t>
      </w:r>
      <w:r w:rsidRPr="00A82E06">
        <w:rPr>
          <w:rtl/>
        </w:rPr>
        <w:t>الروح</w:t>
      </w:r>
      <w:r w:rsidR="00A82E06">
        <w:rPr>
          <w:rtl/>
        </w:rPr>
        <w:t xml:space="preserve"> </w:t>
      </w:r>
      <w:r w:rsidRPr="00A82E06">
        <w:rPr>
          <w:rtl/>
        </w:rPr>
        <w:t>الدينية</w:t>
      </w:r>
      <w:r w:rsidR="00A82E06">
        <w:rPr>
          <w:rtl/>
        </w:rPr>
        <w:t xml:space="preserve"> </w:t>
      </w:r>
      <w:r w:rsidRPr="00A82E06">
        <w:rPr>
          <w:rtl/>
        </w:rPr>
        <w:t>للمؤسسة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18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6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08BCFEE1" w14:textId="75054E3B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42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</w:r>
      <w:r w:rsidRPr="00E33450">
        <w:rPr>
          <w:b/>
          <w:bCs/>
          <w:rtl/>
        </w:rPr>
        <w:t>تكرر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توصياتها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السابقة</w:t>
      </w:r>
      <w:r w:rsidR="00E5005F" w:rsidRPr="00AA39F4">
        <w:rPr>
          <w:rStyle w:val="FootnoteReference"/>
          <w:rtl/>
        </w:rPr>
        <w:t>(</w:t>
      </w:r>
      <w:r w:rsidR="00E5005F" w:rsidRPr="00E33450">
        <w:rPr>
          <w:rStyle w:val="FootnoteReference"/>
          <w:lang w:val="en-US"/>
        </w:rPr>
        <w:footnoteReference w:id="14"/>
      </w:r>
      <w:r w:rsidR="00D56C36" w:rsidRPr="00AA39F4">
        <w:rPr>
          <w:rStyle w:val="FootnoteReference"/>
          <w:rtl/>
        </w:rPr>
        <w:t>)</w:t>
      </w:r>
      <w:r w:rsidR="00A82E06" w:rsidRPr="00E33450">
        <w:rPr>
          <w:rFonts w:hint="cs"/>
          <w:b/>
          <w:bCs/>
          <w:rtl/>
        </w:rPr>
        <w:t xml:space="preserve"> </w:t>
      </w:r>
      <w:r w:rsidRPr="00E33450">
        <w:rPr>
          <w:b/>
          <w:bCs/>
          <w:rtl/>
        </w:rPr>
        <w:t>بأن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تقوم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يلي</w:t>
      </w:r>
      <w:r w:rsidRPr="00E33450">
        <w:rPr>
          <w:rFonts w:ascii="Simplified Arabic"/>
          <w:b/>
          <w:bCs/>
          <w:szCs w:val="20"/>
          <w:rtl/>
        </w:rPr>
        <w:t>:</w:t>
      </w:r>
      <w:r w:rsidR="00A82E06" w:rsidRPr="00E33450">
        <w:rPr>
          <w:b/>
          <w:bCs/>
          <w:rtl/>
        </w:rPr>
        <w:t xml:space="preserve"> </w:t>
      </w:r>
    </w:p>
    <w:p w14:paraId="558AA779" w14:textId="6C79809A" w:rsidR="00211477" w:rsidRPr="00E33450" w:rsidRDefault="00E72BDF" w:rsidP="00E72BDF">
      <w:pPr>
        <w:pStyle w:val="SingleTxtGA"/>
        <w:rPr>
          <w:b/>
          <w:bCs/>
          <w:szCs w:val="20"/>
          <w:lang w:val="en-US" w:eastAsia="zh-TW" w:bidi="en-GB"/>
        </w:rPr>
      </w:pPr>
      <w:r w:rsidRPr="00E33450">
        <w:rPr>
          <w:b/>
          <w:bCs/>
          <w:rtl/>
        </w:rPr>
        <w:tab/>
      </w:r>
      <w:r w:rsidR="00211477" w:rsidRPr="00E33450">
        <w:rPr>
          <w:b/>
          <w:bCs/>
          <w:rtl/>
        </w:rPr>
        <w:t>(أ)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ab/>
        <w:t>النظر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خطوات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ملموسة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تعديل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المواد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12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و31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و34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الدستور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تقضي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بأداء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اليمين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الدينية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لتولي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مناصب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عليا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الوظائف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العامة،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مراعاة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تعليق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رقم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22</w:t>
      </w:r>
      <w:r w:rsidR="00211477" w:rsidRPr="00E33450">
        <w:rPr>
          <w:rFonts w:ascii="Simplified Arabic"/>
          <w:b/>
          <w:bCs/>
          <w:szCs w:val="20"/>
          <w:rtl/>
        </w:rPr>
        <w:t>(</w:t>
      </w:r>
      <w:r w:rsidR="00211477" w:rsidRPr="00E33450">
        <w:rPr>
          <w:b/>
          <w:bCs/>
          <w:rtl/>
        </w:rPr>
        <w:t>199</w:t>
      </w:r>
      <w:r w:rsidR="00E5005F" w:rsidRPr="00E33450">
        <w:rPr>
          <w:b/>
          <w:bCs/>
          <w:rtl/>
        </w:rPr>
        <w:t>3</w:t>
      </w:r>
      <w:r w:rsidR="00E5005F" w:rsidRPr="00E33450">
        <w:rPr>
          <w:rFonts w:ascii="Simplified Arabic"/>
          <w:b/>
          <w:bCs/>
          <w:szCs w:val="20"/>
          <w:rtl/>
        </w:rPr>
        <w:t>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حرية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الفكر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والوجدان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والدين،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فيما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يتعلق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بالحق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عدم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إرغام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المرء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الكشف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علناً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أفكاره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اعتناقه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لدين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أو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معتقد؛</w:t>
      </w:r>
    </w:p>
    <w:p w14:paraId="4347AD77" w14:textId="01B55AEA" w:rsidR="00211477" w:rsidRPr="00E33450" w:rsidRDefault="00E72BDF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b/>
          <w:bCs/>
          <w:rtl/>
        </w:rPr>
        <w:lastRenderedPageBreak/>
        <w:tab/>
      </w:r>
      <w:r w:rsidR="00211477" w:rsidRPr="00E33450">
        <w:rPr>
          <w:b/>
          <w:bCs/>
          <w:rtl/>
        </w:rPr>
        <w:t>(ب)</w:t>
      </w:r>
      <w:r w:rsidR="00211477" w:rsidRPr="00E33450">
        <w:rPr>
          <w:b/>
          <w:bCs/>
          <w:rtl/>
        </w:rPr>
        <w:tab/>
        <w:t>اتخاذ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التدابير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المناسبة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لتوفير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التعليم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العلماني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خلال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إنشاء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مدارس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طائفية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وكفالة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إدخال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مزيد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التعديلات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المادة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37</w:t>
      </w:r>
      <w:r w:rsidR="00211477" w:rsidRPr="00E33450">
        <w:rPr>
          <w:rFonts w:ascii="Simplified Arabic"/>
          <w:b/>
          <w:bCs/>
          <w:szCs w:val="20"/>
          <w:rtl/>
        </w:rPr>
        <w:t>(</w:t>
      </w:r>
      <w:r w:rsidR="00E5005F" w:rsidRPr="00E33450">
        <w:rPr>
          <w:b/>
          <w:bCs/>
          <w:rtl/>
        </w:rPr>
        <w:t>1</w:t>
      </w:r>
      <w:r w:rsidR="00E5005F" w:rsidRPr="00E33450">
        <w:rPr>
          <w:rFonts w:ascii="Simplified Arabic"/>
          <w:b/>
          <w:bCs/>
          <w:szCs w:val="20"/>
          <w:rtl/>
        </w:rPr>
        <w:t>)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قانون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المساواة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العمل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بطريقة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تحظر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أشكال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التمييز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العمالة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مجالي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التعليم</w:t>
      </w:r>
      <w:r w:rsidR="00A82E06" w:rsidRPr="00E33450">
        <w:rPr>
          <w:b/>
          <w:bCs/>
          <w:rtl/>
        </w:rPr>
        <w:t xml:space="preserve"> </w:t>
      </w:r>
      <w:r w:rsidR="00211477" w:rsidRPr="00E33450">
        <w:rPr>
          <w:b/>
          <w:bCs/>
          <w:rtl/>
        </w:rPr>
        <w:t>والصحة.</w:t>
      </w:r>
    </w:p>
    <w:p w14:paraId="2FD68646" w14:textId="753BCFA3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التجمع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السلمي</w:t>
      </w:r>
    </w:p>
    <w:p w14:paraId="2169F586" w14:textId="5349AAD1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43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يساور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ورود</w:t>
      </w:r>
      <w:r w:rsidR="00A82E06">
        <w:rPr>
          <w:rtl/>
        </w:rPr>
        <w:t xml:space="preserve"> </w:t>
      </w:r>
      <w:r w:rsidRPr="00A82E06">
        <w:rPr>
          <w:rtl/>
        </w:rPr>
        <w:t>تقارير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مزاعم</w:t>
      </w:r>
      <w:r w:rsidR="00A82E06">
        <w:rPr>
          <w:rtl/>
        </w:rPr>
        <w:t xml:space="preserve"> </w:t>
      </w:r>
      <w:r w:rsidRPr="00A82E06">
        <w:rPr>
          <w:rtl/>
        </w:rPr>
        <w:t>استخدام</w:t>
      </w:r>
      <w:r w:rsidR="00A82E06">
        <w:rPr>
          <w:rtl/>
        </w:rPr>
        <w:t xml:space="preserve"> </w:t>
      </w:r>
      <w:r w:rsidRPr="00A82E06">
        <w:rPr>
          <w:rtl/>
        </w:rPr>
        <w:t>الشرطة</w:t>
      </w:r>
      <w:r w:rsidR="00A82E06">
        <w:rPr>
          <w:rtl/>
        </w:rPr>
        <w:t xml:space="preserve"> </w:t>
      </w:r>
      <w:r w:rsidRPr="00A82E06">
        <w:rPr>
          <w:rtl/>
        </w:rPr>
        <w:t>للقوة</w:t>
      </w:r>
      <w:r w:rsidR="00A82E06">
        <w:rPr>
          <w:rtl/>
        </w:rPr>
        <w:t xml:space="preserve"> </w:t>
      </w:r>
      <w:r w:rsidRPr="00A82E06">
        <w:rPr>
          <w:rtl/>
        </w:rPr>
        <w:t>المفرطة</w:t>
      </w:r>
      <w:r w:rsidR="00A82E06">
        <w:rPr>
          <w:rtl/>
        </w:rPr>
        <w:t xml:space="preserve"> </w:t>
      </w:r>
      <w:r w:rsidRPr="00A82E06">
        <w:rPr>
          <w:rtl/>
        </w:rPr>
        <w:t>ضد</w:t>
      </w:r>
      <w:r w:rsidR="00A82E06">
        <w:rPr>
          <w:rtl/>
        </w:rPr>
        <w:t xml:space="preserve"> </w:t>
      </w:r>
      <w:r w:rsidRPr="00A82E06">
        <w:rPr>
          <w:rtl/>
        </w:rPr>
        <w:t>المحتجين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سياق</w:t>
      </w:r>
      <w:r w:rsidR="00A82E06">
        <w:rPr>
          <w:rtl/>
        </w:rPr>
        <w:t xml:space="preserve"> </w:t>
      </w:r>
      <w:r w:rsidRPr="00A82E06">
        <w:rPr>
          <w:rtl/>
        </w:rPr>
        <w:t>جائحة</w:t>
      </w:r>
      <w:r w:rsidR="00A82E06">
        <w:rPr>
          <w:rtl/>
        </w:rPr>
        <w:t xml:space="preserve"> </w:t>
      </w:r>
      <w:r w:rsidRPr="00A82E06">
        <w:rPr>
          <w:rtl/>
        </w:rPr>
        <w:t>كوفيد-</w:t>
      </w:r>
      <w:r w:rsidRPr="00E33450">
        <w:rPr>
          <w:rtl/>
        </w:rPr>
        <w:t>19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مما</w:t>
      </w:r>
      <w:r w:rsidR="00A82E06">
        <w:rPr>
          <w:rtl/>
        </w:rPr>
        <w:t xml:space="preserve"> </w:t>
      </w:r>
      <w:r w:rsidRPr="00A82E06">
        <w:rPr>
          <w:rtl/>
        </w:rPr>
        <w:t>يؤثر</w:t>
      </w:r>
      <w:r w:rsidR="00A82E06">
        <w:rPr>
          <w:rtl/>
        </w:rPr>
        <w:t xml:space="preserve"> </w:t>
      </w:r>
      <w:r w:rsidRPr="00A82E06">
        <w:rPr>
          <w:rtl/>
        </w:rPr>
        <w:t>تأثيراً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متناسب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مجتمعات</w:t>
      </w:r>
      <w:r w:rsidR="00A82E06">
        <w:rPr>
          <w:rtl/>
        </w:rPr>
        <w:t xml:space="preserve"> </w:t>
      </w:r>
      <w:r w:rsidRPr="00A82E06">
        <w:rPr>
          <w:rtl/>
        </w:rPr>
        <w:t>معينة،</w:t>
      </w:r>
      <w:r w:rsidR="00A82E06">
        <w:rPr>
          <w:rtl/>
        </w:rPr>
        <w:t xml:space="preserve"> </w:t>
      </w:r>
      <w:r w:rsidRPr="00A82E06">
        <w:rPr>
          <w:rtl/>
        </w:rPr>
        <w:t>مثل</w:t>
      </w:r>
      <w:r w:rsidR="00A82E06">
        <w:rPr>
          <w:rtl/>
        </w:rPr>
        <w:t xml:space="preserve"> </w:t>
      </w:r>
      <w:r w:rsidRPr="00A82E06">
        <w:rPr>
          <w:rtl/>
        </w:rPr>
        <w:t>الشباب</w:t>
      </w:r>
      <w:r w:rsidR="00A82E06">
        <w:rPr>
          <w:rtl/>
        </w:rPr>
        <w:t xml:space="preserve"> </w:t>
      </w:r>
      <w:r w:rsidRPr="00A82E06">
        <w:rPr>
          <w:rtl/>
        </w:rPr>
        <w:t>والأقليات</w:t>
      </w:r>
      <w:r w:rsidR="00A82E06">
        <w:rPr>
          <w:rtl/>
        </w:rPr>
        <w:t xml:space="preserve"> </w:t>
      </w:r>
      <w:r w:rsidRPr="00A82E06">
        <w:rPr>
          <w:rtl/>
        </w:rPr>
        <w:t>الإثنية</w:t>
      </w:r>
      <w:r w:rsidR="00A82E06">
        <w:rPr>
          <w:rtl/>
        </w:rPr>
        <w:t xml:space="preserve"> </w:t>
      </w:r>
      <w:r w:rsidRPr="00A82E06">
        <w:rPr>
          <w:rtl/>
        </w:rPr>
        <w:t>والعرقية</w:t>
      </w:r>
      <w:r w:rsidR="00A82E06">
        <w:rPr>
          <w:rtl/>
        </w:rPr>
        <w:t xml:space="preserve"> </w:t>
      </w:r>
      <w:r w:rsidRPr="00A82E06">
        <w:rPr>
          <w:rtl/>
        </w:rPr>
        <w:t>والرحل</w:t>
      </w:r>
      <w:r w:rsidR="00A82E06">
        <w:rPr>
          <w:rtl/>
        </w:rPr>
        <w:t xml:space="preserve"> </w:t>
      </w:r>
      <w:r w:rsidRPr="00A82E06">
        <w:rPr>
          <w:rtl/>
        </w:rPr>
        <w:t>والروما.</w:t>
      </w:r>
      <w:r w:rsidR="00A82E06">
        <w:rPr>
          <w:rtl/>
        </w:rPr>
        <w:t xml:space="preserve"> </w:t>
      </w:r>
      <w:r w:rsidRPr="00A82E06">
        <w:rPr>
          <w:rtl/>
        </w:rPr>
        <w:t>ويساورها</w:t>
      </w:r>
      <w:r w:rsidR="00A82E06">
        <w:rPr>
          <w:rtl/>
        </w:rPr>
        <w:t xml:space="preserve"> </w:t>
      </w:r>
      <w:r w:rsidRPr="00A82E06">
        <w:rPr>
          <w:rtl/>
        </w:rPr>
        <w:t>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التقارير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تفيد</w:t>
      </w:r>
      <w:r w:rsidR="00A82E06">
        <w:rPr>
          <w:rtl/>
        </w:rPr>
        <w:t xml:space="preserve"> </w:t>
      </w:r>
      <w:r w:rsidRPr="00A82E06">
        <w:rPr>
          <w:rtl/>
        </w:rPr>
        <w:t>بمشاركة</w:t>
      </w:r>
      <w:r w:rsidR="00A82E06">
        <w:rPr>
          <w:rtl/>
        </w:rPr>
        <w:t xml:space="preserve"> </w:t>
      </w:r>
      <w:r w:rsidRPr="00A82E06">
        <w:rPr>
          <w:rtl/>
        </w:rPr>
        <w:t>مقدمي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الأمن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القطاع</w:t>
      </w:r>
      <w:r w:rsidR="00A82E06">
        <w:rPr>
          <w:rtl/>
        </w:rPr>
        <w:t xml:space="preserve"> </w:t>
      </w:r>
      <w:r w:rsidRPr="00A82E06">
        <w:rPr>
          <w:rtl/>
        </w:rPr>
        <w:t>الخاص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أعمال</w:t>
      </w:r>
      <w:r w:rsidR="00A82E06">
        <w:rPr>
          <w:rtl/>
        </w:rPr>
        <w:t xml:space="preserve"> </w:t>
      </w:r>
      <w:r w:rsidRPr="00A82E06">
        <w:rPr>
          <w:rtl/>
        </w:rPr>
        <w:t>ضبط</w:t>
      </w:r>
      <w:r w:rsidR="00A82E06">
        <w:rPr>
          <w:rtl/>
        </w:rPr>
        <w:t xml:space="preserve"> </w:t>
      </w:r>
      <w:r w:rsidRPr="00A82E06">
        <w:rPr>
          <w:rtl/>
        </w:rPr>
        <w:t>الأمن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التجمعات،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تلك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تنشأ</w:t>
      </w:r>
      <w:r w:rsidR="00A82E06">
        <w:rPr>
          <w:rtl/>
        </w:rPr>
        <w:t xml:space="preserve"> </w:t>
      </w:r>
      <w:r w:rsidRPr="00A82E06">
        <w:rPr>
          <w:rtl/>
        </w:rPr>
        <w:t>عن</w:t>
      </w:r>
      <w:r w:rsidR="00A82E06">
        <w:rPr>
          <w:rtl/>
        </w:rPr>
        <w:t xml:space="preserve"> </w:t>
      </w:r>
      <w:r w:rsidRPr="00A82E06">
        <w:rPr>
          <w:rtl/>
        </w:rPr>
        <w:t>عمليات</w:t>
      </w:r>
      <w:r w:rsidR="00A82E06">
        <w:rPr>
          <w:rtl/>
        </w:rPr>
        <w:t xml:space="preserve"> </w:t>
      </w:r>
      <w:r w:rsidRPr="00A82E06">
        <w:rPr>
          <w:rtl/>
        </w:rPr>
        <w:t>الإخلاء</w:t>
      </w:r>
      <w:r w:rsidR="00A82E06">
        <w:rPr>
          <w:rtl/>
        </w:rPr>
        <w:t xml:space="preserve"> </w:t>
      </w:r>
      <w:r w:rsidRPr="00A82E06">
        <w:rPr>
          <w:rtl/>
        </w:rPr>
        <w:t>والأنشطة</w:t>
      </w:r>
      <w:r w:rsidR="00A82E06">
        <w:rPr>
          <w:rtl/>
        </w:rPr>
        <w:t xml:space="preserve"> </w:t>
      </w:r>
      <w:r w:rsidRPr="00A82E06">
        <w:rPr>
          <w:rtl/>
        </w:rPr>
        <w:t>التجارية،</w:t>
      </w:r>
      <w:r w:rsidR="00A82E06">
        <w:rPr>
          <w:rtl/>
        </w:rPr>
        <w:t xml:space="preserve"> </w:t>
      </w:r>
      <w:r w:rsidRPr="00A82E06">
        <w:rPr>
          <w:rtl/>
        </w:rPr>
        <w:t>وعدم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رصد</w:t>
      </w:r>
      <w:r w:rsidR="00A82E06">
        <w:rPr>
          <w:rtl/>
        </w:rPr>
        <w:t xml:space="preserve"> </w:t>
      </w:r>
      <w:r w:rsidRPr="00A82E06">
        <w:rPr>
          <w:rtl/>
        </w:rPr>
        <w:t>كاف</w:t>
      </w:r>
      <w:r w:rsidR="00A82E06">
        <w:rPr>
          <w:rtl/>
        </w:rPr>
        <w:t xml:space="preserve"> </w:t>
      </w:r>
      <w:r w:rsidRPr="00A82E06">
        <w:rPr>
          <w:rtl/>
        </w:rPr>
        <w:t>لمقدمي</w:t>
      </w:r>
      <w:r w:rsidR="00A82E06">
        <w:rPr>
          <w:rtl/>
        </w:rPr>
        <w:t xml:space="preserve"> </w:t>
      </w:r>
      <w:r w:rsidRPr="00A82E06">
        <w:rPr>
          <w:rtl/>
        </w:rPr>
        <w:t>خدمات</w:t>
      </w:r>
      <w:r w:rsidR="00A82E06">
        <w:rPr>
          <w:rtl/>
        </w:rPr>
        <w:t xml:space="preserve"> </w:t>
      </w:r>
      <w:r w:rsidRPr="00A82E06">
        <w:rPr>
          <w:rtl/>
        </w:rPr>
        <w:t>الأمن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القطاع</w:t>
      </w:r>
      <w:r w:rsidR="00A82E06">
        <w:rPr>
          <w:rtl/>
        </w:rPr>
        <w:t xml:space="preserve"> </w:t>
      </w:r>
      <w:r w:rsidRPr="00A82E06">
        <w:rPr>
          <w:rtl/>
        </w:rPr>
        <w:t>الخاص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2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t>6</w:t>
      </w:r>
      <w:r w:rsidRPr="00A82E06">
        <w:rPr>
          <w:rFonts w:ascii="Simplified Arabic"/>
          <w:szCs w:val="20"/>
          <w:rtl/>
        </w:rPr>
        <w:t>-</w:t>
      </w:r>
      <w:r w:rsidRPr="00E33450"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="00E5005F" w:rsidRPr="00E33450">
        <w:rPr>
          <w:rtl/>
        </w:rPr>
        <w:t>9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508EBFA1" w14:textId="637FFC59" w:rsidR="00211477" w:rsidRPr="00E33450" w:rsidRDefault="00211477" w:rsidP="00E72BDF">
      <w:pPr>
        <w:pStyle w:val="SingleTxtGA"/>
        <w:rPr>
          <w:b/>
          <w:bCs/>
          <w:lang w:val="ar-SA" w:eastAsia="zh-TW" w:bidi="en-GB"/>
        </w:rPr>
      </w:pPr>
      <w:r w:rsidRPr="00E33450">
        <w:rPr>
          <w:rtl/>
        </w:rPr>
        <w:t>44</w:t>
      </w:r>
      <w:r w:rsidRPr="00A82E06">
        <w:rPr>
          <w:rFonts w:ascii="Simplified Arabic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تكفل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اتساق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استخدام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القوة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جانب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الموظفين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المكلفين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القوانين،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بما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أثناء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التجمعات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السلمية،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تعليق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رقم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37</w:t>
      </w:r>
      <w:r w:rsidRPr="00E33450">
        <w:rPr>
          <w:rFonts w:ascii="Simplified Arabic"/>
          <w:b/>
          <w:bCs/>
          <w:rtl/>
        </w:rPr>
        <w:t>(</w:t>
      </w:r>
      <w:r w:rsidRPr="00E33450">
        <w:rPr>
          <w:b/>
          <w:bCs/>
          <w:rtl/>
        </w:rPr>
        <w:t>2020</w:t>
      </w:r>
      <w:r w:rsidR="00E5005F" w:rsidRPr="00E33450">
        <w:rPr>
          <w:rFonts w:ascii="Simplified Arabic"/>
          <w:b/>
          <w:bCs/>
          <w:rtl/>
        </w:rPr>
        <w:t>)</w:t>
      </w:r>
      <w:r w:rsidR="00E5005F" w:rsidRPr="00E33450">
        <w:rPr>
          <w:b/>
          <w:bCs/>
          <w:rtl/>
        </w:rPr>
        <w:t>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التوجيهات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الصادرة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الأمم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المتحدة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استخدام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الأسلحة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الأقل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فتكاً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سياق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والمبادئ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الأساسية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بشأن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استخدام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القوة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والأسلحة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النارية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جانب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الموظفين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المكلفين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القوانين.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تتخذ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الخطوات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اللازمة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أجل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ضمان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إجراء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تحقيقات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المزاعم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المتعلقة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بالإفراط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استخدام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القوة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ومحاكمة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المسؤولين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ذلك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ومعاقبتهم.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وعلاوة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ذلك،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تكفل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خضوع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قوات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الخاصة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لموظفي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التابعين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تتاح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لضحايا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الأفعال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يرتكبها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موظفو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إنفاذ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القانون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وأفراد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الخاص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إمكانية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الوصول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العدالة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آليات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الانتصاف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الفعالة،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يتلقى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موظفو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الخاص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تدريباً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مجال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الإنسان.</w:t>
      </w:r>
    </w:p>
    <w:p w14:paraId="0F5A6F17" w14:textId="709DF8F9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Pr="00E33450">
        <w:rPr>
          <w:rtl/>
        </w:rPr>
        <w:tab/>
        <w:t>الحق</w:t>
      </w:r>
      <w:r w:rsidR="00A82E06" w:rsidRPr="00E33450">
        <w:rPr>
          <w:rtl/>
        </w:rPr>
        <w:t xml:space="preserve"> </w:t>
      </w:r>
      <w:r w:rsidRPr="00E33450">
        <w:rPr>
          <w:rtl/>
        </w:rPr>
        <w:t>في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الخصوصية</w:t>
      </w:r>
      <w:r w:rsidR="00A82E06" w:rsidRPr="00E33450">
        <w:rPr>
          <w:rtl/>
        </w:rPr>
        <w:t xml:space="preserve"> </w:t>
      </w:r>
    </w:p>
    <w:p w14:paraId="6B298B40" w14:textId="05A4B3BC" w:rsidR="00E5005F" w:rsidRPr="00A82E06" w:rsidRDefault="00211477" w:rsidP="00E72BDF">
      <w:pPr>
        <w:pStyle w:val="SingleTxtGA"/>
        <w:rPr>
          <w:lang w:val="ar-SA" w:eastAsia="zh-TW" w:bidi="en-GB"/>
        </w:rPr>
      </w:pPr>
      <w:r w:rsidRPr="00E33450">
        <w:rPr>
          <w:rtl/>
        </w:rPr>
        <w:t>45</w:t>
      </w:r>
      <w:r w:rsidRPr="00A82E06">
        <w:rPr>
          <w:rFonts w:ascii="Simplified Arabic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تشير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الخطوات</w:t>
      </w:r>
      <w:r w:rsidR="00A82E06">
        <w:rPr>
          <w:rtl/>
        </w:rPr>
        <w:t xml:space="preserve"> </w:t>
      </w:r>
      <w:r w:rsidRPr="00A82E06">
        <w:rPr>
          <w:rtl/>
        </w:rPr>
        <w:t>المتخذة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الاحترام</w:t>
      </w:r>
      <w:r w:rsidR="00A82E06">
        <w:rPr>
          <w:rtl/>
        </w:rPr>
        <w:t xml:space="preserve"> </w:t>
      </w:r>
      <w:r w:rsidRPr="00A82E06">
        <w:rPr>
          <w:rtl/>
        </w:rPr>
        <w:t>الواجب</w:t>
      </w:r>
      <w:r w:rsidR="00A82E06">
        <w:rPr>
          <w:rtl/>
        </w:rPr>
        <w:t xml:space="preserve"> </w:t>
      </w:r>
      <w:r w:rsidRPr="00A82E06">
        <w:rPr>
          <w:rtl/>
        </w:rPr>
        <w:t>للحق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الخصوصية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مجال</w:t>
      </w:r>
      <w:r w:rsidR="00A82E06">
        <w:rPr>
          <w:rtl/>
        </w:rPr>
        <w:t xml:space="preserve"> </w:t>
      </w:r>
      <w:r w:rsidRPr="00A82E06">
        <w:rPr>
          <w:rtl/>
        </w:rPr>
        <w:t>الحصول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الخدمات</w:t>
      </w:r>
      <w:r w:rsidR="00A82E06">
        <w:rPr>
          <w:rtl/>
        </w:rPr>
        <w:t xml:space="preserve"> </w:t>
      </w:r>
      <w:r w:rsidRPr="00A82E06">
        <w:rPr>
          <w:rtl/>
        </w:rPr>
        <w:t>العامة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برنامج</w:t>
      </w:r>
      <w:r w:rsidR="00A82E06">
        <w:rPr>
          <w:rtl/>
        </w:rPr>
        <w:t xml:space="preserve"> </w:t>
      </w:r>
      <w:r w:rsidRPr="00A82E06">
        <w:rPr>
          <w:rtl/>
        </w:rPr>
        <w:t>عمل</w:t>
      </w:r>
      <w:r w:rsidR="00A82E06">
        <w:rPr>
          <w:rtl/>
        </w:rPr>
        <w:t xml:space="preserve"> </w:t>
      </w:r>
      <w:r w:rsidRPr="00A82E06">
        <w:rPr>
          <w:rtl/>
        </w:rPr>
        <w:t>جديد،</w:t>
      </w:r>
      <w:r w:rsidR="00A82E06">
        <w:rPr>
          <w:rtl/>
        </w:rPr>
        <w:t xml:space="preserve"> </w:t>
      </w:r>
      <w:r w:rsidRPr="00A82E06">
        <w:rPr>
          <w:rtl/>
        </w:rPr>
        <w:t>وهو</w:t>
      </w:r>
      <w:r w:rsidR="00A82E06">
        <w:rPr>
          <w:rtl/>
        </w:rPr>
        <w:t xml:space="preserve"> </w:t>
      </w:r>
      <w:r w:rsidRPr="00A82E06">
        <w:rPr>
          <w:rtl/>
        </w:rPr>
        <w:t>نتاج</w:t>
      </w:r>
      <w:r w:rsidR="00A82E06">
        <w:rPr>
          <w:rtl/>
        </w:rPr>
        <w:t xml:space="preserve"> </w:t>
      </w:r>
      <w:r w:rsidRPr="00A82E06">
        <w:rPr>
          <w:rtl/>
        </w:rPr>
        <w:t>اتفاق</w:t>
      </w:r>
      <w:r w:rsidR="00A82E06">
        <w:rPr>
          <w:rtl/>
        </w:rPr>
        <w:t xml:space="preserve"> </w:t>
      </w:r>
      <w:r w:rsidRPr="00A82E06">
        <w:rPr>
          <w:rtl/>
        </w:rPr>
        <w:t>مبرم</w:t>
      </w:r>
      <w:r w:rsidR="00A82E06">
        <w:rPr>
          <w:rtl/>
        </w:rPr>
        <w:t xml:space="preserve"> </w:t>
      </w:r>
      <w:r w:rsidRPr="00A82E06">
        <w:rPr>
          <w:rtl/>
        </w:rPr>
        <w:t>بين</w:t>
      </w:r>
      <w:r w:rsidR="00A82E06">
        <w:rPr>
          <w:rtl/>
        </w:rPr>
        <w:t xml:space="preserve"> </w:t>
      </w:r>
      <w:r w:rsidRPr="00A82E06">
        <w:rPr>
          <w:rtl/>
        </w:rPr>
        <w:t>لجنة</w:t>
      </w:r>
      <w:r w:rsidR="00A82E06">
        <w:rPr>
          <w:rtl/>
        </w:rPr>
        <w:t xml:space="preserve"> </w:t>
      </w:r>
      <w:r w:rsidRPr="00A82E06">
        <w:rPr>
          <w:rtl/>
        </w:rPr>
        <w:t>حماية</w:t>
      </w:r>
      <w:r w:rsidR="00A82E06">
        <w:rPr>
          <w:rtl/>
        </w:rPr>
        <w:t xml:space="preserve"> </w:t>
      </w:r>
      <w:r w:rsidRPr="00A82E06">
        <w:rPr>
          <w:rtl/>
        </w:rPr>
        <w:t>البيانات</w:t>
      </w:r>
      <w:r w:rsidR="00A82E06">
        <w:rPr>
          <w:rtl/>
        </w:rPr>
        <w:t xml:space="preserve"> </w:t>
      </w:r>
      <w:r w:rsidRPr="00A82E06">
        <w:rPr>
          <w:rtl/>
        </w:rPr>
        <w:t>وإدارة</w:t>
      </w:r>
      <w:r w:rsidR="00A82E06">
        <w:rPr>
          <w:rtl/>
        </w:rPr>
        <w:t xml:space="preserve"> </w:t>
      </w:r>
      <w:r w:rsidRPr="00A82E06">
        <w:rPr>
          <w:rtl/>
        </w:rPr>
        <w:t>الحماية</w:t>
      </w:r>
      <w:r w:rsidR="00A82E06">
        <w:rPr>
          <w:rtl/>
        </w:rPr>
        <w:t xml:space="preserve"> </w:t>
      </w:r>
      <w:r w:rsidRPr="00A82E06">
        <w:rPr>
          <w:rtl/>
        </w:rPr>
        <w:t>الاجتماعية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2021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لكنها</w:t>
      </w:r>
      <w:r w:rsidR="00A82E06">
        <w:rPr>
          <w:rtl/>
        </w:rPr>
        <w:t xml:space="preserve"> </w:t>
      </w:r>
      <w:r w:rsidRPr="00A82E06">
        <w:rPr>
          <w:rtl/>
        </w:rPr>
        <w:t>لا</w:t>
      </w:r>
      <w:r w:rsidR="00A82E06">
        <w:rPr>
          <w:rtl/>
        </w:rPr>
        <w:t xml:space="preserve"> </w:t>
      </w:r>
      <w:r w:rsidRPr="00A82E06">
        <w:rPr>
          <w:rtl/>
        </w:rPr>
        <w:t>تزال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وجود</w:t>
      </w:r>
      <w:r w:rsidR="00A82E06">
        <w:rPr>
          <w:rtl/>
        </w:rPr>
        <w:t xml:space="preserve"> </w:t>
      </w:r>
      <w:r w:rsidRPr="00A82E06">
        <w:rPr>
          <w:rtl/>
        </w:rPr>
        <w:t>ضمانات</w:t>
      </w:r>
      <w:r w:rsidR="00A82E06">
        <w:rPr>
          <w:rtl/>
        </w:rPr>
        <w:t xml:space="preserve"> </w:t>
      </w:r>
      <w:r w:rsidRPr="00A82E06">
        <w:rPr>
          <w:rtl/>
        </w:rPr>
        <w:t>كافية</w:t>
      </w:r>
      <w:r w:rsidR="00A82E06">
        <w:rPr>
          <w:rtl/>
        </w:rPr>
        <w:t xml:space="preserve"> </w:t>
      </w:r>
      <w:r w:rsidRPr="00A82E06">
        <w:rPr>
          <w:rtl/>
        </w:rPr>
        <w:t>تحمي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التدخل</w:t>
      </w:r>
      <w:r w:rsidR="00A82E06">
        <w:rPr>
          <w:rtl/>
        </w:rPr>
        <w:t xml:space="preserve"> </w:t>
      </w:r>
      <w:r w:rsidRPr="00A82E06">
        <w:rPr>
          <w:rtl/>
        </w:rPr>
        <w:t>التعسفي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الحق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الخصوصية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شكل</w:t>
      </w:r>
      <w:r w:rsidR="00A82E06">
        <w:rPr>
          <w:rtl/>
        </w:rPr>
        <w:t xml:space="preserve"> </w:t>
      </w:r>
      <w:r w:rsidRPr="00A82E06">
        <w:rPr>
          <w:rtl/>
        </w:rPr>
        <w:t>الوصول</w:t>
      </w:r>
      <w:r w:rsidR="00A82E06">
        <w:rPr>
          <w:rtl/>
        </w:rPr>
        <w:t xml:space="preserve"> </w:t>
      </w:r>
      <w:r w:rsidRPr="00A82E06">
        <w:rPr>
          <w:rtl/>
        </w:rPr>
        <w:t>إلى</w:t>
      </w:r>
      <w:r w:rsidR="00A82E06">
        <w:rPr>
          <w:rtl/>
        </w:rPr>
        <w:t xml:space="preserve"> </w:t>
      </w:r>
      <w:r w:rsidRPr="00A82E06">
        <w:rPr>
          <w:rtl/>
        </w:rPr>
        <w:t>البيانات</w:t>
      </w:r>
      <w:r w:rsidR="00A82E06">
        <w:rPr>
          <w:rtl/>
        </w:rPr>
        <w:t xml:space="preserve"> </w:t>
      </w:r>
      <w:r w:rsidRPr="00A82E06">
        <w:rPr>
          <w:rtl/>
        </w:rPr>
        <w:t>الشخصية</w:t>
      </w:r>
      <w:r w:rsidR="00A82E06">
        <w:rPr>
          <w:rtl/>
        </w:rPr>
        <w:t xml:space="preserve"> </w:t>
      </w:r>
      <w:r w:rsidRPr="00A82E06">
        <w:rPr>
          <w:rtl/>
        </w:rPr>
        <w:t>وجمعها</w:t>
      </w:r>
      <w:r w:rsidR="00A82E06">
        <w:rPr>
          <w:rtl/>
        </w:rPr>
        <w:t xml:space="preserve"> </w:t>
      </w:r>
      <w:r w:rsidRPr="00A82E06">
        <w:rPr>
          <w:rtl/>
        </w:rPr>
        <w:t>والكشف</w:t>
      </w:r>
      <w:r w:rsidR="00A82E06">
        <w:rPr>
          <w:rtl/>
        </w:rPr>
        <w:t xml:space="preserve"> </w:t>
      </w:r>
      <w:r w:rsidRPr="00A82E06">
        <w:rPr>
          <w:rtl/>
        </w:rPr>
        <w:t>عنها</w:t>
      </w:r>
      <w:r w:rsidR="00A82E06">
        <w:rPr>
          <w:rtl/>
        </w:rPr>
        <w:t xml:space="preserve"> </w:t>
      </w:r>
      <w:r w:rsidRPr="00A82E06">
        <w:rPr>
          <w:rtl/>
        </w:rPr>
        <w:t>داخل</w:t>
      </w:r>
      <w:r w:rsidR="00A82E06">
        <w:rPr>
          <w:rtl/>
        </w:rPr>
        <w:t xml:space="preserve"> </w:t>
      </w:r>
      <w:r w:rsidRPr="00A82E06">
        <w:rPr>
          <w:rtl/>
        </w:rPr>
        <w:t>مختلف</w:t>
      </w:r>
      <w:r w:rsidR="00A82E06">
        <w:rPr>
          <w:rtl/>
        </w:rPr>
        <w:t xml:space="preserve"> </w:t>
      </w:r>
      <w:r w:rsidRPr="00A82E06">
        <w:rPr>
          <w:rtl/>
        </w:rPr>
        <w:t>هيئات</w:t>
      </w:r>
      <w:r w:rsidR="00A82E06">
        <w:rPr>
          <w:rtl/>
        </w:rPr>
        <w:t xml:space="preserve"> </w:t>
      </w:r>
      <w:r w:rsidRPr="00A82E06">
        <w:rPr>
          <w:rtl/>
        </w:rPr>
        <w:t>الدولة،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جمع</w:t>
      </w:r>
      <w:r w:rsidR="00A82E06">
        <w:rPr>
          <w:rtl/>
        </w:rPr>
        <w:t xml:space="preserve"> </w:t>
      </w:r>
      <w:r w:rsidRPr="00A82E06">
        <w:rPr>
          <w:rtl/>
        </w:rPr>
        <w:t>وتعهد</w:t>
      </w:r>
      <w:r w:rsidR="00A82E06">
        <w:rPr>
          <w:rtl/>
        </w:rPr>
        <w:t xml:space="preserve"> </w:t>
      </w:r>
      <w:r w:rsidRPr="00A82E06">
        <w:rPr>
          <w:rtl/>
        </w:rPr>
        <w:t>البيانات</w:t>
      </w:r>
      <w:r w:rsidR="00A82E06">
        <w:rPr>
          <w:rtl/>
        </w:rPr>
        <w:t xml:space="preserve"> </w:t>
      </w:r>
      <w:r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Pr="00A82E06">
        <w:rPr>
          <w:rtl/>
        </w:rPr>
        <w:t>ببطاقة</w:t>
      </w:r>
      <w:r w:rsidR="00A82E06">
        <w:rPr>
          <w:rtl/>
        </w:rPr>
        <w:t xml:space="preserve"> </w:t>
      </w:r>
      <w:r w:rsidRPr="00A82E06">
        <w:rPr>
          <w:rtl/>
        </w:rPr>
        <w:t>الخدمات</w:t>
      </w:r>
      <w:r w:rsidR="00A82E06">
        <w:rPr>
          <w:rtl/>
        </w:rPr>
        <w:t xml:space="preserve"> </w:t>
      </w:r>
      <w:r w:rsidRPr="00A82E06">
        <w:rPr>
          <w:rtl/>
        </w:rPr>
        <w:t>العامة</w:t>
      </w:r>
      <w:r w:rsidR="00A82E06">
        <w:rPr>
          <w:rtl/>
        </w:rPr>
        <w:t xml:space="preserve"> </w:t>
      </w:r>
      <w:r w:rsidRPr="00A82E06">
        <w:rPr>
          <w:rtl/>
        </w:rPr>
        <w:t>اللازمة</w:t>
      </w:r>
      <w:r w:rsidR="00A82E06">
        <w:rPr>
          <w:rtl/>
        </w:rPr>
        <w:t xml:space="preserve"> </w:t>
      </w:r>
      <w:r w:rsidRPr="00A82E06">
        <w:rPr>
          <w:rtl/>
        </w:rPr>
        <w:t>للحصول</w:t>
      </w:r>
      <w:r w:rsidR="00A82E06">
        <w:rPr>
          <w:rtl/>
        </w:rPr>
        <w:t xml:space="preserve"> </w:t>
      </w:r>
      <w:r w:rsidRPr="00A82E06">
        <w:rPr>
          <w:rtl/>
        </w:rPr>
        <w:t>على</w:t>
      </w:r>
      <w:r w:rsidR="00A82E06">
        <w:rPr>
          <w:rtl/>
        </w:rPr>
        <w:t xml:space="preserve"> </w:t>
      </w:r>
      <w:r w:rsidRPr="00A82E06">
        <w:rPr>
          <w:rtl/>
        </w:rPr>
        <w:t>الخدمات</w:t>
      </w:r>
      <w:r w:rsidR="00A82E06">
        <w:rPr>
          <w:rtl/>
        </w:rPr>
        <w:t xml:space="preserve"> </w:t>
      </w:r>
      <w:r w:rsidRPr="00A82E06">
        <w:rPr>
          <w:rtl/>
        </w:rPr>
        <w:t>العامة.</w:t>
      </w:r>
      <w:r w:rsidR="00A82E06">
        <w:rPr>
          <w:rtl/>
        </w:rPr>
        <w:t xml:space="preserve"> </w:t>
      </w:r>
      <w:r w:rsidRPr="00A82E06">
        <w:rPr>
          <w:rtl/>
        </w:rPr>
        <w:t>وتشعر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أيضاً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عدم</w:t>
      </w:r>
      <w:r w:rsidR="00A82E06">
        <w:rPr>
          <w:rtl/>
        </w:rPr>
        <w:t xml:space="preserve"> </w:t>
      </w:r>
      <w:r w:rsidRPr="00A82E06">
        <w:rPr>
          <w:rtl/>
        </w:rPr>
        <w:t>ورود</w:t>
      </w:r>
      <w:r w:rsidR="00A82E06">
        <w:rPr>
          <w:rtl/>
        </w:rPr>
        <w:t xml:space="preserve"> </w:t>
      </w:r>
      <w:r w:rsidRPr="00A82E06">
        <w:rPr>
          <w:rtl/>
        </w:rPr>
        <w:t>معلومات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فيما</w:t>
      </w:r>
      <w:r w:rsidR="00A82E06">
        <w:rPr>
          <w:rtl/>
        </w:rPr>
        <w:t xml:space="preserve"> </w:t>
      </w:r>
      <w:r w:rsidRPr="00A82E06">
        <w:rPr>
          <w:rtl/>
        </w:rPr>
        <w:t>يتعلق</w:t>
      </w:r>
      <w:r w:rsidR="00A82E06">
        <w:rPr>
          <w:rtl/>
        </w:rPr>
        <w:t xml:space="preserve"> </w:t>
      </w:r>
      <w:r w:rsidRPr="00A82E06">
        <w:rPr>
          <w:rtl/>
        </w:rPr>
        <w:t>بالتوسيع</w:t>
      </w:r>
      <w:r w:rsidR="00A82E06">
        <w:rPr>
          <w:rtl/>
        </w:rPr>
        <w:t xml:space="preserve"> </w:t>
      </w:r>
      <w:r w:rsidRPr="00A82E06">
        <w:rPr>
          <w:rtl/>
        </w:rPr>
        <w:t>المقترح</w:t>
      </w:r>
      <w:r w:rsidR="00A82E06">
        <w:rPr>
          <w:rtl/>
        </w:rPr>
        <w:t xml:space="preserve"> </w:t>
      </w:r>
      <w:r w:rsidRPr="00A82E06">
        <w:rPr>
          <w:rtl/>
        </w:rPr>
        <w:t>لسلطات</w:t>
      </w:r>
      <w:r w:rsidR="00A82E06">
        <w:rPr>
          <w:rtl/>
        </w:rPr>
        <w:t xml:space="preserve"> </w:t>
      </w:r>
      <w:r w:rsidRPr="00A82E06">
        <w:rPr>
          <w:rtl/>
        </w:rPr>
        <w:t>مراقبة</w:t>
      </w:r>
      <w:r w:rsidR="00A82E06">
        <w:rPr>
          <w:rtl/>
        </w:rPr>
        <w:t xml:space="preserve"> </w:t>
      </w:r>
      <w:r w:rsidRPr="00A82E06">
        <w:rPr>
          <w:rtl/>
        </w:rPr>
        <w:t>الشرطة،</w:t>
      </w:r>
      <w:r w:rsidR="00A82E06">
        <w:rPr>
          <w:rtl/>
        </w:rPr>
        <w:t xml:space="preserve"> </w:t>
      </w:r>
      <w:r w:rsidRPr="00A82E06">
        <w:rPr>
          <w:rtl/>
        </w:rPr>
        <w:t>ولا</w:t>
      </w:r>
      <w:r w:rsidR="00A82E06">
        <w:rPr>
          <w:rtl/>
        </w:rPr>
        <w:t xml:space="preserve"> </w:t>
      </w:r>
      <w:r w:rsidRPr="00A82E06">
        <w:rPr>
          <w:rtl/>
        </w:rPr>
        <w:t>سيما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المخطط</w:t>
      </w:r>
      <w:r w:rsidR="00A82E06">
        <w:rPr>
          <w:rtl/>
        </w:rPr>
        <w:t xml:space="preserve"> </w:t>
      </w:r>
      <w:r w:rsidRPr="00A82E06">
        <w:rPr>
          <w:rtl/>
        </w:rPr>
        <w:t>العام</w:t>
      </w:r>
      <w:r w:rsidR="00A82E06">
        <w:rPr>
          <w:rtl/>
        </w:rPr>
        <w:t xml:space="preserve"> </w:t>
      </w:r>
      <w:r w:rsidRPr="00A82E06">
        <w:rPr>
          <w:rtl/>
        </w:rPr>
        <w:t>لمشروع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"جاردا</w:t>
      </w:r>
      <w:r w:rsidR="00A82E06">
        <w:rPr>
          <w:rtl/>
        </w:rPr>
        <w:t xml:space="preserve"> </w:t>
      </w:r>
      <w:r w:rsidRPr="00A82E06">
        <w:rPr>
          <w:rtl/>
        </w:rPr>
        <w:t>سيوشانا"</w:t>
      </w:r>
      <w:r w:rsidR="00A82E06">
        <w:rPr>
          <w:rtl/>
        </w:rPr>
        <w:t xml:space="preserve"> </w:t>
      </w:r>
      <w:r w:rsidRPr="00A82E06">
        <w:rPr>
          <w:rtl/>
        </w:rPr>
        <w:t>(أجهزة</w:t>
      </w:r>
      <w:r w:rsidR="00A82E06">
        <w:rPr>
          <w:rtl/>
        </w:rPr>
        <w:t xml:space="preserve"> </w:t>
      </w:r>
      <w:r w:rsidRPr="00A82E06">
        <w:rPr>
          <w:rtl/>
        </w:rPr>
        <w:t>التسجيل)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82E06">
        <w:rPr>
          <w:rtl/>
        </w:rPr>
        <w:t xml:space="preserve"> </w:t>
      </w:r>
      <w:r w:rsidRPr="00E33450">
        <w:rPr>
          <w:rtl/>
        </w:rPr>
        <w:t>2022</w:t>
      </w:r>
      <w:r w:rsidRPr="00A82E06">
        <w:rPr>
          <w:rtl/>
        </w:rPr>
        <w:t>،</w:t>
      </w:r>
      <w:r w:rsidR="00A82E06">
        <w:rPr>
          <w:rtl/>
        </w:rPr>
        <w:t xml:space="preserve"> </w:t>
      </w:r>
      <w:r w:rsidRPr="00A82E06">
        <w:rPr>
          <w:rtl/>
        </w:rPr>
        <w:t>الذي</w:t>
      </w:r>
      <w:r w:rsidR="00A82E06">
        <w:rPr>
          <w:rtl/>
        </w:rPr>
        <w:t xml:space="preserve"> </w:t>
      </w:r>
      <w:r w:rsidRPr="00A82E06">
        <w:rPr>
          <w:rtl/>
        </w:rPr>
        <w:t>يستخدم</w:t>
      </w:r>
      <w:r w:rsidR="00A82E06">
        <w:rPr>
          <w:rtl/>
        </w:rPr>
        <w:t xml:space="preserve"> </w:t>
      </w:r>
      <w:r w:rsidRPr="00A82E06">
        <w:rPr>
          <w:rtl/>
        </w:rPr>
        <w:t>مصطلحات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واضحة</w:t>
      </w:r>
      <w:r w:rsidR="00A82E06">
        <w:rPr>
          <w:rtl/>
        </w:rPr>
        <w:t xml:space="preserve"> </w:t>
      </w:r>
      <w:r w:rsidRPr="00A82E06">
        <w:rPr>
          <w:rtl/>
        </w:rPr>
        <w:t>وغامضة</w:t>
      </w:r>
      <w:r w:rsidR="00A82E06">
        <w:rPr>
          <w:rtl/>
        </w:rPr>
        <w:t xml:space="preserve"> </w:t>
      </w:r>
      <w:r w:rsidRPr="00A82E06">
        <w:rPr>
          <w:rtl/>
        </w:rPr>
        <w:t>(المادة</w:t>
      </w:r>
      <w:r w:rsidR="00A82E06">
        <w:rPr>
          <w:rtl/>
        </w:rPr>
        <w:t xml:space="preserve"> </w:t>
      </w:r>
      <w:r w:rsidRPr="00E33450">
        <w:rPr>
          <w:rtl/>
        </w:rPr>
        <w:t>1</w:t>
      </w:r>
      <w:r w:rsidR="00E5005F" w:rsidRPr="00E33450">
        <w:rPr>
          <w:rtl/>
        </w:rPr>
        <w:t>7</w:t>
      </w:r>
      <w:r w:rsidR="00E5005F" w:rsidRPr="00A82E06">
        <w:rPr>
          <w:rFonts w:ascii="Simplified Arabic"/>
          <w:rtl/>
        </w:rPr>
        <w:t>)</w:t>
      </w:r>
      <w:r w:rsidR="00E5005F" w:rsidRPr="00A82E06">
        <w:rPr>
          <w:rtl/>
        </w:rPr>
        <w:t>.</w:t>
      </w:r>
    </w:p>
    <w:p w14:paraId="778ADFE9" w14:textId="115377B7" w:rsidR="00211477" w:rsidRPr="00E33450" w:rsidRDefault="00211477" w:rsidP="00E72BDF">
      <w:pPr>
        <w:pStyle w:val="SingleTxtGA"/>
        <w:rPr>
          <w:b/>
          <w:bCs/>
          <w:szCs w:val="20"/>
          <w:lang w:val="ar-SA" w:eastAsia="zh-TW" w:bidi="en-GB"/>
        </w:rPr>
      </w:pPr>
      <w:r w:rsidRPr="00E33450">
        <w:rPr>
          <w:rtl/>
        </w:rPr>
        <w:t>46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E33450">
        <w:rPr>
          <w:b/>
          <w:bCs/>
          <w:rtl/>
        </w:rPr>
        <w:tab/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تكفل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توافق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جميع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أنواع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أنشطة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المراقبة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والتدخل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الخصوصية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توافقاً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تاماً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17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تمتثل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هذه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الأنشطة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لمبادئ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الشفافية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والتناسب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والضرورة.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تكفل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إخضاع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معالجة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البيانات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الشخصية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وجمعها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لآليات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رقابة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مستقلة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وإتاحة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سبل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انتصاف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فعالة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حالات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إساءة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الاستعمال.</w:t>
      </w:r>
    </w:p>
    <w:p w14:paraId="25BCEE4C" w14:textId="4F1C1EB1" w:rsidR="00211477" w:rsidRPr="00E33450" w:rsidRDefault="00211477" w:rsidP="00E72BDF">
      <w:pPr>
        <w:pStyle w:val="H23GA"/>
        <w:rPr>
          <w:szCs w:val="20"/>
          <w:lang w:val="ar-SA" w:eastAsia="zh-TW" w:bidi="en-GB"/>
        </w:rPr>
      </w:pPr>
      <w:r w:rsidRPr="00E33450">
        <w:rPr>
          <w:rtl/>
        </w:rPr>
        <w:lastRenderedPageBreak/>
        <w:tab/>
      </w:r>
      <w:r w:rsidRPr="00E33450">
        <w:rPr>
          <w:rtl/>
        </w:rPr>
        <w:tab/>
        <w:t>المشاركة</w:t>
      </w:r>
      <w:r w:rsidR="00A82E06" w:rsidRPr="00E33450">
        <w:rPr>
          <w:rtl/>
        </w:rPr>
        <w:t xml:space="preserve"> </w:t>
      </w:r>
      <w:r w:rsidRPr="00E33450">
        <w:rPr>
          <w:rtl/>
        </w:rPr>
        <w:t>في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الشؤون</w:t>
      </w:r>
      <w:r w:rsidR="00A82E06" w:rsidRPr="00E33450">
        <w:rPr>
          <w:rtl/>
        </w:rPr>
        <w:t xml:space="preserve"> </w:t>
      </w:r>
      <w:r w:rsidRPr="00E33450">
        <w:rPr>
          <w:rtl/>
        </w:rPr>
        <w:t>العامة</w:t>
      </w:r>
      <w:r w:rsidR="00A82E06" w:rsidRPr="00E33450">
        <w:rPr>
          <w:rtl/>
        </w:rPr>
        <w:t xml:space="preserve"> </w:t>
      </w:r>
    </w:p>
    <w:p w14:paraId="7F4F6F12" w14:textId="0249C9EB" w:rsidR="00E5005F" w:rsidRPr="00A82E06" w:rsidRDefault="00211477" w:rsidP="00E72BDF">
      <w:pPr>
        <w:pStyle w:val="SingleTxtGA"/>
        <w:rPr>
          <w:szCs w:val="20"/>
          <w:lang w:val="ar-SA" w:eastAsia="zh-TW" w:bidi="en-GB"/>
        </w:rPr>
      </w:pPr>
      <w:r w:rsidRPr="00E33450">
        <w:rPr>
          <w:rtl/>
        </w:rPr>
        <w:t>47</w:t>
      </w:r>
      <w:r w:rsidRPr="00A82E06">
        <w:rPr>
          <w:rFonts w:ascii="Simplified Arabic"/>
          <w:szCs w:val="20"/>
          <w:rtl/>
        </w:rPr>
        <w:t>-</w:t>
      </w:r>
      <w:r w:rsidR="00A82E06">
        <w:rPr>
          <w:rtl/>
        </w:rPr>
        <w:t xml:space="preserve"> </w:t>
      </w:r>
      <w:r w:rsidRPr="00A82E06">
        <w:rPr>
          <w:rtl/>
        </w:rPr>
        <w:tab/>
        <w:t>تلاحظ</w:t>
      </w:r>
      <w:r w:rsidR="00A82E06">
        <w:rPr>
          <w:rtl/>
        </w:rPr>
        <w:t xml:space="preserve"> </w:t>
      </w:r>
      <w:r w:rsidRPr="00A82E06">
        <w:rPr>
          <w:rtl/>
        </w:rPr>
        <w:t>اللجنة</w:t>
      </w:r>
      <w:r w:rsidR="00A82E06">
        <w:rPr>
          <w:rtl/>
        </w:rPr>
        <w:t xml:space="preserve"> </w:t>
      </w:r>
      <w:r w:rsidRPr="00A82E06">
        <w:rPr>
          <w:rtl/>
        </w:rPr>
        <w:t>الجهود</w:t>
      </w:r>
      <w:r w:rsidR="00A82E06">
        <w:rPr>
          <w:rtl/>
        </w:rPr>
        <w:t xml:space="preserve"> </w:t>
      </w:r>
      <w:r w:rsidRPr="00A82E06">
        <w:rPr>
          <w:rtl/>
        </w:rPr>
        <w:t>التي</w:t>
      </w:r>
      <w:r w:rsidR="00A82E06">
        <w:rPr>
          <w:rtl/>
        </w:rPr>
        <w:t xml:space="preserve"> </w:t>
      </w:r>
      <w:r w:rsidRPr="00A82E06">
        <w:rPr>
          <w:rtl/>
        </w:rPr>
        <w:t>تبذلها</w:t>
      </w:r>
      <w:r w:rsidR="00A82E06">
        <w:rPr>
          <w:rtl/>
        </w:rPr>
        <w:t xml:space="preserve"> </w:t>
      </w:r>
      <w:r w:rsidRPr="00A82E06">
        <w:rPr>
          <w:rtl/>
        </w:rPr>
        <w:t>الدولة</w:t>
      </w:r>
      <w:r w:rsidR="00A82E06">
        <w:rPr>
          <w:rtl/>
        </w:rPr>
        <w:t xml:space="preserve"> </w:t>
      </w:r>
      <w:r w:rsidRPr="00A82E06">
        <w:rPr>
          <w:rtl/>
        </w:rPr>
        <w:t>الطرف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أجل</w:t>
      </w:r>
      <w:r w:rsidR="00A82E06">
        <w:rPr>
          <w:rtl/>
        </w:rPr>
        <w:t xml:space="preserve"> </w:t>
      </w:r>
      <w:r w:rsidRPr="00A82E06">
        <w:rPr>
          <w:rtl/>
        </w:rPr>
        <w:t>تعزيز</w:t>
      </w:r>
      <w:r w:rsidR="00A82E06">
        <w:rPr>
          <w:rtl/>
        </w:rPr>
        <w:t xml:space="preserve"> </w:t>
      </w:r>
      <w:r w:rsidRPr="00A82E06">
        <w:rPr>
          <w:rtl/>
        </w:rPr>
        <w:t>ديمقراطيتها</w:t>
      </w:r>
      <w:r w:rsidR="00A82E06">
        <w:rPr>
          <w:rtl/>
        </w:rPr>
        <w:t xml:space="preserve"> </w:t>
      </w:r>
      <w:r w:rsidRPr="00A82E06">
        <w:rPr>
          <w:rtl/>
        </w:rPr>
        <w:t>وتحسين</w:t>
      </w:r>
      <w:r w:rsidR="00A82E06">
        <w:rPr>
          <w:rtl/>
        </w:rPr>
        <w:t xml:space="preserve"> </w:t>
      </w:r>
      <w:r w:rsidRPr="00A82E06">
        <w:rPr>
          <w:rtl/>
        </w:rPr>
        <w:t>المشاركة</w:t>
      </w:r>
      <w:r w:rsidR="00A82E06">
        <w:rPr>
          <w:rtl/>
        </w:rPr>
        <w:t xml:space="preserve"> </w:t>
      </w:r>
      <w:r w:rsidRPr="00A82E06">
        <w:rPr>
          <w:rtl/>
        </w:rPr>
        <w:t>والشفافية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نظامها</w:t>
      </w:r>
      <w:r w:rsidR="00A82E06">
        <w:rPr>
          <w:rtl/>
        </w:rPr>
        <w:t xml:space="preserve"> </w:t>
      </w:r>
      <w:r w:rsidRPr="00A82E06">
        <w:rPr>
          <w:rtl/>
        </w:rPr>
        <w:t>الانتخابي،</w:t>
      </w:r>
      <w:r w:rsidR="00A82E06">
        <w:rPr>
          <w:rtl/>
        </w:rPr>
        <w:t xml:space="preserve"> </w:t>
      </w:r>
      <w:r w:rsidRPr="00A82E06">
        <w:rPr>
          <w:rtl/>
        </w:rPr>
        <w:t>بما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ذلك</w:t>
      </w:r>
      <w:r w:rsidR="00A82E06">
        <w:rPr>
          <w:rtl/>
        </w:rPr>
        <w:t xml:space="preserve"> </w:t>
      </w:r>
      <w:r w:rsidRPr="00A82E06">
        <w:rPr>
          <w:rtl/>
        </w:rPr>
        <w:t>من</w:t>
      </w:r>
      <w:r w:rsidR="00A82E06">
        <w:rPr>
          <w:rtl/>
        </w:rPr>
        <w:t xml:space="preserve"> </w:t>
      </w:r>
      <w:r w:rsidRPr="00A82E06">
        <w:rPr>
          <w:rtl/>
        </w:rPr>
        <w:t>خلال</w:t>
      </w:r>
      <w:r w:rsidR="00A82E06">
        <w:rPr>
          <w:rtl/>
        </w:rPr>
        <w:t xml:space="preserve"> </w:t>
      </w:r>
      <w:r w:rsidRPr="00A82E06">
        <w:rPr>
          <w:rtl/>
        </w:rPr>
        <w:t>طرح</w:t>
      </w:r>
      <w:r w:rsidR="00A82E06">
        <w:rPr>
          <w:rtl/>
        </w:rPr>
        <w:t xml:space="preserve"> </w:t>
      </w:r>
      <w:r w:rsidRPr="00A82E06">
        <w:rPr>
          <w:rtl/>
        </w:rPr>
        <w:t>مشروع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الإصلاح</w:t>
      </w:r>
      <w:r w:rsidR="00A82E06">
        <w:rPr>
          <w:rtl/>
        </w:rPr>
        <w:t xml:space="preserve"> </w:t>
      </w:r>
      <w:r w:rsidRPr="00A82E06">
        <w:rPr>
          <w:rtl/>
        </w:rPr>
        <w:t>الانتخابي</w:t>
      </w:r>
      <w:r w:rsidR="00A82E06">
        <w:rPr>
          <w:rtl/>
        </w:rPr>
        <w:t xml:space="preserve"> </w:t>
      </w:r>
      <w:r w:rsidRPr="00A82E06">
        <w:rPr>
          <w:rtl/>
        </w:rPr>
        <w:t>لعام</w:t>
      </w:r>
      <w:r w:rsidR="00AA39F4">
        <w:rPr>
          <w:rFonts w:hint="cs"/>
          <w:rtl/>
        </w:rPr>
        <w:t> </w:t>
      </w:r>
      <w:r w:rsidRPr="00E33450">
        <w:rPr>
          <w:rtl/>
        </w:rPr>
        <w:t>2022</w:t>
      </w:r>
      <w:r w:rsidR="00A82E06">
        <w:rPr>
          <w:rtl/>
        </w:rPr>
        <w:t xml:space="preserve"> </w:t>
      </w:r>
      <w:r w:rsidRPr="00A82E06">
        <w:rPr>
          <w:rtl/>
        </w:rPr>
        <w:t>واللجنة</w:t>
      </w:r>
      <w:r w:rsidR="00A82E06">
        <w:rPr>
          <w:rtl/>
        </w:rPr>
        <w:t xml:space="preserve"> </w:t>
      </w:r>
      <w:r w:rsidRPr="00A82E06">
        <w:rPr>
          <w:rtl/>
        </w:rPr>
        <w:t>الانتخابية.</w:t>
      </w:r>
      <w:r w:rsidR="00A82E06">
        <w:rPr>
          <w:rtl/>
        </w:rPr>
        <w:t xml:space="preserve"> </w:t>
      </w:r>
      <w:r w:rsidRPr="00A82E06">
        <w:rPr>
          <w:rtl/>
        </w:rPr>
        <w:t>غير</w:t>
      </w:r>
      <w:r w:rsidR="00A82E06">
        <w:rPr>
          <w:rtl/>
        </w:rPr>
        <w:t xml:space="preserve"> </w:t>
      </w:r>
      <w:r w:rsidRPr="00A82E06">
        <w:rPr>
          <w:rtl/>
        </w:rPr>
        <w:t>أنها</w:t>
      </w:r>
      <w:r w:rsidR="00A82E06">
        <w:rPr>
          <w:rtl/>
        </w:rPr>
        <w:t xml:space="preserve"> </w:t>
      </w:r>
      <w:r w:rsidRPr="00A82E06">
        <w:rPr>
          <w:rtl/>
        </w:rPr>
        <w:t>تشعر</w:t>
      </w:r>
      <w:r w:rsidR="00A82E06">
        <w:rPr>
          <w:rtl/>
        </w:rPr>
        <w:t xml:space="preserve"> </w:t>
      </w:r>
      <w:r w:rsidRPr="00A82E06">
        <w:rPr>
          <w:rtl/>
        </w:rPr>
        <w:t>بالقلق</w:t>
      </w:r>
      <w:r w:rsidR="00A82E06">
        <w:rPr>
          <w:rtl/>
        </w:rPr>
        <w:t xml:space="preserve"> </w:t>
      </w:r>
      <w:r w:rsidRPr="00A82E06">
        <w:rPr>
          <w:rtl/>
        </w:rPr>
        <w:t>إزاء</w:t>
      </w:r>
      <w:r w:rsidR="00A82E06">
        <w:rPr>
          <w:rtl/>
        </w:rPr>
        <w:t xml:space="preserve"> </w:t>
      </w:r>
      <w:r w:rsidRPr="00A82E06">
        <w:rPr>
          <w:rtl/>
        </w:rPr>
        <w:t>ما</w:t>
      </w:r>
      <w:r w:rsidR="00A82E06">
        <w:rPr>
          <w:rtl/>
        </w:rPr>
        <w:t xml:space="preserve"> </w:t>
      </w:r>
      <w:r w:rsidRPr="00A82E06">
        <w:rPr>
          <w:rtl/>
        </w:rPr>
        <w:t>يلي:</w:t>
      </w:r>
      <w:r w:rsidR="00A82E06">
        <w:rPr>
          <w:rtl/>
        </w:rPr>
        <w:t xml:space="preserve"> </w:t>
      </w:r>
      <w:r w:rsidRPr="00A82E06">
        <w:rPr>
          <w:rtl/>
        </w:rPr>
        <w:t>(أ)</w:t>
      </w:r>
      <w:r w:rsidR="00A82E06">
        <w:rPr>
          <w:rtl/>
        </w:rPr>
        <w:t xml:space="preserve"> </w:t>
      </w:r>
      <w:r w:rsidRPr="00A82E06">
        <w:rPr>
          <w:rtl/>
        </w:rPr>
        <w:t>بطء</w:t>
      </w:r>
      <w:r w:rsidR="00A82E06">
        <w:rPr>
          <w:rtl/>
        </w:rPr>
        <w:t xml:space="preserve"> </w:t>
      </w:r>
      <w:r w:rsidRPr="00A82E06">
        <w:rPr>
          <w:rtl/>
        </w:rPr>
        <w:t>التقدم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اعتماد</w:t>
      </w:r>
      <w:r w:rsidR="00A82E06">
        <w:rPr>
          <w:rtl/>
        </w:rPr>
        <w:t xml:space="preserve"> </w:t>
      </w:r>
      <w:r w:rsidRPr="00A82E06">
        <w:rPr>
          <w:rtl/>
        </w:rPr>
        <w:t>مشروع</w:t>
      </w:r>
      <w:r w:rsidR="00A82E06">
        <w:rPr>
          <w:rtl/>
        </w:rPr>
        <w:t xml:space="preserve"> </w:t>
      </w:r>
      <w:r w:rsidRPr="00A82E06">
        <w:rPr>
          <w:rtl/>
        </w:rPr>
        <w:t>قانون</w:t>
      </w:r>
      <w:r w:rsidR="00A82E06">
        <w:rPr>
          <w:rtl/>
        </w:rPr>
        <w:t xml:space="preserve"> </w:t>
      </w:r>
      <w:r w:rsidRPr="00A82E06">
        <w:rPr>
          <w:rtl/>
        </w:rPr>
        <w:t>الإصلاح</w:t>
      </w:r>
      <w:r w:rsidR="00A82E06">
        <w:rPr>
          <w:rtl/>
        </w:rPr>
        <w:t xml:space="preserve"> </w:t>
      </w:r>
      <w:r w:rsidRPr="00A82E06">
        <w:rPr>
          <w:rtl/>
        </w:rPr>
        <w:t>الانتخابي؛</w:t>
      </w:r>
      <w:r w:rsidR="00A82E06">
        <w:rPr>
          <w:rtl/>
        </w:rPr>
        <w:t xml:space="preserve"> </w:t>
      </w:r>
      <w:r w:rsidRPr="00A82E06">
        <w:rPr>
          <w:rtl/>
        </w:rPr>
        <w:t>و(ب)</w:t>
      </w:r>
      <w:r w:rsidR="00A82E06">
        <w:rPr>
          <w:rtl/>
        </w:rPr>
        <w:t xml:space="preserve"> </w:t>
      </w:r>
      <w:r w:rsidRPr="00A82E06">
        <w:rPr>
          <w:rtl/>
        </w:rPr>
        <w:t>الدور</w:t>
      </w:r>
      <w:r w:rsidR="00A82E06">
        <w:rPr>
          <w:rtl/>
        </w:rPr>
        <w:t xml:space="preserve"> </w:t>
      </w:r>
      <w:r w:rsidRPr="00A82E06">
        <w:rPr>
          <w:rtl/>
        </w:rPr>
        <w:t>المفقود</w:t>
      </w:r>
      <w:r w:rsidR="00A82E06">
        <w:rPr>
          <w:rtl/>
        </w:rPr>
        <w:t xml:space="preserve"> </w:t>
      </w:r>
      <w:r w:rsidRPr="00A82E06">
        <w:rPr>
          <w:rtl/>
        </w:rPr>
        <w:t>للجنة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معالجة</w:t>
      </w:r>
      <w:r w:rsidR="00A82E06">
        <w:rPr>
          <w:rtl/>
        </w:rPr>
        <w:t xml:space="preserve"> </w:t>
      </w:r>
      <w:r w:rsidRPr="00A82E06">
        <w:rPr>
          <w:rtl/>
        </w:rPr>
        <w:t>القضايا</w:t>
      </w:r>
      <w:r w:rsidR="00A82E06">
        <w:rPr>
          <w:rtl/>
        </w:rPr>
        <w:t xml:space="preserve"> </w:t>
      </w:r>
      <w:r w:rsidRPr="00A82E06">
        <w:rPr>
          <w:rtl/>
        </w:rPr>
        <w:t>والتحديات</w:t>
      </w:r>
      <w:r w:rsidR="00A82E06">
        <w:rPr>
          <w:rtl/>
        </w:rPr>
        <w:t xml:space="preserve"> </w:t>
      </w:r>
      <w:r w:rsidRPr="00A82E06">
        <w:rPr>
          <w:rtl/>
        </w:rPr>
        <w:t>المتعلقة</w:t>
      </w:r>
      <w:r w:rsidR="00A82E06">
        <w:rPr>
          <w:rtl/>
        </w:rPr>
        <w:t xml:space="preserve"> </w:t>
      </w:r>
      <w:r w:rsidRPr="00A82E06">
        <w:rPr>
          <w:rtl/>
        </w:rPr>
        <w:t>بخطاب</w:t>
      </w:r>
      <w:r w:rsidR="00A82E06">
        <w:rPr>
          <w:rtl/>
        </w:rPr>
        <w:t xml:space="preserve"> </w:t>
      </w:r>
      <w:r w:rsidRPr="00A82E06">
        <w:rPr>
          <w:rtl/>
        </w:rPr>
        <w:t>الكراهية</w:t>
      </w:r>
      <w:r w:rsidR="00A82E06">
        <w:rPr>
          <w:rtl/>
        </w:rPr>
        <w:t xml:space="preserve"> </w:t>
      </w:r>
      <w:r w:rsidRPr="00A82E06">
        <w:rPr>
          <w:rtl/>
        </w:rPr>
        <w:t>في</w:t>
      </w:r>
      <w:r w:rsidR="00A82E06">
        <w:rPr>
          <w:rtl/>
        </w:rPr>
        <w:t xml:space="preserve"> </w:t>
      </w:r>
      <w:r w:rsidRPr="00A82E06">
        <w:rPr>
          <w:rtl/>
        </w:rPr>
        <w:t>العملية</w:t>
      </w:r>
      <w:r w:rsidR="00A82E06">
        <w:rPr>
          <w:rtl/>
        </w:rPr>
        <w:t xml:space="preserve"> </w:t>
      </w:r>
      <w:r w:rsidRPr="00A82E06">
        <w:rPr>
          <w:rtl/>
        </w:rPr>
        <w:t>الانتخابية</w:t>
      </w:r>
      <w:r w:rsidR="00A82E06">
        <w:rPr>
          <w:rtl/>
        </w:rPr>
        <w:t xml:space="preserve"> </w:t>
      </w:r>
      <w:r w:rsidRPr="00A82E06">
        <w:rPr>
          <w:rtl/>
        </w:rPr>
        <w:t>(المواد</w:t>
      </w:r>
      <w:r w:rsidR="00A82E06">
        <w:rPr>
          <w:rtl/>
        </w:rPr>
        <w:t xml:space="preserve"> </w:t>
      </w:r>
      <w:r w:rsidRPr="00E33450">
        <w:rPr>
          <w:rtl/>
        </w:rPr>
        <w:t>7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14</w:t>
      </w:r>
      <w:r w:rsidR="00A82E06">
        <w:rPr>
          <w:rtl/>
        </w:rPr>
        <w:t xml:space="preserve"> </w:t>
      </w:r>
      <w:r w:rsidRPr="00A82E06">
        <w:rPr>
          <w:rtl/>
        </w:rPr>
        <w:t>و</w:t>
      </w:r>
      <w:r w:rsidRPr="00E33450">
        <w:rPr>
          <w:rtl/>
        </w:rPr>
        <w:t>2</w:t>
      </w:r>
      <w:r w:rsidR="00E5005F" w:rsidRPr="00E33450">
        <w:rPr>
          <w:rtl/>
        </w:rPr>
        <w:t>5</w:t>
      </w:r>
      <w:r w:rsidR="00CE4501">
        <w:rPr>
          <w:rFonts w:hint="cs"/>
          <w:rtl/>
        </w:rPr>
        <w:t>-</w:t>
      </w:r>
      <w:r w:rsidR="00CE4501" w:rsidRPr="00E33450">
        <w:rPr>
          <w:rtl/>
        </w:rPr>
        <w:t>26</w:t>
      </w:r>
      <w:r w:rsidR="00E5005F" w:rsidRPr="00A82E06">
        <w:rPr>
          <w:rFonts w:ascii="Simplified Arabic"/>
          <w:szCs w:val="20"/>
          <w:rtl/>
        </w:rPr>
        <w:t>)</w:t>
      </w:r>
      <w:r w:rsidR="00E5005F" w:rsidRPr="00A82E06">
        <w:rPr>
          <w:rtl/>
        </w:rPr>
        <w:t>.</w:t>
      </w:r>
    </w:p>
    <w:p w14:paraId="3A54DC78" w14:textId="53E1B24D" w:rsidR="00211477" w:rsidRPr="00E33450" w:rsidRDefault="00211477" w:rsidP="00E72BDF">
      <w:pPr>
        <w:pStyle w:val="SingleTxtGA"/>
        <w:rPr>
          <w:rFonts w:ascii="Times New Roman Bold" w:hAnsi="Times New Roman Bold" w:hint="eastAsia"/>
          <w:b/>
          <w:bCs/>
          <w:szCs w:val="20"/>
          <w:lang w:val="ar-SA" w:eastAsia="zh-TW" w:bidi="en-GB"/>
        </w:rPr>
      </w:pPr>
      <w:r w:rsidRPr="00E33450">
        <w:rPr>
          <w:rtl/>
        </w:rPr>
        <w:t>48</w:t>
      </w:r>
      <w:r w:rsidRPr="00A82E06">
        <w:rPr>
          <w:rFonts w:ascii="Simplified Arabic"/>
          <w:szCs w:val="20"/>
          <w:rtl/>
        </w:rPr>
        <w:t>-</w:t>
      </w:r>
      <w:r w:rsidRPr="00A82E06">
        <w:rPr>
          <w:rtl/>
        </w:rPr>
        <w:tab/>
      </w:r>
      <w:r w:rsidRPr="00E33450">
        <w:rPr>
          <w:rFonts w:ascii="Times New Roman Bold" w:hAnsi="Times New Roman Bold"/>
          <w:b/>
          <w:bCs/>
          <w:rtl/>
        </w:rPr>
        <w:t>ينبغي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للدولة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الطرف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أن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تتخذ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التدابير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اللازمة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لإتمام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اعتماد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مشروع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قانون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الإصلاح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الانتخابي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وضمان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فعالية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واستقلالية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عمل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اللجنة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الانتخابية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الجديدة،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وينبغي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أن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تنظر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في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إسناد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دور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تنظيم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ورصد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الخطاب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التمييزي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وخطاب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الكراهية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في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العملية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الانتخابية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إلى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اللجنة.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وتشجع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الدولة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الطرف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أيضاً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على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مضاعفة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جهودها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لضمان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المشاركة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السياسية،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ولا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سيما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مشاركة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الفئات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المهمشة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والممثلة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عادة</w:t>
      </w:r>
      <w:r w:rsidR="00A82E06" w:rsidRPr="00E33450">
        <w:rPr>
          <w:rFonts w:ascii="Times New Roman Bold" w:hAnsi="Times New Roman Bold"/>
          <w:b/>
          <w:bCs/>
          <w:rtl/>
        </w:rPr>
        <w:t xml:space="preserve"> </w:t>
      </w:r>
      <w:r w:rsidRPr="00E33450">
        <w:rPr>
          <w:rFonts w:ascii="Times New Roman Bold" w:hAnsi="Times New Roman Bold"/>
          <w:b/>
          <w:bCs/>
          <w:rtl/>
        </w:rPr>
        <w:t>تمثيلاً</w:t>
      </w:r>
      <w:r w:rsidR="00AA39F4" w:rsidRPr="00E33450">
        <w:rPr>
          <w:rFonts w:ascii="Times New Roman Bold" w:hAnsi="Times New Roman Bold" w:hint="eastAsia"/>
          <w:b/>
          <w:bCs/>
          <w:rtl/>
        </w:rPr>
        <w:t> </w:t>
      </w:r>
      <w:r w:rsidRPr="00E33450">
        <w:rPr>
          <w:rFonts w:ascii="Times New Roman Bold" w:hAnsi="Times New Roman Bold"/>
          <w:b/>
          <w:bCs/>
          <w:rtl/>
        </w:rPr>
        <w:t>ناقصاً.</w:t>
      </w:r>
    </w:p>
    <w:p w14:paraId="649AB3F2" w14:textId="415772F7" w:rsidR="00211477" w:rsidRPr="00E33450" w:rsidRDefault="00E72BDF" w:rsidP="00E72BDF">
      <w:pPr>
        <w:pStyle w:val="H1GA"/>
        <w:rPr>
          <w:szCs w:val="20"/>
          <w:lang w:val="ar-SA" w:eastAsia="zh-TW" w:bidi="en-GB"/>
        </w:rPr>
      </w:pPr>
      <w:r w:rsidRPr="00E33450">
        <w:rPr>
          <w:rtl/>
        </w:rPr>
        <w:tab/>
      </w:r>
      <w:r w:rsidR="00211477" w:rsidRPr="00E33450">
        <w:rPr>
          <w:rtl/>
        </w:rPr>
        <w:t>دال-</w:t>
      </w:r>
      <w:r w:rsidR="00211477" w:rsidRPr="00E33450">
        <w:rPr>
          <w:rtl/>
        </w:rPr>
        <w:tab/>
        <w:t>النشر</w:t>
      </w:r>
      <w:r w:rsidR="00A82E06" w:rsidRPr="00E33450">
        <w:rPr>
          <w:rtl/>
        </w:rPr>
        <w:t xml:space="preserve"> </w:t>
      </w:r>
      <w:r w:rsidR="00211477" w:rsidRPr="00E33450">
        <w:rPr>
          <w:rtl/>
        </w:rPr>
        <w:t>والمتابعة</w:t>
      </w:r>
      <w:r w:rsidR="00A82E06" w:rsidRPr="00E33450">
        <w:rPr>
          <w:rtl/>
        </w:rPr>
        <w:t xml:space="preserve"> </w:t>
      </w:r>
    </w:p>
    <w:p w14:paraId="1DF62847" w14:textId="21095FD9" w:rsidR="00211477" w:rsidRPr="00E33450" w:rsidRDefault="00211477" w:rsidP="00F620ED">
      <w:pPr>
        <w:pStyle w:val="SingleTxtGA"/>
        <w:rPr>
          <w:b/>
          <w:bCs/>
        </w:rPr>
      </w:pPr>
      <w:r w:rsidRPr="00E33450">
        <w:rPr>
          <w:rtl/>
        </w:rPr>
        <w:t>49</w:t>
      </w:r>
      <w:r w:rsidRPr="00A82E06">
        <w:rPr>
          <w:rtl/>
        </w:rPr>
        <w:t>-</w:t>
      </w:r>
      <w:r w:rsidRPr="00A82E06">
        <w:rPr>
          <w:rtl/>
        </w:rPr>
        <w:tab/>
      </w:r>
      <w:r w:rsidRPr="00E33450">
        <w:rPr>
          <w:b/>
          <w:bCs/>
          <w:rtl/>
        </w:rPr>
        <w:t>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تنشر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نطاق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واسع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نص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وبروتوكوليه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الاختياريين،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وتقريرها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الدوري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الخامس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وهذه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الملاحظات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الختامية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بغية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إذكاء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الوعي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بالحقوق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المكرسة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العهد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أوساط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السلطات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القضائية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والتشريعية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والإدارية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والمجتمع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المدني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والمنظمات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الحكومية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البلد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وعامة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الجمهور.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وينبغي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تعمل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ترجمة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التقرير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الدوري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وهذه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الملاحظات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الختامية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اللغة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الرسمية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الطرف.</w:t>
      </w:r>
    </w:p>
    <w:p w14:paraId="0773EBB6" w14:textId="289E3F02" w:rsidR="00211477" w:rsidRPr="00E33450" w:rsidRDefault="00211477" w:rsidP="00F620ED">
      <w:pPr>
        <w:pStyle w:val="SingleTxtGA"/>
        <w:rPr>
          <w:b/>
          <w:bCs/>
          <w:rtl/>
          <w:lang w:val="en-US"/>
        </w:rPr>
      </w:pPr>
      <w:r w:rsidRPr="00E33450">
        <w:rPr>
          <w:rtl/>
        </w:rPr>
        <w:t>50</w:t>
      </w:r>
      <w:r w:rsidRPr="00A82E06">
        <w:rPr>
          <w:rtl/>
        </w:rPr>
        <w:t>-</w:t>
      </w:r>
      <w:r w:rsidRPr="00A82E06">
        <w:rPr>
          <w:rtl/>
        </w:rPr>
        <w:tab/>
      </w:r>
      <w:r w:rsidRPr="00E33450">
        <w:rPr>
          <w:b/>
          <w:bCs/>
          <w:rtl/>
        </w:rPr>
        <w:t>ووفقاً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للمادة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75(</w:t>
      </w:r>
      <w:r w:rsidR="00E5005F" w:rsidRPr="00E33450">
        <w:rPr>
          <w:b/>
          <w:bCs/>
          <w:rtl/>
        </w:rPr>
        <w:t>1)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النظام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الداخلي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للجنة،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يُطلب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تقدم،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بحلول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28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تموز/يوليه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2025،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معلومات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تنفيذ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التوصيات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قدمتها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الفقرات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12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(المساءلة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انتهاكات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حقوق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الإنسان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السابقة)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و18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(عدم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التمييز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وخطاب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الكراهية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والجرائم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المرتكبة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بدافع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الكراهية)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و42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(حرية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الدين)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أعلاه.</w:t>
      </w:r>
    </w:p>
    <w:p w14:paraId="1AFD7415" w14:textId="31355F73" w:rsidR="00E5005F" w:rsidRPr="00E33450" w:rsidRDefault="00211477" w:rsidP="00E72BDF">
      <w:pPr>
        <w:pStyle w:val="SingleTxtGA"/>
        <w:rPr>
          <w:b/>
          <w:bCs/>
          <w:rtl/>
        </w:rPr>
      </w:pPr>
      <w:r w:rsidRPr="00E33450">
        <w:rPr>
          <w:rtl/>
        </w:rPr>
        <w:t>51</w:t>
      </w:r>
      <w:r w:rsidRPr="00A82E06">
        <w:rPr>
          <w:rtl/>
        </w:rPr>
        <w:t>-</w:t>
      </w:r>
      <w:r w:rsidRPr="00A82E06">
        <w:rPr>
          <w:rtl/>
        </w:rPr>
        <w:tab/>
      </w:r>
      <w:r w:rsidRPr="00E33450">
        <w:rPr>
          <w:b/>
          <w:bCs/>
          <w:rtl/>
        </w:rPr>
        <w:t>ووفقاً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لجولة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الاستعراض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المتوقعة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للجنة،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ستتلقى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2028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قائمة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المسائل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وضعتها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قبل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تقديم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التقرير،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ويتوقع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منها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تقدم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ردودها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غضون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واحدة،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ستشكل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تقريرها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الدوري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السادس.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وتطلب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اللجنة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أيضاً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إلى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أن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تجري،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سياق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إعداد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تقريرها،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مشاورات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واسعة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النطاق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المجتمع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المدني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والمنظمات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غير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الحكومية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البلد.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ووفقاً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لقرار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الجمعية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العامة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68/268،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فإن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الأقصى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لعدد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الكلمات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التقرير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هو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200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21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كلمة.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وسيعقد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الحوار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البناء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المقبل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مع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الدولة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الطرف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جنيف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في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عام</w:t>
      </w:r>
      <w:r w:rsidR="00A82E06" w:rsidRPr="00E33450">
        <w:rPr>
          <w:b/>
          <w:bCs/>
          <w:rtl/>
        </w:rPr>
        <w:t xml:space="preserve"> </w:t>
      </w:r>
      <w:r w:rsidRPr="00E33450">
        <w:rPr>
          <w:b/>
          <w:bCs/>
          <w:rtl/>
        </w:rPr>
        <w:t>203</w:t>
      </w:r>
      <w:r w:rsidR="00E5005F" w:rsidRPr="00E33450">
        <w:rPr>
          <w:b/>
          <w:bCs/>
          <w:rtl/>
        </w:rPr>
        <w:t>0.</w:t>
      </w:r>
    </w:p>
    <w:p w14:paraId="2AC874E7" w14:textId="085B15FC" w:rsidR="00211477" w:rsidRPr="00A82E06" w:rsidRDefault="00211477" w:rsidP="00211477">
      <w:pPr>
        <w:spacing w:before="240"/>
        <w:jc w:val="center"/>
      </w:pPr>
      <w:r w:rsidRPr="00A82E06">
        <w:rPr>
          <w:u w:val="single"/>
        </w:rPr>
        <w:tab/>
      </w:r>
      <w:r w:rsidRPr="00A82E06">
        <w:rPr>
          <w:u w:val="single"/>
        </w:rPr>
        <w:tab/>
      </w:r>
      <w:r w:rsidRPr="00A82E06">
        <w:rPr>
          <w:u w:val="single"/>
        </w:rPr>
        <w:tab/>
      </w:r>
    </w:p>
    <w:sectPr w:rsidR="00211477" w:rsidRPr="00A82E06" w:rsidSect="00705D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9E4F4" w14:textId="77777777" w:rsidR="00E80547" w:rsidRPr="002901D9" w:rsidRDefault="00E80547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19112EB" w14:textId="77777777" w:rsidR="00E80547" w:rsidRDefault="00E8054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ED99" w14:textId="5C077D05" w:rsidR="00A668A2" w:rsidRPr="00A668A2" w:rsidRDefault="00A668A2" w:rsidP="00A668A2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GE.23-01329</w:t>
    </w:r>
    <w:r>
      <w:rPr>
        <w:lang w:val="en-US"/>
      </w:rPr>
      <w:tab/>
    </w:r>
    <w:r w:rsidRPr="00A668A2">
      <w:rPr>
        <w:b/>
        <w:sz w:val="18"/>
        <w:lang w:val="en-US"/>
      </w:rPr>
      <w:fldChar w:fldCharType="begin"/>
    </w:r>
    <w:r w:rsidRPr="00A668A2">
      <w:rPr>
        <w:b/>
        <w:sz w:val="18"/>
        <w:lang w:val="en-US"/>
      </w:rPr>
      <w:instrText xml:space="preserve"> PAGE  \* MERGEFORMAT </w:instrText>
    </w:r>
    <w:r w:rsidRPr="00A668A2">
      <w:rPr>
        <w:b/>
        <w:sz w:val="18"/>
        <w:lang w:val="en-US"/>
      </w:rPr>
      <w:fldChar w:fldCharType="separate"/>
    </w:r>
    <w:r w:rsidRPr="00A668A2">
      <w:rPr>
        <w:b/>
        <w:noProof/>
        <w:sz w:val="18"/>
        <w:lang w:val="en-US"/>
      </w:rPr>
      <w:t>2</w:t>
    </w:r>
    <w:r w:rsidRPr="00A668A2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B13F6" w14:textId="356D0A5B" w:rsidR="006959B0" w:rsidRPr="00A668A2" w:rsidRDefault="00A668A2" w:rsidP="00A668A2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GE.23-01329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6856" w14:textId="3147D0FD" w:rsidR="00DE50B1" w:rsidRPr="00A668A2" w:rsidRDefault="00A668A2" w:rsidP="00A668A2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2FF6BFBF" wp14:editId="355BE3F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23-01329</w:t>
    </w:r>
    <w:r w:rsidR="00A82E06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3B3002C" wp14:editId="632C861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13067" w14:textId="77777777" w:rsidR="00E80547" w:rsidRPr="000437B8" w:rsidRDefault="00E80547" w:rsidP="00F10DAB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20D0969F" w14:textId="77777777" w:rsidR="00E80547" w:rsidRDefault="00E80547" w:rsidP="00656392">
      <w:pPr>
        <w:spacing w:line="240" w:lineRule="auto"/>
      </w:pPr>
      <w:r>
        <w:continuationSeparator/>
      </w:r>
    </w:p>
  </w:footnote>
  <w:footnote w:id="1">
    <w:p w14:paraId="167680AA" w14:textId="2B4FB520" w:rsidR="00211477" w:rsidRPr="00F62630" w:rsidRDefault="00211477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 w:rsidRPr="00F62630">
        <w:rPr>
          <w:rFonts w:ascii="Simplified Arabic"/>
          <w:szCs w:val="18"/>
        </w:rPr>
        <w:t>*</w:t>
      </w:r>
      <w:r w:rsidRPr="00F62630">
        <w:rPr>
          <w:szCs w:val="18"/>
          <w:rtl/>
        </w:rPr>
        <w:tab/>
        <w:t>اعتمدتها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اللجنة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في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دورتها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135</w:t>
      </w:r>
      <w:r w:rsidR="00A82E06">
        <w:rPr>
          <w:rFonts w:ascii="Simplified Arabic"/>
          <w:szCs w:val="18"/>
          <w:rtl/>
        </w:rPr>
        <w:t xml:space="preserve"> </w:t>
      </w:r>
      <w:r w:rsidRPr="00F62630">
        <w:rPr>
          <w:rFonts w:ascii="Simplified Arabic"/>
          <w:szCs w:val="18"/>
          <w:rtl/>
        </w:rPr>
        <w:t>(</w:t>
      </w:r>
      <w:r w:rsidRPr="00E33450">
        <w:rPr>
          <w:rFonts w:ascii="Simplified Arabic"/>
          <w:szCs w:val="18"/>
          <w:rtl/>
        </w:rPr>
        <w:t>27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حزيران/يونيه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-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27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تموز/يوليه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2022</w:t>
      </w:r>
      <w:r w:rsidR="00E5005F" w:rsidRPr="00E5005F">
        <w:rPr>
          <w:rFonts w:ascii="Simplified Arabic"/>
          <w:szCs w:val="18"/>
          <w:rtl/>
        </w:rPr>
        <w:t>)</w:t>
      </w:r>
      <w:r w:rsidR="00E5005F"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2">
    <w:p w14:paraId="409D066A" w14:textId="5EC6F45E" w:rsidR="00E5005F" w:rsidRPr="00CE4501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</w:r>
      <w:hyperlink r:id="rId1" w:history="1">
        <w:r w:rsidRPr="00E5005F">
          <w:rPr>
            <w:rStyle w:val="Hyperlink"/>
          </w:rPr>
          <w:t>CCPR/C/IRL/</w:t>
        </w:r>
        <w:r w:rsidRPr="00E33450">
          <w:rPr>
            <w:rStyle w:val="Hyperlink"/>
          </w:rPr>
          <w:t>5</w:t>
        </w:r>
      </w:hyperlink>
      <w:r w:rsidRPr="00E5005F">
        <w:rPr>
          <w:rFonts w:cs="Times New Roman"/>
          <w:szCs w:val="18"/>
          <w:rtl/>
        </w:rPr>
        <w:t>.</w:t>
      </w:r>
      <w:r w:rsidR="00A82E06">
        <w:rPr>
          <w:rFonts w:cs="Times New Roman"/>
          <w:szCs w:val="18"/>
          <w:rtl/>
        </w:rPr>
        <w:t xml:space="preserve"> </w:t>
      </w:r>
    </w:p>
  </w:footnote>
  <w:footnote w:id="3">
    <w:p w14:paraId="3C262E95" w14:textId="26DD1C27" w:rsidR="00E5005F" w:rsidRPr="00F62630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انظر</w:t>
      </w:r>
      <w:r w:rsidR="00A82E06">
        <w:rPr>
          <w:szCs w:val="18"/>
          <w:rtl/>
        </w:rPr>
        <w:t xml:space="preserve"> </w:t>
      </w:r>
      <w:hyperlink r:id="rId2" w:history="1">
        <w:r w:rsidRPr="00E5005F">
          <w:rPr>
            <w:rStyle w:val="Hyperlink"/>
          </w:rPr>
          <w:t>CCPR/C/SR.</w:t>
        </w:r>
        <w:r w:rsidRPr="00E33450">
          <w:rPr>
            <w:rStyle w:val="Hyperlink"/>
          </w:rPr>
          <w:t>3886</w:t>
        </w:r>
      </w:hyperlink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و</w:t>
      </w:r>
      <w:hyperlink r:id="rId3" w:history="1">
        <w:r w:rsidRPr="00E5005F">
          <w:rPr>
            <w:rStyle w:val="Hyperlink"/>
          </w:rPr>
          <w:t>CCPR/C/SR.</w:t>
        </w:r>
        <w:r w:rsidRPr="00E33450">
          <w:rPr>
            <w:rStyle w:val="Hyperlink"/>
          </w:rPr>
          <w:t>3887</w:t>
        </w:r>
      </w:hyperlink>
      <w:r w:rsidRPr="00E5005F">
        <w:rPr>
          <w:rFonts w:cs="Times New Roman"/>
          <w:szCs w:val="18"/>
          <w:rtl/>
        </w:rPr>
        <w:t>.</w:t>
      </w:r>
      <w:r w:rsidR="00A82E06">
        <w:rPr>
          <w:rFonts w:cs="Times New Roman"/>
          <w:szCs w:val="18"/>
          <w:rtl/>
        </w:rPr>
        <w:t xml:space="preserve"> </w:t>
      </w:r>
    </w:p>
  </w:footnote>
  <w:footnote w:id="4">
    <w:p w14:paraId="425A6A42" w14:textId="0D16D7CB" w:rsidR="00E5005F" w:rsidRPr="00F62630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</w:r>
      <w:hyperlink r:id="rId4" w:history="1">
        <w:r w:rsidRPr="00E5005F">
          <w:rPr>
            <w:rStyle w:val="Hyperlink"/>
          </w:rPr>
          <w:t>CCPR/C/IRL/RQ/</w:t>
        </w:r>
        <w:r w:rsidRPr="00E33450">
          <w:rPr>
            <w:rStyle w:val="Hyperlink"/>
          </w:rPr>
          <w:t>5</w:t>
        </w:r>
      </w:hyperlink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وتحديث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الردود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(تتاح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في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الرابط</w:t>
      </w:r>
      <w:r w:rsidR="00A82E06">
        <w:rPr>
          <w:szCs w:val="18"/>
          <w:rtl/>
        </w:rPr>
        <w:t xml:space="preserve"> </w:t>
      </w:r>
      <w:hyperlink r:id="rId5" w:history="1">
        <w:r w:rsidR="00CA528E" w:rsidRPr="000236A9">
          <w:rPr>
            <w:rStyle w:val="Hyperlink"/>
          </w:rPr>
          <w:t>https://tbinternet.ohchr.org/_layouts/</w:t>
        </w:r>
        <w:r w:rsidR="00CA528E" w:rsidRPr="00E33450">
          <w:rPr>
            <w:rStyle w:val="Hyperlink"/>
          </w:rPr>
          <w:t>15</w:t>
        </w:r>
        <w:r w:rsidR="00CA528E" w:rsidRPr="000236A9">
          <w:rPr>
            <w:rStyle w:val="Hyperlink"/>
          </w:rPr>
          <w:t>/treatybodyex</w:t>
        </w:r>
        <w:r w:rsidR="00CA528E" w:rsidRPr="000236A9">
          <w:rPr>
            <w:rStyle w:val="Hyperlink"/>
          </w:rPr>
          <w:br/>
          <w:t>ternal/Download.aspx?symbolno=INT%</w:t>
        </w:r>
        <w:r w:rsidR="00CA528E" w:rsidRPr="00E33450">
          <w:rPr>
            <w:rStyle w:val="Hyperlink"/>
          </w:rPr>
          <w:t>2</w:t>
        </w:r>
        <w:r w:rsidR="00CA528E" w:rsidRPr="000236A9">
          <w:rPr>
            <w:rStyle w:val="Hyperlink"/>
          </w:rPr>
          <w:t>fCCPR%</w:t>
        </w:r>
        <w:r w:rsidR="00CA528E" w:rsidRPr="00E33450">
          <w:rPr>
            <w:rStyle w:val="Hyperlink"/>
          </w:rPr>
          <w:t>2</w:t>
        </w:r>
        <w:r w:rsidR="00CA528E" w:rsidRPr="000236A9">
          <w:rPr>
            <w:rStyle w:val="Hyperlink"/>
          </w:rPr>
          <w:t>fRLI%</w:t>
        </w:r>
        <w:r w:rsidR="00CA528E" w:rsidRPr="00E33450">
          <w:rPr>
            <w:rStyle w:val="Hyperlink"/>
          </w:rPr>
          <w:t>2</w:t>
        </w:r>
        <w:r w:rsidR="00CA528E" w:rsidRPr="000236A9">
          <w:rPr>
            <w:rStyle w:val="Hyperlink"/>
          </w:rPr>
          <w:t>fIRL%</w:t>
        </w:r>
        <w:r w:rsidR="00CA528E" w:rsidRPr="00E33450">
          <w:rPr>
            <w:rStyle w:val="Hyperlink"/>
          </w:rPr>
          <w:t>2</w:t>
        </w:r>
        <w:r w:rsidR="00CA528E" w:rsidRPr="000236A9">
          <w:rPr>
            <w:rStyle w:val="Hyperlink"/>
          </w:rPr>
          <w:t>f</w:t>
        </w:r>
        <w:r w:rsidR="00CA528E" w:rsidRPr="00E33450">
          <w:rPr>
            <w:rStyle w:val="Hyperlink"/>
          </w:rPr>
          <w:t>49084</w:t>
        </w:r>
        <w:r w:rsidR="00CA528E" w:rsidRPr="000236A9">
          <w:rPr>
            <w:rStyle w:val="Hyperlink"/>
          </w:rPr>
          <w:t>&amp;Lang=en</w:t>
        </w:r>
      </w:hyperlink>
      <w:r w:rsidRPr="00E5005F">
        <w:rPr>
          <w:rFonts w:ascii="Simplified Arabic"/>
          <w:szCs w:val="18"/>
          <w:rtl/>
        </w:rPr>
        <w:t>)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5">
    <w:p w14:paraId="4C036F83" w14:textId="13F8E39F" w:rsidR="00E5005F" w:rsidRPr="00F62630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</w:r>
      <w:hyperlink r:id="rId6" w:history="1">
        <w:r w:rsidRPr="00E5005F">
          <w:rPr>
            <w:rStyle w:val="Hyperlink"/>
          </w:rPr>
          <w:t>CCPR/C/IRL/Q/</w:t>
        </w:r>
        <w:r w:rsidRPr="00E33450">
          <w:rPr>
            <w:rStyle w:val="Hyperlink"/>
          </w:rPr>
          <w:t>5</w:t>
        </w:r>
      </w:hyperlink>
      <w:r w:rsidRPr="00E5005F">
        <w:rPr>
          <w:rFonts w:cs="Times New Roman"/>
          <w:szCs w:val="18"/>
          <w:rtl/>
        </w:rPr>
        <w:t>.</w:t>
      </w:r>
      <w:r w:rsidR="00A82E06">
        <w:rPr>
          <w:rFonts w:cs="Times New Roman"/>
          <w:szCs w:val="18"/>
          <w:rtl/>
        </w:rPr>
        <w:t xml:space="preserve"> </w:t>
      </w:r>
    </w:p>
  </w:footnote>
  <w:footnote w:id="6">
    <w:p w14:paraId="31E8E5D7" w14:textId="2DBEBF46" w:rsidR="00E5005F" w:rsidRPr="00F62630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</w:r>
      <w:hyperlink r:id="rId7" w:history="1">
        <w:r w:rsidRPr="00E5005F">
          <w:rPr>
            <w:rStyle w:val="Hyperlink"/>
          </w:rPr>
          <w:t>CCPR/C/IRL/CO/</w:t>
        </w:r>
        <w:r w:rsidRPr="00E33450">
          <w:rPr>
            <w:rStyle w:val="Hyperlink"/>
          </w:rPr>
          <w:t>4</w:t>
        </w:r>
      </w:hyperlink>
      <w:r w:rsidRPr="00F62630">
        <w:rPr>
          <w:szCs w:val="18"/>
          <w:rtl/>
        </w:rPr>
        <w:t>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proofErr w:type="gramStart"/>
      <w:r w:rsidRPr="00E33450">
        <w:rPr>
          <w:rFonts w:ascii="Simplified Arabic"/>
          <w:szCs w:val="18"/>
          <w:rtl/>
        </w:rPr>
        <w:t>5</w:t>
      </w:r>
      <w:proofErr w:type="gramEnd"/>
      <w:r w:rsidRPr="00F62630">
        <w:rPr>
          <w:szCs w:val="18"/>
          <w:rtl/>
        </w:rPr>
        <w:t>؛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و</w:t>
      </w:r>
      <w:hyperlink r:id="rId8" w:history="1">
        <w:r w:rsidRPr="00E5005F">
          <w:rPr>
            <w:rStyle w:val="Hyperlink"/>
          </w:rPr>
          <w:t>CCPR/C/IRL/CO/</w:t>
        </w:r>
        <w:r w:rsidRPr="00E33450">
          <w:rPr>
            <w:rStyle w:val="Hyperlink"/>
          </w:rPr>
          <w:t>3</w:t>
        </w:r>
      </w:hyperlink>
      <w:r w:rsidRPr="00F62630">
        <w:rPr>
          <w:szCs w:val="18"/>
          <w:rtl/>
        </w:rPr>
        <w:t>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6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7">
    <w:p w14:paraId="2C52206E" w14:textId="300D19E7" w:rsidR="00E5005F" w:rsidRPr="00F62630" w:rsidRDefault="00E5005F" w:rsidP="00E5005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</w:r>
      <w:hyperlink r:id="rId9" w:history="1">
        <w:r w:rsidRPr="00E5005F">
          <w:rPr>
            <w:rStyle w:val="Hyperlink"/>
          </w:rPr>
          <w:t>CCPR/C/IRL/CO/</w:t>
        </w:r>
        <w:r w:rsidRPr="00E33450">
          <w:rPr>
            <w:rStyle w:val="Hyperlink"/>
          </w:rPr>
          <w:t>4</w:t>
        </w:r>
      </w:hyperlink>
      <w:r w:rsidRPr="00F62630">
        <w:rPr>
          <w:szCs w:val="18"/>
          <w:rtl/>
        </w:rPr>
        <w:t>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proofErr w:type="gramStart"/>
      <w:r w:rsidRPr="00E33450">
        <w:rPr>
          <w:rFonts w:ascii="Simplified Arabic"/>
          <w:szCs w:val="18"/>
          <w:rtl/>
        </w:rPr>
        <w:t>5</w:t>
      </w:r>
      <w:proofErr w:type="gramEnd"/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8">
    <w:p w14:paraId="7D6989D1" w14:textId="1C6FEADB" w:rsidR="00E5005F" w:rsidRPr="00E41819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10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9">
    <w:p w14:paraId="04FDC779" w14:textId="2FF62868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11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10">
    <w:p w14:paraId="2ED3CFE4" w14:textId="4EDA51CF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12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11">
    <w:p w14:paraId="179B027D" w14:textId="55152E39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15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12">
    <w:p w14:paraId="762AE3FA" w14:textId="5727DBD2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19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13">
    <w:p w14:paraId="762C3F1B" w14:textId="36F36013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نفسه،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الفقرة</w:t>
      </w:r>
      <w:r w:rsidR="00A82E06">
        <w:rPr>
          <w:szCs w:val="18"/>
          <w:rtl/>
        </w:rPr>
        <w:t xml:space="preserve"> </w:t>
      </w:r>
      <w:r w:rsidRPr="00E33450">
        <w:rPr>
          <w:rFonts w:ascii="Simplified Arabic"/>
          <w:szCs w:val="18"/>
          <w:rtl/>
        </w:rPr>
        <w:t>21</w:t>
      </w:r>
      <w:r w:rsidRPr="00E5005F"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  <w:footnote w:id="14">
    <w:p w14:paraId="76417202" w14:textId="1253C2DA" w:rsidR="00E5005F" w:rsidRPr="00F62630" w:rsidRDefault="00E5005F" w:rsidP="00E4181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E33450">
        <w:rPr>
          <w:rStyle w:val="FootnoteReference"/>
          <w:vertAlign w:val="baseline"/>
        </w:rPr>
        <w:footnoteRef/>
      </w:r>
      <w:r>
        <w:rPr>
          <w:rStyle w:val="FootnoteReference"/>
          <w:vertAlign w:val="baseline"/>
          <w:rtl/>
        </w:rPr>
        <w:t>)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ab/>
        <w:t>المرجع</w:t>
      </w:r>
      <w:r w:rsidR="00A82E06">
        <w:rPr>
          <w:szCs w:val="18"/>
          <w:rtl/>
        </w:rPr>
        <w:t xml:space="preserve"> </w:t>
      </w:r>
      <w:r w:rsidRPr="00F62630">
        <w:rPr>
          <w:szCs w:val="18"/>
          <w:rtl/>
        </w:rPr>
        <w:t>نفسه</w:t>
      </w:r>
      <w:r>
        <w:rPr>
          <w:szCs w:val="18"/>
          <w:rtl/>
        </w:rPr>
        <w:t>.</w:t>
      </w:r>
      <w:r w:rsidR="00A82E06">
        <w:rPr>
          <w:szCs w:val="18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C69C6" w14:textId="1461B4D7" w:rsidR="00A668A2" w:rsidRPr="00A668A2" w:rsidRDefault="00A668A2" w:rsidP="00A668A2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806FC">
      <w:t>CCPR/C/IRL/CO/5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FEE23" w14:textId="128F48B6" w:rsidR="00A668A2" w:rsidRPr="00A668A2" w:rsidRDefault="00A668A2" w:rsidP="00A668A2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806FC">
      <w:t>CCPR/C/IRL/CO/5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423915121">
    <w:abstractNumId w:val="15"/>
  </w:num>
  <w:num w:numId="2" w16cid:durableId="1554778635">
    <w:abstractNumId w:val="12"/>
  </w:num>
  <w:num w:numId="3" w16cid:durableId="1208564525">
    <w:abstractNumId w:val="2"/>
  </w:num>
  <w:num w:numId="4" w16cid:durableId="399863371">
    <w:abstractNumId w:val="11"/>
  </w:num>
  <w:num w:numId="5" w16cid:durableId="1801026301">
    <w:abstractNumId w:val="8"/>
  </w:num>
  <w:num w:numId="6" w16cid:durableId="97680682">
    <w:abstractNumId w:val="5"/>
  </w:num>
  <w:num w:numId="7" w16cid:durableId="59133397">
    <w:abstractNumId w:val="17"/>
  </w:num>
  <w:num w:numId="8" w16cid:durableId="1780297023">
    <w:abstractNumId w:val="2"/>
  </w:num>
  <w:num w:numId="9" w16cid:durableId="862011518">
    <w:abstractNumId w:val="11"/>
  </w:num>
  <w:num w:numId="10" w16cid:durableId="1416365484">
    <w:abstractNumId w:val="5"/>
  </w:num>
  <w:num w:numId="11" w16cid:durableId="1847939464">
    <w:abstractNumId w:val="17"/>
  </w:num>
  <w:num w:numId="12" w16cid:durableId="1834443891">
    <w:abstractNumId w:val="2"/>
  </w:num>
  <w:num w:numId="13" w16cid:durableId="70541900">
    <w:abstractNumId w:val="11"/>
  </w:num>
  <w:num w:numId="14" w16cid:durableId="2110395395">
    <w:abstractNumId w:val="8"/>
  </w:num>
  <w:num w:numId="15" w16cid:durableId="1912503227">
    <w:abstractNumId w:val="5"/>
  </w:num>
  <w:num w:numId="16" w16cid:durableId="1286539711">
    <w:abstractNumId w:val="17"/>
  </w:num>
  <w:num w:numId="17" w16cid:durableId="2041121805">
    <w:abstractNumId w:val="4"/>
  </w:num>
  <w:num w:numId="18" w16cid:durableId="1374690337">
    <w:abstractNumId w:val="3"/>
  </w:num>
  <w:num w:numId="19" w16cid:durableId="1049838949">
    <w:abstractNumId w:val="16"/>
  </w:num>
  <w:num w:numId="20" w16cid:durableId="1208488703">
    <w:abstractNumId w:val="13"/>
  </w:num>
  <w:num w:numId="21" w16cid:durableId="1998145379">
    <w:abstractNumId w:val="1"/>
  </w:num>
  <w:num w:numId="22" w16cid:durableId="527455039">
    <w:abstractNumId w:val="14"/>
  </w:num>
  <w:num w:numId="23" w16cid:durableId="933053557">
    <w:abstractNumId w:val="0"/>
  </w:num>
  <w:num w:numId="24" w16cid:durableId="2114784453">
    <w:abstractNumId w:val="9"/>
  </w:num>
  <w:num w:numId="25" w16cid:durableId="89007037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3475656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0774346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143233706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33719254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077558149">
    <w:abstractNumId w:val="7"/>
  </w:num>
  <w:num w:numId="31" w16cid:durableId="164419226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9153595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47"/>
    <w:rsid w:val="000076D5"/>
    <w:rsid w:val="00043663"/>
    <w:rsid w:val="000437B8"/>
    <w:rsid w:val="000505CF"/>
    <w:rsid w:val="000C6FB6"/>
    <w:rsid w:val="000D1DCF"/>
    <w:rsid w:val="000D701C"/>
    <w:rsid w:val="000E2A71"/>
    <w:rsid w:val="001034C7"/>
    <w:rsid w:val="00145577"/>
    <w:rsid w:val="0015524B"/>
    <w:rsid w:val="00160263"/>
    <w:rsid w:val="00181F96"/>
    <w:rsid w:val="001872B1"/>
    <w:rsid w:val="001A129A"/>
    <w:rsid w:val="001A1371"/>
    <w:rsid w:val="001B043F"/>
    <w:rsid w:val="001B346A"/>
    <w:rsid w:val="001E1CAD"/>
    <w:rsid w:val="001E290D"/>
    <w:rsid w:val="00211477"/>
    <w:rsid w:val="002144FA"/>
    <w:rsid w:val="0023469A"/>
    <w:rsid w:val="00243C8A"/>
    <w:rsid w:val="00253835"/>
    <w:rsid w:val="00267A0E"/>
    <w:rsid w:val="00270D4D"/>
    <w:rsid w:val="002901D9"/>
    <w:rsid w:val="002976C2"/>
    <w:rsid w:val="003068BC"/>
    <w:rsid w:val="003260FF"/>
    <w:rsid w:val="00343D95"/>
    <w:rsid w:val="00363A18"/>
    <w:rsid w:val="00374341"/>
    <w:rsid w:val="00375879"/>
    <w:rsid w:val="00375D32"/>
    <w:rsid w:val="003B73DC"/>
    <w:rsid w:val="003C3590"/>
    <w:rsid w:val="003D1062"/>
    <w:rsid w:val="00402051"/>
    <w:rsid w:val="00412624"/>
    <w:rsid w:val="00420D7B"/>
    <w:rsid w:val="00450B21"/>
    <w:rsid w:val="00453B63"/>
    <w:rsid w:val="00455780"/>
    <w:rsid w:val="00460D5E"/>
    <w:rsid w:val="004B0A1C"/>
    <w:rsid w:val="004B27E0"/>
    <w:rsid w:val="004D298E"/>
    <w:rsid w:val="004E1574"/>
    <w:rsid w:val="005043EF"/>
    <w:rsid w:val="005044B3"/>
    <w:rsid w:val="00517BC9"/>
    <w:rsid w:val="0054472E"/>
    <w:rsid w:val="00551487"/>
    <w:rsid w:val="00555DF4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04953"/>
    <w:rsid w:val="00617024"/>
    <w:rsid w:val="00652221"/>
    <w:rsid w:val="00653E9C"/>
    <w:rsid w:val="00656392"/>
    <w:rsid w:val="006645EC"/>
    <w:rsid w:val="0068781D"/>
    <w:rsid w:val="006959B0"/>
    <w:rsid w:val="006B3E27"/>
    <w:rsid w:val="006B6507"/>
    <w:rsid w:val="006C104C"/>
    <w:rsid w:val="006C632E"/>
    <w:rsid w:val="00705DC2"/>
    <w:rsid w:val="00717FB3"/>
    <w:rsid w:val="00730446"/>
    <w:rsid w:val="007322F9"/>
    <w:rsid w:val="00733704"/>
    <w:rsid w:val="0078071A"/>
    <w:rsid w:val="00787022"/>
    <w:rsid w:val="00787E1E"/>
    <w:rsid w:val="00793F5F"/>
    <w:rsid w:val="007C1C69"/>
    <w:rsid w:val="00815180"/>
    <w:rsid w:val="00852A9A"/>
    <w:rsid w:val="008806FC"/>
    <w:rsid w:val="008F49E1"/>
    <w:rsid w:val="0090370F"/>
    <w:rsid w:val="009269D2"/>
    <w:rsid w:val="00942135"/>
    <w:rsid w:val="009521B0"/>
    <w:rsid w:val="00957437"/>
    <w:rsid w:val="00982139"/>
    <w:rsid w:val="009867A8"/>
    <w:rsid w:val="00991F44"/>
    <w:rsid w:val="009968DB"/>
    <w:rsid w:val="009A0CFB"/>
    <w:rsid w:val="009A5AD6"/>
    <w:rsid w:val="009A7E9F"/>
    <w:rsid w:val="009C0F43"/>
    <w:rsid w:val="009C17EC"/>
    <w:rsid w:val="009E5018"/>
    <w:rsid w:val="009F4A69"/>
    <w:rsid w:val="00A03700"/>
    <w:rsid w:val="00A053F2"/>
    <w:rsid w:val="00A12B37"/>
    <w:rsid w:val="00A15E6F"/>
    <w:rsid w:val="00A41348"/>
    <w:rsid w:val="00A54828"/>
    <w:rsid w:val="00A668A2"/>
    <w:rsid w:val="00A82E06"/>
    <w:rsid w:val="00A91EFA"/>
    <w:rsid w:val="00A97E1F"/>
    <w:rsid w:val="00AA39F4"/>
    <w:rsid w:val="00AB512E"/>
    <w:rsid w:val="00AB6758"/>
    <w:rsid w:val="00AB727F"/>
    <w:rsid w:val="00AC7579"/>
    <w:rsid w:val="00AF0540"/>
    <w:rsid w:val="00B12044"/>
    <w:rsid w:val="00B1337D"/>
    <w:rsid w:val="00B13763"/>
    <w:rsid w:val="00B333AD"/>
    <w:rsid w:val="00B477A4"/>
    <w:rsid w:val="00B54045"/>
    <w:rsid w:val="00B63ADD"/>
    <w:rsid w:val="00B941C3"/>
    <w:rsid w:val="00BB09A0"/>
    <w:rsid w:val="00C175A6"/>
    <w:rsid w:val="00C34B98"/>
    <w:rsid w:val="00C41DCF"/>
    <w:rsid w:val="00C42AF7"/>
    <w:rsid w:val="00C438D7"/>
    <w:rsid w:val="00C62C20"/>
    <w:rsid w:val="00C64D9A"/>
    <w:rsid w:val="00C73FCD"/>
    <w:rsid w:val="00C81B50"/>
    <w:rsid w:val="00C902EF"/>
    <w:rsid w:val="00CA367D"/>
    <w:rsid w:val="00CA528E"/>
    <w:rsid w:val="00CB0011"/>
    <w:rsid w:val="00CB6622"/>
    <w:rsid w:val="00CD1801"/>
    <w:rsid w:val="00CE4501"/>
    <w:rsid w:val="00CF56F9"/>
    <w:rsid w:val="00CF65C6"/>
    <w:rsid w:val="00D00A89"/>
    <w:rsid w:val="00D10EF1"/>
    <w:rsid w:val="00D34CAF"/>
    <w:rsid w:val="00D42810"/>
    <w:rsid w:val="00D56C36"/>
    <w:rsid w:val="00D60DD5"/>
    <w:rsid w:val="00D65321"/>
    <w:rsid w:val="00D914A7"/>
    <w:rsid w:val="00DB0F58"/>
    <w:rsid w:val="00DB13CD"/>
    <w:rsid w:val="00DB34E7"/>
    <w:rsid w:val="00DC4D4B"/>
    <w:rsid w:val="00DD13C3"/>
    <w:rsid w:val="00DD596E"/>
    <w:rsid w:val="00DD621E"/>
    <w:rsid w:val="00DE50B1"/>
    <w:rsid w:val="00DF0138"/>
    <w:rsid w:val="00DF0575"/>
    <w:rsid w:val="00E2228E"/>
    <w:rsid w:val="00E33450"/>
    <w:rsid w:val="00E41819"/>
    <w:rsid w:val="00E5005F"/>
    <w:rsid w:val="00E70E04"/>
    <w:rsid w:val="00E72BDF"/>
    <w:rsid w:val="00E77E6C"/>
    <w:rsid w:val="00E80547"/>
    <w:rsid w:val="00E83ED5"/>
    <w:rsid w:val="00E918F7"/>
    <w:rsid w:val="00EC05A7"/>
    <w:rsid w:val="00EC4B6B"/>
    <w:rsid w:val="00EC68A5"/>
    <w:rsid w:val="00ED7442"/>
    <w:rsid w:val="00EF1EE5"/>
    <w:rsid w:val="00EF5C43"/>
    <w:rsid w:val="00F10DAB"/>
    <w:rsid w:val="00F46D42"/>
    <w:rsid w:val="00F620ED"/>
    <w:rsid w:val="00F62630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7DB50AA"/>
  <w15:docId w15:val="{BEA7614A-6447-495A-851E-32DE0B88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EC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C17EC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C17EC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C17EC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C17EC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C17EC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C17EC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C17EC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C17EC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C17EC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9C17E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9C17EC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9C17EC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C17EC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C17EC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C17EC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C17EC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C17EC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C17EC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C17EC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C17EC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C17EC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C17EC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C17EC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9C17EC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C17EC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C17EC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C17EC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C17EC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9C17EC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C17EC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C17EC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9C17EC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9C17EC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9C17EC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9C17EC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9C17EC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9C17EC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9C17EC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9C17EC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C17EC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9C17EC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C17EC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9C17EC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9C17EC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9C17EC"/>
    <w:rPr>
      <w:i/>
      <w:iCs/>
    </w:rPr>
  </w:style>
  <w:style w:type="character" w:styleId="IntenseEmphasis">
    <w:name w:val="Intense Emphasis"/>
    <w:uiPriority w:val="21"/>
    <w:rsid w:val="009C17EC"/>
    <w:rPr>
      <w:b/>
      <w:bCs/>
      <w:i/>
      <w:iCs/>
      <w:color w:val="4F81BD"/>
    </w:rPr>
  </w:style>
  <w:style w:type="character" w:styleId="Strong">
    <w:name w:val="Strong"/>
    <w:uiPriority w:val="22"/>
    <w:rsid w:val="009C17EC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9C17EC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9C17EC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9C17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9C17EC"/>
    <w:rPr>
      <w:smallCaps/>
      <w:color w:val="C0504D"/>
      <w:u w:val="single"/>
    </w:rPr>
  </w:style>
  <w:style w:type="character" w:styleId="IntenseReference">
    <w:name w:val="Intense Reference"/>
    <w:uiPriority w:val="32"/>
    <w:rsid w:val="009C17EC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9C17EC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9C17EC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9C17EC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9C17EC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7E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C17EC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9C17EC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C17EC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C17EC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C17EC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C17EC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C17EC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9C17EC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C17EC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9C17EC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9C17EC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9C17EC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9C17EC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9C17EC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9C17EC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9C17EC"/>
  </w:style>
  <w:style w:type="paragraph" w:customStyle="1" w:styleId="H1G">
    <w:name w:val="_ H_1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9C17EC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9C17EC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C17EC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9C17EC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9C17EC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9C17EC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9C17EC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C17EC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9C17EC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C17EC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9C17EC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9C17EC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9C17EC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9C17EC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9C17EC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C17EC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C17EC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C17EC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9C17EC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9C17EC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C17E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C17EC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C17EC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9C17EC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9C17EC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C17EC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9C17E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9C17EC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9C17EC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9C17EC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9C17EC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9C17EC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9C17EC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9C17EC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9C17EC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7EC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7EC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7EC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9C17EC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9C17EC"/>
    <w:rPr>
      <w:sz w:val="32"/>
      <w:szCs w:val="32"/>
    </w:rPr>
  </w:style>
  <w:style w:type="paragraph" w:customStyle="1" w:styleId="ParaNoG">
    <w:name w:val="_ParaNo._G"/>
    <w:basedOn w:val="SingleTxtG"/>
    <w:rsid w:val="009C17EC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9C17EC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9C17EC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9C17EC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9C17EC"/>
  </w:style>
  <w:style w:type="character" w:customStyle="1" w:styleId="preferred">
    <w:name w:val="preferred"/>
    <w:basedOn w:val="DefaultParagraphFont"/>
    <w:rsid w:val="009C17EC"/>
  </w:style>
  <w:style w:type="character" w:customStyle="1" w:styleId="admitted">
    <w:name w:val="admitted"/>
    <w:basedOn w:val="DefaultParagraphFont"/>
    <w:rsid w:val="009C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CPR/C/IRL/CO/3" TargetMode="External"/><Relationship Id="rId3" Type="http://schemas.openxmlformats.org/officeDocument/2006/relationships/hyperlink" Target="https://undocs.org/ar/CCPR/C/SR.3887" TargetMode="External"/><Relationship Id="rId7" Type="http://schemas.openxmlformats.org/officeDocument/2006/relationships/hyperlink" Target="https://undocs.org/ar/CCPR/C/IRL/CO/4" TargetMode="External"/><Relationship Id="rId2" Type="http://schemas.openxmlformats.org/officeDocument/2006/relationships/hyperlink" Target="https://undocs.org/ar/CCPR/C/SR.3886" TargetMode="External"/><Relationship Id="rId1" Type="http://schemas.openxmlformats.org/officeDocument/2006/relationships/hyperlink" Target="https://undocs.org/ar/CCPR/C/IRL/5" TargetMode="External"/><Relationship Id="rId6" Type="http://schemas.openxmlformats.org/officeDocument/2006/relationships/hyperlink" Target="https://undocs.org/ar/CCPR/C/IRL/Q/5" TargetMode="External"/><Relationship Id="rId5" Type="http://schemas.openxmlformats.org/officeDocument/2006/relationships/hyperlink" Target="https://tbinternet.ohchr.org/_layouts/15/treatybodyexternal/Download.aspx?symbolno=INT%2fCCPR%2fRLI%2fIRL%2f49084&amp;Lang=en" TargetMode="External"/><Relationship Id="rId4" Type="http://schemas.openxmlformats.org/officeDocument/2006/relationships/hyperlink" Target="https://undocs.org/ar/CCPR/C/IRL/RQ/5" TargetMode="External"/><Relationship Id="rId9" Type="http://schemas.openxmlformats.org/officeDocument/2006/relationships/hyperlink" Target="https://undocs.org/ar/CCPR/C/IRL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15</Pages>
  <Words>5767</Words>
  <Characters>30741</Characters>
  <Application>Microsoft Office Word</Application>
  <DocSecurity>0</DocSecurity>
  <Lines>487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CCPR/C/IRL/CO/5</vt:lpstr>
    </vt:vector>
  </TitlesOfParts>
  <Company>DCM</Company>
  <LinksUpToDate>false</LinksUpToDate>
  <CharactersWithSpaces>36572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CCPR/C/IRL/CO/5</dc:title>
  <dc:subject>GE.2301329(A)</dc:subject>
  <dc:creator>Ihab RIZ - </dc:creator>
  <cp:keywords>GE.(A)</cp:keywords>
  <dc:description>General_x000d_
_x000d_
Arabic_x000d_
English</dc:description>
  <cp:lastModifiedBy>Jamila Chedad</cp:lastModifiedBy>
  <cp:revision>3</cp:revision>
  <cp:lastPrinted>2023-02-07T08:54:00Z</cp:lastPrinted>
  <dcterms:created xsi:type="dcterms:W3CDTF">2023-02-07T08:54:00Z</dcterms:created>
  <dcterms:modified xsi:type="dcterms:W3CDTF">2023-02-07T08:55:00Z</dcterms:modified>
  <cp:category>Finale</cp:category>
</cp:coreProperties>
</file>