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B77001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B77001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77001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B77001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B77001" w:rsidRDefault="00D66E9F" w:rsidP="00D66E9F">
            <w:pPr>
              <w:suppressAutoHyphens w:val="0"/>
              <w:spacing w:after="20"/>
              <w:jc w:val="right"/>
            </w:pPr>
            <w:proofErr w:type="spellStart"/>
            <w:r w:rsidRPr="00B77001">
              <w:rPr>
                <w:sz w:val="40"/>
              </w:rPr>
              <w:t>CRPD</w:t>
            </w:r>
            <w:r w:rsidRPr="00B77001">
              <w:t>/C/3/SR.10</w:t>
            </w:r>
            <w:proofErr w:type="spellEnd"/>
          </w:p>
        </w:tc>
      </w:tr>
      <w:tr w:rsidR="00B56E9C" w:rsidRPr="00B77001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B77001" w:rsidRDefault="00B56E9C" w:rsidP="00B06775">
            <w:pPr>
              <w:spacing w:before="120"/>
              <w:jc w:val="center"/>
            </w:pPr>
            <w:r w:rsidRPr="00B7700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B77001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B77001">
              <w:rPr>
                <w:b/>
                <w:sz w:val="34"/>
                <w:szCs w:val="40"/>
              </w:rPr>
              <w:t>Convention on</w:t>
            </w:r>
            <w:r w:rsidR="00646687" w:rsidRPr="00B77001">
              <w:rPr>
                <w:b/>
                <w:sz w:val="34"/>
                <w:szCs w:val="40"/>
              </w:rPr>
              <w:t xml:space="preserve"> </w:t>
            </w:r>
            <w:r w:rsidRPr="00B77001">
              <w:rPr>
                <w:b/>
                <w:sz w:val="34"/>
                <w:szCs w:val="40"/>
              </w:rPr>
              <w:t>the</w:t>
            </w:r>
            <w:r w:rsidR="009F7711" w:rsidRPr="00B77001">
              <w:rPr>
                <w:b/>
                <w:sz w:val="34"/>
                <w:szCs w:val="40"/>
              </w:rPr>
              <w:t xml:space="preserve"> </w:t>
            </w:r>
            <w:r w:rsidR="00646687" w:rsidRPr="00B77001">
              <w:rPr>
                <w:b/>
                <w:sz w:val="34"/>
                <w:szCs w:val="40"/>
              </w:rPr>
              <w:t>Rights</w:t>
            </w:r>
            <w:r w:rsidR="009F7711" w:rsidRPr="00B77001">
              <w:rPr>
                <w:b/>
                <w:sz w:val="34"/>
                <w:szCs w:val="40"/>
              </w:rPr>
              <w:br/>
            </w:r>
            <w:r w:rsidR="00646687" w:rsidRPr="00B77001">
              <w:rPr>
                <w:b/>
                <w:sz w:val="34"/>
                <w:szCs w:val="40"/>
              </w:rPr>
              <w:t>of Persons with</w:t>
            </w:r>
            <w:r w:rsidR="009F7711" w:rsidRPr="00B77001">
              <w:rPr>
                <w:b/>
                <w:sz w:val="34"/>
                <w:szCs w:val="40"/>
              </w:rPr>
              <w:t xml:space="preserve"> </w:t>
            </w:r>
            <w:r w:rsidR="00646687" w:rsidRPr="00B77001">
              <w:rPr>
                <w:b/>
                <w:sz w:val="34"/>
                <w:szCs w:val="40"/>
              </w:rPr>
              <w:t>Disabilities</w:t>
            </w:r>
          </w:p>
          <w:p w:rsidR="00B56E9C" w:rsidRPr="00B77001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66E9F" w:rsidRPr="00B77001" w:rsidRDefault="00D66E9F" w:rsidP="00D66E9F">
            <w:pPr>
              <w:suppressAutoHyphens w:val="0"/>
              <w:spacing w:before="240" w:line="240" w:lineRule="exact"/>
            </w:pPr>
            <w:r w:rsidRPr="00B77001">
              <w:t>Distr.: General</w:t>
            </w:r>
          </w:p>
          <w:p w:rsidR="00D66E9F" w:rsidRPr="00B77001" w:rsidRDefault="001938BC" w:rsidP="00D66E9F">
            <w:pPr>
              <w:suppressAutoHyphens w:val="0"/>
            </w:pPr>
            <w:r>
              <w:t>6 July 2010</w:t>
            </w:r>
          </w:p>
          <w:p w:rsidR="00D66E9F" w:rsidRPr="00B77001" w:rsidRDefault="00D66E9F" w:rsidP="00D66E9F">
            <w:pPr>
              <w:suppressAutoHyphens w:val="0"/>
            </w:pPr>
            <w:r w:rsidRPr="00B77001">
              <w:t>English</w:t>
            </w:r>
          </w:p>
          <w:p w:rsidR="00B56E9C" w:rsidRPr="00B77001" w:rsidRDefault="00D66E9F" w:rsidP="00D66E9F">
            <w:pPr>
              <w:suppressAutoHyphens w:val="0"/>
            </w:pPr>
            <w:r w:rsidRPr="00B77001">
              <w:t>Original: French</w:t>
            </w:r>
          </w:p>
        </w:tc>
      </w:tr>
    </w:tbl>
    <w:p w:rsidR="00D66E9F" w:rsidRPr="00B77001" w:rsidRDefault="00D66E9F" w:rsidP="00D66E9F">
      <w:pPr>
        <w:spacing w:before="120"/>
        <w:rPr>
          <w:b/>
          <w:sz w:val="24"/>
        </w:rPr>
      </w:pPr>
      <w:r w:rsidRPr="00B77001">
        <w:rPr>
          <w:b/>
          <w:sz w:val="24"/>
        </w:rPr>
        <w:t>Committee on the Rights of Persons with Disabilities</w:t>
      </w:r>
    </w:p>
    <w:p w:rsidR="00D66E9F" w:rsidRPr="00B77001" w:rsidRDefault="00D66E9F" w:rsidP="00D66E9F">
      <w:pPr>
        <w:spacing w:after="120"/>
        <w:rPr>
          <w:b/>
        </w:rPr>
      </w:pPr>
      <w:r w:rsidRPr="00B77001">
        <w:rPr>
          <w:b/>
        </w:rPr>
        <w:t>Third session</w:t>
      </w:r>
    </w:p>
    <w:p w:rsidR="00D66E9F" w:rsidRPr="00B77001" w:rsidRDefault="00D66E9F" w:rsidP="00D66E9F">
      <w:pPr>
        <w:rPr>
          <w:b/>
        </w:rPr>
      </w:pPr>
      <w:r w:rsidRPr="00B77001">
        <w:rPr>
          <w:b/>
        </w:rPr>
        <w:t>Summary record of the first part (public)</w:t>
      </w:r>
      <w:r w:rsidRPr="00B77001">
        <w:t xml:space="preserve">* </w:t>
      </w:r>
      <w:r w:rsidRPr="00B77001">
        <w:rPr>
          <w:b/>
        </w:rPr>
        <w:t>of the 10th meeting</w:t>
      </w:r>
    </w:p>
    <w:p w:rsidR="00D66E9F" w:rsidRPr="00B77001" w:rsidRDefault="00D66E9F" w:rsidP="00D66E9F">
      <w:pPr>
        <w:spacing w:after="120"/>
      </w:pPr>
      <w:r w:rsidRPr="00B77001">
        <w:t xml:space="preserve">Held at the </w:t>
      </w:r>
      <w:proofErr w:type="spellStart"/>
      <w:r w:rsidRPr="00B77001">
        <w:t>Palais</w:t>
      </w:r>
      <w:proofErr w:type="spellEnd"/>
      <w:r w:rsidRPr="00B77001">
        <w:t xml:space="preserve"> des Nations, Geneva, on Friday, 26 February 2010, at 3 p.m.</w:t>
      </w:r>
    </w:p>
    <w:p w:rsidR="00D66E9F" w:rsidRPr="00B77001" w:rsidRDefault="00D66E9F" w:rsidP="00D66E9F">
      <w:pPr>
        <w:tabs>
          <w:tab w:val="right" w:pos="992"/>
          <w:tab w:val="left" w:pos="1276"/>
          <w:tab w:val="right" w:leader="dot" w:pos="8504"/>
        </w:tabs>
        <w:spacing w:after="120"/>
      </w:pPr>
      <w:r w:rsidRPr="00B77001">
        <w:rPr>
          <w:i/>
        </w:rPr>
        <w:tab/>
        <w:t>Chairperson</w:t>
      </w:r>
      <w:r w:rsidRPr="00B77001">
        <w:t>:</w:t>
      </w:r>
      <w:r w:rsidRPr="00B77001">
        <w:tab/>
        <w:t>Mr. McCallum</w:t>
      </w:r>
    </w:p>
    <w:p w:rsidR="00D66E9F" w:rsidRPr="00B77001" w:rsidRDefault="00D66E9F" w:rsidP="00D66E9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B77001">
        <w:rPr>
          <w:sz w:val="28"/>
        </w:rPr>
        <w:t>Contents</w:t>
      </w:r>
    </w:p>
    <w:p w:rsidR="00D66E9F" w:rsidRPr="00E64BE0" w:rsidRDefault="00D66E9F" w:rsidP="00D66E9F">
      <w:pPr>
        <w:pStyle w:val="SingleTxtG"/>
      </w:pPr>
      <w:r w:rsidRPr="00B77001">
        <w:t>Other matters</w:t>
      </w:r>
      <w:r w:rsidR="00E64BE0">
        <w:t xml:space="preserve"> (</w:t>
      </w:r>
      <w:r w:rsidR="00E64BE0">
        <w:rPr>
          <w:i/>
        </w:rPr>
        <w:t>continued</w:t>
      </w:r>
      <w:r w:rsidR="00E64BE0">
        <w:t>)</w:t>
      </w:r>
    </w:p>
    <w:p w:rsidR="00B77001" w:rsidRPr="00B77001" w:rsidRDefault="00D66E9F" w:rsidP="00B77001">
      <w:pPr>
        <w:pStyle w:val="SingleTxtG"/>
        <w:rPr>
          <w:i/>
        </w:rPr>
      </w:pPr>
      <w:r w:rsidRPr="00B77001">
        <w:br w:type="page"/>
      </w:r>
      <w:r w:rsidR="00B77001" w:rsidRPr="00B77001">
        <w:rPr>
          <w:i/>
        </w:rPr>
        <w:t>The meeting was called to order at 3 p.m.</w:t>
      </w:r>
    </w:p>
    <w:p w:rsidR="00B77001" w:rsidRPr="00B77001" w:rsidRDefault="00B77001" w:rsidP="00B77001">
      <w:pPr>
        <w:pStyle w:val="H23G"/>
      </w:pPr>
      <w:r>
        <w:tab/>
      </w:r>
      <w:r>
        <w:tab/>
        <w:t xml:space="preserve">Other matters </w:t>
      </w:r>
      <w:r w:rsidRPr="00B77001">
        <w:rPr>
          <w:b w:val="0"/>
        </w:rPr>
        <w:t>(agenda item 8) (</w:t>
      </w:r>
      <w:r w:rsidRPr="00B77001">
        <w:rPr>
          <w:b w:val="0"/>
          <w:i/>
        </w:rPr>
        <w:t>continued</w:t>
      </w:r>
      <w:r w:rsidRPr="00B77001">
        <w:rPr>
          <w:b w:val="0"/>
        </w:rPr>
        <w:t>)</w:t>
      </w:r>
    </w:p>
    <w:p w:rsidR="00B77001" w:rsidRPr="00B77001" w:rsidRDefault="00B77001" w:rsidP="00B77001">
      <w:pPr>
        <w:pStyle w:val="SingleTxtG"/>
      </w:pPr>
      <w:r w:rsidRPr="00B77001">
        <w:t>1.</w:t>
      </w:r>
      <w:r w:rsidRPr="00B77001">
        <w:tab/>
      </w:r>
      <w:r w:rsidRPr="00B77001">
        <w:rPr>
          <w:b/>
        </w:rPr>
        <w:t>The Chairperson</w:t>
      </w:r>
      <w:r w:rsidRPr="00B77001">
        <w:t xml:space="preserve"> </w:t>
      </w:r>
      <w:r w:rsidRPr="00E64BE0">
        <w:t>invited the representative of the Office of the United Nations High Commissioner for Refugees (</w:t>
      </w:r>
      <w:proofErr w:type="spellStart"/>
      <w:r w:rsidRPr="00E64BE0">
        <w:t>UNHCR</w:t>
      </w:r>
      <w:proofErr w:type="spellEnd"/>
      <w:r w:rsidRPr="00E64BE0">
        <w:t>) to take a place at the Committee table.</w:t>
      </w:r>
    </w:p>
    <w:p w:rsidR="00B77001" w:rsidRPr="00B77001" w:rsidRDefault="00B77001" w:rsidP="00B77001">
      <w:pPr>
        <w:pStyle w:val="SingleTxtG"/>
      </w:pPr>
      <w:r w:rsidRPr="00B77001">
        <w:t>2.</w:t>
      </w:r>
      <w:r w:rsidRPr="00B77001">
        <w:tab/>
      </w:r>
      <w:r w:rsidRPr="00B77001">
        <w:rPr>
          <w:b/>
        </w:rPr>
        <w:t xml:space="preserve">Mr. </w:t>
      </w:r>
      <w:proofErr w:type="spellStart"/>
      <w:r w:rsidRPr="00B77001">
        <w:rPr>
          <w:b/>
        </w:rPr>
        <w:t>Andrysek</w:t>
      </w:r>
      <w:proofErr w:type="spellEnd"/>
      <w:r w:rsidRPr="00B77001">
        <w:t xml:space="preserve"> (</w:t>
      </w:r>
      <w:r>
        <w:t>Office of the United Nations High Commissioner for Refugees</w:t>
      </w:r>
      <w:r w:rsidR="00965C14">
        <w:t xml:space="preserve"> (</w:t>
      </w:r>
      <w:proofErr w:type="spellStart"/>
      <w:r w:rsidR="00965C14">
        <w:t>UNHCR</w:t>
      </w:r>
      <w:proofErr w:type="spellEnd"/>
      <w:r w:rsidR="00965C14">
        <w:t>)</w:t>
      </w:r>
      <w:r w:rsidRPr="00B77001">
        <w:t xml:space="preserve">) said that the Executive Committee of the Programme of the United Nations High Commissioner for Refugees had reached </w:t>
      </w:r>
      <w:r>
        <w:t>agreement in principle</w:t>
      </w:r>
      <w:r w:rsidRPr="00B77001">
        <w:t xml:space="preserve">, after two years of unsuccessful efforts, on the </w:t>
      </w:r>
      <w:r>
        <w:t>adoption of</w:t>
      </w:r>
      <w:r w:rsidRPr="00B77001">
        <w:t xml:space="preserve"> a conclusion</w:t>
      </w:r>
      <w:r>
        <w:t xml:space="preserve"> on</w:t>
      </w:r>
      <w:r w:rsidRPr="00B77001">
        <w:t xml:space="preserve"> persons with disabilities. The recently </w:t>
      </w:r>
      <w:r>
        <w:t>prepared</w:t>
      </w:r>
      <w:r w:rsidRPr="00B77001">
        <w:t xml:space="preserve"> draft text </w:t>
      </w:r>
      <w:r>
        <w:t>could be changed in the light of</w:t>
      </w:r>
      <w:r w:rsidRPr="00B77001">
        <w:t xml:space="preserve"> contributions by members of the Committee on the Rights of Persons with Disabilities.</w:t>
      </w:r>
    </w:p>
    <w:p w:rsidR="00B77001" w:rsidRPr="00B77001" w:rsidRDefault="00B77001" w:rsidP="00B77001">
      <w:pPr>
        <w:pStyle w:val="SingleTxtG"/>
      </w:pPr>
      <w:r w:rsidRPr="00B77001">
        <w:t>3.</w:t>
      </w:r>
      <w:r w:rsidRPr="00B77001">
        <w:tab/>
        <w:t>He pointed out that</w:t>
      </w:r>
      <w:r>
        <w:t xml:space="preserve"> the proportion of persons</w:t>
      </w:r>
      <w:r w:rsidRPr="00B77001">
        <w:t xml:space="preserve"> with</w:t>
      </w:r>
      <w:r w:rsidR="0006384C">
        <w:t xml:space="preserve"> some form of</w:t>
      </w:r>
      <w:r w:rsidRPr="00B77001">
        <w:t xml:space="preserve"> disability</w:t>
      </w:r>
      <w:r w:rsidR="0006384C">
        <w:t>,</w:t>
      </w:r>
      <w:r w:rsidRPr="00B77001">
        <w:t xml:space="preserve"> i</w:t>
      </w:r>
      <w:r w:rsidR="0006384C">
        <w:t>ncluding mental disability</w:t>
      </w:r>
      <w:r w:rsidRPr="00B77001">
        <w:t xml:space="preserve">, </w:t>
      </w:r>
      <w:r w:rsidR="0006384C">
        <w:t xml:space="preserve">among those receiving </w:t>
      </w:r>
      <w:proofErr w:type="spellStart"/>
      <w:r w:rsidR="0006384C">
        <w:t>UNHCR</w:t>
      </w:r>
      <w:proofErr w:type="spellEnd"/>
      <w:r w:rsidR="0006384C">
        <w:t xml:space="preserve"> assistance, </w:t>
      </w:r>
      <w:r w:rsidRPr="00B77001">
        <w:t>was clearly underestimated</w:t>
      </w:r>
      <w:r w:rsidR="0006384C">
        <w:t xml:space="preserve"> (</w:t>
      </w:r>
      <w:r w:rsidRPr="00B77001">
        <w:t>3 per cent of the population</w:t>
      </w:r>
      <w:r w:rsidR="0006384C">
        <w:t xml:space="preserve"> of </w:t>
      </w:r>
      <w:proofErr w:type="spellStart"/>
      <w:r w:rsidR="0006384C">
        <w:t>UNHCR</w:t>
      </w:r>
      <w:proofErr w:type="spellEnd"/>
      <w:r w:rsidR="0006384C">
        <w:t xml:space="preserve"> camps</w:t>
      </w:r>
      <w:r w:rsidRPr="00B77001">
        <w:t xml:space="preserve">, </w:t>
      </w:r>
      <w:r w:rsidR="0006384C">
        <w:t xml:space="preserve">whereas </w:t>
      </w:r>
      <w:r w:rsidRPr="00B77001">
        <w:t xml:space="preserve">the World Health Organization </w:t>
      </w:r>
      <w:r w:rsidR="0006384C">
        <w:t xml:space="preserve">(WHO) </w:t>
      </w:r>
      <w:r w:rsidRPr="00B77001">
        <w:t xml:space="preserve">estimated that 10 per cent of any population </w:t>
      </w:r>
      <w:r w:rsidR="0006384C">
        <w:t>would be likely to suffer from some form of</w:t>
      </w:r>
      <w:r w:rsidRPr="00B77001">
        <w:t xml:space="preserve"> disability</w:t>
      </w:r>
      <w:r w:rsidR="0006384C">
        <w:t>)</w:t>
      </w:r>
      <w:r w:rsidRPr="00B77001">
        <w:t xml:space="preserve">. The statistics should </w:t>
      </w:r>
      <w:r w:rsidR="0006384C">
        <w:t>be improved so that</w:t>
      </w:r>
      <w:r w:rsidRPr="00B77001">
        <w:t xml:space="preserve"> better account </w:t>
      </w:r>
      <w:r w:rsidR="0006384C">
        <w:t xml:space="preserve">could be taken of </w:t>
      </w:r>
      <w:r w:rsidRPr="00B77001">
        <w:t>the needs of those p</w:t>
      </w:r>
      <w:r>
        <w:t>eople in vulnerable situations.</w:t>
      </w:r>
    </w:p>
    <w:p w:rsidR="00B77001" w:rsidRPr="00B77001" w:rsidRDefault="00B77001" w:rsidP="00B77001">
      <w:pPr>
        <w:pStyle w:val="SingleTxtG"/>
      </w:pPr>
      <w:r w:rsidRPr="00B77001">
        <w:t>4.</w:t>
      </w:r>
      <w:r w:rsidRPr="00B77001">
        <w:tab/>
        <w:t xml:space="preserve">There were </w:t>
      </w:r>
      <w:r w:rsidR="0006384C">
        <w:t>many possibilities</w:t>
      </w:r>
      <w:r w:rsidRPr="00B77001">
        <w:t xml:space="preserve"> for cooperation between </w:t>
      </w:r>
      <w:proofErr w:type="spellStart"/>
      <w:r w:rsidRPr="00B77001">
        <w:t>UNHCR</w:t>
      </w:r>
      <w:proofErr w:type="spellEnd"/>
      <w:r w:rsidRPr="00B77001">
        <w:t xml:space="preserve"> and the Committee </w:t>
      </w:r>
      <w:r w:rsidR="0006384C">
        <w:t>(</w:t>
      </w:r>
      <w:r w:rsidRPr="00B77001">
        <w:t>for example, exchanges of confidential information on States parties’ reports</w:t>
      </w:r>
      <w:r w:rsidR="0006384C">
        <w:t>)</w:t>
      </w:r>
      <w:r w:rsidRPr="00B77001">
        <w:t xml:space="preserve">, and he </w:t>
      </w:r>
      <w:r w:rsidR="0006384C">
        <w:t>invited</w:t>
      </w:r>
      <w:r w:rsidRPr="00B77001">
        <w:t xml:space="preserve"> the Chairperson of the Committee to </w:t>
      </w:r>
      <w:r w:rsidR="0006384C">
        <w:t>establish</w:t>
      </w:r>
      <w:r w:rsidRPr="00B77001">
        <w:t xml:space="preserve"> contact with </w:t>
      </w:r>
      <w:proofErr w:type="spellStart"/>
      <w:r w:rsidRPr="00B77001">
        <w:t>UNHCR</w:t>
      </w:r>
      <w:proofErr w:type="spellEnd"/>
      <w:r w:rsidRPr="00B77001">
        <w:t xml:space="preserve"> </w:t>
      </w:r>
      <w:r w:rsidR="0006384C">
        <w:t>officials</w:t>
      </w:r>
      <w:r w:rsidRPr="00B77001">
        <w:t xml:space="preserve">. He also suggested that the Committee should designate one of its members to attend and speak at the </w:t>
      </w:r>
      <w:proofErr w:type="spellStart"/>
      <w:r w:rsidR="0006384C">
        <w:t>UNHCR</w:t>
      </w:r>
      <w:proofErr w:type="spellEnd"/>
      <w:r w:rsidR="00115EF6">
        <w:t xml:space="preserve"> </w:t>
      </w:r>
      <w:r w:rsidRPr="00B77001">
        <w:t xml:space="preserve">Standing Committee meeting on the protection of persons with disabilities to be held on 3 March 2010. </w:t>
      </w:r>
      <w:r w:rsidR="00115EF6">
        <w:t>He was prepared</w:t>
      </w:r>
      <w:r w:rsidRPr="00B77001">
        <w:t xml:space="preserve"> to speak further at a later session of the Committee and remained open to all offers to contribute to the Committee’s work.</w:t>
      </w:r>
    </w:p>
    <w:p w:rsidR="00B77001" w:rsidRPr="00B77001" w:rsidRDefault="00B77001" w:rsidP="00B77001">
      <w:pPr>
        <w:pStyle w:val="SingleTxtG"/>
      </w:pPr>
      <w:r w:rsidRPr="00B77001">
        <w:t>5.</w:t>
      </w:r>
      <w:r w:rsidRPr="00B77001">
        <w:tab/>
      </w:r>
      <w:r w:rsidRPr="00B77001">
        <w:rPr>
          <w:b/>
        </w:rPr>
        <w:t>Mr. Al-</w:t>
      </w:r>
      <w:proofErr w:type="spellStart"/>
      <w:r w:rsidRPr="00B77001">
        <w:rPr>
          <w:b/>
        </w:rPr>
        <w:t>Tarawneh</w:t>
      </w:r>
      <w:proofErr w:type="spellEnd"/>
      <w:r w:rsidRPr="00B77001">
        <w:t xml:space="preserve"> said that he would participate in the meeting on 3 March 2010. Based on </w:t>
      </w:r>
      <w:r w:rsidR="00115EF6">
        <w:t xml:space="preserve">his </w:t>
      </w:r>
      <w:r w:rsidRPr="00B77001">
        <w:t xml:space="preserve">experience </w:t>
      </w:r>
      <w:r w:rsidR="00115EF6">
        <w:t>of</w:t>
      </w:r>
      <w:r w:rsidRPr="00B77001">
        <w:t xml:space="preserve"> the issue of displaced persons and refugee camps in his region of origin, he confirmed that the number of persons with disabilities was probably double the figure given in </w:t>
      </w:r>
      <w:proofErr w:type="spellStart"/>
      <w:r w:rsidRPr="00B77001">
        <w:t>UNHCR</w:t>
      </w:r>
      <w:proofErr w:type="spellEnd"/>
      <w:r>
        <w:t xml:space="preserve"> statistics.</w:t>
      </w:r>
    </w:p>
    <w:p w:rsidR="00B77001" w:rsidRPr="00B77001" w:rsidRDefault="00B77001" w:rsidP="00B77001">
      <w:pPr>
        <w:pStyle w:val="SingleTxtG"/>
      </w:pPr>
      <w:r w:rsidRPr="00B77001">
        <w:t>6.</w:t>
      </w:r>
      <w:r w:rsidRPr="00B77001">
        <w:tab/>
      </w:r>
      <w:r w:rsidRPr="00B77001">
        <w:rPr>
          <w:b/>
        </w:rPr>
        <w:t xml:space="preserve">Mr. Ben </w:t>
      </w:r>
      <w:proofErr w:type="spellStart"/>
      <w:r w:rsidRPr="00B77001">
        <w:rPr>
          <w:b/>
        </w:rPr>
        <w:t>Lallahom</w:t>
      </w:r>
      <w:proofErr w:type="spellEnd"/>
      <w:r w:rsidRPr="00B77001">
        <w:t xml:space="preserve"> asked for clarification on the ethnicities and populations that made up the largest number of refugees.</w:t>
      </w:r>
    </w:p>
    <w:p w:rsidR="00B77001" w:rsidRPr="00B77001" w:rsidRDefault="00B77001" w:rsidP="00B77001">
      <w:pPr>
        <w:pStyle w:val="SingleTxtG"/>
      </w:pPr>
      <w:r w:rsidRPr="00B77001">
        <w:t>7.</w:t>
      </w:r>
      <w:r w:rsidRPr="00B77001">
        <w:tab/>
      </w:r>
      <w:r w:rsidRPr="00B77001">
        <w:rPr>
          <w:b/>
        </w:rPr>
        <w:t xml:space="preserve">Mr. </w:t>
      </w:r>
      <w:proofErr w:type="spellStart"/>
      <w:r w:rsidRPr="00B77001">
        <w:rPr>
          <w:b/>
        </w:rPr>
        <w:t>Andrysek</w:t>
      </w:r>
      <w:proofErr w:type="spellEnd"/>
      <w:r w:rsidRPr="00B77001">
        <w:rPr>
          <w:b/>
        </w:rPr>
        <w:t xml:space="preserve"> </w:t>
      </w:r>
      <w:r w:rsidRPr="00115EF6">
        <w:t>(</w:t>
      </w:r>
      <w:r w:rsidR="00115EF6" w:rsidRPr="00115EF6">
        <w:t xml:space="preserve">Office of the </w:t>
      </w:r>
      <w:r w:rsidRPr="00115EF6">
        <w:t>U</w:t>
      </w:r>
      <w:r w:rsidR="00115EF6" w:rsidRPr="00115EF6">
        <w:t xml:space="preserve">nited </w:t>
      </w:r>
      <w:r w:rsidRPr="00115EF6">
        <w:t>N</w:t>
      </w:r>
      <w:r w:rsidR="00115EF6" w:rsidRPr="00115EF6">
        <w:t xml:space="preserve">ations </w:t>
      </w:r>
      <w:r w:rsidRPr="00115EF6">
        <w:t>H</w:t>
      </w:r>
      <w:r w:rsidR="00115EF6" w:rsidRPr="00115EF6">
        <w:t xml:space="preserve">igh </w:t>
      </w:r>
      <w:r w:rsidRPr="00115EF6">
        <w:t>C</w:t>
      </w:r>
      <w:r w:rsidR="00115EF6" w:rsidRPr="00115EF6">
        <w:t>ommission</w:t>
      </w:r>
      <w:r w:rsidR="00965C14">
        <w:t>er</w:t>
      </w:r>
      <w:r w:rsidR="00115EF6" w:rsidRPr="00115EF6">
        <w:t xml:space="preserve"> for </w:t>
      </w:r>
      <w:r w:rsidRPr="00115EF6">
        <w:t>R</w:t>
      </w:r>
      <w:r w:rsidR="00115EF6" w:rsidRPr="00115EF6">
        <w:t>efugees</w:t>
      </w:r>
      <w:r w:rsidR="00965C14">
        <w:t xml:space="preserve"> (</w:t>
      </w:r>
      <w:proofErr w:type="spellStart"/>
      <w:r w:rsidR="00965C14">
        <w:t>UNHCR</w:t>
      </w:r>
      <w:proofErr w:type="spellEnd"/>
      <w:r w:rsidR="00965C14">
        <w:t>)</w:t>
      </w:r>
      <w:r w:rsidRPr="00115EF6">
        <w:t>)</w:t>
      </w:r>
      <w:r w:rsidRPr="00B77001">
        <w:t xml:space="preserve"> said that, globally, there were 12 million refugees and 15 million displaced persons; it was harder for him to give a figure for the number of stateless persons. The countries worst affected were Afghanistan, followed by Iraq, the Russian Federation and several African countries.</w:t>
      </w:r>
    </w:p>
    <w:p w:rsidR="00B77001" w:rsidRPr="00B77001" w:rsidRDefault="00B77001" w:rsidP="00B77001">
      <w:pPr>
        <w:pStyle w:val="SingleTxtG"/>
      </w:pPr>
      <w:r w:rsidRPr="00B77001">
        <w:t>8.</w:t>
      </w:r>
      <w:r w:rsidRPr="00B77001">
        <w:tab/>
      </w:r>
      <w:r w:rsidRPr="00B77001">
        <w:rPr>
          <w:b/>
        </w:rPr>
        <w:t xml:space="preserve">Ms. </w:t>
      </w:r>
      <w:proofErr w:type="spellStart"/>
      <w:r w:rsidRPr="00B77001">
        <w:rPr>
          <w:b/>
        </w:rPr>
        <w:t>Maina</w:t>
      </w:r>
      <w:proofErr w:type="spellEnd"/>
      <w:r w:rsidR="00115EF6">
        <w:t xml:space="preserve"> asked what </w:t>
      </w:r>
      <w:proofErr w:type="spellStart"/>
      <w:r w:rsidRPr="00B77001">
        <w:t>UNHCR</w:t>
      </w:r>
      <w:proofErr w:type="spellEnd"/>
      <w:r w:rsidRPr="00B77001">
        <w:t xml:space="preserve"> was doing to provide for the medicine requirements of persons with mental or intellectual disabilities.</w:t>
      </w:r>
    </w:p>
    <w:p w:rsidR="00B77001" w:rsidRPr="00B77001" w:rsidRDefault="00B77001" w:rsidP="00B77001">
      <w:pPr>
        <w:pStyle w:val="SingleTxtG"/>
      </w:pPr>
      <w:r w:rsidRPr="00B77001">
        <w:t>9.</w:t>
      </w:r>
      <w:r w:rsidRPr="00B77001">
        <w:tab/>
      </w:r>
      <w:r w:rsidRPr="00B77001">
        <w:rPr>
          <w:b/>
        </w:rPr>
        <w:t xml:space="preserve">Mr. </w:t>
      </w:r>
      <w:proofErr w:type="spellStart"/>
      <w:r w:rsidRPr="00B77001">
        <w:rPr>
          <w:b/>
        </w:rPr>
        <w:t>Andrysek</w:t>
      </w:r>
      <w:proofErr w:type="spellEnd"/>
      <w:r w:rsidRPr="00B77001">
        <w:rPr>
          <w:b/>
        </w:rPr>
        <w:t xml:space="preserve"> </w:t>
      </w:r>
      <w:r w:rsidRPr="00115EF6">
        <w:t>(</w:t>
      </w:r>
      <w:r w:rsidR="00115EF6">
        <w:t xml:space="preserve">Office of the </w:t>
      </w:r>
      <w:r w:rsidRPr="00115EF6">
        <w:t>U</w:t>
      </w:r>
      <w:r w:rsidR="00115EF6">
        <w:t xml:space="preserve">nited </w:t>
      </w:r>
      <w:r w:rsidRPr="00115EF6">
        <w:t>N</w:t>
      </w:r>
      <w:r w:rsidR="00115EF6">
        <w:t xml:space="preserve">ations </w:t>
      </w:r>
      <w:r w:rsidRPr="00115EF6">
        <w:t>H</w:t>
      </w:r>
      <w:r w:rsidR="00115EF6">
        <w:t xml:space="preserve">igh </w:t>
      </w:r>
      <w:r w:rsidRPr="00115EF6">
        <w:t>C</w:t>
      </w:r>
      <w:r w:rsidR="00115EF6">
        <w:t>ommission</w:t>
      </w:r>
      <w:r w:rsidR="00965C14">
        <w:t>er</w:t>
      </w:r>
      <w:r w:rsidR="00115EF6">
        <w:t xml:space="preserve"> for </w:t>
      </w:r>
      <w:r w:rsidRPr="00115EF6">
        <w:t>R</w:t>
      </w:r>
      <w:r w:rsidR="00115EF6">
        <w:t>efugees</w:t>
      </w:r>
      <w:r w:rsidR="00965C14">
        <w:t xml:space="preserve"> (</w:t>
      </w:r>
      <w:proofErr w:type="spellStart"/>
      <w:r w:rsidR="00965C14">
        <w:t>UNHCR</w:t>
      </w:r>
      <w:proofErr w:type="spellEnd"/>
      <w:r w:rsidR="00965C14">
        <w:t>)</w:t>
      </w:r>
      <w:r w:rsidRPr="00115EF6">
        <w:t>)</w:t>
      </w:r>
      <w:r w:rsidRPr="00B77001">
        <w:t xml:space="preserve"> said that the </w:t>
      </w:r>
      <w:r w:rsidR="00115EF6">
        <w:t>main</w:t>
      </w:r>
      <w:r w:rsidRPr="00B77001">
        <w:t xml:space="preserve"> problem fac</w:t>
      </w:r>
      <w:r w:rsidR="00115EF6">
        <w:t xml:space="preserve">ing </w:t>
      </w:r>
      <w:proofErr w:type="spellStart"/>
      <w:r w:rsidRPr="00B77001">
        <w:t>UNHC</w:t>
      </w:r>
      <w:r w:rsidR="00115EF6">
        <w:t>R</w:t>
      </w:r>
      <w:proofErr w:type="spellEnd"/>
      <w:r w:rsidR="00115EF6">
        <w:t xml:space="preserve"> was the lack of financial resource</w:t>
      </w:r>
      <w:r w:rsidRPr="00B77001">
        <w:t xml:space="preserve">s and, in that </w:t>
      </w:r>
      <w:r w:rsidR="00260F52">
        <w:t>connection</w:t>
      </w:r>
      <w:r w:rsidRPr="00B77001">
        <w:t>, he regretted that perso</w:t>
      </w:r>
      <w:r w:rsidR="00260F52">
        <w:t>ns with disabilities were th</w:t>
      </w:r>
      <w:r w:rsidRPr="00B77001">
        <w:t xml:space="preserve">e </w:t>
      </w:r>
      <w:r w:rsidR="00260F52">
        <w:t xml:space="preserve">ones </w:t>
      </w:r>
      <w:r w:rsidRPr="00B77001">
        <w:t xml:space="preserve">most </w:t>
      </w:r>
      <w:r w:rsidR="00260F52">
        <w:t xml:space="preserve">seriously </w:t>
      </w:r>
      <w:r w:rsidRPr="00B77001">
        <w:t>affected</w:t>
      </w:r>
      <w:r w:rsidR="00260F52">
        <w:t xml:space="preserve"> by that situation</w:t>
      </w:r>
      <w:r w:rsidRPr="00B77001">
        <w:t xml:space="preserve">. </w:t>
      </w:r>
      <w:proofErr w:type="spellStart"/>
      <w:r w:rsidRPr="00B77001">
        <w:t>UNHCR</w:t>
      </w:r>
      <w:proofErr w:type="spellEnd"/>
      <w:r w:rsidRPr="00B77001">
        <w:t xml:space="preserve"> had experienced difficulties in obtaining the necessary supplies for refugee populations and had found itself unable to </w:t>
      </w:r>
      <w:r w:rsidR="00260F52">
        <w:t xml:space="preserve">take care of even a fraction </w:t>
      </w:r>
      <w:r w:rsidRPr="00B77001">
        <w:t xml:space="preserve">of </w:t>
      </w:r>
      <w:r w:rsidR="00260F52">
        <w:t xml:space="preserve">the </w:t>
      </w:r>
      <w:r w:rsidRPr="00B77001">
        <w:t>people with mental disabilities</w:t>
      </w:r>
      <w:r w:rsidR="00260F52">
        <w:t>. That</w:t>
      </w:r>
      <w:r w:rsidRPr="00B77001">
        <w:t xml:space="preserve"> issue, absent from human rights instruments, yet fully present in the daily operations </w:t>
      </w:r>
      <w:r w:rsidR="00260F52">
        <w:t xml:space="preserve">of </w:t>
      </w:r>
      <w:proofErr w:type="spellStart"/>
      <w:r w:rsidRPr="00B77001">
        <w:t>UNHCR</w:t>
      </w:r>
      <w:proofErr w:type="spellEnd"/>
      <w:r w:rsidRPr="00B77001">
        <w:t>, should figure prominently in the Executive Committee’s conclusion on persons with disabilities.</w:t>
      </w:r>
    </w:p>
    <w:p w:rsidR="00B77001" w:rsidRPr="00B77001" w:rsidRDefault="00B77001" w:rsidP="00B77001">
      <w:pPr>
        <w:pStyle w:val="SingleTxtG"/>
      </w:pPr>
      <w:r w:rsidRPr="00B77001">
        <w:t>10.</w:t>
      </w:r>
      <w:r w:rsidRPr="00B77001">
        <w:tab/>
      </w:r>
      <w:r w:rsidRPr="00B77001">
        <w:rPr>
          <w:b/>
        </w:rPr>
        <w:t xml:space="preserve">Ms. </w:t>
      </w:r>
      <w:proofErr w:type="spellStart"/>
      <w:r w:rsidRPr="00B77001">
        <w:rPr>
          <w:b/>
        </w:rPr>
        <w:t>Cisternas</w:t>
      </w:r>
      <w:proofErr w:type="spellEnd"/>
      <w:r w:rsidRPr="00B77001">
        <w:rPr>
          <w:b/>
        </w:rPr>
        <w:t xml:space="preserve"> Reyes</w:t>
      </w:r>
      <w:r w:rsidR="00243F2D">
        <w:t xml:space="preserve"> asked whether </w:t>
      </w:r>
      <w:proofErr w:type="spellStart"/>
      <w:r w:rsidRPr="00B77001">
        <w:t>UNHCR</w:t>
      </w:r>
      <w:proofErr w:type="spellEnd"/>
      <w:r w:rsidRPr="00B77001">
        <w:t xml:space="preserve"> was </w:t>
      </w:r>
      <w:r w:rsidR="00243F2D">
        <w:t>dealing with the situation of</w:t>
      </w:r>
      <w:r w:rsidRPr="00B77001">
        <w:t xml:space="preserve"> persons with disabilities</w:t>
      </w:r>
      <w:r w:rsidR="00243F2D">
        <w:t xml:space="preserve"> among displaced</w:t>
      </w:r>
      <w:r w:rsidRPr="00B77001">
        <w:t xml:space="preserve"> Haitians </w:t>
      </w:r>
      <w:r w:rsidR="00243F2D">
        <w:t>suffering hardship</w:t>
      </w:r>
      <w:r w:rsidRPr="00B77001">
        <w:t xml:space="preserve"> in neighbouring countries.</w:t>
      </w:r>
    </w:p>
    <w:p w:rsidR="00B77001" w:rsidRPr="00B77001" w:rsidRDefault="00B77001" w:rsidP="00B77001">
      <w:pPr>
        <w:pStyle w:val="SingleTxtG"/>
      </w:pPr>
      <w:r w:rsidRPr="00B77001">
        <w:t>11.</w:t>
      </w:r>
      <w:r w:rsidRPr="00B77001">
        <w:tab/>
      </w:r>
      <w:r w:rsidRPr="00B77001">
        <w:rPr>
          <w:b/>
        </w:rPr>
        <w:t xml:space="preserve">Mr. </w:t>
      </w:r>
      <w:proofErr w:type="spellStart"/>
      <w:r w:rsidRPr="00B77001">
        <w:rPr>
          <w:b/>
        </w:rPr>
        <w:t>Andrysek</w:t>
      </w:r>
      <w:proofErr w:type="spellEnd"/>
      <w:r w:rsidRPr="00B77001">
        <w:rPr>
          <w:b/>
        </w:rPr>
        <w:t xml:space="preserve"> </w:t>
      </w:r>
      <w:r w:rsidRPr="00243F2D">
        <w:t>(</w:t>
      </w:r>
      <w:r w:rsidR="00243F2D">
        <w:t xml:space="preserve">Office of the </w:t>
      </w:r>
      <w:r w:rsidRPr="00243F2D">
        <w:t>U</w:t>
      </w:r>
      <w:r w:rsidR="00243F2D">
        <w:t xml:space="preserve">nited </w:t>
      </w:r>
      <w:r w:rsidRPr="00243F2D">
        <w:t>N</w:t>
      </w:r>
      <w:r w:rsidR="00243F2D">
        <w:t xml:space="preserve">ations </w:t>
      </w:r>
      <w:r w:rsidRPr="00243F2D">
        <w:t>H</w:t>
      </w:r>
      <w:r w:rsidR="00243F2D">
        <w:t xml:space="preserve">igh </w:t>
      </w:r>
      <w:r w:rsidRPr="00243F2D">
        <w:t>C</w:t>
      </w:r>
      <w:r w:rsidR="00243F2D">
        <w:t xml:space="preserve">ommissioner for </w:t>
      </w:r>
      <w:r w:rsidRPr="00243F2D">
        <w:t>R</w:t>
      </w:r>
      <w:r w:rsidR="00243F2D">
        <w:t>efugees</w:t>
      </w:r>
      <w:r w:rsidR="00965C14">
        <w:t xml:space="preserve"> (</w:t>
      </w:r>
      <w:proofErr w:type="spellStart"/>
      <w:r w:rsidR="00965C14">
        <w:t>UNHCR</w:t>
      </w:r>
      <w:proofErr w:type="spellEnd"/>
      <w:r w:rsidR="00965C14">
        <w:t>)</w:t>
      </w:r>
      <w:r w:rsidRPr="00243F2D">
        <w:t>)</w:t>
      </w:r>
      <w:r w:rsidR="00243F2D">
        <w:t>,</w:t>
      </w:r>
      <w:r w:rsidRPr="00B77001">
        <w:t xml:space="preserve"> </w:t>
      </w:r>
      <w:r w:rsidR="00243F2D">
        <w:t>referring</w:t>
      </w:r>
      <w:r w:rsidRPr="00B77001">
        <w:t xml:space="preserve"> to the </w:t>
      </w:r>
      <w:proofErr w:type="spellStart"/>
      <w:r w:rsidRPr="00B77001">
        <w:t>UNHCR</w:t>
      </w:r>
      <w:proofErr w:type="spellEnd"/>
      <w:r w:rsidRPr="00B77001">
        <w:t xml:space="preserve"> emergency appeal to countries to suspend </w:t>
      </w:r>
      <w:r w:rsidR="00243F2D">
        <w:t>forced</w:t>
      </w:r>
      <w:r w:rsidRPr="00B77001">
        <w:t xml:space="preserve"> returns to Haiti, </w:t>
      </w:r>
      <w:r w:rsidR="00243F2D">
        <w:t>emphasized</w:t>
      </w:r>
      <w:r w:rsidRPr="00B77001">
        <w:t xml:space="preserve"> that the situation in Haiti </w:t>
      </w:r>
      <w:r w:rsidR="00243F2D">
        <w:t xml:space="preserve">was more closely related </w:t>
      </w:r>
      <w:r w:rsidRPr="00B77001">
        <w:t xml:space="preserve">to </w:t>
      </w:r>
      <w:r w:rsidR="00243F2D">
        <w:t>post-disaster</w:t>
      </w:r>
      <w:r w:rsidRPr="00B77001">
        <w:t xml:space="preserve"> relief activities than to the </w:t>
      </w:r>
      <w:proofErr w:type="spellStart"/>
      <w:r w:rsidRPr="00B77001">
        <w:t>UNHCR</w:t>
      </w:r>
      <w:proofErr w:type="spellEnd"/>
      <w:r w:rsidRPr="00B77001">
        <w:t xml:space="preserve"> mandate.</w:t>
      </w:r>
    </w:p>
    <w:p w:rsidR="001C6663" w:rsidRPr="00B77001" w:rsidRDefault="00243F2D" w:rsidP="00B77001">
      <w:pPr>
        <w:pStyle w:val="SingleTxtG"/>
        <w:rPr>
          <w:i/>
        </w:rPr>
      </w:pPr>
      <w:r>
        <w:rPr>
          <w:i/>
        </w:rPr>
        <w:t>The public part</w:t>
      </w:r>
      <w:r w:rsidR="00B77001" w:rsidRPr="00B77001">
        <w:rPr>
          <w:i/>
        </w:rPr>
        <w:t xml:space="preserve"> of the meeting rose at 3.30 p.m.</w:t>
      </w:r>
    </w:p>
    <w:sectPr w:rsidR="001C6663" w:rsidRPr="00B77001" w:rsidSect="00D66E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4DA" w:rsidRDefault="000464DA"/>
  </w:endnote>
  <w:endnote w:type="continuationSeparator" w:id="0">
    <w:p w:rsidR="000464DA" w:rsidRDefault="000464DA"/>
  </w:endnote>
  <w:endnote w:type="continuationNotice" w:id="1">
    <w:p w:rsidR="000464DA" w:rsidRDefault="000464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DA" w:rsidRPr="00D66E9F" w:rsidRDefault="000464DA" w:rsidP="00D66E9F">
    <w:pPr>
      <w:pStyle w:val="Footer"/>
      <w:tabs>
        <w:tab w:val="right" w:pos="9598"/>
      </w:tabs>
    </w:pPr>
    <w:r w:rsidRPr="00D66E9F">
      <w:rPr>
        <w:b/>
        <w:sz w:val="18"/>
      </w:rPr>
      <w:fldChar w:fldCharType="begin"/>
    </w:r>
    <w:r w:rsidRPr="00D66E9F">
      <w:rPr>
        <w:b/>
        <w:sz w:val="18"/>
      </w:rPr>
      <w:instrText xml:space="preserve"> PAGE  \* MERGEFORMAT </w:instrText>
    </w:r>
    <w:r w:rsidRPr="00D66E9F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D66E9F">
      <w:rPr>
        <w:b/>
        <w:sz w:val="18"/>
      </w:rPr>
      <w:fldChar w:fldCharType="end"/>
    </w:r>
    <w:r>
      <w:rPr>
        <w:sz w:val="18"/>
      </w:rPr>
      <w:tab/>
    </w:r>
    <w:r>
      <w:t>GE.10-40871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DA" w:rsidRPr="00D66E9F" w:rsidRDefault="000464DA" w:rsidP="00D66E9F">
    <w:pPr>
      <w:pStyle w:val="Footer"/>
      <w:tabs>
        <w:tab w:val="right" w:pos="9598"/>
      </w:tabs>
      <w:rPr>
        <w:b/>
        <w:sz w:val="18"/>
      </w:rPr>
    </w:pPr>
    <w:r>
      <w:t>GE.10-40871</w:t>
    </w:r>
    <w:r>
      <w:tab/>
    </w:r>
    <w:r w:rsidRPr="00D66E9F">
      <w:rPr>
        <w:b/>
        <w:sz w:val="18"/>
      </w:rPr>
      <w:fldChar w:fldCharType="begin"/>
    </w:r>
    <w:r w:rsidRPr="00D66E9F">
      <w:rPr>
        <w:b/>
        <w:sz w:val="18"/>
      </w:rPr>
      <w:instrText xml:space="preserve"> PAGE  \* MERGEFORMAT </w:instrText>
    </w:r>
    <w:r w:rsidRPr="00D66E9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66E9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DA" w:rsidRDefault="000464DA" w:rsidP="00D66E9F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0464DA" w:rsidRDefault="000464DA" w:rsidP="00D66E9F">
    <w:pPr>
      <w:pStyle w:val="FootnoteText"/>
      <w:tabs>
        <w:tab w:val="clear" w:pos="1021"/>
        <w:tab w:val="right" w:pos="1020"/>
      </w:tabs>
    </w:pPr>
    <w:r>
      <w:tab/>
      <w:t>*</w:t>
    </w:r>
    <w:r>
      <w:tab/>
      <w:t>The summary record of the second part (closed) of the meeting appears as document CRPD/C/SR.10/Add.1.</w:t>
    </w:r>
  </w:p>
  <w:p w:rsidR="000464DA" w:rsidRDefault="000464DA" w:rsidP="00D66E9F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</w:pPr>
  </w:p>
  <w:p w:rsidR="000464DA" w:rsidRDefault="000464DA" w:rsidP="00D66E9F">
    <w:pPr>
      <w:pStyle w:val="FootnoteText"/>
      <w:tabs>
        <w:tab w:val="clear" w:pos="1021"/>
      </w:tabs>
      <w:spacing w:after="120"/>
      <w:ind w:firstLine="0"/>
    </w:pPr>
    <w:r>
      <w:t>This record is subject to correction.</w:t>
    </w:r>
  </w:p>
  <w:p w:rsidR="000464DA" w:rsidRDefault="000464DA" w:rsidP="00D66E9F">
    <w:pPr>
      <w:pStyle w:val="FootnoteText"/>
      <w:tabs>
        <w:tab w:val="clear" w:pos="1021"/>
      </w:tabs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Geneva.</w:t>
    </w:r>
  </w:p>
  <w:p w:rsidR="000464DA" w:rsidRPr="00D66E9F" w:rsidRDefault="000464DA" w:rsidP="00D66E9F">
    <w:pPr>
      <w:pStyle w:val="FootnoteText"/>
      <w:tabs>
        <w:tab w:val="clear" w:pos="1021"/>
      </w:tabs>
      <w:spacing w:after="240"/>
      <w:ind w:firstLine="0"/>
    </w:pPr>
    <w:r>
      <w:t>Any corrections to the records of the public meeting of the Committee at this session will be consolidated in a single corrigendum, to be issued shortly after the end of the session.</w:t>
    </w:r>
  </w:p>
  <w:p w:rsidR="000464DA" w:rsidRDefault="000464DA">
    <w:pPr>
      <w:pStyle w:val="Footer"/>
    </w:pPr>
    <w:r>
      <w:rPr>
        <w:sz w:val="20"/>
      </w:rPr>
      <w:t>GE.10-40871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250610    060710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4DA" w:rsidRPr="000B175B" w:rsidRDefault="000464D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464DA" w:rsidRPr="00FC68B7" w:rsidRDefault="000464D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464DA" w:rsidRDefault="000464D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DA" w:rsidRPr="00D66E9F" w:rsidRDefault="000464DA" w:rsidP="00D66E9F">
    <w:pPr>
      <w:pStyle w:val="Header"/>
    </w:pPr>
    <w:r w:rsidRPr="00D66E9F">
      <w:t>CRPD/C/3/SR.10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DA" w:rsidRPr="00D66E9F" w:rsidRDefault="000464DA" w:rsidP="00D66E9F">
    <w:pPr>
      <w:pStyle w:val="Header"/>
      <w:jc w:val="right"/>
    </w:pPr>
    <w:r w:rsidRPr="00D66E9F">
      <w:t>CRPD/C/3/SR.10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DA" w:rsidRDefault="000464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58BB"/>
    <w:rsid w:val="00032FF2"/>
    <w:rsid w:val="000464DA"/>
    <w:rsid w:val="00050F6B"/>
    <w:rsid w:val="0006384C"/>
    <w:rsid w:val="00072C8C"/>
    <w:rsid w:val="000733B5"/>
    <w:rsid w:val="00077485"/>
    <w:rsid w:val="000931C0"/>
    <w:rsid w:val="000A5D3B"/>
    <w:rsid w:val="000B175B"/>
    <w:rsid w:val="000B3A0F"/>
    <w:rsid w:val="000B4EF7"/>
    <w:rsid w:val="000C1462"/>
    <w:rsid w:val="000C2D2E"/>
    <w:rsid w:val="000E0415"/>
    <w:rsid w:val="001103AA"/>
    <w:rsid w:val="00115EF6"/>
    <w:rsid w:val="0012552B"/>
    <w:rsid w:val="00155467"/>
    <w:rsid w:val="00163E37"/>
    <w:rsid w:val="00180D95"/>
    <w:rsid w:val="0018711F"/>
    <w:rsid w:val="001938BC"/>
    <w:rsid w:val="001A26EC"/>
    <w:rsid w:val="001B4B04"/>
    <w:rsid w:val="001C6663"/>
    <w:rsid w:val="001C7895"/>
    <w:rsid w:val="001D26DF"/>
    <w:rsid w:val="001E5AA0"/>
    <w:rsid w:val="001F0862"/>
    <w:rsid w:val="00202DA8"/>
    <w:rsid w:val="00211E0B"/>
    <w:rsid w:val="00243F2D"/>
    <w:rsid w:val="002449F6"/>
    <w:rsid w:val="0025756B"/>
    <w:rsid w:val="00260F52"/>
    <w:rsid w:val="002F175C"/>
    <w:rsid w:val="003229D8"/>
    <w:rsid w:val="00323AE6"/>
    <w:rsid w:val="00352709"/>
    <w:rsid w:val="00371178"/>
    <w:rsid w:val="00380C68"/>
    <w:rsid w:val="003A4810"/>
    <w:rsid w:val="003A6810"/>
    <w:rsid w:val="003C2CC4"/>
    <w:rsid w:val="003D4B23"/>
    <w:rsid w:val="00405DDC"/>
    <w:rsid w:val="00410C89"/>
    <w:rsid w:val="004325CB"/>
    <w:rsid w:val="0045495B"/>
    <w:rsid w:val="004D25E4"/>
    <w:rsid w:val="00517B36"/>
    <w:rsid w:val="005420F2"/>
    <w:rsid w:val="005814C4"/>
    <w:rsid w:val="005B3DB3"/>
    <w:rsid w:val="005C6A79"/>
    <w:rsid w:val="006001EE"/>
    <w:rsid w:val="00611FC4"/>
    <w:rsid w:val="006176FB"/>
    <w:rsid w:val="00640B26"/>
    <w:rsid w:val="00646687"/>
    <w:rsid w:val="00656ACC"/>
    <w:rsid w:val="00667387"/>
    <w:rsid w:val="006C5F51"/>
    <w:rsid w:val="006E564B"/>
    <w:rsid w:val="006F7FC3"/>
    <w:rsid w:val="0072632A"/>
    <w:rsid w:val="007B6BA5"/>
    <w:rsid w:val="007C3390"/>
    <w:rsid w:val="007C4F4B"/>
    <w:rsid w:val="007F6611"/>
    <w:rsid w:val="008242D7"/>
    <w:rsid w:val="0085226B"/>
    <w:rsid w:val="008979B1"/>
    <w:rsid w:val="008A6B25"/>
    <w:rsid w:val="008A6C4F"/>
    <w:rsid w:val="008B2335"/>
    <w:rsid w:val="008C4480"/>
    <w:rsid w:val="009223CA"/>
    <w:rsid w:val="00940F93"/>
    <w:rsid w:val="0094595F"/>
    <w:rsid w:val="00965C14"/>
    <w:rsid w:val="009B0F0E"/>
    <w:rsid w:val="009C14AA"/>
    <w:rsid w:val="009F7711"/>
    <w:rsid w:val="009F7C5D"/>
    <w:rsid w:val="00A01489"/>
    <w:rsid w:val="00A612EE"/>
    <w:rsid w:val="00A72F22"/>
    <w:rsid w:val="00A748A6"/>
    <w:rsid w:val="00A776B4"/>
    <w:rsid w:val="00A94361"/>
    <w:rsid w:val="00B06775"/>
    <w:rsid w:val="00B30179"/>
    <w:rsid w:val="00B4517E"/>
    <w:rsid w:val="00B56E9C"/>
    <w:rsid w:val="00B64B1F"/>
    <w:rsid w:val="00B6553F"/>
    <w:rsid w:val="00B77001"/>
    <w:rsid w:val="00B81E12"/>
    <w:rsid w:val="00BC647E"/>
    <w:rsid w:val="00BC74E9"/>
    <w:rsid w:val="00BE37B8"/>
    <w:rsid w:val="00BF68A8"/>
    <w:rsid w:val="00C3206E"/>
    <w:rsid w:val="00C463DD"/>
    <w:rsid w:val="00C4724C"/>
    <w:rsid w:val="00C629A0"/>
    <w:rsid w:val="00C745C3"/>
    <w:rsid w:val="00C75FB9"/>
    <w:rsid w:val="00CC00AC"/>
    <w:rsid w:val="00CC7FE0"/>
    <w:rsid w:val="00CE4A8F"/>
    <w:rsid w:val="00D2031B"/>
    <w:rsid w:val="00D218CB"/>
    <w:rsid w:val="00D25FE2"/>
    <w:rsid w:val="00D43252"/>
    <w:rsid w:val="00D51E7F"/>
    <w:rsid w:val="00D66E9F"/>
    <w:rsid w:val="00D978C6"/>
    <w:rsid w:val="00DA3C1C"/>
    <w:rsid w:val="00E64BE0"/>
    <w:rsid w:val="00E71BC8"/>
    <w:rsid w:val="00E7260F"/>
    <w:rsid w:val="00E96630"/>
    <w:rsid w:val="00ED32A3"/>
    <w:rsid w:val="00ED7A2A"/>
    <w:rsid w:val="00EF1D7F"/>
    <w:rsid w:val="00F34583"/>
    <w:rsid w:val="00F504DF"/>
    <w:rsid w:val="00F81534"/>
    <w:rsid w:val="00F858BB"/>
    <w:rsid w:val="00F91C6C"/>
    <w:rsid w:val="00FA271C"/>
    <w:rsid w:val="00FC68B7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1</TotalTime>
  <Pages>3</Pages>
  <Words>652</Words>
  <Characters>3718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1040871</vt:lpstr>
    </vt:vector>
  </TitlesOfParts>
  <Company>CSD</Company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1040871</dc:title>
  <dc:subject>CRPD/C/3/SR.10</dc:subject>
  <dc:creator>Bunting Seeber</dc:creator>
  <cp:keywords/>
  <dc:description>Final</dc:description>
  <cp:lastModifiedBy>HM</cp:lastModifiedBy>
  <cp:revision>2</cp:revision>
  <cp:lastPrinted>2010-06-28T13:15:00Z</cp:lastPrinted>
  <dcterms:created xsi:type="dcterms:W3CDTF">2010-07-06T07:34:00Z</dcterms:created>
  <dcterms:modified xsi:type="dcterms:W3CDTF">2010-07-06T07:34:00Z</dcterms:modified>
</cp:coreProperties>
</file>