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3155D3" w14:paraId="742FF0B7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2EDCD9DC" w14:textId="77777777" w:rsidR="006B3E27" w:rsidRPr="00C81BA3" w:rsidRDefault="006B3E27" w:rsidP="00F225D1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699E9261" w14:textId="407706CC" w:rsidR="006B3E27" w:rsidRPr="003155D3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3155D3">
              <w:rPr>
                <w:rFonts w:hint="cs"/>
                <w:sz w:val="30"/>
                <w:szCs w:val="30"/>
                <w:rtl/>
              </w:rPr>
              <w:t>الأمم</w:t>
            </w:r>
            <w:r w:rsidR="003155D3" w:rsidRPr="003155D3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3155D3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03627BB1" w14:textId="1182E735" w:rsidR="006B3E27" w:rsidRPr="003155D3" w:rsidRDefault="00197970" w:rsidP="00197970">
            <w:pPr>
              <w:bidi w:val="0"/>
              <w:jc w:val="left"/>
            </w:pPr>
            <w:r w:rsidRPr="003155D3">
              <w:rPr>
                <w:sz w:val="40"/>
              </w:rPr>
              <w:t>CRPD</w:t>
            </w:r>
            <w:r w:rsidRPr="003155D3">
              <w:t>/C/LBR/Q/1</w:t>
            </w:r>
          </w:p>
        </w:tc>
      </w:tr>
      <w:tr w:rsidR="006B3E27" w:rsidRPr="003155D3" w14:paraId="25157726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6E329E41" w14:textId="77777777" w:rsidR="006B3E27" w:rsidRPr="003155D3" w:rsidRDefault="0059622A" w:rsidP="0054149D">
            <w:pPr>
              <w:jc w:val="center"/>
              <w:rPr>
                <w:sz w:val="56"/>
                <w:szCs w:val="56"/>
                <w:rtl/>
              </w:rPr>
            </w:pPr>
            <w:r w:rsidRPr="003155D3">
              <w:rPr>
                <w:noProof/>
                <w:sz w:val="56"/>
                <w:szCs w:val="56"/>
              </w:rPr>
              <w:drawing>
                <wp:inline distT="0" distB="0" distL="0" distR="0" wp14:anchorId="6EE95440" wp14:editId="08521FF4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26EE1488" w14:textId="745F3D2E" w:rsidR="006B3E27" w:rsidRPr="003155D3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3155D3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3155D3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3155D3" w:rsidRPr="003155D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155D3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3155D3" w:rsidRPr="003155D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155D3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3155D3" w:rsidRPr="003155D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155D3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3155D3" w:rsidRPr="003155D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155D3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78D584A0" w14:textId="17877661" w:rsidR="006B3E27" w:rsidRPr="003155D3" w:rsidRDefault="00197970" w:rsidP="00397C83">
            <w:pPr>
              <w:bidi w:val="0"/>
              <w:spacing w:before="240"/>
              <w:jc w:val="left"/>
            </w:pPr>
            <w:r w:rsidRPr="003155D3">
              <w:t>Dist</w:t>
            </w:r>
            <w:r w:rsidR="00C81BA3" w:rsidRPr="003155D3">
              <w:t>r.:</w:t>
            </w:r>
            <w:r w:rsidR="003155D3" w:rsidRPr="003155D3">
              <w:t xml:space="preserve"> </w:t>
            </w:r>
            <w:r w:rsidRPr="003155D3">
              <w:t>General</w:t>
            </w:r>
          </w:p>
          <w:p w14:paraId="6FE59F0E" w14:textId="142C65CE" w:rsidR="00197970" w:rsidRPr="003155D3" w:rsidRDefault="00C81BA3" w:rsidP="00197970">
            <w:pPr>
              <w:bidi w:val="0"/>
              <w:spacing w:line="240" w:lineRule="exact"/>
              <w:jc w:val="left"/>
            </w:pPr>
            <w:r w:rsidRPr="003155D3">
              <w:t>6</w:t>
            </w:r>
            <w:r w:rsidR="003155D3" w:rsidRPr="003155D3">
              <w:t xml:space="preserve"> </w:t>
            </w:r>
            <w:r w:rsidRPr="003155D3">
              <w:t>October</w:t>
            </w:r>
            <w:r w:rsidR="003155D3" w:rsidRPr="003155D3">
              <w:t xml:space="preserve"> </w:t>
            </w:r>
            <w:r w:rsidRPr="003155D3">
              <w:t>2023</w:t>
            </w:r>
          </w:p>
          <w:p w14:paraId="5B013511" w14:textId="77777777" w:rsidR="00197970" w:rsidRPr="003155D3" w:rsidRDefault="00197970" w:rsidP="00197970">
            <w:pPr>
              <w:bidi w:val="0"/>
              <w:spacing w:line="240" w:lineRule="exact"/>
              <w:jc w:val="left"/>
            </w:pPr>
            <w:r w:rsidRPr="003155D3">
              <w:t>Arabic</w:t>
            </w:r>
          </w:p>
          <w:p w14:paraId="4D84AA54" w14:textId="6B191951" w:rsidR="00197970" w:rsidRPr="003155D3" w:rsidRDefault="00197970" w:rsidP="00197970">
            <w:pPr>
              <w:bidi w:val="0"/>
              <w:spacing w:line="240" w:lineRule="exact"/>
              <w:jc w:val="left"/>
            </w:pPr>
            <w:r w:rsidRPr="003155D3">
              <w:t>Origina</w:t>
            </w:r>
            <w:r w:rsidR="00C81BA3" w:rsidRPr="003155D3">
              <w:t>l:</w:t>
            </w:r>
            <w:r w:rsidR="003155D3" w:rsidRPr="003155D3">
              <w:t xml:space="preserve"> </w:t>
            </w:r>
            <w:r w:rsidRPr="003155D3">
              <w:t>English</w:t>
            </w:r>
          </w:p>
          <w:p w14:paraId="1696750F" w14:textId="6013E251" w:rsidR="00C81BA3" w:rsidRPr="003155D3" w:rsidRDefault="00C81BA3" w:rsidP="00C81BA3">
            <w:pPr>
              <w:bidi w:val="0"/>
              <w:spacing w:line="240" w:lineRule="exact"/>
              <w:ind w:right="1986"/>
              <w:jc w:val="left"/>
            </w:pPr>
            <w:r w:rsidRPr="003155D3">
              <w:t>Arabic,</w:t>
            </w:r>
            <w:r w:rsidR="003155D3" w:rsidRPr="003155D3">
              <w:t xml:space="preserve"> </w:t>
            </w:r>
            <w:r w:rsidRPr="003155D3">
              <w:t>English,</w:t>
            </w:r>
            <w:r w:rsidR="003155D3" w:rsidRPr="003155D3">
              <w:t xml:space="preserve"> </w:t>
            </w:r>
            <w:r w:rsidRPr="003155D3">
              <w:t>French</w:t>
            </w:r>
            <w:r w:rsidR="003155D3" w:rsidRPr="003155D3">
              <w:t xml:space="preserve"> </w:t>
            </w:r>
            <w:r w:rsidRPr="003155D3">
              <w:t>and</w:t>
            </w:r>
            <w:r w:rsidR="003155D3" w:rsidRPr="003155D3">
              <w:t xml:space="preserve"> </w:t>
            </w:r>
            <w:r w:rsidRPr="003155D3">
              <w:t>Spanish</w:t>
            </w:r>
            <w:r w:rsidR="003155D3" w:rsidRPr="003155D3">
              <w:t xml:space="preserve"> </w:t>
            </w:r>
            <w:r w:rsidRPr="003155D3">
              <w:t>only</w:t>
            </w:r>
          </w:p>
        </w:tc>
      </w:tr>
    </w:tbl>
    <w:p w14:paraId="3792154C" w14:textId="2C7B960A" w:rsidR="00470D35" w:rsidRPr="003155D3" w:rsidRDefault="00470D35" w:rsidP="00470D35">
      <w:pPr>
        <w:spacing w:before="120" w:after="120" w:line="360" w:lineRule="exact"/>
        <w:textDirection w:val="tbRlV"/>
        <w:rPr>
          <w:b/>
          <w:bCs/>
          <w:sz w:val="24"/>
          <w:szCs w:val="26"/>
        </w:rPr>
      </w:pPr>
      <w:r w:rsidRPr="003155D3">
        <w:rPr>
          <w:b/>
          <w:bCs/>
          <w:sz w:val="24"/>
          <w:szCs w:val="26"/>
          <w:rtl/>
        </w:rPr>
        <w:t>اللجنة</w:t>
      </w:r>
      <w:r w:rsidR="003155D3" w:rsidRPr="003155D3">
        <w:rPr>
          <w:b/>
          <w:bCs/>
          <w:sz w:val="24"/>
          <w:szCs w:val="26"/>
          <w:rtl/>
        </w:rPr>
        <w:t xml:space="preserve"> </w:t>
      </w:r>
      <w:r w:rsidRPr="003155D3">
        <w:rPr>
          <w:b/>
          <w:bCs/>
          <w:sz w:val="24"/>
          <w:szCs w:val="26"/>
          <w:rtl/>
        </w:rPr>
        <w:t>المعنية</w:t>
      </w:r>
      <w:r w:rsidR="003155D3" w:rsidRPr="003155D3">
        <w:rPr>
          <w:b/>
          <w:bCs/>
          <w:sz w:val="24"/>
          <w:szCs w:val="26"/>
          <w:rtl/>
        </w:rPr>
        <w:t xml:space="preserve"> </w:t>
      </w:r>
      <w:r w:rsidRPr="003155D3">
        <w:rPr>
          <w:b/>
          <w:bCs/>
          <w:sz w:val="24"/>
          <w:szCs w:val="26"/>
          <w:rtl/>
        </w:rPr>
        <w:t>بحقوق</w:t>
      </w:r>
      <w:r w:rsidR="003155D3" w:rsidRPr="003155D3">
        <w:rPr>
          <w:b/>
          <w:bCs/>
          <w:sz w:val="24"/>
          <w:szCs w:val="26"/>
          <w:rtl/>
        </w:rPr>
        <w:t xml:space="preserve"> </w:t>
      </w:r>
      <w:r w:rsidRPr="003155D3">
        <w:rPr>
          <w:b/>
          <w:bCs/>
          <w:sz w:val="24"/>
          <w:szCs w:val="26"/>
          <w:rtl/>
        </w:rPr>
        <w:t>الأشخاص</w:t>
      </w:r>
      <w:r w:rsidR="003155D3" w:rsidRPr="003155D3">
        <w:rPr>
          <w:b/>
          <w:bCs/>
          <w:sz w:val="24"/>
          <w:szCs w:val="26"/>
          <w:rtl/>
        </w:rPr>
        <w:t xml:space="preserve"> </w:t>
      </w:r>
      <w:r w:rsidRPr="003155D3">
        <w:rPr>
          <w:b/>
          <w:bCs/>
          <w:sz w:val="24"/>
          <w:szCs w:val="26"/>
          <w:rtl/>
        </w:rPr>
        <w:t>ذوي</w:t>
      </w:r>
      <w:r w:rsidR="003155D3" w:rsidRPr="003155D3">
        <w:rPr>
          <w:b/>
          <w:bCs/>
          <w:sz w:val="24"/>
          <w:szCs w:val="26"/>
          <w:rtl/>
        </w:rPr>
        <w:t xml:space="preserve"> </w:t>
      </w:r>
      <w:r w:rsidRPr="003155D3">
        <w:rPr>
          <w:b/>
          <w:bCs/>
          <w:sz w:val="24"/>
          <w:szCs w:val="26"/>
          <w:rtl/>
        </w:rPr>
        <w:t>الإعاقة</w:t>
      </w:r>
    </w:p>
    <w:p w14:paraId="7A47C68B" w14:textId="1EE831F6" w:rsidR="00470D35" w:rsidRPr="003155D3" w:rsidRDefault="00470D35" w:rsidP="00622949">
      <w:pPr>
        <w:pStyle w:val="HChGA"/>
        <w:rPr>
          <w:rtl/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قائمة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المسائل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المتصلة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بالتقرير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الأولي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لليبيريا</w:t>
      </w:r>
      <w:r w:rsidRPr="003155D3">
        <w:rPr>
          <w:rStyle w:val="FootnoteReference"/>
          <w:sz w:val="22"/>
          <w:szCs w:val="22"/>
          <w:vertAlign w:val="baseline"/>
          <w:rtl/>
        </w:rPr>
        <w:footnoteReference w:customMarkFollows="1" w:id="1"/>
        <w:t>*</w:t>
      </w:r>
    </w:p>
    <w:p w14:paraId="2E98BCB5" w14:textId="622BA7E3" w:rsidR="00470D35" w:rsidRPr="003155D3" w:rsidRDefault="00470D35" w:rsidP="00622949">
      <w:pPr>
        <w:pStyle w:val="H1GA"/>
        <w:rPr>
          <w:lang w:val="en-US" w:eastAsia="zh-TW" w:bidi="en-GB"/>
        </w:rPr>
      </w:pPr>
      <w:r w:rsidRPr="003155D3">
        <w:rPr>
          <w:rtl/>
        </w:rPr>
        <w:tab/>
        <w:t>ألف-</w:t>
      </w:r>
      <w:r w:rsidRPr="003155D3">
        <w:rPr>
          <w:rtl/>
        </w:rPr>
        <w:tab/>
        <w:t>الغرض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والالتزامات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(المواد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="00C81BA3" w:rsidRPr="003155D3">
        <w:rPr>
          <w:rtl/>
        </w:rPr>
        <w:t>4)</w:t>
      </w:r>
    </w:p>
    <w:p w14:paraId="348C291F" w14:textId="6723682F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1-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</w:t>
      </w:r>
      <w:r w:rsidR="002F254A" w:rsidRPr="003155D3">
        <w:rPr>
          <w:rFonts w:hint="cs"/>
          <w:rtl/>
        </w:rPr>
        <w:t>:</w:t>
      </w:r>
    </w:p>
    <w:p w14:paraId="00125B0A" w14:textId="7BC2D6D7" w:rsidR="00470D35" w:rsidRPr="003155D3" w:rsidRDefault="00470D35" w:rsidP="003155D3">
      <w:pPr>
        <w:pStyle w:val="SingleTxtGA"/>
        <w:spacing w:line="350" w:lineRule="exact"/>
        <w:rPr>
          <w:lang w:val="en-US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لاستعراض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ومواءمة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التشريعات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والسياسات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والتدابير،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حذف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العبارات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المهينة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منها،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للتقيد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بالاتفاقية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ونموذج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منظور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الإنسان؛</w:t>
      </w:r>
    </w:p>
    <w:p w14:paraId="79FF9B25" w14:textId="5FA41C1F" w:rsidR="00C81BA3" w:rsidRPr="003155D3" w:rsidRDefault="00470D35" w:rsidP="003155D3">
      <w:pPr>
        <w:pStyle w:val="SingleTxtGA"/>
        <w:spacing w:line="350" w:lineRule="exact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المزمع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اتخاذها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لإلغاء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الأحكام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التمييزية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تسمح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بعزل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شخص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منصبه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الانتخابي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أساس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(دستور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ليبريا،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64</w:t>
      </w:r>
      <w:r w:rsidR="00C81BA3" w:rsidRPr="003155D3">
        <w:rPr>
          <w:rtl/>
        </w:rPr>
        <w:t>)؛</w:t>
      </w:r>
    </w:p>
    <w:p w14:paraId="0A4A4A86" w14:textId="49FC1DE7" w:rsidR="00470D35" w:rsidRPr="003155D3" w:rsidRDefault="00470D35" w:rsidP="003155D3">
      <w:pPr>
        <w:pStyle w:val="SingleTxtGA"/>
        <w:spacing w:line="350" w:lineRule="exact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توافر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الموارد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البشرية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والمالية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مستويات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الحكم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للتشاور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المجدي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والوثيق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وإشراكهم</w:t>
      </w:r>
      <w:r w:rsidR="00C81BA3" w:rsidRPr="003155D3">
        <w:rPr>
          <w:rtl/>
        </w:rPr>
        <w:t>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خلال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تمثلهم،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بشأن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التشريعات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والسياسات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والبرامج؛</w:t>
      </w:r>
    </w:p>
    <w:p w14:paraId="5F19A535" w14:textId="27EC4769" w:rsidR="00470D35" w:rsidRPr="003155D3" w:rsidRDefault="00470D35" w:rsidP="003155D3">
      <w:pPr>
        <w:pStyle w:val="SingleTxtGA"/>
        <w:spacing w:line="350" w:lineRule="exact"/>
        <w:rPr>
          <w:lang w:val="en-US" w:eastAsia="zh-TW" w:bidi="en-GB"/>
        </w:rPr>
      </w:pPr>
      <w:r w:rsidRPr="003155D3">
        <w:rPr>
          <w:rtl/>
        </w:rPr>
        <w:tab/>
        <w:t>(د)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المزمع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اتخاذها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للتصديق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البروتوكول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الاختياري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للاتفاقية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والبروتوكول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الملحق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بالميثاق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الأفريقي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الإنسان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والشعوب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بشأن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أفريقيا،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الإشارة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إطار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زمني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محدد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للقيام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بذلك؛</w:t>
      </w:r>
    </w:p>
    <w:p w14:paraId="75E3DABC" w14:textId="5F3BB88D" w:rsidR="00470D35" w:rsidRPr="003155D3" w:rsidRDefault="00470D35" w:rsidP="003155D3">
      <w:pPr>
        <w:pStyle w:val="SingleTxtGA"/>
        <w:spacing w:line="350" w:lineRule="exact"/>
        <w:rPr>
          <w:lang w:val="en-US" w:eastAsia="zh-TW" w:bidi="en-GB"/>
        </w:rPr>
      </w:pPr>
      <w:r w:rsidRPr="003155D3">
        <w:rPr>
          <w:rtl/>
        </w:rPr>
        <w:tab/>
        <w:t>(ه)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لدعم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إنشاء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وإدارتها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ذاتياً،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Fonts w:hint="cs"/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المصابين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بالجذام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الذهنية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النفسية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والاجتماعية.</w:t>
      </w:r>
    </w:p>
    <w:p w14:paraId="1FE077ED" w14:textId="65DD8B96" w:rsidR="00C81BA3" w:rsidRPr="003155D3" w:rsidRDefault="00470D35" w:rsidP="00622949">
      <w:pPr>
        <w:pStyle w:val="H1GA"/>
        <w:rPr>
          <w:lang w:val="en-US" w:eastAsia="zh-TW" w:bidi="en-GB"/>
        </w:rPr>
      </w:pPr>
      <w:r w:rsidRPr="003155D3">
        <w:rPr>
          <w:rtl/>
        </w:rPr>
        <w:tab/>
        <w:t>باء-</w:t>
      </w:r>
      <w:r w:rsidRPr="003155D3">
        <w:rPr>
          <w:rtl/>
        </w:rPr>
        <w:tab/>
        <w:t>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محددة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(المواد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5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3</w:t>
      </w:r>
      <w:r w:rsidR="00C81BA3" w:rsidRPr="003155D3">
        <w:rPr>
          <w:rtl/>
        </w:rPr>
        <w:t>0)</w:t>
      </w:r>
    </w:p>
    <w:p w14:paraId="03E82114" w14:textId="7A2DCDA6" w:rsidR="00470D35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المساواة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وعدم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التمييز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="00C81BA3" w:rsidRPr="003155D3">
        <w:rPr>
          <w:rtl/>
        </w:rPr>
        <w:t>5)</w:t>
      </w:r>
      <w:r w:rsidR="003155D3" w:rsidRPr="003155D3">
        <w:rPr>
          <w:rtl/>
        </w:rPr>
        <w:t xml:space="preserve"> </w:t>
      </w:r>
    </w:p>
    <w:p w14:paraId="7B49AADE" w14:textId="1EF73DB5" w:rsidR="00470D35" w:rsidRPr="003155D3" w:rsidRDefault="00470D35" w:rsidP="00470D35">
      <w:pPr>
        <w:pStyle w:val="SingleTxtGA"/>
        <w:rPr>
          <w:rtl/>
          <w:lang w:val="ar-SA" w:eastAsia="zh-TW" w:bidi="en-GB"/>
        </w:rPr>
      </w:pPr>
      <w:r w:rsidRPr="003155D3">
        <w:rPr>
          <w:rtl/>
        </w:rPr>
        <w:t>2-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</w:t>
      </w:r>
      <w:r w:rsidR="00622949" w:rsidRPr="003155D3">
        <w:rPr>
          <w:rFonts w:hint="cs"/>
          <w:rtl/>
        </w:rPr>
        <w:t>:</w:t>
      </w:r>
    </w:p>
    <w:p w14:paraId="542D061A" w14:textId="43B3132D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lastRenderedPageBreak/>
        <w:tab/>
        <w:t>(أ)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وغيرها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لحظر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التمييز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أساس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التشريعات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الوطنية،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وفقاً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للاتفاقية،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ولتضمينها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مبدأ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اعتبار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الحرمان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الترتيبات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التيسيرية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المعقولة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شكلاً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التمييز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أساس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الإعاقة؛</w:t>
      </w:r>
    </w:p>
    <w:p w14:paraId="5E4FEC3C" w14:textId="2218CC5C" w:rsidR="00470D35" w:rsidRPr="003155D3" w:rsidRDefault="00470D35" w:rsidP="00470D35">
      <w:pPr>
        <w:pStyle w:val="SingleTxtGA"/>
        <w:rPr>
          <w:spacing w:val="2"/>
          <w:lang w:val="ar-SA" w:eastAsia="zh-TW" w:bidi="en-GB"/>
        </w:rPr>
      </w:pPr>
      <w:r w:rsidRPr="003155D3">
        <w:rPr>
          <w:spacing w:val="2"/>
          <w:rtl/>
        </w:rPr>
        <w:tab/>
        <w:t>(ب)</w:t>
      </w:r>
      <w:r w:rsidRPr="003155D3">
        <w:rPr>
          <w:spacing w:val="2"/>
          <w:rtl/>
        </w:rPr>
        <w:tab/>
        <w:t>التدابير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المتخذة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لضمان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توفير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آليات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تظلُّم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مُيسَّرة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وفعالة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للأشخاص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ذوي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الإعاقة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ضحايا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التمييز،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وتنفيذ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العقوبات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المنصوص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عليها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القانون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حق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مرتكبي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أفعال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التمييز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على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أساس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الإعاقة؛</w:t>
      </w:r>
    </w:p>
    <w:p w14:paraId="3B269D01" w14:textId="17E1406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للتحقيق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الحالات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تنطوي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التمييز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المتعدد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الجوانب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والمتقاطع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يعاني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والفتيات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يعيشون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حالة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فقر،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يعيشون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المناطق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الريفية.</w:t>
      </w:r>
    </w:p>
    <w:p w14:paraId="4B0BBEC5" w14:textId="3603E8C6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="00C81BA3" w:rsidRPr="003155D3">
        <w:rPr>
          <w:rtl/>
        </w:rPr>
        <w:t>6)</w:t>
      </w:r>
    </w:p>
    <w:p w14:paraId="701C832F" w14:textId="2F9A8F9A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3-</w:t>
      </w:r>
      <w:r w:rsidRPr="003155D3">
        <w:rPr>
          <w:rtl/>
        </w:rPr>
        <w:tab/>
        <w:t>يرجى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موافاة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</w:t>
      </w:r>
      <w:r w:rsidRPr="003155D3">
        <w:t>:</w:t>
      </w:r>
      <w:r w:rsidR="003155D3" w:rsidRPr="003155D3">
        <w:rPr>
          <w:rtl/>
        </w:rPr>
        <w:t xml:space="preserve"> </w:t>
      </w:r>
    </w:p>
    <w:p w14:paraId="10E19F22" w14:textId="071C295E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للتصدي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تواجهه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مواقف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سلبية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التمييز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المتعدد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الجوانب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والمتقاطع،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ولتحقيق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سبل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العيش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المستدامة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والاستفادة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الاجتماعية؛</w:t>
      </w:r>
    </w:p>
    <w:p w14:paraId="3AA294F9" w14:textId="1C48A530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لتعميم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مراعاة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والفتيات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مراحل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تنفيذ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التشريعات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والسياسات،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إدراجها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الخطاب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المتداول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الصعيدين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الوطني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والمحلي؛</w:t>
      </w:r>
    </w:p>
    <w:p w14:paraId="0A39E216" w14:textId="1CA18ED2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مدى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تمثيل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والفتيات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الحياة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العامة،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مشاركتهن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الكاملة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التعليم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والتدريب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المهني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وبرامج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التطوير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الوظيفي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والعمالة،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والتعاون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والفتيات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غير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الإعاقة.</w:t>
      </w:r>
    </w:p>
    <w:p w14:paraId="082FBAFD" w14:textId="71763811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="00C81BA3" w:rsidRPr="003155D3">
        <w:rPr>
          <w:rtl/>
        </w:rPr>
        <w:t>7)</w:t>
      </w:r>
    </w:p>
    <w:p w14:paraId="321D565E" w14:textId="0099FA66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4-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أجل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2A873209" w14:textId="63BC8D79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التصدي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التمييز،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التحيز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ضد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المعوقين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ووصمهم،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المصابون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بالتوحد،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الجذام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أصيبوا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به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السابق،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الذهنية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النفسية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الاجتماعية،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والاستراتيجيات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الرامية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تعديل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القوالب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النمطية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والنهج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الثقافية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السلبية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القضاء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عليها؛</w:t>
      </w:r>
    </w:p>
    <w:p w14:paraId="1F974D9A" w14:textId="73D8A66A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أخذ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آراء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الاعتبار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النحو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الواجب،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منتدى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ليبيريا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الوطني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لممثلي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الأطفال؛</w:t>
      </w:r>
    </w:p>
    <w:p w14:paraId="0A88C79E" w14:textId="23BEF72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كفالة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إنهاء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ممارسة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إيداع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مؤسسات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الرعاية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وتوفير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الرعاية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البديلة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بيئة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أسرية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داخل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المجتمع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المحلي.</w:t>
      </w:r>
    </w:p>
    <w:p w14:paraId="37D88BB7" w14:textId="5BF1CC72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إذكاء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الوعي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="00C81BA3" w:rsidRPr="003155D3">
        <w:rPr>
          <w:rtl/>
        </w:rPr>
        <w:t>8)</w:t>
      </w:r>
    </w:p>
    <w:p w14:paraId="183F132D" w14:textId="47881C6F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5-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46CF712D" w14:textId="20B5F7FA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استراتيجيات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إذكاء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الوعي،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المنفذة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بالتشاور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الحملات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والبرامج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التدريبية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تستهدف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الموظفين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الحكوميين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والقطاع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وعامة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الناس،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صعيد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المجتمعات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المحلية،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أجل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مكافحة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يواجهه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وصم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وصور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نمطية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وممارسات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ومعتقدات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ثقافية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متجذرة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ضارة؛</w:t>
      </w:r>
    </w:p>
    <w:p w14:paraId="1F359E4C" w14:textId="51290C15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الدور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تضطلع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به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وسائط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الإعلام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رسم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صورة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إيجابية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يتعلق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بمساهماتهم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الحياة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العامة.</w:t>
      </w:r>
    </w:p>
    <w:p w14:paraId="406149BA" w14:textId="6262BAC9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إمكانية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الوصول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="00C81BA3" w:rsidRPr="003155D3">
        <w:rPr>
          <w:rtl/>
        </w:rPr>
        <w:t>9)</w:t>
      </w:r>
    </w:p>
    <w:p w14:paraId="7F69A19E" w14:textId="4CB3DA74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6-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126A22E3" w14:textId="68B50462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والميزانية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المخصصة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التنفيذ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الفعال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5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مخطط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بناء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المرافق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العامة،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وآليات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الرصد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المتاحة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وسبل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الانتصاف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القائمة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والعقوبات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المنطبقة؛</w:t>
      </w:r>
    </w:p>
    <w:p w14:paraId="0CC914F1" w14:textId="26ED3ABF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لوضع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وتنفيذ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المعايير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الدنيا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والمبادئ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التوجيهية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بشأن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إمكانية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الوصول،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بالتشاور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كثب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والفتيات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وإشراكها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بنشاط؛</w:t>
      </w:r>
    </w:p>
    <w:p w14:paraId="1935170D" w14:textId="37C8587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الاستراتيجيات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القائمة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إتاحة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إمكانية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الاستفادة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تكنولوجيا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والاتصالات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المساواة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غيرهم،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خلال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توفير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بطريقة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براي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والصيغة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السهلة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القراءة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ولغة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الإشارة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وغيرها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وسائل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وطرق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الاتصال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البديلة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والمعززة؛</w:t>
      </w:r>
      <w:r w:rsidR="003155D3" w:rsidRPr="003155D3">
        <w:rPr>
          <w:rtl/>
        </w:rPr>
        <w:t xml:space="preserve"> </w:t>
      </w:r>
    </w:p>
    <w:p w14:paraId="24C21BBA" w14:textId="1E471229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(د)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توافر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معايير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إمكانية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الوصول،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بصرف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النظر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نوع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الهياكل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الأساسية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والخاصة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والسلع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المتاحة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لعامة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الجمهور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المناطق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الحضرية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والريفية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سواء،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وسائل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النقل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ووسائط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الإعلام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المصرفية.</w:t>
      </w:r>
      <w:r w:rsidR="003155D3" w:rsidRPr="003155D3">
        <w:rPr>
          <w:rtl/>
        </w:rPr>
        <w:t xml:space="preserve"> </w:t>
      </w:r>
    </w:p>
    <w:p w14:paraId="399A1380" w14:textId="1A968065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الحقّ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الحياة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C81BA3" w:rsidRPr="003155D3">
        <w:rPr>
          <w:rtl/>
        </w:rPr>
        <w:t>0)</w:t>
      </w:r>
    </w:p>
    <w:p w14:paraId="4E759236" w14:textId="287A09D3" w:rsidR="00470D35" w:rsidRPr="003155D3" w:rsidRDefault="00470D35" w:rsidP="00470D35">
      <w:pPr>
        <w:pStyle w:val="SingleTxtGA"/>
        <w:rPr>
          <w:lang w:val="en-US" w:eastAsia="zh-TW" w:bidi="en-GB"/>
        </w:rPr>
      </w:pPr>
      <w:r w:rsidRPr="003155D3">
        <w:rPr>
          <w:rtl/>
        </w:rPr>
        <w:t>7-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محدَّثة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اتُّخذ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الطرف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تقريرها</w:t>
      </w:r>
      <w:r w:rsidR="00C81BA3" w:rsidRPr="003155D3">
        <w:rPr>
          <w:rtl/>
        </w:rPr>
        <w:t>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حملات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التوعية،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لمنع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الممارسات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الثقافية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الضارة،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مثل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ممارسة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قتل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المواليد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والقتل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الطقوسي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الإعاقة.</w:t>
      </w:r>
    </w:p>
    <w:p w14:paraId="06BB3DA4" w14:textId="14EF7489" w:rsidR="00C81BA3" w:rsidRPr="003155D3" w:rsidRDefault="00470D35" w:rsidP="00192DBD">
      <w:pPr>
        <w:pStyle w:val="H23GA"/>
        <w:rPr>
          <w:lang w:val="en-US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حالات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الخطر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والطوارئ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الإنسانية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C81BA3" w:rsidRPr="003155D3">
        <w:rPr>
          <w:rtl/>
        </w:rPr>
        <w:t>1)</w:t>
      </w:r>
    </w:p>
    <w:p w14:paraId="637C9EF5" w14:textId="61539F8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8-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3EEB0A1A" w14:textId="3E713BC4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الجهود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المبذولة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لمواءمة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سياسة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إدارة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المخاطر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ونظام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إدارة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الحوادث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الاتفاقية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وإطار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سِنداي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للحد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proofErr w:type="gramStart"/>
      <w:r w:rsidRPr="003155D3">
        <w:rPr>
          <w:rtl/>
        </w:rPr>
        <w:t>مخاطر</w:t>
      </w:r>
      <w:proofErr w:type="gramEnd"/>
      <w:r w:rsidR="003155D3" w:rsidRPr="003155D3">
        <w:rPr>
          <w:rtl/>
        </w:rPr>
        <w:t xml:space="preserve"> </w:t>
      </w:r>
      <w:r w:rsidRPr="003155D3">
        <w:rPr>
          <w:rtl/>
        </w:rPr>
        <w:t>الكوارث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للفترة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2015-2030؛</w:t>
      </w:r>
    </w:p>
    <w:p w14:paraId="59EF4CE7" w14:textId="0C6BC8C6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لإشراك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بنشاط،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خلال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تمثلهم،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تصميم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وتنفيذ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خطط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التصدي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للكوارث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والطوارئ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وإعادة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التأهيل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والتعافي؛</w:t>
      </w:r>
    </w:p>
    <w:p w14:paraId="4C66225E" w14:textId="6E3C58F4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لوضع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إطار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محدد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الأهداف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ومستدام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بشأن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الطوارئ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الإنسانية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حماية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وكبار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المساواة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غيرهم.</w:t>
      </w:r>
    </w:p>
    <w:p w14:paraId="497F5B77" w14:textId="34234386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الاعتراف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المساواة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الآخرين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أمام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C81BA3" w:rsidRPr="003155D3">
        <w:rPr>
          <w:rtl/>
        </w:rPr>
        <w:t>2)</w:t>
      </w:r>
    </w:p>
    <w:p w14:paraId="35F0F2E0" w14:textId="5176A3BF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9-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77A245ED" w14:textId="76AE917E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lastRenderedPageBreak/>
        <w:tab/>
        <w:t>(أ)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للاستعاضة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نظم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اتخاذ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القرار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بالوكالة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بنظم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للدعم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اتخاذ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القرار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تتوافق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الاتفاقية،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أخذ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تعليق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رقم</w:t>
      </w:r>
      <w:r w:rsidR="003155D3" w:rsidRPr="003155D3">
        <w:rPr>
          <w:rtl/>
        </w:rPr>
        <w:t xml:space="preserve"> </w:t>
      </w:r>
      <w:r w:rsidRPr="003155D3">
        <w:rPr>
          <w:rtl/>
        </w:rPr>
        <w:t>1(201</w:t>
      </w:r>
      <w:r w:rsidR="00C81BA3" w:rsidRPr="003155D3">
        <w:rPr>
          <w:rtl/>
        </w:rPr>
        <w:t>4)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الاعتبار؛</w:t>
      </w:r>
    </w:p>
    <w:p w14:paraId="27618B09" w14:textId="423F11B5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الجهود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المبذولة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لتنقيح</w:t>
      </w:r>
      <w:r w:rsidR="003155D3" w:rsidRPr="003155D3">
        <w:rPr>
          <w:rtl/>
        </w:rPr>
        <w:t xml:space="preserve"> </w:t>
      </w:r>
      <w:r w:rsidRPr="003155D3">
        <w:rPr>
          <w:rtl/>
        </w:rPr>
        <w:t>و/أو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مراجعة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وغيرها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السياساتية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تحرم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النفسية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والاجتماعية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الذهنية،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الأهلية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لإبرام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عقود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وفتح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حسابات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مصرفية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وممارسة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المتصلة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بالحياة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الأسرية.</w:t>
      </w:r>
    </w:p>
    <w:p w14:paraId="0AF8B3BE" w14:textId="00135B75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إمكانية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اللجوء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القضاء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C81BA3" w:rsidRPr="003155D3">
        <w:rPr>
          <w:rtl/>
        </w:rPr>
        <w:t>3)</w:t>
      </w:r>
    </w:p>
    <w:p w14:paraId="2E76B40E" w14:textId="0410E602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10-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تبيين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أجل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1AE6361C" w14:textId="619B8FD8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توفير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الترتيبات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التيسيرية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الإجرائية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الملائمة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حيث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لتسهيل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دورهم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الفعال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كأطراف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مباشرين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وغير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مباشرين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الإجراءات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القانونية؛</w:t>
      </w:r>
      <w:r w:rsidR="003155D3" w:rsidRPr="003155D3">
        <w:rPr>
          <w:rtl/>
        </w:rPr>
        <w:t xml:space="preserve"> </w:t>
      </w:r>
    </w:p>
    <w:p w14:paraId="0CB68C6B" w14:textId="176600A1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تزويد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مراكز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الشرطة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والمحاكم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والسجون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بأساليب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ووسائل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الاتصال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المراعية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لمعايير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إمكانية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الوصول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وإتاحة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إمكانية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الاستفادة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هياكلها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المادية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وخدماتها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الإعاقة؛</w:t>
      </w:r>
      <w:r w:rsidR="003155D3" w:rsidRPr="003155D3">
        <w:rPr>
          <w:rtl/>
        </w:rPr>
        <w:t xml:space="preserve"> </w:t>
      </w:r>
    </w:p>
    <w:p w14:paraId="523599D8" w14:textId="7A623B18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كفالة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التدريب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المنهجي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والمستمر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للعاملين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النظام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القضائي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ووكالات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إنفاذ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أفراد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الشرطة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وموظفو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السجون،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لتعزيز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إمكانية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اللجوء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القضاء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وضمانها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فعلياً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الإعاقة؛</w:t>
      </w:r>
    </w:p>
    <w:p w14:paraId="6D5BDD6A" w14:textId="348B58CF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(د)</w:t>
      </w:r>
      <w:r w:rsidRPr="003155D3">
        <w:rPr>
          <w:rtl/>
        </w:rPr>
        <w:tab/>
        <w:t>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الموارد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الكافية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لبرنامج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محامي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المساعدة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القضائية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الإجراءات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القانونية.</w:t>
      </w:r>
    </w:p>
    <w:p w14:paraId="0A45198B" w14:textId="1E2C32B6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حرّية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الشخص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وأمنه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C81BA3" w:rsidRPr="003155D3">
        <w:rPr>
          <w:rtl/>
        </w:rPr>
        <w:t>4)</w:t>
      </w:r>
    </w:p>
    <w:p w14:paraId="4F900178" w14:textId="27126114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11-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629531AF" w14:textId="3241149E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وأمنهم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ولإلغاء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شكل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إيداعهم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قسراً،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أياً</w:t>
      </w:r>
      <w:r w:rsidR="003155D3" w:rsidRPr="003155D3">
        <w:rPr>
          <w:rtl/>
        </w:rPr>
        <w:t xml:space="preserve"> </w:t>
      </w:r>
      <w:r w:rsidRPr="003155D3">
        <w:rPr>
          <w:rtl/>
        </w:rPr>
        <w:t>كانت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الظروف،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مرافق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نظام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العدالة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مرافق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العقلية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بسبب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إعاقاتهم؛</w:t>
      </w:r>
    </w:p>
    <w:p w14:paraId="109FDF4B" w14:textId="051D3044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لحظر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إخضاع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الذهنية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النفسية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والاجتماعية،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دون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موافقتهم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العلاج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مثل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الإكراه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تناول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الأدوية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والحجر.</w:t>
      </w:r>
    </w:p>
    <w:p w14:paraId="4B002084" w14:textId="641F2605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</w:r>
      <w:r w:rsidRPr="003155D3">
        <w:rPr>
          <w:rtl/>
        </w:rPr>
        <w:tab/>
        <w:t>عدم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التعرّض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للتعذيب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المعاملة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العقوبة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اللاإنسانية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المهينة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C81BA3" w:rsidRPr="003155D3">
        <w:rPr>
          <w:rtl/>
        </w:rPr>
        <w:t>5)</w:t>
      </w:r>
    </w:p>
    <w:p w14:paraId="76FFCDBD" w14:textId="3489E4DF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12-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إطْلاع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4E84BAA1" w14:textId="1005D65F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لإنهاء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التعذيب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المعاملة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العقوبة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اللاإنسانية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المهينة،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التصفيد،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يواجهها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النفسية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والاجتماعية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المرافق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الصحية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ومستشفيات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الأمراض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النفسية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وغيرها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المرافق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الصحية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ومؤسسات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الرعاية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الداخلية،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بعد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إدخالهم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إليها،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وكذلك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البيئات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المنزلية؛</w:t>
      </w:r>
    </w:p>
    <w:p w14:paraId="54F88CC7" w14:textId="35A83EE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للتصدي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للمعاملة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المهينة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والقاسية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يتعرض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بدعوى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الشفاء،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مخيمات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الصلاة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والشفاء.</w:t>
      </w:r>
    </w:p>
    <w:p w14:paraId="2BCB8A5A" w14:textId="3C71E288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lastRenderedPageBreak/>
        <w:tab/>
      </w:r>
      <w:r w:rsidRPr="003155D3">
        <w:rPr>
          <w:rtl/>
        </w:rPr>
        <w:tab/>
        <w:t>عدم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التعرّض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للاستغلال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والعنف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والاعتداء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C81BA3" w:rsidRPr="003155D3">
        <w:rPr>
          <w:rtl/>
        </w:rPr>
        <w:t>6)</w:t>
      </w:r>
    </w:p>
    <w:p w14:paraId="78E73A2B" w14:textId="2936F401" w:rsidR="00470D35" w:rsidRPr="003155D3" w:rsidRDefault="00470D35" w:rsidP="00470D35">
      <w:pPr>
        <w:pStyle w:val="SingleTxtGA"/>
        <w:rPr>
          <w:rtl/>
          <w:lang w:val="ar-SA" w:eastAsia="zh-TW" w:bidi="en-GB"/>
        </w:rPr>
      </w:pPr>
      <w:r w:rsidRPr="003155D3">
        <w:rPr>
          <w:rtl/>
        </w:rPr>
        <w:t>13-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</w:t>
      </w:r>
      <w:r w:rsidR="00192DBD" w:rsidRPr="003155D3">
        <w:rPr>
          <w:rFonts w:hint="cs"/>
          <w:rtl/>
        </w:rPr>
        <w:t>:</w:t>
      </w:r>
    </w:p>
    <w:p w14:paraId="59AF7A75" w14:textId="0FE4E7F1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لتزويد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بالقنوات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المناسبة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للإبلاغ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حالات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الاستغلال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والعنف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والإيذاء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والإهمال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سياق؛</w:t>
      </w:r>
    </w:p>
    <w:p w14:paraId="3BF9B7A4" w14:textId="5B5EBB53" w:rsidR="00470D35" w:rsidRPr="003155D3" w:rsidRDefault="00470D35" w:rsidP="00470D35">
      <w:pPr>
        <w:pStyle w:val="SingleTxtGA"/>
        <w:rPr>
          <w:spacing w:val="2"/>
          <w:lang w:val="ar-SA" w:eastAsia="zh-TW" w:bidi="en-GB"/>
        </w:rPr>
      </w:pPr>
      <w:r w:rsidRPr="003155D3">
        <w:rPr>
          <w:spacing w:val="2"/>
          <w:rtl/>
        </w:rPr>
        <w:tab/>
        <w:t>(ب)</w:t>
      </w:r>
      <w:r w:rsidRPr="003155D3">
        <w:rPr>
          <w:spacing w:val="2"/>
          <w:rtl/>
        </w:rPr>
        <w:tab/>
        <w:t>مدى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إتاحة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خدمات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الحماية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والدعم،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مثل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الملاجئ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المؤقتة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المستوفية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لمعايير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إمكانية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الوصول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والدعم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النفسي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والمساعدة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القانونية،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للأشخاص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ذوي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الإعاقة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الناجين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الاستغلال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أو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العنف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أو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الاعتداء،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بما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ذلك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التسول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القسري،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ولا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سيما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النساء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والفتيات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ذوات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الإعاقة،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جميع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أنحاء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الدولة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الطرف؛</w:t>
      </w:r>
    </w:p>
    <w:p w14:paraId="7606DFF3" w14:textId="697E717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لجمع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بيانات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مصنفة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بحسب</w:t>
      </w:r>
      <w:r w:rsidR="003155D3" w:rsidRPr="003155D3">
        <w:rPr>
          <w:rtl/>
        </w:rPr>
        <w:t xml:space="preserve"> </w:t>
      </w:r>
      <w:r w:rsidRPr="003155D3">
        <w:rPr>
          <w:rtl/>
        </w:rPr>
        <w:t>نوع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الجنس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والسن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والموقع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الجغرافي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حالات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تعرض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للاستغلال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والعنف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والاعتداء،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الاعتداء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الجنسي،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أجل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تحسين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المقدّمة.</w:t>
      </w:r>
      <w:r w:rsidR="003155D3" w:rsidRPr="003155D3">
        <w:rPr>
          <w:rtl/>
        </w:rPr>
        <w:t xml:space="preserve"> </w:t>
      </w:r>
    </w:p>
    <w:p w14:paraId="6B429DA4" w14:textId="2A58636B" w:rsidR="00C81BA3" w:rsidRPr="003155D3" w:rsidRDefault="00470D35" w:rsidP="00192DBD">
      <w:pPr>
        <w:pStyle w:val="H23GA"/>
        <w:rPr>
          <w:lang w:val="en-US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حماية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السلامة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الشخصية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C81BA3" w:rsidRPr="003155D3">
        <w:rPr>
          <w:rtl/>
        </w:rPr>
        <w:t>7)</w:t>
      </w:r>
    </w:p>
    <w:p w14:paraId="6C984A50" w14:textId="160FB6AA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14-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محدَّثة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لحماية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الذهنية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النفسية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والاجتماعية،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التعرض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للتعقيم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القسري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تشويه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الأعضاء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التناسلية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الأنثوية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الإجهاض</w:t>
      </w:r>
      <w:r w:rsidR="003155D3" w:rsidRPr="003155D3">
        <w:rPr>
          <w:rtl/>
        </w:rPr>
        <w:t xml:space="preserve"> </w:t>
      </w:r>
      <w:r w:rsidRPr="003155D3">
        <w:rPr>
          <w:rtl/>
        </w:rPr>
        <w:t>دون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موافقتهن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والمستنيرة.</w:t>
      </w:r>
    </w:p>
    <w:p w14:paraId="46254224" w14:textId="79192C78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حرية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التنقّل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والجنسية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C81BA3" w:rsidRPr="003155D3">
        <w:rPr>
          <w:rtl/>
        </w:rPr>
        <w:t>8)</w:t>
      </w:r>
    </w:p>
    <w:p w14:paraId="0FA27FCA" w14:textId="52A4C99E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15-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تسجيل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الولادة.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أيضاً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تبيين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حصول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وثائق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الهوية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الوطنية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المحددة،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المناطق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الريفية،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وعدم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حرمان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المهاجرون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واللاجئون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وملتمسو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اللجوء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الاستفادة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إجراءات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الهجرة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لدخول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الطرف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بسبب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إعاقاتهم.</w:t>
      </w:r>
    </w:p>
    <w:p w14:paraId="6B6835E8" w14:textId="3C597321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العيش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المستقل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والإدماج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المجتمع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1</w:t>
      </w:r>
      <w:r w:rsidR="00C81BA3" w:rsidRPr="003155D3">
        <w:rPr>
          <w:rtl/>
        </w:rPr>
        <w:t>9)</w:t>
      </w:r>
    </w:p>
    <w:p w14:paraId="5BC163C5" w14:textId="70E3CFC2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16-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إبلاغ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لإعمال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ورصد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يعيشون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المناطق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الريفية،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العيش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المستقل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والإدماج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المجتمع،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المساعدة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الشخصية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المجتمعية.</w:t>
      </w:r>
    </w:p>
    <w:p w14:paraId="78827EA2" w14:textId="4A3D0574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التنقّل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الشخصي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</w:t>
      </w:r>
      <w:r w:rsidR="00C81BA3" w:rsidRPr="003155D3">
        <w:rPr>
          <w:rtl/>
        </w:rPr>
        <w:t>0)</w:t>
      </w:r>
    </w:p>
    <w:p w14:paraId="7585178A" w14:textId="34EB98D3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17-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والسياساتية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القائمة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المتاحة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لدعم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تعزيز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تنقلهم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الشخصي،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توفير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الوسائل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المساعدة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التنقل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والأجهزة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المُعِينة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وغير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التكنولوجيات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المُعِينة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تقنيات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ووسائط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المساعدة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المباشرة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وتكنولوجيا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والاتصالات،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المناطق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الريفية.</w:t>
      </w:r>
    </w:p>
    <w:p w14:paraId="776D7ECD" w14:textId="1479CAEF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حرّية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والرأي،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والحصول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</w:t>
      </w:r>
      <w:r w:rsidR="00C81BA3" w:rsidRPr="003155D3">
        <w:rPr>
          <w:rtl/>
        </w:rPr>
        <w:t>1)</w:t>
      </w:r>
    </w:p>
    <w:p w14:paraId="25CC639E" w14:textId="29786E0D" w:rsidR="00470D35" w:rsidRPr="003155D3" w:rsidRDefault="00470D35" w:rsidP="00470D35">
      <w:pPr>
        <w:pStyle w:val="SingleTxtGA"/>
        <w:rPr>
          <w:rtl/>
          <w:lang w:val="en-US" w:eastAsia="zh-TW" w:bidi="en-GB"/>
        </w:rPr>
      </w:pPr>
      <w:r w:rsidRPr="003155D3">
        <w:rPr>
          <w:rtl/>
        </w:rPr>
        <w:t>18-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موافاة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محدَّثة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</w:t>
      </w:r>
      <w:r w:rsidR="00192DBD" w:rsidRPr="003155D3">
        <w:rPr>
          <w:rFonts w:hint="cs"/>
          <w:rtl/>
        </w:rPr>
        <w:t>:</w:t>
      </w:r>
    </w:p>
    <w:p w14:paraId="2D165999" w14:textId="5DC2393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lastRenderedPageBreak/>
        <w:tab/>
        <w:t>(أ)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الخطط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المتوخاة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للاعتراف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رسمياً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بلغة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الإشارة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الليبيرية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وزيادة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عدد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مترجمي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لغة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الإشارة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المؤهلين،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بالتشاور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الوثيق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فئة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الصم؛</w:t>
      </w:r>
      <w:r w:rsidR="003155D3" w:rsidRPr="003155D3">
        <w:rPr>
          <w:rtl/>
        </w:rPr>
        <w:t xml:space="preserve"> </w:t>
      </w:r>
    </w:p>
    <w:p w14:paraId="4D781B12" w14:textId="44573B8F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وجود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خطط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توفير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تقنيات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الوصف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السمعي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والعروض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النصية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والترجمة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بلغة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الإشارة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البرامج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التلفزيونية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تقدمها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وسائط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الإعلام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الخاصة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سواء؛</w:t>
      </w:r>
    </w:p>
    <w:p w14:paraId="13B36F3D" w14:textId="42D13368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الرامية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تحسين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مستوى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توافر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الميسرة،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طريقة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براي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وحروف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الطباعة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الكبيرة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والصيغة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السهلة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القراءة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والفهم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وغيرها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وسائل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وطرق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الاتصال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المعززة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والبديلة.</w:t>
      </w:r>
    </w:p>
    <w:p w14:paraId="0DF10D91" w14:textId="0F944679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احترام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الخصوصية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</w:t>
      </w:r>
      <w:r w:rsidR="00C81BA3" w:rsidRPr="003155D3">
        <w:rPr>
          <w:rtl/>
        </w:rPr>
        <w:t>2)</w:t>
      </w:r>
    </w:p>
    <w:p w14:paraId="7160860F" w14:textId="1B72D810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19-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لإنفاذ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الأحكام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الدستورية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المشار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إليها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تقرير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الطرف</w:t>
      </w:r>
      <w:r w:rsidR="00C81BA3" w:rsidRPr="003155D3">
        <w:rPr>
          <w:rStyle w:val="FootnoteReference"/>
          <w:szCs w:val="22"/>
          <w:rtl/>
        </w:rPr>
        <w:t>(</w:t>
      </w:r>
      <w:r w:rsidR="00C81BA3" w:rsidRPr="003155D3">
        <w:rPr>
          <w:rStyle w:val="FootnoteReference"/>
          <w:szCs w:val="22"/>
          <w:rtl/>
        </w:rPr>
        <w:footnoteReference w:id="2"/>
      </w:r>
      <w:r w:rsidRPr="003155D3">
        <w:rPr>
          <w:vertAlign w:val="superscript"/>
          <w:rtl/>
        </w:rPr>
        <w:t>)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لاحترام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الخصوصية،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بطرق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توعية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أفراد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الأسر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ومقدمي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الرعاية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والمعاقبة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انتهاكات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وتوفير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سبل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الانتصاف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للضحايا.</w:t>
      </w:r>
    </w:p>
    <w:p w14:paraId="2BC912C7" w14:textId="117FB5DE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احترام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البيت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والأسرة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</w:t>
      </w:r>
      <w:r w:rsidR="00C81BA3" w:rsidRPr="003155D3">
        <w:rPr>
          <w:rtl/>
        </w:rPr>
        <w:t>3)</w:t>
      </w:r>
    </w:p>
    <w:p w14:paraId="70A4E0BF" w14:textId="66902CB2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20-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004EEBE3" w14:textId="1A1BD549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الجهود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المبذولة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للتصدي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للمعتقدات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الثقافية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والدينية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تؤثر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سلباً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ممارسة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حقوقهم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المتصلة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بالبيت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والأسرة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والأبوة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الأبوة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بالتبني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والكفالة)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وبالعلاقات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الأسرية؛</w:t>
      </w:r>
    </w:p>
    <w:p w14:paraId="6EBC178A" w14:textId="62BFB880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توفير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برامج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تثقيفية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شاملة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ومعقولة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التكلفة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وميسرة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مجال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الجنسية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والإنجابية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لأُسر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الإعاقة؛</w:t>
      </w:r>
    </w:p>
    <w:p w14:paraId="40DFEC31" w14:textId="3553EDE7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لتزويد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الآباء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والأسر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وغيرها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الدعم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الاجتماعي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والمالي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لرعاية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أبنائهم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الإعاقة.</w:t>
      </w:r>
    </w:p>
    <w:p w14:paraId="05EFEA5D" w14:textId="1412DD83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التعليم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</w:t>
      </w:r>
      <w:r w:rsidR="00C81BA3" w:rsidRPr="003155D3">
        <w:rPr>
          <w:rtl/>
        </w:rPr>
        <w:t>4)</w:t>
      </w:r>
    </w:p>
    <w:p w14:paraId="42F35F19" w14:textId="0D7313CE" w:rsidR="00470D35" w:rsidRPr="003155D3" w:rsidRDefault="00470D35" w:rsidP="00470D35">
      <w:pPr>
        <w:pStyle w:val="SingleTxtGA"/>
        <w:rPr>
          <w:rtl/>
          <w:lang w:val="en-US" w:eastAsia="zh-TW" w:bidi="en-GB"/>
        </w:rPr>
      </w:pPr>
      <w:r w:rsidRPr="003155D3">
        <w:rPr>
          <w:rtl/>
        </w:rPr>
        <w:t>21-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</w:t>
      </w:r>
      <w:r w:rsidR="004D03E0" w:rsidRPr="003155D3">
        <w:rPr>
          <w:rFonts w:hint="cs"/>
          <w:rtl/>
        </w:rPr>
        <w:t>:</w:t>
      </w:r>
    </w:p>
    <w:p w14:paraId="0D94266A" w14:textId="0845F821" w:rsidR="00470D35" w:rsidRPr="003155D3" w:rsidRDefault="00470D35" w:rsidP="00470D35">
      <w:pPr>
        <w:pStyle w:val="SingleTxtGA"/>
        <w:rPr>
          <w:spacing w:val="2"/>
          <w:lang w:val="en-US" w:eastAsia="zh-TW" w:bidi="en-GB"/>
        </w:rPr>
      </w:pPr>
      <w:r w:rsidRPr="003155D3">
        <w:rPr>
          <w:spacing w:val="2"/>
          <w:rtl/>
        </w:rPr>
        <w:tab/>
        <w:t>(أ)</w:t>
      </w:r>
      <w:r w:rsidRPr="003155D3">
        <w:rPr>
          <w:spacing w:val="2"/>
          <w:rtl/>
        </w:rPr>
        <w:tab/>
        <w:t>التدابير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المتخذة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لضمان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استفادة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الأشخاص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ذوي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الإعاقة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التعليم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الجيد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الشامل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للجميع،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بطرق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منها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كفالة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توفير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مواد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مستوفية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لمعايير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إمكانية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الوصول،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ولا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سيما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المواد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التعليمية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بطريقة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براي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وبالصيغة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السهلة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القراءة،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وتوفير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العدد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الكافي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المدرسين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المؤهلين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لغة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الإشارة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و/أو</w:t>
      </w:r>
      <w:r w:rsidR="003155D3" w:rsidRPr="003155D3">
        <w:rPr>
          <w:rFonts w:hint="cs"/>
          <w:spacing w:val="2"/>
          <w:rtl/>
        </w:rPr>
        <w:t> </w:t>
      </w:r>
      <w:r w:rsidRPr="003155D3">
        <w:rPr>
          <w:spacing w:val="2"/>
          <w:rtl/>
        </w:rPr>
        <w:t>طريقة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براي،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وتهيئة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بيئات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التعلُّم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المكيفة،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والترتيبات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التيسيرية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الفردية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الملائمة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للطلاب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ذوي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الإعاقة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جميع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المستويات؛</w:t>
      </w:r>
    </w:p>
    <w:p w14:paraId="07926C4E" w14:textId="4D78244F" w:rsidR="00470D35" w:rsidRPr="003155D3" w:rsidRDefault="00470D35" w:rsidP="00470D35">
      <w:pPr>
        <w:pStyle w:val="SingleTxtGA"/>
        <w:rPr>
          <w:spacing w:val="2"/>
          <w:lang w:val="ar-SA" w:eastAsia="zh-TW" w:bidi="en-GB"/>
        </w:rPr>
      </w:pPr>
      <w:r w:rsidRPr="003155D3">
        <w:rPr>
          <w:spacing w:val="2"/>
          <w:rtl/>
        </w:rPr>
        <w:tab/>
        <w:t>(ب)</w:t>
      </w:r>
      <w:r w:rsidRPr="003155D3">
        <w:rPr>
          <w:spacing w:val="2"/>
          <w:rtl/>
        </w:rPr>
        <w:tab/>
        <w:t>النسبة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المخصصة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ميزانية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التعليم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الإجمالية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لتدريب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أعضاء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هيئة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التدريس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وموظفي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الدعم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والموظفين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غير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المدرسين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على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الكفاءات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والقيم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الأساسية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اللازمة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للعمل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نظام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التعليم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الشامل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للجميع؛</w:t>
      </w:r>
    </w:p>
    <w:p w14:paraId="17519DDE" w14:textId="496BD700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لتغيير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نظام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التعليم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نظام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قائم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الفصل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نظام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عالي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الجودة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للتعليم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الشامل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للجميع،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خلال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التنسيق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الفعال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داخل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مديرية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التعليم،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حصول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المتعلمين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التعليم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المساواة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غيرهم،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تحديد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الإطار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الزمني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والميزانية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اللازمين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لذلك؛</w:t>
      </w:r>
    </w:p>
    <w:p w14:paraId="31220399" w14:textId="594C468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(د)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لتعزيز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وصول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مؤسسات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التعليم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العالي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العامة،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يشمل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توفير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الدعم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الفردي؛</w:t>
      </w:r>
      <w:r w:rsidR="003155D3" w:rsidRPr="003155D3">
        <w:rPr>
          <w:rtl/>
        </w:rPr>
        <w:t xml:space="preserve"> </w:t>
      </w:r>
    </w:p>
    <w:p w14:paraId="00F0D609" w14:textId="45D688F8" w:rsidR="00470D35" w:rsidRPr="003155D3" w:rsidRDefault="00470D35" w:rsidP="00470D35">
      <w:pPr>
        <w:pStyle w:val="SingleTxtGA"/>
        <w:rPr>
          <w:spacing w:val="8"/>
          <w:lang w:val="ar-SA" w:eastAsia="zh-TW" w:bidi="en-GB"/>
        </w:rPr>
      </w:pPr>
      <w:r w:rsidRPr="003155D3">
        <w:rPr>
          <w:spacing w:val="8"/>
          <w:rtl/>
        </w:rPr>
        <w:tab/>
        <w:t>(ه)</w:t>
      </w:r>
      <w:r w:rsidRPr="003155D3">
        <w:rPr>
          <w:spacing w:val="8"/>
          <w:rtl/>
        </w:rPr>
        <w:tab/>
        <w:t>الخطط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الرامية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إلى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توسيع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نطاق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برامج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محو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أمية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الكبار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لتشمل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المتعلمين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ذوي</w:t>
      </w:r>
      <w:r w:rsidR="003155D3" w:rsidRPr="003155D3">
        <w:rPr>
          <w:spacing w:val="8"/>
          <w:rtl/>
        </w:rPr>
        <w:t xml:space="preserve"> </w:t>
      </w:r>
      <w:r w:rsidRPr="003155D3">
        <w:rPr>
          <w:spacing w:val="8"/>
          <w:rtl/>
        </w:rPr>
        <w:t>الإعاقة.</w:t>
      </w:r>
      <w:r w:rsidR="003155D3" w:rsidRPr="003155D3">
        <w:rPr>
          <w:spacing w:val="8"/>
          <w:rtl/>
        </w:rPr>
        <w:t xml:space="preserve"> </w:t>
      </w:r>
    </w:p>
    <w:p w14:paraId="2CA453EA" w14:textId="3AEB603A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الصحّة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</w:t>
      </w:r>
      <w:r w:rsidR="00C81BA3" w:rsidRPr="003155D3">
        <w:rPr>
          <w:rtl/>
        </w:rPr>
        <w:t>5)</w:t>
      </w:r>
    </w:p>
    <w:p w14:paraId="36EE97EB" w14:textId="626250B2" w:rsidR="00470D35" w:rsidRPr="003155D3" w:rsidRDefault="00470D35" w:rsidP="00470D35">
      <w:pPr>
        <w:pStyle w:val="SingleTxtGA"/>
        <w:rPr>
          <w:rtl/>
          <w:lang w:val="ar-SA" w:eastAsia="zh-TW" w:bidi="en-GB"/>
        </w:rPr>
      </w:pPr>
      <w:r w:rsidRPr="003155D3">
        <w:rPr>
          <w:rtl/>
        </w:rPr>
        <w:t>22-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إطْلاع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</w:t>
      </w:r>
      <w:r w:rsidR="004D03E0" w:rsidRPr="003155D3">
        <w:rPr>
          <w:rFonts w:hint="cs"/>
          <w:rtl/>
        </w:rPr>
        <w:t>:</w:t>
      </w:r>
    </w:p>
    <w:p w14:paraId="7A46E87F" w14:textId="01848D61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التمتع،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والممارسة،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بالحق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الموافقة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والمستنيرة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الخضوع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للعلاج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الطبي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العمليات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الطبية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والفتيات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والصم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المكفوفون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الذهنية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النفسية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والاجتماعية؛</w:t>
      </w:r>
    </w:p>
    <w:p w14:paraId="0D525BA8" w14:textId="5D7A2888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لجعل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الرعاية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الصحية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الشاملة،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الحصول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التأمين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الصحي،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ميسورة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التكلفة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الإعاقة؛</w:t>
      </w:r>
      <w:r w:rsidR="003155D3" w:rsidRPr="003155D3">
        <w:rPr>
          <w:rtl/>
        </w:rPr>
        <w:t xml:space="preserve"> </w:t>
      </w:r>
    </w:p>
    <w:p w14:paraId="2B92F7E7" w14:textId="383C6BF3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إتاحة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البرامج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التثقيفية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مجال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الجنسية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والإنجابية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أشكال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ميسرة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وبتكلفة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معقولة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والفتيات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الإعاقة؛</w:t>
      </w:r>
    </w:p>
    <w:p w14:paraId="403D116A" w14:textId="5A5B1536" w:rsidR="00470D35" w:rsidRPr="003155D3" w:rsidRDefault="00470D35" w:rsidP="00470D35">
      <w:pPr>
        <w:pStyle w:val="SingleTxtGA"/>
        <w:rPr>
          <w:spacing w:val="2"/>
          <w:lang w:val="ar-SA" w:eastAsia="zh-TW" w:bidi="en-GB"/>
        </w:rPr>
      </w:pPr>
      <w:r w:rsidRPr="003155D3">
        <w:rPr>
          <w:spacing w:val="2"/>
          <w:rtl/>
        </w:rPr>
        <w:tab/>
        <w:t>(د)</w:t>
      </w:r>
      <w:r w:rsidRPr="003155D3">
        <w:rPr>
          <w:spacing w:val="2"/>
          <w:rtl/>
        </w:rPr>
        <w:tab/>
        <w:t>الخطوات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المتخذة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لمعالجة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الثغرات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القائمة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ضمان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المساواة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للأشخاص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ذوي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الإعاقة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في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الحصول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على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الرعاية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الصحية،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مثل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مراعاة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معايير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إمكانية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الوصول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فيما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يتعلق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بالمعلومات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والبنية</w:t>
      </w:r>
      <w:r w:rsidR="003155D3" w:rsidRPr="003155D3">
        <w:rPr>
          <w:spacing w:val="2"/>
          <w:rtl/>
        </w:rPr>
        <w:t xml:space="preserve"> </w:t>
      </w:r>
      <w:r w:rsidRPr="003155D3">
        <w:rPr>
          <w:spacing w:val="2"/>
          <w:rtl/>
        </w:rPr>
        <w:t>التحتية؛</w:t>
      </w:r>
    </w:p>
    <w:p w14:paraId="01D1E7B4" w14:textId="30CBC93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(ه)</w:t>
      </w:r>
      <w:r w:rsidRPr="003155D3">
        <w:rPr>
          <w:rtl/>
        </w:rPr>
        <w:tab/>
        <w:t>وجود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خطط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لتوفير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التدريب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المنهجي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للعاملين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الصحيين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والمعالجين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التقليديين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يتعلق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والفتيات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الحصول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الرعاية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الصحية،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بمشاركة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تمثل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الإعاقة.</w:t>
      </w:r>
    </w:p>
    <w:p w14:paraId="3FD55CAC" w14:textId="217D3152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التأهيل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وإعادة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التأهيل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</w:t>
      </w:r>
      <w:r w:rsidR="00C81BA3" w:rsidRPr="003155D3">
        <w:rPr>
          <w:rtl/>
        </w:rPr>
        <w:t>6)</w:t>
      </w:r>
    </w:p>
    <w:p w14:paraId="19455F2A" w14:textId="7AA9A9F6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23-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أجل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156084E2" w14:textId="1A76AAA4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استناد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التأهيل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وإعادة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التأهيل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المتاحة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نهج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قائم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الإنسان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وتصميم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هذه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وتنفيذها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لتمكين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بلوغ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أقصى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قدر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الاستقلالية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والإدماج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والمشاركة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الكاملين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مناحي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الحياة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والحفاظ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عليه؛</w:t>
      </w:r>
      <w:r w:rsidR="003155D3" w:rsidRPr="003155D3">
        <w:rPr>
          <w:rtl/>
        </w:rPr>
        <w:t xml:space="preserve"> </w:t>
      </w:r>
    </w:p>
    <w:p w14:paraId="32D6958A" w14:textId="19A1811D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توسيع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نطاق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استفادة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المناطق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الريفية،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برامج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شاملة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للتأهيل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وإعادة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التأهيل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صعيد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المجتمعات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المحلية،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الخدمات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أساس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موافقتهم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الحرة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والمسبقة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والمستنيرة.</w:t>
      </w:r>
    </w:p>
    <w:p w14:paraId="76F0EE14" w14:textId="5BC3CF3A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العمل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والعمالة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</w:t>
      </w:r>
      <w:r w:rsidR="00C81BA3" w:rsidRPr="003155D3">
        <w:rPr>
          <w:rtl/>
        </w:rPr>
        <w:t>7)</w:t>
      </w:r>
    </w:p>
    <w:p w14:paraId="6EE3CCC9" w14:textId="0E88450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24-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343432D5" w14:textId="48C82E84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الآليات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القائمة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لرصد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وتنفيذ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5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قانون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الوطنية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لشؤون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أجل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تحسين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معدل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توظيف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المفتوحة،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بطرق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اعتماد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برامج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إضافية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للعمل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الإيجابي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والتدريب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الفعال؛</w:t>
      </w:r>
    </w:p>
    <w:p w14:paraId="518ED9F0" w14:textId="08C61B4A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lastRenderedPageBreak/>
        <w:tab/>
        <w:t>(ب)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لحظر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التمييز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عمليات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التوظيف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إمكانية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الوصول،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وشروط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الخدمة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العادلة،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والتقدم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الوظيفي،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وبيئة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الآمنة،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والأجر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المتساوي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لقاء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المتساوي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القيمة؛</w:t>
      </w:r>
      <w:r w:rsidR="003155D3" w:rsidRPr="003155D3">
        <w:rPr>
          <w:rtl/>
        </w:rPr>
        <w:t xml:space="preserve"> </w:t>
      </w:r>
    </w:p>
    <w:p w14:paraId="704BADBE" w14:textId="7472FCB2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إذا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كان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التمييز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أساس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الحرمان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الترتيبات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التيسيرية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المعقولة،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محظوراً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بموجب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والعقوبات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المنصوص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عليها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القانون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يتعلق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بأرباب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يمتثلون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للتشريعات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ذات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الصلة،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وسبل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الانتصاف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المتاحة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لضحايا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هذا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التمييز؛</w:t>
      </w:r>
    </w:p>
    <w:p w14:paraId="22553EE5" w14:textId="18448471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(د)</w:t>
      </w:r>
      <w:r w:rsidRPr="003155D3">
        <w:rPr>
          <w:rtl/>
        </w:rPr>
        <w:tab/>
        <w:t>الاستراتيجيات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المبادرات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المقترحة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لتعزيز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تنفيذ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التشريعات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القائمة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تكافؤ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الفرص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العمل؛</w:t>
      </w:r>
    </w:p>
    <w:p w14:paraId="3B5AAE2F" w14:textId="5D7C48AC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(ه)</w:t>
      </w:r>
      <w:r w:rsidRPr="003155D3">
        <w:rPr>
          <w:rtl/>
        </w:rPr>
        <w:tab/>
        <w:t>وجود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محددة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الهدف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قبل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الطرف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لحماية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ودعم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الاقتصاد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غير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الرسمي،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وتعزيز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وتسريع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انتقالهم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الاقتصاد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الرسمي،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ومنع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تحول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الاقتصاد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الرسمي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غير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رسمي.</w:t>
      </w:r>
      <w:r w:rsidR="003155D3" w:rsidRPr="003155D3">
        <w:rPr>
          <w:rtl/>
        </w:rPr>
        <w:t xml:space="preserve"> </w:t>
      </w:r>
    </w:p>
    <w:p w14:paraId="1FF02B29" w14:textId="7CE8DC9B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مستوى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المعيشة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اللائق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والحماية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الاجتماعية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</w:t>
      </w:r>
      <w:r w:rsidR="00C81BA3" w:rsidRPr="003155D3">
        <w:rPr>
          <w:rtl/>
        </w:rPr>
        <w:t>8)</w:t>
      </w:r>
    </w:p>
    <w:p w14:paraId="4340BC4F" w14:textId="2209D9E3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25-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2585090E" w14:textId="18B06481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مستوى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المعيشة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اللائق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والحماية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الاجتماعية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وكبار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المناطق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الريفية؛</w:t>
      </w:r>
    </w:p>
    <w:p w14:paraId="7BB91634" w14:textId="126DAF16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وجود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خطط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لوضع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برامج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لدعم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إنشاء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صندوق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بقضايا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لتحسين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مستوى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معيشة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يواجهون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خطر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الفقر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يعيشون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تحت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خط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الفقر،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لتمكينهم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تغطية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النفقات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الإضافية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المتصلة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بالإعاقة.</w:t>
      </w:r>
    </w:p>
    <w:p w14:paraId="0E387C05" w14:textId="70D1BB47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المشاركة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الحياة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السياسية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2</w:t>
      </w:r>
      <w:r w:rsidR="00C81BA3" w:rsidRPr="003155D3">
        <w:rPr>
          <w:rtl/>
        </w:rPr>
        <w:t>9)</w:t>
      </w:r>
    </w:p>
    <w:p w14:paraId="3B984C28" w14:textId="7E6460AB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26-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5CAE7FFC" w14:textId="71B02E79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خطط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تعديل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نظام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الوطنية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للانتخابات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لتسجيل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الناخبين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أجل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التصويت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الذهنية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ذوو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النفسية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والاجتماعية،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المساواة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غيرهم؛</w:t>
      </w:r>
    </w:p>
    <w:p w14:paraId="2D70BE24" w14:textId="7914F326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تكون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الهياكل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الأساسية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الانتخابية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والعمليات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المتعلقة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بالانتخابات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متاحة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بشكل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كامل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الإعاقة؛</w:t>
      </w:r>
      <w:r w:rsidR="003155D3" w:rsidRPr="003155D3">
        <w:rPr>
          <w:rtl/>
        </w:rPr>
        <w:t xml:space="preserve"> </w:t>
      </w:r>
    </w:p>
    <w:p w14:paraId="593B2B84" w14:textId="149D7EEF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لتعزيز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المشاركة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الكاملة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والمتساوية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سيما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الحياة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السياسية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والعامة،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ممارستهم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يترشحوا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للانتخابات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ويُنتخبوا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ويَشغلوا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فعلياً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مناصب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ويُؤدوا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مهام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عامة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مستويات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الحكم،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المساواة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غيرهم.</w:t>
      </w:r>
    </w:p>
    <w:p w14:paraId="6867B363" w14:textId="3107E696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المشاركة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الحياة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الثقافية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وأنشطة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الترفيه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والتسلية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والرياضة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3</w:t>
      </w:r>
      <w:r w:rsidR="00C81BA3" w:rsidRPr="003155D3">
        <w:rPr>
          <w:rtl/>
        </w:rPr>
        <w:t>0)</w:t>
      </w:r>
    </w:p>
    <w:p w14:paraId="2255EF74" w14:textId="0625BBEB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>27-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إطْلاع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</w:t>
      </w:r>
      <w:r w:rsidRPr="003155D3">
        <w:t>:</w:t>
      </w:r>
      <w:r w:rsidR="003155D3" w:rsidRPr="003155D3">
        <w:rPr>
          <w:rtl/>
        </w:rPr>
        <w:t xml:space="preserve"> </w:t>
      </w:r>
    </w:p>
    <w:p w14:paraId="55CFF773" w14:textId="6E536050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lastRenderedPageBreak/>
        <w:tab/>
        <w:t>(أ)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لزيادة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مستوى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توافر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أماكن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الثقافة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والرياضة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والترفيه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والتسلية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يمكن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الوصول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إليها،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المناطق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الريفية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والحضرية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سواء؛</w:t>
      </w:r>
    </w:p>
    <w:p w14:paraId="2654ED77" w14:textId="2BDEF654" w:rsidR="00470D35" w:rsidRPr="003155D3" w:rsidRDefault="00470D35" w:rsidP="00470D35">
      <w:pPr>
        <w:pStyle w:val="SingleTxtGA"/>
        <w:rPr>
          <w:lang w:val="en-US" w:eastAsia="zh-TW" w:bidi="en-GB"/>
        </w:rPr>
      </w:pPr>
      <w:r w:rsidRPr="003155D3">
        <w:rPr>
          <w:spacing w:val="-2"/>
          <w:rtl/>
        </w:rPr>
        <w:tab/>
        <w:t>(ب)</w:t>
      </w:r>
      <w:r w:rsidRPr="003155D3">
        <w:rPr>
          <w:spacing w:val="-2"/>
          <w:rtl/>
        </w:rPr>
        <w:tab/>
        <w:t>وجود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أي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خطط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لضمان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مشاركة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الأطفال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ذوي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الإعاقة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بنشاط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في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أنشطة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اللعب</w:t>
      </w:r>
      <w:r w:rsidR="003155D3" w:rsidRPr="003155D3">
        <w:rPr>
          <w:spacing w:val="-2"/>
          <w:rtl/>
        </w:rPr>
        <w:t xml:space="preserve"> </w:t>
      </w:r>
      <w:r w:rsidRPr="003155D3">
        <w:rPr>
          <w:spacing w:val="-2"/>
          <w:rtl/>
        </w:rPr>
        <w:t>والترفيه</w:t>
      </w:r>
      <w:r w:rsidR="003155D3" w:rsidRPr="003155D3">
        <w:rPr>
          <w:spacing w:val="-2"/>
          <w:rtl/>
        </w:rPr>
        <w:t xml:space="preserve"> </w:t>
      </w:r>
      <w:r w:rsidRPr="003155D3">
        <w:rPr>
          <w:rtl/>
        </w:rPr>
        <w:t>والتسلية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والرياضة،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ذلك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الأنشطة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الرياضية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المدرسية،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قدم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المساواة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الأطفال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الآخرين</w:t>
      </w:r>
      <w:r w:rsidR="00622949" w:rsidRPr="003155D3">
        <w:rPr>
          <w:rFonts w:hint="cs"/>
          <w:rtl/>
        </w:rPr>
        <w:t>؛</w:t>
      </w:r>
    </w:p>
    <w:p w14:paraId="2326BD48" w14:textId="4329FA7B" w:rsidR="00470D35" w:rsidRPr="003155D3" w:rsidRDefault="00470D35" w:rsidP="00470D35">
      <w:pPr>
        <w:pStyle w:val="SingleTxtGA"/>
        <w:rPr>
          <w:rtl/>
          <w:lang w:val="en-US" w:eastAsia="zh-TW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لتحسين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توزيع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المخصصات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المالية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لتلبية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مجموعة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أوسع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الاحتياجات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الثقافية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والترفيهية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وأنشطة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التسلية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اتباع</w:t>
      </w:r>
      <w:r w:rsidR="003155D3" w:rsidRPr="003155D3">
        <w:rPr>
          <w:rtl/>
        </w:rPr>
        <w:t xml:space="preserve"> </w:t>
      </w:r>
      <w:r w:rsidRPr="003155D3">
        <w:rPr>
          <w:rtl/>
        </w:rPr>
        <w:t>نهج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أكثر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شمولاً.</w:t>
      </w:r>
      <w:r w:rsidR="003155D3" w:rsidRPr="003155D3">
        <w:rPr>
          <w:rFonts w:hint="cs"/>
          <w:rtl/>
          <w:lang w:val="en-US" w:eastAsia="zh-TW"/>
        </w:rPr>
        <w:t xml:space="preserve"> </w:t>
      </w:r>
    </w:p>
    <w:p w14:paraId="642E0D84" w14:textId="2F07ADD6" w:rsidR="00C81BA3" w:rsidRPr="003155D3" w:rsidRDefault="00470D35" w:rsidP="00470D35">
      <w:pPr>
        <w:pStyle w:val="H1GA"/>
        <w:rPr>
          <w:lang w:val="ar-SA" w:eastAsia="zh-TW" w:bidi="en-GB"/>
        </w:rPr>
      </w:pPr>
      <w:r w:rsidRPr="003155D3">
        <w:rPr>
          <w:rtl/>
        </w:rPr>
        <w:tab/>
        <w:t>جيم-</w:t>
      </w:r>
      <w:r w:rsidRPr="003155D3">
        <w:rPr>
          <w:rtl/>
        </w:rPr>
        <w:tab/>
        <w:t>التزامات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محددة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(المواد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31</w:t>
      </w:r>
      <w:r w:rsidR="003155D3" w:rsidRPr="003155D3">
        <w:rPr>
          <w:rtl/>
        </w:rPr>
        <w:t xml:space="preserve"> </w:t>
      </w:r>
      <w:r w:rsidRPr="003155D3">
        <w:rPr>
          <w:rtl/>
        </w:rPr>
        <w:t>إلى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3</w:t>
      </w:r>
      <w:r w:rsidR="00C81BA3" w:rsidRPr="003155D3">
        <w:rPr>
          <w:rtl/>
        </w:rPr>
        <w:t>3)</w:t>
      </w:r>
    </w:p>
    <w:p w14:paraId="212C1227" w14:textId="4EEA3BD3" w:rsidR="00C81BA3" w:rsidRPr="003155D3" w:rsidRDefault="00470D35" w:rsidP="00470D35">
      <w:pPr>
        <w:pStyle w:val="H23GA"/>
        <w:rPr>
          <w:lang w:val="en-US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جمع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الإحصاءات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والبيانات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3</w:t>
      </w:r>
      <w:r w:rsidR="00C81BA3" w:rsidRPr="003155D3">
        <w:rPr>
          <w:rtl/>
        </w:rPr>
        <w:t>1)</w:t>
      </w:r>
    </w:p>
    <w:p w14:paraId="5FBE8053" w14:textId="5DD44AE8" w:rsidR="00C81BA3" w:rsidRPr="003155D3" w:rsidRDefault="00470D35" w:rsidP="00470D35">
      <w:pPr>
        <w:pStyle w:val="SingleTxtGA"/>
        <w:rPr>
          <w:lang w:val="en-US" w:eastAsia="zh-TW" w:bidi="en-GB"/>
        </w:rPr>
      </w:pPr>
      <w:r w:rsidRPr="003155D3">
        <w:rPr>
          <w:rtl/>
        </w:rPr>
        <w:t>28-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الجهود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المبذولة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لإنشاء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نظام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لجمع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البيانات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حالة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وتعزيز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الأسلوب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المنهجي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لجمع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البيانات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المصنفة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والإبلاغ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عنها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وزيادة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مستوى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التنسيق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جميع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الهيئات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العامة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ووكالات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الدولة،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أجل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تنفيذ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الاتفاقية.</w:t>
      </w:r>
      <w:r w:rsidR="003155D3" w:rsidRPr="003155D3">
        <w:rPr>
          <w:rtl/>
        </w:rPr>
        <w:t xml:space="preserve"> </w:t>
      </w:r>
      <w:r w:rsidRPr="003155D3">
        <w:rPr>
          <w:rtl/>
        </w:rPr>
        <w:t>ويُرجى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أيضاً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محدّثة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إذا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استُخدم</w:t>
      </w:r>
      <w:r w:rsidR="003155D3" w:rsidRPr="003155D3">
        <w:rPr>
          <w:rtl/>
        </w:rPr>
        <w:t xml:space="preserve"> </w:t>
      </w:r>
      <w:proofErr w:type="gramStart"/>
      <w:r w:rsidRPr="003155D3">
        <w:rPr>
          <w:rtl/>
        </w:rPr>
        <w:t>الاستبيان</w:t>
      </w:r>
      <w:proofErr w:type="gramEnd"/>
      <w:r w:rsidR="003155D3" w:rsidRPr="003155D3">
        <w:rPr>
          <w:rtl/>
        </w:rPr>
        <w:t xml:space="preserve"> </w:t>
      </w:r>
      <w:r w:rsidRPr="003155D3">
        <w:rPr>
          <w:rtl/>
        </w:rPr>
        <w:t>المقتضب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لفريق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واشنطن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المعني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بإحصاءات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المتعلق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والمنهجية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ذات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تعداد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السكان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لعام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202</w:t>
      </w:r>
      <w:r w:rsidR="00C81BA3" w:rsidRPr="003155D3">
        <w:rPr>
          <w:rtl/>
        </w:rPr>
        <w:t>2.</w:t>
      </w:r>
      <w:r w:rsidR="003155D3" w:rsidRPr="003155D3">
        <w:rPr>
          <w:rtl/>
          <w:lang w:val="en-US" w:eastAsia="zh-TW"/>
        </w:rPr>
        <w:t xml:space="preserve"> </w:t>
      </w:r>
    </w:p>
    <w:p w14:paraId="29D937AD" w14:textId="5F8471F3" w:rsidR="00C81BA3" w:rsidRPr="003155D3" w:rsidRDefault="00470D35" w:rsidP="00470D35">
      <w:pPr>
        <w:pStyle w:val="H23GA"/>
        <w:rPr>
          <w:rtl/>
          <w:lang w:val="ar-SA" w:eastAsia="zh-TW" w:bidi="ar-EG"/>
        </w:rPr>
      </w:pPr>
      <w:r w:rsidRPr="003155D3">
        <w:rPr>
          <w:rtl/>
        </w:rPr>
        <w:tab/>
      </w:r>
      <w:r w:rsidRPr="003155D3">
        <w:rPr>
          <w:rtl/>
        </w:rPr>
        <w:tab/>
        <w:t>التعاون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الدولي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3</w:t>
      </w:r>
      <w:r w:rsidR="00C81BA3" w:rsidRPr="003155D3">
        <w:rPr>
          <w:rtl/>
        </w:rPr>
        <w:t>2)</w:t>
      </w:r>
    </w:p>
    <w:p w14:paraId="37E6C324" w14:textId="5D35A933" w:rsidR="00470D35" w:rsidRPr="003155D3" w:rsidRDefault="00470D35" w:rsidP="00470D35">
      <w:pPr>
        <w:pStyle w:val="SingleTxtGA"/>
        <w:rPr>
          <w:rtl/>
          <w:lang w:val="en-US" w:eastAsia="zh-TW" w:bidi="en-GB"/>
        </w:rPr>
      </w:pPr>
      <w:r w:rsidRPr="003155D3">
        <w:rPr>
          <w:rtl/>
        </w:rPr>
        <w:t>29-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</w:t>
      </w:r>
      <w:r w:rsidR="00622949" w:rsidRPr="003155D3">
        <w:rPr>
          <w:rFonts w:hint="cs"/>
          <w:rtl/>
        </w:rPr>
        <w:t>:</w:t>
      </w:r>
    </w:p>
    <w:p w14:paraId="2AD91BEA" w14:textId="5C986D9B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إشراك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خلال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تمثلهم،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النساء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والفتيات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برامج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التعاون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الدولي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بشأن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السياسات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الخاصة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وغيرها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القضايا،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بهدف</w:t>
      </w:r>
      <w:r w:rsidR="003155D3" w:rsidRPr="003155D3">
        <w:rPr>
          <w:rtl/>
        </w:rPr>
        <w:t xml:space="preserve"> </w:t>
      </w:r>
      <w:r w:rsidRPr="003155D3">
        <w:rPr>
          <w:rtl/>
        </w:rPr>
        <w:t>تعميم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مراعاة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نموذج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منظور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الإنسان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السياسات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والبرامج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الإنمائية؛</w:t>
      </w:r>
    </w:p>
    <w:p w14:paraId="66109FB2" w14:textId="4A307254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الخطط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المتوخاة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للتشاور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وإشراكهم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بشكل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مُجدٍ،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من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خلال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تمثلهم،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تنفيذ</w:t>
      </w:r>
      <w:r w:rsidR="003155D3" w:rsidRPr="003155D3">
        <w:rPr>
          <w:rtl/>
        </w:rPr>
        <w:t xml:space="preserve"> </w:t>
      </w:r>
      <w:r w:rsidRPr="003155D3">
        <w:rPr>
          <w:rtl/>
        </w:rPr>
        <w:t>خطة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التنمية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المستدامة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لعام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2030؛</w:t>
      </w:r>
    </w:p>
    <w:p w14:paraId="316FF34D" w14:textId="7EF31F1C" w:rsidR="00C81BA3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الخطوات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للتصديق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البروتوكول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الملحق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بالميثاق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الأفريقي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الإنسان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والشعوب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بشأن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أفريقيا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الذي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اعتمده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الاتحاد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الأفريقي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عام</w:t>
      </w:r>
      <w:r w:rsidR="003155D3" w:rsidRPr="003155D3">
        <w:rPr>
          <w:rtl/>
        </w:rPr>
        <w:t xml:space="preserve"> </w:t>
      </w:r>
      <w:r w:rsidRPr="003155D3">
        <w:rPr>
          <w:rtl/>
        </w:rPr>
        <w:t>201</w:t>
      </w:r>
      <w:r w:rsidR="00C81BA3" w:rsidRPr="003155D3">
        <w:rPr>
          <w:rtl/>
        </w:rPr>
        <w:t>8.</w:t>
      </w:r>
    </w:p>
    <w:p w14:paraId="20FFE832" w14:textId="6A2BE3DF" w:rsidR="00C81BA3" w:rsidRPr="003155D3" w:rsidRDefault="00470D35" w:rsidP="00470D35">
      <w:pPr>
        <w:pStyle w:val="H23GA"/>
        <w:rPr>
          <w:lang w:val="ar-SA" w:eastAsia="zh-TW" w:bidi="en-GB"/>
        </w:rPr>
      </w:pPr>
      <w:r w:rsidRPr="003155D3">
        <w:rPr>
          <w:rtl/>
        </w:rPr>
        <w:tab/>
      </w:r>
      <w:r w:rsidRPr="003155D3">
        <w:rPr>
          <w:rtl/>
        </w:rPr>
        <w:tab/>
        <w:t>التنفيذ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والرصد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على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الصعيد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الوطني</w:t>
      </w:r>
      <w:r w:rsidR="003155D3" w:rsidRPr="003155D3">
        <w:rPr>
          <w:rtl/>
        </w:rPr>
        <w:t xml:space="preserve"> </w:t>
      </w:r>
      <w:r w:rsidRPr="003155D3">
        <w:rPr>
          <w:rtl/>
        </w:rPr>
        <w:t>(المادة</w:t>
      </w:r>
      <w:r w:rsidR="003155D3" w:rsidRPr="003155D3">
        <w:rPr>
          <w:rtl/>
        </w:rPr>
        <w:t xml:space="preserve"> </w:t>
      </w:r>
      <w:r w:rsidRPr="003155D3">
        <w:rPr>
          <w:rtl/>
        </w:rPr>
        <w:t>3</w:t>
      </w:r>
      <w:r w:rsidR="00C81BA3" w:rsidRPr="003155D3">
        <w:rPr>
          <w:rtl/>
        </w:rPr>
        <w:t>3)</w:t>
      </w:r>
    </w:p>
    <w:p w14:paraId="40840E13" w14:textId="228F5D84" w:rsidR="00470D35" w:rsidRPr="003155D3" w:rsidRDefault="00470D35" w:rsidP="00470D35">
      <w:pPr>
        <w:pStyle w:val="SingleTxtGA"/>
        <w:rPr>
          <w:lang w:val="fr-CH" w:eastAsia="zh-TW" w:bidi="en-GB"/>
        </w:rPr>
      </w:pPr>
      <w:r w:rsidRPr="003155D3">
        <w:rPr>
          <w:rtl/>
        </w:rPr>
        <w:t>30-</w:t>
      </w:r>
      <w:r w:rsidRPr="003155D3">
        <w:rPr>
          <w:rtl/>
        </w:rPr>
        <w:tab/>
        <w:t>يُرجى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تقديم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معلومات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عما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يلي:</w:t>
      </w:r>
    </w:p>
    <w:p w14:paraId="251CBC15" w14:textId="2CF6A603" w:rsidR="00470D35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(أ)</w:t>
      </w:r>
      <w:r w:rsidRPr="003155D3">
        <w:rPr>
          <w:rtl/>
        </w:rPr>
        <w:tab/>
        <w:t>ولاية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اللجنة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الوطنية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لشؤون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وأنشطتها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وتعيين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أعضائها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والموارد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البشرية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والتقنية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والمالية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المخصصة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لها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للاضطلاع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بولايتها؛</w:t>
      </w:r>
    </w:p>
    <w:p w14:paraId="47690253" w14:textId="62644353" w:rsidR="00C81BA3" w:rsidRPr="003155D3" w:rsidRDefault="00470D35" w:rsidP="00470D35">
      <w:pPr>
        <w:pStyle w:val="SingleTxtGA"/>
        <w:rPr>
          <w:lang w:val="ar-SA" w:eastAsia="zh-TW" w:bidi="en-GB"/>
        </w:rPr>
      </w:pPr>
      <w:r w:rsidRPr="003155D3">
        <w:rPr>
          <w:rtl/>
        </w:rPr>
        <w:tab/>
        <w:t>(ب)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وجود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آلية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رصد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مستقلة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معينة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تمتثل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للمبادئ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المتعلقة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بمركز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المؤسسات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الوطنية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لتعزيز</w:t>
      </w:r>
      <w:r w:rsidR="003155D3" w:rsidRPr="003155D3">
        <w:rPr>
          <w:rtl/>
        </w:rPr>
        <w:t xml:space="preserve"> </w:t>
      </w:r>
      <w:r w:rsidRPr="003155D3">
        <w:rPr>
          <w:rtl/>
        </w:rPr>
        <w:t>وحماية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حقوق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الإنسان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(مبادئ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باريس</w:t>
      </w:r>
      <w:r w:rsidR="00C81BA3" w:rsidRPr="003155D3">
        <w:rPr>
          <w:rtl/>
        </w:rPr>
        <w:t>)؛</w:t>
      </w:r>
    </w:p>
    <w:p w14:paraId="68E88887" w14:textId="48F00709" w:rsidR="00470D35" w:rsidRPr="003155D3" w:rsidRDefault="00470D35" w:rsidP="00470D35">
      <w:pPr>
        <w:pStyle w:val="SingleTxtGA"/>
        <w:rPr>
          <w:lang w:val="en-US" w:eastAsia="zh-TW" w:bidi="en-GB"/>
        </w:rPr>
      </w:pPr>
      <w:r w:rsidRPr="003155D3">
        <w:rPr>
          <w:rtl/>
        </w:rPr>
        <w:tab/>
        <w:t>(ج)</w:t>
      </w:r>
      <w:r w:rsidRPr="003155D3">
        <w:rPr>
          <w:rtl/>
        </w:rPr>
        <w:tab/>
        <w:t>التدابير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المتخذة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لضمان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المشاركة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المجدية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للمنظمات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التي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تمثل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في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رصد</w:t>
      </w:r>
      <w:r w:rsidR="003155D3" w:rsidRPr="003155D3">
        <w:rPr>
          <w:rtl/>
        </w:rPr>
        <w:t xml:space="preserve"> </w:t>
      </w:r>
      <w:r w:rsidRPr="003155D3">
        <w:rPr>
          <w:rtl/>
        </w:rPr>
        <w:t>تمتع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الأشخاص</w:t>
      </w:r>
      <w:r w:rsidR="003155D3" w:rsidRPr="003155D3">
        <w:rPr>
          <w:rtl/>
        </w:rPr>
        <w:t xml:space="preserve"> </w:t>
      </w:r>
      <w:r w:rsidRPr="003155D3">
        <w:rPr>
          <w:rtl/>
        </w:rPr>
        <w:t>ذوي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الإعاقة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بحقوقهم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المكفولة</w:t>
      </w:r>
      <w:r w:rsidR="003155D3" w:rsidRPr="003155D3">
        <w:rPr>
          <w:rtl/>
        </w:rPr>
        <w:t xml:space="preserve"> </w:t>
      </w:r>
      <w:r w:rsidRPr="003155D3">
        <w:rPr>
          <w:rtl/>
        </w:rPr>
        <w:t>بموجب</w:t>
      </w:r>
      <w:r w:rsidR="003155D3" w:rsidRPr="003155D3">
        <w:rPr>
          <w:rtl/>
        </w:rPr>
        <w:t xml:space="preserve"> </w:t>
      </w:r>
      <w:r w:rsidRPr="003155D3">
        <w:rPr>
          <w:rtl/>
        </w:rPr>
        <w:t>الاتفاقية.</w:t>
      </w:r>
    </w:p>
    <w:p w14:paraId="3BCAA50B" w14:textId="77777777" w:rsidR="00470D35" w:rsidRPr="003155D3" w:rsidRDefault="00470D35" w:rsidP="00470D35">
      <w:pPr>
        <w:spacing w:before="240"/>
        <w:jc w:val="center"/>
        <w:rPr>
          <w:u w:val="single"/>
        </w:rPr>
      </w:pPr>
      <w:r w:rsidRPr="003155D3">
        <w:rPr>
          <w:u w:val="single"/>
        </w:rPr>
        <w:tab/>
      </w:r>
      <w:r w:rsidRPr="003155D3">
        <w:rPr>
          <w:u w:val="single"/>
        </w:rPr>
        <w:tab/>
      </w:r>
      <w:r w:rsidRPr="003155D3">
        <w:rPr>
          <w:u w:val="single"/>
        </w:rPr>
        <w:tab/>
      </w:r>
    </w:p>
    <w:sectPr w:rsidR="00470D35" w:rsidRPr="003155D3" w:rsidSect="0019797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91526" w14:textId="77777777" w:rsidR="00357F70" w:rsidRPr="002901D9" w:rsidRDefault="00357F70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FE6819D" w14:textId="77777777" w:rsidR="00357F70" w:rsidRDefault="00357F7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B061A" w14:textId="2A610239" w:rsidR="00F225D1" w:rsidRPr="00F225D1" w:rsidRDefault="00F225D1" w:rsidP="00F225D1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GE.23-18274</w:t>
    </w:r>
    <w:r>
      <w:rPr>
        <w:lang w:val="en-US"/>
      </w:rPr>
      <w:tab/>
    </w:r>
    <w:r w:rsidRPr="00F225D1">
      <w:rPr>
        <w:b/>
        <w:sz w:val="18"/>
        <w:lang w:val="en-US"/>
      </w:rPr>
      <w:fldChar w:fldCharType="begin"/>
    </w:r>
    <w:r w:rsidRPr="00F225D1">
      <w:rPr>
        <w:b/>
        <w:sz w:val="18"/>
        <w:lang w:val="en-US"/>
      </w:rPr>
      <w:instrText xml:space="preserve"> PAGE  \* MERGEFORMAT </w:instrText>
    </w:r>
    <w:r w:rsidRPr="00F225D1">
      <w:rPr>
        <w:b/>
        <w:sz w:val="18"/>
        <w:lang w:val="en-US"/>
      </w:rPr>
      <w:fldChar w:fldCharType="separate"/>
    </w:r>
    <w:r w:rsidRPr="00F225D1">
      <w:rPr>
        <w:b/>
        <w:noProof/>
        <w:sz w:val="18"/>
        <w:lang w:val="en-US"/>
      </w:rPr>
      <w:t>2</w:t>
    </w:r>
    <w:r w:rsidRPr="00F225D1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C426B" w14:textId="1BA302B2" w:rsidR="006959B0" w:rsidRPr="00F225D1" w:rsidRDefault="00F225D1" w:rsidP="00F225D1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GE.23-18274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63DE5" w14:textId="562E0F6A" w:rsidR="00114439" w:rsidRPr="00F225D1" w:rsidRDefault="00F225D1" w:rsidP="00F225D1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58240" behindDoc="1" locked="1" layoutInCell="0" allowOverlap="1" wp14:anchorId="682DF824" wp14:editId="623DBEE6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23-18274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BA8BD9C" wp14:editId="021F044B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07B21" w14:textId="77777777" w:rsidR="00357F70" w:rsidRPr="00AA3959" w:rsidRDefault="00357F70" w:rsidP="00241847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69FF9AEC" w14:textId="77777777" w:rsidR="00357F70" w:rsidRDefault="00357F70" w:rsidP="00656392">
      <w:pPr>
        <w:spacing w:line="240" w:lineRule="auto"/>
      </w:pPr>
      <w:r>
        <w:continuationSeparator/>
      </w:r>
    </w:p>
  </w:footnote>
  <w:footnote w:id="1">
    <w:p w14:paraId="7153C67A" w14:textId="6730D910" w:rsidR="00470D35" w:rsidRPr="003155D3" w:rsidRDefault="00470D35" w:rsidP="00470D35">
      <w:pPr>
        <w:pStyle w:val="FootnoteText1"/>
        <w:rPr>
          <w:rtl/>
        </w:rPr>
      </w:pPr>
      <w:r w:rsidRPr="003155D3">
        <w:rPr>
          <w:rtl/>
        </w:rPr>
        <w:t>*</w:t>
      </w:r>
      <w:r w:rsidRPr="003155D3">
        <w:rPr>
          <w:rtl/>
        </w:rPr>
        <w:tab/>
        <w:t>اعتمدها الفريق العامل لما قبل الدورة في دورته الثامنة عشرة (11-14 أيلول/سبتمبر 2023</w:t>
      </w:r>
      <w:r w:rsidR="00C81BA3" w:rsidRPr="003155D3">
        <w:rPr>
          <w:rtl/>
        </w:rPr>
        <w:t xml:space="preserve">). </w:t>
      </w:r>
    </w:p>
  </w:footnote>
  <w:footnote w:id="2">
    <w:p w14:paraId="3026737A" w14:textId="77777777" w:rsidR="00C81BA3" w:rsidRPr="00470D35" w:rsidRDefault="00C81BA3" w:rsidP="00C81BA3">
      <w:pPr>
        <w:pStyle w:val="FootnoteText1"/>
        <w:rPr>
          <w:rFonts w:hint="cs"/>
          <w:rtl/>
        </w:rPr>
      </w:pPr>
      <w:r w:rsidRPr="003155D3">
        <w:rPr>
          <w:rtl/>
        </w:rPr>
        <w:t>(</w:t>
      </w:r>
      <w:r w:rsidRPr="003155D3">
        <w:rPr>
          <w:rStyle w:val="FootnoteReference"/>
          <w:vertAlign w:val="baseline"/>
          <w:rtl/>
        </w:rPr>
        <w:footnoteRef/>
      </w:r>
      <w:r w:rsidRPr="003155D3">
        <w:rPr>
          <w:rtl/>
        </w:rPr>
        <w:t>)</w:t>
      </w:r>
      <w:r w:rsidRPr="003155D3">
        <w:rPr>
          <w:rtl/>
        </w:rPr>
        <w:tab/>
      </w:r>
      <w:hyperlink r:id="rId1" w:history="1">
        <w:r w:rsidRPr="003155D3">
          <w:rPr>
            <w:rStyle w:val="Hyperlink"/>
          </w:rPr>
          <w:t>CRPD/C/LBR/1</w:t>
        </w:r>
      </w:hyperlink>
      <w:r w:rsidRPr="003155D3">
        <w:rPr>
          <w:rtl/>
        </w:rPr>
        <w:t>، الفقرة 67.</w:t>
      </w:r>
      <w:r w:rsidRPr="00C81BA3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67BF7" w14:textId="11DC7B3C" w:rsidR="00F225D1" w:rsidRPr="00F225D1" w:rsidRDefault="00F225D1" w:rsidP="00F225D1">
    <w:pPr>
      <w:pStyle w:val="Header"/>
      <w:spacing w:line="240" w:lineRule="auto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5B05C6">
      <w:t>CRPD/C/LBR/Q/1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958B5" w14:textId="3E0199E4" w:rsidR="00F225D1" w:rsidRPr="00F225D1" w:rsidRDefault="00F225D1" w:rsidP="00F225D1">
    <w:pPr>
      <w:pStyle w:val="Header"/>
      <w:bidi w:val="0"/>
      <w:spacing w:line="240" w:lineRule="auto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5B05C6">
      <w:t>CRPD/C/LBR/Q/1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763569179">
    <w:abstractNumId w:val="15"/>
  </w:num>
  <w:num w:numId="2" w16cid:durableId="1303386046">
    <w:abstractNumId w:val="12"/>
  </w:num>
  <w:num w:numId="3" w16cid:durableId="81605631">
    <w:abstractNumId w:val="2"/>
  </w:num>
  <w:num w:numId="4" w16cid:durableId="1296372737">
    <w:abstractNumId w:val="11"/>
  </w:num>
  <w:num w:numId="5" w16cid:durableId="101077181">
    <w:abstractNumId w:val="8"/>
  </w:num>
  <w:num w:numId="6" w16cid:durableId="619607153">
    <w:abstractNumId w:val="5"/>
  </w:num>
  <w:num w:numId="7" w16cid:durableId="2016372191">
    <w:abstractNumId w:val="17"/>
  </w:num>
  <w:num w:numId="8" w16cid:durableId="675426471">
    <w:abstractNumId w:val="2"/>
  </w:num>
  <w:num w:numId="9" w16cid:durableId="885602270">
    <w:abstractNumId w:val="11"/>
  </w:num>
  <w:num w:numId="10" w16cid:durableId="1576283559">
    <w:abstractNumId w:val="5"/>
  </w:num>
  <w:num w:numId="11" w16cid:durableId="1460799896">
    <w:abstractNumId w:val="17"/>
  </w:num>
  <w:num w:numId="12" w16cid:durableId="2011444998">
    <w:abstractNumId w:val="4"/>
  </w:num>
  <w:num w:numId="13" w16cid:durableId="568924162">
    <w:abstractNumId w:val="3"/>
  </w:num>
  <w:num w:numId="14" w16cid:durableId="1911886535">
    <w:abstractNumId w:val="16"/>
  </w:num>
  <w:num w:numId="15" w16cid:durableId="962538221">
    <w:abstractNumId w:val="13"/>
  </w:num>
  <w:num w:numId="16" w16cid:durableId="1157838214">
    <w:abstractNumId w:val="1"/>
  </w:num>
  <w:num w:numId="17" w16cid:durableId="562909791">
    <w:abstractNumId w:val="14"/>
  </w:num>
  <w:num w:numId="18" w16cid:durableId="69348886">
    <w:abstractNumId w:val="0"/>
  </w:num>
  <w:num w:numId="19" w16cid:durableId="1883668300">
    <w:abstractNumId w:val="9"/>
  </w:num>
  <w:num w:numId="20" w16cid:durableId="395203786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21725368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8113043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065031112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176964052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878614863">
    <w:abstractNumId w:val="7"/>
  </w:num>
  <w:num w:numId="26" w16cid:durableId="51881110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2064560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F70"/>
    <w:rsid w:val="000076D5"/>
    <w:rsid w:val="000149EF"/>
    <w:rsid w:val="000204DC"/>
    <w:rsid w:val="00037ED2"/>
    <w:rsid w:val="00043663"/>
    <w:rsid w:val="000505CF"/>
    <w:rsid w:val="00075CA6"/>
    <w:rsid w:val="0008448B"/>
    <w:rsid w:val="000C3055"/>
    <w:rsid w:val="000D701C"/>
    <w:rsid w:val="000E2A71"/>
    <w:rsid w:val="00114439"/>
    <w:rsid w:val="00117144"/>
    <w:rsid w:val="00160263"/>
    <w:rsid w:val="00181F96"/>
    <w:rsid w:val="00185BED"/>
    <w:rsid w:val="001867BF"/>
    <w:rsid w:val="00192DBD"/>
    <w:rsid w:val="00197970"/>
    <w:rsid w:val="001A1371"/>
    <w:rsid w:val="001B346A"/>
    <w:rsid w:val="001E1CAD"/>
    <w:rsid w:val="001E290D"/>
    <w:rsid w:val="001F201A"/>
    <w:rsid w:val="002144FA"/>
    <w:rsid w:val="0023469A"/>
    <w:rsid w:val="00241847"/>
    <w:rsid w:val="00243C8A"/>
    <w:rsid w:val="0026279F"/>
    <w:rsid w:val="00267A0E"/>
    <w:rsid w:val="002901D9"/>
    <w:rsid w:val="002976C2"/>
    <w:rsid w:val="002B4C32"/>
    <w:rsid w:val="002F254A"/>
    <w:rsid w:val="003155D3"/>
    <w:rsid w:val="0032278B"/>
    <w:rsid w:val="003260FF"/>
    <w:rsid w:val="00343D95"/>
    <w:rsid w:val="00357F70"/>
    <w:rsid w:val="00374341"/>
    <w:rsid w:val="00397C83"/>
    <w:rsid w:val="003D1062"/>
    <w:rsid w:val="003D5984"/>
    <w:rsid w:val="003D767A"/>
    <w:rsid w:val="00420D7B"/>
    <w:rsid w:val="00450B21"/>
    <w:rsid w:val="00453B63"/>
    <w:rsid w:val="00455780"/>
    <w:rsid w:val="00470D35"/>
    <w:rsid w:val="00476CEF"/>
    <w:rsid w:val="0049167B"/>
    <w:rsid w:val="004B0A1C"/>
    <w:rsid w:val="004D03E0"/>
    <w:rsid w:val="004D298E"/>
    <w:rsid w:val="004E4D42"/>
    <w:rsid w:val="00517BC9"/>
    <w:rsid w:val="0054149D"/>
    <w:rsid w:val="0054472E"/>
    <w:rsid w:val="005662A9"/>
    <w:rsid w:val="005771AA"/>
    <w:rsid w:val="005827D4"/>
    <w:rsid w:val="0059622A"/>
    <w:rsid w:val="005B05C6"/>
    <w:rsid w:val="005C5878"/>
    <w:rsid w:val="005C7CEA"/>
    <w:rsid w:val="005D0FF8"/>
    <w:rsid w:val="005D3C0B"/>
    <w:rsid w:val="005E5217"/>
    <w:rsid w:val="005F0FA4"/>
    <w:rsid w:val="005F30EE"/>
    <w:rsid w:val="00600888"/>
    <w:rsid w:val="0060473A"/>
    <w:rsid w:val="00606EDF"/>
    <w:rsid w:val="00614B4E"/>
    <w:rsid w:val="006163CA"/>
    <w:rsid w:val="00622949"/>
    <w:rsid w:val="00656392"/>
    <w:rsid w:val="0068781D"/>
    <w:rsid w:val="006959B0"/>
    <w:rsid w:val="006A5EE7"/>
    <w:rsid w:val="006B0DD3"/>
    <w:rsid w:val="006B3E27"/>
    <w:rsid w:val="006B53DE"/>
    <w:rsid w:val="006B6507"/>
    <w:rsid w:val="006C104C"/>
    <w:rsid w:val="006F30EE"/>
    <w:rsid w:val="00726F9E"/>
    <w:rsid w:val="00733704"/>
    <w:rsid w:val="00742BE4"/>
    <w:rsid w:val="007541BA"/>
    <w:rsid w:val="00770CD9"/>
    <w:rsid w:val="00780362"/>
    <w:rsid w:val="0078071A"/>
    <w:rsid w:val="007E3F4E"/>
    <w:rsid w:val="00803632"/>
    <w:rsid w:val="00850B8E"/>
    <w:rsid w:val="00852A9A"/>
    <w:rsid w:val="008F49E1"/>
    <w:rsid w:val="0090370F"/>
    <w:rsid w:val="009269D2"/>
    <w:rsid w:val="00941975"/>
    <w:rsid w:val="00942135"/>
    <w:rsid w:val="009521B0"/>
    <w:rsid w:val="009A7E9F"/>
    <w:rsid w:val="009E5018"/>
    <w:rsid w:val="009F2B31"/>
    <w:rsid w:val="00A12B37"/>
    <w:rsid w:val="00A13D0C"/>
    <w:rsid w:val="00A32291"/>
    <w:rsid w:val="00A50EC0"/>
    <w:rsid w:val="00A54442"/>
    <w:rsid w:val="00AA3959"/>
    <w:rsid w:val="00AB0F58"/>
    <w:rsid w:val="00AB6758"/>
    <w:rsid w:val="00B133AF"/>
    <w:rsid w:val="00B13763"/>
    <w:rsid w:val="00B44067"/>
    <w:rsid w:val="00B45F89"/>
    <w:rsid w:val="00B477A4"/>
    <w:rsid w:val="00B54045"/>
    <w:rsid w:val="00B74F82"/>
    <w:rsid w:val="00BC4823"/>
    <w:rsid w:val="00C04E25"/>
    <w:rsid w:val="00C438D7"/>
    <w:rsid w:val="00C53FE8"/>
    <w:rsid w:val="00C81B50"/>
    <w:rsid w:val="00C81BA3"/>
    <w:rsid w:val="00C86339"/>
    <w:rsid w:val="00CD1801"/>
    <w:rsid w:val="00D077A7"/>
    <w:rsid w:val="00D10EF1"/>
    <w:rsid w:val="00D42810"/>
    <w:rsid w:val="00D77C63"/>
    <w:rsid w:val="00D914A7"/>
    <w:rsid w:val="00DD13C3"/>
    <w:rsid w:val="00DD596E"/>
    <w:rsid w:val="00DD621E"/>
    <w:rsid w:val="00DD74C6"/>
    <w:rsid w:val="00DF0575"/>
    <w:rsid w:val="00E154C5"/>
    <w:rsid w:val="00E70E04"/>
    <w:rsid w:val="00EC05A7"/>
    <w:rsid w:val="00EC4B6B"/>
    <w:rsid w:val="00ED7442"/>
    <w:rsid w:val="00EF1EE5"/>
    <w:rsid w:val="00F225D1"/>
    <w:rsid w:val="00F5023D"/>
    <w:rsid w:val="00F763B4"/>
    <w:rsid w:val="00F81F7B"/>
    <w:rsid w:val="00F900C3"/>
    <w:rsid w:val="00FD3EB5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5BD0B8B"/>
  <w15:docId w15:val="{2144BC68-1792-44B0-833B-87F1E8C1C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F82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B74F82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B74F82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B74F82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B74F82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B74F82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B74F82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B74F82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B74F82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B74F82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B74F82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B74F82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qFormat/>
    <w:rsid w:val="00B74F82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B74F82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B74F82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B74F82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B74F82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B74F82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B74F82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B74F82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B74F82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B74F82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B74F82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B74F82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B74F82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B74F82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B74F82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B74F82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B74F82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B74F82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B74F82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B74F82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B74F82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B74F82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B74F82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B74F82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B74F82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B74F82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B74F82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B74F82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B74F82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B74F82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B74F82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B74F82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74F82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B74F82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B74F82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B74F82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B74F82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B74F82"/>
    <w:rPr>
      <w:i/>
      <w:iCs/>
    </w:rPr>
  </w:style>
  <w:style w:type="character" w:styleId="IntenseEmphasis">
    <w:name w:val="Intense Emphasis"/>
    <w:uiPriority w:val="21"/>
    <w:rsid w:val="00B74F82"/>
    <w:rPr>
      <w:b/>
      <w:bCs/>
      <w:i/>
      <w:iCs/>
      <w:color w:val="4F81BD"/>
    </w:rPr>
  </w:style>
  <w:style w:type="character" w:styleId="Strong">
    <w:name w:val="Strong"/>
    <w:uiPriority w:val="22"/>
    <w:rsid w:val="00B74F82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B74F82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B74F82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B74F8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74F82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rsid w:val="00B74F82"/>
    <w:rPr>
      <w:smallCaps/>
      <w:color w:val="C0504D"/>
      <w:u w:val="single"/>
    </w:rPr>
  </w:style>
  <w:style w:type="character" w:styleId="IntenseReference">
    <w:name w:val="Intense Reference"/>
    <w:uiPriority w:val="32"/>
    <w:rsid w:val="00B74F82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B74F82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B74F82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B74F82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B74F82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F82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4F82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iPriority w:val="99"/>
    <w:unhideWhenUsed/>
    <w:rsid w:val="00B74F82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B74F82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B74F82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B74F82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B74F82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B74F82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B74F82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B74F82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B74F82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B74F82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B74F82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74F82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B74F82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B74F82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B74F82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B74F82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B74F82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B74F82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B74F82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B74F82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B74F82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B74F82"/>
  </w:style>
  <w:style w:type="paragraph" w:customStyle="1" w:styleId="H1G">
    <w:name w:val="_ H_1_G"/>
    <w:basedOn w:val="Normal"/>
    <w:next w:val="Normal"/>
    <w:qFormat/>
    <w:rsid w:val="00B74F82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B74F82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B74F82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B74F82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B74F82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B74F82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B74F82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B74F82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B74F82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B74F82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B74F82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B74F82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B74F82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B74F82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B74F82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B74F82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B74F8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B74F82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B74F82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B74F82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B74F8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B74F82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B74F8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B74F82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B74F82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B74F8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B74F8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B74F8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B74F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B74F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B74F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B74F82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B74F82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B74F82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B74F82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B74F82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B74F82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B74F82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B74F82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B74F82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B74F82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B74F82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B74F82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B74F82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B74F82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B74F82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B74F82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4F82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4F82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4F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4F82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B74F82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B74F82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B74F82"/>
    <w:rPr>
      <w:sz w:val="32"/>
      <w:szCs w:val="32"/>
    </w:rPr>
  </w:style>
  <w:style w:type="paragraph" w:customStyle="1" w:styleId="ParaNoG">
    <w:name w:val="_ParaNo._G"/>
    <w:basedOn w:val="SingleTxtG"/>
    <w:rsid w:val="00B74F82"/>
    <w:pPr>
      <w:numPr>
        <w:numId w:val="23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B74F82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B74F82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B74F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B74F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B74F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B74F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B74F82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B74F82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semiHidden/>
    <w:rsid w:val="00B74F82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B74F82"/>
  </w:style>
  <w:style w:type="character" w:customStyle="1" w:styleId="preferred">
    <w:name w:val="preferred"/>
    <w:basedOn w:val="DefaultParagraphFont"/>
    <w:rsid w:val="00B74F82"/>
  </w:style>
  <w:style w:type="character" w:customStyle="1" w:styleId="admitted">
    <w:name w:val="admitted"/>
    <w:basedOn w:val="DefaultParagraphFont"/>
    <w:rsid w:val="00B74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ar/CRPD/C/LBR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Download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9</Pages>
  <Words>2897</Words>
  <Characters>15936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CRPD/C/LBR/Q/1</vt:lpstr>
    </vt:vector>
  </TitlesOfParts>
  <Company>DCM</Company>
  <LinksUpToDate>false</LinksUpToDate>
  <CharactersWithSpaces>18796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CRPD/C/LBR/Q/1</dc:title>
  <dc:subject>GE.2318274(A)</dc:subject>
  <dc:creator>Ihab RIZ - </dc:creator>
  <cp:keywords>GE.(A)</cp:keywords>
  <dc:description>General_x000d_
_x000d_
Arabic_x000d_
English</dc:description>
  <cp:lastModifiedBy>Jamila Chedad</cp:lastModifiedBy>
  <cp:revision>3</cp:revision>
  <cp:lastPrinted>2023-12-27T08:21:00Z</cp:lastPrinted>
  <dcterms:created xsi:type="dcterms:W3CDTF">2023-12-27T08:21:00Z</dcterms:created>
  <dcterms:modified xsi:type="dcterms:W3CDTF">2023-12-27T08:21:00Z</dcterms:modified>
</cp:coreProperties>
</file>