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9B45CB" w14:paraId="4099485D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AF80EC4" w14:textId="77777777" w:rsidR="00712059" w:rsidRPr="009B45CB" w:rsidRDefault="00712059" w:rsidP="005C7F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  <w:rtl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95B3F63" w14:textId="40BDE829" w:rsidR="006B3E27" w:rsidRPr="009B45CB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9B45CB">
              <w:rPr>
                <w:rFonts w:hint="cs"/>
                <w:sz w:val="30"/>
                <w:szCs w:val="30"/>
                <w:rtl/>
              </w:rPr>
              <w:t>الأمم</w:t>
            </w:r>
            <w:r w:rsidR="006C6FAB" w:rsidRPr="009B45CB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9B45C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C9B65B3" w14:textId="1D1D54CC" w:rsidR="006B3E27" w:rsidRPr="009B45CB" w:rsidRDefault="008E0474" w:rsidP="008E0474">
            <w:pPr>
              <w:bidi w:val="0"/>
              <w:rPr>
                <w:szCs w:val="20"/>
              </w:rPr>
            </w:pPr>
            <w:r w:rsidRPr="009B45CB">
              <w:rPr>
                <w:sz w:val="40"/>
                <w:szCs w:val="20"/>
              </w:rPr>
              <w:t>CAT</w:t>
            </w:r>
            <w:r w:rsidRPr="009B45CB">
              <w:rPr>
                <w:szCs w:val="20"/>
              </w:rPr>
              <w:t>/C/KWT/CO/</w:t>
            </w:r>
            <w:r w:rsidRPr="009B45CB">
              <w:t>4</w:t>
            </w:r>
          </w:p>
        </w:tc>
      </w:tr>
      <w:tr w:rsidR="006B3E27" w:rsidRPr="009B45CB" w14:paraId="1EBCD00A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379E470" w14:textId="77777777" w:rsidR="006B3E27" w:rsidRPr="009B45CB" w:rsidRDefault="00261289" w:rsidP="00CA35DF">
            <w:pPr>
              <w:jc w:val="center"/>
              <w:rPr>
                <w:rtl/>
              </w:rPr>
            </w:pPr>
            <w:r w:rsidRPr="009B45CB">
              <w:rPr>
                <w:noProof/>
                <w:rtl/>
              </w:rPr>
              <w:drawing>
                <wp:inline distT="0" distB="0" distL="0" distR="0" wp14:anchorId="47242699" wp14:editId="50E985AF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63D6F90" w14:textId="3332E89C" w:rsidR="00A67AF5" w:rsidRPr="009B45CB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6C6FAB" w:rsidRPr="009B45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9B45CB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77423D4" w14:textId="3670C0EC" w:rsidR="006B3E27" w:rsidRPr="009B45CB" w:rsidRDefault="008E0474" w:rsidP="00EE56C3">
            <w:pPr>
              <w:bidi w:val="0"/>
              <w:spacing w:before="240"/>
              <w:rPr>
                <w:szCs w:val="20"/>
              </w:rPr>
            </w:pPr>
            <w:r w:rsidRPr="009B45CB">
              <w:rPr>
                <w:szCs w:val="20"/>
              </w:rPr>
              <w:t>Distr.:</w:t>
            </w:r>
            <w:r w:rsidR="006C6FAB" w:rsidRPr="009B45CB">
              <w:rPr>
                <w:szCs w:val="20"/>
              </w:rPr>
              <w:t xml:space="preserve"> </w:t>
            </w:r>
            <w:r w:rsidRPr="009B45CB">
              <w:rPr>
                <w:szCs w:val="20"/>
              </w:rPr>
              <w:t>General</w:t>
            </w:r>
          </w:p>
          <w:p w14:paraId="040BE603" w14:textId="08A94282" w:rsidR="008E0474" w:rsidRPr="009B45CB" w:rsidRDefault="008E0474" w:rsidP="008E0474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9B45CB">
              <w:t>6</w:t>
            </w:r>
            <w:r w:rsidR="006C6FAB" w:rsidRPr="009B45CB">
              <w:rPr>
                <w:szCs w:val="20"/>
              </w:rPr>
              <w:t xml:space="preserve"> </w:t>
            </w:r>
            <w:r w:rsidRPr="009B45CB">
              <w:rPr>
                <w:szCs w:val="20"/>
              </w:rPr>
              <w:t>December</w:t>
            </w:r>
            <w:r w:rsidR="006C6FAB" w:rsidRPr="009B45CB">
              <w:rPr>
                <w:szCs w:val="20"/>
              </w:rPr>
              <w:t xml:space="preserve"> </w:t>
            </w:r>
            <w:r w:rsidRPr="009B45CB">
              <w:t>2024</w:t>
            </w:r>
          </w:p>
          <w:p w14:paraId="3267509C" w14:textId="77777777" w:rsidR="008E0474" w:rsidRPr="009B45CB" w:rsidRDefault="008E0474" w:rsidP="008E0474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9B45CB">
              <w:rPr>
                <w:szCs w:val="20"/>
              </w:rPr>
              <w:t>Arabic</w:t>
            </w:r>
          </w:p>
          <w:p w14:paraId="7DED96BD" w14:textId="3BECA2D7" w:rsidR="008E0474" w:rsidRPr="009B45CB" w:rsidRDefault="008E0474" w:rsidP="008E0474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9B45CB">
              <w:rPr>
                <w:szCs w:val="20"/>
              </w:rPr>
              <w:t>Original:</w:t>
            </w:r>
            <w:r w:rsidR="006C6FAB" w:rsidRPr="009B45CB">
              <w:rPr>
                <w:szCs w:val="20"/>
              </w:rPr>
              <w:t xml:space="preserve"> </w:t>
            </w:r>
            <w:r w:rsidRPr="009B45CB">
              <w:rPr>
                <w:szCs w:val="20"/>
              </w:rPr>
              <w:t>English</w:t>
            </w:r>
          </w:p>
        </w:tc>
      </w:tr>
    </w:tbl>
    <w:p w14:paraId="1442416E" w14:textId="6F4239FA" w:rsidR="006C6FAB" w:rsidRPr="009B45CB" w:rsidRDefault="006C6FAB" w:rsidP="00B8702B">
      <w:pPr>
        <w:pStyle w:val="SingleTxtGA"/>
        <w:spacing w:before="120"/>
        <w:ind w:left="0"/>
        <w:rPr>
          <w:b/>
          <w:bCs/>
          <w:sz w:val="26"/>
          <w:szCs w:val="26"/>
          <w:lang w:val="en-US" w:eastAsia="zh-TW"/>
        </w:rPr>
      </w:pPr>
      <w:r w:rsidRPr="009B45CB">
        <w:rPr>
          <w:b/>
          <w:bCs/>
          <w:sz w:val="26"/>
          <w:szCs w:val="26"/>
          <w:rtl/>
          <w:lang w:val="en-US"/>
        </w:rPr>
        <w:t>لجنة</w:t>
      </w:r>
      <w:r w:rsidRPr="009B45CB">
        <w:rPr>
          <w:b/>
          <w:bCs/>
          <w:sz w:val="26"/>
          <w:szCs w:val="26"/>
          <w:rtl/>
          <w:lang w:val="en-US"/>
        </w:rPr>
        <w:t xml:space="preserve"> </w:t>
      </w:r>
      <w:r w:rsidRPr="009B45CB">
        <w:rPr>
          <w:b/>
          <w:bCs/>
          <w:sz w:val="26"/>
          <w:szCs w:val="26"/>
          <w:rtl/>
          <w:lang w:val="en-US"/>
        </w:rPr>
        <w:t>مناهضة</w:t>
      </w:r>
      <w:r w:rsidRPr="009B45CB">
        <w:rPr>
          <w:b/>
          <w:bCs/>
          <w:sz w:val="26"/>
          <w:szCs w:val="26"/>
          <w:rtl/>
          <w:lang w:val="en-US"/>
        </w:rPr>
        <w:t xml:space="preserve"> </w:t>
      </w:r>
      <w:r w:rsidRPr="009B45CB">
        <w:rPr>
          <w:b/>
          <w:bCs/>
          <w:sz w:val="26"/>
          <w:szCs w:val="26"/>
          <w:rtl/>
          <w:lang w:val="en-US"/>
        </w:rPr>
        <w:t>التعذيب</w:t>
      </w:r>
    </w:p>
    <w:p w14:paraId="4CD4C565" w14:textId="1C07FA8E" w:rsidR="006C6FAB" w:rsidRPr="009B45CB" w:rsidRDefault="006C6FAB" w:rsidP="00B8702B">
      <w:pPr>
        <w:pStyle w:val="HCh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الرابع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للكويت</w:t>
      </w:r>
      <w:r w:rsidR="001E070D" w:rsidRPr="009B45CB">
        <w:rPr>
          <w:rStyle w:val="FootnoteReference"/>
          <w:b w:val="0"/>
          <w:bCs w:val="0"/>
          <w:sz w:val="14"/>
          <w:szCs w:val="26"/>
          <w:vertAlign w:val="baseline"/>
          <w:rtl/>
          <w:lang w:val="en-US"/>
        </w:rPr>
        <w:footnoteReference w:customMarkFollows="1" w:id="1"/>
        <w:t>*</w:t>
      </w:r>
      <w:r w:rsidR="00B8702B" w:rsidRPr="009B45CB">
        <w:rPr>
          <w:rFonts w:hint="cs"/>
          <w:rtl/>
          <w:lang w:val="en-US"/>
        </w:rPr>
        <w:t xml:space="preserve"> </w:t>
      </w:r>
    </w:p>
    <w:p w14:paraId="19A58285" w14:textId="7C3DE290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1-</w:t>
      </w:r>
      <w:r w:rsidRPr="009B45CB">
        <w:rPr>
          <w:rtl/>
          <w:lang w:val="en-US"/>
        </w:rPr>
        <w:tab/>
        <w:t>نظرت</w:t>
      </w:r>
      <w:r w:rsidRPr="009B45CB">
        <w:rPr>
          <w:rtl/>
          <w:lang w:val="en-US"/>
        </w:rPr>
        <w:t xml:space="preserve"> </w:t>
      </w:r>
      <w:r w:rsidR="00E40D26" w:rsidRPr="009B45CB">
        <w:rPr>
          <w:rFonts w:hint="cs"/>
          <w:rtl/>
          <w:lang w:val="en-US"/>
        </w:rPr>
        <w:t xml:space="preserve">لجنة مناهضة التعذيب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الرابع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للكويت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2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جلستيها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2138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و2141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3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المعقودتين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="00F12779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29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و30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الأول/أكتوبر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2024،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واعتمدت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جلستها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2163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المعقودة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15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الثاني/نوفمبر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2024.</w:t>
      </w:r>
    </w:p>
    <w:p w14:paraId="7D8CDF16" w14:textId="7923DE71" w:rsidR="006C6FAB" w:rsidRPr="009B45CB" w:rsidRDefault="0025768A" w:rsidP="0025768A">
      <w:pPr>
        <w:pStyle w:val="H1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ألف-</w:t>
      </w:r>
      <w:r w:rsidR="006C6FAB" w:rsidRPr="009B45CB">
        <w:rPr>
          <w:rtl/>
          <w:lang w:val="en-US"/>
        </w:rPr>
        <w:tab/>
        <w:t>مقدمة</w:t>
      </w:r>
    </w:p>
    <w:p w14:paraId="205746BB" w14:textId="4B1D20FD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2-</w:t>
      </w:r>
      <w:r w:rsidRPr="009B45CB">
        <w:rPr>
          <w:rtl/>
          <w:lang w:val="en-US"/>
        </w:rPr>
        <w:tab/>
        <w:t>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تقديرها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لقبولها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الإجراء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المبسط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لتقديم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ولتقديم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تقريرها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بموجبه،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يحسن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مستوى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التعاون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ويسمح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بتركيز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والحوار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الوفد.</w:t>
      </w:r>
      <w:r w:rsidRPr="009B45CB">
        <w:rPr>
          <w:rtl/>
          <w:lang w:val="en-US"/>
        </w:rPr>
        <w:t xml:space="preserve"> </w:t>
      </w:r>
    </w:p>
    <w:p w14:paraId="4F413199" w14:textId="5D121F06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3-</w:t>
      </w:r>
      <w:r w:rsidRPr="009B45CB">
        <w:rPr>
          <w:rtl/>
          <w:lang w:val="en-US"/>
        </w:rPr>
        <w:tab/>
        <w:t>وتعرب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</w:t>
      </w:r>
      <w:r w:rsidR="00F12779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تقديرها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لإتاحة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الفرصة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للدخول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حوار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بنّاء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وللردود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المقدمة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الأسئلة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والشواغل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أثيرت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أثناء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التقرير.</w:t>
      </w:r>
      <w:r w:rsidRPr="009B45CB">
        <w:rPr>
          <w:rtl/>
          <w:lang w:val="en-US"/>
        </w:rPr>
        <w:t xml:space="preserve"> </w:t>
      </w:r>
    </w:p>
    <w:p w14:paraId="1318A73B" w14:textId="7019927A" w:rsidR="006C6FAB" w:rsidRPr="009B45CB" w:rsidRDefault="0025768A" w:rsidP="0025768A">
      <w:pPr>
        <w:pStyle w:val="H1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باء-</w:t>
      </w:r>
      <w:r w:rsidR="006C6FAB" w:rsidRPr="009B45CB">
        <w:rPr>
          <w:rtl/>
          <w:lang w:val="en-US"/>
        </w:rPr>
        <w:tab/>
        <w:t>الجوانب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الإيجابية</w:t>
      </w:r>
    </w:p>
    <w:p w14:paraId="33D44472" w14:textId="51A699EA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4-</w:t>
      </w:r>
      <w:r w:rsidRPr="009B45CB">
        <w:rPr>
          <w:rtl/>
          <w:lang w:val="en-US"/>
        </w:rPr>
        <w:tab/>
        <w:t>ترحب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بمبادرات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تنقيح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المجالات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بالاتفاقية،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اعتماد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يلي:</w:t>
      </w:r>
    </w:p>
    <w:p w14:paraId="7152A439" w14:textId="20155539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  <w:t>مرسوم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القانون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رقم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93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2024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المتعلق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بتعديل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بعض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أحكام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قانون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الجزاء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المعتمد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بموجب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القانون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رقم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16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1960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والقانون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رقم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31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1970،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بهدف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تعزيز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امتثال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الاتفاقية؛</w:t>
      </w:r>
      <w:r w:rsidR="006C6FAB" w:rsidRPr="009B45CB">
        <w:rPr>
          <w:rtl/>
          <w:lang w:val="en-US"/>
        </w:rPr>
        <w:t xml:space="preserve"> </w:t>
      </w:r>
    </w:p>
    <w:p w14:paraId="0A73249C" w14:textId="6D732BC5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  <w:t>المرسوم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الوزاري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رقم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22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2022،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الذي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يهدف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إلى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تحسين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حالة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حقوق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الإنسان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للعمال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المهاجرين،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بمن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ذلك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عمال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المنازل؛</w:t>
      </w:r>
    </w:p>
    <w:p w14:paraId="7E50188F" w14:textId="76630A04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  <w:t>القانون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رقم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16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2020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بشأن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الحماية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الأسري؛</w:t>
      </w:r>
    </w:p>
    <w:p w14:paraId="61CB2660" w14:textId="5084398F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  <w:t>قرار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وزارة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العدل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المعتمد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2016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لتوفير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قنوات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متيسرة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للإبلاغ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حالات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سوء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معاملة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الأطفال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المودعين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مؤسسات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الحضانة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والرعاية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البديلة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ومعالجتها.</w:t>
      </w:r>
    </w:p>
    <w:p w14:paraId="498C179A" w14:textId="66F15FD4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lastRenderedPageBreak/>
        <w:t>5-</w:t>
      </w:r>
      <w:r w:rsidRPr="009B45CB">
        <w:rPr>
          <w:rtl/>
          <w:lang w:val="en-US"/>
        </w:rPr>
        <w:tab/>
        <w:t>وترحب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</w:t>
      </w:r>
      <w:r w:rsidR="00ED1035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بمبادرات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لتعديل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سياساتها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وإجراءاتها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المجالات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ولضمان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بقدر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أكبر،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يلي:</w:t>
      </w:r>
    </w:p>
    <w:p w14:paraId="1E7249E9" w14:textId="7BA0F165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  <w:t>إنشاء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اللجنة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الوطنية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للحماية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الأسري،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2023؛</w:t>
      </w:r>
    </w:p>
    <w:p w14:paraId="218A36C1" w14:textId="6859B6B6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  <w:t>إطلاق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مبادرة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"ساندهم"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2023،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بهدف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تحسين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ظروف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الاحتجاز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واحترام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حقوق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السجناء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وإدارة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المرافق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الإصلاحية؛</w:t>
      </w:r>
      <w:r w:rsidR="006C6FAB" w:rsidRPr="009B45CB">
        <w:rPr>
          <w:rtl/>
          <w:lang w:val="en-US"/>
        </w:rPr>
        <w:t xml:space="preserve"> </w:t>
      </w:r>
    </w:p>
    <w:p w14:paraId="4E634C0D" w14:textId="54C34A3E" w:rsidR="006C6FAB" w:rsidRPr="009B45CB" w:rsidRDefault="0025768A" w:rsidP="006C6FAB">
      <w:pPr>
        <w:pStyle w:val="SingleTxtGA"/>
        <w:rPr>
          <w:spacing w:val="-4"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  <w:t>صدور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حكم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المحكمة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الدستورية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الصادر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16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شباط/فبراير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2022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الذي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أعلن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عدم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دستورية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المادة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198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من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قانون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الجزاء،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التي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تعتبر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"التشبه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بالجنس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الآخر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بأي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صورة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من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الصور"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جريمة</w:t>
      </w:r>
      <w:r w:rsidR="006C6FAB" w:rsidRPr="009B45CB">
        <w:rPr>
          <w:spacing w:val="-4"/>
          <w:rtl/>
          <w:lang w:val="en-US"/>
        </w:rPr>
        <w:t xml:space="preserve"> </w:t>
      </w:r>
      <w:r w:rsidR="006C6FAB" w:rsidRPr="009B45CB">
        <w:rPr>
          <w:spacing w:val="-4"/>
          <w:rtl/>
          <w:lang w:val="en-US"/>
        </w:rPr>
        <w:t>جنائية؛</w:t>
      </w:r>
    </w:p>
    <w:p w14:paraId="52696291" w14:textId="63041C77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  <w:t>اعتماد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استراتيجية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الهيئة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العامة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لشؤون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ذوي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الإعاقة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للفترة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2020-2025؛</w:t>
      </w:r>
    </w:p>
    <w:p w14:paraId="2FF73855" w14:textId="0457BF63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spacing w:val="2"/>
          <w:rtl/>
          <w:lang w:val="en-US"/>
        </w:rPr>
        <w:tab/>
      </w:r>
      <w:r w:rsidR="006C6FAB" w:rsidRPr="009B45CB">
        <w:rPr>
          <w:rtl/>
          <w:lang w:val="en-US"/>
        </w:rPr>
        <w:t>(هـ)</w:t>
      </w:r>
      <w:r w:rsidR="006C6FAB" w:rsidRPr="009B45CB">
        <w:rPr>
          <w:rtl/>
          <w:lang w:val="en-US"/>
        </w:rPr>
        <w:tab/>
        <w:t>اعتماد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الاستراتيجية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الوطنية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لمكافحة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الاتجار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بالأشخاص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وتهريب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المهاجرين،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عام</w:t>
      </w:r>
      <w:r w:rsidR="00ED1035" w:rsidRPr="009B45CB">
        <w:rPr>
          <w:rFonts w:hint="cs"/>
          <w:rtl/>
          <w:lang w:val="en-US"/>
        </w:rPr>
        <w:t> </w:t>
      </w:r>
      <w:r w:rsidR="006C6FAB" w:rsidRPr="009B45CB">
        <w:rPr>
          <w:rtl/>
          <w:lang w:val="en-US"/>
        </w:rPr>
        <w:t>2018؛</w:t>
      </w:r>
    </w:p>
    <w:p w14:paraId="3A38DEAF" w14:textId="30373AA4" w:rsidR="006C6FAB" w:rsidRPr="009B45CB" w:rsidRDefault="0025768A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(و)</w:t>
      </w:r>
      <w:r w:rsidR="006C6FAB" w:rsidRPr="009B45CB">
        <w:rPr>
          <w:rtl/>
          <w:lang w:val="en-US"/>
        </w:rPr>
        <w:tab/>
        <w:t>إنشاء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اللجنة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الوطنية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الدائمة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لمكافحة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الاتجار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بالأشخاص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وتهريب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المهاجرين،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2018.</w:t>
      </w:r>
    </w:p>
    <w:p w14:paraId="32C3B631" w14:textId="51D16F3B" w:rsidR="006C6FAB" w:rsidRPr="009B45CB" w:rsidRDefault="0025768A" w:rsidP="0025768A">
      <w:pPr>
        <w:pStyle w:val="H1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جيم-</w:t>
      </w:r>
      <w:r w:rsidR="006C6FAB" w:rsidRPr="009B45CB">
        <w:rPr>
          <w:rtl/>
          <w:lang w:val="en-US"/>
        </w:rPr>
        <w:tab/>
        <w:t>دواعي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القلق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الرئيسية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والتوصيات</w:t>
      </w:r>
    </w:p>
    <w:p w14:paraId="19314EBE" w14:textId="477DD801" w:rsidR="006C6FAB" w:rsidRPr="009B45CB" w:rsidRDefault="006C6FAB" w:rsidP="0025768A">
      <w:pPr>
        <w:pStyle w:val="H23GA"/>
        <w:rPr>
          <w:rtl/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مسائل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المتابعة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المعلَّقة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</w:t>
      </w:r>
      <w:r w:rsidR="0025768A" w:rsidRPr="009B45CB">
        <w:rPr>
          <w:rFonts w:hint="cs"/>
          <w:rtl/>
          <w:lang w:val="en-US"/>
        </w:rPr>
        <w:t>ة ل</w:t>
      </w:r>
      <w:r w:rsidRPr="009B45CB">
        <w:rPr>
          <w:rFonts w:hint="cs"/>
          <w:rtl/>
          <w:lang w:val="en-US"/>
        </w:rPr>
        <w:t>تقديم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</w:p>
    <w:p w14:paraId="13A699CE" w14:textId="40A11BD7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6-</w:t>
      </w:r>
      <w:r w:rsidRPr="009B45CB">
        <w:rPr>
          <w:rtl/>
          <w:lang w:val="en-US"/>
        </w:rPr>
        <w:tab/>
        <w:t>طلبت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ملاحظاتها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السابقة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4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تنفيذ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توصياتها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إصدار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بيانا</w:t>
      </w:r>
      <w:r w:rsidR="005A3966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علنيا</w:t>
      </w:r>
      <w:r w:rsidR="005A3966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يدين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استخدام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الإسراع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إقرار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الوقف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الاختياري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الفعلي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لتطبيق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عقوبة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الإعدام،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وضع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الأجانب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(الفقرات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14(أ)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و23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و27(أ)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و31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التوالي).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أيار/مايو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2017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5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متابعة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الرابع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الإضافية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قدمها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الوفد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أثناء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الحوار،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وبالإشارة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الرسالة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المؤرخة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الأول/أكتوبر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2018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الموجهة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</w:t>
      </w:r>
      <w:r w:rsidR="00A2542A" w:rsidRPr="009B45CB">
        <w:rPr>
          <w:rtl/>
          <w:lang w:val="en-US"/>
        </w:rPr>
        <w:t>مقرر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بمتابعة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الممثل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الدائم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للكويت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لدى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مكتب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الأمم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المتحدة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والمنظمات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الأخرى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جنيف،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التوصيات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الفقرات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14(أ)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و23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و31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نُفذت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جزئياً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التوصية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الفقرة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27(أ)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تنفذ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6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والتوصيات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الفقرات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و27(أ)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و31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تتناولها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الفقرات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و34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و40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الملاحظات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الختامية.</w:t>
      </w:r>
    </w:p>
    <w:p w14:paraId="796731F3" w14:textId="43B4932F" w:rsidR="006C6FAB" w:rsidRPr="009B45CB" w:rsidRDefault="006C6FAB" w:rsidP="0025768A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الوضع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وتطبيقها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الصعيد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الإقليمي</w:t>
      </w:r>
    </w:p>
    <w:p w14:paraId="06F42760" w14:textId="7E24C55C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7-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تلاحظ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70(1)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الدستور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المعاهدات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تصدق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تكتسب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بمجرد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نشرها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الجريدة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الرسمية،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تأخذ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الاعتبار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70(2)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الدستور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المعاهدات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lastRenderedPageBreak/>
        <w:t>أو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الخاصة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للمواطنين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تتطلب،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لبدء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نفاذها،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بعض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تدرج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بالكامل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البلد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الوطنية،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أسفها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كيفية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تسوية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أوجه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التضارب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المحلي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والاتفاقية.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أمثلة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احتجّ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أطراف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طبقت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تطبيقا</w:t>
      </w:r>
      <w:r w:rsidR="005A3966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مباشرا</w:t>
      </w:r>
      <w:r w:rsidR="005A3966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7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5F973729" w14:textId="7C7D5D3C" w:rsidR="006C6FAB" w:rsidRPr="009B45CB" w:rsidRDefault="006C6FAB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8-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تنفذ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أحكام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العهد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نظامها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القانوني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الوطني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إنفاذاً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تاماً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تكفل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تفسير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القوانين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الوطنية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وتطبيقها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نحو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يتوافق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والالتزامات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المترتبة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بموجب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العهد.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أيضا</w:t>
      </w:r>
      <w:r w:rsidR="00EE6DF4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توفر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للمسؤولين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القضائيين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والمحامين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تدريباً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خاصاً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تأكيد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الحقوق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المنصوص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أحكامها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أمام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المحاكم.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تدرج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تقريرها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الدوري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المقبل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معلومات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حالات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محددة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طبقت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احتج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بأحكامها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أمام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المحاكم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المحلية.</w:t>
      </w:r>
    </w:p>
    <w:p w14:paraId="472BFCF5" w14:textId="6969CC5A" w:rsidR="006C6FAB" w:rsidRPr="009B45CB" w:rsidRDefault="006C6FAB" w:rsidP="0025768A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تعريف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والتجريم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</w:t>
      </w:r>
    </w:p>
    <w:p w14:paraId="7D940D67" w14:textId="6E724F72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9-</w:t>
      </w:r>
      <w:r w:rsidRPr="009B45CB">
        <w:rPr>
          <w:rtl/>
          <w:lang w:val="en-US"/>
        </w:rPr>
        <w:tab/>
        <w:t>بينما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تلاحظ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محظور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صراحة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بموجب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31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الدستور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جريمة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تخضع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للتقادم،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معرّف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بوصفه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جريمة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قائمة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بذاتها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التشريعات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53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تتضمن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تعريف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ضمني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للتعذيب،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تعريف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يتماشى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تماماً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يشير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بوصفه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الأغراض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تضفي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الفعل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صفة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العقوبة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القصوى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المفروضة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حاليا</w:t>
      </w:r>
      <w:r w:rsidR="00EE6DF4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جريمة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خمس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سنوات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فقط،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يتعارض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الشرط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المنصوص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4(2)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يقضي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بوجوب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المعاقبة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بعقوبات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مناسبة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تراعي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طبيعته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الخطيرة.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وعلاوة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واضح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يكفل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حظراً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مطلقاً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قابلية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للتقييد.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الصدد،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توجه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انتباه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تعليقها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2(2007)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أشارت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التناقضات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التعريف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والتعريف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الوطني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أسفرت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ثغرات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فعلية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محتملة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تتيح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إمكانية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الإفلات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و4)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8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33D336C8" w14:textId="4931BA1B" w:rsidR="006C6FAB" w:rsidRPr="009B45CB" w:rsidRDefault="006C6FAB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10-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تعدل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53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قانون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الجزاء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لتعريف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صراحةً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بوصفه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جريمة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قائمة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بذاتها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تكفل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اتساق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التعريف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اتساقاً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تاماً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1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تكفل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أيضاً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المعاقبة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أفعال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وسوء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المعاملة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بعقوبات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مناسبة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تراعي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طبيعتها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الخطيرة،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وفقاً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4(2)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وعلاوة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ذلك،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تكفل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إدراج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مبدأ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الحظر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المطلق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تشريعاتها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وتطبيقه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بصرامة،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وفقاً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2(2)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</w:p>
    <w:p w14:paraId="48E974FE" w14:textId="343863B8" w:rsidR="006C6FAB" w:rsidRPr="009B45CB" w:rsidRDefault="006C6FAB" w:rsidP="0025768A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الأوامر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الصادرة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جهات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عليا</w:t>
      </w:r>
    </w:p>
    <w:p w14:paraId="3F3A020D" w14:textId="4A61F9C8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spacing w:val="2"/>
          <w:rtl/>
          <w:lang w:val="en-US"/>
        </w:rPr>
        <w:t>11-</w:t>
      </w:r>
      <w:r w:rsidRPr="009B45CB">
        <w:rPr>
          <w:spacing w:val="2"/>
          <w:rtl/>
          <w:lang w:val="en-US"/>
        </w:rPr>
        <w:tab/>
        <w:t>يساور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اللجنة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القلق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لعدم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وجود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حكم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واضح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في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تشريعات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الدولة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الطرف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يكفل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عدم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جواز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التذرع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بأي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حال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من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الأحوال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بأمر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من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ضابط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أعلى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أو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سلطة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أعلى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لتبرير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أعمال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التعذيب،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وفقاً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للفقرة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3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spacing w:val="2"/>
          <w:rtl/>
          <w:lang w:val="en-US"/>
        </w:rPr>
        <w:t>من</w:t>
      </w:r>
      <w:r w:rsidRPr="009B45CB">
        <w:rPr>
          <w:spacing w:val="2"/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مبدأ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مسؤولية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الرؤساء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يرتكبها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المرؤوسون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معترف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صراحة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المحلي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2(3)).</w:t>
      </w:r>
    </w:p>
    <w:p w14:paraId="2F6D7508" w14:textId="7D6590EE" w:rsidR="006C6FAB" w:rsidRPr="009B45CB" w:rsidRDefault="006C6FAB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lastRenderedPageBreak/>
        <w:t>12-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تكفل،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وفقاً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للفقرة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3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جواز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التذرع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بأي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الأحوال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بأمر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ضابط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سلطة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باعتباره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مبررا</w:t>
      </w:r>
      <w:r w:rsidR="00A84407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للتعذيب.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أيضا</w:t>
      </w:r>
      <w:r w:rsidR="00A84407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تحدد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المسؤولية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الجنائية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يمارسون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سلطة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عليا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أفعال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سوء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المعاملة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يرتكبها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المرؤوسون،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كانوا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كان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يكونوا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بحدوث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الفعل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المحظور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باحتمال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حدوثه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ولم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يتخذوا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الوقائية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المعقولة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واللازمة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يحيلوا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السلطات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المختصة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للتحقيق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ومقاضاة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الجناة.</w:t>
      </w:r>
    </w:p>
    <w:p w14:paraId="152F7240" w14:textId="37A95C0A" w:rsidR="006C6FAB" w:rsidRPr="009B45CB" w:rsidRDefault="006C6FAB" w:rsidP="0025768A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الولاية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العالمية</w:t>
      </w:r>
    </w:p>
    <w:p w14:paraId="583EB985" w14:textId="3C75E576" w:rsidR="006C6FAB" w:rsidRPr="009B45CB" w:rsidRDefault="006C6FAB" w:rsidP="003F3B1E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13-</w:t>
      </w:r>
      <w:r w:rsidRPr="009B45CB">
        <w:rPr>
          <w:rtl/>
          <w:lang w:val="en-US"/>
        </w:rPr>
        <w:tab/>
        <w:t>يساور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الوضوح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تطبيق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تمكن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إقامة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الولاية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العالمية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جريمة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الكيفية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مارست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</w:t>
      </w:r>
      <w:r w:rsidR="00A84407" w:rsidRPr="009B45CB">
        <w:rPr>
          <w:rFonts w:hint="cs"/>
          <w:rtl/>
          <w:lang w:val="en-US"/>
        </w:rPr>
        <w:t>ا</w:t>
      </w:r>
      <w:r w:rsidRPr="009B45CB">
        <w:rPr>
          <w:rtl/>
          <w:lang w:val="en-US"/>
        </w:rPr>
        <w:t>قع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ولايتها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العالمية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مرتكبي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الموجودين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إقليمها،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امتثالاً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5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5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و7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و8).</w:t>
      </w:r>
    </w:p>
    <w:p w14:paraId="79600CF6" w14:textId="74AD0383" w:rsidR="006C6FAB" w:rsidRPr="009B45CB" w:rsidRDefault="006C6FAB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14-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تتخذ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الخطوات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اللازمة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لممارسة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الولاية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القضائية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العالمية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ممارسة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فعلية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الأشخاص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الموجودين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إقليمها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الذين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يُدعى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مسؤولون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أفعال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قررت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تسليمهم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بلد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آخر،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وفقاً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للمادتين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7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و8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أيضا</w:t>
      </w:r>
      <w:r w:rsidR="00C832C2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معلومات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الحالات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احتج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بالاتفاقية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قرارات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قضائية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تتعلق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بتسليم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المطلوبين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والولاية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القضائية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العالمية،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وفقاً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5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  <w:r w:rsidRPr="009B45CB">
        <w:rPr>
          <w:b/>
          <w:bCs/>
          <w:rtl/>
          <w:lang w:val="en-US"/>
        </w:rPr>
        <w:t xml:space="preserve"> </w:t>
      </w:r>
    </w:p>
    <w:p w14:paraId="74DE3DEA" w14:textId="68DB9DCA" w:rsidR="006C6FAB" w:rsidRPr="009B45CB" w:rsidRDefault="006C6FAB" w:rsidP="0025768A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الأساسية</w:t>
      </w:r>
    </w:p>
    <w:p w14:paraId="0CFA204A" w14:textId="32C52BC4" w:rsidR="006C6FAB" w:rsidRPr="009B45CB" w:rsidRDefault="006C6FAB" w:rsidP="003F3B1E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15-</w:t>
      </w:r>
      <w:r w:rsidRPr="009B45CB">
        <w:rPr>
          <w:rtl/>
          <w:lang w:val="en-US"/>
        </w:rPr>
        <w:tab/>
        <w:t>تحيط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وإساءة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المنصوص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الإجراءات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الجزائية،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يُمنحون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الواقع،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وبصورة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اعتيادية،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جميع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الأساسية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اللحظة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الأولى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الحرية.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الصدد،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يلي: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تُنتهك،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أحيانا</w:t>
      </w:r>
      <w:r w:rsidR="00C832C2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>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المحتجَزين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يُبلَغوا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بأسباب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توقيفهم،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وبطبيعة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تُوجَّه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إليهم،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وبحقوقهم؛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و(ب)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ليست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هناك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ضمانة،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الممارسة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لإمكانية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الاستعانة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بمحام،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أثناء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فترة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التحقيق؛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و(ج)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يشكل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الخضوع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الوقت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المناسب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لفحص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طبي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مستقل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ممارسة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معتادة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للكشف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و(د)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غالباً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يتأخر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المحتجَز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إخطار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أقاربه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شخص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اختياره</w:t>
      </w:r>
      <w:r w:rsidR="00C832C2" w:rsidRPr="009B45CB">
        <w:rPr>
          <w:rtl/>
          <w:lang w:val="en-US"/>
        </w:rPr>
        <w:t xml:space="preserve"> و</w:t>
      </w:r>
      <w:r w:rsidRPr="009B45CB">
        <w:rPr>
          <w:rtl/>
          <w:lang w:val="en-US"/>
        </w:rPr>
        <w:t>يُرفض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أحياناً؛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و(ه)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لا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تُستخدَم،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نحو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منهجي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ومتسق،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سجلات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خاصة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المسلوبة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حريتهم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تتضمن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التفاصيل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الصلة،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جميع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مراحل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و(و)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يمكن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المشتبه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الحبس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الاحتياطي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لدى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الشرطة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أقصاها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أربعة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الجرائم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الخطيرة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عرضهم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قاضٍ،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ويُزعم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هناك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احتجز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المشتبه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لفترات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أطول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توجيه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إليهم،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يعرضهم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بقدر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أكبر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لخطر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و(ز)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يُحترم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دائما</w:t>
      </w:r>
      <w:r w:rsidR="00C832C2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شرعية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قاضٍ.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الجهود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المبذولة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لإدراج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نظام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مراقبة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بالفيديو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بالصوت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الاستجواب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9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72B5681C" w14:textId="7BD2B03A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16-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3467E0F9" w14:textId="059ADEBE" w:rsidR="006C6FAB" w:rsidRPr="009B45CB" w:rsidRDefault="0025768A" w:rsidP="006C6FAB">
      <w:pPr>
        <w:pStyle w:val="SingleTxtGA"/>
        <w:rPr>
          <w:spacing w:val="2"/>
          <w:lang w:val="en-US" w:eastAsia="zh-TW"/>
        </w:rPr>
      </w:pPr>
      <w:r w:rsidRPr="009B45CB">
        <w:rPr>
          <w:spacing w:val="2"/>
          <w:rtl/>
          <w:lang w:val="en-US"/>
        </w:rPr>
        <w:lastRenderedPageBreak/>
        <w:tab/>
      </w:r>
      <w:r w:rsidR="006C6FAB" w:rsidRPr="009B45CB">
        <w:rPr>
          <w:spacing w:val="2"/>
          <w:rtl/>
          <w:lang w:val="en-US"/>
        </w:rPr>
        <w:t>(أ)</w:t>
      </w:r>
      <w:r w:rsidR="006C6FAB" w:rsidRPr="009B45CB">
        <w:rPr>
          <w:spacing w:val="2"/>
          <w:rtl/>
          <w:lang w:val="en-US"/>
        </w:rPr>
        <w:tab/>
      </w:r>
      <w:r w:rsidR="006C6FAB" w:rsidRPr="009B45CB">
        <w:rPr>
          <w:b/>
          <w:bCs/>
          <w:spacing w:val="2"/>
          <w:rtl/>
          <w:lang w:val="en-US"/>
        </w:rPr>
        <w:t>ضمان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حصول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جميع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الأشخاص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المسلوبة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حريتهم،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في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القانون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وفي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الممارسة،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على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جميع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الضمانات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القانونية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الأساسية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منذ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بداية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احتجازهم،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بما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يشمل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على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وجه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الخصوص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الضمانات</w:t>
      </w:r>
      <w:r w:rsidR="006C6FAB" w:rsidRPr="009B45CB">
        <w:rPr>
          <w:b/>
          <w:bCs/>
          <w:spacing w:val="2"/>
          <w:rtl/>
          <w:lang w:val="en-US"/>
        </w:rPr>
        <w:t xml:space="preserve"> </w:t>
      </w:r>
      <w:r w:rsidR="006C6FAB" w:rsidRPr="009B45CB">
        <w:rPr>
          <w:b/>
          <w:bCs/>
          <w:spacing w:val="2"/>
          <w:rtl/>
          <w:lang w:val="en-US"/>
        </w:rPr>
        <w:t>التالية:</w:t>
      </w:r>
    </w:p>
    <w:p w14:paraId="102E9264" w14:textId="470CB212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إعلامهم،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شفويا</w:t>
      </w:r>
      <w:r w:rsidR="00C832C2" w:rsidRPr="009B45CB">
        <w:rPr>
          <w:rFonts w:hint="cs"/>
          <w:b/>
          <w:bCs/>
          <w:rtl/>
        </w:rPr>
        <w:t>ً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وكتابيا</w:t>
      </w:r>
      <w:r w:rsidR="00C832C2" w:rsidRPr="009B45CB">
        <w:rPr>
          <w:rFonts w:hint="cs"/>
          <w:b/>
          <w:bCs/>
          <w:rtl/>
        </w:rPr>
        <w:t>ً</w:t>
      </w:r>
      <w:r w:rsidRPr="009B45CB">
        <w:rPr>
          <w:b/>
          <w:bCs/>
          <w:rtl/>
        </w:rPr>
        <w:t>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وبلغة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يفهمونها،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بأسباب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توقيفهم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وبطبيعة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تهم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تُوجَّه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إليهم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وبحقوقهم؛</w:t>
      </w:r>
    </w:p>
    <w:p w14:paraId="65B2C950" w14:textId="355DF3BD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إعلامهم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بحقهم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الاستعانة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بمحام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مستقل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اختيارهم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وضمان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ذلك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الحق،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بما</w:t>
      </w:r>
      <w:r w:rsidR="00C832C2" w:rsidRPr="009B45CB">
        <w:rPr>
          <w:rFonts w:hint="cs"/>
          <w:b/>
          <w:bCs/>
          <w:rtl/>
        </w:rPr>
        <w:t> 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ذلك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أثناء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مرحلة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التحقيق،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وإعلامهم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بحقهم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الحصول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على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مساعدة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قانونية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مناسبة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ومستقلة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ومجانية،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إن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لزم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الأمر؛</w:t>
      </w:r>
    </w:p>
    <w:p w14:paraId="16E1EABD" w14:textId="5EB26C5A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منحهم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الحق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طلب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فحص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طبي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وتلقّيه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مجاناً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طبيب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مستقل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أو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طبيب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يختارونه،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بناء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على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طلبهم،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بعيداً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عن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مسامع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أفراد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الشرطة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وموظفي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السجون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ومرآهم،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ما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لم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يطلب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الطبيب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المعني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خلاف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ذلك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صراحة؛</w:t>
      </w:r>
    </w:p>
    <w:p w14:paraId="73F724FB" w14:textId="7DF3A603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عرض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سجلاتهم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الطبية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فوراً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على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النيابة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العامة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متى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أشارت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النتائج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أو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الادعاءات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إلى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تعذيب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أو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سوء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معاملة؛</w:t>
      </w:r>
    </w:p>
    <w:p w14:paraId="6B52A698" w14:textId="0734C1D2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تمكينهم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إبلاغ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فرد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أقاربهم،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أو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شخص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آخر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يختارونه،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بخبر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احتجازهم؛</w:t>
      </w:r>
    </w:p>
    <w:p w14:paraId="5CCE0755" w14:textId="0DFC4B2A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تسجيلهم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مكان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الاحتجاز؛</w:t>
      </w:r>
    </w:p>
    <w:p w14:paraId="66FC3A4B" w14:textId="22DC54BD" w:rsidR="006C6FAB" w:rsidRPr="009B45CB" w:rsidRDefault="006C6FAB" w:rsidP="00F30542">
      <w:pPr>
        <w:pStyle w:val="Roman1GA"/>
        <w:tabs>
          <w:tab w:val="clear" w:pos="2486"/>
        </w:tabs>
        <w:ind w:left="2584" w:hanging="476"/>
        <w:rPr>
          <w:b/>
          <w:bCs/>
        </w:rPr>
      </w:pPr>
      <w:r w:rsidRPr="009B45CB">
        <w:rPr>
          <w:b/>
          <w:bCs/>
          <w:rtl/>
        </w:rPr>
        <w:t>إتاحة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إمكانية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الطعن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شرعية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احتجازهم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في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أي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مرحلة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من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مراحل</w:t>
      </w:r>
      <w:r w:rsidRPr="009B45CB">
        <w:rPr>
          <w:b/>
          <w:bCs/>
          <w:rtl/>
        </w:rPr>
        <w:t xml:space="preserve"> </w:t>
      </w:r>
      <w:r w:rsidRPr="009B45CB">
        <w:rPr>
          <w:b/>
          <w:bCs/>
          <w:rtl/>
        </w:rPr>
        <w:t>الإجراءات؛</w:t>
      </w:r>
    </w:p>
    <w:p w14:paraId="75553718" w14:textId="79AB9F43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تعديل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تشريعاتها،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60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الإجراءات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الجزائية،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بصيغتها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المعدلة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رقم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35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2016،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لتقليص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القصوى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الأولية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لدى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الشرطة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عرضه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القاضي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24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ساعة،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يقتصر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تمديد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الظروف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الاستثنائية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مبررة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النحو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الواجب،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إمكانية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القيام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بمراجعة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قضائية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لشرعية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الاحتجاز؛</w:t>
      </w:r>
    </w:p>
    <w:p w14:paraId="612F8A7A" w14:textId="24019B9B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تركيب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معدات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مراقبة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بالفيديو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بالصوت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مراكز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الاستجواب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وأماكن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يفضي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انتهاكات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لحق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المحتجزين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الخصوصية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C832C2" w:rsidRPr="009B45CB">
        <w:rPr>
          <w:rFonts w:hint="cs"/>
          <w:b/>
          <w:bCs/>
          <w:rtl/>
          <w:lang w:val="en-US"/>
        </w:rPr>
        <w:t> </w:t>
      </w:r>
      <w:r w:rsidR="006C6FAB" w:rsidRPr="009B45CB">
        <w:rPr>
          <w:b/>
          <w:bCs/>
          <w:rtl/>
          <w:lang w:val="en-US"/>
        </w:rPr>
        <w:t>سرية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محادثاتهم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محاميهم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طبيبهم؛</w:t>
      </w:r>
    </w:p>
    <w:p w14:paraId="77E066C6" w14:textId="3B2D7E86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تزويد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المشاركين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المهام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المتصلة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بالتدريب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الكافي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والمنتظم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ورصد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الامتثال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ومعاقبة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المخالفين.</w:t>
      </w:r>
      <w:r w:rsidR="006C6FAB" w:rsidRPr="009B45CB">
        <w:rPr>
          <w:rtl/>
          <w:lang w:val="en-US"/>
        </w:rPr>
        <w:t xml:space="preserve"> </w:t>
      </w:r>
    </w:p>
    <w:p w14:paraId="76D3AED1" w14:textId="1088DC11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الاتصال</w:t>
      </w:r>
    </w:p>
    <w:p w14:paraId="31E66F8E" w14:textId="6B9DFD10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17-</w:t>
      </w:r>
      <w:r w:rsidRPr="009B45CB">
        <w:rPr>
          <w:rtl/>
          <w:lang w:val="en-US"/>
        </w:rPr>
        <w:tab/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ممارسة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الاتصال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بإذن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المحكمة،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="00C832C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وردها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استخدام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لفترات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طويلة.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توافر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بيانات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رسمية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الاتصال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الموثقة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الخطوات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المتخذة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الممارسة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بهدف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إلغائها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و16).</w:t>
      </w:r>
      <w:r w:rsidRPr="009B45CB">
        <w:rPr>
          <w:rtl/>
          <w:lang w:val="en-US"/>
        </w:rPr>
        <w:t xml:space="preserve"> </w:t>
      </w:r>
    </w:p>
    <w:p w14:paraId="70525627" w14:textId="318ABE67" w:rsidR="006C6FAB" w:rsidRPr="009B45CB" w:rsidRDefault="006C6FAB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18-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تتخذ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التشريعية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اللازمة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لوضع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للحبس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الانفرادي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وضمان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حقوق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المحتجزين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الحصول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الخدمات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الطبية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والزيارات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العائلية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وحرية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اختيار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محامٍ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يمكنهم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استشارته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سرية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تامة.</w:t>
      </w:r>
      <w:r w:rsidRPr="009B45CB">
        <w:rPr>
          <w:b/>
          <w:bCs/>
          <w:rtl/>
          <w:lang w:val="en-US"/>
        </w:rPr>
        <w:t xml:space="preserve"> </w:t>
      </w:r>
    </w:p>
    <w:p w14:paraId="21BFFF85" w14:textId="13B8D2F4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lastRenderedPageBreak/>
        <w:tab/>
      </w:r>
      <w:r w:rsidRPr="009B45CB">
        <w:rPr>
          <w:rtl/>
          <w:lang w:val="en-US"/>
        </w:rPr>
        <w:tab/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للمحاكمة</w:t>
      </w:r>
    </w:p>
    <w:p w14:paraId="5DBA53C7" w14:textId="185B413E" w:rsidR="006C6FAB" w:rsidRPr="009B45CB" w:rsidRDefault="006C6FAB" w:rsidP="003F3B1E">
      <w:pPr>
        <w:pStyle w:val="SingleTxtGA"/>
        <w:spacing w:line="352" w:lineRule="exact"/>
        <w:rPr>
          <w:lang w:val="en-US" w:eastAsia="zh-TW"/>
        </w:rPr>
      </w:pPr>
      <w:r w:rsidRPr="009B45CB">
        <w:rPr>
          <w:rtl/>
          <w:lang w:val="en-US"/>
        </w:rPr>
        <w:t>19-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تحيط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المنصوص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الإجراءات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الجزائية،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وردها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استخدام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المطول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للمحاكمة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ويساور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بوجه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ورد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ادعاءات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الأفراد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يُلقَى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القبض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إطار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مكافحة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الإرهاب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يخضعون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السابق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للمحاكمة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لفترات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طويلة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مثولهم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قاض.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سجل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متاح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للجمهور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انتظار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التحقيق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و16).</w:t>
      </w:r>
    </w:p>
    <w:p w14:paraId="502CD78D" w14:textId="63EB2980" w:rsidR="006C6FAB" w:rsidRPr="009B45CB" w:rsidRDefault="006C6FAB" w:rsidP="006C6FAB">
      <w:pPr>
        <w:pStyle w:val="SingleTxtGA"/>
        <w:rPr>
          <w:lang w:val="en-US" w:eastAsia="zh-TW"/>
        </w:rPr>
      </w:pPr>
      <w:bookmarkStart w:id="2" w:name="_Hlk181640893"/>
      <w:r w:rsidRPr="009B45CB">
        <w:rPr>
          <w:rtl/>
          <w:lang w:val="en-US"/>
        </w:rPr>
        <w:t>20-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63562964" w14:textId="19AD571B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احترام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الأحكام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تنظم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السابق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للمحاكمة،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القيود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المفروضة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مدته،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إليه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ظروف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استثنائية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ضروريا</w:t>
      </w:r>
      <w:r w:rsidR="00C832C2" w:rsidRPr="009B45CB">
        <w:rPr>
          <w:rFonts w:hint="cs"/>
          <w:b/>
          <w:bCs/>
          <w:rtl/>
          <w:lang w:val="en-US"/>
        </w:rPr>
        <w:t>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ولا</w:t>
      </w:r>
      <w:r w:rsidR="00F30542" w:rsidRPr="009B45CB">
        <w:rPr>
          <w:rFonts w:hint="cs"/>
          <w:b/>
          <w:bCs/>
          <w:rtl/>
          <w:lang w:val="en-US"/>
        </w:rPr>
        <w:t> </w:t>
      </w:r>
      <w:r w:rsidR="006C6FAB" w:rsidRPr="009B45CB">
        <w:rPr>
          <w:b/>
          <w:bCs/>
          <w:rtl/>
          <w:lang w:val="en-US"/>
        </w:rPr>
        <w:t>يمكن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تطبيق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أخرى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أقل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تقييدا</w:t>
      </w:r>
      <w:r w:rsidR="00C832C2" w:rsidRPr="009B45CB">
        <w:rPr>
          <w:rFonts w:hint="cs"/>
          <w:b/>
          <w:bCs/>
          <w:rtl/>
          <w:lang w:val="en-US"/>
        </w:rPr>
        <w:t>ً</w:t>
      </w:r>
      <w:r w:rsidR="006C6FAB" w:rsidRPr="009B45CB">
        <w:rPr>
          <w:b/>
          <w:bCs/>
          <w:rtl/>
          <w:lang w:val="en-US"/>
        </w:rPr>
        <w:t>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ولفترات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محدودة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يتفق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القانون؛</w:t>
      </w:r>
    </w:p>
    <w:p w14:paraId="7B7ED41D" w14:textId="65016854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شخص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توجيه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جنائية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إليه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الفور،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وعرض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المحتجزين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إبطاء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جلسات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بالمتطلبات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الأساسية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القانونية؛</w:t>
      </w:r>
    </w:p>
    <w:p w14:paraId="4B9C673A" w14:textId="020C3F07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الرقابة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المنهجية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للنيابة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شرعية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السابق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للمحاكمة،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ومراجعة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ملفات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قضايا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المحتجزين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انتظار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والإفراج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فوراً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أمضوا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بالفعل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فترة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زمنية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تتجاوز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الأقصى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الجرائم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المنسوبة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إليهم.</w:t>
      </w:r>
    </w:p>
    <w:bookmarkEnd w:id="2"/>
    <w:p w14:paraId="4A30FE4D" w14:textId="5A410F52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</w:p>
    <w:p w14:paraId="5498AED5" w14:textId="7A5C7759" w:rsidR="006C6FAB" w:rsidRPr="009B45CB" w:rsidRDefault="006C6FAB" w:rsidP="003F3B1E">
      <w:pPr>
        <w:pStyle w:val="SingleTxtGA"/>
        <w:spacing w:line="352" w:lineRule="exact"/>
        <w:rPr>
          <w:lang w:val="en-US" w:eastAsia="zh-TW"/>
        </w:rPr>
      </w:pPr>
      <w:r w:rsidRPr="009B45CB">
        <w:rPr>
          <w:rtl/>
          <w:lang w:val="en-US"/>
        </w:rPr>
        <w:t>21-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بالخطوات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اتخذتها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لتحسين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="00C832C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معالجة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اكتظاظ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باستخدام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بديلة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احتجازية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والخطط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الجارية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لبناء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سجن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جديد،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الاكتظاظ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بعض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مثل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مركز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"طلحة"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للإبعاد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ومجمع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المركزي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القريب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مدينة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الكويت،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القذارة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ونقص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النظافة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الصحية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وتهالك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التحتية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وقدمها،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ونقص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التهوية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ودخول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الضوء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الطبيعي،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ومحدودية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الأنشطة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الترفيهية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والتعليمية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لتعزيز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التأهيل.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محدودية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فرص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الحصول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الرعاية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الصحية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الجيدة،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رعاية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العقلية،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نقص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موظفي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المدربين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والمؤهلين،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موظفو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الطاقم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الطبي،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مشاكل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خطيرة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زالت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تعتري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نظام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وعلاوة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للسجناء،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مزاعم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ارتكاب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موظفي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وبينما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تحيط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بالبيان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أدلى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ومفاده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مراجعة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1962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جارية،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ينص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تأديبية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السلوك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تشكل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انتهاكاً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للاتفاقية،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مثل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استخدام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القضبان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الحديدية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لتكبيل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اليدين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تقييد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القدمين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"لمدة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شهر"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والحرمان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أنواع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معينة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أسبوع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0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0077F993" w14:textId="1780899A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22-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تكثف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جهودها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الرامية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جعل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ظروف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الاحتجاز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متماشية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قواعد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الأمم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المتحدة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النموذجية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الدنيا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لمعاملة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السجناء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(قواعد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نيلسون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مانديلا).</w:t>
      </w:r>
      <w:r w:rsidRPr="009B45CB">
        <w:rPr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لها،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وجه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الخصوص،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15AE27DD" w14:textId="2ADAA139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lastRenderedPageBreak/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اتخاذ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المزيد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للحد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اكتظاظ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بطرق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زيادة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استخدام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بدائل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وفقاً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لقواعد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الأمم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المتحدة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النموذجية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الدنيا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(قواعد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طوكيو)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وقواعد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الأمم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المتحدة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لمعاملة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السجينات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للمجرمات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(قواعد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بانكوك)،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والمضي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تنفيذ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خطط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تطوير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وتجديد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التحتية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للسجون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مرافق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الاحتجاز؛</w:t>
      </w:r>
    </w:p>
    <w:p w14:paraId="553C0A40" w14:textId="7C1BE43D" w:rsidR="006C6FAB" w:rsidRPr="009B45CB" w:rsidRDefault="00D2675D" w:rsidP="006C6FAB">
      <w:pPr>
        <w:pStyle w:val="SingleTxtGA"/>
        <w:rPr>
          <w:rFonts w:hint="cs"/>
          <w:b/>
          <w:bCs/>
          <w:rtl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تلبية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الاحتياجات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الأساسية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سُلبوا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حريتهم،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يتعلق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بأمور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المياه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والصرف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الصحي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والغذاء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والتهوية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والضوء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الطبيعي،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وزيادة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موظفي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المدربين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والمؤهلين،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موظفو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الطاقم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الطبي،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لكفالة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الرعاية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الصحية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المناسبة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للسجناء،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وفقاً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للقواعد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C832C2" w:rsidRPr="009B45CB">
        <w:rPr>
          <w:rFonts w:hint="cs"/>
          <w:b/>
          <w:bCs/>
          <w:rtl/>
          <w:lang w:val="en-US"/>
        </w:rPr>
        <w:t> </w:t>
      </w:r>
      <w:r w:rsidR="006C6FAB" w:rsidRPr="009B45CB">
        <w:rPr>
          <w:b/>
          <w:bCs/>
          <w:rtl/>
          <w:lang w:val="en-US"/>
        </w:rPr>
        <w:t>24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35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قواعد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نيلسون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مانديلا؛</w:t>
      </w:r>
    </w:p>
    <w:p w14:paraId="7B620ABB" w14:textId="48FA666D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تيسير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الأنشطة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الترفيهية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والثقافية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أماكن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وكذلك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التدريب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والتعليم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المهنيين،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بغية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دعم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تأهيل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المحتجزين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المجتمع؛</w:t>
      </w:r>
    </w:p>
    <w:p w14:paraId="7B42A968" w14:textId="49384621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الحرص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تجري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هيئة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تحقيقات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سريعة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ونزيهة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ادعاءات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وإساءة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معاملتهم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موظفي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وإيقاف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المزعومين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ومقاضاتهم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ومعاقبتهم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بعقوبات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مناسبة؛</w:t>
      </w:r>
    </w:p>
    <w:p w14:paraId="4769F630" w14:textId="0EE7345C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(هـ)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تعديل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58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1962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لوضع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فوري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التأديبية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تنطوي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تقييد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الحركة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والحرمان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الطعام.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47166F92" w14:textId="77F8D016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ديوان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ورصد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مراكز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</w:p>
    <w:p w14:paraId="42C30F9A" w14:textId="21A2D0F7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23-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تلاحظ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الأنشطة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يضطلع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ديوان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وإنشاء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دائمة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لمناهضة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والتمييز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والإتجار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بالأشخاص،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اتخذتها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لضمان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تنفيذ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توصيات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الديوان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تنفيذا</w:t>
      </w:r>
      <w:r w:rsidR="00294A27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فعالا</w:t>
      </w:r>
      <w:r w:rsidR="00294A27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>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يتعلق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بمتابعة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التحقيقات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والملاحقات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ونتائج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أحالها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الديوان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مكتب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المدعي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ادعاءات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وبينما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تحيط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قدمها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ومفادها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هيئات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الرصد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الوطنية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والدولية،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مثل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مكتب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المدعي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وديوان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للصليب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الأحمر،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تجري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عمليات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تفتيش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منتظمة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لمرافق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وغيرها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المتخذة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لتنفيذ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التوصيات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قدمتها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هيئات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الرصد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ولإنشاء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نظام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وطني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مستقل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وفعال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لرصد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وتفتيش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جميع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الحرية.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وعلاوة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الديوان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يتمتع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بالاستقلال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التام،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يخضع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لإشراف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مجلس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الوزراء.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ورود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اعتزام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إنشاء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مؤسسة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وطنية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تمتثل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بالكامل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المبادئ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بمركز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المؤسسات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الوطنية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لتعزيز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(مبادئ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باريس)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1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503A5F6F" w14:textId="45C14E83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24-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تتخذ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قانونية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ومؤسسية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ومالية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لضمان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استقلالية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ديوان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حقوق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الإنسان،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يتماشى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مبادئ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باريس،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بطرق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ضمان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إخضاعه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لإشراف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مجلس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الوزراء.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أيضا</w:t>
      </w:r>
      <w:r w:rsidR="00294A27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الحرص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هيئات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الرصد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المكلفة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بزيارة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أماكن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سلب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الحرية،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ذلك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ديوان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حقوق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الإنسان،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قادرة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بزيارات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منتظمة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ومستقلة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وغير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معلنة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مراكز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الحبس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المدنية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والعسكرية،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التواصل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بسرية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شخص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مسلوب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الحرية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أثناء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الزيارات.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lastRenderedPageBreak/>
        <w:t>وينبغي</w:t>
      </w:r>
      <w:r w:rsidR="00294A27" w:rsidRPr="009B45CB">
        <w:rPr>
          <w:rFonts w:hint="cs"/>
          <w:b/>
          <w:bCs/>
          <w:rtl/>
          <w:lang w:val="en-US"/>
        </w:rPr>
        <w:t> </w:t>
      </w:r>
      <w:r w:rsidRPr="009B45CB">
        <w:rPr>
          <w:b/>
          <w:bCs/>
          <w:rtl/>
          <w:lang w:val="en-US"/>
        </w:rPr>
        <w:t>لها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كذلك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إنشاء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نظام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وطني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مستقل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وفعال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لرصد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وتفتيش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أماكن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سلب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الحرية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ومتابعة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نتائج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الرصد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المنهجي.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وبالإضافة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ذلك،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تتخذ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اللازمة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لضمان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تنفيذ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توصيات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الديوان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تنفيذا</w:t>
      </w:r>
      <w:r w:rsidR="00294A27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فعالا</w:t>
      </w:r>
      <w:r w:rsidR="00294A27" w:rsidRPr="009B45CB">
        <w:rPr>
          <w:rFonts w:hint="cs"/>
          <w:b/>
          <w:bCs/>
          <w:rtl/>
          <w:lang w:val="en-US"/>
        </w:rPr>
        <w:t>ً</w:t>
      </w:r>
      <w:r w:rsidRPr="009B45CB">
        <w:rPr>
          <w:b/>
          <w:bCs/>
          <w:rtl/>
          <w:lang w:val="en-US"/>
        </w:rPr>
        <w:t>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ولا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سيما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متابعة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شكاوى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المقدمة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الديوان،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وإجراء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تحقيقات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فعالة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وملاحقة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الجناة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وتوفير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سبل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الانتصاف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للضحايا.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وأخيراً،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تنظر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التصديق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البروتوكول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الاختياري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لاتفاقية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مناهضة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أقرب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وقت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ممكن.</w:t>
      </w:r>
    </w:p>
    <w:p w14:paraId="6A6C1304" w14:textId="188F90B8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وفيات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</w:t>
      </w:r>
    </w:p>
    <w:p w14:paraId="4F227DA8" w14:textId="16DB907C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25-</w:t>
      </w:r>
      <w:r w:rsidRPr="009B45CB">
        <w:rPr>
          <w:rtl/>
          <w:lang w:val="en-US"/>
        </w:rPr>
        <w:tab/>
        <w:t>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توافر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وبيانات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إحصائية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الفترة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الاستعراض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الإجمالي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للوفيات،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الوفيات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العنيفة،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حدثت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مصنفة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حسب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وجنس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المتوفى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وعمره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وأصله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الإثني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جنسيته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وسبب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الوفاة.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قلقها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يدّعى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الأسباب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المتكررة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للوفاة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أثناء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جانب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نقص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الرعاية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الصحية.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التحقيقات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أجريت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الصدد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و16).</w:t>
      </w:r>
      <w:r w:rsidRPr="009B45CB">
        <w:rPr>
          <w:rtl/>
          <w:lang w:val="en-US"/>
        </w:rPr>
        <w:t xml:space="preserve"> </w:t>
      </w:r>
    </w:p>
    <w:p w14:paraId="793B83DF" w14:textId="355999DC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26-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7B3F0D26" w14:textId="56D07521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إجراء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كيان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تحقيقاً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عاجلاً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ونزيهاً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الوفاة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أثناء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بطرق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فحوص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الشرعي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المستقلة،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المراعاة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الواجبة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لبروتوكول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مينيسوتا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المتعلق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الوفاة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يُحتمل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مشروعة،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وتطبيق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العقوبات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المناسبة،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الاقتضاء؛</w:t>
      </w:r>
    </w:p>
    <w:p w14:paraId="3CE876D9" w14:textId="162A4650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تقييم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فعالية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الاستراتيجيات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والبرامج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الرامية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الوقاية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والانتحار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وإيذاء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النفس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وتقييم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البرامج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القائمة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للوقاية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الأمراض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المزمنة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والتنكسية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والمُعدية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والكشف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وعلاجها؛</w:t>
      </w:r>
    </w:p>
    <w:p w14:paraId="3D24290A" w14:textId="6ED81DF0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معلومات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مفصلة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حوادث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والوفيات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أماكن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وأسبابها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ونتائج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التحقيقات،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وتزويد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اللجنة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المعلومات.</w:t>
      </w:r>
    </w:p>
    <w:p w14:paraId="2F47460A" w14:textId="61FA8181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ادعاءات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وانعدام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المساءلة</w:t>
      </w:r>
      <w:r w:rsidRPr="009B45CB">
        <w:rPr>
          <w:rtl/>
          <w:lang w:val="en-US"/>
        </w:rPr>
        <w:t xml:space="preserve"> </w:t>
      </w:r>
    </w:p>
    <w:p w14:paraId="5C56CC91" w14:textId="7C9CA0D0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27-</w:t>
      </w:r>
      <w:r w:rsidRPr="009B45CB">
        <w:rPr>
          <w:rtl/>
          <w:lang w:val="en-US"/>
        </w:rPr>
        <w:tab/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المتواترة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المتهمين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المشتبه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تورطهم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الإرهاب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والمدافعين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وأفراد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الأقليات،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يتعرضون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أيدي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موظفي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إنفاذ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وغيرهم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أفراد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قوات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الأمن،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أفراد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الإدارة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للمباحث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والإدارة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لمكافحة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المخدرات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وجهاز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خصوصا</w:t>
      </w:r>
      <w:r w:rsidR="00294A27" w:rsidRPr="009B45CB">
        <w:rPr>
          <w:rFonts w:hint="cs"/>
          <w:rtl/>
          <w:lang w:val="en-US"/>
        </w:rPr>
        <w:t>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أثناء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مراحل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الاعتقال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والاستجواب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والتحقيق.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وردها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انعدام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المساءلة،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الأمر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تهيئة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مناخ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يسوده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الإفلات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العقاب.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الخصوص،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أسفها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أسفرت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إجراءات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جنائية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نتائجها،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="00294A27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والإدانات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والعقوبات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التأديبية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المفروضة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المُدانين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بارتكاب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أفعال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الفترة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الاستعراض.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ضحايا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والشهود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يترددون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الإبلاغ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خوفاً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المضايقات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والأعمال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الانتقامية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الجناة،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وانعدام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الحماية،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حتى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الترحيل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الإداري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المقيمين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الأجانب،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الموظفين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الطبيين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يفحصون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الضحايا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يترددون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تدوين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الاستنتاجات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الشهادات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الطبية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خوفاً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الترهيب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الانتقام.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وعلاوة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توجد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حتى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lastRenderedPageBreak/>
        <w:t>الآن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آلية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محددة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ومستقلة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وفعالة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وسرية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لتلقي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الشكاوى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هيئات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التحقيق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القائمة،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وأساساً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مكتب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المدعي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تفتقر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اللازم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الاستقلال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بسبب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انتسابها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الهيكل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نفسه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يشغل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الجناة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المزعومين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2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08F2B5D7" w14:textId="5CC974D6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28-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  <w:bookmarkStart w:id="3" w:name="_Hlk151719744"/>
      <w:bookmarkEnd w:id="3"/>
    </w:p>
    <w:p w14:paraId="6236A071" w14:textId="740166D6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اضطلاع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هيئة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بصورة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عاجلة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ونزيهة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الشكاوى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المتعلقة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وجود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علاقة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مؤسسية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هرمية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محققي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الهيئة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والمشتبه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ارتكابهم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الأفعال؛</w:t>
      </w:r>
    </w:p>
    <w:p w14:paraId="64B5F6C0" w14:textId="74D31A3F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قيام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السلطات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تلقائياً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بفتح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كلما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توفرت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أسباب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معقولة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تدعو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اعتقاد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وقوع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أفعال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المعاملة؛</w:t>
      </w:r>
    </w:p>
    <w:p w14:paraId="33C80C93" w14:textId="61A2E27D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الحرص،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توقيف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المشتبه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فوراً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طوال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استمرارهم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يمكنهم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تكرار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الفعل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المزعوم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الانتقام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الضحية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المزعومة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عرقلة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التحقيق؛</w:t>
      </w:r>
    </w:p>
    <w:p w14:paraId="1C9741AA" w14:textId="40D7BC23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المشتبه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ارتكابهم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أفعال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وكبار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الموظفين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الأمر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بارتكاب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الأفعال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التغاضي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عنها،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محاكمات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تحترم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الأصول،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ومعاقبتهم،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ثبتت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إدانتهم،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بطريقة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تتناسب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خطورة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أفعالهم؛</w:t>
      </w:r>
    </w:p>
    <w:p w14:paraId="71BEDD90" w14:textId="2F5965AE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(هـ)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إنشاء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آلية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ومستقلة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لمراقبة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الشرطة؛</w:t>
      </w:r>
    </w:p>
    <w:p w14:paraId="4246D01A" w14:textId="139E8B52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(و)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إنشاء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آلية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تظلم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ويمكن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أماكن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مرافق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لدى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الشرطة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والسجون،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الضحايا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والشهود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وأفراد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أسرهم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خطر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انتقام؛</w:t>
      </w:r>
    </w:p>
    <w:p w14:paraId="31AA59C7" w14:textId="1FD23B95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(ز)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الكافية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الترهيب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والاقتصاص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أشكال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الانتقام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للمهنيين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الصحيين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يوثقون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خضوعهم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إداريا</w:t>
      </w:r>
      <w:r w:rsidR="00294A27" w:rsidRPr="009B45CB">
        <w:rPr>
          <w:rFonts w:hint="cs"/>
          <w:b/>
          <w:bCs/>
          <w:rtl/>
          <w:lang w:val="en-US"/>
        </w:rPr>
        <w:t>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لرئيس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مرفق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أجهزة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إنفاذ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القانون؛</w:t>
      </w:r>
    </w:p>
    <w:p w14:paraId="6F42E315" w14:textId="53FDD56A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(ح)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جمع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ونشر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بيانات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إحصائية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مصنَّفة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ومحدَّثة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الشكاوى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المُقدَّمة،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والتحقيقات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أُجريت،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والملاحقات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نُفّذت،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والإدانات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صدرت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القضايا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تتضمن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ادعاءات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المعاملة.</w:t>
      </w:r>
    </w:p>
    <w:p w14:paraId="740E9AE1" w14:textId="71BFCCFC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استقلال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القضاء</w:t>
      </w:r>
    </w:p>
    <w:p w14:paraId="6F58AC7C" w14:textId="6474F4B1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29-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تلاحظ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المتخذة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لتعزيز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استقلال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القضاء،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قلقها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السلطة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تفتقر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الاستقلال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بسبب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تدخل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السلطة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التنفيذية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عملها،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اختيار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والمدعين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وتعيينهم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وإيقافهم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ونقلهم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وعزلهم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وتأديبهم،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الأمر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يمكن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الإفلات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العقاب،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قضايا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و16).</w:t>
      </w:r>
    </w:p>
    <w:p w14:paraId="37DE0FE7" w14:textId="5C3C164E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30-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تتخذ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اللازمة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لصون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استقلال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ونزاهته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وفعاليته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الكاملة،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القانون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والممارسة،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وضمان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خضوعه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لأي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نوع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أنواع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الضغط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التدخل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غير</w:t>
      </w:r>
      <w:r w:rsidR="000B7DC6" w:rsidRPr="009B45CB">
        <w:rPr>
          <w:rFonts w:hint="cs"/>
          <w:b/>
          <w:bCs/>
          <w:rtl/>
          <w:lang w:val="en-US"/>
        </w:rPr>
        <w:t> </w:t>
      </w:r>
      <w:r w:rsidRPr="009B45CB">
        <w:rPr>
          <w:b/>
          <w:bCs/>
          <w:rtl/>
          <w:lang w:val="en-US"/>
        </w:rPr>
        <w:t>المبرر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lastRenderedPageBreak/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الهيئات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الأخرى،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سيما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السلطة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التنفيذية.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السياق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تكفل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توافق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إجراءات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اختيار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القضاة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والمدعين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العامين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وتعيينهم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وتعليق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مهامهم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ونقلهم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وعزلهم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وتأديبهم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المعايير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الصلة،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ذلك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المبادئ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الأساسية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بشأن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استقلال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السلطة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القضائية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والمبادئ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التوجيهية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المتعلقة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بدور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أعضاء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النيابة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العامة.</w:t>
      </w:r>
      <w:r w:rsidRPr="009B45CB">
        <w:rPr>
          <w:rtl/>
          <w:lang w:val="en-US"/>
        </w:rPr>
        <w:t xml:space="preserve"> </w:t>
      </w:r>
    </w:p>
    <w:p w14:paraId="5D14D853" w14:textId="0BCD6F3E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مقبولية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الاعترافات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المنتزعة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طريق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</w:p>
    <w:p w14:paraId="03BBC5F7" w14:textId="514C76CF" w:rsidR="006C6FAB" w:rsidRPr="009B45CB" w:rsidRDefault="006C6FAB" w:rsidP="00370B91">
      <w:pPr>
        <w:pStyle w:val="SingleTxtGA"/>
        <w:spacing w:line="342" w:lineRule="exact"/>
        <w:rPr>
          <w:spacing w:val="-2"/>
          <w:lang w:val="en-US" w:eastAsia="zh-TW"/>
        </w:rPr>
      </w:pPr>
      <w:r w:rsidRPr="009B45CB">
        <w:rPr>
          <w:spacing w:val="-2"/>
          <w:rtl/>
          <w:lang w:val="en-US"/>
        </w:rPr>
        <w:t>31-</w:t>
      </w:r>
      <w:r w:rsidRPr="009B45CB">
        <w:rPr>
          <w:spacing w:val="-2"/>
          <w:rtl/>
          <w:lang w:val="en-US"/>
        </w:rPr>
        <w:tab/>
        <w:t>في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حين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تحيط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اللجنة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علماً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بالضمانات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المنصوص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عليها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في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قانون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الإجراءات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الجزائية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فيما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يتعلق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rtl/>
          <w:lang w:val="en-US"/>
        </w:rPr>
        <w:t>بعدم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مقبولية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الأدلة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المنتزعة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الإكراه،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قرارات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يُعتد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بالاعترافات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المنتزعة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باعتبارها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أدلة.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يُمارس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بصورة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روتينية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لانتزاع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الاعترافات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الاعترافات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المنتزعة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يُحتج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المتهمين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المحكمة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باعتبارها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دليلاً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إدانتهم.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المتسقة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تؤكد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تحقق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النوع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الشكاوى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و15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و16).</w:t>
      </w:r>
    </w:p>
    <w:p w14:paraId="55A65817" w14:textId="10C81EEE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32-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698E4F82" w14:textId="68A64848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الاعترافات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الأقوال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المنتزعة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بوصفها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أدلة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الممارسة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إذا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شخص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بارتكاب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تعذيب،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بوصفه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دليلاً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الإدلاء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الأقوال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بواسطة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الإكراه؛</w:t>
      </w:r>
    </w:p>
    <w:p w14:paraId="138D1050" w14:textId="7D78400F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إذا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ادعي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الأقوال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انتزعت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بواسطة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يجري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الادعاء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فوراً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وبفعالية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واستقلال،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ويحاكَم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المزعومون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ويعاقَبون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إذا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ثبتت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إدانتهم؛</w:t>
      </w:r>
    </w:p>
    <w:p w14:paraId="25B777A0" w14:textId="63B74540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الحرص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تلقِّي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أفراد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الشرطة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والأمن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الوطني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والقضاة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والنيابة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تدريباً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إلزامياً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يُبرز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العلاقة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أساليب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الاستجواب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تقوم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الإكراه،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وحظر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والتزام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الأجهزة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بإبطال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الاعترافات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وأقوال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الشهود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المنتزعة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الاسترشاد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بمبادئ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المقابلة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سياق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وجمع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المعلومات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(مبادئ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منديز)</w:t>
      </w:r>
      <w:r w:rsidR="00294A27" w:rsidRPr="009B45CB">
        <w:rPr>
          <w:rFonts w:hint="cs"/>
          <w:b/>
          <w:bCs/>
          <w:rtl/>
          <w:lang w:val="en-US"/>
        </w:rPr>
        <w:t>؛</w:t>
      </w:r>
    </w:p>
    <w:p w14:paraId="0A74EF33" w14:textId="3D3860E7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موافاة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اللجنة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بمعلومات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الإجراءات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حكم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قضاة،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بمبادرة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طلب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أطراف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الأدلة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المنتزعة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بالتعذيب،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المتخذة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الحالات.</w:t>
      </w:r>
    </w:p>
    <w:p w14:paraId="4309223D" w14:textId="492E6679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عقوبة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الإعدام</w:t>
      </w:r>
    </w:p>
    <w:p w14:paraId="5073462A" w14:textId="262C1848" w:rsidR="006C6FAB" w:rsidRPr="009B45CB" w:rsidRDefault="006C6FAB" w:rsidP="00370B91">
      <w:pPr>
        <w:pStyle w:val="SingleTxtGA"/>
        <w:spacing w:line="342" w:lineRule="exact"/>
        <w:rPr>
          <w:lang w:val="en-US" w:eastAsia="zh-TW"/>
        </w:rPr>
      </w:pPr>
      <w:r w:rsidRPr="009B45CB">
        <w:rPr>
          <w:rtl/>
          <w:lang w:val="en-US"/>
        </w:rPr>
        <w:t>33-</w:t>
      </w:r>
      <w:r w:rsidRPr="009B45CB">
        <w:rPr>
          <w:rtl/>
          <w:lang w:val="en-US"/>
        </w:rPr>
        <w:tab/>
      </w:r>
      <w:r w:rsidRPr="009B45CB">
        <w:rPr>
          <w:spacing w:val="-2"/>
          <w:rtl/>
          <w:lang w:val="en-US"/>
        </w:rPr>
        <w:t>لا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تزال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اللجنة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تشعر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بقلق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بالغ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لأن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عقوبة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الإعدام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تنطبق،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بموجب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القانون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المحلي،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على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عدد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كبير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الجرائم،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كتلك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بشهادة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الزور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الإكراه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شهادة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الزور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والجرائم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المتصلة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بالمخدرات،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جرائم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تنطوي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القتل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تعتبر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ثم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"أخطر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الجرائم"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3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بالغ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زيادة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عمليات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2022،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الإجراءات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تؤدي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فرض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تقترن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أحيانًا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مراعاة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الأصول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الواجبة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العادلة.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وعلاوة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48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1962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اختلاط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يواجهون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عقوبة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محتجزين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آخرين،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يؤدي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ممارسات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العزل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الزنزانات،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الحبس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الانفرادي،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تنتهك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4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7157A873" w14:textId="13419517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lastRenderedPageBreak/>
        <w:t>34-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4AE632E5" w14:textId="06715035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إمكانية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مراجعة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سياستها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بغية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خفض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الجرائم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يعاقَب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وإلغاء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اتخاذ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خطوات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إيجابية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لفرض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وقف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اختياري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لتنفيذ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واتخاذ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خطوات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نحو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تحويل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الصادرة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المحكوم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عليهم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حاليا</w:t>
      </w:r>
      <w:r w:rsidR="0031291A" w:rsidRPr="009B45CB">
        <w:rPr>
          <w:rFonts w:hint="cs"/>
          <w:b/>
          <w:bCs/>
          <w:rtl/>
          <w:lang w:val="en-US"/>
        </w:rPr>
        <w:t>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المؤبد،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الانضمام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البروتوكول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الاختياري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الثاني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الملحق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بالعهد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والسياسية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الهادف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إلغاء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الإعدام؛</w:t>
      </w:r>
    </w:p>
    <w:p w14:paraId="7C3B636A" w14:textId="1B4460B7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تنقيح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تشريعاتها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لحصر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الجرائم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تقتضي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أخطر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الجرائم،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F30542" w:rsidRPr="009B45CB">
        <w:rPr>
          <w:rFonts w:hint="cs"/>
          <w:b/>
          <w:bCs/>
          <w:rtl/>
          <w:lang w:val="en-US"/>
        </w:rPr>
        <w:t> </w:t>
      </w:r>
      <w:r w:rsidR="006C6FAB" w:rsidRPr="009B45CB">
        <w:rPr>
          <w:b/>
          <w:bCs/>
          <w:rtl/>
          <w:lang w:val="en-US"/>
        </w:rPr>
        <w:t>الجرائم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تنطوي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القتل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العمد؛</w:t>
      </w:r>
      <w:bookmarkStart w:id="4" w:name="_Hlk118106203"/>
      <w:bookmarkEnd w:id="4"/>
    </w:p>
    <w:p w14:paraId="0D61CCC0" w14:textId="25128A2C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تشكل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ظروف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المدانين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تعذيباً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معاملة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باتخاذ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خطوات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فورية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لتعزيز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الإجراءات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الواجبة،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الكامل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المساعدة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وتعديل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48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1962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خضوع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المحتجزين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يواجهون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عقوبة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للحبس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الانفرادي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والعزل؛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7BF8A34F" w14:textId="534B89A2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جمع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بيانات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أحكام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المفروضة،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الإعدامات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المنفذة،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ونوع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الجرائم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تُفرض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أحكام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بالإعدام،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المحكوم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عليهم،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مصنفة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حسب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معايير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والسن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والأصل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الإثني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وإتاحة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البيانات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للعموم.</w:t>
      </w:r>
    </w:p>
    <w:p w14:paraId="0C9E0B6F" w14:textId="36D3BBC0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القسرية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والترحيل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الإداري</w:t>
      </w:r>
    </w:p>
    <w:p w14:paraId="26294D02" w14:textId="4F3D57EE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35-</w:t>
      </w:r>
      <w:r w:rsidRPr="009B45CB">
        <w:rPr>
          <w:rtl/>
          <w:lang w:val="en-US"/>
        </w:rPr>
        <w:tab/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إطار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تشريعي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ومؤسسي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ملائم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يكفل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القسرية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لجميع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ملتمسي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يدخلون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البلد.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الأفراد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يلتمسون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يحتاجون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يُلقى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عليهم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القبض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الحدود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ويُحتجزون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بحجة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دخولهم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أراضي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بصورة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مشروعة،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ويُحرمون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الوصول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إجراءات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طلبات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يقدمونها،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ويعادون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بلدانهم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الأصلية،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يشكل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انتهاكاً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لمبدأ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القسرية.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عمليات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الترحيل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الإداري،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تستند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أحياناً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جرائم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بسيطة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أسباب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واضحة،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تنفذ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سلطة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وزارة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الداخلية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إشراف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قضائي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إتاحة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الوصول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انتصاف.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وبالإضافة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الترحيل،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الاكتظاظ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المادية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الحصول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الرعاية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الطبية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المناسبة،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ظروف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بالمعايير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الترحيل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تتجاوز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أحياناً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القصوى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حددها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وهي</w:t>
      </w:r>
      <w:r w:rsidR="0031291A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30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يوماً.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وعلاوة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المحتاجين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يعتبرون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مقيمين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الكويت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بصورة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زالوا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يواجهون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غرامات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يومية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لتجاوزهم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الإقامة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="0031291A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لم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يغادروا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البلد.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وأخيراً،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الفترة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الاستعراض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يخص: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(أ)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طلبات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الواردة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والمقبولة؛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و(ب)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نفذت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عمليات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التسليم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وتقييمات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المخاطر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أتيحت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لهؤلاء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الأفراد؛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و(ج)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ترحيلهم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وأسباب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الترحيل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ونوعه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(إداري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قضائي)،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الترحيل،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الشخص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المرحل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تمكن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تقديم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طعن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هيئة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مستقلة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5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197C1B99" w14:textId="6D9FC18C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lastRenderedPageBreak/>
        <w:t>36-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493B7634" w14:textId="13EBE8EA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التمسك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بمبدأ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القسرية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تكفل،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الممارسة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طرد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أيّ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شخص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إعادته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تسليمه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دولة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أخرى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حيثما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وُجدت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أسباب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حقيقية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تدعو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اعتقاد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أنه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سيتعرض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لخطر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التعذيب؛</w:t>
      </w:r>
    </w:p>
    <w:p w14:paraId="09327685" w14:textId="5C532369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انتظار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اعتماد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إطار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ومؤسسي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وطني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يتماشى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المعايير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اتخاذ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التدابير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اللازمة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لتمكين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الأفراد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يلتمسون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يحتاجون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إجراء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تقييم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فردي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لحالاتهم،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بغض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بلدهم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الأصلي؛</w:t>
      </w:r>
    </w:p>
    <w:p w14:paraId="6FF986AF" w14:textId="0E8383D8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الحرص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إجرائية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القسرية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انتصاف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يتصل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بادعاءات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القسرية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إطار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إجراءات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الإبعاد،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الإبعاد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قائما</w:t>
      </w:r>
      <w:r w:rsidR="000148E0" w:rsidRPr="009B45CB">
        <w:rPr>
          <w:rFonts w:hint="cs"/>
          <w:b/>
          <w:bCs/>
          <w:rtl/>
          <w:lang w:val="en-US"/>
        </w:rPr>
        <w:t>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ترحيل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إداري،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اضطلاع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هيئة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استئناف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قضائية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بمراجعة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قرارات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رفض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طلبات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القسرية؛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52B0D485" w14:textId="2FEF78C7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ملتمسي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والمهاجرين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الحاملين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للوثائق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اللازمة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سبيل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الأخير،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حيثما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مبرراً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باعتباره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معقولاً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وضرورياً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ومتناسباً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ولأقصر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ممكنة،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وتنفيذ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بدائل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الواقع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العملي؛</w:t>
      </w:r>
    </w:p>
    <w:p w14:paraId="64D5D059" w14:textId="10F93826" w:rsidR="006C6FAB" w:rsidRPr="009B45CB" w:rsidRDefault="00D2675D" w:rsidP="006C6FAB">
      <w:pPr>
        <w:pStyle w:val="SingleTxtGA"/>
        <w:rPr>
          <w:b/>
          <w:bCs/>
          <w:spacing w:val="-2"/>
          <w:lang w:val="en-US" w:eastAsia="zh-TW"/>
        </w:rPr>
      </w:pPr>
      <w:r w:rsidRPr="009B45CB">
        <w:rPr>
          <w:spacing w:val="-2"/>
          <w:rtl/>
          <w:lang w:val="en-US"/>
        </w:rPr>
        <w:tab/>
      </w:r>
      <w:r w:rsidR="006C6FAB" w:rsidRPr="009B45CB">
        <w:rPr>
          <w:spacing w:val="-2"/>
          <w:rtl/>
          <w:lang w:val="en-US"/>
        </w:rPr>
        <w:t>(هـ)</w:t>
      </w:r>
      <w:r w:rsidR="006C6FAB" w:rsidRPr="009B45CB">
        <w:rPr>
          <w:spacing w:val="-2"/>
          <w:rtl/>
          <w:lang w:val="en-US"/>
        </w:rPr>
        <w:tab/>
      </w:r>
      <w:r w:rsidR="006C6FAB" w:rsidRPr="009B45CB">
        <w:rPr>
          <w:b/>
          <w:bCs/>
          <w:spacing w:val="-2"/>
          <w:rtl/>
          <w:lang w:val="en-US"/>
        </w:rPr>
        <w:t>ضمان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عدم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احتجاز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الأطفال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والأسر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التي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لديها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أطفال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لمجرد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وضعهم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من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حيث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الهجرة؛</w:t>
      </w:r>
    </w:p>
    <w:p w14:paraId="79A6E4F5" w14:textId="43EBB2B7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(و)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تحسين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الظروف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المادية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وخدمات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الرعاية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الصحية،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الرعاية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النفسية،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مراكز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الترحيل،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المحتجزين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المساعدة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المجانية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والمراجعة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وصولهم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المجدية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للطعن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احتجازهم،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والحرص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تتجاوز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الترحيل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القصوى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يحددها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وهي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30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يوماً؛</w:t>
      </w:r>
    </w:p>
    <w:p w14:paraId="12AA8A29" w14:textId="4433F710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(ز)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إنشاء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آليات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للتعرف،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وجه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السرعة،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ملتمسي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الضعفاء،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ضحايا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وإحالتهم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الخدمات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المناسبة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احتجازهم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سياق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عمليات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الترحيل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ومراعاة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احتياجاتهم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الخاصة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وتلبيتها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الوقت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المناسب؛</w:t>
      </w:r>
    </w:p>
    <w:p w14:paraId="338303D0" w14:textId="1899FFD3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(ح)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إلغاء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غرامات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تجاوز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الإقامة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اليومية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المفروضة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المحتاجين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يُعتبرون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مقيمين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الكويت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بصورة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قانونية؛</w:t>
      </w:r>
    </w:p>
    <w:p w14:paraId="44360FE3" w14:textId="66F8016A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(ط)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جمع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وإتاحة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معلومات،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يتعلق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بالفترة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المشمولة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بالتقرير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المقبل،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طلبات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اللجوء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الواردة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والممنوحة؛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نفذت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عمليات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التسليم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الطرد،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وتقييمات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المخاطر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الممنوحة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الخاضعين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الإجراءات؛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جرى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ترحيلهم،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وأسباب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الترحيل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ونوعه،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الترحيل،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إذا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الشخص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المرحل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تمكن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تقديم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هيئة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قضائية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مستقلة؛</w:t>
      </w:r>
    </w:p>
    <w:p w14:paraId="690C62AF" w14:textId="535B2F73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(ي)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التصديق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الاتفاقية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الخاصة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بوضع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اللاجئين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وبروتوكولها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بوضع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اللاجئين.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1B32D102" w14:textId="63E4D24F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حالة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عديمي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الجنسية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(البدون)</w:t>
      </w:r>
    </w:p>
    <w:p w14:paraId="0788EFC1" w14:textId="73DC69EB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37-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تلاحظ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اتخذتها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لتحسين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وضع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البدون،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الجنسية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الكويتية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السنوات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الأخيرة،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ظلت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lastRenderedPageBreak/>
        <w:t>تعتبرهم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"مقيمين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بصورة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قانونية"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ولأنه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يقال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إنهم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زالوا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يفتقرون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الاعتراف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يجعلهم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عرضة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لشتى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ضروب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التمييز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قلقها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بتعرض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العديد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المدافعين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الواجبة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للبدون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للترهيب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والتهديد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والمضايقة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والاعتقال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التعسفي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يتعلق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بأنشطتهم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الدفاعية،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الاحتجاجات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نظمها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قوبلت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بالقوة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المفرطة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والاعتقال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التعسفي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6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2B62712B" w14:textId="0066A4A4" w:rsidR="006C6FAB" w:rsidRPr="009B45CB" w:rsidRDefault="006C6FAB" w:rsidP="000148E0">
      <w:pPr>
        <w:pStyle w:val="SingleTxtGA"/>
        <w:spacing w:line="380" w:lineRule="exact"/>
        <w:rPr>
          <w:lang w:val="en-US" w:eastAsia="zh-TW"/>
        </w:rPr>
      </w:pPr>
      <w:r w:rsidRPr="009B45CB">
        <w:rPr>
          <w:rtl/>
          <w:lang w:val="en-US"/>
        </w:rPr>
        <w:t>38-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اتخاذ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جميع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اللازمة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أجل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7A9C3EFB" w14:textId="30A4E1CD" w:rsidR="006C6FAB" w:rsidRPr="009B45CB" w:rsidRDefault="00D2675D" w:rsidP="000148E0">
      <w:pPr>
        <w:pStyle w:val="SingleTxtGA"/>
        <w:spacing w:line="380" w:lineRule="exact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الكافية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للبدون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والنشطاء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مجال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الإنسان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الواجبة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للبدون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أشكال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الترهيب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والتهديد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والمضايقة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واستعمال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القوة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المفرط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وردع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الاحتجاجات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المشروعة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والاعتقال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والاحتجاز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التعسفي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والتعذيب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وسوء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المعاملة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التي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قد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يتعرضون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لها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نتيجة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أنشطتهم؛</w:t>
      </w:r>
    </w:p>
    <w:p w14:paraId="57292482" w14:textId="40774D24" w:rsidR="006C6FAB" w:rsidRPr="009B45CB" w:rsidRDefault="00D2675D" w:rsidP="000148E0">
      <w:pPr>
        <w:pStyle w:val="SingleTxtGA"/>
        <w:spacing w:line="380" w:lineRule="exact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اضطلاع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هيئة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مستقلة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بتحقيقات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فورية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ونزيهة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مزاعم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انتهاكات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الإنسان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المرتكبة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المدافعين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الإنسان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الواجبة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للبدون،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وملاحقة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ومعاقبتهم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بالعقوبات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المناسبة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إدانتهم،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انتصاف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للضحايا؛</w:t>
      </w:r>
    </w:p>
    <w:p w14:paraId="606A7CD8" w14:textId="3BD7257C" w:rsidR="006C6FAB" w:rsidRPr="009B45CB" w:rsidRDefault="00D2675D" w:rsidP="000148E0">
      <w:pPr>
        <w:pStyle w:val="SingleTxtGA"/>
        <w:spacing w:line="380" w:lineRule="exact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الإسراع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عملية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يصبح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شخص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يظل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خلال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إصدار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وثائق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الهوية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للبدون،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الاقتضاء،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طفل،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استثناء،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تسجيله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الولادة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وحصوله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جنسية؛</w:t>
      </w:r>
    </w:p>
    <w:p w14:paraId="704460B4" w14:textId="4EDC4DBE" w:rsidR="006C6FAB" w:rsidRPr="009B45CB" w:rsidRDefault="00D2675D" w:rsidP="000148E0">
      <w:pPr>
        <w:pStyle w:val="SingleTxtGA"/>
        <w:spacing w:line="380" w:lineRule="exact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التصديق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اتفاقية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عديمي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واتفاقية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خفض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انعدام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الجنسية</w:t>
      </w:r>
      <w:r w:rsidR="000148E0" w:rsidRPr="009B45CB">
        <w:rPr>
          <w:rFonts w:hint="cs"/>
          <w:b/>
          <w:bCs/>
          <w:rtl/>
          <w:lang w:val="en-US"/>
        </w:rPr>
        <w:t>.</w:t>
      </w:r>
    </w:p>
    <w:p w14:paraId="0A3ECB5C" w14:textId="14BA58F3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المهاجرون،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المنازل</w:t>
      </w:r>
    </w:p>
    <w:p w14:paraId="260C468A" w14:textId="579765D3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39-</w:t>
      </w:r>
      <w:r w:rsidRPr="009B45CB">
        <w:rPr>
          <w:rtl/>
          <w:lang w:val="en-US"/>
        </w:rPr>
        <w:tab/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ترحب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بالخطوات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اتخذتها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لتحسين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المهاجرين،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المنازل،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توفرها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المنازل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المهاجرين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بموجب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68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2015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المنزلية،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الرامية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سيطرة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أصحاب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(والحد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استخدام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نظام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الكفالة)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والجهود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المبذولة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للتحقيق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شكاوى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القسري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وتقديم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الجناة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العدالة،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تزال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بالغ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بانتشار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الانتهاكات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نطاق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واسع،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والاستغلال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يتعرض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المهاجرون،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حالات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قتل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المنازل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المهاجرين،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والإيذاء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البدني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والجنسي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والنفسي،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وساعات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الطويلة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راحة،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والحرمان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الطعام،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وتقييد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الحركة،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ومصادرة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جوازات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السفر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وغيرها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الوثائق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الشخصية،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والحرمان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الإجازة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السنوية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المدفوعة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الأجر،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ممارسات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تصل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القسري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وتشابه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الاسترقاق.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الممارسات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ناتجة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نظام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الكفالة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يجعل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المهاجرين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تبعية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شديدة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لأصحاب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جريمة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"الهروب"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تردع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عمال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المنازل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الإبلاغ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أصحاب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المسيئين.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انتصاف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وآليات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مستقلة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لتقديم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الشكاوى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وعمليات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تفتيش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فعالة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لأماكن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العمل،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وردها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تقارير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انخفاض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عدد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الملاحقات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والإدانات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والعقوبات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المتساهلة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المفروضة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أصحاب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lastRenderedPageBreak/>
        <w:t>العمل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المسيئين،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توفير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سبل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الانتصاف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للضحايا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والصعوبات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يواجهونها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الوصول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الملاجئ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7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3FFAE5DD" w14:textId="2D8014FA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40-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17511EF0" w14:textId="0DC33249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ادعاءات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الاعتداء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والاستغلال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يتعرض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المهاجرون،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المنازل،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ومقاضاة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أصحاب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المسيئين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المسؤولين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عن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ذلك،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ومعاقبتهم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بعقوبات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مناسبة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في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حال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إدانتهم،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وتوفير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سبل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الانتصاف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ووسائل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الملائمة،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المأوى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والخدمات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والطبية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والنفسية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والتعويض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المالي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للضحايا؛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1E1C93E3" w14:textId="146CD950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تنقيح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رقم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68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2015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المنزلية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المنازل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الاعتداء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والاستغلال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آليات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الإنفاذ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والعقوبات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المناسبة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لأصحاب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المسيئين؛</w:t>
      </w:r>
    </w:p>
    <w:p w14:paraId="496235DE" w14:textId="2ED98DC8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تيسير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الوصول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الانتصاف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الفعالة،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المحاكم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آليات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تسوية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المنازعات،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خدمات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الترجمة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الفورية،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لحماية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المهاجرين،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إمكانية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وصولهم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سبل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الانتصاف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الانتقام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الترحيل؛</w:t>
      </w:r>
    </w:p>
    <w:p w14:paraId="57B96DA6" w14:textId="6B210294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إلغاء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نظام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الكفالة،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والاستعاضة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بتصاريح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إقامة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المنازل،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وتيسير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إمكانية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تغيير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جهة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دون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تعرض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للخطر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المعاقبة،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صاحب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معتدياً؛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7FB057A3" w14:textId="6C6CC832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(هـ)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إلغاء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الأحكام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المتعلقة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بجريمة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"الهروب"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يثني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الاتهام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بارتكاب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الجريمة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المنازل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المهاجرين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ترك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أصحاب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المعتدين؛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2B1EFC5B" w14:textId="24491DAD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(و)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زيادة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قدرة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مفتشية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مراقبة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ظروف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أساس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منتظم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أماكن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المنازل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الخاصة،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إحالة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انتهاكات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المحددة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أثناء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عمليات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التفتيش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مباشرة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مكتب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المدعي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لمنع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الإفلات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العقاب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والانتقام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العمال.</w:t>
      </w:r>
    </w:p>
    <w:p w14:paraId="5EC3F783" w14:textId="77777777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التدريب</w:t>
      </w:r>
    </w:p>
    <w:p w14:paraId="1EFB4F3C" w14:textId="063270FD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41-</w:t>
      </w:r>
      <w:r w:rsidRPr="009B45CB">
        <w:rPr>
          <w:rtl/>
          <w:lang w:val="en-US"/>
        </w:rPr>
        <w:tab/>
        <w:t>بينما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تحيط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بالجهود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تبذلها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لوضع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وتنفيذ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برامج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للتثقيف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والتدريب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مجال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حقوق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الإنسان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لفائدة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أفراد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الشرطة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والجهاز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القضائي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وموظفي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السجون،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لقلة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المتاحة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أنشطة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التدريب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المحددة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الاتفاقية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ومحتويات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دليل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التقصي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والتوثيق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الفعالين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وغيره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ضروب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العقوبة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اللاإنسانية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المهينة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(بروتوكول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اسطنبول)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بصيغته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المنقّحة،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الموجهة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للأطباء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الشرعيين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وموظفي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الطاقم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الطبي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يتعاملون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المحتجزين،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لتمكينهم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الكشف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آثار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الجسدية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والنفسية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وتوثيقها.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وتأسف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أيضاً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وجود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آلية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لتقييم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فعالية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برامج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التدريب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10).</w:t>
      </w:r>
    </w:p>
    <w:p w14:paraId="2A1B60D4" w14:textId="6EB42B64" w:rsidR="006C6FAB" w:rsidRPr="009B45CB" w:rsidRDefault="006C6FAB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42-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775E690C" w14:textId="240444E6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المضي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وتنفيذ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برامج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إلزامية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للتدريب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الأولي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وأثناء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الخدمة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إلمام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الموظفين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العموميين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إلماماً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جيداً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بأحكام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الاتفاقية،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موظفو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إنفاذ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والعسكريون،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lastRenderedPageBreak/>
        <w:t>والموظفون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القضائيون،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وموظفو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السجون،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وموظفو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الهجرة،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علاقة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الأشخاص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المعرضين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شكل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أشكال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التوقيف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السجن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استجوابهم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علاجهم،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وخاصة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المطلق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للتعذيب،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وإدراكهم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التسامح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الانتهاكات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وإجراء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ومعاقبتهم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بعقوبات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مناسبة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إدانتهم؛</w:t>
      </w:r>
    </w:p>
    <w:p w14:paraId="7BF0EEDC" w14:textId="52D3F73B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spacing w:val="-2"/>
          <w:rtl/>
          <w:lang w:val="en-US"/>
        </w:rPr>
        <w:tab/>
      </w:r>
      <w:r w:rsidR="006C6FAB" w:rsidRPr="009B45CB">
        <w:rPr>
          <w:spacing w:val="-2"/>
          <w:rtl/>
          <w:lang w:val="en-US"/>
        </w:rPr>
        <w:t>(ب)</w:t>
      </w:r>
      <w:r w:rsidR="006C6FAB" w:rsidRPr="009B45CB">
        <w:rPr>
          <w:spacing w:val="-2"/>
          <w:rtl/>
          <w:lang w:val="en-US"/>
        </w:rPr>
        <w:tab/>
      </w:r>
      <w:r w:rsidR="006C6FAB" w:rsidRPr="009B45CB">
        <w:rPr>
          <w:b/>
          <w:bCs/>
          <w:spacing w:val="-2"/>
          <w:rtl/>
          <w:lang w:val="en-US"/>
        </w:rPr>
        <w:t>ضمان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تدريب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جميع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الموظفين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المعنيين،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بمن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فيهم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الموظفون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الطبيون،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تدريباً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خاصاً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يمكّنهم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التعرف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وفقاً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لبروتوكول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اسطنبول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بصيغته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المنقّحة؛</w:t>
      </w:r>
    </w:p>
    <w:p w14:paraId="650877B7" w14:textId="28C07DCF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وضع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منهجية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لتقييم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فعالية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برامج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التثقيف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والتدريب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خفض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المعاملة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وتطبيق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المنهجية،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التعرف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الأفعال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وتوثيقها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فيها،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فضلاً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مقاضاة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عنها.</w:t>
      </w:r>
    </w:p>
    <w:p w14:paraId="10E582D2" w14:textId="77777777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الجبر</w:t>
      </w:r>
    </w:p>
    <w:p w14:paraId="4FD875E0" w14:textId="4702D678" w:rsidR="006C6FAB" w:rsidRPr="009B45CB" w:rsidRDefault="006C6FAB" w:rsidP="00F859AF">
      <w:pPr>
        <w:pStyle w:val="SingleTxtGA"/>
        <w:spacing w:line="340" w:lineRule="exact"/>
        <w:rPr>
          <w:lang w:val="en-US" w:eastAsia="zh-TW"/>
        </w:rPr>
      </w:pPr>
      <w:r w:rsidRPr="009B45CB">
        <w:rPr>
          <w:rtl/>
          <w:lang w:val="en-US"/>
        </w:rPr>
        <w:t>43-</w:t>
      </w:r>
      <w:r w:rsidRPr="009B45CB">
        <w:rPr>
          <w:rtl/>
          <w:lang w:val="en-US"/>
        </w:rPr>
        <w:tab/>
        <w:t>تعرب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أسفها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تقدم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معلومات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شاملة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والتعويض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أمرت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وغيرها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الهيئات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التابعة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واستفاد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فعلاً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ضحايا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وأسرهم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خلال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الفترة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المشمولة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بالتقرير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مستوى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التعاون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المجال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المنظمات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الحكومية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المتخصصة.</w:t>
      </w:r>
      <w:r w:rsidRPr="009B45CB">
        <w:rPr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ويساورها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القلق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أيضاً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إزاء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التقارير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التي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تشير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إلى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ندرة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خدمات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إعادة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التأهيل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الطبي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والنفسي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الاجتماعي</w:t>
      </w:r>
      <w:r w:rsidRPr="009B45CB">
        <w:rPr>
          <w:spacing w:val="-2"/>
          <w:rtl/>
          <w:lang w:val="en-US"/>
        </w:rPr>
        <w:t xml:space="preserve"> </w:t>
      </w:r>
      <w:r w:rsidRPr="009B45CB">
        <w:rPr>
          <w:spacing w:val="-2"/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يتلقاها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ضحايا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التعذيب،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إضافة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إلى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التعويضات،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وتأسف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لعدم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وجود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معلومات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عمّا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إن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كانت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قد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وُضعت</w:t>
      </w:r>
      <w:r w:rsidRPr="009B45CB">
        <w:rPr>
          <w:spacing w:val="-3"/>
          <w:rtl/>
          <w:lang w:val="en-US"/>
        </w:rPr>
        <w:t xml:space="preserve"> </w:t>
      </w:r>
      <w:r w:rsidRPr="009B45CB">
        <w:rPr>
          <w:spacing w:val="-3"/>
          <w:rtl/>
          <w:lang w:val="en-US"/>
        </w:rPr>
        <w:t>برامج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محددة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لإعادة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تأهيلهم.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وتوجه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انتباه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التعليق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3(2012)،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توضح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مضمون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ونطاق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التزامات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الأطراف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بتوفير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الجبر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الكامل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لضحايا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(المادة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14).</w:t>
      </w:r>
    </w:p>
    <w:p w14:paraId="3E2EE612" w14:textId="0F4D9D47" w:rsidR="006C6FAB" w:rsidRPr="009B45CB" w:rsidRDefault="006C6FAB" w:rsidP="001E570B">
      <w:pPr>
        <w:pStyle w:val="SingleTxtGA"/>
        <w:spacing w:line="380" w:lineRule="exact"/>
        <w:rPr>
          <w:b/>
          <w:bCs/>
          <w:lang w:val="en-US" w:eastAsia="zh-TW"/>
        </w:rPr>
      </w:pPr>
      <w:r w:rsidRPr="009B45CB">
        <w:rPr>
          <w:rtl/>
          <w:lang w:val="en-US"/>
        </w:rPr>
        <w:t>44-</w:t>
      </w:r>
      <w:r w:rsidRPr="009B45CB">
        <w:rPr>
          <w:rtl/>
          <w:lang w:val="en-US"/>
        </w:rPr>
        <w:tab/>
      </w:r>
      <w:r w:rsidRPr="009B45CB">
        <w:rPr>
          <w:b/>
          <w:bCs/>
          <w:spacing w:val="-2"/>
          <w:rtl/>
          <w:lang w:val="en-US"/>
        </w:rPr>
        <w:t>ينبغي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أن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تكفل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الدولة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الطرف،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في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القانون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وفي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الممارسة،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حصول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جميع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ضحايا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التعذيب</w:t>
      </w:r>
      <w:r w:rsidRPr="009B45CB">
        <w:rPr>
          <w:b/>
          <w:bCs/>
          <w:spacing w:val="-2"/>
          <w:rtl/>
          <w:lang w:val="en-US"/>
        </w:rPr>
        <w:t xml:space="preserve"> </w:t>
      </w:r>
      <w:r w:rsidRPr="009B45CB">
        <w:rPr>
          <w:b/>
          <w:bCs/>
          <w:spacing w:val="-2"/>
          <w:rtl/>
          <w:lang w:val="en-US"/>
        </w:rPr>
        <w:t>وسوء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المعاملة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سبل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الجبر،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ذلك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الحصول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واجب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الإنفاذ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تعويض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عادل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ومناسب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وسائل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إعادة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التأهيل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أكمل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وجه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ممكن،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وضمانات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التكرار،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ذلك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الحالات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تنطوي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المسؤولية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المدنية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أيضاً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تجمع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وتنشر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إحصاءات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محدَّثة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عدد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ضحايا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وسوء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المعاملة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الذين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حصلوا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سبل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جبر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الضرر،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إعادة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التأهيل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الطبي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النفسي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الاجتماعي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والتعويض،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أشكال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الجبر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والنتائج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تحققت.</w:t>
      </w:r>
    </w:p>
    <w:p w14:paraId="283D1642" w14:textId="57700840" w:rsidR="006C6FAB" w:rsidRPr="009B45CB" w:rsidRDefault="00D2675D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ab/>
        <w:t>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الجنساني</w:t>
      </w:r>
    </w:p>
    <w:p w14:paraId="4A8BB406" w14:textId="780FB44B" w:rsidR="006C6FAB" w:rsidRPr="009B45CB" w:rsidRDefault="006C6FAB" w:rsidP="00F859AF">
      <w:pPr>
        <w:pStyle w:val="SingleTxtGA"/>
        <w:spacing w:line="340" w:lineRule="exact"/>
        <w:rPr>
          <w:lang w:val="en-US" w:eastAsia="zh-TW"/>
        </w:rPr>
      </w:pPr>
      <w:r w:rsidRPr="009B45CB">
        <w:rPr>
          <w:rtl/>
          <w:lang w:val="en-US"/>
        </w:rPr>
        <w:t>45-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ترحب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بالتدابير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اتخذتها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لمكافحة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العنف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الجنساني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ضد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المرأة،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اعتماد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16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2020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العنف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الأسري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وإنشاء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الوطنية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للحماية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العنف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الأسري،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إزاء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يلي:</w:t>
      </w:r>
    </w:p>
    <w:p w14:paraId="6C86200C" w14:textId="7FF9587C" w:rsidR="006C6FAB" w:rsidRPr="009B45CB" w:rsidRDefault="00D2675D" w:rsidP="00F859AF">
      <w:pPr>
        <w:pStyle w:val="SingleTxtGA"/>
        <w:spacing w:after="100" w:line="340" w:lineRule="exact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  <w:t>انتشار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الجنساني،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ولا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سيما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العائلي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والجنسي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بالنساء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والفتيات؛</w:t>
      </w:r>
    </w:p>
    <w:p w14:paraId="70884C57" w14:textId="1BC49A11" w:rsidR="006C6FAB" w:rsidRPr="009B45CB" w:rsidRDefault="00D2675D" w:rsidP="00F859AF">
      <w:pPr>
        <w:pStyle w:val="SingleTxtGA"/>
        <w:spacing w:after="100" w:line="340" w:lineRule="exact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  <w:t>تعريف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الاغتصاب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الوارد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المادة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186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قانون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الجزاء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الذي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يقوم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على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استخدام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القوة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أو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التهديد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أو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الخداع،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وليس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على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غياب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الموافقة،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ولا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يأخذ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الاعتبار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الظروف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القسرية؛</w:t>
      </w:r>
      <w:r w:rsidR="006C6FAB" w:rsidRPr="009B45CB">
        <w:rPr>
          <w:rtl/>
          <w:lang w:val="en-US"/>
        </w:rPr>
        <w:t xml:space="preserve"> </w:t>
      </w:r>
    </w:p>
    <w:p w14:paraId="37E599AC" w14:textId="60572BF5" w:rsidR="006C6FAB" w:rsidRPr="009B45CB" w:rsidRDefault="00D2675D" w:rsidP="00F859AF">
      <w:pPr>
        <w:pStyle w:val="SingleTxtGA"/>
        <w:spacing w:after="100" w:line="340" w:lineRule="exact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  <w:t>انتشار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نقص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الإبلاغ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حالات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الجنساني،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بسبب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الحواجز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الثقافية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والخوف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الوصم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ومعاودة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الإيذاء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والإفلات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من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العقاب؛</w:t>
      </w:r>
    </w:p>
    <w:p w14:paraId="7E451CE5" w14:textId="0B3E2F2C" w:rsidR="006C6FAB" w:rsidRPr="009B45CB" w:rsidRDefault="00D2675D" w:rsidP="00F859AF">
      <w:pPr>
        <w:pStyle w:val="SingleTxtGA"/>
        <w:spacing w:line="340" w:lineRule="exact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  <w:t>التقارير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التي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تفيد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بانخفاض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عدد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الملاحقات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القضائية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والإدانات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المُبلَغ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عنها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فيما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يتعلق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بالعنف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الجنساني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والتساهل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في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العقوبات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المفروضة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(المادتان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2</w:t>
      </w:r>
      <w:r w:rsidR="006C6FAB" w:rsidRPr="009B45CB">
        <w:rPr>
          <w:rtl/>
          <w:lang w:val="en-US"/>
        </w:rPr>
        <w:t xml:space="preserve"> </w:t>
      </w:r>
      <w:r w:rsidR="006C6FAB"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8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="006C6FAB" w:rsidRPr="009B45CB">
        <w:rPr>
          <w:rtl/>
          <w:lang w:val="en-US"/>
        </w:rPr>
        <w:t>.</w:t>
      </w:r>
    </w:p>
    <w:p w14:paraId="3C726CFC" w14:textId="6E3568C9" w:rsidR="006C6FAB" w:rsidRPr="009B45CB" w:rsidRDefault="006C6FAB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lastRenderedPageBreak/>
        <w:t>46-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0CCBD9B0" w14:textId="6BA4644D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اعتماد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شامل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الجنساني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للتجريم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أشكال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بالمرأة؛</w:t>
      </w:r>
    </w:p>
    <w:p w14:paraId="036AFC20" w14:textId="1CA8DC74" w:rsidR="006C6FAB" w:rsidRPr="009B45CB" w:rsidRDefault="00D2675D" w:rsidP="006C6FAB">
      <w:pPr>
        <w:pStyle w:val="SingleTxtGA"/>
        <w:rPr>
          <w:b/>
          <w:bCs/>
          <w:spacing w:val="-2"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الشامل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الجنساني،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سيما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تنطوي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فعل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تقصير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جانب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سلطات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كيانات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أخرى،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نحو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تترتب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عليه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الدولية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للدولة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الطرف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بموجب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الاتفاقية،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وكفالة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محاكمة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الجناة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المزعومين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ومعاقبتهم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بعقوبات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مناسبة،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حال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إدانتهم،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وحصول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الضحايا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أو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أسرهم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على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سبل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الجبر،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بما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في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ذلك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التعويض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الكافي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وإعادة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التأهيل؛</w:t>
      </w:r>
    </w:p>
    <w:p w14:paraId="3A56FA2B" w14:textId="19DA0F60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تعديل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186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الجزاء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لمواءمة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تعريف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الاغتصاب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المعايير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بحيث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تعريف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الاغتصاب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قائماً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الموافقة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الحرة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بدلاً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استخدام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القوة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التهديد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الخداع،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والتجريم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صراحة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الاغتصاب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الزوجي؛</w:t>
      </w:r>
      <w:r w:rsidR="006C6FAB" w:rsidRPr="009B45CB">
        <w:rPr>
          <w:rtl/>
          <w:lang w:val="en-US"/>
        </w:rPr>
        <w:t xml:space="preserve"> </w:t>
      </w:r>
    </w:p>
    <w:p w14:paraId="35C81359" w14:textId="3EB1B3B9" w:rsidR="006C6FAB" w:rsidRPr="009B45CB" w:rsidRDefault="00D2675D" w:rsidP="006C6FA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(د)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تكثيف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الجهود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الرامية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زيادة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الوعي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الرجال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والنساء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سواء،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بطرق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الحملات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التثقيفية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والإعلامية،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بالطابع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الإجرامي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الجنساني،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العائلي،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أجل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التصدي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لقبوله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المجتمع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وللوصم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الذي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يُثني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الضحايا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الإبلاغ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عنه؛</w:t>
      </w:r>
    </w:p>
    <w:p w14:paraId="579AFAFF" w14:textId="424885D1" w:rsidR="006C6FAB" w:rsidRPr="009B45CB" w:rsidRDefault="00D2675D" w:rsidP="006C6FA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(هـ)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تقديم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تدريب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مناسب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لموظفي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الجهاز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القضائي،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وأعضاء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النيابة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وأفراد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الشرطة،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وموظفي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إنفاذ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المرأة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وإجراءات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والاستجواب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المراعية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للاعتبارات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الجنسانية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حالات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الجنساني.</w:t>
      </w:r>
    </w:p>
    <w:p w14:paraId="6F9BF548" w14:textId="131CF710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العقاب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البدني</w:t>
      </w:r>
    </w:p>
    <w:p w14:paraId="4D1DB388" w14:textId="6FE01354" w:rsidR="006C6FAB" w:rsidRPr="009B45CB" w:rsidRDefault="006C6FAB" w:rsidP="00F859AF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47-</w:t>
      </w:r>
      <w:r w:rsidRPr="009B45CB">
        <w:rPr>
          <w:rtl/>
          <w:lang w:val="en-US"/>
        </w:rPr>
        <w:tab/>
        <w:t>بينما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تحيط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علماً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بالتوضيح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الذي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قدمه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وهو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الأحكام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المناهضة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للعنف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والاعتداء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تفسر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تحظر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جميع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أشكال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العقاب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البدني،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هذه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الممارسة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غير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مجرّمة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صراحة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التشريعات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المحلية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وتظل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مشروعة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عندما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تتخذ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شكل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التأديب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"الخفيف"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المنزل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دور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الرعاية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النهارية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والرعاية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البديلة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مراكز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(المادتان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</w:t>
      </w:r>
      <w:r w:rsidR="00B8702B" w:rsidRPr="009B45CB">
        <w:rPr>
          <w:rStyle w:val="FootnoteReference"/>
          <w:sz w:val="22"/>
          <w:rtl/>
          <w:lang w:val="en-US"/>
        </w:rPr>
        <w:t>(</w:t>
      </w:r>
      <w:r w:rsidR="00B8702B" w:rsidRPr="009B45CB">
        <w:rPr>
          <w:rStyle w:val="FootnoteReference"/>
          <w:sz w:val="22"/>
          <w:rtl/>
          <w:lang w:val="en-US"/>
        </w:rPr>
        <w:footnoteReference w:id="19"/>
      </w:r>
      <w:r w:rsidR="00B8702B" w:rsidRPr="009B45CB">
        <w:rPr>
          <w:rStyle w:val="FootnoteReference"/>
          <w:sz w:val="22"/>
          <w:rtl/>
          <w:lang w:val="en-US"/>
        </w:rPr>
        <w:t>)</w:t>
      </w:r>
      <w:r w:rsidRPr="009B45CB">
        <w:rPr>
          <w:rtl/>
          <w:lang w:val="en-US"/>
        </w:rPr>
        <w:t>.</w:t>
      </w:r>
    </w:p>
    <w:p w14:paraId="077D434C" w14:textId="61E431E6" w:rsidR="006C6FAB" w:rsidRPr="009B45CB" w:rsidRDefault="006C6FAB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48-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6B8B7ABF" w14:textId="734272F2" w:rsidR="006C6FAB" w:rsidRPr="009B45CB" w:rsidRDefault="00D2675D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حظر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العقاب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البدني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وتجريمه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الأماكن،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المنزل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أماكن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الرعاية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النهارية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والرعاية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البديلة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ومراكز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الاحتجاز،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وإنفاذ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هذا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الحظر؛</w:t>
      </w:r>
    </w:p>
    <w:p w14:paraId="60F0DDCE" w14:textId="6D29B0D6" w:rsidR="006C6FAB" w:rsidRPr="009B45CB" w:rsidRDefault="00D2675D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إلغاء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تعديل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الأحكام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بما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ذلك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6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رقم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21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2015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بشأن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الطفل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29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الجزاء،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بحيث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يمكن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تفسيرها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لتكون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مبررا</w:t>
      </w:r>
      <w:r w:rsidR="00E40D26" w:rsidRPr="009B45CB">
        <w:rPr>
          <w:rFonts w:hint="cs"/>
          <w:b/>
          <w:bCs/>
          <w:rtl/>
          <w:lang w:val="en-US"/>
        </w:rPr>
        <w:t>ً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لاستخدام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العقاب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البدني؛</w:t>
      </w:r>
    </w:p>
    <w:p w14:paraId="137A21BF" w14:textId="67590729" w:rsidR="006C6FAB" w:rsidRPr="009B45CB" w:rsidRDefault="00D2675D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تعزيز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برامج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توعية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الوالدين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والمهنيين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العاملين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الأطفال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أجلهم،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لترويج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الأشكال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الإيجابية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العنيفة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والتشاركية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لتنشئة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الأطفال.</w:t>
      </w:r>
      <w:r w:rsidR="006C6FAB" w:rsidRPr="009B45CB">
        <w:rPr>
          <w:b/>
          <w:bCs/>
          <w:rtl/>
          <w:lang w:val="en-US"/>
        </w:rPr>
        <w:t xml:space="preserve"> </w:t>
      </w:r>
    </w:p>
    <w:p w14:paraId="4F6D642B" w14:textId="505C1EA7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مكافحة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الإرهاب</w:t>
      </w:r>
    </w:p>
    <w:p w14:paraId="32A89FE9" w14:textId="4362BFD9" w:rsidR="006C6FAB" w:rsidRPr="009B45CB" w:rsidRDefault="006C6FAB" w:rsidP="00F859AF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49-</w:t>
      </w:r>
      <w:r w:rsidRPr="009B45CB">
        <w:rPr>
          <w:rtl/>
          <w:lang w:val="en-US"/>
        </w:rPr>
        <w:tab/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حين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تقر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اللجنة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بشواغل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الدولة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الطرف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بالأمن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القومي،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فإنها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تشعر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تشريعات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مكافحة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الإرهاب،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سيما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القانون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رقم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106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لعام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2013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المتعلق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بغسل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الأموال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وتمويل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الإرهاب،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lastRenderedPageBreak/>
        <w:t>تتضمن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تعريفاً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للإرهاب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غامضاً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وفضفاضاً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على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نحو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مفرط،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وقد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استُخدم،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يقال،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لقمع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منتقدي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الحكومة.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ويساورها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القلق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كذلك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بشأن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الادعاءات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تفيد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الأشخاص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المتهمين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بالإرهاب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كثيراً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="00F30542" w:rsidRPr="009B45CB">
        <w:rPr>
          <w:rFonts w:hint="cs"/>
          <w:rtl/>
          <w:lang w:val="en-US"/>
        </w:rPr>
        <w:t> </w:t>
      </w:r>
      <w:r w:rsidRPr="009B45CB">
        <w:rPr>
          <w:rtl/>
          <w:lang w:val="en-US"/>
        </w:rPr>
        <w:t>يتعرضون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للاحتجاز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التعسفي،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والتعذيب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وسوء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المعاملة،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وبأن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إجراءات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المحاكم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في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قضايا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الإرهاب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غالباً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ما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تفتقر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إلى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الضمانات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الإجرائية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الأساسية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للمحاكمات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العادلة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(المواد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و11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و12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و16).</w:t>
      </w:r>
    </w:p>
    <w:p w14:paraId="0A0B82C4" w14:textId="4579F4B6" w:rsidR="006C6FAB" w:rsidRPr="009B45CB" w:rsidRDefault="006C6FAB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50-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ينبغي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القيام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يلي:</w:t>
      </w:r>
    </w:p>
    <w:p w14:paraId="76A459DD" w14:textId="5D74A0BC" w:rsidR="006C6FAB" w:rsidRPr="009B45CB" w:rsidRDefault="00D2675D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(أ)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إعادة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النظر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تعريف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الإرهاب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الوارد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رقم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106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لعام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2013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والقوانين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الأخرى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ذات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الصلة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اتساقه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الاتفاقية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والمعايير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الدولية،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استخدام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تشريعات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مكافحة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الإرهاب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لتقييد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الحقوق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المنصوص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عليها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الاتفاقية؛</w:t>
      </w:r>
    </w:p>
    <w:p w14:paraId="1A186A20" w14:textId="5E473B44" w:rsidR="006C6FAB" w:rsidRPr="009B45CB" w:rsidRDefault="00D2675D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(ب)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ضمان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التحقيق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العاجل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والنزيه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والفعال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جميع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الادعاءات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المتعلقة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بالتعذيب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وسوء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المعاملة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وغيرها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من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الانتهاكات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التي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يرتكبها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الموظفون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العموميون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في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حق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الأشخاص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المتهمين</w:t>
      </w:r>
      <w:r w:rsidR="006C6FAB" w:rsidRPr="009B45CB">
        <w:rPr>
          <w:b/>
          <w:bCs/>
          <w:spacing w:val="-2"/>
          <w:rtl/>
          <w:lang w:val="en-US"/>
        </w:rPr>
        <w:t xml:space="preserve"> </w:t>
      </w:r>
      <w:r w:rsidR="006C6FAB" w:rsidRPr="009B45CB">
        <w:rPr>
          <w:b/>
          <w:bCs/>
          <w:spacing w:val="-2"/>
          <w:rtl/>
          <w:lang w:val="en-US"/>
        </w:rPr>
        <w:t>بالتورط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أعمال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إرهابية،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ومقاضاة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المسؤولين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عنها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ومعاقبتهم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النحو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الواجب،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وإنصاف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الضحايا؛</w:t>
      </w:r>
    </w:p>
    <w:p w14:paraId="35AC0466" w14:textId="6DB979EA" w:rsidR="006C6FAB" w:rsidRPr="009B45CB" w:rsidRDefault="00D2675D" w:rsidP="00F859AF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ab/>
      </w:r>
      <w:r w:rsidR="006C6FAB" w:rsidRPr="009B45CB">
        <w:rPr>
          <w:rtl/>
          <w:lang w:val="en-US"/>
        </w:rPr>
        <w:t>(ج)</w:t>
      </w:r>
      <w:r w:rsidR="006C6FAB" w:rsidRPr="009B45CB">
        <w:rPr>
          <w:rtl/>
          <w:lang w:val="en-US"/>
        </w:rPr>
        <w:tab/>
      </w:r>
      <w:r w:rsidR="006C6FAB" w:rsidRPr="009B45CB">
        <w:rPr>
          <w:b/>
          <w:bCs/>
          <w:rtl/>
          <w:lang w:val="en-US"/>
        </w:rPr>
        <w:t>الحرص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على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توفير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القانونية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الكافية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والفعالة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وضمانات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المحاكمة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العادلة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الممارسة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العملية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وعدم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تنفيذ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توقيف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تعسفي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احتجاز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غير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قانوني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أو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اختفاء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قسري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بذريعة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مكافحة</w:t>
      </w:r>
      <w:r w:rsidR="006C6FAB" w:rsidRPr="009B45CB">
        <w:rPr>
          <w:b/>
          <w:bCs/>
          <w:rtl/>
          <w:lang w:val="en-US"/>
        </w:rPr>
        <w:t xml:space="preserve"> </w:t>
      </w:r>
      <w:r w:rsidR="006C6FAB" w:rsidRPr="009B45CB">
        <w:rPr>
          <w:b/>
          <w:bCs/>
          <w:rtl/>
          <w:lang w:val="en-US"/>
        </w:rPr>
        <w:t>الإرهاب.</w:t>
      </w:r>
    </w:p>
    <w:p w14:paraId="23318E6E" w14:textId="2FDDE4CB" w:rsidR="006C6FAB" w:rsidRPr="009B45CB" w:rsidRDefault="006C6FAB" w:rsidP="00D2675D">
      <w:pPr>
        <w:pStyle w:val="H23GA"/>
        <w:rPr>
          <w:lang w:val="en-US" w:eastAsia="zh-TW"/>
        </w:rPr>
      </w:pPr>
      <w:r w:rsidRPr="009B45CB">
        <w:rPr>
          <w:rtl/>
          <w:lang w:val="en-US"/>
        </w:rPr>
        <w:tab/>
      </w:r>
      <w:r w:rsidRPr="009B45CB">
        <w:rPr>
          <w:rtl/>
          <w:lang w:val="en-US"/>
        </w:rPr>
        <w:tab/>
        <w:t>إجراء</w:t>
      </w:r>
      <w:r w:rsidRPr="009B45CB">
        <w:rPr>
          <w:rtl/>
          <w:lang w:val="en-US"/>
        </w:rPr>
        <w:t xml:space="preserve"> </w:t>
      </w:r>
      <w:r w:rsidRPr="009B45CB">
        <w:rPr>
          <w:rtl/>
          <w:lang w:val="en-US"/>
        </w:rPr>
        <w:t>المتابعة</w:t>
      </w:r>
    </w:p>
    <w:p w14:paraId="3F31CF7A" w14:textId="47182D9E" w:rsidR="006C6FAB" w:rsidRPr="009B45CB" w:rsidRDefault="006C6FAB" w:rsidP="0093098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51-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تطلب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تقدم،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بحلول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22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تشرين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الثاني/نوفمبر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2025،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معلومات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متابعة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توصيات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بشأن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التدابير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المتخذة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لتعديل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58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قانون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السجون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لعام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1962،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وبشأن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ديوان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حقوق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الإنسان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ورصد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مرافق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الاحتجاز،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وبشأن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ادعاءات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التعذيب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سوء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المعاملة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وعدم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المساءلة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(انظر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الفقرات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22(ه)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و24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و28(أ)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أعلاه).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السياق،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تدعو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إعلامها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لديها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خطط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لتنفيذ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التوصيات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المتبقية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الواردة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الملاحظات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الختامية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خلال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الفترة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المشمولة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بالتقرير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المقبل.</w:t>
      </w:r>
      <w:r w:rsidRPr="009B45CB">
        <w:rPr>
          <w:b/>
          <w:bCs/>
          <w:rtl/>
          <w:lang w:val="en-US"/>
        </w:rPr>
        <w:t xml:space="preserve"> </w:t>
      </w:r>
    </w:p>
    <w:p w14:paraId="74F15A07" w14:textId="68B33C7E" w:rsidR="006C6FAB" w:rsidRPr="009B45CB" w:rsidRDefault="006C6FAB" w:rsidP="000B7DC6">
      <w:pPr>
        <w:pStyle w:val="H1GA"/>
        <w:rPr>
          <w:lang w:eastAsia="zh-TW"/>
        </w:rPr>
      </w:pPr>
      <w:r w:rsidRPr="009B45CB">
        <w:rPr>
          <w:rtl/>
        </w:rPr>
        <w:tab/>
      </w:r>
      <w:r w:rsidRPr="009B45CB">
        <w:rPr>
          <w:rtl/>
        </w:rPr>
        <w:tab/>
        <w:t>مسائل</w:t>
      </w:r>
      <w:r w:rsidRPr="009B45CB">
        <w:rPr>
          <w:rtl/>
        </w:rPr>
        <w:t xml:space="preserve"> </w:t>
      </w:r>
      <w:r w:rsidRPr="009B45CB">
        <w:rPr>
          <w:rtl/>
        </w:rPr>
        <w:t>أخرى</w:t>
      </w:r>
    </w:p>
    <w:p w14:paraId="6A17AF28" w14:textId="3BE2CD65" w:rsidR="006C6FAB" w:rsidRPr="009B45CB" w:rsidRDefault="006C6FAB" w:rsidP="0093098B">
      <w:pPr>
        <w:pStyle w:val="SingleTxtGA"/>
        <w:rPr>
          <w:lang w:val="en-US" w:eastAsia="zh-TW"/>
        </w:rPr>
      </w:pPr>
      <w:r w:rsidRPr="009B45CB">
        <w:rPr>
          <w:rtl/>
          <w:lang w:val="en-US"/>
        </w:rPr>
        <w:t>52-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تشجع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النظر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إصدار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الإعلانين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المنصوص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عليهما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المادتين</w:t>
      </w:r>
      <w:r w:rsidR="000B7DC6" w:rsidRPr="009B45CB">
        <w:rPr>
          <w:rFonts w:hint="cs"/>
          <w:b/>
          <w:bCs/>
          <w:rtl/>
          <w:lang w:val="en-US"/>
        </w:rPr>
        <w:t> </w:t>
      </w:r>
      <w:r w:rsidRPr="009B45CB">
        <w:rPr>
          <w:b/>
          <w:bCs/>
          <w:rtl/>
          <w:lang w:val="en-US"/>
        </w:rPr>
        <w:t>21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و22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وسحب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تحفظاتها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المادتين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20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و30(1)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</w:p>
    <w:p w14:paraId="29A79209" w14:textId="1575B1A3" w:rsidR="006C6FAB" w:rsidRPr="009B45CB" w:rsidRDefault="006C6FAB" w:rsidP="0093098B">
      <w:pPr>
        <w:pStyle w:val="SingleTxtGA"/>
        <w:rPr>
          <w:b/>
          <w:bCs/>
          <w:lang w:val="en-US" w:eastAsia="zh-TW"/>
        </w:rPr>
      </w:pPr>
      <w:r w:rsidRPr="009B45CB">
        <w:rPr>
          <w:rtl/>
          <w:lang w:val="en-US"/>
        </w:rPr>
        <w:t>53-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تطلب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تنشر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نطاق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واسع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تقريرها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المقدم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وهذه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الملاحظات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الختامية،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باللغات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المناسبة،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طريق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المواقع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الرسمية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الإنترنت،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ووسائط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الإعلام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والمنظمات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غير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الحكومية،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تُبلغ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اللجنةَ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بأنشطتها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الصدد.</w:t>
      </w:r>
      <w:r w:rsidRPr="009B45CB">
        <w:rPr>
          <w:b/>
          <w:bCs/>
          <w:rtl/>
          <w:lang w:val="en-US"/>
        </w:rPr>
        <w:t xml:space="preserve"> </w:t>
      </w:r>
    </w:p>
    <w:p w14:paraId="260D7F3E" w14:textId="6976D91E" w:rsidR="006C6FAB" w:rsidRPr="009B45CB" w:rsidRDefault="006C6FAB" w:rsidP="0093098B">
      <w:pPr>
        <w:pStyle w:val="SingleTxtGA"/>
        <w:rPr>
          <w:b/>
          <w:bCs/>
          <w:rtl/>
          <w:lang w:val="en-US"/>
        </w:rPr>
      </w:pPr>
      <w:r w:rsidRPr="009B45CB">
        <w:rPr>
          <w:rtl/>
          <w:lang w:val="en-US"/>
        </w:rPr>
        <w:t>54-</w:t>
      </w:r>
      <w:r w:rsidRPr="009B45CB">
        <w:rPr>
          <w:rtl/>
          <w:lang w:val="en-US"/>
        </w:rPr>
        <w:tab/>
      </w:r>
      <w:r w:rsidRPr="009B45CB">
        <w:rPr>
          <w:b/>
          <w:bCs/>
          <w:rtl/>
          <w:lang w:val="en-US"/>
        </w:rPr>
        <w:t>وتطلب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تقدّم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تقريرها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الدوري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المقبل،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الذي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سيكون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تقريرها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الخامس،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بحلول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22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تشرين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الثاني/نوفمبر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2028.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ولهذا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الغرض،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وبالنظر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أن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وافقت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تقديم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تقاريرها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عملاً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بالإجراء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المبسّط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لتقديم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التقارير،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فإن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اللجنة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ستحيل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إليها،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في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الوقت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المناسب،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قائمة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مسائل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قبل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تقديم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تقريرها.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وستشكّل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ردود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الدولة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الطرف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على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قائمة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المسائل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هذه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تقريرها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الدوري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الخامس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بموجب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المادة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19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من</w:t>
      </w:r>
      <w:r w:rsidRPr="009B45CB">
        <w:rPr>
          <w:b/>
          <w:bCs/>
          <w:rtl/>
          <w:lang w:val="en-US"/>
        </w:rPr>
        <w:t xml:space="preserve"> </w:t>
      </w:r>
      <w:r w:rsidRPr="009B45CB">
        <w:rPr>
          <w:b/>
          <w:bCs/>
          <w:rtl/>
          <w:lang w:val="en-US"/>
        </w:rPr>
        <w:t>الاتفاقية.</w:t>
      </w:r>
    </w:p>
    <w:p w14:paraId="3EF7EFA2" w14:textId="23D2A447" w:rsidR="006C6FAB" w:rsidRPr="009B45CB" w:rsidRDefault="00D2675D" w:rsidP="00D2675D">
      <w:pPr>
        <w:pStyle w:val="SingleTxtGA"/>
        <w:jc w:val="center"/>
        <w:rPr>
          <w:u w:val="single"/>
          <w:rtl/>
          <w:lang w:val="en-US"/>
        </w:rPr>
      </w:pPr>
      <w:r w:rsidRPr="009B45CB">
        <w:rPr>
          <w:u w:val="single"/>
          <w:rtl/>
          <w:lang w:val="en-US"/>
        </w:rPr>
        <w:tab/>
      </w:r>
      <w:r w:rsidRPr="009B45CB">
        <w:rPr>
          <w:u w:val="single"/>
          <w:rtl/>
          <w:lang w:val="en-US"/>
        </w:rPr>
        <w:tab/>
      </w:r>
      <w:r w:rsidRPr="009B45CB">
        <w:rPr>
          <w:u w:val="single"/>
          <w:rtl/>
          <w:lang w:val="en-US"/>
        </w:rPr>
        <w:tab/>
      </w:r>
    </w:p>
    <w:sectPr w:rsidR="006C6FAB" w:rsidRPr="009B45CB" w:rsidSect="008E04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17773" w14:textId="77777777" w:rsidR="00F56910" w:rsidRPr="002901D9" w:rsidRDefault="00F56910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638F3B5" w14:textId="77777777" w:rsidR="00F56910" w:rsidRDefault="00F5691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7468A" w14:textId="5AE79D6E" w:rsidR="005C7F91" w:rsidRPr="005C7F91" w:rsidRDefault="005C7F91" w:rsidP="005C7F9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GE.24-22241</w:t>
    </w:r>
    <w:r>
      <w:rPr>
        <w:lang w:val="en-US"/>
      </w:rPr>
      <w:tab/>
    </w:r>
    <w:r w:rsidRPr="005C7F91">
      <w:rPr>
        <w:b/>
        <w:sz w:val="18"/>
        <w:lang w:val="en-US"/>
      </w:rPr>
      <w:fldChar w:fldCharType="begin"/>
    </w:r>
    <w:r w:rsidRPr="005C7F91">
      <w:rPr>
        <w:b/>
        <w:sz w:val="18"/>
        <w:lang w:val="en-US"/>
      </w:rPr>
      <w:instrText xml:space="preserve"> PAGE  \* MERGEFORMAT </w:instrText>
    </w:r>
    <w:r w:rsidRPr="005C7F91">
      <w:rPr>
        <w:b/>
        <w:sz w:val="18"/>
        <w:lang w:val="en-US"/>
      </w:rPr>
      <w:fldChar w:fldCharType="separate"/>
    </w:r>
    <w:r w:rsidRPr="005C7F91">
      <w:rPr>
        <w:b/>
        <w:noProof/>
        <w:sz w:val="18"/>
        <w:lang w:val="en-US"/>
      </w:rPr>
      <w:t>2</w:t>
    </w:r>
    <w:r w:rsidRPr="005C7F9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AEBB4" w14:textId="325A30A3" w:rsidR="006959B0" w:rsidRPr="005C7F91" w:rsidRDefault="005C7F91" w:rsidP="005C7F9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GE.24-22241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AEC7" w14:textId="68A9D389" w:rsidR="00261289" w:rsidRPr="005C7F91" w:rsidRDefault="005C7F91" w:rsidP="005C7F9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126C9A55" wp14:editId="73037BD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24-22241</w:t>
    </w:r>
    <w:r w:rsidR="006C6FAB">
      <w:rPr>
        <w:sz w:val="20"/>
        <w:lang w:val="en-US"/>
      </w:rPr>
      <w:t xml:space="preserve"> </w:t>
    </w:r>
    <w:r w:rsidR="00CE74A8">
      <w:rPr>
        <w:sz w:val="20"/>
        <w:lang w:val="en-US"/>
      </w:rPr>
      <w:t>(A)    020125    020125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47BF22A" wp14:editId="7E9F4C9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8494269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494269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A7D11" w14:textId="77777777" w:rsidR="00F56910" w:rsidRPr="00C111C6" w:rsidRDefault="00F56910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6AE3BC20" w14:textId="77777777" w:rsidR="00F56910" w:rsidRDefault="00F56910" w:rsidP="00656392">
      <w:pPr>
        <w:spacing w:line="240" w:lineRule="auto"/>
      </w:pPr>
      <w:r>
        <w:continuationSeparator/>
      </w:r>
    </w:p>
  </w:footnote>
  <w:footnote w:id="1">
    <w:p w14:paraId="1BCC9264" w14:textId="648C0542" w:rsidR="001E070D" w:rsidRPr="009B45CB" w:rsidRDefault="001E070D" w:rsidP="004C142C">
      <w:pPr>
        <w:pStyle w:val="FootnoteText1"/>
      </w:pPr>
      <w:r w:rsidRPr="009B45CB">
        <w:rPr>
          <w:rtl/>
        </w:rPr>
        <w:t>*</w:t>
      </w:r>
      <w:r w:rsidRPr="009B45CB">
        <w:rPr>
          <w:rtl/>
        </w:rPr>
        <w:tab/>
      </w:r>
      <w:r w:rsidR="008268CA" w:rsidRPr="009B45CB">
        <w:rPr>
          <w:rtl/>
        </w:rPr>
        <w:t>اعتمدته اللجنة في دورتها الحادية والثمانين (28 تشرين الأول/أكتوبر - 22 تشرين الثاني/نوفمبر 2024)</w:t>
      </w:r>
      <w:r w:rsidRPr="009B45CB">
        <w:rPr>
          <w:rFonts w:hint="cs"/>
          <w:rtl/>
        </w:rPr>
        <w:t>.</w:t>
      </w:r>
    </w:p>
  </w:footnote>
  <w:footnote w:id="2">
    <w:p w14:paraId="0F5B441F" w14:textId="10167924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1" w:history="1">
        <w:r w:rsidR="00B8702B" w:rsidRPr="009B45CB">
          <w:rPr>
            <w:rStyle w:val="Hyperlink"/>
          </w:rPr>
          <w:t>CAT/C/KWT/4</w:t>
        </w:r>
      </w:hyperlink>
      <w:r w:rsidR="00B8702B" w:rsidRPr="009B45CB">
        <w:rPr>
          <w:rtl/>
        </w:rPr>
        <w:t>.</w:t>
      </w:r>
    </w:p>
  </w:footnote>
  <w:footnote w:id="3">
    <w:p w14:paraId="0AC081E5" w14:textId="0264F37D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  <w:t>انظر</w:t>
      </w:r>
      <w:r w:rsidR="00B8702B" w:rsidRPr="009B45CB">
        <w:rPr>
          <w:rtl/>
        </w:rPr>
        <w:t xml:space="preserve"> </w:t>
      </w:r>
      <w:hyperlink r:id="rId2" w:history="1">
        <w:r w:rsidR="00B8702B" w:rsidRPr="009B45CB">
          <w:rPr>
            <w:rStyle w:val="Hyperlink"/>
          </w:rPr>
          <w:t>CAT/C/SR.2138</w:t>
        </w:r>
      </w:hyperlink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3" w:history="1">
        <w:r w:rsidR="00B8702B" w:rsidRPr="009B45CB">
          <w:rPr>
            <w:rStyle w:val="Hyperlink"/>
          </w:rPr>
          <w:t>CAT/C/SR.2141</w:t>
        </w:r>
      </w:hyperlink>
      <w:r w:rsidR="00B8702B" w:rsidRPr="009B45CB">
        <w:rPr>
          <w:rtl/>
        </w:rPr>
        <w:t>.</w:t>
      </w:r>
    </w:p>
  </w:footnote>
  <w:footnote w:id="4">
    <w:p w14:paraId="119C2D67" w14:textId="30692D97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4" w:history="1">
        <w:r w:rsidR="00B8702B" w:rsidRPr="009B45CB">
          <w:rPr>
            <w:rStyle w:val="Hyperlink"/>
          </w:rPr>
          <w:t>CAT/C/KWT/CO/3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5" w:history="1">
        <w:r w:rsidR="00B8702B" w:rsidRPr="009B45CB">
          <w:rPr>
            <w:rStyle w:val="Hyperlink"/>
          </w:rPr>
          <w:t>CAT/C/KWT/CO/3/Corr.1</w:t>
        </w:r>
      </w:hyperlink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6" w:history="1">
        <w:r w:rsidR="00B8702B" w:rsidRPr="009B45CB">
          <w:rPr>
            <w:rStyle w:val="Hyperlink"/>
          </w:rPr>
          <w:t>CAT/C/KWT/CO/3/Corr.2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46.</w:t>
      </w:r>
    </w:p>
  </w:footnote>
  <w:footnote w:id="5">
    <w:p w14:paraId="5A619E25" w14:textId="37AC91C4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7" w:history="1">
        <w:r w:rsidR="00B8702B" w:rsidRPr="009B45CB">
          <w:rPr>
            <w:rStyle w:val="Hyperlink"/>
          </w:rPr>
          <w:t>CAT/C/KWT/CO/3/Add.1</w:t>
        </w:r>
      </w:hyperlink>
      <w:r w:rsidR="00B8702B" w:rsidRPr="009B45CB">
        <w:rPr>
          <w:rtl/>
        </w:rPr>
        <w:t>.</w:t>
      </w:r>
    </w:p>
  </w:footnote>
  <w:footnote w:id="6">
    <w:p w14:paraId="7F7F9058" w14:textId="30E49F04" w:rsidR="00B8702B" w:rsidRPr="009B45CB" w:rsidRDefault="00A2542A" w:rsidP="00A2542A">
      <w:pPr>
        <w:pStyle w:val="FootnoteText1"/>
        <w:jc w:val="left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  <w:t>انظر</w:t>
      </w:r>
      <w:r w:rsidR="00B8702B" w:rsidRPr="009B45CB">
        <w:t>:</w:t>
      </w:r>
      <w:r w:rsidR="00B8702B" w:rsidRPr="009B45CB">
        <w:rPr>
          <w:rtl/>
        </w:rPr>
        <w:t xml:space="preserve"> </w:t>
      </w:r>
      <w:hyperlink r:id="rId8" w:history="1">
        <w:r w:rsidR="00B8702B" w:rsidRPr="009B45CB">
          <w:rPr>
            <w:rStyle w:val="Hyperlink"/>
          </w:rPr>
          <w:t>https://tbinternet.ohchr.org/_layouts/15/treatybodyexternal/Download.aspx?=symbolno=INT%2FCAT%2FFUL%2FKWT%2F32845&amp;Lang=en</w:t>
        </w:r>
      </w:hyperlink>
      <w:r w:rsidR="00B8702B" w:rsidRPr="009B45CB">
        <w:rPr>
          <w:rtl/>
        </w:rPr>
        <w:t>.</w:t>
      </w:r>
    </w:p>
  </w:footnote>
  <w:footnote w:id="7">
    <w:p w14:paraId="10312563" w14:textId="104E325E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9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4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و5؛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0" w:history="1">
        <w:r w:rsidR="00B8702B" w:rsidRPr="009B45CB">
          <w:rPr>
            <w:rStyle w:val="Hyperlink"/>
          </w:rPr>
          <w:t>E/C.12/KWT/CO/3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4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و5؛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1" w:history="1">
        <w:r w:rsidR="00B8702B" w:rsidRPr="009B45CB">
          <w:rPr>
            <w:rStyle w:val="Hyperlink"/>
          </w:rPr>
          <w:t>CERD/C/KWT/CO/21-24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19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و20؛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2" w:history="1">
        <w:r w:rsidR="00B8702B" w:rsidRPr="009B45CB">
          <w:rPr>
            <w:rStyle w:val="Hyperlink"/>
          </w:rPr>
          <w:t>CEDAW/C/KWT/CO/6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17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و18.</w:t>
      </w:r>
      <w:bookmarkStart w:id="0" w:name="_Hlk181468116"/>
      <w:bookmarkStart w:id="1" w:name="_Hlk181514891"/>
      <w:bookmarkEnd w:id="0"/>
      <w:bookmarkEnd w:id="1"/>
    </w:p>
  </w:footnote>
  <w:footnote w:id="8">
    <w:p w14:paraId="40513846" w14:textId="1BAFEF2A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13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26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و27(أ).</w:t>
      </w:r>
    </w:p>
  </w:footnote>
  <w:footnote w:id="9">
    <w:p w14:paraId="288E0C62" w14:textId="1A392516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  <w:t>المرجع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نفسه،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28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و29(أ).</w:t>
      </w:r>
    </w:p>
  </w:footnote>
  <w:footnote w:id="10">
    <w:p w14:paraId="1B8D899B" w14:textId="3CFE6F87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  <w:t>المرجع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نفسه،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28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و29(ب)–(هـ).</w:t>
      </w:r>
    </w:p>
  </w:footnote>
  <w:footnote w:id="11">
    <w:p w14:paraId="3A4E92CC" w14:textId="1A9DC0D2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14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6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و7؛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5" w:history="1">
        <w:r w:rsidR="00B8702B" w:rsidRPr="009B45CB">
          <w:rPr>
            <w:rStyle w:val="Hyperlink"/>
          </w:rPr>
          <w:t>E/C.12/KWT/CO/3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8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و9؛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6" w:history="1">
        <w:r w:rsidR="00B8702B" w:rsidRPr="009B45CB">
          <w:rPr>
            <w:rStyle w:val="Hyperlink"/>
          </w:rPr>
          <w:t>CERD/C/KWT/CO/21-24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11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و12؛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7" w:history="1">
        <w:r w:rsidR="00B8702B" w:rsidRPr="009B45CB">
          <w:rPr>
            <w:rStyle w:val="Hyperlink"/>
          </w:rPr>
          <w:t>CEDAW/C/KWT/CO/6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29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و30؛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18" w:history="1">
        <w:r w:rsidR="00B8702B" w:rsidRPr="009B45CB">
          <w:rPr>
            <w:rStyle w:val="Hyperlink"/>
          </w:rPr>
          <w:t>CRC/C/KWT/CO/3-6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12.</w:t>
      </w:r>
    </w:p>
  </w:footnote>
  <w:footnote w:id="12">
    <w:p w14:paraId="526C70AA" w14:textId="33DF2B2B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19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26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و27.</w:t>
      </w:r>
    </w:p>
  </w:footnote>
  <w:footnote w:id="13">
    <w:p w14:paraId="33309657" w14:textId="26606841" w:rsidR="00B8702B" w:rsidRPr="009B45CB" w:rsidRDefault="00A2542A" w:rsidP="00370B91">
      <w:pPr>
        <w:pStyle w:val="FootnoteText1"/>
        <w:spacing w:line="260" w:lineRule="exact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  <w:t>العهد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الدولي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الخاص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بالحقوق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المدنية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والسياسية،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المادة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6(2)؛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واللجنة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المعنية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بحقوق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الإنسان،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التعليق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العام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رقم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36(2018)،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35.</w:t>
      </w:r>
    </w:p>
  </w:footnote>
  <w:footnote w:id="14">
    <w:p w14:paraId="04AC58C7" w14:textId="75C45B53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20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22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و23.</w:t>
      </w:r>
    </w:p>
  </w:footnote>
  <w:footnote w:id="15">
    <w:p w14:paraId="27555EA2" w14:textId="0C49F363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  <w:t>المرجع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نفسه،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34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و35؛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21" w:history="1">
        <w:r w:rsidR="00B8702B" w:rsidRPr="009B45CB">
          <w:rPr>
            <w:rStyle w:val="Hyperlink"/>
          </w:rPr>
          <w:t>CERD/C/KWT/CO/21-24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33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و34.</w:t>
      </w:r>
    </w:p>
  </w:footnote>
  <w:footnote w:id="16">
    <w:p w14:paraId="66198BF9" w14:textId="75192952" w:rsidR="00B8702B" w:rsidRPr="009B45CB" w:rsidRDefault="00A2542A" w:rsidP="00370B91">
      <w:pPr>
        <w:pStyle w:val="FootnoteText1"/>
        <w:jc w:val="left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22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12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و13؛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23" w:history="1">
        <w:r w:rsidR="00B8702B" w:rsidRPr="009B45CB">
          <w:rPr>
            <w:rStyle w:val="Hyperlink"/>
          </w:rPr>
          <w:t>CERD/C/KWT/CO/21-24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الفقرات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من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27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إلى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30؛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24" w:history="1">
        <w:r w:rsidR="00B8702B" w:rsidRPr="009B45CB">
          <w:rPr>
            <w:rStyle w:val="Hyperlink"/>
          </w:rPr>
          <w:t>E/C.12/KWT/CO/3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16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و17؛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25" w:history="1">
        <w:r w:rsidR="00B8702B" w:rsidRPr="009B45CB">
          <w:rPr>
            <w:rStyle w:val="Hyperlink"/>
          </w:rPr>
          <w:t>CEDAW/C/KWT/CO/6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45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و46.</w:t>
      </w:r>
    </w:p>
  </w:footnote>
  <w:footnote w:id="17">
    <w:p w14:paraId="662A2BE3" w14:textId="5C983AB3" w:rsidR="00B8702B" w:rsidRPr="009B45CB" w:rsidRDefault="00A2542A" w:rsidP="00E81413">
      <w:pPr>
        <w:pStyle w:val="FootnoteText1"/>
        <w:jc w:val="left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26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الفقرات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24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و25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و30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و31؛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27" w:history="1">
        <w:r w:rsidR="00B8702B" w:rsidRPr="009B45CB">
          <w:rPr>
            <w:rStyle w:val="Hyperlink"/>
          </w:rPr>
          <w:t>CERD/C/KWT/CO/21-24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الفقرات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من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21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إلى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26؛</w:t>
      </w:r>
      <w:r w:rsidR="00B8702B" w:rsidRPr="009B45CB">
        <w:rPr>
          <w:rtl/>
        </w:rPr>
        <w:t xml:space="preserve"> </w:t>
      </w:r>
      <w:r w:rsidR="00B8702B" w:rsidRPr="009B45CB">
        <w:rPr>
          <w:spacing w:val="-4"/>
          <w:rtl/>
        </w:rPr>
        <w:t>و</w:t>
      </w:r>
      <w:hyperlink r:id="rId28" w:history="1">
        <w:r w:rsidR="00B8702B" w:rsidRPr="009B45CB">
          <w:rPr>
            <w:rStyle w:val="Hyperlink"/>
            <w:spacing w:val="-4"/>
          </w:rPr>
          <w:t>E/C.12/KWT/CO/3</w:t>
        </w:r>
      </w:hyperlink>
      <w:r w:rsidR="00B8702B" w:rsidRPr="009B45CB">
        <w:rPr>
          <w:spacing w:val="-4"/>
          <w:rtl/>
        </w:rPr>
        <w:t>،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الفقرات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من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20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إلى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23؛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و</w:t>
      </w:r>
      <w:hyperlink r:id="rId29" w:history="1">
        <w:r w:rsidR="00B8702B" w:rsidRPr="009B45CB">
          <w:rPr>
            <w:rStyle w:val="Hyperlink"/>
            <w:spacing w:val="-4"/>
          </w:rPr>
          <w:t>CEDAW/C/KWT/CO/6</w:t>
        </w:r>
      </w:hyperlink>
      <w:r w:rsidR="00B8702B" w:rsidRPr="009B45CB">
        <w:rPr>
          <w:spacing w:val="-4"/>
          <w:rtl/>
        </w:rPr>
        <w:t>،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الفقرتان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51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و52؛</w:t>
      </w:r>
      <w:r w:rsidR="00B8702B" w:rsidRPr="009B45CB">
        <w:rPr>
          <w:spacing w:val="-4"/>
          <w:rtl/>
        </w:rPr>
        <w:t xml:space="preserve"> </w:t>
      </w:r>
      <w:r w:rsidR="00B8702B" w:rsidRPr="009B45CB">
        <w:rPr>
          <w:spacing w:val="-4"/>
          <w:rtl/>
        </w:rPr>
        <w:t>و</w:t>
      </w:r>
      <w:hyperlink r:id="rId30" w:history="1">
        <w:r w:rsidR="00B8702B" w:rsidRPr="009B45CB">
          <w:rPr>
            <w:rStyle w:val="Hyperlink"/>
            <w:spacing w:val="-4"/>
          </w:rPr>
          <w:t>CRC/C/KWT/CO/3-6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الفقرة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41.</w:t>
      </w:r>
    </w:p>
  </w:footnote>
  <w:footnote w:id="18">
    <w:p w14:paraId="13C9EBA7" w14:textId="345D161F" w:rsidR="00B8702B" w:rsidRPr="009B45CB" w:rsidRDefault="00A2542A" w:rsidP="001E070D">
      <w:pPr>
        <w:pStyle w:val="FootnoteText1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31" w:history="1">
        <w:r w:rsidR="00B8702B" w:rsidRPr="009B45CB">
          <w:rPr>
            <w:rStyle w:val="Hyperlink"/>
          </w:rPr>
          <w:t>CEDAW/C/KWT/CO/6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35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و36؛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32" w:history="1">
        <w:r w:rsidR="00B8702B" w:rsidRPr="009B45CB">
          <w:rPr>
            <w:rStyle w:val="Hyperlink"/>
          </w:rPr>
          <w:t>CCPR/C/KWT/CO/4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20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و21.</w:t>
      </w:r>
    </w:p>
  </w:footnote>
  <w:footnote w:id="19">
    <w:p w14:paraId="02526DC3" w14:textId="0E91C119" w:rsidR="00B8702B" w:rsidRPr="009B45CB" w:rsidRDefault="00A2542A" w:rsidP="00E81413">
      <w:pPr>
        <w:pStyle w:val="FootnoteText1"/>
        <w:jc w:val="left"/>
        <w:textDirection w:val="tbRlV"/>
      </w:pPr>
      <w:r w:rsidRPr="009B45CB">
        <w:rPr>
          <w:rtl/>
        </w:rPr>
        <w:t>(</w:t>
      </w:r>
      <w:r w:rsidRPr="009B45CB">
        <w:footnoteRef/>
      </w:r>
      <w:r w:rsidRPr="009B45CB">
        <w:rPr>
          <w:rtl/>
        </w:rPr>
        <w:t>)</w:t>
      </w:r>
      <w:r w:rsidR="00B8702B" w:rsidRPr="009B45CB">
        <w:rPr>
          <w:rtl/>
        </w:rPr>
        <w:tab/>
      </w:r>
      <w:hyperlink r:id="rId33" w:history="1">
        <w:r w:rsidR="00B8702B" w:rsidRPr="009B45CB">
          <w:rPr>
            <w:rStyle w:val="Hyperlink"/>
          </w:rPr>
          <w:t>CRC/C/KWT/CO/3-6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24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و25؛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34" w:history="1">
        <w:r w:rsidR="00B8702B" w:rsidRPr="009B45CB">
          <w:rPr>
            <w:rStyle w:val="Hyperlink"/>
          </w:rPr>
          <w:t>CEDAW/C/KWT/CO/6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35(ح)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و36(ط)؛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</w:t>
      </w:r>
      <w:hyperlink r:id="rId35" w:history="1">
        <w:r w:rsidR="00B8702B" w:rsidRPr="009B45CB">
          <w:rPr>
            <w:rStyle w:val="Hyperlink"/>
          </w:rPr>
          <w:t>CRPD/C/KWT/CO/1</w:t>
        </w:r>
      </w:hyperlink>
      <w:r w:rsidR="00B8702B" w:rsidRPr="009B45CB">
        <w:rPr>
          <w:rtl/>
        </w:rPr>
        <w:t>،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الفقرتان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30(أ)</w:t>
      </w:r>
      <w:r w:rsidR="00B8702B" w:rsidRPr="009B45CB">
        <w:rPr>
          <w:rtl/>
        </w:rPr>
        <w:t xml:space="preserve"> </w:t>
      </w:r>
      <w:r w:rsidR="00B8702B" w:rsidRPr="009B45CB">
        <w:rPr>
          <w:rtl/>
        </w:rPr>
        <w:t>و31(أ).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1C1C" w14:textId="78ACD12F" w:rsidR="005C7F91" w:rsidRPr="005C7F91" w:rsidRDefault="005C7F91" w:rsidP="005C7F91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748DE">
      <w:t>CAT/C/KWT/CO/4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CD54" w14:textId="31885BC0" w:rsidR="005C7F91" w:rsidRPr="005C7F91" w:rsidRDefault="005C7F91" w:rsidP="005C7F91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748DE">
      <w:t>CAT/C/KWT/CO/4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666F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53BA6C36"/>
    <w:lvl w:ilvl="0" w:tplc="DBC22AE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754625369">
    <w:abstractNumId w:val="15"/>
  </w:num>
  <w:num w:numId="2" w16cid:durableId="2005014375">
    <w:abstractNumId w:val="12"/>
  </w:num>
  <w:num w:numId="3" w16cid:durableId="78907883">
    <w:abstractNumId w:val="2"/>
  </w:num>
  <w:num w:numId="4" w16cid:durableId="84041760">
    <w:abstractNumId w:val="11"/>
  </w:num>
  <w:num w:numId="5" w16cid:durableId="1838305371">
    <w:abstractNumId w:val="8"/>
  </w:num>
  <w:num w:numId="6" w16cid:durableId="1429082023">
    <w:abstractNumId w:val="5"/>
  </w:num>
  <w:num w:numId="7" w16cid:durableId="1686519971">
    <w:abstractNumId w:val="17"/>
  </w:num>
  <w:num w:numId="8" w16cid:durableId="1542939405">
    <w:abstractNumId w:val="2"/>
  </w:num>
  <w:num w:numId="9" w16cid:durableId="1534923937">
    <w:abstractNumId w:val="11"/>
  </w:num>
  <w:num w:numId="10" w16cid:durableId="727270151">
    <w:abstractNumId w:val="5"/>
  </w:num>
  <w:num w:numId="11" w16cid:durableId="1575820868">
    <w:abstractNumId w:val="17"/>
  </w:num>
  <w:num w:numId="12" w16cid:durableId="930940216">
    <w:abstractNumId w:val="2"/>
  </w:num>
  <w:num w:numId="13" w16cid:durableId="453253722">
    <w:abstractNumId w:val="11"/>
  </w:num>
  <w:num w:numId="14" w16cid:durableId="1647667026">
    <w:abstractNumId w:val="8"/>
  </w:num>
  <w:num w:numId="15" w16cid:durableId="546258377">
    <w:abstractNumId w:val="5"/>
  </w:num>
  <w:num w:numId="16" w16cid:durableId="1600287576">
    <w:abstractNumId w:val="17"/>
  </w:num>
  <w:num w:numId="17" w16cid:durableId="374043658">
    <w:abstractNumId w:val="4"/>
  </w:num>
  <w:num w:numId="18" w16cid:durableId="1385523549">
    <w:abstractNumId w:val="3"/>
  </w:num>
  <w:num w:numId="19" w16cid:durableId="1650208417">
    <w:abstractNumId w:val="16"/>
  </w:num>
  <w:num w:numId="20" w16cid:durableId="2084178010">
    <w:abstractNumId w:val="13"/>
  </w:num>
  <w:num w:numId="21" w16cid:durableId="760220445">
    <w:abstractNumId w:val="1"/>
  </w:num>
  <w:num w:numId="22" w16cid:durableId="614872861">
    <w:abstractNumId w:val="14"/>
  </w:num>
  <w:num w:numId="23" w16cid:durableId="1378167217">
    <w:abstractNumId w:val="0"/>
  </w:num>
  <w:num w:numId="24" w16cid:durableId="1872180283">
    <w:abstractNumId w:val="9"/>
  </w:num>
  <w:num w:numId="25" w16cid:durableId="2111268748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6258181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0165403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39385004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32310182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694376425">
    <w:abstractNumId w:val="7"/>
  </w:num>
  <w:num w:numId="31" w16cid:durableId="98991372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1624335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910"/>
    <w:rsid w:val="000076D5"/>
    <w:rsid w:val="000148E0"/>
    <w:rsid w:val="00043663"/>
    <w:rsid w:val="000456F3"/>
    <w:rsid w:val="000505CF"/>
    <w:rsid w:val="000A2113"/>
    <w:rsid w:val="000B7DC6"/>
    <w:rsid w:val="000D701C"/>
    <w:rsid w:val="000E11D4"/>
    <w:rsid w:val="000E2A71"/>
    <w:rsid w:val="000F71D2"/>
    <w:rsid w:val="00143C39"/>
    <w:rsid w:val="00160263"/>
    <w:rsid w:val="00166BD2"/>
    <w:rsid w:val="00167825"/>
    <w:rsid w:val="00170EB3"/>
    <w:rsid w:val="001748DE"/>
    <w:rsid w:val="00181F96"/>
    <w:rsid w:val="001A1371"/>
    <w:rsid w:val="001B346A"/>
    <w:rsid w:val="001D6F7B"/>
    <w:rsid w:val="001E070D"/>
    <w:rsid w:val="001E1CAD"/>
    <w:rsid w:val="001E290D"/>
    <w:rsid w:val="001E570B"/>
    <w:rsid w:val="00210DD4"/>
    <w:rsid w:val="002144FA"/>
    <w:rsid w:val="0023469A"/>
    <w:rsid w:val="00243C8A"/>
    <w:rsid w:val="0024581F"/>
    <w:rsid w:val="0025768A"/>
    <w:rsid w:val="00261289"/>
    <w:rsid w:val="00266034"/>
    <w:rsid w:val="0026755E"/>
    <w:rsid w:val="00267A0E"/>
    <w:rsid w:val="002901D9"/>
    <w:rsid w:val="00294A27"/>
    <w:rsid w:val="002976C2"/>
    <w:rsid w:val="0031291A"/>
    <w:rsid w:val="00323EC8"/>
    <w:rsid w:val="003260FF"/>
    <w:rsid w:val="00343D95"/>
    <w:rsid w:val="00362E33"/>
    <w:rsid w:val="00370B91"/>
    <w:rsid w:val="00374341"/>
    <w:rsid w:val="00384DA7"/>
    <w:rsid w:val="003D1062"/>
    <w:rsid w:val="003F3B1E"/>
    <w:rsid w:val="00420D7B"/>
    <w:rsid w:val="00450B21"/>
    <w:rsid w:val="00453B63"/>
    <w:rsid w:val="00455780"/>
    <w:rsid w:val="00462F28"/>
    <w:rsid w:val="00472BE8"/>
    <w:rsid w:val="004811D5"/>
    <w:rsid w:val="004956DC"/>
    <w:rsid w:val="004B0A1C"/>
    <w:rsid w:val="004D2177"/>
    <w:rsid w:val="004D298E"/>
    <w:rsid w:val="005079DE"/>
    <w:rsid w:val="00531DEA"/>
    <w:rsid w:val="0054472E"/>
    <w:rsid w:val="005662A9"/>
    <w:rsid w:val="00575E9A"/>
    <w:rsid w:val="005827D4"/>
    <w:rsid w:val="00593BE6"/>
    <w:rsid w:val="0059622A"/>
    <w:rsid w:val="005A3015"/>
    <w:rsid w:val="005A3966"/>
    <w:rsid w:val="005C1AC6"/>
    <w:rsid w:val="005C5878"/>
    <w:rsid w:val="005C7CEA"/>
    <w:rsid w:val="005C7F91"/>
    <w:rsid w:val="005D3C0B"/>
    <w:rsid w:val="005E23DF"/>
    <w:rsid w:val="005E5217"/>
    <w:rsid w:val="005F0FA4"/>
    <w:rsid w:val="005F30EE"/>
    <w:rsid w:val="0060473A"/>
    <w:rsid w:val="00656392"/>
    <w:rsid w:val="006646E9"/>
    <w:rsid w:val="0068781D"/>
    <w:rsid w:val="006959B0"/>
    <w:rsid w:val="006B2A7F"/>
    <w:rsid w:val="006B3E27"/>
    <w:rsid w:val="006B6507"/>
    <w:rsid w:val="006C104C"/>
    <w:rsid w:val="006C3110"/>
    <w:rsid w:val="006C6FAB"/>
    <w:rsid w:val="006D05CB"/>
    <w:rsid w:val="00706DFD"/>
    <w:rsid w:val="00712059"/>
    <w:rsid w:val="007175B2"/>
    <w:rsid w:val="00733704"/>
    <w:rsid w:val="0074737D"/>
    <w:rsid w:val="00761849"/>
    <w:rsid w:val="0078071A"/>
    <w:rsid w:val="007A3847"/>
    <w:rsid w:val="007D56C1"/>
    <w:rsid w:val="00817373"/>
    <w:rsid w:val="008268CA"/>
    <w:rsid w:val="00852A9A"/>
    <w:rsid w:val="00860491"/>
    <w:rsid w:val="00874514"/>
    <w:rsid w:val="00893A8A"/>
    <w:rsid w:val="00897AA1"/>
    <w:rsid w:val="008C0B37"/>
    <w:rsid w:val="008E0474"/>
    <w:rsid w:val="008F49E1"/>
    <w:rsid w:val="0090370F"/>
    <w:rsid w:val="00906A57"/>
    <w:rsid w:val="009269D2"/>
    <w:rsid w:val="0093098B"/>
    <w:rsid w:val="00942135"/>
    <w:rsid w:val="009521B0"/>
    <w:rsid w:val="00972676"/>
    <w:rsid w:val="00976AB7"/>
    <w:rsid w:val="00981C12"/>
    <w:rsid w:val="009A7E9F"/>
    <w:rsid w:val="009B45CB"/>
    <w:rsid w:val="009E4397"/>
    <w:rsid w:val="009E5018"/>
    <w:rsid w:val="009F09F5"/>
    <w:rsid w:val="00A12B37"/>
    <w:rsid w:val="00A2542A"/>
    <w:rsid w:val="00A34EA8"/>
    <w:rsid w:val="00A44D86"/>
    <w:rsid w:val="00A67AF5"/>
    <w:rsid w:val="00A84407"/>
    <w:rsid w:val="00A94CA3"/>
    <w:rsid w:val="00AB2C0B"/>
    <w:rsid w:val="00AB6758"/>
    <w:rsid w:val="00B07715"/>
    <w:rsid w:val="00B13763"/>
    <w:rsid w:val="00B456A0"/>
    <w:rsid w:val="00B477A4"/>
    <w:rsid w:val="00B54045"/>
    <w:rsid w:val="00B82677"/>
    <w:rsid w:val="00B8702B"/>
    <w:rsid w:val="00BA39D4"/>
    <w:rsid w:val="00BD0805"/>
    <w:rsid w:val="00C111C6"/>
    <w:rsid w:val="00C438D7"/>
    <w:rsid w:val="00C62476"/>
    <w:rsid w:val="00C64C7B"/>
    <w:rsid w:val="00C81B50"/>
    <w:rsid w:val="00C832C2"/>
    <w:rsid w:val="00C87F1F"/>
    <w:rsid w:val="00C96AFF"/>
    <w:rsid w:val="00CA2103"/>
    <w:rsid w:val="00CA35DF"/>
    <w:rsid w:val="00CD1801"/>
    <w:rsid w:val="00CE74A8"/>
    <w:rsid w:val="00CF25FC"/>
    <w:rsid w:val="00D10EF1"/>
    <w:rsid w:val="00D2675D"/>
    <w:rsid w:val="00D317F1"/>
    <w:rsid w:val="00D3653E"/>
    <w:rsid w:val="00D42810"/>
    <w:rsid w:val="00D914A7"/>
    <w:rsid w:val="00DB712F"/>
    <w:rsid w:val="00DC1D29"/>
    <w:rsid w:val="00DD13C3"/>
    <w:rsid w:val="00DD596E"/>
    <w:rsid w:val="00DD621E"/>
    <w:rsid w:val="00DF0575"/>
    <w:rsid w:val="00E2697F"/>
    <w:rsid w:val="00E40D26"/>
    <w:rsid w:val="00E64B72"/>
    <w:rsid w:val="00E70E04"/>
    <w:rsid w:val="00E76499"/>
    <w:rsid w:val="00E81413"/>
    <w:rsid w:val="00EC05A7"/>
    <w:rsid w:val="00EC4B6B"/>
    <w:rsid w:val="00ED1035"/>
    <w:rsid w:val="00EE56C3"/>
    <w:rsid w:val="00EE6DF4"/>
    <w:rsid w:val="00EF1EE5"/>
    <w:rsid w:val="00F12779"/>
    <w:rsid w:val="00F158EB"/>
    <w:rsid w:val="00F1695F"/>
    <w:rsid w:val="00F30542"/>
    <w:rsid w:val="00F56910"/>
    <w:rsid w:val="00F62057"/>
    <w:rsid w:val="00F763B4"/>
    <w:rsid w:val="00F81AF1"/>
    <w:rsid w:val="00F859AF"/>
    <w:rsid w:val="00F900C3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77D369B"/>
  <w15:docId w15:val="{F3C60322-B7FB-4B1F-B9F6-DB1AD7CF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BE6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93B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93B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93B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93B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93B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93B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93B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93B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93B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593B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93B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93B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93B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93B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93B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93B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93B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93B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93B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93B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93BE6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93B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93B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93BE6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93BE6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93BE6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93B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93B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93BE6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593BE6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93BE6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93BE6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93BE6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93BE6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93BE6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93BE6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93B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93BE6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93B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3B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593BE6"/>
    <w:rPr>
      <w:b/>
      <w:bCs/>
    </w:rPr>
  </w:style>
  <w:style w:type="table" w:styleId="TableGrid">
    <w:name w:val="Table Grid"/>
    <w:basedOn w:val="TableNormal"/>
    <w:rsid w:val="00593BE6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93B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93B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93B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93B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93B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93B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93B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593BE6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593BE6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93BE6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93BE6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593BE6"/>
  </w:style>
  <w:style w:type="paragraph" w:customStyle="1" w:styleId="FootnoteGA">
    <w:name w:val="_Footnote_GA"/>
    <w:basedOn w:val="Normal"/>
    <w:qFormat/>
    <w:rsid w:val="00593B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593B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593B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593B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593B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593B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593BE6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593BE6"/>
    <w:rPr>
      <w:lang w:val="en-US" w:eastAsia="zh-TW"/>
    </w:rPr>
  </w:style>
  <w:style w:type="paragraph" w:customStyle="1" w:styleId="STitleMGA">
    <w:name w:val="S_Title_M_GA"/>
    <w:basedOn w:val="SMGA"/>
    <w:qFormat/>
    <w:rsid w:val="00593BE6"/>
    <w:rPr>
      <w:lang w:eastAsia="zh-TW"/>
    </w:rPr>
  </w:style>
  <w:style w:type="paragraph" w:customStyle="1" w:styleId="STitleSGA">
    <w:name w:val="S_Title_S_GA"/>
    <w:basedOn w:val="SSGA"/>
    <w:qFormat/>
    <w:rsid w:val="00593BE6"/>
    <w:rPr>
      <w:lang w:eastAsia="zh-TW"/>
    </w:rPr>
  </w:style>
  <w:style w:type="paragraph" w:customStyle="1" w:styleId="HChG">
    <w:name w:val="_ H _Ch_G"/>
    <w:basedOn w:val="Normal"/>
    <w:next w:val="Normal"/>
    <w:rsid w:val="006C6FAB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6C6FAB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6C6FA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6C6FAB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6C6FAB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6C6FAB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6C6FAB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locked/>
    <w:rsid w:val="006C6FAB"/>
    <w:rPr>
      <w:rFonts w:ascii="Times New Roman" w:eastAsia="SimSun" w:hAnsiTheme="minorHAnsi" w:cs="Simplified Arabic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A254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=symbolno=INT%2FCAT%2FFUL%2FKWT%2F32845&amp;Lang=en" TargetMode="External"/><Relationship Id="rId13" Type="http://schemas.openxmlformats.org/officeDocument/2006/relationships/hyperlink" Target="https://undocs.org/ar/CCPR/C/KWT/CO/4" TargetMode="External"/><Relationship Id="rId18" Type="http://schemas.openxmlformats.org/officeDocument/2006/relationships/hyperlink" Target="https://undocs.org/ar/CRC/C/KWT/CO/3-6" TargetMode="External"/><Relationship Id="rId26" Type="http://schemas.openxmlformats.org/officeDocument/2006/relationships/hyperlink" Target="https://undocs.org/ar/CCPR/C/KWT/CO/4" TargetMode="External"/><Relationship Id="rId3" Type="http://schemas.openxmlformats.org/officeDocument/2006/relationships/hyperlink" Target="https://undocs.org/ar/CAT/C/SR.2141" TargetMode="External"/><Relationship Id="rId21" Type="http://schemas.openxmlformats.org/officeDocument/2006/relationships/hyperlink" Target="https://undocs.org/ar/CERD/C/KWT/CO/21-24" TargetMode="External"/><Relationship Id="rId34" Type="http://schemas.openxmlformats.org/officeDocument/2006/relationships/hyperlink" Target="https://undocs.org/ar/CEDAW/C/KWT/CO/6" TargetMode="External"/><Relationship Id="rId7" Type="http://schemas.openxmlformats.org/officeDocument/2006/relationships/hyperlink" Target="https://undocs.org/ar/CAT/C/KWT/CO/3/Add.1" TargetMode="External"/><Relationship Id="rId12" Type="http://schemas.openxmlformats.org/officeDocument/2006/relationships/hyperlink" Target="https://undocs.org/ar/CEDAW/C/KWT/CO/6" TargetMode="External"/><Relationship Id="rId17" Type="http://schemas.openxmlformats.org/officeDocument/2006/relationships/hyperlink" Target="https://undocs.org/ar/CEDAW/C/KWT/CO/6" TargetMode="External"/><Relationship Id="rId25" Type="http://schemas.openxmlformats.org/officeDocument/2006/relationships/hyperlink" Target="https://undocs.org/ar/CEDAW/C/KWT/CO/6" TargetMode="External"/><Relationship Id="rId33" Type="http://schemas.openxmlformats.org/officeDocument/2006/relationships/hyperlink" Target="https://undocs.org/ar/CRC/C/KWT/CO/3-6" TargetMode="External"/><Relationship Id="rId2" Type="http://schemas.openxmlformats.org/officeDocument/2006/relationships/hyperlink" Target="https://undocs.org/ar/CAT/C/SR.2138" TargetMode="External"/><Relationship Id="rId16" Type="http://schemas.openxmlformats.org/officeDocument/2006/relationships/hyperlink" Target="https://undocs.org/ar/CERD/C/KWT/CO/21-24" TargetMode="External"/><Relationship Id="rId20" Type="http://schemas.openxmlformats.org/officeDocument/2006/relationships/hyperlink" Target="https://undocs.org/ar/CCPR/C/KWT/CO/4" TargetMode="External"/><Relationship Id="rId29" Type="http://schemas.openxmlformats.org/officeDocument/2006/relationships/hyperlink" Target="https://undocs.org/ar/CEDAW/C/KWT/CO/6" TargetMode="External"/><Relationship Id="rId1" Type="http://schemas.openxmlformats.org/officeDocument/2006/relationships/hyperlink" Target="https://undocs.org/ar/CAT/C/KWT/4" TargetMode="External"/><Relationship Id="rId6" Type="http://schemas.openxmlformats.org/officeDocument/2006/relationships/hyperlink" Target="https://undocs.org/ar/CAT/C/KWT/CO/3/Corr.2" TargetMode="External"/><Relationship Id="rId11" Type="http://schemas.openxmlformats.org/officeDocument/2006/relationships/hyperlink" Target="https://undocs.org/ar/CERD/C/KWT/CO/21-24" TargetMode="External"/><Relationship Id="rId24" Type="http://schemas.openxmlformats.org/officeDocument/2006/relationships/hyperlink" Target="https://undocs.org/ar/E/C.12/KWT/CO/3" TargetMode="External"/><Relationship Id="rId32" Type="http://schemas.openxmlformats.org/officeDocument/2006/relationships/hyperlink" Target="https://undocs.org/ar/CCPR/C/KWT/CO/4" TargetMode="External"/><Relationship Id="rId5" Type="http://schemas.openxmlformats.org/officeDocument/2006/relationships/hyperlink" Target="https://undocs.org/ar/CAT/C/KWT/CO/3/Corr.1" TargetMode="External"/><Relationship Id="rId15" Type="http://schemas.openxmlformats.org/officeDocument/2006/relationships/hyperlink" Target="https://undocs.org/ar/E/C.12/KWT/CO/3" TargetMode="External"/><Relationship Id="rId23" Type="http://schemas.openxmlformats.org/officeDocument/2006/relationships/hyperlink" Target="https://undocs.org/ar/CERD/C/KWT/CO/21-24" TargetMode="External"/><Relationship Id="rId28" Type="http://schemas.openxmlformats.org/officeDocument/2006/relationships/hyperlink" Target="https://undocs.org/ar/E/C.12/KWT/CO/3" TargetMode="External"/><Relationship Id="rId10" Type="http://schemas.openxmlformats.org/officeDocument/2006/relationships/hyperlink" Target="https://undocs.org/ar/E/C.12/KWT/CO/3" TargetMode="External"/><Relationship Id="rId19" Type="http://schemas.openxmlformats.org/officeDocument/2006/relationships/hyperlink" Target="https://undocs.org/ar/CCPR/C/KWT/CO/4" TargetMode="External"/><Relationship Id="rId31" Type="http://schemas.openxmlformats.org/officeDocument/2006/relationships/hyperlink" Target="https://undocs.org/ar/CEDAW/C/KWT/CO/6" TargetMode="External"/><Relationship Id="rId4" Type="http://schemas.openxmlformats.org/officeDocument/2006/relationships/hyperlink" Target="https://undocs.org/ar/CAT/C/KWT/CO/3" TargetMode="External"/><Relationship Id="rId9" Type="http://schemas.openxmlformats.org/officeDocument/2006/relationships/hyperlink" Target="https://undocs.org/ar/CCPR/C/KWT/CO/4" TargetMode="External"/><Relationship Id="rId14" Type="http://schemas.openxmlformats.org/officeDocument/2006/relationships/hyperlink" Target="https://undocs.org/ar/CCPR/C/KWT/CO/4" TargetMode="External"/><Relationship Id="rId22" Type="http://schemas.openxmlformats.org/officeDocument/2006/relationships/hyperlink" Target="https://undocs.org/ar/CCPR/C/KWT/CO/4" TargetMode="External"/><Relationship Id="rId27" Type="http://schemas.openxmlformats.org/officeDocument/2006/relationships/hyperlink" Target="https://undocs.org/ar/CERD/C/KWT/CO/21-24" TargetMode="External"/><Relationship Id="rId30" Type="http://schemas.openxmlformats.org/officeDocument/2006/relationships/hyperlink" Target="https://undocs.org/ar/CRC/C/KWT/CO/3-6" TargetMode="External"/><Relationship Id="rId35" Type="http://schemas.openxmlformats.org/officeDocument/2006/relationships/hyperlink" Target="https://undocs.org/ar/CRPD/C/KWT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17</Pages>
  <Words>6843</Words>
  <Characters>35651</Characters>
  <Application>Microsoft Office Word</Application>
  <DocSecurity>0</DocSecurity>
  <Lines>564</Lines>
  <Paragraphs>177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CAT/C/KWT/CO/4</vt:lpstr>
    </vt:vector>
  </TitlesOfParts>
  <Company>DCM</Company>
  <LinksUpToDate>false</LinksUpToDate>
  <CharactersWithSpaces>42461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CAT/C/KWT/CO/4</dc:title>
  <dc:subject>GE.2422241(A)</dc:subject>
  <dc:creator>Jamela CHEDAD - ABEL</dc:creator>
  <cp:keywords>GE.(A)</cp:keywords>
  <dc:description>General_x000d_
6 December 2024_x000d_
Arabic_x000d_
English</dc:description>
  <cp:lastModifiedBy>Jamila Chedad</cp:lastModifiedBy>
  <cp:revision>3</cp:revision>
  <cp:lastPrinted>2025-01-02T15:54:00Z</cp:lastPrinted>
  <dcterms:created xsi:type="dcterms:W3CDTF">2025-01-02T15:54:00Z</dcterms:created>
  <dcterms:modified xsi:type="dcterms:W3CDTF">2025-01-02T15:54:00Z</dcterms:modified>
  <cp:category>Final</cp:category>
</cp:coreProperties>
</file>