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579D0991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BDD37BC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0AFF29A" w14:textId="4B92DE3B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585B2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8FAC67A" w14:textId="77777777" w:rsidR="00165C15" w:rsidRPr="00D47EEA" w:rsidRDefault="00977002" w:rsidP="00977002">
            <w:pPr>
              <w:suppressAutoHyphens w:val="0"/>
              <w:spacing w:after="20"/>
              <w:jc w:val="right"/>
            </w:pPr>
            <w:r w:rsidRPr="00977002">
              <w:rPr>
                <w:sz w:val="40"/>
              </w:rPr>
              <w:t>CCPR</w:t>
            </w:r>
            <w:r>
              <w:t>/C/TTO/5</w:t>
            </w:r>
          </w:p>
        </w:tc>
      </w:tr>
      <w:tr w:rsidR="00165C15" w14:paraId="59EBB689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E84D1F3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49987A62" wp14:editId="799BEDF2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8771BB1" w14:textId="1FECA866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585B2C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Covenant</w:t>
            </w:r>
            <w:r w:rsidR="00585B2C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Civil</w:t>
            </w:r>
            <w:r w:rsidR="00585B2C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 w:rsidR="00585B2C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Political</w:t>
            </w:r>
            <w:r w:rsidR="00585B2C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C6E028E" w14:textId="3F6E65D7" w:rsidR="00165C15" w:rsidRDefault="00977002" w:rsidP="00977002">
            <w:pPr>
              <w:suppressAutoHyphens w:val="0"/>
              <w:spacing w:before="240"/>
            </w:pPr>
            <w:r>
              <w:t>Distr.:</w:t>
            </w:r>
            <w:r w:rsidR="00585B2C">
              <w:t xml:space="preserve"> </w:t>
            </w:r>
            <w:r>
              <w:t>General</w:t>
            </w:r>
          </w:p>
          <w:p w14:paraId="0364F6B4" w14:textId="0D6E31DF" w:rsidR="00977002" w:rsidRDefault="00977002" w:rsidP="00977002">
            <w:pPr>
              <w:suppressAutoHyphens w:val="0"/>
            </w:pPr>
            <w:r>
              <w:t>10</w:t>
            </w:r>
            <w:r w:rsidR="00585B2C">
              <w:t xml:space="preserve"> </w:t>
            </w:r>
            <w:r>
              <w:t>November</w:t>
            </w:r>
            <w:r w:rsidR="00585B2C">
              <w:t xml:space="preserve"> </w:t>
            </w:r>
            <w:r>
              <w:t>2021</w:t>
            </w:r>
          </w:p>
          <w:p w14:paraId="53590732" w14:textId="77777777" w:rsidR="00977002" w:rsidRDefault="00977002" w:rsidP="00977002">
            <w:pPr>
              <w:suppressAutoHyphens w:val="0"/>
            </w:pPr>
          </w:p>
          <w:p w14:paraId="57F8AE88" w14:textId="77777777" w:rsidR="00977002" w:rsidRDefault="00977002" w:rsidP="00977002">
            <w:pPr>
              <w:suppressAutoHyphens w:val="0"/>
            </w:pPr>
            <w:r>
              <w:t>Original:</w:t>
            </w:r>
            <w:r w:rsidR="00585B2C">
              <w:t xml:space="preserve"> </w:t>
            </w:r>
            <w:r>
              <w:t>English</w:t>
            </w:r>
          </w:p>
          <w:p w14:paraId="1975DEA9" w14:textId="629ACF54" w:rsidR="00E63511" w:rsidRDefault="00E63511" w:rsidP="00977002">
            <w:pPr>
              <w:suppressAutoHyphens w:val="0"/>
            </w:pPr>
            <w:r>
              <w:t>English, French and Spanish only</w:t>
            </w:r>
          </w:p>
        </w:tc>
      </w:tr>
    </w:tbl>
    <w:p w14:paraId="6D431BA8" w14:textId="6940F58B" w:rsidR="00977002" w:rsidRPr="00236A1C" w:rsidRDefault="00977002" w:rsidP="00977002">
      <w:pPr>
        <w:spacing w:before="120"/>
        <w:rPr>
          <w:b/>
          <w:sz w:val="24"/>
        </w:rPr>
      </w:pPr>
      <w:r w:rsidRPr="00236A1C">
        <w:rPr>
          <w:b/>
          <w:sz w:val="24"/>
        </w:rPr>
        <w:t>Human</w:t>
      </w:r>
      <w:r w:rsidR="00585B2C">
        <w:rPr>
          <w:b/>
          <w:sz w:val="24"/>
        </w:rPr>
        <w:t xml:space="preserve"> </w:t>
      </w:r>
      <w:r w:rsidRPr="00236A1C">
        <w:rPr>
          <w:b/>
          <w:sz w:val="24"/>
        </w:rPr>
        <w:t>Rights</w:t>
      </w:r>
      <w:r w:rsidR="00585B2C">
        <w:rPr>
          <w:b/>
          <w:sz w:val="24"/>
        </w:rPr>
        <w:t xml:space="preserve"> </w:t>
      </w:r>
      <w:r w:rsidRPr="00236A1C">
        <w:rPr>
          <w:b/>
          <w:sz w:val="24"/>
        </w:rPr>
        <w:t>Committee</w:t>
      </w:r>
    </w:p>
    <w:p w14:paraId="4288DB44" w14:textId="5580D3D0" w:rsidR="00977002" w:rsidRPr="00236A1C" w:rsidRDefault="00977002" w:rsidP="00977002">
      <w:pPr>
        <w:pStyle w:val="HMG"/>
      </w:pPr>
      <w:r w:rsidRPr="00236A1C">
        <w:tab/>
      </w:r>
      <w:r w:rsidRPr="00236A1C">
        <w:tab/>
        <w:t>Fifth</w:t>
      </w:r>
      <w:r w:rsidR="00585B2C">
        <w:t xml:space="preserve"> </w:t>
      </w:r>
      <w:r w:rsidRPr="00236A1C">
        <w:t>periodic</w:t>
      </w:r>
      <w:r w:rsidR="00585B2C">
        <w:t xml:space="preserve"> </w:t>
      </w:r>
      <w:r w:rsidRPr="00236A1C">
        <w:t>report</w:t>
      </w:r>
      <w:r w:rsidR="00585B2C">
        <w:t xml:space="preserve"> </w:t>
      </w:r>
      <w:r w:rsidRPr="00236A1C">
        <w:t>submitted</w:t>
      </w:r>
      <w:r w:rsidR="00585B2C">
        <w:t xml:space="preserve"> </w:t>
      </w:r>
      <w:r w:rsidRPr="00236A1C">
        <w:t>by</w:t>
      </w:r>
      <w:r w:rsidR="00585B2C">
        <w:t xml:space="preserve"> </w:t>
      </w:r>
      <w:r w:rsidRPr="00236A1C">
        <w:t>Trinidad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Tobago</w:t>
      </w:r>
      <w:r w:rsidR="00585B2C">
        <w:t xml:space="preserve"> </w:t>
      </w:r>
      <w:r w:rsidRPr="00236A1C">
        <w:t>under</w:t>
      </w:r>
      <w:r w:rsidR="00585B2C">
        <w:t xml:space="preserve"> </w:t>
      </w:r>
      <w:r w:rsidRPr="00236A1C">
        <w:t>article</w:t>
      </w:r>
      <w:r w:rsidR="00585B2C">
        <w:t xml:space="preserve"> </w:t>
      </w:r>
      <w:r w:rsidRPr="00236A1C">
        <w:t>40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Covenant</w:t>
      </w:r>
      <w:r w:rsidR="00585B2C">
        <w:t xml:space="preserve"> </w:t>
      </w:r>
      <w:r w:rsidRPr="00236A1C">
        <w:t>pursuant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optional</w:t>
      </w:r>
      <w:r w:rsidR="00585B2C">
        <w:t xml:space="preserve"> </w:t>
      </w:r>
      <w:r w:rsidRPr="00236A1C">
        <w:t>reporting</w:t>
      </w:r>
      <w:r w:rsidR="00585B2C">
        <w:t xml:space="preserve"> </w:t>
      </w:r>
      <w:r w:rsidRPr="00236A1C">
        <w:t>procedure,</w:t>
      </w:r>
      <w:r w:rsidR="00585B2C">
        <w:t xml:space="preserve"> </w:t>
      </w:r>
      <w:r w:rsidRPr="00236A1C">
        <w:t>due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2019</w:t>
      </w:r>
      <w:r w:rsidRPr="00977002">
        <w:rPr>
          <w:rStyle w:val="FootnoteReference"/>
          <w:sz w:val="20"/>
          <w:vertAlign w:val="baseline"/>
        </w:rPr>
        <w:footnoteReference w:customMarkFollows="1" w:id="1"/>
        <w:t>*</w:t>
      </w:r>
    </w:p>
    <w:p w14:paraId="17509473" w14:textId="181CE91B" w:rsidR="00977002" w:rsidRPr="00236A1C" w:rsidRDefault="00977002" w:rsidP="00977002">
      <w:pPr>
        <w:pStyle w:val="SingleTxtG"/>
        <w:jc w:val="right"/>
      </w:pPr>
      <w:r w:rsidRPr="00236A1C">
        <w:t>[Date</w:t>
      </w:r>
      <w:r w:rsidR="00585B2C">
        <w:t xml:space="preserve"> </w:t>
      </w:r>
      <w:r w:rsidRPr="00236A1C">
        <w:t>received:</w:t>
      </w:r>
      <w:r w:rsidR="00585B2C">
        <w:t xml:space="preserve"> </w:t>
      </w:r>
      <w:r w:rsidRPr="00236A1C">
        <w:t>11</w:t>
      </w:r>
      <w:r w:rsidR="00585B2C">
        <w:t xml:space="preserve"> </w:t>
      </w:r>
      <w:r w:rsidRPr="00236A1C">
        <w:t>June</w:t>
      </w:r>
      <w:r w:rsidR="00585B2C">
        <w:t xml:space="preserve"> </w:t>
      </w:r>
      <w:r w:rsidRPr="00236A1C">
        <w:t>2021]</w:t>
      </w:r>
    </w:p>
    <w:p w14:paraId="095BC3F7" w14:textId="4EE3AA26" w:rsidR="00977002" w:rsidRPr="00236A1C" w:rsidRDefault="00977002" w:rsidP="00977002">
      <w:pPr>
        <w:pStyle w:val="HChG"/>
      </w:pPr>
      <w:r w:rsidRPr="00236A1C">
        <w:br w:type="page"/>
      </w:r>
      <w:r w:rsidRPr="00236A1C">
        <w:lastRenderedPageBreak/>
        <w:tab/>
        <w:t>I.</w:t>
      </w:r>
      <w:r w:rsidRPr="00236A1C">
        <w:tab/>
        <w:t>Introduction</w:t>
      </w:r>
    </w:p>
    <w:p w14:paraId="34D48615" w14:textId="6A58FE46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pleased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respond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List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Issues</w:t>
      </w:r>
      <w:r w:rsidR="00585B2C">
        <w:t xml:space="preserve"> </w:t>
      </w:r>
      <w:r w:rsidR="00977002" w:rsidRPr="00236A1C">
        <w:t>Prior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Reporting</w:t>
      </w:r>
      <w:r w:rsidR="00585B2C">
        <w:t xml:space="preserve"> </w:t>
      </w:r>
      <w:r w:rsidR="00977002" w:rsidRPr="00236A1C">
        <w:t>presented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connection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Convention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Civil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Political</w:t>
      </w:r>
      <w:r w:rsidR="00585B2C">
        <w:t xml:space="preserve"> </w:t>
      </w:r>
      <w:r w:rsidR="00977002" w:rsidRPr="00236A1C">
        <w:t>Rights.</w:t>
      </w:r>
    </w:p>
    <w:p w14:paraId="286BEA9C" w14:textId="3225AC8A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(ILHRU)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Affairs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responsible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drafting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Reports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List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Issues</w:t>
      </w:r>
      <w:r w:rsidR="00585B2C">
        <w:t xml:space="preserve"> </w:t>
      </w:r>
      <w:r w:rsidR="00977002" w:rsidRPr="00236A1C">
        <w:t>Prior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Reporting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Convention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Civil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Political</w:t>
      </w:r>
      <w:r w:rsidR="00585B2C">
        <w:t xml:space="preserve"> </w:t>
      </w:r>
      <w:r w:rsidR="00977002" w:rsidRPr="00236A1C">
        <w:t>Rights.</w:t>
      </w:r>
    </w:p>
    <w:p w14:paraId="51A255F7" w14:textId="49613B1D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</w:t>
      </w:r>
      <w:r w:rsidR="00585B2C">
        <w:t xml:space="preserve"> </w:t>
      </w:r>
      <w:r w:rsidR="00977002" w:rsidRPr="00236A1C">
        <w:t>consultative</w:t>
      </w:r>
      <w:r w:rsidR="00585B2C">
        <w:t xml:space="preserve"> </w:t>
      </w:r>
      <w:r w:rsidR="00977002" w:rsidRPr="00236A1C">
        <w:t>approach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adopted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hosting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attending</w:t>
      </w:r>
      <w:r w:rsidR="00585B2C">
        <w:t xml:space="preserve"> </w:t>
      </w:r>
      <w:r w:rsidR="00977002" w:rsidRPr="00236A1C">
        <w:t>conferences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both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Stakeholders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Civil</w:t>
      </w:r>
      <w:r w:rsidR="00585B2C">
        <w:t xml:space="preserve"> </w:t>
      </w:r>
      <w:r w:rsidR="00977002" w:rsidRPr="00236A1C">
        <w:t>Society</w:t>
      </w:r>
      <w:r w:rsidR="00585B2C">
        <w:t xml:space="preserve"> </w:t>
      </w:r>
      <w:r w:rsidR="00977002" w:rsidRPr="00236A1C">
        <w:t>Organizations;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Service,</w:t>
      </w:r>
      <w:r w:rsidR="00585B2C">
        <w:t xml:space="preserve"> </w:t>
      </w:r>
      <w:r w:rsidR="00977002" w:rsidRPr="00236A1C">
        <w:t>Crime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Problem</w:t>
      </w:r>
      <w:r w:rsidR="00585B2C">
        <w:t xml:space="preserve"> </w:t>
      </w:r>
      <w:r w:rsidR="00977002" w:rsidRPr="00236A1C">
        <w:t>Analysis</w:t>
      </w:r>
      <w:r w:rsidR="00585B2C">
        <w:t xml:space="preserve"> </w:t>
      </w:r>
      <w:r w:rsidR="00977002" w:rsidRPr="00236A1C">
        <w:t>(CAPA)</w:t>
      </w:r>
      <w:r w:rsidR="00585B2C">
        <w:t xml:space="preserve"> </w:t>
      </w:r>
      <w:r w:rsidR="00977002" w:rsidRPr="00236A1C">
        <w:t>branch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auspices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Security,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Prime</w:t>
      </w:r>
      <w:r w:rsidR="00585B2C">
        <w:t xml:space="preserve"> </w:t>
      </w:r>
      <w:r w:rsidR="00977002" w:rsidRPr="00236A1C">
        <w:t>Minister,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Affairs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(OPM</w:t>
      </w:r>
      <w:r w:rsidR="00585B2C">
        <w:t xml:space="preserve"> </w:t>
      </w:r>
      <w:r w:rsidR="00977002" w:rsidRPr="00236A1C">
        <w:t>GCAD),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(EOC),</w:t>
      </w:r>
      <w:r w:rsidR="00585B2C">
        <w:t xml:space="preserve"> </w:t>
      </w:r>
      <w:r w:rsidR="00977002" w:rsidRPr="00236A1C">
        <w:t>Children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Authority,</w:t>
      </w:r>
      <w:r w:rsidR="00585B2C">
        <w:t xml:space="preserve"> </w:t>
      </w:r>
      <w:r w:rsidR="00977002" w:rsidRPr="00236A1C">
        <w:t>Judiciary,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Authority,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Health,</w:t>
      </w:r>
      <w:r w:rsidR="00585B2C">
        <w:t xml:space="preserve"> </w:t>
      </w:r>
      <w:r w:rsidR="00977002" w:rsidRPr="00236A1C">
        <w:t>CEDAW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(CCOTT),</w:t>
      </w:r>
      <w:r w:rsidR="00585B2C">
        <w:t xml:space="preserve"> </w:t>
      </w:r>
      <w:r w:rsidR="00977002" w:rsidRPr="00236A1C">
        <w:t>Institute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Development</w:t>
      </w:r>
      <w:r w:rsidR="00585B2C">
        <w:t xml:space="preserve"> </w:t>
      </w:r>
      <w:r w:rsidR="00977002" w:rsidRPr="00236A1C">
        <w:t>Studies</w:t>
      </w:r>
      <w:r w:rsidR="00585B2C">
        <w:t xml:space="preserve"> </w:t>
      </w:r>
      <w:r w:rsidR="00977002" w:rsidRPr="00236A1C">
        <w:t>(IGDS)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University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West</w:t>
      </w:r>
      <w:r w:rsidR="00585B2C">
        <w:t xml:space="preserve"> </w:t>
      </w:r>
      <w:r w:rsidR="00977002" w:rsidRPr="00236A1C">
        <w:t>Indies,</w:t>
      </w:r>
      <w:r w:rsidR="00585B2C">
        <w:t xml:space="preserve"> </w:t>
      </w:r>
      <w:r w:rsidR="00977002" w:rsidRPr="00236A1C">
        <w:t>respectively.</w:t>
      </w:r>
    </w:p>
    <w:p w14:paraId="100C6921" w14:textId="4F141CD1" w:rsidR="00977002" w:rsidRPr="00236A1C" w:rsidRDefault="00977002" w:rsidP="00977002">
      <w:pPr>
        <w:pStyle w:val="HChG"/>
      </w:pPr>
      <w:r w:rsidRPr="00236A1C">
        <w:tab/>
        <w:t>II.</w:t>
      </w:r>
      <w:r w:rsidR="00585B2C">
        <w:t xml:space="preserve"> </w:t>
      </w:r>
      <w:r w:rsidRPr="00236A1C">
        <w:tab/>
        <w:t>General</w:t>
      </w:r>
      <w:r w:rsidR="00585B2C">
        <w:t xml:space="preserve"> </w:t>
      </w:r>
      <w:r w:rsidRPr="00236A1C">
        <w:t>information</w:t>
      </w:r>
      <w:r w:rsidR="00585B2C">
        <w:t xml:space="preserve"> </w:t>
      </w:r>
      <w:r w:rsidRPr="00236A1C">
        <w:t>on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national</w:t>
      </w:r>
      <w:r w:rsidR="00585B2C">
        <w:t xml:space="preserve"> </w:t>
      </w:r>
      <w:r w:rsidRPr="00236A1C">
        <w:t>human</w:t>
      </w:r>
      <w:r w:rsidR="00585B2C">
        <w:t xml:space="preserve"> </w:t>
      </w:r>
      <w:r w:rsidRPr="00236A1C">
        <w:t>rights</w:t>
      </w:r>
      <w:r w:rsidR="00585B2C">
        <w:t xml:space="preserve"> </w:t>
      </w:r>
      <w:r w:rsidRPr="00236A1C">
        <w:t>situation,</w:t>
      </w:r>
      <w:r w:rsidR="00585B2C">
        <w:t xml:space="preserve"> </w:t>
      </w:r>
      <w:r w:rsidRPr="00236A1C">
        <w:t>including</w:t>
      </w:r>
      <w:r w:rsidR="00585B2C">
        <w:t xml:space="preserve"> </w:t>
      </w:r>
      <w:r w:rsidRPr="00236A1C">
        <w:t>new</w:t>
      </w:r>
      <w:r w:rsidR="00585B2C">
        <w:t xml:space="preserve"> </w:t>
      </w:r>
      <w:r w:rsidRPr="00236A1C">
        <w:t>measures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developments</w:t>
      </w:r>
      <w:r w:rsidR="00585B2C">
        <w:t xml:space="preserve"> </w:t>
      </w:r>
      <w:r w:rsidRPr="00236A1C">
        <w:t>relating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implementation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Covenant</w:t>
      </w:r>
    </w:p>
    <w:p w14:paraId="4729CC30" w14:textId="6B21629C" w:rsidR="00977002" w:rsidRPr="00236A1C" w:rsidRDefault="00977002" w:rsidP="00977002">
      <w:pPr>
        <w:pStyle w:val="H1G"/>
      </w:pPr>
      <w:r w:rsidRPr="00236A1C">
        <w:tab/>
        <w:t>A.</w:t>
      </w:r>
      <w:r w:rsidRPr="00236A1C">
        <w:tab/>
        <w:t>Mechanism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implementing</w:t>
      </w:r>
      <w:r w:rsidR="00585B2C">
        <w:t xml:space="preserve"> </w:t>
      </w:r>
      <w:r w:rsidRPr="00236A1C">
        <w:t>concluding</w:t>
      </w:r>
      <w:r w:rsidR="00585B2C">
        <w:t xml:space="preserve"> </w:t>
      </w:r>
      <w:r w:rsidRPr="00236A1C">
        <w:t>observations</w:t>
      </w:r>
    </w:p>
    <w:p w14:paraId="298B25EE" w14:textId="4F8556D6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Currently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existing</w:t>
      </w:r>
      <w:r w:rsidR="00585B2C">
        <w:t xml:space="preserve"> </w:t>
      </w:r>
      <w:r w:rsidR="00977002" w:rsidRPr="00236A1C">
        <w:t>mechanisms</w:t>
      </w:r>
      <w:r w:rsidR="00585B2C">
        <w:t xml:space="preserve"> </w:t>
      </w:r>
      <w:r w:rsidR="00977002" w:rsidRPr="00236A1C">
        <w:t>via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recommendations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concluding</w:t>
      </w:r>
      <w:r w:rsidR="00585B2C">
        <w:t xml:space="preserve"> </w:t>
      </w:r>
      <w:r w:rsidR="00977002" w:rsidRPr="00236A1C">
        <w:t>observations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implemented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Tobago:</w:t>
      </w:r>
    </w:p>
    <w:p w14:paraId="5A3AE2CB" w14:textId="6188933C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Circulation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recommendations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concluding</w:t>
      </w:r>
      <w:r w:rsidR="00585B2C">
        <w:t xml:space="preserve"> </w:t>
      </w:r>
      <w:r w:rsidR="00977002" w:rsidRPr="00236A1C">
        <w:t>observations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Permanent</w:t>
      </w:r>
      <w:r w:rsidR="00585B2C">
        <w:t xml:space="preserve"> </w:t>
      </w:r>
      <w:proofErr w:type="gramStart"/>
      <w:r w:rsidR="00977002" w:rsidRPr="00236A1C">
        <w:t>Secretaries;</w:t>
      </w:r>
      <w:proofErr w:type="gramEnd"/>
    </w:p>
    <w:p w14:paraId="41B93C64" w14:textId="4B0031F0" w:rsidR="003B3F9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977002" w:rsidRPr="00236A1C">
        <w:t>Ministers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new</w:t>
      </w:r>
      <w:r w:rsidR="00585B2C">
        <w:t xml:space="preserve"> </w:t>
      </w:r>
      <w:r w:rsidR="00977002" w:rsidRPr="00236A1C">
        <w:t>regulations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implement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recommendation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concluding</w:t>
      </w:r>
      <w:r w:rsidR="00585B2C">
        <w:t xml:space="preserve"> </w:t>
      </w:r>
      <w:proofErr w:type="gramStart"/>
      <w:r w:rsidR="00977002" w:rsidRPr="00236A1C">
        <w:t>observation;</w:t>
      </w:r>
      <w:proofErr w:type="gramEnd"/>
    </w:p>
    <w:p w14:paraId="54BBD456" w14:textId="312DF441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Ministers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receiving</w:t>
      </w:r>
      <w:r w:rsidR="00585B2C">
        <w:t xml:space="preserve"> </w:t>
      </w:r>
      <w:r w:rsidR="00977002" w:rsidRPr="00236A1C">
        <w:t>technical</w:t>
      </w:r>
      <w:r w:rsidR="00585B2C">
        <w:t xml:space="preserve"> </w:t>
      </w:r>
      <w:r w:rsidR="00977002" w:rsidRPr="00236A1C">
        <w:t>advice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take</w:t>
      </w:r>
      <w:r w:rsidR="00585B2C">
        <w:t xml:space="preserve"> </w:t>
      </w:r>
      <w:r w:rsidR="00977002" w:rsidRPr="00236A1C">
        <w:t>same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Cabinet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consideration,</w:t>
      </w:r>
      <w:r w:rsidR="00585B2C">
        <w:t xml:space="preserve"> </w:t>
      </w:r>
      <w:r w:rsidR="00977002" w:rsidRPr="00236A1C">
        <w:t>whereby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instructed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alter</w:t>
      </w:r>
      <w:r w:rsidR="00585B2C">
        <w:t xml:space="preserve"> </w:t>
      </w:r>
      <w:r w:rsidR="00977002" w:rsidRPr="00236A1C">
        <w:t>existing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create</w:t>
      </w:r>
      <w:r w:rsidR="00585B2C">
        <w:t xml:space="preserve"> </w:t>
      </w:r>
      <w:r w:rsidR="00977002" w:rsidRPr="00236A1C">
        <w:t>new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consideration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proofErr w:type="gramStart"/>
      <w:r w:rsidR="00977002" w:rsidRPr="00236A1C">
        <w:t>Parliament;</w:t>
      </w:r>
      <w:proofErr w:type="gramEnd"/>
    </w:p>
    <w:p w14:paraId="44CDCC05" w14:textId="5DB2D8A4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Development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new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policies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programmes.</w:t>
      </w:r>
    </w:p>
    <w:p w14:paraId="2618C16C" w14:textId="4D5B9819" w:rsidR="00977002" w:rsidRPr="00236A1C" w:rsidRDefault="00977002" w:rsidP="00977002">
      <w:pPr>
        <w:pStyle w:val="H1G"/>
      </w:pPr>
      <w:r w:rsidRPr="00236A1C">
        <w:tab/>
        <w:t>B.</w:t>
      </w:r>
      <w:r w:rsidRPr="00236A1C">
        <w:tab/>
        <w:t>Concluding</w:t>
      </w:r>
      <w:r w:rsidR="00585B2C">
        <w:t xml:space="preserve"> </w:t>
      </w:r>
      <w:r w:rsidRPr="00236A1C">
        <w:t>observations</w:t>
      </w:r>
      <w:r w:rsidR="00585B2C">
        <w:t xml:space="preserve"> </w:t>
      </w:r>
      <w:r w:rsidRPr="00236A1C">
        <w:t>not</w:t>
      </w:r>
      <w:r w:rsidR="00585B2C">
        <w:t xml:space="preserve"> </w:t>
      </w:r>
      <w:r w:rsidRPr="00236A1C">
        <w:t>otherwise</w:t>
      </w:r>
      <w:r w:rsidR="00585B2C">
        <w:t xml:space="preserve"> </w:t>
      </w:r>
      <w:r w:rsidRPr="00236A1C">
        <w:t>addressed</w:t>
      </w:r>
    </w:p>
    <w:p w14:paraId="3299A0DC" w14:textId="2A4CC1C8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Republic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maintains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commitment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implementation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recommendations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concluding</w:t>
      </w:r>
      <w:r w:rsidR="00585B2C">
        <w:t xml:space="preserve"> </w:t>
      </w:r>
      <w:r w:rsidR="00977002" w:rsidRPr="00236A1C">
        <w:t>observations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Committee.</w:t>
      </w:r>
      <w:r w:rsidR="003B3F9C">
        <w:t xml:space="preserve"> </w:t>
      </w:r>
      <w:r w:rsidR="00977002" w:rsidRPr="00236A1C">
        <w:t>Recommendations</w:t>
      </w:r>
      <w:r w:rsidR="00585B2C">
        <w:t xml:space="preserve"> </w:t>
      </w:r>
      <w:r w:rsidR="00977002" w:rsidRPr="00236A1C">
        <w:t>12,</w:t>
      </w:r>
      <w:r w:rsidR="00585B2C">
        <w:t xml:space="preserve"> </w:t>
      </w:r>
      <w:r w:rsidR="00977002" w:rsidRPr="00236A1C">
        <w:t>13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17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implemented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respective</w:t>
      </w:r>
      <w:r w:rsidR="00585B2C">
        <w:t xml:space="preserve"> </w:t>
      </w:r>
      <w:r w:rsidR="00977002" w:rsidRPr="00236A1C">
        <w:t>ways.</w:t>
      </w:r>
    </w:p>
    <w:p w14:paraId="4AE1B68D" w14:textId="77777777" w:rsidR="003B3F9C" w:rsidRDefault="00977002" w:rsidP="00240FA9">
      <w:pPr>
        <w:pStyle w:val="H23G"/>
      </w:pPr>
      <w:r w:rsidRPr="00236A1C">
        <w:tab/>
      </w:r>
      <w:r w:rsidRPr="00236A1C">
        <w:tab/>
        <w:t>Recommendation</w:t>
      </w:r>
      <w:r w:rsidR="00585B2C">
        <w:t xml:space="preserve"> </w:t>
      </w:r>
      <w:r w:rsidRPr="00236A1C">
        <w:t>12: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adequacy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judicial</w:t>
      </w:r>
      <w:r w:rsidR="00585B2C">
        <w:t xml:space="preserve"> </w:t>
      </w:r>
      <w:r w:rsidRPr="00236A1C">
        <w:t>remedy</w:t>
      </w:r>
      <w:r w:rsidR="00585B2C">
        <w:t xml:space="preserve"> </w:t>
      </w:r>
      <w:r w:rsidRPr="00236A1C">
        <w:t>should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kept</w:t>
      </w:r>
      <w:r w:rsidR="00585B2C">
        <w:t xml:space="preserve"> </w:t>
      </w:r>
      <w:r w:rsidRPr="00236A1C">
        <w:t>under</w:t>
      </w:r>
      <w:r w:rsidR="00585B2C">
        <w:t xml:space="preserve"> </w:t>
      </w:r>
      <w:r w:rsidRPr="00236A1C">
        <w:t>review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legislation</w:t>
      </w:r>
      <w:r w:rsidR="00585B2C">
        <w:t xml:space="preserve"> </w:t>
      </w:r>
      <w:r w:rsidRPr="00236A1C">
        <w:t>passed</w:t>
      </w:r>
      <w:r w:rsidR="00585B2C">
        <w:t xml:space="preserve"> </w:t>
      </w:r>
      <w:r w:rsidRPr="00236A1C">
        <w:t>if</w:t>
      </w:r>
      <w:r w:rsidR="00585B2C">
        <w:t xml:space="preserve"> </w:t>
      </w:r>
      <w:r w:rsidRPr="00236A1C">
        <w:t>necessary</w:t>
      </w:r>
    </w:p>
    <w:p w14:paraId="38EC1BBF" w14:textId="55188FAD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4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protects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being</w:t>
      </w:r>
      <w:r w:rsidR="00585B2C">
        <w:t xml:space="preserve"> </w:t>
      </w:r>
      <w:r w:rsidR="00977002" w:rsidRPr="00236A1C">
        <w:t>discriminated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proofErr w:type="gramStart"/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basis</w:t>
      </w:r>
      <w:r w:rsidR="00585B2C">
        <w:t xml:space="preserve"> </w:t>
      </w:r>
      <w:r w:rsidR="00977002" w:rsidRPr="00236A1C">
        <w:t>of</w:t>
      </w:r>
      <w:proofErr w:type="gramEnd"/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being</w:t>
      </w:r>
      <w:r w:rsidR="00585B2C">
        <w:t xml:space="preserve"> </w:t>
      </w:r>
      <w:r w:rsidR="00977002" w:rsidRPr="00236A1C">
        <w:t>denied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equality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acquire</w:t>
      </w:r>
      <w:r w:rsidR="00585B2C">
        <w:t xml:space="preserve"> </w:t>
      </w:r>
      <w:r w:rsidR="00977002" w:rsidRPr="00236A1C">
        <w:t>redress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bringing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claim,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offers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remedies.</w:t>
      </w:r>
    </w:p>
    <w:p w14:paraId="457E40FC" w14:textId="2AD1FE6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22:03,</w:t>
      </w:r>
      <w:r w:rsidR="00585B2C">
        <w:t xml:space="preserve"> </w:t>
      </w:r>
      <w:r w:rsidR="00977002" w:rsidRPr="00236A1C">
        <w:t>seeks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offer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harassment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redress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proofErr w:type="gramStart"/>
      <w:r w:rsidR="00977002" w:rsidRPr="00236A1C">
        <w:t>Tribunal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Industrial</w:t>
      </w:r>
      <w:r w:rsidR="00585B2C">
        <w:t xml:space="preserve"> </w:t>
      </w:r>
      <w:r w:rsidR="00977002" w:rsidRPr="00236A1C">
        <w:t>Court.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harassment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encompassed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unlawful</w:t>
      </w:r>
      <w:r w:rsidR="00585B2C">
        <w:t xml:space="preserve"> </w:t>
      </w:r>
      <w:r w:rsidR="00977002" w:rsidRPr="00236A1C">
        <w:t>sex,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man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woman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category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employment,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way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employer</w:t>
      </w:r>
      <w:r w:rsidR="00585B2C">
        <w:t xml:space="preserve"> </w:t>
      </w:r>
      <w:r w:rsidR="00977002" w:rsidRPr="00236A1C">
        <w:t>dismissed</w:t>
      </w:r>
      <w:r w:rsidR="00585B2C">
        <w:t xml:space="preserve"> </w:t>
      </w:r>
      <w:r w:rsidR="00977002" w:rsidRPr="00236A1C">
        <w:t>them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subjected</w:t>
      </w:r>
      <w:r w:rsidR="00585B2C">
        <w:t xml:space="preserve"> </w:t>
      </w:r>
      <w:r w:rsidR="00977002" w:rsidRPr="00236A1C">
        <w:t>them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detriment</w:t>
      </w:r>
      <w:r w:rsidR="00585B2C">
        <w:t xml:space="preserve"> </w:t>
      </w:r>
      <w:r w:rsidR="00977002" w:rsidRPr="00236A1C">
        <w:t>treatment</w:t>
      </w:r>
      <w:r w:rsidR="00585B2C">
        <w:t xml:space="preserve"> </w:t>
      </w:r>
      <w:r w:rsidR="00977002" w:rsidRPr="00236A1C">
        <w:t>due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sex.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lastRenderedPageBreak/>
        <w:t>to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recourse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during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investigative</w:t>
      </w:r>
      <w:r w:rsidR="00585B2C">
        <w:t xml:space="preserve"> </w:t>
      </w:r>
      <w:r w:rsidR="00977002" w:rsidRPr="00236A1C">
        <w:t>process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Conciliation</w:t>
      </w:r>
      <w:r w:rsidR="00585B2C">
        <w:t xml:space="preserve"> </w:t>
      </w:r>
      <w:r w:rsidR="00977002" w:rsidRPr="00236A1C">
        <w:t>Department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Commission.</w:t>
      </w:r>
    </w:p>
    <w:p w14:paraId="07D911DC" w14:textId="0BD2A35E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common</w:t>
      </w:r>
      <w:r w:rsidR="00585B2C">
        <w:t xml:space="preserve"> </w:t>
      </w:r>
      <w:r w:rsidR="00977002" w:rsidRPr="00236A1C">
        <w:t>law,</w:t>
      </w:r>
      <w:r w:rsidR="00585B2C">
        <w:t xml:space="preserve"> </w:t>
      </w:r>
      <w:r w:rsidR="00977002" w:rsidRPr="00236A1C">
        <w:t>regarding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issue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harassment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remedies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decision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Trade</w:t>
      </w:r>
      <w:r w:rsidR="00585B2C">
        <w:t xml:space="preserve"> </w:t>
      </w:r>
      <w:r w:rsidR="00977002" w:rsidRPr="00236A1C">
        <w:t>Dispute</w:t>
      </w:r>
      <w:r w:rsidR="00585B2C">
        <w:t xml:space="preserve"> </w:t>
      </w:r>
      <w:r w:rsidR="00977002" w:rsidRPr="00236A1C">
        <w:t>17/95</w:t>
      </w:r>
      <w:r w:rsidR="00585B2C">
        <w:t xml:space="preserve"> </w:t>
      </w:r>
      <w:r w:rsidR="00977002" w:rsidRPr="00236A1C">
        <w:t>Bank</w:t>
      </w:r>
      <w:r w:rsidR="00585B2C">
        <w:t xml:space="preserve"> </w:t>
      </w:r>
      <w:r w:rsidR="00977002" w:rsidRPr="00236A1C">
        <w:t>Employees</w:t>
      </w:r>
      <w:r w:rsidR="003B3F9C">
        <w:t>’</w:t>
      </w:r>
      <w:r w:rsidR="00585B2C">
        <w:t xml:space="preserve"> </w:t>
      </w:r>
      <w:r w:rsidR="00977002" w:rsidRPr="00236A1C">
        <w:t>Union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Republic</w:t>
      </w:r>
      <w:r w:rsidR="00585B2C">
        <w:t xml:space="preserve"> </w:t>
      </w:r>
      <w:r w:rsidR="00977002" w:rsidRPr="00236A1C">
        <w:t>Bank</w:t>
      </w:r>
      <w:r w:rsidR="00585B2C">
        <w:t xml:space="preserve"> </w:t>
      </w:r>
      <w:r w:rsidR="00977002" w:rsidRPr="00236A1C">
        <w:t>Limited,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Honour</w:t>
      </w:r>
      <w:r w:rsidR="00585B2C">
        <w:t xml:space="preserve"> </w:t>
      </w:r>
      <w:r w:rsidR="00977002" w:rsidRPr="00236A1C">
        <w:t>Bernard</w:t>
      </w:r>
      <w:r w:rsidR="00585B2C">
        <w:t xml:space="preserve"> </w:t>
      </w:r>
      <w:r w:rsidR="00977002" w:rsidRPr="00236A1C">
        <w:t>referred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common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duty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employers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safe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work,</w:t>
      </w:r>
      <w:r w:rsidR="00585B2C">
        <w:t xml:space="preserve"> </w:t>
      </w:r>
      <w:r w:rsidR="00977002" w:rsidRPr="00236A1C">
        <w:t>stating,</w:t>
      </w:r>
      <w:r w:rsidR="00585B2C">
        <w:t xml:space="preserve"> </w:t>
      </w:r>
      <w:r w:rsidR="00977002" w:rsidRPr="00236A1C">
        <w:t>among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things.</w:t>
      </w:r>
      <w:r w:rsidR="00585B2C">
        <w:t xml:space="preserve"> </w:t>
      </w:r>
      <w:r w:rsidR="00977002" w:rsidRPr="00236A1C">
        <w:t>Further,</w:t>
      </w:r>
      <w:r w:rsidR="00585B2C">
        <w:t xml:space="preserve"> </w:t>
      </w:r>
      <w:r w:rsidR="00977002" w:rsidRPr="00236A1C">
        <w:t>T.D.</w:t>
      </w:r>
      <w:r w:rsidR="00585B2C">
        <w:t xml:space="preserve"> </w:t>
      </w:r>
      <w:r w:rsidR="00977002" w:rsidRPr="00236A1C">
        <w:t>78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2009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Workers</w:t>
      </w:r>
      <w:r w:rsidR="003B3F9C">
        <w:t>’</w:t>
      </w:r>
      <w:r w:rsidR="00585B2C">
        <w:t xml:space="preserve"> </w:t>
      </w:r>
      <w:r w:rsidR="00977002" w:rsidRPr="00236A1C">
        <w:t>Trade</w:t>
      </w:r>
      <w:r w:rsidR="00585B2C">
        <w:t xml:space="preserve"> </w:t>
      </w:r>
      <w:r w:rsidR="00977002" w:rsidRPr="00236A1C">
        <w:t>Union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Gas</w:t>
      </w:r>
      <w:r w:rsidR="00585B2C">
        <w:t xml:space="preserve"> </w:t>
      </w:r>
      <w:r w:rsidR="00977002" w:rsidRPr="00236A1C">
        <w:t>Company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Tobago;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T.D.</w:t>
      </w:r>
      <w:r w:rsidR="00585B2C">
        <w:t xml:space="preserve"> </w:t>
      </w:r>
      <w:r w:rsidR="00977002" w:rsidRPr="00236A1C">
        <w:t>26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2007</w:t>
      </w:r>
      <w:r w:rsidR="00585B2C">
        <w:t xml:space="preserve"> </w:t>
      </w:r>
      <w:r w:rsidR="00977002" w:rsidRPr="00236A1C">
        <w:t>(S)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Sugar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Workers</w:t>
      </w:r>
      <w:r w:rsidR="003B3F9C">
        <w:t>’</w:t>
      </w:r>
      <w:r w:rsidR="00585B2C">
        <w:t xml:space="preserve"> </w:t>
      </w:r>
      <w:r w:rsidR="00977002" w:rsidRPr="00236A1C">
        <w:t>Trade</w:t>
      </w:r>
      <w:r w:rsidR="00585B2C">
        <w:t xml:space="preserve"> </w:t>
      </w:r>
      <w:r w:rsidR="00977002" w:rsidRPr="00236A1C">
        <w:t>Union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proofErr w:type="spellStart"/>
      <w:r w:rsidR="00977002" w:rsidRPr="00236A1C">
        <w:t>Aqui</w:t>
      </w:r>
      <w:proofErr w:type="spellEnd"/>
      <w:r w:rsidR="00585B2C">
        <w:t xml:space="preserve"> </w:t>
      </w:r>
      <w:r w:rsidR="00977002" w:rsidRPr="00236A1C">
        <w:t>Limited,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collectively</w:t>
      </w:r>
      <w:r w:rsidR="00585B2C">
        <w:t xml:space="preserve"> </w:t>
      </w:r>
      <w:r w:rsidR="00977002" w:rsidRPr="00236A1C">
        <w:t>provided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guidance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harassment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continues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demonstrate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commitment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providing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remedies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harassment.</w:t>
      </w:r>
    </w:p>
    <w:p w14:paraId="221D9ECA" w14:textId="16F9E4FE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Occupational</w:t>
      </w:r>
      <w:r w:rsidR="00585B2C">
        <w:t xml:space="preserve"> </w:t>
      </w:r>
      <w:r w:rsidR="00977002" w:rsidRPr="00236A1C">
        <w:t>Safety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88:08</w:t>
      </w:r>
      <w:r w:rsidR="00585B2C">
        <w:t xml:space="preserve"> </w:t>
      </w:r>
      <w:r w:rsidR="00977002" w:rsidRPr="00236A1C">
        <w:t>(OSHA),</w:t>
      </w:r>
      <w:r w:rsidR="00585B2C">
        <w:t xml:space="preserve"> </w:t>
      </w:r>
      <w:r w:rsidR="00977002" w:rsidRPr="00236A1C">
        <w:t>prohibits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harassment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workplace.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6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OSHA,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3B3F9C">
        <w:t>“</w:t>
      </w:r>
      <w:r w:rsidR="00977002" w:rsidRPr="00236A1C">
        <w:t>General</w:t>
      </w:r>
      <w:r w:rsidR="00585B2C">
        <w:t xml:space="preserve"> </w:t>
      </w:r>
      <w:r w:rsidR="00977002" w:rsidRPr="00236A1C">
        <w:t>Duties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Employers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Employees</w:t>
      </w:r>
      <w:r w:rsidR="003B3F9C">
        <w:t>”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identified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places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statutory</w:t>
      </w:r>
      <w:r w:rsidR="00585B2C">
        <w:t xml:space="preserve"> </w:t>
      </w:r>
      <w:r w:rsidR="00977002" w:rsidRPr="00236A1C">
        <w:t>requirement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employer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maintain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working</w:t>
      </w:r>
      <w:r w:rsidR="00585B2C">
        <w:t xml:space="preserve"> </w:t>
      </w:r>
      <w:r w:rsidR="00977002" w:rsidRPr="00236A1C">
        <w:t>environment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employees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is,</w:t>
      </w:r>
      <w:r w:rsidR="00585B2C">
        <w:t xml:space="preserve"> </w:t>
      </w:r>
      <w:r w:rsidR="00977002" w:rsidRPr="00236A1C">
        <w:t>so</w:t>
      </w:r>
      <w:r w:rsidR="00585B2C">
        <w:t xml:space="preserve"> </w:t>
      </w:r>
      <w:r w:rsidR="00977002" w:rsidRPr="00236A1C">
        <w:t>far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reasonably</w:t>
      </w:r>
      <w:r w:rsidR="00585B2C">
        <w:t xml:space="preserve"> </w:t>
      </w:r>
      <w:r w:rsidR="00977002" w:rsidRPr="00236A1C">
        <w:t>practicable,</w:t>
      </w:r>
      <w:r w:rsidR="00585B2C">
        <w:t xml:space="preserve"> </w:t>
      </w:r>
      <w:r w:rsidR="00977002" w:rsidRPr="00236A1C">
        <w:t>safe,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risks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health,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adequate,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regards</w:t>
      </w:r>
      <w:r w:rsidR="00585B2C">
        <w:t xml:space="preserve"> </w:t>
      </w:r>
      <w:r w:rsidR="00977002" w:rsidRPr="00236A1C">
        <w:t>amenities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arrangements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welfare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work.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mandate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allowed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many</w:t>
      </w:r>
      <w:r w:rsidR="00585B2C">
        <w:t xml:space="preserve"> </w:t>
      </w:r>
      <w:r w:rsidR="00977002" w:rsidRPr="00236A1C">
        <w:t>claims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harassment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settled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3B3F9C">
        <w:t>“</w:t>
      </w:r>
      <w:r w:rsidR="00977002" w:rsidRPr="00236A1C">
        <w:t>financial</w:t>
      </w:r>
      <w:r w:rsidR="00585B2C">
        <w:t xml:space="preserve"> </w:t>
      </w:r>
      <w:r w:rsidR="00977002" w:rsidRPr="00236A1C">
        <w:t>settlements,</w:t>
      </w:r>
      <w:r w:rsidR="00585B2C">
        <w:t xml:space="preserve"> </w:t>
      </w:r>
      <w:r w:rsidR="00977002" w:rsidRPr="00236A1C">
        <w:t>promotion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reinstatement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victim,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dismissal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alleged</w:t>
      </w:r>
      <w:r w:rsidR="00585B2C">
        <w:t xml:space="preserve"> </w:t>
      </w:r>
      <w:r w:rsidR="00977002" w:rsidRPr="00236A1C">
        <w:t>perpetrator</w:t>
      </w:r>
      <w:r w:rsidR="003B3F9C">
        <w:t>”</w:t>
      </w:r>
      <w:r w:rsidR="00977002" w:rsidRPr="00236A1C">
        <w:t>.</w:t>
      </w:r>
    </w:p>
    <w:p w14:paraId="5E7D76CA" w14:textId="1E21EFD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11:28,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remedy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harassment</w:t>
      </w:r>
      <w:r w:rsidR="00585B2C">
        <w:t xml:space="preserve"> </w:t>
      </w:r>
      <w:r w:rsidR="00977002" w:rsidRPr="00236A1C">
        <w:t>claims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become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liable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court.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15</w:t>
      </w:r>
      <w:r w:rsidR="00585B2C">
        <w:t xml:space="preserve"> </w:t>
      </w:r>
      <w:r w:rsidR="00977002" w:rsidRPr="00236A1C">
        <w:t>identifies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indecent</w:t>
      </w:r>
      <w:r w:rsidR="00585B2C">
        <w:t xml:space="preserve"> </w:t>
      </w:r>
      <w:r w:rsidR="00977002" w:rsidRPr="00236A1C">
        <w:t>assault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assault</w:t>
      </w:r>
      <w:r w:rsidR="00585B2C">
        <w:t xml:space="preserve"> </w:t>
      </w:r>
      <w:r w:rsidR="00977002" w:rsidRPr="00236A1C">
        <w:t>accompanied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words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circumstances</w:t>
      </w:r>
      <w:r w:rsidR="00585B2C">
        <w:t xml:space="preserve"> </w:t>
      </w:r>
      <w:r w:rsidR="00977002" w:rsidRPr="00236A1C">
        <w:t>indicating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indecent</w:t>
      </w:r>
      <w:r w:rsidR="00585B2C">
        <w:t xml:space="preserve"> </w:t>
      </w:r>
      <w:r w:rsidR="00977002" w:rsidRPr="00236A1C">
        <w:t>intention,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amount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harassment.</w:t>
      </w:r>
    </w:p>
    <w:p w14:paraId="6483A3F4" w14:textId="2D8EE895" w:rsidR="00977002" w:rsidRPr="00236A1C" w:rsidRDefault="00977002" w:rsidP="00240FA9">
      <w:pPr>
        <w:pStyle w:val="H23G"/>
      </w:pPr>
      <w:r w:rsidRPr="00236A1C">
        <w:tab/>
      </w:r>
      <w:r w:rsidRPr="00236A1C">
        <w:tab/>
        <w:t>Recommendation</w:t>
      </w:r>
      <w:r w:rsidR="00585B2C">
        <w:t xml:space="preserve"> </w:t>
      </w:r>
      <w:r w:rsidRPr="00236A1C">
        <w:t>13:</w:t>
      </w:r>
      <w:r w:rsidR="00585B2C">
        <w:t xml:space="preserve"> </w:t>
      </w:r>
      <w:r w:rsidRPr="00236A1C">
        <w:t>Sentences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flogging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whipping</w:t>
      </w:r>
      <w:r w:rsidR="00585B2C">
        <w:t xml:space="preserve"> </w:t>
      </w:r>
      <w:r w:rsidRPr="00236A1C">
        <w:t>should</w:t>
      </w:r>
      <w:r w:rsidR="00585B2C">
        <w:t xml:space="preserve"> </w:t>
      </w:r>
      <w:r w:rsidRPr="00236A1C">
        <w:t>immediately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abolished</w:t>
      </w:r>
    </w:p>
    <w:p w14:paraId="2935ADC5" w14:textId="3E60AEE2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is</w:t>
      </w:r>
      <w:proofErr w:type="gramEnd"/>
      <w:r w:rsidR="00585B2C">
        <w:t xml:space="preserve"> </w:t>
      </w:r>
      <w:r w:rsidR="00977002" w:rsidRPr="00236A1C">
        <w:t>governed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Corporal</w:t>
      </w:r>
      <w:r w:rsidR="00585B2C">
        <w:t xml:space="preserve"> </w:t>
      </w:r>
      <w:r w:rsidR="00977002" w:rsidRPr="00236A1C">
        <w:t>Punishment</w:t>
      </w:r>
      <w:r w:rsidR="00585B2C">
        <w:t xml:space="preserve"> </w:t>
      </w:r>
      <w:r w:rsidR="00977002" w:rsidRPr="00236A1C">
        <w:t>(Offenders</w:t>
      </w:r>
      <w:r w:rsidR="00585B2C">
        <w:t xml:space="preserve"> </w:t>
      </w:r>
      <w:r w:rsidR="00977002" w:rsidRPr="00236A1C">
        <w:t>over</w:t>
      </w:r>
      <w:r w:rsidR="00585B2C">
        <w:t xml:space="preserve"> </w:t>
      </w:r>
      <w:r w:rsidR="00977002" w:rsidRPr="00236A1C">
        <w:t>Eighteen)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13:04,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applies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serious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male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over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eighteen.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excludes</w:t>
      </w:r>
      <w:r w:rsidR="00585B2C">
        <w:t xml:space="preserve"> </w:t>
      </w:r>
      <w:r w:rsidR="00977002" w:rsidRPr="00236A1C">
        <w:t>females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people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had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tried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Magistrate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court.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practice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sentencing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flogging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whipping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limited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uncommon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recent</w:t>
      </w:r>
      <w:r w:rsidR="00585B2C">
        <w:t xml:space="preserve"> </w:t>
      </w:r>
      <w:r w:rsidR="00977002" w:rsidRPr="00236A1C">
        <w:t>years.</w:t>
      </w:r>
      <w:r w:rsidR="00585B2C">
        <w:t xml:space="preserve"> </w:t>
      </w:r>
      <w:r w:rsidR="00977002" w:rsidRPr="00236A1C">
        <w:t>Additionally,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safety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offender,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mandatory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medical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determine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phys</w:t>
      </w:r>
      <w:r w:rsidR="00BB3DE2">
        <w:t>i</w:t>
      </w:r>
      <w:r w:rsidR="00977002" w:rsidRPr="00236A1C">
        <w:t>cally</w:t>
      </w:r>
      <w:r w:rsidR="00585B2C">
        <w:t xml:space="preserve"> </w:t>
      </w:r>
      <w:r w:rsidR="00977002" w:rsidRPr="00236A1C">
        <w:t>unfit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undergo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punishment,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medical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request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suspended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then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President.</w:t>
      </w:r>
    </w:p>
    <w:p w14:paraId="3F7CD164" w14:textId="3A789108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(TTPS)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guided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46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15:01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identifies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circumstances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arrest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warrant.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contravene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9(1)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specific</w:t>
      </w:r>
      <w:r w:rsidR="00585B2C">
        <w:t xml:space="preserve"> </w:t>
      </w:r>
      <w:r w:rsidR="00977002" w:rsidRPr="00236A1C">
        <w:t>guidelines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exercise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powers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arrest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warrant.</w:t>
      </w:r>
    </w:p>
    <w:p w14:paraId="0321A73B" w14:textId="77777777" w:rsidR="003B3F9C" w:rsidRDefault="00977002" w:rsidP="00656554">
      <w:pPr>
        <w:pStyle w:val="H23G"/>
      </w:pPr>
      <w:r w:rsidRPr="00236A1C">
        <w:tab/>
      </w:r>
      <w:r w:rsidRPr="00236A1C">
        <w:tab/>
        <w:t>Recommendation</w:t>
      </w:r>
      <w:r w:rsidR="00585B2C">
        <w:t xml:space="preserve"> </w:t>
      </w:r>
      <w:r w:rsidRPr="00236A1C">
        <w:t>17: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new</w:t>
      </w:r>
      <w:r w:rsidR="00585B2C">
        <w:t xml:space="preserve"> </w:t>
      </w:r>
      <w:r w:rsidRPr="00236A1C">
        <w:t>publication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implementation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new</w:t>
      </w:r>
      <w:r w:rsidR="00585B2C">
        <w:t xml:space="preserve"> </w:t>
      </w:r>
      <w:r w:rsidRPr="00236A1C">
        <w:t>commission</w:t>
      </w:r>
      <w:r w:rsidR="003B3F9C">
        <w:t>’</w:t>
      </w:r>
      <w:r w:rsidRPr="00236A1C">
        <w:t>s</w:t>
      </w:r>
      <w:r w:rsidR="00585B2C">
        <w:t xml:space="preserve"> </w:t>
      </w:r>
      <w:r w:rsidRPr="00236A1C">
        <w:t>report</w:t>
      </w:r>
      <w:r w:rsidR="00585B2C">
        <w:t xml:space="preserve"> </w:t>
      </w:r>
      <w:r w:rsidRPr="00236A1C">
        <w:t>on</w:t>
      </w:r>
      <w:r w:rsidR="00585B2C">
        <w:t xml:space="preserve"> </w:t>
      </w:r>
      <w:r w:rsidRPr="00236A1C">
        <w:t>giving</w:t>
      </w:r>
      <w:r w:rsidR="00585B2C">
        <w:t xml:space="preserve"> </w:t>
      </w:r>
      <w:r w:rsidRPr="00236A1C">
        <w:t>effect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Standard</w:t>
      </w:r>
      <w:r w:rsidR="00585B2C">
        <w:t xml:space="preserve"> </w:t>
      </w:r>
      <w:r w:rsidRPr="00236A1C">
        <w:t>Minimum</w:t>
      </w:r>
      <w:r w:rsidR="00585B2C">
        <w:t xml:space="preserve"> </w:t>
      </w:r>
      <w:r w:rsidRPr="00236A1C">
        <w:t>Rules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treatment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Prisoners</w:t>
      </w:r>
      <w:r w:rsidR="00585B2C">
        <w:t xml:space="preserve"> </w:t>
      </w:r>
      <w:r w:rsidRPr="00236A1C">
        <w:t>should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given</w:t>
      </w:r>
      <w:r w:rsidR="00585B2C">
        <w:t xml:space="preserve"> </w:t>
      </w:r>
      <w:r w:rsidRPr="00236A1C">
        <w:t>priority</w:t>
      </w:r>
    </w:p>
    <w:p w14:paraId="03A5DC43" w14:textId="0266BD4B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is</w:t>
      </w:r>
      <w:proofErr w:type="gramEnd"/>
      <w:r w:rsidR="00585B2C">
        <w:t xml:space="preserve"> </w:t>
      </w:r>
      <w:r w:rsidR="00977002" w:rsidRPr="00236A1C">
        <w:t>governed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Prisons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13:01,</w:t>
      </w:r>
      <w:r w:rsidR="00585B2C">
        <w:t xml:space="preserve"> </w:t>
      </w:r>
      <w:r w:rsidR="00977002" w:rsidRPr="00236A1C">
        <w:t>regarding</w:t>
      </w:r>
      <w:r w:rsidR="00585B2C">
        <w:t xml:space="preserve"> </w:t>
      </w:r>
      <w:r w:rsidR="00977002" w:rsidRPr="00236A1C">
        <w:t>functioning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system.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1943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Rules</w:t>
      </w:r>
      <w:r w:rsidR="00585B2C">
        <w:t xml:space="preserve"> </w:t>
      </w:r>
      <w:r w:rsidR="00977002" w:rsidRPr="00236A1C">
        <w:t>functions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arm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continues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society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prevention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crime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facilitating</w:t>
      </w:r>
      <w:r w:rsidR="00585B2C">
        <w:t xml:space="preserve"> </w:t>
      </w:r>
      <w:r w:rsidR="00977002" w:rsidRPr="00236A1C">
        <w:t>opportunities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proofErr w:type="spellStart"/>
      <w:r w:rsidR="00977002" w:rsidRPr="00236A1C">
        <w:t>habilitation</w:t>
      </w:r>
      <w:proofErr w:type="spell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offenders,</w:t>
      </w:r>
      <w:r w:rsidR="00585B2C">
        <w:t xml:space="preserve"> </w:t>
      </w:r>
      <w:r w:rsidR="00977002" w:rsidRPr="00236A1C">
        <w:t>while</w:t>
      </w:r>
      <w:r w:rsidR="00585B2C">
        <w:t xml:space="preserve"> </w:t>
      </w:r>
      <w:r w:rsidR="00977002" w:rsidRPr="00236A1C">
        <w:t>operating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maintaining</w:t>
      </w:r>
      <w:r w:rsidR="00585B2C">
        <w:t xml:space="preserve"> </w:t>
      </w:r>
      <w:r w:rsidR="00977002" w:rsidRPr="00236A1C">
        <w:t>control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safe,</w:t>
      </w:r>
      <w:r w:rsidR="00585B2C">
        <w:t xml:space="preserve"> </w:t>
      </w:r>
      <w:r w:rsidR="00977002" w:rsidRPr="00236A1C">
        <w:t>secure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humane</w:t>
      </w:r>
      <w:r w:rsidR="00585B2C">
        <w:t xml:space="preserve"> </w:t>
      </w:r>
      <w:r w:rsidR="00977002" w:rsidRPr="00236A1C">
        <w:t>conditions.</w:t>
      </w:r>
    </w:p>
    <w:p w14:paraId="09A94F2B" w14:textId="3D4E5D86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19</w:t>
      </w:r>
      <w:r w:rsidR="00977002" w:rsidRPr="00E63511">
        <w:t>th</w:t>
      </w:r>
      <w:r w:rsidR="00585B2C">
        <w:t xml:space="preserve"> </w:t>
      </w:r>
      <w:proofErr w:type="gramStart"/>
      <w:r w:rsidR="00977002" w:rsidRPr="00236A1C">
        <w:t>May,</w:t>
      </w:r>
      <w:proofErr w:type="gramEnd"/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Inquiry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Impact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Mental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proofErr w:type="spellStart"/>
      <w:r w:rsidR="00977002" w:rsidRPr="00236A1C">
        <w:t>Remandees</w:t>
      </w:r>
      <w:proofErr w:type="spellEnd"/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Remand</w:t>
      </w:r>
      <w:r w:rsidR="00585B2C">
        <w:t xml:space="preserve"> </w:t>
      </w:r>
      <w:r w:rsidR="00977002" w:rsidRPr="00236A1C">
        <w:t>Prisons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Joint</w:t>
      </w:r>
      <w:r w:rsidR="00585B2C">
        <w:t xml:space="preserve"> </w:t>
      </w:r>
      <w:r w:rsidR="00977002" w:rsidRPr="00236A1C">
        <w:t>Select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Rights,</w:t>
      </w:r>
      <w:r w:rsidR="00585B2C">
        <w:t xml:space="preserve"> </w:t>
      </w:r>
      <w:r w:rsidR="00977002" w:rsidRPr="00236A1C">
        <w:t>Equality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Diversity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third</w:t>
      </w:r>
      <w:r w:rsidR="00585B2C">
        <w:t xml:space="preserve"> </w:t>
      </w:r>
      <w:r w:rsidR="00977002" w:rsidRPr="00236A1C">
        <w:t>session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Eleventh</w:t>
      </w:r>
      <w:r w:rsidR="00585B2C">
        <w:t xml:space="preserve"> </w:t>
      </w:r>
      <w:r w:rsidR="00977002" w:rsidRPr="00236A1C">
        <w:t>Parliament</w:t>
      </w:r>
      <w:r w:rsidR="00585B2C">
        <w:t xml:space="preserve"> </w:t>
      </w:r>
      <w:r w:rsidR="00977002" w:rsidRPr="00236A1C">
        <w:t>2017/2018.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adopted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two</w:t>
      </w:r>
      <w:r w:rsidR="00585B2C">
        <w:t xml:space="preserve"> </w:t>
      </w:r>
      <w:r w:rsidR="00977002" w:rsidRPr="00236A1C">
        <w:t>(2)</w:t>
      </w:r>
      <w:r w:rsidR="00585B2C">
        <w:t xml:space="preserve"> </w:t>
      </w:r>
      <w:r w:rsidR="00977002" w:rsidRPr="00236A1C">
        <w:t>objectives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guide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inquiry:</w:t>
      </w:r>
    </w:p>
    <w:p w14:paraId="51238D77" w14:textId="77777777" w:rsidR="003B3F9C" w:rsidRDefault="00656554" w:rsidP="00656554">
      <w:pPr>
        <w:pStyle w:val="SingleTxtG"/>
      </w:pPr>
      <w:r>
        <w:rPr>
          <w:rFonts w:eastAsiaTheme="minorEastAsia"/>
          <w:szCs w:val="22"/>
          <w:lang w:eastAsia="ja-JP"/>
        </w:rPr>
        <w:tab/>
      </w:r>
      <w:r w:rsidR="00977002" w:rsidRPr="00236A1C">
        <w:rPr>
          <w:rFonts w:eastAsiaTheme="minorEastAsia"/>
          <w:szCs w:val="22"/>
          <w:lang w:eastAsia="ja-JP"/>
        </w:rPr>
        <w:t>(a)</w:t>
      </w:r>
      <w:r w:rsidR="00977002" w:rsidRPr="00236A1C">
        <w:rPr>
          <w:rFonts w:eastAsiaTheme="minorEastAsia"/>
          <w:szCs w:val="22"/>
          <w:lang w:eastAsia="ja-JP"/>
        </w:rPr>
        <w:tab/>
      </w:r>
      <w:r w:rsidR="00977002" w:rsidRPr="00236A1C">
        <w:t>To</w:t>
      </w:r>
      <w:r w:rsidR="00585B2C">
        <w:t xml:space="preserve"> </w:t>
      </w:r>
      <w:r w:rsidR="00977002" w:rsidRPr="00236A1C">
        <w:t>evaluate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programmes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mitigate,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effect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detention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proofErr w:type="spellStart"/>
      <w:r w:rsidR="00977002" w:rsidRPr="00236A1C">
        <w:t>remandees</w:t>
      </w:r>
      <w:proofErr w:type="spellEnd"/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Remand</w:t>
      </w:r>
      <w:r w:rsidR="00585B2C">
        <w:t xml:space="preserve"> </w:t>
      </w:r>
      <w:r w:rsidR="00977002" w:rsidRPr="00236A1C">
        <w:t>Yard</w:t>
      </w:r>
      <w:r w:rsidR="00585B2C">
        <w:t xml:space="preserve"> </w:t>
      </w:r>
      <w:r w:rsidR="00977002" w:rsidRPr="00236A1C">
        <w:t>Prison;</w:t>
      </w:r>
      <w:r w:rsidR="00585B2C">
        <w:t xml:space="preserve"> </w:t>
      </w:r>
      <w:r w:rsidR="00977002" w:rsidRPr="00236A1C">
        <w:t>and</w:t>
      </w:r>
    </w:p>
    <w:p w14:paraId="0775D698" w14:textId="3F4EE7E8" w:rsidR="00977002" w:rsidRPr="00236A1C" w:rsidRDefault="00656554" w:rsidP="00656554">
      <w:pPr>
        <w:pStyle w:val="SingleTxtG"/>
      </w:pPr>
      <w:r>
        <w:rPr>
          <w:rFonts w:eastAsiaTheme="minorEastAsia"/>
          <w:szCs w:val="22"/>
          <w:lang w:eastAsia="ja-JP"/>
        </w:rPr>
        <w:lastRenderedPageBreak/>
        <w:tab/>
      </w:r>
      <w:r w:rsidR="00977002" w:rsidRPr="00236A1C">
        <w:rPr>
          <w:rFonts w:eastAsiaTheme="minorEastAsia"/>
          <w:szCs w:val="22"/>
          <w:lang w:eastAsia="ja-JP"/>
        </w:rPr>
        <w:t>(b)</w:t>
      </w:r>
      <w:r w:rsidR="00977002" w:rsidRPr="00236A1C">
        <w:rPr>
          <w:rFonts w:eastAsiaTheme="minorEastAsia"/>
          <w:szCs w:val="22"/>
          <w:lang w:eastAsia="ja-JP"/>
        </w:rPr>
        <w:tab/>
      </w:r>
      <w:r w:rsidR="00977002" w:rsidRPr="00236A1C">
        <w:t>To</w:t>
      </w:r>
      <w:r w:rsidR="00585B2C">
        <w:t xml:space="preserve"> </w:t>
      </w:r>
      <w:r w:rsidR="00977002" w:rsidRPr="00236A1C">
        <w:t>determine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impact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mental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proofErr w:type="spellStart"/>
      <w:r w:rsidR="00977002" w:rsidRPr="00236A1C">
        <w:t>remandees</w:t>
      </w:r>
      <w:proofErr w:type="spellEnd"/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Remand</w:t>
      </w:r>
      <w:r w:rsidR="00585B2C">
        <w:t xml:space="preserve"> </w:t>
      </w:r>
      <w:r w:rsidR="00977002" w:rsidRPr="00236A1C">
        <w:t>Yard</w:t>
      </w:r>
      <w:r w:rsidR="00585B2C">
        <w:t xml:space="preserve"> </w:t>
      </w:r>
      <w:r w:rsidR="00977002" w:rsidRPr="00236A1C">
        <w:t>Prison.</w:t>
      </w:r>
    </w:p>
    <w:p w14:paraId="2C0C16E0" w14:textId="5DA9271D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utilized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United</w:t>
      </w:r>
      <w:r w:rsidR="00585B2C">
        <w:t xml:space="preserve"> </w:t>
      </w:r>
      <w:r w:rsidR="00977002" w:rsidRPr="00236A1C">
        <w:t>Nations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definition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proofErr w:type="gramStart"/>
      <w:r w:rsidR="00977002" w:rsidRPr="00236A1C">
        <w:t>rights,</w:t>
      </w:r>
      <w:r w:rsidR="00585B2C">
        <w:t xml:space="preserve"> </w:t>
      </w:r>
      <w:r w:rsidR="00977002" w:rsidRPr="00236A1C">
        <w:t>and</w:t>
      </w:r>
      <w:proofErr w:type="gramEnd"/>
      <w:r w:rsidR="00585B2C">
        <w:t xml:space="preserve"> </w:t>
      </w:r>
      <w:r w:rsidR="00977002" w:rsidRPr="00236A1C">
        <w:t>identified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United</w:t>
      </w:r>
      <w:r w:rsidR="00585B2C">
        <w:t xml:space="preserve"> </w:t>
      </w:r>
      <w:r w:rsidR="00977002" w:rsidRPr="00236A1C">
        <w:t>Nations</w:t>
      </w:r>
      <w:r w:rsidR="00585B2C">
        <w:t xml:space="preserve"> </w:t>
      </w:r>
      <w:r w:rsidR="003B3F9C">
        <w:t>“</w:t>
      </w:r>
      <w:r w:rsidR="00977002" w:rsidRPr="00236A1C">
        <w:t>Standard</w:t>
      </w:r>
      <w:r w:rsidR="00585B2C">
        <w:t xml:space="preserve"> </w:t>
      </w:r>
      <w:r w:rsidR="00977002" w:rsidRPr="00236A1C">
        <w:t>Minimum</w:t>
      </w:r>
      <w:r w:rsidR="00585B2C">
        <w:t xml:space="preserve"> </w:t>
      </w:r>
      <w:r w:rsidR="00977002" w:rsidRPr="00236A1C">
        <w:t>Rules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Treatment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Prisoners</w:t>
      </w:r>
      <w:r w:rsidR="003B3F9C">
        <w:t>”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adopted</w:t>
      </w:r>
      <w:r w:rsidR="00585B2C">
        <w:t xml:space="preserve"> </w:t>
      </w:r>
      <w:r w:rsidR="00977002" w:rsidRPr="00236A1C">
        <w:t>unanimously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UN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Assembly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December</w:t>
      </w:r>
      <w:r w:rsidR="00585B2C">
        <w:t xml:space="preserve"> </w:t>
      </w:r>
      <w:r w:rsidR="00977002" w:rsidRPr="00236A1C">
        <w:t>17,</w:t>
      </w:r>
      <w:r w:rsidR="00585B2C">
        <w:t xml:space="preserve"> </w:t>
      </w:r>
      <w:r w:rsidR="00977002" w:rsidRPr="00236A1C">
        <w:t>2015.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went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note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rules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3B3F9C">
        <w:t>“</w:t>
      </w:r>
      <w:r w:rsidR="00977002" w:rsidRPr="00236A1C">
        <w:t>essential</w:t>
      </w:r>
      <w:r w:rsidR="00585B2C">
        <w:t xml:space="preserve"> </w:t>
      </w:r>
      <w:r w:rsidR="00977002" w:rsidRPr="00236A1C">
        <w:t>elements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most</w:t>
      </w:r>
      <w:r w:rsidR="00585B2C">
        <w:t xml:space="preserve"> </w:t>
      </w:r>
      <w:r w:rsidR="00977002" w:rsidRPr="00236A1C">
        <w:t>adequate</w:t>
      </w:r>
      <w:r w:rsidR="00585B2C">
        <w:t xml:space="preserve"> </w:t>
      </w:r>
      <w:r w:rsidR="00977002" w:rsidRPr="00236A1C">
        <w:t>systems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today,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set</w:t>
      </w:r>
      <w:r w:rsidR="00585B2C">
        <w:t xml:space="preserve"> </w:t>
      </w:r>
      <w:r w:rsidR="00977002" w:rsidRPr="00236A1C">
        <w:t>out</w:t>
      </w:r>
      <w:r w:rsidR="00585B2C">
        <w:t xml:space="preserve"> </w:t>
      </w:r>
      <w:r w:rsidR="00977002" w:rsidRPr="00236A1C">
        <w:t>what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generally</w:t>
      </w:r>
      <w:r w:rsidR="00585B2C">
        <w:t xml:space="preserve"> </w:t>
      </w:r>
      <w:r w:rsidR="00977002" w:rsidRPr="00236A1C">
        <w:t>accepted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being</w:t>
      </w:r>
      <w:r w:rsidR="00585B2C">
        <w:t xml:space="preserve"> </w:t>
      </w:r>
      <w:r w:rsidR="00977002" w:rsidRPr="00236A1C">
        <w:t>good</w:t>
      </w:r>
      <w:r w:rsidR="00585B2C">
        <w:t xml:space="preserve"> </w:t>
      </w:r>
      <w:r w:rsidR="00977002" w:rsidRPr="00236A1C">
        <w:t>principles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practice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treatment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prisoners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management.</w:t>
      </w:r>
      <w:r w:rsidR="003B3F9C">
        <w:t>”</w:t>
      </w:r>
    </w:p>
    <w:p w14:paraId="46538568" w14:textId="0A00D99E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remains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society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process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proposing</w:t>
      </w:r>
      <w:r w:rsidR="00585B2C">
        <w:t xml:space="preserve"> </w:t>
      </w:r>
      <w:r w:rsidR="00977002" w:rsidRPr="00236A1C">
        <w:t>reformation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deal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ongoing</w:t>
      </w:r>
      <w:r w:rsidR="00585B2C">
        <w:t xml:space="preserve"> </w:t>
      </w:r>
      <w:r w:rsidR="00977002" w:rsidRPr="00236A1C">
        <w:t>challenges</w:t>
      </w:r>
      <w:r w:rsidR="00585B2C">
        <w:t xml:space="preserve"> </w:t>
      </w:r>
      <w:r w:rsidR="00977002" w:rsidRPr="00236A1C">
        <w:t>experienced.</w:t>
      </w:r>
    </w:p>
    <w:p w14:paraId="0D8733B5" w14:textId="66D64CF7" w:rsidR="00977002" w:rsidRPr="00236A1C" w:rsidRDefault="00977002" w:rsidP="00656554">
      <w:pPr>
        <w:pStyle w:val="H23G"/>
      </w:pPr>
      <w:r w:rsidRPr="00236A1C">
        <w:tab/>
      </w:r>
      <w:r w:rsidRPr="00236A1C">
        <w:tab/>
        <w:t>Extent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incorporation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Covenant</w:t>
      </w:r>
    </w:p>
    <w:p w14:paraId="4B83253B" w14:textId="3BECE458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is</w:t>
      </w:r>
      <w:proofErr w:type="gramEnd"/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dualist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such,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becoming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Party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ICCPR,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implement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Covenant,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must</w:t>
      </w:r>
      <w:r w:rsidR="00585B2C">
        <w:rPr>
          <w:bCs/>
        </w:rPr>
        <w:t xml:space="preserve"> </w:t>
      </w:r>
      <w:r w:rsidR="00977002" w:rsidRPr="00236A1C">
        <w:rPr>
          <w:bCs/>
        </w:rPr>
        <w:t>be</w:t>
      </w:r>
      <w:r w:rsidR="00585B2C">
        <w:rPr>
          <w:bCs/>
        </w:rPr>
        <w:t xml:space="preserve"> </w:t>
      </w:r>
      <w:r w:rsidR="00977002" w:rsidRPr="00236A1C">
        <w:rPr>
          <w:bCs/>
        </w:rPr>
        <w:t>duly</w:t>
      </w:r>
      <w:r w:rsidR="00585B2C">
        <w:rPr>
          <w:bCs/>
        </w:rPr>
        <w:t xml:space="preserve"> </w:t>
      </w:r>
      <w:r w:rsidR="00977002" w:rsidRPr="00236A1C">
        <w:rPr>
          <w:bCs/>
        </w:rPr>
        <w:t>incorporated</w:t>
      </w:r>
      <w:r w:rsidR="00585B2C">
        <w:rPr>
          <w:bCs/>
        </w:rPr>
        <w:t xml:space="preserve"> </w:t>
      </w:r>
      <w:r w:rsidR="00977002" w:rsidRPr="00236A1C">
        <w:rPr>
          <w:bCs/>
        </w:rPr>
        <w:t>into</w:t>
      </w:r>
      <w:r w:rsidR="00585B2C">
        <w:rPr>
          <w:bCs/>
        </w:rPr>
        <w:t xml:space="preserve"> </w:t>
      </w:r>
      <w:r w:rsidR="00977002" w:rsidRPr="00236A1C">
        <w:rPr>
          <w:bCs/>
        </w:rPr>
        <w:t>a</w:t>
      </w:r>
      <w:r w:rsidR="00585B2C">
        <w:rPr>
          <w:bCs/>
        </w:rPr>
        <w:t xml:space="preserve"> </w:t>
      </w:r>
      <w:r w:rsidR="00977002" w:rsidRPr="00236A1C">
        <w:rPr>
          <w:bCs/>
        </w:rPr>
        <w:t>domestic</w:t>
      </w:r>
      <w:r w:rsidR="00585B2C">
        <w:rPr>
          <w:bCs/>
        </w:rPr>
        <w:t xml:space="preserve"> </w:t>
      </w:r>
      <w:r w:rsidR="00977002" w:rsidRPr="00236A1C">
        <w:rPr>
          <w:bCs/>
        </w:rPr>
        <w:t>law.</w:t>
      </w:r>
      <w:r w:rsidR="00585B2C">
        <w:rPr>
          <w:bCs/>
        </w:rPr>
        <w:t xml:space="preserve"> </w:t>
      </w:r>
      <w:r w:rsidR="00977002" w:rsidRPr="00236A1C">
        <w:rPr>
          <w:bCs/>
        </w:rPr>
        <w:t>The</w:t>
      </w:r>
      <w:r w:rsidR="00585B2C">
        <w:rPr>
          <w:bCs/>
        </w:rPr>
        <w:t xml:space="preserve"> </w:t>
      </w:r>
      <w:r w:rsidR="00977002" w:rsidRPr="00236A1C">
        <w:rPr>
          <w:bCs/>
        </w:rPr>
        <w:t>ICCPR</w:t>
      </w:r>
      <w:r w:rsidR="00585B2C">
        <w:rPr>
          <w:bCs/>
        </w:rPr>
        <w:t xml:space="preserve"> </w:t>
      </w:r>
      <w:r w:rsidR="00977002" w:rsidRPr="00236A1C">
        <w:rPr>
          <w:bCs/>
        </w:rPr>
        <w:t>has</w:t>
      </w:r>
      <w:r w:rsidR="00585B2C">
        <w:rPr>
          <w:bCs/>
        </w:rPr>
        <w:t xml:space="preserve"> </w:t>
      </w:r>
      <w:r w:rsidR="00977002" w:rsidRPr="00236A1C">
        <w:rPr>
          <w:bCs/>
        </w:rPr>
        <w:t>been</w:t>
      </w:r>
      <w:r w:rsidR="00585B2C">
        <w:rPr>
          <w:bCs/>
        </w:rPr>
        <w:t xml:space="preserve"> </w:t>
      </w:r>
      <w:r w:rsidR="00977002" w:rsidRPr="00236A1C">
        <w:rPr>
          <w:bCs/>
        </w:rPr>
        <w:t>incorporated</w:t>
      </w:r>
      <w:r w:rsidR="00585B2C">
        <w:rPr>
          <w:bCs/>
        </w:rPr>
        <w:t xml:space="preserve"> </w:t>
      </w:r>
      <w:r w:rsidR="00977002" w:rsidRPr="00236A1C">
        <w:rPr>
          <w:bCs/>
        </w:rPr>
        <w:t>into</w:t>
      </w:r>
      <w:r w:rsidR="00585B2C">
        <w:rPr>
          <w:bCs/>
        </w:rPr>
        <w:t xml:space="preserve"> </w:t>
      </w:r>
      <w:r w:rsidR="00977002" w:rsidRPr="00236A1C">
        <w:rPr>
          <w:bCs/>
        </w:rPr>
        <w:t>several</w:t>
      </w:r>
      <w:r w:rsidR="00585B2C">
        <w:rPr>
          <w:bCs/>
        </w:rPr>
        <w:t xml:space="preserve"> </w:t>
      </w:r>
      <w:r w:rsidR="00977002" w:rsidRPr="00236A1C">
        <w:rPr>
          <w:bCs/>
        </w:rPr>
        <w:t>pieces</w:t>
      </w:r>
      <w:r w:rsidR="00585B2C">
        <w:rPr>
          <w:bCs/>
        </w:rPr>
        <w:t xml:space="preserve"> </w:t>
      </w:r>
      <w:r w:rsidR="00977002" w:rsidRPr="00236A1C">
        <w:rPr>
          <w:bCs/>
        </w:rPr>
        <w:t>of</w:t>
      </w:r>
      <w:r w:rsidR="00585B2C">
        <w:rPr>
          <w:bCs/>
        </w:rPr>
        <w:t xml:space="preserve"> </w:t>
      </w:r>
      <w:r w:rsidR="00977002" w:rsidRPr="00236A1C">
        <w:rPr>
          <w:bCs/>
        </w:rPr>
        <w:t>legislation.</w:t>
      </w:r>
      <w:r w:rsidR="00585B2C">
        <w:rPr>
          <w:bCs/>
        </w:rPr>
        <w:t xml:space="preserve"> </w:t>
      </w:r>
      <w:r w:rsidR="00977002" w:rsidRPr="00236A1C">
        <w:rPr>
          <w:bCs/>
        </w:rPr>
        <w:t>The</w:t>
      </w:r>
      <w:r w:rsidR="00585B2C">
        <w:rPr>
          <w:bCs/>
        </w:rPr>
        <w:t xml:space="preserve"> </w:t>
      </w:r>
      <w:r w:rsidR="00977002" w:rsidRPr="00236A1C">
        <w:rPr>
          <w:bCs/>
        </w:rPr>
        <w:t>rights</w:t>
      </w:r>
      <w:r w:rsidR="00585B2C">
        <w:rPr>
          <w:bCs/>
        </w:rPr>
        <w:t xml:space="preserve"> </w:t>
      </w:r>
      <w:r w:rsidR="00977002" w:rsidRPr="00236A1C">
        <w:rPr>
          <w:bCs/>
        </w:rPr>
        <w:t>of</w:t>
      </w:r>
      <w:r w:rsidR="00585B2C">
        <w:rPr>
          <w:bCs/>
        </w:rPr>
        <w:t xml:space="preserve"> </w:t>
      </w:r>
      <w:r w:rsidR="00977002" w:rsidRPr="00236A1C">
        <w:rPr>
          <w:bCs/>
        </w:rPr>
        <w:t>vulnerable</w:t>
      </w:r>
      <w:r w:rsidR="00585B2C">
        <w:rPr>
          <w:bCs/>
        </w:rPr>
        <w:t xml:space="preserve"> </w:t>
      </w:r>
      <w:r w:rsidR="00977002" w:rsidRPr="00236A1C">
        <w:rPr>
          <w:bCs/>
        </w:rPr>
        <w:t>groups</w:t>
      </w:r>
      <w:r w:rsidR="00585B2C">
        <w:rPr>
          <w:bCs/>
        </w:rPr>
        <w:t xml:space="preserve"> </w:t>
      </w:r>
      <w:r w:rsidR="00977002" w:rsidRPr="00236A1C">
        <w:rPr>
          <w:bCs/>
        </w:rPr>
        <w:t>are</w:t>
      </w:r>
      <w:r w:rsidR="00585B2C">
        <w:rPr>
          <w:bCs/>
        </w:rPr>
        <w:t xml:space="preserve"> </w:t>
      </w:r>
      <w:r w:rsidR="00977002" w:rsidRPr="00236A1C">
        <w:rPr>
          <w:bCs/>
        </w:rPr>
        <w:t>covered</w:t>
      </w:r>
      <w:r w:rsidR="00585B2C">
        <w:rPr>
          <w:bCs/>
        </w:rPr>
        <w:t xml:space="preserve"> </w:t>
      </w:r>
      <w:r w:rsidR="00977002" w:rsidRPr="00236A1C">
        <w:rPr>
          <w:bCs/>
        </w:rPr>
        <w:t>by</w:t>
      </w:r>
      <w:r w:rsidR="00585B2C">
        <w:rPr>
          <w:bCs/>
        </w:rPr>
        <w:t xml:space="preserve"> </w:t>
      </w:r>
      <w:r w:rsidR="00977002" w:rsidRPr="00236A1C">
        <w:rPr>
          <w:bCs/>
        </w:rPr>
        <w:t>numerous</w:t>
      </w:r>
      <w:r w:rsidR="00585B2C">
        <w:rPr>
          <w:bCs/>
        </w:rPr>
        <w:t xml:space="preserve"> </w:t>
      </w:r>
      <w:r w:rsidR="00977002" w:rsidRPr="00236A1C">
        <w:rPr>
          <w:bCs/>
        </w:rPr>
        <w:t>pieces</w:t>
      </w:r>
      <w:r w:rsidR="00585B2C">
        <w:rPr>
          <w:bCs/>
        </w:rPr>
        <w:t xml:space="preserve"> </w:t>
      </w:r>
      <w:r w:rsidR="00977002" w:rsidRPr="00236A1C">
        <w:rPr>
          <w:bCs/>
        </w:rPr>
        <w:t>of</w:t>
      </w:r>
      <w:r w:rsidR="00585B2C">
        <w:rPr>
          <w:bCs/>
        </w:rPr>
        <w:t xml:space="preserve"> </w:t>
      </w:r>
      <w:r w:rsidR="00977002" w:rsidRPr="00236A1C">
        <w:rPr>
          <w:bCs/>
        </w:rPr>
        <w:t>legislation</w:t>
      </w:r>
      <w:r w:rsidR="00585B2C">
        <w:rPr>
          <w:bCs/>
        </w:rPr>
        <w:t xml:space="preserve"> </w:t>
      </w:r>
      <w:r w:rsidR="00977002" w:rsidRPr="00236A1C">
        <w:rPr>
          <w:bCs/>
        </w:rPr>
        <w:t>when</w:t>
      </w:r>
      <w:r w:rsidR="00585B2C">
        <w:rPr>
          <w:bCs/>
        </w:rPr>
        <w:t xml:space="preserve"> </w:t>
      </w:r>
      <w:r w:rsidR="00977002" w:rsidRPr="00236A1C">
        <w:rPr>
          <w:bCs/>
        </w:rPr>
        <w:t>read</w:t>
      </w:r>
      <w:r w:rsidR="00585B2C">
        <w:rPr>
          <w:bCs/>
        </w:rPr>
        <w:t xml:space="preserve"> </w:t>
      </w:r>
      <w:r w:rsidR="00977002" w:rsidRPr="00236A1C">
        <w:rPr>
          <w:bCs/>
        </w:rPr>
        <w:t>in</w:t>
      </w:r>
      <w:r w:rsidR="00585B2C">
        <w:rPr>
          <w:bCs/>
        </w:rPr>
        <w:t xml:space="preserve"> </w:t>
      </w:r>
      <w:r w:rsidR="00977002" w:rsidRPr="00236A1C">
        <w:rPr>
          <w:bCs/>
        </w:rPr>
        <w:t>tandem,</w:t>
      </w:r>
      <w:r w:rsidR="00585B2C">
        <w:rPr>
          <w:bCs/>
        </w:rPr>
        <w:t xml:space="preserve"> </w:t>
      </w:r>
      <w:r w:rsidR="00977002" w:rsidRPr="00236A1C">
        <w:rPr>
          <w:bCs/>
        </w:rPr>
        <w:t>offer</w:t>
      </w:r>
      <w:r w:rsidR="00585B2C">
        <w:rPr>
          <w:bCs/>
        </w:rPr>
        <w:t xml:space="preserve"> </w:t>
      </w:r>
      <w:r w:rsidR="00977002" w:rsidRPr="00236A1C">
        <w:rPr>
          <w:bCs/>
        </w:rPr>
        <w:t>promotion</w:t>
      </w:r>
      <w:r w:rsidR="00585B2C">
        <w:rPr>
          <w:bCs/>
        </w:rPr>
        <w:t xml:space="preserve"> </w:t>
      </w:r>
      <w:r w:rsidR="00977002" w:rsidRPr="00236A1C">
        <w:rPr>
          <w:bCs/>
        </w:rPr>
        <w:t>and</w:t>
      </w:r>
      <w:r w:rsidR="00585B2C">
        <w:rPr>
          <w:bCs/>
        </w:rPr>
        <w:t xml:space="preserve"> </w:t>
      </w:r>
      <w:r w:rsidR="00977002" w:rsidRPr="00236A1C">
        <w:rPr>
          <w:bCs/>
        </w:rPr>
        <w:t>protection</w:t>
      </w:r>
      <w:r w:rsidR="00585B2C">
        <w:rPr>
          <w:bCs/>
        </w:rPr>
        <w:t xml:space="preserve"> </w:t>
      </w:r>
      <w:r w:rsidR="00977002" w:rsidRPr="00236A1C">
        <w:rPr>
          <w:bCs/>
        </w:rPr>
        <w:t>of</w:t>
      </w:r>
      <w:r w:rsidR="00585B2C">
        <w:rPr>
          <w:bCs/>
        </w:rPr>
        <w:t xml:space="preserve"> </w:t>
      </w:r>
      <w:r w:rsidR="00977002" w:rsidRPr="00236A1C">
        <w:rPr>
          <w:bCs/>
        </w:rPr>
        <w:t>human</w:t>
      </w:r>
      <w:r w:rsidR="00585B2C">
        <w:rPr>
          <w:bCs/>
        </w:rPr>
        <w:t xml:space="preserve"> </w:t>
      </w:r>
      <w:r w:rsidR="00977002" w:rsidRPr="00236A1C">
        <w:rPr>
          <w:bCs/>
        </w:rPr>
        <w:t>rights.</w:t>
      </w:r>
    </w:p>
    <w:p w14:paraId="5C96B329" w14:textId="0D31D348" w:rsidR="00977002" w:rsidRPr="00236A1C" w:rsidRDefault="00977002" w:rsidP="00656554">
      <w:pPr>
        <w:pStyle w:val="H23G"/>
      </w:pPr>
      <w:r w:rsidRPr="00236A1C">
        <w:tab/>
      </w:r>
      <w:r w:rsidRPr="00236A1C">
        <w:tab/>
        <w:t>Awareness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Covenant</w:t>
      </w:r>
    </w:p>
    <w:p w14:paraId="1C64048A" w14:textId="358B4BEF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remains</w:t>
      </w:r>
      <w:proofErr w:type="gramEnd"/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raising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understanding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</w:t>
      </w:r>
      <w:r w:rsidR="00585B2C">
        <w:t xml:space="preserve"> </w:t>
      </w:r>
      <w:r w:rsidR="00977002" w:rsidRPr="00236A1C">
        <w:t>among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employees.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stands</w:t>
      </w:r>
      <w:r w:rsidR="00585B2C">
        <w:t xml:space="preserve"> </w:t>
      </w:r>
      <w:r w:rsidR="00977002" w:rsidRPr="00236A1C">
        <w:t>firmly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principle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inclusion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decision</w:t>
      </w:r>
      <w:r w:rsidR="00585B2C">
        <w:t xml:space="preserve"> </w:t>
      </w:r>
      <w:r w:rsidR="00977002" w:rsidRPr="00236A1C">
        <w:t>making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such,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conducted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consultations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Reform,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Marriage,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</w:t>
      </w:r>
      <w:r w:rsidR="00585B2C">
        <w:t xml:space="preserve"> </w:t>
      </w:r>
      <w:r w:rsidR="00977002" w:rsidRPr="00236A1C">
        <w:t>amongst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areas</w:t>
      </w:r>
      <w:r w:rsidR="00585B2C">
        <w:t xml:space="preserve"> </w:t>
      </w:r>
      <w:r w:rsidR="00977002" w:rsidRPr="00236A1C">
        <w:t>protected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Covenant.</w:t>
      </w:r>
    </w:p>
    <w:p w14:paraId="440ED10A" w14:textId="4AD3AC71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Further,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institutions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embarked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campaigns</w:t>
      </w:r>
      <w:r w:rsidR="00585B2C">
        <w:t xml:space="preserve"> </w:t>
      </w:r>
      <w:r w:rsidR="00977002" w:rsidRPr="00236A1C">
        <w:t>highlighting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protect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specific</w:t>
      </w:r>
      <w:r w:rsidR="00585B2C">
        <w:t xml:space="preserve"> </w:t>
      </w:r>
      <w:r w:rsidR="00977002" w:rsidRPr="00236A1C">
        <w:t>groups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identified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Covenant.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instance,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Prime</w:t>
      </w:r>
      <w:r w:rsidR="00585B2C">
        <w:t xml:space="preserve"> </w:t>
      </w:r>
      <w:r w:rsidR="00977002" w:rsidRPr="00236A1C">
        <w:t>Minister,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Affairs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(OPM</w:t>
      </w:r>
      <w:r w:rsidR="00585B2C">
        <w:t xml:space="preserve"> </w:t>
      </w:r>
      <w:r w:rsidR="00977002" w:rsidRPr="00236A1C">
        <w:t>GCAD)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designed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campaigns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gender-based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proofErr w:type="gramStart"/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attempt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change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cultural</w:t>
      </w:r>
      <w:r w:rsidR="00585B2C">
        <w:t xml:space="preserve"> </w:t>
      </w:r>
      <w:r w:rsidR="00977002" w:rsidRPr="00236A1C">
        <w:t>patterns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causes</w:t>
      </w:r>
      <w:r w:rsidR="00585B2C">
        <w:t xml:space="preserve"> </w:t>
      </w:r>
      <w:r w:rsidR="00977002" w:rsidRPr="00236A1C">
        <w:t>deviant</w:t>
      </w:r>
      <w:r w:rsidR="00585B2C">
        <w:t xml:space="preserve"> </w:t>
      </w:r>
      <w:r w:rsidR="00977002" w:rsidRPr="00236A1C">
        <w:t>behaviours.</w:t>
      </w:r>
      <w:r w:rsidR="00585B2C">
        <w:t xml:space="preserve"> </w:t>
      </w:r>
      <w:r w:rsidR="00977002" w:rsidRPr="00236A1C">
        <w:t>OPM</w:t>
      </w:r>
      <w:r w:rsidR="00585B2C">
        <w:t xml:space="preserve"> </w:t>
      </w:r>
      <w:r w:rsidR="00977002" w:rsidRPr="00236A1C">
        <w:t>GCAD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conducted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3B3F9C">
        <w:t>“</w:t>
      </w:r>
      <w:r w:rsidR="00977002" w:rsidRPr="00236A1C">
        <w:t>Break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Silence</w:t>
      </w:r>
      <w:r w:rsidR="003B3F9C">
        <w:t>”</w:t>
      </w:r>
      <w:r w:rsidR="00585B2C">
        <w:t xml:space="preserve"> </w:t>
      </w:r>
      <w:r w:rsidR="00977002" w:rsidRPr="00236A1C">
        <w:t>Campaign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raises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protect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physical</w:t>
      </w:r>
      <w:r w:rsidR="00585B2C">
        <w:t xml:space="preserve"> </w:t>
      </w:r>
      <w:r w:rsidR="00977002" w:rsidRPr="00236A1C">
        <w:t>abuse.</w:t>
      </w:r>
    </w:p>
    <w:p w14:paraId="07763B3D" w14:textId="46B28CE3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EOC</w:t>
      </w:r>
      <w:r w:rsidR="00585B2C">
        <w:t xml:space="preserve"> </w:t>
      </w:r>
      <w:r w:rsidR="00977002" w:rsidRPr="00236A1C">
        <w:t>conducts</w:t>
      </w:r>
      <w:r w:rsidR="00585B2C">
        <w:t xml:space="preserve"> </w:t>
      </w:r>
      <w:r w:rsidR="00977002" w:rsidRPr="00236A1C">
        <w:t>on-going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campaigns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vulnerable</w:t>
      </w:r>
      <w:r w:rsidR="00585B2C">
        <w:t xml:space="preserve"> </w:t>
      </w:r>
      <w:r w:rsidR="00977002" w:rsidRPr="00236A1C">
        <w:t>groups</w:t>
      </w:r>
      <w:r w:rsidR="00585B2C">
        <w:t xml:space="preserve"> </w:t>
      </w:r>
      <w:r w:rsidR="00977002" w:rsidRPr="00236A1C">
        <w:t>including,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disabilities.</w:t>
      </w:r>
      <w:r w:rsidR="00585B2C">
        <w:t xml:space="preserve"> </w:t>
      </w:r>
      <w:r w:rsidR="00977002" w:rsidRPr="00236A1C">
        <w:t>Additionally,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EOC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launched</w:t>
      </w:r>
      <w:r w:rsidR="00585B2C">
        <w:t xml:space="preserve"> </w:t>
      </w:r>
      <w:r w:rsidR="00977002" w:rsidRPr="00236A1C">
        <w:t>guidelines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further</w:t>
      </w:r>
      <w:r w:rsidR="00585B2C">
        <w:t xml:space="preserve"> </w:t>
      </w:r>
      <w:r w:rsidR="00977002" w:rsidRPr="00236A1C">
        <w:t>inform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proofErr w:type="gramStart"/>
      <w:r w:rsidR="00977002" w:rsidRPr="00236A1C">
        <w:t>general</w:t>
      </w:r>
      <w:r w:rsidR="00585B2C">
        <w:t xml:space="preserve"> </w:t>
      </w:r>
      <w:r w:rsidR="00977002" w:rsidRPr="00236A1C">
        <w:t>public</w:t>
      </w:r>
      <w:proofErr w:type="gramEnd"/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concerning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vulnerable</w:t>
      </w:r>
      <w:r w:rsidR="00585B2C">
        <w:t xml:space="preserve"> </w:t>
      </w:r>
      <w:r w:rsidR="00977002" w:rsidRPr="00236A1C">
        <w:t>groups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3B3F9C">
        <w:t>“</w:t>
      </w:r>
      <w:r w:rsidR="00977002" w:rsidRPr="00236A1C">
        <w:rPr>
          <w:i/>
        </w:rPr>
        <w:t>Guidelines</w:t>
      </w:r>
      <w:r w:rsidR="00585B2C">
        <w:rPr>
          <w:i/>
        </w:rPr>
        <w:t xml:space="preserve"> </w:t>
      </w:r>
      <w:r w:rsidR="00977002" w:rsidRPr="00236A1C">
        <w:rPr>
          <w:i/>
        </w:rPr>
        <w:t>for</w:t>
      </w:r>
      <w:r w:rsidR="00585B2C">
        <w:rPr>
          <w:i/>
        </w:rPr>
        <w:t xml:space="preserve"> </w:t>
      </w:r>
      <w:r w:rsidR="00977002" w:rsidRPr="00236A1C">
        <w:rPr>
          <w:i/>
        </w:rPr>
        <w:t>Employers</w:t>
      </w:r>
      <w:r w:rsidR="00585B2C">
        <w:rPr>
          <w:i/>
        </w:rPr>
        <w:t xml:space="preserve"> </w:t>
      </w:r>
      <w:r w:rsidR="00977002" w:rsidRPr="00236A1C">
        <w:rPr>
          <w:i/>
        </w:rPr>
        <w:t>on</w:t>
      </w:r>
      <w:r w:rsidR="00585B2C">
        <w:rPr>
          <w:i/>
        </w:rPr>
        <w:t xml:space="preserve"> </w:t>
      </w:r>
      <w:r w:rsidR="00977002" w:rsidRPr="00236A1C">
        <w:rPr>
          <w:i/>
        </w:rPr>
        <w:t>Disability</w:t>
      </w:r>
      <w:r w:rsidR="00585B2C">
        <w:rPr>
          <w:i/>
        </w:rPr>
        <w:t xml:space="preserve"> </w:t>
      </w:r>
      <w:r w:rsidR="00977002" w:rsidRPr="00236A1C">
        <w:rPr>
          <w:i/>
        </w:rPr>
        <w:t>in</w:t>
      </w:r>
      <w:r w:rsidR="00585B2C">
        <w:rPr>
          <w:i/>
        </w:rPr>
        <w:t xml:space="preserve"> </w:t>
      </w:r>
      <w:r w:rsidR="00977002" w:rsidRPr="00236A1C">
        <w:rPr>
          <w:i/>
        </w:rPr>
        <w:t>Trinidad</w:t>
      </w:r>
      <w:r w:rsidR="00585B2C">
        <w:rPr>
          <w:i/>
        </w:rPr>
        <w:t xml:space="preserve"> </w:t>
      </w:r>
      <w:r w:rsidR="00977002" w:rsidRPr="00236A1C">
        <w:rPr>
          <w:i/>
        </w:rPr>
        <w:t>and</w:t>
      </w:r>
      <w:r w:rsidR="00585B2C">
        <w:rPr>
          <w:i/>
        </w:rPr>
        <w:t xml:space="preserve"> </w:t>
      </w:r>
      <w:r w:rsidR="00977002" w:rsidRPr="00236A1C">
        <w:rPr>
          <w:i/>
        </w:rPr>
        <w:t>Tobago</w:t>
      </w:r>
      <w:r w:rsidR="003B3F9C">
        <w:t>”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3B3F9C">
        <w:t>“</w:t>
      </w:r>
      <w:r w:rsidR="00977002" w:rsidRPr="00236A1C">
        <w:rPr>
          <w:i/>
        </w:rPr>
        <w:t>Sexual</w:t>
      </w:r>
      <w:r w:rsidR="00585B2C">
        <w:rPr>
          <w:i/>
        </w:rPr>
        <w:t xml:space="preserve"> </w:t>
      </w:r>
      <w:r w:rsidR="00977002" w:rsidRPr="00236A1C">
        <w:rPr>
          <w:i/>
        </w:rPr>
        <w:t>Harassment</w:t>
      </w:r>
      <w:r w:rsidR="00585B2C">
        <w:rPr>
          <w:i/>
        </w:rPr>
        <w:t xml:space="preserve"> </w:t>
      </w:r>
      <w:r w:rsidR="00977002" w:rsidRPr="00236A1C">
        <w:rPr>
          <w:i/>
        </w:rPr>
        <w:t>in</w:t>
      </w:r>
      <w:r w:rsidR="00585B2C">
        <w:rPr>
          <w:i/>
        </w:rPr>
        <w:t xml:space="preserve"> </w:t>
      </w:r>
      <w:r w:rsidR="00977002" w:rsidRPr="00236A1C">
        <w:rPr>
          <w:i/>
        </w:rPr>
        <w:t>the</w:t>
      </w:r>
      <w:r w:rsidR="00585B2C">
        <w:rPr>
          <w:i/>
        </w:rPr>
        <w:t xml:space="preserve"> </w:t>
      </w:r>
      <w:r w:rsidR="00977002" w:rsidRPr="00236A1C">
        <w:rPr>
          <w:i/>
        </w:rPr>
        <w:t>Workplace</w:t>
      </w:r>
      <w:r w:rsidR="003B3F9C">
        <w:t>”</w:t>
      </w:r>
      <w:r w:rsidR="00977002" w:rsidRPr="00236A1C">
        <w:t>.</w:t>
      </w:r>
    </w:p>
    <w:p w14:paraId="62E93931" w14:textId="223E2F8A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often</w:t>
      </w:r>
      <w:r w:rsidR="00585B2C">
        <w:t xml:space="preserve"> </w:t>
      </w:r>
      <w:r w:rsidR="00977002" w:rsidRPr="00236A1C">
        <w:t>partners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OPM</w:t>
      </w:r>
      <w:r w:rsidR="00585B2C">
        <w:t xml:space="preserve"> </w:t>
      </w:r>
      <w:r w:rsidR="00977002" w:rsidRPr="00236A1C">
        <w:t>GCAD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EOC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sessions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teachers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increase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signs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children.</w:t>
      </w:r>
      <w:r w:rsidR="00585B2C">
        <w:t xml:space="preserve"> </w:t>
      </w:r>
      <w:r w:rsidR="00977002" w:rsidRPr="00236A1C">
        <w:t>Guidance</w:t>
      </w:r>
      <w:r w:rsidR="00585B2C">
        <w:t xml:space="preserve"> </w:t>
      </w:r>
      <w:r w:rsidR="00977002" w:rsidRPr="00236A1C">
        <w:t>Counsellors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equipped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identify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experiencing</w:t>
      </w:r>
      <w:r w:rsidR="00585B2C">
        <w:t xml:space="preserve"> </w:t>
      </w:r>
      <w:r w:rsidR="00977002" w:rsidRPr="00236A1C">
        <w:t>issues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placed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primary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secondary</w:t>
      </w:r>
      <w:r w:rsidR="00585B2C">
        <w:t xml:space="preserve"> </w:t>
      </w:r>
      <w:r w:rsidR="00977002" w:rsidRPr="00236A1C">
        <w:t>schools.</w:t>
      </w:r>
    </w:p>
    <w:p w14:paraId="57BE2B47" w14:textId="7A94318F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Security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undertaken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task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conducting</w:t>
      </w:r>
      <w:r w:rsidR="00585B2C">
        <w:t xml:space="preserve"> </w:t>
      </w:r>
      <w:r w:rsidR="00977002" w:rsidRPr="00236A1C">
        <w:t>seminars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sessions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enforcement</w:t>
      </w:r>
      <w:r w:rsidR="00585B2C">
        <w:t xml:space="preserve"> </w:t>
      </w:r>
      <w:r w:rsidR="00977002" w:rsidRPr="00236A1C">
        <w:t>officials</w:t>
      </w:r>
      <w:r w:rsidR="00585B2C">
        <w:t xml:space="preserve"> </w:t>
      </w:r>
      <w:r w:rsidR="00977002" w:rsidRPr="00236A1C">
        <w:t>concerning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groups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whom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encounter</w:t>
      </w:r>
      <w:r w:rsidR="00585B2C">
        <w:t xml:space="preserve"> </w:t>
      </w:r>
      <w:r w:rsidR="00977002" w:rsidRPr="00236A1C">
        <w:t>during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course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duty.</w:t>
      </w:r>
      <w:r w:rsidR="00585B2C">
        <w:t xml:space="preserve"> </w:t>
      </w:r>
      <w:r w:rsidR="00977002" w:rsidRPr="00236A1C">
        <w:t>Topics</w:t>
      </w:r>
      <w:r w:rsidR="00585B2C">
        <w:t xml:space="preserve"> </w:t>
      </w:r>
      <w:r w:rsidR="00977002" w:rsidRPr="00236A1C">
        <w:t>covered</w:t>
      </w:r>
      <w:r w:rsidR="00585B2C">
        <w:t xml:space="preserve"> </w:t>
      </w:r>
      <w:r w:rsidR="00977002" w:rsidRPr="00236A1C">
        <w:t>included</w:t>
      </w:r>
      <w:r w:rsidR="00585B2C">
        <w:t xml:space="preserve"> </w:t>
      </w:r>
      <w:r w:rsidR="00977002" w:rsidRPr="00236A1C">
        <w:rPr>
          <w:i/>
        </w:rPr>
        <w:t>inter</w:t>
      </w:r>
      <w:r w:rsidR="00585B2C">
        <w:rPr>
          <w:i/>
        </w:rPr>
        <w:t xml:space="preserve"> </w:t>
      </w:r>
      <w:r w:rsidR="00977002" w:rsidRPr="00236A1C">
        <w:rPr>
          <w:i/>
        </w:rPr>
        <w:t>alia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trafficking,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proofErr w:type="gramStart"/>
      <w:r w:rsidR="00977002" w:rsidRPr="00236A1C">
        <w:t>violence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abuse.</w:t>
      </w:r>
    </w:p>
    <w:p w14:paraId="54692B5F" w14:textId="06515E1D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carried</w:t>
      </w:r>
      <w:r w:rsidR="00585B2C">
        <w:t xml:space="preserve"> </w:t>
      </w:r>
      <w:r w:rsidR="00977002" w:rsidRPr="00236A1C">
        <w:t>out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campaigns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doctors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nurses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employ.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campaigns</w:t>
      </w:r>
      <w:r w:rsidR="00585B2C">
        <w:t xml:space="preserve"> </w:t>
      </w:r>
      <w:r w:rsidR="00977002" w:rsidRPr="00236A1C">
        <w:t>aim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teaching</w:t>
      </w:r>
      <w:r w:rsidR="00585B2C">
        <w:t xml:space="preserve"> </w:t>
      </w:r>
      <w:r w:rsidR="00977002" w:rsidRPr="00236A1C">
        <w:t>medical</w:t>
      </w:r>
      <w:r w:rsidR="00585B2C">
        <w:t xml:space="preserve"> </w:t>
      </w:r>
      <w:r w:rsidR="00977002" w:rsidRPr="00236A1C">
        <w:t>practitioners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groups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patients</w:t>
      </w:r>
      <w:r w:rsidR="00585B2C">
        <w:t xml:space="preserve"> </w:t>
      </w:r>
      <w:r w:rsidR="00977002" w:rsidRPr="00236A1C">
        <w:t>whom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encounter.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campaigns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highlight</w:t>
      </w:r>
      <w:r w:rsidR="00585B2C">
        <w:t xml:space="preserve"> </w:t>
      </w:r>
      <w:r w:rsidR="00977002" w:rsidRPr="00236A1C">
        <w:t>laws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protect</w:t>
      </w:r>
      <w:r w:rsidR="00585B2C">
        <w:t xml:space="preserve"> </w:t>
      </w:r>
      <w:r w:rsidR="00977002" w:rsidRPr="00236A1C">
        <w:t>patients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mandate</w:t>
      </w:r>
      <w:r w:rsidR="00585B2C">
        <w:t xml:space="preserve"> </w:t>
      </w:r>
      <w:r w:rsidR="00977002" w:rsidRPr="00236A1C">
        <w:t>procedures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medical</w:t>
      </w:r>
      <w:r w:rsidR="00585B2C">
        <w:t xml:space="preserve"> </w:t>
      </w:r>
      <w:r w:rsidR="00977002" w:rsidRPr="00236A1C">
        <w:t>practitioners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follow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dealing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said</w:t>
      </w:r>
      <w:r w:rsidR="00585B2C">
        <w:t xml:space="preserve"> </w:t>
      </w:r>
      <w:r w:rsidR="00977002" w:rsidRPr="00236A1C">
        <w:t>patients.</w:t>
      </w:r>
      <w:r w:rsidR="00585B2C">
        <w:t xml:space="preserve"> </w:t>
      </w:r>
      <w:r w:rsidR="00977002" w:rsidRPr="00236A1C">
        <w:t>Campaigns</w:t>
      </w:r>
      <w:r w:rsidR="00585B2C">
        <w:t xml:space="preserve"> </w:t>
      </w:r>
      <w:r w:rsidR="00977002" w:rsidRPr="00236A1C">
        <w:t>covered</w:t>
      </w:r>
      <w:r w:rsidR="00585B2C">
        <w:t xml:space="preserve"> </w:t>
      </w:r>
      <w:r w:rsidR="00977002" w:rsidRPr="00236A1C">
        <w:t>topics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treatment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abuse,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disabilities,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living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HIV/AIDS</w:t>
      </w:r>
      <w:r w:rsidR="00585B2C">
        <w:t xml:space="preserve"> </w:t>
      </w:r>
      <w:r w:rsidR="00977002" w:rsidRPr="00236A1C">
        <w:t>amongst</w:t>
      </w:r>
      <w:r w:rsidR="00585B2C">
        <w:t xml:space="preserve"> </w:t>
      </w:r>
      <w:r w:rsidR="00977002" w:rsidRPr="00236A1C">
        <w:t>others.</w:t>
      </w:r>
    </w:p>
    <w:p w14:paraId="7A4A8692" w14:textId="1447173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Association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(LATT)</w:t>
      </w:r>
      <w:r w:rsidR="00585B2C">
        <w:t xml:space="preserve"> </w:t>
      </w:r>
      <w:r w:rsidR="00977002" w:rsidRPr="00236A1C">
        <w:t>host</w:t>
      </w:r>
      <w:r w:rsidR="00585B2C">
        <w:t xml:space="preserve"> </w:t>
      </w:r>
      <w:r w:rsidR="00977002" w:rsidRPr="00236A1C">
        <w:t>regular</w:t>
      </w:r>
      <w:r w:rsidR="00585B2C">
        <w:t xml:space="preserve"> </w:t>
      </w:r>
      <w:r w:rsidR="00977002" w:rsidRPr="00236A1C">
        <w:t>seminars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membership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use,</w:t>
      </w:r>
      <w:r w:rsidR="00585B2C">
        <w:t xml:space="preserve"> </w:t>
      </w:r>
      <w:proofErr w:type="gramStart"/>
      <w:r w:rsidR="00977002" w:rsidRPr="00236A1C">
        <w:t>importance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amendment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necessary,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pieces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covering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wide</w:t>
      </w:r>
      <w:r w:rsidR="00585B2C">
        <w:t xml:space="preserve"> </w:t>
      </w:r>
      <w:r w:rsidR="00977002" w:rsidRPr="00236A1C">
        <w:t>range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issues</w:t>
      </w:r>
      <w:r w:rsidR="00585B2C">
        <w:t xml:space="preserve"> </w:t>
      </w:r>
      <w:r w:rsidR="00977002" w:rsidRPr="00236A1C">
        <w:t>identified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lastRenderedPageBreak/>
        <w:t>Education</w:t>
      </w:r>
      <w:r w:rsidR="00585B2C">
        <w:t xml:space="preserve"> </w:t>
      </w:r>
      <w:r w:rsidR="00977002" w:rsidRPr="00236A1C">
        <w:t>Institute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(JEITT)</w:t>
      </w:r>
      <w:r w:rsidR="00585B2C">
        <w:t xml:space="preserve"> </w:t>
      </w:r>
      <w:r w:rsidR="00977002" w:rsidRPr="00236A1C">
        <w:t>regularly</w:t>
      </w:r>
      <w:r w:rsidR="00585B2C">
        <w:t xml:space="preserve"> </w:t>
      </w:r>
      <w:r w:rsidR="00977002" w:rsidRPr="00236A1C">
        <w:t>coordinates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development</w:t>
      </w:r>
      <w:r w:rsidR="00585B2C">
        <w:t xml:space="preserve"> </w:t>
      </w:r>
      <w:r w:rsidR="00977002" w:rsidRPr="00236A1C">
        <w:t>programmes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judges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covering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widest</w:t>
      </w:r>
      <w:r w:rsidR="00585B2C">
        <w:t xml:space="preserve"> </w:t>
      </w:r>
      <w:r w:rsidR="00977002" w:rsidRPr="00236A1C">
        <w:t>range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topics,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covered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attempt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steady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development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aspects.</w:t>
      </w:r>
    </w:p>
    <w:p w14:paraId="54EEDB0F" w14:textId="61B1BA72" w:rsidR="00977002" w:rsidRPr="00236A1C" w:rsidRDefault="00977002" w:rsidP="002E5259">
      <w:pPr>
        <w:pStyle w:val="HChG"/>
      </w:pPr>
      <w:r w:rsidRPr="00236A1C">
        <w:tab/>
        <w:t>II.</w:t>
      </w:r>
      <w:r w:rsidRPr="00236A1C">
        <w:tab/>
        <w:t>Specific</w:t>
      </w:r>
      <w:r w:rsidR="00585B2C">
        <w:t xml:space="preserve"> </w:t>
      </w:r>
      <w:r w:rsidRPr="00236A1C">
        <w:t>information</w:t>
      </w:r>
      <w:r w:rsidR="00585B2C">
        <w:t xml:space="preserve"> </w:t>
      </w:r>
      <w:r w:rsidRPr="00236A1C">
        <w:t>on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implementation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articles</w:t>
      </w:r>
      <w:r w:rsidR="00585B2C">
        <w:t xml:space="preserve"> </w:t>
      </w:r>
      <w:r w:rsidRPr="00236A1C">
        <w:t>1</w:t>
      </w:r>
      <w:r w:rsidR="003B3F9C">
        <w:t>–</w:t>
      </w:r>
      <w:r w:rsidRPr="00236A1C">
        <w:t>27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Covenant,</w:t>
      </w:r>
      <w:r w:rsidR="00585B2C">
        <w:t xml:space="preserve"> </w:t>
      </w:r>
      <w:r w:rsidRPr="00236A1C">
        <w:t>including</w:t>
      </w:r>
      <w:r w:rsidR="00585B2C">
        <w:t xml:space="preserve"> </w:t>
      </w:r>
      <w:proofErr w:type="gramStart"/>
      <w:r w:rsidRPr="00236A1C">
        <w:t>with</w:t>
      </w:r>
      <w:r w:rsidR="00585B2C">
        <w:t xml:space="preserve"> </w:t>
      </w:r>
      <w:r w:rsidRPr="00236A1C">
        <w:t>regard</w:t>
      </w:r>
      <w:r w:rsidR="00585B2C">
        <w:t xml:space="preserve"> </w:t>
      </w:r>
      <w:r w:rsidRPr="00236A1C">
        <w:t>to</w:t>
      </w:r>
      <w:proofErr w:type="gramEnd"/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previous</w:t>
      </w:r>
      <w:r w:rsidR="00585B2C">
        <w:t xml:space="preserve"> </w:t>
      </w:r>
      <w:r w:rsidRPr="00236A1C">
        <w:t>recommendations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Committee</w:t>
      </w:r>
    </w:p>
    <w:p w14:paraId="6A56A2E4" w14:textId="3D39D62A" w:rsidR="00977002" w:rsidRPr="00236A1C" w:rsidRDefault="00977002" w:rsidP="002E5259">
      <w:pPr>
        <w:pStyle w:val="H1G"/>
      </w:pPr>
      <w:r w:rsidRPr="00236A1C">
        <w:tab/>
        <w:t>A.</w:t>
      </w:r>
      <w:r w:rsidRPr="00236A1C">
        <w:tab/>
        <w:t>Constitutional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Legal</w:t>
      </w:r>
      <w:r w:rsidR="00585B2C">
        <w:t xml:space="preserve"> </w:t>
      </w:r>
      <w:r w:rsidRPr="00236A1C">
        <w:t>framework</w:t>
      </w:r>
      <w:r w:rsidR="00585B2C">
        <w:t xml:space="preserve"> </w:t>
      </w:r>
      <w:r w:rsidRPr="00236A1C">
        <w:t>within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Covenant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implemented</w:t>
      </w:r>
      <w:r w:rsidR="00585B2C">
        <w:t xml:space="preserve"> </w:t>
      </w:r>
      <w:r w:rsidRPr="00236A1C">
        <w:t>(art.</w:t>
      </w:r>
      <w:r w:rsidR="003733EA">
        <w:t xml:space="preserve"> </w:t>
      </w:r>
      <w:r w:rsidRPr="00236A1C">
        <w:t>2)</w:t>
      </w:r>
    </w:p>
    <w:p w14:paraId="25C76439" w14:textId="77777777" w:rsidR="003B3F9C" w:rsidRDefault="00977002" w:rsidP="00585B2C">
      <w:pPr>
        <w:pStyle w:val="H23G"/>
      </w:pPr>
      <w:r w:rsidRPr="00236A1C">
        <w:tab/>
      </w:r>
      <w:r w:rsidRPr="00236A1C">
        <w:tab/>
        <w:t>Reservations</w:t>
      </w:r>
    </w:p>
    <w:p w14:paraId="4B8588D9" w14:textId="11EB8B2E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rPr>
          <w:bCs/>
        </w:rPr>
        <w:t>Article</w:t>
      </w:r>
      <w:r w:rsidR="00585B2C">
        <w:t xml:space="preserve"> </w:t>
      </w:r>
      <w:r w:rsidR="00977002" w:rsidRPr="00236A1C">
        <w:t>4(2)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</w:t>
      </w:r>
      <w:r w:rsidR="00585B2C">
        <w:t xml:space="preserve"> </w:t>
      </w:r>
      <w:r w:rsidR="00977002" w:rsidRPr="00236A1C">
        <w:t>requires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derogation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6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said</w:t>
      </w:r>
      <w:r w:rsidR="00585B2C">
        <w:t xml:space="preserve"> </w:t>
      </w:r>
      <w:r w:rsidR="00977002" w:rsidRPr="00236A1C">
        <w:t>covenant,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refers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penalty.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amended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remove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penalty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certain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murder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treason.</w:t>
      </w:r>
      <w:r w:rsidR="00585B2C">
        <w:t xml:space="preserve"> </w:t>
      </w:r>
      <w:r w:rsidR="00977002" w:rsidRPr="00236A1C">
        <w:t>Therefore,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reservation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4(2)</w:t>
      </w:r>
      <w:r w:rsidR="00585B2C">
        <w:t xml:space="preserve"> </w:t>
      </w:r>
      <w:r w:rsidR="00977002" w:rsidRPr="00236A1C">
        <w:t>remains.</w:t>
      </w:r>
    </w:p>
    <w:p w14:paraId="16AB20DB" w14:textId="39A88B0F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26.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Article</w:t>
      </w:r>
      <w:r w:rsidR="00585B2C">
        <w:t xml:space="preserve"> </w:t>
      </w:r>
      <w:r w:rsidR="00977002" w:rsidRPr="00236A1C">
        <w:t>10(2)(b)</w:t>
      </w:r>
      <w:r w:rsidR="00585B2C">
        <w:t xml:space="preserve"> </w:t>
      </w:r>
      <w:r w:rsidR="00977002" w:rsidRPr="00236A1C">
        <w:t>requires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juvenile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separated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adults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brought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speedily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possible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adjudication.</w:t>
      </w:r>
      <w:r w:rsidR="00585B2C">
        <w:t xml:space="preserve"> </w:t>
      </w:r>
      <w:r w:rsidR="00977002" w:rsidRPr="00236A1C">
        <w:t>While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reservation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10(2)(b)</w:t>
      </w:r>
      <w:r w:rsidR="00585B2C">
        <w:t xml:space="preserve"> </w:t>
      </w:r>
      <w:r w:rsidR="00977002" w:rsidRPr="00236A1C">
        <w:t>remains,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has</w:t>
      </w:r>
      <w:proofErr w:type="gramEnd"/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progress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regards</w:t>
      </w:r>
      <w:r w:rsidR="00585B2C">
        <w:t xml:space="preserve"> </w:t>
      </w:r>
      <w:r w:rsidR="00977002" w:rsidRPr="00236A1C">
        <w:t>juveniles.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53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2012,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detained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Station,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proofErr w:type="gramStart"/>
      <w:r w:rsidR="00977002" w:rsidRPr="00236A1C">
        <w:t>make</w:t>
      </w:r>
      <w:r w:rsidR="00585B2C">
        <w:t xml:space="preserve"> </w:t>
      </w:r>
      <w:r w:rsidR="00977002" w:rsidRPr="00236A1C">
        <w:t>arrangements</w:t>
      </w:r>
      <w:proofErr w:type="gramEnd"/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preventing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associating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relation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detention,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60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prevents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ordering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detained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prison.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according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60</w:t>
      </w:r>
      <w:r w:rsidR="00585B2C">
        <w:t xml:space="preserve"> </w:t>
      </w:r>
      <w:r w:rsidR="00977002" w:rsidRPr="00236A1C">
        <w:t>(5)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placed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facility,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allowed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associate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prisoners,</w:t>
      </w:r>
      <w:r w:rsidR="00585B2C">
        <w:t xml:space="preserve"> </w:t>
      </w:r>
      <w:r w:rsidR="00977002" w:rsidRPr="00236A1C">
        <w:t>except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express</w:t>
      </w:r>
      <w:r w:rsidR="00585B2C">
        <w:t xml:space="preserve"> </w:t>
      </w:r>
      <w:r w:rsidR="00977002" w:rsidRPr="00236A1C">
        <w:t>permission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respect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prisoner</w:t>
      </w:r>
      <w:r w:rsidR="00585B2C">
        <w:t xml:space="preserve"> </w:t>
      </w:r>
      <w:r w:rsidR="00977002" w:rsidRPr="00236A1C">
        <w:t>named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Order.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punishable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imprisonment,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several</w:t>
      </w:r>
      <w:r w:rsidR="00585B2C">
        <w:t xml:space="preserve"> </w:t>
      </w:r>
      <w:r w:rsidR="00977002" w:rsidRPr="00236A1C">
        <w:t>options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prescribed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Act.</w:t>
      </w:r>
    </w:p>
    <w:p w14:paraId="0FCCE68C" w14:textId="0C65D4F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60</w:t>
      </w:r>
      <w:r w:rsidR="00585B2C">
        <w:t xml:space="preserve"> </w:t>
      </w:r>
      <w:r w:rsidR="00977002" w:rsidRPr="00236A1C">
        <w:t>(3)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between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10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18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place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Centre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facility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group.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10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ordered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placed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Children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Home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group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60</w:t>
      </w:r>
      <w:r w:rsidR="00585B2C">
        <w:t xml:space="preserve"> </w:t>
      </w:r>
      <w:r w:rsidR="00977002" w:rsidRPr="00236A1C">
        <w:t>(4)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Act.</w:t>
      </w:r>
    </w:p>
    <w:p w14:paraId="42B54840" w14:textId="6C5B7A0A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Young</w:t>
      </w:r>
      <w:r w:rsidR="00585B2C">
        <w:t xml:space="preserve"> </w:t>
      </w:r>
      <w:r w:rsidR="00977002" w:rsidRPr="00236A1C">
        <w:t>male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between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16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18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punishable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Youth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Centre</w:t>
      </w:r>
      <w:r w:rsidR="00585B2C">
        <w:t xml:space="preserve"> </w:t>
      </w:r>
      <w:r w:rsidR="00977002" w:rsidRPr="00236A1C">
        <w:t>(Y.T.R.</w:t>
      </w:r>
      <w:r w:rsidR="00585B2C">
        <w:t xml:space="preserve"> </w:t>
      </w:r>
      <w:r w:rsidR="00977002" w:rsidRPr="00236A1C">
        <w:t>C),</w:t>
      </w:r>
      <w:r w:rsidR="00585B2C">
        <w:t xml:space="preserve"> </w:t>
      </w:r>
      <w:r w:rsidR="00977002" w:rsidRPr="00236A1C">
        <w:t>formerly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Youth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Centre</w:t>
      </w:r>
      <w:r w:rsidR="00585B2C">
        <w:t xml:space="preserve"> </w:t>
      </w:r>
      <w:r w:rsidR="00977002" w:rsidRPr="00236A1C">
        <w:t>(Y.T.C.)</w:t>
      </w:r>
      <w:r w:rsidR="00585B2C">
        <w:t xml:space="preserve"> </w:t>
      </w:r>
      <w:r w:rsidR="00977002" w:rsidRPr="00236A1C">
        <w:t>though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prison,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facility</w:t>
      </w:r>
      <w:r w:rsidR="00585B2C">
        <w:t xml:space="preserve"> </w:t>
      </w:r>
      <w:r w:rsidR="00977002" w:rsidRPr="00236A1C">
        <w:t>falls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ambit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Service.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Y.R.T.C</w:t>
      </w:r>
      <w:r w:rsidR="00585B2C">
        <w:t xml:space="preserve"> </w:t>
      </w:r>
      <w:proofErr w:type="gramStart"/>
      <w:r w:rsidR="00977002" w:rsidRPr="00236A1C">
        <w:t>is</w:t>
      </w:r>
      <w:r w:rsidR="00585B2C">
        <w:t xml:space="preserve"> </w:t>
      </w:r>
      <w:r w:rsidR="00977002" w:rsidRPr="00236A1C">
        <w:t>located</w:t>
      </w:r>
      <w:r w:rsidR="00585B2C">
        <w:t xml:space="preserve"> </w:t>
      </w:r>
      <w:r w:rsidR="00977002" w:rsidRPr="00236A1C">
        <w:t>in</w:t>
      </w:r>
      <w:proofErr w:type="gramEnd"/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separate</w:t>
      </w:r>
      <w:r w:rsidR="00585B2C">
        <w:t xml:space="preserve"> </w:t>
      </w:r>
      <w:r w:rsidR="00977002" w:rsidRPr="00236A1C">
        <w:t>facility</w:t>
      </w:r>
      <w:r w:rsidR="00585B2C">
        <w:t xml:space="preserve"> </w:t>
      </w:r>
      <w:r w:rsidR="00977002" w:rsidRPr="00236A1C">
        <w:t>compound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Golden</w:t>
      </w:r>
      <w:r w:rsidR="00585B2C">
        <w:t xml:space="preserve"> </w:t>
      </w:r>
      <w:r w:rsidR="00977002" w:rsidRPr="00236A1C">
        <w:t>Grove</w:t>
      </w:r>
      <w:r w:rsidR="00585B2C">
        <w:t xml:space="preserve"> </w:t>
      </w:r>
      <w:r w:rsidR="00977002" w:rsidRPr="00236A1C">
        <w:t>prison.</w:t>
      </w:r>
      <w:r w:rsidR="00585B2C">
        <w:t xml:space="preserve"> </w:t>
      </w:r>
      <w:r w:rsidR="00977002" w:rsidRPr="00236A1C">
        <w:t>Young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Y.T.R.C.</w:t>
      </w:r>
      <w:r w:rsidR="00585B2C">
        <w:t xml:space="preserve"> </w:t>
      </w:r>
      <w:r w:rsidR="00977002" w:rsidRPr="00236A1C">
        <w:t>do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contact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offenders.</w:t>
      </w:r>
    </w:p>
    <w:p w14:paraId="424879CD" w14:textId="17FD52BA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On</w:t>
      </w:r>
      <w:r w:rsidR="00585B2C">
        <w:t xml:space="preserve"> </w:t>
      </w:r>
      <w:r w:rsidR="00977002" w:rsidRPr="00236A1C">
        <w:t>27</w:t>
      </w:r>
      <w:r w:rsidR="00585B2C">
        <w:t xml:space="preserve"> </w:t>
      </w:r>
      <w:r w:rsidR="00977002" w:rsidRPr="00236A1C">
        <w:t>February</w:t>
      </w:r>
      <w:r w:rsidR="00585B2C">
        <w:t xml:space="preserve"> </w:t>
      </w:r>
      <w:r w:rsidR="00977002" w:rsidRPr="00236A1C">
        <w:t>2018,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2016</w:t>
      </w:r>
      <w:r w:rsidR="00585B2C">
        <w:t xml:space="preserve"> </w:t>
      </w:r>
      <w:r w:rsidR="00977002" w:rsidRPr="00236A1C">
        <w:t>came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force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way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proclamation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addition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Package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Children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Legislation.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created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called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would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exercisable</w:t>
      </w:r>
      <w:r w:rsidR="00585B2C">
        <w:t xml:space="preserve"> </w:t>
      </w:r>
      <w:r w:rsidR="00977002" w:rsidRPr="00236A1C">
        <w:t>over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matters.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separation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allow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speedier</w:t>
      </w:r>
      <w:r w:rsidR="00585B2C">
        <w:t xml:space="preserve"> </w:t>
      </w:r>
      <w:r w:rsidR="00977002" w:rsidRPr="00236A1C">
        <w:t>adjudication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involving</w:t>
      </w:r>
      <w:r w:rsidR="00585B2C">
        <w:t xml:space="preserve"> </w:t>
      </w:r>
      <w:r w:rsidR="00977002" w:rsidRPr="00236A1C">
        <w:t>juveniles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created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2016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specifically</w:t>
      </w:r>
      <w:r w:rsidR="00585B2C">
        <w:t xml:space="preserve"> </w:t>
      </w:r>
      <w:r w:rsidR="00977002" w:rsidRPr="00236A1C">
        <w:t>deal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matters,</w:t>
      </w:r>
      <w:r w:rsidR="00585B2C">
        <w:t xml:space="preserve"> </w:t>
      </w:r>
      <w:r w:rsidR="00977002" w:rsidRPr="00236A1C">
        <w:t>utilizing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rehabilitative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less</w:t>
      </w:r>
      <w:r w:rsidR="00585B2C">
        <w:t xml:space="preserve"> </w:t>
      </w:r>
      <w:r w:rsidR="00977002" w:rsidRPr="00236A1C">
        <w:t>punitive</w:t>
      </w:r>
      <w:r w:rsidR="00585B2C">
        <w:t xml:space="preserve"> </w:t>
      </w:r>
      <w:r w:rsidR="00977002" w:rsidRPr="00236A1C">
        <w:t>approach.</w:t>
      </w:r>
    </w:p>
    <w:p w14:paraId="42B2B24E" w14:textId="5063994F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30.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While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reservation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10(3)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</w:t>
      </w:r>
      <w:r w:rsidR="00585B2C">
        <w:t xml:space="preserve"> </w:t>
      </w:r>
      <w:r w:rsidR="00977002" w:rsidRPr="00236A1C">
        <w:t>remains,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progress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pertains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reformation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prisoners.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Prisons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mandated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Restorative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prisons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links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skills,</w:t>
      </w:r>
      <w:r w:rsidR="00585B2C">
        <w:t xml:space="preserve"> </w:t>
      </w:r>
      <w:r w:rsidR="00977002" w:rsidRPr="00236A1C">
        <w:t>resources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opportunities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enable</w:t>
      </w:r>
      <w:r w:rsidR="00585B2C">
        <w:t xml:space="preserve"> </w:t>
      </w:r>
      <w:r w:rsidR="00977002" w:rsidRPr="00236A1C">
        <w:t>them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successfully</w:t>
      </w:r>
      <w:r w:rsidR="00585B2C">
        <w:t xml:space="preserve"> </w:t>
      </w:r>
      <w:r w:rsidR="00977002" w:rsidRPr="00236A1C">
        <w:t>return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society.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rehabilitative</w:t>
      </w:r>
      <w:r w:rsidR="00585B2C">
        <w:t xml:space="preserve"> </w:t>
      </w:r>
      <w:r w:rsidR="00977002" w:rsidRPr="00236A1C">
        <w:t>programmes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inmates</w:t>
      </w:r>
      <w:r w:rsidR="00585B2C">
        <w:t xml:space="preserve"> </w:t>
      </w:r>
      <w:r w:rsidR="00977002" w:rsidRPr="00236A1C">
        <w:t>involve</w:t>
      </w:r>
      <w:r w:rsidR="00585B2C">
        <w:t xml:space="preserve"> </w:t>
      </w:r>
      <w:r w:rsidR="00977002" w:rsidRPr="00236A1C">
        <w:t>academic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vocational</w:t>
      </w:r>
      <w:r w:rsidR="00585B2C">
        <w:t xml:space="preserve"> </w:t>
      </w:r>
      <w:r w:rsidR="00977002" w:rsidRPr="00236A1C">
        <w:t>education,</w:t>
      </w:r>
      <w:r w:rsidR="00585B2C">
        <w:t xml:space="preserve"> </w:t>
      </w:r>
      <w:r w:rsidR="00977002" w:rsidRPr="00236A1C">
        <w:t>religious</w:t>
      </w:r>
      <w:r w:rsidR="00585B2C">
        <w:t xml:space="preserve"> </w:t>
      </w:r>
      <w:r w:rsidR="00977002" w:rsidRPr="00236A1C">
        <w:t>interventions,</w:t>
      </w:r>
      <w:r w:rsidR="00585B2C">
        <w:t xml:space="preserve"> </w:t>
      </w:r>
      <w:r w:rsidR="00977002" w:rsidRPr="00236A1C">
        <w:t>life-skill</w:t>
      </w:r>
      <w:r w:rsidR="00585B2C">
        <w:t xml:space="preserve"> </w:t>
      </w:r>
      <w:r w:rsidR="00977002" w:rsidRPr="00236A1C">
        <w:t>development,</w:t>
      </w:r>
      <w:r w:rsidR="00585B2C">
        <w:t xml:space="preserve"> </w:t>
      </w:r>
      <w:r w:rsidR="00977002" w:rsidRPr="00236A1C">
        <w:lastRenderedPageBreak/>
        <w:t>sporting</w:t>
      </w:r>
      <w:r w:rsidR="00585B2C">
        <w:t xml:space="preserve"> </w:t>
      </w:r>
      <w:r w:rsidR="00977002" w:rsidRPr="00236A1C">
        <w:t>activities,</w:t>
      </w:r>
      <w:r w:rsidR="00585B2C">
        <w:t xml:space="preserve"> </w:t>
      </w:r>
      <w:r w:rsidR="00977002" w:rsidRPr="00236A1C">
        <w:t>music,</w:t>
      </w:r>
      <w:r w:rsidR="00585B2C">
        <w:t xml:space="preserve"> </w:t>
      </w:r>
      <w:r w:rsidR="00977002" w:rsidRPr="00236A1C">
        <w:t>culture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arts,</w:t>
      </w:r>
      <w:r w:rsidR="00585B2C">
        <w:t xml:space="preserve"> </w:t>
      </w:r>
      <w:r w:rsidR="00977002" w:rsidRPr="00236A1C">
        <w:t>agriculture,</w:t>
      </w:r>
      <w:r w:rsidR="00585B2C">
        <w:t xml:space="preserve"> </w:t>
      </w:r>
      <w:r w:rsidR="00977002" w:rsidRPr="00236A1C">
        <w:t>aquaculture,</w:t>
      </w:r>
      <w:r w:rsidR="00585B2C">
        <w:t xml:space="preserve"> </w:t>
      </w:r>
      <w:r w:rsidR="00977002" w:rsidRPr="00236A1C">
        <w:t>aquaponics</w:t>
      </w:r>
      <w:r w:rsidR="00585B2C">
        <w:t xml:space="preserve"> </w:t>
      </w:r>
      <w:r w:rsidR="00977002" w:rsidRPr="00236A1C">
        <w:t>live-stock</w:t>
      </w:r>
      <w:r w:rsidR="00585B2C">
        <w:t xml:space="preserve"> </w:t>
      </w:r>
      <w:r w:rsidR="00977002" w:rsidRPr="00236A1C">
        <w:t>rearing,</w:t>
      </w:r>
      <w:r w:rsidR="00585B2C">
        <w:t xml:space="preserve"> </w:t>
      </w:r>
      <w:r w:rsidR="00977002" w:rsidRPr="00236A1C">
        <w:t>inmate</w:t>
      </w:r>
      <w:r w:rsidR="00585B2C">
        <w:t xml:space="preserve"> </w:t>
      </w:r>
      <w:r w:rsidR="00977002" w:rsidRPr="00236A1C">
        <w:t>radio</w:t>
      </w:r>
      <w:r w:rsidR="00585B2C">
        <w:t xml:space="preserve"> </w:t>
      </w:r>
      <w:r w:rsidR="00977002" w:rsidRPr="00236A1C">
        <w:t>station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candle</w:t>
      </w:r>
      <w:r w:rsidR="00585B2C">
        <w:t xml:space="preserve"> </w:t>
      </w:r>
      <w:r w:rsidR="00977002" w:rsidRPr="00236A1C">
        <w:t>making</w:t>
      </w:r>
      <w:r w:rsidR="00585B2C">
        <w:t xml:space="preserve"> </w:t>
      </w:r>
      <w:r w:rsidR="00977002" w:rsidRPr="00236A1C">
        <w:t>project.</w:t>
      </w:r>
    </w:p>
    <w:p w14:paraId="337BD9A3" w14:textId="45790FE5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Convicted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given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classes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conducted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institutions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inmates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inmates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row.</w:t>
      </w:r>
      <w:r w:rsidR="00585B2C">
        <w:t xml:space="preserve"> </w:t>
      </w:r>
      <w:r w:rsidR="00977002" w:rsidRPr="00236A1C">
        <w:t>Prisoners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several</w:t>
      </w:r>
      <w:r w:rsidR="00585B2C">
        <w:t xml:space="preserve"> </w:t>
      </w:r>
      <w:r w:rsidR="00977002" w:rsidRPr="00236A1C">
        <w:t>educational</w:t>
      </w:r>
      <w:r w:rsidR="00585B2C">
        <w:t xml:space="preserve"> </w:t>
      </w:r>
      <w:r w:rsidR="00977002" w:rsidRPr="00236A1C">
        <w:t>programmes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literacy,</w:t>
      </w:r>
      <w:r w:rsidR="00585B2C">
        <w:t xml:space="preserve"> </w:t>
      </w:r>
      <w:r w:rsidR="00977002" w:rsidRPr="00236A1C">
        <w:t>Caribbean</w:t>
      </w:r>
      <w:r w:rsidR="00585B2C">
        <w:t xml:space="preserve"> </w:t>
      </w:r>
      <w:r w:rsidR="00977002" w:rsidRPr="00236A1C">
        <w:t>Secondary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Certificate</w:t>
      </w:r>
      <w:r w:rsidR="00585B2C">
        <w:t xml:space="preserve"> </w:t>
      </w:r>
      <w:r w:rsidR="00977002" w:rsidRPr="00236A1C">
        <w:t>(CSEC),</w:t>
      </w:r>
      <w:r w:rsidR="00585B2C">
        <w:t xml:space="preserve"> </w:t>
      </w:r>
      <w:r w:rsidR="00977002" w:rsidRPr="00236A1C">
        <w:t>course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Caribbean</w:t>
      </w:r>
      <w:r w:rsidR="00585B2C">
        <w:t xml:space="preserve"> </w:t>
      </w:r>
      <w:r w:rsidR="00977002" w:rsidRPr="00236A1C">
        <w:t>Advanced</w:t>
      </w:r>
      <w:r w:rsidR="00585B2C">
        <w:t xml:space="preserve"> </w:t>
      </w:r>
      <w:r w:rsidR="00977002" w:rsidRPr="00236A1C">
        <w:t>Proficiency</w:t>
      </w:r>
      <w:r w:rsidR="00585B2C">
        <w:t xml:space="preserve"> </w:t>
      </w:r>
      <w:r w:rsidR="00977002" w:rsidRPr="00236A1C">
        <w:t>Examination</w:t>
      </w:r>
      <w:r w:rsidR="00585B2C">
        <w:t xml:space="preserve"> </w:t>
      </w:r>
      <w:r w:rsidR="00977002" w:rsidRPr="00236A1C">
        <w:t>(CAPE)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qualifications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barbering,</w:t>
      </w:r>
      <w:r w:rsidR="00585B2C">
        <w:t xml:space="preserve"> </w:t>
      </w:r>
      <w:r w:rsidR="00977002" w:rsidRPr="00236A1C">
        <w:t>tailoring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vocational</w:t>
      </w:r>
      <w:r w:rsidR="00585B2C">
        <w:t xml:space="preserve"> </w:t>
      </w:r>
      <w:r w:rsidR="00977002" w:rsidRPr="00236A1C">
        <w:t>areas.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instruction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courses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arranges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prisoners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sit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examinations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supervision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charge.</w:t>
      </w:r>
    </w:p>
    <w:p w14:paraId="6536EE94" w14:textId="62111C57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rPr>
          <w:bCs/>
        </w:rPr>
        <w:t>Attempts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welfare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secure</w:t>
      </w:r>
      <w:r w:rsidR="00585B2C">
        <w:t xml:space="preserve"> </w:t>
      </w:r>
      <w:r w:rsidR="00977002" w:rsidRPr="00236A1C">
        <w:t>job</w:t>
      </w:r>
      <w:r w:rsidR="00585B2C">
        <w:t xml:space="preserve"> </w:t>
      </w:r>
      <w:r w:rsidR="00977002" w:rsidRPr="00236A1C">
        <w:t>placements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inmates</w:t>
      </w:r>
      <w:r w:rsidR="00585B2C">
        <w:t xml:space="preserve"> </w:t>
      </w:r>
      <w:proofErr w:type="gramStart"/>
      <w:r w:rsidR="00977002" w:rsidRPr="00236A1C">
        <w:t>subsequent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release.</w:t>
      </w:r>
    </w:p>
    <w:p w14:paraId="076B86C0" w14:textId="62D35FDA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drug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alcohol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program.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program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teaches</w:t>
      </w:r>
      <w:r w:rsidR="00585B2C">
        <w:t xml:space="preserve"> </w:t>
      </w:r>
      <w:r w:rsidR="00977002" w:rsidRPr="00236A1C">
        <w:t>self-awareness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anger</w:t>
      </w:r>
      <w:r w:rsidR="00585B2C">
        <w:t xml:space="preserve"> </w:t>
      </w:r>
      <w:r w:rsidR="00977002" w:rsidRPr="00236A1C">
        <w:t>management.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programmes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implemented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treat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prisoners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entered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drug</w:t>
      </w:r>
      <w:r w:rsidR="00585B2C">
        <w:t xml:space="preserve"> </w:t>
      </w:r>
      <w:r w:rsidR="00977002" w:rsidRPr="00236A1C">
        <w:t>related</w:t>
      </w:r>
      <w:r w:rsidR="00585B2C">
        <w:t xml:space="preserve"> </w:t>
      </w:r>
      <w:r w:rsidR="00977002" w:rsidRPr="00236A1C">
        <w:t>charges.</w:t>
      </w:r>
    </w:p>
    <w:p w14:paraId="431D2534" w14:textId="06937A9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Additionally,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non-governmental</w:t>
      </w:r>
      <w:r w:rsidR="00585B2C">
        <w:t xml:space="preserve"> </w:t>
      </w:r>
      <w:r w:rsidR="00977002" w:rsidRPr="00236A1C">
        <w:t>agencies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rehabilitative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ex-prisoners.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Vision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Mission</w:t>
      </w:r>
      <w:r w:rsidR="00585B2C">
        <w:t xml:space="preserve"> </w:t>
      </w:r>
      <w:r w:rsidR="00977002" w:rsidRPr="00236A1C">
        <w:t>NGO</w:t>
      </w:r>
      <w:r w:rsidR="00585B2C">
        <w:t xml:space="preserve"> </w:t>
      </w:r>
      <w:r w:rsidR="00977002" w:rsidRPr="00236A1C">
        <w:t>aids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reintegration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prisoners,</w:t>
      </w:r>
      <w:r w:rsidR="00585B2C">
        <w:t xml:space="preserve"> </w:t>
      </w:r>
      <w:r w:rsidR="00977002" w:rsidRPr="00236A1C">
        <w:t>ex-offenders,</w:t>
      </w:r>
      <w:r w:rsidR="00585B2C">
        <w:t xml:space="preserve"> </w:t>
      </w:r>
      <w:r w:rsidR="00977002" w:rsidRPr="00236A1C">
        <w:t>deportees/returning</w:t>
      </w:r>
      <w:r w:rsidR="00585B2C">
        <w:t xml:space="preserve"> </w:t>
      </w:r>
      <w:r w:rsidR="00977002" w:rsidRPr="00236A1C">
        <w:t>nationals,</w:t>
      </w:r>
      <w:r w:rsidR="00585B2C">
        <w:t xml:space="preserve"> </w:t>
      </w:r>
      <w:r w:rsidR="00977002" w:rsidRPr="00236A1C">
        <w:t>delinquent</w:t>
      </w:r>
      <w:r w:rsidR="00585B2C">
        <w:t xml:space="preserve"> </w:t>
      </w:r>
      <w:r w:rsidR="00977002" w:rsidRPr="00236A1C">
        <w:t>youths,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socially</w:t>
      </w:r>
      <w:r w:rsidR="00585B2C">
        <w:t xml:space="preserve"> </w:t>
      </w:r>
      <w:r w:rsidR="00977002" w:rsidRPr="00236A1C">
        <w:t>displaced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providing</w:t>
      </w:r>
      <w:r w:rsidR="00585B2C">
        <w:t xml:space="preserve"> </w:t>
      </w:r>
      <w:r w:rsidR="00977002" w:rsidRPr="00236A1C">
        <w:t>transitional</w:t>
      </w:r>
      <w:r w:rsidR="00585B2C">
        <w:t xml:space="preserve"> </w:t>
      </w:r>
      <w:r w:rsidR="00977002" w:rsidRPr="00236A1C">
        <w:t>housing,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re-training</w:t>
      </w:r>
      <w:r w:rsidR="00585B2C">
        <w:t xml:space="preserve"> </w:t>
      </w:r>
      <w:r w:rsidR="00977002" w:rsidRPr="00236A1C">
        <w:t>opportunities,</w:t>
      </w:r>
      <w:r w:rsidR="00585B2C">
        <w:t xml:space="preserve"> </w:t>
      </w:r>
      <w:r w:rsidR="00977002" w:rsidRPr="00236A1C">
        <w:t>employment</w:t>
      </w:r>
      <w:r w:rsidR="00585B2C">
        <w:t xml:space="preserve"> </w:t>
      </w:r>
      <w:r w:rsidR="00977002" w:rsidRPr="00236A1C">
        <w:t>opportunities,</w:t>
      </w:r>
      <w:r w:rsidR="00585B2C">
        <w:t xml:space="preserve"> </w:t>
      </w:r>
      <w:r w:rsidR="00977002" w:rsidRPr="00236A1C">
        <w:t>reduced-rate</w:t>
      </w:r>
      <w:r w:rsidR="00585B2C">
        <w:t xml:space="preserve"> </w:t>
      </w:r>
      <w:r w:rsidR="00977002" w:rsidRPr="00236A1C">
        <w:t>rental</w:t>
      </w:r>
      <w:r w:rsidR="00585B2C">
        <w:t xml:space="preserve"> </w:t>
      </w:r>
      <w:r w:rsidR="00977002" w:rsidRPr="00236A1C">
        <w:t>facilities,</w:t>
      </w:r>
      <w:r w:rsidR="00585B2C">
        <w:t xml:space="preserve"> </w:t>
      </w:r>
      <w:r w:rsidR="00977002" w:rsidRPr="00236A1C">
        <w:t>banking</w:t>
      </w:r>
      <w:r w:rsidR="00585B2C">
        <w:t xml:space="preserve"> </w:t>
      </w:r>
      <w:r w:rsidR="00977002" w:rsidRPr="00236A1C">
        <w:t>opportunities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money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programme,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assistance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acquiring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grants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loans.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NGO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even</w:t>
      </w:r>
      <w:r w:rsidR="00585B2C">
        <w:t xml:space="preserve"> </w:t>
      </w:r>
      <w:r w:rsidR="00977002" w:rsidRPr="00236A1C">
        <w:t>partnered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facilitate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pre-release</w:t>
      </w:r>
      <w:r w:rsidR="00585B2C">
        <w:t xml:space="preserve"> </w:t>
      </w:r>
      <w:r w:rsidR="00977002" w:rsidRPr="00236A1C">
        <w:t>programme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&amp;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uses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modules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workshops,</w:t>
      </w:r>
      <w:r w:rsidR="00585B2C">
        <w:t xml:space="preserve"> </w:t>
      </w:r>
      <w:r w:rsidR="00977002" w:rsidRPr="00236A1C">
        <w:t>tailored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prepare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inmate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successfully</w:t>
      </w:r>
      <w:r w:rsidR="00585B2C">
        <w:t xml:space="preserve"> </w:t>
      </w:r>
      <w:r w:rsidR="00977002" w:rsidRPr="00236A1C">
        <w:t>reintegrate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society.</w:t>
      </w:r>
    </w:p>
    <w:p w14:paraId="08D3599D" w14:textId="67FD96EA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35.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Article</w:t>
      </w:r>
      <w:r w:rsidR="00585B2C">
        <w:t xml:space="preserve"> </w:t>
      </w:r>
      <w:r w:rsidR="00977002" w:rsidRPr="00236A1C">
        <w:t>12(2)</w:t>
      </w:r>
      <w:r w:rsidR="00585B2C">
        <w:t xml:space="preserve"> </w:t>
      </w:r>
      <w:r w:rsidR="00977002" w:rsidRPr="00236A1C">
        <w:t>reservation</w:t>
      </w:r>
      <w:r w:rsidR="00585B2C">
        <w:t xml:space="preserve"> </w:t>
      </w:r>
      <w:r w:rsidR="00977002" w:rsidRPr="00236A1C">
        <w:t>remains,</w:t>
      </w:r>
      <w:r w:rsidR="00585B2C">
        <w:t xml:space="preserve"> </w:t>
      </w:r>
      <w:r w:rsidR="00977002" w:rsidRPr="00236A1C">
        <w:t>however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progress.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12(2)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</w:t>
      </w:r>
      <w:r w:rsidR="00585B2C">
        <w:t xml:space="preserve"> </w:t>
      </w:r>
      <w:r w:rsidR="00977002" w:rsidRPr="00236A1C">
        <w:t>states</w:t>
      </w:r>
      <w:r w:rsidR="00585B2C">
        <w:t xml:space="preserve"> </w:t>
      </w:r>
      <w:r w:rsidR="00977002" w:rsidRPr="00236A1C">
        <w:t>everyone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leave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country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own.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freely</w:t>
      </w:r>
      <w:r w:rsidR="00585B2C">
        <w:t xml:space="preserve"> </w:t>
      </w:r>
      <w:r w:rsidR="00977002" w:rsidRPr="00236A1C">
        <w:t>leave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provided</w:t>
      </w:r>
      <w:r w:rsidR="00585B2C">
        <w:t xml:space="preserve"> </w:t>
      </w:r>
      <w:r w:rsidR="00977002" w:rsidRPr="00236A1C">
        <w:t>that</w:t>
      </w:r>
      <w:proofErr w:type="gramEnd"/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valid</w:t>
      </w:r>
      <w:r w:rsidR="00585B2C">
        <w:t xml:space="preserve"> </w:t>
      </w:r>
      <w:r w:rsidR="00977002" w:rsidRPr="00236A1C">
        <w:t>travel</w:t>
      </w:r>
      <w:r w:rsidR="00585B2C">
        <w:t xml:space="preserve"> </w:t>
      </w:r>
      <w:r w:rsidR="00977002" w:rsidRPr="00236A1C">
        <w:t>document.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prevented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leaving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authorities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department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informed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outstanding</w:t>
      </w:r>
      <w:r w:rsidR="00585B2C">
        <w:t xml:space="preserve"> </w:t>
      </w:r>
      <w:r w:rsidR="00977002" w:rsidRPr="00236A1C">
        <w:t>warrant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arrest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declared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President.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valid</w:t>
      </w:r>
      <w:r w:rsidR="00585B2C">
        <w:t xml:space="preserve"> </w:t>
      </w:r>
      <w:r w:rsidR="00977002" w:rsidRPr="00236A1C">
        <w:t>travel</w:t>
      </w:r>
      <w:r w:rsidR="00585B2C">
        <w:t xml:space="preserve"> </w:t>
      </w:r>
      <w:r w:rsidR="00977002" w:rsidRPr="00236A1C">
        <w:t>document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airline</w:t>
      </w:r>
      <w:r w:rsidR="00585B2C">
        <w:t xml:space="preserve"> </w:t>
      </w:r>
      <w:r w:rsidR="00977002" w:rsidRPr="00236A1C">
        <w:t>ticket,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documents</w:t>
      </w:r>
      <w:r w:rsidR="00585B2C">
        <w:t xml:space="preserve"> </w:t>
      </w:r>
      <w:r w:rsidR="00977002" w:rsidRPr="00236A1C">
        <w:t>required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produced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permitted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leave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country.</w:t>
      </w:r>
    </w:p>
    <w:p w14:paraId="346073B6" w14:textId="5300FD2D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36.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All</w:t>
      </w:r>
      <w:r w:rsidR="00585B2C">
        <w:t xml:space="preserve"> </w:t>
      </w:r>
      <w:r w:rsidR="00977002" w:rsidRPr="00236A1C">
        <w:t>citizens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residents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country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entitled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apply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granted</w:t>
      </w:r>
      <w:r w:rsidR="00585B2C">
        <w:t xml:space="preserve"> </w:t>
      </w:r>
      <w:r w:rsidR="00977002" w:rsidRPr="00236A1C">
        <w:t>travel</w:t>
      </w:r>
      <w:r w:rsidR="00585B2C">
        <w:t xml:space="preserve"> </w:t>
      </w:r>
      <w:r w:rsidR="00977002" w:rsidRPr="00236A1C">
        <w:t>documents.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very</w:t>
      </w:r>
      <w:r w:rsidR="00585B2C">
        <w:t xml:space="preserve"> </w:t>
      </w:r>
      <w:r w:rsidR="00977002" w:rsidRPr="00236A1C">
        <w:t>few</w:t>
      </w:r>
      <w:r w:rsidR="00585B2C">
        <w:t xml:space="preserve"> </w:t>
      </w:r>
      <w:r w:rsidR="00977002" w:rsidRPr="00236A1C">
        <w:t>instances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lawfully</w:t>
      </w:r>
      <w:r w:rsidR="00585B2C">
        <w:t xml:space="preserve"> </w:t>
      </w:r>
      <w:r w:rsidR="00977002" w:rsidRPr="00236A1C">
        <w:t>entitled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travel</w:t>
      </w:r>
      <w:r w:rsidR="00585B2C">
        <w:t xml:space="preserve"> </w:t>
      </w:r>
      <w:r w:rsidR="00977002" w:rsidRPr="00236A1C">
        <w:t>document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denied</w:t>
      </w:r>
      <w:r w:rsidR="00585B2C">
        <w:t xml:space="preserve"> </w:t>
      </w:r>
      <w:r w:rsidR="00977002" w:rsidRPr="00236A1C">
        <w:t>this.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instance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informs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department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passport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surrendered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Oder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instructs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department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issue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new</w:t>
      </w:r>
      <w:r w:rsidR="00585B2C">
        <w:t xml:space="preserve"> </w:t>
      </w:r>
      <w:r w:rsidR="00977002" w:rsidRPr="00236A1C">
        <w:t>travel</w:t>
      </w:r>
      <w:r w:rsidR="00585B2C">
        <w:t xml:space="preserve"> </w:t>
      </w:r>
      <w:r w:rsidR="00977002" w:rsidRPr="00236A1C">
        <w:t>document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until</w:t>
      </w:r>
      <w:r w:rsidR="00585B2C">
        <w:t xml:space="preserve"> </w:t>
      </w:r>
      <w:r w:rsidR="00977002" w:rsidRPr="00236A1C">
        <w:t>further</w:t>
      </w:r>
      <w:r w:rsidR="00585B2C">
        <w:t xml:space="preserve"> </w:t>
      </w:r>
      <w:r w:rsidR="00977002" w:rsidRPr="00236A1C">
        <w:t>notice.</w:t>
      </w:r>
    </w:p>
    <w:p w14:paraId="0FEBCC13" w14:textId="6AF1A2D7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rPr>
          <w:bCs/>
        </w:rPr>
        <w:t>Article</w:t>
      </w:r>
      <w:r w:rsidR="00585B2C">
        <w:t xml:space="preserve"> </w:t>
      </w:r>
      <w:r w:rsidR="00977002" w:rsidRPr="00236A1C">
        <w:t>14(5)</w:t>
      </w:r>
      <w:r w:rsidR="00585B2C">
        <w:t xml:space="preserve"> </w:t>
      </w:r>
      <w:r w:rsidR="00977002" w:rsidRPr="00236A1C">
        <w:t>reservation</w:t>
      </w:r>
      <w:r w:rsidR="00585B2C">
        <w:t xml:space="preserve"> </w:t>
      </w:r>
      <w:r w:rsidR="00977002" w:rsidRPr="00236A1C">
        <w:t>remains,</w:t>
      </w:r>
      <w:r w:rsidR="00585B2C">
        <w:t xml:space="preserve"> </w:t>
      </w:r>
      <w:r w:rsidR="00977002" w:rsidRPr="00236A1C">
        <w:t>however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progress.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14(5)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</w:t>
      </w:r>
      <w:r w:rsidR="00585B2C">
        <w:t xml:space="preserve"> </w:t>
      </w:r>
      <w:r w:rsidR="00977002" w:rsidRPr="00236A1C">
        <w:t>requires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everyone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crime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being</w:t>
      </w:r>
      <w:r w:rsidR="00585B2C">
        <w:t xml:space="preserve"> </w:t>
      </w:r>
      <w:r w:rsidR="00977002" w:rsidRPr="00236A1C">
        <w:t>reviewed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higher</w:t>
      </w:r>
      <w:r w:rsidR="00585B2C">
        <w:t xml:space="preserve"> </w:t>
      </w:r>
      <w:r w:rsidR="00977002" w:rsidRPr="00236A1C">
        <w:t>tribunal</w:t>
      </w:r>
      <w:r w:rsidR="00585B2C">
        <w:t xml:space="preserve"> </w:t>
      </w:r>
      <w:r w:rsidR="00977002" w:rsidRPr="00236A1C">
        <w:t>according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law.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due</w:t>
      </w:r>
      <w:r w:rsidR="00585B2C">
        <w:t xml:space="preserve"> </w:t>
      </w:r>
      <w:r w:rsidR="00977002" w:rsidRPr="00236A1C">
        <w:t>process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afforded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4(a)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deprived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liberty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due</w:t>
      </w:r>
      <w:r w:rsidR="00585B2C">
        <w:t xml:space="preserve"> </w:t>
      </w:r>
      <w:r w:rsidR="00977002" w:rsidRPr="00236A1C">
        <w:t>process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law.</w:t>
      </w:r>
    </w:p>
    <w:p w14:paraId="0950D704" w14:textId="31036976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38.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appellate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review</w:t>
      </w:r>
      <w:r w:rsidR="00585B2C">
        <w:t xml:space="preserve"> </w:t>
      </w:r>
      <w:r w:rsidR="00977002" w:rsidRPr="00236A1C">
        <w:t>decisions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judgments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Magistrates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civil,</w:t>
      </w:r>
      <w:r w:rsidR="00585B2C">
        <w:t xml:space="preserve"> </w:t>
      </w:r>
      <w:proofErr w:type="gramStart"/>
      <w:r w:rsidR="00977002" w:rsidRPr="00236A1C">
        <w:t>criminal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once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filed.</w:t>
      </w:r>
    </w:p>
    <w:p w14:paraId="28CACF3A" w14:textId="34CCD490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39.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Civil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appeals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lie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Privy</w:t>
      </w:r>
      <w:r w:rsidR="00585B2C">
        <w:t xml:space="preserve"> </w:t>
      </w:r>
      <w:r w:rsidR="00977002" w:rsidRPr="00236A1C">
        <w:t>Council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right,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leave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109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decision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enforced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decision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appeal.</w:t>
      </w:r>
    </w:p>
    <w:p w14:paraId="511C2026" w14:textId="3D8F12B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40.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sections</w:t>
      </w:r>
      <w:r w:rsidR="00585B2C">
        <w:t xml:space="preserve"> </w:t>
      </w:r>
      <w:r w:rsidR="00977002" w:rsidRPr="00236A1C">
        <w:t>42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65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Supreme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Judicature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1962.</w:t>
      </w:r>
      <w:r w:rsidR="00585B2C">
        <w:t xml:space="preserve"> </w:t>
      </w:r>
      <w:r w:rsidR="00977002" w:rsidRPr="00236A1C">
        <w:t>Appeals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convictions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indictment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facilitated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43(a)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(d)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lists</w:t>
      </w:r>
      <w:r w:rsidR="00585B2C">
        <w:t xml:space="preserve"> </w:t>
      </w:r>
      <w:r w:rsidR="00977002" w:rsidRPr="00236A1C">
        <w:t>specified</w:t>
      </w:r>
      <w:r w:rsidR="00585B2C">
        <w:t xml:space="preserve"> </w:t>
      </w:r>
      <w:r w:rsidR="00977002" w:rsidRPr="00236A1C">
        <w:t>grounds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appeal.</w:t>
      </w:r>
    </w:p>
    <w:p w14:paraId="56C80E3D" w14:textId="00FB238A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41.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43(c)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indictment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proofErr w:type="gramStart"/>
      <w:r w:rsidR="00977002" w:rsidRPr="00236A1C">
        <w:t>sentence,</w:t>
      </w:r>
      <w:r w:rsidR="00585B2C">
        <w:t xml:space="preserve"> </w:t>
      </w:r>
      <w:r w:rsidR="00977002" w:rsidRPr="00236A1C">
        <w:t>unless</w:t>
      </w:r>
      <w:proofErr w:type="gramEnd"/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fixed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law.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44(3)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sentence,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power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quash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passed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trial,</w:t>
      </w:r>
      <w:r w:rsidR="00585B2C">
        <w:t xml:space="preserve"> </w:t>
      </w:r>
      <w:r w:rsidR="00977002" w:rsidRPr="00236A1C">
        <w:t>pass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lesser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more</w:t>
      </w:r>
      <w:r w:rsidR="00585B2C">
        <w:t xml:space="preserve"> </w:t>
      </w:r>
      <w:r w:rsidR="00977002" w:rsidRPr="00236A1C">
        <w:t>severe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warranted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dismiss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appeal.</w:t>
      </w:r>
    </w:p>
    <w:p w14:paraId="53D7235C" w14:textId="5D076D5B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While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vary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44(3),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43(c)</w:t>
      </w:r>
      <w:r w:rsidR="00585B2C">
        <w:t xml:space="preserve"> </w:t>
      </w:r>
      <w:r w:rsidR="00977002" w:rsidRPr="00236A1C">
        <w:t>prohibits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interference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lawfully</w:t>
      </w:r>
      <w:r w:rsidR="00585B2C">
        <w:t xml:space="preserve"> </w:t>
      </w:r>
      <w:r w:rsidR="00977002" w:rsidRPr="00236A1C">
        <w:t>imposed</w:t>
      </w:r>
      <w:r w:rsidR="00585B2C">
        <w:t xml:space="preserve"> </w:t>
      </w:r>
      <w:r w:rsidR="00977002" w:rsidRPr="00236A1C">
        <w:t>sentence.</w:t>
      </w:r>
      <w:r w:rsidR="00585B2C">
        <w:t xml:space="preserve"> </w:t>
      </w:r>
      <w:r w:rsidR="00977002" w:rsidRPr="00236A1C">
        <w:t>Therefore,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reservation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14(5)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</w:t>
      </w:r>
      <w:r w:rsidR="00585B2C">
        <w:t xml:space="preserve"> </w:t>
      </w:r>
      <w:r w:rsidR="00977002" w:rsidRPr="00236A1C">
        <w:t>remains.</w:t>
      </w:r>
    </w:p>
    <w:p w14:paraId="054D1E34" w14:textId="61D900FA" w:rsidR="003B3F9C" w:rsidRP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B3F9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43.</w:t>
      </w:r>
      <w:r w:rsidRPr="003B3F9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Article</w:t>
      </w:r>
      <w:r w:rsidR="00585B2C">
        <w:t xml:space="preserve"> </w:t>
      </w:r>
      <w:r w:rsidR="00977002" w:rsidRPr="00236A1C">
        <w:t>14</w:t>
      </w:r>
      <w:r w:rsidR="00585B2C">
        <w:t xml:space="preserve"> </w:t>
      </w:r>
      <w:r w:rsidR="00977002" w:rsidRPr="00236A1C">
        <w:t>(6)</w:t>
      </w:r>
      <w:r w:rsidR="00585B2C">
        <w:t xml:space="preserve"> </w:t>
      </w:r>
      <w:r w:rsidR="00977002" w:rsidRPr="00236A1C">
        <w:t>reservation</w:t>
      </w:r>
      <w:r w:rsidR="00585B2C">
        <w:t xml:space="preserve"> </w:t>
      </w:r>
      <w:r w:rsidR="00977002" w:rsidRPr="00236A1C">
        <w:t>remains.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14(6)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later</w:t>
      </w:r>
      <w:r w:rsidR="00585B2C">
        <w:t xml:space="preserve"> </w:t>
      </w:r>
      <w:r w:rsidR="00977002" w:rsidRPr="00236A1C">
        <w:t>had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reversed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pardoned</w:t>
      </w:r>
      <w:r w:rsidR="00585B2C">
        <w:t xml:space="preserve"> </w:t>
      </w:r>
      <w:r w:rsidR="00977002" w:rsidRPr="00236A1C">
        <w:t>due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admission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fresh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attributable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own</w:t>
      </w:r>
      <w:r w:rsidR="00585B2C">
        <w:t xml:space="preserve"> </w:t>
      </w:r>
      <w:r w:rsidR="00977002" w:rsidRPr="00236A1C">
        <w:t>disclosure,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compensated</w:t>
      </w:r>
      <w:r w:rsidR="00585B2C">
        <w:t xml:space="preserve"> </w:t>
      </w:r>
      <w:r w:rsidR="00977002" w:rsidRPr="00236A1C">
        <w:t>according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law.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while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President,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Constitution,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power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grant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pardon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commutation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country,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states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compensated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spent</w:t>
      </w:r>
      <w:r w:rsidR="00585B2C">
        <w:t xml:space="preserve"> </w:t>
      </w:r>
      <w:r w:rsidR="00977002" w:rsidRPr="00236A1C">
        <w:t>incarcerated.</w:t>
      </w:r>
      <w:r w:rsidR="00585B2C">
        <w:t xml:space="preserve"> </w:t>
      </w:r>
      <w:r w:rsidR="00977002" w:rsidRPr="00236A1C">
        <w:t>Neither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87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nor</w:t>
      </w:r>
      <w:r w:rsidR="00585B2C">
        <w:t xml:space="preserve"> </w:t>
      </w:r>
      <w:r w:rsidR="00977002" w:rsidRPr="00236A1C">
        <w:t>sections</w:t>
      </w:r>
      <w:r w:rsidR="00585B2C">
        <w:t xml:space="preserve"> </w:t>
      </w:r>
      <w:r w:rsidR="00977002" w:rsidRPr="00236A1C">
        <w:t>69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70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Procedure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12:01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received</w:t>
      </w:r>
      <w:r w:rsidR="00585B2C">
        <w:t xml:space="preserve"> </w:t>
      </w:r>
      <w:r w:rsidR="00977002" w:rsidRPr="00236A1C">
        <w:t>said</w:t>
      </w:r>
      <w:r w:rsidR="00585B2C">
        <w:t xml:space="preserve"> </w:t>
      </w:r>
      <w:r w:rsidR="00977002" w:rsidRPr="00236A1C">
        <w:t>pardon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commutation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entitled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compensation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right.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complaint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liberty,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unlawfully</w:t>
      </w:r>
      <w:r w:rsidR="00585B2C">
        <w:t xml:space="preserve"> </w:t>
      </w:r>
      <w:r w:rsidR="00977002" w:rsidRPr="00236A1C">
        <w:t>arrested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detained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breached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reason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previous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entitled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take</w:t>
      </w:r>
      <w:r w:rsidR="00585B2C">
        <w:t xml:space="preserve"> </w:t>
      </w:r>
      <w:r w:rsidR="00977002" w:rsidRPr="00236A1C">
        <w:t>civil</w:t>
      </w:r>
      <w:r w:rsidR="00585B2C">
        <w:t xml:space="preserve"> </w:t>
      </w:r>
      <w:r w:rsidR="00977002" w:rsidRPr="00236A1C">
        <w:t>action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compensation.</w:t>
      </w:r>
    </w:p>
    <w:p w14:paraId="2DDA0C76" w14:textId="5288B6C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Article</w:t>
      </w:r>
      <w:r w:rsidR="00585B2C">
        <w:t xml:space="preserve"> </w:t>
      </w:r>
      <w:r w:rsidR="00977002" w:rsidRPr="00236A1C">
        <w:t>15(1)</w:t>
      </w:r>
      <w:r w:rsidR="00585B2C">
        <w:t xml:space="preserve"> </w:t>
      </w:r>
      <w:r w:rsidR="00977002" w:rsidRPr="00236A1C">
        <w:t>reservation</w:t>
      </w:r>
      <w:r w:rsidR="00585B2C">
        <w:t xml:space="preserve"> </w:t>
      </w:r>
      <w:r w:rsidR="00977002" w:rsidRPr="00236A1C">
        <w:t>remains,</w:t>
      </w:r>
      <w:r w:rsidR="00585B2C">
        <w:t xml:space="preserve"> </w:t>
      </w:r>
      <w:r w:rsidR="00977002" w:rsidRPr="00236A1C">
        <w:t>however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progress.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(15)(1)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Covenant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guilty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omission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did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constitute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committed.</w:t>
      </w:r>
      <w:r w:rsidR="00585B2C">
        <w:t xml:space="preserve"> </w:t>
      </w:r>
      <w:r w:rsidR="00977002" w:rsidRPr="00236A1C">
        <w:t>Nor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heavier</w:t>
      </w:r>
      <w:r w:rsidR="00585B2C">
        <w:t xml:space="preserve"> </w:t>
      </w:r>
      <w:r w:rsidR="00977002" w:rsidRPr="00236A1C">
        <w:t>penalty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imposed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applicable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committed.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imposed</w:t>
      </w:r>
      <w:r w:rsidR="00585B2C">
        <w:t xml:space="preserve"> </w:t>
      </w:r>
      <w:r w:rsidR="00977002" w:rsidRPr="00236A1C">
        <w:t>giving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lighter</w:t>
      </w:r>
      <w:r w:rsidR="00585B2C">
        <w:t xml:space="preserve"> </w:t>
      </w:r>
      <w:r w:rsidR="00977002" w:rsidRPr="00236A1C">
        <w:t>penalty,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benefit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lighter</w:t>
      </w:r>
      <w:r w:rsidR="00585B2C">
        <w:t xml:space="preserve"> </w:t>
      </w:r>
      <w:r w:rsidR="00977002" w:rsidRPr="00236A1C">
        <w:t>penalty.</w:t>
      </w:r>
    </w:p>
    <w:p w14:paraId="7CE4EF72" w14:textId="0AFE22C6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45.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rule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construction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retrospective</w:t>
      </w:r>
      <w:r w:rsidR="00585B2C">
        <w:t xml:space="preserve"> </w:t>
      </w:r>
      <w:r w:rsidR="00977002" w:rsidRPr="00236A1C">
        <w:t>operation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given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statue</w:t>
      </w:r>
      <w:r w:rsidR="00585B2C">
        <w:t xml:space="preserve"> </w:t>
      </w:r>
      <w:proofErr w:type="gramStart"/>
      <w:r w:rsidR="00977002" w:rsidRPr="00236A1C">
        <w:t>so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impair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existing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obligation,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the</w:t>
      </w:r>
      <w:r w:rsidR="00585B2C">
        <w:rPr>
          <w:color w:val="FF0000"/>
        </w:rPr>
        <w:t xml:space="preserve"> </w:t>
      </w:r>
      <w:r w:rsidR="00977002" w:rsidRPr="00236A1C">
        <w:t>exception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regards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matter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procedure.</w:t>
      </w:r>
      <w:r w:rsidR="00585B2C">
        <w:t xml:space="preserve"> </w:t>
      </w:r>
      <w:r w:rsidR="00977002" w:rsidRPr="00236A1C">
        <w:t>Generally,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enactment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expressed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language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proofErr w:type="gramStart"/>
      <w:r w:rsidR="00977002" w:rsidRPr="00236A1C">
        <w:t>fairly</w:t>
      </w:r>
      <w:r w:rsidR="00585B2C">
        <w:t xml:space="preserve"> </w:t>
      </w:r>
      <w:r w:rsidR="00977002" w:rsidRPr="00236A1C">
        <w:t>capable</w:t>
      </w:r>
      <w:proofErr w:type="gramEnd"/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either</w:t>
      </w:r>
      <w:r w:rsidR="00585B2C">
        <w:t xml:space="preserve"> </w:t>
      </w:r>
      <w:r w:rsidR="00977002" w:rsidRPr="00236A1C">
        <w:t>interpretation,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ought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construed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prospective.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rule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applies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expressed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maxim</w:t>
      </w:r>
      <w:r w:rsidR="00585B2C">
        <w:t xml:space="preserve"> </w:t>
      </w:r>
      <w:r w:rsidR="003B3F9C">
        <w:t>“</w:t>
      </w:r>
      <w:r w:rsidR="00977002" w:rsidRPr="00236A1C">
        <w:rPr>
          <w:i/>
        </w:rPr>
        <w:t>nova</w:t>
      </w:r>
      <w:r w:rsidR="00585B2C">
        <w:rPr>
          <w:i/>
        </w:rPr>
        <w:t xml:space="preserve"> </w:t>
      </w:r>
      <w:r w:rsidR="00977002" w:rsidRPr="00236A1C">
        <w:rPr>
          <w:i/>
        </w:rPr>
        <w:t>constitution</w:t>
      </w:r>
      <w:r w:rsidR="00585B2C">
        <w:rPr>
          <w:i/>
        </w:rPr>
        <w:t xml:space="preserve"> </w:t>
      </w:r>
      <w:proofErr w:type="spellStart"/>
      <w:r w:rsidR="00977002" w:rsidRPr="00236A1C">
        <w:rPr>
          <w:i/>
        </w:rPr>
        <w:t>furturis</w:t>
      </w:r>
      <w:proofErr w:type="spellEnd"/>
      <w:r w:rsidR="00585B2C">
        <w:rPr>
          <w:i/>
        </w:rPr>
        <w:t xml:space="preserve"> </w:t>
      </w:r>
      <w:proofErr w:type="spellStart"/>
      <w:r w:rsidR="00977002" w:rsidRPr="00236A1C">
        <w:rPr>
          <w:i/>
        </w:rPr>
        <w:t>forman</w:t>
      </w:r>
      <w:proofErr w:type="spellEnd"/>
      <w:r w:rsidR="00585B2C">
        <w:rPr>
          <w:i/>
        </w:rPr>
        <w:t xml:space="preserve"> </w:t>
      </w:r>
      <w:proofErr w:type="spellStart"/>
      <w:r w:rsidR="00977002" w:rsidRPr="00236A1C">
        <w:rPr>
          <w:i/>
        </w:rPr>
        <w:t>imponere</w:t>
      </w:r>
      <w:proofErr w:type="spellEnd"/>
      <w:r w:rsidR="00585B2C">
        <w:rPr>
          <w:i/>
        </w:rPr>
        <w:t xml:space="preserve"> </w:t>
      </w:r>
      <w:proofErr w:type="spellStart"/>
      <w:r w:rsidR="00977002" w:rsidRPr="00236A1C">
        <w:rPr>
          <w:i/>
        </w:rPr>
        <w:t>debet</w:t>
      </w:r>
      <w:proofErr w:type="spellEnd"/>
      <w:r w:rsidR="00585B2C">
        <w:rPr>
          <w:i/>
        </w:rPr>
        <w:t xml:space="preserve"> </w:t>
      </w:r>
      <w:r w:rsidR="00977002" w:rsidRPr="00236A1C">
        <w:rPr>
          <w:i/>
        </w:rPr>
        <w:t>non</w:t>
      </w:r>
      <w:r w:rsidR="00585B2C">
        <w:rPr>
          <w:i/>
        </w:rPr>
        <w:t xml:space="preserve"> </w:t>
      </w:r>
      <w:proofErr w:type="spellStart"/>
      <w:r w:rsidR="00977002" w:rsidRPr="00236A1C">
        <w:rPr>
          <w:i/>
        </w:rPr>
        <w:t>praeteritis</w:t>
      </w:r>
      <w:proofErr w:type="spellEnd"/>
      <w:r w:rsidR="003B3F9C" w:rsidRPr="00FD5C2C">
        <w:rPr>
          <w:iCs/>
        </w:rPr>
        <w:t>”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means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new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affects</w:t>
      </w:r>
      <w:r w:rsidR="00585B2C">
        <w:t xml:space="preserve"> </w:t>
      </w:r>
      <w:r w:rsidR="00977002" w:rsidRPr="00236A1C">
        <w:t>future</w:t>
      </w:r>
      <w:r w:rsidR="00585B2C">
        <w:t xml:space="preserve"> </w:t>
      </w:r>
      <w:r w:rsidR="00977002" w:rsidRPr="00236A1C">
        <w:t>transactions,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past</w:t>
      </w:r>
      <w:r w:rsidR="00585B2C">
        <w:t xml:space="preserve"> </w:t>
      </w:r>
      <w:r w:rsidR="00977002" w:rsidRPr="00236A1C">
        <w:t>ones.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would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slow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construe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retrospective</w:t>
      </w:r>
      <w:r w:rsidR="00585B2C">
        <w:t xml:space="preserve"> </w:t>
      </w:r>
      <w:r w:rsidR="00977002" w:rsidRPr="00236A1C">
        <w:t>thereby</w:t>
      </w:r>
      <w:r w:rsidR="00585B2C">
        <w:t xml:space="preserve"> </w:t>
      </w:r>
      <w:r w:rsidR="00977002" w:rsidRPr="00236A1C">
        <w:t>disturbing</w:t>
      </w:r>
      <w:r w:rsidR="00585B2C">
        <w:t xml:space="preserve"> </w:t>
      </w:r>
      <w:r w:rsidR="00977002" w:rsidRPr="00236A1C">
        <w:t>substantive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unless</w:t>
      </w:r>
      <w:r w:rsidR="00585B2C">
        <w:t xml:space="preserve"> </w:t>
      </w:r>
      <w:r w:rsidR="00977002" w:rsidRPr="00236A1C">
        <w:t>Parliament</w:t>
      </w:r>
      <w:r w:rsidR="00585B2C">
        <w:t xml:space="preserve"> </w:t>
      </w:r>
      <w:r w:rsidR="00977002" w:rsidRPr="00236A1C">
        <w:t>expressly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necessary</w:t>
      </w:r>
      <w:r w:rsidR="00585B2C">
        <w:t xml:space="preserve"> </w:t>
      </w:r>
      <w:r w:rsidR="00977002" w:rsidRPr="00236A1C">
        <w:t>implication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so</w:t>
      </w:r>
      <w:r w:rsidR="00585B2C">
        <w:t xml:space="preserve"> </w:t>
      </w:r>
      <w:r w:rsidR="00977002" w:rsidRPr="00236A1C">
        <w:t>decreed.</w:t>
      </w:r>
    </w:p>
    <w:p w14:paraId="6AC9D915" w14:textId="5B2DE6DA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Parliament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expressly</w:t>
      </w:r>
      <w:r w:rsidR="00585B2C">
        <w:t xml:space="preserve"> </w:t>
      </w:r>
      <w:r w:rsidR="00977002" w:rsidRPr="00236A1C">
        <w:t>prohibited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enacting</w:t>
      </w:r>
      <w:r w:rsidR="00585B2C">
        <w:t xml:space="preserve"> </w:t>
      </w:r>
      <w:r w:rsidR="00977002" w:rsidRPr="00236A1C">
        <w:t>retrospective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laws.</w:t>
      </w:r>
    </w:p>
    <w:p w14:paraId="51E42140" w14:textId="7E9953B9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repealed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revoked,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27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Interpretation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Chapter</w:t>
      </w:r>
      <w:r w:rsidR="00585B2C">
        <w:t xml:space="preserve"> </w:t>
      </w:r>
      <w:r w:rsidR="00977002" w:rsidRPr="00236A1C">
        <w:t>3:01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repeal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revocation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written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affect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prior</w:t>
      </w:r>
      <w:r w:rsidR="00585B2C">
        <w:t xml:space="preserve"> </w:t>
      </w:r>
      <w:r w:rsidR="00977002" w:rsidRPr="00236A1C">
        <w:t>operation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written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so</w:t>
      </w:r>
      <w:r w:rsidR="00585B2C">
        <w:t xml:space="preserve"> </w:t>
      </w:r>
      <w:r w:rsidR="00977002" w:rsidRPr="00236A1C">
        <w:t>repealed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anything</w:t>
      </w:r>
      <w:r w:rsidR="00585B2C">
        <w:t xml:space="preserve"> </w:t>
      </w:r>
      <w:r w:rsidR="00977002" w:rsidRPr="00236A1C">
        <w:t>done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suffered</w:t>
      </w:r>
      <w:r w:rsidR="00585B2C">
        <w:t xml:space="preserve"> </w:t>
      </w:r>
      <w:r w:rsidR="00977002" w:rsidRPr="00236A1C">
        <w:t>thereunder.</w:t>
      </w:r>
      <w:r w:rsidR="00585B2C">
        <w:t xml:space="preserve"> </w:t>
      </w:r>
      <w:proofErr w:type="gramStart"/>
      <w:r w:rsidR="00977002" w:rsidRPr="00236A1C">
        <w:t>Therefore</w:t>
      </w:r>
      <w:proofErr w:type="gramEnd"/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reservation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15(1)</w:t>
      </w:r>
      <w:r w:rsidR="00585B2C">
        <w:t xml:space="preserve"> </w:t>
      </w:r>
      <w:r w:rsidR="00977002" w:rsidRPr="00236A1C">
        <w:t>remains.</w:t>
      </w:r>
    </w:p>
    <w:p w14:paraId="1F5E2FAF" w14:textId="0D1F2349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48.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Article</w:t>
      </w:r>
      <w:r w:rsidR="00585B2C">
        <w:t xml:space="preserve"> </w:t>
      </w:r>
      <w:r w:rsidR="00977002" w:rsidRPr="00236A1C">
        <w:t>21</w:t>
      </w:r>
      <w:r w:rsidR="00585B2C">
        <w:t xml:space="preserve"> </w:t>
      </w:r>
      <w:r w:rsidR="00977002" w:rsidRPr="00236A1C">
        <w:t>reservation</w:t>
      </w:r>
      <w:r w:rsidR="00585B2C">
        <w:t xml:space="preserve"> </w:t>
      </w:r>
      <w:r w:rsidR="00977002" w:rsidRPr="00236A1C">
        <w:t>remains</w:t>
      </w:r>
      <w:r w:rsidR="00585B2C">
        <w:t xml:space="preserve"> </w:t>
      </w:r>
      <w:proofErr w:type="gramStart"/>
      <w:r w:rsidR="00977002" w:rsidRPr="00236A1C">
        <w:t>however,</w:t>
      </w:r>
      <w:proofErr w:type="gramEnd"/>
      <w:r w:rsidR="00585B2C">
        <w:t xml:space="preserve"> </w:t>
      </w:r>
      <w:r w:rsidR="00977002" w:rsidRPr="00236A1C">
        <w:t>freedom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assembly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expressly</w:t>
      </w:r>
      <w:r w:rsidR="00585B2C">
        <w:t xml:space="preserve"> </w:t>
      </w:r>
      <w:r w:rsidR="00977002" w:rsidRPr="00236A1C">
        <w:t>recognized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4(j)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Constitution.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restrictions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freedom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assembly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requirement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notice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given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least</w:t>
      </w:r>
      <w:r w:rsidR="00585B2C">
        <w:t xml:space="preserve"> </w:t>
      </w:r>
      <w:r w:rsidR="00977002" w:rsidRPr="00236A1C">
        <w:t>48</w:t>
      </w:r>
      <w:r w:rsidR="00585B2C">
        <w:t xml:space="preserve"> </w:t>
      </w:r>
      <w:r w:rsidR="00977002" w:rsidRPr="00236A1C">
        <w:t>hours</w:t>
      </w:r>
      <w:r w:rsidR="00585B2C">
        <w:t xml:space="preserve"> </w:t>
      </w:r>
      <w:r w:rsidR="00977002" w:rsidRPr="00236A1C">
        <w:t>prior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holding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meeting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march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109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Summary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11:02.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notification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include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purpose(s),</w:t>
      </w:r>
      <w:r w:rsidR="00585B2C">
        <w:t xml:space="preserve"> </w:t>
      </w:r>
      <w:r w:rsidR="00977002" w:rsidRPr="00236A1C">
        <w:t>approximate</w:t>
      </w:r>
      <w:r w:rsidR="00585B2C">
        <w:t xml:space="preserve"> </w:t>
      </w:r>
      <w:r w:rsidR="00977002" w:rsidRPr="00236A1C">
        <w:t>time,</w:t>
      </w:r>
      <w:r w:rsidR="00585B2C">
        <w:t xml:space="preserve"> </w:t>
      </w:r>
      <w:r w:rsidR="00977002" w:rsidRPr="00236A1C">
        <w:t>place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route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meeting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march.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reasonable</w:t>
      </w:r>
      <w:r w:rsidR="00585B2C">
        <w:t xml:space="preserve"> </w:t>
      </w:r>
      <w:r w:rsidR="00977002" w:rsidRPr="00236A1C">
        <w:t>apprehension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holding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meeting</w:t>
      </w:r>
      <w:r w:rsidR="00585B2C">
        <w:t xml:space="preserve"> </w:t>
      </w:r>
      <w:r w:rsidR="00977002" w:rsidRPr="00236A1C">
        <w:t>would</w:t>
      </w:r>
      <w:r w:rsidR="00585B2C">
        <w:t xml:space="preserve"> </w:t>
      </w:r>
      <w:r w:rsidR="00977002" w:rsidRPr="00236A1C">
        <w:t>occasion</w:t>
      </w:r>
      <w:r w:rsidR="00585B2C">
        <w:t xml:space="preserve"> </w:t>
      </w:r>
      <w:r w:rsidR="00977002" w:rsidRPr="00236A1C">
        <w:t>serious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disorder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impose</w:t>
      </w:r>
      <w:r w:rsidR="00585B2C">
        <w:t xml:space="preserve"> </w:t>
      </w:r>
      <w:r w:rsidR="00977002" w:rsidRPr="00236A1C">
        <w:t>conditions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organizers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seem</w:t>
      </w:r>
      <w:r w:rsidR="00585B2C">
        <w:t xml:space="preserve"> </w:t>
      </w:r>
      <w:r w:rsidR="00977002" w:rsidRPr="00236A1C">
        <w:t>necessary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preservation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peace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order,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prohibit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writing.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prohibition,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reasons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writing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serve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notice</w:t>
      </w:r>
      <w:r w:rsidR="00585B2C">
        <w:t xml:space="preserve"> </w:t>
      </w:r>
      <w:r w:rsidR="00977002" w:rsidRPr="00236A1C">
        <w:t>personally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signatories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notification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leave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address.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fine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violation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fine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ten</w:t>
      </w:r>
      <w:r w:rsidR="00585B2C">
        <w:t xml:space="preserve"> </w:t>
      </w:r>
      <w:r w:rsidR="00977002" w:rsidRPr="00236A1C">
        <w:t>thousand</w:t>
      </w:r>
      <w:r w:rsidR="00585B2C">
        <w:t xml:space="preserve"> </w:t>
      </w:r>
      <w:r w:rsidR="00977002" w:rsidRPr="00236A1C">
        <w:t>dollars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two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imprisonment.</w:t>
      </w:r>
    </w:p>
    <w:p w14:paraId="7C4B6A44" w14:textId="4A2F2159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assembly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held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private</w:t>
      </w:r>
      <w:r w:rsidR="00585B2C">
        <w:t xml:space="preserve"> </w:t>
      </w:r>
      <w:r w:rsidR="00977002" w:rsidRPr="00236A1C">
        <w:t>lands,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become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trespass.</w:t>
      </w:r>
      <w:r w:rsidR="00585B2C">
        <w:t xml:space="preserve"> </w:t>
      </w:r>
      <w:r w:rsidR="00977002" w:rsidRPr="00236A1C">
        <w:t>Further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50</w:t>
      </w:r>
      <w:r w:rsidR="00585B2C">
        <w:t xml:space="preserve"> </w:t>
      </w:r>
      <w:r w:rsidR="00977002" w:rsidRPr="00236A1C">
        <w:t>(1)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Highways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48:01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lawful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lastRenderedPageBreak/>
        <w:t>excuse,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way</w:t>
      </w:r>
      <w:r w:rsidR="00585B2C">
        <w:t xml:space="preserve"> </w:t>
      </w:r>
      <w:r w:rsidR="00977002" w:rsidRPr="00236A1C">
        <w:t>wilfully</w:t>
      </w:r>
      <w:r w:rsidR="00585B2C">
        <w:t xml:space="preserve"> </w:t>
      </w:r>
      <w:r w:rsidR="00977002" w:rsidRPr="00236A1C">
        <w:t>obstructs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passage</w:t>
      </w:r>
      <w:r w:rsidR="00585B2C">
        <w:t xml:space="preserve"> </w:t>
      </w:r>
      <w:r w:rsidR="00977002" w:rsidRPr="00236A1C">
        <w:t>along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highway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liable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fine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two</w:t>
      </w:r>
      <w:r w:rsidR="00585B2C">
        <w:t xml:space="preserve"> </w:t>
      </w:r>
      <w:r w:rsidR="00977002" w:rsidRPr="00236A1C">
        <w:t>thousand</w:t>
      </w:r>
      <w:r w:rsidR="00585B2C">
        <w:t xml:space="preserve"> </w:t>
      </w:r>
      <w:r w:rsidR="00977002" w:rsidRPr="00236A1C">
        <w:t>dollars.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constable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arrest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warrant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whom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sees</w:t>
      </w:r>
      <w:r w:rsidR="00585B2C">
        <w:t xml:space="preserve"> </w:t>
      </w:r>
      <w:r w:rsidR="00977002" w:rsidRPr="00236A1C">
        <w:t>committing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section.</w:t>
      </w:r>
    </w:p>
    <w:p w14:paraId="16A54CB0" w14:textId="0A0703F2" w:rsidR="00977002" w:rsidRPr="00585B2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85B2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50.</w:t>
      </w:r>
      <w:r w:rsidRPr="00585B2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Article</w:t>
      </w:r>
      <w:r w:rsidR="00585B2C">
        <w:t xml:space="preserve"> </w:t>
      </w:r>
      <w:r w:rsidR="00977002" w:rsidRPr="00236A1C">
        <w:t>26</w:t>
      </w:r>
      <w:r w:rsidR="00585B2C">
        <w:t xml:space="preserve"> </w:t>
      </w:r>
      <w:r w:rsidR="00977002" w:rsidRPr="00236A1C">
        <w:t>reservation</w:t>
      </w:r>
      <w:r w:rsidR="00585B2C">
        <w:t xml:space="preserve"> </w:t>
      </w:r>
      <w:r w:rsidR="00977002" w:rsidRPr="00236A1C">
        <w:t>remains,</w:t>
      </w:r>
      <w:r w:rsidR="00585B2C">
        <w:t xml:space="preserve"> </w:t>
      </w:r>
      <w:r w:rsidR="00977002" w:rsidRPr="00236A1C">
        <w:t>however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progress.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men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recognized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freedoms</w:t>
      </w:r>
      <w:r w:rsidR="00585B2C">
        <w:t xml:space="preserve"> </w:t>
      </w:r>
      <w:r w:rsidR="00977002" w:rsidRPr="00236A1C">
        <w:t>enshrined</w:t>
      </w:r>
      <w:r w:rsidR="00585B2C">
        <w:t xml:space="preserve"> </w:t>
      </w:r>
      <w:r w:rsidR="00977002" w:rsidRPr="00236A1C">
        <w:t>therein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enjoyed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people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based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race,</w:t>
      </w:r>
      <w:r w:rsidR="00585B2C">
        <w:t xml:space="preserve"> </w:t>
      </w:r>
      <w:r w:rsidR="00977002" w:rsidRPr="00236A1C">
        <w:t>origin,</w:t>
      </w:r>
      <w:r w:rsidR="00585B2C">
        <w:t xml:space="preserve"> </w:t>
      </w:r>
      <w:r w:rsidR="00977002" w:rsidRPr="00236A1C">
        <w:t>religion,</w:t>
      </w:r>
      <w:r w:rsidR="00585B2C">
        <w:t xml:space="preserve"> </w:t>
      </w:r>
      <w:r w:rsidR="00977002" w:rsidRPr="00236A1C">
        <w:t>colour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sex.</w:t>
      </w:r>
    </w:p>
    <w:p w14:paraId="3FDDACE3" w14:textId="53EB6ED0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2000</w:t>
      </w:r>
      <w:r w:rsidR="00585B2C">
        <w:t xml:space="preserve"> </w:t>
      </w:r>
      <w:r w:rsidR="00977002" w:rsidRPr="00236A1C">
        <w:t>protects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based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comprehensive</w:t>
      </w:r>
      <w:r w:rsidR="00585B2C">
        <w:t xml:space="preserve"> </w:t>
      </w:r>
      <w:r w:rsidR="00977002" w:rsidRPr="00236A1C">
        <w:t>list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prohibited</w:t>
      </w:r>
      <w:r w:rsidR="00585B2C">
        <w:t xml:space="preserve"> </w:t>
      </w:r>
      <w:r w:rsidR="00977002" w:rsidRPr="00236A1C">
        <w:t>grounds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status,</w:t>
      </w:r>
      <w:r w:rsidR="00585B2C">
        <w:t xml:space="preserve"> </w:t>
      </w:r>
      <w:proofErr w:type="gramStart"/>
      <w:r w:rsidR="00977002" w:rsidRPr="00236A1C">
        <w:t>victimization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offensive</w:t>
      </w:r>
      <w:r w:rsidR="00585B2C">
        <w:t xml:space="preserve"> </w:t>
      </w:r>
      <w:r w:rsidR="00977002" w:rsidRPr="00236A1C">
        <w:t>behaviour.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3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defines</w:t>
      </w:r>
      <w:r w:rsidR="00585B2C">
        <w:t xml:space="preserve"> </w:t>
      </w:r>
      <w:r w:rsidR="003B3F9C">
        <w:t>“</w:t>
      </w:r>
      <w:r w:rsidR="00977002" w:rsidRPr="00236A1C">
        <w:t>status</w:t>
      </w:r>
      <w:r w:rsidR="003B3F9C">
        <w:t>”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3B3F9C">
        <w:t>“</w:t>
      </w:r>
      <w:r w:rsidR="00977002" w:rsidRPr="00236A1C">
        <w:t>the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include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orientation,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race,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ethnicity,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origin,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geographical</w:t>
      </w:r>
      <w:r w:rsidR="00585B2C">
        <w:t xml:space="preserve"> </w:t>
      </w:r>
      <w:r w:rsidR="00977002" w:rsidRPr="00236A1C">
        <w:t>origin,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religion,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marital</w:t>
      </w:r>
      <w:r w:rsidR="00585B2C">
        <w:t xml:space="preserve"> </w:t>
      </w:r>
      <w:r w:rsidR="00977002" w:rsidRPr="00236A1C">
        <w:t>status,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disability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person.</w:t>
      </w:r>
      <w:r w:rsidR="003B3F9C">
        <w:t>”</w:t>
      </w:r>
    </w:p>
    <w:p w14:paraId="12ADA1E8" w14:textId="5F016779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While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continues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issue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sentences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murder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11:08,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executions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primarily</w:t>
      </w:r>
      <w:r w:rsidR="00585B2C">
        <w:t xml:space="preserve"> </w:t>
      </w:r>
      <w:r w:rsidR="00977002" w:rsidRPr="00236A1C">
        <w:t>due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ruling</w:t>
      </w:r>
      <w:r w:rsidR="00585B2C">
        <w:t xml:space="preserve"> </w:t>
      </w:r>
      <w:r w:rsidR="00977002" w:rsidRPr="00236A1C">
        <w:t>handed</w:t>
      </w:r>
      <w:r w:rsidR="00585B2C">
        <w:t xml:space="preserve"> </w:t>
      </w:r>
      <w:r w:rsidR="00977002" w:rsidRPr="00236A1C">
        <w:t>down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Privy</w:t>
      </w:r>
      <w:r w:rsidR="00585B2C">
        <w:t xml:space="preserve"> </w:t>
      </w:r>
      <w:r w:rsidR="00977002" w:rsidRPr="00236A1C">
        <w:t>Council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Pratt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Morgan</w:t>
      </w:r>
      <w:r w:rsidR="00585B2C">
        <w:t xml:space="preserve"> </w:t>
      </w:r>
      <w:r w:rsidR="00977002" w:rsidRPr="00236A1C">
        <w:t>v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Jamaica</w:t>
      </w:r>
      <w:r w:rsidR="00585B2C">
        <w:t xml:space="preserve"> </w:t>
      </w:r>
      <w:r w:rsidR="00977002" w:rsidRPr="00236A1C">
        <w:t>(1993),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requires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carry</w:t>
      </w:r>
      <w:r w:rsidR="00585B2C">
        <w:t xml:space="preserve"> </w:t>
      </w:r>
      <w:r w:rsidR="00977002" w:rsidRPr="00236A1C">
        <w:t>out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five</w:t>
      </w:r>
      <w:r w:rsidR="00585B2C">
        <w:t xml:space="preserve"> </w:t>
      </w:r>
      <w:r w:rsidR="00977002" w:rsidRPr="00236A1C">
        <w:t>(5)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conviction.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effectively</w:t>
      </w:r>
      <w:r w:rsidR="00585B2C">
        <w:t xml:space="preserve"> </w:t>
      </w:r>
      <w:r w:rsidR="00977002" w:rsidRPr="00236A1C">
        <w:t>resulted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</w:t>
      </w:r>
      <w:r w:rsidR="00585B2C">
        <w:t xml:space="preserve"> </w:t>
      </w:r>
      <w:r w:rsidR="00977002" w:rsidRPr="00236A1C">
        <w:t>facto</w:t>
      </w:r>
      <w:r w:rsidR="00585B2C">
        <w:t xml:space="preserve"> </w:t>
      </w:r>
      <w:r w:rsidR="00977002" w:rsidRPr="00236A1C">
        <w:t>moratorium.</w:t>
      </w:r>
    </w:p>
    <w:p w14:paraId="7FF7CB82" w14:textId="5415AFAD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every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1999,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taken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exhaust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process,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petitions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bodies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extended</w:t>
      </w:r>
      <w:r w:rsidR="00585B2C">
        <w:t xml:space="preserve"> </w:t>
      </w:r>
      <w:r w:rsidR="00977002" w:rsidRPr="00236A1C">
        <w:t>beyond</w:t>
      </w:r>
      <w:r w:rsidR="00585B2C">
        <w:t xml:space="preserve"> </w:t>
      </w:r>
      <w:r w:rsidR="00977002" w:rsidRPr="00236A1C">
        <w:t>five</w:t>
      </w:r>
      <w:r w:rsidR="00585B2C">
        <w:t xml:space="preserve"> </w:t>
      </w:r>
      <w:r w:rsidR="00977002" w:rsidRPr="00236A1C">
        <w:t>(5)</w:t>
      </w:r>
      <w:r w:rsidR="00585B2C">
        <w:t xml:space="preserve"> </w:t>
      </w:r>
      <w:r w:rsidR="00977002" w:rsidRPr="00236A1C">
        <w:t>years.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such,</w:t>
      </w:r>
      <w:r w:rsidR="00585B2C">
        <w:t xml:space="preserve"> </w:t>
      </w:r>
      <w:r w:rsidR="00977002" w:rsidRPr="00236A1C">
        <w:t>condemned</w:t>
      </w:r>
      <w:r w:rsidR="00585B2C">
        <w:t xml:space="preserve"> </w:t>
      </w:r>
      <w:r w:rsidR="00977002" w:rsidRPr="00236A1C">
        <w:t>prisoners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reaching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expiration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five</w:t>
      </w:r>
      <w:r w:rsidR="00585B2C">
        <w:t xml:space="preserve"> </w:t>
      </w:r>
      <w:r w:rsidR="00977002" w:rsidRPr="00236A1C">
        <w:t>(5)</w:t>
      </w:r>
      <w:r w:rsidR="00585B2C">
        <w:t xml:space="preserve"> </w:t>
      </w:r>
      <w:r w:rsidR="00977002" w:rsidRPr="00236A1C">
        <w:t>year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limit</w:t>
      </w:r>
      <w:r w:rsidR="00585B2C">
        <w:t xml:space="preserve"> </w:t>
      </w:r>
      <w:proofErr w:type="gramStart"/>
      <w:r w:rsidR="00977002" w:rsidRPr="00236A1C">
        <w:t>are</w:t>
      </w:r>
      <w:r w:rsidR="00585B2C">
        <w:t xml:space="preserve"> </w:t>
      </w:r>
      <w:r w:rsidR="00977002" w:rsidRPr="00236A1C">
        <w:t>able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sentences</w:t>
      </w:r>
      <w:r w:rsidR="00585B2C">
        <w:t xml:space="preserve"> </w:t>
      </w:r>
      <w:r w:rsidR="00977002" w:rsidRPr="00236A1C">
        <w:t>commuted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law.</w:t>
      </w:r>
    </w:p>
    <w:p w14:paraId="26576E32" w14:textId="48252553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54.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maintains</w:t>
      </w:r>
      <w:proofErr w:type="gramEnd"/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penalty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law.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circumstances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change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society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collective</w:t>
      </w:r>
      <w:r w:rsidR="00585B2C">
        <w:t xml:space="preserve"> </w:t>
      </w:r>
      <w:r w:rsidR="00977002" w:rsidRPr="00236A1C">
        <w:t>view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expressed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need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change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only</w:t>
      </w:r>
      <w:r w:rsidR="00585B2C">
        <w:t xml:space="preserve"> </w:t>
      </w:r>
      <w:r w:rsidR="00977002" w:rsidRPr="00236A1C">
        <w:t>occur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consultation.</w:t>
      </w:r>
    </w:p>
    <w:p w14:paraId="119FBC11" w14:textId="60473209" w:rsidR="00977002" w:rsidRPr="00236A1C" w:rsidRDefault="00977002" w:rsidP="00585B2C">
      <w:pPr>
        <w:pStyle w:val="H23G"/>
      </w:pPr>
      <w:r w:rsidRPr="00236A1C">
        <w:tab/>
      </w:r>
      <w:r w:rsidRPr="00236A1C">
        <w:tab/>
        <w:t>Remedies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violation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rights</w:t>
      </w:r>
      <w:r w:rsidR="00585B2C">
        <w:t xml:space="preserve"> </w:t>
      </w:r>
      <w:r w:rsidRPr="00236A1C">
        <w:t>under</w:t>
      </w:r>
      <w:r w:rsidR="00585B2C">
        <w:t xml:space="preserve"> </w:t>
      </w:r>
      <w:r w:rsidRPr="00236A1C">
        <w:t>Covenant</w:t>
      </w:r>
    </w:p>
    <w:p w14:paraId="2AC4A2EE" w14:textId="6884C276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55.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Ombudsman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Ombudsman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2:52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functions</w:t>
      </w:r>
      <w:r w:rsidR="00585B2C">
        <w:t xml:space="preserve"> </w:t>
      </w:r>
      <w:r w:rsidR="00977002" w:rsidRPr="00236A1C">
        <w:t>solely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giving</w:t>
      </w:r>
      <w:r w:rsidR="00585B2C">
        <w:t xml:space="preserve"> </w:t>
      </w:r>
      <w:r w:rsidR="00977002" w:rsidRPr="00236A1C">
        <w:t>assistance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believe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suffered</w:t>
      </w:r>
      <w:r w:rsidR="00585B2C">
        <w:t xml:space="preserve"> </w:t>
      </w:r>
      <w:r w:rsidR="00977002" w:rsidRPr="00236A1C">
        <w:t>injustices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hands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employed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agencies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departments.</w:t>
      </w:r>
    </w:p>
    <w:p w14:paraId="4CDD7DB1" w14:textId="16DE4834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56.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Ombudsman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2:52,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administrative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investigating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advising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alleged</w:t>
      </w:r>
      <w:r w:rsidR="00585B2C">
        <w:t xml:space="preserve"> </w:t>
      </w:r>
      <w:r w:rsidR="00977002" w:rsidRPr="00236A1C">
        <w:t>infringements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Ombudsman</w:t>
      </w:r>
      <w:r w:rsidR="00585B2C">
        <w:t xml:space="preserve"> </w:t>
      </w:r>
      <w:r w:rsidR="00977002" w:rsidRPr="00236A1C">
        <w:t>investigates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individuals</w:t>
      </w:r>
      <w:r w:rsidR="00585B2C">
        <w:t xml:space="preserve"> </w:t>
      </w:r>
      <w:r w:rsidR="00977002" w:rsidRPr="00236A1C">
        <w:t>concerning</w:t>
      </w:r>
      <w:r w:rsidR="00585B2C">
        <w:t xml:space="preserve"> </w:t>
      </w:r>
      <w:r w:rsidR="00977002" w:rsidRPr="00236A1C">
        <w:t>administrative</w:t>
      </w:r>
      <w:r w:rsidR="00585B2C">
        <w:t xml:space="preserve"> </w:t>
      </w:r>
      <w:r w:rsidR="00977002" w:rsidRPr="00236A1C">
        <w:t>acts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decisions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agencies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departments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view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redressing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mistakes,</w:t>
      </w:r>
      <w:r w:rsidR="00585B2C">
        <w:t xml:space="preserve"> </w:t>
      </w:r>
      <w:r w:rsidR="00977002" w:rsidRPr="00236A1C">
        <w:t>delays,</w:t>
      </w:r>
      <w:r w:rsidR="00585B2C">
        <w:t xml:space="preserve"> </w:t>
      </w:r>
      <w:proofErr w:type="gramStart"/>
      <w:r w:rsidR="00977002" w:rsidRPr="00236A1C">
        <w:t>rigidity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carelessness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said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bureaucracy.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result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investigations,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Ombudsman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recommendations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departments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authorities</w:t>
      </w:r>
      <w:r w:rsidR="00585B2C">
        <w:t xml:space="preserve"> </w:t>
      </w:r>
      <w:r w:rsidR="00977002" w:rsidRPr="00236A1C">
        <w:t>aimed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resolution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improvements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delivery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services.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failure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comply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recommendations,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matter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reported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Parliament.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Ombudsman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independent,</w:t>
      </w:r>
      <w:r w:rsidR="00585B2C">
        <w:t xml:space="preserve"> </w:t>
      </w:r>
      <w:r w:rsidR="00977002" w:rsidRPr="00236A1C">
        <w:t>non-political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maintains</w:t>
      </w:r>
      <w:r w:rsidR="00585B2C">
        <w:t xml:space="preserve"> </w:t>
      </w:r>
      <w:r w:rsidR="00977002" w:rsidRPr="00236A1C">
        <w:t>impartial</w:t>
      </w:r>
      <w:r w:rsidR="00585B2C">
        <w:t xml:space="preserve"> </w:t>
      </w:r>
      <w:r w:rsidR="00977002" w:rsidRPr="00236A1C">
        <w:t>oversight.</w:t>
      </w:r>
    </w:p>
    <w:p w14:paraId="260D3F1A" w14:textId="19DB8DDE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22:03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relates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employment,</w:t>
      </w:r>
      <w:r w:rsidR="00585B2C">
        <w:t xml:space="preserve"> </w:t>
      </w:r>
      <w:r w:rsidR="00977002" w:rsidRPr="00236A1C">
        <w:t>education,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goods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accommodation.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seeks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promote</w:t>
      </w:r>
      <w:r w:rsidR="00585B2C">
        <w:t xml:space="preserve"> </w:t>
      </w:r>
      <w:r w:rsidR="00977002" w:rsidRPr="00236A1C">
        <w:t>equality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between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different</w:t>
      </w:r>
      <w:r w:rsidR="00585B2C">
        <w:t xml:space="preserve"> </w:t>
      </w:r>
      <w:r w:rsidR="00977002" w:rsidRPr="00236A1C">
        <w:t>status.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proofErr w:type="gramStart"/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basis</w:t>
      </w:r>
      <w:r w:rsidR="00585B2C">
        <w:t xml:space="preserve"> </w:t>
      </w:r>
      <w:r w:rsidR="00977002" w:rsidRPr="00236A1C">
        <w:t>of</w:t>
      </w:r>
      <w:proofErr w:type="gramEnd"/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orientation,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3B3F9C">
        <w:t>“</w:t>
      </w:r>
      <w:r w:rsidR="00977002" w:rsidRPr="00236A1C">
        <w:t>sex</w:t>
      </w:r>
      <w:r w:rsidR="003B3F9C">
        <w:t>”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states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include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preference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orientation.</w:t>
      </w:r>
    </w:p>
    <w:p w14:paraId="653A7FBE" w14:textId="797F0B25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Commission,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works</w:t>
      </w:r>
      <w:r w:rsidR="00585B2C">
        <w:t xml:space="preserve"> </w:t>
      </w:r>
      <w:r w:rsidR="00977002" w:rsidRPr="00236A1C">
        <w:t>towards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elimination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Tribunal,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functions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superior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records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seeks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resolve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fair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equitable</w:t>
      </w:r>
      <w:r w:rsidR="00585B2C">
        <w:t xml:space="preserve"> </w:t>
      </w:r>
      <w:r w:rsidR="00977002" w:rsidRPr="00236A1C">
        <w:t>manner.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mandated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work</w:t>
      </w:r>
      <w:r w:rsidR="00585B2C">
        <w:t xml:space="preserve"> </w:t>
      </w:r>
      <w:r w:rsidR="00977002" w:rsidRPr="00236A1C">
        <w:t>towards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elimination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discrimination;</w:t>
      </w:r>
      <w:r w:rsidR="00585B2C">
        <w:t xml:space="preserve"> </w:t>
      </w:r>
      <w:r w:rsidR="00977002" w:rsidRPr="00236A1C">
        <w:t>receive,</w:t>
      </w:r>
      <w:r w:rsidR="00585B2C">
        <w:t xml:space="preserve"> </w:t>
      </w:r>
      <w:r w:rsidR="00977002" w:rsidRPr="00236A1C">
        <w:t>investigate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far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possible,</w:t>
      </w:r>
      <w:r w:rsidR="00585B2C">
        <w:t xml:space="preserve"> </w:t>
      </w:r>
      <w:r w:rsidR="00977002" w:rsidRPr="00236A1C">
        <w:t>conciliate</w:t>
      </w:r>
      <w:r w:rsidR="00585B2C">
        <w:t xml:space="preserve"> </w:t>
      </w:r>
      <w:r w:rsidR="00977002" w:rsidRPr="00236A1C">
        <w:t>allegations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discrimination;</w:t>
      </w:r>
      <w:r w:rsidR="00585B2C">
        <w:t xml:space="preserve"> </w:t>
      </w:r>
      <w:r w:rsidR="00977002" w:rsidRPr="00236A1C">
        <w:t>develop,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foster</w:t>
      </w:r>
      <w:r w:rsidR="00585B2C">
        <w:t xml:space="preserve"> </w:t>
      </w:r>
      <w:r w:rsidR="00977002" w:rsidRPr="00236A1C">
        <w:t>research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programmes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eliminating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promoting</w:t>
      </w:r>
      <w:r w:rsidR="00585B2C">
        <w:t xml:space="preserve"> </w:t>
      </w:r>
      <w:r w:rsidR="00977002" w:rsidRPr="00236A1C">
        <w:t>equality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good</w:t>
      </w:r>
      <w:r w:rsidR="00585B2C">
        <w:t xml:space="preserve"> </w:t>
      </w:r>
      <w:r w:rsidR="00977002" w:rsidRPr="00236A1C">
        <w:t>relations</w:t>
      </w:r>
      <w:r w:rsidR="00585B2C">
        <w:t xml:space="preserve"> </w:t>
      </w:r>
      <w:r w:rsidR="00977002" w:rsidRPr="00236A1C">
        <w:t>between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people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prepare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publish</w:t>
      </w:r>
      <w:r w:rsidR="00585B2C">
        <w:t xml:space="preserve"> </w:t>
      </w:r>
      <w:r w:rsidR="00977002" w:rsidRPr="00236A1C">
        <w:t>appropriate</w:t>
      </w:r>
      <w:r w:rsidR="00585B2C">
        <w:t xml:space="preserve"> </w:t>
      </w:r>
      <w:r w:rsidR="00977002" w:rsidRPr="00236A1C">
        <w:t>guidelines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avoidance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discrimination.</w:t>
      </w:r>
    </w:p>
    <w:p w14:paraId="104377D0" w14:textId="4C307180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59.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Tribunal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mandated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adjudicate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referred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Commission,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conciliation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unsuccessful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inappropriate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resolve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matter.</w:t>
      </w:r>
      <w:r w:rsidR="00585B2C">
        <w:t xml:space="preserve"> </w:t>
      </w:r>
      <w:r w:rsidR="00977002" w:rsidRPr="00236A1C">
        <w:t>Unlike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Ombudsman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concerned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actions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decisions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authorities,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extends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hear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involving</w:t>
      </w:r>
      <w:r w:rsidR="00585B2C">
        <w:t xml:space="preserve"> </w:t>
      </w:r>
      <w:r w:rsidR="00977002" w:rsidRPr="00236A1C">
        <w:t>both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private</w:t>
      </w:r>
      <w:r w:rsidR="00585B2C">
        <w:t xml:space="preserve"> </w:t>
      </w:r>
      <w:r w:rsidR="00977002" w:rsidRPr="00236A1C">
        <w:t>sectors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arise.</w:t>
      </w:r>
    </w:p>
    <w:p w14:paraId="7279FFA1" w14:textId="7EEFAF99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60.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reports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more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30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lodged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January</w:t>
      </w:r>
      <w:r w:rsidR="00585B2C">
        <w:t xml:space="preserve"> </w:t>
      </w:r>
      <w:r w:rsidR="00977002" w:rsidRPr="00236A1C">
        <w:t>2012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Tribunal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established,</w:t>
      </w:r>
      <w:r w:rsidR="00585B2C">
        <w:t xml:space="preserve"> </w:t>
      </w:r>
      <w:r w:rsidR="00977002" w:rsidRPr="00236A1C">
        <w:t>more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500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lodged.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investigated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some</w:t>
      </w:r>
      <w:r w:rsidR="00585B2C">
        <w:t xml:space="preserve"> </w:t>
      </w:r>
      <w:r w:rsidR="00977002" w:rsidRPr="00236A1C">
        <w:t>did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fall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purview.</w:t>
      </w:r>
    </w:p>
    <w:p w14:paraId="5CDA018D" w14:textId="777281EF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At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point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Republic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considering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possibility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establishing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Institution</w:t>
      </w:r>
      <w:r w:rsidR="00585B2C">
        <w:t xml:space="preserve"> </w:t>
      </w:r>
      <w:r w:rsidR="00977002" w:rsidRPr="00236A1C">
        <w:t>(NHRI)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properly</w:t>
      </w:r>
      <w:r w:rsidR="00585B2C">
        <w:t xml:space="preserve"> </w:t>
      </w:r>
      <w:r w:rsidR="00977002" w:rsidRPr="00236A1C">
        <w:t>accredited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Paris</w:t>
      </w:r>
      <w:r w:rsidR="00585B2C">
        <w:t xml:space="preserve"> </w:t>
      </w:r>
      <w:r w:rsidR="00977002" w:rsidRPr="00236A1C">
        <w:t>Principles.</w:t>
      </w:r>
    </w:p>
    <w:p w14:paraId="327A5631" w14:textId="05E9015D" w:rsidR="00977002" w:rsidRPr="00236A1C" w:rsidRDefault="00977002" w:rsidP="00585B2C">
      <w:pPr>
        <w:pStyle w:val="H1G"/>
      </w:pPr>
      <w:r w:rsidRPr="00236A1C">
        <w:tab/>
        <w:t>B.</w:t>
      </w:r>
      <w:r w:rsidRPr="00236A1C">
        <w:tab/>
        <w:t>State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emergency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counter-terrorism</w:t>
      </w:r>
      <w:r w:rsidR="00585B2C">
        <w:t xml:space="preserve"> </w:t>
      </w:r>
      <w:r w:rsidRPr="00236A1C">
        <w:t>measures</w:t>
      </w:r>
      <w:r w:rsidR="00585B2C">
        <w:t xml:space="preserve"> </w:t>
      </w:r>
      <w:r w:rsidRPr="00236A1C">
        <w:t>(arts.</w:t>
      </w:r>
      <w:r w:rsidR="00585B2C">
        <w:t xml:space="preserve"> </w:t>
      </w:r>
      <w:r w:rsidRPr="00236A1C">
        <w:t>2,</w:t>
      </w:r>
      <w:r w:rsidR="003733EA">
        <w:t xml:space="preserve"> </w:t>
      </w:r>
      <w:r w:rsidRPr="00236A1C">
        <w:t>3,</w:t>
      </w:r>
      <w:r w:rsidR="003733EA">
        <w:t xml:space="preserve"> </w:t>
      </w:r>
      <w:r w:rsidRPr="00236A1C">
        <w:t>4,</w:t>
      </w:r>
      <w:r w:rsidR="003733EA">
        <w:t xml:space="preserve"> </w:t>
      </w:r>
      <w:r w:rsidRPr="00236A1C">
        <w:t>7,</w:t>
      </w:r>
      <w:r w:rsidR="003733EA">
        <w:t xml:space="preserve"> </w:t>
      </w:r>
      <w:r w:rsidRPr="00236A1C">
        <w:t>9,</w:t>
      </w:r>
      <w:r w:rsidR="003733EA">
        <w:t xml:space="preserve"> </w:t>
      </w:r>
      <w:r w:rsidRPr="00236A1C">
        <w:t>10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14)</w:t>
      </w:r>
    </w:p>
    <w:p w14:paraId="1A4952B8" w14:textId="63ACCE4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laws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declaration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Republic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described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7</w:t>
      </w:r>
      <w:r w:rsidR="00585B2C">
        <w:t xml:space="preserve"> </w:t>
      </w:r>
      <w:r w:rsidR="00977002" w:rsidRPr="00236A1C">
        <w:t>confers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necessary</w:t>
      </w:r>
      <w:r w:rsidR="00585B2C">
        <w:t xml:space="preserve"> </w:t>
      </w:r>
      <w:r w:rsidR="00977002" w:rsidRPr="00236A1C">
        <w:t>powers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President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period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threat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nation,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President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Regulations,</w:t>
      </w:r>
      <w:r w:rsidR="00585B2C">
        <w:t xml:space="preserve"> </w:t>
      </w:r>
      <w:r w:rsidR="00977002" w:rsidRPr="00236A1C">
        <w:t>issue</w:t>
      </w:r>
      <w:r w:rsidR="00585B2C">
        <w:t xml:space="preserve"> </w:t>
      </w:r>
      <w:r w:rsidR="00977002" w:rsidRPr="00236A1C">
        <w:t>orders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instruments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confer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powers.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8</w:t>
      </w:r>
      <w:r w:rsidR="00585B2C">
        <w:t xml:space="preserve"> </w:t>
      </w:r>
      <w:r w:rsidR="00977002" w:rsidRPr="00236A1C">
        <w:t>identifies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conditions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satisfied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President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declare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period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emergency.</w:t>
      </w:r>
      <w:r w:rsidR="00585B2C">
        <w:t xml:space="preserve"> </w:t>
      </w:r>
      <w:r w:rsidR="00977002" w:rsidRPr="00236A1C">
        <w:t>Sections</w:t>
      </w:r>
      <w:r w:rsidR="00585B2C">
        <w:t xml:space="preserve"> </w:t>
      </w:r>
      <w:r w:rsidR="00977002" w:rsidRPr="00236A1C">
        <w:t>9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10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duration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proclamation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required</w:t>
      </w:r>
      <w:r w:rsidR="00585B2C">
        <w:t xml:space="preserve"> </w:t>
      </w:r>
      <w:r w:rsidR="00977002" w:rsidRPr="00236A1C">
        <w:t>extension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same.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11</w:t>
      </w:r>
      <w:r w:rsidR="00585B2C">
        <w:t xml:space="preserve"> </w:t>
      </w:r>
      <w:r w:rsidR="00977002" w:rsidRPr="00236A1C">
        <w:t>states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available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detentions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during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makes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review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detention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independent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impartial</w:t>
      </w:r>
      <w:r w:rsidR="00585B2C">
        <w:t xml:space="preserve"> </w:t>
      </w:r>
      <w:r w:rsidR="00977002" w:rsidRPr="00236A1C">
        <w:t>tribunal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presided</w:t>
      </w:r>
      <w:r w:rsidR="00585B2C">
        <w:t xml:space="preserve"> </w:t>
      </w:r>
      <w:r w:rsidR="00977002" w:rsidRPr="00236A1C">
        <w:t>over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appointed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Chief</w:t>
      </w:r>
      <w:r w:rsidR="00585B2C">
        <w:t xml:space="preserve"> </w:t>
      </w:r>
      <w:r w:rsidR="00977002" w:rsidRPr="00236A1C">
        <w:t>Justice.</w:t>
      </w:r>
    </w:p>
    <w:p w14:paraId="29E6E34C" w14:textId="767AE4EA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11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lawfully</w:t>
      </w:r>
      <w:r w:rsidR="00585B2C">
        <w:t xml:space="preserve"> </w:t>
      </w:r>
      <w:r w:rsidR="00977002" w:rsidRPr="00236A1C">
        <w:t>detained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instrument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7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request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reviewed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independent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impartial</w:t>
      </w:r>
      <w:r w:rsidR="00585B2C">
        <w:t xml:space="preserve"> </w:t>
      </w:r>
      <w:r w:rsidR="00977002" w:rsidRPr="00236A1C">
        <w:t>tribunal,</w:t>
      </w:r>
      <w:r w:rsidR="00585B2C">
        <w:t xml:space="preserve"> </w:t>
      </w:r>
      <w:r w:rsidR="00977002" w:rsidRPr="00236A1C">
        <w:t>either</w:t>
      </w:r>
      <w:r w:rsidR="00585B2C">
        <w:t xml:space="preserve"> </w:t>
      </w:r>
      <w:r w:rsidR="00977002" w:rsidRPr="00236A1C">
        <w:t>during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detention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earlier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6</w:t>
      </w:r>
      <w:r w:rsidR="00585B2C">
        <w:t xml:space="preserve"> </w:t>
      </w:r>
      <w:r w:rsidR="00977002" w:rsidRPr="00236A1C">
        <w:t>month</w:t>
      </w:r>
      <w:r w:rsidR="00585B2C">
        <w:t xml:space="preserve"> </w:t>
      </w:r>
      <w:r w:rsidR="00977002" w:rsidRPr="00236A1C">
        <w:t>thereafter.</w:t>
      </w:r>
    </w:p>
    <w:p w14:paraId="425E2E08" w14:textId="292E763E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64.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These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facilitate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party</w:t>
      </w:r>
      <w:r w:rsidR="00585B2C">
        <w:t xml:space="preserve"> </w:t>
      </w:r>
      <w:r w:rsidR="00977002" w:rsidRPr="00236A1C">
        <w:t>during</w:t>
      </w:r>
      <w:r w:rsidR="00585B2C">
        <w:t xml:space="preserve"> </w:t>
      </w:r>
      <w:r w:rsidR="00977002" w:rsidRPr="00236A1C">
        <w:t>periods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emergencies.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powers,</w:t>
      </w:r>
      <w:r w:rsidR="00585B2C">
        <w:t xml:space="preserve"> </w:t>
      </w:r>
      <w:r w:rsidR="00977002" w:rsidRPr="00236A1C">
        <w:t>while</w:t>
      </w:r>
      <w:r w:rsidR="00585B2C">
        <w:t xml:space="preserve"> </w:t>
      </w:r>
      <w:r w:rsidR="00977002" w:rsidRPr="00236A1C">
        <w:t>ensuring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safety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paramount,</w:t>
      </w:r>
      <w:r w:rsidR="00585B2C">
        <w:t xml:space="preserve"> </w:t>
      </w:r>
      <w:r w:rsidR="00977002" w:rsidRPr="00236A1C">
        <w:t>aim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respect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prohibition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derogation</w:t>
      </w:r>
      <w:r w:rsidR="00585B2C">
        <w:t xml:space="preserve"> </w:t>
      </w:r>
      <w:r w:rsidR="00977002" w:rsidRPr="00236A1C">
        <w:t>contained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Article</w:t>
      </w:r>
      <w:r w:rsidR="00585B2C">
        <w:t xml:space="preserve"> </w:t>
      </w:r>
      <w:r w:rsidR="00977002" w:rsidRPr="00236A1C">
        <w:t>4,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basic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life,</w:t>
      </w:r>
      <w:r w:rsidR="00585B2C">
        <w:t xml:space="preserve"> </w:t>
      </w:r>
      <w:r w:rsidR="00977002" w:rsidRPr="00236A1C">
        <w:t>recognition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person,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cruel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inhumane</w:t>
      </w:r>
      <w:r w:rsidR="00585B2C">
        <w:t xml:space="preserve"> </w:t>
      </w:r>
      <w:r w:rsidR="00977002" w:rsidRPr="00236A1C">
        <w:t>punishment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false</w:t>
      </w:r>
      <w:r w:rsidR="00585B2C">
        <w:t xml:space="preserve"> </w:t>
      </w:r>
      <w:r w:rsidR="00977002" w:rsidRPr="00236A1C">
        <w:t>imprisonment,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still</w:t>
      </w:r>
      <w:r w:rsidR="00585B2C">
        <w:t xml:space="preserve"> </w:t>
      </w:r>
      <w:r w:rsidR="00977002" w:rsidRPr="00236A1C">
        <w:t>operable.</w:t>
      </w:r>
    </w:p>
    <w:p w14:paraId="73EF9B88" w14:textId="632F5075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21st</w:t>
      </w:r>
      <w:r w:rsidR="00585B2C">
        <w:t xml:space="preserve"> </w:t>
      </w:r>
      <w:r w:rsidR="00977002" w:rsidRPr="00236A1C">
        <w:t>day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August,</w:t>
      </w:r>
      <w:r w:rsidR="00585B2C">
        <w:t xml:space="preserve"> </w:t>
      </w:r>
      <w:r w:rsidR="00977002" w:rsidRPr="00236A1C">
        <w:t>2011,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President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Proclamation</w:t>
      </w:r>
      <w:r w:rsidR="00585B2C">
        <w:t xml:space="preserve"> </w:t>
      </w:r>
      <w:r w:rsidR="00977002" w:rsidRPr="00236A1C">
        <w:t>declared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Republic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grounds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President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3B3F9C">
        <w:t>“</w:t>
      </w:r>
      <w:r w:rsidR="00977002" w:rsidRPr="00236A1C">
        <w:rPr>
          <w:i/>
        </w:rPr>
        <w:t>satisfied</w:t>
      </w:r>
      <w:r w:rsidR="00585B2C">
        <w:rPr>
          <w:i/>
        </w:rPr>
        <w:t xml:space="preserve"> </w:t>
      </w:r>
      <w:r w:rsidR="00977002" w:rsidRPr="00236A1C">
        <w:rPr>
          <w:i/>
        </w:rPr>
        <w:t>that</w:t>
      </w:r>
      <w:r w:rsidR="00585B2C">
        <w:rPr>
          <w:i/>
        </w:rPr>
        <w:t xml:space="preserve"> </w:t>
      </w:r>
      <w:r w:rsidR="00977002" w:rsidRPr="00236A1C">
        <w:rPr>
          <w:i/>
        </w:rPr>
        <w:t>action</w:t>
      </w:r>
      <w:r w:rsidR="00585B2C">
        <w:rPr>
          <w:i/>
        </w:rPr>
        <w:t xml:space="preserve"> </w:t>
      </w:r>
      <w:r w:rsidR="00977002" w:rsidRPr="00236A1C">
        <w:rPr>
          <w:i/>
        </w:rPr>
        <w:t>has</w:t>
      </w:r>
      <w:r w:rsidR="00585B2C">
        <w:rPr>
          <w:i/>
        </w:rPr>
        <w:t xml:space="preserve"> </w:t>
      </w:r>
      <w:r w:rsidR="00977002" w:rsidRPr="00236A1C">
        <w:rPr>
          <w:i/>
        </w:rPr>
        <w:t>been</w:t>
      </w:r>
      <w:r w:rsidR="00585B2C">
        <w:rPr>
          <w:i/>
        </w:rPr>
        <w:t xml:space="preserve"> </w:t>
      </w:r>
      <w:r w:rsidR="00977002" w:rsidRPr="00236A1C">
        <w:rPr>
          <w:i/>
        </w:rPr>
        <w:t>taken</w:t>
      </w:r>
      <w:r w:rsidR="00585B2C">
        <w:rPr>
          <w:i/>
        </w:rPr>
        <w:t xml:space="preserve"> </w:t>
      </w:r>
      <w:r w:rsidR="00977002" w:rsidRPr="00236A1C">
        <w:rPr>
          <w:i/>
        </w:rPr>
        <w:t>or</w:t>
      </w:r>
      <w:r w:rsidR="00585B2C">
        <w:rPr>
          <w:i/>
        </w:rPr>
        <w:t xml:space="preserve"> </w:t>
      </w:r>
      <w:r w:rsidR="00977002" w:rsidRPr="00236A1C">
        <w:rPr>
          <w:i/>
        </w:rPr>
        <w:t>is</w:t>
      </w:r>
      <w:r w:rsidR="00585B2C">
        <w:rPr>
          <w:i/>
        </w:rPr>
        <w:t xml:space="preserve"> </w:t>
      </w:r>
      <w:r w:rsidR="00977002" w:rsidRPr="00236A1C">
        <w:rPr>
          <w:i/>
        </w:rPr>
        <w:t>immediately</w:t>
      </w:r>
      <w:r w:rsidR="00585B2C">
        <w:rPr>
          <w:i/>
        </w:rPr>
        <w:t xml:space="preserve"> </w:t>
      </w:r>
      <w:r w:rsidR="00977002" w:rsidRPr="00236A1C">
        <w:rPr>
          <w:i/>
        </w:rPr>
        <w:t>threatened</w:t>
      </w:r>
      <w:r w:rsidR="00585B2C">
        <w:rPr>
          <w:i/>
        </w:rPr>
        <w:t xml:space="preserve"> </w:t>
      </w:r>
      <w:r w:rsidR="00977002" w:rsidRPr="00236A1C">
        <w:rPr>
          <w:i/>
        </w:rPr>
        <w:t>by</w:t>
      </w:r>
      <w:r w:rsidR="00585B2C">
        <w:rPr>
          <w:i/>
        </w:rPr>
        <w:t xml:space="preserve"> </w:t>
      </w:r>
      <w:r w:rsidR="00977002" w:rsidRPr="00236A1C">
        <w:rPr>
          <w:i/>
        </w:rPr>
        <w:t>any</w:t>
      </w:r>
      <w:r w:rsidR="00585B2C">
        <w:rPr>
          <w:i/>
        </w:rPr>
        <w:t xml:space="preserve"> </w:t>
      </w:r>
      <w:r w:rsidR="00977002" w:rsidRPr="00236A1C">
        <w:rPr>
          <w:i/>
        </w:rPr>
        <w:t>person,</w:t>
      </w:r>
      <w:r w:rsidR="00585B2C">
        <w:rPr>
          <w:i/>
        </w:rPr>
        <w:t xml:space="preserve"> </w:t>
      </w:r>
      <w:r w:rsidR="00977002" w:rsidRPr="00236A1C">
        <w:rPr>
          <w:i/>
        </w:rPr>
        <w:t>of</w:t>
      </w:r>
      <w:r w:rsidR="00585B2C">
        <w:rPr>
          <w:i/>
        </w:rPr>
        <w:t xml:space="preserve"> </w:t>
      </w:r>
      <w:r w:rsidR="00977002" w:rsidRPr="00236A1C">
        <w:rPr>
          <w:i/>
        </w:rPr>
        <w:t>such</w:t>
      </w:r>
      <w:r w:rsidR="00585B2C">
        <w:rPr>
          <w:i/>
        </w:rPr>
        <w:t xml:space="preserve"> </w:t>
      </w:r>
      <w:r w:rsidR="00977002" w:rsidRPr="00236A1C">
        <w:rPr>
          <w:i/>
        </w:rPr>
        <w:t>a</w:t>
      </w:r>
      <w:r w:rsidR="00585B2C">
        <w:rPr>
          <w:i/>
        </w:rPr>
        <w:t xml:space="preserve"> </w:t>
      </w:r>
      <w:r w:rsidR="00977002" w:rsidRPr="00236A1C">
        <w:rPr>
          <w:i/>
        </w:rPr>
        <w:t>nature</w:t>
      </w:r>
      <w:r w:rsidR="00585B2C">
        <w:rPr>
          <w:i/>
        </w:rPr>
        <w:t xml:space="preserve"> </w:t>
      </w:r>
      <w:r w:rsidR="00977002" w:rsidRPr="00236A1C">
        <w:rPr>
          <w:i/>
        </w:rPr>
        <w:t>and</w:t>
      </w:r>
      <w:r w:rsidR="00585B2C">
        <w:rPr>
          <w:i/>
        </w:rPr>
        <w:t xml:space="preserve"> </w:t>
      </w:r>
      <w:r w:rsidR="00977002" w:rsidRPr="00236A1C">
        <w:rPr>
          <w:i/>
        </w:rPr>
        <w:t>on</w:t>
      </w:r>
      <w:r w:rsidR="00585B2C">
        <w:rPr>
          <w:i/>
        </w:rPr>
        <w:t xml:space="preserve"> </w:t>
      </w:r>
      <w:r w:rsidR="00977002" w:rsidRPr="00236A1C">
        <w:rPr>
          <w:i/>
        </w:rPr>
        <w:t>so</w:t>
      </w:r>
      <w:r w:rsidR="00585B2C">
        <w:rPr>
          <w:i/>
        </w:rPr>
        <w:t xml:space="preserve"> </w:t>
      </w:r>
      <w:r w:rsidR="00977002" w:rsidRPr="00236A1C">
        <w:rPr>
          <w:i/>
        </w:rPr>
        <w:t>extensive</w:t>
      </w:r>
      <w:r w:rsidR="00585B2C">
        <w:rPr>
          <w:i/>
        </w:rPr>
        <w:t xml:space="preserve"> </w:t>
      </w:r>
      <w:r w:rsidR="00977002" w:rsidRPr="00236A1C">
        <w:rPr>
          <w:i/>
        </w:rPr>
        <w:t>a</w:t>
      </w:r>
      <w:r w:rsidR="00585B2C">
        <w:rPr>
          <w:i/>
        </w:rPr>
        <w:t xml:space="preserve"> </w:t>
      </w:r>
      <w:r w:rsidR="00977002" w:rsidRPr="00236A1C">
        <w:rPr>
          <w:i/>
        </w:rPr>
        <w:t>scale</w:t>
      </w:r>
      <w:r w:rsidR="00585B2C">
        <w:rPr>
          <w:i/>
        </w:rPr>
        <w:t xml:space="preserve"> </w:t>
      </w:r>
      <w:r w:rsidR="00977002" w:rsidRPr="00236A1C">
        <w:rPr>
          <w:i/>
        </w:rPr>
        <w:t>as</w:t>
      </w:r>
      <w:r w:rsidR="00585B2C">
        <w:rPr>
          <w:i/>
        </w:rPr>
        <w:t xml:space="preserve"> </w:t>
      </w:r>
      <w:r w:rsidR="00977002" w:rsidRPr="00236A1C">
        <w:rPr>
          <w:i/>
        </w:rPr>
        <w:t>to</w:t>
      </w:r>
      <w:r w:rsidR="00585B2C">
        <w:rPr>
          <w:i/>
        </w:rPr>
        <w:t xml:space="preserve"> </w:t>
      </w:r>
      <w:r w:rsidR="00977002" w:rsidRPr="00236A1C">
        <w:rPr>
          <w:i/>
        </w:rPr>
        <w:t>be</w:t>
      </w:r>
      <w:r w:rsidR="00585B2C">
        <w:rPr>
          <w:i/>
        </w:rPr>
        <w:t xml:space="preserve"> </w:t>
      </w:r>
      <w:r w:rsidR="00977002" w:rsidRPr="00236A1C">
        <w:rPr>
          <w:i/>
        </w:rPr>
        <w:t>likely</w:t>
      </w:r>
      <w:r w:rsidR="00585B2C">
        <w:rPr>
          <w:i/>
        </w:rPr>
        <w:t xml:space="preserve"> </w:t>
      </w:r>
      <w:r w:rsidR="00977002" w:rsidRPr="00236A1C">
        <w:rPr>
          <w:i/>
        </w:rPr>
        <w:t>to</w:t>
      </w:r>
      <w:r w:rsidR="00585B2C">
        <w:rPr>
          <w:i/>
        </w:rPr>
        <w:t xml:space="preserve"> </w:t>
      </w:r>
      <w:r w:rsidR="00977002" w:rsidRPr="00236A1C">
        <w:rPr>
          <w:i/>
        </w:rPr>
        <w:t>endanger</w:t>
      </w:r>
      <w:r w:rsidR="00585B2C">
        <w:rPr>
          <w:i/>
        </w:rPr>
        <w:t xml:space="preserve"> </w:t>
      </w:r>
      <w:r w:rsidR="00977002" w:rsidRPr="00236A1C">
        <w:rPr>
          <w:i/>
        </w:rPr>
        <w:t>the</w:t>
      </w:r>
      <w:r w:rsidR="00585B2C">
        <w:rPr>
          <w:i/>
        </w:rPr>
        <w:t xml:space="preserve"> </w:t>
      </w:r>
      <w:r w:rsidR="00977002" w:rsidRPr="00236A1C">
        <w:rPr>
          <w:i/>
        </w:rPr>
        <w:t>public</w:t>
      </w:r>
      <w:r w:rsidR="00585B2C">
        <w:rPr>
          <w:i/>
        </w:rPr>
        <w:t xml:space="preserve"> </w:t>
      </w:r>
      <w:r w:rsidR="00977002" w:rsidRPr="00236A1C">
        <w:rPr>
          <w:i/>
        </w:rPr>
        <w:t>safety</w:t>
      </w:r>
      <w:r w:rsidR="003B3F9C">
        <w:t>”</w:t>
      </w:r>
      <w:r w:rsidR="00977002" w:rsidRPr="00236A1C">
        <w:t>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9pm</w:t>
      </w:r>
      <w:r w:rsidR="003B3F9C">
        <w:t>–</w:t>
      </w:r>
      <w:r w:rsidR="00977002" w:rsidRPr="00236A1C">
        <w:t>5am</w:t>
      </w:r>
      <w:r w:rsidR="00585B2C">
        <w:t xml:space="preserve"> </w:t>
      </w:r>
      <w:r w:rsidR="00977002" w:rsidRPr="00236A1C">
        <w:t>curfew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six</w:t>
      </w:r>
      <w:r w:rsidR="00585B2C">
        <w:t xml:space="preserve"> </w:t>
      </w:r>
      <w:r w:rsidR="003B3F9C">
        <w:t>“</w:t>
      </w:r>
      <w:r w:rsidR="00977002" w:rsidRPr="00236A1C">
        <w:t>hot</w:t>
      </w:r>
      <w:r w:rsidR="00585B2C">
        <w:t xml:space="preserve"> </w:t>
      </w:r>
      <w:r w:rsidR="00977002" w:rsidRPr="00236A1C">
        <w:t>spot</w:t>
      </w:r>
      <w:r w:rsidR="003B3F9C">
        <w:t>”</w:t>
      </w:r>
      <w:r w:rsidR="00585B2C">
        <w:t xml:space="preserve"> </w:t>
      </w:r>
      <w:r w:rsidR="00977002" w:rsidRPr="00236A1C">
        <w:t>areas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initiated.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4</w:t>
      </w:r>
      <w:r w:rsidR="00977002" w:rsidRPr="00236A1C">
        <w:rPr>
          <w:vertAlign w:val="superscript"/>
        </w:rPr>
        <w:t>th</w:t>
      </w:r>
      <w:r w:rsidR="00585B2C">
        <w:t xml:space="preserve"> </w:t>
      </w:r>
      <w:proofErr w:type="gramStart"/>
      <w:r w:rsidR="00977002" w:rsidRPr="00236A1C">
        <w:t>September,</w:t>
      </w:r>
      <w:proofErr w:type="gramEnd"/>
      <w:r w:rsidR="00585B2C">
        <w:t xml:space="preserve"> </w:t>
      </w:r>
      <w:r w:rsidR="00977002" w:rsidRPr="00236A1C">
        <w:t>2011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then</w:t>
      </w:r>
      <w:r w:rsidR="00585B2C">
        <w:t xml:space="preserve"> </w:t>
      </w:r>
      <w:r w:rsidR="00977002" w:rsidRPr="00236A1C">
        <w:t>extended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further</w:t>
      </w:r>
      <w:r w:rsidR="00585B2C">
        <w:t xml:space="preserve"> </w:t>
      </w:r>
      <w:r w:rsidR="00977002" w:rsidRPr="00236A1C">
        <w:t>three</w:t>
      </w:r>
      <w:r w:rsidR="00585B2C">
        <w:t xml:space="preserve"> </w:t>
      </w:r>
      <w:r w:rsidR="00977002" w:rsidRPr="00236A1C">
        <w:t>months.</w:t>
      </w:r>
    </w:p>
    <w:p w14:paraId="79645D08" w14:textId="61A0718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66.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There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reports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incident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occurred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1</w:t>
      </w:r>
      <w:r w:rsidR="00585B2C">
        <w:t xml:space="preserve"> </w:t>
      </w:r>
      <w:r w:rsidR="00977002" w:rsidRPr="00236A1C">
        <w:t>September</w:t>
      </w:r>
      <w:r w:rsidR="00585B2C">
        <w:t xml:space="preserve"> </w:t>
      </w:r>
      <w:r w:rsidR="00977002" w:rsidRPr="00236A1C">
        <w:t>2011</w:t>
      </w:r>
      <w:r w:rsidR="00585B2C">
        <w:t xml:space="preserve"> </w:t>
      </w:r>
      <w:r w:rsidR="00977002" w:rsidRPr="00236A1C">
        <w:t>during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involving</w:t>
      </w:r>
      <w:r w:rsidR="00585B2C">
        <w:t xml:space="preserve"> </w:t>
      </w:r>
      <w:r w:rsidR="00977002" w:rsidRPr="00236A1C">
        <w:t>five</w:t>
      </w:r>
      <w:r w:rsidR="00585B2C">
        <w:t xml:space="preserve"> </w:t>
      </w:r>
      <w:proofErr w:type="gramStart"/>
      <w:r w:rsidR="00977002" w:rsidRPr="00236A1C">
        <w:t>member</w:t>
      </w:r>
      <w:proofErr w:type="gramEnd"/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Regiment,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Regiment</w:t>
      </w:r>
      <w:r w:rsidR="00585B2C">
        <w:t xml:space="preserve"> </w:t>
      </w:r>
      <w:r w:rsidR="00977002" w:rsidRPr="00236A1C">
        <w:t>Captain.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five</w:t>
      </w:r>
      <w:r w:rsidR="00585B2C">
        <w:t xml:space="preserve"> </w:t>
      </w:r>
      <w:r w:rsidR="00977002" w:rsidRPr="00236A1C">
        <w:t>soldiers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scheduled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appear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military</w:t>
      </w:r>
      <w:r w:rsidR="00585B2C">
        <w:t xml:space="preserve"> </w:t>
      </w:r>
      <w:r w:rsidR="00977002" w:rsidRPr="00236A1C">
        <w:t>court-martial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4</w:t>
      </w:r>
      <w:r w:rsidR="00585B2C">
        <w:t xml:space="preserve"> </w:t>
      </w:r>
      <w:r w:rsidR="00977002" w:rsidRPr="00236A1C">
        <w:t>December</w:t>
      </w:r>
      <w:r w:rsidR="00585B2C">
        <w:t xml:space="preserve"> </w:t>
      </w:r>
      <w:r w:rsidR="00977002" w:rsidRPr="00236A1C">
        <w:t>2013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tried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proofErr w:type="gramStart"/>
      <w:r w:rsidR="00977002" w:rsidRPr="00236A1C">
        <w:t>a</w:t>
      </w:r>
      <w:r w:rsidR="00585B2C">
        <w:t xml:space="preserve"> </w:t>
      </w:r>
      <w:r w:rsidR="00977002" w:rsidRPr="00236A1C">
        <w:t>number</w:t>
      </w:r>
      <w:r w:rsidR="00585B2C">
        <w:t xml:space="preserve"> </w:t>
      </w:r>
      <w:r w:rsidR="00977002" w:rsidRPr="00236A1C">
        <w:t>of</w:t>
      </w:r>
      <w:proofErr w:type="gramEnd"/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14:01.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charges</w:t>
      </w:r>
      <w:r w:rsidR="00585B2C">
        <w:t xml:space="preserve"> </w:t>
      </w:r>
      <w:r w:rsidR="00977002" w:rsidRPr="00236A1C">
        <w:t>included: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prejudice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good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military</w:t>
      </w:r>
      <w:r w:rsidR="00585B2C">
        <w:t xml:space="preserve"> </w:t>
      </w:r>
      <w:r w:rsidR="00977002" w:rsidRPr="00236A1C">
        <w:t>discipline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particular</w:t>
      </w:r>
      <w:r w:rsidR="00585B2C">
        <w:t xml:space="preserve"> </w:t>
      </w:r>
      <w:r w:rsidR="00977002" w:rsidRPr="00236A1C">
        <w:t>bringing</w:t>
      </w:r>
      <w:r w:rsidR="00585B2C">
        <w:t xml:space="preserve"> </w:t>
      </w:r>
      <w:r w:rsidR="00977002" w:rsidRPr="00236A1C">
        <w:t>discredit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force;</w:t>
      </w:r>
      <w:r w:rsidR="00585B2C">
        <w:t xml:space="preserve"> </w:t>
      </w:r>
      <w:r w:rsidR="00977002" w:rsidRPr="00236A1C">
        <w:t>breach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Rules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Engagement</w:t>
      </w:r>
      <w:r w:rsidR="00585B2C">
        <w:t xml:space="preserve"> </w:t>
      </w:r>
      <w:r w:rsidR="00977002" w:rsidRPr="00236A1C">
        <w:t>issued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Chief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r w:rsidR="00977002" w:rsidRPr="00236A1C">
        <w:t>Staff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particular</w:t>
      </w:r>
      <w:r w:rsidR="00585B2C">
        <w:t xml:space="preserve"> </w:t>
      </w:r>
      <w:r w:rsidR="00977002" w:rsidRPr="00236A1C">
        <w:t>excessive</w:t>
      </w:r>
      <w:r w:rsidR="00585B2C">
        <w:t xml:space="preserve"> </w:t>
      </w:r>
      <w:r w:rsidR="00977002" w:rsidRPr="00236A1C">
        <w:t>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force;</w:t>
      </w:r>
      <w:r w:rsidR="00585B2C">
        <w:t xml:space="preserve"> </w:t>
      </w:r>
      <w:r w:rsidR="00977002" w:rsidRPr="00236A1C">
        <w:t>inhumane</w:t>
      </w:r>
      <w:r w:rsidR="00585B2C">
        <w:t xml:space="preserve"> </w:t>
      </w:r>
      <w:r w:rsidR="00977002" w:rsidRPr="00236A1C">
        <w:t>treatment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detainees;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committing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civil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namely,</w:t>
      </w:r>
      <w:r w:rsidR="00585B2C">
        <w:t xml:space="preserve"> </w:t>
      </w:r>
      <w:r w:rsidR="00977002" w:rsidRPr="00236A1C">
        <w:t>assault</w:t>
      </w:r>
      <w:r w:rsidR="00585B2C">
        <w:t xml:space="preserve"> </w:t>
      </w:r>
      <w:r w:rsidR="00977002" w:rsidRPr="00236A1C">
        <w:t>occasioning</w:t>
      </w:r>
      <w:r w:rsidR="00585B2C">
        <w:t xml:space="preserve"> </w:t>
      </w:r>
      <w:r w:rsidR="00977002" w:rsidRPr="00236A1C">
        <w:t>actual</w:t>
      </w:r>
      <w:r w:rsidR="00585B2C">
        <w:t xml:space="preserve"> </w:t>
      </w:r>
      <w:r w:rsidR="00977002" w:rsidRPr="00236A1C">
        <w:t>bodily</w:t>
      </w:r>
      <w:r w:rsidR="00585B2C">
        <w:t xml:space="preserve"> </w:t>
      </w:r>
      <w:r w:rsidR="00977002" w:rsidRPr="00236A1C">
        <w:t>harm.</w:t>
      </w:r>
    </w:p>
    <w:p w14:paraId="55CBB54C" w14:textId="64D53007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These</w:t>
      </w:r>
      <w:r w:rsidR="00585B2C">
        <w:t xml:space="preserve"> </w:t>
      </w:r>
      <w:r w:rsidR="00977002" w:rsidRPr="00236A1C">
        <w:t>acts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dealt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delay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r w:rsidR="00977002" w:rsidRPr="00236A1C">
        <w:t>Force</w:t>
      </w:r>
      <w:r w:rsidR="00585B2C">
        <w:t xml:space="preserve"> </w:t>
      </w:r>
      <w:r w:rsidR="00977002" w:rsidRPr="00236A1C">
        <w:t>treat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disciplining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military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personnel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found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exceeded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proportional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reasonable</w:t>
      </w:r>
      <w:r w:rsidR="00585B2C">
        <w:t xml:space="preserve"> </w:t>
      </w:r>
      <w:r w:rsidR="00977002" w:rsidRPr="00236A1C">
        <w:t>levels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force</w:t>
      </w:r>
      <w:r w:rsidR="00585B2C">
        <w:t xml:space="preserve"> </w:t>
      </w:r>
      <w:r w:rsidR="00977002" w:rsidRPr="00236A1C">
        <w:t>authorized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used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performance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duties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Regulation</w:t>
      </w:r>
      <w:r w:rsidR="00585B2C">
        <w:t xml:space="preserve"> </w:t>
      </w:r>
      <w:r w:rsidR="00977002" w:rsidRPr="00236A1C">
        <w:t>22(2)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Powers</w:t>
      </w:r>
      <w:r w:rsidR="00585B2C">
        <w:t xml:space="preserve"> </w:t>
      </w:r>
      <w:r w:rsidR="00977002" w:rsidRPr="00236A1C">
        <w:t>Regulation</w:t>
      </w:r>
      <w:r w:rsidR="00585B2C">
        <w:t xml:space="preserve"> </w:t>
      </w:r>
      <w:r w:rsidR="00977002" w:rsidRPr="00236A1C">
        <w:t>2011.</w:t>
      </w:r>
    </w:p>
    <w:p w14:paraId="5725039D" w14:textId="6E5242AF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68.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During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2011,</w:t>
      </w:r>
      <w:r w:rsidR="00585B2C">
        <w:t xml:space="preserve"> </w:t>
      </w:r>
      <w:r w:rsidR="00977002" w:rsidRPr="00236A1C">
        <w:t>Civil</w:t>
      </w:r>
      <w:r w:rsidR="00585B2C">
        <w:t xml:space="preserve"> </w:t>
      </w:r>
      <w:r w:rsidR="00977002" w:rsidRPr="00236A1C">
        <w:t>Military</w:t>
      </w:r>
      <w:r w:rsidR="00585B2C">
        <w:t xml:space="preserve"> </w:t>
      </w:r>
      <w:r w:rsidR="00977002" w:rsidRPr="00236A1C">
        <w:t>Affairs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r w:rsidR="00977002" w:rsidRPr="00236A1C">
        <w:t>Force,</w:t>
      </w:r>
      <w:r w:rsidR="00585B2C">
        <w:t xml:space="preserve"> </w:t>
      </w:r>
      <w:r w:rsidR="00977002" w:rsidRPr="00236A1C">
        <w:t>Captain</w:t>
      </w:r>
      <w:r w:rsidR="00585B2C">
        <w:t xml:space="preserve"> </w:t>
      </w:r>
      <w:r w:rsidR="00977002" w:rsidRPr="00236A1C">
        <w:t>Al</w:t>
      </w:r>
      <w:r w:rsidR="00585B2C">
        <w:t xml:space="preserve"> </w:t>
      </w:r>
      <w:r w:rsidR="00977002" w:rsidRPr="00236A1C">
        <w:t>Alexander</w:t>
      </w:r>
      <w:r w:rsidR="00585B2C">
        <w:t xml:space="preserve"> </w:t>
      </w:r>
      <w:r w:rsidR="00977002" w:rsidRPr="00236A1C">
        <w:t>acknowledged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r w:rsidR="00977002" w:rsidRPr="00236A1C">
        <w:t>Force</w:t>
      </w:r>
      <w:r w:rsidR="00585B2C">
        <w:t xml:space="preserve"> </w:t>
      </w:r>
      <w:r w:rsidR="00977002" w:rsidRPr="00236A1C">
        <w:t>received</w:t>
      </w:r>
      <w:r w:rsidR="00585B2C">
        <w:t xml:space="preserve"> </w:t>
      </w:r>
      <w:r w:rsidR="00977002" w:rsidRPr="00236A1C">
        <w:t>nine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concerning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soldiers</w:t>
      </w:r>
      <w:r w:rsidR="00585B2C">
        <w:t xml:space="preserve"> </w:t>
      </w:r>
      <w:r w:rsidR="00977002" w:rsidRPr="00236A1C">
        <w:t>during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Emergency.</w:t>
      </w:r>
      <w:r w:rsidR="00585B2C">
        <w:t xml:space="preserve"> </w:t>
      </w:r>
      <w:r w:rsidR="00977002" w:rsidRPr="00236A1C">
        <w:t>Five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nine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completed</w:t>
      </w:r>
      <w:r w:rsidR="00585B2C">
        <w:t xml:space="preserve"> </w:t>
      </w:r>
      <w:r w:rsidR="00977002" w:rsidRPr="00236A1C">
        <w:t>during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Emergency,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being</w:t>
      </w:r>
      <w:r w:rsidR="00585B2C">
        <w:t xml:space="preserve"> </w:t>
      </w:r>
      <w:r w:rsidR="00977002" w:rsidRPr="00236A1C">
        <w:t>discontinued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request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alleged</w:t>
      </w:r>
      <w:r w:rsidR="00585B2C">
        <w:t xml:space="preserve"> </w:t>
      </w:r>
      <w:r w:rsidR="00977002" w:rsidRPr="00236A1C">
        <w:t>victim.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punishments</w:t>
      </w:r>
      <w:r w:rsidR="00585B2C">
        <w:t xml:space="preserve"> </w:t>
      </w:r>
      <w:r w:rsidR="00977002" w:rsidRPr="00236A1C">
        <w:t>meted</w:t>
      </w:r>
      <w:r w:rsidR="00585B2C">
        <w:t xml:space="preserve"> </w:t>
      </w:r>
      <w:r w:rsidR="00977002" w:rsidRPr="00236A1C">
        <w:t>out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soldiers</w:t>
      </w:r>
      <w:r w:rsidR="00585B2C">
        <w:t xml:space="preserve"> </w:t>
      </w:r>
      <w:r w:rsidR="00977002" w:rsidRPr="00236A1C">
        <w:t>found</w:t>
      </w:r>
      <w:r w:rsidR="00585B2C">
        <w:t xml:space="preserve"> </w:t>
      </w:r>
      <w:r w:rsidR="00977002" w:rsidRPr="00236A1C">
        <w:t>guilty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said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included</w:t>
      </w:r>
      <w:r w:rsidR="00585B2C">
        <w:t xml:space="preserve"> </w:t>
      </w:r>
      <w:r w:rsidR="00977002" w:rsidRPr="00236A1C">
        <w:t>confinement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barracks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much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14</w:t>
      </w:r>
      <w:r w:rsidR="00585B2C">
        <w:t xml:space="preserve"> </w:t>
      </w:r>
      <w:r w:rsidR="00977002" w:rsidRPr="00236A1C">
        <w:t>days.</w:t>
      </w:r>
    </w:p>
    <w:p w14:paraId="020D9F70" w14:textId="395433C1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69.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Anti-Terrorism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2005,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12:07</w:t>
      </w:r>
      <w:r w:rsidR="00585B2C">
        <w:t xml:space="preserve"> </w:t>
      </w:r>
      <w:r w:rsidR="00977002" w:rsidRPr="00236A1C">
        <w:t>(the</w:t>
      </w:r>
      <w:r w:rsidR="00585B2C">
        <w:t xml:space="preserve"> </w:t>
      </w:r>
      <w:r w:rsidR="003B3F9C">
        <w:t>“</w:t>
      </w:r>
      <w:r w:rsidR="00977002" w:rsidRPr="00236A1C">
        <w:t>2005</w:t>
      </w:r>
      <w:r w:rsidR="00585B2C">
        <w:t xml:space="preserve"> </w:t>
      </w:r>
      <w:r w:rsidR="00977002" w:rsidRPr="00236A1C">
        <w:t>Act</w:t>
      </w:r>
      <w:r w:rsidR="003B3F9C">
        <w:t>”</w:t>
      </w:r>
      <w:r w:rsidR="00977002" w:rsidRPr="00236A1C">
        <w:t>)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amended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Anti-Terrorism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(the</w:t>
      </w:r>
      <w:r w:rsidR="00585B2C">
        <w:t xml:space="preserve"> </w:t>
      </w:r>
      <w:r w:rsidR="003B3F9C">
        <w:t>“</w:t>
      </w:r>
      <w:r w:rsidR="00977002" w:rsidRPr="00236A1C">
        <w:t>2018</w:t>
      </w:r>
      <w:r w:rsidR="00585B2C">
        <w:t xml:space="preserve"> </w:t>
      </w:r>
      <w:r w:rsidR="00977002" w:rsidRPr="00236A1C">
        <w:t>Amendment</w:t>
      </w:r>
      <w:r w:rsidR="00585B2C">
        <w:t xml:space="preserve"> </w:t>
      </w:r>
      <w:r w:rsidR="00977002" w:rsidRPr="00236A1C">
        <w:t>Act</w:t>
      </w:r>
      <w:r w:rsidR="003B3F9C">
        <w:t>”</w:t>
      </w:r>
      <w:r w:rsidR="00977002" w:rsidRPr="00236A1C">
        <w:t>)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assented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23rd</w:t>
      </w:r>
      <w:r w:rsidR="00585B2C">
        <w:t xml:space="preserve"> </w:t>
      </w:r>
      <w:r w:rsidR="00977002" w:rsidRPr="00236A1C">
        <w:t>July</w:t>
      </w:r>
      <w:r w:rsidR="00585B2C">
        <w:t xml:space="preserve"> </w:t>
      </w:r>
      <w:r w:rsidR="00977002" w:rsidRPr="00236A1C">
        <w:t>2018.</w:t>
      </w:r>
      <w:r w:rsidR="00585B2C">
        <w:t xml:space="preserve"> </w:t>
      </w:r>
      <w:r w:rsidR="00977002" w:rsidRPr="00236A1C">
        <w:t>Both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2005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Amendment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creates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terrorism</w:t>
      </w:r>
      <w:r w:rsidR="00585B2C">
        <w:t xml:space="preserve"> </w:t>
      </w:r>
      <w:r w:rsidR="00977002" w:rsidRPr="00236A1C">
        <w:t>whether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inside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outside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deal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issues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investigation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offences,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trial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offences,</w:t>
      </w:r>
      <w:r w:rsidR="00585B2C">
        <w:t xml:space="preserve"> </w:t>
      </w:r>
      <w:r w:rsidR="00977002" w:rsidRPr="00236A1C">
        <w:t>extradition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mutual</w:t>
      </w:r>
      <w:r w:rsidR="00585B2C">
        <w:t xml:space="preserve"> </w:t>
      </w:r>
      <w:r w:rsidR="00977002" w:rsidRPr="00236A1C">
        <w:t>assistance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well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disclosing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sharing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foreign</w:t>
      </w:r>
      <w:r w:rsidR="00585B2C">
        <w:t xml:space="preserve"> </w:t>
      </w:r>
      <w:r w:rsidR="00977002" w:rsidRPr="00236A1C">
        <w:t>agencies.</w:t>
      </w:r>
    </w:p>
    <w:p w14:paraId="5FAA2CCE" w14:textId="1EFBB4CF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70.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2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Anti-Terrorism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2005</w:t>
      </w:r>
      <w:r w:rsidR="00585B2C">
        <w:t xml:space="preserve"> </w:t>
      </w:r>
      <w:r w:rsidR="00977002" w:rsidRPr="00236A1C">
        <w:t>defines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3B3F9C">
        <w:t>“</w:t>
      </w:r>
      <w:r w:rsidR="00977002" w:rsidRPr="00236A1C">
        <w:t>terrorist</w:t>
      </w:r>
      <w:r w:rsidR="003B3F9C">
        <w:t>”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who:</w:t>
      </w:r>
    </w:p>
    <w:p w14:paraId="1E85D69D" w14:textId="03430C60" w:rsidR="00977002" w:rsidRPr="00236A1C" w:rsidRDefault="00585B2C" w:rsidP="00585B2C">
      <w:pPr>
        <w:pStyle w:val="SingleTxtG"/>
      </w:pPr>
      <w:r>
        <w:rPr>
          <w:rFonts w:eastAsiaTheme="minorEastAsia"/>
          <w:szCs w:val="22"/>
          <w:lang w:eastAsia="ja-JP"/>
        </w:rPr>
        <w:tab/>
      </w:r>
      <w:r w:rsidR="00977002" w:rsidRPr="00236A1C">
        <w:rPr>
          <w:rFonts w:eastAsiaTheme="minorEastAsia"/>
          <w:szCs w:val="22"/>
          <w:lang w:eastAsia="ja-JP"/>
        </w:rPr>
        <w:t>(a)</w:t>
      </w:r>
      <w:r w:rsidR="00977002" w:rsidRPr="00236A1C">
        <w:rPr>
          <w:rFonts w:eastAsiaTheme="minorEastAsia"/>
          <w:szCs w:val="22"/>
          <w:lang w:eastAsia="ja-JP"/>
        </w:rPr>
        <w:tab/>
      </w:r>
      <w:r w:rsidR="00977002" w:rsidRPr="00236A1C">
        <w:t>Commits</w:t>
      </w:r>
      <w:r>
        <w:t xml:space="preserve"> </w:t>
      </w:r>
      <w:r w:rsidR="00977002" w:rsidRPr="00236A1C">
        <w:t>a</w:t>
      </w:r>
      <w:r>
        <w:t xml:space="preserve"> </w:t>
      </w:r>
      <w:r w:rsidR="00977002" w:rsidRPr="00236A1C">
        <w:t>terrorist</w:t>
      </w:r>
      <w:r>
        <w:t xml:space="preserve"> </w:t>
      </w:r>
      <w:r w:rsidR="00977002" w:rsidRPr="00236A1C">
        <w:t>act</w:t>
      </w:r>
      <w:r>
        <w:t xml:space="preserve"> </w:t>
      </w:r>
      <w:r w:rsidR="00977002" w:rsidRPr="00236A1C">
        <w:t>by</w:t>
      </w:r>
      <w:r>
        <w:t xml:space="preserve"> </w:t>
      </w:r>
      <w:r w:rsidR="00977002" w:rsidRPr="00236A1C">
        <w:t>any</w:t>
      </w:r>
      <w:r>
        <w:t xml:space="preserve"> </w:t>
      </w:r>
      <w:r w:rsidR="00977002" w:rsidRPr="00236A1C">
        <w:t>means</w:t>
      </w:r>
      <w:r>
        <w:t xml:space="preserve"> </w:t>
      </w:r>
      <w:r w:rsidR="00977002" w:rsidRPr="00236A1C">
        <w:t>directly</w:t>
      </w:r>
      <w:r>
        <w:t xml:space="preserve"> </w:t>
      </w:r>
      <w:r w:rsidR="00977002" w:rsidRPr="00236A1C">
        <w:t>or</w:t>
      </w:r>
      <w:r>
        <w:t xml:space="preserve"> </w:t>
      </w:r>
      <w:r w:rsidR="00977002" w:rsidRPr="00236A1C">
        <w:t>indirectly,</w:t>
      </w:r>
      <w:r>
        <w:t xml:space="preserve"> </w:t>
      </w:r>
      <w:r w:rsidR="00977002" w:rsidRPr="00236A1C">
        <w:t>unlawfully</w:t>
      </w:r>
      <w:r>
        <w:t xml:space="preserve"> </w:t>
      </w:r>
      <w:r w:rsidR="00977002" w:rsidRPr="00236A1C">
        <w:t>and</w:t>
      </w:r>
      <w:r>
        <w:t xml:space="preserve"> </w:t>
      </w:r>
      <w:proofErr w:type="spellStart"/>
      <w:proofErr w:type="gramStart"/>
      <w:r w:rsidR="00977002" w:rsidRPr="00236A1C">
        <w:t>willfully</w:t>
      </w:r>
      <w:proofErr w:type="spellEnd"/>
      <w:r w:rsidR="00977002" w:rsidRPr="00236A1C">
        <w:t>;</w:t>
      </w:r>
      <w:proofErr w:type="gramEnd"/>
    </w:p>
    <w:p w14:paraId="0F8719EF" w14:textId="3E3E6BE8" w:rsidR="00977002" w:rsidRPr="00236A1C" w:rsidRDefault="00585B2C" w:rsidP="00585B2C">
      <w:pPr>
        <w:pStyle w:val="SingleTxtG"/>
      </w:pPr>
      <w:r>
        <w:rPr>
          <w:rFonts w:eastAsiaTheme="minorEastAsia"/>
          <w:szCs w:val="22"/>
          <w:lang w:eastAsia="ja-JP"/>
        </w:rPr>
        <w:tab/>
      </w:r>
      <w:r w:rsidR="00977002" w:rsidRPr="00236A1C">
        <w:rPr>
          <w:rFonts w:eastAsiaTheme="minorEastAsia"/>
          <w:szCs w:val="22"/>
          <w:lang w:eastAsia="ja-JP"/>
        </w:rPr>
        <w:t>(b)</w:t>
      </w:r>
      <w:r w:rsidR="00977002" w:rsidRPr="00236A1C">
        <w:rPr>
          <w:rFonts w:eastAsiaTheme="minorEastAsia"/>
          <w:szCs w:val="22"/>
          <w:lang w:eastAsia="ja-JP"/>
        </w:rPr>
        <w:tab/>
      </w:r>
      <w:r w:rsidR="00977002" w:rsidRPr="00236A1C">
        <w:t>Participates</w:t>
      </w:r>
      <w:r>
        <w:t xml:space="preserve"> </w:t>
      </w:r>
      <w:r w:rsidR="00977002" w:rsidRPr="00236A1C">
        <w:t>as</w:t>
      </w:r>
      <w:r>
        <w:t xml:space="preserve"> </w:t>
      </w:r>
      <w:r w:rsidR="00977002" w:rsidRPr="00236A1C">
        <w:t>an</w:t>
      </w:r>
      <w:r>
        <w:t xml:space="preserve"> </w:t>
      </w:r>
      <w:r w:rsidR="00977002" w:rsidRPr="00236A1C">
        <w:t>accomplice</w:t>
      </w:r>
      <w:r>
        <w:t xml:space="preserve"> </w:t>
      </w:r>
      <w:r w:rsidR="00977002" w:rsidRPr="00236A1C">
        <w:t>in</w:t>
      </w:r>
      <w:r>
        <w:t xml:space="preserve"> </w:t>
      </w:r>
      <w:r w:rsidR="00977002" w:rsidRPr="00236A1C">
        <w:t>terrorist</w:t>
      </w:r>
      <w:r>
        <w:t xml:space="preserve"> </w:t>
      </w:r>
      <w:r w:rsidR="00977002" w:rsidRPr="00236A1C">
        <w:t>acts</w:t>
      </w:r>
      <w:r>
        <w:t xml:space="preserve"> </w:t>
      </w:r>
      <w:r w:rsidR="00977002" w:rsidRPr="00236A1C">
        <w:t>or</w:t>
      </w:r>
      <w:r>
        <w:t xml:space="preserve"> </w:t>
      </w:r>
      <w:r w:rsidR="00977002" w:rsidRPr="00236A1C">
        <w:t>the</w:t>
      </w:r>
      <w:r>
        <w:t xml:space="preserve"> </w:t>
      </w:r>
      <w:r w:rsidR="00977002" w:rsidRPr="00236A1C">
        <w:t>financing</w:t>
      </w:r>
      <w:r>
        <w:t xml:space="preserve"> </w:t>
      </w:r>
      <w:r w:rsidR="00977002" w:rsidRPr="00236A1C">
        <w:t>of</w:t>
      </w:r>
      <w:r>
        <w:t xml:space="preserve"> </w:t>
      </w:r>
      <w:proofErr w:type="gramStart"/>
      <w:r w:rsidR="00977002" w:rsidRPr="00236A1C">
        <w:t>terrorism;</w:t>
      </w:r>
      <w:proofErr w:type="gramEnd"/>
    </w:p>
    <w:p w14:paraId="4CFA9195" w14:textId="7BBE837D" w:rsidR="00977002" w:rsidRPr="00236A1C" w:rsidRDefault="00585B2C" w:rsidP="00585B2C">
      <w:pPr>
        <w:pStyle w:val="SingleTxtG"/>
      </w:pPr>
      <w:r>
        <w:rPr>
          <w:rFonts w:eastAsiaTheme="minorEastAsia"/>
          <w:szCs w:val="22"/>
          <w:lang w:eastAsia="ja-JP"/>
        </w:rPr>
        <w:tab/>
      </w:r>
      <w:r w:rsidR="00977002" w:rsidRPr="00236A1C">
        <w:rPr>
          <w:rFonts w:eastAsiaTheme="minorEastAsia"/>
          <w:szCs w:val="22"/>
          <w:lang w:eastAsia="ja-JP"/>
        </w:rPr>
        <w:t>(c)</w:t>
      </w:r>
      <w:r w:rsidR="00977002" w:rsidRPr="00236A1C">
        <w:rPr>
          <w:rFonts w:eastAsiaTheme="minorEastAsia"/>
          <w:szCs w:val="22"/>
          <w:lang w:eastAsia="ja-JP"/>
        </w:rPr>
        <w:tab/>
      </w:r>
      <w:r w:rsidR="00977002" w:rsidRPr="00236A1C">
        <w:t>Organizes</w:t>
      </w:r>
      <w:r>
        <w:t xml:space="preserve"> </w:t>
      </w:r>
      <w:r w:rsidR="00977002" w:rsidRPr="00236A1C">
        <w:t>or</w:t>
      </w:r>
      <w:r>
        <w:t xml:space="preserve"> </w:t>
      </w:r>
      <w:r w:rsidR="00977002" w:rsidRPr="00236A1C">
        <w:t>directs</w:t>
      </w:r>
      <w:r>
        <w:t xml:space="preserve"> </w:t>
      </w:r>
      <w:r w:rsidR="00977002" w:rsidRPr="00236A1C">
        <w:t>others</w:t>
      </w:r>
      <w:r>
        <w:t xml:space="preserve"> </w:t>
      </w:r>
      <w:r w:rsidR="00977002" w:rsidRPr="00236A1C">
        <w:t>to</w:t>
      </w:r>
      <w:r>
        <w:t xml:space="preserve"> </w:t>
      </w:r>
      <w:r w:rsidR="00977002" w:rsidRPr="00236A1C">
        <w:t>commit</w:t>
      </w:r>
      <w:r>
        <w:t xml:space="preserve"> </w:t>
      </w:r>
      <w:r w:rsidR="00977002" w:rsidRPr="00236A1C">
        <w:t>terrorist</w:t>
      </w:r>
      <w:r>
        <w:t xml:space="preserve"> </w:t>
      </w:r>
      <w:r w:rsidR="00977002" w:rsidRPr="00236A1C">
        <w:t>acts</w:t>
      </w:r>
      <w:r>
        <w:t xml:space="preserve"> </w:t>
      </w:r>
      <w:r w:rsidR="00977002" w:rsidRPr="00236A1C">
        <w:t>or</w:t>
      </w:r>
      <w:r>
        <w:t xml:space="preserve"> </w:t>
      </w:r>
      <w:r w:rsidR="00977002" w:rsidRPr="00236A1C">
        <w:t>the</w:t>
      </w:r>
      <w:r>
        <w:t xml:space="preserve"> </w:t>
      </w:r>
      <w:r w:rsidR="00977002" w:rsidRPr="00236A1C">
        <w:t>financing</w:t>
      </w:r>
      <w:r>
        <w:t xml:space="preserve"> </w:t>
      </w:r>
      <w:r w:rsidR="00977002" w:rsidRPr="00236A1C">
        <w:t>of</w:t>
      </w:r>
      <w:r>
        <w:t xml:space="preserve"> </w:t>
      </w:r>
      <w:r w:rsidR="00977002" w:rsidRPr="00236A1C">
        <w:t>terrorism;</w:t>
      </w:r>
      <w:r>
        <w:t xml:space="preserve"> </w:t>
      </w:r>
      <w:r w:rsidR="00977002" w:rsidRPr="00236A1C">
        <w:t>or</w:t>
      </w:r>
    </w:p>
    <w:p w14:paraId="43AFDDF7" w14:textId="56C74BF1" w:rsidR="00977002" w:rsidRPr="00236A1C" w:rsidRDefault="00585B2C" w:rsidP="00585B2C">
      <w:pPr>
        <w:pStyle w:val="SingleTxtG"/>
      </w:pPr>
      <w:r>
        <w:rPr>
          <w:rFonts w:eastAsiaTheme="minorEastAsia"/>
          <w:szCs w:val="22"/>
          <w:lang w:eastAsia="ja-JP"/>
        </w:rPr>
        <w:tab/>
      </w:r>
      <w:r w:rsidR="00977002" w:rsidRPr="00236A1C">
        <w:rPr>
          <w:rFonts w:eastAsiaTheme="minorEastAsia"/>
          <w:szCs w:val="22"/>
          <w:lang w:eastAsia="ja-JP"/>
        </w:rPr>
        <w:t>(d)</w:t>
      </w:r>
      <w:r w:rsidR="00977002" w:rsidRPr="00236A1C">
        <w:rPr>
          <w:rFonts w:eastAsiaTheme="minorEastAsia"/>
          <w:szCs w:val="22"/>
          <w:lang w:eastAsia="ja-JP"/>
        </w:rPr>
        <w:tab/>
      </w:r>
      <w:r w:rsidR="00977002" w:rsidRPr="00236A1C">
        <w:t>Contributes</w:t>
      </w:r>
      <w:r>
        <w:t xml:space="preserve"> </w:t>
      </w:r>
      <w:r w:rsidR="00977002" w:rsidRPr="00236A1C">
        <w:t>to</w:t>
      </w:r>
      <w:r>
        <w:t xml:space="preserve"> </w:t>
      </w:r>
      <w:r w:rsidR="00977002" w:rsidRPr="00236A1C">
        <w:t>the</w:t>
      </w:r>
      <w:r>
        <w:t xml:space="preserve"> </w:t>
      </w:r>
      <w:r w:rsidR="00977002" w:rsidRPr="00236A1C">
        <w:t>commission</w:t>
      </w:r>
      <w:r>
        <w:t xml:space="preserve"> </w:t>
      </w:r>
      <w:r w:rsidR="00977002" w:rsidRPr="00236A1C">
        <w:t>of</w:t>
      </w:r>
      <w:r>
        <w:t xml:space="preserve"> </w:t>
      </w:r>
      <w:r w:rsidR="00977002" w:rsidRPr="00236A1C">
        <w:t>terrorists</w:t>
      </w:r>
      <w:r>
        <w:t xml:space="preserve"> </w:t>
      </w:r>
      <w:r w:rsidR="00977002" w:rsidRPr="00236A1C">
        <w:t>acts</w:t>
      </w:r>
      <w:r>
        <w:t xml:space="preserve"> </w:t>
      </w:r>
      <w:r w:rsidR="00977002" w:rsidRPr="00236A1C">
        <w:t>or</w:t>
      </w:r>
      <w:r>
        <w:t xml:space="preserve"> </w:t>
      </w:r>
      <w:r w:rsidR="00977002" w:rsidRPr="00236A1C">
        <w:t>the</w:t>
      </w:r>
      <w:r>
        <w:t xml:space="preserve"> </w:t>
      </w:r>
      <w:r w:rsidR="00977002" w:rsidRPr="00236A1C">
        <w:t>financing</w:t>
      </w:r>
      <w:r>
        <w:t xml:space="preserve"> </w:t>
      </w:r>
      <w:r w:rsidR="00977002" w:rsidRPr="00236A1C">
        <w:t>of</w:t>
      </w:r>
      <w:r>
        <w:t xml:space="preserve"> </w:t>
      </w:r>
      <w:r w:rsidR="00977002" w:rsidRPr="00236A1C">
        <w:t>terrorism</w:t>
      </w:r>
      <w:r>
        <w:t xml:space="preserve"> </w:t>
      </w:r>
      <w:r w:rsidR="00977002" w:rsidRPr="00236A1C">
        <w:t>individual</w:t>
      </w:r>
      <w:r>
        <w:t xml:space="preserve"> </w:t>
      </w:r>
      <w:r w:rsidR="00977002" w:rsidRPr="00236A1C">
        <w:t>or</w:t>
      </w:r>
      <w:r>
        <w:t xml:space="preserve"> </w:t>
      </w:r>
      <w:r w:rsidR="00977002" w:rsidRPr="00236A1C">
        <w:t>by</w:t>
      </w:r>
      <w:r>
        <w:t xml:space="preserve"> </w:t>
      </w:r>
      <w:r w:rsidR="00977002" w:rsidRPr="00236A1C">
        <w:t>a</w:t>
      </w:r>
      <w:r>
        <w:t xml:space="preserve"> </w:t>
      </w:r>
      <w:r w:rsidR="00977002" w:rsidRPr="00236A1C">
        <w:t>group</w:t>
      </w:r>
      <w:r>
        <w:t xml:space="preserve"> </w:t>
      </w:r>
      <w:r w:rsidR="00977002" w:rsidRPr="00236A1C">
        <w:t>of</w:t>
      </w:r>
      <w:r>
        <w:t xml:space="preserve"> </w:t>
      </w:r>
      <w:r w:rsidR="00977002" w:rsidRPr="00236A1C">
        <w:t>persons</w:t>
      </w:r>
      <w:r>
        <w:t xml:space="preserve"> </w:t>
      </w:r>
      <w:r w:rsidR="00977002" w:rsidRPr="00236A1C">
        <w:t>acting</w:t>
      </w:r>
      <w:r>
        <w:t xml:space="preserve"> </w:t>
      </w:r>
      <w:r w:rsidR="00977002" w:rsidRPr="00236A1C">
        <w:t>with</w:t>
      </w:r>
      <w:r>
        <w:t xml:space="preserve"> </w:t>
      </w:r>
      <w:r w:rsidR="00977002" w:rsidRPr="00236A1C">
        <w:t>a</w:t>
      </w:r>
      <w:r>
        <w:t xml:space="preserve"> </w:t>
      </w:r>
      <w:r w:rsidR="00977002" w:rsidRPr="00236A1C">
        <w:t>common</w:t>
      </w:r>
      <w:r>
        <w:t xml:space="preserve"> </w:t>
      </w:r>
      <w:r w:rsidR="00977002" w:rsidRPr="00236A1C">
        <w:t>purpose</w:t>
      </w:r>
      <w:r>
        <w:t xml:space="preserve"> </w:t>
      </w:r>
      <w:r w:rsidR="00977002" w:rsidRPr="00236A1C">
        <w:t>where</w:t>
      </w:r>
      <w:r>
        <w:t xml:space="preserve"> </w:t>
      </w:r>
      <w:r w:rsidR="00977002" w:rsidRPr="00236A1C">
        <w:t>the</w:t>
      </w:r>
      <w:r>
        <w:t xml:space="preserve"> </w:t>
      </w:r>
      <w:r w:rsidR="00977002" w:rsidRPr="00236A1C">
        <w:t>contribution</w:t>
      </w:r>
      <w:r>
        <w:t xml:space="preserve"> </w:t>
      </w:r>
      <w:r w:rsidR="00977002" w:rsidRPr="00236A1C">
        <w:t>is</w:t>
      </w:r>
      <w:r>
        <w:t xml:space="preserve"> </w:t>
      </w:r>
      <w:r w:rsidR="00977002" w:rsidRPr="00236A1C">
        <w:t>intentionally</w:t>
      </w:r>
      <w:r>
        <w:t xml:space="preserve"> </w:t>
      </w:r>
      <w:r w:rsidR="00977002" w:rsidRPr="00236A1C">
        <w:t>made:</w:t>
      </w:r>
    </w:p>
    <w:p w14:paraId="4CE32898" w14:textId="3D9B5787" w:rsidR="00977002" w:rsidRPr="00236A1C" w:rsidRDefault="00977002" w:rsidP="00585B2C">
      <w:pPr>
        <w:pStyle w:val="SingleTxtG"/>
        <w:ind w:left="1701"/>
      </w:pPr>
      <w:r w:rsidRPr="00236A1C">
        <w:rPr>
          <w:rFonts w:eastAsiaTheme="minorEastAsia"/>
          <w:szCs w:val="22"/>
          <w:lang w:eastAsia="ja-JP"/>
        </w:rPr>
        <w:t>(</w:t>
      </w:r>
      <w:proofErr w:type="spellStart"/>
      <w:r w:rsidRPr="00236A1C">
        <w:rPr>
          <w:rFonts w:eastAsiaTheme="minorEastAsia"/>
          <w:szCs w:val="22"/>
          <w:lang w:eastAsia="ja-JP"/>
        </w:rPr>
        <w:t>i</w:t>
      </w:r>
      <w:proofErr w:type="spellEnd"/>
      <w:r w:rsidRPr="00236A1C">
        <w:rPr>
          <w:rFonts w:eastAsiaTheme="minorEastAsia"/>
          <w:szCs w:val="22"/>
          <w:lang w:eastAsia="ja-JP"/>
        </w:rPr>
        <w:t>)</w:t>
      </w:r>
      <w:r w:rsidRPr="00236A1C">
        <w:rPr>
          <w:rFonts w:eastAsiaTheme="minorEastAsia"/>
          <w:szCs w:val="22"/>
          <w:lang w:eastAsia="ja-JP"/>
        </w:rPr>
        <w:tab/>
      </w:r>
      <w:r w:rsidRPr="00236A1C">
        <w:t>With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aim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furthering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terrorist</w:t>
      </w:r>
      <w:r w:rsidR="00585B2C">
        <w:t xml:space="preserve"> </w:t>
      </w:r>
      <w:r w:rsidRPr="00236A1C">
        <w:t>act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financing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terrorism;</w:t>
      </w:r>
      <w:r w:rsidR="00585B2C">
        <w:t xml:space="preserve"> </w:t>
      </w:r>
      <w:r w:rsidRPr="00236A1C">
        <w:t>or</w:t>
      </w:r>
    </w:p>
    <w:p w14:paraId="41991D38" w14:textId="54D9AB67" w:rsidR="00977002" w:rsidRPr="00236A1C" w:rsidRDefault="00977002" w:rsidP="00585B2C">
      <w:pPr>
        <w:pStyle w:val="SingleTxtG"/>
        <w:ind w:left="1701"/>
      </w:pPr>
      <w:r w:rsidRPr="00236A1C">
        <w:rPr>
          <w:rFonts w:eastAsiaTheme="minorEastAsia"/>
          <w:szCs w:val="22"/>
          <w:lang w:eastAsia="ja-JP"/>
        </w:rPr>
        <w:t>(ii)</w:t>
      </w:r>
      <w:r w:rsidRPr="00236A1C">
        <w:rPr>
          <w:rFonts w:eastAsiaTheme="minorEastAsia"/>
          <w:szCs w:val="22"/>
          <w:lang w:eastAsia="ja-JP"/>
        </w:rPr>
        <w:tab/>
      </w:r>
      <w:r w:rsidRPr="00236A1C">
        <w:t>With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knowledge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intention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group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persons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commit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terrorist</w:t>
      </w:r>
      <w:r w:rsidR="00585B2C">
        <w:t xml:space="preserve"> </w:t>
      </w:r>
      <w:r w:rsidRPr="00236A1C">
        <w:t>acts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financing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terrorism</w:t>
      </w:r>
    </w:p>
    <w:p w14:paraId="5C4FF981" w14:textId="7FB35CCA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5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Anti-Terrorism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repealed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definition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3B3F9C">
        <w:t>“</w:t>
      </w:r>
      <w:r w:rsidR="00977002" w:rsidRPr="00236A1C">
        <w:t>terrorist</w:t>
      </w:r>
      <w:r w:rsidR="00585B2C">
        <w:t xml:space="preserve"> </w:t>
      </w:r>
      <w:r w:rsidR="00977002" w:rsidRPr="00236A1C">
        <w:t>act</w:t>
      </w:r>
      <w:r w:rsidR="003B3F9C">
        <w:t>”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2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2005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replaced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definition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3B3F9C">
        <w:t>“</w:t>
      </w:r>
      <w:r w:rsidR="00977002" w:rsidRPr="00236A1C">
        <w:t>terrorist</w:t>
      </w:r>
      <w:r w:rsidR="00585B2C">
        <w:t xml:space="preserve"> </w:t>
      </w:r>
      <w:r w:rsidR="00977002" w:rsidRPr="00236A1C">
        <w:t>act</w:t>
      </w:r>
      <w:r w:rsidR="003B3F9C">
        <w:t>”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mean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constitutes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Parts</w:t>
      </w:r>
      <w:r w:rsidR="00585B2C">
        <w:t xml:space="preserve"> </w:t>
      </w:r>
      <w:r w:rsidR="00977002" w:rsidRPr="00236A1C">
        <w:t>II,</w:t>
      </w:r>
      <w:r w:rsidR="00585B2C">
        <w:t xml:space="preserve"> </w:t>
      </w:r>
      <w:r w:rsidR="00977002" w:rsidRPr="00236A1C">
        <w:t>III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IIIA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Amendment</w:t>
      </w:r>
      <w:r w:rsidR="00585B2C">
        <w:t xml:space="preserve"> </w:t>
      </w:r>
      <w:r w:rsidR="00977002" w:rsidRPr="00236A1C">
        <w:t>Act.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Amendment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essentially</w:t>
      </w:r>
      <w:r w:rsidR="00585B2C">
        <w:t xml:space="preserve"> </w:t>
      </w:r>
      <w:r w:rsidR="00977002" w:rsidRPr="00236A1C">
        <w:t>widened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definition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3B3F9C">
        <w:t>“</w:t>
      </w:r>
      <w:r w:rsidR="00977002" w:rsidRPr="00236A1C">
        <w:t>terrorist</w:t>
      </w:r>
      <w:r w:rsidR="00585B2C">
        <w:t xml:space="preserve"> </w:t>
      </w:r>
      <w:r w:rsidR="00977002" w:rsidRPr="00236A1C">
        <w:t>act</w:t>
      </w:r>
      <w:r w:rsidR="003B3F9C">
        <w:t>”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travelling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committing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consequentially</w:t>
      </w:r>
      <w:r w:rsidR="00585B2C">
        <w:t xml:space="preserve"> </w:t>
      </w:r>
      <w:r w:rsidR="00977002" w:rsidRPr="00236A1C">
        <w:t>results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being</w:t>
      </w:r>
      <w:r w:rsidR="00585B2C">
        <w:t xml:space="preserve"> </w:t>
      </w:r>
      <w:r w:rsidR="00977002" w:rsidRPr="00236A1C">
        <w:t>listed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foreign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fighter;</w:t>
      </w:r>
      <w:r w:rsidR="00585B2C">
        <w:t xml:space="preserve"> </w:t>
      </w:r>
      <w:r w:rsidR="00977002" w:rsidRPr="00236A1C">
        <w:t>taking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preparatory</w:t>
      </w:r>
      <w:r w:rsidR="00585B2C">
        <w:t xml:space="preserve"> </w:t>
      </w:r>
      <w:r w:rsidR="00977002" w:rsidRPr="00236A1C">
        <w:t>steps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commit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coercing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encouraging</w:t>
      </w:r>
      <w:r w:rsidR="00585B2C">
        <w:t xml:space="preserve"> </w:t>
      </w:r>
      <w:r w:rsidR="00977002" w:rsidRPr="00236A1C">
        <w:t>someone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commit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addition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previous</w:t>
      </w:r>
      <w:r w:rsidR="00585B2C">
        <w:t xml:space="preserve"> </w:t>
      </w:r>
      <w:r w:rsidR="00977002" w:rsidRPr="00236A1C">
        <w:t>definition.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acts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2005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included,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whether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outside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causes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likely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cause</w:t>
      </w:r>
      <w:r w:rsidR="00585B2C">
        <w:t xml:space="preserve"> </w:t>
      </w:r>
      <w:r w:rsidR="00977002" w:rsidRPr="00236A1C">
        <w:t>loss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serious</w:t>
      </w:r>
      <w:r w:rsidR="00585B2C">
        <w:t xml:space="preserve"> </w:t>
      </w:r>
      <w:r w:rsidR="00977002" w:rsidRPr="00236A1C">
        <w:t>bodily</w:t>
      </w:r>
      <w:r w:rsidR="00585B2C">
        <w:t xml:space="preserve"> </w:t>
      </w:r>
      <w:r w:rsidR="00977002" w:rsidRPr="00236A1C">
        <w:t>harm;</w:t>
      </w:r>
      <w:r w:rsidR="00585B2C">
        <w:t xml:space="preserve"> </w:t>
      </w:r>
      <w:r w:rsidR="00977002" w:rsidRPr="00236A1C">
        <w:t>prejudice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security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disruption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safety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disruption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compel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organization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do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refrain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doing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act;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intimidate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public,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advancing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political,</w:t>
      </w:r>
      <w:r w:rsidR="00585B2C">
        <w:t xml:space="preserve"> </w:t>
      </w:r>
      <w:r w:rsidR="00977002" w:rsidRPr="00236A1C">
        <w:t>ideological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religious</w:t>
      </w:r>
      <w:r w:rsidR="00585B2C">
        <w:t xml:space="preserve"> </w:t>
      </w:r>
      <w:r w:rsidR="00977002" w:rsidRPr="00236A1C">
        <w:t>cause</w:t>
      </w:r>
      <w:r w:rsidR="00FF2B88">
        <w:t>.</w:t>
      </w:r>
    </w:p>
    <w:p w14:paraId="088E4A9A" w14:textId="27C30569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Noteworthy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some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Amendment</w:t>
      </w:r>
      <w:r w:rsidR="00585B2C">
        <w:t xml:space="preserve"> </w:t>
      </w:r>
      <w:r w:rsidR="00977002" w:rsidRPr="00236A1C">
        <w:t>Act.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instance,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inclusion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Sections</w:t>
      </w:r>
      <w:r w:rsidR="00585B2C">
        <w:t xml:space="preserve"> </w:t>
      </w:r>
      <w:r w:rsidR="00977002" w:rsidRPr="00236A1C">
        <w:t>15A–1E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allow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designate</w:t>
      </w:r>
      <w:r w:rsidR="00585B2C">
        <w:t xml:space="preserve"> </w:t>
      </w:r>
      <w:r w:rsidR="00977002" w:rsidRPr="00236A1C">
        <w:t>geographical</w:t>
      </w:r>
      <w:r w:rsidR="00585B2C">
        <w:t xml:space="preserve"> </w:t>
      </w:r>
      <w:r w:rsidR="00977002" w:rsidRPr="00236A1C">
        <w:t>locations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3B3F9C">
        <w:t>“</w:t>
      </w:r>
      <w:r w:rsidR="00977002" w:rsidRPr="00236A1C">
        <w:t>declared</w:t>
      </w:r>
      <w:r w:rsidR="00585B2C">
        <w:t xml:space="preserve"> </w:t>
      </w:r>
      <w:r w:rsidR="00977002" w:rsidRPr="00236A1C">
        <w:t>geographical</w:t>
      </w:r>
      <w:r w:rsidR="00585B2C">
        <w:t xml:space="preserve"> </w:t>
      </w:r>
      <w:r w:rsidR="00977002" w:rsidRPr="00236A1C">
        <w:t>area</w:t>
      </w:r>
      <w:r w:rsidR="003B3F9C">
        <w:t>”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convinced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listed</w:t>
      </w:r>
      <w:r w:rsidR="00585B2C">
        <w:t xml:space="preserve"> </w:t>
      </w:r>
      <w:r w:rsidR="00977002" w:rsidRPr="00236A1C">
        <w:t>entity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conducting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activities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area.</w:t>
      </w:r>
      <w:r w:rsidR="00585B2C">
        <w:t xml:space="preserve"> </w:t>
      </w:r>
      <w:r w:rsidR="00977002" w:rsidRPr="00236A1C">
        <w:t>Further,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citizen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intends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travel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3B3F9C">
        <w:t>“</w:t>
      </w:r>
      <w:r w:rsidR="00977002" w:rsidRPr="00236A1C">
        <w:t>declared</w:t>
      </w:r>
      <w:r w:rsidR="00585B2C">
        <w:t xml:space="preserve"> </w:t>
      </w:r>
      <w:r w:rsidR="00977002" w:rsidRPr="00236A1C">
        <w:t>geographical</w:t>
      </w:r>
      <w:r w:rsidR="00585B2C">
        <w:t xml:space="preserve"> </w:t>
      </w:r>
      <w:r w:rsidR="00977002" w:rsidRPr="00236A1C">
        <w:t>area</w:t>
      </w:r>
      <w:r w:rsidR="003B3F9C">
        <w:t>”</w:t>
      </w:r>
      <w:r w:rsidR="00977002" w:rsidRPr="00236A1C">
        <w:t>,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she</w:t>
      </w:r>
      <w:r w:rsidR="00585B2C">
        <w:t xml:space="preserve"> </w:t>
      </w:r>
      <w:r w:rsidR="00977002" w:rsidRPr="00236A1C">
        <w:t>would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Notice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Travel</w:t>
      </w:r>
      <w:r w:rsidR="00585B2C">
        <w:t xml:space="preserve"> </w:t>
      </w:r>
      <w:r w:rsidR="00977002" w:rsidRPr="00236A1C">
        <w:t>application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behalf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himself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he/she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guardian</w:t>
      </w:r>
      <w:r w:rsidR="00585B2C">
        <w:t xml:space="preserve"> </w:t>
      </w:r>
      <w:r w:rsidR="00977002" w:rsidRPr="00236A1C">
        <w:t>of,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Police,</w:t>
      </w:r>
      <w:r w:rsidR="00585B2C">
        <w:t xml:space="preserve"> </w:t>
      </w:r>
      <w:r w:rsidR="00977002" w:rsidRPr="00236A1C">
        <w:t>stating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reasons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travel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duration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stay.</w:t>
      </w:r>
    </w:p>
    <w:p w14:paraId="417377BA" w14:textId="59DA5385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Another</w:t>
      </w:r>
      <w:r w:rsidR="00585B2C">
        <w:t xml:space="preserve"> </w:t>
      </w:r>
      <w:r w:rsidR="00977002" w:rsidRPr="00236A1C">
        <w:t>noteworthy</w:t>
      </w:r>
      <w:r w:rsidR="00585B2C">
        <w:t xml:space="preserve"> </w:t>
      </w:r>
      <w:r w:rsidR="00977002" w:rsidRPr="00236A1C">
        <w:t>inclusion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Amendment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22B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investigate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received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individual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entity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acting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behalf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benefit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organization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listed</w:t>
      </w:r>
      <w:r w:rsidR="00585B2C">
        <w:t xml:space="preserve"> </w:t>
      </w:r>
      <w:r w:rsidR="00977002" w:rsidRPr="00236A1C">
        <w:t>entity.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reasonable</w:t>
      </w:r>
      <w:r w:rsidR="00585B2C">
        <w:t xml:space="preserve"> </w:t>
      </w:r>
      <w:r w:rsidR="00977002" w:rsidRPr="00236A1C">
        <w:t>grounds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believe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individual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entity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knowingly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facilitated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acted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behalf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benefit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organization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listed</w:t>
      </w:r>
      <w:r w:rsidR="00585B2C">
        <w:t xml:space="preserve"> </w:t>
      </w:r>
      <w:r w:rsidR="00977002" w:rsidRPr="00236A1C">
        <w:t>entity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knowingly</w:t>
      </w:r>
      <w:r w:rsidR="00585B2C">
        <w:t xml:space="preserve"> </w:t>
      </w:r>
      <w:r w:rsidR="00977002" w:rsidRPr="00236A1C">
        <w:lastRenderedPageBreak/>
        <w:t>committed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indictable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organization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listed</w:t>
      </w:r>
      <w:r w:rsidR="00585B2C">
        <w:t xml:space="preserve"> </w:t>
      </w:r>
      <w:r w:rsidR="00977002" w:rsidRPr="00236A1C">
        <w:t>entity,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application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assets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entity</w:t>
      </w:r>
      <w:r w:rsidR="00585B2C">
        <w:t xml:space="preserve"> </w:t>
      </w:r>
      <w:r w:rsidR="00977002" w:rsidRPr="00236A1C">
        <w:t>frozen.</w:t>
      </w:r>
    </w:p>
    <w:p w14:paraId="47FEF0A4" w14:textId="1D22C48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22BA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Amendment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whom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freezing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entitled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his/her</w:t>
      </w:r>
      <w:r w:rsidR="00585B2C">
        <w:t xml:space="preserve"> </w:t>
      </w:r>
      <w:r w:rsidR="00977002" w:rsidRPr="00236A1C">
        <w:t>property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specified</w:t>
      </w:r>
      <w:r w:rsidR="00585B2C">
        <w:t xml:space="preserve"> </w:t>
      </w:r>
      <w:r w:rsidR="00977002" w:rsidRPr="00236A1C">
        <w:t>part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thereof</w:t>
      </w:r>
      <w:r w:rsidR="003B3F9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reasonable</w:t>
      </w:r>
      <w:r w:rsidR="00585B2C">
        <w:t xml:space="preserve"> </w:t>
      </w:r>
      <w:r w:rsidR="00977002" w:rsidRPr="00236A1C">
        <w:t>living</w:t>
      </w:r>
      <w:r w:rsidR="00585B2C">
        <w:t xml:space="preserve"> </w:t>
      </w:r>
      <w:r w:rsidR="00977002" w:rsidRPr="00236A1C">
        <w:t>expenses,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limited</w:t>
      </w:r>
      <w:r w:rsidR="00585B2C">
        <w:t xml:space="preserve"> </w:t>
      </w:r>
      <w:r w:rsidR="00977002" w:rsidRPr="00236A1C">
        <w:t>to—expenses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dependants,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educational</w:t>
      </w:r>
      <w:r w:rsidR="00585B2C">
        <w:t xml:space="preserve"> </w:t>
      </w:r>
      <w:r w:rsidR="00977002" w:rsidRPr="00236A1C">
        <w:t>expenses;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medicine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medical</w:t>
      </w:r>
      <w:r w:rsidR="00585B2C">
        <w:t xml:space="preserve"> </w:t>
      </w:r>
      <w:r w:rsidR="00977002" w:rsidRPr="00236A1C">
        <w:t>treatment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dependants;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taxes,</w:t>
      </w:r>
      <w:r w:rsidR="00585B2C">
        <w:t xml:space="preserve"> </w:t>
      </w:r>
      <w:r w:rsidR="00977002" w:rsidRPr="00236A1C">
        <w:t>insurance</w:t>
      </w:r>
      <w:r w:rsidR="00585B2C">
        <w:t xml:space="preserve"> </w:t>
      </w:r>
      <w:r w:rsidR="00977002" w:rsidRPr="00236A1C">
        <w:t>premiums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utilities;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reasonable</w:t>
      </w:r>
      <w:r w:rsidR="00585B2C">
        <w:t xml:space="preserve"> </w:t>
      </w:r>
      <w:r w:rsidR="00977002" w:rsidRPr="00236A1C">
        <w:t>expenses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carry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trade,</w:t>
      </w:r>
      <w:r w:rsidR="00585B2C">
        <w:t xml:space="preserve"> </w:t>
      </w:r>
      <w:r w:rsidR="00977002" w:rsidRPr="00236A1C">
        <w:t>business,</w:t>
      </w:r>
      <w:r w:rsidR="00585B2C">
        <w:t xml:space="preserve"> </w:t>
      </w:r>
      <w:r w:rsidR="00977002" w:rsidRPr="00236A1C">
        <w:t>profession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occupation;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fees.</w:t>
      </w:r>
    </w:p>
    <w:p w14:paraId="70348E10" w14:textId="3962C4C0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75.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3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Anti-Terrorism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2018,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commits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guilty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liable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indictment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fine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twenty-five</w:t>
      </w:r>
      <w:r w:rsidR="00585B2C">
        <w:t xml:space="preserve"> </w:t>
      </w:r>
      <w:r w:rsidR="00977002" w:rsidRPr="00236A1C">
        <w:t>million</w:t>
      </w:r>
      <w:r w:rsidR="00585B2C">
        <w:t xml:space="preserve"> </w:t>
      </w:r>
      <w:r w:rsidR="00977002" w:rsidRPr="00236A1C">
        <w:t>dollars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twenty-five</w:t>
      </w:r>
      <w:r w:rsidR="00585B2C">
        <w:t xml:space="preserve"> </w:t>
      </w:r>
      <w:r w:rsidR="00977002" w:rsidRPr="00236A1C">
        <w:t>years.</w:t>
      </w:r>
    </w:p>
    <w:p w14:paraId="5720A24E" w14:textId="12BB601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November</w:t>
      </w:r>
      <w:r w:rsidR="00585B2C">
        <w:t xml:space="preserve"> </w:t>
      </w:r>
      <w:r w:rsidR="00977002" w:rsidRPr="00236A1C">
        <w:t>2018,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first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Anti-Terrorism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incitement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commit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based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race,</w:t>
      </w:r>
      <w:r w:rsidR="00585B2C">
        <w:t xml:space="preserve"> </w:t>
      </w:r>
      <w:r w:rsidR="00977002" w:rsidRPr="00236A1C">
        <w:t>charges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laid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sedition.</w:t>
      </w:r>
      <w:r w:rsidR="00585B2C">
        <w:t xml:space="preserve"> </w:t>
      </w:r>
      <w:r w:rsidR="00977002" w:rsidRPr="00236A1C">
        <w:t>Further,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Anti-Terrorism</w:t>
      </w:r>
      <w:r w:rsidR="00585B2C">
        <w:t xml:space="preserve"> </w:t>
      </w:r>
      <w:r w:rsidR="00977002" w:rsidRPr="00236A1C">
        <w:t>Desk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Affairs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thus</w:t>
      </w:r>
      <w:r w:rsidR="00585B2C">
        <w:t xml:space="preserve"> </w:t>
      </w:r>
      <w:r w:rsidR="00977002" w:rsidRPr="00236A1C">
        <w:t>far</w:t>
      </w:r>
      <w:r w:rsidR="00585B2C">
        <w:t xml:space="preserve"> </w:t>
      </w:r>
      <w:r w:rsidR="00977002" w:rsidRPr="00236A1C">
        <w:t>obtained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total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98</w:t>
      </w:r>
      <w:r w:rsidR="00585B2C">
        <w:t xml:space="preserve"> </w:t>
      </w:r>
      <w:r w:rsidR="00977002" w:rsidRPr="00236A1C">
        <w:t>Orders</w:t>
      </w:r>
      <w:r w:rsidR="00585B2C">
        <w:t xml:space="preserve"> </w:t>
      </w:r>
      <w:r w:rsidR="00977002" w:rsidRPr="00236A1C">
        <w:t>listing</w:t>
      </w:r>
      <w:r w:rsidR="00585B2C">
        <w:t xml:space="preserve"> </w:t>
      </w:r>
      <w:r w:rsidR="00977002" w:rsidRPr="00236A1C">
        <w:t>508</w:t>
      </w:r>
      <w:r w:rsidR="00585B2C">
        <w:t xml:space="preserve"> </w:t>
      </w:r>
      <w:r w:rsidR="00977002" w:rsidRPr="00236A1C">
        <w:t>individuals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entities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listed</w:t>
      </w:r>
      <w:r w:rsidR="00585B2C">
        <w:t xml:space="preserve"> </w:t>
      </w:r>
      <w:r w:rsidR="00977002" w:rsidRPr="00236A1C">
        <w:t>entities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22.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addition,</w:t>
      </w:r>
      <w:r w:rsidR="00585B2C">
        <w:t xml:space="preserve"> </w:t>
      </w:r>
      <w:r w:rsidR="00977002" w:rsidRPr="00236A1C">
        <w:t>12</w:t>
      </w:r>
      <w:r w:rsidR="00585B2C">
        <w:t xml:space="preserve"> </w:t>
      </w:r>
      <w:r w:rsidR="00977002" w:rsidRPr="00236A1C">
        <w:t>Orders</w:t>
      </w:r>
      <w:r w:rsidR="00585B2C">
        <w:t xml:space="preserve"> </w:t>
      </w:r>
      <w:r w:rsidR="00977002" w:rsidRPr="00236A1C">
        <w:t>delisting</w:t>
      </w:r>
      <w:r w:rsidR="00585B2C">
        <w:t xml:space="preserve"> </w:t>
      </w:r>
      <w:r w:rsidR="00977002" w:rsidRPr="00236A1C">
        <w:t>19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aforesaid</w:t>
      </w:r>
      <w:r w:rsidR="00585B2C">
        <w:t xml:space="preserve"> </w:t>
      </w:r>
      <w:r w:rsidR="00977002" w:rsidRPr="00236A1C">
        <w:t>individuals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obtained.</w:t>
      </w:r>
    </w:p>
    <w:p w14:paraId="19FF72CA" w14:textId="126FCE94" w:rsidR="00977002" w:rsidRPr="00236A1C" w:rsidRDefault="00977002" w:rsidP="00073E19">
      <w:pPr>
        <w:pStyle w:val="H1G"/>
      </w:pPr>
      <w:r w:rsidRPr="00236A1C">
        <w:tab/>
        <w:t>C.</w:t>
      </w:r>
      <w:r w:rsidRPr="00236A1C">
        <w:tab/>
        <w:t>Non-Discrimination</w:t>
      </w:r>
      <w:r w:rsidR="00585B2C">
        <w:t xml:space="preserve"> </w:t>
      </w:r>
      <w:r w:rsidRPr="00236A1C">
        <w:t>(arts.</w:t>
      </w:r>
      <w:r w:rsidR="00585B2C">
        <w:t xml:space="preserve"> </w:t>
      </w:r>
      <w:r w:rsidRPr="00236A1C">
        <w:t>2,</w:t>
      </w:r>
      <w:r w:rsidR="00073E19">
        <w:t xml:space="preserve"> </w:t>
      </w:r>
      <w:r w:rsidRPr="00236A1C">
        <w:t>3,</w:t>
      </w:r>
      <w:r w:rsidR="00073E19">
        <w:t xml:space="preserve"> </w:t>
      </w:r>
      <w:r w:rsidRPr="00236A1C">
        <w:t>20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26)</w:t>
      </w:r>
    </w:p>
    <w:p w14:paraId="10281FAF" w14:textId="716D8CB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laws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recognize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declare</w:t>
      </w:r>
      <w:r w:rsidR="00585B2C">
        <w:t xml:space="preserve"> </w:t>
      </w:r>
      <w:r w:rsidR="00977002" w:rsidRPr="00236A1C">
        <w:t>fundamental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freedoms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respect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as:</w:t>
      </w:r>
      <w:r w:rsidR="00585B2C">
        <w:t xml:space="preserve"> </w:t>
      </w:r>
      <w:r w:rsidR="00977002" w:rsidRPr="00236A1C">
        <w:t>stigmatization,</w:t>
      </w:r>
      <w:r w:rsidR="00585B2C">
        <w:t xml:space="preserve"> </w:t>
      </w:r>
      <w:r w:rsidR="00977002" w:rsidRPr="00236A1C">
        <w:t>incitement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discriminatory</w:t>
      </w:r>
      <w:r w:rsidR="00585B2C">
        <w:t xml:space="preserve"> </w:t>
      </w:r>
      <w:r w:rsidR="00977002" w:rsidRPr="00236A1C">
        <w:t>grounds.</w:t>
      </w:r>
    </w:p>
    <w:p w14:paraId="6A8515E2" w14:textId="6C0AB27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4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Republic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supreme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land,</w:t>
      </w:r>
      <w:r w:rsidR="00585B2C">
        <w:t xml:space="preserve"> </w:t>
      </w:r>
      <w:r w:rsidR="00977002" w:rsidRPr="00236A1C">
        <w:t>outlines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enshrined</w:t>
      </w:r>
      <w:r w:rsidR="00585B2C">
        <w:t xml:space="preserve"> </w:t>
      </w:r>
      <w:r w:rsidR="00977002" w:rsidRPr="00236A1C">
        <w:t>fundamental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freedoms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enjoyed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people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based</w:t>
      </w:r>
      <w:r w:rsidR="00585B2C">
        <w:t xml:space="preserve"> </w:t>
      </w:r>
      <w:r w:rsidR="00977002" w:rsidRPr="00236A1C">
        <w:t>on</w:t>
      </w:r>
      <w:r w:rsidR="003B3F9C">
        <w:t xml:space="preserve"> </w:t>
      </w:r>
      <w:r w:rsidR="00977002" w:rsidRPr="00236A1C">
        <w:t>race,</w:t>
      </w:r>
      <w:r w:rsidR="00585B2C">
        <w:t xml:space="preserve"> </w:t>
      </w:r>
      <w:r w:rsidR="00977002" w:rsidRPr="00236A1C">
        <w:t>origin,</w:t>
      </w:r>
      <w:r w:rsidR="00585B2C">
        <w:t xml:space="preserve"> </w:t>
      </w:r>
      <w:r w:rsidR="00977002" w:rsidRPr="00236A1C">
        <w:t>religion,</w:t>
      </w:r>
      <w:r w:rsidR="00585B2C">
        <w:t xml:space="preserve"> </w:t>
      </w:r>
      <w:r w:rsidR="00977002" w:rsidRPr="00236A1C">
        <w:t>colour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sex.</w:t>
      </w:r>
    </w:p>
    <w:p w14:paraId="30AFBE48" w14:textId="084F7A12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addition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2000</w:t>
      </w:r>
      <w:r w:rsidR="00585B2C">
        <w:t xml:space="preserve"> </w:t>
      </w:r>
      <w:r w:rsidR="00977002" w:rsidRPr="00236A1C">
        <w:t>protects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based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comprehensive</w:t>
      </w:r>
      <w:r w:rsidR="00585B2C">
        <w:t xml:space="preserve"> </w:t>
      </w:r>
      <w:r w:rsidR="00977002" w:rsidRPr="00236A1C">
        <w:t>list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prohibited</w:t>
      </w:r>
      <w:r w:rsidR="00585B2C">
        <w:t xml:space="preserve"> </w:t>
      </w:r>
      <w:r w:rsidR="00977002" w:rsidRPr="00236A1C">
        <w:t>grounds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status,</w:t>
      </w:r>
      <w:r w:rsidR="00585B2C">
        <w:t xml:space="preserve"> </w:t>
      </w:r>
      <w:r w:rsidR="00977002" w:rsidRPr="00236A1C">
        <w:t>victimization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offensive</w:t>
      </w:r>
      <w:r w:rsidR="00585B2C">
        <w:t xml:space="preserve"> </w:t>
      </w:r>
      <w:proofErr w:type="spellStart"/>
      <w:r w:rsidR="00977002" w:rsidRPr="00236A1C">
        <w:t>behavior</w:t>
      </w:r>
      <w:proofErr w:type="spellEnd"/>
      <w:r w:rsidR="00977002" w:rsidRPr="00236A1C">
        <w:t>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3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defines</w:t>
      </w:r>
      <w:r w:rsidR="00585B2C">
        <w:t xml:space="preserve"> </w:t>
      </w:r>
      <w:r w:rsidR="003B3F9C">
        <w:t>“</w:t>
      </w:r>
      <w:r w:rsidR="00977002" w:rsidRPr="00236A1C">
        <w:t>status</w:t>
      </w:r>
      <w:r w:rsidR="003B3F9C">
        <w:t>”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3B3F9C">
        <w:t>“</w:t>
      </w:r>
      <w:r w:rsidR="00977002" w:rsidRPr="00236A1C">
        <w:t>(a)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sex;</w:t>
      </w:r>
      <w:r w:rsidR="00585B2C">
        <w:t xml:space="preserve"> </w:t>
      </w:r>
      <w:r w:rsidR="00977002" w:rsidRPr="00236A1C">
        <w:t>(b)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race;</w:t>
      </w:r>
      <w:r w:rsidR="00585B2C">
        <w:t xml:space="preserve"> </w:t>
      </w:r>
      <w:r w:rsidR="00977002" w:rsidRPr="00236A1C">
        <w:t>(c)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ethnicity;</w:t>
      </w:r>
      <w:r w:rsidR="00585B2C">
        <w:t xml:space="preserve"> </w:t>
      </w:r>
      <w:r w:rsidR="00977002" w:rsidRPr="00236A1C">
        <w:t>(d)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origin,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geographical</w:t>
      </w:r>
      <w:r w:rsidR="00585B2C">
        <w:t xml:space="preserve"> </w:t>
      </w:r>
      <w:r w:rsidR="00977002" w:rsidRPr="00236A1C">
        <w:t>origin;</w:t>
      </w:r>
      <w:r w:rsidR="00585B2C">
        <w:t xml:space="preserve"> </w:t>
      </w:r>
      <w:r w:rsidR="00977002" w:rsidRPr="00236A1C">
        <w:t>(e)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religion;</w:t>
      </w:r>
      <w:r w:rsidR="00585B2C">
        <w:t xml:space="preserve"> </w:t>
      </w:r>
      <w:r w:rsidR="00977002" w:rsidRPr="00236A1C">
        <w:t>(f)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marital</w:t>
      </w:r>
      <w:r w:rsidR="00585B2C">
        <w:t xml:space="preserve"> </w:t>
      </w:r>
      <w:r w:rsidR="00977002" w:rsidRPr="00236A1C">
        <w:t>status;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(g)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disability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person.</w:t>
      </w:r>
      <w:r w:rsidR="003B3F9C">
        <w:t>”</w:t>
      </w:r>
    </w:p>
    <w:p w14:paraId="7BC73F63" w14:textId="04CB5A2F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80.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4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prohibits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relation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employment,</w:t>
      </w:r>
      <w:r w:rsidR="00585B2C">
        <w:t xml:space="preserve"> </w:t>
      </w:r>
      <w:r w:rsidR="00977002" w:rsidRPr="00236A1C">
        <w:t>education,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goods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accommodation,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ground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(</w:t>
      </w:r>
      <w:proofErr w:type="spellStart"/>
      <w:r w:rsidR="00977002" w:rsidRPr="00236A1C">
        <w:t>i</w:t>
      </w:r>
      <w:proofErr w:type="spellEnd"/>
      <w:r w:rsidR="00977002" w:rsidRPr="00236A1C">
        <w:t>)</w:t>
      </w:r>
      <w:r w:rsidR="00585B2C">
        <w:t xml:space="preserve"> </w:t>
      </w:r>
      <w:r w:rsidR="00977002" w:rsidRPr="00236A1C">
        <w:t>status;</w:t>
      </w:r>
      <w:r w:rsidR="00585B2C">
        <w:t xml:space="preserve"> </w:t>
      </w:r>
      <w:r w:rsidR="00977002" w:rsidRPr="00236A1C">
        <w:t>(ii)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victimization;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(iii)</w:t>
      </w:r>
      <w:r w:rsidR="00585B2C">
        <w:t xml:space="preserve"> </w:t>
      </w:r>
      <w:r w:rsidR="00977002" w:rsidRPr="00236A1C">
        <w:t>offensive</w:t>
      </w:r>
      <w:r w:rsidR="00585B2C">
        <w:t xml:space="preserve"> </w:t>
      </w:r>
      <w:r w:rsidR="00977002" w:rsidRPr="00236A1C">
        <w:t>behaviour.</w:t>
      </w:r>
    </w:p>
    <w:p w14:paraId="2E0FC666" w14:textId="143D0A93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2000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responsibility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investigating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discrimination,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well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facilitating</w:t>
      </w:r>
      <w:r w:rsidR="00585B2C">
        <w:t xml:space="preserve"> </w:t>
      </w:r>
      <w:r w:rsidR="00977002" w:rsidRPr="00236A1C">
        <w:t>conciliation</w:t>
      </w:r>
      <w:r w:rsidR="00585B2C">
        <w:t xml:space="preserve"> </w:t>
      </w:r>
      <w:r w:rsidR="00977002" w:rsidRPr="00236A1C">
        <w:t>between</w:t>
      </w:r>
      <w:r w:rsidR="00585B2C">
        <w:t xml:space="preserve"> </w:t>
      </w:r>
      <w:r w:rsidR="00977002" w:rsidRPr="00236A1C">
        <w:t>parties.</w:t>
      </w:r>
    </w:p>
    <w:p w14:paraId="5F57BED5" w14:textId="1180C61D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Sedition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11:04</w:t>
      </w:r>
      <w:r w:rsidR="00585B2C">
        <w:t xml:space="preserve"> </w:t>
      </w:r>
      <w:r w:rsidR="00977002" w:rsidRPr="00236A1C">
        <w:t>prohibits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particular</w:t>
      </w:r>
      <w:r w:rsidR="00585B2C">
        <w:t xml:space="preserve"> </w:t>
      </w:r>
      <w:r w:rsidR="00977002" w:rsidRPr="00236A1C">
        <w:t>group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intention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engender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promote</w:t>
      </w:r>
      <w:r w:rsidR="00585B2C">
        <w:t xml:space="preserve"> </w:t>
      </w:r>
      <w:r w:rsidR="00977002" w:rsidRPr="00236A1C">
        <w:t>feelings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ill-will</w:t>
      </w:r>
      <w:r w:rsidR="00585B2C">
        <w:t xml:space="preserve"> </w:t>
      </w:r>
      <w:r w:rsidR="00977002" w:rsidRPr="00236A1C">
        <w:t>towards,</w:t>
      </w:r>
      <w:r w:rsidR="00585B2C">
        <w:t xml:space="preserve"> </w:t>
      </w:r>
      <w:r w:rsidR="00977002" w:rsidRPr="00236A1C">
        <w:t>hostility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contempt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class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inhabitants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distinguished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race,</w:t>
      </w:r>
      <w:r w:rsidR="00585B2C">
        <w:t xml:space="preserve"> </w:t>
      </w:r>
      <w:r w:rsidR="00977002" w:rsidRPr="00236A1C">
        <w:t>colour,</w:t>
      </w:r>
      <w:r w:rsidR="00585B2C">
        <w:t xml:space="preserve"> </w:t>
      </w:r>
      <w:r w:rsidR="00977002" w:rsidRPr="00236A1C">
        <w:t>religion,</w:t>
      </w:r>
      <w:r w:rsidR="00585B2C">
        <w:t xml:space="preserve"> </w:t>
      </w:r>
      <w:r w:rsidR="00977002" w:rsidRPr="00236A1C">
        <w:t>profession,</w:t>
      </w:r>
      <w:r w:rsidR="00585B2C">
        <w:t xml:space="preserve"> </w:t>
      </w:r>
      <w:r w:rsidR="00977002" w:rsidRPr="00236A1C">
        <w:t>calling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employment.</w:t>
      </w:r>
    </w:p>
    <w:p w14:paraId="2A06FE3F" w14:textId="4B9E4318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proofErr w:type="gramStart"/>
      <w:r w:rsidR="00977002" w:rsidRPr="00236A1C">
        <w:t>aforementioned</w:t>
      </w:r>
      <w:r w:rsidR="00585B2C">
        <w:t xml:space="preserve"> </w:t>
      </w:r>
      <w:r w:rsidR="00977002" w:rsidRPr="00236A1C">
        <w:t>legislative</w:t>
      </w:r>
      <w:proofErr w:type="gramEnd"/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include</w:t>
      </w:r>
      <w:r w:rsidR="00585B2C">
        <w:t xml:space="preserve"> </w:t>
      </w:r>
      <w:r w:rsidR="00977002" w:rsidRPr="00236A1C">
        <w:t>direct,</w:t>
      </w:r>
      <w:r w:rsidR="00585B2C">
        <w:t xml:space="preserve"> </w:t>
      </w:r>
      <w:r w:rsidR="00977002" w:rsidRPr="00236A1C">
        <w:t>indirect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intersecting</w:t>
      </w:r>
      <w:r w:rsidR="00585B2C">
        <w:t xml:space="preserve"> </w:t>
      </w:r>
      <w:r w:rsidR="00977002" w:rsidRPr="00236A1C">
        <w:t>forms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discrimination.</w:t>
      </w:r>
    </w:p>
    <w:p w14:paraId="07DD3132" w14:textId="3F7A2305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establishes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Tribunal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adjudicate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referred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proofErr w:type="gramStart"/>
      <w:r w:rsidR="00977002" w:rsidRPr="00236A1C">
        <w:t>in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effective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administrative</w:t>
      </w:r>
      <w:r w:rsidR="00585B2C">
        <w:t xml:space="preserve"> </w:t>
      </w:r>
      <w:r w:rsidR="00977002" w:rsidRPr="00236A1C">
        <w:t>remedies.</w:t>
      </w:r>
      <w:r w:rsidR="00585B2C">
        <w:t xml:space="preserve"> </w:t>
      </w:r>
      <w:r w:rsidR="00977002" w:rsidRPr="00236A1C">
        <w:t>Further,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previously</w:t>
      </w:r>
      <w:r w:rsidR="00585B2C">
        <w:t xml:space="preserve"> </w:t>
      </w:r>
      <w:r w:rsidR="00977002" w:rsidRPr="00236A1C">
        <w:t>discussed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Ombudsman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remedies.</w:t>
      </w:r>
    </w:p>
    <w:p w14:paraId="4BB5078E" w14:textId="0C65FBD0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records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(PCA)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disaggregated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reflect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specifically.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classified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heads:</w:t>
      </w:r>
    </w:p>
    <w:p w14:paraId="7AEFBBDB" w14:textId="7B29C48B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lastRenderedPageBreak/>
        <w:t>•</w:t>
      </w:r>
      <w:r w:rsidRPr="00236A1C">
        <w:tab/>
      </w:r>
      <w:r w:rsidR="00977002" w:rsidRPr="00236A1C">
        <w:t>Police</w:t>
      </w:r>
      <w:r w:rsidR="00585B2C">
        <w:t xml:space="preserve"> </w:t>
      </w:r>
      <w:proofErr w:type="gramStart"/>
      <w:r w:rsidR="00977002" w:rsidRPr="00236A1C">
        <w:t>Corruption;</w:t>
      </w:r>
      <w:proofErr w:type="gramEnd"/>
    </w:p>
    <w:p w14:paraId="5A06C8A1" w14:textId="7CB9B38B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Criminal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Involving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Officers;</w:t>
      </w:r>
      <w:r w:rsidR="00585B2C">
        <w:t xml:space="preserve"> </w:t>
      </w:r>
      <w:r w:rsidR="00977002" w:rsidRPr="00236A1C">
        <w:t>and</w:t>
      </w:r>
    </w:p>
    <w:p w14:paraId="514B9CEF" w14:textId="40AE6085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Serious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Misconduct.</w:t>
      </w:r>
    </w:p>
    <w:p w14:paraId="5CD04B7F" w14:textId="2C38CBFA" w:rsidR="00977002" w:rsidRPr="00236A1C" w:rsidRDefault="00977002" w:rsidP="007D6EE1">
      <w:pPr>
        <w:pStyle w:val="H23G"/>
      </w:pPr>
      <w:r w:rsidRPr="00236A1C">
        <w:tab/>
      </w:r>
      <w:r w:rsidRPr="00236A1C">
        <w:tab/>
        <w:t>Persons</w:t>
      </w:r>
      <w:r w:rsidR="00585B2C">
        <w:t xml:space="preserve"> </w:t>
      </w:r>
      <w:r w:rsidRPr="00236A1C">
        <w:t>with</w:t>
      </w:r>
      <w:r w:rsidR="00585B2C">
        <w:t xml:space="preserve"> </w:t>
      </w:r>
      <w:r w:rsidRPr="00236A1C">
        <w:t>HIV/AIDS</w:t>
      </w:r>
    </w:p>
    <w:p w14:paraId="690AE63A" w14:textId="7460CD3C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86.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identified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Sections</w:t>
      </w:r>
      <w:r w:rsidR="00585B2C">
        <w:t xml:space="preserve"> </w:t>
      </w:r>
      <w:r w:rsidR="00977002" w:rsidRPr="00236A1C">
        <w:t>4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5</w:t>
      </w:r>
      <w:r w:rsidR="00585B2C">
        <w:t xml:space="preserve"> </w:t>
      </w:r>
      <w:r w:rsidR="00977002" w:rsidRPr="00236A1C">
        <w:t>above.</w:t>
      </w:r>
      <w:r w:rsidR="00585B2C">
        <w:t xml:space="preserve"> </w:t>
      </w:r>
      <w:r w:rsidR="00977002" w:rsidRPr="00236A1C">
        <w:t>While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specifically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based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infection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HIV/AIDS,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party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offer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legislative</w:t>
      </w:r>
      <w:r w:rsidR="00585B2C">
        <w:t xml:space="preserve"> </w:t>
      </w:r>
      <w:r w:rsidR="00977002" w:rsidRPr="00236A1C">
        <w:t>framework.</w:t>
      </w:r>
    </w:p>
    <w:p w14:paraId="47F1C53E" w14:textId="38D23C5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Workplace</w:t>
      </w:r>
      <w:r w:rsidR="00585B2C">
        <w:t xml:space="preserve"> </w:t>
      </w:r>
      <w:r w:rsidR="00977002" w:rsidRPr="00236A1C">
        <w:t>Advocacy</w:t>
      </w:r>
      <w:r w:rsidR="00585B2C">
        <w:t xml:space="preserve"> </w:t>
      </w:r>
      <w:r w:rsidR="00977002" w:rsidRPr="00236A1C">
        <w:t>Advisory</w:t>
      </w:r>
      <w:r w:rsidR="00585B2C">
        <w:t xml:space="preserve"> </w:t>
      </w:r>
      <w:r w:rsidR="00977002" w:rsidRPr="00236A1C">
        <w:t>Board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mandate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protect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infected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workplace.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Board</w:t>
      </w:r>
      <w:r w:rsidR="00585B2C">
        <w:t xml:space="preserve"> </w:t>
      </w:r>
      <w:r w:rsidR="00977002" w:rsidRPr="00236A1C">
        <w:t>functions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formulate,</w:t>
      </w:r>
      <w:r w:rsidR="00585B2C">
        <w:t xml:space="preserve"> </w:t>
      </w:r>
      <w:r w:rsidR="00977002" w:rsidRPr="00236A1C">
        <w:t>monitor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review</w:t>
      </w:r>
      <w:r w:rsidR="00585B2C">
        <w:t xml:space="preserve"> </w:t>
      </w:r>
      <w:r w:rsidR="003B3F9C">
        <w:t>“</w:t>
      </w:r>
      <w:r w:rsidR="00977002" w:rsidRPr="00236A1C">
        <w:t>National</w:t>
      </w:r>
      <w:r w:rsidR="00585B2C">
        <w:t xml:space="preserve"> </w:t>
      </w:r>
      <w:r w:rsidR="00977002" w:rsidRPr="00236A1C">
        <w:t>Workplace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AIDS,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Workplace</w:t>
      </w:r>
      <w:r w:rsidR="00585B2C">
        <w:t xml:space="preserve"> </w:t>
      </w:r>
      <w:r w:rsidR="00977002" w:rsidRPr="00236A1C">
        <w:t>Advocacy</w:t>
      </w:r>
      <w:r w:rsidR="00585B2C">
        <w:t xml:space="preserve"> </w:t>
      </w:r>
      <w:r w:rsidR="00977002" w:rsidRPr="00236A1C">
        <w:t>Unit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Sustainability</w:t>
      </w:r>
      <w:r w:rsidR="00585B2C">
        <w:t xml:space="preserve"> </w:t>
      </w:r>
      <w:r w:rsidR="00977002" w:rsidRPr="00236A1C">
        <w:t>Plan,</w:t>
      </w:r>
      <w:r w:rsidR="00585B2C">
        <w:t xml:space="preserve"> </w:t>
      </w:r>
      <w:r w:rsidR="00977002" w:rsidRPr="00236A1C">
        <w:t>Work</w:t>
      </w:r>
      <w:r w:rsidR="00585B2C">
        <w:t xml:space="preserve"> </w:t>
      </w:r>
      <w:r w:rsidR="00977002" w:rsidRPr="00236A1C">
        <w:t>Plan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Monitoring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Evaluation</w:t>
      </w:r>
      <w:r w:rsidR="00585B2C">
        <w:t xml:space="preserve"> </w:t>
      </w:r>
      <w:r w:rsidR="00977002" w:rsidRPr="00236A1C">
        <w:t>Framework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AIDS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world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work</w:t>
      </w:r>
      <w:r w:rsidR="003B3F9C">
        <w:t>”</w:t>
      </w:r>
      <w:r w:rsidR="00977002" w:rsidRPr="00236A1C">
        <w:t>.</w:t>
      </w:r>
    </w:p>
    <w:p w14:paraId="311BC9F6" w14:textId="3FAF07FD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88.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It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ensures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alignment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Workplace</w:t>
      </w:r>
      <w:r w:rsidR="00585B2C">
        <w:t xml:space="preserve"> </w:t>
      </w:r>
      <w:r w:rsidR="00977002" w:rsidRPr="00236A1C">
        <w:t>Advocacy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activities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goals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targets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Strategic</w:t>
      </w:r>
      <w:r w:rsidR="00585B2C">
        <w:t xml:space="preserve"> </w:t>
      </w:r>
      <w:r w:rsidR="00977002" w:rsidRPr="00236A1C">
        <w:t>Plan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AIDS,</w:t>
      </w:r>
      <w:r w:rsidR="00585B2C">
        <w:t xml:space="preserve"> </w:t>
      </w:r>
      <w:r w:rsidR="00977002" w:rsidRPr="00236A1C">
        <w:t>Regional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conventions,</w:t>
      </w:r>
      <w:r w:rsidR="00585B2C">
        <w:t xml:space="preserve"> </w:t>
      </w:r>
      <w:proofErr w:type="gramStart"/>
      <w:r w:rsidR="00977002" w:rsidRPr="00236A1C">
        <w:t>recommendations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strategic</w:t>
      </w:r>
      <w:r w:rsidR="00585B2C">
        <w:t xml:space="preserve"> </w:t>
      </w:r>
      <w:r w:rsidR="00977002" w:rsidRPr="00236A1C">
        <w:t>frameworks.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measures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aid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furthering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goal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seeking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reduce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prevent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infected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HIV/AIDS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State.</w:t>
      </w:r>
    </w:p>
    <w:p w14:paraId="77EC1B81" w14:textId="7DD7178A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89.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has</w:t>
      </w:r>
      <w:proofErr w:type="gramEnd"/>
      <w:r w:rsidR="00585B2C">
        <w:t xml:space="preserve"> </w:t>
      </w:r>
      <w:r w:rsidR="00977002" w:rsidRPr="00236A1C">
        <w:t>taken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steps</w:t>
      </w:r>
      <w:r w:rsidR="00585B2C">
        <w:t xml:space="preserve"> </w:t>
      </w:r>
      <w:r w:rsidR="00977002" w:rsidRPr="00236A1C">
        <w:t>combat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marginalization,</w:t>
      </w:r>
      <w:r w:rsidR="00585B2C">
        <w:t xml:space="preserve"> </w:t>
      </w:r>
      <w:r w:rsidR="00977002" w:rsidRPr="00236A1C">
        <w:t>stigmatization,</w:t>
      </w:r>
      <w:r w:rsidR="00585B2C">
        <w:t xml:space="preserve"> </w:t>
      </w:r>
      <w:r w:rsidR="00977002" w:rsidRPr="00236A1C">
        <w:t>lack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living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HIV/AIDs.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7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2000,</w:t>
      </w:r>
      <w:r w:rsidR="00585B2C">
        <w:t xml:space="preserve"> </w:t>
      </w:r>
      <w:r w:rsidR="00977002" w:rsidRPr="00236A1C">
        <w:t>(EOA)</w:t>
      </w:r>
      <w:r w:rsidR="00585B2C">
        <w:t xml:space="preserve"> </w:t>
      </w:r>
      <w:r w:rsidR="00977002" w:rsidRPr="00236A1C">
        <w:t>generally</w:t>
      </w:r>
      <w:r w:rsidR="00585B2C">
        <w:t xml:space="preserve"> </w:t>
      </w:r>
      <w:r w:rsidR="00977002" w:rsidRPr="00236A1C">
        <w:t>covers</w:t>
      </w:r>
      <w:r w:rsidR="00585B2C">
        <w:t xml:space="preserve"> </w:t>
      </w:r>
      <w:r w:rsidR="00977002" w:rsidRPr="00236A1C">
        <w:t>offensive</w:t>
      </w:r>
      <w:r w:rsidR="00585B2C">
        <w:t xml:space="preserve"> </w:t>
      </w:r>
      <w:r w:rsidR="00977002" w:rsidRPr="00236A1C">
        <w:t>behaviour.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EOA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explicitly</w:t>
      </w:r>
      <w:r w:rsidR="00585B2C">
        <w:t xml:space="preserve"> </w:t>
      </w:r>
      <w:r w:rsidR="00977002" w:rsidRPr="00236A1C">
        <w:t>cover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discriminatory</w:t>
      </w:r>
      <w:r w:rsidR="00585B2C">
        <w:t xml:space="preserve"> </w:t>
      </w:r>
      <w:r w:rsidR="00977002" w:rsidRPr="00236A1C">
        <w:t>factor.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Bill</w:t>
      </w:r>
      <w:r w:rsidR="00585B2C">
        <w:t xml:space="preserve"> </w:t>
      </w:r>
      <w:r w:rsidR="00977002" w:rsidRPr="00236A1C">
        <w:t>2011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included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status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ground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lapsed.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Commission,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practice,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included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definition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3B3F9C">
        <w:t>“</w:t>
      </w:r>
      <w:r w:rsidR="00977002" w:rsidRPr="00236A1C">
        <w:t>disability</w:t>
      </w:r>
      <w:r w:rsidR="003B3F9C">
        <w:t>”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EOA.</w:t>
      </w:r>
    </w:p>
    <w:p w14:paraId="37E81754" w14:textId="39EE1637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eastAsia="Times New Roman"/>
          <w:szCs w:val="24"/>
        </w:rPr>
      </w:pPr>
      <w:r w:rsidRPr="00236A1C">
        <w:rPr>
          <w:rFonts w:eastAsia="Times New Roman"/>
          <w:bCs/>
          <w:szCs w:val="24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90.</w:t>
      </w:r>
      <w:r w:rsidRPr="00236A1C">
        <w:rPr>
          <w:rFonts w:eastAsia="Times New Roman"/>
          <w:bCs/>
          <w:szCs w:val="24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universal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everyone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care.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access,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reproductive</w:t>
      </w:r>
      <w:r w:rsidR="00585B2C">
        <w:t xml:space="preserve"> </w:t>
      </w:r>
      <w:r w:rsidR="00977002" w:rsidRPr="00236A1C">
        <w:t>care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free.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testing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sites</w:t>
      </w:r>
      <w:r w:rsidR="00585B2C">
        <w:t xml:space="preserve"> </w:t>
      </w:r>
      <w:r w:rsidR="00977002" w:rsidRPr="00236A1C">
        <w:t>throughout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Country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dedicated</w:t>
      </w:r>
      <w:r w:rsidR="00585B2C">
        <w:t xml:space="preserve"> </w:t>
      </w:r>
      <w:r w:rsidR="00977002" w:rsidRPr="00236A1C">
        <w:t>Queen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Park</w:t>
      </w:r>
      <w:r w:rsidR="00585B2C">
        <w:t xml:space="preserve"> </w:t>
      </w:r>
      <w:r w:rsidR="00977002" w:rsidRPr="00236A1C">
        <w:t>Counselling</w:t>
      </w:r>
      <w:r w:rsidR="00585B2C">
        <w:t xml:space="preserve"> </w:t>
      </w:r>
      <w:r w:rsidR="00977002" w:rsidRPr="00236A1C">
        <w:t>Centre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Clinic</w:t>
      </w:r>
      <w:r w:rsidR="00585B2C">
        <w:t xml:space="preserve"> </w:t>
      </w:r>
      <w:r w:rsidR="00977002" w:rsidRPr="00236A1C">
        <w:t>(QPCC&amp;C)</w:t>
      </w:r>
      <w:r w:rsidR="00585B2C">
        <w:rPr>
          <w:color w:val="FF0000"/>
        </w:rPr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counsel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test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STDs.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The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Ministry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of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Health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has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also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developed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the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Elimination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of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Mother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to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Child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Transmission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of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HIV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and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Syphilis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in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Trinidad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and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Tobago: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Plan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of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Action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2019</w:t>
      </w:r>
      <w:r w:rsidR="003B3F9C">
        <w:rPr>
          <w:rFonts w:eastAsia="Times New Roman"/>
          <w:szCs w:val="24"/>
        </w:rPr>
        <w:t>–</w:t>
      </w:r>
      <w:r w:rsidR="00977002" w:rsidRPr="00236A1C">
        <w:rPr>
          <w:rFonts w:eastAsia="Times New Roman"/>
          <w:szCs w:val="24"/>
        </w:rPr>
        <w:t>2020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which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is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currently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in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draft.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The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vision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of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this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Plan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is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to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have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a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generation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who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are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free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of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HIV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and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congenital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syphilis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whilst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the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goal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is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to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eliminate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mother-to-child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transmission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of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HIV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and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syphilis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by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2020.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This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Plan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is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specifically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targeted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towards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pregnant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women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with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confirmed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HIV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and/or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syphilis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in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Trinidad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and</w:t>
      </w:r>
      <w:r w:rsidR="00585B2C">
        <w:rPr>
          <w:rFonts w:eastAsia="Times New Roman"/>
          <w:szCs w:val="24"/>
        </w:rPr>
        <w:t xml:space="preserve"> </w:t>
      </w:r>
      <w:r w:rsidR="00977002" w:rsidRPr="00236A1C">
        <w:rPr>
          <w:rFonts w:eastAsia="Times New Roman"/>
          <w:szCs w:val="24"/>
        </w:rPr>
        <w:t>Tobago.</w:t>
      </w:r>
    </w:p>
    <w:p w14:paraId="620642A8" w14:textId="50ADE319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HIV/AIDS</w:t>
      </w:r>
      <w:r w:rsidR="00585B2C">
        <w:t xml:space="preserve"> </w:t>
      </w:r>
      <w:r w:rsidR="00977002" w:rsidRPr="00236A1C">
        <w:t>Workplace</w:t>
      </w:r>
      <w:r w:rsidR="00585B2C">
        <w:t xml:space="preserve"> </w:t>
      </w:r>
      <w:r w:rsidR="00977002" w:rsidRPr="00236A1C">
        <w:t>Advocacy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Sustainability</w:t>
      </w:r>
      <w:r w:rsidR="00585B2C">
        <w:t xml:space="preserve"> </w:t>
      </w:r>
      <w:r w:rsidR="00977002" w:rsidRPr="00236A1C">
        <w:t>Centre</w:t>
      </w:r>
      <w:r w:rsidR="00585B2C">
        <w:t xml:space="preserve"> </w:t>
      </w:r>
      <w:r w:rsidR="00977002" w:rsidRPr="00236A1C">
        <w:t>(HASC)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establishment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2011,</w:t>
      </w:r>
      <w:r w:rsidR="00585B2C">
        <w:t xml:space="preserve"> </w:t>
      </w:r>
      <w:r w:rsidR="00977002" w:rsidRPr="00236A1C">
        <w:t>continue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promote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implementation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principles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Workplace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AIDS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workplaces.</w:t>
      </w:r>
    </w:p>
    <w:p w14:paraId="20A8F9AF" w14:textId="121F9E3D" w:rsidR="00977002" w:rsidRPr="00236A1C" w:rsidRDefault="00977002" w:rsidP="007D6EE1">
      <w:pPr>
        <w:pStyle w:val="H23G"/>
      </w:pPr>
      <w:r w:rsidRPr="00236A1C">
        <w:tab/>
      </w:r>
      <w:r w:rsidRPr="00236A1C">
        <w:tab/>
        <w:t>Persons</w:t>
      </w:r>
      <w:r w:rsidR="00585B2C">
        <w:t xml:space="preserve"> </w:t>
      </w:r>
      <w:r w:rsidRPr="00236A1C">
        <w:t>with</w:t>
      </w:r>
      <w:r w:rsidR="00585B2C">
        <w:t xml:space="preserve"> </w:t>
      </w:r>
      <w:r w:rsidRPr="00236A1C">
        <w:t>disabilities</w:t>
      </w:r>
    </w:p>
    <w:p w14:paraId="7046FF87" w14:textId="38708BBF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2015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Republic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ratified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Convention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</w:t>
      </w:r>
      <w:r w:rsidR="00585B2C">
        <w:t xml:space="preserve"> </w:t>
      </w:r>
      <w:r w:rsidR="00977002" w:rsidRPr="00236A1C">
        <w:t>(CRPD).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ratification,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itself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meeting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obligations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Convention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adopting</w:t>
      </w:r>
      <w:r w:rsidR="00585B2C">
        <w:t xml:space="preserve"> </w:t>
      </w:r>
      <w:r w:rsidR="00977002" w:rsidRPr="00236A1C">
        <w:t>appropriate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policy,</w:t>
      </w:r>
      <w:r w:rsidR="00585B2C">
        <w:t xml:space="preserve"> </w:t>
      </w:r>
      <w:r w:rsidR="00977002" w:rsidRPr="00236A1C">
        <w:t>data</w:t>
      </w:r>
      <w:r w:rsidR="00585B2C">
        <w:t xml:space="preserve"> </w:t>
      </w:r>
      <w:r w:rsidR="00977002" w:rsidRPr="00236A1C">
        <w:t>collection,</w:t>
      </w:r>
      <w:r w:rsidR="00585B2C">
        <w:t xml:space="preserve"> </w:t>
      </w:r>
      <w:r w:rsidR="00977002" w:rsidRPr="00236A1C">
        <w:t>establishment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reporting</w:t>
      </w:r>
      <w:r w:rsidR="00585B2C">
        <w:t xml:space="preserve"> </w:t>
      </w:r>
      <w:r w:rsidR="00977002" w:rsidRPr="00236A1C">
        <w:t>mechanism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measures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realize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population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disabilities.</w:t>
      </w:r>
    </w:p>
    <w:p w14:paraId="6A79E30C" w14:textId="028EB98A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July</w:t>
      </w:r>
      <w:r w:rsidR="00585B2C">
        <w:t xml:space="preserve"> </w:t>
      </w:r>
      <w:r w:rsidR="00977002" w:rsidRPr="00236A1C">
        <w:t>2015,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Enrichment</w:t>
      </w:r>
      <w:r w:rsidR="00585B2C">
        <w:t xml:space="preserve"> </w:t>
      </w:r>
      <w:r w:rsidR="00977002" w:rsidRPr="00236A1C">
        <w:t>Centre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commissioned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partnering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multitude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stakeholders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range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opportunities,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limited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vocational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training,</w:t>
      </w:r>
      <w:r w:rsidR="00585B2C">
        <w:t xml:space="preserve"> </w:t>
      </w:r>
      <w:r w:rsidR="00977002" w:rsidRPr="00236A1C">
        <w:t>rehabilitation,</w:t>
      </w:r>
      <w:r w:rsidR="00585B2C">
        <w:t xml:space="preserve"> </w:t>
      </w:r>
      <w:r w:rsidR="00977002" w:rsidRPr="00236A1C">
        <w:t>advocacy,</w:t>
      </w:r>
      <w:r w:rsidR="00585B2C">
        <w:t xml:space="preserve"> </w:t>
      </w:r>
      <w:r w:rsidR="00977002" w:rsidRPr="00236A1C">
        <w:t>research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consultative</w:t>
      </w:r>
      <w:r w:rsidR="00585B2C">
        <w:t xml:space="preserve"> </w:t>
      </w:r>
      <w:r w:rsidR="00977002" w:rsidRPr="00236A1C">
        <w:t>services.</w:t>
      </w:r>
    </w:p>
    <w:p w14:paraId="34319392" w14:textId="0CF3DDC0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94.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2017,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further</w:t>
      </w:r>
      <w:r w:rsidR="00585B2C">
        <w:t xml:space="preserve"> </w:t>
      </w:r>
      <w:r w:rsidR="00977002" w:rsidRPr="00236A1C">
        <w:t>attempt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publishing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Draft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revised</w:t>
      </w:r>
      <w:r w:rsidR="00585B2C">
        <w:t xml:space="preserve"> </w:t>
      </w:r>
      <w:r w:rsidR="00977002" w:rsidRPr="00236A1C">
        <w:t>draft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published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2018.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object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promote</w:t>
      </w:r>
      <w:r w:rsidR="00585B2C">
        <w:t xml:space="preserve"> </w:t>
      </w:r>
      <w:r w:rsidR="00977002" w:rsidRPr="00236A1C">
        <w:t>inclusivity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empowerment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providing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lastRenderedPageBreak/>
        <w:t>comprehensive</w:t>
      </w:r>
      <w:r w:rsidR="00585B2C">
        <w:t xml:space="preserve"> </w:t>
      </w:r>
      <w:r w:rsidR="00977002" w:rsidRPr="00236A1C">
        <w:t>framework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achieving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inclusion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equality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Tobago.</w:t>
      </w:r>
    </w:p>
    <w:p w14:paraId="1440068F" w14:textId="21386E80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envisages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Act.</w:t>
      </w:r>
    </w:p>
    <w:p w14:paraId="77484D06" w14:textId="332B5A6A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is</w:t>
      </w:r>
      <w:proofErr w:type="gramEnd"/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providing</w:t>
      </w:r>
      <w:r w:rsidR="00585B2C">
        <w:t xml:space="preserve"> </w:t>
      </w:r>
      <w:r w:rsidR="00977002" w:rsidRPr="00236A1C">
        <w:t>inclusive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quality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disabilities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providing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necessary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physical</w:t>
      </w:r>
      <w:r w:rsidR="00585B2C">
        <w:t xml:space="preserve"> </w:t>
      </w:r>
      <w:r w:rsidR="00977002" w:rsidRPr="00236A1C">
        <w:t>resources.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Special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(SSSD)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2004.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SSSD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responsible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coordinating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special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program</w:t>
      </w:r>
      <w:r w:rsidR="00585B2C">
        <w:t xml:space="preserve"> </w:t>
      </w:r>
      <w:r w:rsidR="00977002" w:rsidRPr="00236A1C">
        <w:t>throughout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delivers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array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psycho-social,</w:t>
      </w:r>
      <w:r w:rsidR="00585B2C">
        <w:t xml:space="preserve"> </w:t>
      </w:r>
      <w:proofErr w:type="gramStart"/>
      <w:r w:rsidR="00977002" w:rsidRPr="00236A1C">
        <w:t>educational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behavioural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students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environments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healthy</w:t>
      </w:r>
      <w:r w:rsidR="00585B2C">
        <w:t xml:space="preserve"> </w:t>
      </w:r>
      <w:r w:rsidR="00977002" w:rsidRPr="00236A1C">
        <w:t>development,</w:t>
      </w:r>
      <w:r w:rsidR="00585B2C">
        <w:t xml:space="preserve"> </w:t>
      </w:r>
      <w:r w:rsidR="00977002" w:rsidRPr="00236A1C">
        <w:t>enabling</w:t>
      </w:r>
      <w:r w:rsidR="00585B2C">
        <w:t xml:space="preserve"> </w:t>
      </w:r>
      <w:r w:rsidR="00977002" w:rsidRPr="00236A1C">
        <w:t>them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become</w:t>
      </w:r>
      <w:r w:rsidR="00585B2C">
        <w:t xml:space="preserve"> </w:t>
      </w:r>
      <w:r w:rsidR="00977002" w:rsidRPr="00236A1C">
        <w:t>responsible,</w:t>
      </w:r>
      <w:r w:rsidR="00585B2C">
        <w:t xml:space="preserve"> </w:t>
      </w:r>
      <w:r w:rsidR="00977002" w:rsidRPr="00236A1C">
        <w:t>productive</w:t>
      </w:r>
      <w:r w:rsidR="00585B2C">
        <w:t xml:space="preserve"> </w:t>
      </w:r>
      <w:r w:rsidR="00977002" w:rsidRPr="00236A1C">
        <w:t>citizens.</w:t>
      </w:r>
    </w:p>
    <w:p w14:paraId="2BBFDE69" w14:textId="53926B4D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proofErr w:type="gramStart"/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effort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reduce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barriers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learning,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SSSD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students</w:t>
      </w:r>
      <w:r w:rsidR="00585B2C">
        <w:t xml:space="preserve"> </w:t>
      </w:r>
      <w:r w:rsidR="00977002" w:rsidRPr="00236A1C">
        <w:t>enrolled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ECCE</w:t>
      </w:r>
      <w:r w:rsidR="00585B2C">
        <w:t xml:space="preserve"> </w:t>
      </w:r>
      <w:r w:rsidR="00977002" w:rsidRPr="00236A1C">
        <w:t>Centres,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Primary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Secondary</w:t>
      </w:r>
      <w:r w:rsidR="00585B2C">
        <w:t xml:space="preserve"> </w:t>
      </w:r>
      <w:r w:rsidR="00977002" w:rsidRPr="00236A1C">
        <w:t>Schools.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proofErr w:type="gramStart"/>
      <w:r w:rsidR="00977002" w:rsidRPr="00236A1C">
        <w:t>include:</w:t>
      </w:r>
      <w:proofErr w:type="gramEnd"/>
      <w:r w:rsidR="00585B2C">
        <w:t xml:space="preserve"> </w:t>
      </w:r>
      <w:r w:rsidR="00977002" w:rsidRPr="00236A1C">
        <w:t>auditory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visual</w:t>
      </w:r>
      <w:r w:rsidR="00585B2C">
        <w:t xml:space="preserve"> </w:t>
      </w:r>
      <w:r w:rsidR="00977002" w:rsidRPr="00236A1C">
        <w:t>screening;</w:t>
      </w:r>
      <w:r w:rsidR="00585B2C">
        <w:t xml:space="preserve"> </w:t>
      </w:r>
      <w:r w:rsidR="00977002" w:rsidRPr="00236A1C">
        <w:t>physical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intervention;</w:t>
      </w:r>
      <w:r w:rsidR="00585B2C">
        <w:t xml:space="preserve"> </w:t>
      </w:r>
      <w:r w:rsidR="00977002" w:rsidRPr="00236A1C">
        <w:t>psychomotor</w:t>
      </w:r>
      <w:r w:rsidR="00585B2C">
        <w:t xml:space="preserve"> </w:t>
      </w:r>
      <w:r w:rsidR="00977002" w:rsidRPr="00236A1C">
        <w:t>evaluation;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diagnosis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remediation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learning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behavioural</w:t>
      </w:r>
      <w:r w:rsidR="00585B2C">
        <w:t xml:space="preserve"> </w:t>
      </w:r>
      <w:r w:rsidR="00977002" w:rsidRPr="00236A1C">
        <w:t>problems.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physically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sensory</w:t>
      </w:r>
      <w:r w:rsidR="00585B2C">
        <w:t xml:space="preserve"> </w:t>
      </w:r>
      <w:r w:rsidR="00977002" w:rsidRPr="00236A1C">
        <w:t>challenged</w:t>
      </w:r>
      <w:r w:rsidR="00585B2C">
        <w:t xml:space="preserve"> </w:t>
      </w:r>
      <w:r w:rsidR="00977002" w:rsidRPr="00236A1C">
        <w:t>students.</w:t>
      </w:r>
    </w:p>
    <w:p w14:paraId="7AC4261A" w14:textId="3E941FBD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SSS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works</w:t>
      </w:r>
      <w:r w:rsidR="00585B2C">
        <w:t xml:space="preserve"> </w:t>
      </w:r>
      <w:r w:rsidR="00977002" w:rsidRPr="00236A1C">
        <w:t>closely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stakeholders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goal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providing</w:t>
      </w:r>
      <w:r w:rsidR="00585B2C">
        <w:t xml:space="preserve"> </w:t>
      </w:r>
      <w:r w:rsidR="00977002" w:rsidRPr="00236A1C">
        <w:t>every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special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achieve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her</w:t>
      </w:r>
      <w:r w:rsidR="00585B2C">
        <w:t xml:space="preserve"> </w:t>
      </w:r>
      <w:r w:rsidR="00977002" w:rsidRPr="00236A1C">
        <w:t>highest</w:t>
      </w:r>
      <w:r w:rsidR="00585B2C">
        <w:t xml:space="preserve"> </w:t>
      </w:r>
      <w:r w:rsidR="00977002" w:rsidRPr="00236A1C">
        <w:t>potential.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so</w:t>
      </w:r>
      <w:r w:rsidR="00585B2C">
        <w:t xml:space="preserve"> </w:t>
      </w:r>
      <w:r w:rsidR="00977002" w:rsidRPr="00236A1C">
        <w:t>doing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SSS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requisite</w:t>
      </w:r>
      <w:r w:rsidR="00585B2C">
        <w:t xml:space="preserve"> </w:t>
      </w:r>
      <w:r w:rsidR="00977002" w:rsidRPr="00236A1C">
        <w:t>knowledge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tools</w:t>
      </w:r>
      <w:r w:rsidR="00585B2C">
        <w:t xml:space="preserve"> </w:t>
      </w:r>
      <w:r w:rsidR="00977002" w:rsidRPr="00236A1C">
        <w:t>via</w:t>
      </w:r>
      <w:r w:rsidR="00585B2C">
        <w:t xml:space="preserve"> </w:t>
      </w:r>
      <w:r w:rsidR="00977002" w:rsidRPr="00236A1C">
        <w:t>parental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teacher</w:t>
      </w:r>
      <w:r w:rsidR="00585B2C">
        <w:t xml:space="preserve"> </w:t>
      </w:r>
      <w:r w:rsidR="00977002" w:rsidRPr="00236A1C">
        <w:t>education.</w:t>
      </w:r>
      <w:r w:rsidR="00585B2C">
        <w:t xml:space="preserve"> </w:t>
      </w:r>
      <w:r w:rsidR="00977002" w:rsidRPr="00236A1C">
        <w:t>Teams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providers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special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teachers,</w:t>
      </w:r>
      <w:r w:rsidR="00585B2C">
        <w:t xml:space="preserve"> </w:t>
      </w:r>
      <w:r w:rsidR="00977002" w:rsidRPr="00236A1C">
        <w:t>school</w:t>
      </w:r>
      <w:r w:rsidR="00585B2C">
        <w:t xml:space="preserve"> </w:t>
      </w:r>
      <w:r w:rsidR="00977002" w:rsidRPr="00236A1C">
        <w:t>psychologists,</w:t>
      </w:r>
      <w:r w:rsidR="00585B2C">
        <w:t xml:space="preserve"> </w:t>
      </w:r>
      <w:r w:rsidR="00977002" w:rsidRPr="00236A1C">
        <w:t>guidance</w:t>
      </w:r>
      <w:r w:rsidR="00585B2C">
        <w:t xml:space="preserve"> </w:t>
      </w:r>
      <w:r w:rsidR="00977002" w:rsidRPr="00236A1C">
        <w:t>officers,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school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workers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placed</w:t>
      </w:r>
      <w:r w:rsidR="00585B2C">
        <w:t xml:space="preserve"> </w:t>
      </w:r>
      <w:r w:rsidR="00977002" w:rsidRPr="00236A1C">
        <w:t>throughout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school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most</w:t>
      </w:r>
      <w:r w:rsidR="00585B2C">
        <w:t xml:space="preserve"> </w:t>
      </w:r>
      <w:r w:rsidR="00977002" w:rsidRPr="00236A1C">
        <w:t>comprehensive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available.</w:t>
      </w:r>
    </w:p>
    <w:p w14:paraId="5EEA1146" w14:textId="6556660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17</w:t>
      </w:r>
      <w:r w:rsidR="00585B2C">
        <w:t xml:space="preserve"> </w:t>
      </w:r>
      <w:r w:rsidR="00977002" w:rsidRPr="00236A1C">
        <w:t>schools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special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varying</w:t>
      </w:r>
      <w:r w:rsidR="00585B2C">
        <w:t xml:space="preserve"> </w:t>
      </w:r>
      <w:r w:rsidR="00977002" w:rsidRPr="00236A1C">
        <w:t>disabilities.</w:t>
      </w:r>
    </w:p>
    <w:p w14:paraId="6CE71BB4" w14:textId="77777777" w:rsidR="003B3F9C" w:rsidRDefault="00977002" w:rsidP="007D6EE1">
      <w:pPr>
        <w:pStyle w:val="H23G"/>
      </w:pPr>
      <w:r w:rsidRPr="00236A1C">
        <w:tab/>
      </w:r>
      <w:r w:rsidRPr="00236A1C">
        <w:tab/>
        <w:t>LGBTI</w:t>
      </w:r>
    </w:p>
    <w:p w14:paraId="28003AA6" w14:textId="027F3665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100.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judgment</w:t>
      </w:r>
      <w:r w:rsidR="00585B2C">
        <w:t xml:space="preserve"> </w:t>
      </w:r>
      <w:r w:rsidR="00977002" w:rsidRPr="00236A1C">
        <w:t>delivered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proofErr w:type="spellStart"/>
      <w:r w:rsidR="00977002" w:rsidRPr="00236A1C">
        <w:t>Rampersad</w:t>
      </w:r>
      <w:proofErr w:type="spellEnd"/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repealed</w:t>
      </w:r>
      <w:r w:rsidR="00585B2C">
        <w:t xml:space="preserve"> </w:t>
      </w:r>
      <w:r w:rsidR="00977002" w:rsidRPr="00236A1C">
        <w:t>sections</w:t>
      </w:r>
      <w:r w:rsidR="00585B2C">
        <w:t xml:space="preserve"> </w:t>
      </w:r>
      <w:r w:rsidR="00977002" w:rsidRPr="00236A1C">
        <w:t>13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16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Offenses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11:28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ruled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violated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privacy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expression.</w:t>
      </w:r>
    </w:p>
    <w:p w14:paraId="3942D79E" w14:textId="4C2A0143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On</w:t>
      </w:r>
      <w:r w:rsidR="00585B2C">
        <w:t xml:space="preserve"> </w:t>
      </w:r>
      <w:r w:rsidR="00977002" w:rsidRPr="00236A1C">
        <w:t>20</w:t>
      </w:r>
      <w:r w:rsidR="00585B2C">
        <w:t xml:space="preserve"> </w:t>
      </w:r>
      <w:r w:rsidR="00977002" w:rsidRPr="00236A1C">
        <w:t>September</w:t>
      </w:r>
      <w:r w:rsidR="00585B2C">
        <w:t xml:space="preserve"> </w:t>
      </w:r>
      <w:r w:rsidR="00977002" w:rsidRPr="00236A1C">
        <w:t>2018,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proofErr w:type="spellStart"/>
      <w:r w:rsidR="00977002" w:rsidRPr="00236A1C">
        <w:t>Rampersad</w:t>
      </w:r>
      <w:proofErr w:type="spellEnd"/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giving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final</w:t>
      </w:r>
      <w:r w:rsidR="00585B2C">
        <w:t xml:space="preserve"> </w:t>
      </w:r>
      <w:r w:rsidR="00977002" w:rsidRPr="00236A1C">
        <w:t>judgment</w:t>
      </w:r>
      <w:r w:rsidR="00585B2C">
        <w:t xml:space="preserve"> </w:t>
      </w:r>
      <w:r w:rsidR="00977002" w:rsidRPr="00236A1C">
        <w:t>indicated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sections</w:t>
      </w:r>
      <w:r w:rsidR="00585B2C">
        <w:t xml:space="preserve"> </w:t>
      </w:r>
      <w:r w:rsidR="00977002" w:rsidRPr="00236A1C">
        <w:t>should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read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include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concept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consent.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13</w:t>
      </w:r>
      <w:r w:rsidR="00585B2C">
        <w:t xml:space="preserve"> </w:t>
      </w:r>
      <w:r w:rsidR="00977002" w:rsidRPr="00236A1C">
        <w:t>should</w:t>
      </w:r>
      <w:r w:rsidR="00585B2C">
        <w:t xml:space="preserve"> </w:t>
      </w:r>
      <w:r w:rsidR="00977002" w:rsidRPr="00236A1C">
        <w:t>read:</w:t>
      </w:r>
      <w:r w:rsidR="00585B2C">
        <w:t xml:space="preserve"> </w:t>
      </w:r>
      <w:r w:rsidR="003B3F9C">
        <w:t>“</w:t>
      </w:r>
      <w:r w:rsidR="00977002" w:rsidRPr="00236A1C">
        <w:rPr>
          <w:i/>
        </w:rPr>
        <w:t>In</w:t>
      </w:r>
      <w:r w:rsidR="00585B2C">
        <w:rPr>
          <w:i/>
        </w:rPr>
        <w:t xml:space="preserve"> </w:t>
      </w:r>
      <w:r w:rsidR="00977002" w:rsidRPr="00236A1C">
        <w:rPr>
          <w:i/>
        </w:rPr>
        <w:t>this</w:t>
      </w:r>
      <w:r w:rsidR="00585B2C">
        <w:rPr>
          <w:i/>
        </w:rPr>
        <w:t xml:space="preserve"> </w:t>
      </w:r>
      <w:r w:rsidR="00977002" w:rsidRPr="00236A1C">
        <w:rPr>
          <w:i/>
        </w:rPr>
        <w:t>section</w:t>
      </w:r>
      <w:r w:rsidR="00585B2C">
        <w:rPr>
          <w:i/>
        </w:rPr>
        <w:t xml:space="preserve"> </w:t>
      </w:r>
      <w:r w:rsidR="003B3F9C">
        <w:rPr>
          <w:i/>
        </w:rPr>
        <w:t>“</w:t>
      </w:r>
      <w:r w:rsidR="00977002" w:rsidRPr="00236A1C">
        <w:rPr>
          <w:i/>
        </w:rPr>
        <w:t>buggery</w:t>
      </w:r>
      <w:r w:rsidR="003B3F9C">
        <w:rPr>
          <w:i/>
        </w:rPr>
        <w:t>”</w:t>
      </w:r>
      <w:r w:rsidR="00585B2C">
        <w:rPr>
          <w:i/>
        </w:rPr>
        <w:t xml:space="preserve"> </w:t>
      </w:r>
      <w:r w:rsidR="00977002" w:rsidRPr="00236A1C">
        <w:rPr>
          <w:i/>
        </w:rPr>
        <w:t>means</w:t>
      </w:r>
      <w:r w:rsidR="00585B2C">
        <w:rPr>
          <w:i/>
        </w:rPr>
        <w:t xml:space="preserve"> </w:t>
      </w:r>
      <w:r w:rsidR="00977002" w:rsidRPr="00236A1C">
        <w:rPr>
          <w:i/>
        </w:rPr>
        <w:t>sexual</w:t>
      </w:r>
      <w:r w:rsidR="00585B2C">
        <w:rPr>
          <w:i/>
        </w:rPr>
        <w:t xml:space="preserve"> </w:t>
      </w:r>
      <w:r w:rsidR="00977002" w:rsidRPr="00236A1C">
        <w:rPr>
          <w:i/>
        </w:rPr>
        <w:t>intercourse</w:t>
      </w:r>
      <w:r w:rsidR="00585B2C">
        <w:rPr>
          <w:i/>
        </w:rPr>
        <w:t xml:space="preserve"> </w:t>
      </w:r>
      <w:r w:rsidR="00977002" w:rsidRPr="00236A1C">
        <w:rPr>
          <w:i/>
        </w:rPr>
        <w:t>without</w:t>
      </w:r>
      <w:r w:rsidR="00585B2C">
        <w:rPr>
          <w:i/>
        </w:rPr>
        <w:t xml:space="preserve"> </w:t>
      </w:r>
      <w:r w:rsidR="00977002" w:rsidRPr="00236A1C">
        <w:rPr>
          <w:i/>
        </w:rPr>
        <w:t>consent</w:t>
      </w:r>
      <w:r w:rsidR="00585B2C">
        <w:rPr>
          <w:i/>
        </w:rPr>
        <w:t xml:space="preserve"> </w:t>
      </w:r>
      <w:r w:rsidR="00977002" w:rsidRPr="00236A1C">
        <w:rPr>
          <w:i/>
        </w:rPr>
        <w:t>per</w:t>
      </w:r>
      <w:r w:rsidR="00585B2C">
        <w:rPr>
          <w:i/>
        </w:rPr>
        <w:t xml:space="preserve"> </w:t>
      </w:r>
      <w:r w:rsidR="00977002" w:rsidRPr="00236A1C">
        <w:rPr>
          <w:i/>
        </w:rPr>
        <w:t>an</w:t>
      </w:r>
      <w:r w:rsidR="00FD5C2C">
        <w:rPr>
          <w:i/>
        </w:rPr>
        <w:t>n</w:t>
      </w:r>
      <w:r w:rsidR="00977002" w:rsidRPr="00236A1C">
        <w:rPr>
          <w:i/>
        </w:rPr>
        <w:t>um</w:t>
      </w:r>
      <w:r w:rsidR="00585B2C">
        <w:rPr>
          <w:i/>
        </w:rPr>
        <w:t xml:space="preserve"> </w:t>
      </w:r>
      <w:r w:rsidR="00977002" w:rsidRPr="00236A1C">
        <w:rPr>
          <w:i/>
        </w:rPr>
        <w:t>by</w:t>
      </w:r>
      <w:r w:rsidR="00585B2C">
        <w:rPr>
          <w:i/>
        </w:rPr>
        <w:t xml:space="preserve"> </w:t>
      </w:r>
      <w:r w:rsidR="00977002" w:rsidRPr="00236A1C">
        <w:rPr>
          <w:i/>
        </w:rPr>
        <w:t>a</w:t>
      </w:r>
      <w:r w:rsidR="00585B2C">
        <w:rPr>
          <w:i/>
        </w:rPr>
        <w:t xml:space="preserve"> </w:t>
      </w:r>
      <w:r w:rsidR="00977002" w:rsidRPr="00236A1C">
        <w:rPr>
          <w:i/>
        </w:rPr>
        <w:t>male</w:t>
      </w:r>
      <w:r w:rsidR="00585B2C">
        <w:rPr>
          <w:i/>
        </w:rPr>
        <w:t xml:space="preserve"> </w:t>
      </w:r>
      <w:r w:rsidR="00977002" w:rsidRPr="00236A1C">
        <w:rPr>
          <w:i/>
        </w:rPr>
        <w:t>person</w:t>
      </w:r>
      <w:r w:rsidR="00585B2C">
        <w:rPr>
          <w:i/>
        </w:rPr>
        <w:t xml:space="preserve"> </w:t>
      </w:r>
      <w:r w:rsidR="00977002" w:rsidRPr="00236A1C">
        <w:rPr>
          <w:i/>
        </w:rPr>
        <w:t>with</w:t>
      </w:r>
      <w:r w:rsidR="00585B2C">
        <w:rPr>
          <w:i/>
        </w:rPr>
        <w:t xml:space="preserve"> </w:t>
      </w:r>
      <w:r w:rsidR="00977002" w:rsidRPr="00236A1C">
        <w:rPr>
          <w:i/>
        </w:rPr>
        <w:t>a</w:t>
      </w:r>
      <w:r w:rsidR="00585B2C">
        <w:rPr>
          <w:i/>
        </w:rPr>
        <w:t xml:space="preserve"> </w:t>
      </w:r>
      <w:r w:rsidR="00977002" w:rsidRPr="00236A1C">
        <w:rPr>
          <w:i/>
        </w:rPr>
        <w:t>male</w:t>
      </w:r>
      <w:r w:rsidR="00585B2C">
        <w:rPr>
          <w:i/>
        </w:rPr>
        <w:t xml:space="preserve"> </w:t>
      </w:r>
      <w:r w:rsidR="00977002" w:rsidRPr="00236A1C">
        <w:rPr>
          <w:i/>
        </w:rPr>
        <w:t>person</w:t>
      </w:r>
      <w:r w:rsidR="00585B2C">
        <w:rPr>
          <w:i/>
        </w:rPr>
        <w:t xml:space="preserve"> </w:t>
      </w:r>
      <w:r w:rsidR="00977002" w:rsidRPr="00236A1C">
        <w:rPr>
          <w:i/>
        </w:rPr>
        <w:t>or</w:t>
      </w:r>
      <w:r w:rsidR="00585B2C">
        <w:rPr>
          <w:i/>
        </w:rPr>
        <w:t xml:space="preserve"> </w:t>
      </w:r>
      <w:r w:rsidR="00977002" w:rsidRPr="00236A1C">
        <w:rPr>
          <w:i/>
        </w:rPr>
        <w:t>by</w:t>
      </w:r>
      <w:r w:rsidR="00585B2C">
        <w:rPr>
          <w:i/>
        </w:rPr>
        <w:t xml:space="preserve"> </w:t>
      </w:r>
      <w:r w:rsidR="00977002" w:rsidRPr="00236A1C">
        <w:rPr>
          <w:i/>
        </w:rPr>
        <w:t>a</w:t>
      </w:r>
      <w:r w:rsidR="00585B2C">
        <w:rPr>
          <w:i/>
        </w:rPr>
        <w:t xml:space="preserve"> </w:t>
      </w:r>
      <w:r w:rsidR="00977002" w:rsidRPr="00236A1C">
        <w:rPr>
          <w:i/>
        </w:rPr>
        <w:t>male</w:t>
      </w:r>
      <w:r w:rsidR="00585B2C">
        <w:rPr>
          <w:i/>
        </w:rPr>
        <w:t xml:space="preserve"> </w:t>
      </w:r>
      <w:r w:rsidR="00977002" w:rsidRPr="00236A1C">
        <w:rPr>
          <w:i/>
        </w:rPr>
        <w:t>person</w:t>
      </w:r>
      <w:r w:rsidR="00585B2C">
        <w:rPr>
          <w:i/>
        </w:rPr>
        <w:t xml:space="preserve"> </w:t>
      </w:r>
      <w:r w:rsidR="00977002" w:rsidRPr="00236A1C">
        <w:rPr>
          <w:i/>
        </w:rPr>
        <w:t>with</w:t>
      </w:r>
      <w:r w:rsidR="00585B2C">
        <w:rPr>
          <w:i/>
        </w:rPr>
        <w:t xml:space="preserve"> </w:t>
      </w:r>
      <w:r w:rsidR="00977002" w:rsidRPr="00236A1C">
        <w:rPr>
          <w:i/>
        </w:rPr>
        <w:t>a</w:t>
      </w:r>
      <w:r w:rsidR="00585B2C">
        <w:rPr>
          <w:i/>
        </w:rPr>
        <w:t xml:space="preserve"> </w:t>
      </w:r>
      <w:r w:rsidR="00977002" w:rsidRPr="00236A1C">
        <w:rPr>
          <w:i/>
        </w:rPr>
        <w:t>female</w:t>
      </w:r>
      <w:r w:rsidR="00585B2C">
        <w:rPr>
          <w:i/>
        </w:rPr>
        <w:t xml:space="preserve"> </w:t>
      </w:r>
      <w:r w:rsidR="00977002" w:rsidRPr="00236A1C">
        <w:rPr>
          <w:i/>
        </w:rPr>
        <w:t>person.</w:t>
      </w:r>
      <w:r w:rsidR="003B3F9C">
        <w:rPr>
          <w:i/>
        </w:rPr>
        <w:t xml:space="preserve">” </w:t>
      </w:r>
      <w:r w:rsidR="00977002" w:rsidRPr="00236A1C">
        <w:rPr>
          <w:i/>
        </w:rPr>
        <w:t>Section</w:t>
      </w:r>
      <w:r w:rsidR="00585B2C">
        <w:rPr>
          <w:i/>
        </w:rPr>
        <w:t xml:space="preserve"> </w:t>
      </w:r>
      <w:r w:rsidR="00977002" w:rsidRPr="00236A1C">
        <w:rPr>
          <w:i/>
        </w:rPr>
        <w:t>16</w:t>
      </w:r>
      <w:r w:rsidR="00585B2C">
        <w:rPr>
          <w:i/>
        </w:rPr>
        <w:t xml:space="preserve"> </w:t>
      </w:r>
      <w:r w:rsidR="00977002" w:rsidRPr="00236A1C">
        <w:rPr>
          <w:i/>
        </w:rPr>
        <w:t>should</w:t>
      </w:r>
      <w:r w:rsidR="00585B2C">
        <w:rPr>
          <w:i/>
        </w:rPr>
        <w:t xml:space="preserve"> </w:t>
      </w:r>
      <w:r w:rsidR="00977002" w:rsidRPr="00236A1C">
        <w:rPr>
          <w:i/>
        </w:rPr>
        <w:t>read:</w:t>
      </w:r>
      <w:r w:rsidR="00585B2C">
        <w:rPr>
          <w:i/>
        </w:rPr>
        <w:t xml:space="preserve"> </w:t>
      </w:r>
      <w:r w:rsidR="003B3F9C">
        <w:rPr>
          <w:i/>
        </w:rPr>
        <w:t>“</w:t>
      </w:r>
      <w:r w:rsidR="00977002" w:rsidRPr="00236A1C">
        <w:rPr>
          <w:i/>
        </w:rPr>
        <w:t>A</w:t>
      </w:r>
      <w:r w:rsidR="00585B2C">
        <w:rPr>
          <w:i/>
        </w:rPr>
        <w:t xml:space="preserve"> </w:t>
      </w:r>
      <w:r w:rsidR="00977002" w:rsidRPr="00236A1C">
        <w:rPr>
          <w:i/>
        </w:rPr>
        <w:t>person</w:t>
      </w:r>
      <w:r w:rsidR="00585B2C">
        <w:rPr>
          <w:i/>
        </w:rPr>
        <w:t xml:space="preserve"> </w:t>
      </w:r>
      <w:r w:rsidR="00977002" w:rsidRPr="00236A1C">
        <w:rPr>
          <w:i/>
        </w:rPr>
        <w:t>who</w:t>
      </w:r>
      <w:r w:rsidR="00585B2C">
        <w:rPr>
          <w:i/>
        </w:rPr>
        <w:t xml:space="preserve"> </w:t>
      </w:r>
      <w:r w:rsidR="00977002" w:rsidRPr="00236A1C">
        <w:rPr>
          <w:i/>
        </w:rPr>
        <w:t>commits</w:t>
      </w:r>
      <w:r w:rsidR="00585B2C">
        <w:rPr>
          <w:i/>
        </w:rPr>
        <w:t xml:space="preserve"> </w:t>
      </w:r>
      <w:r w:rsidR="00977002" w:rsidRPr="00236A1C">
        <w:rPr>
          <w:i/>
        </w:rPr>
        <w:t>an</w:t>
      </w:r>
      <w:r w:rsidR="00585B2C">
        <w:rPr>
          <w:i/>
        </w:rPr>
        <w:t xml:space="preserve"> </w:t>
      </w:r>
      <w:r w:rsidR="00977002" w:rsidRPr="00236A1C">
        <w:rPr>
          <w:i/>
        </w:rPr>
        <w:t>act</w:t>
      </w:r>
      <w:r w:rsidR="00585B2C">
        <w:rPr>
          <w:i/>
        </w:rPr>
        <w:t xml:space="preserve"> </w:t>
      </w:r>
      <w:r w:rsidR="00977002" w:rsidRPr="00236A1C">
        <w:rPr>
          <w:i/>
        </w:rPr>
        <w:t>of</w:t>
      </w:r>
      <w:r w:rsidR="00585B2C">
        <w:rPr>
          <w:i/>
        </w:rPr>
        <w:t xml:space="preserve"> </w:t>
      </w:r>
      <w:r w:rsidR="00977002" w:rsidRPr="00236A1C">
        <w:rPr>
          <w:i/>
        </w:rPr>
        <w:t>serious</w:t>
      </w:r>
      <w:r w:rsidR="00585B2C">
        <w:rPr>
          <w:i/>
        </w:rPr>
        <w:t xml:space="preserve"> </w:t>
      </w:r>
      <w:r w:rsidR="00977002" w:rsidRPr="00236A1C">
        <w:rPr>
          <w:i/>
        </w:rPr>
        <w:t>indecency</w:t>
      </w:r>
      <w:r w:rsidR="00585B2C">
        <w:rPr>
          <w:i/>
        </w:rPr>
        <w:t xml:space="preserve"> </w:t>
      </w:r>
      <w:r w:rsidR="00977002" w:rsidRPr="00236A1C">
        <w:rPr>
          <w:i/>
        </w:rPr>
        <w:t>on</w:t>
      </w:r>
      <w:r w:rsidR="00585B2C">
        <w:rPr>
          <w:i/>
        </w:rPr>
        <w:t xml:space="preserve"> </w:t>
      </w:r>
      <w:r w:rsidR="00977002" w:rsidRPr="00236A1C">
        <w:rPr>
          <w:i/>
        </w:rPr>
        <w:t>or</w:t>
      </w:r>
      <w:r w:rsidR="00585B2C">
        <w:rPr>
          <w:i/>
        </w:rPr>
        <w:t xml:space="preserve"> </w:t>
      </w:r>
      <w:r w:rsidR="00977002" w:rsidRPr="00236A1C">
        <w:rPr>
          <w:i/>
        </w:rPr>
        <w:t>towards</w:t>
      </w:r>
      <w:r w:rsidR="00585B2C">
        <w:rPr>
          <w:i/>
        </w:rPr>
        <w:t xml:space="preserve"> </w:t>
      </w:r>
      <w:r w:rsidR="00977002" w:rsidRPr="00236A1C">
        <w:rPr>
          <w:i/>
        </w:rPr>
        <w:t>another</w:t>
      </w:r>
      <w:r w:rsidR="00585B2C">
        <w:rPr>
          <w:i/>
        </w:rPr>
        <w:t xml:space="preserve"> </w:t>
      </w:r>
      <w:r w:rsidR="00977002" w:rsidRPr="00236A1C">
        <w:rPr>
          <w:i/>
        </w:rPr>
        <w:t>is</w:t>
      </w:r>
      <w:r w:rsidR="00585B2C">
        <w:rPr>
          <w:i/>
        </w:rPr>
        <w:t xml:space="preserve"> </w:t>
      </w:r>
      <w:r w:rsidR="00977002" w:rsidRPr="00236A1C">
        <w:rPr>
          <w:i/>
        </w:rPr>
        <w:t>liable</w:t>
      </w:r>
      <w:r w:rsidR="00585B2C">
        <w:rPr>
          <w:i/>
        </w:rPr>
        <w:t xml:space="preserve"> </w:t>
      </w:r>
      <w:r w:rsidR="00977002" w:rsidRPr="00236A1C">
        <w:rPr>
          <w:i/>
        </w:rPr>
        <w:t>on</w:t>
      </w:r>
      <w:r w:rsidR="00585B2C">
        <w:rPr>
          <w:i/>
        </w:rPr>
        <w:t xml:space="preserve"> </w:t>
      </w:r>
      <w:r w:rsidR="00977002" w:rsidRPr="00236A1C">
        <w:rPr>
          <w:i/>
        </w:rPr>
        <w:t>conviction</w:t>
      </w:r>
      <w:r w:rsidR="00585B2C">
        <w:rPr>
          <w:i/>
        </w:rPr>
        <w:t xml:space="preserve"> </w:t>
      </w:r>
      <w:r w:rsidR="00977002" w:rsidRPr="00236A1C">
        <w:rPr>
          <w:i/>
        </w:rPr>
        <w:t>to</w:t>
      </w:r>
      <w:r w:rsidR="00585B2C">
        <w:rPr>
          <w:i/>
        </w:rPr>
        <w:t xml:space="preserve"> </w:t>
      </w:r>
      <w:r w:rsidR="00977002" w:rsidRPr="00236A1C">
        <w:rPr>
          <w:i/>
        </w:rPr>
        <w:t>imprisonment</w:t>
      </w:r>
      <w:r w:rsidR="00585B2C">
        <w:rPr>
          <w:i/>
        </w:rPr>
        <w:t xml:space="preserve"> </w:t>
      </w:r>
      <w:r w:rsidR="00977002" w:rsidRPr="00236A1C">
        <w:rPr>
          <w:i/>
        </w:rPr>
        <w:t>for</w:t>
      </w:r>
      <w:r w:rsidR="00585B2C">
        <w:rPr>
          <w:i/>
        </w:rPr>
        <w:t xml:space="preserve"> </w:t>
      </w:r>
      <w:r w:rsidR="00977002" w:rsidRPr="00236A1C">
        <w:rPr>
          <w:i/>
        </w:rPr>
        <w:t>five</w:t>
      </w:r>
      <w:r w:rsidR="00585B2C">
        <w:rPr>
          <w:i/>
        </w:rPr>
        <w:t xml:space="preserve"> </w:t>
      </w:r>
      <w:r w:rsidR="00977002" w:rsidRPr="00236A1C">
        <w:rPr>
          <w:i/>
        </w:rPr>
        <w:t>years...</w:t>
      </w:r>
      <w:r w:rsidR="00585B2C">
        <w:rPr>
          <w:i/>
        </w:rPr>
        <w:t xml:space="preserve"> </w:t>
      </w:r>
      <w:r w:rsidR="00977002" w:rsidRPr="00236A1C">
        <w:rPr>
          <w:i/>
        </w:rPr>
        <w:t>does</w:t>
      </w:r>
      <w:r w:rsidR="00585B2C">
        <w:rPr>
          <w:i/>
        </w:rPr>
        <w:t xml:space="preserve"> </w:t>
      </w:r>
      <w:r w:rsidR="00977002" w:rsidRPr="00236A1C">
        <w:rPr>
          <w:i/>
        </w:rPr>
        <w:t>not</w:t>
      </w:r>
      <w:r w:rsidR="00585B2C">
        <w:rPr>
          <w:i/>
        </w:rPr>
        <w:t xml:space="preserve"> </w:t>
      </w:r>
      <w:r w:rsidR="00977002" w:rsidRPr="00236A1C">
        <w:rPr>
          <w:i/>
        </w:rPr>
        <w:t>apply</w:t>
      </w:r>
      <w:r w:rsidR="00585B2C">
        <w:rPr>
          <w:i/>
        </w:rPr>
        <w:t xml:space="preserve"> </w:t>
      </w:r>
      <w:r w:rsidR="00977002" w:rsidRPr="00236A1C">
        <w:rPr>
          <w:i/>
        </w:rPr>
        <w:t>to</w:t>
      </w:r>
      <w:r w:rsidR="00585B2C">
        <w:rPr>
          <w:i/>
        </w:rPr>
        <w:t xml:space="preserve"> </w:t>
      </w:r>
      <w:r w:rsidR="00977002" w:rsidRPr="00236A1C">
        <w:rPr>
          <w:i/>
        </w:rPr>
        <w:t>an</w:t>
      </w:r>
      <w:r w:rsidR="00585B2C">
        <w:rPr>
          <w:i/>
        </w:rPr>
        <w:t xml:space="preserve"> </w:t>
      </w:r>
      <w:r w:rsidR="00977002" w:rsidRPr="00236A1C">
        <w:rPr>
          <w:i/>
        </w:rPr>
        <w:t>act</w:t>
      </w:r>
      <w:r w:rsidR="00585B2C">
        <w:rPr>
          <w:i/>
        </w:rPr>
        <w:t xml:space="preserve"> </w:t>
      </w:r>
      <w:r w:rsidR="00977002" w:rsidRPr="00236A1C">
        <w:rPr>
          <w:i/>
        </w:rPr>
        <w:t>of</w:t>
      </w:r>
      <w:r w:rsidR="00585B2C">
        <w:rPr>
          <w:i/>
        </w:rPr>
        <w:t xml:space="preserve"> </w:t>
      </w:r>
      <w:r w:rsidR="00977002" w:rsidRPr="00236A1C">
        <w:rPr>
          <w:i/>
        </w:rPr>
        <w:t>serious</w:t>
      </w:r>
      <w:r w:rsidR="00585B2C">
        <w:rPr>
          <w:i/>
        </w:rPr>
        <w:t xml:space="preserve"> </w:t>
      </w:r>
      <w:r w:rsidR="00977002" w:rsidRPr="00236A1C">
        <w:rPr>
          <w:i/>
        </w:rPr>
        <w:t>indecency</w:t>
      </w:r>
      <w:r w:rsidR="00585B2C">
        <w:rPr>
          <w:i/>
        </w:rPr>
        <w:t xml:space="preserve"> </w:t>
      </w:r>
      <w:r w:rsidR="00977002" w:rsidRPr="00236A1C">
        <w:rPr>
          <w:i/>
        </w:rPr>
        <w:t>committed</w:t>
      </w:r>
      <w:r w:rsidR="00585B2C">
        <w:rPr>
          <w:i/>
        </w:rPr>
        <w:t xml:space="preserve"> </w:t>
      </w:r>
      <w:r w:rsidR="00977002" w:rsidRPr="00236A1C">
        <w:rPr>
          <w:i/>
        </w:rPr>
        <w:t>in</w:t>
      </w:r>
      <w:r w:rsidR="00585B2C">
        <w:rPr>
          <w:i/>
        </w:rPr>
        <w:t xml:space="preserve"> </w:t>
      </w:r>
      <w:r w:rsidR="00977002" w:rsidRPr="00236A1C">
        <w:rPr>
          <w:i/>
        </w:rPr>
        <w:t>private</w:t>
      </w:r>
      <w:r w:rsidR="00585B2C">
        <w:rPr>
          <w:i/>
        </w:rPr>
        <w:t xml:space="preserve"> </w:t>
      </w:r>
      <w:r w:rsidR="00977002" w:rsidRPr="00236A1C">
        <w:rPr>
          <w:i/>
        </w:rPr>
        <w:t>between</w:t>
      </w:r>
      <w:r w:rsidR="00585B2C">
        <w:rPr>
          <w:i/>
        </w:rPr>
        <w:t xml:space="preserve"> </w:t>
      </w:r>
      <w:r w:rsidR="00977002" w:rsidRPr="00236A1C">
        <w:rPr>
          <w:i/>
        </w:rPr>
        <w:t>(a)</w:t>
      </w:r>
      <w:r w:rsidR="00585B2C">
        <w:rPr>
          <w:i/>
        </w:rPr>
        <w:t xml:space="preserve"> </w:t>
      </w:r>
      <w:r w:rsidR="00977002" w:rsidRPr="00236A1C">
        <w:rPr>
          <w:i/>
        </w:rPr>
        <w:t>a</w:t>
      </w:r>
      <w:r w:rsidR="00585B2C">
        <w:rPr>
          <w:i/>
        </w:rPr>
        <w:t xml:space="preserve"> </w:t>
      </w:r>
      <w:r w:rsidR="00977002" w:rsidRPr="00236A1C">
        <w:rPr>
          <w:i/>
        </w:rPr>
        <w:t>husband</w:t>
      </w:r>
      <w:r w:rsidR="00585B2C">
        <w:rPr>
          <w:i/>
        </w:rPr>
        <w:t xml:space="preserve"> </w:t>
      </w:r>
      <w:r w:rsidR="00977002" w:rsidRPr="00236A1C">
        <w:rPr>
          <w:i/>
        </w:rPr>
        <w:t>and</w:t>
      </w:r>
      <w:r w:rsidR="00585B2C">
        <w:rPr>
          <w:i/>
        </w:rPr>
        <w:t xml:space="preserve"> </w:t>
      </w:r>
      <w:r w:rsidR="00977002" w:rsidRPr="00236A1C">
        <w:rPr>
          <w:i/>
        </w:rPr>
        <w:t>his</w:t>
      </w:r>
      <w:r w:rsidR="00585B2C">
        <w:rPr>
          <w:i/>
        </w:rPr>
        <w:t xml:space="preserve"> </w:t>
      </w:r>
      <w:r w:rsidR="00977002" w:rsidRPr="00236A1C">
        <w:rPr>
          <w:i/>
        </w:rPr>
        <w:t>wife;</w:t>
      </w:r>
      <w:r w:rsidR="00585B2C">
        <w:rPr>
          <w:i/>
        </w:rPr>
        <w:t xml:space="preserve"> </w:t>
      </w:r>
      <w:r w:rsidR="00977002" w:rsidRPr="00236A1C">
        <w:rPr>
          <w:i/>
        </w:rPr>
        <w:t>(b)</w:t>
      </w:r>
      <w:r w:rsidR="00585B2C">
        <w:rPr>
          <w:i/>
        </w:rPr>
        <w:t xml:space="preserve"> </w:t>
      </w:r>
      <w:r w:rsidR="00977002" w:rsidRPr="00236A1C">
        <w:rPr>
          <w:i/>
        </w:rPr>
        <w:t>persons,</w:t>
      </w:r>
      <w:r w:rsidR="00585B2C">
        <w:rPr>
          <w:i/>
        </w:rPr>
        <w:t xml:space="preserve"> </w:t>
      </w:r>
      <w:r w:rsidR="00977002" w:rsidRPr="00236A1C">
        <w:rPr>
          <w:i/>
        </w:rPr>
        <w:t>each</w:t>
      </w:r>
      <w:r w:rsidR="00585B2C">
        <w:rPr>
          <w:i/>
        </w:rPr>
        <w:t xml:space="preserve"> </w:t>
      </w:r>
      <w:r w:rsidR="00977002" w:rsidRPr="00236A1C">
        <w:rPr>
          <w:i/>
        </w:rPr>
        <w:t>of</w:t>
      </w:r>
      <w:r w:rsidR="00585B2C">
        <w:rPr>
          <w:i/>
        </w:rPr>
        <w:t xml:space="preserve"> </w:t>
      </w:r>
      <w:r w:rsidR="00977002" w:rsidRPr="00236A1C">
        <w:rPr>
          <w:i/>
        </w:rPr>
        <w:t>whom</w:t>
      </w:r>
      <w:r w:rsidR="00585B2C">
        <w:rPr>
          <w:i/>
        </w:rPr>
        <w:t xml:space="preserve"> </w:t>
      </w:r>
      <w:r w:rsidR="00977002" w:rsidRPr="00236A1C">
        <w:rPr>
          <w:i/>
        </w:rPr>
        <w:t>is</w:t>
      </w:r>
      <w:r w:rsidR="00585B2C">
        <w:rPr>
          <w:i/>
        </w:rPr>
        <w:t xml:space="preserve"> </w:t>
      </w:r>
      <w:r w:rsidR="00977002" w:rsidRPr="00236A1C">
        <w:rPr>
          <w:i/>
        </w:rPr>
        <w:t>sixteen</w:t>
      </w:r>
      <w:r w:rsidR="00585B2C">
        <w:rPr>
          <w:i/>
        </w:rPr>
        <w:t xml:space="preserve"> </w:t>
      </w:r>
      <w:r w:rsidR="00977002" w:rsidRPr="00236A1C">
        <w:rPr>
          <w:i/>
        </w:rPr>
        <w:t>years</w:t>
      </w:r>
      <w:r w:rsidR="00585B2C">
        <w:rPr>
          <w:i/>
        </w:rPr>
        <w:t xml:space="preserve"> </w:t>
      </w:r>
      <w:r w:rsidR="00977002" w:rsidRPr="00236A1C">
        <w:rPr>
          <w:i/>
        </w:rPr>
        <w:t>of</w:t>
      </w:r>
      <w:r w:rsidR="00585B2C">
        <w:rPr>
          <w:i/>
        </w:rPr>
        <w:t xml:space="preserve"> </w:t>
      </w:r>
      <w:r w:rsidR="00977002" w:rsidRPr="00236A1C">
        <w:rPr>
          <w:i/>
        </w:rPr>
        <w:t>age</w:t>
      </w:r>
      <w:r w:rsidR="00585B2C">
        <w:rPr>
          <w:i/>
        </w:rPr>
        <w:t xml:space="preserve"> </w:t>
      </w:r>
      <w:r w:rsidR="00977002" w:rsidRPr="00236A1C">
        <w:rPr>
          <w:i/>
        </w:rPr>
        <w:t>or</w:t>
      </w:r>
      <w:r w:rsidR="00585B2C">
        <w:rPr>
          <w:i/>
        </w:rPr>
        <w:t xml:space="preserve"> </w:t>
      </w:r>
      <w:r w:rsidR="00977002" w:rsidRPr="00236A1C">
        <w:rPr>
          <w:i/>
        </w:rPr>
        <w:t>more,</w:t>
      </w:r>
      <w:r w:rsidR="00585B2C">
        <w:rPr>
          <w:i/>
        </w:rPr>
        <w:t xml:space="preserve"> </w:t>
      </w:r>
      <w:r w:rsidR="00977002" w:rsidRPr="00236A1C">
        <w:rPr>
          <w:i/>
        </w:rPr>
        <w:t>both</w:t>
      </w:r>
      <w:r w:rsidR="00585B2C">
        <w:rPr>
          <w:i/>
        </w:rPr>
        <w:t xml:space="preserve"> </w:t>
      </w:r>
      <w:r w:rsidR="00977002" w:rsidRPr="00236A1C">
        <w:rPr>
          <w:i/>
        </w:rPr>
        <w:t>of</w:t>
      </w:r>
      <w:r w:rsidR="00585B2C">
        <w:rPr>
          <w:i/>
        </w:rPr>
        <w:t xml:space="preserve"> </w:t>
      </w:r>
      <w:r w:rsidR="00977002" w:rsidRPr="00236A1C">
        <w:rPr>
          <w:i/>
        </w:rPr>
        <w:t>whom</w:t>
      </w:r>
      <w:r w:rsidR="00585B2C">
        <w:rPr>
          <w:i/>
        </w:rPr>
        <w:t xml:space="preserve"> </w:t>
      </w:r>
      <w:r w:rsidR="00977002" w:rsidRPr="00236A1C">
        <w:rPr>
          <w:i/>
        </w:rPr>
        <w:t>consent</w:t>
      </w:r>
      <w:r w:rsidR="00585B2C">
        <w:rPr>
          <w:i/>
        </w:rPr>
        <w:t xml:space="preserve"> </w:t>
      </w:r>
      <w:r w:rsidR="00977002" w:rsidRPr="00236A1C">
        <w:rPr>
          <w:i/>
        </w:rPr>
        <w:t>to</w:t>
      </w:r>
      <w:r w:rsidR="00585B2C">
        <w:rPr>
          <w:i/>
        </w:rPr>
        <w:t xml:space="preserve"> </w:t>
      </w:r>
      <w:r w:rsidR="00977002" w:rsidRPr="00236A1C">
        <w:rPr>
          <w:i/>
        </w:rPr>
        <w:t>the</w:t>
      </w:r>
      <w:r w:rsidR="00585B2C">
        <w:rPr>
          <w:i/>
        </w:rPr>
        <w:t xml:space="preserve"> </w:t>
      </w:r>
      <w:r w:rsidR="00977002" w:rsidRPr="00236A1C">
        <w:rPr>
          <w:i/>
        </w:rPr>
        <w:t>commission</w:t>
      </w:r>
      <w:r w:rsidR="00585B2C">
        <w:rPr>
          <w:i/>
        </w:rPr>
        <w:t xml:space="preserve"> </w:t>
      </w:r>
      <w:r w:rsidR="00977002" w:rsidRPr="00236A1C">
        <w:rPr>
          <w:i/>
        </w:rPr>
        <w:t>of</w:t>
      </w:r>
      <w:r w:rsidR="00585B2C">
        <w:rPr>
          <w:i/>
        </w:rPr>
        <w:t xml:space="preserve"> </w:t>
      </w:r>
      <w:r w:rsidR="00977002" w:rsidRPr="00236A1C">
        <w:rPr>
          <w:i/>
        </w:rPr>
        <w:t>the</w:t>
      </w:r>
      <w:r w:rsidR="00585B2C">
        <w:rPr>
          <w:i/>
        </w:rPr>
        <w:t xml:space="preserve"> </w:t>
      </w:r>
      <w:r w:rsidR="00977002" w:rsidRPr="00236A1C">
        <w:rPr>
          <w:i/>
        </w:rPr>
        <w:t>act</w:t>
      </w:r>
      <w:r w:rsidR="003B3F9C">
        <w:t>”</w:t>
      </w:r>
      <w:r w:rsidR="00977002" w:rsidRPr="00236A1C">
        <w:t>.</w:t>
      </w:r>
    </w:p>
    <w:p w14:paraId="651B75E5" w14:textId="071F05B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proposed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ruling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Privy</w:t>
      </w:r>
      <w:r w:rsidR="00585B2C">
        <w:t xml:space="preserve"> </w:t>
      </w:r>
      <w:r w:rsidR="00977002" w:rsidRPr="00236A1C">
        <w:t>Council,</w:t>
      </w:r>
      <w:r w:rsidR="00585B2C">
        <w:t xml:space="preserve"> </w:t>
      </w:r>
      <w:proofErr w:type="gramStart"/>
      <w:r w:rsidR="00977002" w:rsidRPr="00236A1C">
        <w:t>so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allow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highest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give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ruling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settles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law.</w:t>
      </w:r>
    </w:p>
    <w:p w14:paraId="713FE105" w14:textId="09045AE0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regards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inclusion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orientation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protected</w:t>
      </w:r>
      <w:r w:rsidR="00585B2C">
        <w:t xml:space="preserve"> </w:t>
      </w:r>
      <w:r w:rsidR="00977002" w:rsidRPr="00236A1C">
        <w:t>status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discrimination,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seeks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promote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protect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pursuant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Constitution.</w:t>
      </w:r>
    </w:p>
    <w:p w14:paraId="4E0FC5C0" w14:textId="1396533F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regards</w:t>
      </w:r>
      <w:r w:rsidR="00585B2C">
        <w:t xml:space="preserve"> </w:t>
      </w:r>
      <w:r w:rsidR="00977002" w:rsidRPr="00236A1C">
        <w:t>raising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non-discrimination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LGBTI</w:t>
      </w:r>
      <w:r w:rsidR="00585B2C">
        <w:t xml:space="preserve"> </w:t>
      </w:r>
      <w:r w:rsidR="00977002" w:rsidRPr="00236A1C">
        <w:t>persons,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Development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developed</w:t>
      </w:r>
      <w:r w:rsidR="00585B2C">
        <w:t xml:space="preserve"> </w:t>
      </w:r>
      <w:proofErr w:type="gramStart"/>
      <w:r w:rsidR="00977002" w:rsidRPr="00236A1C">
        <w:t>a</w:t>
      </w:r>
      <w:r w:rsidR="00585B2C">
        <w:t xml:space="preserve"> </w:t>
      </w:r>
      <w:r w:rsidR="00977002" w:rsidRPr="00236A1C">
        <w:t>number</w:t>
      </w:r>
      <w:r w:rsidR="00585B2C">
        <w:t xml:space="preserve"> </w:t>
      </w:r>
      <w:r w:rsidR="00977002" w:rsidRPr="00236A1C">
        <w:t>of</w:t>
      </w:r>
      <w:proofErr w:type="gramEnd"/>
      <w:r w:rsidR="00585B2C">
        <w:t xml:space="preserve"> </w:t>
      </w:r>
      <w:r w:rsidR="00977002" w:rsidRPr="00236A1C">
        <w:t>policies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programmes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promote</w:t>
      </w:r>
      <w:r w:rsidR="00585B2C">
        <w:t xml:space="preserve"> </w:t>
      </w:r>
      <w:r w:rsidR="00977002" w:rsidRPr="00236A1C">
        <w:t>tolerance,</w:t>
      </w:r>
      <w:r w:rsidR="00585B2C">
        <w:t xml:space="preserve"> </w:t>
      </w:r>
      <w:r w:rsidR="00977002" w:rsidRPr="00236A1C">
        <w:t>non-discrimination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anti-bullying.</w:t>
      </w:r>
      <w:r w:rsidR="00585B2C">
        <w:t xml:space="preserve"> </w:t>
      </w:r>
      <w:r w:rsidR="00977002" w:rsidRPr="00236A1C">
        <w:t>Also,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civil</w:t>
      </w:r>
      <w:r w:rsidR="00585B2C">
        <w:t xml:space="preserve"> </w:t>
      </w:r>
      <w:r w:rsidR="00977002" w:rsidRPr="00236A1C">
        <w:t>society</w:t>
      </w:r>
      <w:r w:rsidR="00585B2C">
        <w:t xml:space="preserve"> </w:t>
      </w:r>
      <w:r w:rsidR="00977002" w:rsidRPr="00236A1C">
        <w:t>groups</w:t>
      </w:r>
      <w:r w:rsidR="00585B2C">
        <w:t xml:space="preserve"> </w:t>
      </w:r>
      <w:r w:rsidR="00977002" w:rsidRPr="00236A1C">
        <w:t>host</w:t>
      </w:r>
      <w:r w:rsidR="00585B2C">
        <w:t xml:space="preserve"> </w:t>
      </w:r>
      <w:r w:rsidR="00977002" w:rsidRPr="00236A1C">
        <w:t>events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raise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non-discrimination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LGBTI</w:t>
      </w:r>
      <w:r w:rsidR="00585B2C">
        <w:t xml:space="preserve"> </w:t>
      </w:r>
      <w:r w:rsidR="00977002" w:rsidRPr="00236A1C">
        <w:t>persons.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organizations</w:t>
      </w:r>
      <w:r w:rsidR="00585B2C">
        <w:t xml:space="preserve"> </w:t>
      </w:r>
      <w:proofErr w:type="gramStart"/>
      <w:r w:rsidR="00977002" w:rsidRPr="00236A1C">
        <w:t>provide</w:t>
      </w:r>
      <w:r w:rsidR="00585B2C">
        <w:t xml:space="preserve"> </w:t>
      </w:r>
      <w:r w:rsidR="00977002" w:rsidRPr="00236A1C">
        <w:t>assistance</w:t>
      </w:r>
      <w:proofErr w:type="gramEnd"/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creating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relate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Reproductive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safe</w:t>
      </w:r>
      <w:r w:rsidR="00585B2C">
        <w:t xml:space="preserve"> </w:t>
      </w:r>
      <w:r w:rsidR="00977002" w:rsidRPr="00236A1C">
        <w:t>spaces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LGBTI</w:t>
      </w:r>
      <w:r w:rsidR="00585B2C">
        <w:t xml:space="preserve"> </w:t>
      </w:r>
      <w:r w:rsidR="00977002" w:rsidRPr="00236A1C">
        <w:t>community</w:t>
      </w:r>
      <w:r w:rsidR="00585B2C">
        <w:t xml:space="preserve"> </w:t>
      </w:r>
      <w:r w:rsidR="00977002" w:rsidRPr="00236A1C">
        <w:t>amongst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services.</w:t>
      </w:r>
      <w:r w:rsidR="00585B2C">
        <w:t xml:space="preserve"> </w:t>
      </w:r>
      <w:r w:rsidR="00977002" w:rsidRPr="00236A1C">
        <w:t>Civil</w:t>
      </w:r>
      <w:r w:rsidR="00585B2C">
        <w:t xml:space="preserve"> </w:t>
      </w:r>
      <w:r w:rsidR="00977002" w:rsidRPr="00236A1C">
        <w:t>Society</w:t>
      </w:r>
      <w:r w:rsidR="00585B2C">
        <w:t xml:space="preserve"> </w:t>
      </w:r>
      <w:r w:rsidR="00977002" w:rsidRPr="00236A1C">
        <w:t>Organizations</w:t>
      </w:r>
      <w:r w:rsidR="00585B2C">
        <w:t xml:space="preserve"> </w:t>
      </w:r>
      <w:r w:rsidR="00977002" w:rsidRPr="00236A1C">
        <w:t>observed</w:t>
      </w:r>
      <w:r w:rsidR="00585B2C">
        <w:t xml:space="preserve"> </w:t>
      </w:r>
      <w:r w:rsidR="00977002" w:rsidRPr="00236A1C">
        <w:t>Pride</w:t>
      </w:r>
      <w:r w:rsidR="00585B2C">
        <w:t xml:space="preserve"> </w:t>
      </w:r>
      <w:r w:rsidR="00977002" w:rsidRPr="00236A1C">
        <w:t>month</w:t>
      </w:r>
      <w:r w:rsidR="00585B2C">
        <w:t xml:space="preserve"> </w:t>
      </w:r>
      <w:r w:rsidR="00977002" w:rsidRPr="00236A1C">
        <w:t>between</w:t>
      </w:r>
      <w:r w:rsidR="00585B2C">
        <w:t xml:space="preserve"> </w:t>
      </w:r>
      <w:r w:rsidR="00977002" w:rsidRPr="00236A1C">
        <w:t>28</w:t>
      </w:r>
      <w:r w:rsidR="00585B2C">
        <w:t xml:space="preserve"> </w:t>
      </w:r>
      <w:r w:rsidR="00977002" w:rsidRPr="00236A1C">
        <w:t>June</w:t>
      </w:r>
      <w:r w:rsidR="00585B2C">
        <w:t xml:space="preserve"> </w:t>
      </w:r>
      <w:r w:rsidR="00977002" w:rsidRPr="00236A1C">
        <w:t>2019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31</w:t>
      </w:r>
      <w:r w:rsidR="00585B2C">
        <w:t xml:space="preserve"> </w:t>
      </w:r>
      <w:r w:rsidR="00977002" w:rsidRPr="00236A1C">
        <w:t>July</w:t>
      </w:r>
      <w:r w:rsidR="00585B2C">
        <w:t xml:space="preserve"> </w:t>
      </w:r>
      <w:r w:rsidR="00977002" w:rsidRPr="00236A1C">
        <w:t>2019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hosting</w:t>
      </w:r>
      <w:r w:rsidR="00585B2C">
        <w:t xml:space="preserve"> </w:t>
      </w:r>
      <w:r w:rsidR="00977002" w:rsidRPr="00236A1C">
        <w:t>parades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events.</w:t>
      </w:r>
    </w:p>
    <w:p w14:paraId="6B89494E" w14:textId="77777777" w:rsidR="003B3F9C" w:rsidRDefault="00977002" w:rsidP="007D6EE1">
      <w:pPr>
        <w:pStyle w:val="H23G"/>
      </w:pPr>
      <w:r w:rsidRPr="00236A1C">
        <w:lastRenderedPageBreak/>
        <w:tab/>
      </w:r>
      <w:r w:rsidRPr="00236A1C">
        <w:tab/>
        <w:t>Representation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women</w:t>
      </w:r>
    </w:p>
    <w:p w14:paraId="1097E391" w14:textId="09AB8191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spacing w:after="240"/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has</w:t>
      </w:r>
      <w:proofErr w:type="gramEnd"/>
      <w:r w:rsidR="00585B2C">
        <w:t xml:space="preserve"> </w:t>
      </w:r>
      <w:r w:rsidR="00977002" w:rsidRPr="00236A1C">
        <w:t>achieved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appreciable</w:t>
      </w:r>
      <w:r w:rsidR="00585B2C">
        <w:t xml:space="preserve"> </w:t>
      </w:r>
      <w:r w:rsidR="00977002" w:rsidRPr="00236A1C">
        <w:t>level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participation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representation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politics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governance</w:t>
      </w:r>
      <w:r w:rsidR="00585B2C">
        <w:t xml:space="preserve"> </w:t>
      </w:r>
      <w:r w:rsidR="00977002" w:rsidRPr="00236A1C">
        <w:t>decision-making</w:t>
      </w:r>
      <w:r w:rsidR="00585B2C">
        <w:t xml:space="preserve"> </w:t>
      </w:r>
      <w:r w:rsidR="00977002" w:rsidRPr="00236A1C">
        <w:t>processes.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2"/>
        <w:gridCol w:w="1983"/>
        <w:gridCol w:w="1900"/>
        <w:gridCol w:w="1945"/>
      </w:tblGrid>
      <w:tr w:rsidR="007D6EE1" w:rsidRPr="007D6EE1" w14:paraId="31AF60CA" w14:textId="77777777" w:rsidTr="007D6EE1">
        <w:trPr>
          <w:tblHeader/>
        </w:trPr>
        <w:tc>
          <w:tcPr>
            <w:tcW w:w="15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E01DF4F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7D6EE1">
              <w:rPr>
                <w:i/>
                <w:sz w:val="16"/>
              </w:rPr>
              <w:t>Year</w:t>
            </w:r>
          </w:p>
        </w:tc>
        <w:tc>
          <w:tcPr>
            <w:tcW w:w="19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240005" w14:textId="27AB2DA0" w:rsidR="00977002" w:rsidRPr="007D6EE1" w:rsidRDefault="00977002" w:rsidP="00FF2B8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7D6EE1">
              <w:rPr>
                <w:i/>
                <w:sz w:val="16"/>
              </w:rPr>
              <w:t>Women</w:t>
            </w:r>
            <w:r w:rsidR="00585B2C" w:rsidRPr="007D6EE1">
              <w:rPr>
                <w:i/>
                <w:sz w:val="16"/>
              </w:rPr>
              <w:t xml:space="preserve"> </w:t>
            </w:r>
            <w:r w:rsidRPr="007D6EE1">
              <w:rPr>
                <w:i/>
                <w:sz w:val="16"/>
              </w:rPr>
              <w:t>in</w:t>
            </w:r>
            <w:r w:rsidR="00585B2C" w:rsidRPr="007D6EE1">
              <w:rPr>
                <w:i/>
                <w:sz w:val="16"/>
              </w:rPr>
              <w:t xml:space="preserve"> </w:t>
            </w:r>
            <w:r w:rsidRPr="007D6EE1">
              <w:rPr>
                <w:i/>
                <w:sz w:val="16"/>
              </w:rPr>
              <w:t>House</w:t>
            </w:r>
            <w:r w:rsidR="00585B2C" w:rsidRPr="007D6EE1">
              <w:rPr>
                <w:i/>
                <w:sz w:val="16"/>
              </w:rPr>
              <w:t xml:space="preserve"> </w:t>
            </w:r>
            <w:r w:rsidRPr="007D6EE1">
              <w:rPr>
                <w:i/>
                <w:sz w:val="16"/>
              </w:rPr>
              <w:t>of</w:t>
            </w:r>
            <w:r w:rsidR="00585B2C" w:rsidRPr="007D6EE1">
              <w:rPr>
                <w:i/>
                <w:sz w:val="16"/>
              </w:rPr>
              <w:t xml:space="preserve"> </w:t>
            </w:r>
            <w:r w:rsidRPr="007D6EE1">
              <w:rPr>
                <w:i/>
                <w:sz w:val="16"/>
              </w:rPr>
              <w:t>Representatives</w:t>
            </w:r>
            <w:r w:rsidR="00FF2B88">
              <w:rPr>
                <w:i/>
                <w:sz w:val="16"/>
              </w:rPr>
              <w:t xml:space="preserve"> </w:t>
            </w:r>
            <w:r w:rsidR="00FF2B88">
              <w:rPr>
                <w:i/>
                <w:sz w:val="16"/>
              </w:rPr>
              <w:br/>
            </w:r>
            <w:r w:rsidRPr="007D6EE1">
              <w:rPr>
                <w:i/>
                <w:sz w:val="16"/>
              </w:rPr>
              <w:t>(elected)</w:t>
            </w:r>
            <w:r w:rsidR="00585B2C" w:rsidRPr="007D6EE1">
              <w:rPr>
                <w:i/>
                <w:sz w:val="16"/>
              </w:rPr>
              <w:t xml:space="preserve"> </w:t>
            </w:r>
            <w:r w:rsidRPr="007D6EE1">
              <w:rPr>
                <w:i/>
                <w:sz w:val="16"/>
              </w:rPr>
              <w:t>%</w:t>
            </w:r>
          </w:p>
        </w:tc>
        <w:tc>
          <w:tcPr>
            <w:tcW w:w="1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E7175E8" w14:textId="0625212F" w:rsidR="00977002" w:rsidRPr="007D6EE1" w:rsidRDefault="00977002" w:rsidP="00FF2B8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7D6EE1">
              <w:rPr>
                <w:i/>
                <w:sz w:val="16"/>
              </w:rPr>
              <w:t>Women</w:t>
            </w:r>
            <w:r w:rsidR="00585B2C" w:rsidRPr="007D6EE1">
              <w:rPr>
                <w:i/>
                <w:sz w:val="16"/>
              </w:rPr>
              <w:t xml:space="preserve"> </w:t>
            </w:r>
            <w:r w:rsidRPr="007D6EE1">
              <w:rPr>
                <w:i/>
                <w:sz w:val="16"/>
              </w:rPr>
              <w:t>in</w:t>
            </w:r>
            <w:r w:rsidR="00585B2C" w:rsidRPr="007D6EE1">
              <w:rPr>
                <w:i/>
                <w:sz w:val="16"/>
              </w:rPr>
              <w:t xml:space="preserve"> </w:t>
            </w:r>
            <w:r w:rsidRPr="007D6EE1">
              <w:rPr>
                <w:i/>
                <w:sz w:val="16"/>
              </w:rPr>
              <w:t>Senate</w:t>
            </w:r>
            <w:r w:rsidR="00FF2B88">
              <w:rPr>
                <w:i/>
                <w:sz w:val="16"/>
              </w:rPr>
              <w:br/>
            </w:r>
            <w:r w:rsidRPr="007D6EE1">
              <w:rPr>
                <w:i/>
                <w:sz w:val="16"/>
              </w:rPr>
              <w:t>(nominated)</w:t>
            </w:r>
            <w:r w:rsidR="00585B2C" w:rsidRPr="007D6EE1">
              <w:rPr>
                <w:i/>
                <w:sz w:val="16"/>
              </w:rPr>
              <w:t xml:space="preserve"> </w:t>
            </w:r>
            <w:r w:rsidRPr="007D6EE1">
              <w:rPr>
                <w:i/>
                <w:sz w:val="16"/>
              </w:rPr>
              <w:t>%</w:t>
            </w:r>
          </w:p>
        </w:tc>
        <w:tc>
          <w:tcPr>
            <w:tcW w:w="19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C51B25" w14:textId="5B850C74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7D6EE1">
              <w:rPr>
                <w:i/>
                <w:sz w:val="16"/>
              </w:rPr>
              <w:t>Women</w:t>
            </w:r>
            <w:r w:rsidR="003B3F9C">
              <w:rPr>
                <w:i/>
                <w:sz w:val="16"/>
              </w:rPr>
              <w:t>’</w:t>
            </w:r>
            <w:r w:rsidRPr="007D6EE1">
              <w:rPr>
                <w:i/>
                <w:sz w:val="16"/>
              </w:rPr>
              <w:t>s</w:t>
            </w:r>
            <w:r w:rsidR="00585B2C" w:rsidRPr="007D6EE1">
              <w:rPr>
                <w:i/>
                <w:sz w:val="16"/>
              </w:rPr>
              <w:t xml:space="preserve"> </w:t>
            </w:r>
            <w:r w:rsidRPr="007D6EE1">
              <w:rPr>
                <w:i/>
                <w:sz w:val="16"/>
              </w:rPr>
              <w:t>Parliamentary</w:t>
            </w:r>
            <w:r w:rsidR="00585B2C" w:rsidRPr="007D6EE1">
              <w:rPr>
                <w:i/>
                <w:sz w:val="16"/>
              </w:rPr>
              <w:t xml:space="preserve"> </w:t>
            </w:r>
            <w:r w:rsidRPr="007D6EE1">
              <w:rPr>
                <w:i/>
                <w:sz w:val="16"/>
              </w:rPr>
              <w:t>Participation</w:t>
            </w:r>
            <w:r w:rsidR="00585B2C" w:rsidRPr="007D6EE1">
              <w:rPr>
                <w:i/>
                <w:sz w:val="16"/>
              </w:rPr>
              <w:t xml:space="preserve"> </w:t>
            </w:r>
            <w:r w:rsidRPr="007D6EE1">
              <w:rPr>
                <w:i/>
                <w:sz w:val="16"/>
              </w:rPr>
              <w:t>%</w:t>
            </w:r>
          </w:p>
        </w:tc>
      </w:tr>
      <w:tr w:rsidR="007D6EE1" w:rsidRPr="007D6EE1" w14:paraId="5BCF3153" w14:textId="77777777" w:rsidTr="007D6EE1">
        <w:tc>
          <w:tcPr>
            <w:tcW w:w="1542" w:type="dxa"/>
            <w:tcBorders>
              <w:top w:val="single" w:sz="12" w:space="0" w:color="auto"/>
            </w:tcBorders>
            <w:shd w:val="clear" w:color="auto" w:fill="auto"/>
          </w:tcPr>
          <w:p w14:paraId="3020F316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D6EE1">
              <w:rPr>
                <w:sz w:val="18"/>
              </w:rPr>
              <w:t>1995</w:t>
            </w:r>
          </w:p>
        </w:tc>
        <w:tc>
          <w:tcPr>
            <w:tcW w:w="19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B1A5454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11.1</w:t>
            </w:r>
          </w:p>
        </w:tc>
        <w:tc>
          <w:tcPr>
            <w:tcW w:w="19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C220357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29.0</w:t>
            </w:r>
          </w:p>
        </w:tc>
        <w:tc>
          <w:tcPr>
            <w:tcW w:w="19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FE6FEF0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20.1</w:t>
            </w:r>
          </w:p>
        </w:tc>
      </w:tr>
      <w:tr w:rsidR="00977002" w:rsidRPr="007D6EE1" w14:paraId="3036D563" w14:textId="77777777" w:rsidTr="007D6EE1">
        <w:tc>
          <w:tcPr>
            <w:tcW w:w="1542" w:type="dxa"/>
            <w:shd w:val="clear" w:color="auto" w:fill="auto"/>
          </w:tcPr>
          <w:p w14:paraId="36A42BF9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D6EE1">
              <w:rPr>
                <w:sz w:val="18"/>
              </w:rPr>
              <w:t>2002</w:t>
            </w:r>
          </w:p>
        </w:tc>
        <w:tc>
          <w:tcPr>
            <w:tcW w:w="1983" w:type="dxa"/>
            <w:shd w:val="clear" w:color="auto" w:fill="auto"/>
            <w:vAlign w:val="bottom"/>
          </w:tcPr>
          <w:p w14:paraId="5337BBBC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19.4</w:t>
            </w:r>
          </w:p>
        </w:tc>
        <w:tc>
          <w:tcPr>
            <w:tcW w:w="1900" w:type="dxa"/>
            <w:shd w:val="clear" w:color="auto" w:fill="auto"/>
            <w:vAlign w:val="bottom"/>
          </w:tcPr>
          <w:p w14:paraId="1C29F1B1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32.3</w:t>
            </w:r>
          </w:p>
        </w:tc>
        <w:tc>
          <w:tcPr>
            <w:tcW w:w="1945" w:type="dxa"/>
            <w:shd w:val="clear" w:color="auto" w:fill="auto"/>
            <w:vAlign w:val="bottom"/>
          </w:tcPr>
          <w:p w14:paraId="1029D757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23.2</w:t>
            </w:r>
          </w:p>
        </w:tc>
      </w:tr>
      <w:tr w:rsidR="00977002" w:rsidRPr="007D6EE1" w14:paraId="4BB603D0" w14:textId="77777777" w:rsidTr="007D6EE1">
        <w:tc>
          <w:tcPr>
            <w:tcW w:w="1542" w:type="dxa"/>
            <w:shd w:val="clear" w:color="auto" w:fill="auto"/>
          </w:tcPr>
          <w:p w14:paraId="42A4F3F5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D6EE1">
              <w:rPr>
                <w:sz w:val="18"/>
              </w:rPr>
              <w:t>2007</w:t>
            </w:r>
          </w:p>
        </w:tc>
        <w:tc>
          <w:tcPr>
            <w:tcW w:w="1983" w:type="dxa"/>
            <w:shd w:val="clear" w:color="auto" w:fill="auto"/>
            <w:vAlign w:val="bottom"/>
          </w:tcPr>
          <w:p w14:paraId="4D2FD24C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26.8</w:t>
            </w:r>
          </w:p>
        </w:tc>
        <w:tc>
          <w:tcPr>
            <w:tcW w:w="1900" w:type="dxa"/>
            <w:shd w:val="clear" w:color="auto" w:fill="auto"/>
            <w:vAlign w:val="bottom"/>
          </w:tcPr>
          <w:p w14:paraId="3EA394B6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41.9</w:t>
            </w:r>
          </w:p>
        </w:tc>
        <w:tc>
          <w:tcPr>
            <w:tcW w:w="1945" w:type="dxa"/>
            <w:shd w:val="clear" w:color="auto" w:fill="auto"/>
            <w:vAlign w:val="bottom"/>
          </w:tcPr>
          <w:p w14:paraId="248CE18F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34.4</w:t>
            </w:r>
          </w:p>
        </w:tc>
      </w:tr>
      <w:tr w:rsidR="00977002" w:rsidRPr="007D6EE1" w14:paraId="7E7D563A" w14:textId="77777777" w:rsidTr="007D6EE1">
        <w:tc>
          <w:tcPr>
            <w:tcW w:w="1542" w:type="dxa"/>
            <w:shd w:val="clear" w:color="auto" w:fill="auto"/>
          </w:tcPr>
          <w:p w14:paraId="20BD2CBD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D6EE1">
              <w:rPr>
                <w:sz w:val="18"/>
              </w:rPr>
              <w:t>2010</w:t>
            </w:r>
          </w:p>
        </w:tc>
        <w:tc>
          <w:tcPr>
            <w:tcW w:w="1983" w:type="dxa"/>
            <w:shd w:val="clear" w:color="auto" w:fill="auto"/>
            <w:vAlign w:val="bottom"/>
          </w:tcPr>
          <w:p w14:paraId="146A10E6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28.6</w:t>
            </w:r>
          </w:p>
        </w:tc>
        <w:tc>
          <w:tcPr>
            <w:tcW w:w="1900" w:type="dxa"/>
            <w:shd w:val="clear" w:color="auto" w:fill="auto"/>
            <w:vAlign w:val="bottom"/>
          </w:tcPr>
          <w:p w14:paraId="441710E9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25.8</w:t>
            </w:r>
          </w:p>
        </w:tc>
        <w:tc>
          <w:tcPr>
            <w:tcW w:w="1945" w:type="dxa"/>
            <w:shd w:val="clear" w:color="auto" w:fill="auto"/>
            <w:vAlign w:val="bottom"/>
          </w:tcPr>
          <w:p w14:paraId="43F08DD1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27.2</w:t>
            </w:r>
          </w:p>
        </w:tc>
      </w:tr>
      <w:tr w:rsidR="00977002" w:rsidRPr="007D6EE1" w14:paraId="712B7A9C" w14:textId="77777777" w:rsidTr="007D6EE1">
        <w:tc>
          <w:tcPr>
            <w:tcW w:w="1542" w:type="dxa"/>
            <w:shd w:val="clear" w:color="auto" w:fill="auto"/>
          </w:tcPr>
          <w:p w14:paraId="2961DDF7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D6EE1">
              <w:rPr>
                <w:sz w:val="18"/>
              </w:rPr>
              <w:t>2015</w:t>
            </w:r>
          </w:p>
        </w:tc>
        <w:tc>
          <w:tcPr>
            <w:tcW w:w="1983" w:type="dxa"/>
            <w:shd w:val="clear" w:color="auto" w:fill="auto"/>
            <w:vAlign w:val="bottom"/>
          </w:tcPr>
          <w:p w14:paraId="2A8D1FFA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31.0</w:t>
            </w:r>
          </w:p>
        </w:tc>
        <w:tc>
          <w:tcPr>
            <w:tcW w:w="1900" w:type="dxa"/>
            <w:shd w:val="clear" w:color="auto" w:fill="auto"/>
            <w:vAlign w:val="bottom"/>
          </w:tcPr>
          <w:p w14:paraId="03108C18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30.0</w:t>
            </w:r>
          </w:p>
        </w:tc>
        <w:tc>
          <w:tcPr>
            <w:tcW w:w="1945" w:type="dxa"/>
            <w:shd w:val="clear" w:color="auto" w:fill="auto"/>
            <w:vAlign w:val="bottom"/>
          </w:tcPr>
          <w:p w14:paraId="2CDB3921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31.0</w:t>
            </w:r>
          </w:p>
        </w:tc>
      </w:tr>
      <w:tr w:rsidR="007D6EE1" w:rsidRPr="007D6EE1" w14:paraId="79A91EB8" w14:textId="77777777" w:rsidTr="007D6EE1">
        <w:tc>
          <w:tcPr>
            <w:tcW w:w="1542" w:type="dxa"/>
            <w:shd w:val="clear" w:color="auto" w:fill="auto"/>
          </w:tcPr>
          <w:p w14:paraId="2C0B986D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D6EE1">
              <w:rPr>
                <w:sz w:val="18"/>
              </w:rPr>
              <w:t>2017</w:t>
            </w:r>
          </w:p>
        </w:tc>
        <w:tc>
          <w:tcPr>
            <w:tcW w:w="1983" w:type="dxa"/>
            <w:shd w:val="clear" w:color="auto" w:fill="auto"/>
            <w:vAlign w:val="bottom"/>
          </w:tcPr>
          <w:p w14:paraId="53E35AD9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31.0</w:t>
            </w:r>
          </w:p>
        </w:tc>
        <w:tc>
          <w:tcPr>
            <w:tcW w:w="1900" w:type="dxa"/>
            <w:shd w:val="clear" w:color="auto" w:fill="auto"/>
            <w:vAlign w:val="bottom"/>
          </w:tcPr>
          <w:p w14:paraId="54211B16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29.0</w:t>
            </w:r>
          </w:p>
        </w:tc>
        <w:tc>
          <w:tcPr>
            <w:tcW w:w="1945" w:type="dxa"/>
            <w:shd w:val="clear" w:color="auto" w:fill="auto"/>
            <w:vAlign w:val="bottom"/>
          </w:tcPr>
          <w:p w14:paraId="1518F62F" w14:textId="77777777" w:rsidR="00977002" w:rsidRPr="007D6EE1" w:rsidRDefault="00977002" w:rsidP="007D6EE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D6EE1">
              <w:rPr>
                <w:sz w:val="18"/>
              </w:rPr>
              <w:t>30.0</w:t>
            </w:r>
          </w:p>
        </w:tc>
      </w:tr>
    </w:tbl>
    <w:p w14:paraId="5A8D4779" w14:textId="07C773A0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spacing w:before="240"/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106.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Women</w:t>
      </w:r>
      <w:r w:rsidR="00585B2C">
        <w:t xml:space="preserve"> </w:t>
      </w:r>
      <w:r w:rsidR="00977002" w:rsidRPr="00236A1C">
        <w:t>currently</w:t>
      </w:r>
      <w:r w:rsidR="00585B2C">
        <w:t xml:space="preserve"> </w:t>
      </w:r>
      <w:r w:rsidR="00977002" w:rsidRPr="00236A1C">
        <w:t>hold</w:t>
      </w:r>
      <w:r w:rsidR="00585B2C">
        <w:t xml:space="preserve"> </w:t>
      </w:r>
      <w:r w:rsidR="00977002" w:rsidRPr="00236A1C">
        <w:t>portfolios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President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Senate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Speaker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Representatives.</w:t>
      </w:r>
      <w:r w:rsidR="003B3F9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current</w:t>
      </w:r>
      <w:r w:rsidR="00585B2C">
        <w:t xml:space="preserve"> </w:t>
      </w:r>
      <w:r w:rsidR="00977002" w:rsidRPr="00236A1C">
        <w:t>Ministers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Planning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Sustainable</w:t>
      </w:r>
      <w:r w:rsidR="00585B2C">
        <w:t xml:space="preserve"> </w:t>
      </w:r>
      <w:r w:rsidR="00977002" w:rsidRPr="00236A1C">
        <w:t>Development,</w:t>
      </w:r>
      <w:r w:rsidR="00585B2C">
        <w:t xml:space="preserve"> </w:t>
      </w:r>
      <w:r w:rsidR="00977002" w:rsidRPr="00236A1C">
        <w:t>Trade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Industry,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Labour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Small</w:t>
      </w:r>
      <w:r w:rsidR="00585B2C">
        <w:t xml:space="preserve"> </w:t>
      </w:r>
      <w:r w:rsidR="00977002" w:rsidRPr="00236A1C">
        <w:t>Enterprise</w:t>
      </w:r>
      <w:r w:rsidR="00585B2C">
        <w:t xml:space="preserve"> </w:t>
      </w:r>
      <w:r w:rsidR="00977002" w:rsidRPr="00236A1C">
        <w:t>Development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Parliamentary</w:t>
      </w:r>
      <w:r w:rsidR="00585B2C">
        <w:t xml:space="preserve"> </w:t>
      </w:r>
      <w:r w:rsidR="00977002" w:rsidRPr="00236A1C">
        <w:t>Secretary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Energy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Energy</w:t>
      </w:r>
      <w:r w:rsidR="00585B2C">
        <w:t xml:space="preserve"> </w:t>
      </w:r>
      <w:r w:rsidR="00977002" w:rsidRPr="00236A1C">
        <w:t>Industries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women.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held</w:t>
      </w:r>
      <w:r w:rsidR="00585B2C">
        <w:t xml:space="preserve"> </w:t>
      </w:r>
      <w:r w:rsidR="00977002" w:rsidRPr="00236A1C">
        <w:t>portfolios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Deputy</w:t>
      </w:r>
      <w:r w:rsidR="00585B2C">
        <w:t xml:space="preserve"> </w:t>
      </w:r>
      <w:r w:rsidR="00977002" w:rsidRPr="00236A1C">
        <w:t>Speaker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Representative;</w:t>
      </w:r>
      <w:r w:rsidR="00585B2C">
        <w:t xml:space="preserve"> </w:t>
      </w:r>
      <w:r w:rsidR="00977002" w:rsidRPr="00236A1C">
        <w:t>Attorney-General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Minister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Finance.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Central</w:t>
      </w:r>
      <w:r w:rsidR="00585B2C">
        <w:t xml:space="preserve"> </w:t>
      </w:r>
      <w:r w:rsidR="00977002" w:rsidRPr="00236A1C">
        <w:t>Statistical</w:t>
      </w:r>
      <w:r w:rsidR="00585B2C">
        <w:t xml:space="preserve"> </w:t>
      </w:r>
      <w:r w:rsidR="00977002" w:rsidRPr="00236A1C">
        <w:t>Office,</w:t>
      </w:r>
      <w:r w:rsidR="00585B2C">
        <w:t xml:space="preserve"> </w:t>
      </w:r>
      <w:r w:rsidR="00977002" w:rsidRPr="00236A1C">
        <w:t>Labour</w:t>
      </w:r>
      <w:r w:rsidR="00585B2C">
        <w:t xml:space="preserve"> </w:t>
      </w:r>
      <w:r w:rsidR="00977002" w:rsidRPr="00236A1C">
        <w:t>Force</w:t>
      </w:r>
      <w:r w:rsidR="00585B2C">
        <w:t xml:space="preserve"> </w:t>
      </w:r>
      <w:r w:rsidR="00977002" w:rsidRPr="00236A1C">
        <w:t>Bulletin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4th</w:t>
      </w:r>
      <w:r w:rsidR="00585B2C">
        <w:t xml:space="preserve"> </w:t>
      </w:r>
      <w:r w:rsidR="00977002" w:rsidRPr="00236A1C">
        <w:t>quarter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2014</w:t>
      </w:r>
      <w:r w:rsidR="00585B2C">
        <w:t xml:space="preserve"> </w:t>
      </w:r>
      <w:r w:rsidR="00977002" w:rsidRPr="00236A1C">
        <w:t>indicated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comprised</w:t>
      </w:r>
      <w:r w:rsidR="00585B2C">
        <w:t xml:space="preserve"> </w:t>
      </w:r>
      <w:r w:rsidR="00977002" w:rsidRPr="00236A1C">
        <w:t>53.67%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professional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technical</w:t>
      </w:r>
      <w:r w:rsidR="00585B2C">
        <w:t xml:space="preserve"> </w:t>
      </w:r>
      <w:r w:rsidR="00977002" w:rsidRPr="00236A1C">
        <w:t>workers.</w:t>
      </w:r>
    </w:p>
    <w:p w14:paraId="6EA46AAA" w14:textId="62523BA7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elections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2010</w:t>
      </w:r>
      <w:r w:rsidR="00585B2C">
        <w:t xml:space="preserve"> </w:t>
      </w:r>
      <w:r w:rsidR="00977002" w:rsidRPr="00236A1C">
        <w:t>produced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first</w:t>
      </w:r>
      <w:r w:rsidR="00585B2C">
        <w:t xml:space="preserve"> </w:t>
      </w:r>
      <w:r w:rsidR="00977002" w:rsidRPr="00236A1C">
        <w:t>female</w:t>
      </w:r>
      <w:r w:rsidR="00585B2C">
        <w:t xml:space="preserve"> </w:t>
      </w:r>
      <w:r w:rsidR="00977002" w:rsidRPr="00236A1C">
        <w:t>Prime</w:t>
      </w:r>
      <w:r w:rsidR="00585B2C">
        <w:t xml:space="preserve"> </w:t>
      </w:r>
      <w:r w:rsidR="00977002" w:rsidRPr="00236A1C">
        <w:t>Minister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2015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Elections</w:t>
      </w:r>
      <w:r w:rsidR="00585B2C">
        <w:t xml:space="preserve"> </w:t>
      </w:r>
      <w:r w:rsidR="00977002" w:rsidRPr="00236A1C">
        <w:t>saw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nomination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38</w:t>
      </w:r>
      <w:r w:rsidR="00585B2C">
        <w:t xml:space="preserve"> </w:t>
      </w:r>
      <w:r w:rsidR="00977002" w:rsidRPr="00236A1C">
        <w:t>female</w:t>
      </w:r>
      <w:r w:rsidR="00585B2C">
        <w:t xml:space="preserve"> </w:t>
      </w:r>
      <w:r w:rsidR="00977002" w:rsidRPr="00236A1C">
        <w:t>candidates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29%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total</w:t>
      </w:r>
      <w:r w:rsidR="00585B2C">
        <w:t xml:space="preserve"> </w:t>
      </w:r>
      <w:r w:rsidR="00977002" w:rsidRPr="00236A1C">
        <w:t>slate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candidates.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continued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strides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woman</w:t>
      </w:r>
      <w:r w:rsidR="00585B2C">
        <w:t xml:space="preserve"> </w:t>
      </w:r>
      <w:r w:rsidR="00977002" w:rsidRPr="00236A1C">
        <w:t>leadership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country</w:t>
      </w:r>
      <w:r w:rsidR="00585B2C">
        <w:t xml:space="preserve"> </w:t>
      </w:r>
      <w:r w:rsidR="00977002" w:rsidRPr="00236A1C">
        <w:t>saw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first</w:t>
      </w:r>
      <w:r w:rsidR="00585B2C">
        <w:t xml:space="preserve"> </w:t>
      </w:r>
      <w:r w:rsidR="00977002" w:rsidRPr="00236A1C">
        <w:t>female</w:t>
      </w:r>
      <w:r w:rsidR="00585B2C">
        <w:t xml:space="preserve"> </w:t>
      </w:r>
      <w:r w:rsidR="00977002" w:rsidRPr="00236A1C">
        <w:t>President,</w:t>
      </w:r>
      <w:r w:rsidR="00585B2C">
        <w:t xml:space="preserve"> </w:t>
      </w:r>
      <w:r w:rsidR="00977002" w:rsidRPr="00236A1C">
        <w:t>Her</w:t>
      </w:r>
      <w:r w:rsidR="00585B2C">
        <w:t xml:space="preserve"> </w:t>
      </w:r>
      <w:r w:rsidR="00977002" w:rsidRPr="00236A1C">
        <w:t>Excellency</w:t>
      </w:r>
      <w:r w:rsidR="00585B2C">
        <w:t xml:space="preserve"> </w:t>
      </w:r>
      <w:r w:rsidR="00977002" w:rsidRPr="00236A1C">
        <w:t>Madam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Paula</w:t>
      </w:r>
      <w:r w:rsidR="00585B2C">
        <w:t xml:space="preserve"> </w:t>
      </w:r>
      <w:r w:rsidR="00977002" w:rsidRPr="00236A1C">
        <w:t>Mae</w:t>
      </w:r>
      <w:r w:rsidR="00585B2C">
        <w:t xml:space="preserve"> </w:t>
      </w:r>
      <w:r w:rsidR="00977002" w:rsidRPr="00236A1C">
        <w:t>Weekes,</w:t>
      </w:r>
      <w:r w:rsidR="00585B2C">
        <w:t xml:space="preserve"> </w:t>
      </w:r>
      <w:r w:rsidR="00977002" w:rsidRPr="00236A1C">
        <w:t>inaugurated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18</w:t>
      </w:r>
      <w:r w:rsidR="00585B2C">
        <w:t xml:space="preserve"> </w:t>
      </w:r>
      <w:proofErr w:type="gramStart"/>
      <w:r w:rsidR="00977002" w:rsidRPr="00236A1C">
        <w:t>March,</w:t>
      </w:r>
      <w:proofErr w:type="gramEnd"/>
      <w:r w:rsidR="00585B2C">
        <w:t xml:space="preserve"> </w:t>
      </w:r>
      <w:r w:rsidR="00977002" w:rsidRPr="00236A1C">
        <w:t>2018.</w:t>
      </w:r>
    </w:p>
    <w:p w14:paraId="58A7E81B" w14:textId="307A63C5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Women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strides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leadership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civil</w:t>
      </w:r>
      <w:r w:rsidR="00585B2C">
        <w:t xml:space="preserve"> </w:t>
      </w:r>
      <w:r w:rsidR="00977002" w:rsidRPr="00236A1C">
        <w:t>society.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March</w:t>
      </w:r>
      <w:r w:rsidR="00585B2C">
        <w:t xml:space="preserve"> </w:t>
      </w:r>
      <w:r w:rsidR="00977002" w:rsidRPr="00236A1C">
        <w:t>2018,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achieved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milestone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presented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candidature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Professor</w:t>
      </w:r>
      <w:r w:rsidR="00585B2C">
        <w:t xml:space="preserve"> </w:t>
      </w:r>
      <w:r w:rsidR="00977002" w:rsidRPr="00236A1C">
        <w:t>Rhoda</w:t>
      </w:r>
      <w:r w:rsidR="00585B2C">
        <w:t xml:space="preserve"> </w:t>
      </w:r>
      <w:r w:rsidR="00977002" w:rsidRPr="00236A1C">
        <w:t>Reddock,</w:t>
      </w:r>
      <w:r w:rsidR="00585B2C">
        <w:t xml:space="preserve"> </w:t>
      </w:r>
      <w:r w:rsidR="00977002" w:rsidRPr="00236A1C">
        <w:t>Professor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Gender,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Change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Development,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University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West</w:t>
      </w:r>
      <w:r w:rsidR="00585B2C">
        <w:t xml:space="preserve"> </w:t>
      </w:r>
      <w:r w:rsidR="00977002" w:rsidRPr="00236A1C">
        <w:t>Indies,</w:t>
      </w:r>
      <w:r w:rsidR="00585B2C">
        <w:t xml:space="preserve"> </w:t>
      </w:r>
      <w:r w:rsidR="00977002" w:rsidRPr="00236A1C">
        <w:t>St.</w:t>
      </w:r>
      <w:r w:rsidR="00585B2C">
        <w:t xml:space="preserve"> </w:t>
      </w:r>
      <w:r w:rsidR="00977002" w:rsidRPr="00236A1C">
        <w:t>Augustine</w:t>
      </w:r>
      <w:r w:rsidR="00585B2C">
        <w:t xml:space="preserve"> </w:t>
      </w:r>
      <w:r w:rsidR="00977002" w:rsidRPr="00236A1C">
        <w:t>Campus,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membership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Elimination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(CEDAW).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first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becoming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party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Convention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1990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country</w:t>
      </w:r>
      <w:r w:rsidR="00585B2C">
        <w:t xml:space="preserve"> </w:t>
      </w:r>
      <w:r w:rsidR="00977002" w:rsidRPr="00236A1C">
        <w:t>presented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candidate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Committee.</w:t>
      </w:r>
      <w:r w:rsidR="00585B2C">
        <w:t xml:space="preserve"> </w:t>
      </w:r>
      <w:r w:rsidR="00977002" w:rsidRPr="00236A1C">
        <w:t>Professor</w:t>
      </w:r>
      <w:r w:rsidR="00585B2C">
        <w:t xml:space="preserve"> </w:t>
      </w:r>
      <w:r w:rsidR="00977002" w:rsidRPr="00236A1C">
        <w:t>Reddock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later</w:t>
      </w:r>
      <w:r w:rsidR="00585B2C">
        <w:t xml:space="preserve"> </w:t>
      </w:r>
      <w:r w:rsidR="00977002" w:rsidRPr="00236A1C">
        <w:t>elected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Member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United</w:t>
      </w:r>
      <w:r w:rsidR="00585B2C">
        <w:t xml:space="preserve"> </w:t>
      </w:r>
      <w:r w:rsidR="00977002" w:rsidRPr="00236A1C">
        <w:t>Nations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Elimination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Discrimination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(CEDAW)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period</w:t>
      </w:r>
      <w:r w:rsidR="00585B2C">
        <w:t xml:space="preserve"> </w:t>
      </w:r>
      <w:r w:rsidR="00977002" w:rsidRPr="00236A1C">
        <w:t>2019</w:t>
      </w:r>
      <w:r w:rsidR="003B3F9C">
        <w:t>–</w:t>
      </w:r>
      <w:r w:rsidR="00977002" w:rsidRPr="00236A1C">
        <w:t>2022.</w:t>
      </w:r>
    </w:p>
    <w:p w14:paraId="3C802867" w14:textId="7A8183DB" w:rsidR="00977002" w:rsidRPr="00236A1C" w:rsidRDefault="00977002" w:rsidP="007D6EE1">
      <w:pPr>
        <w:pStyle w:val="H1G"/>
      </w:pPr>
      <w:r w:rsidRPr="00236A1C">
        <w:tab/>
        <w:t>D.</w:t>
      </w:r>
      <w:r w:rsidRPr="00236A1C">
        <w:tab/>
        <w:t>Violence</w:t>
      </w:r>
      <w:r w:rsidR="00585B2C">
        <w:t xml:space="preserve"> </w:t>
      </w:r>
      <w:r w:rsidRPr="00236A1C">
        <w:t>against</w:t>
      </w:r>
      <w:r w:rsidR="00585B2C">
        <w:t xml:space="preserve"> </w:t>
      </w:r>
      <w:r w:rsidRPr="00236A1C">
        <w:t>women,</w:t>
      </w:r>
      <w:r w:rsidR="00585B2C">
        <w:t xml:space="preserve"> </w:t>
      </w:r>
      <w:r w:rsidRPr="00236A1C">
        <w:t>including</w:t>
      </w:r>
      <w:r w:rsidR="00585B2C">
        <w:t xml:space="preserve"> </w:t>
      </w:r>
      <w:r w:rsidRPr="00236A1C">
        <w:t>sexual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domestic</w:t>
      </w:r>
      <w:r w:rsidR="00585B2C">
        <w:t xml:space="preserve"> </w:t>
      </w:r>
      <w:r w:rsidRPr="00236A1C">
        <w:t>violence</w:t>
      </w:r>
      <w:r w:rsidR="00585B2C">
        <w:t xml:space="preserve"> </w:t>
      </w:r>
      <w:r w:rsidR="003733EA">
        <w:br/>
      </w:r>
      <w:r w:rsidRPr="00236A1C">
        <w:t>(arts.</w:t>
      </w:r>
      <w:r w:rsidR="00585B2C">
        <w:t xml:space="preserve"> </w:t>
      </w:r>
      <w:r w:rsidRPr="00236A1C">
        <w:t>2,</w:t>
      </w:r>
      <w:r w:rsidR="003733EA">
        <w:t xml:space="preserve"> </w:t>
      </w:r>
      <w:r w:rsidRPr="00236A1C">
        <w:t>3,</w:t>
      </w:r>
      <w:r w:rsidR="003733EA">
        <w:t xml:space="preserve"> </w:t>
      </w:r>
      <w:r w:rsidRPr="00236A1C">
        <w:t>6,</w:t>
      </w:r>
      <w:r w:rsidR="003733EA">
        <w:t xml:space="preserve"> </w:t>
      </w:r>
      <w:r w:rsidRPr="00236A1C">
        <w:t>7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26)</w:t>
      </w:r>
    </w:p>
    <w:p w14:paraId="05F398B0" w14:textId="65740F43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several</w:t>
      </w:r>
      <w:r w:rsidR="00585B2C">
        <w:t xml:space="preserve"> </w:t>
      </w:r>
      <w:r w:rsidR="00977002" w:rsidRPr="00236A1C">
        <w:t>pieces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outline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procedures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adopted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regards</w:t>
      </w:r>
      <w:r w:rsidR="00585B2C">
        <w:t xml:space="preserve"> </w:t>
      </w:r>
      <w:r w:rsidR="00977002" w:rsidRPr="00236A1C">
        <w:t>investigation,</w:t>
      </w:r>
      <w:r w:rsidR="00585B2C">
        <w:t xml:space="preserve"> </w:t>
      </w:r>
      <w:proofErr w:type="gramStart"/>
      <w:r w:rsidR="00977002" w:rsidRPr="00236A1C">
        <w:t>prosecution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sanctions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gender-based</w:t>
      </w:r>
      <w:r w:rsidR="00585B2C">
        <w:t xml:space="preserve"> </w:t>
      </w:r>
      <w:r w:rsidR="00977002" w:rsidRPr="00236A1C">
        <w:t>violence,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femicide.</w:t>
      </w:r>
    </w:p>
    <w:p w14:paraId="2EA3E9D0" w14:textId="52320EF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110.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45:56</w:t>
      </w:r>
      <w:r w:rsidR="00585B2C">
        <w:t xml:space="preserve"> </w:t>
      </w:r>
      <w:r w:rsidR="00977002" w:rsidRPr="00236A1C">
        <w:t>(as</w:t>
      </w:r>
      <w:r w:rsidR="00585B2C">
        <w:t xml:space="preserve"> </w:t>
      </w:r>
      <w:r w:rsidR="00977002" w:rsidRPr="00236A1C">
        <w:t>amended)</w:t>
      </w:r>
      <w:r w:rsidR="00585B2C">
        <w:t xml:space="preserve"> </w:t>
      </w:r>
      <w:r w:rsidR="00977002" w:rsidRPr="00236A1C">
        <w:t>(DVA)</w:t>
      </w:r>
      <w:r w:rsidR="00585B2C">
        <w:t xml:space="preserve"> </w:t>
      </w:r>
      <w:r w:rsidR="00977002" w:rsidRPr="00236A1C">
        <w:t>specifically</w:t>
      </w:r>
      <w:r w:rsidR="00585B2C">
        <w:t xml:space="preserve"> </w:t>
      </w:r>
      <w:r w:rsidR="00977002" w:rsidRPr="00236A1C">
        <w:t>protects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3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DVA</w:t>
      </w:r>
      <w:r w:rsidR="00585B2C">
        <w:t xml:space="preserve"> </w:t>
      </w:r>
      <w:r w:rsidR="00977002" w:rsidRPr="00236A1C">
        <w:t>defines</w:t>
      </w:r>
      <w:r w:rsidR="00585B2C">
        <w:t xml:space="preserve"> </w:t>
      </w:r>
      <w:r w:rsidR="003B3F9C">
        <w:t>“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3B3F9C">
        <w:t>”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physical,</w:t>
      </w:r>
      <w:r w:rsidR="00585B2C">
        <w:t xml:space="preserve"> </w:t>
      </w:r>
      <w:r w:rsidR="00977002" w:rsidRPr="00236A1C">
        <w:t>sexual,</w:t>
      </w:r>
      <w:r w:rsidR="00585B2C">
        <w:t xml:space="preserve"> </w:t>
      </w:r>
      <w:proofErr w:type="gramStart"/>
      <w:r w:rsidR="00977002" w:rsidRPr="00236A1C">
        <w:t>emotional</w:t>
      </w:r>
      <w:proofErr w:type="gramEnd"/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psychological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financial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spouse,</w:t>
      </w:r>
      <w:r w:rsidR="00585B2C">
        <w:t xml:space="preserve"> </w:t>
      </w:r>
      <w:r w:rsidR="00977002" w:rsidRPr="00236A1C">
        <w:t>child,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member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household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dependent.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3</w:t>
      </w:r>
      <w:r w:rsidR="00585B2C">
        <w:t xml:space="preserve"> </w:t>
      </w:r>
      <w:r w:rsidR="00977002" w:rsidRPr="00236A1C">
        <w:t>goes</w:t>
      </w:r>
      <w:r w:rsidR="00585B2C">
        <w:t xml:space="preserve"> </w:t>
      </w:r>
      <w:r w:rsidR="00977002" w:rsidRPr="00236A1C">
        <w:t>further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identify</w:t>
      </w:r>
      <w:r w:rsidR="00585B2C">
        <w:t xml:space="preserve"> </w:t>
      </w:r>
      <w:r w:rsidR="00977002" w:rsidRPr="00236A1C">
        <w:t>emotional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psychological</w:t>
      </w:r>
      <w:r w:rsidR="00585B2C">
        <w:t xml:space="preserve"> </w:t>
      </w:r>
      <w:r w:rsidR="00977002" w:rsidRPr="00236A1C">
        <w:t>abuse,</w:t>
      </w:r>
      <w:r w:rsidR="00585B2C">
        <w:t xml:space="preserve"> </w:t>
      </w:r>
      <w:r w:rsidR="00977002" w:rsidRPr="00236A1C">
        <w:t>financial</w:t>
      </w:r>
      <w:r w:rsidR="00585B2C">
        <w:t xml:space="preserve"> </w:t>
      </w:r>
      <w:r w:rsidR="00977002" w:rsidRPr="00236A1C">
        <w:t>abuse,</w:t>
      </w:r>
      <w:r w:rsidR="00585B2C">
        <w:t xml:space="preserve"> </w:t>
      </w:r>
      <w:r w:rsidR="00977002" w:rsidRPr="00236A1C">
        <w:t>physical</w:t>
      </w:r>
      <w:r w:rsidR="00585B2C">
        <w:t xml:space="preserve"> </w:t>
      </w:r>
      <w:proofErr w:type="gramStart"/>
      <w:r w:rsidR="00977002" w:rsidRPr="00236A1C">
        <w:t>abuse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abuse,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four</w:t>
      </w:r>
      <w:r w:rsidR="00585B2C">
        <w:t xml:space="preserve"> </w:t>
      </w:r>
      <w:r w:rsidR="00977002" w:rsidRPr="00236A1C">
        <w:t>types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constitute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offensive</w:t>
      </w:r>
      <w:r w:rsidR="00585B2C">
        <w:t xml:space="preserve"> </w:t>
      </w:r>
      <w:r w:rsidR="00977002" w:rsidRPr="00236A1C">
        <w:t>act.</w:t>
      </w:r>
    </w:p>
    <w:p w14:paraId="7A58910E" w14:textId="674160F9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</w:t>
      </w:r>
      <w:r w:rsidR="00585B2C">
        <w:t xml:space="preserve"> </w:t>
      </w:r>
      <w:r w:rsidR="00977002" w:rsidRPr="00236A1C">
        <w:t>commonly</w:t>
      </w:r>
      <w:r w:rsidR="00585B2C">
        <w:t xml:space="preserve"> </w:t>
      </w:r>
      <w:r w:rsidR="00977002" w:rsidRPr="00236A1C">
        <w:t>accessed</w:t>
      </w:r>
      <w:r w:rsidR="00585B2C">
        <w:t xml:space="preserve"> </w:t>
      </w:r>
      <w:r w:rsidR="00977002" w:rsidRPr="00236A1C">
        <w:t>remedy</w:t>
      </w:r>
      <w:r w:rsidR="00585B2C">
        <w:t xml:space="preserve"> </w:t>
      </w:r>
      <w:r w:rsidR="00977002" w:rsidRPr="00236A1C">
        <w:t>available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victim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makes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complaint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Act.</w:t>
      </w:r>
      <w:r w:rsidR="00585B2C">
        <w:t xml:space="preserve"> </w:t>
      </w:r>
      <w:r w:rsidR="00977002" w:rsidRPr="00236A1C">
        <w:t>Once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mentioned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3,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sentenced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appropriate</w:t>
      </w:r>
      <w:r w:rsidR="00585B2C">
        <w:t xml:space="preserve"> </w:t>
      </w:r>
      <w:r w:rsidR="00977002" w:rsidRPr="00236A1C">
        <w:t>punishments,</w:t>
      </w:r>
      <w:r w:rsidR="00585B2C">
        <w:t xml:space="preserve"> </w:t>
      </w:r>
      <w:r w:rsidR="00977002" w:rsidRPr="00236A1C">
        <w:t>albeit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fine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imprisonment,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Summary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11:02,</w:t>
      </w:r>
      <w:r w:rsidR="00585B2C">
        <w:t xml:space="preserve"> </w:t>
      </w:r>
      <w:r w:rsidR="00977002" w:rsidRPr="00236A1C">
        <w:t>Malicious</w:t>
      </w:r>
      <w:r w:rsidR="00585B2C">
        <w:t xml:space="preserve"> </w:t>
      </w:r>
      <w:r w:rsidR="00977002" w:rsidRPr="00236A1C">
        <w:t>Damage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11:06,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11:28</w:t>
      </w:r>
      <w:r w:rsidR="00585B2C">
        <w:t xml:space="preserve"> </w:t>
      </w:r>
      <w:r w:rsidR="00977002" w:rsidRPr="00236A1C">
        <w:t>(as</w:t>
      </w:r>
      <w:r w:rsidR="00585B2C">
        <w:t xml:space="preserve"> </w:t>
      </w:r>
      <w:r w:rsidR="00977002" w:rsidRPr="00236A1C">
        <w:lastRenderedPageBreak/>
        <w:t>amended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2012),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11:28</w:t>
      </w:r>
      <w:r w:rsidR="00585B2C">
        <w:t xml:space="preserve"> </w:t>
      </w:r>
      <w:r w:rsidR="00977002" w:rsidRPr="00236A1C">
        <w:t>(as</w:t>
      </w:r>
      <w:r w:rsidR="00585B2C">
        <w:t xml:space="preserve"> </w:t>
      </w:r>
      <w:r w:rsidR="00977002" w:rsidRPr="00236A1C">
        <w:t>amended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2012)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2012,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46:01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referred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DVA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pieces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used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tandem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prosecute</w:t>
      </w:r>
      <w:r w:rsidR="00585B2C">
        <w:t xml:space="preserve"> </w:t>
      </w:r>
      <w:r w:rsidR="00977002" w:rsidRPr="00236A1C">
        <w:t>offenders.</w:t>
      </w:r>
    </w:p>
    <w:p w14:paraId="5F1C7964" w14:textId="0ED39D2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Although</w:t>
      </w:r>
      <w:r w:rsidR="00585B2C">
        <w:t xml:space="preserve"> </w:t>
      </w:r>
      <w:r w:rsidR="003B3F9C">
        <w:t>“</w:t>
      </w:r>
      <w:r w:rsidR="00977002" w:rsidRPr="00236A1C">
        <w:t>femicide</w:t>
      </w:r>
      <w:r w:rsidR="003B3F9C">
        <w:t>”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expressly</w:t>
      </w:r>
      <w:r w:rsidR="00585B2C">
        <w:t xml:space="preserve"> </w:t>
      </w:r>
      <w:r w:rsidR="00977002" w:rsidRPr="00236A1C">
        <w:t>defined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specific</w:t>
      </w:r>
      <w:r w:rsidR="00585B2C">
        <w:t xml:space="preserve"> </w:t>
      </w:r>
      <w:r w:rsidR="00977002" w:rsidRPr="00236A1C">
        <w:t>piece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definition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3B3F9C">
        <w:t>“</w:t>
      </w:r>
      <w:r w:rsidR="00977002" w:rsidRPr="00236A1C">
        <w:t>femicide</w:t>
      </w:r>
      <w:r w:rsidR="003B3F9C">
        <w:t>”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discernible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9(2)(a)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2006.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9(2)(a)</w:t>
      </w:r>
      <w:r w:rsidR="00585B2C">
        <w:t xml:space="preserve"> </w:t>
      </w:r>
      <w:r w:rsidR="00977002" w:rsidRPr="00236A1C">
        <w:t>defines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3B3F9C">
        <w:t>“</w:t>
      </w:r>
      <w:r w:rsidR="00977002" w:rsidRPr="00236A1C">
        <w:t>genocide</w:t>
      </w:r>
      <w:r w:rsidR="003B3F9C">
        <w:t>”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acts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intent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destroy,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whole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part,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national,</w:t>
      </w:r>
      <w:r w:rsidR="00585B2C">
        <w:t xml:space="preserve"> </w:t>
      </w:r>
      <w:r w:rsidR="00977002" w:rsidRPr="00236A1C">
        <w:t>ethnical,</w:t>
      </w:r>
      <w:r w:rsidR="00585B2C">
        <w:t xml:space="preserve"> </w:t>
      </w:r>
      <w:proofErr w:type="gramStart"/>
      <w:r w:rsidR="00977002" w:rsidRPr="00236A1C">
        <w:t>racial</w:t>
      </w:r>
      <w:proofErr w:type="gramEnd"/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religious</w:t>
      </w:r>
      <w:r w:rsidR="00585B2C">
        <w:t xml:space="preserve"> </w:t>
      </w:r>
      <w:r w:rsidR="00977002" w:rsidRPr="00236A1C">
        <w:t>group,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killing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group.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3B3F9C">
        <w:t>“</w:t>
      </w:r>
      <w:r w:rsidR="00977002" w:rsidRPr="00236A1C">
        <w:t>femicide</w:t>
      </w:r>
      <w:r w:rsidR="003B3F9C">
        <w:t>”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defined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violent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based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gender,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identified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3B3F9C">
        <w:t>“</w:t>
      </w:r>
      <w:r w:rsidR="00977002" w:rsidRPr="00236A1C">
        <w:t>group</w:t>
      </w:r>
      <w:r w:rsidR="003B3F9C">
        <w:t>”</w:t>
      </w:r>
      <w:r w:rsidR="00977002" w:rsidRPr="00236A1C">
        <w:t>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violent</w:t>
      </w:r>
      <w:r w:rsidR="00585B2C">
        <w:t xml:space="preserve"> </w:t>
      </w:r>
      <w:r w:rsidR="00977002" w:rsidRPr="00236A1C">
        <w:t>killing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people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basis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offence.</w:t>
      </w:r>
    </w:p>
    <w:p w14:paraId="6269D43B" w14:textId="35E4350A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Security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equipped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Procedural</w:t>
      </w:r>
      <w:r w:rsidR="00585B2C">
        <w:t xml:space="preserve"> </w:t>
      </w:r>
      <w:r w:rsidR="00977002" w:rsidRPr="00236A1C">
        <w:t>Manual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Manual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guide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called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respond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investigate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complaint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violence,</w:t>
      </w:r>
      <w:r w:rsidR="00585B2C">
        <w:t xml:space="preserve"> </w:t>
      </w:r>
      <w:r w:rsidR="00977002" w:rsidRPr="00236A1C">
        <w:t>whether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complaint</w:t>
      </w:r>
      <w:r w:rsidR="00585B2C">
        <w:t xml:space="preserve"> </w:t>
      </w:r>
      <w:r w:rsidR="00977002" w:rsidRPr="00236A1C">
        <w:t>emanated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alleged</w:t>
      </w:r>
      <w:r w:rsidR="00585B2C">
        <w:t xml:space="preserve"> </w:t>
      </w:r>
      <w:r w:rsidR="00977002" w:rsidRPr="00236A1C">
        <w:t>victim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violence,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witness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violence,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personnel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agencies.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Manual</w:t>
      </w:r>
      <w:r w:rsidR="00585B2C">
        <w:t xml:space="preserve"> </w:t>
      </w:r>
      <w:r w:rsidR="00977002" w:rsidRPr="00236A1C">
        <w:t>assists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ranks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proofErr w:type="gramStart"/>
      <w:r w:rsidR="00977002" w:rsidRPr="00236A1C">
        <w:t>effectively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sensitively</w:t>
      </w:r>
      <w:r w:rsidR="00585B2C">
        <w:t xml:space="preserve"> </w:t>
      </w:r>
      <w:r w:rsidR="00977002" w:rsidRPr="00236A1C">
        <w:t>respond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reports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take</w:t>
      </w:r>
      <w:r w:rsidR="00585B2C">
        <w:t xml:space="preserve"> </w:t>
      </w:r>
      <w:r w:rsidR="00977002" w:rsidRPr="00236A1C">
        <w:t>appropriate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procedure</w:t>
      </w:r>
      <w:r w:rsidR="00585B2C">
        <w:t xml:space="preserve"> </w:t>
      </w:r>
      <w:r w:rsidR="00977002" w:rsidRPr="00236A1C">
        <w:t>measures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prosecute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suspect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protect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victim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violence.</w:t>
      </w:r>
    </w:p>
    <w:p w14:paraId="10FFD2A6" w14:textId="6CEF08B2" w:rsidR="00977002" w:rsidRPr="00236A1C" w:rsidRDefault="00977002" w:rsidP="007D6EE1">
      <w:pPr>
        <w:pStyle w:val="H23G"/>
      </w:pPr>
      <w:r w:rsidRPr="00236A1C">
        <w:tab/>
      </w:r>
      <w:r w:rsidRPr="00236A1C">
        <w:tab/>
        <w:t>Disaggregated</w:t>
      </w:r>
      <w:r w:rsidR="00585B2C">
        <w:t xml:space="preserve"> </w:t>
      </w:r>
      <w:r w:rsidRPr="00236A1C">
        <w:t>data</w:t>
      </w:r>
    </w:p>
    <w:p w14:paraId="4140DD68" w14:textId="6F15E44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Data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Problem</w:t>
      </w:r>
      <w:r w:rsidR="00585B2C">
        <w:t xml:space="preserve"> </w:t>
      </w:r>
      <w:r w:rsidR="00977002" w:rsidRPr="00236A1C">
        <w:t>Analysis</w:t>
      </w:r>
      <w:r w:rsidR="00585B2C">
        <w:t xml:space="preserve"> </w:t>
      </w:r>
      <w:r w:rsidR="00977002" w:rsidRPr="00236A1C">
        <w:t>(CAPA)</w:t>
      </w:r>
      <w:r w:rsidR="00585B2C">
        <w:t xml:space="preserve"> </w:t>
      </w:r>
      <w:r w:rsidR="00977002" w:rsidRPr="00236A1C">
        <w:t>Branch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(TTPS)</w:t>
      </w:r>
      <w:r w:rsidR="00585B2C">
        <w:t xml:space="preserve"> </w:t>
      </w:r>
      <w:r w:rsidR="00977002" w:rsidRPr="00236A1C">
        <w:t>recorded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total</w:t>
      </w:r>
      <w:r w:rsidR="00585B2C">
        <w:t xml:space="preserve"> </w:t>
      </w:r>
      <w:r w:rsidR="00977002" w:rsidRPr="00236A1C">
        <w:t>number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girls</w:t>
      </w:r>
      <w:r w:rsidR="00585B2C">
        <w:t xml:space="preserve"> </w:t>
      </w:r>
      <w:r w:rsidR="00977002" w:rsidRPr="00236A1C">
        <w:t>killed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47.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regards,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Reports,</w:t>
      </w:r>
      <w:r w:rsidR="00585B2C">
        <w:t xml:space="preserve"> </w:t>
      </w:r>
      <w:r w:rsidR="00977002" w:rsidRPr="00236A1C">
        <w:t>TTPS</w:t>
      </w:r>
      <w:r w:rsidR="00585B2C">
        <w:t xml:space="preserve"> </w:t>
      </w:r>
      <w:r w:rsidR="00977002" w:rsidRPr="00236A1C">
        <w:t>Data</w:t>
      </w:r>
      <w:r w:rsidR="00585B2C">
        <w:t xml:space="preserve"> </w:t>
      </w:r>
      <w:r w:rsidR="00977002" w:rsidRPr="00236A1C">
        <w:t>shows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3B3F9C">
        <w:t>‘</w:t>
      </w:r>
      <w:r w:rsidR="00977002" w:rsidRPr="00236A1C">
        <w:t>Assault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Beating</w:t>
      </w:r>
      <w:r w:rsidR="003B3F9C">
        <w:t>’</w:t>
      </w:r>
      <w:r w:rsidR="00585B2C">
        <w:t xml:space="preserve"> </w:t>
      </w:r>
      <w:r w:rsidR="00977002" w:rsidRPr="00236A1C">
        <w:t>accounted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58%</w:t>
      </w:r>
      <w:r w:rsidR="00585B2C">
        <w:t xml:space="preserve"> </w:t>
      </w:r>
      <w:r w:rsidR="00977002" w:rsidRPr="00236A1C">
        <w:t>(533)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reported</w:t>
      </w:r>
      <w:r w:rsidR="00585B2C">
        <w:t xml:space="preserve"> </w:t>
      </w:r>
      <w:r w:rsidR="00977002" w:rsidRPr="00236A1C">
        <w:t>offences,</w:t>
      </w:r>
      <w:r w:rsidR="00585B2C">
        <w:t xml:space="preserve"> </w:t>
      </w:r>
      <w:r w:rsidR="003B3F9C">
        <w:t>‘</w:t>
      </w:r>
      <w:r w:rsidR="00977002" w:rsidRPr="00236A1C">
        <w:t>Threats</w:t>
      </w:r>
      <w:r w:rsidR="003B3F9C">
        <w:t>’</w:t>
      </w:r>
      <w:r w:rsidR="00585B2C">
        <w:t xml:space="preserve"> </w:t>
      </w:r>
      <w:r w:rsidR="00977002" w:rsidRPr="00236A1C">
        <w:t>24%</w:t>
      </w:r>
      <w:r w:rsidR="00585B2C">
        <w:t xml:space="preserve"> </w:t>
      </w:r>
      <w:r w:rsidR="00977002" w:rsidRPr="00236A1C">
        <w:t>(233)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3B3F9C">
        <w:t>‘</w:t>
      </w:r>
      <w:r w:rsidR="00977002" w:rsidRPr="00236A1C">
        <w:t>Breach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Order</w:t>
      </w:r>
      <w:r w:rsidR="003B3F9C">
        <w:t>’</w:t>
      </w:r>
      <w:r w:rsidR="00585B2C">
        <w:t xml:space="preserve"> </w:t>
      </w:r>
      <w:r w:rsidR="00977002" w:rsidRPr="00236A1C">
        <w:t>12%</w:t>
      </w:r>
      <w:r w:rsidR="00585B2C">
        <w:t xml:space="preserve"> </w:t>
      </w:r>
      <w:r w:rsidR="00977002" w:rsidRPr="00236A1C">
        <w:t>(115).</w:t>
      </w:r>
      <w:r w:rsidR="003733EA">
        <w:t xml:space="preserve"> </w:t>
      </w:r>
      <w:r w:rsidR="00977002" w:rsidRPr="00236A1C">
        <w:t>Verbal</w:t>
      </w:r>
      <w:r w:rsidR="00585B2C">
        <w:t xml:space="preserve"> </w:t>
      </w:r>
      <w:r w:rsidR="00977002" w:rsidRPr="00236A1C">
        <w:t>Abuse,</w:t>
      </w:r>
      <w:r w:rsidR="00585B2C">
        <w:t xml:space="preserve"> </w:t>
      </w:r>
      <w:r w:rsidR="00977002" w:rsidRPr="00236A1C">
        <w:t>Psychological</w:t>
      </w:r>
      <w:r w:rsidR="00585B2C">
        <w:t xml:space="preserve"> </w:t>
      </w:r>
      <w:r w:rsidR="00977002" w:rsidRPr="00236A1C">
        <w:t>abuse,</w:t>
      </w:r>
      <w:r w:rsidR="00585B2C">
        <w:t xml:space="preserve"> </w:t>
      </w:r>
      <w:r w:rsidR="00977002" w:rsidRPr="00236A1C">
        <w:t>Malicious</w:t>
      </w:r>
      <w:r w:rsidR="00585B2C">
        <w:t xml:space="preserve"> </w:t>
      </w:r>
      <w:r w:rsidR="00977002" w:rsidRPr="00236A1C">
        <w:t>Wounding,</w:t>
      </w:r>
      <w:r w:rsidR="00585B2C">
        <w:t xml:space="preserve"> </w:t>
      </w:r>
      <w:r w:rsidR="00977002" w:rsidRPr="00236A1C">
        <w:t>Incest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constituted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remaining</w:t>
      </w:r>
      <w:r w:rsidR="00585B2C">
        <w:t xml:space="preserve"> </w:t>
      </w:r>
      <w:r w:rsidR="00977002" w:rsidRPr="00236A1C">
        <w:t>6%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reported.</w:t>
      </w:r>
    </w:p>
    <w:p w14:paraId="707AB3F9" w14:textId="1766746F" w:rsidR="00977002" w:rsidRPr="00236A1C" w:rsidRDefault="00977002" w:rsidP="007D6EE1">
      <w:pPr>
        <w:pStyle w:val="H23G"/>
      </w:pPr>
      <w:r w:rsidRPr="00236A1C">
        <w:tab/>
      </w:r>
      <w:r w:rsidRPr="00236A1C">
        <w:tab/>
        <w:t>Assistance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victims</w:t>
      </w:r>
    </w:p>
    <w:p w14:paraId="2E574574" w14:textId="1230A425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Prime</w:t>
      </w:r>
      <w:r w:rsidR="00585B2C">
        <w:t xml:space="preserve"> </w:t>
      </w:r>
      <w:r w:rsidR="00977002" w:rsidRPr="00236A1C">
        <w:t>Minister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Affairs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(OPM</w:t>
      </w:r>
      <w:r w:rsidR="00585B2C">
        <w:t xml:space="preserve"> </w:t>
      </w:r>
      <w:r w:rsidR="00977002" w:rsidRPr="00236A1C">
        <w:t>GCA)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engaged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several</w:t>
      </w:r>
      <w:r w:rsidR="00585B2C">
        <w:t xml:space="preserve"> </w:t>
      </w:r>
      <w:r w:rsidR="00977002" w:rsidRPr="00236A1C">
        <w:t>initiatives</w:t>
      </w:r>
      <w:r w:rsidR="00585B2C">
        <w:t xml:space="preserve"> </w:t>
      </w:r>
      <w:r w:rsidR="00977002" w:rsidRPr="00236A1C">
        <w:t>aimed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reducing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scourge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proofErr w:type="gramStart"/>
      <w:r w:rsidR="00977002" w:rsidRPr="00236A1C">
        <w:t>providing</w:t>
      </w:r>
      <w:r w:rsidR="00585B2C">
        <w:t xml:space="preserve"> </w:t>
      </w:r>
      <w:r w:rsidR="00977002" w:rsidRPr="00236A1C">
        <w:t>assistance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gender-based</w:t>
      </w:r>
      <w:r w:rsidR="00585B2C">
        <w:t xml:space="preserve"> </w:t>
      </w:r>
      <w:r w:rsidR="00977002" w:rsidRPr="00236A1C">
        <w:t>violence.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programs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provided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OPM</w:t>
      </w:r>
      <w:r w:rsidR="00585B2C">
        <w:t xml:space="preserve"> </w:t>
      </w:r>
      <w:r w:rsidR="00977002" w:rsidRPr="00236A1C">
        <w:t>GCA:</w:t>
      </w:r>
    </w:p>
    <w:p w14:paraId="65103F7E" w14:textId="06700306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The</w:t>
      </w:r>
      <w:r w:rsidR="00585B2C">
        <w:t xml:space="preserve"> </w:t>
      </w:r>
      <w:r w:rsidR="00977002" w:rsidRPr="00236A1C">
        <w:t>Central</w:t>
      </w:r>
      <w:r w:rsidR="00585B2C">
        <w:t xml:space="preserve"> </w:t>
      </w:r>
      <w:r w:rsidR="00977002" w:rsidRPr="00236A1C">
        <w:t>Registry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(CRDV)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officially</w:t>
      </w:r>
      <w:r w:rsidR="00585B2C">
        <w:t xml:space="preserve"> </w:t>
      </w:r>
      <w:r w:rsidR="00977002" w:rsidRPr="00236A1C">
        <w:t>launched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April</w:t>
      </w:r>
      <w:r w:rsidR="00585B2C">
        <w:t xml:space="preserve"> </w:t>
      </w:r>
      <w:r w:rsidR="00977002" w:rsidRPr="00236A1C">
        <w:t>2016.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2017,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Prime</w:t>
      </w:r>
      <w:r w:rsidR="00585B2C">
        <w:t xml:space="preserve"> </w:t>
      </w:r>
      <w:r w:rsidR="00977002" w:rsidRPr="00236A1C">
        <w:t>Minister,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Affairs</w:t>
      </w:r>
      <w:r w:rsidR="00585B2C">
        <w:t xml:space="preserve"> </w:t>
      </w:r>
      <w:r w:rsidR="00977002" w:rsidRPr="00236A1C">
        <w:t>embarked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successfully</w:t>
      </w:r>
      <w:r w:rsidR="00585B2C">
        <w:t xml:space="preserve"> </w:t>
      </w:r>
      <w:r w:rsidR="00977002" w:rsidRPr="00236A1C">
        <w:t>completed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Central</w:t>
      </w:r>
      <w:r w:rsidR="00585B2C">
        <w:t xml:space="preserve"> </w:t>
      </w:r>
      <w:r w:rsidR="00977002" w:rsidRPr="00236A1C">
        <w:t>Registry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Data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(January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December),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utilized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foundation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draft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geared</w:t>
      </w:r>
      <w:r w:rsidR="00585B2C">
        <w:t xml:space="preserve"> </w:t>
      </w:r>
      <w:r w:rsidR="00977002" w:rsidRPr="00236A1C">
        <w:t>towards</w:t>
      </w:r>
      <w:r w:rsidR="00585B2C">
        <w:t xml:space="preserve"> </w:t>
      </w:r>
      <w:r w:rsidR="00977002" w:rsidRPr="00236A1C">
        <w:t>achieving</w:t>
      </w:r>
      <w:r w:rsidR="00585B2C">
        <w:t xml:space="preserve"> </w:t>
      </w:r>
      <w:r w:rsidR="00977002" w:rsidRPr="00236A1C">
        <w:t>Sustainable</w:t>
      </w:r>
      <w:r w:rsidR="00585B2C">
        <w:t xml:space="preserve"> </w:t>
      </w:r>
      <w:r w:rsidR="00977002" w:rsidRPr="00236A1C">
        <w:t>Development</w:t>
      </w:r>
      <w:r w:rsidR="00585B2C">
        <w:t xml:space="preserve"> </w:t>
      </w:r>
      <w:r w:rsidR="00977002" w:rsidRPr="00236A1C">
        <w:t>Goal</w:t>
      </w:r>
      <w:r w:rsidR="00585B2C">
        <w:t xml:space="preserve"> </w:t>
      </w:r>
      <w:r w:rsidR="00977002" w:rsidRPr="00236A1C">
        <w:t>#5,</w:t>
      </w:r>
      <w:r w:rsidR="00585B2C">
        <w:t xml:space="preserve"> </w:t>
      </w:r>
      <w:r w:rsidR="00977002" w:rsidRPr="00236A1C">
        <w:t>Achieve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equality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empower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girls;</w:t>
      </w:r>
    </w:p>
    <w:p w14:paraId="3B60A222" w14:textId="046088E2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Hotline</w:t>
      </w:r>
      <w:r w:rsidR="00585B2C">
        <w:t xml:space="preserve"> </w:t>
      </w:r>
      <w:r w:rsidR="00977002" w:rsidRPr="00236A1C">
        <w:t>(800-SAVE-7283):</w:t>
      </w:r>
      <w:r w:rsidR="003B3F9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hotline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introduced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1996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monitored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NGO</w:t>
      </w:r>
      <w:r w:rsidR="00585B2C">
        <w:t xml:space="preserve"> </w:t>
      </w:r>
      <w:r w:rsidR="00977002" w:rsidRPr="00236A1C">
        <w:t>community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operated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Shelters,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affiliated</w:t>
      </w:r>
      <w:r w:rsidR="00585B2C">
        <w:t xml:space="preserve"> </w:t>
      </w:r>
      <w:r w:rsidR="00977002" w:rsidRPr="00236A1C">
        <w:t>NGO.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2017,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Hotline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thus</w:t>
      </w:r>
      <w:r w:rsidR="00585B2C">
        <w:t xml:space="preserve"> </w:t>
      </w:r>
      <w:r w:rsidR="00977002" w:rsidRPr="00236A1C">
        <w:t>far</w:t>
      </w:r>
      <w:r w:rsidR="00585B2C">
        <w:t xml:space="preserve"> </w:t>
      </w:r>
      <w:r w:rsidR="00977002" w:rsidRPr="00236A1C">
        <w:t>received</w:t>
      </w:r>
      <w:r w:rsidR="00585B2C">
        <w:t xml:space="preserve"> </w:t>
      </w:r>
      <w:r w:rsidR="00977002" w:rsidRPr="00236A1C">
        <w:t>over</w:t>
      </w:r>
      <w:r w:rsidR="00585B2C">
        <w:t xml:space="preserve"> </w:t>
      </w:r>
      <w:r w:rsidR="00977002" w:rsidRPr="00236A1C">
        <w:t>three</w:t>
      </w:r>
      <w:r w:rsidR="00585B2C">
        <w:t xml:space="preserve"> </w:t>
      </w:r>
      <w:r w:rsidR="00977002" w:rsidRPr="00236A1C">
        <w:t>thousand,</w:t>
      </w:r>
      <w:r w:rsidR="00585B2C">
        <w:t xml:space="preserve"> </w:t>
      </w:r>
      <w:r w:rsidR="00977002" w:rsidRPr="00236A1C">
        <w:t>six</w:t>
      </w:r>
      <w:r w:rsidR="00585B2C">
        <w:t xml:space="preserve"> </w:t>
      </w:r>
      <w:r w:rsidR="00977002" w:rsidRPr="00236A1C">
        <w:t>hundred</w:t>
      </w:r>
      <w:r w:rsidR="00585B2C">
        <w:t xml:space="preserve"> </w:t>
      </w:r>
      <w:r w:rsidR="00977002" w:rsidRPr="00236A1C">
        <w:t>(3,600)</w:t>
      </w:r>
      <w:r w:rsidR="00585B2C">
        <w:t xml:space="preserve"> </w:t>
      </w:r>
      <w:r w:rsidR="00977002" w:rsidRPr="00236A1C">
        <w:t>calls.</w:t>
      </w:r>
      <w:r w:rsidR="003B3F9C">
        <w:t xml:space="preserve"> </w:t>
      </w:r>
      <w:r w:rsidR="00977002" w:rsidRPr="00236A1C">
        <w:t>Citizens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experiencing</w:t>
      </w:r>
      <w:r w:rsidR="00585B2C">
        <w:t xml:space="preserve"> </w:t>
      </w:r>
      <w:r w:rsidR="00977002" w:rsidRPr="00236A1C">
        <w:t>acts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urged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use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toll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24/7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listening,</w:t>
      </w:r>
      <w:r w:rsidR="00585B2C">
        <w:t xml:space="preserve"> </w:t>
      </w:r>
      <w:r w:rsidR="00977002" w:rsidRPr="00236A1C">
        <w:t>counselling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referral</w:t>
      </w:r>
      <w:r w:rsidR="00585B2C">
        <w:t xml:space="preserve"> </w:t>
      </w:r>
      <w:proofErr w:type="gramStart"/>
      <w:r w:rsidR="00977002" w:rsidRPr="00236A1C">
        <w:t>services;</w:t>
      </w:r>
      <w:proofErr w:type="gramEnd"/>
    </w:p>
    <w:p w14:paraId="4C8531CA" w14:textId="687C51F1" w:rsidR="003B3F9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977002" w:rsidRPr="00236A1C">
        <w:t>Government</w:t>
      </w:r>
      <w:r w:rsidR="00585B2C">
        <w:t xml:space="preserve"> </w:t>
      </w:r>
      <w:r w:rsidR="00977002" w:rsidRPr="00236A1C">
        <w:t>provided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Shelters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Safe</w:t>
      </w:r>
      <w:r w:rsidR="00585B2C">
        <w:t xml:space="preserve"> </w:t>
      </w:r>
      <w:r w:rsidR="00977002" w:rsidRPr="00236A1C">
        <w:t>Homes:</w:t>
      </w:r>
      <w:r w:rsidR="00585B2C">
        <w:t xml:space="preserve"> </w:t>
      </w:r>
      <w:r w:rsidR="00977002" w:rsidRPr="00236A1C">
        <w:t>Two</w:t>
      </w:r>
      <w:r w:rsidR="00585B2C">
        <w:t xml:space="preserve"> </w:t>
      </w:r>
      <w:r w:rsidR="00977002" w:rsidRPr="00236A1C">
        <w:t>(2)</w:t>
      </w:r>
      <w:r w:rsidR="00585B2C">
        <w:t xml:space="preserve"> </w:t>
      </w:r>
      <w:r w:rsidR="00977002" w:rsidRPr="00236A1C">
        <w:t>Centres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(women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children)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constructed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expected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operationalized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early</w:t>
      </w:r>
      <w:r w:rsidR="00585B2C">
        <w:t xml:space="preserve"> </w:t>
      </w:r>
      <w:proofErr w:type="gramStart"/>
      <w:r w:rsidR="00977002" w:rsidRPr="00236A1C">
        <w:t>2018;</w:t>
      </w:r>
      <w:proofErr w:type="gramEnd"/>
    </w:p>
    <w:p w14:paraId="70DB7000" w14:textId="30DB4F42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Police</w:t>
      </w:r>
      <w:r w:rsidR="00585B2C">
        <w:t xml:space="preserve"> </w:t>
      </w:r>
      <w:r w:rsidR="00977002" w:rsidRPr="00236A1C">
        <w:t>Training:</w:t>
      </w:r>
      <w:r w:rsidR="00585B2C">
        <w:t xml:space="preserve"> </w:t>
      </w:r>
      <w:r w:rsidR="00977002" w:rsidRPr="00236A1C">
        <w:t>More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thousand</w:t>
      </w:r>
      <w:r w:rsidR="00585B2C">
        <w:t xml:space="preserve"> </w:t>
      </w:r>
      <w:r w:rsidR="00977002" w:rsidRPr="00236A1C">
        <w:t>(1,000)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trained</w:t>
      </w:r>
      <w:r w:rsidR="00585B2C">
        <w:t xml:space="preserve"> </w:t>
      </w:r>
      <w:r w:rsidR="00977002" w:rsidRPr="00236A1C">
        <w:t>using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Investigative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Procedural</w:t>
      </w:r>
      <w:r w:rsidR="00585B2C">
        <w:t xml:space="preserve"> </w:t>
      </w:r>
      <w:r w:rsidR="00977002" w:rsidRPr="00236A1C">
        <w:t>Manual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Manual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developed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working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appointed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2007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address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proofErr w:type="gramStart"/>
      <w:r w:rsidR="00977002" w:rsidRPr="00236A1C">
        <w:t>issue;</w:t>
      </w:r>
      <w:proofErr w:type="gramEnd"/>
    </w:p>
    <w:p w14:paraId="2D64B633" w14:textId="5F5A938C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lastRenderedPageBreak/>
        <w:t>•</w:t>
      </w:r>
      <w:r w:rsidRPr="00236A1C">
        <w:tab/>
      </w:r>
      <w:r w:rsidR="00977002" w:rsidRPr="00236A1C">
        <w:rPr>
          <w:rFonts w:ascii="Symbol" w:eastAsiaTheme="minorEastAsia" w:hAnsi="Symbol"/>
          <w:lang w:eastAsia="ja-JP"/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establishment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dedicated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Prime</w:t>
      </w:r>
      <w:r w:rsidR="00585B2C">
        <w:t xml:space="preserve"> </w:t>
      </w:r>
      <w:r w:rsidR="00977002" w:rsidRPr="00236A1C">
        <w:t>Minister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Affairs</w:t>
      </w:r>
      <w:r w:rsidR="00585B2C">
        <w:t xml:space="preserve"> </w:t>
      </w:r>
      <w:proofErr w:type="gramStart"/>
      <w:r w:rsidR="00977002" w:rsidRPr="00236A1C">
        <w:t>Division;</w:t>
      </w:r>
      <w:proofErr w:type="gramEnd"/>
    </w:p>
    <w:p w14:paraId="0BAE824B" w14:textId="3167349F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rPr>
          <w:rFonts w:ascii="Symbol" w:eastAsiaTheme="minorEastAsia" w:hAnsi="Symbol"/>
          <w:lang w:eastAsia="ja-JP"/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Prime</w:t>
      </w:r>
      <w:r w:rsidR="00585B2C">
        <w:t xml:space="preserve"> </w:t>
      </w:r>
      <w:r w:rsidR="00977002" w:rsidRPr="00236A1C">
        <w:t>Minister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Affairs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embarked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process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Draft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Strategic</w:t>
      </w:r>
      <w:r w:rsidR="00585B2C">
        <w:t xml:space="preserve"> </w:t>
      </w:r>
      <w:r w:rsidR="00977002" w:rsidRPr="00236A1C">
        <w:t>Action</w:t>
      </w:r>
      <w:r w:rsidR="00585B2C">
        <w:t xml:space="preserve"> </w:t>
      </w:r>
      <w:r w:rsidR="00977002" w:rsidRPr="00236A1C">
        <w:t>Plan</w:t>
      </w:r>
      <w:r w:rsidR="00585B2C">
        <w:t xml:space="preserve"> </w:t>
      </w:r>
      <w:r w:rsidR="00977002" w:rsidRPr="00236A1C">
        <w:t>(NSAP)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Based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(GBV).</w:t>
      </w:r>
    </w:p>
    <w:p w14:paraId="578A8A5B" w14:textId="6E93A67E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116.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(TTPS)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developed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Victim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Witness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proofErr w:type="gramStart"/>
      <w:r w:rsidR="00977002" w:rsidRPr="00236A1C">
        <w:t>provide</w:t>
      </w:r>
      <w:r w:rsidR="00585B2C">
        <w:t xml:space="preserve"> </w:t>
      </w:r>
      <w:r w:rsidR="00977002" w:rsidRPr="00236A1C">
        <w:t>assistance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gender-based</w:t>
      </w:r>
      <w:r w:rsidR="00585B2C">
        <w:t xml:space="preserve"> </w:t>
      </w:r>
      <w:r w:rsidR="00977002" w:rsidRPr="00236A1C">
        <w:t>violence.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Victim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Witness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cadre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professional</w:t>
      </w:r>
      <w:r w:rsidR="00585B2C">
        <w:t xml:space="preserve"> </w:t>
      </w:r>
      <w:r w:rsidR="00977002" w:rsidRPr="00236A1C">
        <w:t>psychologist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sociologists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violence,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proofErr w:type="gramStart"/>
      <w:r w:rsidR="00977002" w:rsidRPr="00236A1C">
        <w:t>offences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crimes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highly</w:t>
      </w:r>
      <w:r w:rsidR="00585B2C">
        <w:t xml:space="preserve"> </w:t>
      </w:r>
      <w:r w:rsidR="00977002" w:rsidRPr="00236A1C">
        <w:t>sensitive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personal</w:t>
      </w:r>
      <w:r w:rsidR="00585B2C">
        <w:t xml:space="preserve"> </w:t>
      </w:r>
      <w:r w:rsidR="00977002" w:rsidRPr="00236A1C">
        <w:t>nature.</w:t>
      </w:r>
    </w:p>
    <w:p w14:paraId="5B68D487" w14:textId="235AD46A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issued</w:t>
      </w:r>
      <w:r w:rsidR="00585B2C">
        <w:t xml:space="preserve"> </w:t>
      </w:r>
      <w:r w:rsidR="00977002" w:rsidRPr="00236A1C">
        <w:t>protocols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dealing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offences,</w:t>
      </w:r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gender-based</w:t>
      </w:r>
      <w:r w:rsidR="00585B2C">
        <w:t xml:space="preserve"> </w:t>
      </w:r>
      <w:r w:rsidR="00977002" w:rsidRPr="00236A1C">
        <w:t>violence,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well</w:t>
      </w:r>
      <w:r w:rsidR="00585B2C">
        <w:t xml:space="preserve"> </w:t>
      </w:r>
      <w:r w:rsidR="00977002" w:rsidRPr="00236A1C">
        <w:t>as,</w:t>
      </w:r>
      <w:r w:rsidR="00585B2C">
        <w:t xml:space="preserve"> </w:t>
      </w:r>
      <w:r w:rsidR="00977002" w:rsidRPr="00236A1C">
        <w:t>crimes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minors.</w:t>
      </w:r>
    </w:p>
    <w:p w14:paraId="487CB2E0" w14:textId="3D7A9960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numerous</w:t>
      </w:r>
      <w:r w:rsidR="00585B2C">
        <w:t xml:space="preserve"> </w:t>
      </w:r>
      <w:r w:rsidR="00977002" w:rsidRPr="00236A1C">
        <w:t>civil</w:t>
      </w:r>
      <w:r w:rsidR="00585B2C">
        <w:t xml:space="preserve"> </w:t>
      </w:r>
      <w:r w:rsidR="00977002" w:rsidRPr="00236A1C">
        <w:t>society</w:t>
      </w:r>
      <w:r w:rsidR="00585B2C">
        <w:t xml:space="preserve"> </w:t>
      </w:r>
      <w:r w:rsidR="00977002" w:rsidRPr="00236A1C">
        <w:t>organizations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aid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eliminate</w:t>
      </w:r>
      <w:r w:rsidR="00585B2C">
        <w:t xml:space="preserve"> </w:t>
      </w:r>
      <w:r w:rsidR="00977002" w:rsidRPr="00236A1C">
        <w:t>gender-based</w:t>
      </w:r>
      <w:r w:rsidR="00585B2C">
        <w:t xml:space="preserve"> </w:t>
      </w:r>
      <w:r w:rsidR="00977002" w:rsidRPr="00236A1C">
        <w:t>violence.</w:t>
      </w:r>
      <w:r w:rsidR="00585B2C">
        <w:t xml:space="preserve"> </w:t>
      </w:r>
      <w:r w:rsidR="00977002" w:rsidRPr="00236A1C">
        <w:t>Some</w:t>
      </w:r>
      <w:r w:rsidR="00585B2C">
        <w:t xml:space="preserve"> </w:t>
      </w:r>
      <w:r w:rsidR="00977002" w:rsidRPr="00236A1C">
        <w:t>noteworthy</w:t>
      </w:r>
      <w:r w:rsidR="00585B2C">
        <w:t xml:space="preserve"> </w:t>
      </w:r>
      <w:r w:rsidR="00977002" w:rsidRPr="00236A1C">
        <w:t>NGOs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assist</w:t>
      </w:r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Coalition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Rape</w:t>
      </w:r>
      <w:r w:rsidR="00585B2C">
        <w:t xml:space="preserve"> </w:t>
      </w:r>
      <w:r w:rsidR="00977002" w:rsidRPr="00236A1C">
        <w:t>Crisis</w:t>
      </w:r>
      <w:r w:rsidR="00585B2C">
        <w:t xml:space="preserve"> </w:t>
      </w:r>
      <w:r w:rsidR="00977002" w:rsidRPr="00236A1C">
        <w:t>Society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Men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(MAVAW).</w:t>
      </w:r>
    </w:p>
    <w:p w14:paraId="37420DA7" w14:textId="5E8C0A78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Prime</w:t>
      </w:r>
      <w:r w:rsidR="00585B2C">
        <w:t xml:space="preserve"> </w:t>
      </w:r>
      <w:r w:rsidR="00977002" w:rsidRPr="00236A1C">
        <w:t>Minister,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Affairs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(OPM</w:t>
      </w:r>
      <w:r w:rsidR="00585B2C">
        <w:t xml:space="preserve"> </w:t>
      </w:r>
      <w:r w:rsidR="00977002" w:rsidRPr="00236A1C">
        <w:t>GCAD)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efforts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raise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gender-based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change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cultural</w:t>
      </w:r>
      <w:r w:rsidR="00585B2C">
        <w:t xml:space="preserve"> </w:t>
      </w:r>
      <w:r w:rsidR="00977002" w:rsidRPr="00236A1C">
        <w:t>patterns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cause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behaviours.</w:t>
      </w:r>
      <w:r w:rsidR="00585B2C">
        <w:t xml:space="preserve"> </w:t>
      </w:r>
      <w:r w:rsidR="00977002" w:rsidRPr="00236A1C">
        <w:t>OPM</w:t>
      </w:r>
      <w:r w:rsidR="00585B2C">
        <w:t xml:space="preserve"> </w:t>
      </w:r>
      <w:r w:rsidR="00977002" w:rsidRPr="00236A1C">
        <w:t>GCAD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conducted</w:t>
      </w:r>
      <w:r w:rsidR="00585B2C">
        <w:t xml:space="preserve"> </w:t>
      </w:r>
      <w:r w:rsidR="003B3F9C">
        <w:t>“</w:t>
      </w:r>
      <w:r w:rsidR="00977002" w:rsidRPr="00236A1C">
        <w:t>Gender</w:t>
      </w:r>
      <w:r w:rsidR="00585B2C">
        <w:t xml:space="preserve"> </w:t>
      </w:r>
      <w:r w:rsidR="00977002" w:rsidRPr="00236A1C">
        <w:t>Sensitization/Training</w:t>
      </w:r>
      <w:r w:rsidR="003B3F9C">
        <w:t>”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stakeholders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r w:rsidR="00977002" w:rsidRPr="00236A1C">
        <w:t>Force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Nursing</w:t>
      </w:r>
      <w:r w:rsidR="00585B2C">
        <w:t xml:space="preserve"> </w:t>
      </w:r>
      <w:r w:rsidR="00977002" w:rsidRPr="00236A1C">
        <w:t>Trainees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Health.</w:t>
      </w:r>
    </w:p>
    <w:p w14:paraId="23B8CC97" w14:textId="084873B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120.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OPM</w:t>
      </w:r>
      <w:r w:rsidR="00585B2C">
        <w:t xml:space="preserve"> </w:t>
      </w:r>
      <w:r w:rsidR="00977002" w:rsidRPr="00236A1C">
        <w:t>GCAD</w:t>
      </w:r>
      <w:r w:rsidR="00585B2C">
        <w:t xml:space="preserve"> </w:t>
      </w:r>
      <w:r w:rsidR="00977002" w:rsidRPr="00236A1C">
        <w:t>launched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3B3F9C">
        <w:t>“</w:t>
      </w:r>
      <w:r w:rsidR="00977002" w:rsidRPr="00236A1C">
        <w:t>Break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Silence</w:t>
      </w:r>
      <w:r w:rsidR="003B3F9C">
        <w:t>”</w:t>
      </w:r>
      <w:r w:rsidR="00585B2C">
        <w:t xml:space="preserve"> </w:t>
      </w:r>
      <w:r w:rsidR="00977002" w:rsidRPr="00236A1C">
        <w:t>Initiative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2010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targets</w:t>
      </w:r>
      <w:r w:rsidR="00585B2C">
        <w:t xml:space="preserve"> </w:t>
      </w:r>
      <w:r w:rsidR="00977002" w:rsidRPr="00236A1C">
        <w:t>children.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aim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initiative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reach</w:t>
      </w:r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families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message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speak</w:t>
      </w:r>
      <w:r w:rsidR="00585B2C">
        <w:t xml:space="preserve"> </w:t>
      </w:r>
      <w:r w:rsidR="00977002" w:rsidRPr="00236A1C">
        <w:t>out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denounce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abuse,</w:t>
      </w:r>
      <w:r w:rsidR="00585B2C">
        <w:t xml:space="preserve"> </w:t>
      </w:r>
      <w:proofErr w:type="gramStart"/>
      <w:r w:rsidR="00977002" w:rsidRPr="00236A1C">
        <w:t>incest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implications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HIV/AIDS.</w:t>
      </w:r>
    </w:p>
    <w:p w14:paraId="038D77D4" w14:textId="1C6275A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OPM</w:t>
      </w:r>
      <w:r w:rsidR="00585B2C">
        <w:t xml:space="preserve"> </w:t>
      </w:r>
      <w:r w:rsidR="00977002" w:rsidRPr="00236A1C">
        <w:t>GCAD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conducted</w:t>
      </w:r>
      <w:r w:rsidR="00585B2C">
        <w:t xml:space="preserve"> </w:t>
      </w:r>
      <w:r w:rsidR="00977002" w:rsidRPr="00236A1C">
        <w:t>outreach</w:t>
      </w:r>
      <w:r w:rsidR="00585B2C">
        <w:t xml:space="preserve"> </w:t>
      </w:r>
      <w:r w:rsidR="00977002" w:rsidRPr="00236A1C">
        <w:t>programmes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schools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promote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equality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home</w:t>
      </w:r>
      <w:r w:rsidR="00585B2C">
        <w:t xml:space="preserve"> </w:t>
      </w:r>
      <w:r w:rsidR="00977002" w:rsidRPr="00236A1C">
        <w:t>amongst</w:t>
      </w:r>
      <w:r w:rsidR="00585B2C">
        <w:t xml:space="preserve"> </w:t>
      </w:r>
      <w:proofErr w:type="gramStart"/>
      <w:r w:rsidR="00977002" w:rsidRPr="00236A1C">
        <w:t>others</w:t>
      </w:r>
      <w:proofErr w:type="gramEnd"/>
      <w:r w:rsidR="00585B2C">
        <w:t xml:space="preserve"> </w:t>
      </w:r>
      <w:r w:rsidR="00977002" w:rsidRPr="00236A1C">
        <w:t>initiatives.</w:t>
      </w:r>
    </w:p>
    <w:p w14:paraId="653AB19E" w14:textId="17558DC1" w:rsidR="00977002" w:rsidRPr="00236A1C" w:rsidRDefault="00977002" w:rsidP="003733EA">
      <w:pPr>
        <w:pStyle w:val="H23G"/>
      </w:pPr>
      <w:r w:rsidRPr="00236A1C">
        <w:tab/>
      </w:r>
      <w:r w:rsidRPr="00236A1C">
        <w:tab/>
        <w:t>Sexual</w:t>
      </w:r>
      <w:r w:rsidR="00585B2C">
        <w:t xml:space="preserve"> </w:t>
      </w:r>
      <w:r w:rsidRPr="00236A1C">
        <w:t>Offenders</w:t>
      </w:r>
      <w:r w:rsidR="00585B2C">
        <w:t xml:space="preserve"> </w:t>
      </w:r>
      <w:r w:rsidRPr="00236A1C">
        <w:t>Registry</w:t>
      </w:r>
    </w:p>
    <w:p w14:paraId="6C8190F8" w14:textId="69EBF6A8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Bill</w:t>
      </w:r>
      <w:r w:rsidR="00585B2C">
        <w:t xml:space="preserve"> </w:t>
      </w:r>
      <w:r w:rsidR="00977002" w:rsidRPr="00236A1C">
        <w:t>2019</w:t>
      </w:r>
      <w:r w:rsidR="00585B2C">
        <w:t xml:space="preserve"> </w:t>
      </w:r>
      <w:r w:rsidR="00977002" w:rsidRPr="00236A1C">
        <w:t>(the</w:t>
      </w:r>
      <w:r w:rsidR="00585B2C">
        <w:t xml:space="preserve"> </w:t>
      </w:r>
      <w:r w:rsidR="00977002" w:rsidRPr="00236A1C">
        <w:t>Bill)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passed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Parliament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13th</w:t>
      </w:r>
      <w:r w:rsidR="00585B2C">
        <w:t xml:space="preserve"> </w:t>
      </w:r>
      <w:r w:rsidR="00977002" w:rsidRPr="00236A1C">
        <w:t>September</w:t>
      </w:r>
      <w:r w:rsidR="00585B2C">
        <w:t xml:space="preserve"> </w:t>
      </w:r>
      <w:r w:rsidR="00977002" w:rsidRPr="00236A1C">
        <w:t>2019.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objective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Bill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allow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repeal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substitution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Part</w:t>
      </w:r>
      <w:r w:rsidR="00585B2C">
        <w:t xml:space="preserve"> </w:t>
      </w:r>
      <w:r w:rsidR="00977002" w:rsidRPr="00236A1C">
        <w:t>III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1986</w:t>
      </w:r>
      <w:r w:rsidR="003B3F9C">
        <w:t xml:space="preserve"> </w:t>
      </w:r>
      <w:r w:rsidR="00977002" w:rsidRPr="00236A1C">
        <w:t>(the</w:t>
      </w:r>
      <w:r w:rsidR="00585B2C">
        <w:t xml:space="preserve"> </w:t>
      </w:r>
      <w:r w:rsidR="00977002" w:rsidRPr="00236A1C">
        <w:t>Act)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now</w:t>
      </w:r>
      <w:r w:rsidR="00585B2C">
        <w:t xml:space="preserve"> </w:t>
      </w:r>
      <w:r w:rsidR="00977002" w:rsidRPr="00236A1C">
        <w:t>permit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reestablishment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Register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amendment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notification</w:t>
      </w:r>
      <w:r w:rsidR="00585B2C">
        <w:t xml:space="preserve"> </w:t>
      </w:r>
      <w:r w:rsidR="00977002" w:rsidRPr="00236A1C">
        <w:t>requirements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registered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insertion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new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Schedules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Act.</w:t>
      </w:r>
    </w:p>
    <w:p w14:paraId="43912989" w14:textId="6BA667E0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register</w:t>
      </w:r>
      <w:r w:rsidR="00585B2C">
        <w:t xml:space="preserve"> </w:t>
      </w:r>
      <w:r w:rsidR="00977002" w:rsidRPr="00236A1C">
        <w:t>now</w:t>
      </w:r>
      <w:r w:rsidR="00585B2C">
        <w:t xml:space="preserve"> </w:t>
      </w:r>
      <w:r w:rsidR="00977002" w:rsidRPr="00236A1C">
        <w:t>applies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nationals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residents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outside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country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September</w:t>
      </w:r>
      <w:r w:rsidR="00585B2C">
        <w:t xml:space="preserve"> </w:t>
      </w:r>
      <w:r w:rsidR="00977002" w:rsidRPr="00236A1C">
        <w:t>25,</w:t>
      </w:r>
      <w:r w:rsidR="00585B2C">
        <w:t xml:space="preserve"> </w:t>
      </w:r>
      <w:r w:rsidR="00977002" w:rsidRPr="00236A1C">
        <w:t>2000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completed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commencement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part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did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complete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commencement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part,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registrable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outside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commencement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part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45.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register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apply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protected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2012;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mentally</w:t>
      </w:r>
      <w:r w:rsidR="00585B2C">
        <w:t xml:space="preserve"> </w:t>
      </w:r>
      <w:r w:rsidR="00977002" w:rsidRPr="00236A1C">
        <w:t>ill,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46.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Bill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record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each</w:t>
      </w:r>
      <w:r w:rsidR="00585B2C">
        <w:t xml:space="preserve"> </w:t>
      </w:r>
      <w:r w:rsidR="00977002" w:rsidRPr="00236A1C">
        <w:t>registered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rPr>
          <w:bCs/>
        </w:rPr>
        <w:t>photographs,</w:t>
      </w:r>
      <w:r w:rsidR="00585B2C">
        <w:rPr>
          <w:bCs/>
        </w:rPr>
        <w:t xml:space="preserve"> </w:t>
      </w:r>
      <w:r w:rsidR="00977002" w:rsidRPr="00236A1C">
        <w:rPr>
          <w:bCs/>
        </w:rPr>
        <w:t>fingerprints,</w:t>
      </w:r>
      <w:r w:rsidR="00585B2C">
        <w:rPr>
          <w:bCs/>
        </w:rPr>
        <w:t xml:space="preserve"> </w:t>
      </w:r>
      <w:r w:rsidR="00977002" w:rsidRPr="00236A1C">
        <w:rPr>
          <w:bCs/>
        </w:rPr>
        <w:t>and</w:t>
      </w:r>
      <w:r w:rsidR="00585B2C">
        <w:rPr>
          <w:bCs/>
        </w:rPr>
        <w:t xml:space="preserve"> </w:t>
      </w:r>
      <w:r w:rsidR="00977002" w:rsidRPr="00236A1C">
        <w:rPr>
          <w:bCs/>
        </w:rPr>
        <w:t>DNA</w:t>
      </w:r>
      <w:r w:rsidR="00585B2C">
        <w:rPr>
          <w:bCs/>
        </w:rPr>
        <w:t xml:space="preserve"> </w:t>
      </w:r>
      <w:r w:rsidR="00977002" w:rsidRPr="00236A1C">
        <w:rPr>
          <w:bCs/>
        </w:rPr>
        <w:t>samples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54.</w:t>
      </w:r>
    </w:p>
    <w:p w14:paraId="32F357FE" w14:textId="6647CD93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register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remit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(section</w:t>
      </w:r>
      <w:r w:rsidR="00585B2C">
        <w:t xml:space="preserve"> </w:t>
      </w:r>
      <w:r w:rsidR="00977002" w:rsidRPr="00236A1C">
        <w:t>47),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hold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responsibility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creating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website</w:t>
      </w:r>
      <w:r w:rsidR="00585B2C">
        <w:t xml:space="preserve"> </w:t>
      </w:r>
      <w:r w:rsidR="00977002" w:rsidRPr="00236A1C">
        <w:t>designed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concerning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(section</w:t>
      </w:r>
      <w:r w:rsidR="00585B2C">
        <w:t xml:space="preserve"> </w:t>
      </w:r>
      <w:r w:rsidR="00977002" w:rsidRPr="00236A1C">
        <w:t>48).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48</w:t>
      </w:r>
      <w:r w:rsidR="00585B2C">
        <w:t xml:space="preserve"> </w:t>
      </w:r>
      <w:r w:rsidR="00977002" w:rsidRPr="00236A1C">
        <w:t>(1)</w:t>
      </w:r>
      <w:r w:rsidR="00585B2C">
        <w:t xml:space="preserve"> </w:t>
      </w:r>
      <w:r w:rsidR="00977002" w:rsidRPr="00236A1C">
        <w:t>requires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website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contain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registered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name,</w:t>
      </w:r>
      <w:r w:rsidR="00585B2C">
        <w:t xml:space="preserve"> </w:t>
      </w:r>
      <w:r w:rsidR="00977002" w:rsidRPr="00236A1C">
        <w:t>former</w:t>
      </w:r>
      <w:r w:rsidR="00585B2C">
        <w:t xml:space="preserve"> </w:t>
      </w:r>
      <w:r w:rsidR="00977002" w:rsidRPr="00236A1C">
        <w:t>names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aliases,</w:t>
      </w:r>
      <w:r w:rsidR="00585B2C">
        <w:t xml:space="preserve"> </w:t>
      </w:r>
      <w:r w:rsidR="00977002" w:rsidRPr="00236A1C">
        <w:t>date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birth,</w:t>
      </w:r>
      <w:r w:rsidR="00585B2C">
        <w:t xml:space="preserve"> </w:t>
      </w:r>
      <w:r w:rsidR="00977002" w:rsidRPr="00236A1C">
        <w:t>photograph,</w:t>
      </w:r>
      <w:r w:rsidR="00585B2C">
        <w:t xml:space="preserve"> </w:t>
      </w:r>
      <w:r w:rsidR="00977002" w:rsidRPr="00236A1C">
        <w:t>main</w:t>
      </w:r>
      <w:r w:rsidR="00585B2C">
        <w:t xml:space="preserve"> </w:t>
      </w:r>
      <w:r w:rsidR="00977002" w:rsidRPr="00236A1C">
        <w:t>address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secondary</w:t>
      </w:r>
      <w:r w:rsidR="00585B2C">
        <w:t xml:space="preserve"> </w:t>
      </w:r>
      <w:r w:rsidR="00977002" w:rsidRPr="00236A1C">
        <w:t>address,</w:t>
      </w:r>
      <w:r w:rsidR="00585B2C">
        <w:t xml:space="preserve"> </w:t>
      </w:r>
      <w:r w:rsidR="00977002" w:rsidRPr="00236A1C">
        <w:t>convictions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registrable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registered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each</w:t>
      </w:r>
      <w:r w:rsidR="00585B2C">
        <w:t xml:space="preserve"> </w:t>
      </w:r>
      <w:r w:rsidR="00977002" w:rsidRPr="00236A1C">
        <w:t>conviction.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noted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48(5)</w:t>
      </w:r>
      <w:r w:rsidR="00585B2C">
        <w:t xml:space="preserve"> </w:t>
      </w:r>
      <w:r w:rsidR="00977002" w:rsidRPr="00236A1C">
        <w:t>prohibits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completed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commencement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Part</w:t>
      </w:r>
      <w:r w:rsidR="00585B2C">
        <w:t xml:space="preserve"> </w:t>
      </w:r>
      <w:r w:rsidR="00977002" w:rsidRPr="00236A1C">
        <w:t>IV.</w:t>
      </w:r>
    </w:p>
    <w:p w14:paraId="38218126" w14:textId="08BD6E94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125.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48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Bill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safeguards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contained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offenders</w:t>
      </w:r>
      <w:r w:rsidR="003B3F9C">
        <w:t>’</w:t>
      </w:r>
      <w:r w:rsidR="00585B2C">
        <w:t xml:space="preserve"> </w:t>
      </w:r>
      <w:r w:rsidR="00977002" w:rsidRPr="00236A1C">
        <w:t>website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misuse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48</w:t>
      </w:r>
      <w:r w:rsidR="00585B2C">
        <w:t xml:space="preserve"> </w:t>
      </w:r>
      <w:r w:rsidR="00977002" w:rsidRPr="00236A1C">
        <w:t>(2)(b)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notice</w:t>
      </w:r>
      <w:r w:rsidR="00585B2C">
        <w:t xml:space="preserve"> </w:t>
      </w:r>
      <w:r w:rsidR="00977002" w:rsidRPr="00236A1C">
        <w:t>warning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prosecution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intentional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unlawful</w:t>
      </w:r>
      <w:r w:rsidR="00585B2C">
        <w:t xml:space="preserve"> </w:t>
      </w:r>
      <w:r w:rsidR="00977002" w:rsidRPr="00236A1C">
        <w:t>reproduction,</w:t>
      </w:r>
      <w:r w:rsidR="00585B2C">
        <w:t xml:space="preserve"> </w:t>
      </w:r>
      <w:r w:rsidR="00977002" w:rsidRPr="00236A1C">
        <w:t>sharing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contained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website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placed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conspicuous</w:t>
      </w:r>
      <w:r w:rsidR="00585B2C">
        <w:t xml:space="preserve"> </w:t>
      </w:r>
      <w:r w:rsidR="00977002" w:rsidRPr="00236A1C">
        <w:t>place.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48(4)</w:t>
      </w:r>
      <w:r w:rsidR="00585B2C">
        <w:t xml:space="preserve"> </w:t>
      </w:r>
      <w:r w:rsidR="00977002" w:rsidRPr="00236A1C">
        <w:t>goes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create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reproduction,</w:t>
      </w:r>
      <w:r w:rsidR="00585B2C">
        <w:t xml:space="preserve"> </w:t>
      </w:r>
      <w:r w:rsidR="00977002" w:rsidRPr="00236A1C">
        <w:t>sharing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liability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summary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fine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twenty-five</w:t>
      </w:r>
      <w:r w:rsidR="00585B2C">
        <w:t xml:space="preserve"> </w:t>
      </w:r>
      <w:r w:rsidR="00977002" w:rsidRPr="00236A1C">
        <w:t>thousand</w:t>
      </w:r>
      <w:r w:rsidR="00585B2C">
        <w:t xml:space="preserve"> </w:t>
      </w:r>
      <w:r w:rsidR="00977002" w:rsidRPr="00236A1C">
        <w:t>dollars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three</w:t>
      </w:r>
      <w:r w:rsidR="00585B2C">
        <w:t xml:space="preserve"> </w:t>
      </w:r>
      <w:r w:rsidR="00977002" w:rsidRPr="00236A1C">
        <w:t>years.</w:t>
      </w:r>
    </w:p>
    <w:p w14:paraId="1C2C1FFF" w14:textId="5859D140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Bill</w:t>
      </w:r>
      <w:r w:rsidR="00585B2C">
        <w:t xml:space="preserve"> </w:t>
      </w:r>
      <w:r w:rsidR="00977002" w:rsidRPr="00236A1C">
        <w:t>aims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protect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contacted</w:t>
      </w:r>
      <w:r w:rsidR="00585B2C">
        <w:t xml:space="preserve"> </w:t>
      </w:r>
      <w:r w:rsidR="00977002" w:rsidRPr="00236A1C">
        <w:t>sexually</w:t>
      </w:r>
      <w:r w:rsidR="00585B2C">
        <w:t xml:space="preserve"> </w:t>
      </w:r>
      <w:r w:rsidR="00977002" w:rsidRPr="00236A1C">
        <w:t>transmitted</w:t>
      </w:r>
      <w:r w:rsidR="00585B2C">
        <w:t xml:space="preserve"> </w:t>
      </w:r>
      <w:r w:rsidR="00977002" w:rsidRPr="00236A1C">
        <w:t>disease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abusers.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37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Bill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medically</w:t>
      </w:r>
      <w:r w:rsidR="00585B2C">
        <w:t xml:space="preserve"> </w:t>
      </w:r>
      <w:r w:rsidR="00977002" w:rsidRPr="00236A1C">
        <w:t>examined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sexually</w:t>
      </w:r>
      <w:r w:rsidR="00585B2C">
        <w:t xml:space="preserve"> </w:t>
      </w:r>
      <w:r w:rsidR="00977002" w:rsidRPr="00236A1C">
        <w:t>transmitted</w:t>
      </w:r>
      <w:r w:rsidR="00585B2C">
        <w:t xml:space="preserve"> </w:t>
      </w:r>
      <w:r w:rsidR="00977002" w:rsidRPr="00236A1C">
        <w:t>infection</w:t>
      </w:r>
      <w:r w:rsidR="00585B2C">
        <w:t xml:space="preserve"> </w:t>
      </w:r>
      <w:r w:rsidR="00977002" w:rsidRPr="00236A1C">
        <w:t>(STI),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consent,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included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list.</w:t>
      </w:r>
      <w:r w:rsidR="00585B2C">
        <w:t xml:space="preserve"> </w:t>
      </w:r>
      <w:r w:rsidR="00977002" w:rsidRPr="00236A1C">
        <w:t>According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44,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examination</w:t>
      </w:r>
      <w:r w:rsidR="00585B2C">
        <w:t xml:space="preserve"> </w:t>
      </w:r>
      <w:r w:rsidR="00977002" w:rsidRPr="00236A1C">
        <w:t>shows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victim</w:t>
      </w:r>
      <w:r w:rsidR="00585B2C">
        <w:t xml:space="preserve"> </w:t>
      </w:r>
      <w:r w:rsidR="00977002" w:rsidRPr="00236A1C">
        <w:t>contracted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STI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accused,</w:t>
      </w:r>
      <w:r w:rsidR="00585B2C">
        <w:t xml:space="preserve"> </w:t>
      </w:r>
      <w:r w:rsidR="00977002" w:rsidRPr="00236A1C">
        <w:t>then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accused,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conviction,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ordered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pay</w:t>
      </w:r>
      <w:r w:rsidR="00585B2C">
        <w:t xml:space="preserve"> </w:t>
      </w:r>
      <w:r w:rsidR="00977002" w:rsidRPr="00236A1C">
        <w:t>compensation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virtual</w:t>
      </w:r>
      <w:r w:rsidR="00585B2C">
        <w:t xml:space="preserve"> </w:t>
      </w:r>
      <w:r w:rsidR="00977002" w:rsidRPr="00236A1C">
        <w:t>complainant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representative.</w:t>
      </w:r>
    </w:p>
    <w:p w14:paraId="63D42BB0" w14:textId="4B6E0F9D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relates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suffering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mental</w:t>
      </w:r>
      <w:r w:rsidR="00585B2C">
        <w:t xml:space="preserve"> </w:t>
      </w:r>
      <w:r w:rsidR="00977002" w:rsidRPr="00236A1C">
        <w:t>illnesses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released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incarceration,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notified.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52,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informed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writing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later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four</w:t>
      </w:r>
      <w:r w:rsidR="00585B2C">
        <w:t xml:space="preserve"> </w:t>
      </w:r>
      <w:r w:rsidR="00977002" w:rsidRPr="00236A1C">
        <w:t>months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discharge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Prisons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Psychiatric</w:t>
      </w:r>
      <w:r w:rsidR="00585B2C">
        <w:t xml:space="preserve"> </w:t>
      </w:r>
      <w:r w:rsidR="00977002" w:rsidRPr="00236A1C">
        <w:t>Hospital</w:t>
      </w:r>
      <w:r w:rsidR="00585B2C">
        <w:t xml:space="preserve"> </w:t>
      </w:r>
      <w:r w:rsidR="00977002" w:rsidRPr="00236A1C">
        <w:t>Director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psychiatric</w:t>
      </w:r>
      <w:r w:rsidR="00585B2C">
        <w:t xml:space="preserve"> </w:t>
      </w:r>
      <w:r w:rsidR="00977002" w:rsidRPr="00236A1C">
        <w:t>hospital,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discharge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psychiatric</w:t>
      </w:r>
      <w:r w:rsidR="00585B2C">
        <w:t xml:space="preserve"> </w:t>
      </w:r>
      <w:r w:rsidR="00977002" w:rsidRPr="00236A1C">
        <w:t>hospital.</w:t>
      </w:r>
    </w:p>
    <w:p w14:paraId="5D9CE5AA" w14:textId="579A0992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Any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released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nearest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main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secondary</w:t>
      </w:r>
      <w:r w:rsidR="00585B2C">
        <w:t xml:space="preserve"> </w:t>
      </w:r>
      <w:r w:rsidR="00977002" w:rsidRPr="00236A1C">
        <w:t>address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seven</w:t>
      </w:r>
      <w:r w:rsidR="00585B2C">
        <w:t xml:space="preserve"> </w:t>
      </w:r>
      <w:r w:rsidR="00977002" w:rsidRPr="00236A1C">
        <w:t>days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discharge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psychiatric</w:t>
      </w:r>
      <w:r w:rsidR="00585B2C">
        <w:t xml:space="preserve"> </w:t>
      </w:r>
      <w:r w:rsidR="00977002" w:rsidRPr="00236A1C">
        <w:t>hospital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seven</w:t>
      </w:r>
      <w:r w:rsidR="00585B2C">
        <w:t xml:space="preserve"> </w:t>
      </w:r>
      <w:r w:rsidR="00977002" w:rsidRPr="00236A1C">
        <w:t>days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discharge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prison.</w:t>
      </w:r>
    </w:p>
    <w:p w14:paraId="3F2372B5" w14:textId="3AF156C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deported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T&amp;T,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seven</w:t>
      </w:r>
      <w:r w:rsidR="00585B2C">
        <w:t xml:space="preserve"> </w:t>
      </w:r>
      <w:r w:rsidR="00977002" w:rsidRPr="00236A1C">
        <w:t>days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arrival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country,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48</w:t>
      </w:r>
      <w:r w:rsidR="00585B2C">
        <w:t xml:space="preserve"> </w:t>
      </w:r>
      <w:r w:rsidR="00977002" w:rsidRPr="00236A1C">
        <w:t>hours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being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law.</w:t>
      </w:r>
      <w:r w:rsidR="00585B2C">
        <w:t xml:space="preserve"> </w:t>
      </w:r>
      <w:r w:rsidR="00977002" w:rsidRPr="00236A1C">
        <w:rPr>
          <w:bCs/>
        </w:rPr>
        <w:t>The</w:t>
      </w:r>
      <w:r w:rsidR="00585B2C">
        <w:rPr>
          <w:bCs/>
        </w:rPr>
        <w:t xml:space="preserve"> </w:t>
      </w:r>
      <w:r w:rsidR="00977002" w:rsidRPr="00236A1C">
        <w:rPr>
          <w:bCs/>
        </w:rPr>
        <w:t>Chief</w:t>
      </w:r>
      <w:r w:rsidR="00585B2C">
        <w:rPr>
          <w:bCs/>
        </w:rPr>
        <w:t xml:space="preserve"> </w:t>
      </w:r>
      <w:r w:rsidR="00977002" w:rsidRPr="00236A1C">
        <w:rPr>
          <w:bCs/>
        </w:rPr>
        <w:t>Immigration</w:t>
      </w:r>
      <w:r w:rsidR="00585B2C">
        <w:rPr>
          <w:bCs/>
        </w:rPr>
        <w:t xml:space="preserve"> </w:t>
      </w:r>
      <w:r w:rsidR="00977002" w:rsidRPr="00236A1C">
        <w:rPr>
          <w:bCs/>
        </w:rPr>
        <w:t>Officer</w:t>
      </w:r>
      <w:r w:rsidR="00585B2C">
        <w:rPr>
          <w:bCs/>
        </w:rPr>
        <w:t xml:space="preserve"> </w:t>
      </w:r>
      <w:r w:rsidR="00977002" w:rsidRPr="00236A1C">
        <w:rPr>
          <w:bCs/>
        </w:rPr>
        <w:t>must</w:t>
      </w:r>
      <w:r w:rsidR="00585B2C">
        <w:rPr>
          <w:bCs/>
        </w:rPr>
        <w:t xml:space="preserve"> </w:t>
      </w:r>
      <w:r w:rsidR="00977002" w:rsidRPr="00236A1C">
        <w:rPr>
          <w:bCs/>
        </w:rPr>
        <w:t>also</w:t>
      </w:r>
      <w:r w:rsidR="00585B2C">
        <w:rPr>
          <w:bCs/>
        </w:rPr>
        <w:t xml:space="preserve"> </w:t>
      </w:r>
      <w:r w:rsidR="00977002" w:rsidRPr="00236A1C">
        <w:rPr>
          <w:bCs/>
        </w:rPr>
        <w:t>notify</w:t>
      </w:r>
      <w:r w:rsidR="00585B2C">
        <w:rPr>
          <w:bCs/>
        </w:rPr>
        <w:t xml:space="preserve"> </w:t>
      </w:r>
      <w:r w:rsidR="00977002" w:rsidRPr="00236A1C">
        <w:rPr>
          <w:bCs/>
        </w:rPr>
        <w:t>police</w:t>
      </w:r>
      <w:r w:rsidR="00585B2C">
        <w:rPr>
          <w:bCs/>
        </w:rPr>
        <w:t xml:space="preserve"> </w:t>
      </w:r>
      <w:r w:rsidR="00977002" w:rsidRPr="00236A1C">
        <w:rPr>
          <w:bCs/>
        </w:rPr>
        <w:t>of</w:t>
      </w:r>
      <w:r w:rsidR="00585B2C">
        <w:rPr>
          <w:bCs/>
        </w:rPr>
        <w:t xml:space="preserve"> </w:t>
      </w:r>
      <w:r w:rsidR="00977002" w:rsidRPr="00236A1C">
        <w:rPr>
          <w:bCs/>
        </w:rPr>
        <w:t>returning</w:t>
      </w:r>
      <w:r w:rsidR="00585B2C">
        <w:rPr>
          <w:bCs/>
        </w:rPr>
        <w:t xml:space="preserve"> </w:t>
      </w:r>
      <w:r w:rsidR="00977002" w:rsidRPr="00236A1C">
        <w:rPr>
          <w:bCs/>
        </w:rPr>
        <w:t>Trinidad</w:t>
      </w:r>
      <w:r w:rsidR="00585B2C">
        <w:rPr>
          <w:bCs/>
        </w:rPr>
        <w:t xml:space="preserve"> </w:t>
      </w:r>
      <w:r w:rsidR="00977002" w:rsidRPr="00236A1C">
        <w:rPr>
          <w:bCs/>
        </w:rPr>
        <w:t>and</w:t>
      </w:r>
      <w:r w:rsidR="00585B2C">
        <w:rPr>
          <w:bCs/>
        </w:rPr>
        <w:t xml:space="preserve"> </w:t>
      </w:r>
      <w:r w:rsidR="00977002" w:rsidRPr="00236A1C">
        <w:rPr>
          <w:bCs/>
        </w:rPr>
        <w:t>Tobago</w:t>
      </w:r>
      <w:r w:rsidR="00585B2C">
        <w:rPr>
          <w:bCs/>
        </w:rPr>
        <w:t xml:space="preserve"> </w:t>
      </w:r>
      <w:r w:rsidR="00977002" w:rsidRPr="00236A1C">
        <w:rPr>
          <w:bCs/>
        </w:rPr>
        <w:t>sex</w:t>
      </w:r>
      <w:r w:rsidR="00585B2C">
        <w:rPr>
          <w:bCs/>
        </w:rPr>
        <w:t xml:space="preserve"> </w:t>
      </w:r>
      <w:r w:rsidR="00977002" w:rsidRPr="00236A1C">
        <w:rPr>
          <w:bCs/>
        </w:rPr>
        <w:t>offenders</w:t>
      </w:r>
      <w:r w:rsidR="00585B2C">
        <w:rPr>
          <w:bCs/>
        </w:rPr>
        <w:t xml:space="preserve"> </w:t>
      </w:r>
      <w:r w:rsidR="00977002" w:rsidRPr="00236A1C">
        <w:rPr>
          <w:bCs/>
        </w:rPr>
        <w:t>convicted</w:t>
      </w:r>
      <w:r w:rsidR="00585B2C">
        <w:rPr>
          <w:bCs/>
        </w:rPr>
        <w:t xml:space="preserve"> </w:t>
      </w:r>
      <w:r w:rsidR="00977002" w:rsidRPr="00236A1C">
        <w:rPr>
          <w:bCs/>
        </w:rPr>
        <w:t>abroad.</w:t>
      </w:r>
      <w:r w:rsidR="00585B2C">
        <w:rPr>
          <w:bCs/>
        </w:rPr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51(1)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citizen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resident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country</w:t>
      </w:r>
      <w:r w:rsidR="00585B2C">
        <w:t xml:space="preserve"> </w:t>
      </w:r>
      <w:r w:rsidR="00977002" w:rsidRPr="00236A1C">
        <w:t>outside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which,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done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would</w:t>
      </w:r>
      <w:r w:rsidR="00585B2C">
        <w:t xml:space="preserve"> </w:t>
      </w:r>
      <w:r w:rsidR="00977002" w:rsidRPr="00236A1C">
        <w:t>constitute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registrable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required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comply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Part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entry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Chief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inform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name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secondary</w:t>
      </w:r>
      <w:r w:rsidR="00585B2C">
        <w:t xml:space="preserve"> </w:t>
      </w:r>
      <w:r w:rsidR="00977002" w:rsidRPr="00236A1C">
        <w:t>address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referred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subsection</w:t>
      </w:r>
      <w:r w:rsidR="00585B2C">
        <w:t xml:space="preserve"> </w:t>
      </w:r>
      <w:r w:rsidR="00977002" w:rsidRPr="00236A1C">
        <w:t>(1),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forty-eight</w:t>
      </w:r>
      <w:r w:rsidR="00585B2C">
        <w:t xml:space="preserve"> </w:t>
      </w:r>
      <w:r w:rsidR="00977002" w:rsidRPr="00236A1C">
        <w:t>hours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entry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Tobago.</w:t>
      </w:r>
      <w:r w:rsidR="00585B2C">
        <w:t xml:space="preserve"> </w:t>
      </w:r>
      <w:r w:rsidR="00977002" w:rsidRPr="00236A1C">
        <w:t>Additionally,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59,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registered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travelling</w:t>
      </w:r>
      <w:r w:rsidR="00585B2C">
        <w:t xml:space="preserve"> </w:t>
      </w:r>
      <w:r w:rsidR="00977002" w:rsidRPr="00236A1C">
        <w:t>abroad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station</w:t>
      </w:r>
      <w:r w:rsidR="00585B2C">
        <w:t xml:space="preserve"> </w:t>
      </w:r>
      <w:r w:rsidR="00977002" w:rsidRPr="00236A1C">
        <w:t>nearest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secondary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main</w:t>
      </w:r>
      <w:r w:rsidR="00585B2C">
        <w:t xml:space="preserve"> </w:t>
      </w:r>
      <w:r w:rsidR="00977002" w:rsidRPr="00236A1C">
        <w:t>address,</w:t>
      </w:r>
      <w:r w:rsidR="00585B2C">
        <w:t xml:space="preserve"> </w:t>
      </w:r>
      <w:r w:rsidR="00977002" w:rsidRPr="00236A1C">
        <w:t>details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trip/s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copy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travel</w:t>
      </w:r>
      <w:r w:rsidR="00585B2C">
        <w:t xml:space="preserve"> </w:t>
      </w:r>
      <w:r w:rsidR="00977002" w:rsidRPr="00236A1C">
        <w:t>itinerary.</w:t>
      </w:r>
    </w:p>
    <w:p w14:paraId="58CDD150" w14:textId="3350B9B6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130.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57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change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initially</w:t>
      </w:r>
      <w:r w:rsidR="00585B2C">
        <w:t xml:space="preserve"> </w:t>
      </w:r>
      <w:r w:rsidR="00977002" w:rsidRPr="00236A1C">
        <w:t>provided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registered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then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nearest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station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designated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change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14</w:t>
      </w:r>
      <w:r w:rsidR="00585B2C">
        <w:t xml:space="preserve"> </w:t>
      </w:r>
      <w:r w:rsidR="00977002" w:rsidRPr="00236A1C">
        <w:t>days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occurrence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change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documentary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change.</w:t>
      </w:r>
    </w:p>
    <w:p w14:paraId="6AE3D25C" w14:textId="2601EF94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54(10),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station,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comply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request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designated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reasonable</w:t>
      </w:r>
      <w:r w:rsidR="00585B2C">
        <w:t xml:space="preserve"> </w:t>
      </w:r>
      <w:r w:rsidR="00977002" w:rsidRPr="00236A1C">
        <w:t>excuse,</w:t>
      </w:r>
      <w:r w:rsidR="00585B2C">
        <w:t xml:space="preserve"> </w:t>
      </w:r>
      <w:r w:rsidR="00977002" w:rsidRPr="00236A1C">
        <w:t>commits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liable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summary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fine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hundred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fifty</w:t>
      </w:r>
      <w:r w:rsidR="00585B2C">
        <w:t xml:space="preserve"> </w:t>
      </w:r>
      <w:r w:rsidR="00977002" w:rsidRPr="00236A1C">
        <w:t>thousand</w:t>
      </w:r>
      <w:r w:rsidR="00585B2C">
        <w:t xml:space="preserve"> </w:t>
      </w:r>
      <w:r w:rsidR="00977002" w:rsidRPr="00236A1C">
        <w:t>dollars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fifteen</w:t>
      </w:r>
      <w:r w:rsidR="00585B2C">
        <w:t xml:space="preserve"> </w:t>
      </w:r>
      <w:r w:rsidR="00977002" w:rsidRPr="00236A1C">
        <w:t>years.</w:t>
      </w:r>
    </w:p>
    <w:p w14:paraId="410A0DA1" w14:textId="1E5E62D3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63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registered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completion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reporting</w:t>
      </w:r>
      <w:r w:rsidR="00585B2C">
        <w:t xml:space="preserve"> </w:t>
      </w:r>
      <w:r w:rsidR="00977002" w:rsidRPr="00236A1C">
        <w:t>period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based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compelling</w:t>
      </w:r>
      <w:r w:rsidR="00585B2C">
        <w:t xml:space="preserve"> </w:t>
      </w:r>
      <w:r w:rsidR="00977002" w:rsidRPr="00236A1C">
        <w:t>reasons</w:t>
      </w:r>
      <w:r w:rsidR="00585B2C">
        <w:t xml:space="preserve"> </w:t>
      </w:r>
      <w:r w:rsidR="00977002" w:rsidRPr="00236A1C">
        <w:t>apply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contained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Register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him</w:t>
      </w:r>
      <w:r w:rsidR="00585B2C">
        <w:t xml:space="preserve"> </w:t>
      </w:r>
      <w:r w:rsidR="00977002" w:rsidRPr="00236A1C">
        <w:t>expunged.</w:t>
      </w:r>
    </w:p>
    <w:p w14:paraId="39B9BD38" w14:textId="008303EA" w:rsidR="00977002" w:rsidRPr="00236A1C" w:rsidRDefault="00977002" w:rsidP="003733EA">
      <w:pPr>
        <w:pStyle w:val="H1G"/>
      </w:pPr>
      <w:r w:rsidRPr="00236A1C">
        <w:tab/>
        <w:t>E.</w:t>
      </w:r>
      <w:r w:rsidRPr="00236A1C">
        <w:tab/>
        <w:t>Voluntary</w:t>
      </w:r>
      <w:r w:rsidR="00585B2C">
        <w:t xml:space="preserve"> </w:t>
      </w:r>
      <w:r w:rsidRPr="00236A1C">
        <w:t>termination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pregnancy</w:t>
      </w:r>
      <w:r w:rsidR="00585B2C">
        <w:t xml:space="preserve"> </w:t>
      </w:r>
      <w:r w:rsidRPr="00236A1C">
        <w:t>(arts.</w:t>
      </w:r>
      <w:r w:rsidR="00585B2C">
        <w:t xml:space="preserve"> </w:t>
      </w:r>
      <w:r w:rsidRPr="00236A1C">
        <w:t>3,</w:t>
      </w:r>
      <w:r w:rsidR="00585B2C">
        <w:t xml:space="preserve"> </w:t>
      </w:r>
      <w:r w:rsidRPr="00236A1C">
        <w:t>6,</w:t>
      </w:r>
      <w:r w:rsidR="003733EA">
        <w:t xml:space="preserve"> </w:t>
      </w:r>
      <w:r w:rsidRPr="00236A1C">
        <w:t>7,</w:t>
      </w:r>
      <w:r w:rsidR="003733EA">
        <w:t xml:space="preserve"> </w:t>
      </w:r>
      <w:r w:rsidRPr="00236A1C">
        <w:t>17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26)</w:t>
      </w:r>
    </w:p>
    <w:p w14:paraId="34FC401D" w14:textId="7D1EB6F9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is</w:t>
      </w:r>
      <w:proofErr w:type="gramEnd"/>
      <w:r w:rsidR="00585B2C">
        <w:t xml:space="preserve"> </w:t>
      </w:r>
      <w:r w:rsidR="00977002" w:rsidRPr="00236A1C">
        <w:t>governed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11:08,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Sections</w:t>
      </w:r>
      <w:r w:rsidR="00585B2C">
        <w:t xml:space="preserve"> </w:t>
      </w:r>
      <w:r w:rsidR="00977002" w:rsidRPr="00236A1C">
        <w:t>56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57</w:t>
      </w:r>
      <w:r w:rsidR="00585B2C">
        <w:t xml:space="preserve"> </w:t>
      </w:r>
      <w:r w:rsidR="00977002" w:rsidRPr="00236A1C">
        <w:t>address</w:t>
      </w:r>
      <w:r w:rsidR="00585B2C">
        <w:t xml:space="preserve"> </w:t>
      </w:r>
      <w:r w:rsidR="00977002" w:rsidRPr="00236A1C">
        <w:t>termination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pregnancy.</w:t>
      </w:r>
      <w:r w:rsidR="003B3F9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sections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repealed.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unlawful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undertake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measure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would</w:t>
      </w:r>
      <w:r w:rsidR="00585B2C">
        <w:t xml:space="preserve"> </w:t>
      </w:r>
      <w:r w:rsidR="00977002" w:rsidRPr="00236A1C">
        <w:t>result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termination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pregnancy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anything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direct</w:t>
      </w:r>
      <w:r w:rsidR="00585B2C">
        <w:t xml:space="preserve"> </w:t>
      </w:r>
      <w:r w:rsidR="00977002" w:rsidRPr="00236A1C">
        <w:t>threat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woman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life.</w:t>
      </w:r>
    </w:p>
    <w:p w14:paraId="1268264F" w14:textId="40BBBBC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134.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courts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follow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dicta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proofErr w:type="spellStart"/>
      <w:r w:rsidR="00977002" w:rsidRPr="00236A1C">
        <w:t>MacNaghten</w:t>
      </w:r>
      <w:proofErr w:type="spellEnd"/>
      <w:r w:rsidR="00585B2C">
        <w:t xml:space="preserve"> </w:t>
      </w:r>
      <w:r w:rsidR="00977002" w:rsidRPr="00236A1C">
        <w:t>J.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rPr>
          <w:i/>
        </w:rPr>
        <w:t>R.</w:t>
      </w:r>
      <w:r w:rsidR="00585B2C">
        <w:rPr>
          <w:i/>
        </w:rPr>
        <w:t xml:space="preserve"> </w:t>
      </w:r>
      <w:r w:rsidR="00977002" w:rsidRPr="00236A1C">
        <w:rPr>
          <w:i/>
        </w:rPr>
        <w:t>v.</w:t>
      </w:r>
      <w:r w:rsidR="00585B2C">
        <w:rPr>
          <w:i/>
        </w:rPr>
        <w:t xml:space="preserve"> </w:t>
      </w:r>
      <w:proofErr w:type="spellStart"/>
      <w:r w:rsidR="00977002" w:rsidRPr="00236A1C">
        <w:rPr>
          <w:i/>
        </w:rPr>
        <w:t>Bourne</w:t>
      </w:r>
      <w:proofErr w:type="spellEnd"/>
      <w:r w:rsidR="00585B2C">
        <w:rPr>
          <w:i/>
        </w:rPr>
        <w:t xml:space="preserve"> </w:t>
      </w:r>
      <w:r w:rsidR="00977002" w:rsidRPr="00236A1C">
        <w:rPr>
          <w:i/>
        </w:rPr>
        <w:t>(1939)</w:t>
      </w:r>
      <w:r w:rsidR="00585B2C">
        <w:rPr>
          <w:i/>
        </w:rPr>
        <w:t xml:space="preserve"> </w:t>
      </w:r>
      <w:r w:rsidR="00977002" w:rsidRPr="00236A1C">
        <w:rPr>
          <w:i/>
        </w:rPr>
        <w:t>1</w:t>
      </w:r>
      <w:r w:rsidR="00585B2C">
        <w:rPr>
          <w:i/>
        </w:rPr>
        <w:t xml:space="preserve"> </w:t>
      </w:r>
      <w:r w:rsidR="00977002" w:rsidRPr="00236A1C">
        <w:rPr>
          <w:i/>
        </w:rPr>
        <w:t>KB</w:t>
      </w:r>
      <w:r w:rsidR="00585B2C">
        <w:rPr>
          <w:i/>
        </w:rPr>
        <w:t xml:space="preserve"> </w:t>
      </w:r>
      <w:r w:rsidR="00977002" w:rsidRPr="00236A1C">
        <w:rPr>
          <w:i/>
        </w:rPr>
        <w:t>687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held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prohibited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acting</w:t>
      </w:r>
      <w:r w:rsidR="00585B2C">
        <w:t xml:space="preserve"> </w:t>
      </w:r>
      <w:r w:rsidR="00977002" w:rsidRPr="00236A1C">
        <w:t>unlawfully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concluded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lawful</w:t>
      </w:r>
      <w:r w:rsidR="00585B2C">
        <w:t xml:space="preserve"> </w:t>
      </w:r>
      <w:r w:rsidR="00977002" w:rsidRPr="00236A1C">
        <w:t>ways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procuring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miscarriage.</w:t>
      </w:r>
      <w:r w:rsidR="003B3F9C">
        <w:t xml:space="preserve"> </w:t>
      </w:r>
      <w:r w:rsidR="00977002" w:rsidRPr="00236A1C">
        <w:t>For</w:t>
      </w:r>
      <w:r w:rsidR="00585B2C">
        <w:t xml:space="preserve"> </w:t>
      </w:r>
      <w:proofErr w:type="spellStart"/>
      <w:r w:rsidR="00977002" w:rsidRPr="00236A1C">
        <w:t>MacNaghten</w:t>
      </w:r>
      <w:proofErr w:type="spellEnd"/>
      <w:r w:rsidR="00585B2C">
        <w:t xml:space="preserve"> </w:t>
      </w:r>
      <w:r w:rsidR="00977002" w:rsidRPr="00236A1C">
        <w:t>J.,</w:t>
      </w:r>
      <w:r w:rsidR="00585B2C">
        <w:t xml:space="preserve"> </w:t>
      </w:r>
      <w:r w:rsidR="00977002" w:rsidRPr="00236A1C">
        <w:t>lawful</w:t>
      </w:r>
      <w:r w:rsidR="00585B2C">
        <w:t xml:space="preserve"> </w:t>
      </w:r>
      <w:r w:rsidR="00977002" w:rsidRPr="00236A1C">
        <w:t>ways</w:t>
      </w:r>
      <w:r w:rsidR="00585B2C">
        <w:t xml:space="preserve"> </w:t>
      </w:r>
      <w:r w:rsidR="00977002" w:rsidRPr="00236A1C">
        <w:t>included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procurement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abortion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preserve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mother.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proofErr w:type="spellStart"/>
      <w:r w:rsidR="00977002" w:rsidRPr="00236A1C">
        <w:rPr>
          <w:i/>
          <w:iCs/>
        </w:rPr>
        <w:t>Bourne</w:t>
      </w:r>
      <w:proofErr w:type="spellEnd"/>
      <w:r w:rsidR="00585B2C">
        <w:rPr>
          <w:i/>
          <w:iCs/>
        </w:rPr>
        <w:t xml:space="preserve"> </w:t>
      </w:r>
      <w:r w:rsidR="00977002" w:rsidRPr="00236A1C">
        <w:rPr>
          <w:iCs/>
        </w:rPr>
        <w:t>such</w:t>
      </w:r>
      <w:r w:rsidR="00585B2C">
        <w:rPr>
          <w:iCs/>
        </w:rPr>
        <w:t xml:space="preserve"> </w:t>
      </w:r>
      <w:r w:rsidR="00977002" w:rsidRPr="00236A1C">
        <w:rPr>
          <w:iCs/>
        </w:rPr>
        <w:t>as</w:t>
      </w:r>
      <w:r w:rsidR="00585B2C">
        <w:rPr>
          <w:i/>
          <w:iCs/>
        </w:rPr>
        <w:t xml:space="preserve"> </w:t>
      </w:r>
      <w:r w:rsidR="00977002" w:rsidRPr="00236A1C">
        <w:rPr>
          <w:i/>
          <w:iCs/>
        </w:rPr>
        <w:t>R</w:t>
      </w:r>
      <w:r w:rsidR="00585B2C">
        <w:rPr>
          <w:i/>
          <w:iCs/>
        </w:rPr>
        <w:t xml:space="preserve"> </w:t>
      </w:r>
      <w:r w:rsidR="00977002" w:rsidRPr="00236A1C">
        <w:rPr>
          <w:i/>
          <w:iCs/>
        </w:rPr>
        <w:t>v.</w:t>
      </w:r>
      <w:r w:rsidR="00585B2C">
        <w:rPr>
          <w:i/>
          <w:iCs/>
        </w:rPr>
        <w:t xml:space="preserve"> </w:t>
      </w:r>
      <w:r w:rsidR="00977002" w:rsidRPr="00236A1C">
        <w:rPr>
          <w:i/>
          <w:iCs/>
        </w:rPr>
        <w:t>Newton</w:t>
      </w:r>
      <w:r w:rsidR="00585B2C">
        <w:rPr>
          <w:i/>
          <w:iCs/>
        </w:rPr>
        <w:t xml:space="preserve"> </w:t>
      </w:r>
      <w:r w:rsidR="00977002" w:rsidRPr="00236A1C">
        <w:rPr>
          <w:i/>
          <w:iCs/>
        </w:rPr>
        <w:t>and</w:t>
      </w:r>
      <w:r w:rsidR="00585B2C">
        <w:rPr>
          <w:i/>
          <w:iCs/>
        </w:rPr>
        <w:t xml:space="preserve"> </w:t>
      </w:r>
      <w:proofErr w:type="spellStart"/>
      <w:r w:rsidR="00977002" w:rsidRPr="00236A1C">
        <w:rPr>
          <w:i/>
          <w:iCs/>
        </w:rPr>
        <w:t>Stungo</w:t>
      </w:r>
      <w:proofErr w:type="spellEnd"/>
      <w:r w:rsidR="00585B2C">
        <w:rPr>
          <w:i/>
          <w:iCs/>
        </w:rPr>
        <w:t xml:space="preserve"> </w:t>
      </w:r>
      <w:r w:rsidR="00977002" w:rsidRPr="00236A1C">
        <w:rPr>
          <w:i/>
          <w:iCs/>
        </w:rPr>
        <w:t>(1958)</w:t>
      </w:r>
      <w:r w:rsidR="00585B2C">
        <w:rPr>
          <w:i/>
          <w:iCs/>
        </w:rPr>
        <w:t xml:space="preserve"> </w:t>
      </w:r>
      <w:r w:rsidR="00977002" w:rsidRPr="00236A1C">
        <w:rPr>
          <w:i/>
          <w:iCs/>
        </w:rPr>
        <w:t>Criminal</w:t>
      </w:r>
      <w:r w:rsidR="00585B2C">
        <w:rPr>
          <w:i/>
          <w:iCs/>
        </w:rPr>
        <w:t xml:space="preserve"> </w:t>
      </w:r>
      <w:r w:rsidR="00977002" w:rsidRPr="00236A1C">
        <w:rPr>
          <w:i/>
          <w:iCs/>
        </w:rPr>
        <w:t>Law</w:t>
      </w:r>
      <w:r w:rsidR="00585B2C">
        <w:rPr>
          <w:i/>
          <w:iCs/>
        </w:rPr>
        <w:t xml:space="preserve"> </w:t>
      </w:r>
      <w:r w:rsidR="00977002" w:rsidRPr="00236A1C">
        <w:rPr>
          <w:i/>
          <w:iCs/>
        </w:rPr>
        <w:t>Review</w:t>
      </w:r>
      <w:r w:rsidR="00585B2C">
        <w:rPr>
          <w:i/>
          <w:iCs/>
        </w:rPr>
        <w:t xml:space="preserve"> </w:t>
      </w:r>
      <w:r w:rsidR="00977002" w:rsidRPr="00236A1C">
        <w:rPr>
          <w:i/>
          <w:iCs/>
        </w:rPr>
        <w:t>p.</w:t>
      </w:r>
      <w:r w:rsidR="00585B2C">
        <w:rPr>
          <w:i/>
          <w:iCs/>
        </w:rPr>
        <w:t xml:space="preserve"> </w:t>
      </w:r>
      <w:r w:rsidR="00977002" w:rsidRPr="00236A1C">
        <w:rPr>
          <w:i/>
          <w:iCs/>
        </w:rPr>
        <w:t>469</w:t>
      </w:r>
      <w:r w:rsidR="00585B2C">
        <w:rPr>
          <w:i/>
          <w:iCs/>
        </w:rPr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extended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category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lawful</w:t>
      </w:r>
      <w:r w:rsidR="00585B2C">
        <w:t xml:space="preserve"> </w:t>
      </w:r>
      <w:r w:rsidR="00977002" w:rsidRPr="00236A1C">
        <w:t>termination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pregnancy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required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preserve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mother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health,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her</w:t>
      </w:r>
      <w:r w:rsidR="00585B2C">
        <w:t xml:space="preserve"> </w:t>
      </w:r>
      <w:r w:rsidR="00977002" w:rsidRPr="00236A1C">
        <w:t>mental</w:t>
      </w:r>
      <w:r w:rsidR="00585B2C">
        <w:t xml:space="preserve"> </w:t>
      </w:r>
      <w:r w:rsidR="00977002" w:rsidRPr="00236A1C">
        <w:t>health.</w:t>
      </w:r>
    </w:p>
    <w:p w14:paraId="4BCBAB4F" w14:textId="77777777" w:rsidR="003B3F9C" w:rsidRDefault="00977002" w:rsidP="003733EA">
      <w:pPr>
        <w:pStyle w:val="H23G"/>
      </w:pPr>
      <w:r w:rsidRPr="00236A1C">
        <w:tab/>
      </w:r>
      <w:r w:rsidRPr="00236A1C">
        <w:tab/>
        <w:t>Teenage</w:t>
      </w:r>
      <w:r w:rsidR="00585B2C">
        <w:t xml:space="preserve"> </w:t>
      </w:r>
      <w:r w:rsidRPr="00236A1C">
        <w:t>Pregnancy</w:t>
      </w:r>
    </w:p>
    <w:p w14:paraId="57858EFB" w14:textId="245735E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quality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care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offered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cost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proofErr w:type="gramStart"/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attempt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address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issues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teenage</w:t>
      </w:r>
      <w:r w:rsidR="00585B2C">
        <w:t xml:space="preserve"> </w:t>
      </w:r>
      <w:r w:rsidR="00977002" w:rsidRPr="00236A1C">
        <w:t>pregnancy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maternal</w:t>
      </w:r>
      <w:r w:rsidR="00585B2C">
        <w:t xml:space="preserve"> </w:t>
      </w:r>
      <w:r w:rsidR="00977002" w:rsidRPr="00236A1C">
        <w:t>mortality.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offers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planning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girls</w:t>
      </w:r>
      <w:r w:rsidR="00585B2C">
        <w:t xml:space="preserve"> </w:t>
      </w:r>
      <w:r w:rsidR="00977002" w:rsidRPr="00236A1C">
        <w:t>(those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16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accompanied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parent)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efforts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reduce</w:t>
      </w:r>
      <w:r w:rsidR="00585B2C">
        <w:t xml:space="preserve"> </w:t>
      </w:r>
      <w:r w:rsidR="00977002" w:rsidRPr="00236A1C">
        <w:t>teenage</w:t>
      </w:r>
      <w:r w:rsidR="00585B2C">
        <w:t xml:space="preserve"> </w:t>
      </w:r>
      <w:r w:rsidR="00977002" w:rsidRPr="00236A1C">
        <w:t>pregnancy.</w:t>
      </w:r>
    </w:p>
    <w:p w14:paraId="39CB297F" w14:textId="271D266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Further,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CHOICES/Adolescent</w:t>
      </w:r>
      <w:r w:rsidR="00585B2C">
        <w:t xml:space="preserve"> </w:t>
      </w:r>
      <w:r w:rsidR="00977002" w:rsidRPr="00236A1C">
        <w:t>Mothers</w:t>
      </w:r>
      <w:r w:rsidR="00585B2C">
        <w:t xml:space="preserve"> </w:t>
      </w:r>
      <w:r w:rsidR="00977002" w:rsidRPr="00236A1C">
        <w:t>Programme</w:t>
      </w:r>
      <w:r w:rsidR="00585B2C">
        <w:t xml:space="preserve"> </w:t>
      </w:r>
      <w:r w:rsidR="00977002" w:rsidRPr="00236A1C">
        <w:t>(AMP)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intervention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pregnant</w:t>
      </w:r>
      <w:r w:rsidR="00585B2C">
        <w:t xml:space="preserve"> </w:t>
      </w:r>
      <w:r w:rsidR="00977002" w:rsidRPr="00236A1C">
        <w:t>teenagers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adolescent</w:t>
      </w:r>
      <w:r w:rsidR="00585B2C">
        <w:t xml:space="preserve"> </w:t>
      </w:r>
      <w:r w:rsidR="00977002" w:rsidRPr="00236A1C">
        <w:t>mothers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exposing</w:t>
      </w:r>
      <w:r w:rsidR="00585B2C">
        <w:t xml:space="preserve"> </w:t>
      </w:r>
      <w:r w:rsidR="00977002" w:rsidRPr="00236A1C">
        <w:t>them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proofErr w:type="spellStart"/>
      <w:r w:rsidR="00977002" w:rsidRPr="00236A1C">
        <w:t>counseling</w:t>
      </w:r>
      <w:proofErr w:type="spellEnd"/>
      <w:r w:rsidR="00977002" w:rsidRPr="00236A1C">
        <w:t>,</w:t>
      </w:r>
      <w:r w:rsidR="00585B2C">
        <w:t xml:space="preserve"> </w:t>
      </w:r>
      <w:r w:rsidR="00977002" w:rsidRPr="00236A1C">
        <w:t>reproductive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education,</w:t>
      </w:r>
      <w:r w:rsidR="00585B2C">
        <w:t xml:space="preserve"> </w:t>
      </w:r>
      <w:r w:rsidR="00977002" w:rsidRPr="00236A1C">
        <w:t>parenting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proofErr w:type="gramStart"/>
      <w:r w:rsidR="00977002" w:rsidRPr="00236A1C">
        <w:t>child</w:t>
      </w:r>
      <w:r w:rsidR="00585B2C">
        <w:t xml:space="preserve"> </w:t>
      </w:r>
      <w:r w:rsidR="00977002" w:rsidRPr="00236A1C">
        <w:t>care</w:t>
      </w:r>
      <w:proofErr w:type="gramEnd"/>
      <w:r w:rsidR="00977002" w:rsidRPr="00236A1C">
        <w:t>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academic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vocational</w:t>
      </w:r>
      <w:r w:rsidR="00585B2C">
        <w:t xml:space="preserve"> </w:t>
      </w:r>
      <w:r w:rsidR="00977002" w:rsidRPr="00236A1C">
        <w:t>skills</w:t>
      </w:r>
      <w:r w:rsidR="00585B2C">
        <w:t xml:space="preserve"> </w:t>
      </w:r>
      <w:r w:rsidR="00977002" w:rsidRPr="00236A1C">
        <w:t>training.</w:t>
      </w:r>
      <w:r w:rsidR="003B3F9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initiated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1994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collaborative</w:t>
      </w:r>
      <w:r w:rsidR="00585B2C">
        <w:t xml:space="preserve"> </w:t>
      </w:r>
      <w:r w:rsidR="00977002" w:rsidRPr="00236A1C">
        <w:t>effort</w:t>
      </w:r>
      <w:r w:rsidR="00585B2C">
        <w:t xml:space="preserve"> </w:t>
      </w:r>
      <w:r w:rsidR="00977002" w:rsidRPr="00236A1C">
        <w:t>between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Welfare</w:t>
      </w:r>
      <w:r w:rsidR="00585B2C">
        <w:t xml:space="preserve"> </w:t>
      </w:r>
      <w:r w:rsidR="00977002" w:rsidRPr="00236A1C">
        <w:t>League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local</w:t>
      </w:r>
      <w:r w:rsidR="00585B2C">
        <w:t xml:space="preserve"> </w:t>
      </w:r>
      <w:r w:rsidR="00977002" w:rsidRPr="00236A1C">
        <w:t>NGO.</w:t>
      </w:r>
    </w:p>
    <w:p w14:paraId="4203BFB5" w14:textId="594A2AF3" w:rsidR="00977002" w:rsidRPr="00236A1C" w:rsidRDefault="00977002" w:rsidP="003733EA">
      <w:pPr>
        <w:pStyle w:val="H23G"/>
      </w:pPr>
      <w:r w:rsidRPr="00236A1C">
        <w:tab/>
      </w:r>
      <w:r w:rsidRPr="00236A1C">
        <w:tab/>
        <w:t>Maternal</w:t>
      </w:r>
      <w:r w:rsidR="00585B2C">
        <w:t xml:space="preserve"> </w:t>
      </w:r>
      <w:r w:rsidRPr="00236A1C">
        <w:t>Mortality</w:t>
      </w:r>
    </w:p>
    <w:p w14:paraId="24DE630A" w14:textId="3F1F195F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offers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plethora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combat</w:t>
      </w:r>
      <w:r w:rsidR="00585B2C">
        <w:t xml:space="preserve"> </w:t>
      </w:r>
      <w:r w:rsidR="00977002" w:rsidRPr="00236A1C">
        <w:t>maternal</w:t>
      </w:r>
      <w:r w:rsidR="00585B2C">
        <w:t xml:space="preserve"> </w:t>
      </w:r>
      <w:r w:rsidR="00977002" w:rsidRPr="00236A1C">
        <w:t>morality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planning,</w:t>
      </w:r>
      <w:r w:rsidR="00585B2C">
        <w:t xml:space="preserve"> </w:t>
      </w:r>
      <w:r w:rsidR="00977002" w:rsidRPr="00236A1C">
        <w:t>antenatal</w:t>
      </w:r>
      <w:r w:rsidR="00585B2C">
        <w:t xml:space="preserve"> </w:t>
      </w:r>
      <w:r w:rsidR="00977002" w:rsidRPr="00236A1C">
        <w:t>care,</w:t>
      </w:r>
      <w:r w:rsidR="00585B2C">
        <w:t xml:space="preserve"> </w:t>
      </w:r>
      <w:r w:rsidR="00977002" w:rsidRPr="00236A1C">
        <w:t>childbirth</w:t>
      </w:r>
      <w:r w:rsidR="00585B2C">
        <w:t xml:space="preserve"> </w:t>
      </w:r>
      <w:r w:rsidR="00977002" w:rsidRPr="00236A1C">
        <w:t>(normal</w:t>
      </w:r>
      <w:r w:rsidR="00585B2C">
        <w:t xml:space="preserve"> </w:t>
      </w:r>
      <w:r w:rsidR="00977002" w:rsidRPr="00236A1C">
        <w:t>delivery),</w:t>
      </w:r>
      <w:r w:rsidR="00585B2C">
        <w:t xml:space="preserve"> </w:t>
      </w:r>
      <w:r w:rsidR="00977002" w:rsidRPr="00236A1C">
        <w:t>caesarean</w:t>
      </w:r>
      <w:r w:rsidR="00585B2C">
        <w:t xml:space="preserve"> </w:t>
      </w:r>
      <w:r w:rsidR="00977002" w:rsidRPr="00236A1C">
        <w:t>section,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birth</w:t>
      </w:r>
      <w:r w:rsidR="00585B2C">
        <w:t xml:space="preserve"> </w:t>
      </w:r>
      <w:r w:rsidR="00977002" w:rsidRPr="00236A1C">
        <w:t>complications,</w:t>
      </w:r>
      <w:r w:rsidR="00585B2C">
        <w:t xml:space="preserve"> </w:t>
      </w:r>
      <w:r w:rsidR="00977002" w:rsidRPr="00236A1C">
        <w:t>postnatal</w:t>
      </w:r>
      <w:r w:rsidR="00585B2C">
        <w:t xml:space="preserve"> </w:t>
      </w:r>
      <w:r w:rsidR="00977002" w:rsidRPr="00236A1C">
        <w:t>care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mothers,</w:t>
      </w:r>
      <w:r w:rsidR="00585B2C">
        <w:t xml:space="preserve"> </w:t>
      </w:r>
      <w:r w:rsidR="00977002" w:rsidRPr="00236A1C">
        <w:t>immunization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pregnancy,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medicines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pharmaceutical</w:t>
      </w:r>
      <w:r w:rsidR="00585B2C">
        <w:t xml:space="preserve"> </w:t>
      </w:r>
      <w:r w:rsidR="00977002" w:rsidRPr="00236A1C">
        <w:t>products,</w:t>
      </w:r>
      <w:r w:rsidR="00585B2C">
        <w:t xml:space="preserve"> </w:t>
      </w:r>
      <w:r w:rsidR="00977002" w:rsidRPr="00236A1C">
        <w:t>testing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treatment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Sexually</w:t>
      </w:r>
      <w:r w:rsidR="00585B2C">
        <w:t xml:space="preserve"> </w:t>
      </w:r>
      <w:r w:rsidR="00977002" w:rsidRPr="00236A1C">
        <w:t>Transmitted</w:t>
      </w:r>
      <w:r w:rsidR="00585B2C">
        <w:t xml:space="preserve"> </w:t>
      </w:r>
      <w:r w:rsidR="00977002" w:rsidRPr="00236A1C">
        <w:t>Infections</w:t>
      </w:r>
      <w:r w:rsidR="00585B2C">
        <w:t xml:space="preserve"> </w:t>
      </w:r>
      <w:r w:rsidR="00977002" w:rsidRPr="00236A1C">
        <w:t>(including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syphilis),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screening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cervical</w:t>
      </w:r>
      <w:r w:rsidR="00585B2C">
        <w:t xml:space="preserve"> </w:t>
      </w:r>
      <w:r w:rsidR="00977002" w:rsidRPr="00236A1C">
        <w:t>cancer.</w:t>
      </w:r>
    </w:p>
    <w:p w14:paraId="028A39C6" w14:textId="79B8BC5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Additionally,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attempt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replace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obsolete</w:t>
      </w:r>
      <w:r w:rsidR="00585B2C">
        <w:t xml:space="preserve"> </w:t>
      </w:r>
      <w:r w:rsidR="00977002" w:rsidRPr="00236A1C">
        <w:t>antenatal</w:t>
      </w:r>
      <w:r w:rsidR="00585B2C">
        <w:t xml:space="preserve"> </w:t>
      </w:r>
      <w:r w:rsidR="00977002" w:rsidRPr="00236A1C">
        <w:t>record,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introduced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Perinatal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(SIP)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developed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Pan</w:t>
      </w:r>
      <w:r w:rsidR="00585B2C">
        <w:t xml:space="preserve"> </w:t>
      </w:r>
      <w:r w:rsidR="00977002" w:rsidRPr="00236A1C">
        <w:t>American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Organization</w:t>
      </w:r>
      <w:r w:rsidR="00585B2C">
        <w:t xml:space="preserve"> </w:t>
      </w:r>
      <w:r w:rsidR="00977002" w:rsidRPr="00236A1C">
        <w:t>(PAHO),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allow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real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generation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maternal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neonatal</w:t>
      </w:r>
      <w:r w:rsidR="00585B2C">
        <w:t xml:space="preserve"> </w:t>
      </w:r>
      <w:r w:rsidR="00977002" w:rsidRPr="00236A1C">
        <w:t>statistics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levels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system.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providers</w:t>
      </w:r>
      <w:r w:rsidR="00585B2C">
        <w:t xml:space="preserve"> </w:t>
      </w:r>
      <w:r w:rsidR="00977002" w:rsidRPr="00236A1C">
        <w:t>began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2015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ongoing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day.</w:t>
      </w:r>
      <w:r w:rsidR="00585B2C">
        <w:t xml:space="preserve"> </w:t>
      </w:r>
      <w:r w:rsidR="00977002" w:rsidRPr="00236A1C">
        <w:t>SIP</w:t>
      </w:r>
      <w:r w:rsidR="00585B2C">
        <w:t xml:space="preserve"> </w:t>
      </w:r>
      <w:r w:rsidR="00977002" w:rsidRPr="00236A1C">
        <w:t>piloted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sixteen</w:t>
      </w:r>
      <w:r w:rsidR="00585B2C">
        <w:t xml:space="preserve"> </w:t>
      </w:r>
      <w:r w:rsidR="00977002" w:rsidRPr="00236A1C">
        <w:t>(16)</w:t>
      </w:r>
      <w:r w:rsidR="00585B2C">
        <w:t xml:space="preserve"> </w:t>
      </w:r>
      <w:proofErr w:type="gramStart"/>
      <w:r w:rsidR="00977002" w:rsidRPr="00236A1C">
        <w:t>sites,</w:t>
      </w:r>
      <w:r w:rsidR="00585B2C">
        <w:t xml:space="preserve"> </w:t>
      </w:r>
      <w:r w:rsidR="00977002" w:rsidRPr="00236A1C">
        <w:t>and</w:t>
      </w:r>
      <w:proofErr w:type="gramEnd"/>
      <w:r w:rsidR="00585B2C">
        <w:t xml:space="preserve"> </w:t>
      </w:r>
      <w:r w:rsidR="00977002" w:rsidRPr="00236A1C">
        <w:t>mandated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use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facilities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Chief</w:t>
      </w:r>
      <w:r w:rsidR="00585B2C">
        <w:t xml:space="preserve"> </w:t>
      </w:r>
      <w:r w:rsidR="00977002" w:rsidRPr="00236A1C">
        <w:t>Medical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August</w:t>
      </w:r>
      <w:r w:rsidR="00585B2C">
        <w:t xml:space="preserve"> </w:t>
      </w:r>
      <w:r w:rsidR="00977002" w:rsidRPr="00236A1C">
        <w:t>2018.</w:t>
      </w:r>
    </w:p>
    <w:p w14:paraId="0BD70AD1" w14:textId="7A26C9A7" w:rsidR="00977002" w:rsidRPr="00236A1C" w:rsidRDefault="00977002" w:rsidP="003733EA">
      <w:pPr>
        <w:pStyle w:val="H23G"/>
      </w:pPr>
      <w:r w:rsidRPr="00236A1C">
        <w:tab/>
      </w:r>
      <w:r w:rsidRPr="00236A1C">
        <w:tab/>
        <w:t>Sexual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Reproductive</w:t>
      </w:r>
      <w:r w:rsidR="00585B2C">
        <w:t xml:space="preserve"> </w:t>
      </w:r>
      <w:r w:rsidRPr="00236A1C">
        <w:t>Health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Contraception</w:t>
      </w:r>
      <w:r w:rsidR="00585B2C">
        <w:t xml:space="preserve"> </w:t>
      </w:r>
      <w:r w:rsidRPr="00236A1C">
        <w:t>information</w:t>
      </w:r>
    </w:p>
    <w:p w14:paraId="1330A97F" w14:textId="5DE01CAB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taken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steps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quality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evidence-based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men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women,</w:t>
      </w:r>
      <w:r w:rsidR="00585B2C">
        <w:t xml:space="preserve"> </w:t>
      </w:r>
      <w:r w:rsidR="00977002" w:rsidRPr="00236A1C">
        <w:t>boys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girls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reproductive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affordable</w:t>
      </w:r>
      <w:r w:rsidR="00585B2C">
        <w:t xml:space="preserve"> </w:t>
      </w:r>
      <w:r w:rsidR="00977002" w:rsidRPr="00236A1C">
        <w:t>contraceptive</w:t>
      </w:r>
      <w:r w:rsidR="00585B2C">
        <w:t xml:space="preserve"> </w:t>
      </w:r>
      <w:r w:rsidR="00977002" w:rsidRPr="00236A1C">
        <w:t>methods.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addition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universal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care,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offered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cost: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reproductive</w:t>
      </w:r>
      <w:r w:rsidR="00585B2C">
        <w:t xml:space="preserve"> </w:t>
      </w:r>
      <w:r w:rsidR="00977002" w:rsidRPr="00236A1C">
        <w:t>care;</w:t>
      </w:r>
      <w:r w:rsidR="00585B2C">
        <w:t xml:space="preserve"> </w:t>
      </w:r>
      <w:r w:rsidR="00977002" w:rsidRPr="00236A1C">
        <w:t>HPV</w:t>
      </w:r>
      <w:r w:rsidR="00585B2C">
        <w:t xml:space="preserve"> </w:t>
      </w:r>
      <w:r w:rsidR="00977002" w:rsidRPr="00236A1C">
        <w:t>Vaccine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children;</w:t>
      </w:r>
      <w:r w:rsidR="00585B2C">
        <w:t xml:space="preserve"> </w:t>
      </w:r>
      <w:r w:rsidR="00977002" w:rsidRPr="00236A1C">
        <w:t>contraception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pap</w:t>
      </w:r>
      <w:r w:rsidR="00585B2C">
        <w:t xml:space="preserve"> </w:t>
      </w:r>
      <w:r w:rsidR="00977002" w:rsidRPr="00236A1C">
        <w:t>smears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available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follow</w:t>
      </w:r>
      <w:r w:rsidR="00585B2C">
        <w:t xml:space="preserve"> </w:t>
      </w:r>
      <w:r w:rsidR="00977002" w:rsidRPr="00236A1C">
        <w:t>up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specialist</w:t>
      </w:r>
      <w:r w:rsidR="00585B2C">
        <w:t xml:space="preserve"> </w:t>
      </w:r>
      <w:r w:rsidR="00977002" w:rsidRPr="00236A1C">
        <w:t>clinics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abnormal</w:t>
      </w:r>
      <w:r w:rsidR="00585B2C">
        <w:t xml:space="preserve"> </w:t>
      </w:r>
      <w:r w:rsidR="00977002" w:rsidRPr="00236A1C">
        <w:t>results;</w:t>
      </w:r>
      <w:r w:rsidR="00585B2C">
        <w:t xml:space="preserve"> </w:t>
      </w:r>
      <w:r w:rsidR="00977002" w:rsidRPr="00236A1C">
        <w:t>breast</w:t>
      </w:r>
      <w:r w:rsidR="00585B2C">
        <w:t xml:space="preserve"> </w:t>
      </w:r>
      <w:r w:rsidR="00977002" w:rsidRPr="00236A1C">
        <w:t>examination</w:t>
      </w:r>
      <w:r w:rsidR="00585B2C">
        <w:t xml:space="preserve"> </w:t>
      </w:r>
      <w:r w:rsidR="00977002" w:rsidRPr="00236A1C">
        <w:t>clinics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done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follow-up</w:t>
      </w:r>
      <w:r w:rsidR="00585B2C">
        <w:t xml:space="preserve"> </w:t>
      </w:r>
      <w:r w:rsidR="00977002" w:rsidRPr="00236A1C">
        <w:t>investigations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specialist</w:t>
      </w:r>
      <w:r w:rsidR="00585B2C">
        <w:t xml:space="preserve"> </w:t>
      </w:r>
      <w:r w:rsidR="00977002" w:rsidRPr="00236A1C">
        <w:t>referral</w:t>
      </w:r>
      <w:r w:rsidR="00585B2C">
        <w:t xml:space="preserve"> </w:t>
      </w:r>
      <w:r w:rsidR="00977002" w:rsidRPr="00236A1C">
        <w:t>clinics</w:t>
      </w:r>
      <w:r w:rsidR="00585B2C">
        <w:t xml:space="preserve"> </w:t>
      </w:r>
      <w:r w:rsidR="00977002" w:rsidRPr="00236A1C">
        <w:t>available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abnormal</w:t>
      </w:r>
      <w:r w:rsidR="00585B2C">
        <w:t xml:space="preserve"> </w:t>
      </w:r>
      <w:r w:rsidR="00977002" w:rsidRPr="00236A1C">
        <w:t>results;</w:t>
      </w:r>
      <w:r w:rsidR="00585B2C">
        <w:t xml:space="preserve"> </w:t>
      </w:r>
      <w:r w:rsidR="00977002" w:rsidRPr="00236A1C">
        <w:t>antenatal</w:t>
      </w:r>
      <w:r w:rsidR="00585B2C">
        <w:t xml:space="preserve"> </w:t>
      </w:r>
      <w:r w:rsidR="00977002" w:rsidRPr="00236A1C">
        <w:t>clinics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blood</w:t>
      </w:r>
      <w:r w:rsidR="00585B2C">
        <w:t xml:space="preserve"> </w:t>
      </w:r>
      <w:r w:rsidR="00977002" w:rsidRPr="00236A1C">
        <w:t>and</w:t>
      </w:r>
      <w:r w:rsidR="003B3F9C">
        <w:t xml:space="preserve"> </w:t>
      </w:r>
      <w:r w:rsidR="00977002" w:rsidRPr="00236A1C">
        <w:t>ultrasound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monitor</w:t>
      </w:r>
      <w:r w:rsidR="00585B2C">
        <w:t xml:space="preserve"> </w:t>
      </w:r>
      <w:r w:rsidR="00977002" w:rsidRPr="00236A1C">
        <w:t>progress;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testing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sites</w:t>
      </w:r>
      <w:r w:rsidR="00585B2C">
        <w:t xml:space="preserve"> </w:t>
      </w:r>
      <w:r w:rsidR="00977002" w:rsidRPr="00236A1C">
        <w:t>throughout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Country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dedicated</w:t>
      </w:r>
      <w:r w:rsidR="00585B2C">
        <w:t xml:space="preserve"> </w:t>
      </w:r>
      <w:r w:rsidR="00977002" w:rsidRPr="00236A1C">
        <w:t>Queen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Park</w:t>
      </w:r>
      <w:r w:rsidR="00585B2C">
        <w:t xml:space="preserve"> </w:t>
      </w:r>
      <w:proofErr w:type="spellStart"/>
      <w:r w:rsidR="00977002" w:rsidRPr="00236A1C">
        <w:t>Counseling</w:t>
      </w:r>
      <w:proofErr w:type="spellEnd"/>
      <w:r w:rsidR="00585B2C">
        <w:t xml:space="preserve"> </w:t>
      </w:r>
      <w:r w:rsidR="00977002" w:rsidRPr="00236A1C">
        <w:t>Centre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Clinic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counsel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test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sexually</w:t>
      </w:r>
      <w:r w:rsidR="00585B2C">
        <w:t xml:space="preserve"> </w:t>
      </w:r>
      <w:r w:rsidR="00977002" w:rsidRPr="00236A1C">
        <w:t>transmitted</w:t>
      </w:r>
      <w:r w:rsidR="00585B2C">
        <w:t xml:space="preserve"> </w:t>
      </w:r>
      <w:r w:rsidR="00977002" w:rsidRPr="00236A1C">
        <w:t>diseases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infections;</w:t>
      </w:r>
      <w:r w:rsidR="00585B2C">
        <w:t xml:space="preserve"> </w:t>
      </w:r>
      <w:r w:rsidR="00977002" w:rsidRPr="00236A1C">
        <w:t>post-natal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mandate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District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personnel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visit</w:t>
      </w:r>
      <w:r w:rsidR="00585B2C">
        <w:t xml:space="preserve"> </w:t>
      </w:r>
      <w:r w:rsidR="00977002" w:rsidRPr="00236A1C">
        <w:t>new</w:t>
      </w:r>
      <w:r w:rsidR="00585B2C">
        <w:t xml:space="preserve"> </w:t>
      </w:r>
      <w:r w:rsidR="00977002" w:rsidRPr="00236A1C">
        <w:t>mothers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seven</w:t>
      </w:r>
      <w:r w:rsidR="00585B2C">
        <w:t xml:space="preserve"> </w:t>
      </w:r>
      <w:r w:rsidR="00977002" w:rsidRPr="00236A1C">
        <w:t>(7)</w:t>
      </w:r>
      <w:r w:rsidR="00585B2C">
        <w:t xml:space="preserve"> </w:t>
      </w:r>
      <w:r w:rsidR="00977002" w:rsidRPr="00236A1C">
        <w:t>days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delivery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prevent</w:t>
      </w:r>
      <w:r w:rsidR="00585B2C">
        <w:t xml:space="preserve"> </w:t>
      </w:r>
      <w:r w:rsidR="00977002" w:rsidRPr="00236A1C">
        <w:t>complications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mother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child.</w:t>
      </w:r>
    </w:p>
    <w:p w14:paraId="0A277F86" w14:textId="580BF5C3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140.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developed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Elimination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Mother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Transmission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Syphilis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Tobago:</w:t>
      </w:r>
      <w:r w:rsidR="00585B2C">
        <w:t xml:space="preserve"> </w:t>
      </w:r>
      <w:r w:rsidR="00977002" w:rsidRPr="00236A1C">
        <w:t>Plan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Action</w:t>
      </w:r>
      <w:r w:rsidR="00585B2C">
        <w:t xml:space="preserve"> </w:t>
      </w:r>
      <w:r w:rsidR="00977002" w:rsidRPr="00236A1C">
        <w:t>2019</w:t>
      </w:r>
      <w:r w:rsidR="003B3F9C">
        <w:t>–</w:t>
      </w:r>
      <w:r w:rsidR="00977002" w:rsidRPr="00236A1C">
        <w:t>2020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currently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draft.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Plan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generation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congenital</w:t>
      </w:r>
      <w:r w:rsidR="00585B2C">
        <w:t xml:space="preserve"> </w:t>
      </w:r>
      <w:r w:rsidR="00977002" w:rsidRPr="00236A1C">
        <w:t>syphilis</w:t>
      </w:r>
      <w:r w:rsidR="00585B2C">
        <w:t xml:space="preserve"> </w:t>
      </w:r>
      <w:r w:rsidR="00977002" w:rsidRPr="00236A1C">
        <w:t>whilst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goal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eliminate</w:t>
      </w:r>
      <w:r w:rsidR="00585B2C">
        <w:t xml:space="preserve"> </w:t>
      </w:r>
      <w:r w:rsidR="00977002" w:rsidRPr="00236A1C">
        <w:t>mother-to-child</w:t>
      </w:r>
      <w:r w:rsidR="00585B2C">
        <w:t xml:space="preserve"> </w:t>
      </w:r>
      <w:r w:rsidR="00977002" w:rsidRPr="00236A1C">
        <w:t>transmission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syphilis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2020.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Plan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specifically</w:t>
      </w:r>
      <w:r w:rsidR="00585B2C">
        <w:t xml:space="preserve"> </w:t>
      </w:r>
      <w:r w:rsidR="00977002" w:rsidRPr="00236A1C">
        <w:t>targeted</w:t>
      </w:r>
      <w:r w:rsidR="00585B2C">
        <w:t xml:space="preserve"> </w:t>
      </w:r>
      <w:r w:rsidR="00977002" w:rsidRPr="00236A1C">
        <w:t>towards</w:t>
      </w:r>
      <w:r w:rsidR="00585B2C">
        <w:t xml:space="preserve"> </w:t>
      </w:r>
      <w:r w:rsidR="00977002" w:rsidRPr="00236A1C">
        <w:t>pregnant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confirmed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and/or</w:t>
      </w:r>
      <w:r w:rsidR="00585B2C">
        <w:t xml:space="preserve"> </w:t>
      </w:r>
      <w:r w:rsidR="00977002" w:rsidRPr="00236A1C">
        <w:t>syphilis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Tobago.</w:t>
      </w:r>
    </w:p>
    <w:p w14:paraId="2853E3F7" w14:textId="7B0709B2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currently</w:t>
      </w:r>
      <w:r w:rsidR="00585B2C">
        <w:t xml:space="preserve"> </w:t>
      </w:r>
      <w:r w:rsidR="00977002" w:rsidRPr="00236A1C">
        <w:t>working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Finalization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Breastfeeding</w:t>
      </w:r>
      <w:r w:rsidR="00585B2C">
        <w:t xml:space="preserve"> </w:t>
      </w:r>
      <w:r w:rsidR="00977002" w:rsidRPr="00236A1C">
        <w:t>Policy,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includes</w:t>
      </w:r>
      <w:r w:rsidR="00585B2C">
        <w:t xml:space="preserve"> </w:t>
      </w:r>
      <w:r w:rsidR="00977002" w:rsidRPr="00236A1C">
        <w:t>guidelines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breastfeeding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HIV</w:t>
      </w:r>
      <w:r w:rsidR="00585B2C">
        <w:t xml:space="preserve"> </w:t>
      </w:r>
      <w:r w:rsidR="00977002" w:rsidRPr="00236A1C">
        <w:t>positive</w:t>
      </w:r>
      <w:r w:rsidR="00585B2C">
        <w:t xml:space="preserve"> </w:t>
      </w:r>
      <w:r w:rsidR="00977002" w:rsidRPr="00236A1C">
        <w:t>mothers,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lastRenderedPageBreak/>
        <w:t>applicable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childbearing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families,</w:t>
      </w:r>
      <w:r w:rsidR="00585B2C">
        <w:t xml:space="preserve"> </w:t>
      </w:r>
      <w:r w:rsidR="00977002" w:rsidRPr="00236A1C">
        <w:t>licensed</w:t>
      </w:r>
      <w:r w:rsidR="00585B2C">
        <w:t xml:space="preserve"> </w:t>
      </w:r>
      <w:r w:rsidR="00977002" w:rsidRPr="00236A1C">
        <w:t>childcare</w:t>
      </w:r>
      <w:r w:rsidR="00585B2C">
        <w:t xml:space="preserve"> </w:t>
      </w:r>
      <w:r w:rsidR="00977002" w:rsidRPr="00236A1C">
        <w:t>providers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well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relevant</w:t>
      </w:r>
      <w:r w:rsidR="00585B2C">
        <w:t xml:space="preserve"> </w:t>
      </w:r>
      <w:r w:rsidR="00977002" w:rsidRPr="00236A1C">
        <w:t>stakeholders</w:t>
      </w:r>
      <w:r w:rsidR="00585B2C">
        <w:t xml:space="preserve"> </w:t>
      </w:r>
      <w:r w:rsidR="00977002" w:rsidRPr="00236A1C">
        <w:t>involved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feeding</w:t>
      </w:r>
      <w:r w:rsidR="00585B2C">
        <w:t xml:space="preserve"> </w:t>
      </w:r>
      <w:r w:rsidR="00977002" w:rsidRPr="00236A1C">
        <w:t>infants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children.</w:t>
      </w:r>
    </w:p>
    <w:p w14:paraId="355D3B9F" w14:textId="14A71257" w:rsidR="00977002" w:rsidRPr="00236A1C" w:rsidRDefault="00977002" w:rsidP="00170667">
      <w:pPr>
        <w:pStyle w:val="H1G"/>
      </w:pPr>
      <w:r w:rsidRPr="00236A1C">
        <w:tab/>
        <w:t>F.</w:t>
      </w:r>
      <w:r w:rsidRPr="00236A1C">
        <w:tab/>
        <w:t>Right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life,</w:t>
      </w:r>
      <w:r w:rsidR="00585B2C">
        <w:t xml:space="preserve"> </w:t>
      </w:r>
      <w:r w:rsidRPr="00236A1C">
        <w:t>prohibition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torture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other</w:t>
      </w:r>
      <w:r w:rsidR="00585B2C">
        <w:t xml:space="preserve"> </w:t>
      </w:r>
      <w:r w:rsidRPr="00236A1C">
        <w:t>cruel,</w:t>
      </w:r>
      <w:r w:rsidR="00585B2C">
        <w:t xml:space="preserve"> </w:t>
      </w:r>
      <w:proofErr w:type="gramStart"/>
      <w:r w:rsidRPr="00236A1C">
        <w:t>inhuman</w:t>
      </w:r>
      <w:proofErr w:type="gramEnd"/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degrading</w:t>
      </w:r>
      <w:r w:rsidR="00585B2C">
        <w:t xml:space="preserve"> </w:t>
      </w:r>
      <w:r w:rsidRPr="00236A1C">
        <w:t>treatment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punishment,</w:t>
      </w:r>
      <w:r w:rsidR="00585B2C">
        <w:t xml:space="preserve"> </w:t>
      </w:r>
      <w:r w:rsidRPr="00236A1C">
        <w:t>liberty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security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person,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treatment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persons</w:t>
      </w:r>
      <w:r w:rsidR="00585B2C">
        <w:t xml:space="preserve"> </w:t>
      </w:r>
      <w:r w:rsidRPr="00236A1C">
        <w:t>deprived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their</w:t>
      </w:r>
      <w:r w:rsidR="00585B2C">
        <w:t xml:space="preserve"> </w:t>
      </w:r>
      <w:r w:rsidRPr="00236A1C">
        <w:t>liberty</w:t>
      </w:r>
      <w:r w:rsidR="00585B2C">
        <w:t xml:space="preserve"> </w:t>
      </w:r>
      <w:r w:rsidRPr="00236A1C">
        <w:t>(arts</w:t>
      </w:r>
      <w:r w:rsidR="008F3CF4">
        <w:t>.</w:t>
      </w:r>
      <w:r w:rsidR="00585B2C">
        <w:t xml:space="preserve"> </w:t>
      </w:r>
      <w:r w:rsidRPr="00236A1C">
        <w:t>6,</w:t>
      </w:r>
      <w:r w:rsidR="00585B2C">
        <w:t xml:space="preserve"> </w:t>
      </w:r>
      <w:r w:rsidRPr="00236A1C">
        <w:t>7,</w:t>
      </w:r>
      <w:r w:rsidR="00170667">
        <w:t xml:space="preserve"> </w:t>
      </w:r>
      <w:r w:rsidRPr="00236A1C">
        <w:t>9,</w:t>
      </w:r>
      <w:r w:rsidR="00170667">
        <w:t xml:space="preserve"> </w:t>
      </w:r>
      <w:r w:rsidRPr="00236A1C">
        <w:t>10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24)</w:t>
      </w:r>
    </w:p>
    <w:p w14:paraId="41DCA7E5" w14:textId="577D3FD7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penalty,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abolished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jurisdiction,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reserved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most</w:t>
      </w:r>
      <w:r w:rsidR="00585B2C">
        <w:t xml:space="preserve"> </w:t>
      </w:r>
      <w:r w:rsidR="00977002" w:rsidRPr="00236A1C">
        <w:t>heinous</w:t>
      </w:r>
      <w:r w:rsidR="00585B2C">
        <w:t xml:space="preserve"> </w:t>
      </w:r>
      <w:r w:rsidR="00977002" w:rsidRPr="00236A1C">
        <w:t>crimes.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murder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mandatory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specified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11:08.</w:t>
      </w:r>
      <w:r w:rsidR="00585B2C">
        <w:t xml:space="preserve"> </w:t>
      </w:r>
      <w:r w:rsidR="00977002" w:rsidRPr="00236A1C">
        <w:t>Murder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defined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unlawfully</w:t>
      </w:r>
      <w:r w:rsidR="00585B2C">
        <w:t xml:space="preserve"> </w:t>
      </w:r>
      <w:r w:rsidR="00977002" w:rsidRPr="00236A1C">
        <w:t>killing</w:t>
      </w:r>
      <w:r w:rsidR="00585B2C">
        <w:t xml:space="preserve"> </w:t>
      </w:r>
      <w:r w:rsidR="00977002" w:rsidRPr="00236A1C">
        <w:t>another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kill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cause</w:t>
      </w:r>
      <w:r w:rsidR="00585B2C">
        <w:t xml:space="preserve"> </w:t>
      </w:r>
      <w:r w:rsidR="00977002" w:rsidRPr="00236A1C">
        <w:t>grievous</w:t>
      </w:r>
      <w:r w:rsidR="00585B2C">
        <w:t xml:space="preserve"> </w:t>
      </w:r>
      <w:r w:rsidR="00977002" w:rsidRPr="00236A1C">
        <w:t>bodily</w:t>
      </w:r>
      <w:r w:rsidR="00585B2C">
        <w:t xml:space="preserve"> </w:t>
      </w:r>
      <w:r w:rsidR="00977002" w:rsidRPr="00236A1C">
        <w:t>harm.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murder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common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doctrine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joint</w:t>
      </w:r>
      <w:r w:rsidR="00585B2C">
        <w:t xml:space="preserve"> </w:t>
      </w:r>
      <w:r w:rsidR="00977002" w:rsidRPr="00236A1C">
        <w:t>enterprise.</w:t>
      </w:r>
    </w:p>
    <w:p w14:paraId="323F4107" w14:textId="0ADCE657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2A</w:t>
      </w:r>
      <w:r w:rsidR="00585B2C">
        <w:t xml:space="preserve"> </w:t>
      </w:r>
      <w:r w:rsidR="00977002" w:rsidRPr="00236A1C">
        <w:t>(1)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10:04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killing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committing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violent</w:t>
      </w:r>
      <w:r w:rsidR="00585B2C">
        <w:t xml:space="preserve"> </w:t>
      </w:r>
      <w:r w:rsidR="00977002" w:rsidRPr="00236A1C">
        <w:t>offense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punishable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murder</w:t>
      </w:r>
      <w:r w:rsidR="00585B2C">
        <w:t xml:space="preserve"> </w:t>
      </w:r>
      <w:r w:rsidR="003B3F9C">
        <w:t>“</w:t>
      </w:r>
      <w:r w:rsidR="00977002" w:rsidRPr="00236A1C">
        <w:t>even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killing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done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intent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kill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cause</w:t>
      </w:r>
      <w:r w:rsidR="00585B2C">
        <w:t xml:space="preserve"> </w:t>
      </w:r>
      <w:r w:rsidR="00977002" w:rsidRPr="00236A1C">
        <w:t>grievous</w:t>
      </w:r>
      <w:r w:rsidR="00585B2C">
        <w:t xml:space="preserve"> </w:t>
      </w:r>
      <w:r w:rsidR="00977002" w:rsidRPr="00236A1C">
        <w:t>bodily</w:t>
      </w:r>
      <w:r w:rsidR="00585B2C">
        <w:t xml:space="preserve"> </w:t>
      </w:r>
      <w:r w:rsidR="00977002" w:rsidRPr="00236A1C">
        <w:t>harm.</w:t>
      </w:r>
      <w:r w:rsidR="003B3F9C">
        <w:t>”</w:t>
      </w:r>
    </w:p>
    <w:p w14:paraId="0D239EEF" w14:textId="23CD0245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Treason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11:03,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2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3B3F9C">
        <w:t>“</w:t>
      </w:r>
      <w:r w:rsidR="00977002" w:rsidRPr="00236A1C">
        <w:t>owing</w:t>
      </w:r>
      <w:r w:rsidR="00585B2C">
        <w:t xml:space="preserve"> </w:t>
      </w:r>
      <w:r w:rsidR="00977002" w:rsidRPr="00236A1C">
        <w:t>allegiance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3B3F9C">
        <w:t>”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forms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intention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making</w:t>
      </w:r>
      <w:r w:rsidR="00585B2C">
        <w:t xml:space="preserve"> </w:t>
      </w:r>
      <w:r w:rsidR="00977002" w:rsidRPr="00236A1C">
        <w:t>war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overthrowing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commits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overt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manifesting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intention,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gives</w:t>
      </w:r>
      <w:r w:rsidR="00585B2C">
        <w:t xml:space="preserve"> </w:t>
      </w:r>
      <w:r w:rsidR="003B3F9C">
        <w:t>“</w:t>
      </w:r>
      <w:r w:rsidR="00977002" w:rsidRPr="00236A1C">
        <w:t>aid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comfort</w:t>
      </w:r>
      <w:r w:rsidR="003B3F9C">
        <w:t>”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enemies,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treason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3B3F9C">
        <w:t>“</w:t>
      </w:r>
      <w:r w:rsidR="00977002" w:rsidRPr="00236A1C">
        <w:t>liable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suffer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hanging.</w:t>
      </w:r>
      <w:r w:rsidR="003B3F9C">
        <w:t>”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penalty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treason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however</w:t>
      </w:r>
      <w:r w:rsidR="00585B2C">
        <w:t xml:space="preserve"> </w:t>
      </w:r>
      <w:r w:rsidR="00977002" w:rsidRPr="00236A1C">
        <w:t>discretionary.</w:t>
      </w:r>
    </w:p>
    <w:p w14:paraId="2A94F205" w14:textId="0D58D416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4:26,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9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genocide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receive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same</w:t>
      </w:r>
      <w:r w:rsidR="00585B2C">
        <w:t xml:space="preserve"> </w:t>
      </w:r>
      <w:r w:rsidR="00977002" w:rsidRPr="00236A1C">
        <w:t>punishment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provided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murder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includes</w:t>
      </w:r>
      <w:r w:rsidR="00585B2C">
        <w:t xml:space="preserve"> </w:t>
      </w:r>
      <w:r w:rsidR="00977002" w:rsidRPr="00236A1C">
        <w:t>killing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targeted</w:t>
      </w:r>
      <w:r w:rsidR="00585B2C">
        <w:t xml:space="preserve"> </w:t>
      </w:r>
      <w:r w:rsidR="00977002" w:rsidRPr="00236A1C">
        <w:t>groups.</w:t>
      </w:r>
    </w:p>
    <w:p w14:paraId="2F157053" w14:textId="4A788A27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19(2)(b)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Anti-Terrorism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12:07</w:t>
      </w:r>
      <w:r w:rsidR="00585B2C">
        <w:t xml:space="preserve"> </w:t>
      </w:r>
      <w:r w:rsidR="00977002" w:rsidRPr="00236A1C">
        <w:t>(as</w:t>
      </w:r>
      <w:r w:rsidR="00585B2C">
        <w:t xml:space="preserve"> </w:t>
      </w:r>
      <w:r w:rsidR="00977002" w:rsidRPr="00236A1C">
        <w:t>amended)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penalty</w:t>
      </w:r>
      <w:r w:rsidR="00585B2C">
        <w:t xml:space="preserve"> </w:t>
      </w:r>
      <w:r w:rsidR="00977002" w:rsidRPr="00236A1C">
        <w:t>only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specific</w:t>
      </w:r>
      <w:r w:rsidR="00585B2C">
        <w:t xml:space="preserve"> </w:t>
      </w:r>
      <w:r w:rsidR="00977002" w:rsidRPr="00236A1C">
        <w:t>type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terrorist</w:t>
      </w:r>
      <w:r w:rsidR="00585B2C">
        <w:t xml:space="preserve"> </w:t>
      </w:r>
      <w:r w:rsidR="00977002" w:rsidRPr="00236A1C">
        <w:t>act: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seizing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force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destruction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3B3F9C">
        <w:t>“</w:t>
      </w:r>
      <w:r w:rsidR="00977002" w:rsidRPr="00236A1C">
        <w:t>fixed</w:t>
      </w:r>
      <w:r w:rsidR="00585B2C">
        <w:t xml:space="preserve"> </w:t>
      </w:r>
      <w:r w:rsidR="00977002" w:rsidRPr="00236A1C">
        <w:t>platform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continental</w:t>
      </w:r>
      <w:r w:rsidR="00585B2C">
        <w:t xml:space="preserve"> </w:t>
      </w:r>
      <w:r w:rsidR="00977002" w:rsidRPr="00236A1C">
        <w:t>shelf,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exclusive</w:t>
      </w:r>
      <w:r w:rsidR="00585B2C">
        <w:t xml:space="preserve"> </w:t>
      </w:r>
      <w:r w:rsidR="00977002" w:rsidRPr="00236A1C">
        <w:t>economic</w:t>
      </w:r>
      <w:r w:rsidR="00585B2C">
        <w:t xml:space="preserve"> </w:t>
      </w:r>
      <w:r w:rsidR="00977002" w:rsidRPr="00236A1C">
        <w:t>zone</w:t>
      </w:r>
      <w:r w:rsidR="003B3F9C">
        <w:t>”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Trinidad,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results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offense.</w:t>
      </w:r>
    </w:p>
    <w:p w14:paraId="23386C31" w14:textId="5B9A533F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2012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75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pronounced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appears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proofErr w:type="gramStart"/>
      <w:r w:rsidR="00977002" w:rsidRPr="00236A1C">
        <w:t>committed</w:t>
      </w:r>
      <w:proofErr w:type="gramEnd"/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eighteen</w:t>
      </w:r>
      <w:r w:rsidR="00585B2C">
        <w:t xml:space="preserve"> </w:t>
      </w:r>
      <w:r w:rsidR="00977002" w:rsidRPr="00236A1C">
        <w:t>years.</w:t>
      </w:r>
    </w:p>
    <w:p w14:paraId="51181D4A" w14:textId="15E05E9C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148.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62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Procedure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12:02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pregnant</w:t>
      </w:r>
      <w:r w:rsidR="00585B2C">
        <w:t xml:space="preserve"> </w:t>
      </w:r>
      <w:r w:rsidR="00977002" w:rsidRPr="00236A1C">
        <w:t>woman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death-eligible</w:t>
      </w:r>
      <w:r w:rsidR="00585B2C">
        <w:t xml:space="preserve"> </w:t>
      </w:r>
      <w:r w:rsidR="00977002" w:rsidRPr="00236A1C">
        <w:t>offense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instead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sentenced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factual</w:t>
      </w:r>
      <w:r w:rsidR="00585B2C">
        <w:t xml:space="preserve"> </w:t>
      </w:r>
      <w:r w:rsidR="00977002" w:rsidRPr="00236A1C">
        <w:t>determination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jury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she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pregnant.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jury</w:t>
      </w:r>
      <w:r w:rsidR="00585B2C">
        <w:t xml:space="preserve"> </w:t>
      </w:r>
      <w:r w:rsidR="00977002" w:rsidRPr="00236A1C">
        <w:t>finds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she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pregnant,</w:t>
      </w:r>
      <w:r w:rsidR="00585B2C">
        <w:t xml:space="preserve"> </w:t>
      </w:r>
      <w:r w:rsidR="00977002" w:rsidRPr="00236A1C">
        <w:t>she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finding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Appeal.</w:t>
      </w:r>
    </w:p>
    <w:p w14:paraId="1B7F4F24" w14:textId="5F0D220E" w:rsidR="003B3F9C" w:rsidRP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B3F9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149.</w:t>
      </w:r>
      <w:r w:rsidRPr="003B3F9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According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4A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11:08,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diminished</w:t>
      </w:r>
      <w:r w:rsidR="00585B2C">
        <w:t xml:space="preserve"> </w:t>
      </w:r>
      <w:r w:rsidR="00977002" w:rsidRPr="00236A1C">
        <w:t>responsibility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available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suffering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abnormality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mind.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found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3B3F9C">
        <w:t>“</w:t>
      </w:r>
      <w:r w:rsidR="00977002" w:rsidRPr="00236A1C">
        <w:t>insane</w:t>
      </w:r>
      <w:r w:rsidR="003B3F9C">
        <w:t>”</w:t>
      </w:r>
      <w:r w:rsidR="00585B2C">
        <w:t xml:space="preserve"> </w:t>
      </w:r>
      <w:r w:rsidR="00977002" w:rsidRPr="00236A1C">
        <w:t>cannot</w:t>
      </w:r>
      <w:r w:rsidR="00585B2C">
        <w:t xml:space="preserve"> </w:t>
      </w:r>
      <w:r w:rsidR="00977002" w:rsidRPr="00236A1C">
        <w:t>stand</w:t>
      </w:r>
      <w:r w:rsidR="00585B2C">
        <w:t xml:space="preserve"> </w:t>
      </w:r>
      <w:r w:rsidR="00977002" w:rsidRPr="00236A1C">
        <w:t>trial.</w:t>
      </w:r>
      <w:r w:rsidR="00585B2C">
        <w:t xml:space="preserve"> </w:t>
      </w:r>
      <w:r w:rsidR="00977002" w:rsidRPr="00236A1C">
        <w:t>According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66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Procedure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12:02,</w:t>
      </w:r>
      <w:r w:rsidR="00585B2C">
        <w:t xml:space="preserve"> </w:t>
      </w:r>
      <w:r w:rsidR="00977002" w:rsidRPr="00236A1C">
        <w:t>instead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jury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issue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verdict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defendant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3B3F9C">
        <w:t>“</w:t>
      </w:r>
      <w:r w:rsidR="00977002" w:rsidRPr="00236A1C">
        <w:t>insane</w:t>
      </w:r>
      <w:r w:rsidR="003B3F9C">
        <w:t>”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verdict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defendant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guilty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insane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charged.</w:t>
      </w:r>
    </w:p>
    <w:p w14:paraId="295E2C4A" w14:textId="037949B4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150.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trial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crimes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penalty</w:t>
      </w:r>
      <w:r w:rsidR="00585B2C">
        <w:t xml:space="preserve"> </w:t>
      </w:r>
      <w:r w:rsidR="00977002" w:rsidRPr="00236A1C">
        <w:t>applies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protected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universally</w:t>
      </w:r>
      <w:r w:rsidR="00585B2C">
        <w:t xml:space="preserve"> </w:t>
      </w:r>
      <w:r w:rsidR="00977002" w:rsidRPr="00236A1C">
        <w:t>recognized</w:t>
      </w:r>
      <w:r w:rsidR="00585B2C">
        <w:t xml:space="preserve"> </w:t>
      </w:r>
      <w:r w:rsidR="00977002" w:rsidRPr="00236A1C">
        <w:t>principles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fairness,</w:t>
      </w:r>
      <w:r w:rsidR="00585B2C">
        <w:t xml:space="preserve"> </w:t>
      </w:r>
      <w:r w:rsidR="00977002" w:rsidRPr="00236A1C">
        <w:t>embodied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system.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expressly</w:t>
      </w:r>
      <w:r w:rsidR="00585B2C">
        <w:t xml:space="preserve"> </w:t>
      </w:r>
      <w:r w:rsidR="00977002" w:rsidRPr="00236A1C">
        <w:t>protects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fair</w:t>
      </w:r>
      <w:r w:rsidR="00585B2C">
        <w:t xml:space="preserve"> </w:t>
      </w:r>
      <w:r w:rsidR="00977002" w:rsidRPr="00236A1C">
        <w:t>hearing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principles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natural</w:t>
      </w:r>
      <w:r w:rsidR="00585B2C">
        <w:t xml:space="preserve"> </w:t>
      </w:r>
      <w:r w:rsidR="00977002" w:rsidRPr="00236A1C">
        <w:t>justice.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informed</w:t>
      </w:r>
      <w:r w:rsidR="00585B2C">
        <w:t xml:space="preserve"> </w:t>
      </w:r>
      <w:r w:rsidR="00977002" w:rsidRPr="00236A1C">
        <w:t>promptly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clearly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reasons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arrest,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retain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instruct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adviser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delay,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presumed</w:t>
      </w:r>
      <w:r w:rsidR="00585B2C">
        <w:t xml:space="preserve"> </w:t>
      </w:r>
      <w:r w:rsidR="00977002" w:rsidRPr="00236A1C">
        <w:t>innocent</w:t>
      </w:r>
      <w:r w:rsidR="00585B2C">
        <w:t xml:space="preserve"> </w:t>
      </w:r>
      <w:r w:rsidR="00977002" w:rsidRPr="00236A1C">
        <w:t>until</w:t>
      </w:r>
      <w:r w:rsidR="00585B2C">
        <w:t xml:space="preserve"> </w:t>
      </w:r>
      <w:r w:rsidR="00977002" w:rsidRPr="00236A1C">
        <w:t>proven</w:t>
      </w:r>
      <w:r w:rsidR="00585B2C">
        <w:t xml:space="preserve"> </w:t>
      </w:r>
      <w:r w:rsidR="00977002" w:rsidRPr="00236A1C">
        <w:t>guilty</w:t>
      </w:r>
      <w:r w:rsidR="00585B2C">
        <w:t xml:space="preserve"> </w:t>
      </w:r>
      <w:r w:rsidR="00977002" w:rsidRPr="00236A1C">
        <w:t>according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law,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fair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hearing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independent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impartial</w:t>
      </w:r>
      <w:r w:rsidR="00585B2C">
        <w:t xml:space="preserve"> </w:t>
      </w:r>
      <w:r w:rsidR="00977002" w:rsidRPr="00236A1C">
        <w:t>tribunal,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reasonable</w:t>
      </w:r>
      <w:r w:rsidR="00585B2C">
        <w:t xml:space="preserve"> </w:t>
      </w:r>
      <w:r w:rsidR="00977002" w:rsidRPr="00236A1C">
        <w:t>bail,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just</w:t>
      </w:r>
      <w:r w:rsidR="00585B2C">
        <w:t xml:space="preserve"> </w:t>
      </w:r>
      <w:r w:rsidR="00977002" w:rsidRPr="00236A1C">
        <w:t>cause.</w:t>
      </w:r>
      <w:r w:rsidR="00585B2C">
        <w:t xml:space="preserve"> </w:t>
      </w:r>
      <w:r w:rsidR="00977002" w:rsidRPr="00236A1C">
        <w:t>Further,</w:t>
      </w:r>
      <w:r w:rsidR="00585B2C">
        <w:t xml:space="preserve"> </w:t>
      </w:r>
      <w:r w:rsidR="00977002" w:rsidRPr="00236A1C">
        <w:t>throughout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procedure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avenues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acquittal,</w:t>
      </w:r>
      <w:r w:rsidR="00585B2C">
        <w:t xml:space="preserve"> </w:t>
      </w:r>
      <w:r w:rsidR="00977002" w:rsidRPr="00236A1C">
        <w:t>namely,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trial,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first</w:t>
      </w:r>
      <w:r w:rsidR="00585B2C">
        <w:t xml:space="preserve"> </w:t>
      </w:r>
      <w:r w:rsidR="00977002" w:rsidRPr="00236A1C">
        <w:t>instance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matter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Appeal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Privy</w:t>
      </w:r>
      <w:r w:rsidR="00585B2C">
        <w:t xml:space="preserve"> </w:t>
      </w:r>
      <w:r w:rsidR="00977002" w:rsidRPr="00236A1C">
        <w:t>Council.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whom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pronounced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challenge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constitutionality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carrying</w:t>
      </w:r>
      <w:r w:rsidR="00585B2C">
        <w:t xml:space="preserve"> </w:t>
      </w:r>
      <w:r w:rsidR="00977002" w:rsidRPr="00236A1C">
        <w:t>out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death</w:t>
      </w:r>
      <w:r w:rsidR="00585B2C">
        <w:t xml:space="preserve"> </w:t>
      </w:r>
      <w:r w:rsidR="00977002" w:rsidRPr="00236A1C">
        <w:t>penalty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application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14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Constitution.</w:t>
      </w:r>
    </w:p>
    <w:p w14:paraId="6E16C9AC" w14:textId="7E0BE507" w:rsidR="00977002" w:rsidRPr="00236A1C" w:rsidRDefault="00977002" w:rsidP="008F3CF4">
      <w:pPr>
        <w:pStyle w:val="H23G"/>
      </w:pPr>
      <w:r w:rsidRPr="00236A1C">
        <w:lastRenderedPageBreak/>
        <w:tab/>
      </w:r>
      <w:r w:rsidRPr="00236A1C">
        <w:tab/>
        <w:t>Police</w:t>
      </w:r>
      <w:r w:rsidR="00585B2C">
        <w:t xml:space="preserve"> </w:t>
      </w:r>
      <w:r w:rsidRPr="00236A1C">
        <w:t>matters</w:t>
      </w:r>
    </w:p>
    <w:p w14:paraId="7B43BBCC" w14:textId="2DFDFA55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Republic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remains</w:t>
      </w:r>
      <w:r w:rsidR="00585B2C">
        <w:t xml:space="preserve"> </w:t>
      </w:r>
      <w:r w:rsidR="00977002" w:rsidRPr="00236A1C">
        <w:t>steadfast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commitment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ensuring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suffer</w:t>
      </w:r>
      <w:r w:rsidR="00585B2C">
        <w:t xml:space="preserve"> </w:t>
      </w:r>
      <w:r w:rsidR="00977002" w:rsidRPr="00236A1C">
        <w:t>unjust</w:t>
      </w:r>
      <w:r w:rsidR="00585B2C">
        <w:t xml:space="preserve"> </w:t>
      </w:r>
      <w:r w:rsidR="00977002" w:rsidRPr="00236A1C">
        <w:t>treatment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(TTPS),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suitably</w:t>
      </w:r>
      <w:r w:rsidR="00585B2C">
        <w:t xml:space="preserve"> </w:t>
      </w:r>
      <w:r w:rsidR="00977002" w:rsidRPr="00236A1C">
        <w:t>dealt</w:t>
      </w:r>
      <w:r w:rsidR="00585B2C">
        <w:t xml:space="preserve"> </w:t>
      </w:r>
      <w:r w:rsidR="00977002" w:rsidRPr="00236A1C">
        <w:t>with.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such,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(PCA)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2006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15:05.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civilian</w:t>
      </w:r>
      <w:r w:rsidR="00585B2C">
        <w:t xml:space="preserve"> </w:t>
      </w:r>
      <w:r w:rsidR="00977002" w:rsidRPr="00236A1C">
        <w:t>oversight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enforcement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&amp;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operates</w:t>
      </w:r>
      <w:r w:rsidR="00585B2C">
        <w:t xml:space="preserve"> </w:t>
      </w:r>
      <w:r w:rsidR="00977002" w:rsidRPr="00236A1C">
        <w:t>independently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TTPS,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mandated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member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attached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TTPS.</w:t>
      </w:r>
    </w:p>
    <w:p w14:paraId="70888C19" w14:textId="4D96D1DD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21(1)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15:05,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mandated</w:t>
      </w:r>
      <w:r w:rsidR="00585B2C">
        <w:t xml:space="preserve"> </w:t>
      </w:r>
      <w:r w:rsidR="00977002" w:rsidRPr="00236A1C">
        <w:t>to:</w:t>
      </w:r>
    </w:p>
    <w:p w14:paraId="52D96A0E" w14:textId="77777777" w:rsidR="003B3F9C" w:rsidRDefault="008F3CF4" w:rsidP="008F3CF4">
      <w:pPr>
        <w:pStyle w:val="SingleTxtG"/>
      </w:pPr>
      <w:r>
        <w:tab/>
      </w:r>
      <w:r w:rsidR="00977002" w:rsidRPr="00236A1C">
        <w:t>(a)</w:t>
      </w:r>
      <w:r w:rsidR="00977002" w:rsidRPr="00236A1C">
        <w:tab/>
        <w:t>Investigate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involving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officers,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corruption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serious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proofErr w:type="gramStart"/>
      <w:r w:rsidR="00977002" w:rsidRPr="00236A1C">
        <w:t>misconduct;</w:t>
      </w:r>
      <w:proofErr w:type="gramEnd"/>
    </w:p>
    <w:p w14:paraId="0AC894E4" w14:textId="1CD5D858" w:rsidR="00977002" w:rsidRPr="00236A1C" w:rsidRDefault="008F3CF4" w:rsidP="008F3CF4">
      <w:pPr>
        <w:pStyle w:val="SingleTxtG"/>
      </w:pPr>
      <w:r>
        <w:tab/>
      </w:r>
      <w:r w:rsidR="00977002" w:rsidRPr="00236A1C">
        <w:t>(b)</w:t>
      </w:r>
      <w:r w:rsidR="00977002" w:rsidRPr="00236A1C">
        <w:tab/>
        <w:t>Undertake</w:t>
      </w:r>
      <w:r w:rsidR="00585B2C">
        <w:t xml:space="preserve"> </w:t>
      </w:r>
      <w:r w:rsidR="00977002" w:rsidRPr="00236A1C">
        <w:t>inquiries</w:t>
      </w:r>
      <w:r w:rsidR="00585B2C">
        <w:t xml:space="preserve"> </w:t>
      </w:r>
      <w:r w:rsidR="00977002" w:rsidRPr="00236A1C">
        <w:t>into,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audits</w:t>
      </w:r>
      <w:r w:rsidR="00585B2C">
        <w:t xml:space="preserve"> </w:t>
      </w:r>
      <w:r w:rsidR="00977002" w:rsidRPr="00236A1C">
        <w:t>of,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aspect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activities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ascertaining</w:t>
      </w:r>
      <w:r w:rsidR="00585B2C">
        <w:t xml:space="preserve"> </w:t>
      </w:r>
      <w:r w:rsidR="00977002" w:rsidRPr="00236A1C">
        <w:t>whether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corruption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serious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misconduct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circumstances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conducive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proofErr w:type="gramStart"/>
      <w:r w:rsidR="00977002" w:rsidRPr="00236A1C">
        <w:t>both;</w:t>
      </w:r>
      <w:proofErr w:type="gramEnd"/>
    </w:p>
    <w:p w14:paraId="4C04A91F" w14:textId="4A89EFEF" w:rsidR="00977002" w:rsidRPr="00236A1C" w:rsidRDefault="008F3CF4" w:rsidP="008F3CF4">
      <w:pPr>
        <w:pStyle w:val="SingleTxtG"/>
      </w:pPr>
      <w:r>
        <w:tab/>
      </w:r>
      <w:r w:rsidR="00977002" w:rsidRPr="00236A1C">
        <w:t>(c)</w:t>
      </w:r>
      <w:r w:rsidR="00977002" w:rsidRPr="00236A1C">
        <w:tab/>
        <w:t>Monitor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investigation</w:t>
      </w:r>
      <w:r w:rsidR="00585B2C">
        <w:t xml:space="preserve"> </w:t>
      </w:r>
      <w:r w:rsidR="00977002" w:rsidRPr="00236A1C">
        <w:t>conducted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relation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matter</w:t>
      </w:r>
      <w:r w:rsidR="00585B2C">
        <w:t xml:space="preserve"> </w:t>
      </w:r>
      <w:r w:rsidR="00977002" w:rsidRPr="00236A1C">
        <w:t>mentioned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paragraph</w:t>
      </w:r>
      <w:r w:rsidR="00585B2C">
        <w:t xml:space="preserve"> </w:t>
      </w:r>
      <w:r w:rsidR="00977002" w:rsidRPr="00236A1C">
        <w:t>(a)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undertake</w:t>
      </w:r>
      <w:r w:rsidR="00585B2C">
        <w:t xml:space="preserve"> </w:t>
      </w:r>
      <w:r w:rsidR="00977002" w:rsidRPr="00236A1C">
        <w:t>audits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proofErr w:type="gramStart"/>
      <w:r w:rsidR="00977002" w:rsidRPr="00236A1C">
        <w:t>investigations;</w:t>
      </w:r>
      <w:proofErr w:type="gramEnd"/>
    </w:p>
    <w:p w14:paraId="69D8F03D" w14:textId="28C66EC1" w:rsidR="00977002" w:rsidRPr="00236A1C" w:rsidRDefault="008F3CF4" w:rsidP="008F3CF4">
      <w:pPr>
        <w:pStyle w:val="SingleTxtG"/>
      </w:pPr>
      <w:r>
        <w:tab/>
      </w:r>
      <w:r w:rsidR="00977002" w:rsidRPr="00236A1C">
        <w:t>(d)</w:t>
      </w:r>
      <w:r w:rsidR="00977002" w:rsidRPr="00236A1C">
        <w:tab/>
        <w:t>Advise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authorities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ways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corruption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serious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misconduct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proofErr w:type="gramStart"/>
      <w:r w:rsidR="00977002" w:rsidRPr="00236A1C">
        <w:t>eliminated;</w:t>
      </w:r>
      <w:proofErr w:type="gramEnd"/>
    </w:p>
    <w:p w14:paraId="4285362B" w14:textId="5F93AE2A" w:rsidR="00977002" w:rsidRPr="00236A1C" w:rsidRDefault="008F3CF4" w:rsidP="008F3CF4">
      <w:pPr>
        <w:pStyle w:val="SingleTxtG"/>
      </w:pPr>
      <w:r>
        <w:tab/>
      </w:r>
      <w:r w:rsidR="00977002" w:rsidRPr="00236A1C">
        <w:t>(e)</w:t>
      </w:r>
      <w:r w:rsidR="00977002" w:rsidRPr="00236A1C">
        <w:tab/>
        <w:t>Gather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admissible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prosecution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relation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furnish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Director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Prosecutions,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outside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concerned,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General;</w:t>
      </w:r>
    </w:p>
    <w:p w14:paraId="0B7BD994" w14:textId="3F8D691C" w:rsidR="00977002" w:rsidRPr="00236A1C" w:rsidRDefault="008F3CF4" w:rsidP="008F3CF4">
      <w:pPr>
        <w:pStyle w:val="SingleTxtG"/>
      </w:pPr>
      <w:r>
        <w:tab/>
      </w:r>
      <w:r w:rsidR="00977002" w:rsidRPr="00236A1C">
        <w:t>(f)</w:t>
      </w:r>
      <w:r w:rsidR="00977002" w:rsidRPr="00236A1C">
        <w:tab/>
        <w:t>Gather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used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investigation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serious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misconduct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furnish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appropriate</w:t>
      </w:r>
      <w:r w:rsidR="00585B2C">
        <w:t xml:space="preserve"> </w:t>
      </w:r>
      <w:proofErr w:type="gramStart"/>
      <w:r w:rsidR="00977002" w:rsidRPr="00236A1C">
        <w:t>action;</w:t>
      </w:r>
      <w:proofErr w:type="gramEnd"/>
    </w:p>
    <w:p w14:paraId="2956C0F5" w14:textId="2F062792" w:rsidR="00977002" w:rsidRPr="00236A1C" w:rsidRDefault="008F3CF4" w:rsidP="008F3CF4">
      <w:pPr>
        <w:pStyle w:val="SingleTxtG"/>
      </w:pPr>
      <w:r>
        <w:tab/>
      </w:r>
      <w:r w:rsidR="00977002" w:rsidRPr="00236A1C">
        <w:t>(g)</w:t>
      </w:r>
      <w:r w:rsidR="00977002" w:rsidRPr="00236A1C">
        <w:tab/>
        <w:t>Gather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used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prosecution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involved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furnish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Director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Prosecutions;</w:t>
      </w:r>
      <w:r w:rsidR="00585B2C">
        <w:t xml:space="preserve"> </w:t>
      </w:r>
      <w:r w:rsidR="00977002" w:rsidRPr="00236A1C">
        <w:t>or</w:t>
      </w:r>
    </w:p>
    <w:p w14:paraId="003547B5" w14:textId="1A28E20F" w:rsidR="00977002" w:rsidRPr="00236A1C" w:rsidRDefault="008F3CF4" w:rsidP="008F3CF4">
      <w:pPr>
        <w:pStyle w:val="SingleTxtG"/>
      </w:pPr>
      <w:r>
        <w:tab/>
      </w:r>
      <w:r w:rsidR="00977002" w:rsidRPr="00236A1C">
        <w:t>(h)</w:t>
      </w:r>
      <w:r w:rsidR="00977002" w:rsidRPr="00236A1C">
        <w:tab/>
        <w:t>Perform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functions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conferred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written</w:t>
      </w:r>
      <w:r w:rsidR="00585B2C">
        <w:t xml:space="preserve"> </w:t>
      </w:r>
      <w:r w:rsidR="00977002" w:rsidRPr="00236A1C">
        <w:t>law.</w:t>
      </w:r>
    </w:p>
    <w:p w14:paraId="170C8FEC" w14:textId="40A679AE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performance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functions,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proofErr w:type="gramStart"/>
      <w:r w:rsidR="00977002" w:rsidRPr="00236A1C">
        <w:t>is</w:t>
      </w:r>
      <w:r w:rsidR="00585B2C">
        <w:t xml:space="preserve"> </w:t>
      </w:r>
      <w:r w:rsidR="00977002" w:rsidRPr="00236A1C">
        <w:t>able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progress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addressing</w:t>
      </w:r>
      <w:r w:rsidR="00585B2C">
        <w:t xml:space="preserve"> </w:t>
      </w:r>
      <w:r w:rsidR="00977002" w:rsidRPr="00236A1C">
        <w:t>reports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brutality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power</w:t>
      </w:r>
      <w:r w:rsidR="00585B2C">
        <w:t xml:space="preserve"> </w:t>
      </w:r>
      <w:r w:rsidR="00977002" w:rsidRPr="00236A1C">
        <w:t>especially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investigation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monitoring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auditing</w:t>
      </w:r>
      <w:r w:rsidR="00585B2C">
        <w:t xml:space="preserve"> </w:t>
      </w:r>
      <w:r w:rsidR="00977002" w:rsidRPr="00236A1C">
        <w:t>function.</w:t>
      </w:r>
    </w:p>
    <w:p w14:paraId="4EB12C0F" w14:textId="1971DFE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154.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operates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independent</w:t>
      </w:r>
      <w:r w:rsidR="00585B2C">
        <w:t xml:space="preserve"> </w:t>
      </w:r>
      <w:r w:rsidR="00977002" w:rsidRPr="00236A1C">
        <w:t>body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investigates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involved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offences,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corruption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serious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misconduct.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main</w:t>
      </w:r>
      <w:r w:rsidR="00585B2C">
        <w:t xml:space="preserve"> </w:t>
      </w:r>
      <w:r w:rsidR="00977002" w:rsidRPr="00236A1C">
        <w:t>objective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received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dealt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fairly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thoroughly</w:t>
      </w:r>
      <w:r w:rsidR="00585B2C">
        <w:t xml:space="preserve"> </w:t>
      </w:r>
      <w:proofErr w:type="gramStart"/>
      <w:r w:rsidR="00977002" w:rsidRPr="00236A1C">
        <w:t>and</w:t>
      </w:r>
      <w:r w:rsidR="00585B2C">
        <w:t xml:space="preserve"> </w:t>
      </w:r>
      <w:r w:rsidR="00977002" w:rsidRPr="00236A1C">
        <w:t>also</w:t>
      </w:r>
      <w:proofErr w:type="gramEnd"/>
      <w:r w:rsidR="00585B2C">
        <w:t xml:space="preserve"> </w:t>
      </w:r>
      <w:r w:rsidR="00977002" w:rsidRPr="00236A1C">
        <w:t>aims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increase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confidence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Service.</w:t>
      </w:r>
    </w:p>
    <w:p w14:paraId="1B56E1BA" w14:textId="62BA203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155.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After</w:t>
      </w:r>
      <w:r w:rsidR="00585B2C">
        <w:t xml:space="preserve"> </w:t>
      </w:r>
      <w:r w:rsidR="00977002" w:rsidRPr="00236A1C">
        <w:t>conducting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investigations,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then</w:t>
      </w:r>
      <w:r w:rsidR="00585B2C">
        <w:t xml:space="preserve"> </w:t>
      </w:r>
      <w:r w:rsidR="00977002" w:rsidRPr="00236A1C">
        <w:t>furnishes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TTPS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Director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Prosecutions</w:t>
      </w:r>
      <w:r w:rsidR="00585B2C">
        <w:t xml:space="preserve"> </w:t>
      </w:r>
      <w:r w:rsidR="00977002" w:rsidRPr="00236A1C">
        <w:t>(DPP)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necessary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utilized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facilitating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swift</w:t>
      </w:r>
      <w:r w:rsidR="00585B2C">
        <w:t xml:space="preserve"> </w:t>
      </w:r>
      <w:r w:rsidR="00977002" w:rsidRPr="00236A1C">
        <w:t>disciplinary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proceedings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service.</w:t>
      </w:r>
    </w:p>
    <w:p w14:paraId="5FE2C33E" w14:textId="43A66D41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end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investigation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exercise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another</w:t>
      </w:r>
      <w:r w:rsidR="00585B2C">
        <w:t xml:space="preserve"> </w:t>
      </w:r>
      <w:r w:rsidR="00977002" w:rsidRPr="00236A1C">
        <w:t>function,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refer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matter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consideration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initiating</w:t>
      </w:r>
      <w:r w:rsidR="00585B2C">
        <w:t xml:space="preserve"> </w:t>
      </w:r>
      <w:r w:rsidR="00977002" w:rsidRPr="00236A1C">
        <w:t>disciplinary</w:t>
      </w:r>
      <w:r w:rsidR="00585B2C">
        <w:t xml:space="preserve"> </w:t>
      </w:r>
      <w:r w:rsidR="00977002" w:rsidRPr="00236A1C">
        <w:t>proceedings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Director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Prosecutions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consideration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initiating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proceedings.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30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refer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matter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and/or</w:t>
      </w:r>
      <w:r w:rsidR="00585B2C">
        <w:t xml:space="preserve"> </w:t>
      </w:r>
      <w:r w:rsidR="00977002" w:rsidRPr="00236A1C">
        <w:t>Director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Prosecutions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further</w:t>
      </w:r>
      <w:r w:rsidR="00585B2C">
        <w:t xml:space="preserve"> </w:t>
      </w:r>
      <w:r w:rsidR="00977002" w:rsidRPr="00236A1C">
        <w:t>work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done,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preliminary</w:t>
      </w:r>
      <w:r w:rsidR="00585B2C">
        <w:t xml:space="preserve"> </w:t>
      </w:r>
      <w:r w:rsidR="00977002" w:rsidRPr="00236A1C">
        <w:t>investigation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PCA.</w:t>
      </w:r>
    </w:p>
    <w:p w14:paraId="196912E5" w14:textId="07B4F1A1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further</w:t>
      </w:r>
      <w:r w:rsidR="00585B2C">
        <w:t xml:space="preserve"> </w:t>
      </w:r>
      <w:r w:rsidR="00977002" w:rsidRPr="00236A1C">
        <w:t>able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create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assist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removal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obstacles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Outreach</w:t>
      </w:r>
      <w:r w:rsidR="00585B2C">
        <w:t xml:space="preserve"> </w:t>
      </w:r>
      <w:r w:rsidR="00977002" w:rsidRPr="00236A1C">
        <w:t>Sessions,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Educational</w:t>
      </w:r>
      <w:r w:rsidR="00585B2C">
        <w:t xml:space="preserve"> </w:t>
      </w:r>
      <w:r w:rsidR="00977002" w:rsidRPr="00236A1C">
        <w:t>Series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Facebook</w:t>
      </w:r>
      <w:r w:rsidR="00585B2C">
        <w:t xml:space="preserve"> </w:t>
      </w:r>
      <w:r w:rsidR="00977002" w:rsidRPr="00236A1C">
        <w:t>entitled,</w:t>
      </w:r>
      <w:r w:rsidR="00585B2C">
        <w:t xml:space="preserve"> </w:t>
      </w:r>
      <w:r w:rsidR="003B3F9C">
        <w:t>“</w:t>
      </w:r>
      <w:r w:rsidR="00977002" w:rsidRPr="00236A1C">
        <w:t>Did</w:t>
      </w:r>
      <w:r w:rsidR="00585B2C">
        <w:t xml:space="preserve"> </w:t>
      </w:r>
      <w:r w:rsidR="00977002" w:rsidRPr="00236A1C">
        <w:t>you</w:t>
      </w:r>
      <w:r w:rsidR="00585B2C">
        <w:t xml:space="preserve"> </w:t>
      </w:r>
      <w:r w:rsidR="00977002" w:rsidRPr="00236A1C">
        <w:t>know</w:t>
      </w:r>
      <w:r w:rsidR="003B3F9C">
        <w:t>”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issuing</w:t>
      </w:r>
      <w:r w:rsidR="00585B2C">
        <w:t xml:space="preserve"> </w:t>
      </w:r>
      <w:r w:rsidR="00977002" w:rsidRPr="00236A1C">
        <w:t>advice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pursuant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21(1)(d)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Act.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Outreach</w:t>
      </w:r>
      <w:r w:rsidR="00585B2C">
        <w:t xml:space="preserve"> </w:t>
      </w:r>
      <w:r w:rsidR="00977002" w:rsidRPr="00236A1C">
        <w:t>Sessions,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conducted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Academy,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powers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functions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gives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avenue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interested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address</w:t>
      </w:r>
      <w:r w:rsidR="00585B2C">
        <w:t xml:space="preserve"> </w:t>
      </w:r>
      <w:r w:rsidR="00977002" w:rsidRPr="00236A1C">
        <w:t>reports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brutality,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power,</w:t>
      </w:r>
      <w:r w:rsidR="00585B2C">
        <w:t xml:space="preserve"> </w:t>
      </w:r>
      <w:r w:rsidR="00977002" w:rsidRPr="00236A1C">
        <w:t>harassment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battery.</w:t>
      </w:r>
    </w:p>
    <w:p w14:paraId="6F0687D9" w14:textId="2BCA3737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158.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independent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proofErr w:type="gramStart"/>
      <w:r w:rsidR="00977002" w:rsidRPr="00236A1C">
        <w:t>all</w:t>
      </w:r>
      <w:r w:rsidR="00585B2C">
        <w:t xml:space="preserve"> </w:t>
      </w:r>
      <w:r w:rsidR="00977002" w:rsidRPr="00236A1C">
        <w:t>of</w:t>
      </w:r>
      <w:proofErr w:type="gramEnd"/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Divisions/Units</w:t>
      </w:r>
      <w:r w:rsidR="00585B2C">
        <w:t xml:space="preserve"> </w:t>
      </w:r>
      <w:r w:rsidR="00977002" w:rsidRPr="00236A1C">
        <w:t>therein.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two</w:t>
      </w:r>
      <w:r w:rsidR="00585B2C">
        <w:t xml:space="preserve"> </w:t>
      </w:r>
      <w:r w:rsidR="00977002" w:rsidRPr="00236A1C">
        <w:t>units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TTPS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interacts.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Complaints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(PCD)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deals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disciplinary</w:t>
      </w:r>
      <w:r w:rsidR="00585B2C">
        <w:t xml:space="preserve"> </w:t>
      </w:r>
      <w:r w:rsidR="00977002" w:rsidRPr="00236A1C">
        <w:t>issues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Professional</w:t>
      </w:r>
      <w:r w:rsidR="00585B2C">
        <w:t xml:space="preserve"> </w:t>
      </w:r>
      <w:r w:rsidR="00977002" w:rsidRPr="00236A1C">
        <w:t>Standards</w:t>
      </w:r>
      <w:r w:rsidR="00585B2C">
        <w:t xml:space="preserve"> </w:t>
      </w:r>
      <w:r w:rsidR="00977002" w:rsidRPr="00236A1C">
        <w:t>Bureau</w:t>
      </w:r>
      <w:r w:rsidR="00585B2C">
        <w:t xml:space="preserve"> </w:t>
      </w:r>
      <w:r w:rsidR="00977002" w:rsidRPr="00236A1C">
        <w:t>(PSB)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deals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officers.</w:t>
      </w:r>
    </w:p>
    <w:p w14:paraId="6896738F" w14:textId="4F7DE515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159.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interaction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PCD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thus</w:t>
      </w:r>
      <w:r w:rsidR="00585B2C">
        <w:t xml:space="preserve"> </w:t>
      </w:r>
      <w:r w:rsidR="00977002" w:rsidRPr="00236A1C">
        <w:t>far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limited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requests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and/or</w:t>
      </w:r>
      <w:r w:rsidR="00585B2C">
        <w:t xml:space="preserve"> </w:t>
      </w:r>
      <w:r w:rsidR="00977002" w:rsidRPr="00236A1C">
        <w:t>documents.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collaborated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Professional</w:t>
      </w:r>
      <w:r w:rsidR="00585B2C">
        <w:t xml:space="preserve"> </w:t>
      </w:r>
      <w:r w:rsidR="00977002" w:rsidRPr="00236A1C">
        <w:t>Standards</w:t>
      </w:r>
      <w:r w:rsidR="00585B2C">
        <w:t xml:space="preserve"> </w:t>
      </w:r>
      <w:r w:rsidR="00977002" w:rsidRPr="00236A1C">
        <w:t>Bureau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involving</w:t>
      </w:r>
      <w:r w:rsidR="00585B2C">
        <w:t xml:space="preserve"> </w:t>
      </w:r>
      <w:r w:rsidR="00977002" w:rsidRPr="00236A1C">
        <w:t>serious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assisted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providing</w:t>
      </w:r>
      <w:r w:rsidR="00585B2C">
        <w:t xml:space="preserve"> </w:t>
      </w:r>
      <w:r w:rsidR="00977002" w:rsidRPr="00236A1C">
        <w:t>documents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statements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our</w:t>
      </w:r>
      <w:r w:rsidR="00585B2C">
        <w:t xml:space="preserve"> </w:t>
      </w:r>
      <w:r w:rsidR="00977002" w:rsidRPr="00236A1C">
        <w:t>Investigations</w:t>
      </w:r>
      <w:r w:rsidR="00585B2C">
        <w:t xml:space="preserve"> </w:t>
      </w:r>
      <w:r w:rsidR="00977002" w:rsidRPr="00236A1C">
        <w:t>Team.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resulted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proffering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charges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aided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successful</w:t>
      </w:r>
      <w:r w:rsidR="00585B2C">
        <w:t xml:space="preserve"> </w:t>
      </w:r>
      <w:r w:rsidR="00977002" w:rsidRPr="00236A1C">
        <w:t>prosecution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PCA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independence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compromised</w:t>
      </w:r>
      <w:r w:rsidR="00585B2C">
        <w:t xml:space="preserve"> </w:t>
      </w:r>
      <w:proofErr w:type="gramStart"/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result</w:t>
      </w:r>
      <w:r w:rsidR="00585B2C">
        <w:t xml:space="preserve"> </w:t>
      </w:r>
      <w:r w:rsidR="00977002" w:rsidRPr="00236A1C">
        <w:t>of</w:t>
      </w:r>
      <w:proofErr w:type="gramEnd"/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collaboration.</w:t>
      </w:r>
    </w:p>
    <w:p w14:paraId="7867B43C" w14:textId="77777777" w:rsidR="003B3F9C" w:rsidRDefault="00977002" w:rsidP="00D062C9">
      <w:pPr>
        <w:pStyle w:val="H23G"/>
      </w:pPr>
      <w:r w:rsidRPr="00236A1C">
        <w:tab/>
      </w:r>
      <w:r w:rsidRPr="00236A1C">
        <w:tab/>
        <w:t>Juvenile</w:t>
      </w:r>
      <w:r w:rsidR="00585B2C">
        <w:t xml:space="preserve"> </w:t>
      </w:r>
      <w:r w:rsidRPr="00236A1C">
        <w:t>Justice</w:t>
      </w:r>
    </w:p>
    <w:p w14:paraId="1BE8E1EC" w14:textId="74D2A12B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160.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proofErr w:type="gramStart"/>
      <w:r w:rsidR="00977002" w:rsidRPr="00236A1C">
        <w:t>Tobago</w:t>
      </w:r>
      <w:proofErr w:type="gramEnd"/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responsibility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seven</w:t>
      </w:r>
      <w:r w:rsidR="00585B2C">
        <w:t xml:space="preserve"> </w:t>
      </w:r>
      <w:r w:rsidR="00977002" w:rsidRPr="00236A1C">
        <w:t>years.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below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seven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considered</w:t>
      </w:r>
      <w:r w:rsidR="00585B2C">
        <w:t xml:space="preserve"> </w:t>
      </w:r>
      <w:r w:rsidR="00977002" w:rsidRPr="00236A1C">
        <w:t>incapable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forming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intent.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Miscellaneous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(Supreme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Judicature)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amends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2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Summary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4:20,</w:t>
      </w:r>
      <w:r w:rsidR="00585B2C">
        <w:t xml:space="preserve"> </w:t>
      </w:r>
      <w:r w:rsidR="00977002" w:rsidRPr="00236A1C">
        <w:t>defines</w:t>
      </w:r>
      <w:r w:rsidR="00585B2C">
        <w:t xml:space="preserve"> </w:t>
      </w:r>
      <w:r w:rsidR="003B3F9C">
        <w:t>“</w:t>
      </w:r>
      <w:r w:rsidR="00977002" w:rsidRPr="00236A1C">
        <w:t>younger</w:t>
      </w:r>
      <w:r w:rsidR="00585B2C">
        <w:t xml:space="preserve"> </w:t>
      </w:r>
      <w:r w:rsidR="00977002" w:rsidRPr="00236A1C">
        <w:t>child</w:t>
      </w:r>
      <w:r w:rsidR="003B3F9C">
        <w:t>”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3B3F9C">
        <w:t>“</w:t>
      </w:r>
      <w:r w:rsidR="00977002" w:rsidRPr="00236A1C">
        <w:t>any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opinion</w:t>
      </w:r>
      <w:r w:rsidR="00585B2C">
        <w:t xml:space="preserve"> </w:t>
      </w:r>
      <w:r w:rsidR="00977002" w:rsidRPr="00236A1C">
        <w:t>appears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brought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it,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seven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fourteen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age</w:t>
      </w:r>
      <w:r w:rsidR="003B3F9C">
        <w:t>”</w:t>
      </w:r>
      <w:r w:rsidR="00977002" w:rsidRPr="00236A1C">
        <w:t>.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presumption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incapacity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commit</w:t>
      </w:r>
      <w:r w:rsidR="00585B2C">
        <w:t xml:space="preserve"> </w:t>
      </w:r>
      <w:r w:rsidR="00977002" w:rsidRPr="00236A1C">
        <w:t>crime</w:t>
      </w:r>
      <w:r w:rsidR="00585B2C">
        <w:t xml:space="preserve"> </w:t>
      </w:r>
      <w:r w:rsidR="00977002" w:rsidRPr="00236A1C">
        <w:t>ceases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14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presumed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capable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distinguishing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wrong.</w:t>
      </w:r>
    </w:p>
    <w:p w14:paraId="550F5EE6" w14:textId="05A061BF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2012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75</w:t>
      </w:r>
      <w:r w:rsidR="00585B2C">
        <w:t xml:space="preserve"> </w:t>
      </w:r>
      <w:r w:rsidR="00977002" w:rsidRPr="00236A1C">
        <w:t>prohibits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capital</w:t>
      </w:r>
      <w:r w:rsidR="00585B2C">
        <w:t xml:space="preserve"> </w:t>
      </w:r>
      <w:r w:rsidR="00977002" w:rsidRPr="00236A1C">
        <w:t>punishment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children.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76(1)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placement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community</w:t>
      </w:r>
      <w:r w:rsidR="00585B2C">
        <w:t xml:space="preserve"> </w:t>
      </w:r>
      <w:r w:rsidR="00977002" w:rsidRPr="00236A1C">
        <w:t>residence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certain</w:t>
      </w:r>
      <w:r w:rsidR="00585B2C">
        <w:t xml:space="preserve"> </w:t>
      </w:r>
      <w:r w:rsidR="00977002" w:rsidRPr="00236A1C">
        <w:t>circumstances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serious</w:t>
      </w:r>
      <w:r w:rsidR="00585B2C">
        <w:t xml:space="preserve"> </w:t>
      </w:r>
      <w:r w:rsidR="00977002" w:rsidRPr="00236A1C">
        <w:t>crime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proofErr w:type="gramStart"/>
      <w:r w:rsidR="00977002" w:rsidRPr="00236A1C">
        <w:t>committed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opinion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punishment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appropriate.</w:t>
      </w:r>
    </w:p>
    <w:p w14:paraId="2165E4C6" w14:textId="663E7877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relation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detention,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60</w:t>
      </w:r>
      <w:r w:rsidR="00585B2C">
        <w:t xml:space="preserve"> </w:t>
      </w:r>
      <w:r w:rsidR="00977002" w:rsidRPr="00236A1C">
        <w:t>prevents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ordering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detained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prison.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placed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facility,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allowed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associate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prisoners,</w:t>
      </w:r>
      <w:r w:rsidR="00585B2C">
        <w:t xml:space="preserve"> </w:t>
      </w:r>
      <w:r w:rsidR="00977002" w:rsidRPr="00236A1C">
        <w:t>except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express</w:t>
      </w:r>
      <w:r w:rsidR="00585B2C">
        <w:t xml:space="preserve"> </w:t>
      </w:r>
      <w:r w:rsidR="00977002" w:rsidRPr="00236A1C">
        <w:t>permission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respect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prisoner</w:t>
      </w:r>
      <w:r w:rsidR="00585B2C">
        <w:t xml:space="preserve"> </w:t>
      </w:r>
      <w:r w:rsidR="00977002" w:rsidRPr="00236A1C">
        <w:t>named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Order.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convicted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punishable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imprisonment,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several</w:t>
      </w:r>
      <w:r w:rsidR="00585B2C">
        <w:t xml:space="preserve"> </w:t>
      </w:r>
      <w:r w:rsidR="00977002" w:rsidRPr="00236A1C">
        <w:t>options.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may:</w:t>
      </w:r>
    </w:p>
    <w:p w14:paraId="5D06440A" w14:textId="1198B995" w:rsidR="00977002" w:rsidRPr="00236A1C" w:rsidRDefault="00D062C9" w:rsidP="00D062C9">
      <w:pPr>
        <w:pStyle w:val="SingleTxtG"/>
      </w:pPr>
      <w:r>
        <w:tab/>
      </w:r>
      <w:r w:rsidR="00977002" w:rsidRPr="00236A1C">
        <w:t>(a)</w:t>
      </w:r>
      <w:r w:rsidR="00977002" w:rsidRPr="00236A1C">
        <w:tab/>
        <w:t>Order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placed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Community</w:t>
      </w:r>
      <w:r w:rsidR="00585B2C">
        <w:t xml:space="preserve"> </w:t>
      </w:r>
      <w:r w:rsidR="00977002" w:rsidRPr="00236A1C">
        <w:t>Residence</w:t>
      </w:r>
      <w:r w:rsidR="00585B2C">
        <w:t xml:space="preserve"> </w:t>
      </w:r>
      <w:r w:rsidR="00977002" w:rsidRPr="00236A1C">
        <w:t>named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term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specified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order,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exceeding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term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may,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Part,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sentenced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prison;</w:t>
      </w:r>
    </w:p>
    <w:p w14:paraId="546D11BE" w14:textId="2B143F87" w:rsidR="00977002" w:rsidRPr="00236A1C" w:rsidRDefault="00D062C9" w:rsidP="00D062C9">
      <w:pPr>
        <w:pStyle w:val="SingleTxtG"/>
      </w:pPr>
      <w:r>
        <w:tab/>
      </w:r>
      <w:r w:rsidR="00977002" w:rsidRPr="00236A1C">
        <w:t>(b)</w:t>
      </w:r>
      <w:r w:rsidR="00977002" w:rsidRPr="00236A1C">
        <w:tab/>
        <w:t>Order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deemed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need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care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referred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Authority,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investigate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seek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appropriate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proofErr w:type="gramStart"/>
      <w:r w:rsidR="00977002" w:rsidRPr="00236A1C">
        <w:t>matters;</w:t>
      </w:r>
      <w:proofErr w:type="gramEnd"/>
    </w:p>
    <w:p w14:paraId="774E8541" w14:textId="42D5F2F0" w:rsidR="00977002" w:rsidRPr="00236A1C" w:rsidRDefault="00D062C9" w:rsidP="00D062C9">
      <w:pPr>
        <w:pStyle w:val="SingleTxtG"/>
      </w:pPr>
      <w:r>
        <w:tab/>
      </w:r>
      <w:r w:rsidR="00977002" w:rsidRPr="00236A1C">
        <w:t>(c)</w:t>
      </w:r>
      <w:r w:rsidR="00977002" w:rsidRPr="00236A1C">
        <w:tab/>
        <w:t>Order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referred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counselling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rehabilitative</w:t>
      </w:r>
      <w:r w:rsidR="00585B2C">
        <w:t xml:space="preserve"> </w:t>
      </w:r>
      <w:r w:rsidR="00977002" w:rsidRPr="00236A1C">
        <w:t>intervention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proofErr w:type="gramStart"/>
      <w:r w:rsidR="00977002" w:rsidRPr="00236A1C">
        <w:t>treatment;</w:t>
      </w:r>
      <w:proofErr w:type="gramEnd"/>
    </w:p>
    <w:p w14:paraId="1A5B09A6" w14:textId="6A4744DD" w:rsidR="00977002" w:rsidRPr="00236A1C" w:rsidRDefault="00D062C9" w:rsidP="00D062C9">
      <w:pPr>
        <w:pStyle w:val="SingleTxtG"/>
      </w:pPr>
      <w:r>
        <w:tab/>
      </w:r>
      <w:r w:rsidR="00977002" w:rsidRPr="00236A1C">
        <w:t>(d)</w:t>
      </w:r>
      <w:r w:rsidR="00977002" w:rsidRPr="00236A1C">
        <w:tab/>
        <w:t>Order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members,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offender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household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connected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referred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proofErr w:type="gramStart"/>
      <w:r w:rsidR="00977002" w:rsidRPr="00236A1C">
        <w:t>counselling;</w:t>
      </w:r>
      <w:proofErr w:type="gramEnd"/>
    </w:p>
    <w:p w14:paraId="318DE2AC" w14:textId="354CBA89" w:rsidR="00977002" w:rsidRPr="00236A1C" w:rsidRDefault="00D062C9" w:rsidP="00D062C9">
      <w:pPr>
        <w:pStyle w:val="SingleTxtG"/>
      </w:pPr>
      <w:r>
        <w:tab/>
      </w:r>
      <w:r w:rsidR="00977002" w:rsidRPr="00236A1C">
        <w:t>(e)</w:t>
      </w:r>
      <w:r w:rsidR="00977002" w:rsidRPr="00236A1C">
        <w:tab/>
        <w:t>Order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proofErr w:type="gramStart"/>
      <w:r w:rsidR="00977002" w:rsidRPr="00236A1C">
        <w:t>recorded;</w:t>
      </w:r>
      <w:proofErr w:type="gramEnd"/>
    </w:p>
    <w:p w14:paraId="489D6343" w14:textId="77777777" w:rsidR="003B3F9C" w:rsidRDefault="00D062C9" w:rsidP="00D062C9">
      <w:pPr>
        <w:pStyle w:val="SingleTxtG"/>
      </w:pPr>
      <w:r>
        <w:tab/>
      </w:r>
      <w:r w:rsidR="00977002" w:rsidRPr="00236A1C">
        <w:t>(f)</w:t>
      </w:r>
      <w:r w:rsidR="00977002" w:rsidRPr="00236A1C">
        <w:tab/>
        <w:t>Order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proceedings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sealed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divulged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Court;</w:t>
      </w:r>
      <w:r w:rsidR="00585B2C">
        <w:t xml:space="preserve"> </w:t>
      </w:r>
      <w:r w:rsidR="00977002" w:rsidRPr="00236A1C">
        <w:t>or</w:t>
      </w:r>
    </w:p>
    <w:p w14:paraId="78C60378" w14:textId="49B890F2" w:rsidR="00977002" w:rsidRPr="00236A1C" w:rsidRDefault="00D062C9" w:rsidP="00D062C9">
      <w:pPr>
        <w:pStyle w:val="SingleTxtG"/>
      </w:pPr>
      <w:r>
        <w:tab/>
      </w:r>
      <w:r w:rsidR="00977002" w:rsidRPr="00236A1C">
        <w:t>(g)</w:t>
      </w:r>
      <w:r w:rsidR="00977002" w:rsidRPr="00236A1C">
        <w:tab/>
        <w:t>Make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deem</w:t>
      </w:r>
      <w:r w:rsidR="00585B2C">
        <w:t xml:space="preserve"> </w:t>
      </w:r>
      <w:r w:rsidR="00977002" w:rsidRPr="00236A1C">
        <w:t>fit.</w:t>
      </w:r>
    </w:p>
    <w:p w14:paraId="6CF44DB7" w14:textId="763B9134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February</w:t>
      </w:r>
      <w:r w:rsidR="00585B2C">
        <w:t xml:space="preserve"> </w:t>
      </w:r>
      <w:r w:rsidR="00977002" w:rsidRPr="00236A1C">
        <w:t>2018,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established.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attached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Tobago.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first</w:t>
      </w:r>
      <w:r w:rsidR="00585B2C">
        <w:t xml:space="preserve"> </w:t>
      </w:r>
      <w:r w:rsidR="00977002" w:rsidRPr="00236A1C">
        <w:t>specialised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exclusive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handle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need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care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conflict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response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development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laws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systems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treatment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conflict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dedicated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(CJU)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mandated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clinical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relation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lastRenderedPageBreak/>
        <w:t>involving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/or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deemed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need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Supervision</w:t>
      </w:r>
      <w:r w:rsidR="00585B2C">
        <w:t xml:space="preserve"> </w:t>
      </w:r>
      <w:r w:rsidR="00977002" w:rsidRPr="00236A1C">
        <w:t>(CHINS).</w:t>
      </w:r>
    </w:p>
    <w:p w14:paraId="4F49CEB0" w14:textId="644CED61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This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includes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investigations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clinical</w:t>
      </w:r>
      <w:r w:rsidR="00585B2C">
        <w:t xml:space="preserve"> </w:t>
      </w:r>
      <w:r w:rsidR="00977002" w:rsidRPr="00236A1C">
        <w:t>assessments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conflict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his/her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view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assisting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determination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appropriate</w:t>
      </w:r>
      <w:r w:rsidR="00585B2C">
        <w:t xml:space="preserve"> </w:t>
      </w:r>
      <w:r w:rsidR="00977002" w:rsidRPr="00236A1C">
        <w:t>interim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long-term</w:t>
      </w:r>
      <w:r w:rsidR="00585B2C">
        <w:t xml:space="preserve"> </w:t>
      </w:r>
      <w:r w:rsidR="00977002" w:rsidRPr="00236A1C">
        <w:t>placement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necessary</w:t>
      </w:r>
      <w:r w:rsidR="00585B2C">
        <w:t xml:space="preserve"> </w:t>
      </w:r>
      <w:r w:rsidR="00977002" w:rsidRPr="00236A1C">
        <w:t>interventions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family.</w:t>
      </w:r>
    </w:p>
    <w:p w14:paraId="5D8B05CF" w14:textId="0A89D214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40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2016,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</w:t>
      </w:r>
      <w:r w:rsidR="003B3F9C">
        <w:t xml:space="preserve"> </w:t>
      </w:r>
      <w:r w:rsidR="00977002" w:rsidRPr="00236A1C">
        <w:t>charged</w:t>
      </w:r>
      <w:r w:rsidR="003B3F9C">
        <w:t xml:space="preserve"> </w:t>
      </w:r>
      <w:r w:rsidR="00977002" w:rsidRPr="00236A1C">
        <w:t>with</w:t>
      </w:r>
      <w:r w:rsidR="003B3F9C">
        <w:t xml:space="preserve"> </w:t>
      </w:r>
      <w:r w:rsidR="00977002" w:rsidRPr="00236A1C">
        <w:t>an</w:t>
      </w:r>
      <w:r w:rsidR="003B3F9C">
        <w:t xml:space="preserve"> </w:t>
      </w:r>
      <w:r w:rsidR="00977002" w:rsidRPr="00236A1C">
        <w:t>offence,</w:t>
      </w:r>
      <w:r w:rsidR="003B3F9C">
        <w:t xml:space="preserve"> </w:t>
      </w:r>
      <w:r w:rsidR="00977002" w:rsidRPr="00236A1C">
        <w:t>other</w:t>
      </w:r>
      <w:r w:rsidR="003B3F9C">
        <w:t xml:space="preserve"> </w:t>
      </w:r>
      <w:r w:rsidR="00977002" w:rsidRPr="00236A1C">
        <w:t>than</w:t>
      </w:r>
      <w:r w:rsidR="003B3F9C">
        <w:t xml:space="preserve"> </w:t>
      </w:r>
      <w:r w:rsidR="00977002" w:rsidRPr="00236A1C">
        <w:t>those</w:t>
      </w:r>
      <w:r w:rsidR="003B3F9C">
        <w:t xml:space="preserve"> </w:t>
      </w:r>
      <w:r w:rsidR="00977002" w:rsidRPr="00236A1C">
        <w:t>prescribed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Schedule</w:t>
      </w:r>
      <w:r w:rsidR="00585B2C">
        <w:t xml:space="preserve"> </w:t>
      </w:r>
      <w:r w:rsidR="00977002" w:rsidRPr="00236A1C">
        <w:t>4,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enters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guilty</w:t>
      </w:r>
      <w:r w:rsidR="00585B2C">
        <w:t xml:space="preserve"> </w:t>
      </w:r>
      <w:r w:rsidR="00977002" w:rsidRPr="00236A1C">
        <w:t>plea,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agree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parent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guardian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allow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3B3F9C">
        <w:t xml:space="preserve"> </w:t>
      </w:r>
      <w:r w:rsidR="00977002" w:rsidRPr="00236A1C">
        <w:t>Court</w:t>
      </w:r>
      <w:r w:rsidR="003B3F9C">
        <w:t xml:space="preserve"> </w:t>
      </w:r>
      <w:r w:rsidR="00977002" w:rsidRPr="00236A1C">
        <w:t>to</w:t>
      </w:r>
      <w:r w:rsidR="003B3F9C">
        <w:t xml:space="preserve"> </w:t>
      </w:r>
      <w:r w:rsidR="00977002" w:rsidRPr="00236A1C">
        <w:t>refer</w:t>
      </w:r>
      <w:r w:rsidR="003B3F9C">
        <w:t xml:space="preserve"> </w:t>
      </w:r>
      <w:r w:rsidR="00977002" w:rsidRPr="00236A1C">
        <w:t>the</w:t>
      </w:r>
      <w:r w:rsidR="003B3F9C">
        <w:t xml:space="preserve"> </w:t>
      </w:r>
      <w:r w:rsidR="00977002" w:rsidRPr="00236A1C">
        <w:t>matter</w:t>
      </w:r>
      <w:r w:rsidR="003B3F9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Court-annexed</w:t>
      </w:r>
      <w:r w:rsidR="003B3F9C">
        <w:t xml:space="preserve"> </w:t>
      </w:r>
      <w:r w:rsidR="00977002" w:rsidRPr="00236A1C">
        <w:t>Peer</w:t>
      </w:r>
      <w:r w:rsidR="003B3F9C">
        <w:t xml:space="preserve"> </w:t>
      </w:r>
      <w:r w:rsidR="00977002" w:rsidRPr="00236A1C">
        <w:t>Resolution</w:t>
      </w:r>
      <w:r w:rsidR="003B3F9C">
        <w:t xml:space="preserve"> </w:t>
      </w:r>
      <w:r w:rsidR="00977002" w:rsidRPr="00236A1C">
        <w:t>for</w:t>
      </w:r>
      <w:r w:rsidR="003B3F9C">
        <w:t xml:space="preserve"> </w:t>
      </w:r>
      <w:r w:rsidR="00977002" w:rsidRPr="00236A1C">
        <w:t>a</w:t>
      </w:r>
      <w:r w:rsidR="003B3F9C">
        <w:t xml:space="preserve"> </w:t>
      </w:r>
      <w:r w:rsidR="00977002" w:rsidRPr="00236A1C">
        <w:t>recommendation</w:t>
      </w:r>
      <w:r w:rsidR="003B3F9C">
        <w:t xml:space="preserve"> </w:t>
      </w:r>
      <w:r w:rsidR="00977002" w:rsidRPr="00236A1C">
        <w:t>of</w:t>
      </w:r>
      <w:r w:rsidR="003B3F9C">
        <w:t xml:space="preserve"> </w:t>
      </w:r>
      <w:r w:rsidR="00977002" w:rsidRPr="00236A1C">
        <w:t>the</w:t>
      </w:r>
      <w:r w:rsidR="003B3F9C">
        <w:t xml:space="preserve"> </w:t>
      </w:r>
      <w:r w:rsidR="00977002" w:rsidRPr="00236A1C">
        <w:t>appropriate</w:t>
      </w:r>
      <w:r w:rsidR="003B3F9C">
        <w:t xml:space="preserve"> </w:t>
      </w:r>
      <w:r w:rsidR="00977002" w:rsidRPr="00236A1C">
        <w:t>sanctions</w:t>
      </w:r>
      <w:r w:rsidR="003B3F9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imposed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offence.</w:t>
      </w:r>
      <w:r w:rsidR="00585B2C">
        <w:t xml:space="preserve"> </w:t>
      </w:r>
      <w:r w:rsidR="00977002" w:rsidRPr="00236A1C">
        <w:t>Peer</w:t>
      </w:r>
      <w:r w:rsidR="00585B2C">
        <w:t xml:space="preserve"> </w:t>
      </w:r>
      <w:r w:rsidR="00977002" w:rsidRPr="00236A1C">
        <w:t>Resolution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decide</w:t>
      </w:r>
      <w:r w:rsidR="00585B2C">
        <w:t xml:space="preserve"> </w:t>
      </w:r>
      <w:r w:rsidR="00977002" w:rsidRPr="00236A1C">
        <w:t>guilt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innocence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rather</w:t>
      </w:r>
      <w:r w:rsidR="00585B2C">
        <w:t xml:space="preserve"> </w:t>
      </w:r>
      <w:r w:rsidR="00977002" w:rsidRPr="00236A1C">
        <w:t>facilitates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using</w:t>
      </w:r>
      <w:r w:rsidR="00585B2C">
        <w:t xml:space="preserve"> </w:t>
      </w:r>
      <w:r w:rsidR="00977002" w:rsidRPr="00236A1C">
        <w:t>restorative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concepts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primary</w:t>
      </w:r>
      <w:r w:rsidR="00585B2C">
        <w:t xml:space="preserve"> </w:t>
      </w:r>
      <w:r w:rsidR="00977002" w:rsidRPr="00236A1C">
        <w:t>goal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encourage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take</w:t>
      </w:r>
      <w:r w:rsidR="00585B2C">
        <w:t xml:space="preserve"> </w:t>
      </w:r>
      <w:r w:rsidR="00977002" w:rsidRPr="00236A1C">
        <w:t>responsibility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her</w:t>
      </w:r>
      <w:r w:rsidR="00585B2C">
        <w:t xml:space="preserve"> </w:t>
      </w:r>
      <w:r w:rsidR="00977002" w:rsidRPr="00236A1C">
        <w:t>actions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repair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harm</w:t>
      </w:r>
      <w:r w:rsidR="00585B2C">
        <w:t xml:space="preserve"> </w:t>
      </w:r>
      <w:r w:rsidR="00977002" w:rsidRPr="00236A1C">
        <w:t>caused.</w:t>
      </w:r>
      <w:r w:rsidR="00585B2C">
        <w:t xml:space="preserve"> </w:t>
      </w:r>
      <w:r w:rsidR="003B3F9C">
        <w:t>“</w:t>
      </w:r>
      <w:r w:rsidR="00977002" w:rsidRPr="00236A1C">
        <w:t>Sanctions</w:t>
      </w:r>
      <w:r w:rsidR="003B3F9C">
        <w:t>”</w:t>
      </w:r>
      <w:r w:rsidR="00585B2C">
        <w:t xml:space="preserve"> </w:t>
      </w:r>
      <w:r w:rsidR="00977002" w:rsidRPr="00236A1C">
        <w:t>include</w:t>
      </w:r>
      <w:r w:rsidR="00585B2C">
        <w:t xml:space="preserve"> </w:t>
      </w:r>
      <w:r w:rsidR="00977002" w:rsidRPr="00236A1C">
        <w:t>community</w:t>
      </w:r>
      <w:r w:rsidR="00585B2C">
        <w:t xml:space="preserve"> </w:t>
      </w:r>
      <w:r w:rsidR="00977002" w:rsidRPr="00236A1C">
        <w:t>service,</w:t>
      </w:r>
      <w:r w:rsidR="00585B2C">
        <w:t xml:space="preserve"> </w:t>
      </w:r>
      <w:r w:rsidR="00977002" w:rsidRPr="00236A1C">
        <w:t>behavioural</w:t>
      </w:r>
      <w:r w:rsidR="00585B2C">
        <w:t xml:space="preserve"> </w:t>
      </w:r>
      <w:r w:rsidR="00977002" w:rsidRPr="00236A1C">
        <w:t>programmes,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workshops,</w:t>
      </w:r>
      <w:r w:rsidR="00585B2C">
        <w:t xml:space="preserve"> </w:t>
      </w:r>
      <w:r w:rsidR="00977002" w:rsidRPr="00236A1C">
        <w:t>counselling,</w:t>
      </w:r>
      <w:r w:rsidR="00585B2C">
        <w:t xml:space="preserve"> </w:t>
      </w:r>
      <w:r w:rsidR="00977002" w:rsidRPr="00236A1C">
        <w:t>apology,</w:t>
      </w:r>
      <w:r w:rsidR="00585B2C">
        <w:t xml:space="preserve"> </w:t>
      </w:r>
      <w:r w:rsidR="00977002" w:rsidRPr="00236A1C">
        <w:t>curfew,</w:t>
      </w:r>
      <w:r w:rsidR="00585B2C">
        <w:t xml:space="preserve"> </w:t>
      </w:r>
      <w:r w:rsidR="00977002" w:rsidRPr="00236A1C">
        <w:t>restitution,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doing</w:t>
      </w:r>
      <w:r w:rsidR="00585B2C">
        <w:t xml:space="preserve"> </w:t>
      </w:r>
      <w:r w:rsidR="00977002" w:rsidRPr="00236A1C">
        <w:t>good</w:t>
      </w:r>
      <w:r w:rsidR="00585B2C">
        <w:t xml:space="preserve"> </w:t>
      </w:r>
      <w:r w:rsidR="00977002" w:rsidRPr="00236A1C">
        <w:t>work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others.</w:t>
      </w:r>
    </w:p>
    <w:p w14:paraId="396AC82A" w14:textId="05E703CF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Authority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staff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trained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use</w:t>
      </w:r>
      <w:r w:rsidR="00585B2C">
        <w:t xml:space="preserve"> </w:t>
      </w:r>
      <w:r w:rsidR="00977002" w:rsidRPr="00236A1C">
        <w:t>risk</w:t>
      </w:r>
      <w:r w:rsidR="00585B2C">
        <w:t xml:space="preserve"> </w:t>
      </w:r>
      <w:r w:rsidR="00977002" w:rsidRPr="00236A1C">
        <w:t>assessment</w:t>
      </w:r>
      <w:r w:rsidR="00585B2C">
        <w:t xml:space="preserve"> </w:t>
      </w:r>
      <w:r w:rsidR="00977002" w:rsidRPr="00236A1C">
        <w:t>tools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Service/Case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Inventory:</w:t>
      </w:r>
      <w:r w:rsidR="00585B2C">
        <w:t xml:space="preserve"> </w:t>
      </w:r>
      <w:r w:rsidR="00977002" w:rsidRPr="00236A1C">
        <w:t>Screening</w:t>
      </w:r>
      <w:r w:rsidR="00585B2C">
        <w:t xml:space="preserve"> </w:t>
      </w:r>
      <w:r w:rsidR="00977002" w:rsidRPr="00236A1C">
        <w:t>Research</w:t>
      </w:r>
      <w:r w:rsidR="00585B2C">
        <w:t xml:space="preserve"> </w:t>
      </w:r>
      <w:r w:rsidR="00977002" w:rsidRPr="00236A1C">
        <w:t>Versions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looks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both</w:t>
      </w:r>
      <w:r w:rsidR="00585B2C">
        <w:t xml:space="preserve"> </w:t>
      </w:r>
      <w:r w:rsidR="00977002" w:rsidRPr="00236A1C">
        <w:t>protective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risk</w:t>
      </w:r>
      <w:r w:rsidR="00585B2C">
        <w:t xml:space="preserve"> </w:t>
      </w:r>
      <w:r w:rsidR="00977002" w:rsidRPr="00236A1C">
        <w:t>factors</w:t>
      </w:r>
      <w:r w:rsidR="00585B2C">
        <w:t xml:space="preserve"> </w:t>
      </w:r>
      <w:r w:rsidR="00977002" w:rsidRPr="00236A1C">
        <w:t>while</w:t>
      </w:r>
      <w:r w:rsidR="00585B2C">
        <w:t xml:space="preserve"> </w:t>
      </w:r>
      <w:r w:rsidR="00977002" w:rsidRPr="00236A1C">
        <w:t>proposing</w:t>
      </w:r>
      <w:r w:rsidR="00585B2C">
        <w:t xml:space="preserve"> </w:t>
      </w:r>
      <w:r w:rsidR="00977002" w:rsidRPr="00236A1C">
        <w:t>interventions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care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avoid</w:t>
      </w:r>
      <w:r w:rsidR="00585B2C">
        <w:t xml:space="preserve"> </w:t>
      </w:r>
      <w:r w:rsidR="00977002" w:rsidRPr="00236A1C">
        <w:t>recidivism.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date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assisted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using</w:t>
      </w:r>
      <w:r w:rsidR="00585B2C">
        <w:t xml:space="preserve"> </w:t>
      </w:r>
      <w:r w:rsidR="00977002" w:rsidRPr="00236A1C">
        <w:t>both</w:t>
      </w:r>
      <w:r w:rsidR="00585B2C">
        <w:t xml:space="preserve"> </w:t>
      </w:r>
      <w:r w:rsidR="00977002" w:rsidRPr="00236A1C">
        <w:t>software.</w:t>
      </w:r>
    </w:p>
    <w:p w14:paraId="508DD7A9" w14:textId="6E351802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has,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virtue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experience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system,</w:t>
      </w:r>
      <w:r w:rsidR="00585B2C">
        <w:t xml:space="preserve"> </w:t>
      </w:r>
      <w:r w:rsidR="00977002" w:rsidRPr="00236A1C">
        <w:t>identified</w:t>
      </w:r>
      <w:r w:rsidR="00585B2C">
        <w:t xml:space="preserve"> </w:t>
      </w:r>
      <w:r w:rsidR="00977002" w:rsidRPr="00236A1C">
        <w:t>major</w:t>
      </w:r>
      <w:r w:rsidR="00585B2C">
        <w:t xml:space="preserve"> </w:t>
      </w:r>
      <w:r w:rsidR="00977002" w:rsidRPr="00236A1C">
        <w:t>gaps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implementation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effect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efficacy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implementation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laws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date.</w:t>
      </w:r>
    </w:p>
    <w:p w14:paraId="6C975784" w14:textId="2541F3D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To</w:t>
      </w:r>
      <w:r w:rsidR="00585B2C">
        <w:t xml:space="preserve"> </w:t>
      </w:r>
      <w:r w:rsidR="00977002" w:rsidRPr="00236A1C">
        <w:t>date,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trained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hundred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fifty</w:t>
      </w:r>
      <w:r w:rsidR="00585B2C">
        <w:t xml:space="preserve"> </w:t>
      </w:r>
      <w:r w:rsidR="00977002" w:rsidRPr="00236A1C">
        <w:t>staff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Youth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Centre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Convention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suite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proclaimed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2015,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aid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care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children.</w:t>
      </w:r>
      <w:r w:rsidR="00585B2C">
        <w:t xml:space="preserve"> </w:t>
      </w:r>
      <w:r w:rsidR="00977002" w:rsidRPr="00236A1C">
        <w:t>Additionally,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preparation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commencement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operations,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participated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exercises</w:t>
      </w:r>
      <w:r w:rsidR="00585B2C">
        <w:t xml:space="preserve"> </w:t>
      </w:r>
      <w:r w:rsidR="00977002" w:rsidRPr="00236A1C">
        <w:rPr>
          <w:i/>
        </w:rPr>
        <w:t>inter</w:t>
      </w:r>
      <w:r w:rsidR="00585B2C">
        <w:rPr>
          <w:i/>
        </w:rPr>
        <w:t xml:space="preserve"> </w:t>
      </w:r>
      <w:r w:rsidR="00977002" w:rsidRPr="00236A1C">
        <w:rPr>
          <w:i/>
        </w:rPr>
        <w:t>alia</w:t>
      </w:r>
      <w:r w:rsidR="00977002" w:rsidRPr="00236A1C">
        <w:t>:</w:t>
      </w:r>
    </w:p>
    <w:p w14:paraId="05055D17" w14:textId="32E56434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Juvenile</w:t>
      </w:r>
      <w:r w:rsidR="00585B2C">
        <w:t xml:space="preserve"> </w:t>
      </w:r>
      <w:r w:rsidR="00977002" w:rsidRPr="00236A1C">
        <w:t>Inventory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Functioning</w:t>
      </w:r>
      <w:r w:rsidR="00585B2C">
        <w:t xml:space="preserve"> </w:t>
      </w:r>
      <w:r w:rsidR="00977002" w:rsidRPr="00236A1C">
        <w:t>(J.I.F.F</w:t>
      </w:r>
      <w:proofErr w:type="gramStart"/>
      <w:r w:rsidR="00977002" w:rsidRPr="00236A1C">
        <w:t>);</w:t>
      </w:r>
      <w:proofErr w:type="gramEnd"/>
    </w:p>
    <w:p w14:paraId="39D0F1D4" w14:textId="0FA11D15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Youth</w:t>
      </w:r>
      <w:r w:rsidR="00585B2C">
        <w:t xml:space="preserve"> </w:t>
      </w:r>
      <w:r w:rsidR="00977002" w:rsidRPr="00236A1C">
        <w:t>Level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Inventory</w:t>
      </w:r>
      <w:r w:rsidR="00585B2C">
        <w:t xml:space="preserve"> </w:t>
      </w:r>
      <w:r w:rsidR="00977002" w:rsidRPr="00236A1C">
        <w:t>(YLS</w:t>
      </w:r>
      <w:proofErr w:type="gramStart"/>
      <w:r w:rsidR="00977002" w:rsidRPr="00236A1C">
        <w:t>);</w:t>
      </w:r>
      <w:proofErr w:type="gramEnd"/>
    </w:p>
    <w:p w14:paraId="1FDA2DE1" w14:textId="40FEF245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Legislative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(Children</w:t>
      </w:r>
      <w:r w:rsidR="00585B2C">
        <w:t xml:space="preserve"> </w:t>
      </w:r>
      <w:r w:rsidR="00977002" w:rsidRPr="00236A1C">
        <w:t>Package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Legislation,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2016,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Rules,</w:t>
      </w:r>
      <w:r w:rsidR="00585B2C">
        <w:t xml:space="preserve"> </w:t>
      </w:r>
      <w:r w:rsidR="00977002" w:rsidRPr="00236A1C">
        <w:t>Judges</w:t>
      </w:r>
      <w:r w:rsidR="00585B2C">
        <w:t xml:space="preserve"> </w:t>
      </w:r>
      <w:r w:rsidR="00977002" w:rsidRPr="00236A1C">
        <w:t>Rules</w:t>
      </w:r>
      <w:proofErr w:type="gramStart"/>
      <w:r w:rsidR="00977002" w:rsidRPr="00236A1C">
        <w:t>);</w:t>
      </w:r>
      <w:proofErr w:type="gramEnd"/>
    </w:p>
    <w:p w14:paraId="101EDEBE" w14:textId="67123819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Child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Trauma</w:t>
      </w:r>
      <w:r w:rsidR="00585B2C">
        <w:t xml:space="preserve"> </w:t>
      </w:r>
      <w:proofErr w:type="gramStart"/>
      <w:r w:rsidR="00977002" w:rsidRPr="00236A1C">
        <w:t>Training;</w:t>
      </w:r>
      <w:proofErr w:type="gramEnd"/>
    </w:p>
    <w:p w14:paraId="0B53D5E0" w14:textId="1352B5B9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Case</w:t>
      </w:r>
      <w:r w:rsidR="00585B2C">
        <w:t xml:space="preserve"> </w:t>
      </w:r>
      <w:r w:rsidR="00977002" w:rsidRPr="00236A1C">
        <w:t>Notes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Writing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Workers;</w:t>
      </w:r>
      <w:r w:rsidR="00585B2C">
        <w:t xml:space="preserve"> </w:t>
      </w:r>
      <w:r w:rsidR="00977002" w:rsidRPr="00236A1C">
        <w:t>and</w:t>
      </w:r>
    </w:p>
    <w:p w14:paraId="2A40A45B" w14:textId="2E0F12D8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Child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Training.</w:t>
      </w:r>
    </w:p>
    <w:p w14:paraId="0CEDF075" w14:textId="6E8CE3E1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169.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Training</w:t>
      </w:r>
      <w:r w:rsidR="00585B2C">
        <w:t xml:space="preserve"> </w:t>
      </w:r>
      <w:r w:rsidR="00977002" w:rsidRPr="00236A1C">
        <w:t>Envisaged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Authority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CJ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include:</w:t>
      </w:r>
    </w:p>
    <w:p w14:paraId="1F2E713A" w14:textId="4D4BC337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Clinical</w:t>
      </w:r>
      <w:r w:rsidR="00585B2C">
        <w:t xml:space="preserve"> </w:t>
      </w:r>
      <w:r w:rsidR="00977002" w:rsidRPr="00236A1C">
        <w:t>Interview</w:t>
      </w:r>
      <w:r w:rsidR="00585B2C">
        <w:t xml:space="preserve"> </w:t>
      </w:r>
      <w:proofErr w:type="gramStart"/>
      <w:r w:rsidR="00977002" w:rsidRPr="00236A1C">
        <w:t>Training;</w:t>
      </w:r>
      <w:proofErr w:type="gramEnd"/>
    </w:p>
    <w:p w14:paraId="53BA84CD" w14:textId="6AD37566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Forensic</w:t>
      </w:r>
      <w:r w:rsidR="00585B2C">
        <w:t xml:space="preserve"> </w:t>
      </w:r>
      <w:proofErr w:type="gramStart"/>
      <w:r w:rsidR="00977002" w:rsidRPr="00236A1C">
        <w:t>Interviewing;</w:t>
      </w:r>
      <w:proofErr w:type="gramEnd"/>
    </w:p>
    <w:p w14:paraId="3585984C" w14:textId="46634ED1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Motivational</w:t>
      </w:r>
      <w:r w:rsidR="00585B2C">
        <w:t xml:space="preserve"> </w:t>
      </w:r>
      <w:proofErr w:type="gramStart"/>
      <w:r w:rsidR="00977002" w:rsidRPr="00236A1C">
        <w:t>Interviewing4;</w:t>
      </w:r>
      <w:proofErr w:type="gramEnd"/>
    </w:p>
    <w:p w14:paraId="61305DB2" w14:textId="494710FB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Recognising</w:t>
      </w:r>
      <w:r w:rsidR="00585B2C">
        <w:t xml:space="preserve"> </w:t>
      </w:r>
      <w:r w:rsidR="00977002" w:rsidRPr="00236A1C">
        <w:t>Physical</w:t>
      </w:r>
      <w:r w:rsidR="00585B2C">
        <w:t xml:space="preserve"> </w:t>
      </w:r>
      <w:r w:rsidR="00977002" w:rsidRPr="00236A1C">
        <w:t>Neglect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proofErr w:type="gramStart"/>
      <w:r w:rsidR="00977002" w:rsidRPr="00236A1C">
        <w:t>Abuse;</w:t>
      </w:r>
      <w:proofErr w:type="gramEnd"/>
    </w:p>
    <w:p w14:paraId="17875773" w14:textId="63DA504A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Sexual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Risk</w:t>
      </w:r>
      <w:r w:rsidR="00585B2C">
        <w:t xml:space="preserve"> </w:t>
      </w:r>
      <w:r w:rsidR="00977002" w:rsidRPr="00236A1C">
        <w:t>Assessment</w:t>
      </w:r>
      <w:r w:rsidR="00585B2C">
        <w:t xml:space="preserve"> </w:t>
      </w:r>
      <w:r w:rsidR="00977002" w:rsidRPr="00236A1C">
        <w:t>(SVR-20)</w:t>
      </w:r>
      <w:r w:rsidR="00585B2C">
        <w:t xml:space="preserve"> </w:t>
      </w:r>
      <w:r w:rsidR="00977002" w:rsidRPr="00236A1C">
        <w:t>(assessment</w:t>
      </w:r>
      <w:r w:rsidR="00585B2C">
        <w:t xml:space="preserve"> </w:t>
      </w:r>
      <w:r w:rsidR="00977002" w:rsidRPr="00236A1C">
        <w:t>tool</w:t>
      </w:r>
      <w:proofErr w:type="gramStart"/>
      <w:r w:rsidR="00977002" w:rsidRPr="00236A1C">
        <w:t>);</w:t>
      </w:r>
      <w:proofErr w:type="gramEnd"/>
    </w:p>
    <w:p w14:paraId="3E328BD4" w14:textId="375F7362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Juvenile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Offender</w:t>
      </w:r>
      <w:r w:rsidR="00585B2C">
        <w:t xml:space="preserve"> </w:t>
      </w:r>
      <w:r w:rsidR="00977002" w:rsidRPr="00236A1C">
        <w:t>Assessment</w:t>
      </w:r>
      <w:r w:rsidR="00585B2C">
        <w:t xml:space="preserve"> </w:t>
      </w:r>
      <w:r w:rsidR="00977002" w:rsidRPr="00236A1C">
        <w:t>Protocol</w:t>
      </w:r>
      <w:r w:rsidR="00585B2C">
        <w:t xml:space="preserve"> </w:t>
      </w:r>
      <w:r w:rsidR="00977002" w:rsidRPr="00236A1C">
        <w:t>2</w:t>
      </w:r>
      <w:r w:rsidR="00585B2C">
        <w:t xml:space="preserve"> </w:t>
      </w:r>
      <w:r w:rsidR="00977002" w:rsidRPr="00236A1C">
        <w:t>(JSOAP-2</w:t>
      </w:r>
      <w:proofErr w:type="gramStart"/>
      <w:r w:rsidR="00977002" w:rsidRPr="00236A1C">
        <w:t>);</w:t>
      </w:r>
      <w:proofErr w:type="gramEnd"/>
    </w:p>
    <w:p w14:paraId="342B0E92" w14:textId="204CA4EA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Child</w:t>
      </w:r>
      <w:r w:rsidR="00585B2C">
        <w:t xml:space="preserve"> </w:t>
      </w:r>
      <w:r w:rsidR="00977002" w:rsidRPr="00236A1C">
        <w:t>Psychopathy</w:t>
      </w:r>
      <w:r w:rsidR="00585B2C">
        <w:t xml:space="preserve"> </w:t>
      </w:r>
      <w:r w:rsidR="00977002" w:rsidRPr="00236A1C">
        <w:t>Tool.</w:t>
      </w:r>
    </w:p>
    <w:p w14:paraId="72DAC69C" w14:textId="31DA571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170.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60(1)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2012</w:t>
      </w:r>
      <w:r w:rsidR="00585B2C">
        <w:t xml:space="preserve"> </w:t>
      </w:r>
      <w:r w:rsidR="00977002" w:rsidRPr="00236A1C">
        <w:t>expressly</w:t>
      </w:r>
      <w:r w:rsidR="00585B2C">
        <w:t xml:space="preserve"> </w:t>
      </w:r>
      <w:r w:rsidR="00977002" w:rsidRPr="00236A1C">
        <w:t>prohibits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placement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18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prison.</w:t>
      </w:r>
      <w:r w:rsidR="00585B2C">
        <w:t xml:space="preserve"> </w:t>
      </w:r>
      <w:r w:rsidR="00977002" w:rsidRPr="00236A1C">
        <w:t>Further,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Centres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13:08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amends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Young</w:t>
      </w:r>
      <w:r w:rsidR="00585B2C">
        <w:t xml:space="preserve"> </w:t>
      </w:r>
      <w:r w:rsidR="00977002" w:rsidRPr="00236A1C">
        <w:t>Offenders</w:t>
      </w:r>
      <w:r w:rsidR="00585B2C">
        <w:t xml:space="preserve"> </w:t>
      </w:r>
      <w:r w:rsidR="00977002" w:rsidRPr="00236A1C">
        <w:t>Detention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1926</w:t>
      </w:r>
      <w:r w:rsidR="00585B2C">
        <w:t xml:space="preserve"> </w:t>
      </w:r>
      <w:r w:rsidR="00977002" w:rsidRPr="00236A1C">
        <w:t>outlines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place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between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10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18,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denied</w:t>
      </w:r>
      <w:r w:rsidR="00585B2C">
        <w:t xml:space="preserve"> </w:t>
      </w:r>
      <w:r w:rsidR="00977002" w:rsidRPr="00236A1C">
        <w:t>bail,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centre.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result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legislation,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along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key</w:t>
      </w:r>
      <w:r w:rsidR="00585B2C">
        <w:t xml:space="preserve"> </w:t>
      </w:r>
      <w:r w:rsidR="00977002" w:rsidRPr="00236A1C">
        <w:t>stakeholders</w:t>
      </w:r>
      <w:r w:rsidR="00585B2C">
        <w:t xml:space="preserve"> </w:t>
      </w:r>
      <w:r w:rsidR="00977002" w:rsidRPr="00236A1C">
        <w:t>would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implemented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Centres</w:t>
      </w:r>
      <w:r w:rsidR="00585B2C">
        <w:t xml:space="preserve"> </w:t>
      </w:r>
      <w:r w:rsidR="00977002" w:rsidRPr="00236A1C">
        <w:t>so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caught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conflict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law,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placed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facilities.</w:t>
      </w:r>
    </w:p>
    <w:p w14:paraId="4E024B21" w14:textId="50B7AFA6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171.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Miscellaneous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(Supreme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Judicature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Children)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2018,</w:t>
      </w:r>
      <w:r w:rsidR="00585B2C">
        <w:t xml:space="preserve"> </w:t>
      </w:r>
      <w:r w:rsidR="00977002" w:rsidRPr="00236A1C">
        <w:t>makes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application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grant</w:t>
      </w:r>
      <w:r w:rsidR="00585B2C">
        <w:t xml:space="preserve"> </w:t>
      </w:r>
      <w:r w:rsidR="00977002" w:rsidRPr="00236A1C">
        <w:t>permission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Superintendent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Centre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allow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resident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Centre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remain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facility</w:t>
      </w:r>
      <w:r w:rsidR="00585B2C">
        <w:t xml:space="preserve"> </w:t>
      </w:r>
      <w:r w:rsidR="00977002" w:rsidRPr="00236A1C">
        <w:t>until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21,</w:t>
      </w:r>
      <w:r w:rsidR="00585B2C">
        <w:t xml:space="preserve"> </w:t>
      </w:r>
      <w:r w:rsidR="00977002" w:rsidRPr="00236A1C">
        <w:t>provided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resident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mixed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residents.</w:t>
      </w:r>
    </w:p>
    <w:p w14:paraId="4908FF96" w14:textId="1CA71404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Authority,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agency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responsibility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monitoring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Centres,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Licensing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Monitoring</w:t>
      </w:r>
      <w:r w:rsidR="00585B2C">
        <w:t xml:space="preserve"> </w:t>
      </w:r>
      <w:r w:rsidR="00977002" w:rsidRPr="00236A1C">
        <w:t>Unit,</w:t>
      </w:r>
      <w:r w:rsidR="00585B2C">
        <w:t xml:space="preserve"> </w:t>
      </w:r>
      <w:r w:rsidR="00977002" w:rsidRPr="00236A1C">
        <w:t>works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legislative</w:t>
      </w:r>
      <w:r w:rsidR="00585B2C">
        <w:t xml:space="preserve"> </w:t>
      </w:r>
      <w:r w:rsidR="00977002" w:rsidRPr="00236A1C">
        <w:t>stipulations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substantive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Regulations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strictly</w:t>
      </w:r>
      <w:r w:rsidR="00585B2C">
        <w:t xml:space="preserve"> </w:t>
      </w:r>
      <w:r w:rsidR="00977002" w:rsidRPr="00236A1C">
        <w:t>adhered</w:t>
      </w:r>
      <w:r w:rsidR="00585B2C">
        <w:t xml:space="preserve"> </w:t>
      </w:r>
      <w:r w:rsidR="00977002" w:rsidRPr="00236A1C">
        <w:t>to.</w:t>
      </w:r>
    </w:p>
    <w:p w14:paraId="79420C15" w14:textId="5B851C9A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effort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monitor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treatment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placed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institutions,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OPM</w:t>
      </w:r>
      <w:r w:rsidR="00585B2C">
        <w:t xml:space="preserve"> </w:t>
      </w:r>
      <w:r w:rsidR="00977002" w:rsidRPr="00236A1C">
        <w:t>along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key</w:t>
      </w:r>
      <w:r w:rsidR="00585B2C">
        <w:t xml:space="preserve"> </w:t>
      </w:r>
      <w:r w:rsidR="00977002" w:rsidRPr="00236A1C">
        <w:t>stakeholders</w:t>
      </w:r>
      <w:r w:rsidR="00585B2C">
        <w:t xml:space="preserve"> </w:t>
      </w:r>
      <w:r w:rsidR="00977002" w:rsidRPr="00236A1C">
        <w:t>embarked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creation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Registry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allow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track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progression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conflict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they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exited</w:t>
      </w:r>
      <w:r w:rsidR="00585B2C">
        <w:t xml:space="preserve"> </w:t>
      </w:r>
      <w:r w:rsidR="00977002" w:rsidRPr="00236A1C">
        <w:t>Rehabilitation</w:t>
      </w:r>
      <w:r w:rsidR="00585B2C">
        <w:t xml:space="preserve"> </w:t>
      </w:r>
      <w:r w:rsidR="00977002" w:rsidRPr="00236A1C">
        <w:t>Centres.</w:t>
      </w:r>
    </w:p>
    <w:p w14:paraId="75D685B9" w14:textId="15CA50D2" w:rsidR="00977002" w:rsidRPr="00236A1C" w:rsidRDefault="00977002" w:rsidP="00534B4A">
      <w:pPr>
        <w:pStyle w:val="H23G"/>
      </w:pPr>
      <w:r w:rsidRPr="00236A1C">
        <w:tab/>
      </w:r>
      <w:r w:rsidRPr="00236A1C">
        <w:tab/>
        <w:t>Treatment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Prisoners</w:t>
      </w:r>
    </w:p>
    <w:p w14:paraId="41D51367" w14:textId="505B597E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All</w:t>
      </w:r>
      <w:r w:rsidR="00585B2C">
        <w:t xml:space="preserve"> </w:t>
      </w:r>
      <w:r w:rsidR="00977002" w:rsidRPr="00236A1C">
        <w:t>prisoners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healthcare.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Medical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visit</w:t>
      </w:r>
      <w:r w:rsidR="00585B2C">
        <w:t xml:space="preserve"> </w:t>
      </w:r>
      <w:r w:rsidR="00977002" w:rsidRPr="00236A1C">
        <w:t>regularly,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trained</w:t>
      </w:r>
      <w:r w:rsidR="00585B2C">
        <w:t xml:space="preserve"> </w:t>
      </w:r>
      <w:r w:rsidR="00977002" w:rsidRPr="00236A1C">
        <w:t>Infirmary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assigned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stations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proofErr w:type="gramStart"/>
      <w:r w:rsidR="00977002" w:rsidRPr="00236A1C">
        <w:t>24</w:t>
      </w:r>
      <w:r w:rsidR="00585B2C">
        <w:t xml:space="preserve"> </w:t>
      </w:r>
      <w:r w:rsidR="00977002" w:rsidRPr="00236A1C">
        <w:t>hour</w:t>
      </w:r>
      <w:proofErr w:type="gramEnd"/>
      <w:r w:rsidR="00585B2C">
        <w:t xml:space="preserve"> </w:t>
      </w:r>
      <w:r w:rsidR="00977002" w:rsidRPr="00236A1C">
        <w:t>basis.</w:t>
      </w:r>
      <w:r w:rsidR="00585B2C">
        <w:t xml:space="preserve"> </w:t>
      </w:r>
      <w:r w:rsidR="00977002" w:rsidRPr="00236A1C">
        <w:t>Inmates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same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pharmaceutical</w:t>
      </w:r>
      <w:r w:rsidR="00585B2C">
        <w:t xml:space="preserve"> </w:t>
      </w:r>
      <w:r w:rsidR="00977002" w:rsidRPr="00236A1C">
        <w:t>supplies</w:t>
      </w:r>
      <w:r w:rsidR="00585B2C">
        <w:t xml:space="preserve"> </w:t>
      </w:r>
      <w:r w:rsidR="00977002" w:rsidRPr="00236A1C">
        <w:t>available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institutions.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regards,</w:t>
      </w:r>
      <w:r w:rsidR="00585B2C">
        <w:t xml:space="preserve"> </w:t>
      </w:r>
      <w:r w:rsidR="00977002" w:rsidRPr="00236A1C">
        <w:t>lighting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ventilation,</w:t>
      </w:r>
      <w:r w:rsidR="00585B2C">
        <w:t xml:space="preserve"> </w:t>
      </w:r>
      <w:r w:rsidR="00977002" w:rsidRPr="00236A1C">
        <w:t>while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prisons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designed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adequate</w:t>
      </w:r>
      <w:r w:rsidR="00585B2C">
        <w:t xml:space="preserve"> </w:t>
      </w:r>
      <w:r w:rsidR="00977002" w:rsidRPr="00236A1C">
        <w:t>lighting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ventilation,</w:t>
      </w:r>
      <w:r w:rsidR="00585B2C">
        <w:t xml:space="preserve"> </w:t>
      </w:r>
      <w:r w:rsidR="00977002" w:rsidRPr="00236A1C">
        <w:t>newer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facilities</w:t>
      </w:r>
      <w:r w:rsidR="00585B2C">
        <w:t xml:space="preserve"> </w:t>
      </w:r>
      <w:r w:rsidR="00977002" w:rsidRPr="00236A1C">
        <w:t>would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improved</w:t>
      </w:r>
      <w:r w:rsidR="00585B2C">
        <w:t xml:space="preserve"> </w:t>
      </w:r>
      <w:r w:rsidR="00977002" w:rsidRPr="00236A1C">
        <w:t>lighting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ventilation.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should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noted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prisons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sanitised</w:t>
      </w:r>
      <w:r w:rsidR="00585B2C">
        <w:t xml:space="preserve"> </w:t>
      </w:r>
      <w:r w:rsidR="00977002" w:rsidRPr="00236A1C">
        <w:t>regularly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cleaning</w:t>
      </w:r>
      <w:r w:rsidR="00585B2C">
        <w:t xml:space="preserve"> </w:t>
      </w:r>
      <w:r w:rsidR="00977002" w:rsidRPr="00236A1C">
        <w:t>agents.</w:t>
      </w:r>
      <w:r w:rsidR="00585B2C">
        <w:t xml:space="preserve"> </w:t>
      </w:r>
      <w:r w:rsidR="00977002" w:rsidRPr="00236A1C">
        <w:t>Prisoners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potable</w:t>
      </w:r>
      <w:r w:rsidR="00585B2C">
        <w:t xml:space="preserve"> </w:t>
      </w:r>
      <w:r w:rsidR="00977002" w:rsidRPr="00236A1C">
        <w:t>water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adequate</w:t>
      </w:r>
      <w:r w:rsidR="00585B2C">
        <w:t xml:space="preserve"> </w:t>
      </w:r>
      <w:r w:rsidR="00977002" w:rsidRPr="00236A1C">
        <w:t>amounts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food.</w:t>
      </w:r>
    </w:p>
    <w:p w14:paraId="26562060" w14:textId="505AD332" w:rsidR="00977002" w:rsidRPr="00236A1C" w:rsidRDefault="00977002" w:rsidP="00534B4A">
      <w:pPr>
        <w:pStyle w:val="H1G"/>
      </w:pPr>
      <w:r w:rsidRPr="00236A1C">
        <w:tab/>
        <w:t>G.</w:t>
      </w:r>
      <w:r w:rsidRPr="00236A1C">
        <w:tab/>
        <w:t>Administration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justice,</w:t>
      </w:r>
      <w:r w:rsidR="00585B2C">
        <w:t xml:space="preserve"> </w:t>
      </w:r>
      <w:r w:rsidRPr="00236A1C">
        <w:t>right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fair</w:t>
      </w:r>
      <w:r w:rsidR="00585B2C">
        <w:t xml:space="preserve"> </w:t>
      </w:r>
      <w:r w:rsidRPr="00236A1C">
        <w:t>trial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independence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judiciary</w:t>
      </w:r>
      <w:r w:rsidR="00585B2C">
        <w:t xml:space="preserve"> </w:t>
      </w:r>
      <w:r w:rsidRPr="00236A1C">
        <w:t>(arts.</w:t>
      </w:r>
      <w:r w:rsidR="00585B2C">
        <w:t xml:space="preserve"> </w:t>
      </w:r>
      <w:r w:rsidRPr="00236A1C">
        <w:t>2,</w:t>
      </w:r>
      <w:r w:rsidR="00585B2C">
        <w:t xml:space="preserve"> </w:t>
      </w:r>
      <w:r w:rsidRPr="00236A1C">
        <w:t>10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14)</w:t>
      </w:r>
    </w:p>
    <w:p w14:paraId="5124C111" w14:textId="6F029001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15:01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amended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2007,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46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arrest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warrant:</w:t>
      </w:r>
    </w:p>
    <w:p w14:paraId="0A0F79E1" w14:textId="36EA3195" w:rsidR="00977002" w:rsidRPr="00236A1C" w:rsidRDefault="00977002" w:rsidP="00B97AF8">
      <w:pPr>
        <w:pStyle w:val="SingleTxtG"/>
        <w:ind w:left="1701"/>
      </w:pPr>
      <w:r w:rsidRPr="00236A1C">
        <w:t>(</w:t>
      </w:r>
      <w:proofErr w:type="spellStart"/>
      <w:r w:rsidRPr="00236A1C">
        <w:t>i</w:t>
      </w:r>
      <w:proofErr w:type="spellEnd"/>
      <w:r w:rsidRPr="00236A1C">
        <w:t>)</w:t>
      </w:r>
      <w:r w:rsidRPr="00236A1C">
        <w:tab/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who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charged</w:t>
      </w:r>
      <w:r w:rsidR="00585B2C">
        <w:t xml:space="preserve"> </w:t>
      </w:r>
      <w:r w:rsidRPr="00236A1C">
        <w:t>by</w:t>
      </w:r>
      <w:r w:rsidR="00585B2C">
        <w:t xml:space="preserve"> </w:t>
      </w:r>
      <w:r w:rsidRPr="00236A1C">
        <w:t>another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with</w:t>
      </w:r>
      <w:r w:rsidR="00585B2C">
        <w:t xml:space="preserve"> </w:t>
      </w:r>
      <w:r w:rsidRPr="00236A1C">
        <w:t>committing</w:t>
      </w:r>
      <w:r w:rsidR="00585B2C">
        <w:t xml:space="preserve"> </w:t>
      </w:r>
      <w:r w:rsidRPr="00236A1C">
        <w:t>an</w:t>
      </w:r>
      <w:r w:rsidR="00585B2C">
        <w:t xml:space="preserve"> </w:t>
      </w:r>
      <w:r w:rsidRPr="00236A1C">
        <w:t>aggravated</w:t>
      </w:r>
      <w:r w:rsidR="003B3F9C">
        <w:t xml:space="preserve"> </w:t>
      </w:r>
      <w:r w:rsidRPr="00236A1C">
        <w:t>assault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any</w:t>
      </w:r>
      <w:r w:rsidR="00585B2C">
        <w:t xml:space="preserve"> </w:t>
      </w:r>
      <w:r w:rsidRPr="00236A1C">
        <w:t>case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which</w:t>
      </w:r>
      <w:r w:rsidR="00585B2C">
        <w:t xml:space="preserve"> </w:t>
      </w:r>
      <w:r w:rsidRPr="00236A1C">
        <w:t>such</w:t>
      </w:r>
      <w:r w:rsidR="00585B2C">
        <w:t xml:space="preserve"> </w:t>
      </w:r>
      <w:r w:rsidRPr="00236A1C">
        <w:t>police</w:t>
      </w:r>
      <w:r w:rsidR="00585B2C">
        <w:t xml:space="preserve"> </w:t>
      </w:r>
      <w:r w:rsidRPr="00236A1C">
        <w:t>officer</w:t>
      </w:r>
      <w:r w:rsidR="00585B2C">
        <w:t xml:space="preserve"> </w:t>
      </w:r>
      <w:r w:rsidRPr="00236A1C">
        <w:t>believes</w:t>
      </w:r>
      <w:r w:rsidR="00585B2C">
        <w:t xml:space="preserve"> </w:t>
      </w:r>
      <w:r w:rsidRPr="00236A1C">
        <w:t>upon</w:t>
      </w:r>
      <w:r w:rsidR="00585B2C">
        <w:t xml:space="preserve"> </w:t>
      </w:r>
      <w:r w:rsidRPr="00236A1C">
        <w:t>reasonable</w:t>
      </w:r>
      <w:r w:rsidR="00585B2C">
        <w:t xml:space="preserve"> </w:t>
      </w:r>
      <w:r w:rsidRPr="00236A1C">
        <w:t>ground</w:t>
      </w:r>
      <w:r w:rsidR="00585B2C">
        <w:t xml:space="preserve"> </w:t>
      </w:r>
      <w:r w:rsidRPr="00236A1C">
        <w:t>that</w:t>
      </w:r>
      <w:r w:rsidR="00585B2C">
        <w:t xml:space="preserve"> </w:t>
      </w:r>
      <w:r w:rsidRPr="00236A1C">
        <w:t>such</w:t>
      </w:r>
      <w:r w:rsidR="00585B2C">
        <w:t xml:space="preserve"> </w:t>
      </w:r>
      <w:r w:rsidRPr="00236A1C">
        <w:t>assault</w:t>
      </w:r>
      <w:r w:rsidR="00585B2C">
        <w:t xml:space="preserve"> </w:t>
      </w:r>
      <w:r w:rsidRPr="00236A1C">
        <w:t>has</w:t>
      </w:r>
      <w:r w:rsidR="00585B2C">
        <w:t xml:space="preserve"> </w:t>
      </w:r>
      <w:r w:rsidRPr="00236A1C">
        <w:t>been</w:t>
      </w:r>
      <w:r w:rsidR="00585B2C">
        <w:t xml:space="preserve"> </w:t>
      </w:r>
      <w:r w:rsidRPr="00236A1C">
        <w:t>committed</w:t>
      </w:r>
      <w:r w:rsidR="00585B2C">
        <w:t xml:space="preserve"> </w:t>
      </w:r>
      <w:r w:rsidRPr="00236A1C">
        <w:t>although</w:t>
      </w:r>
      <w:r w:rsidR="00585B2C">
        <w:t xml:space="preserve"> </w:t>
      </w:r>
      <w:r w:rsidRPr="00236A1C">
        <w:t>not</w:t>
      </w:r>
      <w:r w:rsidR="00585B2C">
        <w:t xml:space="preserve"> </w:t>
      </w:r>
      <w:r w:rsidRPr="00236A1C">
        <w:t>within</w:t>
      </w:r>
      <w:r w:rsidR="00585B2C">
        <w:t xml:space="preserve"> </w:t>
      </w:r>
      <w:r w:rsidRPr="00236A1C">
        <w:t>his</w:t>
      </w:r>
      <w:r w:rsidR="00585B2C">
        <w:t xml:space="preserve"> </w:t>
      </w:r>
      <w:r w:rsidRPr="00236A1C">
        <w:t>view,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that</w:t>
      </w:r>
      <w:r w:rsidR="00585B2C">
        <w:t xml:space="preserve"> </w:t>
      </w:r>
      <w:r w:rsidRPr="00236A1C">
        <w:t>by</w:t>
      </w:r>
      <w:r w:rsidR="00585B2C">
        <w:t xml:space="preserve"> </w:t>
      </w:r>
      <w:r w:rsidRPr="00236A1C">
        <w:t>reason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recent</w:t>
      </w:r>
      <w:r w:rsidR="00585B2C">
        <w:t xml:space="preserve"> </w:t>
      </w:r>
      <w:r w:rsidRPr="00236A1C">
        <w:t>commission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offence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warrant</w:t>
      </w:r>
      <w:r w:rsidR="00585B2C">
        <w:t xml:space="preserve"> </w:t>
      </w:r>
      <w:r w:rsidRPr="00236A1C">
        <w:t>could</w:t>
      </w:r>
      <w:r w:rsidR="00585B2C">
        <w:t xml:space="preserve"> </w:t>
      </w:r>
      <w:r w:rsidRPr="00236A1C">
        <w:t>not</w:t>
      </w:r>
      <w:r w:rsidR="00585B2C">
        <w:t xml:space="preserve"> </w:t>
      </w:r>
      <w:r w:rsidRPr="00236A1C">
        <w:t>have</w:t>
      </w:r>
      <w:r w:rsidR="00585B2C">
        <w:t xml:space="preserve"> </w:t>
      </w:r>
      <w:r w:rsidRPr="00236A1C">
        <w:t>been</w:t>
      </w:r>
      <w:r w:rsidR="00585B2C">
        <w:t xml:space="preserve"> </w:t>
      </w:r>
      <w:r w:rsidRPr="00236A1C">
        <w:t>obtained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apprehension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offender;</w:t>
      </w:r>
    </w:p>
    <w:p w14:paraId="0EC351E8" w14:textId="1193EF68" w:rsidR="00977002" w:rsidRPr="00236A1C" w:rsidRDefault="00977002" w:rsidP="00B97AF8">
      <w:pPr>
        <w:pStyle w:val="SingleTxtG"/>
        <w:ind w:left="1701"/>
      </w:pPr>
      <w:r w:rsidRPr="00236A1C">
        <w:t>(ii)</w:t>
      </w:r>
      <w:r w:rsidRPr="00236A1C">
        <w:tab/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who</w:t>
      </w:r>
      <w:r w:rsidR="00585B2C">
        <w:t xml:space="preserve"> </w:t>
      </w:r>
      <w:r w:rsidRPr="00236A1C">
        <w:t>commits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breach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peace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his</w:t>
      </w:r>
      <w:r w:rsidR="00585B2C">
        <w:t xml:space="preserve"> </w:t>
      </w:r>
      <w:proofErr w:type="gramStart"/>
      <w:r w:rsidRPr="00236A1C">
        <w:t>presence;</w:t>
      </w:r>
      <w:proofErr w:type="gramEnd"/>
    </w:p>
    <w:p w14:paraId="7629E85A" w14:textId="418CBB16" w:rsidR="00977002" w:rsidRPr="00236A1C" w:rsidRDefault="00977002" w:rsidP="00B97AF8">
      <w:pPr>
        <w:pStyle w:val="SingleTxtG"/>
        <w:ind w:left="1701"/>
      </w:pPr>
      <w:r w:rsidRPr="00236A1C">
        <w:t>(iii)</w:t>
      </w:r>
      <w:r w:rsidRPr="00236A1C">
        <w:tab/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who</w:t>
      </w:r>
      <w:r w:rsidR="00585B2C">
        <w:t xml:space="preserve"> </w:t>
      </w:r>
      <w:r w:rsidRPr="00236A1C">
        <w:t>obstructs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police</w:t>
      </w:r>
      <w:r w:rsidR="00585B2C">
        <w:t xml:space="preserve"> </w:t>
      </w:r>
      <w:r w:rsidRPr="00236A1C">
        <w:t>officer</w:t>
      </w:r>
      <w:r w:rsidR="00585B2C">
        <w:t xml:space="preserve"> </w:t>
      </w:r>
      <w:r w:rsidRPr="00236A1C">
        <w:t>while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execution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his</w:t>
      </w:r>
      <w:r w:rsidR="003B3F9C">
        <w:t xml:space="preserve"> </w:t>
      </w:r>
      <w:r w:rsidRPr="00236A1C">
        <w:t>duty,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who</w:t>
      </w:r>
      <w:r w:rsidR="00585B2C">
        <w:t xml:space="preserve"> </w:t>
      </w:r>
      <w:r w:rsidRPr="00236A1C">
        <w:t>has</w:t>
      </w:r>
      <w:r w:rsidR="00585B2C">
        <w:t xml:space="preserve"> </w:t>
      </w:r>
      <w:r w:rsidRPr="00236A1C">
        <w:t>escaped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attempts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escape</w:t>
      </w:r>
      <w:r w:rsidR="00585B2C">
        <w:t xml:space="preserve"> </w:t>
      </w:r>
      <w:r w:rsidRPr="00236A1C">
        <w:t>from</w:t>
      </w:r>
      <w:r w:rsidR="00585B2C">
        <w:t xml:space="preserve"> </w:t>
      </w:r>
      <w:r w:rsidRPr="00236A1C">
        <w:t>lawful</w:t>
      </w:r>
      <w:r w:rsidR="00585B2C">
        <w:t xml:space="preserve"> </w:t>
      </w:r>
      <w:proofErr w:type="gramStart"/>
      <w:r w:rsidRPr="00236A1C">
        <w:t>custody;</w:t>
      </w:r>
      <w:proofErr w:type="gramEnd"/>
    </w:p>
    <w:p w14:paraId="40C3B1F1" w14:textId="11B3AE62" w:rsidR="00977002" w:rsidRPr="00236A1C" w:rsidRDefault="00977002" w:rsidP="00B97AF8">
      <w:pPr>
        <w:pStyle w:val="SingleTxtG"/>
        <w:ind w:left="1701"/>
      </w:pPr>
      <w:r w:rsidRPr="00236A1C">
        <w:t>(iv)</w:t>
      </w:r>
      <w:r w:rsidRPr="00236A1C">
        <w:tab/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whose</w:t>
      </w:r>
      <w:r w:rsidR="00585B2C">
        <w:t xml:space="preserve"> </w:t>
      </w:r>
      <w:r w:rsidRPr="00236A1C">
        <w:t>possession</w:t>
      </w:r>
      <w:r w:rsidR="00585B2C">
        <w:t xml:space="preserve"> </w:t>
      </w:r>
      <w:r w:rsidRPr="00236A1C">
        <w:t>anything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found</w:t>
      </w:r>
      <w:r w:rsidR="00585B2C">
        <w:t xml:space="preserve"> </w:t>
      </w:r>
      <w:r w:rsidRPr="00236A1C">
        <w:t>which</w:t>
      </w:r>
      <w:r w:rsidR="00585B2C">
        <w:t xml:space="preserve"> </w:t>
      </w:r>
      <w:r w:rsidRPr="00236A1C">
        <w:t>may</w:t>
      </w:r>
      <w:r w:rsidR="00585B2C">
        <w:t xml:space="preserve"> </w:t>
      </w:r>
      <w:r w:rsidRPr="00236A1C">
        <w:t>reasonably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suspected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have</w:t>
      </w:r>
      <w:r w:rsidR="00585B2C">
        <w:t xml:space="preserve"> </w:t>
      </w:r>
      <w:r w:rsidRPr="00236A1C">
        <w:t>been</w:t>
      </w:r>
      <w:r w:rsidR="00585B2C">
        <w:t xml:space="preserve"> </w:t>
      </w:r>
      <w:r w:rsidRPr="00236A1C">
        <w:t>stolen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who</w:t>
      </w:r>
      <w:r w:rsidR="00585B2C">
        <w:t xml:space="preserve"> </w:t>
      </w:r>
      <w:r w:rsidRPr="00236A1C">
        <w:t>may</w:t>
      </w:r>
      <w:r w:rsidR="00585B2C">
        <w:t xml:space="preserve"> </w:t>
      </w:r>
      <w:r w:rsidRPr="00236A1C">
        <w:t>reasonably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suspected</w:t>
      </w:r>
      <w:r w:rsidR="003B3F9C">
        <w:t xml:space="preserve"> </w:t>
      </w:r>
      <w:r w:rsidRPr="00236A1C">
        <w:t>of</w:t>
      </w:r>
      <w:r w:rsidR="003B3F9C">
        <w:t xml:space="preserve"> </w:t>
      </w:r>
      <w:r w:rsidRPr="00236A1C">
        <w:t>having</w:t>
      </w:r>
      <w:r w:rsidR="00585B2C">
        <w:t xml:space="preserve"> </w:t>
      </w:r>
      <w:r w:rsidRPr="00236A1C">
        <w:t>committed</w:t>
      </w:r>
      <w:r w:rsidR="00585B2C">
        <w:t xml:space="preserve"> </w:t>
      </w:r>
      <w:r w:rsidRPr="00236A1C">
        <w:t>an</w:t>
      </w:r>
      <w:r w:rsidR="00585B2C">
        <w:t xml:space="preserve"> </w:t>
      </w:r>
      <w:r w:rsidRPr="00236A1C">
        <w:t>offence</w:t>
      </w:r>
      <w:r w:rsidR="00585B2C">
        <w:t xml:space="preserve"> </w:t>
      </w:r>
      <w:r w:rsidRPr="00236A1C">
        <w:t>with</w:t>
      </w:r>
      <w:r w:rsidR="00585B2C">
        <w:t xml:space="preserve"> </w:t>
      </w:r>
      <w:r w:rsidRPr="00236A1C">
        <w:t>reference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such</w:t>
      </w:r>
      <w:r w:rsidR="00585B2C">
        <w:t xml:space="preserve"> </w:t>
      </w:r>
      <w:proofErr w:type="gramStart"/>
      <w:r w:rsidRPr="00236A1C">
        <w:t>thing;</w:t>
      </w:r>
      <w:proofErr w:type="gramEnd"/>
    </w:p>
    <w:p w14:paraId="2E8E3E19" w14:textId="744F4260" w:rsidR="00977002" w:rsidRPr="00236A1C" w:rsidRDefault="00977002" w:rsidP="00B97AF8">
      <w:pPr>
        <w:pStyle w:val="SingleTxtG"/>
        <w:ind w:left="1701"/>
      </w:pPr>
      <w:r w:rsidRPr="00236A1C">
        <w:t>(v)</w:t>
      </w:r>
      <w:r w:rsidRPr="00236A1C">
        <w:tab/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whom</w:t>
      </w:r>
      <w:r w:rsidR="00585B2C">
        <w:t xml:space="preserve"> </w:t>
      </w:r>
      <w:r w:rsidRPr="00236A1C">
        <w:t>he</w:t>
      </w:r>
      <w:r w:rsidR="00585B2C">
        <w:t xml:space="preserve"> </w:t>
      </w:r>
      <w:r w:rsidRPr="00236A1C">
        <w:t>finds</w:t>
      </w:r>
      <w:r w:rsidR="00585B2C">
        <w:t xml:space="preserve"> </w:t>
      </w:r>
      <w:r w:rsidRPr="00236A1C">
        <w:t>lying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loitering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any</w:t>
      </w:r>
      <w:r w:rsidR="00585B2C">
        <w:t xml:space="preserve"> </w:t>
      </w:r>
      <w:r w:rsidRPr="00236A1C">
        <w:t>public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private</w:t>
      </w:r>
      <w:r w:rsidR="00585B2C">
        <w:t xml:space="preserve"> </w:t>
      </w:r>
      <w:r w:rsidRPr="00236A1C">
        <w:t>place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building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who</w:t>
      </w:r>
      <w:r w:rsidR="00585B2C">
        <w:t xml:space="preserve"> </w:t>
      </w:r>
      <w:r w:rsidRPr="00236A1C">
        <w:t>does</w:t>
      </w:r>
      <w:r w:rsidR="00585B2C">
        <w:t xml:space="preserve"> </w:t>
      </w:r>
      <w:r w:rsidRPr="00236A1C">
        <w:t>not</w:t>
      </w:r>
      <w:r w:rsidR="00585B2C">
        <w:t xml:space="preserve"> </w:t>
      </w:r>
      <w:r w:rsidRPr="00236A1C">
        <w:t>give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satisfactory</w:t>
      </w:r>
      <w:r w:rsidR="00585B2C">
        <w:t xml:space="preserve"> </w:t>
      </w:r>
      <w:r w:rsidRPr="00236A1C">
        <w:t>account</w:t>
      </w:r>
      <w:r w:rsidR="00585B2C">
        <w:t xml:space="preserve"> </w:t>
      </w:r>
      <w:r w:rsidRPr="00236A1C">
        <w:t>of</w:t>
      </w:r>
      <w:r w:rsidR="00585B2C">
        <w:t xml:space="preserve"> </w:t>
      </w:r>
      <w:proofErr w:type="gramStart"/>
      <w:r w:rsidRPr="00236A1C">
        <w:t>himself;</w:t>
      </w:r>
      <w:proofErr w:type="gramEnd"/>
    </w:p>
    <w:p w14:paraId="21F10CDE" w14:textId="1B54B8AD" w:rsidR="00977002" w:rsidRPr="00236A1C" w:rsidRDefault="00977002" w:rsidP="00B97AF8">
      <w:pPr>
        <w:pStyle w:val="SingleTxtG"/>
        <w:ind w:left="1701"/>
      </w:pPr>
      <w:r w:rsidRPr="00236A1C">
        <w:t>(vi)</w:t>
      </w:r>
      <w:r w:rsidRPr="00236A1C">
        <w:tab/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whom</w:t>
      </w:r>
      <w:r w:rsidR="00585B2C">
        <w:t xml:space="preserve"> </w:t>
      </w:r>
      <w:r w:rsidRPr="00236A1C">
        <w:t>he</w:t>
      </w:r>
      <w:r w:rsidR="00585B2C">
        <w:t xml:space="preserve"> </w:t>
      </w:r>
      <w:r w:rsidRPr="00236A1C">
        <w:t>finds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any</w:t>
      </w:r>
      <w:r w:rsidR="00585B2C">
        <w:t xml:space="preserve"> </w:t>
      </w:r>
      <w:r w:rsidRPr="00236A1C">
        <w:t>public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private</w:t>
      </w:r>
      <w:r w:rsidR="00585B2C">
        <w:t xml:space="preserve"> </w:t>
      </w:r>
      <w:r w:rsidRPr="00236A1C">
        <w:t>place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building</w:t>
      </w:r>
      <w:r w:rsidR="00585B2C">
        <w:t xml:space="preserve"> </w:t>
      </w:r>
      <w:r w:rsidRPr="00236A1C">
        <w:t>and</w:t>
      </w:r>
      <w:r w:rsidR="003B3F9C">
        <w:t xml:space="preserve"> </w:t>
      </w:r>
      <w:r w:rsidRPr="00236A1C">
        <w:t>whom</w:t>
      </w:r>
      <w:r w:rsidR="00585B2C">
        <w:t xml:space="preserve"> </w:t>
      </w:r>
      <w:r w:rsidRPr="00236A1C">
        <w:t>he</w:t>
      </w:r>
      <w:r w:rsidR="00585B2C">
        <w:t xml:space="preserve"> </w:t>
      </w:r>
      <w:r w:rsidRPr="00236A1C">
        <w:t>suspects</w:t>
      </w:r>
      <w:r w:rsidR="00585B2C">
        <w:t xml:space="preserve"> </w:t>
      </w:r>
      <w:r w:rsidRPr="00236A1C">
        <w:t>upon</w:t>
      </w:r>
      <w:r w:rsidR="00585B2C">
        <w:t xml:space="preserve"> </w:t>
      </w:r>
      <w:r w:rsidRPr="00236A1C">
        <w:t>reasonable</w:t>
      </w:r>
      <w:r w:rsidR="00585B2C">
        <w:t xml:space="preserve"> </w:t>
      </w:r>
      <w:r w:rsidRPr="00236A1C">
        <w:t>grounds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having</w:t>
      </w:r>
      <w:r w:rsidR="00585B2C">
        <w:t xml:space="preserve"> </w:t>
      </w:r>
      <w:r w:rsidRPr="00236A1C">
        <w:t>committed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being</w:t>
      </w:r>
      <w:r w:rsidR="00585B2C">
        <w:t xml:space="preserve"> </w:t>
      </w:r>
      <w:r w:rsidRPr="00236A1C">
        <w:t>about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commit</w:t>
      </w:r>
      <w:r w:rsidR="00585B2C">
        <w:t xml:space="preserve"> </w:t>
      </w:r>
      <w:r w:rsidRPr="00236A1C">
        <w:t>an</w:t>
      </w:r>
      <w:r w:rsidR="00585B2C">
        <w:t xml:space="preserve"> </w:t>
      </w:r>
      <w:r w:rsidRPr="00236A1C">
        <w:t>offence;</w:t>
      </w:r>
      <w:r w:rsidR="00585B2C">
        <w:t xml:space="preserve"> </w:t>
      </w:r>
      <w:r w:rsidRPr="00236A1C">
        <w:t>or</w:t>
      </w:r>
    </w:p>
    <w:p w14:paraId="37875493" w14:textId="78BC7CE2" w:rsidR="00977002" w:rsidRPr="00236A1C" w:rsidRDefault="00977002" w:rsidP="00B97AF8">
      <w:pPr>
        <w:pStyle w:val="SingleTxtG"/>
        <w:ind w:left="1701"/>
      </w:pPr>
      <w:r w:rsidRPr="00236A1C">
        <w:t>(vii)</w:t>
      </w:r>
      <w:r w:rsidRPr="00236A1C">
        <w:tab/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found</w:t>
      </w:r>
      <w:r w:rsidR="00585B2C">
        <w:t xml:space="preserve"> </w:t>
      </w:r>
      <w:r w:rsidRPr="00236A1C">
        <w:t>having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his</w:t>
      </w:r>
      <w:r w:rsidR="00585B2C">
        <w:t xml:space="preserve"> </w:t>
      </w:r>
      <w:r w:rsidRPr="00236A1C">
        <w:t>possession</w:t>
      </w:r>
      <w:r w:rsidR="00585B2C">
        <w:t xml:space="preserve"> </w:t>
      </w:r>
      <w:r w:rsidRPr="00236A1C">
        <w:t>without</w:t>
      </w:r>
      <w:r w:rsidR="00585B2C">
        <w:t xml:space="preserve"> </w:t>
      </w:r>
      <w:r w:rsidRPr="00236A1C">
        <w:t>lawful</w:t>
      </w:r>
      <w:r w:rsidR="00585B2C">
        <w:t xml:space="preserve"> </w:t>
      </w:r>
      <w:r w:rsidRPr="00236A1C">
        <w:t>excuse</w:t>
      </w:r>
      <w:r w:rsidR="00585B2C">
        <w:t xml:space="preserve"> </w:t>
      </w:r>
      <w:r w:rsidRPr="00236A1C">
        <w:t>any</w:t>
      </w:r>
      <w:r w:rsidR="00585B2C">
        <w:t xml:space="preserve"> </w:t>
      </w:r>
      <w:r w:rsidRPr="00236A1C">
        <w:t>implement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housebreaking.</w:t>
      </w:r>
    </w:p>
    <w:p w14:paraId="5DC46085" w14:textId="327FE1B4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whom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call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assistance,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arrest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warrant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view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commits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whose</w:t>
      </w:r>
      <w:r w:rsidR="00585B2C">
        <w:t xml:space="preserve"> </w:t>
      </w:r>
      <w:r w:rsidR="00977002" w:rsidRPr="00236A1C">
        <w:t>name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residence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unknown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cannot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ascertained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him.</w:t>
      </w:r>
      <w:r w:rsidR="00585B2C">
        <w:t xml:space="preserve"> </w:t>
      </w:r>
      <w:r w:rsidR="00977002" w:rsidRPr="00236A1C">
        <w:t>Even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arrest</w:t>
      </w:r>
      <w:r w:rsidR="00585B2C">
        <w:t xml:space="preserve"> </w:t>
      </w:r>
      <w:r w:rsidR="00977002" w:rsidRPr="00236A1C">
        <w:t>occurred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warrant,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duty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every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inform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arrested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reason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arrest.</w:t>
      </w:r>
    </w:p>
    <w:p w14:paraId="51B7B558" w14:textId="5E7B1274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warrant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issued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respect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read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content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warrant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arrest.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lastRenderedPageBreak/>
        <w:t>the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warrant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possession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arrest,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proceed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charge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offence,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warrant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shown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arrested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soon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practicable</w:t>
      </w:r>
      <w:r w:rsidR="00585B2C">
        <w:t xml:space="preserve"> </w:t>
      </w:r>
      <w:r w:rsidR="00977002" w:rsidRPr="00236A1C">
        <w:t>thereafter.</w:t>
      </w:r>
    </w:p>
    <w:p w14:paraId="0FB4C172" w14:textId="23D2866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Anti-Gang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aims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maintain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safety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discouraging</w:t>
      </w:r>
      <w:r w:rsidR="00585B2C">
        <w:t xml:space="preserve"> </w:t>
      </w:r>
      <w:r w:rsidR="00977002" w:rsidRPr="00236A1C">
        <w:t>membership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gangs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suppression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gang</w:t>
      </w:r>
      <w:r w:rsidR="00585B2C">
        <w:t xml:space="preserve"> </w:t>
      </w:r>
      <w:r w:rsidR="00977002" w:rsidRPr="00236A1C">
        <w:t>activity.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seeks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create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limited</w:t>
      </w:r>
      <w:r w:rsidR="00585B2C">
        <w:t xml:space="preserve"> </w:t>
      </w:r>
      <w:r w:rsidR="00977002" w:rsidRPr="00236A1C">
        <w:t>to:</w:t>
      </w:r>
      <w:r w:rsidR="00585B2C">
        <w:t xml:space="preserve"> </w:t>
      </w:r>
      <w:r w:rsidR="00977002" w:rsidRPr="00236A1C">
        <w:t>(a)</w:t>
      </w:r>
      <w:r w:rsidR="00585B2C">
        <w:t xml:space="preserve"> </w:t>
      </w:r>
      <w:r w:rsidR="00977002" w:rsidRPr="00236A1C">
        <w:t>being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member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gang;</w:t>
      </w:r>
      <w:r w:rsidR="00585B2C">
        <w:t xml:space="preserve"> </w:t>
      </w:r>
      <w:r w:rsidR="00977002" w:rsidRPr="00236A1C">
        <w:t>(b)</w:t>
      </w:r>
      <w:r w:rsidR="00585B2C">
        <w:t xml:space="preserve"> </w:t>
      </w:r>
      <w:r w:rsidR="00977002" w:rsidRPr="00236A1C">
        <w:t>being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possession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bullet-proof</w:t>
      </w:r>
      <w:r w:rsidR="00585B2C">
        <w:t xml:space="preserve"> </w:t>
      </w:r>
      <w:r w:rsidR="00977002" w:rsidRPr="00236A1C">
        <w:t>vest;</w:t>
      </w:r>
      <w:r w:rsidR="00585B2C">
        <w:t xml:space="preserve"> </w:t>
      </w:r>
      <w:r w:rsidR="00977002" w:rsidRPr="00236A1C">
        <w:t>(c)</w:t>
      </w:r>
      <w:r w:rsidR="00585B2C">
        <w:t xml:space="preserve"> </w:t>
      </w:r>
      <w:r w:rsidR="00977002" w:rsidRPr="00236A1C">
        <w:t>participating</w:t>
      </w:r>
      <w:r w:rsidR="00585B2C">
        <w:t xml:space="preserve"> </w:t>
      </w:r>
      <w:r w:rsidR="00977002" w:rsidRPr="00236A1C">
        <w:t>in,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contributing</w:t>
      </w:r>
      <w:r w:rsidR="00585B2C">
        <w:t xml:space="preserve"> </w:t>
      </w:r>
      <w:r w:rsidR="00977002" w:rsidRPr="00236A1C">
        <w:t>to,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activities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gang;</w:t>
      </w:r>
      <w:r w:rsidR="00585B2C">
        <w:t xml:space="preserve"> </w:t>
      </w:r>
      <w:r w:rsidR="00977002" w:rsidRPr="00236A1C">
        <w:t>(d)</w:t>
      </w:r>
      <w:r w:rsidR="00585B2C">
        <w:t xml:space="preserve"> </w:t>
      </w:r>
      <w:r w:rsidR="00977002" w:rsidRPr="00236A1C">
        <w:t>supporting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inviting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gang;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(e)</w:t>
      </w:r>
      <w:r w:rsidR="00585B2C">
        <w:t xml:space="preserve"> </w:t>
      </w:r>
      <w:r w:rsidR="00977002" w:rsidRPr="00236A1C">
        <w:t>harbouring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conceal</w:t>
      </w:r>
      <w:r w:rsidR="00585B2C">
        <w:t xml:space="preserve"> </w:t>
      </w:r>
      <w:r w:rsidR="00977002" w:rsidRPr="00236A1C">
        <w:t>gang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recruit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gang.</w:t>
      </w:r>
    </w:p>
    <w:p w14:paraId="50ADC89B" w14:textId="3B0AAE6E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17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Anti-Gang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</w:t>
      </w:r>
      <w:r w:rsidR="00FD5C2C">
        <w:t>r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arrest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suspected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committing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related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gang</w:t>
      </w:r>
      <w:r w:rsidR="00585B2C">
        <w:t xml:space="preserve"> </w:t>
      </w:r>
      <w:r w:rsidR="00977002" w:rsidRPr="00236A1C">
        <w:t>involvement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warrant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detain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period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exceeding</w:t>
      </w:r>
      <w:r w:rsidR="00585B2C">
        <w:t xml:space="preserve"> </w:t>
      </w:r>
      <w:r w:rsidR="00977002" w:rsidRPr="00236A1C">
        <w:t>72</w:t>
      </w:r>
      <w:r w:rsidR="00585B2C">
        <w:t xml:space="preserve"> </w:t>
      </w:r>
      <w:r w:rsidR="00977002" w:rsidRPr="00236A1C">
        <w:t>hours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charging</w:t>
      </w:r>
      <w:r w:rsidR="00585B2C">
        <w:t xml:space="preserve"> </w:t>
      </w:r>
      <w:r w:rsidR="00977002" w:rsidRPr="00236A1C">
        <w:t>him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inform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reason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detention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record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reasons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station</w:t>
      </w:r>
      <w:r w:rsidR="00585B2C">
        <w:t xml:space="preserve"> </w:t>
      </w:r>
      <w:r w:rsidR="00977002" w:rsidRPr="00236A1C">
        <w:t>diary.</w:t>
      </w:r>
    </w:p>
    <w:p w14:paraId="2791E812" w14:textId="7E0FB11D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180.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Where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wishes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detain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beyond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period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72</w:t>
      </w:r>
      <w:r w:rsidR="00585B2C">
        <w:t xml:space="preserve"> </w:t>
      </w:r>
      <w:r w:rsidR="00977002" w:rsidRPr="00236A1C">
        <w:t>hours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obtaining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securing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support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prevention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interference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investigation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application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grant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Detention</w:t>
      </w:r>
      <w:r w:rsidR="00585B2C">
        <w:t xml:space="preserve"> </w:t>
      </w:r>
      <w:r w:rsidR="00977002" w:rsidRPr="00236A1C">
        <w:t>Order.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extended</w:t>
      </w:r>
      <w:r w:rsidR="00585B2C">
        <w:t xml:space="preserve"> </w:t>
      </w:r>
      <w:r w:rsidR="00977002" w:rsidRPr="00236A1C">
        <w:t>period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detention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sees</w:t>
      </w:r>
      <w:r w:rsidR="00585B2C">
        <w:t xml:space="preserve"> </w:t>
      </w:r>
      <w:r w:rsidR="00977002" w:rsidRPr="00236A1C">
        <w:t>fit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extend</w:t>
      </w:r>
      <w:r w:rsidR="00585B2C">
        <w:t xml:space="preserve"> </w:t>
      </w:r>
      <w:r w:rsidR="00977002" w:rsidRPr="00236A1C">
        <w:t>beyond</w:t>
      </w:r>
      <w:r w:rsidR="00585B2C">
        <w:t xml:space="preserve"> </w:t>
      </w:r>
      <w:r w:rsidR="00977002" w:rsidRPr="00236A1C">
        <w:t>fourteen</w:t>
      </w:r>
      <w:r w:rsidR="00585B2C">
        <w:t xml:space="preserve"> </w:t>
      </w:r>
      <w:r w:rsidR="00977002" w:rsidRPr="00236A1C">
        <w:t>days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arrest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detention.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detained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period</w:t>
      </w:r>
      <w:r w:rsidR="00585B2C">
        <w:t xml:space="preserve"> </w:t>
      </w:r>
      <w:r w:rsidR="00977002" w:rsidRPr="00236A1C">
        <w:t>exceeding</w:t>
      </w:r>
      <w:r w:rsidR="00585B2C">
        <w:t xml:space="preserve"> </w:t>
      </w:r>
      <w:r w:rsidR="00977002" w:rsidRPr="00236A1C">
        <w:t>72</w:t>
      </w:r>
      <w:r w:rsidR="00585B2C">
        <w:t xml:space="preserve"> </w:t>
      </w:r>
      <w:r w:rsidR="00977002" w:rsidRPr="00236A1C">
        <w:t>hours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grant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Detention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application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showing</w:t>
      </w:r>
      <w:r w:rsidR="00585B2C">
        <w:t xml:space="preserve"> </w:t>
      </w:r>
      <w:r w:rsidR="00977002" w:rsidRPr="00236A1C">
        <w:t>cause</w:t>
      </w:r>
      <w:r w:rsidR="00585B2C">
        <w:t xml:space="preserve"> </w:t>
      </w:r>
      <w:r w:rsidR="00977002" w:rsidRPr="00236A1C">
        <w:t>why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detention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should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discharged.</w:t>
      </w:r>
    </w:p>
    <w:p w14:paraId="2380C04D" w14:textId="57D413FD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Bail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2019,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grant</w:t>
      </w:r>
      <w:r w:rsidR="00585B2C">
        <w:t xml:space="preserve"> </w:t>
      </w:r>
      <w:r w:rsidR="00977002" w:rsidRPr="00236A1C">
        <w:t>bail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over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18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committing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Anti-Gang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punishable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ten</w:t>
      </w:r>
      <w:r w:rsidR="00585B2C">
        <w:t xml:space="preserve"> </w:t>
      </w:r>
      <w:r w:rsidR="00977002" w:rsidRPr="00236A1C">
        <w:t>(10)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more.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</w:t>
      </w:r>
      <w:r w:rsidR="00585B2C">
        <w:t xml:space="preserve"> </w:t>
      </w:r>
      <w:r w:rsidR="00977002" w:rsidRPr="00236A1C">
        <w:t>(4)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Anti-Gang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subject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punishment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10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brought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taken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120</w:t>
      </w:r>
      <w:r w:rsidR="00585B2C">
        <w:t xml:space="preserve"> </w:t>
      </w:r>
      <w:r w:rsidR="00977002" w:rsidRPr="00236A1C">
        <w:t>days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reading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charge,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entitled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application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bail.</w:t>
      </w:r>
    </w:p>
    <w:p w14:paraId="1D5E0192" w14:textId="3B0C097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5(5)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Bail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2019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establishes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12(1)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Anti-Gang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harbouring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parent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acting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loco</w:t>
      </w:r>
      <w:r w:rsidR="00585B2C">
        <w:t xml:space="preserve"> </w:t>
      </w:r>
      <w:r w:rsidR="00977002" w:rsidRPr="00236A1C">
        <w:t>parentis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brought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taken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60</w:t>
      </w:r>
      <w:r w:rsidR="00585B2C">
        <w:t xml:space="preserve"> </w:t>
      </w:r>
      <w:r w:rsidR="00977002" w:rsidRPr="00236A1C">
        <w:t>days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reading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charge,</w:t>
      </w:r>
      <w:r w:rsidR="00585B2C">
        <w:t xml:space="preserve"> </w:t>
      </w:r>
      <w:r w:rsidR="00977002" w:rsidRPr="00236A1C">
        <w:t>then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entitled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application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bail.</w:t>
      </w:r>
    </w:p>
    <w:p w14:paraId="2E4E5A57" w14:textId="239C378E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pieces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place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investigate,</w:t>
      </w:r>
      <w:r w:rsidR="00585B2C">
        <w:t xml:space="preserve"> </w:t>
      </w:r>
      <w:r w:rsidR="00977002" w:rsidRPr="00236A1C">
        <w:t>prosecute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impose</w:t>
      </w:r>
      <w:r w:rsidR="00585B2C">
        <w:t xml:space="preserve"> </w:t>
      </w:r>
      <w:r w:rsidR="00977002" w:rsidRPr="00236A1C">
        <w:t>sanctions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officers,</w:t>
      </w:r>
      <w:r w:rsidR="00585B2C">
        <w:t xml:space="preserve"> </w:t>
      </w:r>
      <w:r w:rsidR="00977002" w:rsidRPr="00236A1C">
        <w:t>customs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accept</w:t>
      </w:r>
      <w:r w:rsidR="00585B2C">
        <w:t xml:space="preserve"> </w:t>
      </w:r>
      <w:r w:rsidR="00977002" w:rsidRPr="00236A1C">
        <w:t>bribes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facilitate</w:t>
      </w:r>
      <w:r w:rsidR="00585B2C">
        <w:t xml:space="preserve"> </w:t>
      </w:r>
      <w:r w:rsidR="00977002" w:rsidRPr="00236A1C">
        <w:t>illegal</w:t>
      </w:r>
      <w:r w:rsidR="00585B2C">
        <w:t xml:space="preserve"> </w:t>
      </w:r>
      <w:r w:rsidR="00977002" w:rsidRPr="00236A1C">
        <w:t>activity.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3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Prevention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Corruption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11:11</w:t>
      </w:r>
      <w:r w:rsidR="00585B2C">
        <w:t xml:space="preserve"> </w:t>
      </w:r>
      <w:r w:rsidR="00977002" w:rsidRPr="00236A1C">
        <w:t>prohibits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corruptly</w:t>
      </w:r>
      <w:r w:rsidR="00585B2C">
        <w:t xml:space="preserve"> </w:t>
      </w:r>
      <w:r w:rsidR="00977002" w:rsidRPr="00236A1C">
        <w:t>soliciting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receiving,</w:t>
      </w:r>
      <w:r w:rsidR="00585B2C">
        <w:t xml:space="preserve"> </w:t>
      </w:r>
      <w:proofErr w:type="gramStart"/>
      <w:r w:rsidR="00977002" w:rsidRPr="00236A1C">
        <w:t>promising</w:t>
      </w:r>
      <w:proofErr w:type="gramEnd"/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giving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gift,</w:t>
      </w:r>
      <w:r w:rsidR="00585B2C">
        <w:t xml:space="preserve"> </w:t>
      </w:r>
      <w:r w:rsidR="00977002" w:rsidRPr="00236A1C">
        <w:t>loan,</w:t>
      </w:r>
      <w:r w:rsidR="00585B2C">
        <w:t xml:space="preserve"> </w:t>
      </w:r>
      <w:r w:rsidR="00977002" w:rsidRPr="00236A1C">
        <w:t>fee,</w:t>
      </w:r>
      <w:r w:rsidR="00585B2C">
        <w:t xml:space="preserve"> </w:t>
      </w:r>
      <w:r w:rsidR="00977002" w:rsidRPr="00236A1C">
        <w:t>reward,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advantage</w:t>
      </w:r>
      <w:r w:rsidR="00585B2C">
        <w:t xml:space="preserve"> </w:t>
      </w:r>
      <w:r w:rsidR="00977002" w:rsidRPr="00236A1C">
        <w:t>whatsoever,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office.</w:t>
      </w:r>
    </w:p>
    <w:p w14:paraId="253F4750" w14:textId="605B24B6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184.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27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Integrity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22:01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prohibited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accepting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fee,</w:t>
      </w:r>
      <w:r w:rsidR="00585B2C">
        <w:t xml:space="preserve"> </w:t>
      </w:r>
      <w:r w:rsidR="00977002" w:rsidRPr="00236A1C">
        <w:t>gift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personal</w:t>
      </w:r>
      <w:r w:rsidR="00585B2C">
        <w:t xml:space="preserve"> </w:t>
      </w:r>
      <w:r w:rsidR="00977002" w:rsidRPr="00236A1C">
        <w:t>benefit,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unauthorized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law,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connected</w:t>
      </w:r>
      <w:r w:rsidR="00585B2C">
        <w:t xml:space="preserve"> </w:t>
      </w:r>
      <w:r w:rsidR="00977002" w:rsidRPr="00236A1C">
        <w:t>directly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indirectly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performance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duties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office.</w:t>
      </w:r>
    </w:p>
    <w:p w14:paraId="563341FF" w14:textId="731DFC0B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Further,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68(2)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2007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bribe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gift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money</w:t>
      </w:r>
      <w:r w:rsidR="00585B2C">
        <w:t xml:space="preserve"> </w:t>
      </w:r>
      <w:r w:rsidR="00977002" w:rsidRPr="00236A1C">
        <w:t>coming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possession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value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goods</w:t>
      </w:r>
      <w:r w:rsidR="00585B2C">
        <w:t xml:space="preserve"> </w:t>
      </w:r>
      <w:r w:rsidR="00977002" w:rsidRPr="00236A1C">
        <w:t>given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bribe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paid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credit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Award</w:t>
      </w:r>
      <w:r w:rsidR="00585B2C">
        <w:t xml:space="preserve"> </w:t>
      </w:r>
      <w:r w:rsidR="00977002" w:rsidRPr="00236A1C">
        <w:t>Fund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Service.</w:t>
      </w:r>
    </w:p>
    <w:p w14:paraId="0777C3E2" w14:textId="11E0AB72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217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Customs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78:01</w:t>
      </w:r>
      <w:r w:rsidR="00585B2C">
        <w:t xml:space="preserve"> </w:t>
      </w:r>
      <w:r w:rsidR="00977002" w:rsidRPr="00236A1C">
        <w:t>(as</w:t>
      </w:r>
      <w:r w:rsidR="00585B2C">
        <w:t xml:space="preserve"> </w:t>
      </w:r>
      <w:r w:rsidR="00977002" w:rsidRPr="00236A1C">
        <w:t>amended)</w:t>
      </w:r>
      <w:r w:rsidR="00585B2C">
        <w:t xml:space="preserve"> </w:t>
      </w:r>
      <w:r w:rsidR="00977002" w:rsidRPr="00236A1C">
        <w:t>prohibits</w:t>
      </w:r>
      <w:r w:rsidR="00585B2C">
        <w:t xml:space="preserve"> </w:t>
      </w:r>
      <w:r w:rsidR="00977002" w:rsidRPr="00236A1C">
        <w:t>Customs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receiving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bribe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reward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creates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penalty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twenty</w:t>
      </w:r>
      <w:r w:rsidR="00585B2C">
        <w:t xml:space="preserve"> </w:t>
      </w:r>
      <w:r w:rsidR="00977002" w:rsidRPr="00236A1C">
        <w:t>thousand</w:t>
      </w:r>
      <w:r w:rsidR="00585B2C">
        <w:t xml:space="preserve"> </w:t>
      </w:r>
      <w:r w:rsidR="00977002" w:rsidRPr="00236A1C">
        <w:t>dollars,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rendered</w:t>
      </w:r>
      <w:r w:rsidR="00585B2C">
        <w:t xml:space="preserve"> </w:t>
      </w:r>
      <w:r w:rsidR="00977002" w:rsidRPr="00236A1C">
        <w:t>incapable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holding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once</w:t>
      </w:r>
      <w:r w:rsidR="00585B2C">
        <w:t xml:space="preserve"> </w:t>
      </w:r>
      <w:r w:rsidR="00977002" w:rsidRPr="00236A1C">
        <w:t>convicted.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whom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customs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agreed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take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bribe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liable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incur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penalty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twenty</w:t>
      </w:r>
      <w:r w:rsidR="00585B2C">
        <w:t xml:space="preserve"> </w:t>
      </w:r>
      <w:r w:rsidR="00977002" w:rsidRPr="00236A1C">
        <w:t>thousand</w:t>
      </w:r>
      <w:r w:rsidR="00585B2C">
        <w:t xml:space="preserve"> </w:t>
      </w:r>
      <w:r w:rsidR="00977002" w:rsidRPr="00236A1C">
        <w:t>dollars.</w:t>
      </w:r>
    </w:p>
    <w:p w14:paraId="0E4D180C" w14:textId="26F14B40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41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18:01</w:t>
      </w:r>
      <w:r w:rsidR="00585B2C">
        <w:t xml:space="preserve"> </w:t>
      </w:r>
      <w:r w:rsidR="00977002" w:rsidRPr="00236A1C">
        <w:t>(as</w:t>
      </w:r>
      <w:r w:rsidR="00585B2C">
        <w:t xml:space="preserve"> </w:t>
      </w:r>
      <w:r w:rsidR="00977002" w:rsidRPr="00236A1C">
        <w:t>amended)</w:t>
      </w:r>
      <w:r w:rsidR="00585B2C">
        <w:t xml:space="preserve"> </w:t>
      </w:r>
      <w:r w:rsidR="00977002" w:rsidRPr="00236A1C">
        <w:t>prohibits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accepting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bribe</w:t>
      </w:r>
      <w:r w:rsidR="00585B2C">
        <w:t xml:space="preserve"> </w:t>
      </w:r>
      <w:r w:rsidR="00977002" w:rsidRPr="00236A1C">
        <w:t>personally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creates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making</w:t>
      </w:r>
      <w:r w:rsidR="00585B2C">
        <w:t xml:space="preserve"> </w:t>
      </w:r>
      <w:r w:rsidR="00977002" w:rsidRPr="00236A1C">
        <w:t>him</w:t>
      </w:r>
      <w:r w:rsidR="00585B2C">
        <w:t xml:space="preserve"> </w:t>
      </w:r>
      <w:r w:rsidR="00977002" w:rsidRPr="00236A1C">
        <w:t>liable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summary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first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fine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$1000</w:t>
      </w:r>
      <w:r w:rsidR="00585B2C">
        <w:t xml:space="preserve"> </w:t>
      </w:r>
      <w:r w:rsidR="00977002" w:rsidRPr="00236A1C">
        <w:t>dollars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12</w:t>
      </w:r>
      <w:r w:rsidR="00585B2C">
        <w:t xml:space="preserve"> </w:t>
      </w:r>
      <w:r w:rsidR="00977002" w:rsidRPr="00236A1C">
        <w:t>months.</w:t>
      </w:r>
      <w:r w:rsidR="003B3F9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subsequent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liable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summary</w:t>
      </w:r>
      <w:r w:rsidR="00585B2C">
        <w:t xml:space="preserve"> </w:t>
      </w:r>
      <w:r w:rsidR="00977002" w:rsidRPr="00236A1C">
        <w:lastRenderedPageBreak/>
        <w:t>conviction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fine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$2000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18</w:t>
      </w:r>
      <w:r w:rsidR="00585B2C">
        <w:t xml:space="preserve"> </w:t>
      </w:r>
      <w:r w:rsidR="00977002" w:rsidRPr="00236A1C">
        <w:t>months;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indictment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first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fine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$2000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18</w:t>
      </w:r>
      <w:r w:rsidR="00585B2C">
        <w:t xml:space="preserve"> </w:t>
      </w:r>
      <w:r w:rsidR="00977002" w:rsidRPr="00236A1C">
        <w:t>months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subsequent</w:t>
      </w:r>
      <w:r w:rsidR="00585B2C">
        <w:t xml:space="preserve"> </w:t>
      </w:r>
      <w:r w:rsidR="00977002" w:rsidRPr="00236A1C">
        <w:t>conviction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indictment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fine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$4000</w:t>
      </w:r>
      <w:r w:rsidR="00585B2C">
        <w:t xml:space="preserve"> </w:t>
      </w:r>
      <w:r w:rsidR="00977002" w:rsidRPr="00236A1C">
        <w:t>dollars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2</w:t>
      </w:r>
      <w:r w:rsidR="00585B2C">
        <w:t xml:space="preserve"> </w:t>
      </w:r>
      <w:r w:rsidR="00977002" w:rsidRPr="00236A1C">
        <w:t>years.</w:t>
      </w:r>
    </w:p>
    <w:p w14:paraId="2A2280F9" w14:textId="44846A5D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Integrity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virtue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Integrity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2000</w:t>
      </w:r>
      <w:r w:rsidR="00585B2C">
        <w:t xml:space="preserve"> </w:t>
      </w:r>
      <w:r w:rsidR="00977002" w:rsidRPr="00236A1C">
        <w:t>(No.</w:t>
      </w:r>
      <w:r w:rsidR="00585B2C">
        <w:t xml:space="preserve"> </w:t>
      </w:r>
      <w:r w:rsidR="00977002" w:rsidRPr="00236A1C">
        <w:t>83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2000)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responsibility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preserve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promote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Integrity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well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exercising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functions.</w:t>
      </w:r>
    </w:p>
    <w:p w14:paraId="240398FC" w14:textId="2800DF54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required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regulate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3B3F9C">
        <w:t>“</w:t>
      </w:r>
      <w:r w:rsidR="00977002" w:rsidRPr="00236A1C">
        <w:t>persons</w:t>
      </w:r>
      <w:r w:rsidR="00585B2C">
        <w:t xml:space="preserve"> </w:t>
      </w:r>
      <w:r w:rsidR="00977002" w:rsidRPr="00236A1C">
        <w:t>exercising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functions</w:t>
      </w:r>
      <w:r w:rsidR="003B3F9C">
        <w:t>”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receipt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declarations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income,</w:t>
      </w:r>
      <w:r w:rsidR="00585B2C">
        <w:t xml:space="preserve"> </w:t>
      </w:r>
      <w:r w:rsidR="00977002" w:rsidRPr="00236A1C">
        <w:t>assets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liabilities,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monitoring</w:t>
      </w:r>
      <w:r w:rsidR="00585B2C">
        <w:t xml:space="preserve"> </w:t>
      </w:r>
      <w:r w:rsidR="00977002" w:rsidRPr="00236A1C">
        <w:t>compliance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Code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presented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Part</w:t>
      </w:r>
      <w:r w:rsidR="00585B2C">
        <w:t xml:space="preserve"> </w:t>
      </w:r>
      <w:r w:rsidR="00977002" w:rsidRPr="00236A1C">
        <w:t>IV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Integrity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2000.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required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sections</w:t>
      </w:r>
      <w:r w:rsidR="00585B2C">
        <w:t xml:space="preserve"> </w:t>
      </w:r>
      <w:r w:rsidR="00977002" w:rsidRPr="00236A1C">
        <w:t>11(1)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14(1)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declare</w:t>
      </w:r>
      <w:r w:rsidR="00585B2C">
        <w:t xml:space="preserve"> </w:t>
      </w:r>
      <w:r w:rsidR="00977002" w:rsidRPr="00236A1C">
        <w:t>(on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prescribed</w:t>
      </w:r>
      <w:r w:rsidR="00585B2C">
        <w:t xml:space="preserve"> </w:t>
      </w:r>
      <w:r w:rsidR="00977002" w:rsidRPr="00236A1C">
        <w:t>form),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annual</w:t>
      </w:r>
      <w:r w:rsidR="00585B2C">
        <w:t xml:space="preserve"> </w:t>
      </w:r>
      <w:r w:rsidR="00977002" w:rsidRPr="00236A1C">
        <w:t>basis,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income,</w:t>
      </w:r>
      <w:r w:rsidR="00585B2C">
        <w:t xml:space="preserve"> </w:t>
      </w:r>
      <w:r w:rsidR="00977002" w:rsidRPr="00236A1C">
        <w:t>assets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liabilities,</w:t>
      </w:r>
      <w:r w:rsidR="00585B2C">
        <w:t xml:space="preserve"> </w:t>
      </w:r>
      <w:r w:rsidR="00977002" w:rsidRPr="00236A1C">
        <w:t>along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spouse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dependent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3B3F9C">
        <w:t>‘</w:t>
      </w:r>
      <w:r w:rsidR="00977002" w:rsidRPr="00236A1C">
        <w:t>statement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registrable</w:t>
      </w:r>
      <w:r w:rsidR="00585B2C">
        <w:t xml:space="preserve"> </w:t>
      </w:r>
      <w:r w:rsidR="00977002" w:rsidRPr="00236A1C">
        <w:t>interests</w:t>
      </w:r>
      <w:r w:rsidR="003B3F9C">
        <w:t>’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separate</w:t>
      </w:r>
      <w:r w:rsidR="00585B2C">
        <w:t xml:space="preserve"> </w:t>
      </w:r>
      <w:r w:rsidR="00977002" w:rsidRPr="00236A1C">
        <w:t>document</w:t>
      </w:r>
      <w:r w:rsidR="00585B2C">
        <w:t xml:space="preserve"> </w:t>
      </w:r>
      <w:r w:rsidR="00977002" w:rsidRPr="00236A1C">
        <w:t>respectively.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requirement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designed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anti-corruption</w:t>
      </w:r>
      <w:r w:rsidR="00585B2C">
        <w:t xml:space="preserve"> </w:t>
      </w:r>
      <w:r w:rsidR="00977002" w:rsidRPr="00236A1C">
        <w:t>initiatives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discovery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unexplained</w:t>
      </w:r>
      <w:r w:rsidR="00585B2C">
        <w:t xml:space="preserve"> </w:t>
      </w:r>
      <w:r w:rsidR="00977002" w:rsidRPr="00236A1C">
        <w:t>accretion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wealth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capture</w:t>
      </w:r>
      <w:r w:rsidR="00585B2C">
        <w:t xml:space="preserve"> </w:t>
      </w:r>
      <w:r w:rsidR="00977002" w:rsidRPr="00236A1C">
        <w:t>whether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officials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interests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material</w:t>
      </w:r>
      <w:r w:rsidR="00585B2C">
        <w:t xml:space="preserve"> </w:t>
      </w:r>
      <w:r w:rsidR="00977002" w:rsidRPr="00236A1C">
        <w:t>benefits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influence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perceived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influence</w:t>
      </w:r>
      <w:r w:rsidR="00585B2C">
        <w:t xml:space="preserve"> </w:t>
      </w:r>
      <w:r w:rsidR="00977002" w:rsidRPr="00236A1C">
        <w:t>actions</w:t>
      </w:r>
      <w:r w:rsidR="00585B2C">
        <w:t xml:space="preserve"> </w:t>
      </w:r>
      <w:r w:rsidR="00977002" w:rsidRPr="00236A1C">
        <w:t>taken.</w:t>
      </w:r>
    </w:p>
    <w:p w14:paraId="79F090A0" w14:textId="6144D08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190.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event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proofErr w:type="gramStart"/>
      <w:r w:rsidR="00977002" w:rsidRPr="00236A1C">
        <w:t>non-compliance</w:t>
      </w:r>
      <w:proofErr w:type="gramEnd"/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provided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tools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ensure</w:t>
      </w:r>
      <w:r w:rsidR="00585B2C">
        <w:t xml:space="preserve"> </w:t>
      </w:r>
      <w:r w:rsidR="00977002" w:rsidRPr="00236A1C">
        <w:t>compliance.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11(6)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publish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names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failed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file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declarations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statements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interest.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11(7)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ex</w:t>
      </w:r>
      <w:r w:rsidR="00585B2C">
        <w:t xml:space="preserve"> </w:t>
      </w:r>
      <w:proofErr w:type="spellStart"/>
      <w:r w:rsidR="00977002" w:rsidRPr="00236A1C">
        <w:t>parte</w:t>
      </w:r>
      <w:proofErr w:type="spellEnd"/>
      <w:r w:rsidR="00585B2C">
        <w:t xml:space="preserve"> </w:t>
      </w:r>
      <w:r w:rsidR="00977002" w:rsidRPr="00236A1C">
        <w:t>applications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Court.</w:t>
      </w:r>
      <w:r w:rsidR="00585B2C">
        <w:t xml:space="preserve"> </w:t>
      </w:r>
      <w:r w:rsidR="00977002" w:rsidRPr="00236A1C">
        <w:t>While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21</w:t>
      </w:r>
      <w:r w:rsidR="00585B2C">
        <w:t xml:space="preserve"> </w:t>
      </w:r>
      <w:r w:rsidR="00977002" w:rsidRPr="00236A1C">
        <w:t>(1)(a)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seek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prosecution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failing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comply.</w:t>
      </w:r>
    </w:p>
    <w:p w14:paraId="52D4AB4C" w14:textId="00DAB455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report,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noted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total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thousand</w:t>
      </w:r>
      <w:r w:rsidR="00585B2C">
        <w:t xml:space="preserve"> </w:t>
      </w:r>
      <w:r w:rsidR="00977002" w:rsidRPr="00236A1C">
        <w:t>two</w:t>
      </w:r>
      <w:r w:rsidR="00585B2C">
        <w:t xml:space="preserve"> </w:t>
      </w:r>
      <w:r w:rsidR="00977002" w:rsidRPr="00236A1C">
        <w:t>hundred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sixty-four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(1264)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supposed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submit</w:t>
      </w:r>
      <w:r w:rsidR="00585B2C">
        <w:t xml:space="preserve"> </w:t>
      </w:r>
      <w:r w:rsidR="00977002" w:rsidRPr="00236A1C">
        <w:t>declaration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statements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registrable</w:t>
      </w:r>
      <w:r w:rsidR="00585B2C">
        <w:t xml:space="preserve"> </w:t>
      </w:r>
      <w:r w:rsidR="00977002" w:rsidRPr="00236A1C">
        <w:t>interest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year</w:t>
      </w:r>
      <w:r w:rsidR="00585B2C">
        <w:t xml:space="preserve"> </w:t>
      </w:r>
      <w:r w:rsidR="00977002" w:rsidRPr="00236A1C">
        <w:t>ending</w:t>
      </w:r>
      <w:r w:rsidR="00585B2C">
        <w:t xml:space="preserve"> </w:t>
      </w:r>
      <w:r w:rsidR="00977002" w:rsidRPr="00236A1C">
        <w:t>31</w:t>
      </w:r>
      <w:r w:rsidR="00585B2C">
        <w:t xml:space="preserve"> </w:t>
      </w:r>
      <w:r w:rsidR="00977002" w:rsidRPr="00236A1C">
        <w:t>December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proofErr w:type="gramStart"/>
      <w:r w:rsidR="00977002" w:rsidRPr="00236A1C">
        <w:t>31</w:t>
      </w:r>
      <w:proofErr w:type="gramEnd"/>
      <w:r w:rsidR="00585B2C">
        <w:t xml:space="preserve"> </w:t>
      </w:r>
      <w:r w:rsidR="00977002" w:rsidRPr="00236A1C">
        <w:t>2018.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total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five</w:t>
      </w:r>
      <w:r w:rsidR="00585B2C">
        <w:t xml:space="preserve"> </w:t>
      </w:r>
      <w:r w:rsidR="00977002" w:rsidRPr="00236A1C">
        <w:t>hundred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fifty-three</w:t>
      </w:r>
      <w:r w:rsidR="00585B2C">
        <w:t xml:space="preserve"> </w:t>
      </w:r>
      <w:r w:rsidR="00977002" w:rsidRPr="00236A1C">
        <w:t>(553)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submitted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requisite</w:t>
      </w:r>
      <w:r w:rsidR="00585B2C">
        <w:t xml:space="preserve"> </w:t>
      </w:r>
      <w:r w:rsidR="00977002" w:rsidRPr="00236A1C">
        <w:t>information.</w:t>
      </w:r>
    </w:p>
    <w:p w14:paraId="2AEBC832" w14:textId="29FD98C6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regards</w:t>
      </w:r>
      <w:r w:rsidR="00585B2C">
        <w:t xml:space="preserve"> </w:t>
      </w:r>
      <w:r w:rsidR="00977002" w:rsidRPr="00236A1C">
        <w:t>action</w:t>
      </w:r>
      <w:r w:rsidR="00585B2C">
        <w:t xml:space="preserve"> </w:t>
      </w:r>
      <w:r w:rsidR="00977002" w:rsidRPr="00236A1C">
        <w:t>taken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non-compliance,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noted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caused</w:t>
      </w:r>
      <w:r w:rsidR="00585B2C">
        <w:t xml:space="preserve"> </w:t>
      </w:r>
      <w:r w:rsidR="00977002" w:rsidRPr="00236A1C">
        <w:t>eight</w:t>
      </w:r>
      <w:r w:rsidR="00585B2C">
        <w:t xml:space="preserve"> </w:t>
      </w:r>
      <w:r w:rsidR="00977002" w:rsidRPr="00236A1C">
        <w:t>hundred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seventy-one</w:t>
      </w:r>
      <w:r w:rsidR="00585B2C">
        <w:t xml:space="preserve"> </w:t>
      </w:r>
      <w:r w:rsidR="00977002" w:rsidRPr="00236A1C">
        <w:t>(871)</w:t>
      </w:r>
      <w:r w:rsidR="00585B2C">
        <w:t xml:space="preserve"> </w:t>
      </w:r>
      <w:r w:rsidR="00977002" w:rsidRPr="00236A1C">
        <w:t>names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published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daily</w:t>
      </w:r>
      <w:r w:rsidR="00585B2C">
        <w:t xml:space="preserve"> </w:t>
      </w:r>
      <w:r w:rsidR="00977002" w:rsidRPr="00236A1C">
        <w:t>newspaper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failure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file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declarations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statements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interest.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identified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twenty-nine</w:t>
      </w:r>
      <w:r w:rsidR="00585B2C">
        <w:t xml:space="preserve"> </w:t>
      </w:r>
      <w:r w:rsidR="00977002" w:rsidRPr="00236A1C">
        <w:t>(29)</w:t>
      </w:r>
      <w:r w:rsidR="00585B2C">
        <w:t xml:space="preserve"> </w:t>
      </w:r>
      <w:r w:rsidR="00977002" w:rsidRPr="00236A1C">
        <w:t>ex</w:t>
      </w:r>
      <w:r w:rsidR="00585B2C">
        <w:t xml:space="preserve"> </w:t>
      </w:r>
      <w:proofErr w:type="spellStart"/>
      <w:r w:rsidR="00977002" w:rsidRPr="00236A1C">
        <w:t>parte</w:t>
      </w:r>
      <w:proofErr w:type="spellEnd"/>
      <w:r w:rsidR="00585B2C">
        <w:t xml:space="preserve"> </w:t>
      </w:r>
      <w:r w:rsidR="00977002" w:rsidRPr="00236A1C">
        <w:t>applications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orders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life</w:t>
      </w:r>
      <w:r w:rsidR="00585B2C">
        <w:t xml:space="preserve"> </w:t>
      </w:r>
      <w:r w:rsidR="00977002" w:rsidRPr="00236A1C">
        <w:t>file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declarations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statements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interest.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regards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prosecution,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noted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while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sanctions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available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only</w:t>
      </w:r>
      <w:r w:rsidR="00585B2C">
        <w:t xml:space="preserve"> </w:t>
      </w:r>
      <w:r w:rsidR="00977002" w:rsidRPr="00236A1C">
        <w:t>take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action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required.</w:t>
      </w:r>
    </w:p>
    <w:p w14:paraId="579BE64B" w14:textId="43BC53E8" w:rsidR="00977002" w:rsidRPr="00236A1C" w:rsidRDefault="00977002" w:rsidP="00B97AF8">
      <w:pPr>
        <w:pStyle w:val="H23G"/>
      </w:pPr>
      <w:r w:rsidRPr="00236A1C">
        <w:tab/>
      </w:r>
      <w:r w:rsidRPr="00236A1C">
        <w:tab/>
        <w:t>Reformation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Judicial</w:t>
      </w:r>
      <w:r w:rsidR="00585B2C">
        <w:t xml:space="preserve"> </w:t>
      </w:r>
      <w:r w:rsidRPr="00236A1C">
        <w:t>System</w:t>
      </w:r>
    </w:p>
    <w:p w14:paraId="6FE22ABA" w14:textId="18810DDD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193.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conjunction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Judiciary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taken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steps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reform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counteract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severe</w:t>
      </w:r>
      <w:r w:rsidR="00585B2C">
        <w:t xml:space="preserve"> </w:t>
      </w:r>
      <w:r w:rsidR="00977002" w:rsidRPr="00236A1C">
        <w:t>backlog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reported.</w:t>
      </w:r>
    </w:p>
    <w:p w14:paraId="32423436" w14:textId="6101AE1A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194.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Judiciary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developed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Reporting</w:t>
      </w:r>
      <w:r w:rsidR="00585B2C">
        <w:t xml:space="preserve"> </w:t>
      </w:r>
      <w:r w:rsidR="00977002" w:rsidRPr="00236A1C">
        <w:t>initiative</w:t>
      </w:r>
      <w:r w:rsidR="00585B2C">
        <w:t xml:space="preserve"> </w:t>
      </w:r>
      <w:proofErr w:type="gramStart"/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attempt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review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backlog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cases.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initiative</w:t>
      </w:r>
      <w:r w:rsidR="00585B2C">
        <w:t xml:space="preserve"> </w:t>
      </w:r>
      <w:r w:rsidR="00977002" w:rsidRPr="00236A1C">
        <w:t>categorizes</w:t>
      </w:r>
      <w:r w:rsidR="00585B2C">
        <w:t xml:space="preserve"> </w:t>
      </w:r>
      <w:r w:rsidR="00977002" w:rsidRPr="00236A1C">
        <w:t>outstanding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ways: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Conference</w:t>
      </w:r>
      <w:r w:rsidR="00585B2C">
        <w:t xml:space="preserve"> </w:t>
      </w:r>
      <w:r w:rsidR="00977002" w:rsidRPr="00236A1C">
        <w:t>(formerly</w:t>
      </w:r>
      <w:r w:rsidR="00585B2C">
        <w:t xml:space="preserve"> </w:t>
      </w:r>
      <w:r w:rsidR="00977002" w:rsidRPr="00236A1C">
        <w:t>Cause</w:t>
      </w:r>
      <w:r w:rsidR="00585B2C">
        <w:t xml:space="preserve"> </w:t>
      </w:r>
      <w:r w:rsidR="00977002" w:rsidRPr="00236A1C">
        <w:t>List);</w:t>
      </w:r>
      <w:r w:rsidR="00585B2C">
        <w:t xml:space="preserve"> </w:t>
      </w:r>
      <w:r w:rsidR="00977002" w:rsidRPr="00236A1C">
        <w:t>Outstanding</w:t>
      </w:r>
      <w:r w:rsidR="00585B2C">
        <w:t xml:space="preserve"> </w:t>
      </w:r>
      <w:r w:rsidR="00977002" w:rsidRPr="00236A1C">
        <w:t>Bench</w:t>
      </w:r>
      <w:r w:rsidR="00585B2C">
        <w:t xml:space="preserve"> </w:t>
      </w:r>
      <w:r w:rsidR="00977002" w:rsidRPr="00236A1C">
        <w:t>Warrants;</w:t>
      </w:r>
      <w:r w:rsidR="00585B2C">
        <w:t xml:space="preserve"> </w:t>
      </w:r>
      <w:r w:rsidR="00977002" w:rsidRPr="00236A1C">
        <w:t>Re-trial;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pending;</w:t>
      </w:r>
      <w:r w:rsidR="00585B2C">
        <w:t xml:space="preserve"> </w:t>
      </w:r>
      <w:r w:rsidR="00977002" w:rsidRPr="00236A1C">
        <w:t>Unable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locate</w:t>
      </w:r>
      <w:r w:rsidR="00585B2C">
        <w:t xml:space="preserve"> </w:t>
      </w:r>
      <w:r w:rsidR="00977002" w:rsidRPr="00236A1C">
        <w:t>File/No</w:t>
      </w:r>
      <w:r w:rsidR="00585B2C">
        <w:t xml:space="preserve"> </w:t>
      </w:r>
      <w:r w:rsidR="00977002" w:rsidRPr="00236A1C">
        <w:t>Minutes;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disposed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(data</w:t>
      </w:r>
      <w:r w:rsidR="00585B2C">
        <w:t xml:space="preserve"> </w:t>
      </w:r>
      <w:r w:rsidR="00977002" w:rsidRPr="00236A1C">
        <w:t>entry</w:t>
      </w:r>
      <w:r w:rsidR="00585B2C">
        <w:t xml:space="preserve"> </w:t>
      </w:r>
      <w:r w:rsidR="00977002" w:rsidRPr="00236A1C">
        <w:t>backlog;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deceased;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taken</w:t>
      </w:r>
      <w:r w:rsidR="00585B2C">
        <w:t xml:space="preserve"> </w:t>
      </w:r>
      <w:r w:rsidR="00977002" w:rsidRPr="00236A1C">
        <w:t>off</w:t>
      </w:r>
      <w:r w:rsidR="00585B2C">
        <w:t xml:space="preserve"> </w:t>
      </w:r>
      <w:r w:rsidR="00977002" w:rsidRPr="00236A1C">
        <w:t>list.</w:t>
      </w:r>
    </w:p>
    <w:p w14:paraId="0C6E0C16" w14:textId="79DE5221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Further,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Chaired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Honourable</w:t>
      </w:r>
      <w:r w:rsidR="00585B2C">
        <w:t xml:space="preserve"> </w:t>
      </w:r>
      <w:r w:rsidR="00977002" w:rsidRPr="00236A1C">
        <w:t>Madame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Gillian</w:t>
      </w:r>
      <w:r w:rsidR="00585B2C">
        <w:t xml:space="preserve"> </w:t>
      </w:r>
      <w:r w:rsidR="00977002" w:rsidRPr="00236A1C">
        <w:t>Lucky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examine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records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recommendations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way</w:t>
      </w:r>
      <w:r w:rsidR="00585B2C">
        <w:t xml:space="preserve"> </w:t>
      </w:r>
      <w:r w:rsidR="00977002" w:rsidRPr="00236A1C">
        <w:t>forward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developed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working</w:t>
      </w:r>
      <w:r w:rsidR="00585B2C">
        <w:t xml:space="preserve"> </w:t>
      </w:r>
      <w:r w:rsidR="00977002" w:rsidRPr="00236A1C">
        <w:t>definition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backlog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defined</w:t>
      </w:r>
      <w:r w:rsidR="00585B2C">
        <w:t xml:space="preserve"> </w:t>
      </w:r>
      <w:r w:rsidR="00977002" w:rsidRPr="00236A1C">
        <w:t>as,</w:t>
      </w:r>
      <w:r w:rsidR="00585B2C">
        <w:t xml:space="preserve"> </w:t>
      </w:r>
      <w:r w:rsidR="003B3F9C">
        <w:t>“</w:t>
      </w:r>
      <w:r w:rsidR="00977002" w:rsidRPr="00236A1C">
        <w:rPr>
          <w:i/>
        </w:rPr>
        <w:t>All</w:t>
      </w:r>
      <w:r w:rsidR="003B3F9C">
        <w:rPr>
          <w:i/>
        </w:rPr>
        <w:t xml:space="preserve"> </w:t>
      </w:r>
      <w:r w:rsidR="00977002" w:rsidRPr="00236A1C">
        <w:rPr>
          <w:i/>
        </w:rPr>
        <w:t>indictments</w:t>
      </w:r>
      <w:r w:rsidR="003B3F9C">
        <w:rPr>
          <w:i/>
        </w:rPr>
        <w:t xml:space="preserve"> </w:t>
      </w:r>
      <w:r w:rsidR="00977002" w:rsidRPr="00236A1C">
        <w:rPr>
          <w:i/>
        </w:rPr>
        <w:t>filed</w:t>
      </w:r>
      <w:r w:rsidR="003B3F9C">
        <w:rPr>
          <w:i/>
        </w:rPr>
        <w:t xml:space="preserve"> </w:t>
      </w:r>
      <w:r w:rsidR="00977002" w:rsidRPr="00236A1C">
        <w:rPr>
          <w:i/>
        </w:rPr>
        <w:t>before</w:t>
      </w:r>
      <w:r w:rsidR="003B3F9C">
        <w:rPr>
          <w:i/>
        </w:rPr>
        <w:t xml:space="preserve"> </w:t>
      </w:r>
      <w:r w:rsidR="00977002" w:rsidRPr="00236A1C">
        <w:rPr>
          <w:i/>
        </w:rPr>
        <w:t>31</w:t>
      </w:r>
      <w:r w:rsidR="003B3F9C">
        <w:rPr>
          <w:i/>
        </w:rPr>
        <w:t xml:space="preserve"> </w:t>
      </w:r>
      <w:r w:rsidR="00977002" w:rsidRPr="00236A1C">
        <w:rPr>
          <w:i/>
        </w:rPr>
        <w:t>October</w:t>
      </w:r>
      <w:r w:rsidR="003B3F9C">
        <w:rPr>
          <w:i/>
        </w:rPr>
        <w:t xml:space="preserve"> </w:t>
      </w:r>
      <w:r w:rsidR="00977002" w:rsidRPr="00236A1C">
        <w:rPr>
          <w:i/>
        </w:rPr>
        <w:t>2012</w:t>
      </w:r>
      <w:r w:rsidR="003B3F9C">
        <w:rPr>
          <w:i/>
        </w:rPr>
        <w:t xml:space="preserve"> </w:t>
      </w:r>
      <w:r w:rsidR="00977002" w:rsidRPr="00236A1C">
        <w:rPr>
          <w:i/>
        </w:rPr>
        <w:t>and</w:t>
      </w:r>
      <w:r w:rsidR="003B3F9C">
        <w:rPr>
          <w:i/>
        </w:rPr>
        <w:t xml:space="preserve"> </w:t>
      </w:r>
      <w:r w:rsidR="00977002" w:rsidRPr="00236A1C">
        <w:rPr>
          <w:i/>
        </w:rPr>
        <w:t>yet</w:t>
      </w:r>
      <w:r w:rsidR="003B3F9C">
        <w:rPr>
          <w:i/>
        </w:rPr>
        <w:t xml:space="preserve"> </w:t>
      </w:r>
      <w:r w:rsidR="00977002" w:rsidRPr="00236A1C">
        <w:rPr>
          <w:i/>
        </w:rPr>
        <w:t>to</w:t>
      </w:r>
      <w:r w:rsidR="00585B2C">
        <w:rPr>
          <w:i/>
        </w:rPr>
        <w:t xml:space="preserve"> </w:t>
      </w:r>
      <w:r w:rsidR="00977002" w:rsidRPr="00236A1C">
        <w:rPr>
          <w:i/>
        </w:rPr>
        <w:t>be</w:t>
      </w:r>
      <w:r w:rsidR="00585B2C">
        <w:rPr>
          <w:i/>
        </w:rPr>
        <w:t xml:space="preserve"> </w:t>
      </w:r>
      <w:r w:rsidR="00977002" w:rsidRPr="00236A1C">
        <w:rPr>
          <w:i/>
        </w:rPr>
        <w:t>tried</w:t>
      </w:r>
      <w:r w:rsidR="003B3F9C">
        <w:t>”</w:t>
      </w:r>
      <w:r w:rsidR="00977002" w:rsidRPr="00236A1C">
        <w:t>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took</w:t>
      </w:r>
      <w:r w:rsidR="00585B2C">
        <w:t xml:space="preserve"> </w:t>
      </w:r>
      <w:r w:rsidR="00977002" w:rsidRPr="00236A1C">
        <w:t>some</w:t>
      </w:r>
      <w:r w:rsidR="00585B2C">
        <w:t xml:space="preserve"> </w:t>
      </w:r>
      <w:r w:rsidR="00977002" w:rsidRPr="00236A1C">
        <w:t>preliminary</w:t>
      </w:r>
      <w:r w:rsidR="00585B2C">
        <w:t xml:space="preserve"> </w:t>
      </w:r>
      <w:r w:rsidR="00977002" w:rsidRPr="00236A1C">
        <w:t>steps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address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identified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backlog,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include:</w:t>
      </w:r>
    </w:p>
    <w:p w14:paraId="74D250C0" w14:textId="444A8508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Furnishing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Registrar</w:t>
      </w:r>
      <w:r w:rsidR="00585B2C">
        <w:t xml:space="preserve"> </w:t>
      </w:r>
      <w:r w:rsidR="00977002" w:rsidRPr="00236A1C">
        <w:t>General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Department,</w:t>
      </w:r>
      <w:r w:rsidR="003B3F9C">
        <w:t xml:space="preserve"> </w:t>
      </w:r>
      <w:r w:rsidR="00977002" w:rsidRPr="00236A1C">
        <w:t>the</w:t>
      </w:r>
      <w:r w:rsidR="003B3F9C">
        <w:t xml:space="preserve"> </w:t>
      </w:r>
      <w:r w:rsidR="00977002" w:rsidRPr="00236A1C">
        <w:t>Prisons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and</w:t>
      </w:r>
      <w:r w:rsidR="003B3F9C">
        <w:t xml:space="preserve"> </w:t>
      </w:r>
      <w:r w:rsidR="00977002" w:rsidRPr="00236A1C">
        <w:t>the</w:t>
      </w:r>
      <w:r w:rsidR="003B3F9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Process</w:t>
      </w:r>
      <w:r w:rsidR="00585B2C">
        <w:t xml:space="preserve"> </w:t>
      </w:r>
      <w:r w:rsidR="00977002" w:rsidRPr="00236A1C">
        <w:t>Branch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3B3F9C">
        <w:t xml:space="preserve"> </w:t>
      </w:r>
      <w:r w:rsidR="00977002" w:rsidRPr="00236A1C">
        <w:t>Service</w:t>
      </w:r>
      <w:r w:rsidR="003B3F9C">
        <w:t xml:space="preserve"> </w:t>
      </w:r>
      <w:r w:rsidR="00977002" w:rsidRPr="00236A1C">
        <w:t>with</w:t>
      </w:r>
      <w:r w:rsidR="003B3F9C">
        <w:t xml:space="preserve"> </w:t>
      </w:r>
      <w:r w:rsidR="00977002" w:rsidRPr="00236A1C">
        <w:t>the</w:t>
      </w:r>
      <w:r w:rsidR="003B3F9C">
        <w:t xml:space="preserve"> </w:t>
      </w:r>
      <w:r w:rsidR="00977002" w:rsidRPr="00236A1C">
        <w:t>list</w:t>
      </w:r>
      <w:r w:rsidR="003B3F9C">
        <w:t xml:space="preserve"> </w:t>
      </w:r>
      <w:r w:rsidR="00977002" w:rsidRPr="00236A1C">
        <w:t>of</w:t>
      </w:r>
      <w:r w:rsidR="003B3F9C">
        <w:t xml:space="preserve"> </w:t>
      </w:r>
      <w:r w:rsidR="00977002" w:rsidRPr="00236A1C">
        <w:t>outstanding</w:t>
      </w:r>
      <w:r w:rsidR="003B3F9C">
        <w:t xml:space="preserve"> </w:t>
      </w:r>
      <w:r w:rsidR="00977002" w:rsidRPr="00236A1C">
        <w:t>bench</w:t>
      </w:r>
      <w:r w:rsidR="00585B2C">
        <w:t xml:space="preserve"> </w:t>
      </w:r>
      <w:r w:rsidR="00977002" w:rsidRPr="00236A1C">
        <w:t>warrants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ascertain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proofErr w:type="gramStart"/>
      <w:r w:rsidR="00977002" w:rsidRPr="00236A1C">
        <w:t>current</w:t>
      </w:r>
      <w:r w:rsidR="00585B2C">
        <w:t xml:space="preserve"> </w:t>
      </w:r>
      <w:r w:rsidR="00977002" w:rsidRPr="00236A1C">
        <w:t>status</w:t>
      </w:r>
      <w:proofErr w:type="gramEnd"/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persons.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reports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agencies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still</w:t>
      </w:r>
      <w:r w:rsidR="00585B2C">
        <w:t xml:space="preserve"> </w:t>
      </w:r>
      <w:proofErr w:type="gramStart"/>
      <w:r w:rsidR="00977002" w:rsidRPr="00236A1C">
        <w:t>outstanding;</w:t>
      </w:r>
      <w:proofErr w:type="gramEnd"/>
    </w:p>
    <w:p w14:paraId="4370DA43" w14:textId="1109E95E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lastRenderedPageBreak/>
        <w:t>•</w:t>
      </w:r>
      <w:r w:rsidRPr="00236A1C">
        <w:tab/>
      </w:r>
      <w:r w:rsidR="00977002" w:rsidRPr="00236A1C">
        <w:t>Providing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copy</w:t>
      </w:r>
      <w:r w:rsidR="00585B2C">
        <w:t xml:space="preserve"> </w:t>
      </w:r>
      <w:r w:rsidR="00977002" w:rsidRPr="00236A1C">
        <w:t>of</w:t>
      </w:r>
      <w:r w:rsidR="003B3F9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outstanding</w:t>
      </w:r>
      <w:r w:rsidR="00585B2C">
        <w:t xml:space="preserve"> </w:t>
      </w:r>
      <w:r w:rsidR="00977002" w:rsidRPr="00236A1C">
        <w:t>bench</w:t>
      </w:r>
      <w:r w:rsidR="00585B2C">
        <w:t xml:space="preserve"> </w:t>
      </w:r>
      <w:r w:rsidR="00977002" w:rsidRPr="00236A1C">
        <w:t>warrants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Chief</w:t>
      </w:r>
      <w:r w:rsidR="00585B2C">
        <w:t xml:space="preserve"> </w:t>
      </w:r>
      <w:r w:rsidR="00977002" w:rsidRPr="00236A1C">
        <w:t>Immigration</w:t>
      </w:r>
      <w:r w:rsidR="003B3F9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identifying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attempt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leave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country;</w:t>
      </w:r>
      <w:r w:rsidR="00585B2C">
        <w:t xml:space="preserve"> </w:t>
      </w:r>
      <w:r w:rsidR="00977002" w:rsidRPr="00236A1C">
        <w:t>and</w:t>
      </w:r>
    </w:p>
    <w:p w14:paraId="5B720BFD" w14:textId="0334861E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Holding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Conferences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deal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outstanding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Conferences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active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July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both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San</w:t>
      </w:r>
      <w:r w:rsidR="00585B2C">
        <w:t xml:space="preserve"> </w:t>
      </w:r>
      <w:r w:rsidR="00977002" w:rsidRPr="00236A1C">
        <w:t>Fernando</w:t>
      </w:r>
      <w:r w:rsidR="003B3F9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Port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Spain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Assizes.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outstanding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Conference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proofErr w:type="gramStart"/>
      <w:r w:rsidR="00977002" w:rsidRPr="00236A1C">
        <w:t>Tobago;</w:t>
      </w:r>
      <w:proofErr w:type="gramEnd"/>
    </w:p>
    <w:p w14:paraId="4142C5F9" w14:textId="7DBAD2C3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Cleaning</w:t>
      </w:r>
      <w:r w:rsidR="00585B2C">
        <w:t xml:space="preserve"> </w:t>
      </w:r>
      <w:r w:rsidR="00977002" w:rsidRPr="00236A1C">
        <w:t>up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database</w:t>
      </w:r>
      <w:r w:rsidR="00585B2C">
        <w:t xml:space="preserve"> </w:t>
      </w:r>
      <w:r w:rsidR="00977002" w:rsidRPr="00236A1C">
        <w:t>whereby</w:t>
      </w:r>
      <w:r w:rsidR="00585B2C">
        <w:t xml:space="preserve"> </w:t>
      </w:r>
      <w:r w:rsidR="00977002" w:rsidRPr="00236A1C">
        <w:t>files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categorized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3B3F9C">
        <w:t>“</w:t>
      </w:r>
      <w:r w:rsidR="00977002" w:rsidRPr="00236A1C">
        <w:t>matters</w:t>
      </w:r>
      <w:r w:rsidR="00585B2C">
        <w:t xml:space="preserve"> </w:t>
      </w:r>
      <w:r w:rsidR="00977002" w:rsidRPr="00236A1C">
        <w:t>to</w:t>
      </w:r>
      <w:r w:rsidR="003B3F9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disposed</w:t>
      </w:r>
      <w:r w:rsidR="003B3F9C">
        <w:t>”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disposed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system.</w:t>
      </w:r>
      <w:r w:rsidR="00585B2C">
        <w:t xml:space="preserve"> </w:t>
      </w:r>
      <w:r w:rsidR="00977002" w:rsidRPr="00236A1C">
        <w:t>This</w:t>
      </w:r>
      <w:r w:rsidR="003B3F9C">
        <w:t xml:space="preserve"> </w:t>
      </w:r>
      <w:r w:rsidR="00977002" w:rsidRPr="00236A1C">
        <w:t>exercise</w:t>
      </w:r>
      <w:r w:rsidR="003B3F9C">
        <w:t xml:space="preserve"> </w:t>
      </w:r>
      <w:r w:rsidR="00977002" w:rsidRPr="00236A1C">
        <w:t>required</w:t>
      </w:r>
      <w:r w:rsidR="003B3F9C">
        <w:t xml:space="preserve"> </w:t>
      </w:r>
      <w:r w:rsidR="00977002" w:rsidRPr="00236A1C">
        <w:t>officers</w:t>
      </w:r>
      <w:r w:rsidR="003B3F9C">
        <w:t xml:space="preserve"> </w:t>
      </w:r>
      <w:r w:rsidR="00977002" w:rsidRPr="00236A1C">
        <w:t>to</w:t>
      </w:r>
      <w:r w:rsidR="003B3F9C">
        <w:t xml:space="preserve"> </w:t>
      </w:r>
      <w:r w:rsidR="00977002" w:rsidRPr="00236A1C">
        <w:t>input</w:t>
      </w:r>
      <w:r w:rsidR="003B3F9C">
        <w:t xml:space="preserve"> </w:t>
      </w:r>
      <w:r w:rsidR="00977002" w:rsidRPr="00236A1C">
        <w:t>the</w:t>
      </w:r>
      <w:r w:rsidR="003B3F9C">
        <w:t xml:space="preserve"> </w:t>
      </w:r>
      <w:r w:rsidR="00977002" w:rsidRPr="00236A1C">
        <w:t>necessary</w:t>
      </w:r>
      <w:r w:rsidR="003B3F9C">
        <w:t xml:space="preserve"> </w:t>
      </w:r>
      <w:r w:rsidR="00977002" w:rsidRPr="00236A1C">
        <w:t>data/recreation</w:t>
      </w:r>
      <w:r w:rsidR="003B3F9C">
        <w:t xml:space="preserve"> </w:t>
      </w:r>
      <w:r w:rsidR="00977002" w:rsidRPr="00236A1C">
        <w:t>of</w:t>
      </w:r>
      <w:r w:rsidR="003B3F9C">
        <w:t xml:space="preserve"> </w:t>
      </w:r>
      <w:r w:rsidR="00977002" w:rsidRPr="00236A1C">
        <w:t>the</w:t>
      </w:r>
      <w:r w:rsidR="003B3F9C">
        <w:t xml:space="preserve"> </w:t>
      </w:r>
      <w:r w:rsidR="00977002" w:rsidRPr="00236A1C">
        <w:t>matters</w:t>
      </w:r>
      <w:r w:rsidR="003B3F9C">
        <w:t xml:space="preserve"> </w:t>
      </w:r>
      <w:r w:rsidR="00977002" w:rsidRPr="00236A1C">
        <w:t>in</w:t>
      </w:r>
      <w:r w:rsidR="003B3F9C">
        <w:t xml:space="preserve"> </w:t>
      </w:r>
      <w:r w:rsidR="00977002" w:rsidRPr="00236A1C">
        <w:t>the</w:t>
      </w:r>
      <w:r w:rsidR="003B3F9C">
        <w:t xml:space="preserve"> </w:t>
      </w:r>
      <w:r w:rsidR="00977002" w:rsidRPr="00236A1C">
        <w:t>Case</w:t>
      </w:r>
      <w:r w:rsidR="003B3F9C">
        <w:t xml:space="preserve"> </w:t>
      </w:r>
      <w:r w:rsidR="00977002" w:rsidRPr="00236A1C">
        <w:t>Management</w:t>
      </w:r>
      <w:r w:rsidR="003B3F9C">
        <w:t xml:space="preserve"> </w:t>
      </w:r>
      <w:r w:rsidR="00977002" w:rsidRPr="00236A1C">
        <w:t>Information</w:t>
      </w:r>
      <w:r w:rsidR="003B3F9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status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read</w:t>
      </w:r>
      <w:r w:rsidR="00585B2C">
        <w:t xml:space="preserve"> </w:t>
      </w:r>
      <w:r w:rsidR="003B3F9C">
        <w:t>“</w:t>
      </w:r>
      <w:r w:rsidR="00977002" w:rsidRPr="00236A1C">
        <w:t>disposed</w:t>
      </w:r>
      <w:r w:rsidR="003B3F9C">
        <w:t>”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opposed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3B3F9C">
        <w:t>“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disposed.</w:t>
      </w:r>
    </w:p>
    <w:p w14:paraId="39B1ABDD" w14:textId="5A43FFD7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Another</w:t>
      </w:r>
      <w:r w:rsidR="00585B2C">
        <w:t xml:space="preserve"> </w:t>
      </w:r>
      <w:r w:rsidR="00977002" w:rsidRPr="00236A1C">
        <w:t>initiative</w:t>
      </w:r>
      <w:r w:rsidR="00585B2C">
        <w:t xml:space="preserve"> </w:t>
      </w:r>
      <w:r w:rsidR="00977002" w:rsidRPr="00236A1C">
        <w:t>implemented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test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process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reform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re-introduction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Fast</w:t>
      </w:r>
      <w:r w:rsidR="00585B2C">
        <w:t xml:space="preserve"> </w:t>
      </w:r>
      <w:r w:rsidR="00977002" w:rsidRPr="00236A1C">
        <w:t>Track</w:t>
      </w:r>
      <w:r w:rsidR="00585B2C">
        <w:t xml:space="preserve"> </w:t>
      </w:r>
      <w:r w:rsidR="00977002" w:rsidRPr="00236A1C">
        <w:t>Court,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operated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Pilot</w:t>
      </w:r>
      <w:r w:rsidR="00585B2C">
        <w:t xml:space="preserve"> </w:t>
      </w:r>
      <w:r w:rsidR="00977002" w:rsidRPr="00236A1C">
        <w:t>Project</w:t>
      </w:r>
      <w:r w:rsidR="00585B2C">
        <w:t xml:space="preserve"> </w:t>
      </w:r>
      <w:r w:rsidR="00977002" w:rsidRPr="00236A1C">
        <w:t>during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6-week</w:t>
      </w:r>
      <w:r w:rsidR="00585B2C">
        <w:t xml:space="preserve"> </w:t>
      </w:r>
      <w:r w:rsidR="00977002" w:rsidRPr="00236A1C">
        <w:t>Long</w:t>
      </w:r>
      <w:r w:rsidR="00585B2C">
        <w:t xml:space="preserve"> </w:t>
      </w:r>
      <w:r w:rsidR="00977002" w:rsidRPr="00236A1C">
        <w:t>Vacation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Court.</w:t>
      </w:r>
      <w:r w:rsidR="003B3F9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sat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two</w:t>
      </w:r>
      <w:r w:rsidR="00585B2C">
        <w:t xml:space="preserve"> </w:t>
      </w:r>
      <w:r w:rsidR="00977002" w:rsidRPr="00236A1C">
        <w:t>(2)</w:t>
      </w:r>
      <w:r w:rsidR="00585B2C">
        <w:t xml:space="preserve"> </w:t>
      </w:r>
      <w:r w:rsidR="00977002" w:rsidRPr="00236A1C">
        <w:t>weeks</w:t>
      </w:r>
      <w:r w:rsidR="00585B2C">
        <w:t xml:space="preserve"> </w:t>
      </w:r>
      <w:r w:rsidR="00977002" w:rsidRPr="00236A1C">
        <w:t>during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three</w:t>
      </w:r>
      <w:r w:rsidR="00585B2C">
        <w:t xml:space="preserve"> </w:t>
      </w:r>
      <w:r w:rsidR="00977002" w:rsidRPr="00236A1C">
        <w:t>(3)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disposed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managed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determined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trial</w:t>
      </w:r>
      <w:r w:rsidR="00585B2C">
        <w:t xml:space="preserve"> </w:t>
      </w:r>
      <w:r w:rsidR="00977002" w:rsidRPr="00236A1C">
        <w:t>ready.</w:t>
      </w:r>
      <w:r w:rsidR="003B3F9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Port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Spain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San</w:t>
      </w:r>
      <w:r w:rsidR="00585B2C">
        <w:t xml:space="preserve"> </w:t>
      </w:r>
      <w:r w:rsidR="00977002" w:rsidRPr="00236A1C">
        <w:t>Fernando,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sat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entire</w:t>
      </w:r>
      <w:r w:rsidR="00585B2C">
        <w:t xml:space="preserve"> </w:t>
      </w:r>
      <w:r w:rsidR="00977002" w:rsidRPr="00236A1C">
        <w:t>six-week</w:t>
      </w:r>
      <w:r w:rsidR="00585B2C">
        <w:t xml:space="preserve"> </w:t>
      </w:r>
      <w:r w:rsidR="00977002" w:rsidRPr="00236A1C">
        <w:t>period.</w:t>
      </w:r>
    </w:p>
    <w:p w14:paraId="701AFEEB" w14:textId="25A5874B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3B3F9C">
        <w:t>“</w:t>
      </w:r>
      <w:r w:rsidR="00977002" w:rsidRPr="00236A1C">
        <w:rPr>
          <w:i/>
        </w:rPr>
        <w:t>Status</w:t>
      </w:r>
      <w:r w:rsidR="00585B2C">
        <w:rPr>
          <w:i/>
        </w:rPr>
        <w:t xml:space="preserve"> </w:t>
      </w:r>
      <w:r w:rsidR="00977002" w:rsidRPr="00236A1C">
        <w:rPr>
          <w:i/>
        </w:rPr>
        <w:t>Hearings</w:t>
      </w:r>
      <w:r w:rsidR="003B3F9C">
        <w:t>”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introduced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initiative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ensure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procedural</w:t>
      </w:r>
      <w:r w:rsidR="00585B2C">
        <w:t xml:space="preserve"> </w:t>
      </w:r>
      <w:r w:rsidR="00977002" w:rsidRPr="00236A1C">
        <w:t>fairness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remand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awaiting</w:t>
      </w:r>
      <w:r w:rsidR="00585B2C">
        <w:t xml:space="preserve"> </w:t>
      </w:r>
      <w:r w:rsidR="00977002" w:rsidRPr="00236A1C">
        <w:t>trial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wished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either</w:t>
      </w:r>
      <w:r w:rsidR="00585B2C">
        <w:t xml:space="preserve"> </w:t>
      </w:r>
      <w:r w:rsidR="00977002" w:rsidRPr="00236A1C">
        <w:t>plead</w:t>
      </w:r>
      <w:r w:rsidR="00585B2C">
        <w:t xml:space="preserve"> </w:t>
      </w:r>
      <w:r w:rsidR="00977002" w:rsidRPr="00236A1C">
        <w:t>guilty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commence</w:t>
      </w:r>
      <w:r w:rsidR="00585B2C">
        <w:t xml:space="preserve"> </w:t>
      </w:r>
      <w:r w:rsidR="00977002" w:rsidRPr="00236A1C">
        <w:t>Maximum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Indication</w:t>
      </w:r>
      <w:r w:rsidR="00585B2C">
        <w:t xml:space="preserve"> </w:t>
      </w:r>
      <w:r w:rsidR="00977002" w:rsidRPr="00236A1C">
        <w:t>(MSI)</w:t>
      </w:r>
      <w:r w:rsidR="00585B2C">
        <w:t xml:space="preserve"> </w:t>
      </w:r>
      <w:r w:rsidR="00977002" w:rsidRPr="00236A1C">
        <w:t>proceedings.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hundred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fifty-five</w:t>
      </w:r>
      <w:r w:rsidR="00585B2C">
        <w:t xml:space="preserve"> </w:t>
      </w:r>
      <w:r w:rsidR="00977002" w:rsidRPr="00236A1C">
        <w:t>(155)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came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each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given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full</w:t>
      </w:r>
      <w:r w:rsidR="003B3F9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heard.</w:t>
      </w:r>
      <w:r w:rsidR="00585B2C">
        <w:t xml:space="preserve"> </w:t>
      </w:r>
      <w:r w:rsidR="00977002" w:rsidRPr="00236A1C">
        <w:t>Ninety-four</w:t>
      </w:r>
      <w:r w:rsidR="00585B2C">
        <w:t xml:space="preserve"> </w:t>
      </w:r>
      <w:r w:rsidR="00977002" w:rsidRPr="00236A1C">
        <w:t>(94)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total</w:t>
      </w:r>
      <w:r w:rsidR="00585B2C">
        <w:t xml:space="preserve"> </w:t>
      </w:r>
      <w:r w:rsidR="00977002" w:rsidRPr="00236A1C">
        <w:t>number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remand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murder</w:t>
      </w:r>
      <w:r w:rsidR="00585B2C">
        <w:t xml:space="preserve"> </w:t>
      </w:r>
      <w:r w:rsidR="00977002" w:rsidRPr="00236A1C">
        <w:t>charges.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most</w:t>
      </w:r>
      <w:r w:rsidR="00585B2C">
        <w:t xml:space="preserve"> </w:t>
      </w:r>
      <w:r w:rsidR="00977002" w:rsidRPr="00236A1C">
        <w:t>instances,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were</w:t>
      </w:r>
      <w:r w:rsidR="00585B2C">
        <w:t xml:space="preserve"> </w:t>
      </w:r>
      <w:r w:rsidR="00977002" w:rsidRPr="00236A1C">
        <w:t>unrepresented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Aid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Advisory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ensured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present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hearings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ensured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each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had</w:t>
      </w:r>
      <w:r w:rsidR="00585B2C">
        <w:t xml:space="preserve"> </w:t>
      </w:r>
      <w:r w:rsidR="00977002" w:rsidRPr="00236A1C">
        <w:t>filled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requisite</w:t>
      </w:r>
      <w:r w:rsidR="00585B2C">
        <w:t xml:space="preserve"> </w:t>
      </w:r>
      <w:r w:rsidR="00977002" w:rsidRPr="00236A1C">
        <w:t>forms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counsel</w:t>
      </w:r>
      <w:r w:rsidR="00585B2C">
        <w:t xml:space="preserve"> </w:t>
      </w:r>
      <w:r w:rsidR="00977002" w:rsidRPr="00236A1C">
        <w:t>assigned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his/her</w:t>
      </w:r>
      <w:r w:rsidR="00585B2C">
        <w:t xml:space="preserve"> </w:t>
      </w:r>
      <w:r w:rsidR="00977002" w:rsidRPr="00236A1C">
        <w:t>matter.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absolute</w:t>
      </w:r>
      <w:r w:rsidR="00585B2C">
        <w:t xml:space="preserve"> </w:t>
      </w:r>
      <w:r w:rsidR="00977002" w:rsidRPr="00236A1C">
        <w:t>necessity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only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legally</w:t>
      </w:r>
      <w:r w:rsidR="00585B2C">
        <w:t xml:space="preserve"> </w:t>
      </w:r>
      <w:proofErr w:type="gramStart"/>
      <w:r w:rsidR="00977002" w:rsidRPr="00236A1C">
        <w:t>represented,</w:t>
      </w:r>
      <w:r w:rsidR="00585B2C">
        <w:t xml:space="preserve"> </w:t>
      </w:r>
      <w:r w:rsidR="00977002" w:rsidRPr="00236A1C">
        <w:t>or</w:t>
      </w:r>
      <w:proofErr w:type="gramEnd"/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given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full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counsel</w:t>
      </w:r>
      <w:r w:rsidR="00585B2C">
        <w:t xml:space="preserve"> </w:t>
      </w:r>
      <w:r w:rsidR="00977002" w:rsidRPr="00236A1C">
        <w:t>appointed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him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her,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matter</w:t>
      </w:r>
      <w:r w:rsidR="00585B2C">
        <w:t xml:space="preserve"> </w:t>
      </w:r>
      <w:r w:rsidR="00977002" w:rsidRPr="00236A1C">
        <w:t>then</w:t>
      </w:r>
      <w:r w:rsidR="00585B2C">
        <w:t xml:space="preserve"> </w:t>
      </w:r>
      <w:r w:rsidR="00977002" w:rsidRPr="00236A1C">
        <w:t>moves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next</w:t>
      </w:r>
      <w:r w:rsidR="00585B2C">
        <w:t xml:space="preserve"> </w:t>
      </w:r>
      <w:r w:rsidR="00977002" w:rsidRPr="00236A1C">
        <w:t>stage.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Status</w:t>
      </w:r>
      <w:r w:rsidR="00585B2C">
        <w:t xml:space="preserve"> </w:t>
      </w:r>
      <w:r w:rsidR="00977002" w:rsidRPr="00236A1C">
        <w:t>Hearings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ongoing,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indictments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filed,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distributed</w:t>
      </w:r>
      <w:r w:rsidR="00585B2C">
        <w:t xml:space="preserve"> </w:t>
      </w:r>
      <w:r w:rsidR="00977002" w:rsidRPr="00236A1C">
        <w:t>among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heard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Court.</w:t>
      </w:r>
    </w:p>
    <w:p w14:paraId="56B28211" w14:textId="33CB9F28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implementation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Alone</w:t>
      </w:r>
      <w:r w:rsidR="00585B2C">
        <w:t xml:space="preserve"> </w:t>
      </w:r>
      <w:r w:rsidR="00977002" w:rsidRPr="00236A1C">
        <w:t>Trials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significantly</w:t>
      </w:r>
      <w:r w:rsidR="00585B2C">
        <w:t xml:space="preserve"> </w:t>
      </w:r>
      <w:r w:rsidR="00977002" w:rsidRPr="00236A1C">
        <w:t>impacted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backlog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system.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Miscellaneous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(Trial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Alone)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came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operation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1st</w:t>
      </w:r>
      <w:r w:rsidR="00585B2C">
        <w:t xml:space="preserve"> </w:t>
      </w:r>
      <w:r w:rsidR="00977002" w:rsidRPr="00236A1C">
        <w:t>February</w:t>
      </w:r>
      <w:r w:rsidR="00585B2C">
        <w:t xml:space="preserve"> </w:t>
      </w:r>
      <w:r w:rsidR="00977002" w:rsidRPr="00236A1C">
        <w:t>2019.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whom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indictment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filed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elect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tried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jury.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elected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sitting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jury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power,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determine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question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finding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would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determined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jury</w:t>
      </w:r>
      <w:r w:rsidR="00585B2C">
        <w:t xml:space="preserve"> </w:t>
      </w:r>
      <w:r w:rsidR="00977002" w:rsidRPr="00236A1C">
        <w:t>prior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coming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force.</w:t>
      </w:r>
    </w:p>
    <w:p w14:paraId="2EB6A87F" w14:textId="370E1F18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Miscellaneous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(Trial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Alone)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safeguards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mandating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satisfied</w:t>
      </w:r>
      <w:r w:rsidR="00585B2C">
        <w:t xml:space="preserve"> </w:t>
      </w:r>
      <w:r w:rsidR="00977002" w:rsidRPr="00236A1C">
        <w:t>that:</w:t>
      </w:r>
    </w:p>
    <w:p w14:paraId="10EC8A01" w14:textId="77777777" w:rsidR="003B3F9C" w:rsidRDefault="00977002" w:rsidP="00B8788D">
      <w:pPr>
        <w:pStyle w:val="SingleTxtG"/>
        <w:ind w:left="1701"/>
      </w:pPr>
      <w:r w:rsidRPr="00236A1C">
        <w:t>(</w:t>
      </w:r>
      <w:proofErr w:type="spellStart"/>
      <w:r w:rsidRPr="00236A1C">
        <w:t>i</w:t>
      </w:r>
      <w:proofErr w:type="spellEnd"/>
      <w:r w:rsidRPr="00236A1C">
        <w:t>)</w:t>
      </w:r>
      <w:r w:rsidRPr="00236A1C">
        <w:tab/>
        <w:t>The</w:t>
      </w:r>
      <w:r w:rsidR="00585B2C">
        <w:t xml:space="preserve"> </w:t>
      </w:r>
      <w:r w:rsidRPr="00236A1C">
        <w:t>accused</w:t>
      </w:r>
      <w:r w:rsidR="00585B2C">
        <w:t xml:space="preserve"> </w:t>
      </w:r>
      <w:r w:rsidRPr="00236A1C">
        <w:t>has</w:t>
      </w:r>
      <w:r w:rsidR="00585B2C">
        <w:t xml:space="preserve"> </w:t>
      </w:r>
      <w:r w:rsidRPr="00236A1C">
        <w:t>sought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received</w:t>
      </w:r>
      <w:r w:rsidR="00585B2C">
        <w:t xml:space="preserve"> </w:t>
      </w:r>
      <w:r w:rsidRPr="00236A1C">
        <w:t>legal</w:t>
      </w:r>
      <w:r w:rsidR="00585B2C">
        <w:t xml:space="preserve"> </w:t>
      </w:r>
      <w:r w:rsidRPr="00236A1C">
        <w:t>advice</w:t>
      </w:r>
      <w:r w:rsidR="00585B2C">
        <w:t xml:space="preserve"> </w:t>
      </w:r>
      <w:r w:rsidRPr="00236A1C">
        <w:t>on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issue</w:t>
      </w:r>
      <w:r w:rsidR="00585B2C">
        <w:t xml:space="preserve"> </w:t>
      </w:r>
      <w:r w:rsidRPr="00236A1C">
        <w:t>from</w:t>
      </w:r>
      <w:r w:rsidR="00585B2C">
        <w:t xml:space="preserve"> </w:t>
      </w:r>
      <w:r w:rsidRPr="00236A1C">
        <w:t>an</w:t>
      </w:r>
      <w:r w:rsidR="00585B2C">
        <w:t xml:space="preserve"> </w:t>
      </w:r>
      <w:r w:rsidRPr="00236A1C">
        <w:t>Attorney-at-</w:t>
      </w:r>
      <w:proofErr w:type="gramStart"/>
      <w:r w:rsidRPr="00236A1C">
        <w:t>law;</w:t>
      </w:r>
      <w:proofErr w:type="gramEnd"/>
    </w:p>
    <w:p w14:paraId="1216BD88" w14:textId="306AEC00" w:rsidR="00977002" w:rsidRPr="00236A1C" w:rsidRDefault="00977002" w:rsidP="00B8788D">
      <w:pPr>
        <w:pStyle w:val="SingleTxtG"/>
        <w:ind w:left="1701"/>
      </w:pPr>
      <w:r w:rsidRPr="00236A1C">
        <w:t>(ii)</w:t>
      </w:r>
      <w:r w:rsidRPr="00236A1C">
        <w:tab/>
        <w:t>Where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accused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not</w:t>
      </w:r>
      <w:r w:rsidR="00585B2C">
        <w:t xml:space="preserve"> </w:t>
      </w:r>
      <w:r w:rsidRPr="00236A1C">
        <w:t>represented</w:t>
      </w:r>
      <w:r w:rsidR="00585B2C">
        <w:t xml:space="preserve"> </w:t>
      </w:r>
      <w:r w:rsidRPr="00236A1C">
        <w:t>by</w:t>
      </w:r>
      <w:r w:rsidR="00585B2C">
        <w:t xml:space="preserve"> </w:t>
      </w:r>
      <w:r w:rsidRPr="00236A1C">
        <w:t>an</w:t>
      </w:r>
      <w:r w:rsidR="00585B2C">
        <w:t xml:space="preserve"> </w:t>
      </w:r>
      <w:r w:rsidRPr="00236A1C">
        <w:t>attorney,</w:t>
      </w:r>
      <w:r w:rsidR="00585B2C">
        <w:t xml:space="preserve"> </w:t>
      </w:r>
      <w:r w:rsidRPr="00236A1C">
        <w:t>that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Accused</w:t>
      </w:r>
      <w:r w:rsidR="00585B2C">
        <w:t xml:space="preserve"> </w:t>
      </w:r>
      <w:r w:rsidRPr="00236A1C">
        <w:t>has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requisite</w:t>
      </w:r>
      <w:r w:rsidR="00585B2C">
        <w:t xml:space="preserve"> </w:t>
      </w:r>
      <w:r w:rsidRPr="00236A1C">
        <w:t>competence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make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decision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has</w:t>
      </w:r>
      <w:r w:rsidR="00585B2C">
        <w:t xml:space="preserve"> </w:t>
      </w:r>
      <w:r w:rsidRPr="00236A1C">
        <w:t>waived</w:t>
      </w:r>
      <w:r w:rsidR="00585B2C">
        <w:t xml:space="preserve"> </w:t>
      </w:r>
      <w:r w:rsidRPr="00236A1C">
        <w:t>his</w:t>
      </w:r>
      <w:r w:rsidR="00585B2C">
        <w:t xml:space="preserve"> </w:t>
      </w:r>
      <w:r w:rsidRPr="00236A1C">
        <w:t>right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consult</w:t>
      </w:r>
      <w:r w:rsidR="00585B2C">
        <w:t xml:space="preserve"> </w:t>
      </w:r>
      <w:r w:rsidRPr="00236A1C">
        <w:t>an</w:t>
      </w:r>
      <w:r w:rsidR="00585B2C">
        <w:t xml:space="preserve"> </w:t>
      </w:r>
      <w:r w:rsidRPr="00236A1C">
        <w:t>Attorney-at-law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legal</w:t>
      </w:r>
      <w:r w:rsidR="00585B2C">
        <w:t xml:space="preserve"> </w:t>
      </w:r>
      <w:proofErr w:type="gramStart"/>
      <w:r w:rsidRPr="00236A1C">
        <w:t>advice;</w:t>
      </w:r>
      <w:proofErr w:type="gramEnd"/>
    </w:p>
    <w:p w14:paraId="0D71C30E" w14:textId="71F288CD" w:rsidR="00977002" w:rsidRPr="00236A1C" w:rsidRDefault="00977002" w:rsidP="00B8788D">
      <w:pPr>
        <w:pStyle w:val="SingleTxtG"/>
        <w:ind w:left="1701"/>
      </w:pPr>
      <w:r w:rsidRPr="00236A1C">
        <w:t>(iii)</w:t>
      </w:r>
      <w:r w:rsidRPr="00236A1C">
        <w:tab/>
        <w:t>In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case</w:t>
      </w:r>
      <w:r w:rsidR="00585B2C">
        <w:t xml:space="preserve"> </w:t>
      </w:r>
      <w:r w:rsidRPr="00236A1C">
        <w:t>with</w:t>
      </w:r>
      <w:r w:rsidR="00585B2C">
        <w:t xml:space="preserve"> </w:t>
      </w:r>
      <w:r w:rsidRPr="00236A1C">
        <w:t>multiple</w:t>
      </w:r>
      <w:r w:rsidR="00585B2C">
        <w:t xml:space="preserve"> </w:t>
      </w:r>
      <w:r w:rsidRPr="00236A1C">
        <w:t>accused</w:t>
      </w:r>
      <w:r w:rsidR="00585B2C">
        <w:t xml:space="preserve"> </w:t>
      </w:r>
      <w:r w:rsidRPr="00236A1C">
        <w:t>persons,</w:t>
      </w:r>
      <w:r w:rsidR="00585B2C">
        <w:t xml:space="preserve"> </w:t>
      </w:r>
      <w:r w:rsidRPr="00236A1C">
        <w:t>that</w:t>
      </w:r>
      <w:r w:rsidR="00585B2C">
        <w:t xml:space="preserve"> </w:t>
      </w:r>
      <w:r w:rsidRPr="00236A1C">
        <w:t>all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defendants</w:t>
      </w:r>
      <w:r w:rsidR="00585B2C">
        <w:t xml:space="preserve"> </w:t>
      </w:r>
      <w:r w:rsidRPr="00236A1C">
        <w:t>have</w:t>
      </w:r>
      <w:r w:rsidR="00585B2C">
        <w:t xml:space="preserve"> </w:t>
      </w:r>
      <w:r w:rsidRPr="00236A1C">
        <w:t>elected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tried</w:t>
      </w:r>
      <w:r w:rsidR="00585B2C">
        <w:t xml:space="preserve"> </w:t>
      </w:r>
      <w:r w:rsidRPr="00236A1C">
        <w:t>without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jury;</w:t>
      </w:r>
      <w:r w:rsidR="00585B2C">
        <w:t xml:space="preserve"> </w:t>
      </w:r>
      <w:r w:rsidRPr="00236A1C">
        <w:t>and</w:t>
      </w:r>
    </w:p>
    <w:p w14:paraId="6054AFD9" w14:textId="7448F003" w:rsidR="00977002" w:rsidRPr="00236A1C" w:rsidRDefault="00977002" w:rsidP="00B8788D">
      <w:pPr>
        <w:pStyle w:val="SingleTxtG"/>
        <w:ind w:left="1701"/>
      </w:pPr>
      <w:r w:rsidRPr="00236A1C">
        <w:t>(iv)</w:t>
      </w:r>
      <w:r w:rsidRPr="00236A1C">
        <w:tab/>
        <w:t>If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accused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tried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more</w:t>
      </w:r>
      <w:r w:rsidR="00585B2C">
        <w:t xml:space="preserve"> </w:t>
      </w:r>
      <w:r w:rsidRPr="00236A1C">
        <w:t>than</w:t>
      </w:r>
      <w:r w:rsidR="00585B2C">
        <w:t xml:space="preserve"> </w:t>
      </w:r>
      <w:r w:rsidRPr="00236A1C">
        <w:t>one</w:t>
      </w:r>
      <w:r w:rsidR="00585B2C">
        <w:t xml:space="preserve"> </w:t>
      </w:r>
      <w:r w:rsidRPr="00236A1C">
        <w:t>offence,</w:t>
      </w:r>
      <w:r w:rsidR="00585B2C">
        <w:t xml:space="preserve"> </w:t>
      </w:r>
      <w:r w:rsidRPr="00236A1C">
        <w:t>that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accused</w:t>
      </w:r>
      <w:r w:rsidR="00585B2C">
        <w:t xml:space="preserve"> </w:t>
      </w:r>
      <w:r w:rsidRPr="00236A1C">
        <w:t>wishes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tried</w:t>
      </w:r>
      <w:r w:rsidR="00585B2C">
        <w:t xml:space="preserve"> </w:t>
      </w:r>
      <w:r w:rsidRPr="00236A1C">
        <w:t>by</w:t>
      </w:r>
      <w:r w:rsidR="00585B2C">
        <w:t xml:space="preserve"> </w:t>
      </w:r>
      <w:r w:rsidRPr="00236A1C">
        <w:t>Judge</w:t>
      </w:r>
      <w:r w:rsidR="00585B2C">
        <w:t xml:space="preserve"> </w:t>
      </w:r>
      <w:r w:rsidRPr="00236A1C">
        <w:t>alone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all</w:t>
      </w:r>
      <w:r w:rsidR="00585B2C">
        <w:t xml:space="preserve"> </w:t>
      </w:r>
      <w:r w:rsidRPr="00236A1C">
        <w:t>offences.</w:t>
      </w:r>
    </w:p>
    <w:p w14:paraId="2BEB07C7" w14:textId="3E0092D7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200.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Since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introduction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February</w:t>
      </w:r>
      <w:r w:rsidR="00585B2C">
        <w:t xml:space="preserve"> </w:t>
      </w:r>
      <w:r w:rsidR="00977002" w:rsidRPr="00236A1C">
        <w:t>2019,</w:t>
      </w:r>
      <w:r w:rsidR="00585B2C">
        <w:t xml:space="preserve"> </w:t>
      </w:r>
      <w:r w:rsidR="00977002" w:rsidRPr="00236A1C">
        <w:t>five</w:t>
      </w:r>
      <w:r w:rsidR="00585B2C">
        <w:t xml:space="preserve"> </w:t>
      </w:r>
      <w:r w:rsidR="00977002" w:rsidRPr="00236A1C">
        <w:t>(5)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Alone</w:t>
      </w:r>
      <w:r w:rsidR="00585B2C">
        <w:t xml:space="preserve"> </w:t>
      </w:r>
      <w:r w:rsidR="00977002" w:rsidRPr="00236A1C">
        <w:t>Trials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conducted</w:t>
      </w:r>
      <w:r w:rsidR="00585B2C">
        <w:t xml:space="preserve"> </w:t>
      </w:r>
      <w:r w:rsidR="00977002" w:rsidRPr="00236A1C">
        <w:t>across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different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locations.</w:t>
      </w:r>
    </w:p>
    <w:p w14:paraId="72961F01" w14:textId="30B229F6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Judiciary</w:t>
      </w:r>
      <w:r w:rsidR="00585B2C">
        <w:t xml:space="preserve"> </w:t>
      </w:r>
      <w:r w:rsidR="00977002" w:rsidRPr="00236A1C">
        <w:t>envisions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increased</w:t>
      </w:r>
      <w:r w:rsidR="00585B2C">
        <w:t xml:space="preserve"> </w:t>
      </w:r>
      <w:r w:rsidR="00977002" w:rsidRPr="00236A1C">
        <w:t>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Alone</w:t>
      </w:r>
      <w:r w:rsidR="00585B2C">
        <w:t xml:space="preserve"> </w:t>
      </w:r>
      <w:r w:rsidR="00977002" w:rsidRPr="00236A1C">
        <w:t>Trials,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number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retrials</w:t>
      </w:r>
      <w:r w:rsidR="00585B2C">
        <w:t xml:space="preserve"> </w:t>
      </w:r>
      <w:r w:rsidR="00977002" w:rsidRPr="00236A1C">
        <w:t>ordered,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risk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jury</w:t>
      </w:r>
      <w:r w:rsidR="00585B2C">
        <w:t xml:space="preserve"> </w:t>
      </w:r>
      <w:r w:rsidR="00977002" w:rsidRPr="00236A1C">
        <w:t>interference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intimidation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expenses</w:t>
      </w:r>
      <w:r w:rsidR="00585B2C">
        <w:t xml:space="preserve"> </w:t>
      </w:r>
      <w:r w:rsidR="00977002" w:rsidRPr="00236A1C">
        <w:t>related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jury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(the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cost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proofErr w:type="spellStart"/>
      <w:r w:rsidR="00977002" w:rsidRPr="00236A1C">
        <w:t>empaneling</w:t>
      </w:r>
      <w:proofErr w:type="spell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sequestering</w:t>
      </w:r>
      <w:r w:rsidR="00585B2C">
        <w:t xml:space="preserve"> </w:t>
      </w:r>
      <w:r w:rsidR="00977002" w:rsidRPr="00236A1C">
        <w:t>juries)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reduced</w:t>
      </w:r>
      <w:r w:rsidR="00585B2C">
        <w:t xml:space="preserve"> </w:t>
      </w:r>
      <w:r w:rsidR="00977002" w:rsidRPr="00236A1C">
        <w:t>significantly.</w:t>
      </w:r>
    </w:p>
    <w:p w14:paraId="392992F5" w14:textId="330061BC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202.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Procedure</w:t>
      </w:r>
      <w:r w:rsidR="00585B2C">
        <w:t xml:space="preserve"> </w:t>
      </w:r>
      <w:r w:rsidR="00977002" w:rsidRPr="00236A1C">
        <w:t>(Plea</w:t>
      </w:r>
      <w:r w:rsidR="00585B2C">
        <w:t xml:space="preserve"> </w:t>
      </w:r>
      <w:r w:rsidR="00977002" w:rsidRPr="00236A1C">
        <w:t>Discussion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Plea</w:t>
      </w:r>
      <w:r w:rsidR="00585B2C">
        <w:t xml:space="preserve"> </w:t>
      </w:r>
      <w:r w:rsidR="00977002" w:rsidRPr="00236A1C">
        <w:t>Agreement)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creates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proofErr w:type="gramStart"/>
      <w:r w:rsidR="00977002" w:rsidRPr="00236A1C">
        <w:t>plea</w:t>
      </w:r>
      <w:r w:rsidR="00585B2C">
        <w:t xml:space="preserve"> </w:t>
      </w:r>
      <w:r w:rsidR="00977002" w:rsidRPr="00236A1C">
        <w:t>bargaining</w:t>
      </w:r>
      <w:proofErr w:type="gramEnd"/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take</w:t>
      </w:r>
      <w:r w:rsidR="00585B2C">
        <w:t xml:space="preserve"> </w:t>
      </w:r>
      <w:r w:rsidR="00977002" w:rsidRPr="00236A1C">
        <w:t>place</w:t>
      </w:r>
      <w:r w:rsidR="00585B2C">
        <w:t xml:space="preserve"> </w:t>
      </w:r>
      <w:r w:rsidR="00977002" w:rsidRPr="00236A1C">
        <w:t>between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prosecution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way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written</w:t>
      </w:r>
      <w:r w:rsidR="00585B2C">
        <w:t xml:space="preserve"> </w:t>
      </w:r>
      <w:r w:rsidR="00977002" w:rsidRPr="00236A1C">
        <w:t>request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Director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Prosecution</w:t>
      </w:r>
      <w:r w:rsidR="00585B2C">
        <w:t xml:space="preserve"> </w:t>
      </w:r>
      <w:r w:rsidR="00977002" w:rsidRPr="00236A1C">
        <w:t>(DPP)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conviction.</w:t>
      </w:r>
    </w:p>
    <w:p w14:paraId="4C46BFC6" w14:textId="29761B41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safeguards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through:</w:t>
      </w:r>
    </w:p>
    <w:p w14:paraId="5137FDF9" w14:textId="55E76763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Prohibiting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prosecutor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concluding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plea</w:t>
      </w:r>
      <w:r w:rsidR="00585B2C">
        <w:t xml:space="preserve"> </w:t>
      </w:r>
      <w:r w:rsidR="00977002" w:rsidRPr="00236A1C">
        <w:t>agreement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require</w:t>
      </w:r>
      <w:r w:rsidR="00585B2C">
        <w:t xml:space="preserve"> </w:t>
      </w:r>
      <w:r w:rsidR="00977002" w:rsidRPr="00236A1C">
        <w:t>him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plead</w:t>
      </w:r>
      <w:r w:rsidR="00585B2C">
        <w:t xml:space="preserve"> </w:t>
      </w:r>
      <w:r w:rsidR="00977002" w:rsidRPr="00236A1C">
        <w:t>guilty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evidence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proofErr w:type="gramStart"/>
      <w:r w:rsidR="00977002" w:rsidRPr="00236A1C">
        <w:t>disclosed;</w:t>
      </w:r>
      <w:proofErr w:type="gramEnd"/>
    </w:p>
    <w:p w14:paraId="6C171AA3" w14:textId="173E8E57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Prohibiting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prosecutor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withholding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distorting</w:t>
      </w:r>
      <w:r w:rsidR="00585B2C">
        <w:t xml:space="preserve"> </w:t>
      </w:r>
      <w:proofErr w:type="gramStart"/>
      <w:r w:rsidR="00977002" w:rsidRPr="00236A1C">
        <w:t>evidence;</w:t>
      </w:r>
      <w:proofErr w:type="gramEnd"/>
    </w:p>
    <w:p w14:paraId="4D65CF9B" w14:textId="47440347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Prohibiting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prosecutor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entering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plea</w:t>
      </w:r>
      <w:r w:rsidR="00585B2C">
        <w:t xml:space="preserve"> </w:t>
      </w:r>
      <w:r w:rsidR="00977002" w:rsidRPr="00236A1C">
        <w:t>agreement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unrepresented</w:t>
      </w:r>
      <w:r w:rsidR="00585B2C">
        <w:t xml:space="preserve"> </w:t>
      </w:r>
      <w:r w:rsidR="00977002" w:rsidRPr="00236A1C">
        <w:t>accused,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prosecutor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enter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plea</w:t>
      </w:r>
      <w:r w:rsidR="00585B2C">
        <w:t xml:space="preserve"> </w:t>
      </w:r>
      <w:r w:rsidR="00977002" w:rsidRPr="00236A1C">
        <w:t>agreement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represented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attorney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waived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consult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Attorney-at-law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advice,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agrees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independent</w:t>
      </w:r>
      <w:r w:rsidR="00585B2C">
        <w:t xml:space="preserve"> </w:t>
      </w:r>
      <w:r w:rsidR="00977002" w:rsidRPr="00236A1C">
        <w:t>third</w:t>
      </w:r>
      <w:r w:rsidR="00585B2C">
        <w:t xml:space="preserve"> </w:t>
      </w:r>
      <w:r w:rsidR="00977002" w:rsidRPr="00236A1C">
        <w:t>party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present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plea</w:t>
      </w:r>
      <w:r w:rsidR="00585B2C">
        <w:t xml:space="preserve"> </w:t>
      </w:r>
      <w:r w:rsidR="00977002" w:rsidRPr="00236A1C">
        <w:t>agreement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plea</w:t>
      </w:r>
      <w:r w:rsidR="00585B2C">
        <w:t xml:space="preserve"> </w:t>
      </w:r>
      <w:r w:rsidR="00977002" w:rsidRPr="00236A1C">
        <w:t>discussion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recorded.</w:t>
      </w:r>
    </w:p>
    <w:p w14:paraId="55DA58D4" w14:textId="76EEEE97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Administration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(Indictable</w:t>
      </w:r>
      <w:r w:rsidR="00585B2C">
        <w:t xml:space="preserve"> </w:t>
      </w:r>
      <w:r w:rsidR="00977002" w:rsidRPr="00236A1C">
        <w:t>Proceedings)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(No.2)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2019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amends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Administration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Indictable</w:t>
      </w:r>
      <w:r w:rsidR="00585B2C">
        <w:t xml:space="preserve"> </w:t>
      </w:r>
      <w:r w:rsidR="00977002" w:rsidRPr="00236A1C">
        <w:t>Proceedings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No.</w:t>
      </w:r>
      <w:r w:rsidR="00585B2C">
        <w:t xml:space="preserve"> </w:t>
      </w:r>
      <w:r w:rsidR="00977002" w:rsidRPr="00236A1C">
        <w:t>20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2011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assented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21</w:t>
      </w:r>
      <w:r w:rsidR="00585B2C">
        <w:t xml:space="preserve"> </w:t>
      </w:r>
      <w:r w:rsidR="00977002" w:rsidRPr="00236A1C">
        <w:t>June</w:t>
      </w:r>
      <w:r w:rsidR="00585B2C">
        <w:t xml:space="preserve"> </w:t>
      </w:r>
      <w:r w:rsidR="00977002" w:rsidRPr="00236A1C">
        <w:t>2019.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Amendment</w:t>
      </w:r>
      <w:r w:rsidR="00585B2C">
        <w:t xml:space="preserve"> </w:t>
      </w:r>
      <w:r w:rsidR="00977002" w:rsidRPr="00236A1C">
        <w:t>No.2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abolition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preliminary</w:t>
      </w:r>
      <w:r w:rsidR="00585B2C">
        <w:t xml:space="preserve"> </w:t>
      </w:r>
      <w:r w:rsidR="00977002" w:rsidRPr="00236A1C">
        <w:t>enquiries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replacement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holding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initial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sufficiency</w:t>
      </w:r>
      <w:r w:rsidR="00585B2C">
        <w:t xml:space="preserve"> </w:t>
      </w:r>
      <w:r w:rsidR="00977002" w:rsidRPr="00236A1C">
        <w:t>hearings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Master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indictable</w:t>
      </w:r>
      <w:r w:rsidR="00585B2C">
        <w:t xml:space="preserve"> </w:t>
      </w:r>
      <w:r w:rsidR="00977002" w:rsidRPr="00236A1C">
        <w:t>offence.</w:t>
      </w:r>
    </w:p>
    <w:p w14:paraId="58DF37EC" w14:textId="21849904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205.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3B3F9C">
        <w:t xml:space="preserve"> </w:t>
      </w:r>
      <w:r w:rsidR="00977002" w:rsidRPr="00236A1C">
        <w:t>addressing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backlog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jurisdiction,</w:t>
      </w:r>
      <w:r w:rsidR="003B3F9C">
        <w:t xml:space="preserve"> </w:t>
      </w:r>
      <w:r w:rsidR="00977002" w:rsidRPr="00236A1C">
        <w:t>both</w:t>
      </w:r>
      <w:r w:rsidR="003B3F9C">
        <w:t xml:space="preserve"> </w:t>
      </w:r>
      <w:r w:rsidR="00977002" w:rsidRPr="00236A1C">
        <w:t>at</w:t>
      </w:r>
      <w:r w:rsidR="003B3F9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Magistrates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implementation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3B3F9C">
        <w:t xml:space="preserve"> </w:t>
      </w:r>
      <w:r w:rsidR="00977002" w:rsidRPr="00236A1C">
        <w:t>Procedure</w:t>
      </w:r>
      <w:r w:rsidR="00585B2C">
        <w:t xml:space="preserve"> </w:t>
      </w:r>
      <w:r w:rsidR="00977002" w:rsidRPr="00236A1C">
        <w:t>Rules</w:t>
      </w:r>
      <w:r w:rsidR="00585B2C">
        <w:t xml:space="preserve"> </w:t>
      </w:r>
      <w:r w:rsidR="00977002" w:rsidRPr="00236A1C">
        <w:t>2016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resulted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increase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ready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trial.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challenge</w:t>
      </w:r>
      <w:r w:rsidR="00585B2C">
        <w:t xml:space="preserve"> </w:t>
      </w:r>
      <w:r w:rsidR="00977002" w:rsidRPr="00236A1C">
        <w:t>remains,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while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ready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heard,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insufficient</w:t>
      </w:r>
      <w:r w:rsidR="00585B2C">
        <w:t xml:space="preserve"> </w:t>
      </w:r>
      <w:r w:rsidR="00977002" w:rsidRPr="00236A1C">
        <w:t>number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officers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determine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matters.</w:t>
      </w:r>
    </w:p>
    <w:p w14:paraId="610115E8" w14:textId="09DA94A1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Procedure</w:t>
      </w:r>
      <w:r w:rsidR="00585B2C">
        <w:t xml:space="preserve"> </w:t>
      </w:r>
      <w:r w:rsidR="00977002" w:rsidRPr="00236A1C">
        <w:t>Rules</w:t>
      </w:r>
      <w:r w:rsidR="00585B2C">
        <w:t xml:space="preserve"> </w:t>
      </w:r>
      <w:r w:rsidR="00977002" w:rsidRPr="00236A1C">
        <w:t>2016</w:t>
      </w:r>
      <w:r w:rsidR="00585B2C">
        <w:t xml:space="preserve"> </w:t>
      </w:r>
      <w:r w:rsidR="00977002" w:rsidRPr="00236A1C">
        <w:t>(</w:t>
      </w:r>
      <w:proofErr w:type="spellStart"/>
      <w:r w:rsidR="00977002" w:rsidRPr="00236A1C">
        <w:t>CrPR</w:t>
      </w:r>
      <w:proofErr w:type="spellEnd"/>
      <w:r w:rsidR="00977002" w:rsidRPr="00236A1C">
        <w:t>)</w:t>
      </w:r>
      <w:r w:rsidR="00585B2C">
        <w:t xml:space="preserve"> </w:t>
      </w:r>
      <w:r w:rsidR="00977002" w:rsidRPr="00236A1C">
        <w:t>came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force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both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Magistrate</w:t>
      </w:r>
      <w:r w:rsidR="003B3F9C">
        <w:t>’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Supreme</w:t>
      </w:r>
      <w:r w:rsidR="00585B2C">
        <w:t xml:space="preserve"> </w:t>
      </w:r>
      <w:r w:rsidR="00977002" w:rsidRPr="00236A1C">
        <w:t>Courts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18th</w:t>
      </w:r>
      <w:r w:rsidR="00585B2C">
        <w:t xml:space="preserve"> </w:t>
      </w:r>
      <w:r w:rsidR="00977002" w:rsidRPr="00236A1C">
        <w:t>April</w:t>
      </w:r>
      <w:r w:rsidR="00585B2C">
        <w:t xml:space="preserve"> </w:t>
      </w:r>
      <w:r w:rsidR="00977002" w:rsidRPr="00236A1C">
        <w:t>2017.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proofErr w:type="spellStart"/>
      <w:r w:rsidR="00977002" w:rsidRPr="00236A1C">
        <w:t>CrPR</w:t>
      </w:r>
      <w:proofErr w:type="spellEnd"/>
      <w:r w:rsidR="00585B2C">
        <w:t xml:space="preserve"> </w:t>
      </w:r>
      <w:r w:rsidR="00977002" w:rsidRPr="00236A1C">
        <w:t>2016</w:t>
      </w:r>
      <w:r w:rsidR="00585B2C">
        <w:t xml:space="preserve"> </w:t>
      </w:r>
      <w:r w:rsidR="00977002" w:rsidRPr="00236A1C">
        <w:t>introduces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concept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procedure.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overriding</w:t>
      </w:r>
      <w:r w:rsidR="00585B2C">
        <w:t xml:space="preserve"> </w:t>
      </w:r>
      <w:r w:rsidR="00977002" w:rsidRPr="00236A1C">
        <w:t>objective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proofErr w:type="spellStart"/>
      <w:r w:rsidR="00977002" w:rsidRPr="00236A1C">
        <w:t>CrPR</w:t>
      </w:r>
      <w:proofErr w:type="spellEnd"/>
      <w:r w:rsidR="00585B2C">
        <w:t xml:space="preserve"> </w:t>
      </w:r>
      <w:r w:rsidR="00977002" w:rsidRPr="00236A1C">
        <w:t>2016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deal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justly.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duty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imposed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parties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participants,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every</w:t>
      </w:r>
      <w:r w:rsidR="00585B2C">
        <w:t xml:space="preserve"> </w:t>
      </w:r>
      <w:r w:rsidR="00977002" w:rsidRPr="00236A1C">
        <w:t>stage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proceedings</w:t>
      </w:r>
      <w:r w:rsidR="00585B2C">
        <w:t xml:space="preserve"> </w:t>
      </w:r>
      <w:r w:rsidR="00977002" w:rsidRPr="00236A1C">
        <w:t>to:</w:t>
      </w:r>
    </w:p>
    <w:p w14:paraId="01B23F33" w14:textId="0CAB1F49" w:rsidR="00977002" w:rsidRPr="00236A1C" w:rsidRDefault="00B8788D" w:rsidP="00B8788D">
      <w:pPr>
        <w:pStyle w:val="SingleTxtG"/>
      </w:pPr>
      <w:r>
        <w:tab/>
      </w:r>
      <w:r w:rsidR="00977002" w:rsidRPr="00236A1C">
        <w:t>(a)</w:t>
      </w:r>
      <w:r w:rsidR="00977002" w:rsidRPr="00236A1C">
        <w:tab/>
        <w:t>Deal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prosecution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proofErr w:type="gramStart"/>
      <w:r w:rsidR="00977002" w:rsidRPr="00236A1C">
        <w:t>fairly;</w:t>
      </w:r>
      <w:proofErr w:type="gramEnd"/>
    </w:p>
    <w:p w14:paraId="2E2F39CE" w14:textId="1BDBF53C" w:rsidR="00977002" w:rsidRPr="00236A1C" w:rsidRDefault="00B8788D" w:rsidP="00B8788D">
      <w:pPr>
        <w:pStyle w:val="SingleTxtG"/>
      </w:pPr>
      <w:r>
        <w:tab/>
      </w:r>
      <w:r w:rsidR="00977002" w:rsidRPr="00236A1C">
        <w:t>(b)</w:t>
      </w:r>
      <w:r w:rsidR="00977002" w:rsidRPr="00236A1C">
        <w:tab/>
        <w:t>Ensure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proofErr w:type="gramStart"/>
      <w:r w:rsidR="00977002" w:rsidRPr="00236A1C">
        <w:t>person;</w:t>
      </w:r>
      <w:proofErr w:type="gramEnd"/>
    </w:p>
    <w:p w14:paraId="64C9691B" w14:textId="605BBDBC" w:rsidR="00977002" w:rsidRPr="00236A1C" w:rsidRDefault="00B8788D" w:rsidP="00B8788D">
      <w:pPr>
        <w:pStyle w:val="SingleTxtG"/>
      </w:pPr>
      <w:r>
        <w:tab/>
      </w:r>
      <w:r w:rsidR="00977002" w:rsidRPr="00236A1C">
        <w:t>(c)</w:t>
      </w:r>
      <w:r w:rsidR="00977002" w:rsidRPr="00236A1C">
        <w:tab/>
        <w:t>Consider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interests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accused,</w:t>
      </w:r>
      <w:r w:rsidR="00585B2C">
        <w:t xml:space="preserve"> </w:t>
      </w:r>
      <w:r w:rsidR="00977002" w:rsidRPr="00236A1C">
        <w:t>witnesses,</w:t>
      </w:r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jurors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keep</w:t>
      </w:r>
      <w:r w:rsidR="00585B2C">
        <w:t xml:space="preserve"> </w:t>
      </w:r>
      <w:r w:rsidR="00977002" w:rsidRPr="00236A1C">
        <w:t>them</w:t>
      </w:r>
      <w:r w:rsidR="00585B2C">
        <w:t xml:space="preserve"> </w:t>
      </w:r>
      <w:r w:rsidR="00977002" w:rsidRPr="00236A1C">
        <w:t>informed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progress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case,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proofErr w:type="gramStart"/>
      <w:r w:rsidR="00977002" w:rsidRPr="00236A1C">
        <w:t>necessary;</w:t>
      </w:r>
      <w:proofErr w:type="gramEnd"/>
    </w:p>
    <w:p w14:paraId="1DD2166A" w14:textId="3A8AC551" w:rsidR="00977002" w:rsidRPr="00236A1C" w:rsidRDefault="00B8788D" w:rsidP="00B8788D">
      <w:pPr>
        <w:pStyle w:val="SingleTxtG"/>
      </w:pPr>
      <w:r>
        <w:tab/>
      </w:r>
      <w:r w:rsidR="00977002" w:rsidRPr="00236A1C">
        <w:t>(d)</w:t>
      </w:r>
      <w:r w:rsidR="00977002" w:rsidRPr="00236A1C">
        <w:tab/>
        <w:t>Deal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efficiently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proofErr w:type="gramStart"/>
      <w:r w:rsidR="00977002" w:rsidRPr="00236A1C">
        <w:t>expeditiously;</w:t>
      </w:r>
      <w:proofErr w:type="gramEnd"/>
    </w:p>
    <w:p w14:paraId="1FB29FAD" w14:textId="1FE0445E" w:rsidR="00977002" w:rsidRPr="00236A1C" w:rsidRDefault="00B8788D" w:rsidP="00B8788D">
      <w:pPr>
        <w:pStyle w:val="SingleTxtG"/>
      </w:pPr>
      <w:r>
        <w:tab/>
      </w:r>
      <w:r w:rsidR="00977002" w:rsidRPr="00236A1C">
        <w:t>(e)</w:t>
      </w:r>
      <w:r w:rsidR="00977002" w:rsidRPr="00236A1C">
        <w:tab/>
        <w:t>Ensure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appropriate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available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particularly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bail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sentence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consideration;</w:t>
      </w:r>
      <w:r w:rsidR="00585B2C">
        <w:t xml:space="preserve"> </w:t>
      </w:r>
      <w:r w:rsidR="00977002" w:rsidRPr="00236A1C">
        <w:t>and</w:t>
      </w:r>
    </w:p>
    <w:p w14:paraId="22A4680C" w14:textId="288695B3" w:rsidR="00977002" w:rsidRPr="00236A1C" w:rsidRDefault="00B8788D" w:rsidP="00B8788D">
      <w:pPr>
        <w:pStyle w:val="SingleTxtG"/>
      </w:pPr>
      <w:r>
        <w:tab/>
      </w:r>
      <w:r w:rsidR="00977002" w:rsidRPr="00236A1C">
        <w:t>(f)</w:t>
      </w:r>
      <w:r w:rsidR="00977002" w:rsidRPr="00236A1C">
        <w:tab/>
        <w:t>Deal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ways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take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account,</w:t>
      </w:r>
      <w:r w:rsidR="00585B2C">
        <w:t xml:space="preserve"> </w:t>
      </w:r>
      <w:r w:rsidR="00977002" w:rsidRPr="00236A1C">
        <w:t>the</w:t>
      </w:r>
      <w:r w:rsidR="003B3F9C">
        <w:t xml:space="preserve"> </w:t>
      </w:r>
      <w:r w:rsidR="00977002" w:rsidRPr="00236A1C">
        <w:t>gravity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complexity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matter,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consequences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others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affected,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needs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allotting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appropriate</w:t>
      </w:r>
      <w:r w:rsidR="00585B2C">
        <w:t xml:space="preserve"> </w:t>
      </w:r>
      <w:r w:rsidR="00977002" w:rsidRPr="00236A1C">
        <w:t>share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resources,</w:t>
      </w:r>
      <w:r w:rsidR="00585B2C">
        <w:t xml:space="preserve"> </w:t>
      </w:r>
      <w:r w:rsidR="00977002" w:rsidRPr="00236A1C">
        <w:t>while</w:t>
      </w:r>
      <w:r w:rsidR="00585B2C">
        <w:t xml:space="preserve"> </w:t>
      </w:r>
      <w:r w:rsidR="00977002" w:rsidRPr="00236A1C">
        <w:t>taking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account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allot</w:t>
      </w:r>
      <w:r w:rsidR="00585B2C">
        <w:t xml:space="preserve"> </w:t>
      </w:r>
      <w:r w:rsidR="00977002" w:rsidRPr="00236A1C">
        <w:t>resources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cases.</w:t>
      </w:r>
    </w:p>
    <w:p w14:paraId="4290C1D6" w14:textId="5FF30A2F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Additionally,</w:t>
      </w:r>
      <w:r w:rsidR="00585B2C">
        <w:t xml:space="preserve"> </w:t>
      </w:r>
      <w:r w:rsidR="00977002" w:rsidRPr="00236A1C">
        <w:t>in</w:t>
      </w:r>
      <w:r w:rsidR="003B3F9C">
        <w:t xml:space="preserve"> </w:t>
      </w:r>
      <w:r w:rsidR="00977002" w:rsidRPr="00236A1C">
        <w:t>December</w:t>
      </w:r>
      <w:r w:rsidR="003B3F9C">
        <w:t xml:space="preserve"> </w:t>
      </w:r>
      <w:r w:rsidR="00977002" w:rsidRPr="00236A1C">
        <w:t>2017,</w:t>
      </w:r>
      <w:r w:rsidR="003B3F9C">
        <w:t xml:space="preserve"> </w:t>
      </w:r>
      <w:r w:rsidR="00977002" w:rsidRPr="00236A1C">
        <w:t>The</w:t>
      </w:r>
      <w:r w:rsidR="003B3F9C">
        <w:t xml:space="preserve"> </w:t>
      </w:r>
      <w:r w:rsidR="00977002" w:rsidRPr="00236A1C">
        <w:t>Honourable</w:t>
      </w:r>
      <w:r w:rsidR="00585B2C">
        <w:t xml:space="preserve"> </w:t>
      </w:r>
      <w:r w:rsidR="00977002" w:rsidRPr="00236A1C">
        <w:t>Chief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issued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Practice</w:t>
      </w:r>
      <w:r w:rsidR="003B3F9C">
        <w:t xml:space="preserve"> </w:t>
      </w:r>
      <w:r w:rsidR="00977002" w:rsidRPr="00236A1C">
        <w:t>Direction</w:t>
      </w:r>
      <w:r w:rsidR="003B3F9C">
        <w:t xml:space="preserve"> </w:t>
      </w:r>
      <w:r w:rsidR="00977002" w:rsidRPr="00236A1C">
        <w:t>entitled</w:t>
      </w:r>
      <w:r w:rsidR="00585B2C">
        <w:t xml:space="preserve"> </w:t>
      </w:r>
      <w:r w:rsidR="003B3F9C">
        <w:rPr>
          <w:i/>
        </w:rPr>
        <w:t>“</w:t>
      </w:r>
      <w:r w:rsidR="00977002" w:rsidRPr="00236A1C">
        <w:rPr>
          <w:i/>
        </w:rPr>
        <w:t>Disclosure</w:t>
      </w:r>
      <w:r w:rsidR="00585B2C">
        <w:rPr>
          <w:i/>
        </w:rPr>
        <w:t xml:space="preserve"> </w:t>
      </w:r>
      <w:r w:rsidR="00977002" w:rsidRPr="00236A1C">
        <w:rPr>
          <w:i/>
        </w:rPr>
        <w:t>of</w:t>
      </w:r>
      <w:r w:rsidR="00585B2C">
        <w:rPr>
          <w:i/>
        </w:rPr>
        <w:t xml:space="preserve"> </w:t>
      </w:r>
      <w:r w:rsidR="00977002" w:rsidRPr="00236A1C">
        <w:rPr>
          <w:i/>
        </w:rPr>
        <w:t>the</w:t>
      </w:r>
      <w:r w:rsidR="00585B2C">
        <w:rPr>
          <w:i/>
        </w:rPr>
        <w:t xml:space="preserve"> </w:t>
      </w:r>
      <w:r w:rsidR="00977002" w:rsidRPr="00236A1C">
        <w:rPr>
          <w:i/>
        </w:rPr>
        <w:t>Defence</w:t>
      </w:r>
      <w:r w:rsidR="00585B2C">
        <w:rPr>
          <w:i/>
        </w:rPr>
        <w:t xml:space="preserve"> </w:t>
      </w:r>
      <w:r w:rsidR="00977002" w:rsidRPr="00236A1C">
        <w:rPr>
          <w:i/>
        </w:rPr>
        <w:t>under</w:t>
      </w:r>
      <w:r w:rsidR="00585B2C">
        <w:rPr>
          <w:i/>
        </w:rPr>
        <w:t xml:space="preserve"> </w:t>
      </w:r>
      <w:r w:rsidR="00977002" w:rsidRPr="00236A1C">
        <w:rPr>
          <w:i/>
        </w:rPr>
        <w:t>the</w:t>
      </w:r>
      <w:r w:rsidR="00585B2C">
        <w:rPr>
          <w:i/>
        </w:rPr>
        <w:t xml:space="preserve"> </w:t>
      </w:r>
      <w:r w:rsidR="00977002" w:rsidRPr="00236A1C">
        <w:rPr>
          <w:i/>
        </w:rPr>
        <w:t>Criminal</w:t>
      </w:r>
      <w:r w:rsidR="00585B2C">
        <w:rPr>
          <w:i/>
        </w:rPr>
        <w:t xml:space="preserve"> </w:t>
      </w:r>
      <w:r w:rsidR="00977002" w:rsidRPr="00236A1C">
        <w:rPr>
          <w:i/>
        </w:rPr>
        <w:t>Procedure</w:t>
      </w:r>
      <w:r w:rsidR="00585B2C">
        <w:rPr>
          <w:i/>
        </w:rPr>
        <w:t xml:space="preserve"> </w:t>
      </w:r>
      <w:r w:rsidR="00977002" w:rsidRPr="00236A1C">
        <w:rPr>
          <w:i/>
        </w:rPr>
        <w:t>Rules</w:t>
      </w:r>
      <w:r w:rsidR="00585B2C">
        <w:rPr>
          <w:i/>
        </w:rPr>
        <w:t xml:space="preserve"> </w:t>
      </w:r>
      <w:r w:rsidR="00977002" w:rsidRPr="00236A1C">
        <w:rPr>
          <w:i/>
        </w:rPr>
        <w:t>2016</w:t>
      </w:r>
      <w:r w:rsidR="003B3F9C">
        <w:t>”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sought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clearer</w:t>
      </w:r>
      <w:r w:rsidR="00585B2C">
        <w:t xml:space="preserve"> </w:t>
      </w:r>
      <w:r w:rsidR="00977002" w:rsidRPr="00236A1C">
        <w:t>guidance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expectations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r w:rsidR="00977002" w:rsidRPr="00236A1C">
        <w:t>Attorneys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submission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clients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r w:rsidR="00977002" w:rsidRPr="00236A1C">
        <w:t>Statement.</w:t>
      </w:r>
    </w:p>
    <w:p w14:paraId="437BDF27" w14:textId="49370CCE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CPR</w:t>
      </w:r>
      <w:r w:rsidR="00585B2C">
        <w:t xml:space="preserve"> </w:t>
      </w:r>
      <w:r w:rsidR="00977002" w:rsidRPr="00236A1C">
        <w:t>2016</w:t>
      </w:r>
      <w:r w:rsidR="00585B2C">
        <w:t xml:space="preserve"> </w:t>
      </w:r>
      <w:r w:rsidR="00977002" w:rsidRPr="00236A1C">
        <w:t>Rules,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tandem</w:t>
      </w:r>
      <w:r w:rsidR="00585B2C">
        <w:t xml:space="preserve"> </w:t>
      </w:r>
      <w:r w:rsidR="00977002" w:rsidRPr="00236A1C">
        <w:t>with,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Practice</w:t>
      </w:r>
      <w:r w:rsidR="00585B2C">
        <w:t xml:space="preserve"> </w:t>
      </w:r>
      <w:r w:rsidR="00977002" w:rsidRPr="00236A1C">
        <w:t>Direction</w:t>
      </w:r>
      <w:r w:rsidR="00585B2C">
        <w:t xml:space="preserve"> </w:t>
      </w:r>
      <w:r w:rsidR="00977002" w:rsidRPr="00236A1C">
        <w:t>now</w:t>
      </w:r>
      <w:r w:rsidR="00585B2C">
        <w:t xml:space="preserve"> </w:t>
      </w:r>
      <w:r w:rsidR="00977002" w:rsidRPr="00236A1C">
        <w:t>gives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capacity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drive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progress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matter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more</w:t>
      </w:r>
      <w:r w:rsidR="00585B2C">
        <w:t xml:space="preserve"> </w:t>
      </w:r>
      <w:r w:rsidR="00977002" w:rsidRPr="00236A1C">
        <w:t>effectively</w:t>
      </w:r>
      <w:r w:rsidR="00585B2C">
        <w:t xml:space="preserve"> </w:t>
      </w:r>
      <w:r w:rsidR="00977002" w:rsidRPr="00236A1C">
        <w:t>manage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apportion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scarce</w:t>
      </w:r>
      <w:r w:rsidR="00585B2C">
        <w:t xml:space="preserve"> </w:t>
      </w:r>
      <w:r w:rsidR="00977002" w:rsidRPr="00236A1C">
        <w:t>resources</w:t>
      </w:r>
      <w:r w:rsidR="00585B2C">
        <w:t xml:space="preserve"> </w:t>
      </w:r>
      <w:r w:rsidR="00977002" w:rsidRPr="00236A1C">
        <w:t>via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imposition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timelines,</w:t>
      </w:r>
      <w:r w:rsidR="00585B2C">
        <w:t xml:space="preserve"> </w:t>
      </w:r>
      <w:r w:rsidR="00977002" w:rsidRPr="00236A1C">
        <w:t>directions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sanctions</w:t>
      </w:r>
      <w:r w:rsidR="00585B2C">
        <w:t xml:space="preserve"> </w:t>
      </w:r>
      <w:r w:rsidR="00977002" w:rsidRPr="00236A1C">
        <w:t>where</w:t>
      </w:r>
      <w:r w:rsidR="003B3F9C">
        <w:t xml:space="preserve"> </w:t>
      </w:r>
      <w:r w:rsidR="00977002" w:rsidRPr="00236A1C">
        <w:t>applicable.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proofErr w:type="gramStart"/>
      <w:r w:rsidR="00977002" w:rsidRPr="00236A1C">
        <w:t>anticipate</w:t>
      </w:r>
      <w:proofErr w:type="gramEnd"/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active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assist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fostering</w:t>
      </w:r>
      <w:r w:rsidR="00585B2C">
        <w:t xml:space="preserve"> </w:t>
      </w:r>
      <w:r w:rsidR="00977002" w:rsidRPr="00236A1C">
        <w:t>among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participants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culture</w:t>
      </w:r>
      <w:r w:rsidR="00585B2C">
        <w:t xml:space="preserve"> </w:t>
      </w:r>
      <w:r w:rsidR="00977002" w:rsidRPr="00236A1C">
        <w:t>of</w:t>
      </w:r>
      <w:r w:rsidR="003B3F9C">
        <w:t xml:space="preserve"> </w:t>
      </w:r>
      <w:r w:rsidR="00977002" w:rsidRPr="00236A1C">
        <w:t>responsibility,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collaboration</w:t>
      </w:r>
      <w:r w:rsidR="00585B2C">
        <w:t xml:space="preserve"> </w:t>
      </w:r>
      <w:r w:rsidR="00977002" w:rsidRPr="00236A1C">
        <w:t>thereby</w:t>
      </w:r>
      <w:r w:rsidR="00585B2C">
        <w:t xml:space="preserve"> </w:t>
      </w:r>
      <w:r w:rsidR="00977002" w:rsidRPr="00236A1C">
        <w:t>leading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3B3F9C">
        <w:t xml:space="preserve"> </w:t>
      </w:r>
      <w:r w:rsidR="00977002" w:rsidRPr="00236A1C">
        <w:t>greater</w:t>
      </w:r>
      <w:r w:rsidR="00585B2C">
        <w:t xml:space="preserve"> </w:t>
      </w:r>
      <w:r w:rsidR="00977002" w:rsidRPr="00236A1C">
        <w:t>level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overall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efficiency.</w:t>
      </w:r>
    </w:p>
    <w:p w14:paraId="022CC100" w14:textId="57969A61" w:rsidR="00977002" w:rsidRPr="00236A1C" w:rsidRDefault="00977002" w:rsidP="009C5708">
      <w:pPr>
        <w:pStyle w:val="H23G"/>
      </w:pPr>
      <w:r w:rsidRPr="00236A1C">
        <w:lastRenderedPageBreak/>
        <w:tab/>
      </w:r>
      <w:r w:rsidRPr="00236A1C">
        <w:tab/>
        <w:t>Rights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Persons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Custody</w:t>
      </w:r>
    </w:p>
    <w:p w14:paraId="09F4CAB6" w14:textId="7410F294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209.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every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arrested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detained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entitled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fundamental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rights:</w:t>
      </w:r>
    </w:p>
    <w:p w14:paraId="0F1153F5" w14:textId="144A6563" w:rsidR="00977002" w:rsidRPr="00236A1C" w:rsidRDefault="00977002" w:rsidP="009C5708">
      <w:pPr>
        <w:pStyle w:val="SingleTxtG"/>
        <w:ind w:left="1701"/>
      </w:pPr>
      <w:r w:rsidRPr="00236A1C">
        <w:t>(</w:t>
      </w:r>
      <w:proofErr w:type="spellStart"/>
      <w:r w:rsidRPr="00236A1C">
        <w:t>i</w:t>
      </w:r>
      <w:proofErr w:type="spellEnd"/>
      <w:r w:rsidRPr="00236A1C">
        <w:t>)</w:t>
      </w:r>
      <w:r w:rsidRPr="00236A1C">
        <w:tab/>
        <w:t>The</w:t>
      </w:r>
      <w:r w:rsidR="00585B2C">
        <w:t xml:space="preserve"> </w:t>
      </w:r>
      <w:r w:rsidRPr="00236A1C">
        <w:t>right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informed</w:t>
      </w:r>
      <w:r w:rsidR="00585B2C">
        <w:t xml:space="preserve"> </w:t>
      </w:r>
      <w:r w:rsidRPr="00236A1C">
        <w:t>promptly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reason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his</w:t>
      </w:r>
      <w:r w:rsidR="00585B2C">
        <w:t xml:space="preserve"> </w:t>
      </w:r>
      <w:r w:rsidRPr="00236A1C">
        <w:t>arrest</w:t>
      </w:r>
      <w:r w:rsidR="00585B2C">
        <w:t xml:space="preserve"> </w:t>
      </w:r>
      <w:r w:rsidRPr="00236A1C">
        <w:t>or</w:t>
      </w:r>
      <w:r w:rsidR="00585B2C">
        <w:t xml:space="preserve"> </w:t>
      </w:r>
      <w:proofErr w:type="gramStart"/>
      <w:r w:rsidRPr="00236A1C">
        <w:t>detention;</w:t>
      </w:r>
      <w:proofErr w:type="gramEnd"/>
    </w:p>
    <w:p w14:paraId="26CE8C14" w14:textId="1703D309" w:rsidR="00977002" w:rsidRPr="00236A1C" w:rsidRDefault="00977002" w:rsidP="009C5708">
      <w:pPr>
        <w:pStyle w:val="SingleTxtG"/>
        <w:ind w:left="1701"/>
      </w:pPr>
      <w:r w:rsidRPr="00236A1C">
        <w:t>(ii)</w:t>
      </w:r>
      <w:r w:rsidRPr="00236A1C">
        <w:tab/>
        <w:t>The</w:t>
      </w:r>
      <w:r w:rsidR="00585B2C">
        <w:t xml:space="preserve"> </w:t>
      </w:r>
      <w:r w:rsidRPr="00236A1C">
        <w:t>right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retain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instruct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legal</w:t>
      </w:r>
      <w:r w:rsidR="00585B2C">
        <w:t xml:space="preserve"> </w:t>
      </w:r>
      <w:r w:rsidRPr="00236A1C">
        <w:t>adviser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choice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hold</w:t>
      </w:r>
      <w:r w:rsidR="00585B2C">
        <w:t xml:space="preserve"> </w:t>
      </w:r>
      <w:r w:rsidRPr="00236A1C">
        <w:t>communication</w:t>
      </w:r>
      <w:r w:rsidR="00585B2C">
        <w:t xml:space="preserve"> </w:t>
      </w:r>
      <w:r w:rsidRPr="00236A1C">
        <w:t>with</w:t>
      </w:r>
      <w:r w:rsidR="00585B2C">
        <w:t xml:space="preserve"> </w:t>
      </w:r>
      <w:proofErr w:type="gramStart"/>
      <w:r w:rsidRPr="00236A1C">
        <w:t>him;</w:t>
      </w:r>
      <w:proofErr w:type="gramEnd"/>
    </w:p>
    <w:p w14:paraId="5CE09AB1" w14:textId="25450A3C" w:rsidR="00977002" w:rsidRPr="00236A1C" w:rsidRDefault="00977002" w:rsidP="009C5708">
      <w:pPr>
        <w:pStyle w:val="SingleTxtG"/>
        <w:ind w:left="1701"/>
      </w:pPr>
      <w:r w:rsidRPr="00236A1C">
        <w:t>(iii)</w:t>
      </w:r>
      <w:r w:rsidRPr="00236A1C">
        <w:tab/>
        <w:t>The</w:t>
      </w:r>
      <w:r w:rsidR="00585B2C">
        <w:t xml:space="preserve"> </w:t>
      </w:r>
      <w:r w:rsidRPr="00236A1C">
        <w:t>right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brought</w:t>
      </w:r>
      <w:r w:rsidR="00585B2C">
        <w:t xml:space="preserve"> </w:t>
      </w:r>
      <w:r w:rsidRPr="00236A1C">
        <w:t>promptly</w:t>
      </w:r>
      <w:r w:rsidR="00585B2C">
        <w:t xml:space="preserve"> </w:t>
      </w:r>
      <w:r w:rsidRPr="00236A1C">
        <w:t>before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judicial</w:t>
      </w:r>
      <w:r w:rsidR="00585B2C">
        <w:t xml:space="preserve"> </w:t>
      </w:r>
      <w:proofErr w:type="gramStart"/>
      <w:r w:rsidRPr="00236A1C">
        <w:t>authority;</w:t>
      </w:r>
      <w:proofErr w:type="gramEnd"/>
    </w:p>
    <w:p w14:paraId="2F9B5C12" w14:textId="35180296" w:rsidR="00977002" w:rsidRPr="00236A1C" w:rsidRDefault="00977002" w:rsidP="009C5708">
      <w:pPr>
        <w:pStyle w:val="SingleTxtG"/>
        <w:ind w:left="1701"/>
      </w:pPr>
      <w:r w:rsidRPr="00236A1C">
        <w:t>(iv)</w:t>
      </w:r>
      <w:r w:rsidRPr="00236A1C">
        <w:tab/>
        <w:t>The</w:t>
      </w:r>
      <w:r w:rsidR="00585B2C">
        <w:t xml:space="preserve"> </w:t>
      </w:r>
      <w:r w:rsidRPr="00236A1C">
        <w:t>remedy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habeas</w:t>
      </w:r>
      <w:r w:rsidR="00585B2C">
        <w:t xml:space="preserve"> </w:t>
      </w:r>
      <w:r w:rsidRPr="00236A1C">
        <w:t>corpus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determination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validity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a</w:t>
      </w:r>
      <w:r w:rsidR="00585B2C">
        <w:t xml:space="preserve"> </w:t>
      </w:r>
      <w:proofErr w:type="gramStart"/>
      <w:r w:rsidRPr="00236A1C">
        <w:t>detention;</w:t>
      </w:r>
      <w:proofErr w:type="gramEnd"/>
    </w:p>
    <w:p w14:paraId="7627DF93" w14:textId="0C73AB37" w:rsidR="00977002" w:rsidRPr="00236A1C" w:rsidRDefault="00977002" w:rsidP="009C5708">
      <w:pPr>
        <w:pStyle w:val="SingleTxtG"/>
        <w:ind w:left="1701"/>
      </w:pPr>
      <w:r w:rsidRPr="00236A1C">
        <w:t>(v)</w:t>
      </w:r>
      <w:r w:rsidRPr="00236A1C">
        <w:tab/>
        <w:t>That</w:t>
      </w:r>
      <w:r w:rsidR="00585B2C">
        <w:t xml:space="preserve"> </w:t>
      </w:r>
      <w:r w:rsidRPr="00236A1C">
        <w:t>Parliament</w:t>
      </w:r>
      <w:r w:rsidR="00585B2C">
        <w:t xml:space="preserve"> </w:t>
      </w:r>
      <w:r w:rsidRPr="00236A1C">
        <w:t>may</w:t>
      </w:r>
      <w:r w:rsidR="00585B2C">
        <w:t xml:space="preserve"> </w:t>
      </w:r>
      <w:r w:rsidRPr="00236A1C">
        <w:t>not</w:t>
      </w:r>
      <w:r w:rsidR="00585B2C">
        <w:t xml:space="preserve"> </w:t>
      </w:r>
      <w:r w:rsidRPr="00236A1C">
        <w:t>authorize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court,</w:t>
      </w:r>
      <w:r w:rsidR="00585B2C">
        <w:t xml:space="preserve"> </w:t>
      </w:r>
      <w:r w:rsidRPr="00236A1C">
        <w:t>tribunal,</w:t>
      </w:r>
      <w:r w:rsidR="00585B2C">
        <w:t xml:space="preserve"> </w:t>
      </w:r>
      <w:r w:rsidRPr="00236A1C">
        <w:t>commission,</w:t>
      </w:r>
      <w:r w:rsidR="00585B2C">
        <w:t xml:space="preserve"> </w:t>
      </w:r>
      <w:r w:rsidRPr="00236A1C">
        <w:t>board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other</w:t>
      </w:r>
      <w:r w:rsidR="00585B2C">
        <w:t xml:space="preserve"> </w:t>
      </w:r>
      <w:r w:rsidRPr="00236A1C">
        <w:t>authority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compel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give</w:t>
      </w:r>
      <w:r w:rsidR="00585B2C">
        <w:t xml:space="preserve"> </w:t>
      </w:r>
      <w:r w:rsidRPr="00236A1C">
        <w:t>evidence</w:t>
      </w:r>
      <w:r w:rsidR="00585B2C">
        <w:t xml:space="preserve"> </w:t>
      </w:r>
      <w:r w:rsidRPr="00236A1C">
        <w:t>unless</w:t>
      </w:r>
      <w:r w:rsidR="00585B2C">
        <w:t xml:space="preserve"> </w:t>
      </w:r>
      <w:r w:rsidRPr="00236A1C">
        <w:t>he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afforded</w:t>
      </w:r>
      <w:r w:rsidR="00585B2C">
        <w:t xml:space="preserve"> </w:t>
      </w:r>
      <w:r w:rsidRPr="00236A1C">
        <w:t>protection</w:t>
      </w:r>
      <w:r w:rsidR="00585B2C">
        <w:t xml:space="preserve"> </w:t>
      </w:r>
      <w:r w:rsidRPr="00236A1C">
        <w:t>against</w:t>
      </w:r>
      <w:r w:rsidR="00585B2C">
        <w:t xml:space="preserve"> </w:t>
      </w:r>
      <w:r w:rsidRPr="00236A1C">
        <w:t>self-incrimination</w:t>
      </w:r>
      <w:r w:rsidR="00585B2C">
        <w:t xml:space="preserve"> </w:t>
      </w:r>
      <w:r w:rsidRPr="00236A1C">
        <w:t>(the</w:t>
      </w:r>
      <w:r w:rsidR="00585B2C">
        <w:t xml:space="preserve"> </w:t>
      </w:r>
      <w:r w:rsidRPr="00236A1C">
        <w:t>privilege</w:t>
      </w:r>
      <w:r w:rsidR="00585B2C">
        <w:t xml:space="preserve"> </w:t>
      </w:r>
      <w:r w:rsidRPr="00236A1C">
        <w:t>entitles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witness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refuse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answer</w:t>
      </w:r>
      <w:r w:rsidR="00585B2C">
        <w:t xml:space="preserve"> </w:t>
      </w:r>
      <w:r w:rsidRPr="00236A1C">
        <w:t>questions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produce</w:t>
      </w:r>
      <w:r w:rsidR="00585B2C">
        <w:t xml:space="preserve"> </w:t>
      </w:r>
      <w:r w:rsidRPr="00236A1C">
        <w:t>documents</w:t>
      </w:r>
      <w:r w:rsidR="00585B2C">
        <w:t xml:space="preserve"> </w:t>
      </w:r>
      <w:r w:rsidRPr="00236A1C">
        <w:t>which</w:t>
      </w:r>
      <w:r w:rsidR="00585B2C">
        <w:t xml:space="preserve"> </w:t>
      </w:r>
      <w:r w:rsidRPr="00236A1C">
        <w:t>might</w:t>
      </w:r>
      <w:r w:rsidR="00585B2C">
        <w:t xml:space="preserve"> </w:t>
      </w:r>
      <w:r w:rsidRPr="00236A1C">
        <w:t>tend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incriminate</w:t>
      </w:r>
      <w:r w:rsidR="00585B2C">
        <w:t xml:space="preserve"> </w:t>
      </w:r>
      <w:r w:rsidRPr="00236A1C">
        <w:t>him</w:t>
      </w:r>
      <w:r w:rsidR="00585B2C">
        <w:t xml:space="preserve"> </w:t>
      </w:r>
      <w:r w:rsidRPr="00236A1C">
        <w:t>by</w:t>
      </w:r>
      <w:r w:rsidR="00585B2C">
        <w:t xml:space="preserve"> </w:t>
      </w:r>
      <w:r w:rsidRPr="00236A1C">
        <w:t>exposing</w:t>
      </w:r>
      <w:r w:rsidR="00585B2C">
        <w:t xml:space="preserve"> </w:t>
      </w:r>
      <w:r w:rsidRPr="00236A1C">
        <w:t>him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any</w:t>
      </w:r>
      <w:r w:rsidR="00585B2C">
        <w:t xml:space="preserve"> </w:t>
      </w:r>
      <w:r w:rsidRPr="00236A1C">
        <w:t>punishment,</w:t>
      </w:r>
      <w:r w:rsidR="00585B2C">
        <w:t xml:space="preserve"> </w:t>
      </w:r>
      <w:r w:rsidRPr="00236A1C">
        <w:t>penalty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forfeiture</w:t>
      </w:r>
      <w:r w:rsidR="00585B2C">
        <w:t xml:space="preserve"> </w:t>
      </w:r>
      <w:r w:rsidRPr="00236A1C">
        <w:t>under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law)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where</w:t>
      </w:r>
      <w:r w:rsidR="00585B2C">
        <w:t xml:space="preserve"> </w:t>
      </w:r>
      <w:r w:rsidRPr="00236A1C">
        <w:t>necessary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ensure</w:t>
      </w:r>
      <w:r w:rsidR="00585B2C">
        <w:t xml:space="preserve"> </w:t>
      </w:r>
      <w:r w:rsidRPr="00236A1C">
        <w:t>such</w:t>
      </w:r>
      <w:r w:rsidR="00585B2C">
        <w:t xml:space="preserve"> </w:t>
      </w:r>
      <w:r w:rsidRPr="00236A1C">
        <w:t>protection,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right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legal</w:t>
      </w:r>
      <w:r w:rsidR="00585B2C">
        <w:t xml:space="preserve"> </w:t>
      </w:r>
      <w:r w:rsidRPr="00236A1C">
        <w:t>representation;</w:t>
      </w:r>
    </w:p>
    <w:p w14:paraId="72B8FDB7" w14:textId="7CCACAAB" w:rsidR="00977002" w:rsidRPr="00236A1C" w:rsidRDefault="00977002" w:rsidP="0044614F">
      <w:pPr>
        <w:pStyle w:val="SingleTxtG"/>
        <w:ind w:left="1701"/>
      </w:pPr>
      <w:r w:rsidRPr="00236A1C">
        <w:t>(vi)</w:t>
      </w:r>
      <w:r w:rsidRPr="00236A1C">
        <w:tab/>
        <w:t>The</w:t>
      </w:r>
      <w:r w:rsidR="00585B2C">
        <w:t xml:space="preserve"> </w:t>
      </w:r>
      <w:r w:rsidRPr="00236A1C">
        <w:t>right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presumed</w:t>
      </w:r>
      <w:r w:rsidR="00585B2C">
        <w:t xml:space="preserve"> </w:t>
      </w:r>
      <w:r w:rsidRPr="00236A1C">
        <w:t>innocent</w:t>
      </w:r>
      <w:r w:rsidR="00585B2C">
        <w:t xml:space="preserve"> </w:t>
      </w:r>
      <w:r w:rsidRPr="00236A1C">
        <w:t>until</w:t>
      </w:r>
      <w:r w:rsidR="00585B2C">
        <w:t xml:space="preserve"> </w:t>
      </w:r>
      <w:r w:rsidRPr="00236A1C">
        <w:t>proven</w:t>
      </w:r>
      <w:r w:rsidR="00585B2C">
        <w:t xml:space="preserve"> </w:t>
      </w:r>
      <w:proofErr w:type="gramStart"/>
      <w:r w:rsidRPr="00236A1C">
        <w:t>guilty;</w:t>
      </w:r>
      <w:proofErr w:type="gramEnd"/>
    </w:p>
    <w:p w14:paraId="3DEA444D" w14:textId="7FB32ACA" w:rsidR="00977002" w:rsidRPr="00236A1C" w:rsidRDefault="00977002" w:rsidP="0044614F">
      <w:pPr>
        <w:pStyle w:val="SingleTxtG"/>
        <w:ind w:left="1701"/>
      </w:pPr>
      <w:r w:rsidRPr="00236A1C">
        <w:t>(vii)</w:t>
      </w:r>
      <w:r w:rsidRPr="00236A1C">
        <w:tab/>
        <w:t>The</w:t>
      </w:r>
      <w:r w:rsidR="00585B2C">
        <w:t xml:space="preserve"> </w:t>
      </w:r>
      <w:r w:rsidRPr="00236A1C">
        <w:t>right</w:t>
      </w:r>
      <w:r w:rsidR="00585B2C">
        <w:t xml:space="preserve"> </w:t>
      </w:r>
      <w:r w:rsidRPr="00236A1C">
        <w:t>to</w:t>
      </w:r>
      <w:r w:rsidR="003B3F9C">
        <w:t xml:space="preserve"> </w:t>
      </w:r>
      <w:r w:rsidRPr="00236A1C">
        <w:t>fair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public</w:t>
      </w:r>
      <w:r w:rsidR="00585B2C">
        <w:t xml:space="preserve"> </w:t>
      </w:r>
      <w:r w:rsidRPr="00236A1C">
        <w:t>hearing</w:t>
      </w:r>
      <w:r w:rsidR="00585B2C">
        <w:t xml:space="preserve"> </w:t>
      </w:r>
      <w:r w:rsidRPr="00236A1C">
        <w:t>before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independent</w:t>
      </w:r>
      <w:r w:rsidR="00585B2C">
        <w:t xml:space="preserve"> </w:t>
      </w:r>
      <w:proofErr w:type="gramStart"/>
      <w:r w:rsidRPr="00236A1C">
        <w:t>tribunal;</w:t>
      </w:r>
      <w:proofErr w:type="gramEnd"/>
    </w:p>
    <w:p w14:paraId="5F4B0A53" w14:textId="396AF803" w:rsidR="00977002" w:rsidRPr="00236A1C" w:rsidRDefault="00977002" w:rsidP="0044614F">
      <w:pPr>
        <w:pStyle w:val="SingleTxtG"/>
        <w:ind w:left="1701"/>
      </w:pPr>
      <w:r w:rsidRPr="00236A1C">
        <w:t>(viii)</w:t>
      </w:r>
      <w:r w:rsidRPr="00236A1C">
        <w:tab/>
        <w:t>The</w:t>
      </w:r>
      <w:r w:rsidR="00585B2C">
        <w:t xml:space="preserve"> </w:t>
      </w:r>
      <w:r w:rsidRPr="00236A1C">
        <w:t>right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reasonable</w:t>
      </w:r>
      <w:r w:rsidR="00585B2C">
        <w:t xml:space="preserve"> </w:t>
      </w:r>
      <w:r w:rsidRPr="00236A1C">
        <w:t>bail</w:t>
      </w:r>
      <w:r w:rsidR="00585B2C">
        <w:t xml:space="preserve"> </w:t>
      </w:r>
      <w:r w:rsidRPr="00236A1C">
        <w:t>without</w:t>
      </w:r>
      <w:r w:rsidR="00585B2C">
        <w:t xml:space="preserve"> </w:t>
      </w:r>
      <w:r w:rsidRPr="00236A1C">
        <w:t>just</w:t>
      </w:r>
      <w:r w:rsidR="00585B2C">
        <w:t xml:space="preserve"> </w:t>
      </w:r>
      <w:proofErr w:type="gramStart"/>
      <w:r w:rsidRPr="00236A1C">
        <w:t>cause;</w:t>
      </w:r>
      <w:proofErr w:type="gramEnd"/>
    </w:p>
    <w:p w14:paraId="48AB9495" w14:textId="77777777" w:rsidR="003B3F9C" w:rsidRDefault="00977002" w:rsidP="0044614F">
      <w:pPr>
        <w:pStyle w:val="SingleTxtG"/>
        <w:ind w:left="1701"/>
      </w:pPr>
      <w:r w:rsidRPr="00236A1C">
        <w:t>(ix)</w:t>
      </w:r>
      <w:r w:rsidRPr="00236A1C">
        <w:tab/>
        <w:t>The</w:t>
      </w:r>
      <w:r w:rsidR="00585B2C">
        <w:t xml:space="preserve"> </w:t>
      </w:r>
      <w:r w:rsidRPr="00236A1C">
        <w:t>right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assistance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an</w:t>
      </w:r>
      <w:r w:rsidR="00585B2C">
        <w:t xml:space="preserve"> </w:t>
      </w:r>
      <w:r w:rsidRPr="00236A1C">
        <w:t>interpreter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any</w:t>
      </w:r>
      <w:r w:rsidR="00585B2C">
        <w:t xml:space="preserve"> </w:t>
      </w:r>
      <w:r w:rsidRPr="00236A1C">
        <w:t>proceedings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which</w:t>
      </w:r>
      <w:r w:rsidR="00585B2C">
        <w:t xml:space="preserve"> </w:t>
      </w:r>
      <w:r w:rsidRPr="00236A1C">
        <w:t>he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involved</w:t>
      </w:r>
      <w:r w:rsidR="00585B2C">
        <w:t xml:space="preserve"> </w:t>
      </w:r>
      <w:r w:rsidRPr="00236A1C">
        <w:t>before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court,</w:t>
      </w:r>
      <w:r w:rsidR="00585B2C">
        <w:t xml:space="preserve"> </w:t>
      </w:r>
      <w:r w:rsidRPr="00236A1C">
        <w:t>tribunal,</w:t>
      </w:r>
      <w:r w:rsidR="00585B2C">
        <w:t xml:space="preserve"> </w:t>
      </w:r>
      <w:proofErr w:type="gramStart"/>
      <w:r w:rsidRPr="00236A1C">
        <w:t>commission</w:t>
      </w:r>
      <w:proofErr w:type="gramEnd"/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board.</w:t>
      </w:r>
    </w:p>
    <w:p w14:paraId="56DEE60C" w14:textId="14B80E80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210.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Judges</w:t>
      </w:r>
      <w:r w:rsidR="003B3F9C">
        <w:t>’</w:t>
      </w:r>
      <w:r w:rsidR="00585B2C">
        <w:t xml:space="preserve"> </w:t>
      </w:r>
      <w:r w:rsidR="00977002" w:rsidRPr="00236A1C">
        <w:t>Rules,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soon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charge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laid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accused,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given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copy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entry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charge</w:t>
      </w:r>
      <w:r w:rsidR="00585B2C">
        <w:t xml:space="preserve"> </w:t>
      </w:r>
      <w:r w:rsidR="00977002" w:rsidRPr="00236A1C">
        <w:t>sheet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book.</w:t>
      </w:r>
      <w:r w:rsidR="00585B2C">
        <w:t xml:space="preserve"> </w:t>
      </w:r>
      <w:proofErr w:type="gramStart"/>
      <w:r w:rsidR="00977002" w:rsidRPr="00236A1C">
        <w:t>Particulars</w:t>
      </w:r>
      <w:r w:rsidR="00585B2C">
        <w:t xml:space="preserve"> </w:t>
      </w:r>
      <w:r w:rsidR="00977002" w:rsidRPr="00236A1C">
        <w:t>of</w:t>
      </w:r>
      <w:proofErr w:type="gramEnd"/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charge</w:t>
      </w:r>
      <w:r w:rsidR="00585B2C">
        <w:t xml:space="preserve"> </w:t>
      </w:r>
      <w:r w:rsidR="00977002" w:rsidRPr="00236A1C">
        <w:t>should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stated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simple</w:t>
      </w:r>
      <w:r w:rsidR="00585B2C">
        <w:t xml:space="preserve"> </w:t>
      </w:r>
      <w:r w:rsidR="00977002" w:rsidRPr="00236A1C">
        <w:t>language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understand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should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precise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stated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law.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statutory</w:t>
      </w:r>
      <w:r w:rsidR="00585B2C">
        <w:t xml:space="preserve"> </w:t>
      </w:r>
      <w:r w:rsidR="00977002" w:rsidRPr="00236A1C">
        <w:t>one,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should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quoted.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proofErr w:type="gramStart"/>
      <w:r w:rsidR="00977002" w:rsidRPr="00236A1C">
        <w:t>is</w:t>
      </w:r>
      <w:r w:rsidR="00585B2C">
        <w:t xml:space="preserve"> </w:t>
      </w:r>
      <w:r w:rsidR="00977002" w:rsidRPr="00236A1C">
        <w:t>allowed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telephone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attorney-at-law,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friend.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interpreter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provided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expense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so</w:t>
      </w:r>
      <w:r w:rsidR="00585B2C">
        <w:t xml:space="preserve"> </w:t>
      </w:r>
      <w:r w:rsidR="00977002" w:rsidRPr="00236A1C">
        <w:t>required.</w:t>
      </w:r>
      <w:r w:rsidR="00585B2C">
        <w:t xml:space="preserve"> </w:t>
      </w:r>
      <w:r w:rsidR="00977002" w:rsidRPr="00236A1C">
        <w:t>Notices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posted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conspicuous</w:t>
      </w:r>
      <w:r w:rsidR="00585B2C">
        <w:t xml:space="preserve"> </w:t>
      </w:r>
      <w:r w:rsidR="00977002" w:rsidRPr="00236A1C">
        <w:t>places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stations.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denied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communicate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advisor,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redress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law.</w:t>
      </w:r>
      <w:r w:rsidR="00585B2C">
        <w:t xml:space="preserve"> </w:t>
      </w:r>
      <w:r w:rsidR="00977002" w:rsidRPr="00236A1C">
        <w:t>Further,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person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infringed</w:t>
      </w:r>
      <w:r w:rsidR="00585B2C">
        <w:t xml:space="preserve"> </w:t>
      </w:r>
      <w:r w:rsidR="00977002" w:rsidRPr="00236A1C">
        <w:t>upon,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apply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14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relief,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monetary</w:t>
      </w:r>
      <w:r w:rsidR="00585B2C">
        <w:t xml:space="preserve"> </w:t>
      </w:r>
      <w:r w:rsidR="00977002" w:rsidRPr="00236A1C">
        <w:t>compensation.</w:t>
      </w:r>
    </w:p>
    <w:p w14:paraId="6C06CE2A" w14:textId="12063F53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is</w:t>
      </w:r>
      <w:proofErr w:type="gramEnd"/>
      <w:r w:rsidR="00585B2C">
        <w:t xml:space="preserve"> </w:t>
      </w:r>
      <w:r w:rsidR="00977002" w:rsidRPr="00236A1C">
        <w:t>dedicated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ensuring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citizens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afforded</w:t>
      </w:r>
      <w:r w:rsidR="00585B2C">
        <w:t xml:space="preserve"> </w:t>
      </w:r>
      <w:r w:rsidR="00977002" w:rsidRPr="00236A1C">
        <w:t>proper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representation.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Aid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Advisory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(LAAA)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Aid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Advisory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7:07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amended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Aid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Advice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2012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advice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representation,</w:t>
      </w:r>
      <w:r w:rsidR="00585B2C">
        <w:t xml:space="preserve"> </w:t>
      </w:r>
      <w:r w:rsidR="00977002" w:rsidRPr="00236A1C">
        <w:t>subject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requisite</w:t>
      </w:r>
      <w:r w:rsidR="00585B2C">
        <w:t xml:space="preserve"> </w:t>
      </w:r>
      <w:r w:rsidR="00977002" w:rsidRPr="00236A1C">
        <w:t>assessment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approvals,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would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otherwise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afford</w:t>
      </w:r>
      <w:r w:rsidR="00585B2C">
        <w:t xml:space="preserve"> </w:t>
      </w:r>
      <w:r w:rsidR="00977002" w:rsidRPr="00236A1C">
        <w:t>it.</w:t>
      </w:r>
    </w:p>
    <w:p w14:paraId="5C200117" w14:textId="16D96839" w:rsidR="00977002" w:rsidRPr="00236A1C" w:rsidRDefault="00977002" w:rsidP="0045212A">
      <w:pPr>
        <w:pStyle w:val="H23G"/>
      </w:pPr>
      <w:r w:rsidRPr="00236A1C">
        <w:tab/>
      </w:r>
      <w:r w:rsidRPr="00236A1C">
        <w:tab/>
        <w:t>Use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Rules</w:t>
      </w:r>
      <w:r w:rsidR="00585B2C">
        <w:t xml:space="preserve"> </w:t>
      </w:r>
      <w:r w:rsidRPr="00236A1C">
        <w:t>governing</w:t>
      </w:r>
      <w:r w:rsidR="00585B2C">
        <w:t xml:space="preserve"> </w:t>
      </w:r>
      <w:r w:rsidRPr="00236A1C">
        <w:t>bail</w:t>
      </w:r>
    </w:p>
    <w:p w14:paraId="52D6B57B" w14:textId="2073B57D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Bail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defined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pre-trial</w:t>
      </w:r>
      <w:r w:rsidR="00585B2C">
        <w:t xml:space="preserve"> </w:t>
      </w:r>
      <w:r w:rsidR="00977002" w:rsidRPr="00236A1C">
        <w:t>release.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considered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contract</w:t>
      </w:r>
      <w:r w:rsidR="00585B2C">
        <w:t xml:space="preserve"> </w:t>
      </w:r>
      <w:r w:rsidR="00977002" w:rsidRPr="00236A1C">
        <w:t>whereby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accused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released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certain</w:t>
      </w:r>
      <w:r w:rsidR="00585B2C">
        <w:t xml:space="preserve"> </w:t>
      </w:r>
      <w:r w:rsidR="00977002" w:rsidRPr="00236A1C">
        <w:t>terms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custody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surety/sureties.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surety/</w:t>
      </w:r>
      <w:proofErr w:type="gramStart"/>
      <w:r w:rsidR="00977002" w:rsidRPr="00236A1C">
        <w:t>sureties</w:t>
      </w:r>
      <w:proofErr w:type="gramEnd"/>
      <w:r w:rsidR="00585B2C">
        <w:t xml:space="preserve"> </w:t>
      </w:r>
      <w:r w:rsidR="00977002" w:rsidRPr="00236A1C">
        <w:t>responsibility</w:t>
      </w:r>
      <w:r w:rsidR="00585B2C">
        <w:t xml:space="preserve"> </w:t>
      </w:r>
      <w:r w:rsidR="00977002" w:rsidRPr="00236A1C">
        <w:t>is/are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ensure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defendant</w:t>
      </w:r>
      <w:r w:rsidR="00585B2C">
        <w:t xml:space="preserve"> </w:t>
      </w:r>
      <w:r w:rsidR="00977002" w:rsidRPr="00236A1C">
        <w:t>attend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every</w:t>
      </w:r>
      <w:r w:rsidR="00585B2C">
        <w:t xml:space="preserve"> </w:t>
      </w:r>
      <w:r w:rsidR="00977002" w:rsidRPr="00236A1C">
        <w:t>hearing,</w:t>
      </w:r>
      <w:r w:rsidR="00585B2C">
        <w:t xml:space="preserve"> </w:t>
      </w:r>
      <w:r w:rsidR="00977002" w:rsidRPr="00236A1C">
        <w:t>until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heard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determined.</w:t>
      </w:r>
    </w:p>
    <w:p w14:paraId="11FD1FA1" w14:textId="46AE1BF7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proofErr w:type="gramStart"/>
      <w:r w:rsidR="00977002" w:rsidRPr="00236A1C">
        <w:t>Tobago</w:t>
      </w:r>
      <w:proofErr w:type="gramEnd"/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issue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bail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governed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Bail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4:60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amended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Bail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2019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assented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three-fifths</w:t>
      </w:r>
      <w:r w:rsidR="00585B2C">
        <w:t xml:space="preserve"> </w:t>
      </w:r>
      <w:r w:rsidR="00977002" w:rsidRPr="00236A1C">
        <w:t>majority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Parliament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5</w:t>
      </w:r>
      <w:r w:rsidR="00585B2C">
        <w:t xml:space="preserve"> </w:t>
      </w:r>
      <w:r w:rsidR="00977002" w:rsidRPr="00236A1C">
        <w:t>August</w:t>
      </w:r>
      <w:r w:rsidR="00585B2C">
        <w:t xml:space="preserve"> </w:t>
      </w:r>
      <w:r w:rsidR="00977002" w:rsidRPr="00236A1C">
        <w:t>2019.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circumstances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bail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denied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charged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listed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punishable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term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imprisonment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ten</w:t>
      </w:r>
      <w:r w:rsidR="00585B2C">
        <w:t xml:space="preserve"> </w:t>
      </w:r>
      <w:r w:rsidR="00977002" w:rsidRPr="00236A1C">
        <w:t>(10)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more.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include:</w:t>
      </w:r>
    </w:p>
    <w:p w14:paraId="36B32534" w14:textId="46E47D77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Offence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6(1)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6(2)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Firearms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16:01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possession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firearm,</w:t>
      </w:r>
      <w:r w:rsidR="00585B2C">
        <w:t xml:space="preserve"> </w:t>
      </w:r>
      <w:r w:rsidR="00977002" w:rsidRPr="00236A1C">
        <w:t>ammunition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prohibited</w:t>
      </w:r>
      <w:r w:rsidR="00585B2C">
        <w:t xml:space="preserve"> </w:t>
      </w:r>
      <w:r w:rsidR="00977002" w:rsidRPr="00236A1C">
        <w:t>weapon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Firearms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proofErr w:type="gramStart"/>
      <w:r w:rsidR="00977002" w:rsidRPr="00236A1C">
        <w:t>16:01;</w:t>
      </w:r>
      <w:proofErr w:type="gramEnd"/>
    </w:p>
    <w:p w14:paraId="7F142992" w14:textId="6AA13E6B" w:rsidR="003B3F9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977002" w:rsidRPr="00236A1C">
        <w:t>Other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Firearms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proofErr w:type="gramStart"/>
      <w:r w:rsidR="00977002" w:rsidRPr="00236A1C">
        <w:t>16:01;</w:t>
      </w:r>
      <w:proofErr w:type="gramEnd"/>
    </w:p>
    <w:p w14:paraId="4DF18708" w14:textId="2B294DFA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lastRenderedPageBreak/>
        <w:t>•</w:t>
      </w:r>
      <w:r w:rsidRPr="00236A1C">
        <w:tab/>
      </w:r>
      <w:r w:rsidR="00977002" w:rsidRPr="00236A1C">
        <w:t>Offences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Anti-Gang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No1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2018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over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proofErr w:type="gramStart"/>
      <w:r w:rsidR="00977002" w:rsidRPr="00236A1C">
        <w:t>18;</w:t>
      </w:r>
      <w:proofErr w:type="gramEnd"/>
    </w:p>
    <w:p w14:paraId="45D62CF3" w14:textId="4588C639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Offences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proofErr w:type="gramStart"/>
      <w:r w:rsidR="00977002" w:rsidRPr="00236A1C">
        <w:t>11:08;</w:t>
      </w:r>
      <w:proofErr w:type="gramEnd"/>
    </w:p>
    <w:p w14:paraId="44874776" w14:textId="43A90099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Offences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Dangerous</w:t>
      </w:r>
      <w:r w:rsidR="00585B2C">
        <w:t xml:space="preserve"> </w:t>
      </w:r>
      <w:r w:rsidR="00977002" w:rsidRPr="00236A1C">
        <w:t>Drugs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proofErr w:type="gramStart"/>
      <w:r w:rsidR="00977002" w:rsidRPr="00236A1C">
        <w:t>11:25;</w:t>
      </w:r>
      <w:proofErr w:type="gramEnd"/>
    </w:p>
    <w:p w14:paraId="14CD43E6" w14:textId="67A5187A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Offences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Kidnapping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proofErr w:type="gramStart"/>
      <w:r w:rsidR="00977002" w:rsidRPr="00236A1C">
        <w:t>11:26;</w:t>
      </w:r>
      <w:proofErr w:type="gramEnd"/>
    </w:p>
    <w:p w14:paraId="21B293B7" w14:textId="11F10DA4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Sexual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11:28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46:01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victim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proofErr w:type="gramStart"/>
      <w:r w:rsidR="00977002" w:rsidRPr="00236A1C">
        <w:t>child;</w:t>
      </w:r>
      <w:proofErr w:type="gramEnd"/>
    </w:p>
    <w:p w14:paraId="5AD9A00E" w14:textId="33AD1450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Sexual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proofErr w:type="gramStart"/>
      <w:r w:rsidR="00977002" w:rsidRPr="00236A1C">
        <w:t>11:28;</w:t>
      </w:r>
      <w:proofErr w:type="gramEnd"/>
    </w:p>
    <w:p w14:paraId="69DE2B59" w14:textId="2C076B53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Offences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Anti-Terrorism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proofErr w:type="gramStart"/>
      <w:r w:rsidR="00977002" w:rsidRPr="00236A1C">
        <w:t>12:07;</w:t>
      </w:r>
      <w:proofErr w:type="gramEnd"/>
    </w:p>
    <w:p w14:paraId="0B31F59D" w14:textId="31051BC7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Offences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Trafficking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12:10.</w:t>
      </w:r>
    </w:p>
    <w:p w14:paraId="61F0E4E9" w14:textId="18BD4B79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214.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detained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eligible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bail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receive</w:t>
      </w:r>
      <w:r w:rsidR="00585B2C">
        <w:t xml:space="preserve"> </w:t>
      </w:r>
      <w:r w:rsidR="00977002" w:rsidRPr="00236A1C">
        <w:t>bail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forms:</w:t>
      </w:r>
    </w:p>
    <w:p w14:paraId="4ED1E455" w14:textId="438BB6CE" w:rsidR="00977002" w:rsidRPr="00236A1C" w:rsidRDefault="00977002" w:rsidP="008378AE">
      <w:pPr>
        <w:pStyle w:val="SingleTxtG"/>
        <w:ind w:left="1701"/>
      </w:pPr>
      <w:r w:rsidRPr="00236A1C">
        <w:t>(</w:t>
      </w:r>
      <w:proofErr w:type="spellStart"/>
      <w:r w:rsidRPr="00236A1C">
        <w:t>i</w:t>
      </w:r>
      <w:proofErr w:type="spellEnd"/>
      <w:r w:rsidRPr="00236A1C">
        <w:t>)</w:t>
      </w:r>
      <w:r w:rsidRPr="00236A1C">
        <w:tab/>
        <w:t>Own</w:t>
      </w:r>
      <w:r w:rsidR="00585B2C">
        <w:t xml:space="preserve"> </w:t>
      </w:r>
      <w:r w:rsidRPr="00236A1C">
        <w:t>Bail</w:t>
      </w:r>
      <w:r w:rsidR="00585B2C">
        <w:t xml:space="preserve"> </w:t>
      </w:r>
      <w:r w:rsidRPr="00236A1C">
        <w:t>–</w:t>
      </w:r>
      <w:r w:rsidR="00585B2C">
        <w:t xml:space="preserve"> </w:t>
      </w:r>
      <w:r w:rsidRPr="00236A1C">
        <w:t>This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where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Defendant</w:t>
      </w:r>
      <w:r w:rsidR="00585B2C">
        <w:t xml:space="preserve"> </w:t>
      </w:r>
      <w:r w:rsidRPr="00236A1C">
        <w:t>signs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Bail</w:t>
      </w:r>
      <w:r w:rsidR="00585B2C">
        <w:t xml:space="preserve"> </w:t>
      </w:r>
      <w:r w:rsidRPr="00236A1C">
        <w:t>Bond</w:t>
      </w:r>
      <w:r w:rsidR="00585B2C">
        <w:t xml:space="preserve"> </w:t>
      </w:r>
      <w:r w:rsidRPr="00236A1C">
        <w:t>for</w:t>
      </w:r>
      <w:r w:rsidR="00585B2C">
        <w:t xml:space="preserve"> </w:t>
      </w:r>
      <w:proofErr w:type="gramStart"/>
      <w:r w:rsidRPr="00236A1C">
        <w:t>himself;</w:t>
      </w:r>
      <w:proofErr w:type="gramEnd"/>
    </w:p>
    <w:p w14:paraId="65315F7A" w14:textId="0F9F193E" w:rsidR="00977002" w:rsidRPr="00236A1C" w:rsidRDefault="00977002" w:rsidP="008378AE">
      <w:pPr>
        <w:pStyle w:val="SingleTxtG"/>
        <w:ind w:left="1701"/>
      </w:pPr>
      <w:r w:rsidRPr="00236A1C">
        <w:t>(ii)</w:t>
      </w:r>
      <w:r w:rsidRPr="00236A1C">
        <w:tab/>
        <w:t>Bail</w:t>
      </w:r>
      <w:r w:rsidR="00585B2C">
        <w:t xml:space="preserve"> </w:t>
      </w:r>
      <w:r w:rsidRPr="00236A1C">
        <w:t>with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named</w:t>
      </w:r>
      <w:r w:rsidR="00585B2C">
        <w:t xml:space="preserve"> </w:t>
      </w:r>
      <w:r w:rsidRPr="00236A1C">
        <w:t>surety</w:t>
      </w:r>
      <w:r w:rsidR="00585B2C">
        <w:t xml:space="preserve"> </w:t>
      </w:r>
      <w:r w:rsidRPr="00236A1C">
        <w:t>–</w:t>
      </w:r>
      <w:r w:rsidR="00585B2C">
        <w:t xml:space="preserve"> </w:t>
      </w:r>
      <w:r w:rsidRPr="00236A1C">
        <w:t>This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where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Magistrate</w:t>
      </w:r>
      <w:r w:rsidR="00585B2C">
        <w:t xml:space="preserve"> </w:t>
      </w:r>
      <w:r w:rsidRPr="00236A1C">
        <w:t>approves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named</w:t>
      </w:r>
      <w:r w:rsidR="00585B2C">
        <w:t xml:space="preserve"> </w:t>
      </w:r>
      <w:r w:rsidRPr="00236A1C">
        <w:t>Bailor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Court,</w:t>
      </w:r>
      <w:r w:rsidR="00585B2C">
        <w:t xml:space="preserve"> </w:t>
      </w:r>
      <w:r w:rsidRPr="00236A1C">
        <w:t>using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valid</w:t>
      </w:r>
      <w:r w:rsidR="00585B2C">
        <w:t xml:space="preserve"> </w:t>
      </w:r>
      <w:r w:rsidRPr="00236A1C">
        <w:t>Trinidad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Tobago</w:t>
      </w:r>
      <w:r w:rsidR="00585B2C">
        <w:t xml:space="preserve"> </w:t>
      </w:r>
      <w:r w:rsidRPr="00236A1C">
        <w:t>National</w:t>
      </w:r>
      <w:r w:rsidR="00585B2C">
        <w:t xml:space="preserve"> </w:t>
      </w:r>
      <w:r w:rsidRPr="00236A1C">
        <w:t>Identification</w:t>
      </w:r>
      <w:r w:rsidR="00585B2C">
        <w:t xml:space="preserve"> </w:t>
      </w:r>
      <w:r w:rsidRPr="00236A1C">
        <w:t>Card,</w:t>
      </w:r>
      <w:r w:rsidR="00585B2C">
        <w:t xml:space="preserve"> </w:t>
      </w:r>
      <w:r w:rsidRPr="00236A1C">
        <w:t>Drivers</w:t>
      </w:r>
      <w:r w:rsidR="003B3F9C">
        <w:t>’</w:t>
      </w:r>
      <w:r w:rsidR="00585B2C">
        <w:t xml:space="preserve"> </w:t>
      </w:r>
      <w:r w:rsidRPr="00236A1C">
        <w:t>Permit</w:t>
      </w:r>
      <w:r w:rsidR="00585B2C">
        <w:t xml:space="preserve"> </w:t>
      </w:r>
      <w:r w:rsidRPr="00236A1C">
        <w:t>or</w:t>
      </w:r>
      <w:r w:rsidR="00585B2C">
        <w:t xml:space="preserve"> </w:t>
      </w:r>
      <w:r w:rsidRPr="00236A1C">
        <w:t>Passport</w:t>
      </w:r>
      <w:r w:rsidR="00585B2C">
        <w:t xml:space="preserve"> </w:t>
      </w:r>
      <w:r w:rsidRPr="00236A1C">
        <w:t>only.</w:t>
      </w:r>
      <w:r w:rsidR="00585B2C">
        <w:t xml:space="preserve"> </w:t>
      </w:r>
      <w:r w:rsidRPr="00236A1C">
        <w:t>No</w:t>
      </w:r>
      <w:r w:rsidR="00585B2C">
        <w:t xml:space="preserve"> </w:t>
      </w:r>
      <w:r w:rsidRPr="00236A1C">
        <w:t>form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security</w:t>
      </w:r>
      <w:r w:rsidR="00585B2C">
        <w:t xml:space="preserve"> </w:t>
      </w:r>
      <w:r w:rsidRPr="00236A1C">
        <w:t>is</w:t>
      </w:r>
      <w:r w:rsidR="00585B2C">
        <w:t xml:space="preserve"> </w:t>
      </w:r>
      <w:proofErr w:type="gramStart"/>
      <w:r w:rsidRPr="00236A1C">
        <w:t>used;</w:t>
      </w:r>
      <w:proofErr w:type="gramEnd"/>
    </w:p>
    <w:p w14:paraId="3228B9EA" w14:textId="34BCC152" w:rsidR="00977002" w:rsidRPr="00236A1C" w:rsidRDefault="00977002" w:rsidP="008378AE">
      <w:pPr>
        <w:pStyle w:val="SingleTxtG"/>
        <w:ind w:left="1701"/>
      </w:pPr>
      <w:r w:rsidRPr="00236A1C">
        <w:t>(iii)</w:t>
      </w:r>
      <w:r w:rsidRPr="00236A1C">
        <w:tab/>
        <w:t>Bail</w:t>
      </w:r>
      <w:r w:rsidR="00585B2C">
        <w:t xml:space="preserve"> </w:t>
      </w:r>
      <w:proofErr w:type="gramStart"/>
      <w:r w:rsidRPr="00236A1C">
        <w:t>With</w:t>
      </w:r>
      <w:proofErr w:type="gramEnd"/>
      <w:r w:rsidR="00585B2C">
        <w:t xml:space="preserve"> </w:t>
      </w:r>
      <w:r w:rsidRPr="00236A1C">
        <w:t>Surety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approved</w:t>
      </w:r>
      <w:r w:rsidR="00585B2C">
        <w:t xml:space="preserve"> </w:t>
      </w:r>
      <w:r w:rsidRPr="00236A1C">
        <w:t>by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Clerk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Peace</w:t>
      </w:r>
      <w:r w:rsidR="00585B2C">
        <w:t xml:space="preserve"> </w:t>
      </w:r>
      <w:r w:rsidRPr="00236A1C">
        <w:t>–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following</w:t>
      </w:r>
      <w:r w:rsidR="00585B2C">
        <w:t xml:space="preserve"> </w:t>
      </w:r>
      <w:r w:rsidRPr="00236A1C">
        <w:t>documents</w:t>
      </w:r>
      <w:r w:rsidR="00585B2C">
        <w:t xml:space="preserve"> </w:t>
      </w:r>
      <w:r w:rsidRPr="00236A1C">
        <w:t>are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provided:</w:t>
      </w:r>
    </w:p>
    <w:p w14:paraId="5F7123BE" w14:textId="081160E8" w:rsidR="00977002" w:rsidRPr="00236A1C" w:rsidRDefault="008378AE" w:rsidP="008378AE">
      <w:pPr>
        <w:pStyle w:val="SingleTxtG"/>
        <w:ind w:left="1701"/>
      </w:pPr>
      <w:r>
        <w:tab/>
      </w:r>
      <w:r w:rsidR="00977002" w:rsidRPr="00236A1C">
        <w:t>(a)</w:t>
      </w:r>
      <w:r w:rsidR="00977002" w:rsidRPr="00236A1C">
        <w:tab/>
        <w:t>A</w:t>
      </w:r>
      <w:r w:rsidR="00585B2C">
        <w:t xml:space="preserve"> </w:t>
      </w:r>
      <w:r w:rsidR="00977002" w:rsidRPr="00236A1C">
        <w:t>Certified</w:t>
      </w:r>
      <w:r w:rsidR="00585B2C">
        <w:t xml:space="preserve"> </w:t>
      </w:r>
      <w:r w:rsidR="00977002" w:rsidRPr="00236A1C">
        <w:t>copy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proofErr w:type="gramStart"/>
      <w:r w:rsidR="00977002" w:rsidRPr="00236A1C">
        <w:t>Deed;</w:t>
      </w:r>
      <w:proofErr w:type="gramEnd"/>
    </w:p>
    <w:p w14:paraId="127512C8" w14:textId="1DBF57C2" w:rsidR="00977002" w:rsidRPr="00236A1C" w:rsidRDefault="008378AE" w:rsidP="008378AE">
      <w:pPr>
        <w:pStyle w:val="SingleTxtG"/>
        <w:ind w:left="1701"/>
      </w:pPr>
      <w:r>
        <w:tab/>
      </w:r>
      <w:r w:rsidR="00977002" w:rsidRPr="00236A1C">
        <w:t>(b)</w:t>
      </w:r>
      <w:r w:rsidR="00977002" w:rsidRPr="00236A1C">
        <w:tab/>
        <w:t>Most</w:t>
      </w:r>
      <w:r w:rsidR="00585B2C">
        <w:t xml:space="preserve"> </w:t>
      </w:r>
      <w:r w:rsidR="00977002" w:rsidRPr="00236A1C">
        <w:t>recent</w:t>
      </w:r>
      <w:r w:rsidR="00585B2C">
        <w:t xml:space="preserve"> </w:t>
      </w:r>
      <w:r w:rsidR="00977002" w:rsidRPr="00236A1C">
        <w:t>Land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Building</w:t>
      </w:r>
      <w:r w:rsidR="00585B2C">
        <w:t xml:space="preserve"> </w:t>
      </w:r>
      <w:r w:rsidR="00977002" w:rsidRPr="00236A1C">
        <w:t>Taxes</w:t>
      </w:r>
      <w:r w:rsidR="00585B2C">
        <w:t xml:space="preserve"> </w:t>
      </w:r>
      <w:proofErr w:type="gramStart"/>
      <w:r w:rsidR="00977002" w:rsidRPr="00236A1C">
        <w:t>Receipt;</w:t>
      </w:r>
      <w:proofErr w:type="gramEnd"/>
    </w:p>
    <w:p w14:paraId="305E4592" w14:textId="15ECDAE0" w:rsidR="00977002" w:rsidRPr="00236A1C" w:rsidRDefault="008378AE" w:rsidP="008378AE">
      <w:pPr>
        <w:pStyle w:val="SingleTxtG"/>
        <w:ind w:left="1701"/>
      </w:pPr>
      <w:r>
        <w:tab/>
      </w:r>
      <w:r w:rsidR="00977002" w:rsidRPr="00236A1C">
        <w:t>(c)</w:t>
      </w:r>
      <w:r w:rsidR="00977002" w:rsidRPr="00236A1C">
        <w:tab/>
        <w:t>Identification</w:t>
      </w:r>
      <w:r w:rsidR="00585B2C">
        <w:t xml:space="preserve"> </w:t>
      </w:r>
      <w:r w:rsidR="00977002" w:rsidRPr="00236A1C">
        <w:t>Card,</w:t>
      </w:r>
      <w:r w:rsidR="00585B2C">
        <w:t xml:space="preserve"> </w:t>
      </w:r>
      <w:r w:rsidR="00977002" w:rsidRPr="00236A1C">
        <w:t>Passport/Drivers</w:t>
      </w:r>
      <w:r w:rsidR="003B3F9C">
        <w:t>’</w:t>
      </w:r>
      <w:r w:rsidR="00585B2C">
        <w:t xml:space="preserve"> </w:t>
      </w:r>
      <w:proofErr w:type="gramStart"/>
      <w:r w:rsidR="00977002" w:rsidRPr="00236A1C">
        <w:t>Permit;</w:t>
      </w:r>
      <w:proofErr w:type="gramEnd"/>
    </w:p>
    <w:p w14:paraId="2B9FAD62" w14:textId="3898AE32" w:rsidR="00977002" w:rsidRPr="00236A1C" w:rsidRDefault="008378AE" w:rsidP="008378AE">
      <w:pPr>
        <w:pStyle w:val="SingleTxtG"/>
      </w:pPr>
      <w:r>
        <w:tab/>
      </w:r>
      <w:r w:rsidR="00977002" w:rsidRPr="00236A1C">
        <w:t>The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accepted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surety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bailor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approved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Clerk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proofErr w:type="gramStart"/>
      <w:r w:rsidR="00977002" w:rsidRPr="00236A1C">
        <w:t>Peace;</w:t>
      </w:r>
      <w:proofErr w:type="gramEnd"/>
    </w:p>
    <w:p w14:paraId="27CB5D0C" w14:textId="734066FE" w:rsidR="00977002" w:rsidRPr="00236A1C" w:rsidRDefault="00977002" w:rsidP="008378AE">
      <w:pPr>
        <w:pStyle w:val="SingleTxtG"/>
        <w:ind w:left="1701"/>
      </w:pPr>
      <w:r w:rsidRPr="00236A1C">
        <w:t>(iv)</w:t>
      </w:r>
      <w:r w:rsidRPr="00236A1C">
        <w:tab/>
        <w:t>Cash</w:t>
      </w:r>
      <w:r w:rsidR="00585B2C">
        <w:t xml:space="preserve"> </w:t>
      </w:r>
      <w:r w:rsidRPr="00236A1C">
        <w:t>Bail</w:t>
      </w:r>
      <w:r w:rsidR="00585B2C">
        <w:t xml:space="preserve"> </w:t>
      </w:r>
      <w:r w:rsidRPr="00236A1C">
        <w:t>–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who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presenting</w:t>
      </w:r>
      <w:r w:rsidR="00585B2C">
        <w:t xml:space="preserve"> </w:t>
      </w:r>
      <w:r w:rsidRPr="00236A1C">
        <w:t>himself</w:t>
      </w:r>
      <w:r w:rsidR="00585B2C">
        <w:t xml:space="preserve"> </w:t>
      </w:r>
      <w:r w:rsidRPr="00236A1C">
        <w:t>as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surety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cash</w:t>
      </w:r>
      <w:r w:rsidR="00585B2C">
        <w:t xml:space="preserve"> </w:t>
      </w:r>
      <w:r w:rsidRPr="00236A1C">
        <w:t>bail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required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show</w:t>
      </w:r>
      <w:r w:rsidR="00585B2C">
        <w:t xml:space="preserve"> </w:t>
      </w:r>
      <w:r w:rsidRPr="00236A1C">
        <w:t>proof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source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funds.</w:t>
      </w:r>
      <w:r w:rsidR="00585B2C">
        <w:t xml:space="preserve"> </w:t>
      </w:r>
      <w:r w:rsidRPr="00236A1C">
        <w:t>This</w:t>
      </w:r>
      <w:r w:rsidR="00585B2C">
        <w:t xml:space="preserve"> </w:t>
      </w:r>
      <w:r w:rsidRPr="00236A1C">
        <w:t>requires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production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recent</w:t>
      </w:r>
      <w:r w:rsidR="00585B2C">
        <w:t xml:space="preserve"> </w:t>
      </w:r>
      <w:r w:rsidRPr="00236A1C">
        <w:t>bank</w:t>
      </w:r>
      <w:r w:rsidR="00585B2C">
        <w:t xml:space="preserve"> </w:t>
      </w:r>
      <w:r w:rsidRPr="00236A1C">
        <w:t>statement</w:t>
      </w:r>
      <w:r w:rsidR="00585B2C">
        <w:t xml:space="preserve"> </w:t>
      </w:r>
      <w:r w:rsidRPr="00236A1C">
        <w:t>(not</w:t>
      </w:r>
      <w:r w:rsidR="00585B2C">
        <w:t xml:space="preserve"> </w:t>
      </w:r>
      <w:r w:rsidRPr="00236A1C">
        <w:t>more</w:t>
      </w:r>
      <w:r w:rsidR="00585B2C">
        <w:t xml:space="preserve"> </w:t>
      </w:r>
      <w:r w:rsidRPr="00236A1C">
        <w:t>than</w:t>
      </w:r>
      <w:r w:rsidR="00585B2C">
        <w:t xml:space="preserve"> </w:t>
      </w:r>
      <w:r w:rsidRPr="00236A1C">
        <w:t>6</w:t>
      </w:r>
      <w:r w:rsidR="00585B2C">
        <w:t xml:space="preserve"> </w:t>
      </w:r>
      <w:r w:rsidRPr="00236A1C">
        <w:t>months)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Clerk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proofErr w:type="gramStart"/>
      <w:r w:rsidRPr="00236A1C">
        <w:t>Peace;</w:t>
      </w:r>
      <w:proofErr w:type="gramEnd"/>
    </w:p>
    <w:p w14:paraId="3FBD6409" w14:textId="18784E4D" w:rsidR="00977002" w:rsidRPr="00236A1C" w:rsidRDefault="00977002" w:rsidP="008378AE">
      <w:pPr>
        <w:pStyle w:val="SingleTxtG"/>
        <w:ind w:left="1701"/>
      </w:pPr>
      <w:r w:rsidRPr="00236A1C">
        <w:t>(v)</w:t>
      </w:r>
      <w:r w:rsidRPr="00236A1C">
        <w:tab/>
        <w:t>Police</w:t>
      </w:r>
      <w:r w:rsidR="00585B2C">
        <w:t xml:space="preserve"> </w:t>
      </w:r>
      <w:r w:rsidRPr="00236A1C">
        <w:t>Bail</w:t>
      </w:r>
      <w:r w:rsidR="00585B2C">
        <w:t xml:space="preserve"> </w:t>
      </w:r>
      <w:r w:rsidRPr="00236A1C">
        <w:t>–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senior</w:t>
      </w:r>
      <w:r w:rsidR="00585B2C">
        <w:t xml:space="preserve"> </w:t>
      </w:r>
      <w:r w:rsidRPr="00236A1C">
        <w:t>police</w:t>
      </w:r>
      <w:r w:rsidR="00585B2C">
        <w:t xml:space="preserve"> </w:t>
      </w:r>
      <w:r w:rsidRPr="00236A1C">
        <w:t>officer</w:t>
      </w:r>
      <w:r w:rsidR="00585B2C">
        <w:t xml:space="preserve"> </w:t>
      </w:r>
      <w:r w:rsidRPr="00236A1C">
        <w:t>may</w:t>
      </w:r>
      <w:r w:rsidR="00585B2C">
        <w:t xml:space="preserve"> </w:t>
      </w:r>
      <w:r w:rsidRPr="00236A1C">
        <w:t>decide</w:t>
      </w:r>
      <w:r w:rsidR="00585B2C">
        <w:t xml:space="preserve"> </w:t>
      </w:r>
      <w:r w:rsidRPr="00236A1C">
        <w:t>that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charged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minor</w:t>
      </w:r>
      <w:r w:rsidR="00585B2C">
        <w:t xml:space="preserve"> </w:t>
      </w:r>
      <w:r w:rsidRPr="00236A1C">
        <w:t>offence</w:t>
      </w:r>
      <w:r w:rsidR="00585B2C">
        <w:t xml:space="preserve"> </w:t>
      </w:r>
      <w:r w:rsidRPr="00236A1C">
        <w:t>may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granted</w:t>
      </w:r>
      <w:r w:rsidR="00585B2C">
        <w:t xml:space="preserve"> </w:t>
      </w:r>
      <w:r w:rsidRPr="00236A1C">
        <w:t>bail.</w:t>
      </w:r>
      <w:r w:rsidR="00585B2C">
        <w:t xml:space="preserve"> </w:t>
      </w:r>
      <w:r w:rsidRPr="00236A1C">
        <w:t>This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usually</w:t>
      </w:r>
      <w:r w:rsidR="00585B2C">
        <w:t xml:space="preserve"> </w:t>
      </w:r>
      <w:r w:rsidRPr="00236A1C">
        <w:t>done</w:t>
      </w:r>
      <w:r w:rsidR="00585B2C">
        <w:t xml:space="preserve"> </w:t>
      </w:r>
      <w:r w:rsidRPr="00236A1C">
        <w:t>where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custody</w:t>
      </w:r>
      <w:r w:rsidR="00585B2C">
        <w:t xml:space="preserve"> </w:t>
      </w:r>
      <w:r w:rsidRPr="00236A1C">
        <w:t>during</w:t>
      </w:r>
      <w:r w:rsidR="00585B2C">
        <w:t xml:space="preserve"> </w:t>
      </w:r>
      <w:r w:rsidRPr="00236A1C">
        <w:t>hours</w:t>
      </w:r>
      <w:r w:rsidR="00585B2C">
        <w:t xml:space="preserve"> </w:t>
      </w:r>
      <w:r w:rsidRPr="00236A1C">
        <w:t>when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court</w:t>
      </w:r>
      <w:r w:rsidR="00585B2C">
        <w:t xml:space="preserve"> </w:t>
      </w:r>
      <w:r w:rsidRPr="00236A1C">
        <w:t>is</w:t>
      </w:r>
      <w:r w:rsidR="00585B2C">
        <w:t xml:space="preserve"> </w:t>
      </w:r>
      <w:r w:rsidRPr="00236A1C">
        <w:t>not</w:t>
      </w:r>
      <w:r w:rsidR="00585B2C">
        <w:t xml:space="preserve"> </w:t>
      </w:r>
      <w:r w:rsidRPr="00236A1C">
        <w:t>sitting</w:t>
      </w:r>
      <w:r w:rsidR="00585B2C">
        <w:t xml:space="preserve"> </w:t>
      </w:r>
      <w:r w:rsidRPr="00236A1C">
        <w:t>e.g.</w:t>
      </w:r>
      <w:r w:rsidR="00585B2C">
        <w:t xml:space="preserve"> </w:t>
      </w:r>
      <w:r w:rsidRPr="00236A1C">
        <w:t>weekend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public</w:t>
      </w:r>
      <w:r w:rsidR="00585B2C">
        <w:t xml:space="preserve"> </w:t>
      </w:r>
      <w:r w:rsidRPr="00236A1C">
        <w:t>holidays.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magistrate</w:t>
      </w:r>
      <w:r w:rsidR="00585B2C">
        <w:t xml:space="preserve"> </w:t>
      </w:r>
      <w:r w:rsidRPr="00236A1C">
        <w:t>will</w:t>
      </w:r>
      <w:r w:rsidR="00585B2C">
        <w:t xml:space="preserve"> </w:t>
      </w:r>
      <w:r w:rsidRPr="00236A1C">
        <w:t>regularize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bail</w:t>
      </w:r>
      <w:r w:rsidR="00585B2C">
        <w:t xml:space="preserve"> </w:t>
      </w:r>
      <w:r w:rsidRPr="00236A1C">
        <w:t>once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attends</w:t>
      </w:r>
      <w:r w:rsidR="00585B2C">
        <w:t xml:space="preserve"> </w:t>
      </w:r>
      <w:r w:rsidRPr="00236A1C">
        <w:t>court.</w:t>
      </w:r>
      <w:r w:rsidR="00585B2C">
        <w:t xml:space="preserve"> </w:t>
      </w:r>
      <w:r w:rsidRPr="00236A1C">
        <w:t>If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person</w:t>
      </w:r>
      <w:r w:rsidR="00585B2C">
        <w:t xml:space="preserve"> </w:t>
      </w:r>
      <w:r w:rsidRPr="00236A1C">
        <w:t>fails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attend</w:t>
      </w:r>
      <w:r w:rsidR="00585B2C">
        <w:t xml:space="preserve"> </w:t>
      </w:r>
      <w:r w:rsidRPr="00236A1C">
        <w:t>Court</w:t>
      </w:r>
      <w:r w:rsidR="00585B2C">
        <w:t xml:space="preserve"> </w:t>
      </w:r>
      <w:r w:rsidRPr="00236A1C">
        <w:t>after</w:t>
      </w:r>
      <w:r w:rsidR="00585B2C">
        <w:t xml:space="preserve"> </w:t>
      </w:r>
      <w:r w:rsidRPr="00236A1C">
        <w:t>receiving</w:t>
      </w:r>
      <w:r w:rsidR="00585B2C">
        <w:t xml:space="preserve"> </w:t>
      </w:r>
      <w:r w:rsidRPr="00236A1C">
        <w:t>bail</w:t>
      </w:r>
      <w:r w:rsidR="00585B2C">
        <w:t xml:space="preserve"> </w:t>
      </w:r>
      <w:r w:rsidRPr="00236A1C">
        <w:t>by</w:t>
      </w:r>
      <w:r w:rsidR="00585B2C">
        <w:t xml:space="preserve"> </w:t>
      </w:r>
      <w:r w:rsidRPr="00236A1C">
        <w:t>surety,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Magistrate</w:t>
      </w:r>
      <w:r w:rsidR="00585B2C">
        <w:t xml:space="preserve"> </w:t>
      </w:r>
      <w:r w:rsidRPr="00236A1C">
        <w:t>will</w:t>
      </w:r>
      <w:r w:rsidR="00585B2C">
        <w:t xml:space="preserve"> </w:t>
      </w:r>
      <w:r w:rsidRPr="00236A1C">
        <w:t>issue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warrant</w:t>
      </w:r>
      <w:r w:rsidR="00585B2C">
        <w:t xml:space="preserve"> </w:t>
      </w:r>
      <w:r w:rsidRPr="00236A1C">
        <w:t>for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arrest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defendant,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bail</w:t>
      </w:r>
      <w:r w:rsidR="00585B2C">
        <w:t xml:space="preserve"> </w:t>
      </w:r>
      <w:r w:rsidRPr="00236A1C">
        <w:t>bond</w:t>
      </w:r>
      <w:r w:rsidR="00585B2C">
        <w:t xml:space="preserve"> </w:t>
      </w:r>
      <w:r w:rsidRPr="00236A1C">
        <w:t>will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forfeited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a</w:t>
      </w:r>
      <w:r w:rsidR="00585B2C">
        <w:t xml:space="preserve"> </w:t>
      </w:r>
      <w:r w:rsidRPr="00236A1C">
        <w:t>summons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show</w:t>
      </w:r>
      <w:r w:rsidR="00585B2C">
        <w:t xml:space="preserve"> </w:t>
      </w:r>
      <w:r w:rsidRPr="00236A1C">
        <w:t>cause</w:t>
      </w:r>
      <w:r w:rsidR="00585B2C">
        <w:t xml:space="preserve"> </w:t>
      </w:r>
      <w:r w:rsidRPr="00236A1C">
        <w:t>will</w:t>
      </w:r>
      <w:r w:rsidR="00585B2C">
        <w:t xml:space="preserve"> </w:t>
      </w:r>
      <w:r w:rsidRPr="00236A1C">
        <w:t>be</w:t>
      </w:r>
      <w:r w:rsidR="00585B2C">
        <w:t xml:space="preserve"> </w:t>
      </w:r>
      <w:r w:rsidRPr="00236A1C">
        <w:t>issued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bailor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attend</w:t>
      </w:r>
      <w:r w:rsidR="00585B2C">
        <w:t xml:space="preserve"> </w:t>
      </w:r>
      <w:r w:rsidRPr="00236A1C">
        <w:t>court.</w:t>
      </w:r>
    </w:p>
    <w:p w14:paraId="5FB37C78" w14:textId="4015A404" w:rsidR="00977002" w:rsidRPr="00236A1C" w:rsidRDefault="00977002" w:rsidP="008378AE">
      <w:pPr>
        <w:pStyle w:val="H23G"/>
      </w:pPr>
      <w:r w:rsidRPr="00236A1C">
        <w:tab/>
      </w:r>
      <w:r w:rsidRPr="00236A1C">
        <w:tab/>
        <w:t>Independence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Judiciary</w:t>
      </w:r>
    </w:p>
    <w:p w14:paraId="6EC06AEE" w14:textId="1C5F8D52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215.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insulated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judiciary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influence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interference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executive.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Chief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appointed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President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consultation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Prime</w:t>
      </w:r>
      <w:r w:rsidR="00585B2C">
        <w:t xml:space="preserve"> </w:t>
      </w:r>
      <w:r w:rsidR="00977002" w:rsidRPr="00236A1C">
        <w:t>Minister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Leader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Opposition</w:t>
      </w:r>
      <w:r w:rsidR="00585B2C">
        <w:t xml:space="preserve"> </w:t>
      </w:r>
      <w:r w:rsidR="00977002" w:rsidRPr="00236A1C">
        <w:t>party.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President</w:t>
      </w:r>
      <w:r w:rsidR="00585B2C">
        <w:t xml:space="preserve"> </w:t>
      </w:r>
      <w:r w:rsidR="00977002" w:rsidRPr="00236A1C">
        <w:t>appoints</w:t>
      </w:r>
      <w:r w:rsidR="00585B2C">
        <w:t xml:space="preserve"> </w:t>
      </w:r>
      <w:r w:rsidR="00977002" w:rsidRPr="00236A1C">
        <w:t>Judges</w:t>
      </w:r>
      <w:r w:rsidR="00585B2C">
        <w:t xml:space="preserve"> </w:t>
      </w:r>
      <w:r w:rsidR="00977002" w:rsidRPr="00236A1C">
        <w:t>acting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advice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Commission.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independent</w:t>
      </w:r>
      <w:r w:rsidR="00585B2C">
        <w:t xml:space="preserve"> </w:t>
      </w:r>
      <w:r w:rsidR="00977002" w:rsidRPr="00236A1C">
        <w:t>body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comprising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Chief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Chairman,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Chairman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three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retired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sitting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Commonwealth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two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qualifications.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Member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Parliament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held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period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three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preceding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proposed</w:t>
      </w:r>
      <w:r w:rsidR="00585B2C">
        <w:t xml:space="preserve"> </w:t>
      </w:r>
      <w:r w:rsidR="00977002" w:rsidRPr="00236A1C">
        <w:t>appointment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ineligible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sit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Commission.</w:t>
      </w:r>
      <w:r w:rsidR="00585B2C">
        <w:t xml:space="preserve"> </w:t>
      </w:r>
      <w:r w:rsidR="00977002" w:rsidRPr="00236A1C">
        <w:t>Once</w:t>
      </w:r>
      <w:r w:rsidR="00585B2C">
        <w:t xml:space="preserve"> </w:t>
      </w:r>
      <w:r w:rsidR="00977002" w:rsidRPr="00236A1C">
        <w:t>appointed,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Judge</w:t>
      </w:r>
      <w:r w:rsidR="00585B2C">
        <w:t xml:space="preserve"> </w:t>
      </w:r>
      <w:r w:rsidR="00977002" w:rsidRPr="00236A1C">
        <w:t>could</w:t>
      </w:r>
      <w:r w:rsidR="00585B2C">
        <w:t xml:space="preserve"> </w:t>
      </w:r>
      <w:r w:rsidR="00977002" w:rsidRPr="00236A1C">
        <w:t>only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removed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inability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perform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functions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misbehaviour,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only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inquiry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requires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decision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Committee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Privy</w:t>
      </w:r>
      <w:r w:rsidR="00585B2C">
        <w:t xml:space="preserve"> </w:t>
      </w:r>
      <w:r w:rsidR="00977002" w:rsidRPr="00236A1C">
        <w:t>Council.</w:t>
      </w:r>
    </w:p>
    <w:p w14:paraId="4BD5E4FE" w14:textId="4D8903B1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216.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legal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6:01</w:t>
      </w:r>
      <w:r w:rsidR="00585B2C">
        <w:t xml:space="preserve"> </w:t>
      </w:r>
      <w:r w:rsidR="00977002" w:rsidRPr="00236A1C">
        <w:t>governs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appointment,</w:t>
      </w:r>
      <w:r w:rsidR="00585B2C">
        <w:t xml:space="preserve"> </w:t>
      </w:r>
      <w:r w:rsidR="00977002" w:rsidRPr="00236A1C">
        <w:t>tenure,</w:t>
      </w:r>
      <w:r w:rsidR="00585B2C">
        <w:t xml:space="preserve"> </w:t>
      </w:r>
      <w:proofErr w:type="gramStart"/>
      <w:r w:rsidR="00977002" w:rsidRPr="00236A1C">
        <w:t>salary</w:t>
      </w:r>
      <w:proofErr w:type="gramEnd"/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allowances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judge.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terms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lastRenderedPageBreak/>
        <w:t>Judges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altered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disadvantage</w:t>
      </w:r>
      <w:r w:rsidR="00585B2C">
        <w:t xml:space="preserve"> </w:t>
      </w:r>
      <w:r w:rsidR="00977002" w:rsidRPr="00236A1C">
        <w:t>after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appointment.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Chief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Judges</w:t>
      </w:r>
      <w:r w:rsidR="00585B2C">
        <w:t xml:space="preserve"> </w:t>
      </w:r>
      <w:r w:rsidR="00977002" w:rsidRPr="00236A1C">
        <w:t>hold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until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65.</w:t>
      </w:r>
    </w:p>
    <w:p w14:paraId="4DFC425B" w14:textId="66D31B94" w:rsidR="00977002" w:rsidRPr="00236A1C" w:rsidRDefault="00977002" w:rsidP="008378AE">
      <w:pPr>
        <w:pStyle w:val="H1G"/>
      </w:pPr>
      <w:r w:rsidRPr="00236A1C">
        <w:tab/>
        <w:t>H.</w:t>
      </w:r>
      <w:r w:rsidRPr="00236A1C">
        <w:tab/>
        <w:t>Elimination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Slavery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Servitude</w:t>
      </w:r>
      <w:r w:rsidR="00585B2C">
        <w:t xml:space="preserve"> </w:t>
      </w:r>
      <w:r w:rsidRPr="00236A1C">
        <w:t>(art.</w:t>
      </w:r>
      <w:r w:rsidR="00585B2C">
        <w:t xml:space="preserve"> </w:t>
      </w:r>
      <w:r w:rsidRPr="00236A1C">
        <w:t>8)</w:t>
      </w:r>
    </w:p>
    <w:p w14:paraId="618A6A28" w14:textId="75BF78C5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crime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trafficking</w:t>
      </w:r>
      <w:r w:rsidR="00585B2C">
        <w:t xml:space="preserve"> </w:t>
      </w:r>
      <w:r w:rsidR="00977002" w:rsidRPr="00236A1C">
        <w:t>continues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priority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agenda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Security.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proclamation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Trafficking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2011,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operationalization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Counter-Trafficking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2013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launch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CTU</w:t>
      </w:r>
      <w:r w:rsidR="00585B2C">
        <w:t xml:space="preserve"> </w:t>
      </w:r>
      <w:r w:rsidR="00977002" w:rsidRPr="00236A1C">
        <w:t>Hotline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March</w:t>
      </w:r>
      <w:r w:rsidR="00585B2C">
        <w:t xml:space="preserve"> </w:t>
      </w:r>
      <w:r w:rsidR="00977002" w:rsidRPr="00236A1C">
        <w:t>2013</w:t>
      </w:r>
      <w:r w:rsidR="00585B2C">
        <w:t xml:space="preserve"> </w:t>
      </w:r>
      <w:r w:rsidR="00977002" w:rsidRPr="00236A1C">
        <w:t>(800-4288</w:t>
      </w:r>
      <w:r w:rsidR="00585B2C">
        <w:t xml:space="preserve"> </w:t>
      </w:r>
      <w:r w:rsidR="00977002" w:rsidRPr="00236A1C">
        <w:t>04</w:t>
      </w:r>
      <w:r w:rsidR="00585B2C">
        <w:t xml:space="preserve"> </w:t>
      </w:r>
      <w:r w:rsidR="00977002" w:rsidRPr="00236A1C">
        <w:t>800-4CTU),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efforts</w:t>
      </w:r>
      <w:r w:rsidR="00585B2C">
        <w:t xml:space="preserve"> </w:t>
      </w:r>
      <w:r w:rsidR="00977002" w:rsidRPr="00236A1C">
        <w:t>towards</w:t>
      </w:r>
      <w:r w:rsidR="00585B2C">
        <w:t xml:space="preserve"> </w:t>
      </w:r>
      <w:r w:rsidR="00977002" w:rsidRPr="00236A1C">
        <w:t>raising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about</w:t>
      </w:r>
      <w:r w:rsidR="00585B2C">
        <w:t xml:space="preserve"> </w:t>
      </w:r>
      <w:r w:rsidR="00977002" w:rsidRPr="00236A1C">
        <w:t>trafficking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persons.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continues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work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mandate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joining</w:t>
      </w:r>
      <w:r w:rsidR="00585B2C">
        <w:t xml:space="preserve"> </w:t>
      </w:r>
      <w:r w:rsidR="00977002" w:rsidRPr="00236A1C">
        <w:t>forces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organizations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Organization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Migration</w:t>
      </w:r>
      <w:r w:rsidR="00585B2C">
        <w:t xml:space="preserve"> </w:t>
      </w:r>
      <w:r w:rsidR="00977002" w:rsidRPr="00236A1C">
        <w:t>(IOM)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well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local</w:t>
      </w:r>
      <w:r w:rsidR="00585B2C">
        <w:t xml:space="preserve"> </w:t>
      </w:r>
      <w:r w:rsidR="00977002" w:rsidRPr="00236A1C">
        <w:t>non-governmental</w:t>
      </w:r>
      <w:r w:rsidR="00585B2C">
        <w:t xml:space="preserve"> </w:t>
      </w:r>
      <w:r w:rsidR="00977002" w:rsidRPr="00236A1C">
        <w:t>organizations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programmes.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24</w:t>
      </w:r>
      <w:r w:rsidR="00585B2C">
        <w:t xml:space="preserve"> </w:t>
      </w:r>
      <w:r w:rsidR="00977002" w:rsidRPr="00236A1C">
        <w:t>January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four-day</w:t>
      </w:r>
      <w:r w:rsidR="00585B2C">
        <w:t xml:space="preserve"> </w:t>
      </w:r>
      <w:r w:rsidR="00977002" w:rsidRPr="00236A1C">
        <w:t>workshop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counter-trafficking,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workers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Social</w:t>
      </w:r>
      <w:r w:rsidR="00585B2C">
        <w:t xml:space="preserve"> </w:t>
      </w:r>
      <w:r w:rsidR="00977002" w:rsidRPr="00236A1C">
        <w:t>Development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Family</w:t>
      </w:r>
      <w:r w:rsidR="00585B2C">
        <w:t xml:space="preserve"> </w:t>
      </w:r>
      <w:r w:rsidR="00977002" w:rsidRPr="00236A1C">
        <w:t>Services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hosted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Port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Spain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Organization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Migration</w:t>
      </w:r>
      <w:r w:rsidR="00585B2C">
        <w:t xml:space="preserve"> </w:t>
      </w:r>
      <w:r w:rsidR="00977002" w:rsidRPr="00236A1C">
        <w:t>(IOM)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conjunction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Counter</w:t>
      </w:r>
      <w:r w:rsidR="00585B2C">
        <w:t xml:space="preserve"> </w:t>
      </w:r>
      <w:r w:rsidR="00977002" w:rsidRPr="00236A1C">
        <w:t>Trafficking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Security.</w:t>
      </w:r>
    </w:p>
    <w:p w14:paraId="16177D37" w14:textId="590D7E9F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Labour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Small</w:t>
      </w:r>
      <w:r w:rsidR="00585B2C">
        <w:t xml:space="preserve"> </w:t>
      </w:r>
      <w:r w:rsidR="00977002" w:rsidRPr="00236A1C">
        <w:t>Enterprise</w:t>
      </w:r>
      <w:r w:rsidR="00585B2C">
        <w:t xml:space="preserve"> </w:t>
      </w:r>
      <w:r w:rsidR="00977002" w:rsidRPr="00236A1C">
        <w:t>Development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continued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work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promote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labour</w:t>
      </w:r>
      <w:r w:rsidR="00585B2C">
        <w:t xml:space="preserve"> </w:t>
      </w:r>
      <w:r w:rsidR="00977002" w:rsidRPr="00236A1C">
        <w:t>standards,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related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labour.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regard,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Labour</w:t>
      </w:r>
      <w:r w:rsidR="00585B2C">
        <w:t xml:space="preserve"> </w:t>
      </w:r>
      <w:r w:rsidR="00977002" w:rsidRPr="00236A1C">
        <w:t>Inspectorate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continued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monitor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breaches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minimum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employment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trafficking.</w:t>
      </w:r>
      <w:r w:rsidR="00585B2C">
        <w:t xml:space="preserve"> </w:t>
      </w:r>
      <w:r w:rsidR="00977002" w:rsidRPr="00236A1C">
        <w:t>Given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increase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migration</w:t>
      </w:r>
      <w:r w:rsidR="00585B2C">
        <w:t xml:space="preserve"> </w:t>
      </w:r>
      <w:r w:rsidR="00977002" w:rsidRPr="00236A1C">
        <w:t>flows,</w:t>
      </w:r>
      <w:r w:rsidR="00585B2C">
        <w:t xml:space="preserve"> </w:t>
      </w:r>
      <w:r w:rsidR="00977002" w:rsidRPr="00236A1C">
        <w:t>labour</w:t>
      </w:r>
      <w:r w:rsidR="00585B2C">
        <w:t xml:space="preserve"> </w:t>
      </w:r>
      <w:r w:rsidR="00977002" w:rsidRPr="00236A1C">
        <w:t>inspectors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participated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workshops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forced</w:t>
      </w:r>
      <w:r w:rsidR="00585B2C">
        <w:t xml:space="preserve"> </w:t>
      </w:r>
      <w:r w:rsidR="00977002" w:rsidRPr="00236A1C">
        <w:t>labour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trafficking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included</w:t>
      </w:r>
      <w:r w:rsidR="00585B2C">
        <w:t xml:space="preserve"> </w:t>
      </w:r>
      <w:r w:rsidR="00977002" w:rsidRPr="00236A1C">
        <w:t>issues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trafficking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commercial</w:t>
      </w:r>
      <w:r w:rsidR="00585B2C">
        <w:t xml:space="preserve"> </w:t>
      </w:r>
      <w:r w:rsidR="00977002" w:rsidRPr="00236A1C">
        <w:t>exploitation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children.</w:t>
      </w:r>
      <w:r w:rsidR="00585B2C">
        <w:t xml:space="preserve"> </w:t>
      </w:r>
      <w:r w:rsidR="00977002" w:rsidRPr="00236A1C">
        <w:t>Labour</w:t>
      </w:r>
      <w:r w:rsidR="00585B2C">
        <w:t xml:space="preserve"> </w:t>
      </w:r>
      <w:r w:rsidR="00977002" w:rsidRPr="00236A1C">
        <w:t>inspectors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trained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identify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investigate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labour,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well</w:t>
      </w:r>
      <w:r w:rsidR="00585B2C">
        <w:t xml:space="preserve"> </w:t>
      </w:r>
      <w:r w:rsidR="00977002" w:rsidRPr="00236A1C">
        <w:t>as,</w:t>
      </w:r>
      <w:r w:rsidR="00585B2C">
        <w:t xml:space="preserve"> </w:t>
      </w:r>
      <w:r w:rsidR="00977002" w:rsidRPr="00236A1C">
        <w:t>identify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indicators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possible</w:t>
      </w:r>
      <w:r w:rsidR="00585B2C">
        <w:t xml:space="preserve"> </w:t>
      </w:r>
      <w:r w:rsidR="00977002" w:rsidRPr="00236A1C">
        <w:t>cases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trafficking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forced</w:t>
      </w:r>
      <w:r w:rsidR="00585B2C">
        <w:t xml:space="preserve"> </w:t>
      </w:r>
      <w:r w:rsidR="00977002" w:rsidRPr="00236A1C">
        <w:t>labour</w:t>
      </w:r>
      <w:r w:rsidR="00585B2C">
        <w:t xml:space="preserve"> </w:t>
      </w:r>
      <w:r w:rsidR="00977002" w:rsidRPr="00236A1C">
        <w:t>involving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referral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Counter-Trafficking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Security.</w:t>
      </w:r>
    </w:p>
    <w:p w14:paraId="1E2B640D" w14:textId="1C450B24" w:rsidR="00977002" w:rsidRPr="00236A1C" w:rsidRDefault="00977002" w:rsidP="008378AE">
      <w:pPr>
        <w:pStyle w:val="H1G"/>
      </w:pPr>
      <w:r w:rsidRPr="00236A1C">
        <w:tab/>
        <w:t>I.</w:t>
      </w:r>
      <w:r w:rsidRPr="00236A1C">
        <w:tab/>
        <w:t>Treatment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aliens,</w:t>
      </w:r>
      <w:r w:rsidR="00585B2C">
        <w:t xml:space="preserve"> </w:t>
      </w:r>
      <w:r w:rsidRPr="00236A1C">
        <w:t>including</w:t>
      </w:r>
      <w:r w:rsidR="00585B2C">
        <w:t xml:space="preserve"> </w:t>
      </w:r>
      <w:r w:rsidRPr="00236A1C">
        <w:t>refugees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asylum</w:t>
      </w:r>
      <w:r w:rsidR="00585B2C">
        <w:t xml:space="preserve"> </w:t>
      </w:r>
      <w:r w:rsidRPr="00236A1C">
        <w:t>seekers</w:t>
      </w:r>
      <w:r w:rsidR="00585B2C">
        <w:t xml:space="preserve"> </w:t>
      </w:r>
      <w:r w:rsidRPr="00236A1C">
        <w:t>(arts.</w:t>
      </w:r>
      <w:r w:rsidR="00585B2C">
        <w:t xml:space="preserve"> </w:t>
      </w:r>
      <w:r w:rsidRPr="00236A1C">
        <w:t>7,</w:t>
      </w:r>
      <w:r w:rsidR="00585B2C">
        <w:t xml:space="preserve"> </w:t>
      </w:r>
      <w:r w:rsidRPr="00236A1C">
        <w:t>9,</w:t>
      </w:r>
      <w:r w:rsidR="00585B2C">
        <w:t xml:space="preserve"> </w:t>
      </w:r>
      <w:r w:rsidRPr="00236A1C">
        <w:t>10,</w:t>
      </w:r>
      <w:r w:rsidR="00585B2C">
        <w:t xml:space="preserve"> </w:t>
      </w:r>
      <w:r w:rsidRPr="00236A1C">
        <w:t>13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17)</w:t>
      </w:r>
    </w:p>
    <w:p w14:paraId="01A9FBA0" w14:textId="03CFE193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219.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is</w:t>
      </w:r>
      <w:proofErr w:type="gramEnd"/>
      <w:r w:rsidR="00585B2C">
        <w:t xml:space="preserve"> </w:t>
      </w:r>
      <w:r w:rsidR="00977002" w:rsidRPr="00236A1C">
        <w:t>party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Convention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1967</w:t>
      </w:r>
      <w:r w:rsidR="00585B2C">
        <w:t xml:space="preserve"> </w:t>
      </w:r>
      <w:r w:rsidR="00977002" w:rsidRPr="00236A1C">
        <w:t>Protocol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Status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Refugees</w:t>
      </w:r>
      <w:r w:rsidR="00585B2C">
        <w:t xml:space="preserve"> </w:t>
      </w:r>
      <w:r w:rsidR="00977002" w:rsidRPr="00236A1C">
        <w:t>(</w:t>
      </w:r>
      <w:r w:rsidR="003B3F9C">
        <w:t>“</w:t>
      </w:r>
      <w:r w:rsidR="00977002" w:rsidRPr="00236A1C">
        <w:t>the</w:t>
      </w:r>
      <w:r w:rsidR="00585B2C">
        <w:t xml:space="preserve"> </w:t>
      </w:r>
      <w:r w:rsidR="00977002" w:rsidRPr="00236A1C">
        <w:t>Protocol</w:t>
      </w:r>
      <w:r w:rsidR="003B3F9C">
        <w:t>”</w:t>
      </w:r>
      <w:r w:rsidR="00977002" w:rsidRPr="00236A1C">
        <w:t>)</w:t>
      </w:r>
      <w:r w:rsidR="00585B2C">
        <w:t xml:space="preserve"> </w:t>
      </w:r>
      <w:r w:rsidR="00977002" w:rsidRPr="00236A1C">
        <w:t>having</w:t>
      </w:r>
      <w:r w:rsidR="00585B2C">
        <w:t xml:space="preserve"> </w:t>
      </w:r>
      <w:r w:rsidR="00977002" w:rsidRPr="00236A1C">
        <w:t>acceded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both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10</w:t>
      </w:r>
      <w:r w:rsidR="00585B2C">
        <w:t xml:space="preserve"> </w:t>
      </w:r>
      <w:r w:rsidR="00977002" w:rsidRPr="00236A1C">
        <w:t>November</w:t>
      </w:r>
      <w:r w:rsidR="00585B2C">
        <w:t xml:space="preserve"> </w:t>
      </w:r>
      <w:r w:rsidR="00977002" w:rsidRPr="00236A1C">
        <w:t>2000.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has</w:t>
      </w:r>
      <w:proofErr w:type="gramEnd"/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yet</w:t>
      </w:r>
      <w:r w:rsidR="00585B2C">
        <w:t xml:space="preserve"> </w:t>
      </w:r>
      <w:r w:rsidR="00977002" w:rsidRPr="00236A1C">
        <w:t>ratified</w:t>
      </w:r>
      <w:r w:rsidR="00585B2C">
        <w:t xml:space="preserve"> </w:t>
      </w:r>
      <w:r w:rsidR="00977002" w:rsidRPr="00236A1C">
        <w:t>either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therefore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yet</w:t>
      </w:r>
      <w:r w:rsidR="00585B2C">
        <w:t xml:space="preserve"> </w:t>
      </w:r>
      <w:r w:rsidR="00977002" w:rsidRPr="00236A1C">
        <w:t>implemented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incorporated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protections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legislation.</w:t>
      </w:r>
    </w:p>
    <w:p w14:paraId="7126E5BD" w14:textId="62481EBB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220.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dualist</w:t>
      </w:r>
      <w:r w:rsidR="00585B2C">
        <w:t xml:space="preserve"> </w:t>
      </w:r>
      <w:r w:rsidR="00977002" w:rsidRPr="00236A1C">
        <w:t>system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is</w:t>
      </w:r>
      <w:proofErr w:type="gramEnd"/>
      <w:r w:rsidR="00585B2C">
        <w:t xml:space="preserve"> </w:t>
      </w:r>
      <w:r w:rsidR="00977002" w:rsidRPr="00236A1C">
        <w:t>part</w:t>
      </w:r>
      <w:r w:rsidR="00585B2C">
        <w:t xml:space="preserve"> </w:t>
      </w:r>
      <w:r w:rsidR="00977002" w:rsidRPr="00236A1C">
        <w:t>of,</w:t>
      </w:r>
      <w:r w:rsidR="00585B2C">
        <w:t xml:space="preserve"> </w:t>
      </w:r>
      <w:r w:rsidR="00977002" w:rsidRPr="00236A1C">
        <w:t>properly</w:t>
      </w:r>
      <w:r w:rsidR="00585B2C">
        <w:t xml:space="preserve"> </w:t>
      </w:r>
      <w:r w:rsidR="00977002" w:rsidRPr="00236A1C">
        <w:t>enacted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takes</w:t>
      </w:r>
      <w:r w:rsidR="00585B2C">
        <w:t xml:space="preserve"> </w:t>
      </w:r>
      <w:r w:rsidR="00977002" w:rsidRPr="00236A1C">
        <w:t>precedence</w:t>
      </w:r>
      <w:r w:rsidR="00585B2C">
        <w:t xml:space="preserve"> </w:t>
      </w:r>
      <w:r w:rsidR="00977002" w:rsidRPr="00236A1C">
        <w:t>over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convention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party</w:t>
      </w:r>
      <w:r w:rsidR="00585B2C">
        <w:t xml:space="preserve"> </w:t>
      </w:r>
      <w:r w:rsidR="00977002" w:rsidRPr="00236A1C">
        <w:t>to.</w:t>
      </w:r>
      <w:r w:rsidR="00585B2C">
        <w:t xml:space="preserve"> </w:t>
      </w:r>
      <w:r w:rsidR="00977002" w:rsidRPr="00236A1C">
        <w:t>Hence,</w:t>
      </w:r>
      <w:r w:rsidR="00585B2C">
        <w:t xml:space="preserve"> </w:t>
      </w:r>
      <w:r w:rsidR="00977002" w:rsidRPr="00236A1C">
        <w:t>only</w:t>
      </w:r>
      <w:r w:rsidR="00585B2C">
        <w:t xml:space="preserve"> </w:t>
      </w:r>
      <w:r w:rsidR="00977002" w:rsidRPr="00236A1C">
        <w:t>when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duly</w:t>
      </w:r>
      <w:r w:rsidR="00585B2C">
        <w:t xml:space="preserve"> </w:t>
      </w:r>
      <w:r w:rsidR="00977002" w:rsidRPr="00236A1C">
        <w:t>incorporated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do</w:t>
      </w:r>
      <w:r w:rsidR="00585B2C">
        <w:t xml:space="preserve"> </w:t>
      </w:r>
      <w:r w:rsidR="00977002" w:rsidRPr="00236A1C">
        <w:t>principles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said</w:t>
      </w:r>
      <w:r w:rsidR="00585B2C">
        <w:t xml:space="preserve"> </w:t>
      </w:r>
      <w:r w:rsidR="00977002" w:rsidRPr="00236A1C">
        <w:t>law</w:t>
      </w:r>
      <w:r w:rsidR="00585B2C">
        <w:t xml:space="preserve"> </w:t>
      </w:r>
      <w:r w:rsidR="00977002" w:rsidRPr="00236A1C">
        <w:t>become</w:t>
      </w:r>
      <w:r w:rsidR="00585B2C">
        <w:t xml:space="preserve"> </w:t>
      </w:r>
      <w:r w:rsidR="00977002" w:rsidRPr="00236A1C">
        <w:t>binding.</w:t>
      </w:r>
    </w:p>
    <w:p w14:paraId="199EE695" w14:textId="3D39824A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we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yet</w:t>
      </w:r>
      <w:r w:rsidR="00585B2C">
        <w:t xml:space="preserve"> </w:t>
      </w:r>
      <w:r w:rsidR="00977002" w:rsidRPr="00236A1C">
        <w:t>incorporated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Convention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Protocol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interim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adopted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ad</w:t>
      </w:r>
      <w:r w:rsidR="00585B2C">
        <w:t xml:space="preserve"> </w:t>
      </w:r>
      <w:r w:rsidR="00977002" w:rsidRPr="00236A1C">
        <w:t>hoc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approved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Cabinet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2014,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refined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Standard</w:t>
      </w:r>
      <w:r w:rsidR="00585B2C">
        <w:t xml:space="preserve"> </w:t>
      </w:r>
      <w:r w:rsidR="00977002" w:rsidRPr="00236A1C">
        <w:t>Operating</w:t>
      </w:r>
      <w:r w:rsidR="00585B2C">
        <w:t xml:space="preserve"> </w:t>
      </w:r>
      <w:r w:rsidR="00977002" w:rsidRPr="00236A1C">
        <w:t>Procedures</w:t>
      </w:r>
      <w:r w:rsidR="00585B2C">
        <w:t xml:space="preserve"> </w:t>
      </w:r>
      <w:r w:rsidR="00977002" w:rsidRPr="00236A1C">
        <w:t>(SOPs)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used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Security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process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seeking</w:t>
      </w:r>
      <w:r w:rsidR="00585B2C">
        <w:t xml:space="preserve"> </w:t>
      </w:r>
      <w:r w:rsidR="00977002" w:rsidRPr="00236A1C">
        <w:t>status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asylum.</w:t>
      </w:r>
    </w:p>
    <w:p w14:paraId="04A9F5FE" w14:textId="16E07D74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222.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SOPs</w:t>
      </w:r>
      <w:r w:rsidR="00585B2C">
        <w:t xml:space="preserve"> </w:t>
      </w:r>
      <w:r w:rsidR="00977002" w:rsidRPr="00236A1C">
        <w:t>cover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regarding</w:t>
      </w:r>
      <w:r w:rsidR="00585B2C">
        <w:t xml:space="preserve"> </w:t>
      </w:r>
      <w:r w:rsidR="00977002" w:rsidRPr="00236A1C">
        <w:t>Identification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Registration</w:t>
      </w:r>
      <w:r w:rsidR="00585B2C">
        <w:t xml:space="preserve"> </w:t>
      </w:r>
      <w:r w:rsidR="00977002" w:rsidRPr="00236A1C">
        <w:t>(Part</w:t>
      </w:r>
      <w:r w:rsidR="00585B2C">
        <w:t xml:space="preserve"> </w:t>
      </w:r>
      <w:r w:rsidR="00977002" w:rsidRPr="00236A1C">
        <w:t>1):</w:t>
      </w:r>
    </w:p>
    <w:p w14:paraId="074EBF82" w14:textId="49C7F3CB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Scenario</w:t>
      </w:r>
      <w:r w:rsidR="00585B2C">
        <w:t xml:space="preserve"> </w:t>
      </w:r>
      <w:r w:rsidR="00977002" w:rsidRPr="00236A1C">
        <w:t>1:</w:t>
      </w:r>
      <w:r w:rsidR="00585B2C">
        <w:t xml:space="preserve"> </w:t>
      </w:r>
      <w:r w:rsidR="00977002" w:rsidRPr="00236A1C">
        <w:t>Asylum-seeker</w:t>
      </w:r>
      <w:r w:rsidR="00585B2C">
        <w:t xml:space="preserve"> </w:t>
      </w:r>
      <w:r w:rsidR="00977002" w:rsidRPr="00236A1C">
        <w:t>makes</w:t>
      </w:r>
      <w:r w:rsidR="00585B2C">
        <w:t xml:space="preserve"> </w:t>
      </w:r>
      <w:r w:rsidR="00977002" w:rsidRPr="00236A1C">
        <w:t>contact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Living</w:t>
      </w:r>
      <w:r w:rsidR="00585B2C">
        <w:t xml:space="preserve"> </w:t>
      </w:r>
      <w:r w:rsidR="00977002" w:rsidRPr="00236A1C">
        <w:t>Water</w:t>
      </w:r>
      <w:r w:rsidR="00585B2C">
        <w:t xml:space="preserve"> </w:t>
      </w:r>
      <w:r w:rsidR="00977002" w:rsidRPr="00236A1C">
        <w:t>Community</w:t>
      </w:r>
      <w:r w:rsidR="00585B2C">
        <w:t xml:space="preserve"> </w:t>
      </w:r>
      <w:r w:rsidR="00977002" w:rsidRPr="00236A1C">
        <w:t>(LWC</w:t>
      </w:r>
      <w:proofErr w:type="gramStart"/>
      <w:r w:rsidR="00977002" w:rsidRPr="00236A1C">
        <w:t>);</w:t>
      </w:r>
      <w:proofErr w:type="gramEnd"/>
    </w:p>
    <w:p w14:paraId="73159479" w14:textId="63AEF3B3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Scenario</w:t>
      </w:r>
      <w:r w:rsidR="00585B2C">
        <w:t xml:space="preserve"> </w:t>
      </w:r>
      <w:r w:rsidR="00977002" w:rsidRPr="00236A1C">
        <w:t>2:</w:t>
      </w:r>
      <w:r w:rsidR="00585B2C">
        <w:t xml:space="preserve"> </w:t>
      </w:r>
      <w:r w:rsidR="00977002" w:rsidRPr="00236A1C">
        <w:t>Asylum-seeker</w:t>
      </w:r>
      <w:r w:rsidR="00585B2C">
        <w:t xml:space="preserve"> </w:t>
      </w:r>
      <w:proofErr w:type="gramStart"/>
      <w:r w:rsidR="00977002" w:rsidRPr="00236A1C">
        <w:t>makes</w:t>
      </w:r>
      <w:r w:rsidR="00585B2C">
        <w:t xml:space="preserve"> </w:t>
      </w:r>
      <w:r w:rsidR="00977002" w:rsidRPr="00236A1C">
        <w:t>contact</w:t>
      </w:r>
      <w:r w:rsidR="00585B2C">
        <w:t xml:space="preserve"> </w:t>
      </w:r>
      <w:r w:rsidR="00977002" w:rsidRPr="00236A1C">
        <w:t>with</w:t>
      </w:r>
      <w:proofErr w:type="gramEnd"/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UNHCR;</w:t>
      </w:r>
      <w:r w:rsidR="00585B2C">
        <w:t xml:space="preserve"> </w:t>
      </w:r>
      <w:r w:rsidR="00977002" w:rsidRPr="00236A1C">
        <w:t>and</w:t>
      </w:r>
    </w:p>
    <w:p w14:paraId="1DEDD348" w14:textId="5783505D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Scenario</w:t>
      </w:r>
      <w:r w:rsidR="00585B2C">
        <w:t xml:space="preserve"> </w:t>
      </w:r>
      <w:r w:rsidR="00977002" w:rsidRPr="00236A1C">
        <w:t>3:</w:t>
      </w:r>
      <w:r w:rsidR="00585B2C">
        <w:t xml:space="preserve"> </w:t>
      </w:r>
      <w:r w:rsidR="00977002" w:rsidRPr="00236A1C">
        <w:t>Asylum-seeker</w:t>
      </w:r>
      <w:r w:rsidR="00585B2C">
        <w:t xml:space="preserve"> </w:t>
      </w:r>
      <w:proofErr w:type="gramStart"/>
      <w:r w:rsidR="00977002" w:rsidRPr="00236A1C">
        <w:t>makes</w:t>
      </w:r>
      <w:r w:rsidR="00585B2C">
        <w:t xml:space="preserve"> </w:t>
      </w:r>
      <w:r w:rsidR="00977002" w:rsidRPr="00236A1C">
        <w:t>contact</w:t>
      </w:r>
      <w:r w:rsidR="00585B2C">
        <w:t xml:space="preserve"> </w:t>
      </w:r>
      <w:r w:rsidR="00977002" w:rsidRPr="00236A1C">
        <w:t>with</w:t>
      </w:r>
      <w:proofErr w:type="gramEnd"/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Officer.</w:t>
      </w:r>
    </w:p>
    <w:p w14:paraId="47CF253B" w14:textId="055636D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Procedures</w:t>
      </w:r>
      <w:r w:rsidR="00585B2C">
        <w:t xml:space="preserve"> </w:t>
      </w:r>
      <w:r w:rsidR="00977002" w:rsidRPr="00236A1C">
        <w:t>(Part</w:t>
      </w:r>
      <w:r w:rsidR="00585B2C">
        <w:t xml:space="preserve"> </w:t>
      </w:r>
      <w:r w:rsidR="00977002" w:rsidRPr="00236A1C">
        <w:t>2)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done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Unit,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Division.</w:t>
      </w:r>
    </w:p>
    <w:p w14:paraId="70D42B7C" w14:textId="47899CEE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SOPs</w:t>
      </w:r>
      <w:r w:rsidR="00585B2C">
        <w:t xml:space="preserve"> </w:t>
      </w:r>
      <w:r w:rsidR="00977002" w:rsidRPr="00236A1C">
        <w:t>cover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Status</w:t>
      </w:r>
      <w:r w:rsidR="00585B2C">
        <w:t xml:space="preserve"> </w:t>
      </w:r>
      <w:r w:rsidR="00977002" w:rsidRPr="00236A1C">
        <w:t>Determination</w:t>
      </w:r>
      <w:r w:rsidR="00585B2C">
        <w:t xml:space="preserve"> </w:t>
      </w:r>
      <w:r w:rsidR="00977002" w:rsidRPr="00236A1C">
        <w:t>Procedures</w:t>
      </w:r>
      <w:r w:rsidR="00585B2C">
        <w:t xml:space="preserve"> </w:t>
      </w:r>
      <w:r w:rsidR="00977002" w:rsidRPr="00236A1C">
        <w:t>(Part</w:t>
      </w:r>
      <w:r w:rsidR="00585B2C">
        <w:t xml:space="preserve"> </w:t>
      </w:r>
      <w:r w:rsidR="00977002" w:rsidRPr="00236A1C">
        <w:t>3)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communicated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asylum-seeker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proofErr w:type="gramStart"/>
      <w:r w:rsidR="00977002" w:rsidRPr="00236A1C">
        <w:t>UNHCR,</w:t>
      </w:r>
      <w:r w:rsidR="00585B2C">
        <w:t xml:space="preserve"> </w:t>
      </w:r>
      <w:r w:rsidR="00977002" w:rsidRPr="00236A1C">
        <w:t>and</w:t>
      </w:r>
      <w:proofErr w:type="gramEnd"/>
      <w:r w:rsidR="00585B2C">
        <w:t xml:space="preserve"> </w:t>
      </w:r>
      <w:r w:rsidR="00977002" w:rsidRPr="00236A1C">
        <w:t>forwarded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Living</w:t>
      </w:r>
      <w:r w:rsidR="00585B2C">
        <w:t xml:space="preserve"> </w:t>
      </w:r>
      <w:r w:rsidR="00977002" w:rsidRPr="00236A1C">
        <w:t>Water</w:t>
      </w:r>
      <w:r w:rsidR="00585B2C">
        <w:t xml:space="preserve"> </w:t>
      </w:r>
      <w:r w:rsidR="00977002" w:rsidRPr="00236A1C">
        <w:t>Community</w:t>
      </w:r>
      <w:r w:rsidR="00585B2C">
        <w:t xml:space="preserve"> </w:t>
      </w:r>
      <w:r w:rsidR="00977002" w:rsidRPr="00236A1C">
        <w:t>(LWC).</w:t>
      </w:r>
    </w:p>
    <w:p w14:paraId="16953933" w14:textId="31B9FF73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225.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Lastly,</w:t>
      </w:r>
      <w:r w:rsidR="00585B2C">
        <w:t xml:space="preserve"> </w:t>
      </w:r>
      <w:r w:rsidR="00977002" w:rsidRPr="00236A1C">
        <w:t>SOPs</w:t>
      </w:r>
      <w:r w:rsidR="00585B2C">
        <w:t xml:space="preserve"> </w:t>
      </w:r>
      <w:r w:rsidR="00977002" w:rsidRPr="00236A1C">
        <w:t>cover</w:t>
      </w:r>
      <w:r w:rsidR="00585B2C">
        <w:t xml:space="preserve"> </w:t>
      </w:r>
      <w:r w:rsidR="00977002" w:rsidRPr="00236A1C">
        <w:t>On-going</w:t>
      </w:r>
      <w:r w:rsidR="00585B2C">
        <w:t xml:space="preserve"> </w:t>
      </w:r>
      <w:r w:rsidR="00977002" w:rsidRPr="00236A1C">
        <w:t>Case</w:t>
      </w:r>
      <w:r w:rsidR="00585B2C">
        <w:t xml:space="preserve"> </w:t>
      </w:r>
      <w:r w:rsidR="00977002" w:rsidRPr="00236A1C">
        <w:t>Management</w:t>
      </w:r>
      <w:r w:rsidR="00585B2C">
        <w:t xml:space="preserve"> </w:t>
      </w:r>
      <w:r w:rsidR="00977002" w:rsidRPr="00236A1C">
        <w:t>(Part</w:t>
      </w:r>
      <w:r w:rsidR="00585B2C">
        <w:t xml:space="preserve"> </w:t>
      </w:r>
      <w:r w:rsidR="00977002" w:rsidRPr="00236A1C">
        <w:t>4)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cooperation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communication</w:t>
      </w:r>
      <w:r w:rsidR="00585B2C">
        <w:t xml:space="preserve"> </w:t>
      </w:r>
      <w:r w:rsidR="00977002" w:rsidRPr="00236A1C">
        <w:t>amongst</w:t>
      </w:r>
      <w:r w:rsidR="00585B2C">
        <w:t xml:space="preserve"> </w:t>
      </w:r>
      <w:r w:rsidR="00977002" w:rsidRPr="00236A1C">
        <w:t>all</w:t>
      </w:r>
      <w:r w:rsidR="00585B2C">
        <w:t xml:space="preserve"> </w:t>
      </w:r>
      <w:r w:rsidR="00977002" w:rsidRPr="00236A1C">
        <w:t>parties</w:t>
      </w:r>
      <w:r w:rsidR="00585B2C">
        <w:t xml:space="preserve"> </w:t>
      </w:r>
      <w:r w:rsidR="00977002" w:rsidRPr="00236A1C">
        <w:t>occurs</w:t>
      </w:r>
      <w:r w:rsidR="00585B2C">
        <w:t xml:space="preserve"> </w:t>
      </w:r>
      <w:r w:rsidR="00977002" w:rsidRPr="00236A1C">
        <w:t>post</w:t>
      </w:r>
      <w:r w:rsidR="00585B2C">
        <w:t xml:space="preserve"> </w:t>
      </w:r>
      <w:r w:rsidR="00977002" w:rsidRPr="00236A1C">
        <w:t>registration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asylum-seeker.</w:t>
      </w:r>
    </w:p>
    <w:p w14:paraId="34C26717" w14:textId="071AFF1F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226.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like</w:t>
      </w:r>
      <w:r w:rsidR="00585B2C">
        <w:t xml:space="preserve"> </w:t>
      </w:r>
      <w:r w:rsidR="00977002" w:rsidRPr="00236A1C">
        <w:t>many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Small</w:t>
      </w:r>
      <w:r w:rsidR="00585B2C">
        <w:t xml:space="preserve"> </w:t>
      </w:r>
      <w:r w:rsidR="00977002" w:rsidRPr="00236A1C">
        <w:t>Island</w:t>
      </w:r>
      <w:r w:rsidR="00585B2C">
        <w:t xml:space="preserve"> </w:t>
      </w:r>
      <w:r w:rsidR="00977002" w:rsidRPr="00236A1C">
        <w:t>Developing</w:t>
      </w:r>
      <w:r w:rsidR="00585B2C">
        <w:t xml:space="preserve"> </w:t>
      </w:r>
      <w:r w:rsidR="00977002" w:rsidRPr="00236A1C">
        <w:t>States</w:t>
      </w:r>
      <w:r w:rsidR="00585B2C">
        <w:t xml:space="preserve"> </w:t>
      </w:r>
      <w:r w:rsidR="00977002" w:rsidRPr="00236A1C">
        <w:t>(SIDS)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working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bring</w:t>
      </w:r>
      <w:r w:rsidR="00585B2C">
        <w:t xml:space="preserve"> </w:t>
      </w:r>
      <w:r w:rsidR="00977002" w:rsidRPr="00236A1C">
        <w:t>itself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line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international</w:t>
      </w:r>
      <w:r w:rsidR="00585B2C">
        <w:t xml:space="preserve"> </w:t>
      </w:r>
      <w:r w:rsidR="00977002" w:rsidRPr="00236A1C">
        <w:t>standards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relation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processing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seeking</w:t>
      </w:r>
      <w:r w:rsidR="00585B2C">
        <w:t xml:space="preserve"> </w:t>
      </w:r>
      <w:r w:rsidR="00977002" w:rsidRPr="00236A1C">
        <w:t>asylum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status.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environment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competing</w:t>
      </w:r>
      <w:r w:rsidR="00585B2C">
        <w:t xml:space="preserve"> </w:t>
      </w:r>
      <w:r w:rsidR="00977002" w:rsidRPr="00236A1C">
        <w:t>resources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particularly</w:t>
      </w:r>
      <w:r w:rsidR="00585B2C">
        <w:t xml:space="preserve"> </w:t>
      </w:r>
      <w:r w:rsidR="00977002" w:rsidRPr="00236A1C">
        <w:t>new</w:t>
      </w:r>
      <w:r w:rsidR="00585B2C">
        <w:t xml:space="preserve"> </w:t>
      </w:r>
      <w:r w:rsidR="00977002" w:rsidRPr="00236A1C">
        <w:t>challenge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us.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last</w:t>
      </w:r>
      <w:r w:rsidR="00585B2C">
        <w:t xml:space="preserve"> </w:t>
      </w:r>
      <w:r w:rsidR="00977002" w:rsidRPr="00236A1C">
        <w:t>five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applications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nature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gone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50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over</w:t>
      </w:r>
      <w:r w:rsidR="00585B2C">
        <w:t xml:space="preserve"> </w:t>
      </w:r>
      <w:r w:rsidR="00977002" w:rsidRPr="00236A1C">
        <w:t>3000.</w:t>
      </w:r>
    </w:p>
    <w:p w14:paraId="6277FFC7" w14:textId="2D96A3E9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Currently,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has</w:t>
      </w:r>
      <w:proofErr w:type="gramEnd"/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Draft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Bill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reliance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SOPs</w:t>
      </w:r>
      <w:r w:rsidR="00585B2C">
        <w:t xml:space="preserve"> </w:t>
      </w:r>
      <w:r w:rsidR="00977002" w:rsidRPr="00236A1C">
        <w:t>discussed</w:t>
      </w:r>
      <w:r w:rsidR="00585B2C">
        <w:t xml:space="preserve"> </w:t>
      </w:r>
      <w:r w:rsidR="00977002" w:rsidRPr="00236A1C">
        <w:t>earlier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heavy.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proofErr w:type="gramStart"/>
      <w:r w:rsidR="00977002" w:rsidRPr="00236A1C">
        <w:t>as</w:t>
      </w:r>
      <w:r w:rsidR="00585B2C">
        <w:t xml:space="preserve"> </w:t>
      </w:r>
      <w:r w:rsidR="00977002" w:rsidRPr="00236A1C">
        <w:t>long</w:t>
      </w:r>
      <w:r w:rsidR="00585B2C">
        <w:t xml:space="preserve"> </w:t>
      </w:r>
      <w:r w:rsidR="00977002" w:rsidRPr="00236A1C">
        <w:t>as</w:t>
      </w:r>
      <w:proofErr w:type="gramEnd"/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procedures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followed,</w:t>
      </w:r>
      <w:r w:rsidR="00585B2C">
        <w:t xml:space="preserve"> </w:t>
      </w:r>
      <w:r w:rsidR="00977002" w:rsidRPr="00236A1C">
        <w:t>property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present</w:t>
      </w:r>
      <w:r w:rsidR="00585B2C">
        <w:t xml:space="preserve"> </w:t>
      </w:r>
      <w:r w:rsidR="00977002" w:rsidRPr="00236A1C">
        <w:t>themselves</w:t>
      </w:r>
      <w:r w:rsidR="00585B2C">
        <w:t xml:space="preserve"> </w:t>
      </w:r>
      <w:r w:rsidR="00977002" w:rsidRPr="00236A1C">
        <w:t>voluntarily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option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repatriation.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stands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reason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these</w:t>
      </w:r>
      <w:r w:rsidR="00585B2C">
        <w:t xml:space="preserve"> </w:t>
      </w:r>
      <w:r w:rsidR="00977002" w:rsidRPr="00236A1C">
        <w:t>circumstances</w:t>
      </w:r>
      <w:r w:rsidR="00585B2C">
        <w:t xml:space="preserve"> </w:t>
      </w:r>
      <w:r w:rsidR="00977002" w:rsidRPr="00236A1C">
        <w:t>do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way</w:t>
      </w:r>
      <w:r w:rsidR="00585B2C">
        <w:t xml:space="preserve"> </w:t>
      </w:r>
      <w:r w:rsidR="00977002" w:rsidRPr="00236A1C">
        <w:t>breach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principle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non-refoulement.</w:t>
      </w:r>
    </w:p>
    <w:p w14:paraId="309C5820" w14:textId="2DC9B0F6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Recent</w:t>
      </w:r>
      <w:r w:rsidR="00585B2C">
        <w:t xml:space="preserve"> </w:t>
      </w:r>
      <w:r w:rsidR="00977002" w:rsidRPr="00236A1C">
        <w:t>developments</w:t>
      </w:r>
      <w:r w:rsidR="00585B2C">
        <w:t xml:space="preserve"> </w:t>
      </w:r>
      <w:r w:rsidR="00977002" w:rsidRPr="00236A1C">
        <w:t>have</w:t>
      </w:r>
      <w:r w:rsidR="00585B2C">
        <w:t xml:space="preserve"> </w:t>
      </w:r>
      <w:r w:rsidR="00977002" w:rsidRPr="00236A1C">
        <w:t>seen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introduction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further</w:t>
      </w:r>
      <w:r w:rsidR="00585B2C">
        <w:t xml:space="preserve"> </w:t>
      </w:r>
      <w:r w:rsidR="00977002" w:rsidRPr="00236A1C">
        <w:t>protective</w:t>
      </w:r>
      <w:r w:rsidR="00585B2C">
        <w:t xml:space="preserve"> </w:t>
      </w:r>
      <w:r w:rsidR="00977002" w:rsidRPr="00236A1C">
        <w:t>legislative</w:t>
      </w:r>
      <w:r w:rsidR="00585B2C">
        <w:t xml:space="preserve"> </w:t>
      </w:r>
      <w:r w:rsidR="00977002" w:rsidRPr="00236A1C">
        <w:t>measures</w:t>
      </w:r>
      <w:r w:rsidR="00585B2C">
        <w:t xml:space="preserve"> </w:t>
      </w:r>
      <w:r w:rsidR="00977002" w:rsidRPr="00236A1C">
        <w:t>towards</w:t>
      </w:r>
      <w:r w:rsidR="00585B2C">
        <w:t xml:space="preserve"> </w:t>
      </w:r>
      <w:r w:rsidR="00977002" w:rsidRPr="00236A1C">
        <w:t>migrants,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</w:t>
      </w:r>
      <w:r w:rsidR="00585B2C">
        <w:t xml:space="preserve"> </w:t>
      </w:r>
      <w:r w:rsidR="00977002" w:rsidRPr="00236A1C">
        <w:t>sought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address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influx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Venezuelan</w:t>
      </w:r>
      <w:r w:rsidR="00585B2C">
        <w:t xml:space="preserve"> </w:t>
      </w:r>
      <w:r w:rsidR="00977002" w:rsidRPr="00236A1C">
        <w:t>nationals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borders.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2019,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attempt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acknowledge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Venezuelan</w:t>
      </w:r>
      <w:r w:rsidR="00585B2C">
        <w:t xml:space="preserve"> </w:t>
      </w:r>
      <w:r w:rsidR="00977002" w:rsidRPr="00236A1C">
        <w:t>migrants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rights,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Republic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granted</w:t>
      </w:r>
      <w:r w:rsidR="00585B2C">
        <w:t xml:space="preserve"> </w:t>
      </w:r>
      <w:r w:rsidR="00977002" w:rsidRPr="00236A1C">
        <w:t>them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12</w:t>
      </w:r>
      <w:r w:rsidR="00585B2C">
        <w:t xml:space="preserve"> </w:t>
      </w:r>
      <w:r w:rsidR="00977002" w:rsidRPr="00236A1C">
        <w:t>month</w:t>
      </w:r>
      <w:r w:rsidR="00585B2C">
        <w:t xml:space="preserve"> </w:t>
      </w:r>
      <w:r w:rsidR="00977002" w:rsidRPr="00236A1C">
        <w:t>amnesty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(Amendment)</w:t>
      </w:r>
      <w:r w:rsidR="00585B2C">
        <w:t xml:space="preserve"> </w:t>
      </w:r>
      <w:r w:rsidR="00977002" w:rsidRPr="00236A1C">
        <w:t>Regulation</w:t>
      </w:r>
      <w:r w:rsidR="00585B2C">
        <w:t xml:space="preserve"> </w:t>
      </w:r>
      <w:r w:rsidR="00977002" w:rsidRPr="00236A1C">
        <w:t>2019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(Amendment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Second</w:t>
      </w:r>
      <w:r w:rsidR="00585B2C">
        <w:t xml:space="preserve"> </w:t>
      </w:r>
      <w:r w:rsidR="00977002" w:rsidRPr="00236A1C">
        <w:t>Schedule)</w:t>
      </w:r>
      <w:r w:rsidR="00585B2C">
        <w:t xml:space="preserve"> </w:t>
      </w:r>
      <w:r w:rsidR="00977002" w:rsidRPr="00236A1C">
        <w:t>Order</w:t>
      </w:r>
      <w:r w:rsidR="00585B2C">
        <w:t xml:space="preserve"> </w:t>
      </w:r>
      <w:r w:rsidR="00977002" w:rsidRPr="00236A1C">
        <w:t>2019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10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18:01.</w:t>
      </w:r>
    </w:p>
    <w:p w14:paraId="242A18D4" w14:textId="0154D05A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229.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As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relates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arbitrary</w:t>
      </w:r>
      <w:r w:rsidR="00585B2C">
        <w:t xml:space="preserve"> </w:t>
      </w:r>
      <w:r w:rsidR="00977002" w:rsidRPr="00236A1C">
        <w:t>detention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migrants,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5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recognizes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brought</w:t>
      </w:r>
      <w:r w:rsidR="00585B2C">
        <w:t xml:space="preserve"> </w:t>
      </w:r>
      <w:r w:rsidR="00977002" w:rsidRPr="00236A1C">
        <w:t>promptly</w:t>
      </w:r>
      <w:r w:rsidR="00585B2C">
        <w:t xml:space="preserve"> </w:t>
      </w:r>
      <w:r w:rsidR="00977002" w:rsidRPr="00236A1C">
        <w:t>before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appropriate</w:t>
      </w:r>
      <w:r w:rsidR="00585B2C">
        <w:t xml:space="preserve"> </w:t>
      </w:r>
      <w:r w:rsidR="00977002" w:rsidRPr="00236A1C">
        <w:t>judicial</w:t>
      </w:r>
      <w:r w:rsidR="00585B2C">
        <w:t xml:space="preserve"> </w:t>
      </w:r>
      <w:r w:rsidR="00977002" w:rsidRPr="00236A1C">
        <w:t>authority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well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fair</w:t>
      </w:r>
      <w:r w:rsidR="00585B2C">
        <w:t xml:space="preserve"> </w:t>
      </w:r>
      <w:r w:rsidR="00977002" w:rsidRPr="00236A1C">
        <w:t>hearing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principles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fundamental</w:t>
      </w:r>
      <w:r w:rsidR="00585B2C">
        <w:t xml:space="preserve"> </w:t>
      </w:r>
      <w:r w:rsidR="00977002" w:rsidRPr="00236A1C">
        <w:t>justice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determination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obligations.</w:t>
      </w:r>
    </w:p>
    <w:p w14:paraId="75C4F8F8" w14:textId="6788ACA9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230.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rPr>
          <w:szCs w:val="24"/>
        </w:rPr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arbitrarily</w:t>
      </w:r>
      <w:r w:rsidR="00585B2C">
        <w:t xml:space="preserve"> </w:t>
      </w:r>
      <w:r w:rsidR="00977002" w:rsidRPr="00236A1C">
        <w:t>detained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seek</w:t>
      </w:r>
      <w:r w:rsidR="00585B2C">
        <w:t xml:space="preserve"> </w:t>
      </w:r>
      <w:r w:rsidR="00977002" w:rsidRPr="00236A1C">
        <w:t>redress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challenging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arbitrariness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lawfulness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deprivation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liberty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tort</w:t>
      </w:r>
      <w:r w:rsidR="00585B2C">
        <w:t xml:space="preserve"> </w:t>
      </w:r>
      <w:r w:rsidR="00977002" w:rsidRPr="00236A1C">
        <w:t>(i.e.</w:t>
      </w:r>
      <w:r w:rsidR="00585B2C">
        <w:t xml:space="preserve"> </w:t>
      </w:r>
      <w:r w:rsidR="00977002" w:rsidRPr="00236A1C">
        <w:t>false</w:t>
      </w:r>
      <w:r w:rsidR="00585B2C">
        <w:t xml:space="preserve"> </w:t>
      </w:r>
      <w:r w:rsidR="00977002" w:rsidRPr="00236A1C">
        <w:t>imprisonment)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motion</w:t>
      </w:r>
      <w:r w:rsidR="00585B2C">
        <w:t xml:space="preserve"> </w:t>
      </w:r>
      <w:r w:rsidR="00977002" w:rsidRPr="00236A1C">
        <w:t>(i.e.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arbitrarily</w:t>
      </w:r>
      <w:r w:rsidR="00585B2C">
        <w:t xml:space="preserve"> </w:t>
      </w:r>
      <w:r w:rsidR="00977002" w:rsidRPr="00236A1C">
        <w:t>detained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imprisoned).</w:t>
      </w:r>
    </w:p>
    <w:p w14:paraId="5535DE6E" w14:textId="2472EA06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231.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time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bring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motion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relation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infringement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his</w:t>
      </w:r>
      <w:r w:rsidR="00585B2C">
        <w:t xml:space="preserve"> </w:t>
      </w:r>
      <w:r w:rsidR="00977002" w:rsidRPr="00236A1C">
        <w:t>fundamental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freedoms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limited.</w:t>
      </w:r>
      <w:r w:rsidR="00585B2C">
        <w:t xml:space="preserve"> </w:t>
      </w:r>
      <w:r w:rsidR="00977002" w:rsidRPr="00236A1C">
        <w:t>Unlike</w:t>
      </w:r>
      <w:r w:rsidR="00585B2C">
        <w:t xml:space="preserve"> </w:t>
      </w:r>
      <w:r w:rsidR="00977002" w:rsidRPr="00236A1C">
        <w:t>actions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tort,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give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strict</w:t>
      </w:r>
      <w:r w:rsidR="00585B2C">
        <w:t xml:space="preserve"> </w:t>
      </w:r>
      <w:r w:rsidR="00977002" w:rsidRPr="00236A1C">
        <w:t>limitation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motions.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inordinate</w:t>
      </w:r>
      <w:r w:rsidR="00585B2C">
        <w:t xml:space="preserve"> </w:t>
      </w:r>
      <w:r w:rsidR="00977002" w:rsidRPr="00236A1C">
        <w:t>delay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bringing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motion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finds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reasonable</w:t>
      </w:r>
      <w:r w:rsidR="00585B2C">
        <w:t xml:space="preserve"> </w:t>
      </w:r>
      <w:r w:rsidR="00977002" w:rsidRPr="00236A1C">
        <w:t>excuse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cogent</w:t>
      </w:r>
      <w:r w:rsidR="00585B2C">
        <w:t xml:space="preserve"> </w:t>
      </w:r>
      <w:r w:rsidR="00977002" w:rsidRPr="00236A1C">
        <w:t>explanation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delay,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choose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dismiss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claim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conclude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claimant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motion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misuse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constitutional</w:t>
      </w:r>
      <w:r w:rsidR="00585B2C">
        <w:t xml:space="preserve"> </w:t>
      </w:r>
      <w:r w:rsidR="00977002" w:rsidRPr="00236A1C">
        <w:t>jurisdiction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process.</w:t>
      </w:r>
      <w:r w:rsidR="00585B2C">
        <w:t xml:space="preserve"> </w:t>
      </w:r>
      <w:r w:rsidR="00977002" w:rsidRPr="00236A1C">
        <w:t>(</w:t>
      </w:r>
      <w:proofErr w:type="spellStart"/>
      <w:r w:rsidR="00977002" w:rsidRPr="00236A1C">
        <w:rPr>
          <w:i/>
        </w:rPr>
        <w:t>Durity</w:t>
      </w:r>
      <w:proofErr w:type="spellEnd"/>
      <w:r w:rsidR="00585B2C">
        <w:rPr>
          <w:i/>
        </w:rPr>
        <w:t xml:space="preserve"> </w:t>
      </w:r>
      <w:r w:rsidR="00977002" w:rsidRPr="00236A1C">
        <w:rPr>
          <w:i/>
        </w:rPr>
        <w:t>v</w:t>
      </w:r>
      <w:r w:rsidR="00585B2C">
        <w:rPr>
          <w:i/>
        </w:rPr>
        <w:t xml:space="preserve"> </w:t>
      </w:r>
      <w:r w:rsidR="00977002" w:rsidRPr="00236A1C">
        <w:rPr>
          <w:i/>
        </w:rPr>
        <w:t>The</w:t>
      </w:r>
      <w:r w:rsidR="00585B2C">
        <w:rPr>
          <w:i/>
        </w:rPr>
        <w:t xml:space="preserve"> </w:t>
      </w:r>
      <w:r w:rsidR="00977002" w:rsidRPr="00236A1C">
        <w:rPr>
          <w:i/>
        </w:rPr>
        <w:t>Attorney</w:t>
      </w:r>
      <w:r w:rsidR="00585B2C">
        <w:rPr>
          <w:i/>
        </w:rPr>
        <w:t xml:space="preserve"> </w:t>
      </w:r>
      <w:r w:rsidR="00977002" w:rsidRPr="00236A1C">
        <w:rPr>
          <w:i/>
        </w:rPr>
        <w:t>General</w:t>
      </w:r>
      <w:r w:rsidR="00585B2C">
        <w:rPr>
          <w:i/>
        </w:rPr>
        <w:t xml:space="preserve"> </w:t>
      </w:r>
      <w:r w:rsidR="00977002" w:rsidRPr="00236A1C">
        <w:rPr>
          <w:i/>
        </w:rPr>
        <w:t>of</w:t>
      </w:r>
      <w:r w:rsidR="00585B2C">
        <w:rPr>
          <w:i/>
        </w:rPr>
        <w:t xml:space="preserve"> </w:t>
      </w:r>
      <w:r w:rsidR="00977002" w:rsidRPr="00236A1C">
        <w:rPr>
          <w:i/>
        </w:rPr>
        <w:t>Trinidad</w:t>
      </w:r>
      <w:r w:rsidR="00585B2C">
        <w:rPr>
          <w:i/>
        </w:rPr>
        <w:t xml:space="preserve"> </w:t>
      </w:r>
      <w:r w:rsidR="00977002" w:rsidRPr="00236A1C">
        <w:rPr>
          <w:i/>
        </w:rPr>
        <w:t>and</w:t>
      </w:r>
      <w:r w:rsidR="00585B2C">
        <w:rPr>
          <w:i/>
        </w:rPr>
        <w:t xml:space="preserve"> </w:t>
      </w:r>
      <w:r w:rsidR="00977002" w:rsidRPr="00236A1C">
        <w:rPr>
          <w:i/>
        </w:rPr>
        <w:t>Tobago</w:t>
      </w:r>
      <w:r w:rsidR="00585B2C">
        <w:rPr>
          <w:i/>
        </w:rPr>
        <w:t xml:space="preserve"> </w:t>
      </w:r>
      <w:r w:rsidR="00977002" w:rsidRPr="00236A1C">
        <w:rPr>
          <w:i/>
        </w:rPr>
        <w:t>[2002]</w:t>
      </w:r>
      <w:r w:rsidR="00585B2C">
        <w:rPr>
          <w:i/>
        </w:rPr>
        <w:t xml:space="preserve"> </w:t>
      </w:r>
      <w:r w:rsidR="00977002" w:rsidRPr="00236A1C">
        <w:rPr>
          <w:i/>
        </w:rPr>
        <w:t>UK</w:t>
      </w:r>
      <w:r w:rsidR="00585B2C">
        <w:rPr>
          <w:i/>
        </w:rPr>
        <w:t xml:space="preserve"> </w:t>
      </w:r>
      <w:r w:rsidR="00977002" w:rsidRPr="00236A1C">
        <w:rPr>
          <w:i/>
        </w:rPr>
        <w:t>PC</w:t>
      </w:r>
      <w:r w:rsidR="00585B2C">
        <w:rPr>
          <w:i/>
        </w:rPr>
        <w:t xml:space="preserve"> </w:t>
      </w:r>
      <w:r w:rsidR="00977002" w:rsidRPr="00236A1C">
        <w:rPr>
          <w:i/>
        </w:rPr>
        <w:t>20;</w:t>
      </w:r>
      <w:r w:rsidR="00585B2C">
        <w:rPr>
          <w:i/>
        </w:rPr>
        <w:t xml:space="preserve"> </w:t>
      </w:r>
      <w:r w:rsidR="00977002" w:rsidRPr="00236A1C">
        <w:rPr>
          <w:i/>
        </w:rPr>
        <w:t>Smith</w:t>
      </w:r>
      <w:r w:rsidR="00585B2C">
        <w:rPr>
          <w:i/>
        </w:rPr>
        <w:t xml:space="preserve"> </w:t>
      </w:r>
      <w:r w:rsidR="00977002" w:rsidRPr="00236A1C">
        <w:rPr>
          <w:i/>
        </w:rPr>
        <w:t>v</w:t>
      </w:r>
      <w:r w:rsidR="00585B2C">
        <w:rPr>
          <w:i/>
        </w:rPr>
        <w:t xml:space="preserve"> </w:t>
      </w:r>
      <w:r w:rsidR="00977002" w:rsidRPr="00236A1C">
        <w:rPr>
          <w:i/>
        </w:rPr>
        <w:t>The</w:t>
      </w:r>
      <w:r w:rsidR="00585B2C">
        <w:rPr>
          <w:i/>
        </w:rPr>
        <w:t xml:space="preserve"> </w:t>
      </w:r>
      <w:r w:rsidR="00977002" w:rsidRPr="00236A1C">
        <w:rPr>
          <w:i/>
        </w:rPr>
        <w:t>Commissioner</w:t>
      </w:r>
      <w:r w:rsidR="00585B2C">
        <w:rPr>
          <w:i/>
        </w:rPr>
        <w:t xml:space="preserve"> </w:t>
      </w:r>
      <w:r w:rsidR="00977002" w:rsidRPr="00236A1C">
        <w:rPr>
          <w:i/>
        </w:rPr>
        <w:t>of</w:t>
      </w:r>
      <w:r w:rsidR="00585B2C">
        <w:rPr>
          <w:i/>
        </w:rPr>
        <w:t xml:space="preserve"> </w:t>
      </w:r>
      <w:r w:rsidR="00977002" w:rsidRPr="00236A1C">
        <w:rPr>
          <w:i/>
        </w:rPr>
        <w:t>Police</w:t>
      </w:r>
      <w:r w:rsidR="00585B2C">
        <w:rPr>
          <w:i/>
        </w:rPr>
        <w:t xml:space="preserve"> </w:t>
      </w:r>
      <w:r w:rsidR="00977002" w:rsidRPr="00236A1C">
        <w:rPr>
          <w:i/>
        </w:rPr>
        <w:t>and</w:t>
      </w:r>
      <w:r w:rsidR="00585B2C">
        <w:rPr>
          <w:i/>
        </w:rPr>
        <w:t xml:space="preserve"> </w:t>
      </w:r>
      <w:r w:rsidR="00977002" w:rsidRPr="00236A1C">
        <w:rPr>
          <w:i/>
        </w:rPr>
        <w:t>the</w:t>
      </w:r>
      <w:r w:rsidR="00585B2C">
        <w:rPr>
          <w:i/>
        </w:rPr>
        <w:t xml:space="preserve"> </w:t>
      </w:r>
      <w:r w:rsidR="00977002" w:rsidRPr="00236A1C">
        <w:rPr>
          <w:i/>
        </w:rPr>
        <w:t>Attorney</w:t>
      </w:r>
      <w:r w:rsidR="00585B2C">
        <w:rPr>
          <w:i/>
        </w:rPr>
        <w:t xml:space="preserve"> </w:t>
      </w:r>
      <w:r w:rsidR="00977002" w:rsidRPr="00236A1C">
        <w:rPr>
          <w:i/>
        </w:rPr>
        <w:t>General</w:t>
      </w:r>
      <w:r w:rsidR="00585B2C">
        <w:rPr>
          <w:i/>
        </w:rPr>
        <w:t xml:space="preserve"> </w:t>
      </w:r>
      <w:r w:rsidR="00977002" w:rsidRPr="00236A1C">
        <w:rPr>
          <w:i/>
        </w:rPr>
        <w:t>of</w:t>
      </w:r>
      <w:r w:rsidR="00585B2C">
        <w:rPr>
          <w:i/>
        </w:rPr>
        <w:t xml:space="preserve"> </w:t>
      </w:r>
      <w:r w:rsidR="00977002" w:rsidRPr="00236A1C">
        <w:rPr>
          <w:i/>
        </w:rPr>
        <w:t>Trinidad</w:t>
      </w:r>
      <w:r w:rsidR="00585B2C">
        <w:rPr>
          <w:i/>
        </w:rPr>
        <w:t xml:space="preserve"> </w:t>
      </w:r>
      <w:r w:rsidR="00977002" w:rsidRPr="00236A1C">
        <w:rPr>
          <w:i/>
        </w:rPr>
        <w:t>and</w:t>
      </w:r>
      <w:r w:rsidR="00585B2C">
        <w:rPr>
          <w:i/>
        </w:rPr>
        <w:t xml:space="preserve"> </w:t>
      </w:r>
      <w:r w:rsidR="00977002" w:rsidRPr="00236A1C">
        <w:rPr>
          <w:i/>
        </w:rPr>
        <w:t>Tobago</w:t>
      </w:r>
      <w:r w:rsidR="00585B2C">
        <w:rPr>
          <w:i/>
        </w:rPr>
        <w:t xml:space="preserve"> </w:t>
      </w:r>
      <w:r w:rsidR="00977002" w:rsidRPr="00236A1C">
        <w:rPr>
          <w:i/>
        </w:rPr>
        <w:t>(1997)</w:t>
      </w:r>
      <w:r w:rsidR="00585B2C">
        <w:rPr>
          <w:i/>
        </w:rPr>
        <w:t xml:space="preserve"> </w:t>
      </w:r>
      <w:r w:rsidR="00977002" w:rsidRPr="00236A1C">
        <w:rPr>
          <w:i/>
        </w:rPr>
        <w:t>51</w:t>
      </w:r>
      <w:r w:rsidR="00585B2C">
        <w:rPr>
          <w:i/>
        </w:rPr>
        <w:t xml:space="preserve"> </w:t>
      </w:r>
      <w:r w:rsidR="00977002" w:rsidRPr="00236A1C">
        <w:rPr>
          <w:i/>
        </w:rPr>
        <w:t>WIR</w:t>
      </w:r>
      <w:r w:rsidR="00585B2C">
        <w:rPr>
          <w:i/>
        </w:rPr>
        <w:t xml:space="preserve"> </w:t>
      </w:r>
      <w:r w:rsidR="00977002" w:rsidRPr="00236A1C">
        <w:rPr>
          <w:i/>
        </w:rPr>
        <w:t>409</w:t>
      </w:r>
      <w:r w:rsidR="00977002" w:rsidRPr="00236A1C">
        <w:t>).</w:t>
      </w:r>
    </w:p>
    <w:p w14:paraId="1F32472C" w14:textId="641F6BAE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Republic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remains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vulnerable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undocumented</w:t>
      </w:r>
      <w:r w:rsidR="00585B2C">
        <w:t xml:space="preserve"> </w:t>
      </w:r>
      <w:r w:rsidR="00977002" w:rsidRPr="00236A1C">
        <w:t>migrants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State.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2011,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Security</w:t>
      </w:r>
      <w:r w:rsidR="00585B2C">
        <w:t xml:space="preserve"> </w:t>
      </w:r>
      <w:r w:rsidR="00977002" w:rsidRPr="00236A1C">
        <w:t>initiated</w:t>
      </w:r>
      <w:r w:rsidR="00585B2C">
        <w:t xml:space="preserve"> </w:t>
      </w:r>
      <w:r w:rsidR="00977002" w:rsidRPr="00236A1C">
        <w:t>consultation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develop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formal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deal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asylum</w:t>
      </w:r>
      <w:r w:rsidR="00585B2C">
        <w:t xml:space="preserve"> </w:t>
      </w:r>
      <w:r w:rsidR="00977002" w:rsidRPr="00236A1C">
        <w:t>seekers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refugees,</w:t>
      </w:r>
      <w:r w:rsidR="00585B2C">
        <w:t xml:space="preserve"> </w:t>
      </w:r>
      <w:r w:rsidR="00977002" w:rsidRPr="00236A1C">
        <w:t>whilst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2014;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Draft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approved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Cabinet.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continues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provide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framework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Republic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own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Status</w:t>
      </w:r>
      <w:r w:rsidR="00585B2C">
        <w:t xml:space="preserve"> </w:t>
      </w:r>
      <w:r w:rsidR="00977002" w:rsidRPr="00236A1C">
        <w:t>Determination</w:t>
      </w:r>
      <w:r w:rsidR="00585B2C">
        <w:t xml:space="preserve"> </w:t>
      </w:r>
      <w:r w:rsidR="00977002" w:rsidRPr="00236A1C">
        <w:t>procedure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ascertain</w:t>
      </w:r>
      <w:r w:rsidR="00585B2C">
        <w:t xml:space="preserve"> </w:t>
      </w:r>
      <w:r w:rsidR="00977002" w:rsidRPr="00236A1C">
        <w:t>claims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status.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implementation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allow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process</w:t>
      </w:r>
      <w:r w:rsidR="00585B2C">
        <w:t xml:space="preserve"> </w:t>
      </w:r>
      <w:r w:rsidR="00977002" w:rsidRPr="00236A1C">
        <w:t>asylum</w:t>
      </w:r>
      <w:r w:rsidR="00585B2C">
        <w:t xml:space="preserve"> </w:t>
      </w:r>
      <w:r w:rsidR="00977002" w:rsidRPr="00236A1C">
        <w:t>seeker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applications</w:t>
      </w:r>
      <w:r w:rsidR="00585B2C">
        <w:t xml:space="preserve"> </w:t>
      </w:r>
      <w:r w:rsidR="00977002" w:rsidRPr="00236A1C">
        <w:t>more</w:t>
      </w:r>
      <w:r w:rsidR="00585B2C">
        <w:t xml:space="preserve"> </w:t>
      </w:r>
      <w:r w:rsidR="00977002" w:rsidRPr="00236A1C">
        <w:t>efficiently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view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implement</w:t>
      </w:r>
      <w:r w:rsidR="00585B2C">
        <w:t xml:space="preserve"> </w:t>
      </w:r>
      <w:r w:rsidR="00977002" w:rsidRPr="00236A1C">
        <w:t>additional</w:t>
      </w:r>
      <w:r w:rsidR="00585B2C">
        <w:t xml:space="preserve"> </w:t>
      </w:r>
      <w:r w:rsidR="00977002" w:rsidRPr="00236A1C">
        <w:t>legislation.</w:t>
      </w:r>
    </w:p>
    <w:p w14:paraId="717FF624" w14:textId="7DB3570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Living</w:t>
      </w:r>
      <w:r w:rsidR="00585B2C">
        <w:t xml:space="preserve"> </w:t>
      </w:r>
      <w:r w:rsidR="00977002" w:rsidRPr="00236A1C">
        <w:t>Waters</w:t>
      </w:r>
      <w:r w:rsidR="00585B2C">
        <w:t xml:space="preserve"> </w:t>
      </w:r>
      <w:r w:rsidR="00977002" w:rsidRPr="00236A1C">
        <w:t>Community</w:t>
      </w:r>
      <w:r w:rsidR="00585B2C">
        <w:t xml:space="preserve"> </w:t>
      </w:r>
      <w:r w:rsidR="00977002" w:rsidRPr="00236A1C">
        <w:t>(LWC)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implementing</w:t>
      </w:r>
      <w:r w:rsidR="00585B2C">
        <w:t xml:space="preserve"> </w:t>
      </w:r>
      <w:r w:rsidR="00977002" w:rsidRPr="00236A1C">
        <w:t>agency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United</w:t>
      </w:r>
      <w:r w:rsidR="00585B2C">
        <w:t xml:space="preserve"> </w:t>
      </w:r>
      <w:r w:rsidR="00977002" w:rsidRPr="00236A1C">
        <w:t>Nations</w:t>
      </w:r>
      <w:r w:rsidR="00585B2C">
        <w:t xml:space="preserve"> </w:t>
      </w:r>
      <w:r w:rsidR="00977002" w:rsidRPr="00236A1C">
        <w:t>High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Refugees</w:t>
      </w:r>
      <w:r w:rsidR="00585B2C">
        <w:t xml:space="preserve"> </w:t>
      </w:r>
      <w:r w:rsidR="00977002" w:rsidRPr="00236A1C">
        <w:t>(UNHCR)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works</w:t>
      </w:r>
      <w:r w:rsidR="00585B2C">
        <w:t xml:space="preserve"> </w:t>
      </w:r>
      <w:r w:rsidR="00977002" w:rsidRPr="00236A1C">
        <w:t>together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UNHCR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resettle</w:t>
      </w:r>
      <w:r w:rsidR="00585B2C">
        <w:t xml:space="preserve"> </w:t>
      </w:r>
      <w:r w:rsidR="00977002" w:rsidRPr="00236A1C">
        <w:t>asylum</w:t>
      </w:r>
      <w:r w:rsidR="00585B2C">
        <w:t xml:space="preserve"> </w:t>
      </w:r>
      <w:r w:rsidR="00977002" w:rsidRPr="00236A1C">
        <w:t>seekers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come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Tobago.</w:t>
      </w:r>
      <w:r w:rsidR="00585B2C">
        <w:t xml:space="preserve"> </w:t>
      </w:r>
      <w:r w:rsidR="00977002" w:rsidRPr="00236A1C">
        <w:t>LWC</w:t>
      </w:r>
      <w:r w:rsidR="00585B2C">
        <w:t xml:space="preserve"> </w:t>
      </w:r>
      <w:r w:rsidR="00977002" w:rsidRPr="00236A1C">
        <w:rPr>
          <w:szCs w:val="24"/>
        </w:rPr>
        <w:t>conducts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its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operations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in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accordance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with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the</w:t>
      </w:r>
      <w:r w:rsidR="00585B2C">
        <w:t xml:space="preserve"> </w:t>
      </w:r>
      <w:r w:rsidR="00977002" w:rsidRPr="00236A1C">
        <w:t>Standard</w:t>
      </w:r>
      <w:r w:rsidR="00585B2C">
        <w:t xml:space="preserve"> </w:t>
      </w:r>
      <w:r w:rsidR="00977002" w:rsidRPr="00236A1C">
        <w:t>Operating</w:t>
      </w:r>
      <w:r w:rsidR="00585B2C">
        <w:t xml:space="preserve"> </w:t>
      </w:r>
      <w:r w:rsidR="00977002" w:rsidRPr="00236A1C">
        <w:t>Procedures</w:t>
      </w:r>
      <w:r w:rsidR="00585B2C">
        <w:t xml:space="preserve"> </w:t>
      </w:r>
      <w:r w:rsidR="00977002" w:rsidRPr="00236A1C">
        <w:t>(SOPs)</w:t>
      </w:r>
      <w:r w:rsidR="00585B2C">
        <w:t xml:space="preserve"> </w:t>
      </w:r>
      <w:r w:rsidR="00977002" w:rsidRPr="00236A1C">
        <w:t>used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Security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process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seeking</w:t>
      </w:r>
      <w:r w:rsidR="00585B2C">
        <w:t xml:space="preserve"> </w:t>
      </w:r>
      <w:r w:rsidR="00977002" w:rsidRPr="00236A1C">
        <w:t>status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refugee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asylum</w:t>
      </w:r>
      <w:r w:rsidR="00585B2C">
        <w:t xml:space="preserve"> </w:t>
      </w:r>
      <w:r w:rsidR="00977002" w:rsidRPr="00236A1C">
        <w:t>status.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initial</w:t>
      </w:r>
      <w:r w:rsidR="00585B2C">
        <w:t xml:space="preserve"> </w:t>
      </w:r>
      <w:r w:rsidR="00977002" w:rsidRPr="00236A1C">
        <w:t>contact,</w:t>
      </w:r>
      <w:r w:rsidR="00585B2C">
        <w:t xml:space="preserve"> </w:t>
      </w:r>
      <w:r w:rsidR="00977002" w:rsidRPr="00236A1C">
        <w:t>LWC</w:t>
      </w:r>
      <w:r w:rsidR="00585B2C">
        <w:t xml:space="preserve"> </w:t>
      </w:r>
      <w:r w:rsidR="00977002" w:rsidRPr="00236A1C">
        <w:t>conducts</w:t>
      </w:r>
      <w:r w:rsidR="00585B2C">
        <w:t xml:space="preserve"> </w:t>
      </w:r>
      <w:r w:rsidR="00977002" w:rsidRPr="00236A1C">
        <w:t>pre-screening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migrants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asylum</w:t>
      </w:r>
      <w:r w:rsidR="00585B2C">
        <w:t xml:space="preserve"> </w:t>
      </w:r>
      <w:r w:rsidR="00977002" w:rsidRPr="00236A1C">
        <w:t>seekers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entry.</w:t>
      </w:r>
      <w:r w:rsidR="00585B2C">
        <w:t xml:space="preserve"> </w:t>
      </w:r>
      <w:r w:rsidR="00977002" w:rsidRPr="00236A1C">
        <w:t>Once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migrant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asylum</w:t>
      </w:r>
      <w:r w:rsidR="00585B2C">
        <w:t xml:space="preserve"> </w:t>
      </w:r>
      <w:r w:rsidR="00977002" w:rsidRPr="00236A1C">
        <w:t>seeker</w:t>
      </w:r>
      <w:r w:rsidR="00585B2C">
        <w:t xml:space="preserve"> </w:t>
      </w:r>
      <w:r w:rsidR="00977002" w:rsidRPr="00236A1C">
        <w:t>expresses</w:t>
      </w:r>
      <w:r w:rsidR="00585B2C">
        <w:t xml:space="preserve"> </w:t>
      </w:r>
      <w:r w:rsidR="00977002" w:rsidRPr="00236A1C">
        <w:t>fear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return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their</w:t>
      </w:r>
      <w:r w:rsidR="00585B2C">
        <w:t xml:space="preserve"> </w:t>
      </w:r>
      <w:r w:rsidR="00977002" w:rsidRPr="00236A1C">
        <w:t>country,</w:t>
      </w:r>
      <w:r w:rsidR="00585B2C">
        <w:t xml:space="preserve"> </w:t>
      </w:r>
      <w:r w:rsidR="00977002" w:rsidRPr="00236A1C">
        <w:t>LWC</w:t>
      </w:r>
      <w:r w:rsidR="00585B2C">
        <w:t xml:space="preserve"> </w:t>
      </w:r>
      <w:r w:rsidR="00977002" w:rsidRPr="00236A1C">
        <w:t>will</w:t>
      </w:r>
      <w:r w:rsidR="00585B2C">
        <w:t xml:space="preserve"> </w:t>
      </w:r>
      <w:r w:rsidR="00977002" w:rsidRPr="00236A1C">
        <w:t>assist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ways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providing</w:t>
      </w:r>
      <w:r w:rsidR="00585B2C">
        <w:t xml:space="preserve"> </w:t>
      </w:r>
      <w:r w:rsidR="00977002" w:rsidRPr="00236A1C">
        <w:t>counselling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how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complete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asylum</w:t>
      </w:r>
      <w:r w:rsidR="00585B2C">
        <w:t xml:space="preserve"> </w:t>
      </w:r>
      <w:r w:rsidR="00977002" w:rsidRPr="00236A1C">
        <w:t>seekers</w:t>
      </w:r>
      <w:r w:rsidR="00585B2C">
        <w:t xml:space="preserve"> </w:t>
      </w:r>
      <w:r w:rsidR="00977002" w:rsidRPr="00236A1C">
        <w:t>application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evaluate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risk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psychosocial</w:t>
      </w:r>
      <w:r w:rsidR="00585B2C">
        <w:t xml:space="preserve"> </w:t>
      </w:r>
      <w:r w:rsidR="00977002" w:rsidRPr="00236A1C">
        <w:t>needs.</w:t>
      </w:r>
      <w:r w:rsidR="00585B2C">
        <w:t xml:space="preserve"> </w:t>
      </w:r>
      <w:r w:rsidR="00977002" w:rsidRPr="00236A1C">
        <w:t>LWC</w:t>
      </w:r>
      <w:r w:rsidR="00585B2C">
        <w:t xml:space="preserve"> </w:t>
      </w:r>
      <w:r w:rsidR="00977002" w:rsidRPr="00236A1C">
        <w:t>keeps</w:t>
      </w:r>
      <w:r w:rsidR="00585B2C">
        <w:t xml:space="preserve"> </w:t>
      </w:r>
      <w:r w:rsidR="00977002" w:rsidRPr="00236A1C">
        <w:t>files</w:t>
      </w:r>
      <w:r w:rsidR="00585B2C">
        <w:t xml:space="preserve"> </w:t>
      </w:r>
      <w:r w:rsidR="00977002" w:rsidRPr="00236A1C">
        <w:t>containing</w:t>
      </w:r>
      <w:r w:rsidR="00585B2C">
        <w:t xml:space="preserve"> </w:t>
      </w:r>
      <w:r w:rsidR="00977002" w:rsidRPr="00236A1C">
        <w:t>copies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individuals</w:t>
      </w:r>
      <w:r w:rsidR="003B3F9C">
        <w:t>’</w:t>
      </w:r>
      <w:r w:rsidR="00585B2C">
        <w:t xml:space="preserve"> </w:t>
      </w:r>
      <w:r w:rsidR="00977002" w:rsidRPr="00236A1C">
        <w:t>identification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travel</w:t>
      </w:r>
      <w:r w:rsidR="00585B2C">
        <w:t xml:space="preserve"> </w:t>
      </w:r>
      <w:r w:rsidR="00977002" w:rsidRPr="00236A1C">
        <w:t>documents</w:t>
      </w:r>
      <w:r w:rsidR="00585B2C">
        <w:t xml:space="preserve"> </w:t>
      </w:r>
      <w:r w:rsidR="00977002" w:rsidRPr="00236A1C">
        <w:t>amongst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details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proofErr w:type="gramStart"/>
      <w:r w:rsidR="00977002" w:rsidRPr="00236A1C">
        <w:t>each</w:t>
      </w:r>
      <w:r w:rsidR="00585B2C">
        <w:t xml:space="preserve"> </w:t>
      </w:r>
      <w:r w:rsidR="00977002" w:rsidRPr="00236A1C">
        <w:t>individual</w:t>
      </w:r>
      <w:proofErr w:type="gramEnd"/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completes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application.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file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then</w:t>
      </w:r>
      <w:r w:rsidR="00585B2C">
        <w:t xml:space="preserve"> </w:t>
      </w:r>
      <w:r w:rsidR="00977002" w:rsidRPr="00236A1C">
        <w:t>forwarded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UNHCR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point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lastRenderedPageBreak/>
        <w:t>contact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Immigration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proofErr w:type="gramStart"/>
      <w:r w:rsidR="00977002" w:rsidRPr="00236A1C">
        <w:t>so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to</w:t>
      </w:r>
      <w:proofErr w:type="gramEnd"/>
      <w:r w:rsidR="00585B2C">
        <w:t xml:space="preserve"> </w:t>
      </w:r>
      <w:r w:rsidR="00977002" w:rsidRPr="00236A1C">
        <w:t>keep</w:t>
      </w:r>
      <w:r w:rsidR="00585B2C">
        <w:t xml:space="preserve"> </w:t>
      </w:r>
      <w:r w:rsidR="00977002" w:rsidRPr="00236A1C">
        <w:t>track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number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migrants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asylum</w:t>
      </w:r>
      <w:r w:rsidR="00585B2C">
        <w:t xml:space="preserve"> </w:t>
      </w:r>
      <w:r w:rsidR="00977002" w:rsidRPr="00236A1C">
        <w:t>seekers.</w:t>
      </w:r>
    </w:p>
    <w:p w14:paraId="5512C561" w14:textId="545F8263" w:rsidR="00977002" w:rsidRPr="00236A1C" w:rsidRDefault="00977002" w:rsidP="008378AE">
      <w:pPr>
        <w:pStyle w:val="H1G"/>
      </w:pPr>
      <w:r w:rsidRPr="00236A1C">
        <w:tab/>
        <w:t>J.</w:t>
      </w:r>
      <w:r w:rsidRPr="00236A1C">
        <w:tab/>
        <w:t>Freedom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expression</w:t>
      </w:r>
      <w:r w:rsidR="00585B2C">
        <w:t xml:space="preserve"> </w:t>
      </w:r>
      <w:r w:rsidRPr="00236A1C">
        <w:t>(art.</w:t>
      </w:r>
      <w:r w:rsidR="008378AE">
        <w:t xml:space="preserve"> </w:t>
      </w:r>
      <w:r w:rsidRPr="00236A1C">
        <w:t>19)</w:t>
      </w:r>
    </w:p>
    <w:p w14:paraId="4C2AEF48" w14:textId="38C1CBC7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4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enshrines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freedom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thought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expression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freedom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press.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acknowledges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respects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role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journalist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media</w:t>
      </w:r>
      <w:r w:rsidR="00585B2C">
        <w:t xml:space="preserve"> </w:t>
      </w:r>
      <w:r w:rsidR="00977002" w:rsidRPr="00236A1C">
        <w:t>houses</w:t>
      </w:r>
      <w:r w:rsidR="00585B2C">
        <w:t xml:space="preserve"> </w:t>
      </w:r>
      <w:r w:rsidR="00977002" w:rsidRPr="00236A1C">
        <w:t>play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society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freedom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opinion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expression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guaranteed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all.</w:t>
      </w:r>
      <w:r w:rsidR="00585B2C">
        <w:t xml:space="preserve"> </w:t>
      </w:r>
      <w:r w:rsidR="00977002" w:rsidRPr="00236A1C">
        <w:t>Investigative</w:t>
      </w:r>
      <w:r w:rsidR="00585B2C">
        <w:t xml:space="preserve"> </w:t>
      </w:r>
      <w:r w:rsidR="00977002" w:rsidRPr="00236A1C">
        <w:t>journalism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facilitated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Freedom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Information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22:02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gives</w:t>
      </w:r>
      <w:r w:rsidR="00585B2C">
        <w:t xml:space="preserve"> </w:t>
      </w:r>
      <w:r w:rsidR="00977002" w:rsidRPr="00236A1C">
        <w:t>journalist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media</w:t>
      </w:r>
      <w:r w:rsidR="00585B2C">
        <w:t xml:space="preserve"> </w:t>
      </w:r>
      <w:r w:rsidR="00977002" w:rsidRPr="00236A1C">
        <w:t>persons,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access</w:t>
      </w:r>
      <w:r w:rsidR="00585B2C">
        <w:t xml:space="preserve"> </w:t>
      </w:r>
      <w:r w:rsidR="00977002" w:rsidRPr="00236A1C">
        <w:t>official</w:t>
      </w:r>
      <w:r w:rsidR="00585B2C">
        <w:t xml:space="preserve"> </w:t>
      </w:r>
      <w:r w:rsidR="00977002" w:rsidRPr="00236A1C">
        <w:t>documents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authorities,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few</w:t>
      </w:r>
      <w:r w:rsidR="00585B2C">
        <w:t xml:space="preserve"> </w:t>
      </w:r>
      <w:r w:rsidR="00977002" w:rsidRPr="00236A1C">
        <w:t>exceptions.</w:t>
      </w:r>
    </w:p>
    <w:p w14:paraId="262A7D37" w14:textId="3FEB1643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235.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Libel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proofErr w:type="spellStart"/>
      <w:r w:rsidR="00977002" w:rsidRPr="00236A1C">
        <w:t>Defamaton</w:t>
      </w:r>
      <w:proofErr w:type="spellEnd"/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Chapter</w:t>
      </w:r>
      <w:r w:rsidR="00585B2C">
        <w:t xml:space="preserve"> </w:t>
      </w:r>
      <w:r w:rsidR="00977002" w:rsidRPr="00236A1C">
        <w:t>11:16</w:t>
      </w:r>
      <w:r w:rsidR="00585B2C">
        <w:t xml:space="preserve"> </w:t>
      </w:r>
      <w:r w:rsidR="00977002" w:rsidRPr="00236A1C">
        <w:t>functions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main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respect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defamatory</w:t>
      </w:r>
      <w:r w:rsidR="00585B2C">
        <w:t xml:space="preserve"> </w:t>
      </w:r>
      <w:r w:rsidR="00977002" w:rsidRPr="00236A1C">
        <w:t>words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libel.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laid</w:t>
      </w:r>
      <w:r w:rsidR="00585B2C">
        <w:t xml:space="preserve"> </w:t>
      </w:r>
      <w:r w:rsidR="00977002" w:rsidRPr="00236A1C">
        <w:t>out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Libel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Defamation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along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inherent</w:t>
      </w:r>
      <w:r w:rsidR="00585B2C">
        <w:t xml:space="preserve"> </w:t>
      </w:r>
      <w:r w:rsidR="00977002" w:rsidRPr="00236A1C">
        <w:t>provision</w:t>
      </w:r>
      <w:r w:rsidR="00585B2C">
        <w:t xml:space="preserve"> </w:t>
      </w:r>
      <w:r w:rsidR="00977002" w:rsidRPr="00236A1C">
        <w:t>stated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Constitution,</w:t>
      </w:r>
      <w:r w:rsidR="00585B2C">
        <w:t xml:space="preserve"> </w:t>
      </w:r>
      <w:r w:rsidR="00977002" w:rsidRPr="00236A1C">
        <w:t>allow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delicate</w:t>
      </w:r>
      <w:r w:rsidR="00585B2C">
        <w:t xml:space="preserve"> </w:t>
      </w:r>
      <w:r w:rsidR="00977002" w:rsidRPr="00236A1C">
        <w:t>balance</w:t>
      </w:r>
      <w:r w:rsidR="00585B2C">
        <w:t xml:space="preserve"> </w:t>
      </w:r>
      <w:r w:rsidR="00977002" w:rsidRPr="00236A1C">
        <w:t>between</w:t>
      </w:r>
      <w:r w:rsidR="00585B2C">
        <w:t xml:space="preserve"> </w:t>
      </w:r>
      <w:r w:rsidR="00977002" w:rsidRPr="00236A1C">
        <w:t>freedom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speech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necessary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reputation.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environment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competing</w:t>
      </w:r>
      <w:r w:rsidR="00585B2C">
        <w:t xml:space="preserve"> </w:t>
      </w:r>
      <w:r w:rsidR="00977002" w:rsidRPr="00236A1C">
        <w:t>resources,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does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currently</w:t>
      </w:r>
      <w:r w:rsidR="00585B2C">
        <w:t xml:space="preserve"> </w:t>
      </w:r>
      <w:r w:rsidR="00977002" w:rsidRPr="00236A1C">
        <w:t>intend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review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Libel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Defamation</w:t>
      </w:r>
      <w:r w:rsidR="00585B2C">
        <w:t xml:space="preserve"> </w:t>
      </w:r>
      <w:r w:rsidR="00977002" w:rsidRPr="00236A1C">
        <w:t>Act.</w:t>
      </w:r>
    </w:p>
    <w:p w14:paraId="47127B93" w14:textId="67723AC4" w:rsidR="00977002" w:rsidRPr="00236A1C" w:rsidRDefault="00977002" w:rsidP="008378AE">
      <w:pPr>
        <w:pStyle w:val="H1G"/>
      </w:pPr>
      <w:r w:rsidRPr="00236A1C">
        <w:tab/>
        <w:t>K.</w:t>
      </w:r>
      <w:r w:rsidRPr="00236A1C">
        <w:tab/>
        <w:t>Freedom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assembly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association</w:t>
      </w:r>
      <w:r w:rsidR="00585B2C">
        <w:t xml:space="preserve"> </w:t>
      </w:r>
      <w:r w:rsidRPr="00236A1C">
        <w:t>(arts.</w:t>
      </w:r>
      <w:r w:rsidR="00585B2C">
        <w:t xml:space="preserve"> </w:t>
      </w:r>
      <w:r w:rsidRPr="00236A1C">
        <w:t>21,</w:t>
      </w:r>
      <w:r w:rsidR="00585B2C">
        <w:t xml:space="preserve"> </w:t>
      </w:r>
      <w:r w:rsidRPr="00236A1C">
        <w:t>22)</w:t>
      </w:r>
    </w:p>
    <w:p w14:paraId="2B1B9304" w14:textId="28A43DFF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Freedom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association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expressly</w:t>
      </w:r>
      <w:r w:rsidR="00585B2C">
        <w:t xml:space="preserve"> </w:t>
      </w:r>
      <w:r w:rsidR="00977002" w:rsidRPr="00236A1C">
        <w:t>guaranteed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join</w:t>
      </w:r>
      <w:r w:rsidR="00585B2C">
        <w:t xml:space="preserve"> </w:t>
      </w:r>
      <w:r w:rsidR="00977002" w:rsidRPr="00236A1C">
        <w:t>trade</w:t>
      </w:r>
      <w:r w:rsidR="00585B2C">
        <w:t xml:space="preserve"> </w:t>
      </w:r>
      <w:r w:rsidR="00977002" w:rsidRPr="00236A1C">
        <w:t>union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strike</w:t>
      </w:r>
      <w:r w:rsidR="00585B2C">
        <w:t xml:space="preserve"> </w:t>
      </w:r>
      <w:r w:rsidR="00977002" w:rsidRPr="00236A1C">
        <w:t>however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guaranteed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establishment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operations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trade</w:t>
      </w:r>
      <w:r w:rsidR="00585B2C">
        <w:t xml:space="preserve"> </w:t>
      </w:r>
      <w:r w:rsidR="00977002" w:rsidRPr="00236A1C">
        <w:t>unions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regulated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Trade</w:t>
      </w:r>
      <w:r w:rsidR="00585B2C">
        <w:t xml:space="preserve"> </w:t>
      </w:r>
      <w:r w:rsidR="00977002" w:rsidRPr="00236A1C">
        <w:t>unions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88:02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regulations</w:t>
      </w:r>
      <w:r w:rsidR="00585B2C">
        <w:t xml:space="preserve"> </w:t>
      </w:r>
      <w:r w:rsidR="00977002" w:rsidRPr="00236A1C">
        <w:t>made</w:t>
      </w:r>
      <w:r w:rsidR="00585B2C">
        <w:t xml:space="preserve"> </w:t>
      </w:r>
      <w:r w:rsidR="00977002" w:rsidRPr="00236A1C">
        <w:t>thereunder.</w:t>
      </w:r>
      <w:r w:rsidR="00585B2C">
        <w:t xml:space="preserve"> </w:t>
      </w:r>
      <w:r w:rsidR="00977002" w:rsidRPr="00236A1C">
        <w:t>Every</w:t>
      </w:r>
      <w:r w:rsidR="00585B2C">
        <w:t xml:space="preserve"> </w:t>
      </w:r>
      <w:r w:rsidR="00977002" w:rsidRPr="00236A1C">
        <w:t>trade</w:t>
      </w:r>
      <w:r w:rsidR="00585B2C">
        <w:t xml:space="preserve"> </w:t>
      </w:r>
      <w:r w:rsidR="00977002" w:rsidRPr="00236A1C">
        <w:t>union,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those</w:t>
      </w:r>
      <w:r w:rsidR="00585B2C">
        <w:t xml:space="preserve"> </w:t>
      </w:r>
      <w:r w:rsidR="00977002" w:rsidRPr="00236A1C">
        <w:t>whose</w:t>
      </w:r>
      <w:r w:rsidR="00585B2C">
        <w:t xml:space="preserve"> </w:t>
      </w:r>
      <w:r w:rsidR="00977002" w:rsidRPr="00236A1C">
        <w:t>purpose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unlawful,</w:t>
      </w:r>
      <w:r w:rsidR="00585B2C">
        <w:t xml:space="preserve"> </w:t>
      </w:r>
      <w:r w:rsidR="00977002" w:rsidRPr="00236A1C">
        <w:t>shall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registered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Industrial</w:t>
      </w:r>
      <w:r w:rsidR="00585B2C">
        <w:t xml:space="preserve"> </w:t>
      </w:r>
      <w:r w:rsidR="00977002" w:rsidRPr="00236A1C">
        <w:t>Relations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88:01</w:t>
      </w:r>
      <w:r w:rsidR="00585B2C">
        <w:t xml:space="preserve"> </w:t>
      </w:r>
      <w:r w:rsidR="00977002" w:rsidRPr="00236A1C">
        <w:t>empowers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Court</w:t>
      </w:r>
      <w:r w:rsidR="00585B2C">
        <w:t xml:space="preserve"> </w:t>
      </w:r>
      <w:r w:rsidR="00977002" w:rsidRPr="00236A1C">
        <w:t>inter</w:t>
      </w:r>
      <w:r w:rsidR="00585B2C">
        <w:t xml:space="preserve"> </w:t>
      </w:r>
      <w:r w:rsidR="00977002" w:rsidRPr="00236A1C">
        <w:t>alia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enjoin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trade</w:t>
      </w:r>
      <w:r w:rsidR="00585B2C">
        <w:t xml:space="preserve"> </w:t>
      </w:r>
      <w:r w:rsidR="00977002" w:rsidRPr="00236A1C">
        <w:t>union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organization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workers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taking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continuing</w:t>
      </w:r>
      <w:r w:rsidR="00585B2C">
        <w:t xml:space="preserve"> </w:t>
      </w:r>
      <w:r w:rsidR="00977002" w:rsidRPr="00236A1C">
        <w:t>industrial</w:t>
      </w:r>
      <w:r w:rsidR="00585B2C">
        <w:t xml:space="preserve"> </w:t>
      </w:r>
      <w:r w:rsidR="00977002" w:rsidRPr="00236A1C">
        <w:t>action.</w:t>
      </w:r>
      <w:r w:rsidR="00585B2C">
        <w:t xml:space="preserve"> </w:t>
      </w:r>
      <w:r w:rsidR="00977002" w:rsidRPr="00236A1C">
        <w:t>Some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main</w:t>
      </w:r>
      <w:r w:rsidR="00585B2C">
        <w:t xml:space="preserve"> </w:t>
      </w:r>
      <w:r w:rsidR="00977002" w:rsidRPr="00236A1C">
        <w:t>trade</w:t>
      </w:r>
      <w:r w:rsidR="00585B2C">
        <w:t xml:space="preserve"> </w:t>
      </w:r>
      <w:r w:rsidR="00977002" w:rsidRPr="00236A1C">
        <w:t>unions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Unified</w:t>
      </w:r>
      <w:r w:rsidR="00585B2C">
        <w:t xml:space="preserve"> </w:t>
      </w:r>
      <w:r w:rsidR="00977002" w:rsidRPr="00236A1C">
        <w:t>Teachers;</w:t>
      </w:r>
      <w:r w:rsidR="00585B2C">
        <w:t xml:space="preserve"> </w:t>
      </w:r>
      <w:r w:rsidR="00977002" w:rsidRPr="00236A1C">
        <w:t>Association;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Association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Oilfields</w:t>
      </w:r>
      <w:r w:rsidR="00585B2C">
        <w:t xml:space="preserve"> </w:t>
      </w:r>
      <w:r w:rsidR="00977002" w:rsidRPr="00236A1C">
        <w:t>Workers</w:t>
      </w:r>
      <w:r w:rsidR="00585B2C">
        <w:t xml:space="preserve"> </w:t>
      </w:r>
      <w:r w:rsidR="00977002" w:rsidRPr="00236A1C">
        <w:t>Trade</w:t>
      </w:r>
      <w:r w:rsidR="00585B2C">
        <w:t xml:space="preserve"> </w:t>
      </w:r>
      <w:r w:rsidR="00977002" w:rsidRPr="00236A1C">
        <w:t>Union.</w:t>
      </w:r>
    </w:p>
    <w:p w14:paraId="5BE3C769" w14:textId="7932B059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237.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Industrial</w:t>
      </w:r>
      <w:r w:rsidR="00585B2C">
        <w:t xml:space="preserve"> </w:t>
      </w:r>
      <w:r w:rsidR="00977002" w:rsidRPr="00236A1C">
        <w:t>Relations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88:01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take</w:t>
      </w:r>
      <w:r w:rsidR="00585B2C">
        <w:t xml:space="preserve"> </w:t>
      </w:r>
      <w:r w:rsidR="00977002" w:rsidRPr="00236A1C">
        <w:t>industrial</w:t>
      </w:r>
      <w:r w:rsidR="00585B2C">
        <w:t xml:space="preserve"> </w:t>
      </w:r>
      <w:r w:rsidR="00977002" w:rsidRPr="00236A1C">
        <w:t>action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includes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strike.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following</w:t>
      </w:r>
      <w:r w:rsidR="00585B2C">
        <w:t xml:space="preserve"> </w:t>
      </w:r>
      <w:r w:rsidR="00977002" w:rsidRPr="00236A1C">
        <w:t>categories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prohibited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striking:</w:t>
      </w:r>
    </w:p>
    <w:p w14:paraId="4C65E182" w14:textId="16B6ADB5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A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officer,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defined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3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proofErr w:type="gramStart"/>
      <w:r w:rsidR="00977002" w:rsidRPr="00236A1C">
        <w:t>Constitution;</w:t>
      </w:r>
      <w:proofErr w:type="gramEnd"/>
    </w:p>
    <w:p w14:paraId="7B89144F" w14:textId="5888E499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A</w:t>
      </w:r>
      <w:r w:rsidR="00585B2C">
        <w:t xml:space="preserve"> </w:t>
      </w:r>
      <w:r w:rsidR="00977002" w:rsidRPr="00236A1C">
        <w:t>member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Defence</w:t>
      </w:r>
      <w:r w:rsidR="00585B2C">
        <w:t xml:space="preserve"> </w:t>
      </w:r>
      <w:r w:rsidR="00977002" w:rsidRPr="00236A1C">
        <w:t>Force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ancillary</w:t>
      </w:r>
      <w:r w:rsidR="00585B2C">
        <w:t xml:space="preserve"> </w:t>
      </w:r>
      <w:r w:rsidR="00977002" w:rsidRPr="00236A1C">
        <w:t>force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thereof,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Police,</w:t>
      </w:r>
      <w:r w:rsidR="00585B2C">
        <w:t xml:space="preserve"> </w:t>
      </w:r>
      <w:r w:rsidR="00977002" w:rsidRPr="00236A1C">
        <w:t>Fire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Prison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Municipality,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employed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rural</w:t>
      </w:r>
      <w:r w:rsidR="00585B2C">
        <w:t xml:space="preserve"> </w:t>
      </w:r>
      <w:r w:rsidR="00977002" w:rsidRPr="00236A1C">
        <w:t>constable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estate</w:t>
      </w:r>
      <w:r w:rsidR="00585B2C">
        <w:t xml:space="preserve"> </w:t>
      </w:r>
      <w:proofErr w:type="gramStart"/>
      <w:r w:rsidR="00977002" w:rsidRPr="00236A1C">
        <w:t>constable;</w:t>
      </w:r>
      <w:proofErr w:type="gramEnd"/>
    </w:p>
    <w:p w14:paraId="54DD23F8" w14:textId="7E031D53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A</w:t>
      </w:r>
      <w:r w:rsidR="00585B2C">
        <w:t xml:space="preserve"> </w:t>
      </w:r>
      <w:r w:rsidR="00977002" w:rsidRPr="00236A1C">
        <w:t>member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Teaching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defined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employed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teaching</w:t>
      </w:r>
      <w:r w:rsidR="00585B2C">
        <w:t xml:space="preserve"> </w:t>
      </w:r>
      <w:r w:rsidR="00977002" w:rsidRPr="00236A1C">
        <w:t>capacity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university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institution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higher</w:t>
      </w:r>
      <w:r w:rsidR="00585B2C">
        <w:t xml:space="preserve"> </w:t>
      </w:r>
      <w:proofErr w:type="gramStart"/>
      <w:r w:rsidR="00977002" w:rsidRPr="00236A1C">
        <w:t>learning;</w:t>
      </w:r>
      <w:proofErr w:type="gramEnd"/>
    </w:p>
    <w:p w14:paraId="42B9B1F1" w14:textId="124862CD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A</w:t>
      </w:r>
      <w:r w:rsidR="00585B2C">
        <w:t xml:space="preserve"> </w:t>
      </w:r>
      <w:r w:rsidR="00977002" w:rsidRPr="00236A1C">
        <w:t>member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staff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employee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Central</w:t>
      </w:r>
      <w:r w:rsidR="00585B2C">
        <w:t xml:space="preserve"> </w:t>
      </w:r>
      <w:r w:rsidR="00977002" w:rsidRPr="00236A1C">
        <w:t>Bank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Central</w:t>
      </w:r>
      <w:r w:rsidR="00585B2C">
        <w:t xml:space="preserve"> </w:t>
      </w:r>
      <w:r w:rsidR="00977002" w:rsidRPr="00236A1C">
        <w:t>Bank</w:t>
      </w:r>
      <w:r w:rsidR="00585B2C">
        <w:t xml:space="preserve"> </w:t>
      </w:r>
      <w:proofErr w:type="gramStart"/>
      <w:r w:rsidR="00977002" w:rsidRPr="00236A1C">
        <w:t>Act;</w:t>
      </w:r>
      <w:proofErr w:type="gramEnd"/>
    </w:p>
    <w:p w14:paraId="68EC4403" w14:textId="2383CC7B" w:rsidR="00977002" w:rsidRPr="00236A1C" w:rsidRDefault="001441C4" w:rsidP="001441C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36A1C">
        <w:t>•</w:t>
      </w:r>
      <w:r w:rsidRPr="00236A1C">
        <w:tab/>
      </w:r>
      <w:r w:rsidR="00977002" w:rsidRPr="00236A1C">
        <w:t>A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who,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opinion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Board:</w:t>
      </w:r>
    </w:p>
    <w:p w14:paraId="4AFA22A5" w14:textId="0788BB3D" w:rsidR="00977002" w:rsidRPr="00236A1C" w:rsidRDefault="001441C4" w:rsidP="001441C4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36A1C">
        <w:t>•</w:t>
      </w:r>
      <w:r w:rsidRPr="00236A1C">
        <w:tab/>
      </w:r>
      <w:r w:rsidR="00977002" w:rsidRPr="00236A1C">
        <w:t>Is</w:t>
      </w:r>
      <w:r w:rsidR="00585B2C">
        <w:t xml:space="preserve"> </w:t>
      </w:r>
      <w:r w:rsidR="00977002" w:rsidRPr="00236A1C">
        <w:t>responsible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formulation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undertaking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business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effective</w:t>
      </w:r>
      <w:r w:rsidR="00585B2C">
        <w:t xml:space="preserve"> </w:t>
      </w:r>
      <w:r w:rsidR="00977002" w:rsidRPr="00236A1C">
        <w:t>control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whole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department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undertaking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business;</w:t>
      </w:r>
      <w:r w:rsidR="00585B2C">
        <w:t xml:space="preserve"> </w:t>
      </w:r>
      <w:r w:rsidR="00977002" w:rsidRPr="00236A1C">
        <w:t>or</w:t>
      </w:r>
    </w:p>
    <w:p w14:paraId="791001EF" w14:textId="4C8AE53A" w:rsidR="00977002" w:rsidRPr="00236A1C" w:rsidRDefault="001441C4" w:rsidP="001441C4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36A1C">
        <w:t>•</w:t>
      </w:r>
      <w:r w:rsidRPr="00236A1C">
        <w:tab/>
      </w:r>
      <w:r w:rsidR="00977002" w:rsidRPr="00236A1C">
        <w:t>Has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effective</w:t>
      </w:r>
      <w:r w:rsidR="00585B2C">
        <w:t xml:space="preserve"> </w:t>
      </w:r>
      <w:r w:rsidR="00977002" w:rsidRPr="00236A1C">
        <w:t>voice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formulation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undertaking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proofErr w:type="gramStart"/>
      <w:r w:rsidR="00977002" w:rsidRPr="00236A1C">
        <w:t>business;</w:t>
      </w:r>
      <w:proofErr w:type="gramEnd"/>
    </w:p>
    <w:p w14:paraId="76272089" w14:textId="04DA7A1A" w:rsidR="00977002" w:rsidRPr="00236A1C" w:rsidRDefault="001441C4" w:rsidP="001441C4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36A1C">
        <w:t>•</w:t>
      </w:r>
      <w:r w:rsidRPr="00236A1C">
        <w:tab/>
      </w:r>
      <w:r w:rsidR="00977002" w:rsidRPr="00236A1C">
        <w:t>Employed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capacity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nature,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chauffeur,</w:t>
      </w:r>
      <w:r w:rsidR="00585B2C">
        <w:t xml:space="preserve"> </w:t>
      </w:r>
      <w:r w:rsidR="00977002" w:rsidRPr="00236A1C">
        <w:t>gardener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handyman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about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private</w:t>
      </w:r>
      <w:r w:rsidR="00585B2C">
        <w:t xml:space="preserve"> </w:t>
      </w:r>
      <w:r w:rsidR="00977002" w:rsidRPr="00236A1C">
        <w:t>dwelling</w:t>
      </w:r>
      <w:r w:rsidR="00585B2C">
        <w:t xml:space="preserve"> </w:t>
      </w:r>
      <w:r w:rsidR="00977002" w:rsidRPr="00236A1C">
        <w:t>house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paid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proofErr w:type="gramStart"/>
      <w:r w:rsidR="00977002" w:rsidRPr="00236A1C">
        <w:t>householder;</w:t>
      </w:r>
      <w:proofErr w:type="gramEnd"/>
    </w:p>
    <w:p w14:paraId="56182B91" w14:textId="0D8D67F9" w:rsidR="00977002" w:rsidRPr="00236A1C" w:rsidRDefault="001441C4" w:rsidP="001441C4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36A1C">
        <w:t>•</w:t>
      </w:r>
      <w:r w:rsidRPr="00236A1C">
        <w:tab/>
      </w:r>
      <w:r w:rsidR="00977002" w:rsidRPr="00236A1C">
        <w:t>An</w:t>
      </w:r>
      <w:r w:rsidR="00585B2C">
        <w:t xml:space="preserve"> </w:t>
      </w:r>
      <w:r w:rsidR="00977002" w:rsidRPr="00236A1C">
        <w:t>apprentice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meaning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Industrial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Act.</w:t>
      </w:r>
    </w:p>
    <w:p w14:paraId="784C46FE" w14:textId="1E00536E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238.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restrictions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freedom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assembly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than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requirement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notice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given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least</w:t>
      </w:r>
      <w:r w:rsidR="00585B2C">
        <w:t xml:space="preserve"> </w:t>
      </w:r>
      <w:r w:rsidR="00977002" w:rsidRPr="00236A1C">
        <w:t>48</w:t>
      </w:r>
      <w:r w:rsidR="00585B2C">
        <w:t xml:space="preserve"> </w:t>
      </w:r>
      <w:r w:rsidR="00977002" w:rsidRPr="00236A1C">
        <w:t>hours</w:t>
      </w:r>
      <w:r w:rsidR="00585B2C">
        <w:t xml:space="preserve"> </w:t>
      </w:r>
      <w:r w:rsidR="00977002" w:rsidRPr="00236A1C">
        <w:t>prior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holding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meeting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march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109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Summary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11:02.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notification</w:t>
      </w:r>
      <w:r w:rsidR="00585B2C">
        <w:t xml:space="preserve"> </w:t>
      </w:r>
      <w:r w:rsidR="00977002" w:rsidRPr="00236A1C">
        <w:t>must</w:t>
      </w:r>
      <w:r w:rsidR="00585B2C">
        <w:t xml:space="preserve"> </w:t>
      </w:r>
      <w:r w:rsidR="00977002" w:rsidRPr="00236A1C">
        <w:t>include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purpose(s),</w:t>
      </w:r>
      <w:r w:rsidR="00585B2C">
        <w:t xml:space="preserve"> </w:t>
      </w:r>
      <w:r w:rsidR="00977002" w:rsidRPr="00236A1C">
        <w:t>approximate</w:t>
      </w:r>
      <w:r w:rsidR="00585B2C">
        <w:t xml:space="preserve"> </w:t>
      </w:r>
      <w:r w:rsidR="00977002" w:rsidRPr="00236A1C">
        <w:t>time,</w:t>
      </w:r>
      <w:r w:rsidR="00585B2C">
        <w:t xml:space="preserve"> </w:t>
      </w:r>
      <w:r w:rsidR="00977002" w:rsidRPr="00236A1C">
        <w:t>place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route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meeting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march.</w:t>
      </w:r>
    </w:p>
    <w:p w14:paraId="214C7F01" w14:textId="1F01AAC0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239.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Under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111(1)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Summary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11:02,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meeting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held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approval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despite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prohibition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such</w:t>
      </w:r>
      <w:r w:rsidR="00585B2C">
        <w:t xml:space="preserve"> </w:t>
      </w:r>
      <w:r w:rsidR="00977002" w:rsidRPr="00236A1C">
        <w:t>meeting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condition</w:t>
      </w:r>
      <w:r w:rsidR="00585B2C">
        <w:t xml:space="preserve"> </w:t>
      </w:r>
      <w:r w:rsidR="00977002" w:rsidRPr="00236A1C">
        <w:t>imposed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Commissioner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observed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holder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meeting,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below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rank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Sergeant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call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meeting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dispersed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reasonably</w:t>
      </w:r>
      <w:r w:rsidR="00585B2C">
        <w:t xml:space="preserve"> </w:t>
      </w:r>
      <w:r w:rsidR="00977002" w:rsidRPr="00236A1C">
        <w:t>apprehends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participants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acting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about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manner</w:t>
      </w:r>
      <w:r w:rsidR="00585B2C">
        <w:t xml:space="preserve"> </w:t>
      </w:r>
      <w:r w:rsidR="00977002" w:rsidRPr="00236A1C">
        <w:t>prejudicial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safety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order.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111(3)</w:t>
      </w:r>
      <w:r w:rsidR="00585B2C">
        <w:t xml:space="preserve"> </w:t>
      </w:r>
      <w:r w:rsidR="00977002" w:rsidRPr="00236A1C">
        <w:t>provides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where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senior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referred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subsection</w:t>
      </w:r>
      <w:r w:rsidR="00585B2C">
        <w:t xml:space="preserve"> </w:t>
      </w:r>
      <w:r w:rsidR="00977002" w:rsidRPr="00236A1C">
        <w:t>(1)</w:t>
      </w:r>
      <w:r w:rsidR="00585B2C">
        <w:t xml:space="preserve"> </w:t>
      </w:r>
      <w:r w:rsidR="00977002" w:rsidRPr="00236A1C">
        <w:t>fails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refuses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call</w:t>
      </w:r>
      <w:r w:rsidR="00585B2C">
        <w:t xml:space="preserve"> </w:t>
      </w:r>
      <w:r w:rsidR="00977002" w:rsidRPr="00236A1C">
        <w:t>upon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meeting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disperse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uniform</w:t>
      </w:r>
      <w:r w:rsidR="00585B2C">
        <w:t xml:space="preserve"> </w:t>
      </w:r>
      <w:r w:rsidR="00977002" w:rsidRPr="00236A1C">
        <w:t>may</w:t>
      </w:r>
      <w:r w:rsidR="00585B2C">
        <w:t xml:space="preserve"> </w:t>
      </w:r>
      <w:r w:rsidR="00977002" w:rsidRPr="00236A1C">
        <w:t>do</w:t>
      </w:r>
      <w:r w:rsidR="00585B2C">
        <w:t xml:space="preserve"> </w:t>
      </w:r>
      <w:r w:rsidR="00977002" w:rsidRPr="00236A1C">
        <w:t>so.</w:t>
      </w:r>
    </w:p>
    <w:p w14:paraId="0EB0FF3D" w14:textId="0D3B047D" w:rsidR="00977002" w:rsidRPr="00236A1C" w:rsidRDefault="00977002" w:rsidP="00DD6BD9">
      <w:pPr>
        <w:pStyle w:val="H1G"/>
      </w:pPr>
      <w:r w:rsidRPr="00236A1C">
        <w:tab/>
        <w:t>L.</w:t>
      </w:r>
      <w:r w:rsidRPr="00236A1C">
        <w:tab/>
        <w:t>Marriage,</w:t>
      </w:r>
      <w:r w:rsidR="00585B2C">
        <w:t xml:space="preserve"> </w:t>
      </w:r>
      <w:proofErr w:type="gramStart"/>
      <w:r w:rsidRPr="00236A1C">
        <w:t>family</w:t>
      </w:r>
      <w:proofErr w:type="gramEnd"/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the</w:t>
      </w:r>
      <w:r w:rsidR="00585B2C">
        <w:t xml:space="preserve"> </w:t>
      </w:r>
      <w:r w:rsidRPr="00236A1C">
        <w:t>protection</w:t>
      </w:r>
      <w:r w:rsidR="00585B2C">
        <w:t xml:space="preserve"> </w:t>
      </w:r>
      <w:r w:rsidRPr="00236A1C">
        <w:t>of</w:t>
      </w:r>
      <w:r w:rsidR="00585B2C">
        <w:t xml:space="preserve"> </w:t>
      </w:r>
      <w:r w:rsidRPr="00236A1C">
        <w:t>minors</w:t>
      </w:r>
      <w:r w:rsidR="00585B2C">
        <w:t xml:space="preserve"> </w:t>
      </w:r>
      <w:r w:rsidRPr="00236A1C">
        <w:t>(arts.</w:t>
      </w:r>
      <w:r w:rsidR="00585B2C">
        <w:t xml:space="preserve"> </w:t>
      </w:r>
      <w:r w:rsidRPr="00236A1C">
        <w:t>7,</w:t>
      </w:r>
      <w:r w:rsidR="00585B2C">
        <w:t xml:space="preserve"> </w:t>
      </w:r>
      <w:r w:rsidRPr="00236A1C">
        <w:t>23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24)</w:t>
      </w:r>
    </w:p>
    <w:p w14:paraId="647ADAC9" w14:textId="4C52C94F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240.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protection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abuse,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proofErr w:type="gramStart"/>
      <w:r w:rsidR="00977002" w:rsidRPr="00236A1C">
        <w:t>is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significant</w:t>
      </w:r>
      <w:r w:rsidR="00585B2C">
        <w:t xml:space="preserve"> </w:t>
      </w:r>
      <w:r w:rsidR="00977002" w:rsidRPr="00236A1C">
        <w:t>importance</w:t>
      </w:r>
      <w:proofErr w:type="gramEnd"/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2012</w:t>
      </w:r>
      <w:r w:rsidR="00585B2C">
        <w:t xml:space="preserve"> </w:t>
      </w:r>
      <w:r w:rsidR="00977002" w:rsidRPr="00236A1C">
        <w:t>protects</w:t>
      </w:r>
      <w:r w:rsidR="00585B2C">
        <w:t xml:space="preserve"> </w:t>
      </w:r>
      <w:r w:rsidR="00977002" w:rsidRPr="00236A1C">
        <w:t>minors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wide</w:t>
      </w:r>
      <w:r w:rsidR="00585B2C">
        <w:t xml:space="preserve"> </w:t>
      </w:r>
      <w:r w:rsidR="00977002" w:rsidRPr="00236A1C">
        <w:t>range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including,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violent</w:t>
      </w:r>
      <w:r w:rsidR="00585B2C">
        <w:t xml:space="preserve"> </w:t>
      </w:r>
      <w:r w:rsidR="00977002" w:rsidRPr="00236A1C">
        <w:t>crimes.</w:t>
      </w:r>
      <w:r w:rsidR="003B3F9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permits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officer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arrest</w:t>
      </w:r>
      <w:r w:rsidR="00585B2C">
        <w:t xml:space="preserve"> </w:t>
      </w:r>
      <w:r w:rsidR="00977002" w:rsidRPr="00236A1C">
        <w:t>without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warrant</w:t>
      </w:r>
      <w:r w:rsidR="00585B2C">
        <w:t xml:space="preserve"> </w:t>
      </w:r>
      <w:r w:rsidR="00977002" w:rsidRPr="00236A1C">
        <w:t>if</w:t>
      </w:r>
      <w:r w:rsidR="00585B2C">
        <w:t xml:space="preserve"> </w:t>
      </w:r>
      <w:r w:rsidR="00977002" w:rsidRPr="00236A1C">
        <w:t>he</w:t>
      </w:r>
      <w:r w:rsidR="00585B2C">
        <w:t xml:space="preserve"> </w:t>
      </w:r>
      <w:r w:rsidR="00977002" w:rsidRPr="00236A1C">
        <w:t>believes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being</w:t>
      </w:r>
      <w:r w:rsidR="00585B2C">
        <w:t xml:space="preserve"> </w:t>
      </w:r>
      <w:r w:rsidR="00977002" w:rsidRPr="00236A1C">
        <w:t>committed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child.</w:t>
      </w:r>
    </w:p>
    <w:p w14:paraId="29AC092F" w14:textId="1964D52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241.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policy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mandates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reporting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issues</w:t>
      </w:r>
      <w:r w:rsidR="00585B2C">
        <w:t xml:space="preserve"> </w:t>
      </w:r>
      <w:r w:rsidR="00977002" w:rsidRPr="00236A1C">
        <w:t>affecting</w:t>
      </w:r>
      <w:r w:rsidR="00585B2C">
        <w:t xml:space="preserve"> </w:t>
      </w:r>
      <w:r w:rsidR="00977002" w:rsidRPr="00236A1C">
        <w:t>children.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instance,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31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Offences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1886</w:t>
      </w:r>
      <w:r w:rsidR="00585B2C">
        <w:t xml:space="preserve"> </w:t>
      </w:r>
      <w:r w:rsidR="00977002" w:rsidRPr="00236A1C">
        <w:t>mandates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reporting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suspected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minors.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Education</w:t>
      </w:r>
      <w:r w:rsidR="00585B2C">
        <w:t xml:space="preserve"> </w:t>
      </w:r>
      <w:r w:rsidR="00977002" w:rsidRPr="00236A1C">
        <w:t>continues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maintain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standards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mandating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reporting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Circular</w:t>
      </w:r>
      <w:r w:rsidR="00585B2C">
        <w:t xml:space="preserve"> </w:t>
      </w:r>
      <w:r w:rsidR="00977002" w:rsidRPr="00236A1C">
        <w:t>Memorandum</w:t>
      </w:r>
      <w:r w:rsidR="00585B2C">
        <w:t xml:space="preserve"> </w:t>
      </w:r>
      <w:r w:rsidR="00977002" w:rsidRPr="00236A1C">
        <w:t>No.</w:t>
      </w:r>
      <w:r w:rsidR="00585B2C">
        <w:t xml:space="preserve"> </w:t>
      </w:r>
      <w:r w:rsidR="00977002" w:rsidRPr="00236A1C">
        <w:t>76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2008.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procedure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school</w:t>
      </w:r>
      <w:r w:rsidR="00585B2C">
        <w:t xml:space="preserve"> </w:t>
      </w:r>
      <w:r w:rsidR="00977002" w:rsidRPr="00236A1C">
        <w:t>staff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report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published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School</w:t>
      </w:r>
      <w:r w:rsidR="00585B2C">
        <w:t xml:space="preserve"> </w:t>
      </w:r>
      <w:r w:rsidR="00977002" w:rsidRPr="00236A1C">
        <w:t>Code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2009.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Ministry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Health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issued</w:t>
      </w:r>
      <w:r w:rsidR="00585B2C">
        <w:t xml:space="preserve"> </w:t>
      </w:r>
      <w:r w:rsidR="00977002" w:rsidRPr="00236A1C">
        <w:t>protocols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dealing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criminal</w:t>
      </w:r>
      <w:r w:rsidR="00585B2C">
        <w:t xml:space="preserve"> </w:t>
      </w:r>
      <w:r w:rsidR="00977002" w:rsidRPr="00236A1C">
        <w:t>offences,</w:t>
      </w:r>
      <w:r w:rsidR="00585B2C">
        <w:t xml:space="preserve"> </w:t>
      </w:r>
      <w:r w:rsidR="00977002" w:rsidRPr="00236A1C">
        <w:t>victims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gender-based</w:t>
      </w:r>
      <w:r w:rsidR="00585B2C">
        <w:t xml:space="preserve"> </w:t>
      </w:r>
      <w:r w:rsidR="00977002" w:rsidRPr="00236A1C">
        <w:t>violence,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well</w:t>
      </w:r>
      <w:r w:rsidR="00585B2C">
        <w:t xml:space="preserve"> </w:t>
      </w:r>
      <w:r w:rsidR="00977002" w:rsidRPr="00236A1C">
        <w:t>as,</w:t>
      </w:r>
      <w:r w:rsidR="00585B2C">
        <w:t xml:space="preserve"> </w:t>
      </w:r>
      <w:r w:rsidR="00977002" w:rsidRPr="00236A1C">
        <w:t>crimes</w:t>
      </w:r>
      <w:r w:rsidR="00585B2C">
        <w:t xml:space="preserve"> </w:t>
      </w:r>
      <w:r w:rsidR="00977002" w:rsidRPr="00236A1C">
        <w:t>against</w:t>
      </w:r>
      <w:r w:rsidR="00585B2C">
        <w:t xml:space="preserve"> </w:t>
      </w:r>
      <w:r w:rsidR="00977002" w:rsidRPr="00236A1C">
        <w:t>minors.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affected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abuse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any</w:t>
      </w:r>
      <w:r w:rsidR="00585B2C">
        <w:t xml:space="preserve"> </w:t>
      </w:r>
      <w:r w:rsidR="00977002" w:rsidRPr="00236A1C">
        <w:t>kind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call</w:t>
      </w:r>
      <w:r w:rsidR="00585B2C">
        <w:t xml:space="preserve"> </w:t>
      </w:r>
      <w:r w:rsidR="00977002" w:rsidRPr="00236A1C">
        <w:t>ChildLine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131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800-4321;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Domestic</w:t>
      </w:r>
      <w:r w:rsidR="00585B2C">
        <w:t xml:space="preserve"> </w:t>
      </w:r>
      <w:r w:rsidR="00977002" w:rsidRPr="00236A1C">
        <w:t>Violence</w:t>
      </w:r>
      <w:r w:rsidR="00585B2C">
        <w:t xml:space="preserve"> </w:t>
      </w:r>
      <w:r w:rsidR="00977002" w:rsidRPr="00236A1C">
        <w:t>Hotline</w:t>
      </w:r>
      <w:r w:rsidR="00585B2C">
        <w:t xml:space="preserve"> </w:t>
      </w:r>
      <w:r w:rsidR="00977002" w:rsidRPr="00236A1C">
        <w:t>(868)</w:t>
      </w:r>
      <w:r w:rsidR="00585B2C">
        <w:t xml:space="preserve"> </w:t>
      </w:r>
      <w:r w:rsidR="00977002" w:rsidRPr="00236A1C">
        <w:t>800-SAVE</w:t>
      </w:r>
      <w:r w:rsidR="00585B2C">
        <w:t xml:space="preserve"> </w:t>
      </w:r>
      <w:r w:rsidR="00977002" w:rsidRPr="00236A1C">
        <w:t>(7283)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Police</w:t>
      </w:r>
      <w:r w:rsidR="00585B2C">
        <w:t xml:space="preserve"> </w:t>
      </w:r>
      <w:r w:rsidR="00977002" w:rsidRPr="00236A1C">
        <w:t>Service</w:t>
      </w:r>
      <w:r w:rsidR="00585B2C">
        <w:t xml:space="preserve"> </w:t>
      </w:r>
      <w:r w:rsidR="00977002" w:rsidRPr="00236A1C">
        <w:t>Emergency</w:t>
      </w:r>
      <w:r w:rsidR="00585B2C">
        <w:t xml:space="preserve"> </w:t>
      </w:r>
      <w:r w:rsidR="00977002" w:rsidRPr="00236A1C">
        <w:t>number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999.</w:t>
      </w:r>
    </w:p>
    <w:p w14:paraId="1D05F1CA" w14:textId="59EDF88B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242.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3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Trafficking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12:10</w:t>
      </w:r>
      <w:r w:rsidR="00585B2C">
        <w:t xml:space="preserve"> </w:t>
      </w:r>
      <w:r w:rsidR="00977002" w:rsidRPr="00236A1C">
        <w:t>defines</w:t>
      </w:r>
      <w:r w:rsidR="00585B2C">
        <w:t xml:space="preserve"> </w:t>
      </w:r>
      <w:r w:rsidR="003B3F9C">
        <w:t>“</w:t>
      </w:r>
      <w:r w:rsidR="00977002" w:rsidRPr="00236A1C">
        <w:t>sex</w:t>
      </w:r>
      <w:r w:rsidR="00585B2C">
        <w:t xml:space="preserve"> </w:t>
      </w:r>
      <w:r w:rsidR="00977002" w:rsidRPr="00236A1C">
        <w:t>tourism</w:t>
      </w:r>
      <w:r w:rsidR="003B3F9C">
        <w:t>”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trips</w:t>
      </w:r>
      <w:r w:rsidR="00585B2C">
        <w:t xml:space="preserve"> </w:t>
      </w:r>
      <w:r w:rsidR="00977002" w:rsidRPr="00236A1C">
        <w:t>organized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profit</w:t>
      </w:r>
      <w:r w:rsidR="00585B2C">
        <w:t xml:space="preserve"> </w:t>
      </w:r>
      <w:r w:rsidR="00977002" w:rsidRPr="00236A1C">
        <w:t>within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tourism</w:t>
      </w:r>
      <w:r w:rsidR="00585B2C">
        <w:t xml:space="preserve"> </w:t>
      </w:r>
      <w:r w:rsidR="00977002" w:rsidRPr="00236A1C">
        <w:t>sector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outside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sector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using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structures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networks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facilitate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activity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trafficked</w:t>
      </w:r>
      <w:r w:rsidR="00585B2C">
        <w:t xml:space="preserve"> </w:t>
      </w:r>
      <w:r w:rsidR="00977002" w:rsidRPr="00236A1C">
        <w:t>persons.</w:t>
      </w:r>
      <w:r w:rsidR="00585B2C">
        <w:t xml:space="preserve"> </w:t>
      </w:r>
      <w:r w:rsidR="00977002" w:rsidRPr="00236A1C">
        <w:t>Sexual</w:t>
      </w:r>
      <w:r w:rsidR="00585B2C">
        <w:t xml:space="preserve"> </w:t>
      </w:r>
      <w:r w:rsidR="00977002" w:rsidRPr="00236A1C">
        <w:t>activity</w:t>
      </w:r>
      <w:r w:rsidR="00585B2C">
        <w:t xml:space="preserve"> </w:t>
      </w:r>
      <w:r w:rsidR="00977002" w:rsidRPr="00236A1C">
        <w:t>whatever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circumstances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trafficked</w:t>
      </w:r>
      <w:r w:rsidR="00585B2C">
        <w:t xml:space="preserve"> </w:t>
      </w:r>
      <w:r w:rsidR="00977002" w:rsidRPr="00236A1C">
        <w:t>person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Act.</w:t>
      </w:r>
      <w:r w:rsidR="00585B2C">
        <w:t xml:space="preserve"> </w:t>
      </w:r>
      <w:r w:rsidR="00977002" w:rsidRPr="00236A1C">
        <w:t>Therefore,</w:t>
      </w:r>
      <w:r w:rsidR="00585B2C">
        <w:t xml:space="preserve"> </w:t>
      </w:r>
      <w:r w:rsidR="00977002" w:rsidRPr="00236A1C">
        <w:t>it</w:t>
      </w:r>
      <w:r w:rsidR="00585B2C">
        <w:t xml:space="preserve"> </w:t>
      </w:r>
      <w:r w:rsidR="00977002" w:rsidRPr="00236A1C">
        <w:t>can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reasoned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tourism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also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offence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prohibited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Counter-Trafficking</w:t>
      </w:r>
      <w:r w:rsidR="00585B2C">
        <w:t xml:space="preserve"> </w:t>
      </w:r>
      <w:r w:rsidR="00977002" w:rsidRPr="00236A1C">
        <w:t>Unit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established</w:t>
      </w:r>
      <w:r w:rsidR="00585B2C">
        <w:t xml:space="preserve"> </w:t>
      </w:r>
      <w:r w:rsidR="00977002" w:rsidRPr="00236A1C">
        <w:t>under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mandated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prepare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implement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awareness</w:t>
      </w:r>
      <w:r w:rsidR="00585B2C">
        <w:t xml:space="preserve"> </w:t>
      </w:r>
      <w:r w:rsidR="00977002" w:rsidRPr="00236A1C">
        <w:t>programmes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respect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educating</w:t>
      </w:r>
      <w:r w:rsidR="00585B2C">
        <w:t xml:space="preserve"> </w:t>
      </w:r>
      <w:r w:rsidR="00977002" w:rsidRPr="00236A1C">
        <w:t>citizens,</w:t>
      </w:r>
      <w:r w:rsidR="00585B2C">
        <w:t xml:space="preserve"> </w:t>
      </w:r>
      <w:r w:rsidR="00977002" w:rsidRPr="00236A1C">
        <w:t>residents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visitors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about</w:t>
      </w:r>
      <w:r w:rsidR="00585B2C">
        <w:t xml:space="preserve"> </w:t>
      </w:r>
      <w:r w:rsidR="00977002" w:rsidRPr="00236A1C">
        <w:t>sex</w:t>
      </w:r>
      <w:r w:rsidR="00585B2C">
        <w:t xml:space="preserve"> </w:t>
      </w:r>
      <w:r w:rsidR="00977002" w:rsidRPr="00236A1C">
        <w:t>tourism.</w:t>
      </w:r>
    </w:p>
    <w:p w14:paraId="57082708" w14:textId="0873B4DB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243.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rPr>
          <w:szCs w:val="24"/>
        </w:rPr>
        <w:t>In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2016,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the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Government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amended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the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definition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of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a</w:t>
      </w:r>
      <w:r w:rsidR="00585B2C">
        <w:rPr>
          <w:szCs w:val="24"/>
        </w:rPr>
        <w:t xml:space="preserve"> </w:t>
      </w:r>
      <w:r w:rsidR="003B3F9C">
        <w:rPr>
          <w:szCs w:val="24"/>
        </w:rPr>
        <w:t>“</w:t>
      </w:r>
      <w:r w:rsidR="00977002" w:rsidRPr="00236A1C">
        <w:rPr>
          <w:szCs w:val="24"/>
        </w:rPr>
        <w:t>child</w:t>
      </w:r>
      <w:r w:rsidR="003B3F9C">
        <w:rPr>
          <w:szCs w:val="24"/>
        </w:rPr>
        <w:t>”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in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domestic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legislation</w:t>
      </w:r>
      <w:r w:rsidR="00585B2C">
        <w:rPr>
          <w:szCs w:val="24"/>
        </w:rPr>
        <w:t xml:space="preserve"> </w:t>
      </w:r>
      <w:r w:rsidR="00977002" w:rsidRPr="00236A1C">
        <w:rPr>
          <w:szCs w:val="24"/>
        </w:rPr>
        <w:t>by</w:t>
      </w:r>
      <w:r w:rsidR="00585B2C">
        <w:t xml:space="preserve"> </w:t>
      </w:r>
      <w:r w:rsidR="00977002" w:rsidRPr="00236A1C">
        <w:t>raising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unifying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consent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marriage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Marriage</w:t>
      </w:r>
      <w:r w:rsidR="00585B2C">
        <w:t xml:space="preserve"> </w:t>
      </w:r>
      <w:r w:rsidR="00977002" w:rsidRPr="00236A1C">
        <w:t>Acts,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well</w:t>
      </w:r>
      <w:r w:rsidR="00585B2C">
        <w:t xml:space="preserve"> </w:t>
      </w:r>
      <w:r w:rsidR="00977002" w:rsidRPr="00236A1C">
        <w:t>as,</w:t>
      </w:r>
      <w:r w:rsidR="00585B2C">
        <w:t xml:space="preserve"> </w:t>
      </w:r>
      <w:r w:rsidR="00977002" w:rsidRPr="00236A1C">
        <w:t>making</w:t>
      </w:r>
      <w:r w:rsidR="00585B2C">
        <w:t xml:space="preserve"> </w:t>
      </w:r>
      <w:r w:rsidR="00977002" w:rsidRPr="00236A1C">
        <w:t>said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consent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same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males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females.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2</w:t>
      </w:r>
      <w:r w:rsidR="00585B2C">
        <w:t xml:space="preserve"> </w:t>
      </w:r>
      <w:r w:rsidR="00977002" w:rsidRPr="00236A1C">
        <w:t>October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Miscellaneous</w:t>
      </w:r>
      <w:r w:rsidR="00585B2C">
        <w:t xml:space="preserve"> </w:t>
      </w:r>
      <w:r w:rsidR="00977002" w:rsidRPr="00236A1C">
        <w:t>Provisions</w:t>
      </w:r>
      <w:r w:rsidR="00585B2C">
        <w:t xml:space="preserve"> </w:t>
      </w:r>
      <w:r w:rsidR="00977002" w:rsidRPr="00236A1C">
        <w:t>(Marriage)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2017</w:t>
      </w:r>
      <w:r w:rsidR="00585B2C">
        <w:t xml:space="preserve"> </w:t>
      </w:r>
      <w:r w:rsidR="00977002" w:rsidRPr="00236A1C">
        <w:t>came</w:t>
      </w:r>
      <w:r w:rsidR="00585B2C">
        <w:t xml:space="preserve"> </w:t>
      </w:r>
      <w:r w:rsidR="00977002" w:rsidRPr="00236A1C">
        <w:t>into</w:t>
      </w:r>
      <w:r w:rsidR="00585B2C">
        <w:t xml:space="preserve"> </w:t>
      </w:r>
      <w:r w:rsidR="00977002" w:rsidRPr="00236A1C">
        <w:t>force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proclamation.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object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was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amend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Marriage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</w:t>
      </w:r>
      <w:r w:rsidR="00585B2C">
        <w:t xml:space="preserve"> </w:t>
      </w:r>
      <w:r w:rsidR="00977002" w:rsidRPr="00236A1C">
        <w:t>45:01,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Muslim</w:t>
      </w:r>
      <w:r w:rsidR="00585B2C">
        <w:t xml:space="preserve"> </w:t>
      </w:r>
      <w:r w:rsidR="00977002" w:rsidRPr="00236A1C">
        <w:t>Marriage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Divorce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45:03,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proofErr w:type="spellStart"/>
      <w:r w:rsidR="00977002" w:rsidRPr="00236A1C">
        <w:t>Orisa</w:t>
      </w:r>
      <w:proofErr w:type="spellEnd"/>
      <w:r w:rsidR="00585B2C">
        <w:t xml:space="preserve"> </w:t>
      </w:r>
      <w:r w:rsidR="00977002" w:rsidRPr="00236A1C">
        <w:t>Marriage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45:04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Matrimonial</w:t>
      </w:r>
      <w:r w:rsidR="00585B2C">
        <w:t xml:space="preserve"> </w:t>
      </w:r>
      <w:r w:rsidR="00977002" w:rsidRPr="00236A1C">
        <w:t>Proceedings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Property</w:t>
      </w:r>
      <w:r w:rsidR="00585B2C">
        <w:t xml:space="preserve"> </w:t>
      </w:r>
      <w:r w:rsidR="00977002" w:rsidRPr="00236A1C">
        <w:t>Act,</w:t>
      </w:r>
      <w:r w:rsidR="00585B2C">
        <w:t xml:space="preserve"> </w:t>
      </w:r>
      <w:r w:rsidR="00977002" w:rsidRPr="00236A1C">
        <w:t>Chap.</w:t>
      </w:r>
      <w:r w:rsidR="00585B2C">
        <w:t xml:space="preserve"> </w:t>
      </w:r>
      <w:r w:rsidR="00977002" w:rsidRPr="00236A1C">
        <w:t>45:51,</w:t>
      </w:r>
      <w:r w:rsidR="00585B2C">
        <w:t xml:space="preserve"> </w:t>
      </w:r>
      <w:r w:rsidR="00977002" w:rsidRPr="00236A1C">
        <w:t>thus</w:t>
      </w:r>
      <w:r w:rsidR="00585B2C">
        <w:t xml:space="preserve"> </w:t>
      </w:r>
      <w:r w:rsidR="00977002" w:rsidRPr="00236A1C">
        <w:t>unifying</w:t>
      </w:r>
      <w:r w:rsidR="00585B2C">
        <w:t xml:space="preserve"> </w:t>
      </w:r>
      <w:r w:rsidR="00977002" w:rsidRPr="00236A1C">
        <w:t>each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them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raising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age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consent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eighteen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both</w:t>
      </w:r>
      <w:r w:rsidR="00585B2C">
        <w:t xml:space="preserve"> </w:t>
      </w:r>
      <w:r w:rsidR="00977002" w:rsidRPr="00236A1C">
        <w:t>males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females.</w:t>
      </w:r>
    </w:p>
    <w:p w14:paraId="6ECE490D" w14:textId="5CE997DC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244.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In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Children</w:t>
      </w:r>
      <w:r w:rsidR="00585B2C">
        <w:t xml:space="preserve"> </w:t>
      </w:r>
      <w:r w:rsidR="00977002" w:rsidRPr="00236A1C">
        <w:t>Act</w:t>
      </w:r>
      <w:r w:rsidR="00585B2C">
        <w:t xml:space="preserve"> </w:t>
      </w:r>
      <w:r w:rsidR="00977002" w:rsidRPr="00236A1C">
        <w:t>2012,</w:t>
      </w:r>
      <w:r w:rsidR="00585B2C">
        <w:t xml:space="preserve"> </w:t>
      </w:r>
      <w:r w:rsidR="00977002" w:rsidRPr="00236A1C">
        <w:t>section</w:t>
      </w:r>
      <w:r w:rsidR="00585B2C">
        <w:t xml:space="preserve"> </w:t>
      </w:r>
      <w:r w:rsidR="00977002" w:rsidRPr="00236A1C">
        <w:t>4(7)</w:t>
      </w:r>
      <w:r w:rsidR="00585B2C">
        <w:t xml:space="preserve"> </w:t>
      </w:r>
      <w:r w:rsidR="00977002" w:rsidRPr="00236A1C">
        <w:t>prohibits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corporal</w:t>
      </w:r>
      <w:r w:rsidR="00585B2C">
        <w:t xml:space="preserve"> </w:t>
      </w:r>
      <w:r w:rsidR="00977002" w:rsidRPr="00236A1C">
        <w:t>punishment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schools</w:t>
      </w:r>
      <w:r w:rsidR="00585B2C">
        <w:t xml:space="preserve"> </w:t>
      </w:r>
      <w:r w:rsidR="00977002" w:rsidRPr="00236A1C">
        <w:t>but</w:t>
      </w:r>
      <w:r w:rsidR="00585B2C">
        <w:t xml:space="preserve"> </w:t>
      </w:r>
      <w:r w:rsidR="00977002" w:rsidRPr="00236A1C">
        <w:t>allows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use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parents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guardians.</w:t>
      </w:r>
    </w:p>
    <w:p w14:paraId="7AD56E2E" w14:textId="5BB6C54A" w:rsidR="00977002" w:rsidRPr="00236A1C" w:rsidRDefault="00977002" w:rsidP="00DD6BD9">
      <w:pPr>
        <w:pStyle w:val="H1G"/>
      </w:pPr>
      <w:r w:rsidRPr="00236A1C">
        <w:tab/>
        <w:t>M.</w:t>
      </w:r>
      <w:r w:rsidRPr="00236A1C">
        <w:tab/>
        <w:t>Right</w:t>
      </w:r>
      <w:r w:rsidR="00585B2C">
        <w:t xml:space="preserve"> </w:t>
      </w:r>
      <w:r w:rsidRPr="00236A1C">
        <w:t>to</w:t>
      </w:r>
      <w:r w:rsidR="00585B2C">
        <w:t xml:space="preserve"> </w:t>
      </w:r>
      <w:r w:rsidRPr="00236A1C">
        <w:t>participate</w:t>
      </w:r>
      <w:r w:rsidR="00585B2C">
        <w:t xml:space="preserve"> </w:t>
      </w:r>
      <w:r w:rsidRPr="00236A1C">
        <w:t>in</w:t>
      </w:r>
      <w:r w:rsidR="00585B2C">
        <w:t xml:space="preserve"> </w:t>
      </w:r>
      <w:r w:rsidRPr="00236A1C">
        <w:t>public</w:t>
      </w:r>
      <w:r w:rsidR="00585B2C">
        <w:t xml:space="preserve"> </w:t>
      </w:r>
      <w:r w:rsidRPr="00236A1C">
        <w:t>life</w:t>
      </w:r>
      <w:r w:rsidR="00585B2C">
        <w:t xml:space="preserve"> </w:t>
      </w:r>
      <w:r w:rsidRPr="00236A1C">
        <w:t>(arts.</w:t>
      </w:r>
      <w:r w:rsidR="00585B2C">
        <w:t xml:space="preserve"> </w:t>
      </w:r>
      <w:r w:rsidRPr="00236A1C">
        <w:t>25</w:t>
      </w:r>
      <w:r w:rsidR="00585B2C">
        <w:t xml:space="preserve"> </w:t>
      </w:r>
      <w:r w:rsidRPr="00236A1C">
        <w:t>and</w:t>
      </w:r>
      <w:r w:rsidR="00585B2C">
        <w:t xml:space="preserve"> </w:t>
      </w:r>
      <w:r w:rsidRPr="00236A1C">
        <w:t>26)</w:t>
      </w:r>
    </w:p>
    <w:p w14:paraId="5605FC88" w14:textId="083E665C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245.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Section</w:t>
      </w:r>
      <w:r w:rsidR="00585B2C">
        <w:t xml:space="preserve"> </w:t>
      </w:r>
      <w:r w:rsidR="00977002" w:rsidRPr="00236A1C">
        <w:t>4(e)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Constitution</w:t>
      </w:r>
      <w:r w:rsidR="00585B2C">
        <w:t xml:space="preserve"> </w:t>
      </w:r>
      <w:r w:rsidR="00977002" w:rsidRPr="00236A1C">
        <w:t>recognizes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3B3F9C">
        <w:t>“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join</w:t>
      </w:r>
      <w:r w:rsidR="00585B2C">
        <w:t xml:space="preserve"> </w:t>
      </w:r>
      <w:r w:rsidR="00977002" w:rsidRPr="00236A1C">
        <w:t>political</w:t>
      </w:r>
      <w:r w:rsidR="00585B2C">
        <w:t xml:space="preserve"> </w:t>
      </w:r>
      <w:r w:rsidR="00977002" w:rsidRPr="00236A1C">
        <w:t>parties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express</w:t>
      </w:r>
      <w:r w:rsidR="00585B2C">
        <w:t xml:space="preserve"> </w:t>
      </w:r>
      <w:r w:rsidR="00977002" w:rsidRPr="00236A1C">
        <w:t>political</w:t>
      </w:r>
      <w:r w:rsidR="00585B2C">
        <w:t xml:space="preserve"> </w:t>
      </w:r>
      <w:r w:rsidR="00977002" w:rsidRPr="00236A1C">
        <w:t>views</w:t>
      </w:r>
      <w:r w:rsidR="003B3F9C">
        <w:t>”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a</w:t>
      </w:r>
      <w:r w:rsidR="00585B2C">
        <w:t xml:space="preserve"> </w:t>
      </w:r>
      <w:r w:rsidR="00977002" w:rsidRPr="00236A1C">
        <w:t>fundamental</w:t>
      </w:r>
      <w:r w:rsidR="00585B2C">
        <w:t xml:space="preserve"> </w:t>
      </w:r>
      <w:r w:rsidR="00977002" w:rsidRPr="00236A1C">
        <w:t>human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freedom.</w:t>
      </w:r>
      <w:r w:rsidR="00585B2C">
        <w:t xml:space="preserve"> </w:t>
      </w:r>
      <w:r w:rsidR="00977002" w:rsidRPr="00236A1C">
        <w:t>This</w:t>
      </w:r>
      <w:r w:rsidR="00585B2C">
        <w:t xml:space="preserve"> </w:t>
      </w:r>
      <w:r w:rsidR="00977002" w:rsidRPr="00236A1C">
        <w:t>guarantee</w:t>
      </w:r>
      <w:r w:rsidR="00585B2C">
        <w:t xml:space="preserve"> </w:t>
      </w:r>
      <w:r w:rsidR="00977002" w:rsidRPr="00236A1C">
        <w:t>assures</w:t>
      </w:r>
      <w:r w:rsidR="00585B2C">
        <w:t xml:space="preserve"> </w:t>
      </w:r>
      <w:r w:rsidR="00977002" w:rsidRPr="00236A1C">
        <w:lastRenderedPageBreak/>
        <w:t>all</w:t>
      </w:r>
      <w:r w:rsidR="00585B2C">
        <w:t xml:space="preserve"> </w:t>
      </w:r>
      <w:r w:rsidR="00977002" w:rsidRPr="00236A1C">
        <w:t>citizens,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women,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right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take</w:t>
      </w:r>
      <w:r w:rsidR="00585B2C">
        <w:t xml:space="preserve"> </w:t>
      </w:r>
      <w:r w:rsidR="00977002" w:rsidRPr="00236A1C">
        <w:t>part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affairs,</w:t>
      </w:r>
      <w:r w:rsidR="00585B2C">
        <w:t xml:space="preserve"> </w:t>
      </w:r>
      <w:r w:rsidR="00977002" w:rsidRPr="00236A1C">
        <w:t>directly</w:t>
      </w:r>
      <w:r w:rsidR="00585B2C">
        <w:t xml:space="preserve"> </w:t>
      </w:r>
      <w:r w:rsidR="00977002" w:rsidRPr="00236A1C">
        <w:t>or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freely</w:t>
      </w:r>
      <w:r w:rsidR="00585B2C">
        <w:t xml:space="preserve"> </w:t>
      </w:r>
      <w:r w:rsidR="00977002" w:rsidRPr="00236A1C">
        <w:t>chosen</w:t>
      </w:r>
      <w:r w:rsidR="00585B2C">
        <w:t xml:space="preserve"> </w:t>
      </w:r>
      <w:r w:rsidR="00977002" w:rsidRPr="00236A1C">
        <w:t>representative.</w:t>
      </w:r>
    </w:p>
    <w:p w14:paraId="7C0DC91D" w14:textId="4EF0D594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246.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has</w:t>
      </w:r>
      <w:proofErr w:type="gramEnd"/>
      <w:r w:rsidR="00585B2C">
        <w:t xml:space="preserve"> </w:t>
      </w:r>
      <w:r w:rsidR="00977002" w:rsidRPr="00236A1C">
        <w:t>held</w:t>
      </w:r>
      <w:r w:rsidR="00585B2C">
        <w:t xml:space="preserve"> </w:t>
      </w:r>
      <w:r w:rsidR="00977002" w:rsidRPr="00236A1C">
        <w:t>free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fair</w:t>
      </w:r>
      <w:r w:rsidR="00585B2C">
        <w:t xml:space="preserve"> </w:t>
      </w:r>
      <w:r w:rsidR="00977002" w:rsidRPr="00236A1C">
        <w:t>elections</w:t>
      </w:r>
      <w:r w:rsidR="00585B2C">
        <w:t xml:space="preserve"> </w:t>
      </w:r>
      <w:r w:rsidR="00977002" w:rsidRPr="00236A1C">
        <w:t>every</w:t>
      </w:r>
      <w:r w:rsidR="00585B2C">
        <w:t xml:space="preserve"> </w:t>
      </w:r>
      <w:r w:rsidR="00977002" w:rsidRPr="00236A1C">
        <w:t>five</w:t>
      </w:r>
      <w:r w:rsidR="00585B2C">
        <w:t xml:space="preserve"> </w:t>
      </w:r>
      <w:r w:rsidR="00977002" w:rsidRPr="00236A1C">
        <w:t>years</w:t>
      </w:r>
      <w:r w:rsidR="00585B2C">
        <w:t xml:space="preserve"> </w:t>
      </w:r>
      <w:r w:rsidR="00977002" w:rsidRPr="00236A1C">
        <w:t>since</w:t>
      </w:r>
      <w:r w:rsidR="00585B2C">
        <w:t xml:space="preserve"> </w:t>
      </w:r>
      <w:r w:rsidR="00977002" w:rsidRPr="00236A1C">
        <w:t>1956.</w:t>
      </w:r>
      <w:r w:rsidR="00585B2C">
        <w:t xml:space="preserve"> </w:t>
      </w:r>
      <w:r w:rsidR="00977002" w:rsidRPr="00236A1C">
        <w:t>Citizens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qualifying</w:t>
      </w:r>
      <w:r w:rsidR="00585B2C">
        <w:t xml:space="preserve"> </w:t>
      </w:r>
      <w:r w:rsidR="00977002" w:rsidRPr="00236A1C">
        <w:t>residents,</w:t>
      </w:r>
      <w:r w:rsidR="00585B2C">
        <w:t xml:space="preserve"> </w:t>
      </w:r>
      <w:r w:rsidR="00977002" w:rsidRPr="00236A1C">
        <w:t>once</w:t>
      </w:r>
      <w:r w:rsidR="00585B2C">
        <w:t xml:space="preserve"> </w:t>
      </w:r>
      <w:r w:rsidR="00977002" w:rsidRPr="00236A1C">
        <w:t>registered,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eligible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vote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Parliamentary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local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elections.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universal</w:t>
      </w:r>
      <w:r w:rsidR="00585B2C">
        <w:t xml:space="preserve"> </w:t>
      </w:r>
      <w:r w:rsidR="00977002" w:rsidRPr="00236A1C">
        <w:t>adult</w:t>
      </w:r>
      <w:r w:rsidR="00585B2C">
        <w:t xml:space="preserve"> </w:t>
      </w:r>
      <w:r w:rsidR="00977002" w:rsidRPr="00236A1C">
        <w:t>suffrage.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election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members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Representatives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by</w:t>
      </w:r>
      <w:r w:rsidR="00585B2C">
        <w:t xml:space="preserve"> </w:t>
      </w:r>
      <w:r w:rsidR="00977002" w:rsidRPr="00236A1C">
        <w:t>secret</w:t>
      </w:r>
      <w:r w:rsidR="00585B2C">
        <w:t xml:space="preserve"> </w:t>
      </w:r>
      <w:r w:rsidR="00977002" w:rsidRPr="00236A1C">
        <w:t>ballot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accordance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proofErr w:type="gramStart"/>
      <w:r w:rsidR="00977002" w:rsidRPr="00236A1C">
        <w:t>first-past</w:t>
      </w:r>
      <w:proofErr w:type="gramEnd"/>
      <w:r w:rsidR="00977002" w:rsidRPr="00236A1C">
        <w:t>-the-post</w:t>
      </w:r>
      <w:r w:rsidR="00585B2C">
        <w:t xml:space="preserve"> </w:t>
      </w:r>
      <w:r w:rsidR="00977002" w:rsidRPr="00236A1C">
        <w:t>system.</w:t>
      </w:r>
      <w:r w:rsidR="00585B2C">
        <w:t xml:space="preserve"> </w:t>
      </w:r>
      <w:r w:rsidR="00977002" w:rsidRPr="00236A1C">
        <w:t>Civil</w:t>
      </w:r>
      <w:r w:rsidR="00585B2C">
        <w:t xml:space="preserve"> </w:t>
      </w:r>
      <w:r w:rsidR="00977002" w:rsidRPr="00236A1C">
        <w:t>society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involved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General</w:t>
      </w:r>
      <w:r w:rsidR="00585B2C">
        <w:t xml:space="preserve"> </w:t>
      </w:r>
      <w:r w:rsidR="00977002" w:rsidRPr="00236A1C">
        <w:t>Elections</w:t>
      </w:r>
      <w:r w:rsidR="00585B2C">
        <w:t xml:space="preserve"> </w:t>
      </w:r>
      <w:r w:rsidR="00977002" w:rsidRPr="00236A1C">
        <w:t>as</w:t>
      </w:r>
      <w:r w:rsidR="00585B2C">
        <w:t xml:space="preserve"> </w:t>
      </w:r>
      <w:r w:rsidR="00977002" w:rsidRPr="00236A1C">
        <w:t>independent</w:t>
      </w:r>
      <w:r w:rsidR="00585B2C">
        <w:t xml:space="preserve"> </w:t>
      </w:r>
      <w:r w:rsidR="00977002" w:rsidRPr="00236A1C">
        <w:t>observers</w:t>
      </w:r>
      <w:r w:rsidR="00585B2C">
        <w:t xml:space="preserve"> </w:t>
      </w:r>
      <w:r w:rsidR="00977002" w:rsidRPr="00236A1C">
        <w:t>from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Commonwealth</w:t>
      </w:r>
      <w:r w:rsidR="00585B2C">
        <w:t xml:space="preserve"> </w:t>
      </w:r>
      <w:r w:rsidR="00977002" w:rsidRPr="00236A1C">
        <w:t>Caribbean</w:t>
      </w:r>
      <w:r w:rsidR="00585B2C">
        <w:t xml:space="preserve"> </w:t>
      </w:r>
      <w:r w:rsidR="00977002" w:rsidRPr="00236A1C">
        <w:t>that</w:t>
      </w:r>
      <w:r w:rsidR="00585B2C">
        <w:t xml:space="preserve"> </w:t>
      </w:r>
      <w:r w:rsidR="00977002" w:rsidRPr="00236A1C">
        <w:t>make</w:t>
      </w:r>
      <w:r w:rsidR="00585B2C">
        <w:t xml:space="preserve"> </w:t>
      </w:r>
      <w:r w:rsidR="00977002" w:rsidRPr="00236A1C">
        <w:t>up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Election</w:t>
      </w:r>
      <w:r w:rsidR="00585B2C">
        <w:t xml:space="preserve"> </w:t>
      </w:r>
      <w:r w:rsidR="00977002" w:rsidRPr="00236A1C">
        <w:t>Observation</w:t>
      </w:r>
      <w:r w:rsidR="00585B2C">
        <w:t xml:space="preserve"> </w:t>
      </w:r>
      <w:r w:rsidR="00977002" w:rsidRPr="00236A1C">
        <w:t>Mission.</w:t>
      </w:r>
    </w:p>
    <w:p w14:paraId="621C05DB" w14:textId="5B906EA0" w:rsidR="003B3F9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247.</w:t>
      </w:r>
      <w:r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has</w:t>
      </w:r>
      <w:proofErr w:type="gramEnd"/>
      <w:r w:rsidR="00585B2C">
        <w:t xml:space="preserve"> </w:t>
      </w:r>
      <w:r w:rsidR="00977002" w:rsidRPr="00236A1C">
        <w:t>seen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increase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currently</w:t>
      </w:r>
      <w:r w:rsidR="00585B2C">
        <w:t xml:space="preserve"> </w:t>
      </w:r>
      <w:r w:rsidR="00977002" w:rsidRPr="00236A1C">
        <w:t>hold</w:t>
      </w:r>
      <w:r w:rsidR="00585B2C">
        <w:t xml:space="preserve"> </w:t>
      </w:r>
      <w:r w:rsidR="00977002" w:rsidRPr="00236A1C">
        <w:t>non-traditional</w:t>
      </w:r>
      <w:r w:rsidR="00585B2C">
        <w:t xml:space="preserve"> </w:t>
      </w:r>
      <w:r w:rsidR="00977002" w:rsidRPr="00236A1C">
        <w:t>portfolios</w:t>
      </w:r>
      <w:r w:rsidR="00585B2C">
        <w:t xml:space="preserve"> </w:t>
      </w:r>
      <w:r w:rsidR="00977002" w:rsidRPr="00236A1C">
        <w:t>including</w:t>
      </w:r>
      <w:r w:rsidR="00585B2C">
        <w:t xml:space="preserve"> </w:t>
      </w:r>
      <w:r w:rsidR="00977002" w:rsidRPr="00236A1C">
        <w:t>President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Senate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Speaker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House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Representatives,</w:t>
      </w:r>
      <w:r w:rsidR="00585B2C">
        <w:t xml:space="preserve"> </w:t>
      </w:r>
      <w:r w:rsidR="00977002" w:rsidRPr="00236A1C">
        <w:t>Ministers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Parliamentary</w:t>
      </w:r>
      <w:r w:rsidR="00585B2C">
        <w:t xml:space="preserve"> </w:t>
      </w:r>
      <w:r w:rsidR="00977002" w:rsidRPr="00236A1C">
        <w:t>Secretary.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there</w:t>
      </w:r>
      <w:r w:rsidR="00585B2C">
        <w:t xml:space="preserve"> </w:t>
      </w:r>
      <w:r w:rsidR="00977002" w:rsidRPr="00236A1C">
        <w:t>are</w:t>
      </w:r>
      <w:r w:rsidR="00585B2C">
        <w:t xml:space="preserve"> </w:t>
      </w:r>
      <w:r w:rsidR="00977002" w:rsidRPr="00236A1C">
        <w:t>no</w:t>
      </w:r>
      <w:r w:rsidR="00585B2C">
        <w:t xml:space="preserve"> </w:t>
      </w:r>
      <w:r w:rsidR="00977002" w:rsidRPr="00236A1C">
        <w:t>statutory</w:t>
      </w:r>
      <w:r w:rsidR="00585B2C">
        <w:t xml:space="preserve"> </w:t>
      </w:r>
      <w:r w:rsidR="00977002" w:rsidRPr="00236A1C">
        <w:t>quotas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inclusion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women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public</w:t>
      </w:r>
      <w:r w:rsidR="00585B2C">
        <w:t xml:space="preserve"> </w:t>
      </w:r>
      <w:r w:rsidR="00977002" w:rsidRPr="00236A1C">
        <w:t>life.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environment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competing</w:t>
      </w:r>
      <w:r w:rsidR="00585B2C">
        <w:t xml:space="preserve"> </w:t>
      </w:r>
      <w:r w:rsidR="00977002" w:rsidRPr="00236A1C">
        <w:t>resources,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issue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maternity</w:t>
      </w:r>
      <w:r w:rsidR="00585B2C">
        <w:t xml:space="preserve"> </w:t>
      </w:r>
      <w:r w:rsidR="00977002" w:rsidRPr="00236A1C">
        <w:t>leave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parliamentarians</w:t>
      </w:r>
      <w:r w:rsidR="00585B2C">
        <w:t xml:space="preserve"> </w:t>
      </w:r>
      <w:r w:rsidR="00977002" w:rsidRPr="00236A1C">
        <w:t>is</w:t>
      </w:r>
      <w:r w:rsidR="00585B2C">
        <w:t xml:space="preserve"> </w:t>
      </w:r>
      <w:r w:rsidR="00977002" w:rsidRPr="00236A1C">
        <w:t>one</w:t>
      </w:r>
      <w:r w:rsidR="00585B2C">
        <w:t xml:space="preserve"> </w:t>
      </w:r>
      <w:r w:rsidR="00977002" w:rsidRPr="00236A1C">
        <w:t>still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be</w:t>
      </w:r>
      <w:r w:rsidR="00585B2C">
        <w:t xml:space="preserve"> </w:t>
      </w:r>
      <w:r w:rsidR="00977002" w:rsidRPr="00236A1C">
        <w:t>addressed.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placed</w:t>
      </w:r>
      <w:r w:rsidR="00585B2C">
        <w:t xml:space="preserve"> </w:t>
      </w:r>
      <w:r w:rsidR="00977002" w:rsidRPr="00236A1C">
        <w:t>legislation</w:t>
      </w:r>
      <w:r w:rsidR="00585B2C">
        <w:t xml:space="preserve"> </w:t>
      </w:r>
      <w:r w:rsidR="00977002" w:rsidRPr="00236A1C">
        <w:t>dealing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increase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transparency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financing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political</w:t>
      </w:r>
      <w:r w:rsidR="00585B2C">
        <w:t xml:space="preserve"> </w:t>
      </w:r>
      <w:r w:rsidR="00977002" w:rsidRPr="00236A1C">
        <w:t>parties,</w:t>
      </w:r>
      <w:r w:rsidR="00585B2C">
        <w:t xml:space="preserve"> </w:t>
      </w:r>
      <w:r w:rsidR="00977002" w:rsidRPr="00236A1C">
        <w:t>campaign</w:t>
      </w:r>
      <w:r w:rsidR="00585B2C">
        <w:t xml:space="preserve"> </w:t>
      </w:r>
      <w:r w:rsidR="00977002" w:rsidRPr="00236A1C">
        <w:t>funding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election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its</w:t>
      </w:r>
      <w:r w:rsidR="00585B2C">
        <w:t xml:space="preserve"> </w:t>
      </w:r>
      <w:r w:rsidR="00977002" w:rsidRPr="00236A1C">
        <w:t>legislative</w:t>
      </w:r>
      <w:r w:rsidR="00585B2C">
        <w:t xml:space="preserve"> </w:t>
      </w:r>
      <w:r w:rsidR="00977002" w:rsidRPr="00236A1C">
        <w:t>agenda.</w:t>
      </w:r>
    </w:p>
    <w:p w14:paraId="0BE0EE50" w14:textId="08485FD0" w:rsidR="00977002" w:rsidRPr="00236A1C" w:rsidRDefault="001441C4" w:rsidP="001441C4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248.</w:t>
      </w:r>
      <w:r w:rsidRPr="00236A1C">
        <w:rPr>
          <w:bCs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977002" w:rsidRPr="00236A1C">
        <w:t>The</w:t>
      </w:r>
      <w:r w:rsidR="00585B2C">
        <w:t xml:space="preserve"> </w:t>
      </w:r>
      <w:r w:rsidR="00977002" w:rsidRPr="00236A1C">
        <w:t>National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Women</w:t>
      </w:r>
      <w:r w:rsidR="003B3F9C">
        <w:t>’</w:t>
      </w:r>
      <w:r w:rsidR="00977002" w:rsidRPr="00236A1C">
        <w:t>s</w:t>
      </w:r>
      <w:r w:rsidR="00585B2C">
        <w:t xml:space="preserve"> </w:t>
      </w:r>
      <w:r w:rsidR="00977002" w:rsidRPr="00236A1C">
        <w:t>Empowerment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Equity</w:t>
      </w:r>
      <w:r w:rsidR="00585B2C">
        <w:t xml:space="preserve"> </w:t>
      </w:r>
      <w:r w:rsidR="00977002" w:rsidRPr="00236A1C">
        <w:t>has</w:t>
      </w:r>
      <w:r w:rsidR="00585B2C">
        <w:t xml:space="preserve"> </w:t>
      </w:r>
      <w:r w:rsidR="00977002" w:rsidRPr="00236A1C">
        <w:t>not</w:t>
      </w:r>
      <w:r w:rsidR="00585B2C">
        <w:t xml:space="preserve"> </w:t>
      </w:r>
      <w:r w:rsidR="00977002" w:rsidRPr="00236A1C">
        <w:t>been</w:t>
      </w:r>
      <w:r w:rsidR="00585B2C">
        <w:t xml:space="preserve"> </w:t>
      </w:r>
      <w:r w:rsidR="00977002" w:rsidRPr="00236A1C">
        <w:t>established.</w:t>
      </w:r>
      <w:r w:rsidR="00585B2C">
        <w:t xml:space="preserve"> </w:t>
      </w:r>
      <w:r w:rsidR="00977002" w:rsidRPr="00236A1C">
        <w:t>However,</w:t>
      </w:r>
      <w:r w:rsidR="00585B2C">
        <w:t xml:space="preserve"> </w:t>
      </w:r>
      <w:r w:rsidR="00977002" w:rsidRPr="00236A1C">
        <w:t>Trinidad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Tobago</w:t>
      </w:r>
      <w:r w:rsidR="00585B2C">
        <w:t xml:space="preserve"> </w:t>
      </w:r>
      <w:proofErr w:type="gramStart"/>
      <w:r w:rsidR="00977002" w:rsidRPr="00236A1C">
        <w:t>has</w:t>
      </w:r>
      <w:proofErr w:type="gramEnd"/>
      <w:r w:rsidR="00585B2C">
        <w:t xml:space="preserve"> </w:t>
      </w:r>
      <w:r w:rsidR="00977002" w:rsidRPr="00236A1C">
        <w:t>various</w:t>
      </w:r>
      <w:r w:rsidR="00585B2C">
        <w:t xml:space="preserve"> </w:t>
      </w:r>
      <w:r w:rsidR="00977002" w:rsidRPr="00236A1C">
        <w:t>institutions</w:t>
      </w:r>
      <w:r w:rsidR="00585B2C">
        <w:t xml:space="preserve"> </w:t>
      </w:r>
      <w:r w:rsidR="00977002" w:rsidRPr="00236A1C">
        <w:t>which</w:t>
      </w:r>
      <w:r w:rsidR="00585B2C">
        <w:t xml:space="preserve"> </w:t>
      </w:r>
      <w:r w:rsidR="00977002" w:rsidRPr="00236A1C">
        <w:t>deal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equality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equity.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through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Office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Prime</w:t>
      </w:r>
      <w:r w:rsidR="00585B2C">
        <w:t xml:space="preserve"> </w:t>
      </w:r>
      <w:r w:rsidR="00977002" w:rsidRPr="00236A1C">
        <w:t>Minister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Child</w:t>
      </w:r>
      <w:r w:rsidR="00585B2C">
        <w:t xml:space="preserve"> </w:t>
      </w:r>
      <w:r w:rsidR="00977002" w:rsidRPr="00236A1C">
        <w:t>Affairs</w:t>
      </w:r>
      <w:r w:rsidR="00585B2C">
        <w:t xml:space="preserve"> </w:t>
      </w:r>
      <w:r w:rsidR="00977002" w:rsidRPr="00236A1C">
        <w:t>Division</w:t>
      </w:r>
      <w:r w:rsidR="00585B2C">
        <w:t xml:space="preserve"> </w:t>
      </w:r>
      <w:r w:rsidR="00977002" w:rsidRPr="00236A1C">
        <w:t>handles</w:t>
      </w:r>
      <w:r w:rsidR="00585B2C">
        <w:t xml:space="preserve"> </w:t>
      </w:r>
      <w:r w:rsidR="00977002" w:rsidRPr="00236A1C">
        <w:t>matters</w:t>
      </w:r>
      <w:r w:rsidR="00585B2C">
        <w:t xml:space="preserve"> </w:t>
      </w:r>
      <w:r w:rsidR="00977002" w:rsidRPr="00236A1C">
        <w:t>relating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equality.</w:t>
      </w:r>
      <w:r w:rsidR="00585B2C">
        <w:t xml:space="preserve"> </w:t>
      </w:r>
      <w:proofErr w:type="gramStart"/>
      <w:r w:rsidR="00977002" w:rsidRPr="00236A1C">
        <w:t>Also</w:t>
      </w:r>
      <w:proofErr w:type="gramEnd"/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Equal</w:t>
      </w:r>
      <w:r w:rsidR="00585B2C">
        <w:t xml:space="preserve"> </w:t>
      </w:r>
      <w:r w:rsidR="00977002" w:rsidRPr="00236A1C">
        <w:t>Opportunity</w:t>
      </w:r>
      <w:r w:rsidR="00585B2C">
        <w:t xml:space="preserve"> </w:t>
      </w:r>
      <w:r w:rsidR="00977002" w:rsidRPr="00236A1C">
        <w:t>Commission</w:t>
      </w:r>
      <w:r w:rsidR="00585B2C">
        <w:t xml:space="preserve"> </w:t>
      </w:r>
      <w:r w:rsidR="00977002" w:rsidRPr="00236A1C">
        <w:t>plays</w:t>
      </w:r>
      <w:r w:rsidR="00585B2C">
        <w:t xml:space="preserve"> </w:t>
      </w:r>
      <w:r w:rsidR="00977002" w:rsidRPr="00236A1C">
        <w:t>an</w:t>
      </w:r>
      <w:r w:rsidR="00585B2C">
        <w:t xml:space="preserve"> </w:t>
      </w:r>
      <w:r w:rsidR="00977002" w:rsidRPr="00236A1C">
        <w:t>active</w:t>
      </w:r>
      <w:r w:rsidR="00585B2C">
        <w:t xml:space="preserve"> </w:t>
      </w:r>
      <w:r w:rsidR="00977002" w:rsidRPr="00236A1C">
        <w:t>role</w:t>
      </w:r>
      <w:r w:rsidR="00585B2C">
        <w:t xml:space="preserve"> </w:t>
      </w:r>
      <w:r w:rsidR="00977002" w:rsidRPr="00236A1C">
        <w:t>in</w:t>
      </w:r>
      <w:r w:rsidR="00585B2C">
        <w:t xml:space="preserve"> </w:t>
      </w:r>
      <w:r w:rsidR="00977002" w:rsidRPr="00236A1C">
        <w:t>educating</w:t>
      </w:r>
      <w:r w:rsidR="00585B2C">
        <w:t xml:space="preserve"> </w:t>
      </w:r>
      <w:r w:rsidR="00977002" w:rsidRPr="00236A1C">
        <w:t>persons</w:t>
      </w:r>
      <w:r w:rsidR="00585B2C">
        <w:t xml:space="preserve"> </w:t>
      </w:r>
      <w:r w:rsidR="00977002" w:rsidRPr="00236A1C">
        <w:t>on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importance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equity.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Institute</w:t>
      </w:r>
      <w:r w:rsidR="00585B2C">
        <w:t xml:space="preserve"> </w:t>
      </w:r>
      <w:r w:rsidR="00977002" w:rsidRPr="00236A1C">
        <w:t>for</w:t>
      </w:r>
      <w:r w:rsidR="00585B2C">
        <w:t xml:space="preserve"> </w:t>
      </w:r>
      <w:r w:rsidR="00977002" w:rsidRPr="00236A1C">
        <w:t>Gender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Development</w:t>
      </w:r>
      <w:r w:rsidR="00585B2C">
        <w:t xml:space="preserve"> </w:t>
      </w:r>
      <w:r w:rsidR="00977002" w:rsidRPr="00236A1C">
        <w:t>Studies</w:t>
      </w:r>
      <w:r w:rsidR="00585B2C">
        <w:t xml:space="preserve"> </w:t>
      </w:r>
      <w:r w:rsidR="00977002" w:rsidRPr="00236A1C">
        <w:t>(IDGS)</w:t>
      </w:r>
      <w:r w:rsidR="00585B2C">
        <w:t xml:space="preserve"> </w:t>
      </w:r>
      <w:r w:rsidR="00977002" w:rsidRPr="00236A1C">
        <w:t>at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University</w:t>
      </w:r>
      <w:r w:rsidR="00585B2C">
        <w:t xml:space="preserve"> </w:t>
      </w:r>
      <w:r w:rsidR="00977002" w:rsidRPr="00236A1C">
        <w:t>of</w:t>
      </w:r>
      <w:r w:rsidR="00585B2C">
        <w:t xml:space="preserve"> </w:t>
      </w:r>
      <w:r w:rsidR="00977002" w:rsidRPr="00236A1C">
        <w:t>the</w:t>
      </w:r>
      <w:r w:rsidR="00585B2C">
        <w:t xml:space="preserve"> </w:t>
      </w:r>
      <w:r w:rsidR="00977002" w:rsidRPr="00236A1C">
        <w:t>West</w:t>
      </w:r>
      <w:r w:rsidR="00585B2C">
        <w:t xml:space="preserve"> </w:t>
      </w:r>
      <w:r w:rsidR="00977002" w:rsidRPr="00236A1C">
        <w:t>Indies,</w:t>
      </w:r>
      <w:r w:rsidR="00585B2C">
        <w:t xml:space="preserve"> </w:t>
      </w:r>
      <w:r w:rsidR="00977002" w:rsidRPr="00236A1C">
        <w:t>St.</w:t>
      </w:r>
      <w:r w:rsidR="00585B2C">
        <w:t xml:space="preserve"> </w:t>
      </w:r>
      <w:r w:rsidR="00977002" w:rsidRPr="00236A1C">
        <w:t>Augustine</w:t>
      </w:r>
      <w:r w:rsidR="00585B2C">
        <w:t xml:space="preserve"> </w:t>
      </w:r>
      <w:r w:rsidR="00977002" w:rsidRPr="00236A1C">
        <w:t>Campus</w:t>
      </w:r>
      <w:r w:rsidR="00585B2C">
        <w:t xml:space="preserve"> </w:t>
      </w:r>
      <w:r w:rsidR="00977002" w:rsidRPr="00236A1C">
        <w:t>usually</w:t>
      </w:r>
      <w:r w:rsidR="00585B2C">
        <w:t xml:space="preserve"> </w:t>
      </w:r>
      <w:r w:rsidR="00977002" w:rsidRPr="00236A1C">
        <w:t>partners</w:t>
      </w:r>
      <w:r w:rsidR="00585B2C">
        <w:t xml:space="preserve"> </w:t>
      </w:r>
      <w:r w:rsidR="00977002" w:rsidRPr="00236A1C">
        <w:t>with</w:t>
      </w:r>
      <w:r w:rsidR="00585B2C">
        <w:t xml:space="preserve"> </w:t>
      </w:r>
      <w:r w:rsidR="00977002" w:rsidRPr="00236A1C">
        <w:t>government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other</w:t>
      </w:r>
      <w:r w:rsidR="00585B2C">
        <w:t xml:space="preserve"> </w:t>
      </w:r>
      <w:r w:rsidR="00977002" w:rsidRPr="00236A1C">
        <w:t>stakeholders</w:t>
      </w:r>
      <w:r w:rsidR="00585B2C">
        <w:t xml:space="preserve"> </w:t>
      </w:r>
      <w:r w:rsidR="00977002" w:rsidRPr="00236A1C">
        <w:t>to</w:t>
      </w:r>
      <w:r w:rsidR="00585B2C">
        <w:t xml:space="preserve"> </w:t>
      </w:r>
      <w:r w:rsidR="00977002" w:rsidRPr="00236A1C">
        <w:t>conduct</w:t>
      </w:r>
      <w:r w:rsidR="00585B2C">
        <w:t xml:space="preserve"> </w:t>
      </w:r>
      <w:r w:rsidR="00977002" w:rsidRPr="00236A1C">
        <w:t>training</w:t>
      </w:r>
      <w:r w:rsidR="00585B2C">
        <w:t xml:space="preserve"> </w:t>
      </w:r>
      <w:r w:rsidR="00977002" w:rsidRPr="00236A1C">
        <w:t>sessions</w:t>
      </w:r>
      <w:r w:rsidR="00585B2C">
        <w:t xml:space="preserve"> </w:t>
      </w:r>
      <w:r w:rsidR="00977002" w:rsidRPr="00236A1C">
        <w:t>and</w:t>
      </w:r>
      <w:r w:rsidR="00585B2C">
        <w:t xml:space="preserve"> </w:t>
      </w:r>
      <w:r w:rsidR="00977002" w:rsidRPr="00236A1C">
        <w:t>studies</w:t>
      </w:r>
      <w:r w:rsidR="00585B2C">
        <w:t xml:space="preserve"> </w:t>
      </w:r>
      <w:r w:rsidR="00977002" w:rsidRPr="00236A1C">
        <w:t>regarding</w:t>
      </w:r>
      <w:r w:rsidR="00585B2C">
        <w:t xml:space="preserve"> </w:t>
      </w:r>
      <w:r w:rsidR="00977002" w:rsidRPr="00236A1C">
        <w:t>gender.</w:t>
      </w:r>
    </w:p>
    <w:p w14:paraId="26B6B05C" w14:textId="0A93D848" w:rsidR="00A23459" w:rsidRPr="00E63511" w:rsidRDefault="003B3F9C" w:rsidP="003B3F9C">
      <w:pPr>
        <w:spacing w:before="240"/>
        <w:jc w:val="center"/>
        <w:rPr>
          <w:u w:val="single"/>
          <w:lang w:val="en-US"/>
        </w:rPr>
      </w:pPr>
      <w:r w:rsidRPr="00E63511">
        <w:rPr>
          <w:u w:val="single"/>
          <w:lang w:val="en-US"/>
        </w:rPr>
        <w:tab/>
      </w:r>
      <w:r w:rsidRPr="00E63511">
        <w:rPr>
          <w:u w:val="single"/>
          <w:lang w:val="en-US"/>
        </w:rPr>
        <w:tab/>
      </w:r>
      <w:r w:rsidRPr="00E63511">
        <w:rPr>
          <w:u w:val="single"/>
          <w:lang w:val="en-US"/>
        </w:rPr>
        <w:tab/>
      </w:r>
    </w:p>
    <w:sectPr w:rsidR="00A23459" w:rsidRPr="00E63511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3E9A48" w14:textId="77777777" w:rsidR="00E63511" w:rsidRPr="00B903E5" w:rsidRDefault="00E63511" w:rsidP="00B903E5">
      <w:pPr>
        <w:pStyle w:val="Footer"/>
      </w:pPr>
    </w:p>
  </w:endnote>
  <w:endnote w:type="continuationSeparator" w:id="0">
    <w:p w14:paraId="3A726DB5" w14:textId="77777777" w:rsidR="00E63511" w:rsidRPr="00B903E5" w:rsidRDefault="00E63511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363503" w14:textId="507E6C81" w:rsidR="00E63511" w:rsidRDefault="00E63511" w:rsidP="00977002">
    <w:pPr>
      <w:pStyle w:val="Footer"/>
      <w:tabs>
        <w:tab w:val="right" w:pos="9638"/>
      </w:tabs>
    </w:pPr>
    <w:r w:rsidRPr="00977002">
      <w:rPr>
        <w:b/>
        <w:bCs/>
        <w:sz w:val="18"/>
      </w:rPr>
      <w:fldChar w:fldCharType="begin"/>
    </w:r>
    <w:r w:rsidRPr="00977002">
      <w:rPr>
        <w:b/>
        <w:bCs/>
        <w:sz w:val="18"/>
      </w:rPr>
      <w:instrText xml:space="preserve"> PAGE  \* MERGEFORMAT </w:instrText>
    </w:r>
    <w:r w:rsidRPr="00977002">
      <w:rPr>
        <w:b/>
        <w:bCs/>
        <w:sz w:val="18"/>
      </w:rPr>
      <w:fldChar w:fldCharType="separate"/>
    </w:r>
    <w:r w:rsidR="00835158">
      <w:rPr>
        <w:b/>
        <w:bCs/>
        <w:noProof/>
        <w:sz w:val="18"/>
      </w:rPr>
      <w:t>2</w:t>
    </w:r>
    <w:r w:rsidRPr="00977002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E3BEA" w14:textId="65B0A5B7" w:rsidR="00E63511" w:rsidRDefault="00E63511" w:rsidP="00977002">
    <w:pPr>
      <w:pStyle w:val="Footer"/>
      <w:tabs>
        <w:tab w:val="right" w:pos="9638"/>
      </w:tabs>
    </w:pPr>
    <w:r>
      <w:tab/>
    </w:r>
    <w:r w:rsidRPr="00977002">
      <w:rPr>
        <w:b/>
        <w:bCs/>
        <w:sz w:val="18"/>
      </w:rPr>
      <w:fldChar w:fldCharType="begin"/>
    </w:r>
    <w:r w:rsidRPr="00977002">
      <w:rPr>
        <w:b/>
        <w:bCs/>
        <w:sz w:val="18"/>
      </w:rPr>
      <w:instrText xml:space="preserve"> PAGE  \* MERGEFORMAT </w:instrText>
    </w:r>
    <w:r w:rsidRPr="00977002">
      <w:rPr>
        <w:b/>
        <w:bCs/>
        <w:sz w:val="18"/>
      </w:rPr>
      <w:fldChar w:fldCharType="separate"/>
    </w:r>
    <w:r w:rsidR="00835158">
      <w:rPr>
        <w:b/>
        <w:bCs/>
        <w:noProof/>
        <w:sz w:val="18"/>
      </w:rPr>
      <w:t>3</w:t>
    </w:r>
    <w:r w:rsidRPr="00977002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FC3696" w14:textId="3584A6C0" w:rsidR="00F51F57" w:rsidRDefault="00F51F57" w:rsidP="00F51F57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6B3B88A7" wp14:editId="65F650BF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FDD4CA" w14:textId="4F14651F" w:rsidR="00F51F57" w:rsidRPr="00F51F57" w:rsidRDefault="00F51F57" w:rsidP="00F51F57">
    <w:pPr>
      <w:pStyle w:val="Footer"/>
      <w:ind w:right="1134"/>
      <w:rPr>
        <w:sz w:val="20"/>
      </w:rPr>
    </w:pPr>
    <w:r>
      <w:rPr>
        <w:sz w:val="20"/>
      </w:rPr>
      <w:t>GE.21-16372(E)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9E21E5A" wp14:editId="4521B19A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86FC0A" w14:textId="77777777" w:rsidR="00E63511" w:rsidRPr="00B903E5" w:rsidRDefault="00E63511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531A130A" w14:textId="77777777" w:rsidR="00E63511" w:rsidRPr="00B903E5" w:rsidRDefault="00E63511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374BC89D" w14:textId="52BD9AAC" w:rsidR="00E63511" w:rsidRPr="00977002" w:rsidRDefault="00E63511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977002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6A5682">
        <w:rPr>
          <w:szCs w:val="18"/>
        </w:rPr>
        <w:t>The present document is being issued without formal editing.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DEBAB0" w14:textId="77777777" w:rsidR="00E63511" w:rsidRDefault="00E63511" w:rsidP="00977002">
    <w:pPr>
      <w:pStyle w:val="Header"/>
    </w:pPr>
    <w:r>
      <w:t>CCPR/C/TTO/5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A83342" w14:textId="77777777" w:rsidR="00E63511" w:rsidRDefault="00E63511" w:rsidP="00977002">
    <w:pPr>
      <w:pStyle w:val="Header"/>
      <w:jc w:val="right"/>
    </w:pPr>
    <w:r>
      <w:t>CCPR/C/TTO/5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209083F2"/>
    <w:lvl w:ilvl="0" w:tplc="3DE01128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cs="Times New Roman"/>
        <w:b w:val="0"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1229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DB0"/>
    <w:rsid w:val="00046E92"/>
    <w:rsid w:val="0006523D"/>
    <w:rsid w:val="00073E19"/>
    <w:rsid w:val="000820E8"/>
    <w:rsid w:val="00131D7A"/>
    <w:rsid w:val="001351C5"/>
    <w:rsid w:val="001441C4"/>
    <w:rsid w:val="00165C15"/>
    <w:rsid w:val="00170667"/>
    <w:rsid w:val="00240FA9"/>
    <w:rsid w:val="00247E2C"/>
    <w:rsid w:val="00262DB0"/>
    <w:rsid w:val="002D6C53"/>
    <w:rsid w:val="002E5259"/>
    <w:rsid w:val="002F5595"/>
    <w:rsid w:val="00334F6A"/>
    <w:rsid w:val="00342AC8"/>
    <w:rsid w:val="003733EA"/>
    <w:rsid w:val="003A04C6"/>
    <w:rsid w:val="003B3F9C"/>
    <w:rsid w:val="003B4550"/>
    <w:rsid w:val="0044614F"/>
    <w:rsid w:val="0045212A"/>
    <w:rsid w:val="00461253"/>
    <w:rsid w:val="00472FED"/>
    <w:rsid w:val="005042C2"/>
    <w:rsid w:val="00534B4A"/>
    <w:rsid w:val="00585B2C"/>
    <w:rsid w:val="005D65FD"/>
    <w:rsid w:val="00656554"/>
    <w:rsid w:val="00671529"/>
    <w:rsid w:val="007268F9"/>
    <w:rsid w:val="007327A0"/>
    <w:rsid w:val="007C52B0"/>
    <w:rsid w:val="007D6EE1"/>
    <w:rsid w:val="00817E57"/>
    <w:rsid w:val="00835158"/>
    <w:rsid w:val="008378AE"/>
    <w:rsid w:val="008667FA"/>
    <w:rsid w:val="00892361"/>
    <w:rsid w:val="008D3450"/>
    <w:rsid w:val="008F3CF4"/>
    <w:rsid w:val="009411B4"/>
    <w:rsid w:val="00977002"/>
    <w:rsid w:val="009949BC"/>
    <w:rsid w:val="009C5708"/>
    <w:rsid w:val="009D0139"/>
    <w:rsid w:val="009F5CDC"/>
    <w:rsid w:val="00A23459"/>
    <w:rsid w:val="00A775CF"/>
    <w:rsid w:val="00B06045"/>
    <w:rsid w:val="00B30AF2"/>
    <w:rsid w:val="00B53AA5"/>
    <w:rsid w:val="00B8788D"/>
    <w:rsid w:val="00B903E5"/>
    <w:rsid w:val="00B97AF8"/>
    <w:rsid w:val="00BB3DE2"/>
    <w:rsid w:val="00BF6663"/>
    <w:rsid w:val="00C35A27"/>
    <w:rsid w:val="00CA1AEA"/>
    <w:rsid w:val="00D062C9"/>
    <w:rsid w:val="00D327D6"/>
    <w:rsid w:val="00DB065A"/>
    <w:rsid w:val="00DB7DAC"/>
    <w:rsid w:val="00DD6BD9"/>
    <w:rsid w:val="00E02C2B"/>
    <w:rsid w:val="00E05879"/>
    <w:rsid w:val="00E63511"/>
    <w:rsid w:val="00ED6C48"/>
    <w:rsid w:val="00EE35CC"/>
    <w:rsid w:val="00F14360"/>
    <w:rsid w:val="00F41F0F"/>
    <w:rsid w:val="00F51F57"/>
    <w:rsid w:val="00F65F5D"/>
    <w:rsid w:val="00F86A3A"/>
    <w:rsid w:val="00FD5C2C"/>
    <w:rsid w:val="00FF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  <w14:docId w14:val="518533C4"/>
  <w15:docId w15:val="{320D830F-8DC5-4817-A6E6-419E0D27F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4DB57-569C-4CFD-AB88-68B45A223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34</Pages>
  <Words>20814</Words>
  <Characters>109702</Characters>
  <Application>Microsoft Office Word</Application>
  <DocSecurity>0</DocSecurity>
  <Lines>1704</Lines>
  <Paragraphs>441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CCPR/C/TTO/5</vt:lpstr>
    </vt:vector>
  </TitlesOfParts>
  <Company>DCM</Company>
  <LinksUpToDate>false</LinksUpToDate>
  <CharactersWithSpaces>130235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CCPR/C/TTO/5</dc:title>
  <dc:subject>2116372</dc:subject>
  <dc:creator>Brigoli</dc:creator>
  <cp:keywords/>
  <dc:description/>
  <cp:lastModifiedBy>Pauline Anne Princesa ESCALANTE</cp:lastModifiedBy>
  <cp:revision>2</cp:revision>
  <dcterms:created xsi:type="dcterms:W3CDTF">2021-11-10T12:14:00Z</dcterms:created>
  <dcterms:modified xsi:type="dcterms:W3CDTF">2021-11-10T12:14:00Z</dcterms:modified>
</cp:coreProperties>
</file>