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F90004" w:rsidRPr="00F124C6" w14:paraId="7CA732E7" w14:textId="77777777" w:rsidTr="00B64AF6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6F42C917" w14:textId="77777777" w:rsidR="00F90004" w:rsidRPr="00F124C6" w:rsidRDefault="00F90004" w:rsidP="00B64AF6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70296F77" w14:textId="77777777" w:rsidR="00F90004" w:rsidRPr="0050687F" w:rsidRDefault="00F90004" w:rsidP="00B64AF6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00A608AB" w14:textId="77777777" w:rsidR="00F90004" w:rsidRPr="000867E1" w:rsidRDefault="000867E1" w:rsidP="00B64AF6">
            <w:pPr>
              <w:spacing w:line="240" w:lineRule="atLeast"/>
              <w:jc w:val="right"/>
              <w:rPr>
                <w:sz w:val="20"/>
                <w:szCs w:val="21"/>
              </w:rPr>
            </w:pPr>
            <w:proofErr w:type="spellStart"/>
            <w:r w:rsidRPr="000867E1">
              <w:rPr>
                <w:sz w:val="40"/>
                <w:szCs w:val="21"/>
              </w:rPr>
              <w:t>CMW</w:t>
            </w:r>
            <w:proofErr w:type="spellEnd"/>
            <w:r>
              <w:rPr>
                <w:sz w:val="20"/>
                <w:szCs w:val="21"/>
              </w:rPr>
              <w:t>/SP/20</w:t>
            </w:r>
          </w:p>
        </w:tc>
      </w:tr>
      <w:tr w:rsidR="00F90004" w:rsidRPr="00F124C6" w14:paraId="1251A565" w14:textId="77777777" w:rsidTr="00B64AF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3558BD42" w14:textId="77777777" w:rsidR="00F90004" w:rsidRPr="00F124C6" w:rsidRDefault="00F90004" w:rsidP="00B64AF6">
            <w:pPr>
              <w:spacing w:line="120" w:lineRule="atLeast"/>
              <w:rPr>
                <w:sz w:val="10"/>
                <w:szCs w:val="10"/>
              </w:rPr>
            </w:pPr>
          </w:p>
          <w:p w14:paraId="28615D3A" w14:textId="77777777" w:rsidR="00F90004" w:rsidRPr="00F124C6" w:rsidRDefault="00F90004" w:rsidP="00B64AF6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D8E63DF" wp14:editId="3A9A58C6">
                  <wp:extent cx="715010" cy="592455"/>
                  <wp:effectExtent l="0" t="0" r="8890" b="0"/>
                  <wp:docPr id="1" name="图片 1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A424227" w14:textId="77777777" w:rsidR="00F90004" w:rsidRDefault="00F90004" w:rsidP="00B64AF6">
            <w:pPr>
              <w:spacing w:before="320" w:line="240" w:lineRule="exact"/>
              <w:rPr>
                <w:rFonts w:ascii="Time New Roman" w:eastAsia="黑体" w:hAnsi="Time New Roman" w:hint="eastAsia"/>
                <w:sz w:val="32"/>
                <w:szCs w:val="32"/>
              </w:rPr>
            </w:pPr>
            <w:r w:rsidRPr="0063058B">
              <w:rPr>
                <w:rFonts w:ascii="Time New Roman" w:eastAsia="黑体" w:hAnsi="Time New Roman" w:hint="eastAsia"/>
                <w:sz w:val="32"/>
                <w:szCs w:val="32"/>
              </w:rPr>
              <w:t>保护所有移</w:t>
            </w:r>
            <w:proofErr w:type="gramStart"/>
            <w:r w:rsidRPr="0063058B">
              <w:rPr>
                <w:rFonts w:ascii="Time New Roman" w:eastAsia="黑体" w:hAnsi="Time New Roman" w:hint="eastAsia"/>
                <w:sz w:val="32"/>
                <w:szCs w:val="32"/>
              </w:rPr>
              <w:t>徙工</w:t>
            </w:r>
            <w:proofErr w:type="gramEnd"/>
            <w:r w:rsidRPr="0063058B">
              <w:rPr>
                <w:rFonts w:ascii="Time New Roman" w:eastAsia="黑体" w:hAnsi="Time New Roman" w:hint="eastAsia"/>
                <w:sz w:val="32"/>
                <w:szCs w:val="32"/>
              </w:rPr>
              <w:t>人及其</w:t>
            </w:r>
          </w:p>
          <w:p w14:paraId="1AF0A1F8" w14:textId="77777777" w:rsidR="00F90004" w:rsidRPr="004756A4" w:rsidRDefault="00F90004" w:rsidP="00B64AF6">
            <w:pPr>
              <w:spacing w:before="160" w:line="240" w:lineRule="exact"/>
              <w:rPr>
                <w:rFonts w:eastAsia="黑体"/>
                <w:sz w:val="32"/>
                <w:szCs w:val="32"/>
              </w:rPr>
            </w:pPr>
            <w:r w:rsidRPr="0063058B">
              <w:rPr>
                <w:rFonts w:ascii="Time New Roman" w:eastAsia="黑体" w:hAnsi="Time New Roman" w:hint="eastAsia"/>
                <w:sz w:val="32"/>
                <w:szCs w:val="32"/>
              </w:rPr>
              <w:t>家庭成员权利</w:t>
            </w:r>
            <w:r>
              <w:rPr>
                <w:rFonts w:ascii="Time New Roman" w:eastAsia="黑体" w:hAnsi="Time New Roman" w:hint="eastAsia"/>
                <w:sz w:val="32"/>
                <w:szCs w:val="32"/>
              </w:rPr>
              <w:t>国际</w:t>
            </w:r>
            <w:r w:rsidRPr="0063058B">
              <w:rPr>
                <w:rFonts w:ascii="Time New Roman" w:eastAsia="黑体" w:hAnsi="Time New Roman" w:hint="eastAsia"/>
                <w:sz w:val="32"/>
                <w:szCs w:val="32"/>
              </w:rPr>
              <w:t>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C826BBB" w14:textId="77777777" w:rsidR="00F90004" w:rsidRPr="0004600B" w:rsidRDefault="00F90004" w:rsidP="00B64AF6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Pr="004756A4">
              <w:rPr>
                <w:sz w:val="20"/>
              </w:rPr>
              <w:t>General</w:t>
            </w:r>
          </w:p>
          <w:p w14:paraId="526BA718" w14:textId="0EF305B2" w:rsidR="00F90004" w:rsidRPr="00F124C6" w:rsidRDefault="000867E1" w:rsidP="00B64AF6">
            <w:pPr>
              <w:spacing w:line="240" w:lineRule="atLeast"/>
              <w:rPr>
                <w:sz w:val="20"/>
              </w:rPr>
            </w:pPr>
            <w:r w:rsidRPr="000867E1">
              <w:rPr>
                <w:sz w:val="20"/>
              </w:rPr>
              <w:t>26 April 2021</w:t>
            </w:r>
          </w:p>
          <w:p w14:paraId="06F62C79" w14:textId="77777777" w:rsidR="00F90004" w:rsidRPr="00F124C6" w:rsidRDefault="00F90004" w:rsidP="00B64AF6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14:paraId="2D14CEE3" w14:textId="77777777" w:rsidR="00F90004" w:rsidRPr="00F124C6" w:rsidRDefault="00F90004" w:rsidP="00B64AF6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14:paraId="67258B77" w14:textId="77A3878C" w:rsidR="0061238A" w:rsidRDefault="004D5EAA" w:rsidP="00FA169E">
      <w:pPr>
        <w:spacing w:before="120"/>
        <w:rPr>
          <w:rFonts w:ascii="Time New Roman" w:eastAsia="黑体" w:hAnsi="Time New Roman" w:hint="eastAsia"/>
          <w:sz w:val="24"/>
          <w:szCs w:val="24"/>
        </w:rPr>
      </w:pPr>
      <w:r w:rsidRPr="004D5EAA">
        <w:rPr>
          <w:rFonts w:ascii="Time New Roman" w:eastAsia="黑体" w:hAnsi="Time New Roman" w:hint="eastAsia"/>
          <w:sz w:val="24"/>
          <w:szCs w:val="24"/>
        </w:rPr>
        <w:t>《保护所有移</w:t>
      </w:r>
      <w:proofErr w:type="gramStart"/>
      <w:r w:rsidRPr="004D5EAA">
        <w:rPr>
          <w:rFonts w:ascii="Time New Roman" w:eastAsia="黑体" w:hAnsi="Time New Roman" w:hint="eastAsia"/>
          <w:sz w:val="24"/>
          <w:szCs w:val="24"/>
        </w:rPr>
        <w:t>徙工</w:t>
      </w:r>
      <w:proofErr w:type="gramEnd"/>
      <w:r w:rsidRPr="004D5EAA">
        <w:rPr>
          <w:rFonts w:ascii="Time New Roman" w:eastAsia="黑体" w:hAnsi="Time New Roman" w:hint="eastAsia"/>
          <w:sz w:val="24"/>
          <w:szCs w:val="24"/>
        </w:rPr>
        <w:t>人及其家庭成员</w:t>
      </w:r>
      <w:r w:rsidR="00F90004">
        <w:rPr>
          <w:rFonts w:eastAsia="黑体"/>
          <w:sz w:val="24"/>
          <w:szCs w:val="24"/>
        </w:rPr>
        <w:br/>
      </w:r>
      <w:r w:rsidRPr="004D5EAA">
        <w:rPr>
          <w:rFonts w:ascii="Time New Roman" w:eastAsia="黑体" w:hAnsi="Time New Roman" w:hint="eastAsia"/>
          <w:sz w:val="24"/>
          <w:szCs w:val="24"/>
        </w:rPr>
        <w:t>权利国际公约》缔约国会议</w:t>
      </w:r>
    </w:p>
    <w:p w14:paraId="5F87CE9F" w14:textId="77777777" w:rsidR="000867E1" w:rsidRPr="00FA169E" w:rsidRDefault="000867E1" w:rsidP="00FA169E">
      <w:pPr>
        <w:rPr>
          <w:rFonts w:ascii="Time New Roman" w:eastAsia="黑体" w:hAnsi="Time New Roman" w:hint="eastAsia"/>
          <w:szCs w:val="21"/>
        </w:rPr>
      </w:pPr>
      <w:r w:rsidRPr="00FA169E">
        <w:rPr>
          <w:rFonts w:ascii="Time New Roman" w:eastAsia="黑体" w:hAnsi="Time New Roman" w:hint="eastAsia"/>
          <w:szCs w:val="21"/>
        </w:rPr>
        <w:t>第十次会议</w:t>
      </w:r>
    </w:p>
    <w:p w14:paraId="780E93B5" w14:textId="77777777" w:rsidR="000867E1" w:rsidRPr="00FA169E" w:rsidRDefault="000867E1" w:rsidP="00FA169E">
      <w:pPr>
        <w:rPr>
          <w:rFonts w:ascii="Time New Roman" w:hAnsi="Time New Roman" w:hint="eastAsia"/>
          <w:szCs w:val="21"/>
        </w:rPr>
      </w:pPr>
      <w:r w:rsidRPr="00FA169E">
        <w:rPr>
          <w:rFonts w:ascii="Time New Roman" w:hAnsi="Time New Roman" w:hint="eastAsia"/>
          <w:szCs w:val="21"/>
        </w:rPr>
        <w:t>2021</w:t>
      </w:r>
      <w:r w:rsidRPr="00FA169E">
        <w:rPr>
          <w:rFonts w:ascii="Time New Roman" w:hAnsi="Time New Roman" w:hint="eastAsia"/>
          <w:szCs w:val="21"/>
        </w:rPr>
        <w:t>年</w:t>
      </w:r>
      <w:r w:rsidRPr="00FA169E">
        <w:rPr>
          <w:rFonts w:ascii="Time New Roman" w:hAnsi="Time New Roman" w:hint="eastAsia"/>
          <w:szCs w:val="21"/>
        </w:rPr>
        <w:t>6</w:t>
      </w:r>
      <w:r w:rsidRPr="00FA169E">
        <w:rPr>
          <w:rFonts w:ascii="Time New Roman" w:hAnsi="Time New Roman" w:hint="eastAsia"/>
          <w:szCs w:val="21"/>
        </w:rPr>
        <w:t>月</w:t>
      </w:r>
      <w:r w:rsidRPr="00FA169E">
        <w:rPr>
          <w:rFonts w:ascii="Time New Roman" w:hAnsi="Time New Roman" w:hint="eastAsia"/>
          <w:szCs w:val="21"/>
        </w:rPr>
        <w:t>29</w:t>
      </w:r>
      <w:r w:rsidRPr="00FA169E">
        <w:rPr>
          <w:rFonts w:ascii="Time New Roman" w:hAnsi="Time New Roman" w:hint="eastAsia"/>
          <w:szCs w:val="21"/>
        </w:rPr>
        <w:t>日，纽约</w:t>
      </w:r>
    </w:p>
    <w:p w14:paraId="624580CF" w14:textId="77777777" w:rsidR="000867E1" w:rsidRPr="00FA169E" w:rsidRDefault="000867E1" w:rsidP="00FA169E">
      <w:pPr>
        <w:rPr>
          <w:rFonts w:ascii="Time New Roman" w:hAnsi="Time New Roman" w:hint="eastAsia"/>
          <w:szCs w:val="21"/>
        </w:rPr>
      </w:pPr>
      <w:r w:rsidRPr="00FA169E">
        <w:rPr>
          <w:rFonts w:ascii="Time New Roman" w:hAnsi="Time New Roman" w:hint="eastAsia"/>
          <w:szCs w:val="21"/>
        </w:rPr>
        <w:t>临时议程项目</w:t>
      </w:r>
      <w:r w:rsidRPr="00FA169E">
        <w:rPr>
          <w:rFonts w:ascii="Time New Roman" w:hAnsi="Time New Roman" w:hint="eastAsia"/>
          <w:szCs w:val="21"/>
        </w:rPr>
        <w:t>3</w:t>
      </w:r>
    </w:p>
    <w:p w14:paraId="1F6B815C" w14:textId="77777777" w:rsidR="000867E1" w:rsidRPr="00FA169E" w:rsidRDefault="000867E1" w:rsidP="00FA169E">
      <w:pPr>
        <w:rPr>
          <w:rFonts w:ascii="Time New Roman" w:eastAsia="黑体" w:hAnsi="Time New Roman" w:hint="eastAsia"/>
          <w:szCs w:val="21"/>
        </w:rPr>
      </w:pPr>
      <w:r w:rsidRPr="00FA169E">
        <w:rPr>
          <w:rFonts w:ascii="Time New Roman" w:eastAsia="黑体" w:hAnsi="Time New Roman" w:hint="eastAsia"/>
          <w:szCs w:val="21"/>
        </w:rPr>
        <w:t>通过议程</w:t>
      </w:r>
    </w:p>
    <w:p w14:paraId="2ABBFFA7" w14:textId="77777777" w:rsidR="000867E1" w:rsidRDefault="000867E1" w:rsidP="00FA169E">
      <w:pPr>
        <w:pStyle w:val="HChGC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临时议程</w:t>
      </w:r>
    </w:p>
    <w:p w14:paraId="094B63BE" w14:textId="77777777" w:rsidR="000867E1" w:rsidRDefault="000867E1" w:rsidP="000867E1">
      <w:pPr>
        <w:pStyle w:val="SingleTxtGC"/>
      </w:pPr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秘书长代表宣布会议开幕。</w:t>
      </w:r>
    </w:p>
    <w:p w14:paraId="2C3E1ABC" w14:textId="77777777" w:rsidR="000867E1" w:rsidRDefault="000867E1" w:rsidP="000867E1">
      <w:pPr>
        <w:pStyle w:val="SingleTxtGC"/>
      </w:pPr>
      <w:r>
        <w:rPr>
          <w:rFonts w:hint="eastAsia"/>
        </w:rPr>
        <w:t>2.</w:t>
      </w:r>
      <w:r>
        <w:rPr>
          <w:rFonts w:hint="eastAsia"/>
        </w:rPr>
        <w:tab/>
      </w:r>
      <w:r>
        <w:rPr>
          <w:rFonts w:hint="eastAsia"/>
        </w:rPr>
        <w:t>选举主席。</w:t>
      </w:r>
    </w:p>
    <w:p w14:paraId="6594664D" w14:textId="77777777" w:rsidR="000867E1" w:rsidRDefault="000867E1" w:rsidP="000867E1">
      <w:pPr>
        <w:pStyle w:val="SingleTxtGC"/>
      </w:pPr>
      <w:r>
        <w:rPr>
          <w:rFonts w:hint="eastAsia"/>
        </w:rPr>
        <w:t>3.</w:t>
      </w:r>
      <w:r>
        <w:rPr>
          <w:rFonts w:hint="eastAsia"/>
        </w:rPr>
        <w:tab/>
      </w:r>
      <w:r>
        <w:rPr>
          <w:rFonts w:hint="eastAsia"/>
        </w:rPr>
        <w:t>通过议程。</w:t>
      </w:r>
    </w:p>
    <w:p w14:paraId="0925872B" w14:textId="77777777" w:rsidR="000867E1" w:rsidRDefault="000867E1" w:rsidP="000867E1">
      <w:pPr>
        <w:pStyle w:val="SingleTxtGC"/>
      </w:pPr>
      <w:r>
        <w:rPr>
          <w:rFonts w:hint="eastAsia"/>
        </w:rPr>
        <w:t>4.</w:t>
      </w:r>
      <w:r>
        <w:rPr>
          <w:rFonts w:hint="eastAsia"/>
        </w:rPr>
        <w:tab/>
      </w:r>
      <w:r>
        <w:rPr>
          <w:rFonts w:hint="eastAsia"/>
        </w:rPr>
        <w:t>选举会议主席团其他成员。</w:t>
      </w:r>
    </w:p>
    <w:p w14:paraId="7FBF455F" w14:textId="77777777" w:rsidR="000867E1" w:rsidRDefault="000867E1" w:rsidP="008B4B72">
      <w:pPr>
        <w:pStyle w:val="SingleTxtGC"/>
        <w:ind w:left="1560" w:hanging="426"/>
      </w:pPr>
      <w:r>
        <w:rPr>
          <w:rFonts w:hint="eastAsia"/>
        </w:rPr>
        <w:t>5.</w:t>
      </w:r>
      <w:r>
        <w:rPr>
          <w:rFonts w:hint="eastAsia"/>
        </w:rPr>
        <w:tab/>
      </w:r>
      <w:r>
        <w:rPr>
          <w:rFonts w:hint="eastAsia"/>
        </w:rPr>
        <w:t>根据《公约》第</w:t>
      </w:r>
      <w:r>
        <w:rPr>
          <w:rFonts w:hint="eastAsia"/>
        </w:rPr>
        <w:t>72</w:t>
      </w:r>
      <w:r>
        <w:rPr>
          <w:rFonts w:hint="eastAsia"/>
        </w:rPr>
        <w:t>条第</w:t>
      </w:r>
      <w:r>
        <w:rPr>
          <w:rFonts w:hint="eastAsia"/>
        </w:rPr>
        <w:t>1</w:t>
      </w:r>
      <w:r>
        <w:rPr>
          <w:rFonts w:hint="eastAsia"/>
        </w:rPr>
        <w:t>至</w:t>
      </w:r>
      <w:r>
        <w:rPr>
          <w:rFonts w:hint="eastAsia"/>
        </w:rPr>
        <w:t>5</w:t>
      </w:r>
      <w:r>
        <w:rPr>
          <w:rFonts w:hint="eastAsia"/>
        </w:rPr>
        <w:t>款，选举保护所有移</w:t>
      </w:r>
      <w:proofErr w:type="gramStart"/>
      <w:r>
        <w:rPr>
          <w:rFonts w:hint="eastAsia"/>
        </w:rPr>
        <w:t>徙工</w:t>
      </w:r>
      <w:proofErr w:type="gramEnd"/>
      <w:r>
        <w:rPr>
          <w:rFonts w:hint="eastAsia"/>
        </w:rPr>
        <w:t>人及其家庭成员权利委员会七名成员，接替任期将于</w:t>
      </w:r>
      <w:r>
        <w:rPr>
          <w:rFonts w:hint="eastAsia"/>
        </w:rPr>
        <w:t>2021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日届满的成员。</w:t>
      </w:r>
    </w:p>
    <w:p w14:paraId="67D55C06" w14:textId="77777777" w:rsidR="000867E1" w:rsidRDefault="000867E1" w:rsidP="000867E1">
      <w:pPr>
        <w:pStyle w:val="SingleTxtGC"/>
      </w:pPr>
      <w:r>
        <w:rPr>
          <w:rFonts w:hint="eastAsia"/>
        </w:rPr>
        <w:t>6.</w:t>
      </w:r>
      <w:r>
        <w:rPr>
          <w:rFonts w:hint="eastAsia"/>
        </w:rPr>
        <w:tab/>
      </w:r>
      <w:r>
        <w:rPr>
          <w:rFonts w:hint="eastAsia"/>
        </w:rPr>
        <w:t>其他事项。</w:t>
      </w:r>
    </w:p>
    <w:p w14:paraId="4F5CAC1E" w14:textId="75C2F768" w:rsidR="000867E1" w:rsidRDefault="000867E1" w:rsidP="000867E1">
      <w:pPr>
        <w:pStyle w:val="SingleTxtGC"/>
      </w:pPr>
    </w:p>
    <w:p w14:paraId="733D1A56" w14:textId="77777777" w:rsidR="008B4B72" w:rsidRPr="002D6A9C" w:rsidRDefault="008B4B72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14:paraId="539A394E" w14:textId="20E45928" w:rsidR="008B4B72" w:rsidRDefault="008B4B72" w:rsidP="000867E1">
      <w:pPr>
        <w:pStyle w:val="SingleTxtGC"/>
      </w:pPr>
    </w:p>
    <w:sectPr w:rsidR="008B4B72" w:rsidSect="00F8594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2F1DE6" w14:textId="77777777" w:rsidR="006C76E8" w:rsidRPr="000D319F" w:rsidRDefault="006C76E8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5A9AE27C" w14:textId="77777777" w:rsidR="006C76E8" w:rsidRPr="000D319F" w:rsidRDefault="006C76E8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3CB9233D" w14:textId="77777777" w:rsidR="006C76E8" w:rsidRPr="000D319F" w:rsidRDefault="006C76E8" w:rsidP="000D319F">
      <w:pPr>
        <w:pStyle w:val="af0"/>
      </w:pPr>
    </w:p>
  </w:endnote>
  <w:endnote w:type="continuationNotice" w:id="1">
    <w:p w14:paraId="2CE68137" w14:textId="77777777" w:rsidR="006C76E8" w:rsidRDefault="006C76E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D485D2" w14:textId="77777777" w:rsidR="00056632" w:rsidRPr="000867E1" w:rsidRDefault="000867E1" w:rsidP="000867E1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r w:rsidRPr="000867E1">
      <w:rPr>
        <w:rStyle w:val="af2"/>
        <w:b w:val="0"/>
        <w:snapToGrid w:val="0"/>
        <w:sz w:val="16"/>
      </w:rPr>
      <w:t>GE.21-05498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F7EB17" w14:textId="77777777" w:rsidR="00056632" w:rsidRPr="000867E1" w:rsidRDefault="000867E1" w:rsidP="000867E1">
    <w:pPr>
      <w:pStyle w:val="af0"/>
      <w:tabs>
        <w:tab w:val="clear" w:pos="431"/>
        <w:tab w:val="right" w:pos="9638"/>
      </w:tabs>
      <w:rPr>
        <w:rStyle w:val="af2"/>
      </w:rPr>
    </w:pPr>
    <w:r>
      <w:t>GE.21-05498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8F697E" w14:textId="035E5EA1" w:rsidR="00056632" w:rsidRPr="00487939" w:rsidRDefault="000867E1" w:rsidP="0001068E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5DC7968A" wp14:editId="4CE718C7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eastAsia="zh-CN"/>
      </w:rPr>
      <w:t>GE.21-05498</w:t>
    </w:r>
    <w:r w:rsidR="00731A42" w:rsidRPr="00EE277A">
      <w:rPr>
        <w:sz w:val="20"/>
        <w:lang w:eastAsia="zh-CN"/>
      </w:rPr>
      <w:t xml:space="preserve"> (C)</w:t>
    </w:r>
    <w:r w:rsidR="00B55087">
      <w:rPr>
        <w:sz w:val="20"/>
        <w:lang w:eastAsia="zh-CN"/>
      </w:rPr>
      <w:tab/>
    </w:r>
    <w:r w:rsidR="00BB4D50">
      <w:rPr>
        <w:sz w:val="20"/>
        <w:lang w:eastAsia="zh-CN"/>
      </w:rPr>
      <w:t>2704</w:t>
    </w:r>
    <w:r w:rsidR="00D034CD">
      <w:rPr>
        <w:sz w:val="20"/>
        <w:lang w:eastAsia="zh-CN"/>
      </w:rPr>
      <w:t>2</w:t>
    </w:r>
    <w:r w:rsidR="00FF4359">
      <w:rPr>
        <w:rFonts w:asciiTheme="majorBidi" w:eastAsiaTheme="minorEastAsia" w:hAnsiTheme="majorBidi" w:cstheme="majorBidi"/>
        <w:sz w:val="20"/>
      </w:rPr>
      <w:t>1</w:t>
    </w:r>
    <w:r w:rsidR="00731A42">
      <w:rPr>
        <w:sz w:val="20"/>
        <w:lang w:eastAsia="zh-CN"/>
      </w:rPr>
      <w:tab/>
    </w:r>
    <w:r w:rsidR="00BB4D50">
      <w:rPr>
        <w:sz w:val="20"/>
        <w:lang w:eastAsia="zh-CN"/>
      </w:rPr>
      <w:t>0505</w:t>
    </w:r>
    <w:r w:rsidR="00D034CD">
      <w:rPr>
        <w:sz w:val="20"/>
        <w:lang w:eastAsia="zh-CN"/>
      </w:rPr>
      <w:t>2</w:t>
    </w:r>
    <w:r w:rsidR="00FF4359">
      <w:rPr>
        <w:rFonts w:asciiTheme="majorBidi" w:eastAsiaTheme="minorEastAsia" w:hAnsiTheme="majorBidi" w:cstheme="majorBidi"/>
        <w:sz w:val="20"/>
      </w:rPr>
      <w:t>1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58AE72AB" wp14:editId="3771E4EF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6C72BF" w14:textId="77777777" w:rsidR="006C76E8" w:rsidRPr="000157B1" w:rsidRDefault="006C76E8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541E31B9" w14:textId="77777777" w:rsidR="006C76E8" w:rsidRPr="000157B1" w:rsidRDefault="006C76E8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6562684D" w14:textId="77777777" w:rsidR="006C76E8" w:rsidRDefault="006C76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5BC21" w14:textId="77777777" w:rsidR="00056632" w:rsidRDefault="000867E1" w:rsidP="000867E1">
    <w:pPr>
      <w:pStyle w:val="af3"/>
    </w:pPr>
    <w:proofErr w:type="spellStart"/>
    <w:r>
      <w:t>CMW</w:t>
    </w:r>
    <w:proofErr w:type="spellEnd"/>
    <w:r>
      <w:t>/SP/20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F33B51" w14:textId="77777777" w:rsidR="00056632" w:rsidRPr="00202A30" w:rsidRDefault="000867E1" w:rsidP="000867E1">
    <w:pPr>
      <w:pStyle w:val="af3"/>
      <w:jc w:val="right"/>
    </w:pPr>
    <w:proofErr w:type="spellStart"/>
    <w:r>
      <w:t>CMW</w:t>
    </w:r>
    <w:proofErr w:type="spellEnd"/>
    <w:r>
      <w:t>/SP/20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6E8"/>
    <w:rsid w:val="0001068E"/>
    <w:rsid w:val="00011483"/>
    <w:rsid w:val="0004529B"/>
    <w:rsid w:val="000867E1"/>
    <w:rsid w:val="000D319F"/>
    <w:rsid w:val="000D4739"/>
    <w:rsid w:val="000E4D0E"/>
    <w:rsid w:val="00130087"/>
    <w:rsid w:val="00131183"/>
    <w:rsid w:val="00144B69"/>
    <w:rsid w:val="00153E86"/>
    <w:rsid w:val="00176354"/>
    <w:rsid w:val="001B1BD1"/>
    <w:rsid w:val="001C3EF2"/>
    <w:rsid w:val="001D17F6"/>
    <w:rsid w:val="00204B42"/>
    <w:rsid w:val="002231C3"/>
    <w:rsid w:val="002233E4"/>
    <w:rsid w:val="0024417F"/>
    <w:rsid w:val="00250F8D"/>
    <w:rsid w:val="00264C9F"/>
    <w:rsid w:val="002E1C97"/>
    <w:rsid w:val="002F5834"/>
    <w:rsid w:val="00326EBF"/>
    <w:rsid w:val="00327FE4"/>
    <w:rsid w:val="00365468"/>
    <w:rsid w:val="00396631"/>
    <w:rsid w:val="003D7D4D"/>
    <w:rsid w:val="00413D23"/>
    <w:rsid w:val="00427F63"/>
    <w:rsid w:val="004A17D1"/>
    <w:rsid w:val="004C4A0A"/>
    <w:rsid w:val="004D5EAA"/>
    <w:rsid w:val="004D62AF"/>
    <w:rsid w:val="00543EBA"/>
    <w:rsid w:val="005E403A"/>
    <w:rsid w:val="0061238A"/>
    <w:rsid w:val="0067056D"/>
    <w:rsid w:val="00680656"/>
    <w:rsid w:val="006B1119"/>
    <w:rsid w:val="006C76E8"/>
    <w:rsid w:val="006E3E46"/>
    <w:rsid w:val="006E71B1"/>
    <w:rsid w:val="00705D89"/>
    <w:rsid w:val="00731A42"/>
    <w:rsid w:val="00767E69"/>
    <w:rsid w:val="0077079A"/>
    <w:rsid w:val="007A5599"/>
    <w:rsid w:val="007A792B"/>
    <w:rsid w:val="00856233"/>
    <w:rsid w:val="00860F27"/>
    <w:rsid w:val="008B0560"/>
    <w:rsid w:val="008B2BFA"/>
    <w:rsid w:val="008B4B72"/>
    <w:rsid w:val="00936F03"/>
    <w:rsid w:val="00943B69"/>
    <w:rsid w:val="00944CB3"/>
    <w:rsid w:val="00947BDB"/>
    <w:rsid w:val="00956C30"/>
    <w:rsid w:val="009B09D7"/>
    <w:rsid w:val="009D35ED"/>
    <w:rsid w:val="009D6F00"/>
    <w:rsid w:val="00A02F0C"/>
    <w:rsid w:val="00A03CB6"/>
    <w:rsid w:val="00A1364C"/>
    <w:rsid w:val="00A21076"/>
    <w:rsid w:val="00A3739A"/>
    <w:rsid w:val="00A52DAF"/>
    <w:rsid w:val="00A61941"/>
    <w:rsid w:val="00A84072"/>
    <w:rsid w:val="00AC053A"/>
    <w:rsid w:val="00B16570"/>
    <w:rsid w:val="00B53320"/>
    <w:rsid w:val="00B55087"/>
    <w:rsid w:val="00B64AF6"/>
    <w:rsid w:val="00BB4D50"/>
    <w:rsid w:val="00BC6522"/>
    <w:rsid w:val="00C121D5"/>
    <w:rsid w:val="00C17349"/>
    <w:rsid w:val="00C351AA"/>
    <w:rsid w:val="00C53F40"/>
    <w:rsid w:val="00C55B7D"/>
    <w:rsid w:val="00C666E2"/>
    <w:rsid w:val="00C7253F"/>
    <w:rsid w:val="00C977F5"/>
    <w:rsid w:val="00CA54E8"/>
    <w:rsid w:val="00CD42BE"/>
    <w:rsid w:val="00D034CD"/>
    <w:rsid w:val="00D26A05"/>
    <w:rsid w:val="00D333FD"/>
    <w:rsid w:val="00D85522"/>
    <w:rsid w:val="00D97B98"/>
    <w:rsid w:val="00DC671F"/>
    <w:rsid w:val="00DE4DA7"/>
    <w:rsid w:val="00E13BAC"/>
    <w:rsid w:val="00E33B38"/>
    <w:rsid w:val="00E47FE5"/>
    <w:rsid w:val="00E574AF"/>
    <w:rsid w:val="00F640EE"/>
    <w:rsid w:val="00F714DA"/>
    <w:rsid w:val="00F85942"/>
    <w:rsid w:val="00F90004"/>
    <w:rsid w:val="00FA169E"/>
    <w:rsid w:val="00FB456B"/>
    <w:rsid w:val="00FF4359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768845C"/>
  <w15:docId w15:val="{BE9389F0-AA96-4AB7-90E9-F8626D3F4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D333FD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D333FD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D333FD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C666E2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264C9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D333FD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956C30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956C30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4D62AF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56C30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56C30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56C30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56C30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233E4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233E4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233E4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233E4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233E4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C53F40"/>
    <w:pPr>
      <w:numPr>
        <w:numId w:val="6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947BDB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947BDB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947BD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947BDB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947BD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947BD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7CDA6-34AE-45B3-94A4-CCD449FD3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</Pages>
  <Words>192</Words>
  <Characters>256</Characters>
  <Application>Microsoft Office Word</Application>
  <DocSecurity>0</DocSecurity>
  <Lines>27</Lines>
  <Paragraphs>20</Paragraphs>
  <ScaleCrop>false</ScaleCrop>
  <Company>DCM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CMW/SP/20</dc:title>
  <dc:subject>2105498</dc:subject>
  <dc:creator>JI</dc:creator>
  <cp:keywords/>
  <dc:description/>
  <cp:lastModifiedBy>Xiangli FERSCHIN-JI</cp:lastModifiedBy>
  <cp:revision>2</cp:revision>
  <cp:lastPrinted>2014-05-09T11:28:00Z</cp:lastPrinted>
  <dcterms:created xsi:type="dcterms:W3CDTF">2021-05-05T07:16:00Z</dcterms:created>
  <dcterms:modified xsi:type="dcterms:W3CDTF">2021-05-05T07:16:00Z</dcterms:modified>
</cp:coreProperties>
</file>