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39A8325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3555C08" w14:textId="77777777" w:rsidR="002D5AAC" w:rsidRDefault="002D5AAC" w:rsidP="0016695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CB864AA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8FAABB7" w14:textId="5A5EB9AF" w:rsidR="002D5AAC" w:rsidRDefault="00166953" w:rsidP="00166953">
            <w:pPr>
              <w:jc w:val="right"/>
            </w:pPr>
            <w:r w:rsidRPr="00166953">
              <w:rPr>
                <w:sz w:val="40"/>
              </w:rPr>
              <w:t>A</w:t>
            </w:r>
            <w:r>
              <w:t>/HRC/RES/58/14</w:t>
            </w:r>
          </w:p>
        </w:tc>
      </w:tr>
      <w:tr w:rsidR="002D5AAC" w:rsidRPr="00CB315F" w14:paraId="2176B960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9A5D8FC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EDE79E5" wp14:editId="67F733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A8244BD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9F4C0C5" w14:textId="77777777" w:rsidR="002D5AAC" w:rsidRDefault="0016695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BB0C5C5" w14:textId="77777777" w:rsidR="00166953" w:rsidRDefault="00166953" w:rsidP="0016695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April 2025</w:t>
            </w:r>
          </w:p>
          <w:p w14:paraId="743D3AB6" w14:textId="77777777" w:rsidR="00166953" w:rsidRDefault="00166953" w:rsidP="0016695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293F6FB" w14:textId="3245050D" w:rsidR="00166953" w:rsidRPr="00E71476" w:rsidRDefault="00166953" w:rsidP="0016695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2B26892" w14:textId="77777777" w:rsidR="00DF71B9" w:rsidRPr="00CB315F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24DFEE9B" w14:textId="77777777" w:rsidR="00166953" w:rsidRPr="003A1BDB" w:rsidRDefault="00166953" w:rsidP="00166953">
      <w:pPr>
        <w:rPr>
          <w:b/>
          <w:bCs/>
          <w:color w:val="000000"/>
        </w:rPr>
      </w:pPr>
      <w:r>
        <w:rPr>
          <w:b/>
          <w:bCs/>
        </w:rPr>
        <w:t>Пятьдесят восьмая сессия</w:t>
      </w:r>
    </w:p>
    <w:p w14:paraId="3DD17BC3" w14:textId="77777777" w:rsidR="00166953" w:rsidRPr="003A1BDB" w:rsidRDefault="00166953" w:rsidP="00166953">
      <w:pPr>
        <w:rPr>
          <w:color w:val="000000"/>
        </w:rPr>
      </w:pPr>
      <w:r>
        <w:t>24 февраля — 4 апреля 2025 года</w:t>
      </w:r>
    </w:p>
    <w:p w14:paraId="2885BE4F" w14:textId="77777777" w:rsidR="00166953" w:rsidRPr="003A1BDB" w:rsidRDefault="00166953" w:rsidP="00166953">
      <w:r>
        <w:t>Пункт 3 повестки дня</w:t>
      </w:r>
    </w:p>
    <w:p w14:paraId="2DE2A7B4" w14:textId="77777777" w:rsidR="00166953" w:rsidRPr="003A1BDB" w:rsidRDefault="00166953" w:rsidP="00166953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Pr="000C1E4C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Pr="000C1E4C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Pr="000C1E4C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6B487769" w14:textId="5DA7A1F7" w:rsidR="00166953" w:rsidRPr="00CB315F" w:rsidRDefault="00166953" w:rsidP="00166953">
      <w:pPr>
        <w:pStyle w:val="H23G"/>
        <w:rPr>
          <w:sz w:val="28"/>
          <w:szCs w:val="28"/>
        </w:rPr>
      </w:pPr>
      <w:r w:rsidRPr="00CB315F">
        <w:rPr>
          <w:sz w:val="28"/>
          <w:szCs w:val="28"/>
        </w:rPr>
        <w:tab/>
      </w:r>
      <w:r w:rsidRPr="00CB315F">
        <w:rPr>
          <w:sz w:val="28"/>
          <w:szCs w:val="28"/>
        </w:rPr>
        <w:tab/>
        <w:t>Резолюция, принятая Советом по правам человека 3</w:t>
      </w:r>
      <w:r w:rsidR="00CB315F">
        <w:rPr>
          <w:lang w:val="en-US"/>
        </w:rPr>
        <w:t> </w:t>
      </w:r>
      <w:r w:rsidRPr="00CB315F">
        <w:rPr>
          <w:sz w:val="28"/>
          <w:szCs w:val="28"/>
        </w:rPr>
        <w:t>апреля 2025</w:t>
      </w:r>
      <w:bookmarkStart w:id="0" w:name="_Hlk156293670"/>
      <w:r w:rsidRPr="00CB315F">
        <w:rPr>
          <w:sz w:val="28"/>
          <w:szCs w:val="28"/>
          <w:lang w:val="en-US"/>
        </w:rPr>
        <w:t> </w:t>
      </w:r>
      <w:bookmarkEnd w:id="0"/>
      <w:r w:rsidRPr="00CB315F">
        <w:rPr>
          <w:sz w:val="28"/>
          <w:szCs w:val="28"/>
        </w:rPr>
        <w:t>года</w:t>
      </w:r>
    </w:p>
    <w:p w14:paraId="5619DAE0" w14:textId="633B1C99" w:rsidR="00166953" w:rsidRPr="003A1BDB" w:rsidRDefault="00166953" w:rsidP="00166953">
      <w:pPr>
        <w:pStyle w:val="H1G"/>
      </w:pPr>
      <w:r w:rsidRPr="00F43CDB">
        <w:tab/>
      </w:r>
      <w:r>
        <w:t>58/14.</w:t>
      </w:r>
      <w:r>
        <w:tab/>
        <w:t>Мандат Специального докладчика по вопросу о поощрении и</w:t>
      </w:r>
      <w:r>
        <w:rPr>
          <w:lang w:val="en-US"/>
        </w:rPr>
        <w:t> </w:t>
      </w:r>
      <w:r>
        <w:t xml:space="preserve">защите прав человека и основных свобод в условиях </w:t>
      </w:r>
      <w:r w:rsidRPr="000C1E4C">
        <w:br/>
      </w:r>
      <w:r w:rsidRPr="000C1E4C">
        <w:tab/>
      </w:r>
      <w:r>
        <w:t>борьбы с терроризмом</w:t>
      </w:r>
    </w:p>
    <w:p w14:paraId="38EE9439" w14:textId="77777777" w:rsidR="00166953" w:rsidRPr="003A1BDB" w:rsidRDefault="00166953" w:rsidP="00166953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33B9282C" w14:textId="77777777" w:rsidR="00166953" w:rsidRPr="003A1BDB" w:rsidRDefault="00166953" w:rsidP="00166953">
      <w:pPr>
        <w:spacing w:after="120"/>
        <w:ind w:left="1134" w:right="1134" w:firstLine="567"/>
        <w:jc w:val="both"/>
      </w:pP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 Всеобщей декларации прав человека, Международного пакта об экономических, социальных и культурных правах, Международного пакта о гражданских и политических правах и других соответствующих международных договоров по правам человека,</w:t>
      </w:r>
    </w:p>
    <w:p w14:paraId="6146F52D" w14:textId="6958E719" w:rsidR="00166953" w:rsidRPr="003A1BDB" w:rsidRDefault="00166953" w:rsidP="00166953">
      <w:pPr>
        <w:spacing w:after="120"/>
        <w:ind w:left="1134" w:right="1134" w:firstLine="567"/>
        <w:jc w:val="both"/>
      </w:pPr>
      <w:r>
        <w:rPr>
          <w:i/>
          <w:iCs/>
        </w:rPr>
        <w:t>принимая во внимание</w:t>
      </w:r>
      <w:r>
        <w:t xml:space="preserve"> резолюции Генеральной Ассамблеи 60/251 от 15 марта 2006 года, </w:t>
      </w:r>
      <w:hyperlink r:id="rId8" w:history="1">
        <w:r w:rsidRPr="00166953">
          <w:rPr>
            <w:rStyle w:val="af1"/>
          </w:rPr>
          <w:t>62/219</w:t>
        </w:r>
      </w:hyperlink>
      <w:r>
        <w:t xml:space="preserve"> от 22 декабря 2007 года и </w:t>
      </w:r>
      <w:hyperlink r:id="rId9" w:history="1">
        <w:r w:rsidRPr="00166953">
          <w:rPr>
            <w:rStyle w:val="af1"/>
          </w:rPr>
          <w:t>65/281</w:t>
        </w:r>
      </w:hyperlink>
      <w:r>
        <w:t xml:space="preserve"> от 17 июня 2011 года,</w:t>
      </w:r>
    </w:p>
    <w:p w14:paraId="7A38AD57" w14:textId="1EE6264E" w:rsidR="00166953" w:rsidRPr="003A1BDB" w:rsidRDefault="00166953" w:rsidP="00166953">
      <w:pPr>
        <w:spacing w:after="120"/>
        <w:ind w:left="1134" w:right="1134" w:firstLine="567"/>
        <w:jc w:val="both"/>
      </w:pPr>
      <w:r>
        <w:rPr>
          <w:i/>
          <w:iCs/>
        </w:rPr>
        <w:t>ссылаясь</w:t>
      </w:r>
      <w:r>
        <w:t xml:space="preserve"> на резолюции Совета по правам человека </w:t>
      </w:r>
      <w:hyperlink r:id="rId10" w:history="1">
        <w:r w:rsidRPr="00A8417D">
          <w:rPr>
            <w:rStyle w:val="af1"/>
            <w:color w:val="auto"/>
          </w:rPr>
          <w:t>5/1</w:t>
        </w:r>
      </w:hyperlink>
      <w:r>
        <w:t xml:space="preserve"> об институциональном строительстве Совета и </w:t>
      </w:r>
      <w:hyperlink r:id="rId11" w:history="1">
        <w:r w:rsidRPr="00A8417D">
          <w:rPr>
            <w:rStyle w:val="af1"/>
            <w:color w:val="auto"/>
          </w:rPr>
          <w:t>5/2</w:t>
        </w:r>
      </w:hyperlink>
      <w:r>
        <w:t xml:space="preserve"> о Кодексе поведения мандатариев специальных процедур Совета по правам человека 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14:paraId="6B5ED552" w14:textId="77777777" w:rsidR="00166953" w:rsidRPr="003A1BDB" w:rsidRDefault="00166953" w:rsidP="00166953">
      <w:pPr>
        <w:spacing w:after="120"/>
        <w:ind w:left="1134" w:right="1134" w:firstLine="567"/>
        <w:jc w:val="both"/>
      </w:pPr>
      <w:r>
        <w:rPr>
          <w:i/>
          <w:iCs/>
        </w:rPr>
        <w:t>выражая глубокую озабоченность</w:t>
      </w:r>
      <w:r>
        <w:t xml:space="preserve"> по поводу совершения нарушений прав человека и основных свобод в контексте борьбы с терроризмом и по поводу воздействия терроризма на осуществление прав человека и основных свобод, особенно в отношении жертв,</w:t>
      </w:r>
    </w:p>
    <w:p w14:paraId="302A883A" w14:textId="738E7A90" w:rsidR="00166953" w:rsidRPr="003A1BDB" w:rsidRDefault="00166953" w:rsidP="00166953">
      <w:pPr>
        <w:spacing w:after="120"/>
        <w:ind w:left="1134" w:right="1134" w:firstLine="567"/>
        <w:jc w:val="both"/>
      </w:pPr>
      <w:r>
        <w:rPr>
          <w:i/>
          <w:iCs/>
        </w:rPr>
        <w:t>ссылаясь</w:t>
      </w:r>
      <w:r>
        <w:t xml:space="preserve"> на резолюции Комиссии по правам человека </w:t>
      </w:r>
      <w:hyperlink r:id="rId12" w:history="1">
        <w:r w:rsidRPr="00166953">
          <w:rPr>
            <w:rStyle w:val="af1"/>
          </w:rPr>
          <w:t>2004/87</w:t>
        </w:r>
      </w:hyperlink>
      <w:r>
        <w:t xml:space="preserve"> от 21</w:t>
      </w:r>
      <w:r>
        <w:rPr>
          <w:lang w:val="en-US"/>
        </w:rPr>
        <w:t> </w:t>
      </w:r>
      <w:r>
        <w:t>апреля 2004</w:t>
      </w:r>
      <w:r>
        <w:rPr>
          <w:lang w:val="en-US"/>
        </w:rPr>
        <w:t> </w:t>
      </w:r>
      <w:r>
        <w:t xml:space="preserve">года и </w:t>
      </w:r>
      <w:hyperlink r:id="rId13" w:history="1">
        <w:r w:rsidRPr="00166953">
          <w:rPr>
            <w:rStyle w:val="af1"/>
          </w:rPr>
          <w:t>2005/80</w:t>
        </w:r>
      </w:hyperlink>
      <w:r>
        <w:t xml:space="preserve"> от 21 апреля 2005 года, резолюции Генеральной Ассамблеи </w:t>
      </w:r>
      <w:hyperlink r:id="rId14" w:history="1">
        <w:r w:rsidRPr="00166953">
          <w:rPr>
            <w:rStyle w:val="af1"/>
          </w:rPr>
          <w:t>59/191</w:t>
        </w:r>
      </w:hyperlink>
      <w:r>
        <w:t xml:space="preserve"> от 20</w:t>
      </w:r>
      <w:r>
        <w:rPr>
          <w:lang w:val="en-US"/>
        </w:rPr>
        <w:t> </w:t>
      </w:r>
      <w:r>
        <w:t>декабря 2004</w:t>
      </w:r>
      <w:r>
        <w:rPr>
          <w:lang w:val="en-US"/>
        </w:rPr>
        <w:t> </w:t>
      </w:r>
      <w:r>
        <w:t xml:space="preserve">года, </w:t>
      </w:r>
      <w:hyperlink r:id="rId15" w:history="1">
        <w:r w:rsidRPr="00166953">
          <w:rPr>
            <w:rStyle w:val="af1"/>
          </w:rPr>
          <w:t>60/158</w:t>
        </w:r>
      </w:hyperlink>
      <w:r>
        <w:t xml:space="preserve"> от 16</w:t>
      </w:r>
      <w:r>
        <w:rPr>
          <w:lang w:val="en-US"/>
        </w:rPr>
        <w:t> </w:t>
      </w:r>
      <w:r>
        <w:t>декабря 2005</w:t>
      </w:r>
      <w:r>
        <w:rPr>
          <w:lang w:val="en-US"/>
        </w:rPr>
        <w:t> </w:t>
      </w:r>
      <w:r>
        <w:t xml:space="preserve">года и </w:t>
      </w:r>
      <w:hyperlink r:id="rId16" w:history="1">
        <w:r w:rsidRPr="00166953">
          <w:rPr>
            <w:rStyle w:val="af1"/>
          </w:rPr>
          <w:t>61/171</w:t>
        </w:r>
      </w:hyperlink>
      <w:r>
        <w:t xml:space="preserve"> от 19</w:t>
      </w:r>
      <w:r>
        <w:rPr>
          <w:lang w:val="en-US"/>
        </w:rPr>
        <w:t> </w:t>
      </w:r>
      <w:r>
        <w:t>декабря 2006</w:t>
      </w:r>
      <w:r>
        <w:rPr>
          <w:lang w:val="en-US"/>
        </w:rPr>
        <w:t> </w:t>
      </w:r>
      <w:r>
        <w:t xml:space="preserve">года и резолюции Совета по правам человека </w:t>
      </w:r>
      <w:hyperlink r:id="rId17" w:history="1">
        <w:r w:rsidRPr="00166953">
          <w:rPr>
            <w:rStyle w:val="af1"/>
          </w:rPr>
          <w:t>6/28</w:t>
        </w:r>
      </w:hyperlink>
      <w:r>
        <w:t xml:space="preserve"> от 14 декабря 2007 года, </w:t>
      </w:r>
      <w:hyperlink r:id="rId18" w:history="1">
        <w:r w:rsidRPr="00166953">
          <w:rPr>
            <w:rStyle w:val="af1"/>
          </w:rPr>
          <w:t>15/15</w:t>
        </w:r>
      </w:hyperlink>
      <w:r>
        <w:rPr>
          <w:lang w:val="en-US"/>
        </w:rPr>
        <w:t> </w:t>
      </w:r>
      <w:r>
        <w:t xml:space="preserve">от 24 сентября 2010 года, </w:t>
      </w:r>
      <w:hyperlink r:id="rId19" w:history="1">
        <w:r w:rsidRPr="00166953">
          <w:rPr>
            <w:rStyle w:val="af1"/>
          </w:rPr>
          <w:t>22/8</w:t>
        </w:r>
      </w:hyperlink>
      <w:r>
        <w:t xml:space="preserve"> от 21 марта 2013 года, </w:t>
      </w:r>
      <w:hyperlink r:id="rId20" w:history="1">
        <w:r w:rsidRPr="00166953">
          <w:rPr>
            <w:rStyle w:val="af1"/>
          </w:rPr>
          <w:t>31/3</w:t>
        </w:r>
      </w:hyperlink>
      <w:r>
        <w:t xml:space="preserve"> от 20 апреля 2016 года, </w:t>
      </w:r>
      <w:hyperlink r:id="rId21" w:history="1">
        <w:r w:rsidRPr="00166953">
          <w:rPr>
            <w:rStyle w:val="af1"/>
          </w:rPr>
          <w:t>40/16</w:t>
        </w:r>
      </w:hyperlink>
      <w:r>
        <w:t xml:space="preserve"> от 22</w:t>
      </w:r>
      <w:r>
        <w:rPr>
          <w:lang w:val="en-US"/>
        </w:rPr>
        <w:t> </w:t>
      </w:r>
      <w:r>
        <w:t>марта 2019</w:t>
      </w:r>
      <w:r>
        <w:rPr>
          <w:lang w:val="en-US"/>
        </w:rPr>
        <w:t> </w:t>
      </w:r>
      <w:r>
        <w:t xml:space="preserve">года и </w:t>
      </w:r>
      <w:hyperlink r:id="rId22" w:history="1">
        <w:r w:rsidRPr="00166953">
          <w:rPr>
            <w:rStyle w:val="af1"/>
          </w:rPr>
          <w:t>49/10</w:t>
        </w:r>
      </w:hyperlink>
      <w:r>
        <w:t xml:space="preserve"> от 31</w:t>
      </w:r>
      <w:r>
        <w:rPr>
          <w:lang w:val="en-US"/>
        </w:rPr>
        <w:t> </w:t>
      </w:r>
      <w:r>
        <w:t>марта 2022</w:t>
      </w:r>
      <w:r>
        <w:rPr>
          <w:lang w:val="en-US"/>
        </w:rPr>
        <w:t> </w:t>
      </w:r>
      <w:r>
        <w:t>года, касающиеся мандата Специального докладчика по вопросу о поощрении и защите прав человека и основных свобод в условиях борьбы с терроризмом,</w:t>
      </w:r>
    </w:p>
    <w:p w14:paraId="7E806DE1" w14:textId="77777777" w:rsidR="00166953" w:rsidRDefault="00166953">
      <w:pPr>
        <w:suppressAutoHyphens w:val="0"/>
        <w:spacing w:line="240" w:lineRule="auto"/>
      </w:pPr>
      <w:r>
        <w:br w:type="page"/>
      </w:r>
    </w:p>
    <w:p w14:paraId="6AB8E006" w14:textId="412A32C9" w:rsidR="00166953" w:rsidRPr="003A1BDB" w:rsidRDefault="00166953" w:rsidP="00166953">
      <w:pPr>
        <w:spacing w:after="120"/>
        <w:ind w:left="1134" w:right="1134" w:firstLine="567"/>
        <w:jc w:val="both"/>
      </w:pPr>
      <w:r>
        <w:lastRenderedPageBreak/>
        <w:t>1.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по вопросу о</w:t>
      </w:r>
      <w:r>
        <w:rPr>
          <w:lang w:val="en-US"/>
        </w:rPr>
        <w:t> </w:t>
      </w:r>
      <w:r>
        <w:t>поощрении и защите прав человека и основных свобод в условиях борьбы с</w:t>
      </w:r>
      <w:r>
        <w:rPr>
          <w:lang w:val="en-US"/>
        </w:rPr>
        <w:t> </w:t>
      </w:r>
      <w:r>
        <w:t>терроризмом на три года на тех же условиях, которые предусмотрены в</w:t>
      </w:r>
      <w:r>
        <w:rPr>
          <w:lang w:val="en-US"/>
        </w:rPr>
        <w:t> </w:t>
      </w:r>
      <w:r>
        <w:t>резолюции</w:t>
      </w:r>
      <w:r>
        <w:rPr>
          <w:lang w:val="en-US"/>
        </w:rPr>
        <w:t> </w:t>
      </w:r>
      <w:hyperlink r:id="rId23" w:history="1">
        <w:r w:rsidRPr="00166953">
          <w:rPr>
            <w:rStyle w:val="af1"/>
          </w:rPr>
          <w:t>49/10</w:t>
        </w:r>
      </w:hyperlink>
      <w:r>
        <w:t xml:space="preserve"> Совета по правам человека;</w:t>
      </w:r>
    </w:p>
    <w:p w14:paraId="517746E8" w14:textId="77777777" w:rsidR="00166953" w:rsidRPr="003A1BDB" w:rsidRDefault="00166953" w:rsidP="00166953">
      <w:pPr>
        <w:spacing w:after="120"/>
        <w:ind w:left="1134" w:right="1134" w:firstLine="567"/>
        <w:jc w:val="both"/>
      </w:pPr>
      <w:r>
        <w:t>2.</w:t>
      </w:r>
      <w:r>
        <w:tab/>
      </w:r>
      <w:r>
        <w:rPr>
          <w:i/>
          <w:iCs/>
        </w:rPr>
        <w:t>призывает</w:t>
      </w:r>
      <w:r>
        <w:t xml:space="preserve"> Специального докладчика продолжать участвовать в работе по Глобальному договору Организации Объединенных Наций по координации контртеррористической деятельности в соответствии с его мандатом;</w:t>
      </w:r>
    </w:p>
    <w:p w14:paraId="67E80E5E" w14:textId="77777777" w:rsidR="00166953" w:rsidRPr="003A1BDB" w:rsidRDefault="00166953" w:rsidP="00166953">
      <w:pPr>
        <w:spacing w:after="120"/>
        <w:ind w:left="1134" w:right="1134" w:firstLine="567"/>
        <w:jc w:val="both"/>
      </w:pPr>
      <w:r>
        <w:t>3.</w:t>
      </w:r>
      <w:r>
        <w:tab/>
      </w:r>
      <w:r>
        <w:rPr>
          <w:i/>
          <w:iCs/>
        </w:rPr>
        <w:t xml:space="preserve">принимает во внимание </w:t>
      </w:r>
      <w:r>
        <w:t>работу Специального докладчика по рассмотрению прав человека и основных свобод жертв терроризма и призывает Специального докладчика продолжать заниматься этим вопросом в консультации с</w:t>
      </w:r>
      <w:r>
        <w:rPr>
          <w:lang w:val="en-US"/>
        </w:rPr>
        <w:t> </w:t>
      </w:r>
      <w:r>
        <w:t>правительствами, заинтересованными лицами, их семьями, их представителями и организациями гражданского общества;</w:t>
      </w:r>
    </w:p>
    <w:p w14:paraId="4C7C0F0E" w14:textId="77777777" w:rsidR="00166953" w:rsidRPr="003A1BDB" w:rsidRDefault="00166953" w:rsidP="00166953">
      <w:pPr>
        <w:spacing w:after="120"/>
        <w:ind w:left="1134" w:right="1134" w:firstLine="567"/>
        <w:jc w:val="both"/>
      </w:pPr>
      <w:r>
        <w:t>4.</w:t>
      </w:r>
      <w:r>
        <w:tab/>
      </w:r>
      <w:r>
        <w:rPr>
          <w:i/>
          <w:iCs/>
        </w:rPr>
        <w:t>просит</w:t>
      </w:r>
      <w:r>
        <w:t xml:space="preserve"> все правительства в полной мере сотрудничать со Специальным докладчиком в выполнении возложенных на него задач и обязанностей, в том числе посредством своевременного реагирования на призывы Специального докладчика к</w:t>
      </w:r>
      <w:r>
        <w:rPr>
          <w:lang w:val="en-US"/>
        </w:rPr>
        <w:t> </w:t>
      </w:r>
      <w:r>
        <w:t>незамедлительным действиям и предоставления ему запрашиваемой информации;</w:t>
      </w:r>
    </w:p>
    <w:p w14:paraId="4E5A5CEF" w14:textId="77777777" w:rsidR="00166953" w:rsidRPr="003A1BDB" w:rsidRDefault="00166953" w:rsidP="00166953">
      <w:pPr>
        <w:spacing w:after="120"/>
        <w:ind w:left="1134" w:right="1134" w:firstLine="567"/>
        <w:jc w:val="both"/>
      </w:pPr>
      <w:r>
        <w:t>5.</w:t>
      </w:r>
      <w:r>
        <w:tab/>
      </w:r>
      <w:r>
        <w:rPr>
          <w:i/>
          <w:iCs/>
        </w:rPr>
        <w:t>призывает</w:t>
      </w:r>
      <w:r>
        <w:t xml:space="preserve"> все правительства со всей серьезностью относиться к</w:t>
      </w:r>
      <w:r>
        <w:rPr>
          <w:lang w:val="en-US"/>
        </w:rPr>
        <w:t> </w:t>
      </w:r>
      <w:r>
        <w:t>просьбам Специального докладчика относительно посещения их стран;</w:t>
      </w:r>
    </w:p>
    <w:p w14:paraId="7BAC1649" w14:textId="77777777" w:rsidR="00166953" w:rsidRPr="003A1BDB" w:rsidRDefault="00166953" w:rsidP="00166953">
      <w:pPr>
        <w:spacing w:after="120"/>
        <w:ind w:left="1134" w:right="1134" w:firstLine="567"/>
        <w:jc w:val="both"/>
      </w:pPr>
      <w:r>
        <w:t>6.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всю необходимую кадровую, техническую и финансовую помощь, в частности путем предоставления в распоряжение мандатария достаточных и предсказуемых людских ресурсов, для эффективного выполнения мандата;</w:t>
      </w:r>
    </w:p>
    <w:p w14:paraId="13DFEA14" w14:textId="77777777" w:rsidR="00166953" w:rsidRPr="00796223" w:rsidRDefault="00166953" w:rsidP="00166953">
      <w:pPr>
        <w:spacing w:after="120"/>
        <w:ind w:left="1134" w:right="1134" w:firstLine="567"/>
        <w:jc w:val="both"/>
      </w:pPr>
      <w:r>
        <w:t>7.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этого вопроса в соответствии со своей годовой программой работы.</w:t>
      </w:r>
    </w:p>
    <w:p w14:paraId="1023C8FA" w14:textId="45FDCF4D" w:rsidR="00166953" w:rsidRDefault="00166953" w:rsidP="00166953">
      <w:pPr>
        <w:ind w:left="1134" w:right="1134" w:firstLine="567"/>
        <w:jc w:val="right"/>
        <w:rPr>
          <w:i/>
          <w:iCs/>
        </w:rPr>
      </w:pPr>
      <w:r w:rsidRPr="004C1809">
        <w:rPr>
          <w:i/>
          <w:iCs/>
        </w:rPr>
        <w:t>56-е заседание</w:t>
      </w:r>
    </w:p>
    <w:p w14:paraId="47E1CBC7" w14:textId="5927D77C" w:rsidR="00166953" w:rsidRDefault="00166953" w:rsidP="00166953">
      <w:pPr>
        <w:spacing w:after="120"/>
        <w:ind w:left="1134" w:right="1134" w:firstLine="567"/>
        <w:jc w:val="right"/>
        <w:rPr>
          <w:i/>
          <w:iCs/>
        </w:rPr>
      </w:pPr>
      <w:r>
        <w:rPr>
          <w:i/>
          <w:iCs/>
        </w:rPr>
        <w:t>3 апреля 2025 года</w:t>
      </w:r>
    </w:p>
    <w:p w14:paraId="3C536A88" w14:textId="5B3389D2" w:rsidR="00166953" w:rsidRPr="004C1809" w:rsidRDefault="00166953" w:rsidP="00166953">
      <w:pPr>
        <w:spacing w:after="120"/>
        <w:ind w:left="1134" w:right="1134"/>
        <w:jc w:val="both"/>
      </w:pPr>
      <w:r w:rsidRPr="004C1809">
        <w:t>[Принята без голосования.]</w:t>
      </w:r>
    </w:p>
    <w:p w14:paraId="672ACA0E" w14:textId="77777777" w:rsidR="00166953" w:rsidRPr="00F43CDB" w:rsidRDefault="00166953" w:rsidP="00166953">
      <w:pPr>
        <w:spacing w:before="240"/>
        <w:ind w:left="1134" w:right="1134"/>
        <w:jc w:val="center"/>
        <w:rPr>
          <w:lang w:eastAsia="ru-RU"/>
        </w:rPr>
      </w:pPr>
      <w:r w:rsidRPr="003A1BDB">
        <w:rPr>
          <w:u w:val="single"/>
        </w:rPr>
        <w:tab/>
      </w:r>
      <w:r w:rsidRPr="003A1BDB">
        <w:rPr>
          <w:u w:val="single"/>
        </w:rPr>
        <w:tab/>
      </w:r>
      <w:r w:rsidRPr="003A1BDB">
        <w:rPr>
          <w:u w:val="single"/>
        </w:rPr>
        <w:tab/>
      </w:r>
      <w:r w:rsidRPr="003A1BDB">
        <w:rPr>
          <w:u w:val="single"/>
        </w:rPr>
        <w:tab/>
      </w:r>
    </w:p>
    <w:sectPr w:rsidR="00166953" w:rsidRPr="00F43CDB" w:rsidSect="00166953">
      <w:headerReference w:type="even" r:id="rId24"/>
      <w:headerReference w:type="default" r:id="rId25"/>
      <w:footerReference w:type="even" r:id="rId26"/>
      <w:footerReference w:type="default" r:id="rId27"/>
      <w:footerReference w:type="first" r:id="rId28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65DED" w14:textId="77777777" w:rsidR="00F82ECC" w:rsidRPr="00A312BC" w:rsidRDefault="00F82ECC" w:rsidP="00A312BC"/>
  </w:endnote>
  <w:endnote w:type="continuationSeparator" w:id="0">
    <w:p w14:paraId="6FE42B25" w14:textId="77777777" w:rsidR="00F82ECC" w:rsidRPr="00A312BC" w:rsidRDefault="00F82EC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9596F" w14:textId="5B769B76" w:rsidR="00166953" w:rsidRPr="00166953" w:rsidRDefault="00166953">
    <w:pPr>
      <w:pStyle w:val="a8"/>
    </w:pPr>
    <w:r w:rsidRPr="00166953">
      <w:rPr>
        <w:b/>
        <w:sz w:val="18"/>
      </w:rPr>
      <w:fldChar w:fldCharType="begin"/>
    </w:r>
    <w:r w:rsidRPr="00166953">
      <w:rPr>
        <w:b/>
        <w:sz w:val="18"/>
      </w:rPr>
      <w:instrText xml:space="preserve"> PAGE  \* MERGEFORMAT </w:instrText>
    </w:r>
    <w:r w:rsidRPr="00166953">
      <w:rPr>
        <w:b/>
        <w:sz w:val="18"/>
      </w:rPr>
      <w:fldChar w:fldCharType="separate"/>
    </w:r>
    <w:r w:rsidRPr="00166953">
      <w:rPr>
        <w:b/>
        <w:noProof/>
        <w:sz w:val="18"/>
      </w:rPr>
      <w:t>2</w:t>
    </w:r>
    <w:r w:rsidRPr="00166953">
      <w:rPr>
        <w:b/>
        <w:sz w:val="18"/>
      </w:rPr>
      <w:fldChar w:fldCharType="end"/>
    </w:r>
    <w:r>
      <w:rPr>
        <w:b/>
        <w:sz w:val="18"/>
      </w:rPr>
      <w:tab/>
    </w:r>
    <w:r>
      <w:t>GE.25-05436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68DE2" w14:textId="1F4C22C8" w:rsidR="00166953" w:rsidRPr="00166953" w:rsidRDefault="00166953" w:rsidP="00166953">
    <w:pPr>
      <w:pStyle w:val="a8"/>
      <w:tabs>
        <w:tab w:val="clear" w:pos="9639"/>
        <w:tab w:val="right" w:pos="9638"/>
      </w:tabs>
      <w:rPr>
        <w:b/>
        <w:sz w:val="18"/>
      </w:rPr>
    </w:pPr>
    <w:r>
      <w:t>GE.25-05436</w:t>
    </w:r>
    <w:r>
      <w:tab/>
    </w:r>
    <w:r w:rsidRPr="00166953">
      <w:rPr>
        <w:b/>
        <w:sz w:val="18"/>
      </w:rPr>
      <w:fldChar w:fldCharType="begin"/>
    </w:r>
    <w:r w:rsidRPr="00166953">
      <w:rPr>
        <w:b/>
        <w:sz w:val="18"/>
      </w:rPr>
      <w:instrText xml:space="preserve"> PAGE  \* MERGEFORMAT </w:instrText>
    </w:r>
    <w:r w:rsidRPr="00166953">
      <w:rPr>
        <w:b/>
        <w:sz w:val="18"/>
      </w:rPr>
      <w:fldChar w:fldCharType="separate"/>
    </w:r>
    <w:r w:rsidRPr="00166953">
      <w:rPr>
        <w:b/>
        <w:noProof/>
        <w:sz w:val="18"/>
      </w:rPr>
      <w:t>3</w:t>
    </w:r>
    <w:r w:rsidRPr="0016695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162E7" w14:textId="33B9D543" w:rsidR="00042B72" w:rsidRPr="00166953" w:rsidRDefault="00166953" w:rsidP="0016695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3D9DA2C" wp14:editId="43FF112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</w:t>
    </w:r>
    <w:proofErr w:type="gramStart"/>
    <w:r>
      <w:t>05436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102499C" wp14:editId="7579446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070425  070425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10698" w14:textId="77777777" w:rsidR="00F82ECC" w:rsidRPr="001075E9" w:rsidRDefault="00F82EC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29FB971" w14:textId="77777777" w:rsidR="00F82ECC" w:rsidRDefault="00F82EC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A4C5C" w14:textId="4BED0580" w:rsidR="00166953" w:rsidRPr="00166953" w:rsidRDefault="00A8417D">
    <w:pPr>
      <w:pStyle w:val="a5"/>
    </w:pPr>
    <w:fldSimple w:instr=" TITLE  \* MERGEFORMAT ">
      <w:r w:rsidR="00C62E3C">
        <w:t>A/HRC/RES/58/14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997BE" w14:textId="0D96BAAF" w:rsidR="00166953" w:rsidRPr="00166953" w:rsidRDefault="00A8417D" w:rsidP="00166953">
    <w:pPr>
      <w:pStyle w:val="a5"/>
      <w:jc w:val="right"/>
    </w:pPr>
    <w:fldSimple w:instr=" TITLE  \* MERGEFORMAT ">
      <w:r w:rsidR="00C62E3C">
        <w:t>A/HRC/RES/58/14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53633215">
    <w:abstractNumId w:val="16"/>
  </w:num>
  <w:num w:numId="2" w16cid:durableId="1887524804">
    <w:abstractNumId w:val="11"/>
  </w:num>
  <w:num w:numId="3" w16cid:durableId="1062218526">
    <w:abstractNumId w:val="10"/>
  </w:num>
  <w:num w:numId="4" w16cid:durableId="808940665">
    <w:abstractNumId w:val="17"/>
  </w:num>
  <w:num w:numId="5" w16cid:durableId="1459831848">
    <w:abstractNumId w:val="13"/>
  </w:num>
  <w:num w:numId="6" w16cid:durableId="1863205765">
    <w:abstractNumId w:val="8"/>
  </w:num>
  <w:num w:numId="7" w16cid:durableId="1271088275">
    <w:abstractNumId w:val="3"/>
  </w:num>
  <w:num w:numId="8" w16cid:durableId="267084786">
    <w:abstractNumId w:val="2"/>
  </w:num>
  <w:num w:numId="9" w16cid:durableId="490412669">
    <w:abstractNumId w:val="1"/>
  </w:num>
  <w:num w:numId="10" w16cid:durableId="1934315637">
    <w:abstractNumId w:val="0"/>
  </w:num>
  <w:num w:numId="11" w16cid:durableId="330910435">
    <w:abstractNumId w:val="9"/>
  </w:num>
  <w:num w:numId="12" w16cid:durableId="751701607">
    <w:abstractNumId w:val="7"/>
  </w:num>
  <w:num w:numId="13" w16cid:durableId="1875189163">
    <w:abstractNumId w:val="6"/>
  </w:num>
  <w:num w:numId="14" w16cid:durableId="1585065386">
    <w:abstractNumId w:val="5"/>
  </w:num>
  <w:num w:numId="15" w16cid:durableId="1666737134">
    <w:abstractNumId w:val="4"/>
  </w:num>
  <w:num w:numId="16" w16cid:durableId="1685280111">
    <w:abstractNumId w:val="15"/>
  </w:num>
  <w:num w:numId="17" w16cid:durableId="459735687">
    <w:abstractNumId w:val="12"/>
  </w:num>
  <w:num w:numId="18" w16cid:durableId="1939828288">
    <w:abstractNumId w:val="14"/>
  </w:num>
  <w:num w:numId="19" w16cid:durableId="360592808">
    <w:abstractNumId w:val="15"/>
  </w:num>
  <w:num w:numId="20" w16cid:durableId="1899240557">
    <w:abstractNumId w:val="12"/>
  </w:num>
  <w:num w:numId="21" w16cid:durableId="50529319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EC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66953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F5B69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4019B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17D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62E3C"/>
    <w:rsid w:val="00C805C9"/>
    <w:rsid w:val="00C92939"/>
    <w:rsid w:val="00CA1679"/>
    <w:rsid w:val="00CB0692"/>
    <w:rsid w:val="00CB151C"/>
    <w:rsid w:val="00CB315F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82ECC"/>
    <w:rsid w:val="00F94155"/>
    <w:rsid w:val="00F9783F"/>
    <w:rsid w:val="00FA626E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2AE0E9"/>
  <w15:docId w15:val="{9B81BA79-5D34-4B55-8631-83600D45A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1669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RES/62/219" TargetMode="External"/><Relationship Id="rId13" Type="http://schemas.openxmlformats.org/officeDocument/2006/relationships/hyperlink" Target="https://docs.un.org/ru/E/RES/2005/80" TargetMode="External"/><Relationship Id="rId18" Type="http://schemas.openxmlformats.org/officeDocument/2006/relationships/hyperlink" Target="https://docs.un.org/ru/A/RES/15/15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docs.un.org/ru/A/RES/40/16" TargetMode="External"/><Relationship Id="rId7" Type="http://schemas.openxmlformats.org/officeDocument/2006/relationships/image" Target="media/image1.wmf"/><Relationship Id="rId12" Type="http://schemas.openxmlformats.org/officeDocument/2006/relationships/hyperlink" Target="https://docs.un.org/ru/E/RES/2004/87" TargetMode="External"/><Relationship Id="rId17" Type="http://schemas.openxmlformats.org/officeDocument/2006/relationships/hyperlink" Target="https://docs.un.org/ru/A/RES/6/28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s://docs.un.org/ru/A/RES/61/171" TargetMode="External"/><Relationship Id="rId20" Type="http://schemas.openxmlformats.org/officeDocument/2006/relationships/hyperlink" Target="https://docs.un.org/ru/A/RES/31/3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ru/A/RES/5/2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docs.un.org/ru/A/RES/60/158" TargetMode="External"/><Relationship Id="rId23" Type="http://schemas.openxmlformats.org/officeDocument/2006/relationships/hyperlink" Target="https://docs.un.org/ru/A/RES/49/10" TargetMode="External"/><Relationship Id="rId28" Type="http://schemas.openxmlformats.org/officeDocument/2006/relationships/footer" Target="footer3.xml"/><Relationship Id="rId10" Type="http://schemas.openxmlformats.org/officeDocument/2006/relationships/hyperlink" Target="https://docs.un.org/ru/A/RES/5/1" TargetMode="External"/><Relationship Id="rId19" Type="http://schemas.openxmlformats.org/officeDocument/2006/relationships/hyperlink" Target="https://docs.un.org/ru/A/RES/22/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un.org/ru/A/RES/65/281" TargetMode="External"/><Relationship Id="rId14" Type="http://schemas.openxmlformats.org/officeDocument/2006/relationships/hyperlink" Target="https://docs.un.org/ru/A/RES/59/191" TargetMode="External"/><Relationship Id="rId22" Type="http://schemas.openxmlformats.org/officeDocument/2006/relationships/hyperlink" Target="https://docs.un.org/ru/A/RES/49/10" TargetMode="External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3</TotalTime>
  <Pages>2</Pages>
  <Words>539</Words>
  <Characters>4203</Characters>
  <Application>Microsoft Office Word</Application>
  <DocSecurity>0</DocSecurity>
  <Lines>467</Lines>
  <Paragraphs>197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A/HRC/RES/58/14</vt:lpstr>
      <vt:lpstr>A/</vt:lpstr>
      <vt:lpstr>A/</vt:lpstr>
      <vt:lpstr>A/</vt:lpstr>
    </vt:vector>
  </TitlesOfParts>
  <Company>DCM</Company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A/HRC/RES/58/14</dc:title>
  <dc:subject/>
  <dc:creator>Tatiana CHVETS</dc:creator>
  <cp:keywords/>
  <cp:lastModifiedBy>Tatiana Chvets</cp:lastModifiedBy>
  <cp:revision>3</cp:revision>
  <cp:lastPrinted>2025-04-07T14:08:00Z</cp:lastPrinted>
  <dcterms:created xsi:type="dcterms:W3CDTF">2025-04-07T14:07:00Z</dcterms:created>
  <dcterms:modified xsi:type="dcterms:W3CDTF">2025-04-07T14:08:00Z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