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7C22C74" w14:textId="77777777" w:rsidTr="00BC3629">
        <w:trPr>
          <w:trHeight w:hRule="exact" w:val="851"/>
        </w:trPr>
        <w:tc>
          <w:tcPr>
            <w:tcW w:w="142" w:type="dxa"/>
            <w:tcBorders>
              <w:bottom w:val="single" w:sz="4" w:space="0" w:color="auto"/>
            </w:tcBorders>
          </w:tcPr>
          <w:p w14:paraId="4964EE87" w14:textId="77777777" w:rsidR="002D5AAC" w:rsidRDefault="002D5AAC" w:rsidP="002B05A8">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01F99DE"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75EB7E9" w14:textId="40F40301" w:rsidR="002D5AAC" w:rsidRDefault="002B05A8" w:rsidP="002B05A8">
            <w:pPr>
              <w:jc w:val="right"/>
            </w:pPr>
            <w:r w:rsidRPr="002B05A8">
              <w:rPr>
                <w:sz w:val="40"/>
              </w:rPr>
              <w:t>CCPR</w:t>
            </w:r>
            <w:r>
              <w:t>/C/142/D/J/1</w:t>
            </w:r>
          </w:p>
        </w:tc>
      </w:tr>
      <w:tr w:rsidR="002D5AAC" w:rsidRPr="002B05A8" w14:paraId="775F5734" w14:textId="77777777" w:rsidTr="00BC3629">
        <w:trPr>
          <w:trHeight w:hRule="exact" w:val="2835"/>
        </w:trPr>
        <w:tc>
          <w:tcPr>
            <w:tcW w:w="1280" w:type="dxa"/>
            <w:gridSpan w:val="2"/>
            <w:tcBorders>
              <w:top w:val="single" w:sz="4" w:space="0" w:color="auto"/>
              <w:bottom w:val="single" w:sz="12" w:space="0" w:color="auto"/>
            </w:tcBorders>
          </w:tcPr>
          <w:p w14:paraId="5F302A91" w14:textId="77777777" w:rsidR="002D5AAC" w:rsidRDefault="002E5067" w:rsidP="00BC3629">
            <w:pPr>
              <w:spacing w:before="120"/>
              <w:jc w:val="center"/>
            </w:pPr>
            <w:r>
              <w:rPr>
                <w:noProof/>
                <w:lang w:val="fr-CH" w:eastAsia="fr-CH"/>
              </w:rPr>
              <w:drawing>
                <wp:inline distT="0" distB="0" distL="0" distR="0" wp14:anchorId="0E355420" wp14:editId="2EE9141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5DDE101" w14:textId="77777777" w:rsidR="002D5AAC" w:rsidRPr="00033EE1" w:rsidRDefault="00DE32CD" w:rsidP="006B3942">
            <w:pPr>
              <w:spacing w:before="120" w:line="38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633BAADB" w14:textId="77777777" w:rsidR="002D5AAC" w:rsidRPr="002B05A8" w:rsidRDefault="002B05A8" w:rsidP="00BC3629">
            <w:pPr>
              <w:spacing w:before="240"/>
              <w:rPr>
                <w:lang w:val="en-US"/>
              </w:rPr>
            </w:pPr>
            <w:r w:rsidRPr="002B05A8">
              <w:rPr>
                <w:lang w:val="en-US"/>
              </w:rPr>
              <w:t>Distr.: General</w:t>
            </w:r>
          </w:p>
          <w:p w14:paraId="0EE21F44" w14:textId="75B17449" w:rsidR="002B05A8" w:rsidRPr="002B05A8" w:rsidRDefault="00334F76" w:rsidP="002B05A8">
            <w:pPr>
              <w:spacing w:line="240" w:lineRule="exact"/>
              <w:rPr>
                <w:lang w:val="en-US"/>
              </w:rPr>
            </w:pPr>
            <w:r>
              <w:t>23</w:t>
            </w:r>
            <w:r w:rsidRPr="003E118D">
              <w:t xml:space="preserve"> September 2025</w:t>
            </w:r>
          </w:p>
          <w:p w14:paraId="01C519C7" w14:textId="77777777" w:rsidR="002B05A8" w:rsidRPr="002B05A8" w:rsidRDefault="002B05A8" w:rsidP="002B05A8">
            <w:pPr>
              <w:spacing w:line="240" w:lineRule="exact"/>
              <w:rPr>
                <w:lang w:val="en-US"/>
              </w:rPr>
            </w:pPr>
            <w:r w:rsidRPr="002B05A8">
              <w:rPr>
                <w:lang w:val="en-US"/>
              </w:rPr>
              <w:t>Russian</w:t>
            </w:r>
          </w:p>
          <w:p w14:paraId="3C0DC585" w14:textId="55EF7BFE" w:rsidR="002B05A8" w:rsidRPr="002B05A8" w:rsidRDefault="002B05A8" w:rsidP="002B05A8">
            <w:pPr>
              <w:spacing w:line="240" w:lineRule="exact"/>
              <w:rPr>
                <w:lang w:val="en-US"/>
              </w:rPr>
            </w:pPr>
            <w:r w:rsidRPr="002B05A8">
              <w:rPr>
                <w:lang w:val="en-US"/>
              </w:rPr>
              <w:t>Original: English</w:t>
            </w:r>
          </w:p>
        </w:tc>
      </w:tr>
    </w:tbl>
    <w:p w14:paraId="1291D16B" w14:textId="77777777" w:rsidR="002B05A8" w:rsidRPr="00845047" w:rsidRDefault="002B05A8" w:rsidP="002B05A8">
      <w:pPr>
        <w:spacing w:before="120"/>
        <w:rPr>
          <w:b/>
          <w:bCs/>
          <w:color w:val="000000" w:themeColor="text1"/>
          <w:sz w:val="24"/>
          <w:szCs w:val="24"/>
        </w:rPr>
      </w:pPr>
      <w:r w:rsidRPr="00845047">
        <w:rPr>
          <w:b/>
          <w:bCs/>
          <w:sz w:val="24"/>
          <w:szCs w:val="24"/>
        </w:rPr>
        <w:t>Комитет по правам человека</w:t>
      </w:r>
    </w:p>
    <w:p w14:paraId="41F92E5F" w14:textId="776EAE58" w:rsidR="00AE48F7" w:rsidRPr="0064331C" w:rsidRDefault="002B05A8" w:rsidP="00AE48F7">
      <w:pPr>
        <w:pStyle w:val="HChG"/>
      </w:pPr>
      <w:r>
        <w:tab/>
      </w:r>
      <w:r>
        <w:tab/>
      </w:r>
      <w:r>
        <w:rPr>
          <w:bCs/>
        </w:rPr>
        <w:t>Соображения, принятые Комитетом в соответствии с</w:t>
      </w:r>
      <w:r w:rsidR="00845047">
        <w:rPr>
          <w:bCs/>
          <w:lang w:val="en-US"/>
        </w:rPr>
        <w:t> </w:t>
      </w:r>
      <w:r>
        <w:rPr>
          <w:bCs/>
        </w:rPr>
        <w:t xml:space="preserve">Факультативным протоколом в отношении </w:t>
      </w:r>
      <w:r w:rsidR="00845047" w:rsidRPr="00845047">
        <w:rPr>
          <w:bCs/>
        </w:rPr>
        <w:br/>
      </w:r>
      <w:r>
        <w:rPr>
          <w:bCs/>
        </w:rPr>
        <w:t xml:space="preserve">сообщений № 3630/2019, № 3690/2019, № 3831/2020, </w:t>
      </w:r>
      <w:r w:rsidR="00845047">
        <w:rPr>
          <w:bCs/>
          <w:lang w:val="en-US"/>
        </w:rPr>
        <w:br/>
      </w:r>
      <w:r>
        <w:rPr>
          <w:bCs/>
        </w:rPr>
        <w:t xml:space="preserve">№ 3835/2020, № 3839/2020, № 3840/2020, № 3841/2020, </w:t>
      </w:r>
      <w:r w:rsidR="00845047">
        <w:rPr>
          <w:bCs/>
          <w:lang w:val="en-US"/>
        </w:rPr>
        <w:br/>
      </w:r>
      <w:r>
        <w:rPr>
          <w:bCs/>
        </w:rPr>
        <w:t xml:space="preserve">№. 3897/2021, № 3898/2021, № 3935/2021, № 3938/2021, </w:t>
      </w:r>
      <w:r w:rsidR="00845047">
        <w:rPr>
          <w:bCs/>
          <w:lang w:val="en-US"/>
        </w:rPr>
        <w:br/>
      </w:r>
      <w:r>
        <w:rPr>
          <w:bCs/>
        </w:rPr>
        <w:t xml:space="preserve">№ 3941/2021, № 3946/2020, № 3952/2021, № 3956/2021, </w:t>
      </w:r>
      <w:r w:rsidR="00845047">
        <w:rPr>
          <w:bCs/>
          <w:lang w:val="en-US"/>
        </w:rPr>
        <w:br/>
      </w:r>
      <w:r>
        <w:rPr>
          <w:bCs/>
        </w:rPr>
        <w:t xml:space="preserve">№ 3974/2021, № 3979/2021, № 4000/2021, № 4048/2021, </w:t>
      </w:r>
      <w:r w:rsidR="00845047">
        <w:rPr>
          <w:bCs/>
          <w:lang w:val="en-US"/>
        </w:rPr>
        <w:br/>
      </w:r>
      <w:r>
        <w:rPr>
          <w:bCs/>
        </w:rPr>
        <w:t>№ 4052/2021 и № 4054/2021</w:t>
      </w:r>
      <w:r w:rsidRPr="00845047">
        <w:rPr>
          <w:rStyle w:val="aa"/>
          <w:b w:val="0"/>
          <w:bCs/>
          <w:sz w:val="20"/>
          <w:szCs w:val="22"/>
          <w:vertAlign w:val="baseline"/>
        </w:rPr>
        <w:footnoteReference w:customMarkFollows="1" w:id="1"/>
        <w:t>*</w:t>
      </w:r>
      <w:r w:rsidR="00845047">
        <w:rPr>
          <w:bCs/>
          <w:lang w:val="en-US"/>
        </w:rPr>
        <w:t xml:space="preserve"> </w:t>
      </w:r>
      <w:r w:rsidRPr="00845047">
        <w:rPr>
          <w:rStyle w:val="aa"/>
          <w:b w:val="0"/>
          <w:bCs/>
          <w:sz w:val="20"/>
          <w:szCs w:val="22"/>
          <w:vertAlign w:val="baseline"/>
        </w:rPr>
        <w:footnoteReference w:customMarkFollows="1" w:id="2"/>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AE48F7" w:rsidRPr="0064331C" w14:paraId="15962CD8" w14:textId="77777777" w:rsidTr="00A85105">
        <w:tc>
          <w:tcPr>
            <w:tcW w:w="2933" w:type="dxa"/>
            <w:hideMark/>
          </w:tcPr>
          <w:p w14:paraId="0F74D92B" w14:textId="1F06110B" w:rsidR="00AE48F7" w:rsidRPr="0064331C" w:rsidRDefault="00AE48F7">
            <w:pPr>
              <w:spacing w:after="120"/>
              <w:ind w:left="35"/>
              <w:rPr>
                <w:i/>
                <w:spacing w:val="4"/>
                <w:w w:val="103"/>
                <w:kern w:val="14"/>
              </w:rPr>
            </w:pPr>
            <w:r>
              <w:rPr>
                <w:i/>
                <w:iCs/>
              </w:rPr>
              <w:t>Сообщения представлены:</w:t>
            </w:r>
          </w:p>
        </w:tc>
        <w:tc>
          <w:tcPr>
            <w:tcW w:w="3871" w:type="dxa"/>
          </w:tcPr>
          <w:p w14:paraId="10BBF441" w14:textId="2A8B713F" w:rsidR="00AE48F7" w:rsidRPr="0064331C" w:rsidRDefault="00AE48F7">
            <w:pPr>
              <w:spacing w:after="120"/>
            </w:pPr>
            <w:r>
              <w:t xml:space="preserve">Виталием Амельковичем </w:t>
            </w:r>
            <w:r w:rsidRPr="00AE48F7">
              <w:br/>
            </w:r>
            <w:r>
              <w:t xml:space="preserve">(сообщение № 3630/2019), Григорием Костусевым (сообщение № 3690/2019), Олегом Метелицей </w:t>
            </w:r>
            <w:r w:rsidR="006641D9" w:rsidRPr="006641D9">
              <w:br/>
            </w:r>
            <w:r>
              <w:t xml:space="preserve">(сообщение № 3831/2020), Леонидом Кулаковым (сообщения № 3835/2020, </w:t>
            </w:r>
            <w:r w:rsidR="006641D9" w:rsidRPr="006641D9">
              <w:br/>
            </w:r>
            <w:r>
              <w:t xml:space="preserve">№ 3979/2021 и № 4048/2021), Анатолием Поплавным (сообщение № 3839/2020), Станиславом Павлинковичем </w:t>
            </w:r>
            <w:r w:rsidR="006641D9" w:rsidRPr="006641D9">
              <w:br/>
            </w:r>
            <w:r>
              <w:t xml:space="preserve">(сообщение № 3840/2020), Дмитрием Люнтовым (сообщение № 3841/2020), Кристиной Кашицкой </w:t>
            </w:r>
            <w:r w:rsidR="006641D9" w:rsidRPr="006641D9">
              <w:br/>
            </w:r>
            <w:r>
              <w:t xml:space="preserve">(сообщение № 3897/2021), Ларисой Евневич (сообщение № 3898/2021), Мариной Самусевой (сообщение № 3935/2021), Татьяной Северинец </w:t>
            </w:r>
            <w:r w:rsidR="006641D9" w:rsidRPr="006641D9">
              <w:br/>
            </w:r>
            <w:r>
              <w:t xml:space="preserve">(сообщение № 3938/2021), Александром Дубровских (сообщение № 3941/2021), Натальей Стрельченко </w:t>
            </w:r>
            <w:r w:rsidR="006641D9" w:rsidRPr="006641D9">
              <w:br/>
            </w:r>
            <w:r>
              <w:t xml:space="preserve">(сообщение № 3946/2021), Олегом Павловым (сообщение № 3952/2021), Сергеем Стрибульским </w:t>
            </w:r>
            <w:r w:rsidR="006641D9" w:rsidRPr="006641D9">
              <w:br/>
            </w:r>
            <w:r>
              <w:t xml:space="preserve">(сообщение № 3956/2021), Сергеем Тихановским (сообщение № 3974/2021), Натальей Трощенко </w:t>
            </w:r>
            <w:r w:rsidR="006641D9" w:rsidRPr="006641D9">
              <w:br/>
            </w:r>
            <w:r>
              <w:lastRenderedPageBreak/>
              <w:t>(сообщение № 4000/2021), Ириной Грищук (сообщение № 4052/2021) и</w:t>
            </w:r>
            <w:r>
              <w:rPr>
                <w:lang w:val="en-US"/>
              </w:rPr>
              <w:t> </w:t>
            </w:r>
            <w:r>
              <w:t>Екатериной Тимошенко (сообщение № 4054/2021)</w:t>
            </w:r>
          </w:p>
        </w:tc>
      </w:tr>
      <w:tr w:rsidR="00AE48F7" w:rsidRPr="0064331C" w14:paraId="0E09ED54" w14:textId="77777777" w:rsidTr="00A85105">
        <w:tc>
          <w:tcPr>
            <w:tcW w:w="2933" w:type="dxa"/>
            <w:hideMark/>
          </w:tcPr>
          <w:p w14:paraId="3D431C08" w14:textId="30C5C26B" w:rsidR="00AE48F7" w:rsidRPr="0064331C" w:rsidRDefault="00AE48F7">
            <w:pPr>
              <w:spacing w:after="120"/>
              <w:ind w:left="35"/>
              <w:rPr>
                <w:i/>
              </w:rPr>
            </w:pPr>
            <w:r>
              <w:rPr>
                <w:i/>
                <w:iCs/>
              </w:rPr>
              <w:lastRenderedPageBreak/>
              <w:t>Предполагаемые жертвы:</w:t>
            </w:r>
          </w:p>
        </w:tc>
        <w:tc>
          <w:tcPr>
            <w:tcW w:w="3871" w:type="dxa"/>
          </w:tcPr>
          <w:p w14:paraId="52973646" w14:textId="36B5474E" w:rsidR="00AE48F7" w:rsidRPr="0064331C" w:rsidRDefault="00AE48F7">
            <w:pPr>
              <w:spacing w:after="120"/>
            </w:pPr>
            <w:r>
              <w:t>авторы сообщений</w:t>
            </w:r>
          </w:p>
        </w:tc>
      </w:tr>
      <w:tr w:rsidR="00AE48F7" w:rsidRPr="0064331C" w14:paraId="6A42B874" w14:textId="77777777" w:rsidTr="00A85105">
        <w:tc>
          <w:tcPr>
            <w:tcW w:w="2933" w:type="dxa"/>
            <w:hideMark/>
          </w:tcPr>
          <w:p w14:paraId="2DE27773" w14:textId="77777777" w:rsidR="00AE48F7" w:rsidRPr="0064331C" w:rsidRDefault="00AE48F7">
            <w:pPr>
              <w:spacing w:after="120"/>
              <w:ind w:left="35"/>
              <w:rPr>
                <w:i/>
              </w:rPr>
            </w:pPr>
            <w:r w:rsidRPr="0064331C">
              <w:rPr>
                <w:i/>
              </w:rPr>
              <w:t>Государство-участник:</w:t>
            </w:r>
          </w:p>
        </w:tc>
        <w:tc>
          <w:tcPr>
            <w:tcW w:w="3871" w:type="dxa"/>
          </w:tcPr>
          <w:p w14:paraId="640D38A3" w14:textId="0CF620A0" w:rsidR="00AE48F7" w:rsidRPr="0064331C" w:rsidRDefault="00AE48F7">
            <w:pPr>
              <w:spacing w:after="120"/>
            </w:pPr>
            <w:r>
              <w:t>Беларусь</w:t>
            </w:r>
            <w:r>
              <w:t xml:space="preserve"> </w:t>
            </w:r>
          </w:p>
        </w:tc>
      </w:tr>
      <w:tr w:rsidR="00AE48F7" w:rsidRPr="0064331C" w14:paraId="14557B9D" w14:textId="77777777" w:rsidTr="00A85105">
        <w:tc>
          <w:tcPr>
            <w:tcW w:w="2933" w:type="dxa"/>
            <w:hideMark/>
          </w:tcPr>
          <w:p w14:paraId="1CAB21EB" w14:textId="23F2C43D" w:rsidR="00AE48F7" w:rsidRPr="0064331C" w:rsidRDefault="00AE48F7">
            <w:pPr>
              <w:spacing w:after="120"/>
              <w:ind w:left="35"/>
              <w:rPr>
                <w:i/>
              </w:rPr>
            </w:pPr>
            <w:r w:rsidRPr="0064331C">
              <w:rPr>
                <w:i/>
              </w:rPr>
              <w:t>Дат</w:t>
            </w:r>
            <w:r w:rsidR="006641D9">
              <w:rPr>
                <w:i/>
              </w:rPr>
              <w:t>ы</w:t>
            </w:r>
            <w:r w:rsidRPr="0064331C">
              <w:rPr>
                <w:i/>
              </w:rPr>
              <w:t xml:space="preserve"> сообщени</w:t>
            </w:r>
            <w:r w:rsidR="006641D9">
              <w:rPr>
                <w:i/>
              </w:rPr>
              <w:t>й</w:t>
            </w:r>
            <w:r w:rsidRPr="0064331C">
              <w:rPr>
                <w:i/>
              </w:rPr>
              <w:t>:</w:t>
            </w:r>
          </w:p>
        </w:tc>
        <w:tc>
          <w:tcPr>
            <w:tcW w:w="3871" w:type="dxa"/>
          </w:tcPr>
          <w:p w14:paraId="6C40FDCC" w14:textId="594E5192" w:rsidR="00AE48F7" w:rsidRPr="0064331C" w:rsidRDefault="00AE48F7">
            <w:pPr>
              <w:spacing w:after="120"/>
            </w:pPr>
            <w:r>
              <w:t>cм. приложение</w:t>
            </w:r>
          </w:p>
        </w:tc>
      </w:tr>
      <w:tr w:rsidR="00AE48F7" w:rsidRPr="0064331C" w14:paraId="6296CEDD" w14:textId="77777777" w:rsidTr="00A85105">
        <w:tc>
          <w:tcPr>
            <w:tcW w:w="2933" w:type="dxa"/>
            <w:hideMark/>
          </w:tcPr>
          <w:p w14:paraId="2E73FD4B" w14:textId="77777777" w:rsidR="00AE48F7" w:rsidRPr="0064331C" w:rsidRDefault="00AE48F7">
            <w:pPr>
              <w:spacing w:after="120"/>
              <w:ind w:left="35"/>
              <w:rPr>
                <w:i/>
              </w:rPr>
            </w:pPr>
            <w:r w:rsidRPr="0064331C">
              <w:rPr>
                <w:i/>
              </w:rPr>
              <w:t>Справочная документация:</w:t>
            </w:r>
          </w:p>
        </w:tc>
        <w:tc>
          <w:tcPr>
            <w:tcW w:w="3871" w:type="dxa"/>
          </w:tcPr>
          <w:p w14:paraId="32C8F61F" w14:textId="09DEACF0" w:rsidR="00AE48F7" w:rsidRPr="0064331C" w:rsidRDefault="00AE48F7">
            <w:pPr>
              <w:spacing w:after="120"/>
            </w:pPr>
            <w:r>
              <w:t xml:space="preserve">решения, принятые в соответствии с правилом 92 правил процедуры Комитета </w:t>
            </w:r>
            <w:r>
              <w:rPr>
                <w:lang w:val="en-US"/>
              </w:rPr>
              <w:br/>
            </w:r>
            <w:r>
              <w:t xml:space="preserve">и препровожденные государству-участнику (см. даты препровождения в приложении) </w:t>
            </w:r>
            <w:r>
              <w:rPr>
                <w:lang w:val="en-US"/>
              </w:rPr>
              <w:br/>
            </w:r>
            <w:r>
              <w:t>(в виде документа не издавались)</w:t>
            </w:r>
          </w:p>
        </w:tc>
      </w:tr>
      <w:tr w:rsidR="00AE48F7" w:rsidRPr="0064331C" w14:paraId="21A65696" w14:textId="77777777" w:rsidTr="00A85105">
        <w:tc>
          <w:tcPr>
            <w:tcW w:w="2933" w:type="dxa"/>
            <w:hideMark/>
          </w:tcPr>
          <w:p w14:paraId="4E8AD8B0" w14:textId="77777777" w:rsidR="00AE48F7" w:rsidRPr="0064331C" w:rsidRDefault="00AE48F7">
            <w:pPr>
              <w:spacing w:after="120"/>
              <w:ind w:left="35"/>
              <w:rPr>
                <w:i/>
              </w:rPr>
            </w:pPr>
            <w:r w:rsidRPr="0064331C">
              <w:rPr>
                <w:i/>
              </w:rPr>
              <w:t>Дата принятия Cоображений:</w:t>
            </w:r>
          </w:p>
        </w:tc>
        <w:tc>
          <w:tcPr>
            <w:tcW w:w="3871" w:type="dxa"/>
            <w:vAlign w:val="bottom"/>
          </w:tcPr>
          <w:p w14:paraId="3FA7C110" w14:textId="5655278B" w:rsidR="00AE48F7" w:rsidRPr="0064331C" w:rsidRDefault="00AE48F7">
            <w:pPr>
              <w:spacing w:after="120"/>
            </w:pPr>
            <w:r>
              <w:t>7 ноября 2024</w:t>
            </w:r>
            <w:r>
              <w:t> год</w:t>
            </w:r>
            <w:r>
              <w:t>а</w:t>
            </w:r>
          </w:p>
        </w:tc>
      </w:tr>
      <w:tr w:rsidR="00AE48F7" w:rsidRPr="0064331C" w14:paraId="1D4F2271" w14:textId="77777777" w:rsidTr="00A85105">
        <w:tc>
          <w:tcPr>
            <w:tcW w:w="2933" w:type="dxa"/>
            <w:hideMark/>
          </w:tcPr>
          <w:p w14:paraId="05546ED2" w14:textId="78273268" w:rsidR="00AE48F7" w:rsidRPr="0064331C" w:rsidRDefault="00AE48F7">
            <w:pPr>
              <w:spacing w:after="120"/>
              <w:ind w:left="35"/>
              <w:rPr>
                <w:i/>
              </w:rPr>
            </w:pPr>
            <w:r>
              <w:rPr>
                <w:i/>
                <w:iCs/>
              </w:rPr>
              <w:t>Тема сообщений:</w:t>
            </w:r>
          </w:p>
        </w:tc>
        <w:tc>
          <w:tcPr>
            <w:tcW w:w="3871" w:type="dxa"/>
          </w:tcPr>
          <w:p w14:paraId="132C15DB" w14:textId="3C88F3E4" w:rsidR="00AE48F7" w:rsidRPr="0064331C" w:rsidRDefault="00AE48F7">
            <w:pPr>
              <w:spacing w:after="120"/>
            </w:pPr>
            <w:r>
              <w:t>санкции за участие в несанкционированных мирных акциях протеста</w:t>
            </w:r>
          </w:p>
        </w:tc>
      </w:tr>
      <w:tr w:rsidR="00AE48F7" w:rsidRPr="0064331C" w14:paraId="658BF81E" w14:textId="77777777" w:rsidTr="00A85105">
        <w:tc>
          <w:tcPr>
            <w:tcW w:w="2933" w:type="dxa"/>
            <w:hideMark/>
          </w:tcPr>
          <w:p w14:paraId="7FE8FF25" w14:textId="77777777" w:rsidR="00AE48F7" w:rsidRPr="0064331C" w:rsidRDefault="00AE48F7">
            <w:pPr>
              <w:spacing w:after="120"/>
              <w:ind w:left="35"/>
              <w:rPr>
                <w:i/>
                <w:iCs/>
              </w:rPr>
            </w:pPr>
            <w:r w:rsidRPr="0064331C">
              <w:rPr>
                <w:i/>
                <w:iCs/>
              </w:rPr>
              <w:t>Процедурные вопросы</w:t>
            </w:r>
            <w:r w:rsidRPr="0064331C">
              <w:rPr>
                <w:i/>
              </w:rPr>
              <w:t>:</w:t>
            </w:r>
          </w:p>
        </w:tc>
        <w:tc>
          <w:tcPr>
            <w:tcW w:w="3871" w:type="dxa"/>
          </w:tcPr>
          <w:p w14:paraId="28913431" w14:textId="01D36387" w:rsidR="00AE48F7" w:rsidRPr="0064331C" w:rsidRDefault="00AE48F7">
            <w:pPr>
              <w:spacing w:after="120"/>
            </w:pPr>
            <w:r>
              <w:t>исчерпание внутренних средств правовой защиты; обоснованность жалоб</w:t>
            </w:r>
          </w:p>
        </w:tc>
      </w:tr>
      <w:tr w:rsidR="00AE48F7" w:rsidRPr="0064331C" w14:paraId="358A57EA" w14:textId="77777777" w:rsidTr="00A85105">
        <w:tc>
          <w:tcPr>
            <w:tcW w:w="2933" w:type="dxa"/>
            <w:hideMark/>
          </w:tcPr>
          <w:p w14:paraId="45BA7934" w14:textId="77777777" w:rsidR="00AE48F7" w:rsidRPr="0064331C" w:rsidRDefault="00AE48F7">
            <w:pPr>
              <w:spacing w:after="120"/>
              <w:ind w:left="35"/>
              <w:rPr>
                <w:i/>
                <w:iCs/>
              </w:rPr>
            </w:pPr>
            <w:r w:rsidRPr="0064331C">
              <w:rPr>
                <w:i/>
                <w:iCs/>
              </w:rPr>
              <w:t>Вопросы существа:</w:t>
            </w:r>
          </w:p>
        </w:tc>
        <w:tc>
          <w:tcPr>
            <w:tcW w:w="3871" w:type="dxa"/>
          </w:tcPr>
          <w:p w14:paraId="1DC8A5B8" w14:textId="263FF6AE" w:rsidR="00AE48F7" w:rsidRPr="0064331C" w:rsidRDefault="00AE48F7">
            <w:pPr>
              <w:spacing w:after="120"/>
            </w:pPr>
            <w:r>
              <w:t>свобода выражения мнений; право на мирные собрания</w:t>
            </w:r>
          </w:p>
        </w:tc>
      </w:tr>
      <w:tr w:rsidR="00AE48F7" w:rsidRPr="0064331C" w14:paraId="685AA867" w14:textId="77777777" w:rsidTr="00A85105">
        <w:tc>
          <w:tcPr>
            <w:tcW w:w="2933" w:type="dxa"/>
            <w:hideMark/>
          </w:tcPr>
          <w:p w14:paraId="175B7E35" w14:textId="77777777" w:rsidR="00AE48F7" w:rsidRPr="0064331C" w:rsidRDefault="00AE48F7">
            <w:pPr>
              <w:spacing w:after="120"/>
              <w:ind w:left="35"/>
              <w:rPr>
                <w:i/>
                <w:iCs/>
              </w:rPr>
            </w:pPr>
            <w:r w:rsidRPr="0064331C">
              <w:rPr>
                <w:i/>
                <w:iCs/>
              </w:rPr>
              <w:t>Статьи Пакта</w:t>
            </w:r>
            <w:r w:rsidRPr="0064331C">
              <w:rPr>
                <w:i/>
              </w:rPr>
              <w:t>:</w:t>
            </w:r>
          </w:p>
        </w:tc>
        <w:tc>
          <w:tcPr>
            <w:tcW w:w="3871" w:type="dxa"/>
          </w:tcPr>
          <w:p w14:paraId="2C0574B2" w14:textId="796AEAA8" w:rsidR="00AE48F7" w:rsidRPr="0064331C" w:rsidRDefault="00AE48F7">
            <w:pPr>
              <w:spacing w:after="120"/>
            </w:pPr>
            <w:r>
              <w:t>14, 19 и 21, в некоторых случаях рассматриваемые в сочетании со статьей 2 (пп. 2 и 3)</w:t>
            </w:r>
          </w:p>
        </w:tc>
      </w:tr>
      <w:tr w:rsidR="00AE48F7" w:rsidRPr="0064331C" w14:paraId="6D219284" w14:textId="77777777" w:rsidTr="00A85105">
        <w:tc>
          <w:tcPr>
            <w:tcW w:w="2933" w:type="dxa"/>
            <w:hideMark/>
          </w:tcPr>
          <w:p w14:paraId="78FB6C27" w14:textId="77777777" w:rsidR="00AE48F7" w:rsidRPr="0064331C" w:rsidRDefault="00AE48F7">
            <w:pPr>
              <w:spacing w:after="120"/>
              <w:ind w:left="35"/>
              <w:rPr>
                <w:i/>
                <w:iCs/>
              </w:rPr>
            </w:pPr>
            <w:r w:rsidRPr="0064331C">
              <w:rPr>
                <w:i/>
                <w:iCs/>
              </w:rPr>
              <w:t>Статьи Факультативного протокола:</w:t>
            </w:r>
          </w:p>
        </w:tc>
        <w:tc>
          <w:tcPr>
            <w:tcW w:w="3871" w:type="dxa"/>
          </w:tcPr>
          <w:p w14:paraId="60711438" w14:textId="163C2B91" w:rsidR="00AE48F7" w:rsidRPr="0064331C" w:rsidRDefault="00AE48F7">
            <w:pPr>
              <w:spacing w:after="120"/>
            </w:pPr>
            <w:r>
              <w:t>2, 3 и 5 (пункт 2 b))</w:t>
            </w:r>
          </w:p>
        </w:tc>
      </w:tr>
    </w:tbl>
    <w:p w14:paraId="03AB0F0B" w14:textId="52595DE7" w:rsidR="002B05A8" w:rsidRPr="003E118D" w:rsidRDefault="002B05A8" w:rsidP="00AE48F7">
      <w:pPr>
        <w:pStyle w:val="SingleTxtG"/>
        <w:spacing w:before="120"/>
      </w:pPr>
      <w:r>
        <w:t>1.1</w:t>
      </w:r>
      <w:r>
        <w:tab/>
        <w:t>Авторами сообщений являются граждане Беларуси Виталий Амелькович, Григорий Костусев, Олег Метелица, Леонид Кулаков, Анатолий Поплавный, Станислав Павлинкович, Дмитрий Люнтов, Кристина Кашицкая, Лариса Евневич, Марина Самусева, Татьяна Северинец, Александр Дубровских, Наталья Стрельченко, Олег Павлов, Сергей Стрибульский, Сергей Тихановский, Наталья Трощенко, Ирина Грищук и Екатерина Тимошенко. Они утверждают, что государство-участник нарушило их права, предусмотренные статьями 2, 14, 19 и 21 Пакта. Факультативный протокол вступил в силу для государства-участника 30 декабря 1992</w:t>
      </w:r>
      <w:r w:rsidR="00AE48F7">
        <w:t> год</w:t>
      </w:r>
      <w:r>
        <w:t xml:space="preserve">а. Авторы сообщений № 3690/2019, № 3831/2020, № 3840/2020, № 3841/2020, № 3938/2021, </w:t>
      </w:r>
      <w:r w:rsidR="0083773B">
        <w:br/>
      </w:r>
      <w:r>
        <w:t xml:space="preserve">№ 3941/2021, № 3952/2021, № 3974/2021, № 4000/2021 и № 4052/2021 представлены адвокатами, в то время как другие авторы адвокатами не представлены. </w:t>
      </w:r>
    </w:p>
    <w:p w14:paraId="546CDD08" w14:textId="1CABDAF2" w:rsidR="002B05A8" w:rsidRPr="003E118D" w:rsidRDefault="002B05A8" w:rsidP="002B05A8">
      <w:pPr>
        <w:pStyle w:val="SingleTxtG"/>
      </w:pPr>
      <w:r>
        <w:t>1.2</w:t>
      </w:r>
      <w:r>
        <w:tab/>
        <w:t>Указанные сообщения были представлены на рассмотрение до вступления в силу денонсации государством-участником Факультативного протокола 8 февраля 2023</w:t>
      </w:r>
      <w:r w:rsidR="00AE48F7">
        <w:t> год</w:t>
      </w:r>
      <w:r>
        <w:t>а. В соответствии с пунктом 2 статьи 12 Факультативного протокола и предыдущей практикой Комитета к государству-участнику продолжает применяться Факультативный протокол в отношении сообщений, рассмотренных в настоящих Соображениях</w:t>
      </w:r>
      <w:r w:rsidRPr="003E118D">
        <w:rPr>
          <w:rStyle w:val="aa"/>
        </w:rPr>
        <w:footnoteReference w:id="3"/>
      </w:r>
      <w:r>
        <w:t>.</w:t>
      </w:r>
    </w:p>
    <w:p w14:paraId="6F68530C" w14:textId="226095A4" w:rsidR="002B05A8" w:rsidRPr="003E118D" w:rsidRDefault="002B05A8" w:rsidP="002B05A8">
      <w:pPr>
        <w:pStyle w:val="SingleTxtG"/>
      </w:pPr>
      <w:r>
        <w:t>1.3</w:t>
      </w:r>
      <w:r>
        <w:tab/>
        <w:t>17 июля 2024</w:t>
      </w:r>
      <w:r w:rsidR="00AE48F7">
        <w:t> год</w:t>
      </w:r>
      <w:r>
        <w:t>а Комитет, руководствуясь положениями пункта 3 правила</w:t>
      </w:r>
      <w:r w:rsidR="0083773B">
        <w:t> </w:t>
      </w:r>
      <w:r>
        <w:t xml:space="preserve">97 своих правил процедуры и принятой им на </w:t>
      </w:r>
      <w:r w:rsidR="00066816">
        <w:t>сто сороковой</w:t>
      </w:r>
      <w:r>
        <w:t xml:space="preserve"> сессии стратегией, направленной на решение проблемы большого количества сообщений, ожидающих рассмотрения</w:t>
      </w:r>
      <w:r w:rsidR="004F21C9" w:rsidRPr="003E118D">
        <w:rPr>
          <w:rStyle w:val="aa"/>
        </w:rPr>
        <w:footnoteReference w:id="4"/>
      </w:r>
      <w:r>
        <w:t xml:space="preserve">, постановил объединить 21 сообщение (см. приложение) для рассмотрения и принятия по ним совместного решения. Согласно упомянутой стратегии, такие решения, принимаемые в упрощенном формате, касаются сообщений, содержащих схожие фактические элементы и утверждения, в отношении которых </w:t>
      </w:r>
      <w:r>
        <w:lastRenderedPageBreak/>
        <w:t>Комитет определил структурный характер и политику в отношении нарушений и выработал последовательную правовую практику на протяжении многих лет.</w:t>
      </w:r>
    </w:p>
    <w:p w14:paraId="1046D6B8" w14:textId="77777777" w:rsidR="002B05A8" w:rsidRPr="003E118D" w:rsidRDefault="002B05A8" w:rsidP="002B05A8">
      <w:pPr>
        <w:pStyle w:val="H23G"/>
      </w:pPr>
      <w:r>
        <w:tab/>
      </w:r>
      <w:r>
        <w:tab/>
      </w:r>
      <w:r>
        <w:rPr>
          <w:bCs/>
        </w:rPr>
        <w:t>Фактические обстоятельства дела</w:t>
      </w:r>
    </w:p>
    <w:p w14:paraId="08A7FEEE" w14:textId="7BA7A901" w:rsidR="002B05A8" w:rsidRPr="003E118D" w:rsidRDefault="002B05A8" w:rsidP="002B05A8">
      <w:pPr>
        <w:pStyle w:val="SingleTxtG"/>
      </w:pPr>
      <w:r>
        <w:t>2.</w:t>
      </w:r>
      <w:r>
        <w:tab/>
        <w:t>В период с 2016 по 2020</w:t>
      </w:r>
      <w:r w:rsidR="00AE48F7">
        <w:t> год</w:t>
      </w:r>
      <w:r>
        <w:t xml:space="preserve"> авторы участвовали или публично призывали к участию в несанкционированных мирных акциях протеста в различных городах государства-участника. Они были задержаны полицией и привлечены к административной ответственности по статье 23.34 Кодекса об административных правонарушениях за нарушение установленного порядка проведения массовых мероприятий. Всех авторов судили местные районные суды, приговаривавшие их к различным административным штрафам и в некоторых случаях к административному аресту на срок от 5 до 15 дней. Авторы безуспешно обжаловали решения судов первой инстанции в апелляционных судах. Все авторы утверждают, что не пытались подавать надзорные жалобы в судебные органы или органы прокуратуры. В качестве причины отказа они ссылаются на неэффективность этих средств правовой защиты, ссылаясь на сложившуюся практику Комитета</w:t>
      </w:r>
      <w:r w:rsidRPr="003E118D">
        <w:rPr>
          <w:rStyle w:val="aa"/>
        </w:rPr>
        <w:footnoteReference w:id="5"/>
      </w:r>
      <w:r>
        <w:t xml:space="preserve">. </w:t>
      </w:r>
    </w:p>
    <w:p w14:paraId="2FEB98C6" w14:textId="77777777" w:rsidR="002B05A8" w:rsidRPr="003E118D" w:rsidRDefault="002B05A8" w:rsidP="002B05A8">
      <w:pPr>
        <w:pStyle w:val="H23G"/>
      </w:pPr>
      <w:r>
        <w:tab/>
      </w:r>
      <w:r>
        <w:tab/>
      </w:r>
      <w:r>
        <w:rPr>
          <w:bCs/>
        </w:rPr>
        <w:t>Жалоба</w:t>
      </w:r>
    </w:p>
    <w:p w14:paraId="7C50B320" w14:textId="77777777" w:rsidR="002B05A8" w:rsidRPr="003E118D" w:rsidRDefault="002B05A8" w:rsidP="002B05A8">
      <w:pPr>
        <w:pStyle w:val="SingleTxtG"/>
      </w:pPr>
      <w:r>
        <w:t>3.1</w:t>
      </w:r>
      <w:r>
        <w:tab/>
        <w:t xml:space="preserve">Все авторы утверждают, что государство-участник нарушило их права, предусмотренные статьями 19 и 21 Пакта. </w:t>
      </w:r>
    </w:p>
    <w:p w14:paraId="3EF4D29A" w14:textId="2114FA87" w:rsidR="002B05A8" w:rsidRPr="003E118D" w:rsidRDefault="002B05A8" w:rsidP="002B05A8">
      <w:pPr>
        <w:pStyle w:val="SingleTxtG"/>
      </w:pPr>
      <w:r>
        <w:t>3.2</w:t>
      </w:r>
      <w:r>
        <w:tab/>
        <w:t xml:space="preserve">Авторы сообщений № 3690/2019, № 3831/2020, № 3839/2020, № 3840/2020, </w:t>
      </w:r>
      <w:r w:rsidR="00937C3E">
        <w:br/>
      </w:r>
      <w:r>
        <w:t xml:space="preserve">№ 3841/2020, № 3897/2021, № 3898/2021, № 3935/2021, № 3946/2021, № 3974/2021, </w:t>
      </w:r>
      <w:r w:rsidR="00937C3E">
        <w:br/>
      </w:r>
      <w:r>
        <w:t>№ 3979/2021 и № 4054/2021 также утверждают, что государство-участник нарушило их права по статьям 19 и 21, рассматриваемым в совокупности с пунктами 2 и 3 статьи</w:t>
      </w:r>
      <w:r w:rsidR="00AD19C7">
        <w:t> </w:t>
      </w:r>
      <w:r>
        <w:t>2 Пакта.</w:t>
      </w:r>
    </w:p>
    <w:p w14:paraId="51404113" w14:textId="24F439BA" w:rsidR="002B05A8" w:rsidRPr="003E118D" w:rsidRDefault="002B05A8" w:rsidP="002B05A8">
      <w:pPr>
        <w:pStyle w:val="SingleTxtG"/>
      </w:pPr>
      <w:r>
        <w:t>3.3</w:t>
      </w:r>
      <w:r>
        <w:tab/>
        <w:t>Авторы сообщений № 3690/2019, № 3831/2020, № 3840/2020 и № 3841/2020 также утверждают, что государство-участник нарушило их права по пункту</w:t>
      </w:r>
      <w:r w:rsidR="00850B4A">
        <w:t> </w:t>
      </w:r>
      <w:r>
        <w:t>1 статьи</w:t>
      </w:r>
      <w:r w:rsidR="00CA1515">
        <w:t> </w:t>
      </w:r>
      <w:r>
        <w:t>14, рассматриваемому в совокупности с пунктами 2 и 3 статьи 2 Пакта.</w:t>
      </w:r>
    </w:p>
    <w:p w14:paraId="290D5BA8" w14:textId="77777777" w:rsidR="002B05A8" w:rsidRPr="003E118D" w:rsidRDefault="002B05A8" w:rsidP="002B05A8">
      <w:pPr>
        <w:pStyle w:val="H23G"/>
      </w:pPr>
      <w:r>
        <w:tab/>
      </w:r>
      <w:r>
        <w:tab/>
      </w:r>
      <w:r>
        <w:rPr>
          <w:bCs/>
        </w:rPr>
        <w:t>Замечания государства-участника в отношении приемлемости и существа сообщения</w:t>
      </w:r>
    </w:p>
    <w:p w14:paraId="00820923" w14:textId="77777777" w:rsidR="002B05A8" w:rsidRPr="003E118D" w:rsidRDefault="002B05A8" w:rsidP="002B05A8">
      <w:pPr>
        <w:pStyle w:val="SingleTxtG"/>
      </w:pPr>
      <w:r>
        <w:t>4.1</w:t>
      </w:r>
      <w:r>
        <w:tab/>
        <w:t xml:space="preserve">Государство-участник отмечает, что внутреннее законодательство предусматривает возможность обжалования постановления суда по делу об административном правонарушении председателю вышестоящего суда или прокурору в порядке надзора. Государство-участник отвергает утверждение авторов о том, что процедура надзорного обжалования в административных делах может считаться неэффективным средством правовой защиты. </w:t>
      </w:r>
    </w:p>
    <w:p w14:paraId="17A533AC" w14:textId="4036B6E5" w:rsidR="002B05A8" w:rsidRPr="003E118D" w:rsidRDefault="002B05A8" w:rsidP="002B05A8">
      <w:pPr>
        <w:pStyle w:val="SingleTxtG"/>
      </w:pPr>
      <w:r>
        <w:t>4.2</w:t>
      </w:r>
      <w:r>
        <w:tab/>
        <w:t>Государство-участник утверждает, что свобода мнений и их выражения, а также свобода собраний, когда осуществление этих свобод не нарушает правопорядок и права других граждан Беларуси, закреплены в статьях 33 и 35 Конституции. Организация и проведение массовых мероприятий регулируются Законом «О</w:t>
      </w:r>
      <w:r w:rsidR="00D112F9">
        <w:t> </w:t>
      </w:r>
      <w:r>
        <w:t>массовых мероприятиях», который содержит положения, определяющие условия реализации конституционных прав и свобод граждан при проведении таких мероприятий в общественных местах в целях обеспечения общественной безопасности и порядка. В связи с этим государство-участник приходит к выводу, что утверждения авторов о нарушениях их прав, предусмотренных статьями 19 и 21 Пакта, являются необоснованными.</w:t>
      </w:r>
    </w:p>
    <w:p w14:paraId="37BC0A8E" w14:textId="77777777" w:rsidR="002B05A8" w:rsidRPr="003E118D" w:rsidRDefault="002B05A8" w:rsidP="002B05A8">
      <w:pPr>
        <w:pStyle w:val="H23G"/>
      </w:pPr>
      <w:r>
        <w:lastRenderedPageBreak/>
        <w:tab/>
      </w:r>
      <w:r>
        <w:tab/>
      </w:r>
      <w:r>
        <w:tab/>
      </w:r>
      <w:r>
        <w:rPr>
          <w:bCs/>
        </w:rPr>
        <w:t>Комментарии автора к замечаниям государства-участника относительно приемлемости и существа сообщения</w:t>
      </w:r>
    </w:p>
    <w:p w14:paraId="43EDA9FD" w14:textId="77777777" w:rsidR="002B05A8" w:rsidRPr="003E118D" w:rsidRDefault="002B05A8" w:rsidP="002B05A8">
      <w:pPr>
        <w:pStyle w:val="SingleTxtG"/>
      </w:pPr>
      <w:r>
        <w:t>5.1</w:t>
      </w:r>
      <w:r>
        <w:tab/>
        <w:t xml:space="preserve">Авторы отвергают утверждения государства-участника об эффективности надзорных жалоб в судебные органы и органы прокуратуры. Они отмечают, что такое обжалование зависит от дискреционных полномочий судьи или прокурора и не может считаться эффективным средством правовой защиты для целей исчерпания внутренних средств правовой защиты, как признает Комитет в своей практике. </w:t>
      </w:r>
    </w:p>
    <w:p w14:paraId="0F9F1A24" w14:textId="77777777" w:rsidR="002B05A8" w:rsidRPr="003E118D" w:rsidRDefault="002B05A8" w:rsidP="002B05A8">
      <w:pPr>
        <w:pStyle w:val="SingleTxtG"/>
      </w:pPr>
      <w:r>
        <w:t>5.2</w:t>
      </w:r>
      <w:r>
        <w:tab/>
        <w:t xml:space="preserve">Авторы повторяют свои утверждения о нарушении их прав, предусмотренных статьями 19 и 21 Пакта. Они отмечают также, что государство-участник не выполнило рекомендации Комитета по приведению Закона «О массовых мероприятиях» в соответствие со своими обязательствами по международному праву. </w:t>
      </w:r>
    </w:p>
    <w:p w14:paraId="65BA98A3" w14:textId="77777777" w:rsidR="002B05A8" w:rsidRPr="003E118D" w:rsidRDefault="002B05A8" w:rsidP="002B05A8">
      <w:pPr>
        <w:pStyle w:val="SingleTxtG"/>
      </w:pPr>
      <w:r>
        <w:t>5.3</w:t>
      </w:r>
      <w:r>
        <w:tab/>
        <w:t>Автор сообщения 3974/2021 в своих комментариях к замечаниям государства-участника относительно приемлемости и существа сообщения выдвигает новую жалобу по пункту 1 статьи 9 Пакта, утверждая о произвольном лишении свободы за участие в мирной акции протеста.</w:t>
      </w:r>
    </w:p>
    <w:p w14:paraId="427EA2F2" w14:textId="77777777" w:rsidR="002B05A8" w:rsidRPr="003E118D" w:rsidRDefault="002B05A8" w:rsidP="002B05A8">
      <w:pPr>
        <w:pStyle w:val="H23G"/>
      </w:pPr>
      <w:r>
        <w:tab/>
      </w:r>
      <w:r>
        <w:tab/>
      </w:r>
      <w:r>
        <w:rPr>
          <w:bCs/>
        </w:rPr>
        <w:t>Вопросы и процедура их рассмотрения в Комитете</w:t>
      </w:r>
    </w:p>
    <w:p w14:paraId="0F3DEFD0" w14:textId="77777777" w:rsidR="002B05A8" w:rsidRPr="003E118D" w:rsidRDefault="002B05A8" w:rsidP="002B05A8">
      <w:pPr>
        <w:pStyle w:val="SingleTxtG"/>
      </w:pPr>
      <w:r>
        <w:t>6.1</w:t>
      </w:r>
      <w:r>
        <w:tab/>
        <w:t>Прежде чем приступить к рассмотрению любой жалобы, содержащейся в сообщении, Комитет, действуя согласно правилу 97 своих правил процедуры, должен принять решение о том, является ли данное сообщение приемлемым в соответствии с Факультативным протоколом. Комитет принимает к сведению утверждение государства-участника о том, что авторы не стали добиваться пересмотра оспариваемых решений органами прокуратуры и судебными органами в порядке надзора. Комитет ссылается на свою правовую практику, согласно которой обращение к председателю какого-либо суда с ходатайством о пересмотре в порядке надзора судебных решений, вступивших в законную силу</w:t>
      </w:r>
      <w:r w:rsidRPr="003E118D">
        <w:rPr>
          <w:rStyle w:val="aa"/>
        </w:rPr>
        <w:footnoteReference w:id="6"/>
      </w:r>
      <w:r>
        <w:t>, или в прокуратуру с просьбой о пересмотре вступивших в силу судебных решений</w:t>
      </w:r>
      <w:r w:rsidRPr="003E118D">
        <w:rPr>
          <w:rStyle w:val="aa"/>
        </w:rPr>
        <w:footnoteReference w:id="7"/>
      </w:r>
      <w:r>
        <w:t>, представляет собой чрезвычайное средство правовой защиты и государство-участник должно доказать наличие разумных оснований полагать, что с учетом обстоятельств дела такое ходатайство будет эффективным средством правовой защиты. В отсутствие какой-либо новой информации от государства-участника, которая позволила бы Комитету прийти к иному выводу, и с учетом своей предыдущей практики Комитет считает, что авторы исчерпали все имеющиеся эффективные внутренние средства правовой защиты и что подпункт b) пункта 2 статьи 5 Факультативного протокола не препятствует рассмотрению им настоящих сообщений.</w:t>
      </w:r>
    </w:p>
    <w:p w14:paraId="5625C67E" w14:textId="28F2875D" w:rsidR="002B05A8" w:rsidRPr="003E118D" w:rsidRDefault="002B05A8" w:rsidP="002B05A8">
      <w:pPr>
        <w:pStyle w:val="SingleTxtG"/>
      </w:pPr>
      <w:r>
        <w:t>6.2</w:t>
      </w:r>
      <w:r>
        <w:tab/>
        <w:t>Что касается новой жалобы, выдвинутой автором сообщения № 3974/2021 в его комментариях к замечаниям государства-участника относительно приемлемости и существа сообщения, то Комитет ссылается на свою правовую практику, в</w:t>
      </w:r>
      <w:r w:rsidR="00323939">
        <w:t> </w:t>
      </w:r>
      <w:r>
        <w:t>соответствии с которой авторы должны излагать все свои жалобы в своем первоначальном представлении, прежде чем государству-участнику будет предложено представить свои замечания по приемлемости и существу сообщения, если только авторы не обоснуют, почему они не могли изложить все свои жалобы в первоначальном представлении</w:t>
      </w:r>
      <w:r w:rsidRPr="003E118D">
        <w:rPr>
          <w:rStyle w:val="aa"/>
        </w:rPr>
        <w:footnoteReference w:id="8"/>
      </w:r>
      <w:r>
        <w:t>. В данном случае автор не объяснил, почему его новая жалоба не могла быть изложена в его первоначальном представлении. Соответственно, Комитет считает, что эта жалоба неприемлема как злоупотребление правом на представление сообщений в соответствии со статьей 3 Факультативного протокола.</w:t>
      </w:r>
    </w:p>
    <w:p w14:paraId="023CB801" w14:textId="77777777" w:rsidR="002B05A8" w:rsidRPr="003E118D" w:rsidRDefault="002B05A8" w:rsidP="002B05A8">
      <w:pPr>
        <w:pStyle w:val="SingleTxtG"/>
      </w:pPr>
      <w:r>
        <w:lastRenderedPageBreak/>
        <w:t>6.3</w:t>
      </w:r>
      <w:r>
        <w:tab/>
        <w:t xml:space="preserve">Комитет отмечает, что авторы 12 сообщений (см. п. 3.2 выше) утверждают, что государство-участник нарушило их права по статьям 19 и 21, рассматриваемым в совокупности с пунктом 3 статьи 2 Пакта. Он отмечает, что авторы четырех сообщений (см. пункт 3.3) также заявляют о нарушении пункта 1 статьи 14, рассматриваемого в совокупности с пунктом 3 статьи 2 Пакта. Ввиду отсутствия в деле дополнительной соответствующей информации Комитет считает, что авторы не смогли в достаточной степени обосновать эти утверждения для целей приемлемости. Поэтому он признает эти сообщения неприемлемыми по статье 2 Факультативного протокола. </w:t>
      </w:r>
    </w:p>
    <w:p w14:paraId="6E6BA4E0" w14:textId="77777777" w:rsidR="002B05A8" w:rsidRPr="003E118D" w:rsidRDefault="002B05A8" w:rsidP="002B05A8">
      <w:pPr>
        <w:pStyle w:val="SingleTxtG"/>
      </w:pPr>
      <w:r>
        <w:t>6.4</w:t>
      </w:r>
      <w:r>
        <w:tab/>
        <w:t>Комитет также принимает к сведению утверждения тех же авторов о том, что государство-участник нарушило их права, предусмотренные статьями 19 и 21, рассматриваемыми в совокупности с пунктом 2 статьи 2 Пакта. Комитет отмечает, что авторы заявили, что имело место нарушение их прав по статьям 19 и 21 Пакта в результате толкования и применения законов, действующих в государстве-участнике. Комитет не считает, что рассмотрение вопроса о том, нарушило ли также государство-участник свои общие обязательства по пункту 2 статьи 2 Пакта, рассматриваемому в совокупности со статьями 19 и 21, отличается от рассмотрения вопроса о нарушении прав авторов по статьям 19 и 21</w:t>
      </w:r>
      <w:r w:rsidRPr="003E118D">
        <w:rPr>
          <w:rStyle w:val="aa"/>
        </w:rPr>
        <w:footnoteReference w:id="9"/>
      </w:r>
      <w:r>
        <w:t xml:space="preserve">, и полагает, что утверждения авторов в этом отношении несовместимы со статьей 2 Пакта и поэтому являются неприемлемыми в соответствии со статьей 3 Факультативного протокола. </w:t>
      </w:r>
    </w:p>
    <w:p w14:paraId="32A10D27" w14:textId="77777777" w:rsidR="002B05A8" w:rsidRPr="003E118D" w:rsidRDefault="002B05A8" w:rsidP="002B05A8">
      <w:pPr>
        <w:pStyle w:val="SingleTxtG"/>
      </w:pPr>
      <w:r>
        <w:t>6.5</w:t>
      </w:r>
      <w:r>
        <w:tab/>
        <w:t xml:space="preserve">Комитет считает остальные жалобы, выдвинутые всеми авторами в соответствии со статьями 19 и 21, достаточно обоснованными и переходит к их рассмотрению по существу. </w:t>
      </w:r>
    </w:p>
    <w:p w14:paraId="67827199" w14:textId="77777777" w:rsidR="002B05A8" w:rsidRPr="003E118D" w:rsidRDefault="002B05A8" w:rsidP="002B05A8">
      <w:pPr>
        <w:pStyle w:val="SingleTxtG"/>
      </w:pPr>
      <w:r>
        <w:t>6.6</w:t>
      </w:r>
      <w:r>
        <w:tab/>
        <w:t>В соответствии с пунктом 1 статьи 5 Факультативного протокола Комитет рассмотрел сообщения в свете всей информации, представленной ему сторонами. Комитет отмечает, что он устанавливал факт нарушения статей 19 и 21 Пакта в аналогичных случаях в связи с теми же законами и практикой государства-участника в рамках ряда предыдущих сообщений</w:t>
      </w:r>
      <w:r w:rsidRPr="003E118D">
        <w:rPr>
          <w:rStyle w:val="aa"/>
        </w:rPr>
        <w:footnoteReference w:id="10"/>
      </w:r>
      <w:r>
        <w:t>. В фактической стороне или правопритязаниях соответствующих сообщений нет ничего, что могло бы привести Комитет к иному выводу по существу содержащихся в них утверждений. Рассмотрев сообщения в свете всей информации, представленной ему сторонами, и должным образом учтя свою предыдущую практику по данному вопросу, Комитет считает, что, подвергнув авторов санкциям за участие в мирных, хотя и несанкционированных, акциях протеста, государство-участник нарушило их права, предусмотренные статьями 19 и 21 Пакта.</w:t>
      </w:r>
    </w:p>
    <w:p w14:paraId="124CF205" w14:textId="77777777" w:rsidR="002B05A8" w:rsidRPr="003E118D" w:rsidRDefault="002B05A8" w:rsidP="002B05A8">
      <w:pPr>
        <w:pStyle w:val="SingleTxtG"/>
      </w:pPr>
      <w:r>
        <w:t>7.</w:t>
      </w:r>
      <w:r>
        <w:tab/>
        <w:t>В соответствии с подпунктом а) пункта 3 статьи 2 Пакта государство-участник обязано предоставить авторам эффективное средство правовой защиты. Это требует от него предоставления полного возмещения лицам, чьи права, закрепленные в Пакте, были нарушены. Следовательно, государство-участник обязано принять соответствующие меры для возмещения текущей суммы штрафа и любых судебных издержек, понесенных авторами в связи с внутренним разбирательством против них, а также компенсировать авторам, подвергнутым административному аресту, сумму, соразмерную времени, проведенному в заключении (см. приложение). Государство-участник также обязано принять все необходимые меры для предотвращения подобных нарушений в будущем Ввиду этого Комитет рекомендует государству-участнику пересмотреть свою нормативную базу, касающуюся массовых мероприятий, в частности Закон «О массовых мероприятиях», в соответствии с его обязательством по пункту 2 статьи 2 Пакта, с тем чтобы обеспечить полноценное осуществление в государстве-участнике прав, закрепленных в статьях 19 и 21.</w:t>
      </w:r>
    </w:p>
    <w:p w14:paraId="1FA16891" w14:textId="3C43D536" w:rsidR="002B05A8" w:rsidRPr="002B05A8" w:rsidRDefault="002B05A8" w:rsidP="002B05A8">
      <w:pPr>
        <w:pStyle w:val="SingleTxtG"/>
      </w:pPr>
      <w:r>
        <w:t>8.</w:t>
      </w:r>
      <w:r>
        <w:tab/>
        <w:t>Став участником Факультативного протокола, государство-участник признало компетенцию Комитета определять, имело ли место нарушение Пакта. Указанные сообщения были представлены на рассмотрение до вступления в силу денонсации государством-участником Факультативного протокола 8 февраля 2023</w:t>
      </w:r>
      <w:r w:rsidR="00AE48F7">
        <w:t> год</w:t>
      </w:r>
      <w:r>
        <w:t xml:space="preserve">а. </w:t>
      </w:r>
      <w:r>
        <w:lastRenderedPageBreak/>
        <w:t>Поскольку</w:t>
      </w:r>
      <w:r w:rsidR="002E5B2D">
        <w:t>,</w:t>
      </w:r>
      <w:r>
        <w:t xml:space="preserve"> согласно статье 2 Пакта</w:t>
      </w:r>
      <w:r w:rsidR="002E5B2D">
        <w:t>,</w:t>
      </w:r>
      <w:r>
        <w:t xml:space="preserve"> государство-участник обязалось обеспечивать всем лицам, находящимся в пределах его территории или под его юрисдикцией, права, признаваемые в Пакте, и предоставлять им эффективные и имеющие исковую силу средства правовой защиты в случае установления факта нарушения этих прав, Комитет хотел бы получить от государства-участника в течение 180 дней информацию о мерах, принятых во исполнение настоящих Соображений Комитета. Государству-участнику также предлагается опубликовать настоящие соображения Комитета и обеспечить их широкое распространение на официальных языках государства-участника.</w:t>
      </w:r>
    </w:p>
    <w:p w14:paraId="73FD7C4E" w14:textId="77777777" w:rsidR="00845047" w:rsidRDefault="00845047" w:rsidP="0075523D">
      <w:pPr>
        <w:sectPr w:rsidR="00845047" w:rsidSect="002B05A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pPr>
    </w:p>
    <w:p w14:paraId="23E2007F" w14:textId="1ED968E5" w:rsidR="00845047" w:rsidRPr="003E118D" w:rsidRDefault="00845047" w:rsidP="00845047">
      <w:pPr>
        <w:pStyle w:val="HChG"/>
      </w:pPr>
      <w:bookmarkStart w:id="2" w:name="_Hlk171342489"/>
      <w:r>
        <w:rPr>
          <w:bCs/>
        </w:rPr>
        <w:lastRenderedPageBreak/>
        <w:t>Приложение</w:t>
      </w:r>
    </w:p>
    <w:p w14:paraId="3039D6E3" w14:textId="77777777" w:rsidR="00845047" w:rsidRPr="003E118D" w:rsidRDefault="00845047" w:rsidP="00845047">
      <w:pPr>
        <w:pStyle w:val="HChG"/>
        <w:rPr>
          <w:color w:val="000000" w:themeColor="text1"/>
        </w:rPr>
      </w:pPr>
      <w:r>
        <w:tab/>
      </w:r>
      <w:r>
        <w:tab/>
      </w:r>
      <w:r>
        <w:rPr>
          <w:bCs/>
        </w:rPr>
        <w:t>Основная процедурная информация и дополнительные сведения, в разбивке по сообщениям</w:t>
      </w:r>
      <w:bookmarkEnd w:id="2"/>
    </w:p>
    <w:tbl>
      <w:tblPr>
        <w:tblW w:w="1332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274"/>
        <w:gridCol w:w="1418"/>
        <w:gridCol w:w="1844"/>
        <w:gridCol w:w="1844"/>
        <w:gridCol w:w="2143"/>
        <w:gridCol w:w="1751"/>
        <w:gridCol w:w="1775"/>
      </w:tblGrid>
      <w:tr w:rsidR="00845047" w:rsidRPr="003E118D" w14:paraId="38B9E563" w14:textId="77777777" w:rsidTr="002849E4">
        <w:trPr>
          <w:tblHeader/>
        </w:trPr>
        <w:tc>
          <w:tcPr>
            <w:tcW w:w="479" w:type="pct"/>
            <w:tcBorders>
              <w:top w:val="single" w:sz="4" w:space="0" w:color="auto"/>
              <w:bottom w:val="single" w:sz="12" w:space="0" w:color="auto"/>
            </w:tcBorders>
            <w:vAlign w:val="bottom"/>
          </w:tcPr>
          <w:p w14:paraId="35F598A2" w14:textId="77777777" w:rsidR="00845047" w:rsidRPr="00AE48F7" w:rsidRDefault="00845047" w:rsidP="00163D83">
            <w:pPr>
              <w:suppressAutoHyphens w:val="0"/>
              <w:spacing w:before="80" w:after="80" w:line="200" w:lineRule="exact"/>
              <w:ind w:left="11" w:right="11"/>
              <w:rPr>
                <w:i/>
                <w:sz w:val="16"/>
                <w:szCs w:val="16"/>
              </w:rPr>
            </w:pPr>
            <w:r w:rsidRPr="00AE48F7">
              <w:rPr>
                <w:i/>
                <w:iCs/>
                <w:color w:val="000000"/>
                <w:sz w:val="16"/>
                <w:szCs w:val="16"/>
              </w:rPr>
              <w:t>Автор</w:t>
            </w:r>
          </w:p>
        </w:tc>
        <w:tc>
          <w:tcPr>
            <w:tcW w:w="478" w:type="pct"/>
            <w:tcBorders>
              <w:top w:val="single" w:sz="4" w:space="0" w:color="auto"/>
              <w:bottom w:val="single" w:sz="12" w:space="0" w:color="auto"/>
            </w:tcBorders>
            <w:vAlign w:val="bottom"/>
          </w:tcPr>
          <w:p w14:paraId="29ED5459" w14:textId="77777777" w:rsidR="00845047" w:rsidRPr="00AE48F7" w:rsidRDefault="00845047" w:rsidP="00A846B4">
            <w:pPr>
              <w:suppressAutoHyphens w:val="0"/>
              <w:spacing w:before="80" w:after="80" w:line="200" w:lineRule="exact"/>
              <w:ind w:left="23" w:right="11"/>
              <w:rPr>
                <w:i/>
                <w:sz w:val="16"/>
                <w:szCs w:val="16"/>
              </w:rPr>
            </w:pPr>
            <w:r w:rsidRPr="00AE48F7">
              <w:rPr>
                <w:i/>
                <w:iCs/>
                <w:color w:val="000000"/>
                <w:sz w:val="16"/>
                <w:szCs w:val="16"/>
              </w:rPr>
              <w:t>Сообщение №</w:t>
            </w:r>
          </w:p>
        </w:tc>
        <w:tc>
          <w:tcPr>
            <w:tcW w:w="532" w:type="pct"/>
            <w:tcBorders>
              <w:top w:val="single" w:sz="4" w:space="0" w:color="auto"/>
              <w:bottom w:val="single" w:sz="12" w:space="0" w:color="auto"/>
            </w:tcBorders>
            <w:vAlign w:val="bottom"/>
          </w:tcPr>
          <w:p w14:paraId="10C9977A" w14:textId="77777777" w:rsidR="00845047" w:rsidRPr="00AE48F7" w:rsidRDefault="00845047" w:rsidP="00A846B4">
            <w:pPr>
              <w:suppressAutoHyphens w:val="0"/>
              <w:spacing w:before="80" w:after="80" w:line="200" w:lineRule="exact"/>
              <w:ind w:left="23" w:right="11"/>
              <w:rPr>
                <w:i/>
                <w:sz w:val="16"/>
                <w:szCs w:val="16"/>
              </w:rPr>
            </w:pPr>
            <w:r w:rsidRPr="00AE48F7">
              <w:rPr>
                <w:i/>
                <w:iCs/>
                <w:color w:val="000000"/>
                <w:sz w:val="16"/>
                <w:szCs w:val="16"/>
              </w:rPr>
              <w:t>Представленность адвокатом</w:t>
            </w:r>
            <w:r w:rsidRPr="00AE48F7">
              <w:rPr>
                <w:color w:val="000000"/>
                <w:sz w:val="16"/>
                <w:szCs w:val="16"/>
              </w:rPr>
              <w:t xml:space="preserve"> </w:t>
            </w:r>
          </w:p>
        </w:tc>
        <w:tc>
          <w:tcPr>
            <w:tcW w:w="692" w:type="pct"/>
            <w:tcBorders>
              <w:top w:val="single" w:sz="4" w:space="0" w:color="auto"/>
              <w:bottom w:val="single" w:sz="12" w:space="0" w:color="auto"/>
            </w:tcBorders>
            <w:vAlign w:val="bottom"/>
          </w:tcPr>
          <w:p w14:paraId="20C4DF31" w14:textId="77777777" w:rsidR="00845047" w:rsidRPr="00AE48F7" w:rsidRDefault="00845047" w:rsidP="00A846B4">
            <w:pPr>
              <w:suppressAutoHyphens w:val="0"/>
              <w:spacing w:before="80" w:after="80" w:line="200" w:lineRule="exact"/>
              <w:ind w:left="23" w:right="11"/>
              <w:rPr>
                <w:i/>
                <w:sz w:val="16"/>
                <w:szCs w:val="16"/>
              </w:rPr>
            </w:pPr>
            <w:r w:rsidRPr="00AE48F7">
              <w:rPr>
                <w:i/>
                <w:iCs/>
                <w:color w:val="000000"/>
                <w:sz w:val="16"/>
                <w:szCs w:val="16"/>
              </w:rPr>
              <w:t>Дата сообщения (первоначальное представление)</w:t>
            </w:r>
          </w:p>
        </w:tc>
        <w:tc>
          <w:tcPr>
            <w:tcW w:w="692" w:type="pct"/>
            <w:tcBorders>
              <w:top w:val="single" w:sz="4" w:space="0" w:color="auto"/>
              <w:bottom w:val="single" w:sz="12" w:space="0" w:color="auto"/>
            </w:tcBorders>
            <w:vAlign w:val="bottom"/>
          </w:tcPr>
          <w:p w14:paraId="3BB3134C" w14:textId="77777777" w:rsidR="00845047" w:rsidRPr="00AE48F7" w:rsidRDefault="00845047" w:rsidP="00A846B4">
            <w:pPr>
              <w:suppressAutoHyphens w:val="0"/>
              <w:spacing w:before="80" w:after="80" w:line="200" w:lineRule="exact"/>
              <w:ind w:left="23" w:right="11"/>
              <w:rPr>
                <w:i/>
                <w:sz w:val="16"/>
                <w:szCs w:val="16"/>
              </w:rPr>
            </w:pPr>
            <w:r w:rsidRPr="00AE48F7">
              <w:rPr>
                <w:i/>
                <w:iCs/>
                <w:color w:val="000000"/>
                <w:sz w:val="16"/>
                <w:szCs w:val="16"/>
              </w:rPr>
              <w:t>Дата препровождения государству-участнику</w:t>
            </w:r>
          </w:p>
        </w:tc>
        <w:tc>
          <w:tcPr>
            <w:tcW w:w="804" w:type="pct"/>
            <w:tcBorders>
              <w:top w:val="single" w:sz="4" w:space="0" w:color="auto"/>
              <w:bottom w:val="single" w:sz="12" w:space="0" w:color="auto"/>
            </w:tcBorders>
            <w:vAlign w:val="bottom"/>
          </w:tcPr>
          <w:p w14:paraId="5FF822CC" w14:textId="77777777" w:rsidR="00845047" w:rsidRPr="00AE48F7" w:rsidRDefault="00845047" w:rsidP="00A846B4">
            <w:pPr>
              <w:suppressAutoHyphens w:val="0"/>
              <w:spacing w:before="80" w:after="80" w:line="200" w:lineRule="exact"/>
              <w:ind w:left="23" w:right="11"/>
              <w:rPr>
                <w:i/>
                <w:sz w:val="16"/>
                <w:szCs w:val="16"/>
              </w:rPr>
            </w:pPr>
            <w:r w:rsidRPr="00AE48F7">
              <w:rPr>
                <w:i/>
                <w:iCs/>
                <w:color w:val="000000"/>
                <w:sz w:val="16"/>
                <w:szCs w:val="16"/>
              </w:rPr>
              <w:t>Соответствующие судебные решения</w:t>
            </w:r>
          </w:p>
        </w:tc>
        <w:tc>
          <w:tcPr>
            <w:tcW w:w="657" w:type="pct"/>
            <w:tcBorders>
              <w:top w:val="single" w:sz="4" w:space="0" w:color="auto"/>
              <w:bottom w:val="single" w:sz="12" w:space="0" w:color="auto"/>
            </w:tcBorders>
            <w:vAlign w:val="bottom"/>
          </w:tcPr>
          <w:p w14:paraId="4D5BE44B" w14:textId="77777777" w:rsidR="00845047" w:rsidRPr="00AE48F7" w:rsidRDefault="00845047" w:rsidP="00A846B4">
            <w:pPr>
              <w:suppressAutoHyphens w:val="0"/>
              <w:spacing w:before="80" w:after="80" w:line="200" w:lineRule="exact"/>
              <w:ind w:left="23" w:right="11"/>
              <w:rPr>
                <w:i/>
                <w:sz w:val="16"/>
                <w:szCs w:val="16"/>
              </w:rPr>
            </w:pPr>
            <w:r w:rsidRPr="00AE48F7">
              <w:rPr>
                <w:i/>
                <w:iCs/>
                <w:color w:val="000000"/>
                <w:sz w:val="16"/>
                <w:szCs w:val="16"/>
              </w:rPr>
              <w:t>Вид санкции</w:t>
            </w:r>
          </w:p>
        </w:tc>
        <w:tc>
          <w:tcPr>
            <w:tcW w:w="666" w:type="pct"/>
            <w:tcBorders>
              <w:top w:val="single" w:sz="4" w:space="0" w:color="auto"/>
              <w:bottom w:val="single" w:sz="12" w:space="0" w:color="auto"/>
            </w:tcBorders>
            <w:vAlign w:val="bottom"/>
          </w:tcPr>
          <w:p w14:paraId="5951F892" w14:textId="77777777" w:rsidR="00845047" w:rsidRPr="00AE48F7" w:rsidRDefault="00845047" w:rsidP="00A846B4">
            <w:pPr>
              <w:suppressAutoHyphens w:val="0"/>
              <w:spacing w:before="80" w:after="80" w:line="200" w:lineRule="exact"/>
              <w:ind w:left="23" w:right="11"/>
              <w:rPr>
                <w:i/>
                <w:sz w:val="16"/>
                <w:szCs w:val="16"/>
              </w:rPr>
            </w:pPr>
            <w:r w:rsidRPr="00AE48F7">
              <w:rPr>
                <w:i/>
                <w:iCs/>
                <w:color w:val="000000"/>
                <w:sz w:val="16"/>
                <w:szCs w:val="16"/>
              </w:rPr>
              <w:t>Применимое внутреннее законодательство</w:t>
            </w:r>
          </w:p>
        </w:tc>
      </w:tr>
      <w:tr w:rsidR="00845047" w:rsidRPr="003E118D" w14:paraId="23D97E2C" w14:textId="77777777" w:rsidTr="002849E4">
        <w:trPr>
          <w:trHeight w:hRule="exact" w:val="113"/>
          <w:tblHeader/>
        </w:trPr>
        <w:tc>
          <w:tcPr>
            <w:tcW w:w="479" w:type="pct"/>
            <w:tcBorders>
              <w:top w:val="single" w:sz="12" w:space="0" w:color="auto"/>
              <w:bottom w:val="nil"/>
            </w:tcBorders>
            <w:vAlign w:val="bottom"/>
          </w:tcPr>
          <w:p w14:paraId="4EA1D377" w14:textId="77777777" w:rsidR="00845047" w:rsidRPr="003E118D" w:rsidRDefault="00845047" w:rsidP="00163D83">
            <w:pPr>
              <w:suppressAutoHyphens w:val="0"/>
              <w:spacing w:before="80" w:after="80" w:line="200" w:lineRule="exact"/>
              <w:ind w:left="11" w:right="11"/>
              <w:rPr>
                <w:i/>
                <w:sz w:val="16"/>
                <w:lang w:eastAsia="fr-FR"/>
              </w:rPr>
            </w:pPr>
          </w:p>
        </w:tc>
        <w:tc>
          <w:tcPr>
            <w:tcW w:w="478" w:type="pct"/>
            <w:tcBorders>
              <w:top w:val="single" w:sz="12" w:space="0" w:color="auto"/>
              <w:bottom w:val="nil"/>
            </w:tcBorders>
            <w:vAlign w:val="bottom"/>
          </w:tcPr>
          <w:p w14:paraId="313A6787" w14:textId="77777777" w:rsidR="00845047" w:rsidRPr="003E118D" w:rsidRDefault="00845047" w:rsidP="00A846B4">
            <w:pPr>
              <w:suppressAutoHyphens w:val="0"/>
              <w:spacing w:before="80" w:after="80" w:line="200" w:lineRule="exact"/>
              <w:ind w:left="23" w:right="11"/>
              <w:rPr>
                <w:i/>
                <w:sz w:val="16"/>
                <w:lang w:eastAsia="fr-FR"/>
              </w:rPr>
            </w:pPr>
          </w:p>
        </w:tc>
        <w:tc>
          <w:tcPr>
            <w:tcW w:w="532" w:type="pct"/>
            <w:tcBorders>
              <w:top w:val="single" w:sz="12" w:space="0" w:color="auto"/>
              <w:bottom w:val="nil"/>
            </w:tcBorders>
            <w:vAlign w:val="bottom"/>
          </w:tcPr>
          <w:p w14:paraId="28A28414" w14:textId="77777777" w:rsidR="00845047" w:rsidRPr="003E118D" w:rsidRDefault="00845047" w:rsidP="00A846B4">
            <w:pPr>
              <w:suppressAutoHyphens w:val="0"/>
              <w:spacing w:before="80" w:after="80" w:line="200" w:lineRule="exact"/>
              <w:ind w:left="23" w:right="11"/>
              <w:rPr>
                <w:i/>
                <w:sz w:val="16"/>
                <w:lang w:eastAsia="fr-FR"/>
              </w:rPr>
            </w:pPr>
          </w:p>
        </w:tc>
        <w:tc>
          <w:tcPr>
            <w:tcW w:w="692" w:type="pct"/>
            <w:tcBorders>
              <w:top w:val="single" w:sz="12" w:space="0" w:color="auto"/>
              <w:bottom w:val="nil"/>
            </w:tcBorders>
            <w:vAlign w:val="bottom"/>
          </w:tcPr>
          <w:p w14:paraId="7DB1CB87" w14:textId="77777777" w:rsidR="00845047" w:rsidRPr="003E118D" w:rsidRDefault="00845047" w:rsidP="00A846B4">
            <w:pPr>
              <w:suppressAutoHyphens w:val="0"/>
              <w:spacing w:before="80" w:after="80" w:line="200" w:lineRule="exact"/>
              <w:ind w:left="23" w:right="11"/>
              <w:rPr>
                <w:i/>
                <w:sz w:val="16"/>
                <w:lang w:eastAsia="fr-FR"/>
              </w:rPr>
            </w:pPr>
          </w:p>
        </w:tc>
        <w:tc>
          <w:tcPr>
            <w:tcW w:w="692" w:type="pct"/>
            <w:tcBorders>
              <w:top w:val="single" w:sz="12" w:space="0" w:color="auto"/>
              <w:bottom w:val="nil"/>
            </w:tcBorders>
            <w:vAlign w:val="bottom"/>
          </w:tcPr>
          <w:p w14:paraId="28D9F933" w14:textId="77777777" w:rsidR="00845047" w:rsidRPr="003E118D" w:rsidRDefault="00845047" w:rsidP="00A846B4">
            <w:pPr>
              <w:suppressAutoHyphens w:val="0"/>
              <w:spacing w:before="80" w:after="80" w:line="200" w:lineRule="exact"/>
              <w:ind w:left="23" w:right="11"/>
              <w:rPr>
                <w:i/>
                <w:sz w:val="16"/>
                <w:lang w:eastAsia="fr-FR"/>
              </w:rPr>
            </w:pPr>
          </w:p>
        </w:tc>
        <w:tc>
          <w:tcPr>
            <w:tcW w:w="804" w:type="pct"/>
            <w:tcBorders>
              <w:top w:val="single" w:sz="12" w:space="0" w:color="auto"/>
              <w:bottom w:val="nil"/>
            </w:tcBorders>
            <w:vAlign w:val="bottom"/>
          </w:tcPr>
          <w:p w14:paraId="4D39D672" w14:textId="77777777" w:rsidR="00845047" w:rsidRPr="003E118D" w:rsidRDefault="00845047" w:rsidP="00A846B4">
            <w:pPr>
              <w:suppressAutoHyphens w:val="0"/>
              <w:spacing w:before="80" w:after="80" w:line="200" w:lineRule="exact"/>
              <w:ind w:left="23" w:right="11"/>
              <w:rPr>
                <w:i/>
                <w:sz w:val="16"/>
                <w:lang w:eastAsia="fr-FR"/>
              </w:rPr>
            </w:pPr>
          </w:p>
        </w:tc>
        <w:tc>
          <w:tcPr>
            <w:tcW w:w="657" w:type="pct"/>
            <w:tcBorders>
              <w:top w:val="single" w:sz="12" w:space="0" w:color="auto"/>
              <w:bottom w:val="nil"/>
            </w:tcBorders>
            <w:vAlign w:val="bottom"/>
          </w:tcPr>
          <w:p w14:paraId="3EE4A0BE" w14:textId="77777777" w:rsidR="00845047" w:rsidRPr="003E118D" w:rsidRDefault="00845047" w:rsidP="00A846B4">
            <w:pPr>
              <w:suppressAutoHyphens w:val="0"/>
              <w:spacing w:before="80" w:after="80" w:line="200" w:lineRule="exact"/>
              <w:ind w:left="23" w:right="11"/>
              <w:rPr>
                <w:i/>
                <w:sz w:val="16"/>
                <w:lang w:eastAsia="fr-FR"/>
              </w:rPr>
            </w:pPr>
          </w:p>
        </w:tc>
        <w:tc>
          <w:tcPr>
            <w:tcW w:w="666" w:type="pct"/>
            <w:tcBorders>
              <w:top w:val="single" w:sz="12" w:space="0" w:color="auto"/>
              <w:bottom w:val="nil"/>
            </w:tcBorders>
            <w:vAlign w:val="bottom"/>
          </w:tcPr>
          <w:p w14:paraId="63F75DE1" w14:textId="77777777" w:rsidR="00845047" w:rsidRPr="003E118D" w:rsidRDefault="00845047" w:rsidP="00A846B4">
            <w:pPr>
              <w:suppressAutoHyphens w:val="0"/>
              <w:spacing w:before="80" w:after="80" w:line="200" w:lineRule="exact"/>
              <w:ind w:left="23" w:right="11"/>
              <w:rPr>
                <w:i/>
                <w:sz w:val="16"/>
                <w:lang w:eastAsia="fr-FR"/>
              </w:rPr>
            </w:pPr>
          </w:p>
        </w:tc>
      </w:tr>
      <w:tr w:rsidR="00845047" w:rsidRPr="003E118D" w14:paraId="005C7490" w14:textId="77777777" w:rsidTr="002849E4">
        <w:tc>
          <w:tcPr>
            <w:tcW w:w="479" w:type="pct"/>
            <w:tcBorders>
              <w:top w:val="nil"/>
            </w:tcBorders>
          </w:tcPr>
          <w:p w14:paraId="69CA1401" w14:textId="77777777" w:rsidR="00845047" w:rsidRPr="003E118D" w:rsidRDefault="00845047" w:rsidP="00163D83">
            <w:pPr>
              <w:suppressAutoHyphens w:val="0"/>
              <w:spacing w:before="80" w:after="80" w:line="220" w:lineRule="exact"/>
              <w:ind w:left="11" w:right="11"/>
            </w:pPr>
            <w:r>
              <w:rPr>
                <w:color w:val="000000"/>
              </w:rPr>
              <w:t>Виталий Амелькович</w:t>
            </w:r>
          </w:p>
        </w:tc>
        <w:tc>
          <w:tcPr>
            <w:tcW w:w="478" w:type="pct"/>
            <w:tcBorders>
              <w:top w:val="nil"/>
            </w:tcBorders>
          </w:tcPr>
          <w:p w14:paraId="086E6925" w14:textId="77777777" w:rsidR="00845047" w:rsidRPr="003E118D" w:rsidRDefault="00845047" w:rsidP="00A846B4">
            <w:pPr>
              <w:suppressAutoHyphens w:val="0"/>
              <w:spacing w:before="80" w:after="80" w:line="220" w:lineRule="exact"/>
              <w:ind w:left="23" w:right="11"/>
            </w:pPr>
            <w:r>
              <w:rPr>
                <w:color w:val="000000"/>
              </w:rPr>
              <w:t>3630/2019</w:t>
            </w:r>
          </w:p>
        </w:tc>
        <w:tc>
          <w:tcPr>
            <w:tcW w:w="532" w:type="pct"/>
            <w:tcBorders>
              <w:top w:val="nil"/>
            </w:tcBorders>
          </w:tcPr>
          <w:p w14:paraId="0EC470CF" w14:textId="77777777" w:rsidR="00845047" w:rsidRPr="003E118D" w:rsidRDefault="00845047" w:rsidP="00A846B4">
            <w:pPr>
              <w:suppressAutoHyphens w:val="0"/>
              <w:spacing w:before="80" w:after="80" w:line="220" w:lineRule="exact"/>
              <w:ind w:left="23" w:right="11"/>
            </w:pPr>
            <w:r>
              <w:rPr>
                <w:color w:val="000000"/>
              </w:rPr>
              <w:t>Не представлен адвокатом</w:t>
            </w:r>
          </w:p>
        </w:tc>
        <w:tc>
          <w:tcPr>
            <w:tcW w:w="692" w:type="pct"/>
            <w:tcBorders>
              <w:top w:val="nil"/>
            </w:tcBorders>
          </w:tcPr>
          <w:p w14:paraId="212869CD" w14:textId="7672E4D0" w:rsidR="00845047" w:rsidRPr="003E118D" w:rsidRDefault="00845047" w:rsidP="00A846B4">
            <w:pPr>
              <w:suppressAutoHyphens w:val="0"/>
              <w:spacing w:before="80" w:after="80" w:line="220" w:lineRule="exact"/>
              <w:ind w:left="23" w:right="11"/>
            </w:pPr>
            <w:r>
              <w:rPr>
                <w:color w:val="000000"/>
              </w:rPr>
              <w:t>17 июня 2019</w:t>
            </w:r>
            <w:r w:rsidR="00AE48F7">
              <w:rPr>
                <w:color w:val="000000"/>
              </w:rPr>
              <w:t> год</w:t>
            </w:r>
            <w:r>
              <w:rPr>
                <w:color w:val="000000"/>
              </w:rPr>
              <w:t>а</w:t>
            </w:r>
          </w:p>
        </w:tc>
        <w:tc>
          <w:tcPr>
            <w:tcW w:w="692" w:type="pct"/>
            <w:tcBorders>
              <w:top w:val="nil"/>
            </w:tcBorders>
          </w:tcPr>
          <w:p w14:paraId="266FA495" w14:textId="75B3C44C" w:rsidR="00845047" w:rsidRPr="003E118D" w:rsidRDefault="00845047" w:rsidP="00A846B4">
            <w:pPr>
              <w:suppressAutoHyphens w:val="0"/>
              <w:spacing w:before="80" w:after="80" w:line="220" w:lineRule="exact"/>
              <w:ind w:left="23" w:right="11"/>
            </w:pPr>
            <w:r>
              <w:rPr>
                <w:color w:val="000000"/>
              </w:rPr>
              <w:t>13 ноября 2019</w:t>
            </w:r>
            <w:r w:rsidR="00AE48F7">
              <w:rPr>
                <w:color w:val="000000"/>
              </w:rPr>
              <w:t> год</w:t>
            </w:r>
            <w:r>
              <w:rPr>
                <w:color w:val="000000"/>
              </w:rPr>
              <w:t>а</w:t>
            </w:r>
          </w:p>
        </w:tc>
        <w:tc>
          <w:tcPr>
            <w:tcW w:w="804" w:type="pct"/>
            <w:tcBorders>
              <w:top w:val="nil"/>
            </w:tcBorders>
          </w:tcPr>
          <w:p w14:paraId="2409AA11" w14:textId="0471FE5E" w:rsidR="00845047" w:rsidRPr="003E118D" w:rsidRDefault="00845047" w:rsidP="00A846B4">
            <w:pPr>
              <w:suppressAutoHyphens w:val="0"/>
              <w:spacing w:before="80" w:after="80" w:line="220" w:lineRule="exact"/>
              <w:ind w:left="23" w:right="11"/>
            </w:pPr>
            <w:r>
              <w:rPr>
                <w:color w:val="000000"/>
              </w:rPr>
              <w:t>Первая инстанция: 29</w:t>
            </w:r>
            <w:r w:rsidR="00AE48F7">
              <w:rPr>
                <w:color w:val="000000"/>
                <w:lang w:val="en-US"/>
              </w:rPr>
              <w:t> </w:t>
            </w:r>
            <w:r>
              <w:rPr>
                <w:color w:val="000000"/>
              </w:rPr>
              <w:t>марта 2017</w:t>
            </w:r>
            <w:r w:rsidR="00AE48F7">
              <w:rPr>
                <w:color w:val="000000"/>
              </w:rPr>
              <w:t> год</w:t>
            </w:r>
            <w:r>
              <w:rPr>
                <w:color w:val="000000"/>
              </w:rPr>
              <w:t xml:space="preserve">а, </w:t>
            </w:r>
            <w:r w:rsidR="002849E4">
              <w:rPr>
                <w:color w:val="000000"/>
              </w:rPr>
              <w:br/>
            </w:r>
            <w:r>
              <w:rPr>
                <w:color w:val="000000"/>
              </w:rPr>
              <w:t>Суд Слуцкого района</w:t>
            </w:r>
          </w:p>
          <w:p w14:paraId="21CE2206" w14:textId="77777777" w:rsidR="00845047" w:rsidRPr="003E118D" w:rsidRDefault="00845047" w:rsidP="00A846B4">
            <w:pPr>
              <w:suppressAutoHyphens w:val="0"/>
              <w:spacing w:before="80" w:after="80" w:line="220" w:lineRule="exact"/>
              <w:ind w:left="23" w:right="11"/>
            </w:pPr>
          </w:p>
          <w:p w14:paraId="7BFBFD78" w14:textId="48E65045" w:rsidR="00845047" w:rsidRPr="003E118D" w:rsidRDefault="00845047" w:rsidP="00A846B4">
            <w:pPr>
              <w:suppressAutoHyphens w:val="0"/>
              <w:spacing w:before="80" w:after="80" w:line="220" w:lineRule="exact"/>
              <w:ind w:left="23" w:right="11"/>
            </w:pPr>
            <w:r>
              <w:rPr>
                <w:color w:val="000000"/>
              </w:rPr>
              <w:t>Обжалование: 21 апреля 2017</w:t>
            </w:r>
            <w:r w:rsidR="00AE48F7">
              <w:rPr>
                <w:color w:val="000000"/>
              </w:rPr>
              <w:t> год</w:t>
            </w:r>
            <w:r>
              <w:rPr>
                <w:color w:val="000000"/>
              </w:rPr>
              <w:t>а, Минский областной суд</w:t>
            </w:r>
          </w:p>
          <w:p w14:paraId="0D37D4C4" w14:textId="77777777" w:rsidR="00845047" w:rsidRPr="003E118D" w:rsidRDefault="00845047" w:rsidP="00A846B4">
            <w:pPr>
              <w:suppressAutoHyphens w:val="0"/>
              <w:spacing w:before="80" w:after="80" w:line="220" w:lineRule="exact"/>
              <w:ind w:left="23" w:right="11"/>
            </w:pPr>
          </w:p>
          <w:p w14:paraId="31EA1388" w14:textId="3C741AAE" w:rsidR="00845047" w:rsidRPr="003E118D" w:rsidRDefault="00845047" w:rsidP="00A846B4">
            <w:pPr>
              <w:suppressAutoHyphens w:val="0"/>
              <w:spacing w:before="80" w:after="80" w:line="220" w:lineRule="exact"/>
              <w:ind w:left="23" w:right="11"/>
            </w:pPr>
            <w:r>
              <w:rPr>
                <w:color w:val="000000"/>
              </w:rPr>
              <w:t xml:space="preserve">Дальнейшее обжалование: </w:t>
            </w:r>
            <w:r w:rsidR="00DC340A">
              <w:rPr>
                <w:color w:val="000000"/>
              </w:rPr>
              <w:br/>
            </w:r>
            <w:r>
              <w:rPr>
                <w:color w:val="000000"/>
              </w:rPr>
              <w:t>16 октября 2017</w:t>
            </w:r>
            <w:r w:rsidR="00AE48F7">
              <w:rPr>
                <w:color w:val="000000"/>
              </w:rPr>
              <w:t> год</w:t>
            </w:r>
            <w:r>
              <w:rPr>
                <w:color w:val="000000"/>
              </w:rPr>
              <w:t>а (Председатель Минского областного суда)</w:t>
            </w:r>
          </w:p>
        </w:tc>
        <w:tc>
          <w:tcPr>
            <w:tcW w:w="657" w:type="pct"/>
            <w:tcBorders>
              <w:top w:val="nil"/>
            </w:tcBorders>
          </w:tcPr>
          <w:p w14:paraId="7BFC2850" w14:textId="410E9A7A" w:rsidR="00845047" w:rsidRPr="003E118D" w:rsidRDefault="00845047" w:rsidP="00A846B4">
            <w:pPr>
              <w:suppressAutoHyphens w:val="0"/>
              <w:spacing w:before="80" w:after="80" w:line="220" w:lineRule="exact"/>
              <w:ind w:left="23" w:right="11"/>
            </w:pPr>
            <w:r>
              <w:rPr>
                <w:color w:val="000000"/>
              </w:rPr>
              <w:t xml:space="preserve">Штраф в размере 345 белорусских рублей (около </w:t>
            </w:r>
            <w:r w:rsidR="002849E4">
              <w:rPr>
                <w:color w:val="000000"/>
              </w:rPr>
              <w:br/>
            </w:r>
            <w:r>
              <w:rPr>
                <w:color w:val="000000"/>
              </w:rPr>
              <w:t>175 долл. США)</w:t>
            </w:r>
          </w:p>
        </w:tc>
        <w:tc>
          <w:tcPr>
            <w:tcW w:w="666" w:type="pct"/>
            <w:tcBorders>
              <w:top w:val="nil"/>
            </w:tcBorders>
          </w:tcPr>
          <w:p w14:paraId="13A37216" w14:textId="77777777" w:rsidR="00845047" w:rsidRPr="003E118D" w:rsidRDefault="00845047" w:rsidP="00A846B4">
            <w:pPr>
              <w:suppressAutoHyphens w:val="0"/>
              <w:spacing w:before="80" w:after="80" w:line="220" w:lineRule="exact"/>
              <w:ind w:left="23" w:right="11"/>
            </w:pPr>
            <w:r>
              <w:rPr>
                <w:color w:val="000000"/>
              </w:rPr>
              <w:t xml:space="preserve">Кодекс об административных правонарушениях, ст. 23.34 (ч. 1) </w:t>
            </w:r>
          </w:p>
        </w:tc>
      </w:tr>
      <w:tr w:rsidR="00845047" w:rsidRPr="003E118D" w14:paraId="2255E9AB" w14:textId="77777777" w:rsidTr="002849E4">
        <w:tc>
          <w:tcPr>
            <w:tcW w:w="479" w:type="pct"/>
            <w:tcBorders>
              <w:bottom w:val="nil"/>
            </w:tcBorders>
          </w:tcPr>
          <w:p w14:paraId="75F05F1F" w14:textId="77777777" w:rsidR="00845047" w:rsidRPr="003E118D" w:rsidRDefault="00845047" w:rsidP="00163D83">
            <w:pPr>
              <w:suppressAutoHyphens w:val="0"/>
              <w:spacing w:before="80" w:after="80" w:line="220" w:lineRule="exact"/>
              <w:ind w:left="11" w:right="11"/>
            </w:pPr>
            <w:r>
              <w:rPr>
                <w:color w:val="000000"/>
              </w:rPr>
              <w:t xml:space="preserve">Григорий Костусев </w:t>
            </w:r>
          </w:p>
        </w:tc>
        <w:tc>
          <w:tcPr>
            <w:tcW w:w="478" w:type="pct"/>
            <w:tcBorders>
              <w:bottom w:val="nil"/>
            </w:tcBorders>
          </w:tcPr>
          <w:p w14:paraId="217E2BEA" w14:textId="77777777" w:rsidR="00845047" w:rsidRPr="003E118D" w:rsidRDefault="00845047" w:rsidP="00A846B4">
            <w:pPr>
              <w:suppressAutoHyphens w:val="0"/>
              <w:spacing w:before="80" w:after="80" w:line="220" w:lineRule="exact"/>
              <w:ind w:left="23" w:right="11"/>
            </w:pPr>
            <w:r>
              <w:rPr>
                <w:color w:val="000000"/>
              </w:rPr>
              <w:t>3690/2019</w:t>
            </w:r>
          </w:p>
        </w:tc>
        <w:tc>
          <w:tcPr>
            <w:tcW w:w="532" w:type="pct"/>
            <w:tcBorders>
              <w:bottom w:val="nil"/>
            </w:tcBorders>
          </w:tcPr>
          <w:p w14:paraId="0067776B" w14:textId="77777777" w:rsidR="00845047" w:rsidRPr="003E118D" w:rsidRDefault="00845047" w:rsidP="00A846B4">
            <w:pPr>
              <w:suppressAutoHyphens w:val="0"/>
              <w:spacing w:before="80" w:after="80" w:line="220" w:lineRule="exact"/>
              <w:ind w:left="23" w:right="11"/>
            </w:pPr>
            <w:r>
              <w:rPr>
                <w:color w:val="000000"/>
              </w:rPr>
              <w:t>Представлен адвокатом Борисом Бухелем</w:t>
            </w:r>
          </w:p>
        </w:tc>
        <w:tc>
          <w:tcPr>
            <w:tcW w:w="692" w:type="pct"/>
            <w:tcBorders>
              <w:bottom w:val="nil"/>
            </w:tcBorders>
          </w:tcPr>
          <w:p w14:paraId="1C5CFB52" w14:textId="45ABE9E9" w:rsidR="00845047" w:rsidRPr="003E118D" w:rsidRDefault="00845047" w:rsidP="00A846B4">
            <w:pPr>
              <w:suppressAutoHyphens w:val="0"/>
              <w:spacing w:before="80" w:after="80" w:line="220" w:lineRule="exact"/>
              <w:ind w:left="23" w:right="11"/>
            </w:pPr>
            <w:r>
              <w:rPr>
                <w:color w:val="000000"/>
              </w:rPr>
              <w:t>24 сентября 2018</w:t>
            </w:r>
            <w:r w:rsidR="00AE48F7">
              <w:rPr>
                <w:color w:val="000000"/>
              </w:rPr>
              <w:t> год</w:t>
            </w:r>
            <w:r>
              <w:rPr>
                <w:color w:val="000000"/>
              </w:rPr>
              <w:t>а</w:t>
            </w:r>
          </w:p>
        </w:tc>
        <w:tc>
          <w:tcPr>
            <w:tcW w:w="692" w:type="pct"/>
            <w:tcBorders>
              <w:bottom w:val="nil"/>
            </w:tcBorders>
          </w:tcPr>
          <w:p w14:paraId="36223C27" w14:textId="0ADAF157" w:rsidR="00845047" w:rsidRPr="003E118D" w:rsidRDefault="00845047" w:rsidP="00A846B4">
            <w:pPr>
              <w:suppressAutoHyphens w:val="0"/>
              <w:spacing w:before="80" w:after="80" w:line="220" w:lineRule="exact"/>
              <w:ind w:left="23" w:right="11"/>
            </w:pPr>
            <w:r>
              <w:rPr>
                <w:color w:val="000000"/>
              </w:rPr>
              <w:t>7 января 2020</w:t>
            </w:r>
            <w:r w:rsidR="00AE48F7">
              <w:rPr>
                <w:color w:val="000000"/>
              </w:rPr>
              <w:t> год</w:t>
            </w:r>
            <w:r>
              <w:rPr>
                <w:color w:val="000000"/>
              </w:rPr>
              <w:t>а</w:t>
            </w:r>
          </w:p>
        </w:tc>
        <w:tc>
          <w:tcPr>
            <w:tcW w:w="804" w:type="pct"/>
            <w:tcBorders>
              <w:bottom w:val="nil"/>
            </w:tcBorders>
          </w:tcPr>
          <w:p w14:paraId="5A6A7158" w14:textId="0BF08486" w:rsidR="00845047" w:rsidRPr="003E118D" w:rsidRDefault="00845047" w:rsidP="00A846B4">
            <w:pPr>
              <w:suppressAutoHyphens w:val="0"/>
              <w:spacing w:before="80" w:after="80" w:line="220" w:lineRule="exact"/>
              <w:ind w:left="23" w:right="11"/>
            </w:pPr>
            <w:r>
              <w:rPr>
                <w:color w:val="000000"/>
              </w:rPr>
              <w:t>Первая инстанция: 21</w:t>
            </w:r>
            <w:r w:rsidR="00AE48F7">
              <w:rPr>
                <w:color w:val="000000"/>
                <w:lang w:val="en-US"/>
              </w:rPr>
              <w:t> </w:t>
            </w:r>
            <w:r>
              <w:rPr>
                <w:color w:val="000000"/>
              </w:rPr>
              <w:t>июля 2016</w:t>
            </w:r>
            <w:r w:rsidR="00AE48F7">
              <w:rPr>
                <w:color w:val="000000"/>
              </w:rPr>
              <w:t> год</w:t>
            </w:r>
            <w:r>
              <w:rPr>
                <w:color w:val="000000"/>
              </w:rPr>
              <w:t xml:space="preserve">а, </w:t>
            </w:r>
            <w:r w:rsidR="002D1C36">
              <w:rPr>
                <w:color w:val="000000"/>
              </w:rPr>
              <w:br/>
            </w:r>
            <w:r>
              <w:rPr>
                <w:color w:val="000000"/>
              </w:rPr>
              <w:t xml:space="preserve">Суд Советского района </w:t>
            </w:r>
          </w:p>
          <w:p w14:paraId="408B1A41" w14:textId="77777777" w:rsidR="00845047" w:rsidRPr="003E118D" w:rsidRDefault="00845047" w:rsidP="00A846B4">
            <w:pPr>
              <w:suppressAutoHyphens w:val="0"/>
              <w:spacing w:before="80" w:after="80" w:line="220" w:lineRule="exact"/>
              <w:ind w:left="23" w:right="11"/>
            </w:pPr>
          </w:p>
          <w:p w14:paraId="337B0EEC" w14:textId="420FCBBF" w:rsidR="00845047" w:rsidRPr="003E118D" w:rsidRDefault="00845047" w:rsidP="00A846B4">
            <w:pPr>
              <w:suppressAutoHyphens w:val="0"/>
              <w:spacing w:before="80" w:after="80" w:line="220" w:lineRule="exact"/>
              <w:ind w:left="23" w:right="11"/>
            </w:pPr>
            <w:r>
              <w:rPr>
                <w:color w:val="000000"/>
              </w:rPr>
              <w:t>Обжалование: 2</w:t>
            </w:r>
            <w:r w:rsidR="00296E9B">
              <w:rPr>
                <w:color w:val="000000"/>
              </w:rPr>
              <w:t> </w:t>
            </w:r>
            <w:r>
              <w:rPr>
                <w:color w:val="000000"/>
              </w:rPr>
              <w:t>сентября 2016</w:t>
            </w:r>
            <w:r w:rsidR="00AE48F7">
              <w:rPr>
                <w:color w:val="000000"/>
              </w:rPr>
              <w:t> год</w:t>
            </w:r>
            <w:r>
              <w:rPr>
                <w:color w:val="000000"/>
              </w:rPr>
              <w:t>а, Минский городской суд</w:t>
            </w:r>
          </w:p>
        </w:tc>
        <w:tc>
          <w:tcPr>
            <w:tcW w:w="657" w:type="pct"/>
            <w:tcBorders>
              <w:bottom w:val="nil"/>
            </w:tcBorders>
          </w:tcPr>
          <w:p w14:paraId="12F84F60" w14:textId="19C91C81" w:rsidR="00845047" w:rsidRPr="003E118D" w:rsidRDefault="00845047" w:rsidP="00A846B4">
            <w:pPr>
              <w:suppressAutoHyphens w:val="0"/>
              <w:spacing w:before="80" w:after="80" w:line="220" w:lineRule="exact"/>
              <w:ind w:left="23" w:right="11"/>
            </w:pPr>
            <w:r>
              <w:rPr>
                <w:color w:val="000000"/>
              </w:rPr>
              <w:t xml:space="preserve">Штраф в размере 420 белорусских рублей (около </w:t>
            </w:r>
            <w:r w:rsidR="00310F88">
              <w:rPr>
                <w:color w:val="000000"/>
              </w:rPr>
              <w:br/>
            </w:r>
            <w:r>
              <w:rPr>
                <w:color w:val="000000"/>
              </w:rPr>
              <w:t>210 долл. США)</w:t>
            </w:r>
          </w:p>
        </w:tc>
        <w:tc>
          <w:tcPr>
            <w:tcW w:w="666" w:type="pct"/>
            <w:tcBorders>
              <w:bottom w:val="nil"/>
            </w:tcBorders>
          </w:tcPr>
          <w:p w14:paraId="5B09CEF8" w14:textId="77777777" w:rsidR="00845047" w:rsidRPr="003E118D" w:rsidRDefault="00845047" w:rsidP="00A846B4">
            <w:pPr>
              <w:suppressAutoHyphens w:val="0"/>
              <w:spacing w:before="80" w:after="80" w:line="220" w:lineRule="exact"/>
              <w:ind w:left="23" w:right="11"/>
            </w:pPr>
            <w:r>
              <w:rPr>
                <w:color w:val="000000"/>
              </w:rPr>
              <w:t xml:space="preserve">Кодекс об административных правонарушениях, ст. 23.34 (ч. 1) </w:t>
            </w:r>
          </w:p>
        </w:tc>
      </w:tr>
      <w:tr w:rsidR="00845047" w:rsidRPr="003E118D" w14:paraId="5C3F5ED1" w14:textId="77777777" w:rsidTr="002849E4">
        <w:tc>
          <w:tcPr>
            <w:tcW w:w="479" w:type="pct"/>
            <w:tcBorders>
              <w:top w:val="nil"/>
              <w:bottom w:val="nil"/>
            </w:tcBorders>
          </w:tcPr>
          <w:p w14:paraId="54F21C56" w14:textId="77777777" w:rsidR="00845047" w:rsidRPr="003E118D" w:rsidRDefault="00845047" w:rsidP="00163D83">
            <w:pPr>
              <w:suppressAutoHyphens w:val="0"/>
              <w:spacing w:before="80" w:after="80" w:line="220" w:lineRule="exact"/>
              <w:ind w:left="11" w:right="11"/>
            </w:pPr>
          </w:p>
        </w:tc>
        <w:tc>
          <w:tcPr>
            <w:tcW w:w="478" w:type="pct"/>
            <w:tcBorders>
              <w:top w:val="nil"/>
              <w:bottom w:val="nil"/>
            </w:tcBorders>
          </w:tcPr>
          <w:p w14:paraId="6735F990" w14:textId="77777777" w:rsidR="00845047" w:rsidRPr="003E118D" w:rsidRDefault="00845047" w:rsidP="00A846B4">
            <w:pPr>
              <w:suppressAutoHyphens w:val="0"/>
              <w:spacing w:before="80" w:after="80" w:line="220" w:lineRule="exact"/>
              <w:ind w:left="23" w:right="11"/>
            </w:pPr>
          </w:p>
        </w:tc>
        <w:tc>
          <w:tcPr>
            <w:tcW w:w="532" w:type="pct"/>
            <w:tcBorders>
              <w:top w:val="nil"/>
              <w:bottom w:val="nil"/>
            </w:tcBorders>
          </w:tcPr>
          <w:p w14:paraId="1CB3FFDA" w14:textId="77777777" w:rsidR="00845047" w:rsidRPr="003E118D" w:rsidRDefault="00845047" w:rsidP="00A846B4">
            <w:pPr>
              <w:suppressAutoHyphens w:val="0"/>
              <w:spacing w:before="80" w:after="80" w:line="220" w:lineRule="exact"/>
              <w:ind w:left="23" w:right="11"/>
            </w:pPr>
          </w:p>
        </w:tc>
        <w:tc>
          <w:tcPr>
            <w:tcW w:w="692" w:type="pct"/>
            <w:tcBorders>
              <w:top w:val="nil"/>
              <w:bottom w:val="nil"/>
            </w:tcBorders>
          </w:tcPr>
          <w:p w14:paraId="406B0F4F" w14:textId="77777777" w:rsidR="00845047" w:rsidRPr="003E118D" w:rsidRDefault="00845047" w:rsidP="00A846B4">
            <w:pPr>
              <w:suppressAutoHyphens w:val="0"/>
              <w:spacing w:before="80" w:after="80" w:line="220" w:lineRule="exact"/>
              <w:ind w:left="23" w:right="11"/>
            </w:pPr>
          </w:p>
        </w:tc>
        <w:tc>
          <w:tcPr>
            <w:tcW w:w="692" w:type="pct"/>
            <w:tcBorders>
              <w:top w:val="nil"/>
              <w:bottom w:val="nil"/>
            </w:tcBorders>
          </w:tcPr>
          <w:p w14:paraId="66371D9E" w14:textId="77777777" w:rsidR="00845047" w:rsidRPr="003E118D" w:rsidRDefault="00845047" w:rsidP="00A846B4">
            <w:pPr>
              <w:suppressAutoHyphens w:val="0"/>
              <w:spacing w:before="80" w:after="80" w:line="220" w:lineRule="exact"/>
              <w:ind w:left="23" w:right="11"/>
            </w:pPr>
          </w:p>
        </w:tc>
        <w:tc>
          <w:tcPr>
            <w:tcW w:w="804" w:type="pct"/>
            <w:tcBorders>
              <w:top w:val="nil"/>
              <w:bottom w:val="nil"/>
            </w:tcBorders>
          </w:tcPr>
          <w:p w14:paraId="6B782105" w14:textId="2518C347" w:rsidR="00845047" w:rsidRPr="003E118D" w:rsidRDefault="00845047" w:rsidP="00A846B4">
            <w:pPr>
              <w:suppressAutoHyphens w:val="0"/>
              <w:spacing w:before="80" w:after="80" w:line="220" w:lineRule="exact"/>
              <w:ind w:left="23" w:right="11"/>
            </w:pPr>
            <w:r>
              <w:rPr>
                <w:color w:val="000000"/>
              </w:rPr>
              <w:t>Первая инстанция: 4</w:t>
            </w:r>
            <w:r w:rsidR="00AE48F7">
              <w:rPr>
                <w:color w:val="000000"/>
                <w:lang w:val="en-US"/>
              </w:rPr>
              <w:t> </w:t>
            </w:r>
            <w:r>
              <w:rPr>
                <w:color w:val="000000"/>
              </w:rPr>
              <w:t>июля 2018</w:t>
            </w:r>
            <w:r w:rsidR="00AE48F7">
              <w:rPr>
                <w:color w:val="000000"/>
              </w:rPr>
              <w:t> год</w:t>
            </w:r>
            <w:r>
              <w:rPr>
                <w:color w:val="000000"/>
              </w:rPr>
              <w:t xml:space="preserve">а, </w:t>
            </w:r>
            <w:r w:rsidR="002D1C36">
              <w:rPr>
                <w:color w:val="000000"/>
              </w:rPr>
              <w:br/>
            </w:r>
            <w:r>
              <w:rPr>
                <w:color w:val="000000"/>
              </w:rPr>
              <w:t xml:space="preserve">Суд Партизанского района </w:t>
            </w:r>
          </w:p>
          <w:p w14:paraId="7A97A8DC" w14:textId="77777777" w:rsidR="00845047" w:rsidRPr="003E118D" w:rsidRDefault="00845047" w:rsidP="00A846B4">
            <w:pPr>
              <w:suppressAutoHyphens w:val="0"/>
              <w:spacing w:before="80" w:after="80" w:line="220" w:lineRule="exact"/>
              <w:ind w:left="23" w:right="11"/>
            </w:pPr>
          </w:p>
          <w:p w14:paraId="2735FD6E" w14:textId="3B65F61B" w:rsidR="00845047" w:rsidRPr="003E118D" w:rsidRDefault="00845047" w:rsidP="00A846B4">
            <w:pPr>
              <w:suppressAutoHyphens w:val="0"/>
              <w:spacing w:before="80" w:after="80" w:line="220" w:lineRule="exact"/>
              <w:ind w:left="23" w:right="11"/>
            </w:pPr>
            <w:r>
              <w:rPr>
                <w:color w:val="000000"/>
              </w:rPr>
              <w:lastRenderedPageBreak/>
              <w:t xml:space="preserve">Обжалование: </w:t>
            </w:r>
            <w:r w:rsidR="00AE48F7">
              <w:rPr>
                <w:color w:val="000000"/>
              </w:rPr>
              <w:br/>
            </w:r>
            <w:r>
              <w:rPr>
                <w:color w:val="000000"/>
              </w:rPr>
              <w:t>31 августа 2018</w:t>
            </w:r>
            <w:r w:rsidR="00AE48F7">
              <w:rPr>
                <w:color w:val="000000"/>
              </w:rPr>
              <w:t> год</w:t>
            </w:r>
            <w:r>
              <w:rPr>
                <w:color w:val="000000"/>
              </w:rPr>
              <w:t>а, Минский городской суд</w:t>
            </w:r>
          </w:p>
        </w:tc>
        <w:tc>
          <w:tcPr>
            <w:tcW w:w="657" w:type="pct"/>
            <w:tcBorders>
              <w:top w:val="nil"/>
              <w:bottom w:val="nil"/>
            </w:tcBorders>
          </w:tcPr>
          <w:p w14:paraId="5D482207" w14:textId="5F5DA696" w:rsidR="00845047" w:rsidRPr="003E118D" w:rsidRDefault="00845047" w:rsidP="00A846B4">
            <w:pPr>
              <w:suppressAutoHyphens w:val="0"/>
              <w:spacing w:before="80" w:after="80" w:line="220" w:lineRule="exact"/>
              <w:ind w:left="23" w:right="11"/>
            </w:pPr>
            <w:r>
              <w:rPr>
                <w:color w:val="000000"/>
              </w:rPr>
              <w:lastRenderedPageBreak/>
              <w:t xml:space="preserve">Штраф в размере 735 белорусских рублей (около </w:t>
            </w:r>
            <w:r w:rsidR="00D17A5C">
              <w:rPr>
                <w:color w:val="000000"/>
              </w:rPr>
              <w:br/>
            </w:r>
            <w:r>
              <w:rPr>
                <w:color w:val="000000"/>
              </w:rPr>
              <w:t>370 долл. США)</w:t>
            </w:r>
          </w:p>
        </w:tc>
        <w:tc>
          <w:tcPr>
            <w:tcW w:w="666" w:type="pct"/>
            <w:tcBorders>
              <w:top w:val="nil"/>
              <w:bottom w:val="nil"/>
            </w:tcBorders>
          </w:tcPr>
          <w:p w14:paraId="334E41CF" w14:textId="77777777" w:rsidR="00845047" w:rsidRPr="003E118D" w:rsidRDefault="00845047" w:rsidP="00A846B4">
            <w:pPr>
              <w:suppressAutoHyphens w:val="0"/>
              <w:spacing w:before="80" w:after="80" w:line="220" w:lineRule="exact"/>
              <w:ind w:left="23" w:right="11"/>
            </w:pPr>
            <w:r>
              <w:rPr>
                <w:color w:val="000000"/>
              </w:rPr>
              <w:t>Кодекс об административных правонарушениях, ст. 23.34 (ч. 1)</w:t>
            </w:r>
          </w:p>
        </w:tc>
      </w:tr>
      <w:tr w:rsidR="00845047" w:rsidRPr="003E118D" w14:paraId="5B25546E" w14:textId="77777777" w:rsidTr="002849E4">
        <w:tc>
          <w:tcPr>
            <w:tcW w:w="479" w:type="pct"/>
            <w:tcBorders>
              <w:top w:val="nil"/>
              <w:bottom w:val="nil"/>
            </w:tcBorders>
          </w:tcPr>
          <w:p w14:paraId="06254FBF" w14:textId="77777777" w:rsidR="00845047" w:rsidRPr="003E118D" w:rsidRDefault="00845047" w:rsidP="00163D83">
            <w:pPr>
              <w:suppressAutoHyphens w:val="0"/>
              <w:spacing w:before="80" w:after="80" w:line="220" w:lineRule="exact"/>
              <w:ind w:left="11" w:right="11"/>
            </w:pPr>
            <w:r>
              <w:rPr>
                <w:color w:val="000000"/>
              </w:rPr>
              <w:t xml:space="preserve">Олег Метелица </w:t>
            </w:r>
          </w:p>
        </w:tc>
        <w:tc>
          <w:tcPr>
            <w:tcW w:w="478" w:type="pct"/>
            <w:tcBorders>
              <w:top w:val="nil"/>
              <w:bottom w:val="nil"/>
            </w:tcBorders>
          </w:tcPr>
          <w:p w14:paraId="6071015D" w14:textId="77777777" w:rsidR="00845047" w:rsidRPr="003E118D" w:rsidRDefault="00845047" w:rsidP="00A846B4">
            <w:pPr>
              <w:suppressAutoHyphens w:val="0"/>
              <w:spacing w:before="80" w:after="80" w:line="220" w:lineRule="exact"/>
              <w:ind w:left="23" w:right="11"/>
            </w:pPr>
            <w:r>
              <w:rPr>
                <w:color w:val="000000"/>
              </w:rPr>
              <w:t>3831/2020</w:t>
            </w:r>
          </w:p>
        </w:tc>
        <w:tc>
          <w:tcPr>
            <w:tcW w:w="532" w:type="pct"/>
            <w:tcBorders>
              <w:top w:val="nil"/>
              <w:bottom w:val="nil"/>
            </w:tcBorders>
          </w:tcPr>
          <w:p w14:paraId="6A4E48B7" w14:textId="77777777" w:rsidR="00845047" w:rsidRPr="003E118D" w:rsidRDefault="00845047" w:rsidP="00A846B4">
            <w:pPr>
              <w:suppressAutoHyphens w:val="0"/>
              <w:spacing w:before="80" w:after="80" w:line="220" w:lineRule="exact"/>
              <w:ind w:left="23" w:right="11"/>
            </w:pPr>
            <w:r>
              <w:rPr>
                <w:color w:val="000000"/>
              </w:rPr>
              <w:t>Представлен адвокатом Борисом Бухелем</w:t>
            </w:r>
          </w:p>
        </w:tc>
        <w:tc>
          <w:tcPr>
            <w:tcW w:w="692" w:type="pct"/>
            <w:tcBorders>
              <w:top w:val="nil"/>
              <w:bottom w:val="nil"/>
            </w:tcBorders>
          </w:tcPr>
          <w:p w14:paraId="58487EF4" w14:textId="4E1B8C6D" w:rsidR="00845047" w:rsidRPr="003E118D" w:rsidRDefault="00845047" w:rsidP="00A846B4">
            <w:pPr>
              <w:suppressAutoHyphens w:val="0"/>
              <w:spacing w:before="80" w:after="80" w:line="220" w:lineRule="exact"/>
              <w:ind w:left="23" w:right="11"/>
            </w:pPr>
            <w:r>
              <w:rPr>
                <w:color w:val="000000"/>
              </w:rPr>
              <w:t>31 марта 2018</w:t>
            </w:r>
            <w:r w:rsidR="00AE48F7">
              <w:rPr>
                <w:color w:val="000000"/>
              </w:rPr>
              <w:t> год</w:t>
            </w:r>
            <w:r>
              <w:rPr>
                <w:color w:val="000000"/>
              </w:rPr>
              <w:t>а</w:t>
            </w:r>
          </w:p>
        </w:tc>
        <w:tc>
          <w:tcPr>
            <w:tcW w:w="692" w:type="pct"/>
            <w:tcBorders>
              <w:top w:val="nil"/>
              <w:bottom w:val="nil"/>
            </w:tcBorders>
          </w:tcPr>
          <w:p w14:paraId="703B34BF" w14:textId="68DC6BC7" w:rsidR="00845047" w:rsidRPr="003E118D" w:rsidRDefault="00845047" w:rsidP="00A846B4">
            <w:pPr>
              <w:suppressAutoHyphens w:val="0"/>
              <w:spacing w:before="80" w:after="80" w:line="220" w:lineRule="exact"/>
              <w:ind w:left="23" w:right="11"/>
            </w:pPr>
            <w:r>
              <w:rPr>
                <w:color w:val="000000"/>
              </w:rPr>
              <w:t>23 октября 2020</w:t>
            </w:r>
            <w:r w:rsidR="00AE48F7">
              <w:rPr>
                <w:color w:val="000000"/>
              </w:rPr>
              <w:t> год</w:t>
            </w:r>
            <w:r>
              <w:rPr>
                <w:color w:val="000000"/>
              </w:rPr>
              <w:t>а</w:t>
            </w:r>
          </w:p>
        </w:tc>
        <w:tc>
          <w:tcPr>
            <w:tcW w:w="804" w:type="pct"/>
            <w:tcBorders>
              <w:top w:val="nil"/>
              <w:bottom w:val="nil"/>
            </w:tcBorders>
          </w:tcPr>
          <w:p w14:paraId="2A6388FC" w14:textId="154568B0" w:rsidR="00845047" w:rsidRPr="003E118D" w:rsidRDefault="00845047" w:rsidP="00A846B4">
            <w:pPr>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16 марта 2017</w:t>
            </w:r>
            <w:r w:rsidR="00AE48F7">
              <w:rPr>
                <w:color w:val="000000"/>
              </w:rPr>
              <w:t> год</w:t>
            </w:r>
            <w:r>
              <w:rPr>
                <w:color w:val="000000"/>
              </w:rPr>
              <w:t xml:space="preserve">а, </w:t>
            </w:r>
            <w:r w:rsidR="006F07C2">
              <w:rPr>
                <w:color w:val="000000"/>
              </w:rPr>
              <w:br/>
            </w:r>
            <w:r>
              <w:rPr>
                <w:color w:val="000000"/>
              </w:rPr>
              <w:t>Суд Ленинского района</w:t>
            </w:r>
          </w:p>
          <w:p w14:paraId="478B004A" w14:textId="77777777" w:rsidR="00845047" w:rsidRPr="003E118D" w:rsidRDefault="00845047" w:rsidP="00A846B4">
            <w:pPr>
              <w:suppressAutoHyphens w:val="0"/>
              <w:spacing w:before="80" w:after="80" w:line="220" w:lineRule="exact"/>
              <w:ind w:left="23" w:right="11"/>
            </w:pPr>
          </w:p>
          <w:p w14:paraId="3A97016E" w14:textId="04BC1CBE" w:rsidR="00845047" w:rsidRPr="003E118D" w:rsidRDefault="00845047" w:rsidP="00A846B4">
            <w:pPr>
              <w:suppressAutoHyphens w:val="0"/>
              <w:spacing w:before="80" w:after="80" w:line="220" w:lineRule="exact"/>
              <w:ind w:left="23" w:right="11"/>
            </w:pPr>
            <w:r>
              <w:rPr>
                <w:color w:val="000000"/>
              </w:rPr>
              <w:t>Обжалование: 28 марта 2017</w:t>
            </w:r>
            <w:r w:rsidR="00AE48F7">
              <w:rPr>
                <w:color w:val="000000"/>
              </w:rPr>
              <w:t> год</w:t>
            </w:r>
            <w:r>
              <w:rPr>
                <w:color w:val="000000"/>
              </w:rPr>
              <w:t>а, Могилевский областной суд</w:t>
            </w:r>
          </w:p>
        </w:tc>
        <w:tc>
          <w:tcPr>
            <w:tcW w:w="657" w:type="pct"/>
            <w:tcBorders>
              <w:top w:val="nil"/>
              <w:bottom w:val="nil"/>
            </w:tcBorders>
          </w:tcPr>
          <w:p w14:paraId="4E1EBE0A" w14:textId="5D65505E" w:rsidR="00845047" w:rsidRPr="003E118D" w:rsidRDefault="00845047" w:rsidP="00A846B4">
            <w:pPr>
              <w:suppressAutoHyphens w:val="0"/>
              <w:spacing w:before="80" w:after="80" w:line="220" w:lineRule="exact"/>
              <w:ind w:left="23" w:right="11"/>
            </w:pPr>
            <w:r>
              <w:rPr>
                <w:color w:val="000000"/>
              </w:rPr>
              <w:t>Административный арест на 12 дней</w:t>
            </w:r>
          </w:p>
        </w:tc>
        <w:tc>
          <w:tcPr>
            <w:tcW w:w="666" w:type="pct"/>
            <w:tcBorders>
              <w:top w:val="nil"/>
              <w:bottom w:val="nil"/>
            </w:tcBorders>
          </w:tcPr>
          <w:p w14:paraId="0C6D60C0" w14:textId="77777777" w:rsidR="00845047" w:rsidRPr="003E118D" w:rsidRDefault="00845047" w:rsidP="00A846B4">
            <w:pPr>
              <w:suppressAutoHyphens w:val="0"/>
              <w:spacing w:before="80" w:after="80" w:line="220" w:lineRule="exact"/>
              <w:ind w:left="23" w:right="11"/>
            </w:pPr>
            <w:r>
              <w:rPr>
                <w:color w:val="000000"/>
              </w:rPr>
              <w:t>Кодекс об административных правонарушениях, ст. 23.34 (ч. 1)</w:t>
            </w:r>
          </w:p>
        </w:tc>
      </w:tr>
      <w:tr w:rsidR="00845047" w:rsidRPr="003E118D" w14:paraId="199E0103" w14:textId="77777777" w:rsidTr="002849E4">
        <w:tc>
          <w:tcPr>
            <w:tcW w:w="479" w:type="pct"/>
            <w:tcBorders>
              <w:top w:val="nil"/>
              <w:bottom w:val="nil"/>
            </w:tcBorders>
          </w:tcPr>
          <w:p w14:paraId="4224E005" w14:textId="77777777" w:rsidR="00845047" w:rsidRPr="003E118D" w:rsidRDefault="00845047" w:rsidP="00163D83">
            <w:pPr>
              <w:suppressAutoHyphens w:val="0"/>
              <w:spacing w:before="80" w:after="80" w:line="220" w:lineRule="exact"/>
              <w:ind w:left="11" w:right="11"/>
            </w:pPr>
            <w:r>
              <w:rPr>
                <w:color w:val="000000"/>
              </w:rPr>
              <w:t>Леонид Кулаков</w:t>
            </w:r>
          </w:p>
        </w:tc>
        <w:tc>
          <w:tcPr>
            <w:tcW w:w="478" w:type="pct"/>
            <w:tcBorders>
              <w:top w:val="nil"/>
              <w:bottom w:val="nil"/>
            </w:tcBorders>
          </w:tcPr>
          <w:p w14:paraId="1BB2F46A" w14:textId="77777777" w:rsidR="00845047" w:rsidRPr="003E118D" w:rsidRDefault="00845047" w:rsidP="00A846B4">
            <w:pPr>
              <w:suppressAutoHyphens w:val="0"/>
              <w:spacing w:before="80" w:after="80" w:line="220" w:lineRule="exact"/>
              <w:ind w:left="23" w:right="11"/>
            </w:pPr>
            <w:r>
              <w:rPr>
                <w:color w:val="000000"/>
              </w:rPr>
              <w:t>3835/2020</w:t>
            </w:r>
          </w:p>
          <w:p w14:paraId="3B573CC2" w14:textId="77777777" w:rsidR="00845047" w:rsidRPr="003E118D" w:rsidRDefault="00845047" w:rsidP="00A846B4">
            <w:pPr>
              <w:suppressAutoHyphens w:val="0"/>
              <w:spacing w:before="80" w:after="80" w:line="220" w:lineRule="exact"/>
              <w:ind w:left="23" w:right="11"/>
            </w:pPr>
            <w:r>
              <w:rPr>
                <w:color w:val="000000"/>
              </w:rPr>
              <w:t>3979/2021</w:t>
            </w:r>
          </w:p>
          <w:p w14:paraId="1CC2A570" w14:textId="77777777" w:rsidR="00845047" w:rsidRPr="003E118D" w:rsidRDefault="00845047" w:rsidP="00A846B4">
            <w:pPr>
              <w:suppressAutoHyphens w:val="0"/>
              <w:spacing w:before="80" w:after="80" w:line="220" w:lineRule="exact"/>
              <w:ind w:left="23" w:right="11"/>
            </w:pPr>
            <w:r>
              <w:rPr>
                <w:color w:val="000000"/>
              </w:rPr>
              <w:t>4048/2021</w:t>
            </w:r>
          </w:p>
        </w:tc>
        <w:tc>
          <w:tcPr>
            <w:tcW w:w="532" w:type="pct"/>
            <w:tcBorders>
              <w:top w:val="nil"/>
              <w:bottom w:val="nil"/>
            </w:tcBorders>
          </w:tcPr>
          <w:p w14:paraId="72516DAF" w14:textId="77777777" w:rsidR="00845047" w:rsidRPr="003E118D" w:rsidRDefault="00845047" w:rsidP="00A846B4">
            <w:pPr>
              <w:suppressAutoHyphens w:val="0"/>
              <w:spacing w:before="80" w:after="80" w:line="220" w:lineRule="exact"/>
              <w:ind w:left="23" w:right="11"/>
            </w:pPr>
            <w:r>
              <w:rPr>
                <w:color w:val="000000"/>
              </w:rPr>
              <w:t>Не представлен адвокатом</w:t>
            </w:r>
          </w:p>
        </w:tc>
        <w:tc>
          <w:tcPr>
            <w:tcW w:w="692" w:type="pct"/>
            <w:tcBorders>
              <w:top w:val="nil"/>
              <w:bottom w:val="nil"/>
            </w:tcBorders>
          </w:tcPr>
          <w:p w14:paraId="38E9D506" w14:textId="1325EABA" w:rsidR="00845047" w:rsidRPr="003E118D" w:rsidRDefault="00845047" w:rsidP="00A846B4">
            <w:pPr>
              <w:suppressAutoHyphens w:val="0"/>
              <w:spacing w:before="80" w:after="80" w:line="220" w:lineRule="exact"/>
              <w:ind w:left="23" w:right="11"/>
            </w:pPr>
            <w:r>
              <w:rPr>
                <w:color w:val="000000"/>
              </w:rPr>
              <w:t>26 мая 2017</w:t>
            </w:r>
            <w:r w:rsidR="00AE48F7">
              <w:rPr>
                <w:color w:val="000000"/>
              </w:rPr>
              <w:t> год</w:t>
            </w:r>
            <w:r>
              <w:rPr>
                <w:color w:val="000000"/>
              </w:rPr>
              <w:t>а</w:t>
            </w:r>
          </w:p>
          <w:p w14:paraId="7D9E2A28" w14:textId="1A168B31" w:rsidR="00845047" w:rsidRPr="003E118D" w:rsidRDefault="00845047" w:rsidP="00A846B4">
            <w:pPr>
              <w:suppressAutoHyphens w:val="0"/>
              <w:spacing w:before="80" w:after="80" w:line="220" w:lineRule="exact"/>
              <w:ind w:left="23" w:right="11"/>
            </w:pPr>
            <w:r>
              <w:rPr>
                <w:color w:val="000000"/>
              </w:rPr>
              <w:t>17 марта 2018</w:t>
            </w:r>
            <w:r w:rsidR="00AE48F7">
              <w:rPr>
                <w:color w:val="000000"/>
              </w:rPr>
              <w:t> год</w:t>
            </w:r>
            <w:r>
              <w:rPr>
                <w:color w:val="000000"/>
              </w:rPr>
              <w:t>а</w:t>
            </w:r>
          </w:p>
        </w:tc>
        <w:tc>
          <w:tcPr>
            <w:tcW w:w="692" w:type="pct"/>
            <w:tcBorders>
              <w:top w:val="nil"/>
              <w:bottom w:val="nil"/>
            </w:tcBorders>
          </w:tcPr>
          <w:p w14:paraId="37C43EB6" w14:textId="40D211C6" w:rsidR="00845047" w:rsidRPr="003E118D" w:rsidRDefault="00845047" w:rsidP="00A846B4">
            <w:pPr>
              <w:suppressAutoHyphens w:val="0"/>
              <w:spacing w:before="80" w:after="80" w:line="220" w:lineRule="exact"/>
              <w:ind w:left="23" w:right="11"/>
            </w:pPr>
            <w:r>
              <w:rPr>
                <w:color w:val="000000"/>
              </w:rPr>
              <w:t>3 ноября 2020</w:t>
            </w:r>
            <w:r w:rsidR="00AE48F7">
              <w:rPr>
                <w:color w:val="000000"/>
              </w:rPr>
              <w:t> год</w:t>
            </w:r>
            <w:r>
              <w:rPr>
                <w:color w:val="000000"/>
              </w:rPr>
              <w:t>а</w:t>
            </w:r>
          </w:p>
          <w:p w14:paraId="7EA6A175" w14:textId="755DEFA6" w:rsidR="00845047" w:rsidRPr="003E118D" w:rsidRDefault="00845047" w:rsidP="00A846B4">
            <w:pPr>
              <w:suppressAutoHyphens w:val="0"/>
              <w:spacing w:before="80" w:after="80" w:line="220" w:lineRule="exact"/>
              <w:ind w:left="23" w:right="11"/>
            </w:pPr>
            <w:r>
              <w:rPr>
                <w:color w:val="000000"/>
              </w:rPr>
              <w:t>13 июля 2021</w:t>
            </w:r>
            <w:r w:rsidR="00AE48F7">
              <w:rPr>
                <w:color w:val="000000"/>
              </w:rPr>
              <w:t> год</w:t>
            </w:r>
            <w:r>
              <w:rPr>
                <w:color w:val="000000"/>
              </w:rPr>
              <w:t>а</w:t>
            </w:r>
          </w:p>
        </w:tc>
        <w:tc>
          <w:tcPr>
            <w:tcW w:w="804" w:type="pct"/>
            <w:tcBorders>
              <w:top w:val="nil"/>
              <w:bottom w:val="nil"/>
            </w:tcBorders>
          </w:tcPr>
          <w:p w14:paraId="598D016F" w14:textId="22CDE8E7" w:rsidR="00845047" w:rsidRPr="003E118D" w:rsidRDefault="00845047" w:rsidP="00A846B4">
            <w:pPr>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5 января 2016</w:t>
            </w:r>
            <w:r w:rsidR="00AE48F7">
              <w:rPr>
                <w:color w:val="000000"/>
              </w:rPr>
              <w:t> год</w:t>
            </w:r>
            <w:r>
              <w:rPr>
                <w:color w:val="000000"/>
              </w:rPr>
              <w:t xml:space="preserve">а, </w:t>
            </w:r>
            <w:r w:rsidR="006F07C2">
              <w:rPr>
                <w:color w:val="000000"/>
              </w:rPr>
              <w:br/>
            </w:r>
            <w:r>
              <w:rPr>
                <w:color w:val="000000"/>
              </w:rPr>
              <w:t xml:space="preserve">Суд Первомайского района </w:t>
            </w:r>
          </w:p>
          <w:p w14:paraId="117CE9F3" w14:textId="77777777" w:rsidR="00845047" w:rsidRPr="003E118D" w:rsidRDefault="00845047" w:rsidP="00A846B4">
            <w:pPr>
              <w:suppressAutoHyphens w:val="0"/>
              <w:spacing w:before="80" w:after="80" w:line="220" w:lineRule="exact"/>
              <w:ind w:left="23" w:right="11"/>
            </w:pPr>
          </w:p>
          <w:p w14:paraId="0027D4F7" w14:textId="6ACA168C" w:rsidR="00845047" w:rsidRPr="003E118D" w:rsidRDefault="00845047" w:rsidP="00A846B4">
            <w:pPr>
              <w:suppressAutoHyphens w:val="0"/>
              <w:spacing w:before="80" w:after="80" w:line="220" w:lineRule="exact"/>
              <w:ind w:left="23" w:right="11"/>
            </w:pPr>
            <w:r>
              <w:rPr>
                <w:color w:val="000000"/>
              </w:rPr>
              <w:t>Обжалование: 29 января 2016</w:t>
            </w:r>
            <w:r w:rsidR="00AE48F7">
              <w:rPr>
                <w:color w:val="000000"/>
              </w:rPr>
              <w:t> год</w:t>
            </w:r>
            <w:r>
              <w:rPr>
                <w:color w:val="000000"/>
              </w:rPr>
              <w:t>а, Минский городской суд</w:t>
            </w:r>
          </w:p>
        </w:tc>
        <w:tc>
          <w:tcPr>
            <w:tcW w:w="657" w:type="pct"/>
            <w:tcBorders>
              <w:top w:val="nil"/>
              <w:bottom w:val="nil"/>
            </w:tcBorders>
          </w:tcPr>
          <w:p w14:paraId="1321B85D" w14:textId="0C6590C6" w:rsidR="00845047" w:rsidRPr="003E118D" w:rsidRDefault="00845047" w:rsidP="00A846B4">
            <w:pPr>
              <w:suppressAutoHyphens w:val="0"/>
              <w:spacing w:before="80" w:after="80" w:line="220" w:lineRule="exact"/>
              <w:ind w:left="23" w:right="11"/>
            </w:pPr>
            <w:r>
              <w:rPr>
                <w:color w:val="000000"/>
              </w:rPr>
              <w:t xml:space="preserve">Штраф в размере 6,3 </w:t>
            </w:r>
            <w:r w:rsidR="004D2512">
              <w:rPr>
                <w:color w:val="000000"/>
              </w:rPr>
              <w:t>млн</w:t>
            </w:r>
            <w:r>
              <w:rPr>
                <w:color w:val="000000"/>
              </w:rPr>
              <w:t xml:space="preserve"> старых белорусских рублей (около </w:t>
            </w:r>
            <w:r w:rsidR="004D2512">
              <w:rPr>
                <w:color w:val="000000"/>
              </w:rPr>
              <w:br/>
            </w:r>
            <w:r>
              <w:rPr>
                <w:color w:val="000000"/>
              </w:rPr>
              <w:t>320 долл. США)</w:t>
            </w:r>
          </w:p>
        </w:tc>
        <w:tc>
          <w:tcPr>
            <w:tcW w:w="666" w:type="pct"/>
            <w:tcBorders>
              <w:top w:val="nil"/>
              <w:bottom w:val="nil"/>
            </w:tcBorders>
          </w:tcPr>
          <w:p w14:paraId="0FAA76D8" w14:textId="77777777" w:rsidR="00845047" w:rsidRPr="003E118D" w:rsidRDefault="00845047" w:rsidP="00A846B4">
            <w:pPr>
              <w:suppressAutoHyphens w:val="0"/>
              <w:spacing w:before="80" w:after="80" w:line="220" w:lineRule="exact"/>
              <w:ind w:left="23" w:right="11"/>
            </w:pPr>
            <w:r>
              <w:rPr>
                <w:color w:val="000000"/>
              </w:rPr>
              <w:t>Кодекс об административных правонарушениях, ст. 23.34 (ч. 3)</w:t>
            </w:r>
          </w:p>
        </w:tc>
      </w:tr>
      <w:tr w:rsidR="00845047" w:rsidRPr="003E118D" w14:paraId="139798CA" w14:textId="77777777" w:rsidTr="002849E4">
        <w:tc>
          <w:tcPr>
            <w:tcW w:w="479" w:type="pct"/>
            <w:tcBorders>
              <w:top w:val="nil"/>
              <w:bottom w:val="nil"/>
            </w:tcBorders>
          </w:tcPr>
          <w:p w14:paraId="5D999321" w14:textId="77777777" w:rsidR="00845047" w:rsidRPr="003E118D" w:rsidRDefault="00845047" w:rsidP="00163D83">
            <w:pPr>
              <w:suppressAutoHyphens w:val="0"/>
              <w:spacing w:before="80" w:after="80" w:line="220" w:lineRule="exact"/>
              <w:ind w:left="11" w:right="11"/>
            </w:pPr>
          </w:p>
        </w:tc>
        <w:tc>
          <w:tcPr>
            <w:tcW w:w="478" w:type="pct"/>
            <w:tcBorders>
              <w:top w:val="nil"/>
              <w:bottom w:val="nil"/>
            </w:tcBorders>
          </w:tcPr>
          <w:p w14:paraId="67AE507A" w14:textId="77777777" w:rsidR="00845047" w:rsidRPr="003E118D" w:rsidRDefault="00845047" w:rsidP="00A846B4">
            <w:pPr>
              <w:suppressAutoHyphens w:val="0"/>
              <w:spacing w:before="80" w:after="80" w:line="220" w:lineRule="exact"/>
              <w:ind w:left="23" w:right="11"/>
            </w:pPr>
          </w:p>
        </w:tc>
        <w:tc>
          <w:tcPr>
            <w:tcW w:w="532" w:type="pct"/>
            <w:tcBorders>
              <w:top w:val="nil"/>
              <w:bottom w:val="nil"/>
            </w:tcBorders>
          </w:tcPr>
          <w:p w14:paraId="25525587" w14:textId="77777777" w:rsidR="00845047" w:rsidRPr="003E118D" w:rsidRDefault="00845047" w:rsidP="00A846B4">
            <w:pPr>
              <w:suppressAutoHyphens w:val="0"/>
              <w:spacing w:before="80" w:after="80" w:line="220" w:lineRule="exact"/>
              <w:ind w:left="23" w:right="11"/>
            </w:pPr>
          </w:p>
        </w:tc>
        <w:tc>
          <w:tcPr>
            <w:tcW w:w="692" w:type="pct"/>
            <w:tcBorders>
              <w:top w:val="nil"/>
              <w:bottom w:val="nil"/>
            </w:tcBorders>
          </w:tcPr>
          <w:p w14:paraId="62A7E386" w14:textId="77777777" w:rsidR="00845047" w:rsidRPr="003E118D" w:rsidRDefault="00845047" w:rsidP="00A846B4">
            <w:pPr>
              <w:suppressAutoHyphens w:val="0"/>
              <w:spacing w:before="80" w:after="80" w:line="220" w:lineRule="exact"/>
              <w:ind w:left="23" w:right="11"/>
            </w:pPr>
          </w:p>
        </w:tc>
        <w:tc>
          <w:tcPr>
            <w:tcW w:w="692" w:type="pct"/>
            <w:tcBorders>
              <w:top w:val="nil"/>
              <w:bottom w:val="nil"/>
            </w:tcBorders>
          </w:tcPr>
          <w:p w14:paraId="5DD07075" w14:textId="77777777" w:rsidR="00845047" w:rsidRPr="003E118D" w:rsidRDefault="00845047" w:rsidP="00A846B4">
            <w:pPr>
              <w:suppressAutoHyphens w:val="0"/>
              <w:spacing w:before="80" w:after="80" w:line="220" w:lineRule="exact"/>
              <w:ind w:left="23" w:right="11"/>
            </w:pPr>
          </w:p>
        </w:tc>
        <w:tc>
          <w:tcPr>
            <w:tcW w:w="804" w:type="pct"/>
            <w:tcBorders>
              <w:top w:val="nil"/>
              <w:bottom w:val="nil"/>
            </w:tcBorders>
          </w:tcPr>
          <w:p w14:paraId="20771E1C" w14:textId="506CABE6" w:rsidR="00845047" w:rsidRPr="003E118D" w:rsidRDefault="00845047" w:rsidP="00A846B4">
            <w:pPr>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10 марта 2016</w:t>
            </w:r>
            <w:r w:rsidR="00AE48F7">
              <w:rPr>
                <w:color w:val="000000"/>
              </w:rPr>
              <w:t> год</w:t>
            </w:r>
            <w:r>
              <w:rPr>
                <w:color w:val="000000"/>
              </w:rPr>
              <w:t xml:space="preserve">а, </w:t>
            </w:r>
            <w:r w:rsidR="006F07C2">
              <w:rPr>
                <w:color w:val="000000"/>
              </w:rPr>
              <w:br/>
            </w:r>
            <w:r>
              <w:rPr>
                <w:color w:val="000000"/>
              </w:rPr>
              <w:t xml:space="preserve">Суд Центрального района (Минск) </w:t>
            </w:r>
          </w:p>
          <w:p w14:paraId="14CAD757" w14:textId="77777777" w:rsidR="00845047" w:rsidRPr="003E118D" w:rsidRDefault="00845047" w:rsidP="00A846B4">
            <w:pPr>
              <w:suppressAutoHyphens w:val="0"/>
              <w:spacing w:before="80" w:after="80" w:line="220" w:lineRule="exact"/>
              <w:ind w:left="23" w:right="11"/>
            </w:pPr>
          </w:p>
          <w:p w14:paraId="44B3DCCD" w14:textId="355D3287" w:rsidR="00845047" w:rsidRPr="003E118D" w:rsidRDefault="00845047" w:rsidP="00A846B4">
            <w:pPr>
              <w:suppressAutoHyphens w:val="0"/>
              <w:spacing w:before="80" w:after="80" w:line="220" w:lineRule="exact"/>
              <w:ind w:left="23" w:right="11"/>
            </w:pPr>
            <w:r>
              <w:rPr>
                <w:color w:val="000000"/>
              </w:rPr>
              <w:t>Обжалование: 5 апреля 2016</w:t>
            </w:r>
            <w:r w:rsidR="00AE48F7">
              <w:rPr>
                <w:color w:val="000000"/>
              </w:rPr>
              <w:t> год</w:t>
            </w:r>
            <w:r>
              <w:rPr>
                <w:color w:val="000000"/>
              </w:rPr>
              <w:t>а, Минский городской суд</w:t>
            </w:r>
          </w:p>
        </w:tc>
        <w:tc>
          <w:tcPr>
            <w:tcW w:w="657" w:type="pct"/>
            <w:tcBorders>
              <w:top w:val="nil"/>
              <w:bottom w:val="nil"/>
            </w:tcBorders>
          </w:tcPr>
          <w:p w14:paraId="432A8727" w14:textId="7AD7ADFB" w:rsidR="00845047" w:rsidRPr="003E118D" w:rsidRDefault="00845047" w:rsidP="00A846B4">
            <w:pPr>
              <w:suppressAutoHyphens w:val="0"/>
              <w:spacing w:before="80" w:after="80" w:line="220" w:lineRule="exact"/>
              <w:ind w:left="23" w:right="11"/>
            </w:pPr>
            <w:r>
              <w:rPr>
                <w:color w:val="000000"/>
              </w:rPr>
              <w:t xml:space="preserve">Штраф в размере 10,5 </w:t>
            </w:r>
            <w:r w:rsidR="00B158E8">
              <w:rPr>
                <w:color w:val="000000"/>
              </w:rPr>
              <w:t>млн</w:t>
            </w:r>
            <w:r>
              <w:rPr>
                <w:color w:val="000000"/>
              </w:rPr>
              <w:t xml:space="preserve"> старых белорусских рублей (около </w:t>
            </w:r>
            <w:r w:rsidR="00B158E8">
              <w:rPr>
                <w:color w:val="000000"/>
              </w:rPr>
              <w:br/>
            </w:r>
            <w:r>
              <w:rPr>
                <w:color w:val="000000"/>
              </w:rPr>
              <w:t>530 долл. США)</w:t>
            </w:r>
          </w:p>
        </w:tc>
        <w:tc>
          <w:tcPr>
            <w:tcW w:w="666" w:type="pct"/>
            <w:tcBorders>
              <w:top w:val="nil"/>
              <w:bottom w:val="nil"/>
            </w:tcBorders>
          </w:tcPr>
          <w:p w14:paraId="518FC579" w14:textId="77777777" w:rsidR="00845047" w:rsidRPr="003E118D" w:rsidRDefault="00845047" w:rsidP="00A846B4">
            <w:pPr>
              <w:suppressAutoHyphens w:val="0"/>
              <w:spacing w:before="80" w:after="80" w:line="220" w:lineRule="exact"/>
              <w:ind w:left="23" w:right="11"/>
            </w:pPr>
            <w:r>
              <w:rPr>
                <w:color w:val="000000"/>
              </w:rPr>
              <w:t>Кодекс об административных правонарушениях, ст. 23.34 (ч. 3)</w:t>
            </w:r>
          </w:p>
        </w:tc>
      </w:tr>
      <w:tr w:rsidR="00845047" w:rsidRPr="003E118D" w14:paraId="535B71FC" w14:textId="77777777" w:rsidTr="002849E4">
        <w:tc>
          <w:tcPr>
            <w:tcW w:w="479" w:type="pct"/>
            <w:tcBorders>
              <w:top w:val="nil"/>
              <w:bottom w:val="nil"/>
            </w:tcBorders>
          </w:tcPr>
          <w:p w14:paraId="39CD2B17" w14:textId="77777777" w:rsidR="00845047" w:rsidRPr="003E118D" w:rsidRDefault="00845047" w:rsidP="00163D83">
            <w:pPr>
              <w:suppressAutoHyphens w:val="0"/>
              <w:spacing w:before="80" w:after="80" w:line="220" w:lineRule="exact"/>
              <w:ind w:left="11" w:right="11"/>
            </w:pPr>
          </w:p>
        </w:tc>
        <w:tc>
          <w:tcPr>
            <w:tcW w:w="478" w:type="pct"/>
            <w:tcBorders>
              <w:top w:val="nil"/>
              <w:bottom w:val="nil"/>
            </w:tcBorders>
          </w:tcPr>
          <w:p w14:paraId="0EFAE38E" w14:textId="77777777" w:rsidR="00845047" w:rsidRPr="003E118D" w:rsidRDefault="00845047" w:rsidP="00A846B4">
            <w:pPr>
              <w:suppressAutoHyphens w:val="0"/>
              <w:spacing w:before="80" w:after="80" w:line="220" w:lineRule="exact"/>
              <w:ind w:left="23" w:right="11"/>
            </w:pPr>
          </w:p>
        </w:tc>
        <w:tc>
          <w:tcPr>
            <w:tcW w:w="532" w:type="pct"/>
            <w:tcBorders>
              <w:top w:val="nil"/>
              <w:bottom w:val="nil"/>
            </w:tcBorders>
          </w:tcPr>
          <w:p w14:paraId="49F87C07" w14:textId="77777777" w:rsidR="00845047" w:rsidRPr="003E118D" w:rsidRDefault="00845047" w:rsidP="00A846B4">
            <w:pPr>
              <w:suppressAutoHyphens w:val="0"/>
              <w:spacing w:before="80" w:after="80" w:line="220" w:lineRule="exact"/>
              <w:ind w:left="23" w:right="11"/>
            </w:pPr>
          </w:p>
        </w:tc>
        <w:tc>
          <w:tcPr>
            <w:tcW w:w="692" w:type="pct"/>
            <w:tcBorders>
              <w:top w:val="nil"/>
              <w:bottom w:val="nil"/>
            </w:tcBorders>
          </w:tcPr>
          <w:p w14:paraId="5CBAF048" w14:textId="77777777" w:rsidR="00845047" w:rsidRPr="003E118D" w:rsidRDefault="00845047" w:rsidP="00A846B4">
            <w:pPr>
              <w:suppressAutoHyphens w:val="0"/>
              <w:spacing w:before="80" w:after="80" w:line="220" w:lineRule="exact"/>
              <w:ind w:left="23" w:right="11"/>
            </w:pPr>
          </w:p>
        </w:tc>
        <w:tc>
          <w:tcPr>
            <w:tcW w:w="692" w:type="pct"/>
            <w:tcBorders>
              <w:top w:val="nil"/>
              <w:bottom w:val="nil"/>
            </w:tcBorders>
          </w:tcPr>
          <w:p w14:paraId="0AA0EEE6" w14:textId="77777777" w:rsidR="00845047" w:rsidRPr="003E118D" w:rsidRDefault="00845047" w:rsidP="00A846B4">
            <w:pPr>
              <w:suppressAutoHyphens w:val="0"/>
              <w:spacing w:before="80" w:after="80" w:line="220" w:lineRule="exact"/>
              <w:ind w:left="23" w:right="11"/>
            </w:pPr>
          </w:p>
        </w:tc>
        <w:tc>
          <w:tcPr>
            <w:tcW w:w="804" w:type="pct"/>
            <w:tcBorders>
              <w:top w:val="nil"/>
              <w:bottom w:val="nil"/>
            </w:tcBorders>
          </w:tcPr>
          <w:p w14:paraId="5AF9A0E1" w14:textId="740B896B" w:rsidR="00845047" w:rsidRPr="003E118D" w:rsidRDefault="00845047" w:rsidP="00A846B4">
            <w:pPr>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24 марта 2016</w:t>
            </w:r>
            <w:r w:rsidR="00AE48F7">
              <w:rPr>
                <w:color w:val="000000"/>
              </w:rPr>
              <w:t> год</w:t>
            </w:r>
            <w:r>
              <w:rPr>
                <w:color w:val="000000"/>
              </w:rPr>
              <w:t xml:space="preserve">а, </w:t>
            </w:r>
            <w:r w:rsidR="006F07C2">
              <w:rPr>
                <w:color w:val="000000"/>
              </w:rPr>
              <w:br/>
            </w:r>
            <w:r>
              <w:rPr>
                <w:color w:val="000000"/>
              </w:rPr>
              <w:t>Суд Центрального района (Минск)</w:t>
            </w:r>
          </w:p>
          <w:p w14:paraId="359DC1D6" w14:textId="77777777" w:rsidR="00845047" w:rsidRPr="003E118D" w:rsidRDefault="00845047" w:rsidP="00A846B4">
            <w:pPr>
              <w:suppressAutoHyphens w:val="0"/>
              <w:spacing w:before="80" w:after="80" w:line="220" w:lineRule="exact"/>
              <w:ind w:left="23" w:right="11"/>
            </w:pPr>
          </w:p>
          <w:p w14:paraId="00221061" w14:textId="1112504E" w:rsidR="00845047" w:rsidRPr="003E118D" w:rsidRDefault="00845047" w:rsidP="00A846B4">
            <w:pPr>
              <w:suppressAutoHyphens w:val="0"/>
              <w:spacing w:before="80" w:after="80" w:line="220" w:lineRule="exact"/>
              <w:ind w:left="23" w:right="11"/>
            </w:pPr>
            <w:r>
              <w:rPr>
                <w:color w:val="000000"/>
              </w:rPr>
              <w:lastRenderedPageBreak/>
              <w:t>Обжалование: 19 апреля 2016</w:t>
            </w:r>
            <w:r w:rsidR="00AE48F7">
              <w:rPr>
                <w:color w:val="000000"/>
              </w:rPr>
              <w:t> год</w:t>
            </w:r>
            <w:r>
              <w:rPr>
                <w:color w:val="000000"/>
              </w:rPr>
              <w:t>а, Минский городской суд</w:t>
            </w:r>
          </w:p>
        </w:tc>
        <w:tc>
          <w:tcPr>
            <w:tcW w:w="657" w:type="pct"/>
            <w:tcBorders>
              <w:top w:val="nil"/>
              <w:bottom w:val="nil"/>
            </w:tcBorders>
          </w:tcPr>
          <w:p w14:paraId="35DB005A" w14:textId="678807AF" w:rsidR="00845047" w:rsidRPr="003E118D" w:rsidRDefault="00845047" w:rsidP="00A846B4">
            <w:pPr>
              <w:suppressAutoHyphens w:val="0"/>
              <w:spacing w:before="80" w:after="80" w:line="220" w:lineRule="exact"/>
              <w:ind w:left="23" w:right="11"/>
            </w:pPr>
            <w:r>
              <w:rPr>
                <w:color w:val="000000"/>
              </w:rPr>
              <w:lastRenderedPageBreak/>
              <w:t xml:space="preserve">Штраф в размере 10,5 </w:t>
            </w:r>
            <w:r w:rsidR="005262CA">
              <w:rPr>
                <w:color w:val="000000"/>
              </w:rPr>
              <w:t>млн</w:t>
            </w:r>
            <w:r>
              <w:rPr>
                <w:color w:val="000000"/>
              </w:rPr>
              <w:t xml:space="preserve"> белорусских рублей (около </w:t>
            </w:r>
            <w:r w:rsidR="005262CA">
              <w:rPr>
                <w:color w:val="000000"/>
              </w:rPr>
              <w:br/>
            </w:r>
            <w:r>
              <w:rPr>
                <w:color w:val="000000"/>
              </w:rPr>
              <w:t>530 долл. США)</w:t>
            </w:r>
          </w:p>
        </w:tc>
        <w:tc>
          <w:tcPr>
            <w:tcW w:w="666" w:type="pct"/>
            <w:tcBorders>
              <w:top w:val="nil"/>
              <w:bottom w:val="nil"/>
            </w:tcBorders>
          </w:tcPr>
          <w:p w14:paraId="2DA94F7E" w14:textId="77777777" w:rsidR="00845047" w:rsidRPr="003E118D" w:rsidRDefault="00845047" w:rsidP="00A846B4">
            <w:pPr>
              <w:suppressAutoHyphens w:val="0"/>
              <w:spacing w:before="80" w:after="80" w:line="220" w:lineRule="exact"/>
              <w:ind w:left="23" w:right="11"/>
            </w:pPr>
            <w:r>
              <w:rPr>
                <w:color w:val="000000"/>
              </w:rPr>
              <w:t>Кодекс об административных правонарушениях, ст. 23.34 (ч. 3)</w:t>
            </w:r>
          </w:p>
        </w:tc>
      </w:tr>
      <w:tr w:rsidR="00845047" w:rsidRPr="003E118D" w14:paraId="6EBE8069" w14:textId="77777777" w:rsidTr="002849E4">
        <w:tc>
          <w:tcPr>
            <w:tcW w:w="479" w:type="pct"/>
            <w:tcBorders>
              <w:top w:val="nil"/>
              <w:bottom w:val="nil"/>
            </w:tcBorders>
          </w:tcPr>
          <w:p w14:paraId="7630A8E2" w14:textId="77777777" w:rsidR="00845047" w:rsidRPr="003E118D" w:rsidRDefault="00845047" w:rsidP="00163D83">
            <w:pPr>
              <w:suppressAutoHyphens w:val="0"/>
              <w:spacing w:before="80" w:after="80" w:line="220" w:lineRule="exact"/>
              <w:ind w:left="11" w:right="11"/>
            </w:pPr>
          </w:p>
        </w:tc>
        <w:tc>
          <w:tcPr>
            <w:tcW w:w="478" w:type="pct"/>
            <w:tcBorders>
              <w:top w:val="nil"/>
              <w:bottom w:val="nil"/>
            </w:tcBorders>
          </w:tcPr>
          <w:p w14:paraId="43CBEC39" w14:textId="77777777" w:rsidR="00845047" w:rsidRPr="003E118D" w:rsidRDefault="00845047" w:rsidP="00A846B4">
            <w:pPr>
              <w:suppressAutoHyphens w:val="0"/>
              <w:spacing w:before="80" w:after="80" w:line="220" w:lineRule="exact"/>
              <w:ind w:left="23" w:right="11"/>
            </w:pPr>
          </w:p>
        </w:tc>
        <w:tc>
          <w:tcPr>
            <w:tcW w:w="532" w:type="pct"/>
            <w:tcBorders>
              <w:top w:val="nil"/>
              <w:bottom w:val="nil"/>
            </w:tcBorders>
          </w:tcPr>
          <w:p w14:paraId="013225F2" w14:textId="77777777" w:rsidR="00845047" w:rsidRPr="003E118D" w:rsidRDefault="00845047" w:rsidP="00A846B4">
            <w:pPr>
              <w:suppressAutoHyphens w:val="0"/>
              <w:spacing w:before="80" w:after="80" w:line="220" w:lineRule="exact"/>
              <w:ind w:left="23" w:right="11"/>
            </w:pPr>
          </w:p>
        </w:tc>
        <w:tc>
          <w:tcPr>
            <w:tcW w:w="692" w:type="pct"/>
            <w:tcBorders>
              <w:top w:val="nil"/>
              <w:bottom w:val="nil"/>
            </w:tcBorders>
          </w:tcPr>
          <w:p w14:paraId="7BE66337" w14:textId="77777777" w:rsidR="00845047" w:rsidRPr="003E118D" w:rsidRDefault="00845047" w:rsidP="00A846B4">
            <w:pPr>
              <w:suppressAutoHyphens w:val="0"/>
              <w:spacing w:before="80" w:after="80" w:line="220" w:lineRule="exact"/>
              <w:ind w:left="23" w:right="11"/>
            </w:pPr>
          </w:p>
        </w:tc>
        <w:tc>
          <w:tcPr>
            <w:tcW w:w="692" w:type="pct"/>
            <w:tcBorders>
              <w:top w:val="nil"/>
              <w:bottom w:val="nil"/>
            </w:tcBorders>
          </w:tcPr>
          <w:p w14:paraId="50793EED" w14:textId="77777777" w:rsidR="00845047" w:rsidRPr="003E118D" w:rsidRDefault="00845047" w:rsidP="00A846B4">
            <w:pPr>
              <w:suppressAutoHyphens w:val="0"/>
              <w:spacing w:before="80" w:after="80" w:line="220" w:lineRule="exact"/>
              <w:ind w:left="23" w:right="11"/>
            </w:pPr>
          </w:p>
        </w:tc>
        <w:tc>
          <w:tcPr>
            <w:tcW w:w="804" w:type="pct"/>
            <w:tcBorders>
              <w:top w:val="nil"/>
              <w:bottom w:val="nil"/>
            </w:tcBorders>
          </w:tcPr>
          <w:p w14:paraId="566FD88C" w14:textId="5D0E2624" w:rsidR="00845047" w:rsidRPr="003E118D" w:rsidRDefault="00845047" w:rsidP="00A846B4">
            <w:pPr>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22 августа 2016</w:t>
            </w:r>
            <w:r w:rsidR="00AE48F7">
              <w:rPr>
                <w:color w:val="000000"/>
              </w:rPr>
              <w:t> год</w:t>
            </w:r>
            <w:r>
              <w:rPr>
                <w:color w:val="000000"/>
              </w:rPr>
              <w:t xml:space="preserve">а, Суд Первомайского района </w:t>
            </w:r>
          </w:p>
          <w:p w14:paraId="1BD35385" w14:textId="77777777" w:rsidR="00845047" w:rsidRPr="003E118D" w:rsidRDefault="00845047" w:rsidP="00A846B4">
            <w:pPr>
              <w:suppressAutoHyphens w:val="0"/>
              <w:spacing w:before="80" w:after="80" w:line="220" w:lineRule="exact"/>
              <w:ind w:left="23" w:right="11"/>
            </w:pPr>
          </w:p>
          <w:p w14:paraId="1537D4EF" w14:textId="02DA1337" w:rsidR="00845047" w:rsidRPr="003E118D" w:rsidRDefault="00845047" w:rsidP="00A846B4">
            <w:pPr>
              <w:suppressAutoHyphens w:val="0"/>
              <w:spacing w:before="80" w:after="80" w:line="220" w:lineRule="exact"/>
              <w:ind w:left="23" w:right="11"/>
            </w:pPr>
            <w:r>
              <w:rPr>
                <w:color w:val="000000"/>
              </w:rPr>
              <w:t xml:space="preserve">Обжалование: </w:t>
            </w:r>
            <w:r w:rsidR="00AE48F7">
              <w:rPr>
                <w:color w:val="000000"/>
              </w:rPr>
              <w:br/>
            </w:r>
            <w:r>
              <w:rPr>
                <w:color w:val="000000"/>
              </w:rPr>
              <w:t>20 сентября 2016</w:t>
            </w:r>
            <w:r w:rsidR="00AE48F7">
              <w:rPr>
                <w:color w:val="000000"/>
              </w:rPr>
              <w:t> год</w:t>
            </w:r>
            <w:r>
              <w:rPr>
                <w:color w:val="000000"/>
              </w:rPr>
              <w:t>а, Минский городской суд</w:t>
            </w:r>
          </w:p>
        </w:tc>
        <w:tc>
          <w:tcPr>
            <w:tcW w:w="657" w:type="pct"/>
            <w:tcBorders>
              <w:top w:val="nil"/>
              <w:bottom w:val="nil"/>
            </w:tcBorders>
          </w:tcPr>
          <w:p w14:paraId="19F09078" w14:textId="048E9152" w:rsidR="00845047" w:rsidRPr="003E118D" w:rsidRDefault="00845047" w:rsidP="00A846B4">
            <w:pPr>
              <w:suppressAutoHyphens w:val="0"/>
              <w:spacing w:before="80" w:after="80" w:line="220" w:lineRule="exact"/>
              <w:ind w:left="23" w:right="11"/>
            </w:pPr>
            <w:r>
              <w:rPr>
                <w:color w:val="000000"/>
              </w:rPr>
              <w:t xml:space="preserve">Штраф в размере 840 белорусских рублей (около </w:t>
            </w:r>
            <w:r w:rsidR="00A7244E">
              <w:rPr>
                <w:color w:val="000000"/>
              </w:rPr>
              <w:br/>
            </w:r>
            <w:r>
              <w:rPr>
                <w:color w:val="000000"/>
              </w:rPr>
              <w:t>420 долл. США)</w:t>
            </w:r>
          </w:p>
        </w:tc>
        <w:tc>
          <w:tcPr>
            <w:tcW w:w="666" w:type="pct"/>
            <w:tcBorders>
              <w:top w:val="nil"/>
              <w:bottom w:val="nil"/>
            </w:tcBorders>
          </w:tcPr>
          <w:p w14:paraId="3CE3158C" w14:textId="77777777" w:rsidR="00845047" w:rsidRPr="003E118D" w:rsidRDefault="00845047" w:rsidP="00A846B4">
            <w:pPr>
              <w:suppressAutoHyphens w:val="0"/>
              <w:spacing w:before="80" w:after="80" w:line="220" w:lineRule="exact"/>
              <w:ind w:left="23" w:right="11"/>
            </w:pPr>
            <w:r>
              <w:rPr>
                <w:color w:val="000000"/>
              </w:rPr>
              <w:t>Кодекс об административных правонарушениях, ст. 23.34 (ч. 3)</w:t>
            </w:r>
          </w:p>
        </w:tc>
      </w:tr>
      <w:tr w:rsidR="00845047" w:rsidRPr="003E118D" w14:paraId="56C231D4" w14:textId="77777777" w:rsidTr="002849E4">
        <w:tc>
          <w:tcPr>
            <w:tcW w:w="479" w:type="pct"/>
            <w:tcBorders>
              <w:top w:val="nil"/>
              <w:bottom w:val="nil"/>
            </w:tcBorders>
          </w:tcPr>
          <w:p w14:paraId="1D513335" w14:textId="77777777" w:rsidR="00845047" w:rsidRPr="003E118D" w:rsidRDefault="00845047" w:rsidP="00163D83">
            <w:pPr>
              <w:suppressAutoHyphens w:val="0"/>
              <w:spacing w:before="80" w:after="80" w:line="220" w:lineRule="exact"/>
              <w:ind w:left="11" w:right="11"/>
            </w:pPr>
          </w:p>
        </w:tc>
        <w:tc>
          <w:tcPr>
            <w:tcW w:w="478" w:type="pct"/>
            <w:tcBorders>
              <w:top w:val="nil"/>
              <w:bottom w:val="nil"/>
            </w:tcBorders>
          </w:tcPr>
          <w:p w14:paraId="4F2643DB" w14:textId="77777777" w:rsidR="00845047" w:rsidRPr="003E118D" w:rsidRDefault="00845047" w:rsidP="00A846B4">
            <w:pPr>
              <w:suppressAutoHyphens w:val="0"/>
              <w:spacing w:before="80" w:after="80" w:line="220" w:lineRule="exact"/>
              <w:ind w:left="23" w:right="11"/>
            </w:pPr>
          </w:p>
        </w:tc>
        <w:tc>
          <w:tcPr>
            <w:tcW w:w="532" w:type="pct"/>
            <w:tcBorders>
              <w:top w:val="nil"/>
              <w:bottom w:val="nil"/>
            </w:tcBorders>
          </w:tcPr>
          <w:p w14:paraId="0A060CF7" w14:textId="77777777" w:rsidR="00845047" w:rsidRPr="003E118D" w:rsidRDefault="00845047" w:rsidP="00A846B4">
            <w:pPr>
              <w:suppressAutoHyphens w:val="0"/>
              <w:spacing w:before="80" w:after="80" w:line="220" w:lineRule="exact"/>
              <w:ind w:left="23" w:right="11"/>
            </w:pPr>
          </w:p>
        </w:tc>
        <w:tc>
          <w:tcPr>
            <w:tcW w:w="692" w:type="pct"/>
            <w:tcBorders>
              <w:top w:val="nil"/>
              <w:bottom w:val="nil"/>
            </w:tcBorders>
          </w:tcPr>
          <w:p w14:paraId="252C227E" w14:textId="77777777" w:rsidR="00845047" w:rsidRPr="003E118D" w:rsidRDefault="00845047" w:rsidP="00A846B4">
            <w:pPr>
              <w:suppressAutoHyphens w:val="0"/>
              <w:spacing w:before="80" w:after="80" w:line="220" w:lineRule="exact"/>
              <w:ind w:left="23" w:right="11"/>
            </w:pPr>
          </w:p>
        </w:tc>
        <w:tc>
          <w:tcPr>
            <w:tcW w:w="692" w:type="pct"/>
            <w:tcBorders>
              <w:top w:val="nil"/>
              <w:bottom w:val="nil"/>
            </w:tcBorders>
          </w:tcPr>
          <w:p w14:paraId="29340F8C" w14:textId="77777777" w:rsidR="00845047" w:rsidRPr="003E118D" w:rsidRDefault="00845047" w:rsidP="00A846B4">
            <w:pPr>
              <w:suppressAutoHyphens w:val="0"/>
              <w:spacing w:before="80" w:after="80" w:line="220" w:lineRule="exact"/>
              <w:ind w:left="23" w:right="11"/>
            </w:pPr>
          </w:p>
        </w:tc>
        <w:tc>
          <w:tcPr>
            <w:tcW w:w="804" w:type="pct"/>
            <w:tcBorders>
              <w:top w:val="nil"/>
              <w:bottom w:val="nil"/>
            </w:tcBorders>
          </w:tcPr>
          <w:p w14:paraId="4D45242F" w14:textId="79A3B92A" w:rsidR="00845047" w:rsidRDefault="00845047" w:rsidP="00A846B4">
            <w:pPr>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8 ноября 2016</w:t>
            </w:r>
            <w:r w:rsidR="00AE48F7">
              <w:rPr>
                <w:color w:val="000000"/>
              </w:rPr>
              <w:t> год</w:t>
            </w:r>
            <w:r>
              <w:rPr>
                <w:color w:val="000000"/>
              </w:rPr>
              <w:t xml:space="preserve">а, </w:t>
            </w:r>
            <w:r w:rsidR="006F07C2">
              <w:rPr>
                <w:color w:val="000000"/>
              </w:rPr>
              <w:br/>
            </w:r>
            <w:r>
              <w:rPr>
                <w:color w:val="000000"/>
              </w:rPr>
              <w:t xml:space="preserve">Суд Первомайского района </w:t>
            </w:r>
          </w:p>
          <w:p w14:paraId="7089ECFF" w14:textId="77777777" w:rsidR="00845047" w:rsidRPr="003E118D" w:rsidRDefault="00845047" w:rsidP="00A846B4">
            <w:pPr>
              <w:suppressAutoHyphens w:val="0"/>
              <w:spacing w:before="80" w:after="80" w:line="220" w:lineRule="exact"/>
              <w:ind w:left="23" w:right="11"/>
            </w:pPr>
          </w:p>
          <w:p w14:paraId="7655EF3D" w14:textId="1F254EB5" w:rsidR="00845047" w:rsidRPr="003E118D" w:rsidRDefault="00845047" w:rsidP="00A846B4">
            <w:pPr>
              <w:suppressAutoHyphens w:val="0"/>
              <w:spacing w:before="80" w:after="80" w:line="220" w:lineRule="exact"/>
              <w:ind w:left="23" w:right="11"/>
            </w:pPr>
            <w:r>
              <w:rPr>
                <w:color w:val="000000"/>
              </w:rPr>
              <w:t>Обжалование: 6 декабря 2016</w:t>
            </w:r>
            <w:r w:rsidR="00AE48F7">
              <w:rPr>
                <w:color w:val="000000"/>
              </w:rPr>
              <w:t> год</w:t>
            </w:r>
            <w:r>
              <w:rPr>
                <w:color w:val="000000"/>
              </w:rPr>
              <w:t>а, Минский городской суд</w:t>
            </w:r>
          </w:p>
        </w:tc>
        <w:tc>
          <w:tcPr>
            <w:tcW w:w="657" w:type="pct"/>
            <w:tcBorders>
              <w:top w:val="nil"/>
              <w:bottom w:val="nil"/>
            </w:tcBorders>
          </w:tcPr>
          <w:p w14:paraId="59C7FA0F" w14:textId="5A3D6E8E" w:rsidR="00845047" w:rsidRPr="003E118D" w:rsidRDefault="00845047" w:rsidP="00A846B4">
            <w:pPr>
              <w:suppressAutoHyphens w:val="0"/>
              <w:spacing w:before="80" w:after="80" w:line="220" w:lineRule="exact"/>
              <w:ind w:left="23" w:right="11"/>
            </w:pPr>
            <w:r>
              <w:rPr>
                <w:color w:val="000000"/>
              </w:rPr>
              <w:t xml:space="preserve">Штраф в размере 840 белорусских рублей (около </w:t>
            </w:r>
            <w:r w:rsidR="00744D4A">
              <w:rPr>
                <w:color w:val="000000"/>
              </w:rPr>
              <w:br/>
            </w:r>
            <w:r>
              <w:rPr>
                <w:color w:val="000000"/>
              </w:rPr>
              <w:t>420 долл. США)</w:t>
            </w:r>
          </w:p>
        </w:tc>
        <w:tc>
          <w:tcPr>
            <w:tcW w:w="666" w:type="pct"/>
            <w:tcBorders>
              <w:top w:val="nil"/>
              <w:bottom w:val="nil"/>
            </w:tcBorders>
          </w:tcPr>
          <w:p w14:paraId="67D0F7E0" w14:textId="77777777" w:rsidR="00845047" w:rsidRPr="003E118D" w:rsidRDefault="00845047" w:rsidP="00A846B4">
            <w:pPr>
              <w:suppressAutoHyphens w:val="0"/>
              <w:spacing w:before="80" w:after="80" w:line="220" w:lineRule="exact"/>
              <w:ind w:left="23" w:right="11"/>
            </w:pPr>
            <w:r>
              <w:rPr>
                <w:color w:val="000000"/>
              </w:rPr>
              <w:t>Кодекс об административных правонарушениях, ст. 23.34 (ч. 3)</w:t>
            </w:r>
          </w:p>
        </w:tc>
      </w:tr>
      <w:tr w:rsidR="001B4CE7" w:rsidRPr="003E118D" w14:paraId="066205FB" w14:textId="77777777" w:rsidTr="001B4CE7">
        <w:tc>
          <w:tcPr>
            <w:tcW w:w="479" w:type="pct"/>
            <w:tcBorders>
              <w:top w:val="nil"/>
              <w:bottom w:val="nil"/>
            </w:tcBorders>
          </w:tcPr>
          <w:p w14:paraId="72FE699B" w14:textId="77777777" w:rsidR="00845047" w:rsidRPr="003E118D" w:rsidRDefault="00845047" w:rsidP="00163D83">
            <w:pPr>
              <w:keepLines/>
              <w:suppressAutoHyphens w:val="0"/>
              <w:spacing w:before="80" w:after="80" w:line="220" w:lineRule="exact"/>
              <w:ind w:left="11" w:right="11"/>
              <w:rPr>
                <w:lang w:eastAsia="fr-FR"/>
              </w:rPr>
            </w:pPr>
          </w:p>
        </w:tc>
        <w:tc>
          <w:tcPr>
            <w:tcW w:w="478" w:type="pct"/>
            <w:tcBorders>
              <w:top w:val="nil"/>
              <w:bottom w:val="nil"/>
            </w:tcBorders>
          </w:tcPr>
          <w:p w14:paraId="2526461D" w14:textId="77777777" w:rsidR="00845047" w:rsidRPr="003E118D" w:rsidRDefault="00845047" w:rsidP="00A846B4">
            <w:pPr>
              <w:keepLines/>
              <w:suppressAutoHyphens w:val="0"/>
              <w:spacing w:before="80" w:after="80" w:line="220" w:lineRule="exact"/>
              <w:ind w:left="23" w:right="11"/>
            </w:pPr>
          </w:p>
        </w:tc>
        <w:tc>
          <w:tcPr>
            <w:tcW w:w="532" w:type="pct"/>
            <w:tcBorders>
              <w:top w:val="nil"/>
              <w:bottom w:val="nil"/>
            </w:tcBorders>
          </w:tcPr>
          <w:p w14:paraId="485C821A" w14:textId="77777777" w:rsidR="00845047" w:rsidRPr="003E118D" w:rsidRDefault="00845047" w:rsidP="00A846B4">
            <w:pPr>
              <w:keepLines/>
              <w:suppressAutoHyphens w:val="0"/>
              <w:spacing w:before="80" w:after="80" w:line="220" w:lineRule="exact"/>
              <w:ind w:left="23" w:right="11"/>
            </w:pPr>
          </w:p>
        </w:tc>
        <w:tc>
          <w:tcPr>
            <w:tcW w:w="692" w:type="pct"/>
            <w:tcBorders>
              <w:top w:val="nil"/>
              <w:bottom w:val="nil"/>
            </w:tcBorders>
          </w:tcPr>
          <w:p w14:paraId="1FF808CC" w14:textId="77777777" w:rsidR="00845047" w:rsidRPr="003E118D" w:rsidRDefault="00845047" w:rsidP="00A846B4">
            <w:pPr>
              <w:keepLines/>
              <w:suppressAutoHyphens w:val="0"/>
              <w:spacing w:before="80" w:after="80" w:line="220" w:lineRule="exact"/>
              <w:ind w:left="23" w:right="11"/>
              <w:rPr>
                <w:lang w:eastAsia="fr-FR"/>
              </w:rPr>
            </w:pPr>
          </w:p>
        </w:tc>
        <w:tc>
          <w:tcPr>
            <w:tcW w:w="692" w:type="pct"/>
            <w:tcBorders>
              <w:top w:val="nil"/>
              <w:bottom w:val="nil"/>
            </w:tcBorders>
          </w:tcPr>
          <w:p w14:paraId="09763C6D" w14:textId="77777777" w:rsidR="00845047" w:rsidRPr="003E118D" w:rsidRDefault="00845047" w:rsidP="00A846B4">
            <w:pPr>
              <w:keepLines/>
              <w:suppressAutoHyphens w:val="0"/>
              <w:spacing w:before="80" w:after="80" w:line="220" w:lineRule="exact"/>
              <w:ind w:left="23" w:right="11"/>
            </w:pPr>
          </w:p>
        </w:tc>
        <w:tc>
          <w:tcPr>
            <w:tcW w:w="804" w:type="pct"/>
            <w:tcBorders>
              <w:top w:val="nil"/>
              <w:bottom w:val="nil"/>
            </w:tcBorders>
          </w:tcPr>
          <w:p w14:paraId="17F8CB8F" w14:textId="7801EF33" w:rsidR="00845047" w:rsidRDefault="00845047" w:rsidP="00A846B4">
            <w:pPr>
              <w:keepLines/>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17 ноября 2016</w:t>
            </w:r>
            <w:r w:rsidR="00AE48F7">
              <w:rPr>
                <w:color w:val="000000"/>
              </w:rPr>
              <w:t> год</w:t>
            </w:r>
            <w:r>
              <w:rPr>
                <w:color w:val="000000"/>
              </w:rPr>
              <w:t xml:space="preserve">а, Суд Первомайского района </w:t>
            </w:r>
          </w:p>
          <w:p w14:paraId="3EA5FC00" w14:textId="77777777" w:rsidR="00845047" w:rsidRPr="003E118D" w:rsidRDefault="00845047" w:rsidP="00A846B4">
            <w:pPr>
              <w:keepLines/>
              <w:suppressAutoHyphens w:val="0"/>
              <w:spacing w:before="80" w:after="80" w:line="220" w:lineRule="exact"/>
              <w:ind w:left="23" w:right="11"/>
            </w:pPr>
          </w:p>
          <w:p w14:paraId="00C157AF" w14:textId="7D427C38" w:rsidR="00845047" w:rsidRPr="003E118D" w:rsidRDefault="00845047" w:rsidP="00A846B4">
            <w:pPr>
              <w:keepLines/>
              <w:suppressAutoHyphens w:val="0"/>
              <w:spacing w:before="80" w:after="80" w:line="220" w:lineRule="exact"/>
              <w:ind w:left="23" w:right="11"/>
            </w:pPr>
            <w:r>
              <w:rPr>
                <w:color w:val="000000"/>
              </w:rPr>
              <w:t xml:space="preserve">Обжалование: </w:t>
            </w:r>
            <w:r w:rsidR="00AE48F7">
              <w:rPr>
                <w:color w:val="000000"/>
              </w:rPr>
              <w:br/>
            </w:r>
            <w:r>
              <w:rPr>
                <w:color w:val="000000"/>
              </w:rPr>
              <w:t>30 декабря 2016</w:t>
            </w:r>
            <w:r w:rsidR="00AE48F7">
              <w:rPr>
                <w:color w:val="000000"/>
              </w:rPr>
              <w:t> год</w:t>
            </w:r>
            <w:r>
              <w:rPr>
                <w:color w:val="000000"/>
              </w:rPr>
              <w:t>а, Минский городской суд</w:t>
            </w:r>
          </w:p>
        </w:tc>
        <w:tc>
          <w:tcPr>
            <w:tcW w:w="657" w:type="pct"/>
            <w:tcBorders>
              <w:top w:val="nil"/>
              <w:bottom w:val="nil"/>
            </w:tcBorders>
          </w:tcPr>
          <w:p w14:paraId="144D7339" w14:textId="01818E40" w:rsidR="00845047" w:rsidRPr="003E118D" w:rsidRDefault="00845047" w:rsidP="00A846B4">
            <w:pPr>
              <w:keepLines/>
              <w:suppressAutoHyphens w:val="0"/>
              <w:spacing w:before="80" w:after="80" w:line="220" w:lineRule="exact"/>
              <w:ind w:left="23" w:right="11"/>
            </w:pPr>
            <w:r>
              <w:rPr>
                <w:color w:val="000000"/>
              </w:rPr>
              <w:t xml:space="preserve">Штраф в размере 1 050 белорусских рублей (около </w:t>
            </w:r>
            <w:r w:rsidR="00385F80">
              <w:rPr>
                <w:color w:val="000000"/>
              </w:rPr>
              <w:br/>
            </w:r>
            <w:r>
              <w:rPr>
                <w:color w:val="000000"/>
              </w:rPr>
              <w:t>530 долл. США)</w:t>
            </w:r>
          </w:p>
        </w:tc>
        <w:tc>
          <w:tcPr>
            <w:tcW w:w="666" w:type="pct"/>
            <w:tcBorders>
              <w:top w:val="nil"/>
              <w:bottom w:val="nil"/>
            </w:tcBorders>
          </w:tcPr>
          <w:p w14:paraId="7A4A1058" w14:textId="77777777" w:rsidR="00845047" w:rsidRPr="003E118D" w:rsidRDefault="00845047" w:rsidP="00A846B4">
            <w:pPr>
              <w:keepLines/>
              <w:suppressAutoHyphens w:val="0"/>
              <w:spacing w:before="80" w:after="80" w:line="220" w:lineRule="exact"/>
              <w:ind w:left="23" w:right="11"/>
            </w:pPr>
            <w:r>
              <w:rPr>
                <w:color w:val="000000"/>
              </w:rPr>
              <w:t>Кодекс об административных правонарушениях, ст. 23.34 (ч. 3)</w:t>
            </w:r>
          </w:p>
        </w:tc>
      </w:tr>
      <w:tr w:rsidR="001B4CE7" w:rsidRPr="003E118D" w14:paraId="5D6480AF" w14:textId="77777777" w:rsidTr="001B4CE7">
        <w:tc>
          <w:tcPr>
            <w:tcW w:w="479" w:type="pct"/>
            <w:tcBorders>
              <w:top w:val="nil"/>
              <w:bottom w:val="nil"/>
            </w:tcBorders>
          </w:tcPr>
          <w:p w14:paraId="798C2FBE" w14:textId="77777777" w:rsidR="00845047" w:rsidRPr="003E118D" w:rsidRDefault="00845047" w:rsidP="00163D83">
            <w:pPr>
              <w:suppressAutoHyphens w:val="0"/>
              <w:spacing w:before="80" w:after="80" w:line="220" w:lineRule="exact"/>
              <w:ind w:left="11" w:right="11"/>
              <w:rPr>
                <w:lang w:eastAsia="fr-FR"/>
              </w:rPr>
            </w:pPr>
          </w:p>
        </w:tc>
        <w:tc>
          <w:tcPr>
            <w:tcW w:w="478" w:type="pct"/>
            <w:tcBorders>
              <w:top w:val="nil"/>
              <w:bottom w:val="nil"/>
            </w:tcBorders>
          </w:tcPr>
          <w:p w14:paraId="121089C2" w14:textId="77777777" w:rsidR="00845047" w:rsidRPr="003E118D" w:rsidRDefault="00845047" w:rsidP="00A846B4">
            <w:pPr>
              <w:suppressAutoHyphens w:val="0"/>
              <w:spacing w:before="80" w:after="80" w:line="220" w:lineRule="exact"/>
              <w:ind w:left="23" w:right="11"/>
            </w:pPr>
          </w:p>
        </w:tc>
        <w:tc>
          <w:tcPr>
            <w:tcW w:w="532" w:type="pct"/>
            <w:tcBorders>
              <w:top w:val="nil"/>
              <w:bottom w:val="nil"/>
            </w:tcBorders>
          </w:tcPr>
          <w:p w14:paraId="1F818329" w14:textId="77777777" w:rsidR="00845047" w:rsidRPr="003E118D" w:rsidRDefault="00845047" w:rsidP="00A846B4">
            <w:pPr>
              <w:suppressAutoHyphens w:val="0"/>
              <w:spacing w:before="80" w:after="80" w:line="220" w:lineRule="exact"/>
              <w:ind w:left="23" w:right="11"/>
            </w:pPr>
          </w:p>
        </w:tc>
        <w:tc>
          <w:tcPr>
            <w:tcW w:w="692" w:type="pct"/>
            <w:tcBorders>
              <w:top w:val="nil"/>
              <w:bottom w:val="nil"/>
            </w:tcBorders>
          </w:tcPr>
          <w:p w14:paraId="469191C3" w14:textId="77777777" w:rsidR="00845047" w:rsidRPr="003E118D" w:rsidRDefault="00845047" w:rsidP="00A846B4">
            <w:pPr>
              <w:suppressAutoHyphens w:val="0"/>
              <w:spacing w:before="80" w:after="80" w:line="220" w:lineRule="exact"/>
              <w:ind w:left="23" w:right="11"/>
              <w:rPr>
                <w:lang w:eastAsia="fr-FR"/>
              </w:rPr>
            </w:pPr>
          </w:p>
        </w:tc>
        <w:tc>
          <w:tcPr>
            <w:tcW w:w="692" w:type="pct"/>
            <w:tcBorders>
              <w:top w:val="nil"/>
              <w:bottom w:val="nil"/>
            </w:tcBorders>
          </w:tcPr>
          <w:p w14:paraId="5991C5D2" w14:textId="77777777" w:rsidR="00845047" w:rsidRPr="003E118D" w:rsidRDefault="00845047" w:rsidP="00A846B4">
            <w:pPr>
              <w:suppressAutoHyphens w:val="0"/>
              <w:spacing w:before="80" w:after="80" w:line="220" w:lineRule="exact"/>
              <w:ind w:left="23" w:right="11"/>
            </w:pPr>
          </w:p>
        </w:tc>
        <w:tc>
          <w:tcPr>
            <w:tcW w:w="804" w:type="pct"/>
            <w:tcBorders>
              <w:top w:val="nil"/>
              <w:bottom w:val="nil"/>
            </w:tcBorders>
          </w:tcPr>
          <w:p w14:paraId="485EFD47" w14:textId="7AA45CE9" w:rsidR="00845047" w:rsidRPr="003E118D" w:rsidRDefault="00845047" w:rsidP="00A846B4">
            <w:pPr>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9 декабря 2016</w:t>
            </w:r>
            <w:r w:rsidR="00AE48F7">
              <w:rPr>
                <w:color w:val="000000"/>
              </w:rPr>
              <w:t> год</w:t>
            </w:r>
            <w:r>
              <w:rPr>
                <w:color w:val="000000"/>
              </w:rPr>
              <w:t xml:space="preserve">а, Суд Первомайского района </w:t>
            </w:r>
          </w:p>
          <w:p w14:paraId="7F276D86" w14:textId="77777777" w:rsidR="00845047" w:rsidRPr="003E118D" w:rsidRDefault="00845047" w:rsidP="00A846B4">
            <w:pPr>
              <w:suppressAutoHyphens w:val="0"/>
              <w:spacing w:before="80" w:after="80" w:line="220" w:lineRule="exact"/>
              <w:ind w:left="23" w:right="11"/>
            </w:pPr>
          </w:p>
          <w:p w14:paraId="26A19AA1" w14:textId="3BA517C5" w:rsidR="00845047" w:rsidRPr="003E118D" w:rsidRDefault="00845047" w:rsidP="00A846B4">
            <w:pPr>
              <w:suppressAutoHyphens w:val="0"/>
              <w:spacing w:before="80" w:after="80" w:line="220" w:lineRule="exact"/>
              <w:ind w:left="23" w:right="11"/>
            </w:pPr>
            <w:r>
              <w:rPr>
                <w:color w:val="000000"/>
              </w:rPr>
              <w:lastRenderedPageBreak/>
              <w:t>Обжалование: 7 февраля 2017</w:t>
            </w:r>
            <w:r w:rsidR="00AE48F7">
              <w:rPr>
                <w:color w:val="000000"/>
              </w:rPr>
              <w:t> год</w:t>
            </w:r>
            <w:r>
              <w:rPr>
                <w:color w:val="000000"/>
              </w:rPr>
              <w:t>а, Минский городской суд</w:t>
            </w:r>
          </w:p>
        </w:tc>
        <w:tc>
          <w:tcPr>
            <w:tcW w:w="657" w:type="pct"/>
            <w:tcBorders>
              <w:top w:val="nil"/>
              <w:bottom w:val="nil"/>
            </w:tcBorders>
          </w:tcPr>
          <w:p w14:paraId="20B5CA2A" w14:textId="761EF042" w:rsidR="00845047" w:rsidRPr="003E118D" w:rsidRDefault="00845047" w:rsidP="00A846B4">
            <w:pPr>
              <w:suppressAutoHyphens w:val="0"/>
              <w:spacing w:before="80" w:after="80" w:line="220" w:lineRule="exact"/>
              <w:ind w:left="23" w:right="11"/>
            </w:pPr>
            <w:r>
              <w:rPr>
                <w:color w:val="000000"/>
              </w:rPr>
              <w:lastRenderedPageBreak/>
              <w:t xml:space="preserve">Штраф в размере 1 050 белорусских рублей (около </w:t>
            </w:r>
            <w:r w:rsidR="00397A84">
              <w:rPr>
                <w:color w:val="000000"/>
              </w:rPr>
              <w:br/>
            </w:r>
            <w:r>
              <w:rPr>
                <w:color w:val="000000"/>
              </w:rPr>
              <w:t>530 долл. США)</w:t>
            </w:r>
          </w:p>
        </w:tc>
        <w:tc>
          <w:tcPr>
            <w:tcW w:w="666" w:type="pct"/>
            <w:tcBorders>
              <w:top w:val="nil"/>
              <w:bottom w:val="nil"/>
            </w:tcBorders>
          </w:tcPr>
          <w:p w14:paraId="79195F28" w14:textId="77777777" w:rsidR="00845047" w:rsidRPr="003E118D" w:rsidRDefault="00845047" w:rsidP="00A846B4">
            <w:pPr>
              <w:suppressAutoHyphens w:val="0"/>
              <w:spacing w:before="80" w:after="80" w:line="220" w:lineRule="exact"/>
              <w:ind w:left="23" w:right="11"/>
            </w:pPr>
            <w:r>
              <w:rPr>
                <w:color w:val="000000"/>
              </w:rPr>
              <w:t>Кодекс об административных правонарушениях, ст. 23.34 (ч. 3)</w:t>
            </w:r>
          </w:p>
        </w:tc>
      </w:tr>
      <w:tr w:rsidR="001B4CE7" w:rsidRPr="003E118D" w14:paraId="5C542E16" w14:textId="77777777" w:rsidTr="001B4CE7">
        <w:tc>
          <w:tcPr>
            <w:tcW w:w="479" w:type="pct"/>
            <w:tcBorders>
              <w:top w:val="nil"/>
            </w:tcBorders>
          </w:tcPr>
          <w:p w14:paraId="73A99CDA" w14:textId="77777777" w:rsidR="00845047" w:rsidRPr="003E118D" w:rsidRDefault="00845047" w:rsidP="006F07C2">
            <w:pPr>
              <w:suppressAutoHyphens w:val="0"/>
              <w:spacing w:before="80" w:after="80" w:line="220" w:lineRule="exact"/>
              <w:ind w:left="11" w:right="11"/>
              <w:rPr>
                <w:lang w:eastAsia="fr-FR"/>
              </w:rPr>
            </w:pPr>
          </w:p>
        </w:tc>
        <w:tc>
          <w:tcPr>
            <w:tcW w:w="478" w:type="pct"/>
            <w:tcBorders>
              <w:top w:val="nil"/>
            </w:tcBorders>
          </w:tcPr>
          <w:p w14:paraId="4CF34AE2" w14:textId="77777777" w:rsidR="00845047" w:rsidRPr="003E118D" w:rsidRDefault="00845047" w:rsidP="00A846B4">
            <w:pPr>
              <w:suppressAutoHyphens w:val="0"/>
              <w:spacing w:before="80" w:after="80" w:line="220" w:lineRule="exact"/>
              <w:ind w:left="23" w:right="11"/>
            </w:pPr>
          </w:p>
        </w:tc>
        <w:tc>
          <w:tcPr>
            <w:tcW w:w="532" w:type="pct"/>
            <w:tcBorders>
              <w:top w:val="nil"/>
            </w:tcBorders>
          </w:tcPr>
          <w:p w14:paraId="2C8CAB53" w14:textId="77777777" w:rsidR="00845047" w:rsidRPr="003E118D" w:rsidRDefault="00845047" w:rsidP="00A846B4">
            <w:pPr>
              <w:suppressAutoHyphens w:val="0"/>
              <w:spacing w:before="80" w:after="80" w:line="220" w:lineRule="exact"/>
              <w:ind w:left="23" w:right="11"/>
            </w:pPr>
          </w:p>
        </w:tc>
        <w:tc>
          <w:tcPr>
            <w:tcW w:w="692" w:type="pct"/>
            <w:tcBorders>
              <w:top w:val="nil"/>
            </w:tcBorders>
          </w:tcPr>
          <w:p w14:paraId="2B956638" w14:textId="77777777" w:rsidR="00845047" w:rsidRPr="003E118D" w:rsidRDefault="00845047" w:rsidP="00A846B4">
            <w:pPr>
              <w:suppressAutoHyphens w:val="0"/>
              <w:spacing w:before="80" w:after="80" w:line="220" w:lineRule="exact"/>
              <w:ind w:left="23" w:right="11"/>
              <w:rPr>
                <w:lang w:eastAsia="fr-FR"/>
              </w:rPr>
            </w:pPr>
          </w:p>
        </w:tc>
        <w:tc>
          <w:tcPr>
            <w:tcW w:w="692" w:type="pct"/>
            <w:tcBorders>
              <w:top w:val="nil"/>
            </w:tcBorders>
          </w:tcPr>
          <w:p w14:paraId="1D7F4EBC" w14:textId="77777777" w:rsidR="00845047" w:rsidRPr="003E118D" w:rsidRDefault="00845047" w:rsidP="00A846B4">
            <w:pPr>
              <w:suppressAutoHyphens w:val="0"/>
              <w:spacing w:before="80" w:after="80" w:line="220" w:lineRule="exact"/>
              <w:ind w:left="23" w:right="11"/>
            </w:pPr>
          </w:p>
        </w:tc>
        <w:tc>
          <w:tcPr>
            <w:tcW w:w="804" w:type="pct"/>
            <w:tcBorders>
              <w:top w:val="nil"/>
            </w:tcBorders>
          </w:tcPr>
          <w:p w14:paraId="37FC345A" w14:textId="0E8D5E7E" w:rsidR="00845047" w:rsidRPr="003E118D" w:rsidRDefault="00845047" w:rsidP="00A846B4">
            <w:pPr>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14 декабря 2016</w:t>
            </w:r>
            <w:r w:rsidR="00AE48F7">
              <w:rPr>
                <w:color w:val="000000"/>
              </w:rPr>
              <w:t> год</w:t>
            </w:r>
            <w:r>
              <w:rPr>
                <w:color w:val="000000"/>
              </w:rPr>
              <w:t xml:space="preserve">а, Суд Первомайского района </w:t>
            </w:r>
          </w:p>
          <w:p w14:paraId="6171210F" w14:textId="77777777" w:rsidR="00845047" w:rsidRPr="003E118D" w:rsidRDefault="00845047" w:rsidP="00A846B4">
            <w:pPr>
              <w:suppressAutoHyphens w:val="0"/>
              <w:spacing w:before="80" w:after="80" w:line="220" w:lineRule="exact"/>
              <w:ind w:left="23" w:right="11"/>
            </w:pPr>
          </w:p>
          <w:p w14:paraId="4C0E1769" w14:textId="3B4163B0" w:rsidR="00845047" w:rsidRPr="003E118D" w:rsidRDefault="00845047" w:rsidP="00A846B4">
            <w:pPr>
              <w:suppressAutoHyphens w:val="0"/>
              <w:spacing w:before="80" w:after="80" w:line="220" w:lineRule="exact"/>
              <w:ind w:left="23" w:right="11"/>
            </w:pPr>
            <w:r>
              <w:rPr>
                <w:color w:val="000000"/>
              </w:rPr>
              <w:t>Обжалование: 24 января 2017</w:t>
            </w:r>
            <w:r w:rsidR="00AE48F7">
              <w:rPr>
                <w:color w:val="000000"/>
              </w:rPr>
              <w:t> год</w:t>
            </w:r>
            <w:r>
              <w:rPr>
                <w:color w:val="000000"/>
              </w:rPr>
              <w:t>а, Минский городской суд</w:t>
            </w:r>
          </w:p>
        </w:tc>
        <w:tc>
          <w:tcPr>
            <w:tcW w:w="657" w:type="pct"/>
            <w:tcBorders>
              <w:top w:val="nil"/>
            </w:tcBorders>
          </w:tcPr>
          <w:p w14:paraId="53A5049D" w14:textId="27B48347" w:rsidR="00845047" w:rsidRPr="003E118D" w:rsidRDefault="00845047" w:rsidP="00A846B4">
            <w:pPr>
              <w:suppressAutoHyphens w:val="0"/>
              <w:spacing w:before="80" w:after="80" w:line="220" w:lineRule="exact"/>
              <w:ind w:left="23" w:right="11"/>
            </w:pPr>
            <w:r>
              <w:rPr>
                <w:color w:val="000000"/>
              </w:rPr>
              <w:t xml:space="preserve">Штраф в размере 1 050 белорусских рублей (около </w:t>
            </w:r>
            <w:r w:rsidR="0031722E">
              <w:rPr>
                <w:color w:val="000000"/>
              </w:rPr>
              <w:br/>
            </w:r>
            <w:r>
              <w:rPr>
                <w:color w:val="000000"/>
              </w:rPr>
              <w:t>530 долл. США)</w:t>
            </w:r>
          </w:p>
        </w:tc>
        <w:tc>
          <w:tcPr>
            <w:tcW w:w="666" w:type="pct"/>
            <w:tcBorders>
              <w:top w:val="nil"/>
            </w:tcBorders>
          </w:tcPr>
          <w:p w14:paraId="7CAEE355" w14:textId="77777777" w:rsidR="00845047" w:rsidRPr="003E118D" w:rsidRDefault="00845047" w:rsidP="00A846B4">
            <w:pPr>
              <w:suppressAutoHyphens w:val="0"/>
              <w:spacing w:before="80" w:after="80" w:line="220" w:lineRule="exact"/>
              <w:ind w:left="23" w:right="11"/>
            </w:pPr>
            <w:r>
              <w:rPr>
                <w:color w:val="000000"/>
              </w:rPr>
              <w:t>Кодекс об административных правонарушениях, ст. 23.34 (ч. 3)</w:t>
            </w:r>
          </w:p>
        </w:tc>
      </w:tr>
      <w:tr w:rsidR="00845047" w:rsidRPr="003E118D" w14:paraId="0AD28904" w14:textId="77777777" w:rsidTr="002849E4">
        <w:tc>
          <w:tcPr>
            <w:tcW w:w="479" w:type="pct"/>
            <w:tcBorders>
              <w:top w:val="nil"/>
              <w:bottom w:val="nil"/>
            </w:tcBorders>
          </w:tcPr>
          <w:p w14:paraId="2478E5B9" w14:textId="77777777" w:rsidR="00845047" w:rsidRPr="003E118D" w:rsidRDefault="00845047" w:rsidP="00163D83">
            <w:pPr>
              <w:suppressAutoHyphens w:val="0"/>
              <w:spacing w:before="80" w:after="80" w:line="220" w:lineRule="exact"/>
              <w:ind w:left="11" w:right="11"/>
              <w:rPr>
                <w:lang w:eastAsia="fr-FR"/>
              </w:rPr>
            </w:pPr>
          </w:p>
        </w:tc>
        <w:tc>
          <w:tcPr>
            <w:tcW w:w="478" w:type="pct"/>
            <w:tcBorders>
              <w:top w:val="nil"/>
              <w:bottom w:val="nil"/>
            </w:tcBorders>
          </w:tcPr>
          <w:p w14:paraId="4D11BAFB" w14:textId="77777777" w:rsidR="00845047" w:rsidRPr="003E118D" w:rsidRDefault="00845047" w:rsidP="00A846B4">
            <w:pPr>
              <w:suppressAutoHyphens w:val="0"/>
              <w:spacing w:before="80" w:after="80" w:line="220" w:lineRule="exact"/>
              <w:ind w:left="23" w:right="11"/>
            </w:pPr>
          </w:p>
        </w:tc>
        <w:tc>
          <w:tcPr>
            <w:tcW w:w="532" w:type="pct"/>
            <w:tcBorders>
              <w:top w:val="nil"/>
              <w:bottom w:val="nil"/>
            </w:tcBorders>
          </w:tcPr>
          <w:p w14:paraId="3C3F01AE" w14:textId="77777777" w:rsidR="00845047" w:rsidRPr="003E118D" w:rsidRDefault="00845047" w:rsidP="00A846B4">
            <w:pPr>
              <w:suppressAutoHyphens w:val="0"/>
              <w:spacing w:before="80" w:after="80" w:line="220" w:lineRule="exact"/>
              <w:ind w:left="23" w:right="11"/>
            </w:pPr>
          </w:p>
        </w:tc>
        <w:tc>
          <w:tcPr>
            <w:tcW w:w="692" w:type="pct"/>
            <w:tcBorders>
              <w:top w:val="nil"/>
              <w:bottom w:val="nil"/>
            </w:tcBorders>
          </w:tcPr>
          <w:p w14:paraId="58304986" w14:textId="77777777" w:rsidR="00845047" w:rsidRPr="003E118D" w:rsidRDefault="00845047" w:rsidP="00A846B4">
            <w:pPr>
              <w:suppressAutoHyphens w:val="0"/>
              <w:spacing w:before="80" w:after="80" w:line="220" w:lineRule="exact"/>
              <w:ind w:left="23" w:right="11"/>
              <w:rPr>
                <w:lang w:eastAsia="fr-FR"/>
              </w:rPr>
            </w:pPr>
          </w:p>
        </w:tc>
        <w:tc>
          <w:tcPr>
            <w:tcW w:w="692" w:type="pct"/>
            <w:tcBorders>
              <w:top w:val="nil"/>
              <w:bottom w:val="nil"/>
            </w:tcBorders>
          </w:tcPr>
          <w:p w14:paraId="4F81874D" w14:textId="77777777" w:rsidR="00845047" w:rsidRPr="003E118D" w:rsidRDefault="00845047" w:rsidP="00A846B4">
            <w:pPr>
              <w:suppressAutoHyphens w:val="0"/>
              <w:spacing w:before="80" w:after="80" w:line="220" w:lineRule="exact"/>
              <w:ind w:left="23" w:right="11"/>
            </w:pPr>
          </w:p>
        </w:tc>
        <w:tc>
          <w:tcPr>
            <w:tcW w:w="804" w:type="pct"/>
            <w:tcBorders>
              <w:top w:val="nil"/>
              <w:bottom w:val="nil"/>
            </w:tcBorders>
          </w:tcPr>
          <w:p w14:paraId="373064D9" w14:textId="1F7E9691" w:rsidR="00845047" w:rsidRPr="003E118D" w:rsidRDefault="00845047" w:rsidP="00A846B4">
            <w:pPr>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2 декабря 2019</w:t>
            </w:r>
            <w:r w:rsidR="00AE48F7">
              <w:rPr>
                <w:color w:val="000000"/>
              </w:rPr>
              <w:t> год</w:t>
            </w:r>
            <w:r>
              <w:rPr>
                <w:color w:val="000000"/>
              </w:rPr>
              <w:t xml:space="preserve">а, Суд Первомайского района </w:t>
            </w:r>
          </w:p>
          <w:p w14:paraId="5699A46F" w14:textId="77777777" w:rsidR="00845047" w:rsidRPr="003E118D" w:rsidRDefault="00845047" w:rsidP="00A846B4">
            <w:pPr>
              <w:suppressAutoHyphens w:val="0"/>
              <w:spacing w:before="80" w:after="80" w:line="220" w:lineRule="exact"/>
              <w:ind w:left="23" w:right="11"/>
            </w:pPr>
          </w:p>
          <w:p w14:paraId="5F461ABA" w14:textId="566302B4" w:rsidR="00845047" w:rsidRPr="003E118D" w:rsidRDefault="00845047" w:rsidP="00A846B4">
            <w:pPr>
              <w:suppressAutoHyphens w:val="0"/>
              <w:spacing w:before="80" w:after="80" w:line="220" w:lineRule="exact"/>
              <w:ind w:left="23" w:right="11"/>
            </w:pPr>
            <w:r>
              <w:rPr>
                <w:color w:val="000000"/>
              </w:rPr>
              <w:t xml:space="preserve">Обжалование: </w:t>
            </w:r>
            <w:r w:rsidR="00AE48F7">
              <w:rPr>
                <w:color w:val="000000"/>
              </w:rPr>
              <w:br/>
            </w:r>
            <w:r>
              <w:rPr>
                <w:color w:val="000000"/>
              </w:rPr>
              <w:t>11 февраля 2020</w:t>
            </w:r>
            <w:r w:rsidR="00AE48F7">
              <w:rPr>
                <w:color w:val="000000"/>
              </w:rPr>
              <w:t> год</w:t>
            </w:r>
            <w:r>
              <w:rPr>
                <w:color w:val="000000"/>
              </w:rPr>
              <w:t>а, Минский городской суд</w:t>
            </w:r>
          </w:p>
        </w:tc>
        <w:tc>
          <w:tcPr>
            <w:tcW w:w="657" w:type="pct"/>
            <w:tcBorders>
              <w:top w:val="nil"/>
              <w:bottom w:val="nil"/>
            </w:tcBorders>
          </w:tcPr>
          <w:p w14:paraId="1F7C3AB2" w14:textId="19DE8FAF" w:rsidR="00845047" w:rsidRPr="003E118D" w:rsidRDefault="00845047" w:rsidP="00A846B4">
            <w:pPr>
              <w:suppressAutoHyphens w:val="0"/>
              <w:spacing w:before="80" w:after="80" w:line="220" w:lineRule="exact"/>
              <w:ind w:left="23" w:right="11"/>
            </w:pPr>
            <w:r>
              <w:rPr>
                <w:color w:val="000000"/>
              </w:rPr>
              <w:t xml:space="preserve">Штраф в размере 1 275 белорусских рублей (около </w:t>
            </w:r>
            <w:r w:rsidR="00BC2EEB">
              <w:rPr>
                <w:color w:val="000000"/>
              </w:rPr>
              <w:br/>
            </w:r>
            <w:r>
              <w:rPr>
                <w:color w:val="000000"/>
              </w:rPr>
              <w:t>640 долл. США)</w:t>
            </w:r>
          </w:p>
        </w:tc>
        <w:tc>
          <w:tcPr>
            <w:tcW w:w="666" w:type="pct"/>
            <w:tcBorders>
              <w:top w:val="nil"/>
              <w:bottom w:val="nil"/>
            </w:tcBorders>
          </w:tcPr>
          <w:p w14:paraId="7BE4926E" w14:textId="77777777" w:rsidR="00845047" w:rsidRPr="003E118D" w:rsidRDefault="00845047" w:rsidP="00A846B4">
            <w:pPr>
              <w:suppressAutoHyphens w:val="0"/>
              <w:spacing w:before="80" w:after="80" w:line="220" w:lineRule="exact"/>
              <w:ind w:left="23" w:right="11"/>
            </w:pPr>
            <w:r>
              <w:rPr>
                <w:color w:val="000000"/>
              </w:rPr>
              <w:t>Кодекс об административных правонарушениях, ст. 23.34 (ч. 3)</w:t>
            </w:r>
          </w:p>
        </w:tc>
      </w:tr>
      <w:tr w:rsidR="001B4CE7" w:rsidRPr="003E118D" w14:paraId="7FFA609E" w14:textId="77777777" w:rsidTr="001B4CE7">
        <w:tc>
          <w:tcPr>
            <w:tcW w:w="479" w:type="pct"/>
            <w:tcBorders>
              <w:top w:val="nil"/>
              <w:bottom w:val="nil"/>
            </w:tcBorders>
          </w:tcPr>
          <w:p w14:paraId="49DF0617" w14:textId="77777777" w:rsidR="00845047" w:rsidRPr="003E118D" w:rsidRDefault="00845047" w:rsidP="00163D83">
            <w:pPr>
              <w:suppressAutoHyphens w:val="0"/>
              <w:spacing w:before="80" w:after="80" w:line="220" w:lineRule="exact"/>
              <w:ind w:left="11" w:right="11"/>
              <w:rPr>
                <w:lang w:eastAsia="fr-FR"/>
              </w:rPr>
            </w:pPr>
          </w:p>
        </w:tc>
        <w:tc>
          <w:tcPr>
            <w:tcW w:w="478" w:type="pct"/>
            <w:tcBorders>
              <w:top w:val="nil"/>
              <w:bottom w:val="nil"/>
            </w:tcBorders>
          </w:tcPr>
          <w:p w14:paraId="0BF97D92" w14:textId="77777777" w:rsidR="00845047" w:rsidRPr="003E118D" w:rsidRDefault="00845047" w:rsidP="00A846B4">
            <w:pPr>
              <w:suppressAutoHyphens w:val="0"/>
              <w:spacing w:before="80" w:after="80" w:line="220" w:lineRule="exact"/>
              <w:ind w:left="23" w:right="11"/>
            </w:pPr>
          </w:p>
        </w:tc>
        <w:tc>
          <w:tcPr>
            <w:tcW w:w="532" w:type="pct"/>
            <w:tcBorders>
              <w:top w:val="nil"/>
              <w:bottom w:val="nil"/>
            </w:tcBorders>
          </w:tcPr>
          <w:p w14:paraId="7D52FC03" w14:textId="77777777" w:rsidR="00845047" w:rsidRPr="003E118D" w:rsidRDefault="00845047" w:rsidP="00A846B4">
            <w:pPr>
              <w:suppressAutoHyphens w:val="0"/>
              <w:spacing w:before="80" w:after="80" w:line="220" w:lineRule="exact"/>
              <w:ind w:left="23" w:right="11"/>
            </w:pPr>
          </w:p>
        </w:tc>
        <w:tc>
          <w:tcPr>
            <w:tcW w:w="692" w:type="pct"/>
            <w:tcBorders>
              <w:top w:val="nil"/>
              <w:bottom w:val="nil"/>
            </w:tcBorders>
          </w:tcPr>
          <w:p w14:paraId="739B0535" w14:textId="77777777" w:rsidR="00845047" w:rsidRPr="003E118D" w:rsidRDefault="00845047" w:rsidP="00A846B4">
            <w:pPr>
              <w:suppressAutoHyphens w:val="0"/>
              <w:spacing w:before="80" w:after="80" w:line="220" w:lineRule="exact"/>
              <w:ind w:left="23" w:right="11"/>
              <w:rPr>
                <w:lang w:eastAsia="fr-FR"/>
              </w:rPr>
            </w:pPr>
          </w:p>
        </w:tc>
        <w:tc>
          <w:tcPr>
            <w:tcW w:w="692" w:type="pct"/>
            <w:tcBorders>
              <w:top w:val="nil"/>
              <w:bottom w:val="nil"/>
            </w:tcBorders>
          </w:tcPr>
          <w:p w14:paraId="1D23C7DA" w14:textId="77777777" w:rsidR="00845047" w:rsidRPr="003E118D" w:rsidRDefault="00845047" w:rsidP="00A846B4">
            <w:pPr>
              <w:suppressAutoHyphens w:val="0"/>
              <w:spacing w:before="80" w:after="80" w:line="220" w:lineRule="exact"/>
              <w:ind w:left="23" w:right="11"/>
            </w:pPr>
          </w:p>
        </w:tc>
        <w:tc>
          <w:tcPr>
            <w:tcW w:w="804" w:type="pct"/>
            <w:tcBorders>
              <w:top w:val="nil"/>
              <w:bottom w:val="nil"/>
            </w:tcBorders>
          </w:tcPr>
          <w:p w14:paraId="00B6CAF2" w14:textId="2F6B9EEA" w:rsidR="00845047" w:rsidRPr="003E118D" w:rsidRDefault="00845047" w:rsidP="00A846B4">
            <w:pPr>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27 декабря 2019</w:t>
            </w:r>
            <w:r w:rsidR="00AE48F7">
              <w:rPr>
                <w:color w:val="000000"/>
              </w:rPr>
              <w:t> год</w:t>
            </w:r>
            <w:r>
              <w:rPr>
                <w:color w:val="000000"/>
              </w:rPr>
              <w:t xml:space="preserve">а, Суд Первомайского района </w:t>
            </w:r>
          </w:p>
          <w:p w14:paraId="7F9443BB" w14:textId="77777777" w:rsidR="00845047" w:rsidRPr="003E118D" w:rsidRDefault="00845047" w:rsidP="00A846B4">
            <w:pPr>
              <w:suppressAutoHyphens w:val="0"/>
              <w:spacing w:before="80" w:after="80" w:line="220" w:lineRule="exact"/>
              <w:ind w:left="23" w:right="11"/>
            </w:pPr>
          </w:p>
          <w:p w14:paraId="75F76860" w14:textId="54662E3F" w:rsidR="00845047" w:rsidRPr="003E118D" w:rsidRDefault="00845047" w:rsidP="00A846B4">
            <w:pPr>
              <w:suppressAutoHyphens w:val="0"/>
              <w:spacing w:before="80" w:after="80" w:line="220" w:lineRule="exact"/>
              <w:ind w:left="23" w:right="11"/>
            </w:pPr>
            <w:r>
              <w:rPr>
                <w:color w:val="000000"/>
              </w:rPr>
              <w:t>Обжалование: 4 февраля 2020</w:t>
            </w:r>
            <w:r w:rsidR="00AE48F7">
              <w:rPr>
                <w:color w:val="000000"/>
              </w:rPr>
              <w:t> год</w:t>
            </w:r>
            <w:r>
              <w:rPr>
                <w:color w:val="000000"/>
              </w:rPr>
              <w:t>а, Минский городской суд</w:t>
            </w:r>
          </w:p>
        </w:tc>
        <w:tc>
          <w:tcPr>
            <w:tcW w:w="657" w:type="pct"/>
            <w:tcBorders>
              <w:top w:val="nil"/>
              <w:bottom w:val="nil"/>
            </w:tcBorders>
          </w:tcPr>
          <w:p w14:paraId="2F6C119A" w14:textId="7FE9BDF2" w:rsidR="00845047" w:rsidRPr="003E118D" w:rsidRDefault="00845047" w:rsidP="00A846B4">
            <w:pPr>
              <w:suppressAutoHyphens w:val="0"/>
              <w:spacing w:before="80" w:after="80" w:line="220" w:lineRule="exact"/>
              <w:ind w:left="23" w:right="11"/>
            </w:pPr>
            <w:r>
              <w:rPr>
                <w:color w:val="000000"/>
              </w:rPr>
              <w:t>Административный арест на 10 дней</w:t>
            </w:r>
          </w:p>
        </w:tc>
        <w:tc>
          <w:tcPr>
            <w:tcW w:w="666" w:type="pct"/>
            <w:tcBorders>
              <w:top w:val="nil"/>
              <w:bottom w:val="nil"/>
            </w:tcBorders>
          </w:tcPr>
          <w:p w14:paraId="5FEC1BFB" w14:textId="77777777" w:rsidR="00845047" w:rsidRPr="003E118D" w:rsidRDefault="00845047" w:rsidP="00A846B4">
            <w:pPr>
              <w:suppressAutoHyphens w:val="0"/>
              <w:spacing w:before="80" w:after="80" w:line="220" w:lineRule="exact"/>
              <w:ind w:left="23" w:right="11"/>
            </w:pPr>
            <w:r>
              <w:rPr>
                <w:color w:val="000000"/>
              </w:rPr>
              <w:t xml:space="preserve">Кодекс об административных правонарушениях, ст. 23.34 (ч. 3) </w:t>
            </w:r>
          </w:p>
        </w:tc>
      </w:tr>
      <w:tr w:rsidR="001B4CE7" w:rsidRPr="003E118D" w14:paraId="67D8F459" w14:textId="77777777" w:rsidTr="001B4CE7">
        <w:tc>
          <w:tcPr>
            <w:tcW w:w="479" w:type="pct"/>
            <w:tcBorders>
              <w:top w:val="nil"/>
              <w:bottom w:val="nil"/>
            </w:tcBorders>
          </w:tcPr>
          <w:p w14:paraId="435997F1" w14:textId="77777777" w:rsidR="00845047" w:rsidRPr="003E118D" w:rsidRDefault="00845047" w:rsidP="00163D83">
            <w:pPr>
              <w:suppressAutoHyphens w:val="0"/>
              <w:spacing w:before="80" w:after="80" w:line="220" w:lineRule="exact"/>
              <w:ind w:left="11" w:right="11"/>
              <w:rPr>
                <w:lang w:eastAsia="fr-FR"/>
              </w:rPr>
            </w:pPr>
          </w:p>
        </w:tc>
        <w:tc>
          <w:tcPr>
            <w:tcW w:w="478" w:type="pct"/>
            <w:tcBorders>
              <w:top w:val="nil"/>
              <w:bottom w:val="nil"/>
            </w:tcBorders>
          </w:tcPr>
          <w:p w14:paraId="5F26CCD8" w14:textId="77777777" w:rsidR="00845047" w:rsidRPr="003E118D" w:rsidRDefault="00845047" w:rsidP="00A846B4">
            <w:pPr>
              <w:suppressAutoHyphens w:val="0"/>
              <w:spacing w:before="80" w:after="80" w:line="220" w:lineRule="exact"/>
              <w:ind w:left="23" w:right="11"/>
            </w:pPr>
          </w:p>
        </w:tc>
        <w:tc>
          <w:tcPr>
            <w:tcW w:w="532" w:type="pct"/>
            <w:tcBorders>
              <w:top w:val="nil"/>
              <w:bottom w:val="nil"/>
            </w:tcBorders>
          </w:tcPr>
          <w:p w14:paraId="6E8D6191" w14:textId="77777777" w:rsidR="00845047" w:rsidRPr="003E118D" w:rsidRDefault="00845047" w:rsidP="00A846B4">
            <w:pPr>
              <w:suppressAutoHyphens w:val="0"/>
              <w:spacing w:before="80" w:after="80" w:line="220" w:lineRule="exact"/>
              <w:ind w:left="23" w:right="11"/>
            </w:pPr>
          </w:p>
        </w:tc>
        <w:tc>
          <w:tcPr>
            <w:tcW w:w="692" w:type="pct"/>
            <w:tcBorders>
              <w:top w:val="nil"/>
              <w:bottom w:val="nil"/>
            </w:tcBorders>
          </w:tcPr>
          <w:p w14:paraId="40E4F57B" w14:textId="77777777" w:rsidR="00845047" w:rsidRPr="003E118D" w:rsidRDefault="00845047" w:rsidP="00A846B4">
            <w:pPr>
              <w:suppressAutoHyphens w:val="0"/>
              <w:spacing w:before="80" w:after="80" w:line="220" w:lineRule="exact"/>
              <w:ind w:left="23" w:right="11"/>
              <w:rPr>
                <w:lang w:eastAsia="fr-FR"/>
              </w:rPr>
            </w:pPr>
          </w:p>
        </w:tc>
        <w:tc>
          <w:tcPr>
            <w:tcW w:w="692" w:type="pct"/>
            <w:tcBorders>
              <w:top w:val="nil"/>
              <w:bottom w:val="nil"/>
            </w:tcBorders>
          </w:tcPr>
          <w:p w14:paraId="2AAA48A0" w14:textId="77777777" w:rsidR="00845047" w:rsidRPr="003E118D" w:rsidRDefault="00845047" w:rsidP="00A846B4">
            <w:pPr>
              <w:suppressAutoHyphens w:val="0"/>
              <w:spacing w:before="80" w:after="80" w:line="220" w:lineRule="exact"/>
              <w:ind w:left="23" w:right="11"/>
            </w:pPr>
          </w:p>
        </w:tc>
        <w:tc>
          <w:tcPr>
            <w:tcW w:w="804" w:type="pct"/>
            <w:tcBorders>
              <w:top w:val="nil"/>
              <w:bottom w:val="nil"/>
            </w:tcBorders>
          </w:tcPr>
          <w:p w14:paraId="61B0ECE7" w14:textId="4EBC4395" w:rsidR="00845047" w:rsidRPr="003E118D" w:rsidRDefault="00845047" w:rsidP="00A846B4">
            <w:pPr>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27 декабря 2019</w:t>
            </w:r>
            <w:r w:rsidR="00AE48F7">
              <w:rPr>
                <w:color w:val="000000"/>
              </w:rPr>
              <w:t> год</w:t>
            </w:r>
            <w:r>
              <w:rPr>
                <w:color w:val="000000"/>
              </w:rPr>
              <w:t xml:space="preserve">а, Суд Первомайского района </w:t>
            </w:r>
          </w:p>
          <w:p w14:paraId="5B7D3E65" w14:textId="77777777" w:rsidR="00845047" w:rsidRPr="003E118D" w:rsidRDefault="00845047" w:rsidP="00A846B4">
            <w:pPr>
              <w:suppressAutoHyphens w:val="0"/>
              <w:spacing w:before="80" w:after="80" w:line="220" w:lineRule="exact"/>
              <w:ind w:left="23" w:right="11"/>
            </w:pPr>
          </w:p>
          <w:p w14:paraId="6ECF98C8" w14:textId="7252A085" w:rsidR="00845047" w:rsidRPr="003E118D" w:rsidRDefault="00845047" w:rsidP="00A846B4">
            <w:pPr>
              <w:suppressAutoHyphens w:val="0"/>
              <w:spacing w:before="80" w:after="80" w:line="220" w:lineRule="exact"/>
              <w:ind w:left="23" w:right="11"/>
            </w:pPr>
            <w:r>
              <w:rPr>
                <w:color w:val="000000"/>
              </w:rPr>
              <w:lastRenderedPageBreak/>
              <w:t>Обжалование: 6 марта 2020</w:t>
            </w:r>
            <w:r w:rsidR="00AE48F7">
              <w:rPr>
                <w:color w:val="000000"/>
              </w:rPr>
              <w:t> год</w:t>
            </w:r>
            <w:r>
              <w:rPr>
                <w:color w:val="000000"/>
              </w:rPr>
              <w:t>а, Минский городской суд</w:t>
            </w:r>
          </w:p>
        </w:tc>
        <w:tc>
          <w:tcPr>
            <w:tcW w:w="657" w:type="pct"/>
            <w:tcBorders>
              <w:top w:val="nil"/>
              <w:bottom w:val="nil"/>
            </w:tcBorders>
          </w:tcPr>
          <w:p w14:paraId="2D2526AB" w14:textId="6C5BE4EF" w:rsidR="00845047" w:rsidRPr="003E118D" w:rsidRDefault="00845047" w:rsidP="00A846B4">
            <w:pPr>
              <w:suppressAutoHyphens w:val="0"/>
              <w:spacing w:before="80" w:after="80" w:line="220" w:lineRule="exact"/>
              <w:ind w:left="23" w:right="11"/>
            </w:pPr>
            <w:r>
              <w:rPr>
                <w:color w:val="000000"/>
              </w:rPr>
              <w:lastRenderedPageBreak/>
              <w:t>Штраф в размере 1 275 белорусских рублей (около</w:t>
            </w:r>
            <w:r w:rsidR="00A87856">
              <w:rPr>
                <w:color w:val="000000"/>
              </w:rPr>
              <w:br/>
            </w:r>
            <w:r>
              <w:rPr>
                <w:color w:val="000000"/>
              </w:rPr>
              <w:t>640 долл. США)</w:t>
            </w:r>
          </w:p>
        </w:tc>
        <w:tc>
          <w:tcPr>
            <w:tcW w:w="666" w:type="pct"/>
            <w:tcBorders>
              <w:top w:val="nil"/>
              <w:bottom w:val="nil"/>
            </w:tcBorders>
          </w:tcPr>
          <w:p w14:paraId="05494B43" w14:textId="77777777" w:rsidR="00845047" w:rsidRPr="003E118D" w:rsidRDefault="00845047" w:rsidP="00A846B4">
            <w:pPr>
              <w:suppressAutoHyphens w:val="0"/>
              <w:spacing w:before="80" w:after="80" w:line="220" w:lineRule="exact"/>
              <w:ind w:left="23" w:right="11"/>
            </w:pPr>
            <w:r>
              <w:rPr>
                <w:color w:val="000000"/>
              </w:rPr>
              <w:t>Кодекс об административных правонарушениях, ст. 23.34 (ч. 3)</w:t>
            </w:r>
          </w:p>
        </w:tc>
      </w:tr>
      <w:tr w:rsidR="001B4CE7" w:rsidRPr="003E118D" w14:paraId="1E52ABB5" w14:textId="77777777" w:rsidTr="001B4CE7">
        <w:tc>
          <w:tcPr>
            <w:tcW w:w="479" w:type="pct"/>
            <w:tcBorders>
              <w:top w:val="nil"/>
            </w:tcBorders>
          </w:tcPr>
          <w:p w14:paraId="0922DE37" w14:textId="77777777" w:rsidR="00845047" w:rsidRPr="003E118D" w:rsidRDefault="00845047" w:rsidP="00163D83">
            <w:pPr>
              <w:suppressAutoHyphens w:val="0"/>
              <w:spacing w:before="80" w:after="80" w:line="220" w:lineRule="exact"/>
              <w:ind w:left="11" w:right="11"/>
            </w:pPr>
            <w:r>
              <w:rPr>
                <w:color w:val="000000"/>
              </w:rPr>
              <w:t xml:space="preserve">Анатолий </w:t>
            </w:r>
            <w:proofErr w:type="spellStart"/>
            <w:r>
              <w:rPr>
                <w:color w:val="000000"/>
              </w:rPr>
              <w:t>Поплавный</w:t>
            </w:r>
            <w:proofErr w:type="spellEnd"/>
          </w:p>
        </w:tc>
        <w:tc>
          <w:tcPr>
            <w:tcW w:w="478" w:type="pct"/>
            <w:tcBorders>
              <w:top w:val="nil"/>
            </w:tcBorders>
          </w:tcPr>
          <w:p w14:paraId="19B39C54" w14:textId="77777777" w:rsidR="00845047" w:rsidRPr="003E118D" w:rsidRDefault="00845047" w:rsidP="00A846B4">
            <w:pPr>
              <w:suppressAutoHyphens w:val="0"/>
              <w:spacing w:before="80" w:after="80" w:line="220" w:lineRule="exact"/>
              <w:ind w:left="23" w:right="11"/>
            </w:pPr>
            <w:r>
              <w:rPr>
                <w:color w:val="000000"/>
              </w:rPr>
              <w:t>3839/2020</w:t>
            </w:r>
          </w:p>
        </w:tc>
        <w:tc>
          <w:tcPr>
            <w:tcW w:w="532" w:type="pct"/>
            <w:tcBorders>
              <w:top w:val="nil"/>
            </w:tcBorders>
          </w:tcPr>
          <w:p w14:paraId="1A810CC6" w14:textId="77777777" w:rsidR="00845047" w:rsidRPr="003E118D" w:rsidRDefault="00845047" w:rsidP="00A846B4">
            <w:pPr>
              <w:suppressAutoHyphens w:val="0"/>
              <w:spacing w:before="80" w:after="80" w:line="220" w:lineRule="exact"/>
              <w:ind w:left="23" w:right="11"/>
            </w:pPr>
            <w:r>
              <w:rPr>
                <w:color w:val="000000"/>
              </w:rPr>
              <w:t>Не представлен адвокатом</w:t>
            </w:r>
          </w:p>
        </w:tc>
        <w:tc>
          <w:tcPr>
            <w:tcW w:w="692" w:type="pct"/>
            <w:tcBorders>
              <w:top w:val="nil"/>
            </w:tcBorders>
          </w:tcPr>
          <w:p w14:paraId="63D3BBA1" w14:textId="7BBE5DD2" w:rsidR="00845047" w:rsidRPr="003E118D" w:rsidRDefault="00845047" w:rsidP="00A846B4">
            <w:pPr>
              <w:suppressAutoHyphens w:val="0"/>
              <w:spacing w:before="80" w:after="80" w:line="220" w:lineRule="exact"/>
              <w:ind w:left="23" w:right="11"/>
            </w:pPr>
            <w:r>
              <w:rPr>
                <w:color w:val="000000"/>
              </w:rPr>
              <w:t>18 мая 2017</w:t>
            </w:r>
            <w:r w:rsidR="00AE48F7">
              <w:rPr>
                <w:color w:val="000000"/>
              </w:rPr>
              <w:t> год</w:t>
            </w:r>
            <w:r>
              <w:rPr>
                <w:color w:val="000000"/>
              </w:rPr>
              <w:t>а</w:t>
            </w:r>
          </w:p>
        </w:tc>
        <w:tc>
          <w:tcPr>
            <w:tcW w:w="692" w:type="pct"/>
            <w:tcBorders>
              <w:top w:val="nil"/>
            </w:tcBorders>
          </w:tcPr>
          <w:p w14:paraId="4CD1F611" w14:textId="28010A13" w:rsidR="00845047" w:rsidRPr="003E118D" w:rsidRDefault="00845047" w:rsidP="00A846B4">
            <w:pPr>
              <w:suppressAutoHyphens w:val="0"/>
              <w:spacing w:before="80" w:after="80" w:line="220" w:lineRule="exact"/>
              <w:ind w:left="23" w:right="11"/>
            </w:pPr>
            <w:r>
              <w:rPr>
                <w:color w:val="000000"/>
              </w:rPr>
              <w:t>12 ноября 2020</w:t>
            </w:r>
            <w:r w:rsidR="00AE48F7">
              <w:rPr>
                <w:color w:val="000000"/>
              </w:rPr>
              <w:t> год</w:t>
            </w:r>
            <w:r>
              <w:rPr>
                <w:color w:val="000000"/>
              </w:rPr>
              <w:t>а</w:t>
            </w:r>
          </w:p>
        </w:tc>
        <w:tc>
          <w:tcPr>
            <w:tcW w:w="804" w:type="pct"/>
            <w:tcBorders>
              <w:top w:val="nil"/>
            </w:tcBorders>
          </w:tcPr>
          <w:p w14:paraId="2DD9B734" w14:textId="171AE061" w:rsidR="00845047" w:rsidRPr="003E118D" w:rsidRDefault="00845047" w:rsidP="00A846B4">
            <w:pPr>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17 марта 2017</w:t>
            </w:r>
            <w:r w:rsidR="00AE48F7">
              <w:rPr>
                <w:color w:val="000000"/>
              </w:rPr>
              <w:t> год</w:t>
            </w:r>
            <w:r>
              <w:rPr>
                <w:color w:val="000000"/>
              </w:rPr>
              <w:t xml:space="preserve">а, </w:t>
            </w:r>
            <w:r w:rsidR="006F07C2">
              <w:rPr>
                <w:color w:val="000000"/>
              </w:rPr>
              <w:br/>
            </w:r>
            <w:r>
              <w:rPr>
                <w:color w:val="000000"/>
              </w:rPr>
              <w:t>Суд Центрального района (Гомель)</w:t>
            </w:r>
          </w:p>
          <w:p w14:paraId="1456153E" w14:textId="77777777" w:rsidR="00845047" w:rsidRPr="003E118D" w:rsidRDefault="00845047" w:rsidP="00A846B4">
            <w:pPr>
              <w:suppressAutoHyphens w:val="0"/>
              <w:spacing w:before="80" w:after="80" w:line="220" w:lineRule="exact"/>
              <w:ind w:left="23" w:right="11"/>
            </w:pPr>
          </w:p>
          <w:p w14:paraId="4579ACB6" w14:textId="7A5F50D2" w:rsidR="00845047" w:rsidRPr="003E118D" w:rsidRDefault="00845047" w:rsidP="00A846B4">
            <w:pPr>
              <w:suppressAutoHyphens w:val="0"/>
              <w:spacing w:before="80" w:after="80" w:line="220" w:lineRule="exact"/>
              <w:ind w:left="23" w:right="11"/>
            </w:pPr>
            <w:r>
              <w:rPr>
                <w:color w:val="000000"/>
              </w:rPr>
              <w:t>Обжалование: 29 марта 2017</w:t>
            </w:r>
            <w:r w:rsidR="00AE48F7">
              <w:rPr>
                <w:color w:val="000000"/>
              </w:rPr>
              <w:t> год</w:t>
            </w:r>
            <w:r>
              <w:rPr>
                <w:color w:val="000000"/>
              </w:rPr>
              <w:t>а, Гомельский областной суд</w:t>
            </w:r>
          </w:p>
        </w:tc>
        <w:tc>
          <w:tcPr>
            <w:tcW w:w="657" w:type="pct"/>
            <w:tcBorders>
              <w:top w:val="nil"/>
            </w:tcBorders>
          </w:tcPr>
          <w:p w14:paraId="67E39D01" w14:textId="2203AFED" w:rsidR="00845047" w:rsidRPr="003E118D" w:rsidRDefault="00845047" w:rsidP="00A846B4">
            <w:pPr>
              <w:suppressAutoHyphens w:val="0"/>
              <w:spacing w:before="80" w:after="80" w:line="220" w:lineRule="exact"/>
              <w:ind w:left="23" w:right="11"/>
            </w:pPr>
            <w:r>
              <w:rPr>
                <w:color w:val="000000"/>
              </w:rPr>
              <w:t>Административный арест на 10 дней</w:t>
            </w:r>
          </w:p>
        </w:tc>
        <w:tc>
          <w:tcPr>
            <w:tcW w:w="666" w:type="pct"/>
            <w:tcBorders>
              <w:top w:val="nil"/>
            </w:tcBorders>
          </w:tcPr>
          <w:p w14:paraId="220B15DE" w14:textId="77777777" w:rsidR="00845047" w:rsidRPr="003E118D" w:rsidRDefault="00845047" w:rsidP="00A846B4">
            <w:pPr>
              <w:suppressAutoHyphens w:val="0"/>
              <w:spacing w:before="80" w:after="80" w:line="220" w:lineRule="exact"/>
              <w:ind w:left="23" w:right="11"/>
            </w:pPr>
            <w:r>
              <w:rPr>
                <w:color w:val="000000"/>
              </w:rPr>
              <w:t>Кодекс об административных правонарушениях, ст. 23.34 (ч. 1)</w:t>
            </w:r>
          </w:p>
        </w:tc>
      </w:tr>
      <w:tr w:rsidR="00845047" w:rsidRPr="003E118D" w14:paraId="0EBBF308" w14:textId="77777777" w:rsidTr="002849E4">
        <w:tc>
          <w:tcPr>
            <w:tcW w:w="479" w:type="pct"/>
          </w:tcPr>
          <w:p w14:paraId="64921239" w14:textId="77777777" w:rsidR="00845047" w:rsidRPr="003E118D" w:rsidRDefault="00845047" w:rsidP="00163D83">
            <w:pPr>
              <w:suppressAutoHyphens w:val="0"/>
              <w:spacing w:before="80" w:after="80" w:line="220" w:lineRule="exact"/>
              <w:ind w:left="11" w:right="11"/>
            </w:pPr>
          </w:p>
        </w:tc>
        <w:tc>
          <w:tcPr>
            <w:tcW w:w="478" w:type="pct"/>
          </w:tcPr>
          <w:p w14:paraId="52D1FBE2" w14:textId="77777777" w:rsidR="00845047" w:rsidRPr="003E118D" w:rsidRDefault="00845047" w:rsidP="00A846B4">
            <w:pPr>
              <w:suppressAutoHyphens w:val="0"/>
              <w:spacing w:before="80" w:after="80" w:line="220" w:lineRule="exact"/>
              <w:ind w:left="23" w:right="11"/>
            </w:pPr>
          </w:p>
        </w:tc>
        <w:tc>
          <w:tcPr>
            <w:tcW w:w="532" w:type="pct"/>
          </w:tcPr>
          <w:p w14:paraId="5CB8EB83" w14:textId="77777777" w:rsidR="00845047" w:rsidRPr="003E118D" w:rsidRDefault="00845047" w:rsidP="00A846B4">
            <w:pPr>
              <w:suppressAutoHyphens w:val="0"/>
              <w:spacing w:before="80" w:after="80" w:line="220" w:lineRule="exact"/>
              <w:ind w:left="23" w:right="11"/>
            </w:pPr>
          </w:p>
        </w:tc>
        <w:tc>
          <w:tcPr>
            <w:tcW w:w="692" w:type="pct"/>
          </w:tcPr>
          <w:p w14:paraId="3D2FD556" w14:textId="77777777" w:rsidR="00845047" w:rsidRPr="003E118D" w:rsidRDefault="00845047" w:rsidP="00A846B4">
            <w:pPr>
              <w:suppressAutoHyphens w:val="0"/>
              <w:spacing w:before="80" w:after="80" w:line="220" w:lineRule="exact"/>
              <w:ind w:left="23" w:right="11"/>
            </w:pPr>
          </w:p>
        </w:tc>
        <w:tc>
          <w:tcPr>
            <w:tcW w:w="692" w:type="pct"/>
          </w:tcPr>
          <w:p w14:paraId="6F18086D" w14:textId="77777777" w:rsidR="00845047" w:rsidRPr="003E118D" w:rsidRDefault="00845047" w:rsidP="00A846B4">
            <w:pPr>
              <w:suppressAutoHyphens w:val="0"/>
              <w:spacing w:before="80" w:after="80" w:line="220" w:lineRule="exact"/>
              <w:ind w:left="23" w:right="11"/>
            </w:pPr>
          </w:p>
        </w:tc>
        <w:tc>
          <w:tcPr>
            <w:tcW w:w="804" w:type="pct"/>
          </w:tcPr>
          <w:p w14:paraId="080822AE" w14:textId="7D1E9E22" w:rsidR="00845047" w:rsidRPr="003E118D" w:rsidRDefault="00845047" w:rsidP="00A846B4">
            <w:pPr>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23 марта 2017</w:t>
            </w:r>
            <w:r w:rsidR="00AE48F7">
              <w:rPr>
                <w:color w:val="000000"/>
              </w:rPr>
              <w:t> год</w:t>
            </w:r>
            <w:r>
              <w:rPr>
                <w:color w:val="000000"/>
              </w:rPr>
              <w:t xml:space="preserve">а, </w:t>
            </w:r>
            <w:r w:rsidR="006F07C2">
              <w:rPr>
                <w:color w:val="000000"/>
              </w:rPr>
              <w:br/>
            </w:r>
            <w:r>
              <w:rPr>
                <w:color w:val="000000"/>
              </w:rPr>
              <w:t xml:space="preserve">Суд Советского района </w:t>
            </w:r>
          </w:p>
          <w:p w14:paraId="3B272209" w14:textId="77777777" w:rsidR="00845047" w:rsidRPr="003E118D" w:rsidRDefault="00845047" w:rsidP="00A846B4">
            <w:pPr>
              <w:suppressAutoHyphens w:val="0"/>
              <w:spacing w:before="80" w:after="80" w:line="220" w:lineRule="exact"/>
              <w:ind w:left="23" w:right="11"/>
            </w:pPr>
          </w:p>
          <w:p w14:paraId="67518F48" w14:textId="14C764EC" w:rsidR="00845047" w:rsidRPr="003E118D" w:rsidRDefault="00845047" w:rsidP="00A846B4">
            <w:pPr>
              <w:suppressAutoHyphens w:val="0"/>
              <w:spacing w:before="80" w:after="80" w:line="220" w:lineRule="exact"/>
              <w:ind w:left="23" w:right="11"/>
            </w:pPr>
            <w:r>
              <w:rPr>
                <w:color w:val="000000"/>
              </w:rPr>
              <w:t>Обжалование: 19 апреля 2017</w:t>
            </w:r>
            <w:r w:rsidR="00AE48F7">
              <w:rPr>
                <w:color w:val="000000"/>
              </w:rPr>
              <w:t> год</w:t>
            </w:r>
            <w:r>
              <w:rPr>
                <w:color w:val="000000"/>
              </w:rPr>
              <w:t>а, Гомельский областной суд</w:t>
            </w:r>
          </w:p>
        </w:tc>
        <w:tc>
          <w:tcPr>
            <w:tcW w:w="657" w:type="pct"/>
          </w:tcPr>
          <w:p w14:paraId="3EF29918" w14:textId="2C7C42C8" w:rsidR="00845047" w:rsidRPr="003E118D" w:rsidRDefault="00845047" w:rsidP="00A846B4">
            <w:pPr>
              <w:suppressAutoHyphens w:val="0"/>
              <w:spacing w:before="80" w:after="80" w:line="220" w:lineRule="exact"/>
              <w:ind w:left="23" w:right="11"/>
            </w:pPr>
            <w:r>
              <w:rPr>
                <w:color w:val="000000"/>
              </w:rPr>
              <w:t>Административный арест на 5 дней</w:t>
            </w:r>
          </w:p>
        </w:tc>
        <w:tc>
          <w:tcPr>
            <w:tcW w:w="666" w:type="pct"/>
          </w:tcPr>
          <w:p w14:paraId="7BE802AF" w14:textId="77777777" w:rsidR="00845047" w:rsidRPr="003E118D" w:rsidRDefault="00845047" w:rsidP="00A846B4">
            <w:pPr>
              <w:suppressAutoHyphens w:val="0"/>
              <w:spacing w:before="80" w:after="80" w:line="220" w:lineRule="exact"/>
              <w:ind w:left="23" w:right="11"/>
            </w:pPr>
            <w:r>
              <w:rPr>
                <w:color w:val="000000"/>
              </w:rPr>
              <w:t>Кодекс об административных правонарушениях, ст. 23.34 (ч. 1)</w:t>
            </w:r>
          </w:p>
        </w:tc>
      </w:tr>
      <w:tr w:rsidR="00845047" w:rsidRPr="003E118D" w14:paraId="256CEFD2" w14:textId="77777777" w:rsidTr="002849E4">
        <w:tc>
          <w:tcPr>
            <w:tcW w:w="479" w:type="pct"/>
            <w:tcBorders>
              <w:bottom w:val="nil"/>
            </w:tcBorders>
          </w:tcPr>
          <w:p w14:paraId="5B672C55" w14:textId="77777777" w:rsidR="00845047" w:rsidRPr="003E118D" w:rsidRDefault="00845047" w:rsidP="00163D83">
            <w:pPr>
              <w:suppressAutoHyphens w:val="0"/>
              <w:spacing w:before="80" w:after="80" w:line="220" w:lineRule="exact"/>
              <w:ind w:left="11" w:right="11"/>
            </w:pPr>
            <w:r>
              <w:rPr>
                <w:color w:val="000000"/>
              </w:rPr>
              <w:t>Станислав Павлинкович</w:t>
            </w:r>
          </w:p>
        </w:tc>
        <w:tc>
          <w:tcPr>
            <w:tcW w:w="478" w:type="pct"/>
            <w:tcBorders>
              <w:bottom w:val="nil"/>
            </w:tcBorders>
          </w:tcPr>
          <w:p w14:paraId="201C9C16" w14:textId="77777777" w:rsidR="00845047" w:rsidRPr="003E118D" w:rsidRDefault="00845047" w:rsidP="00A846B4">
            <w:pPr>
              <w:suppressAutoHyphens w:val="0"/>
              <w:spacing w:before="80" w:after="80" w:line="220" w:lineRule="exact"/>
              <w:ind w:left="23" w:right="11"/>
            </w:pPr>
            <w:r>
              <w:rPr>
                <w:color w:val="000000"/>
              </w:rPr>
              <w:t>3840/2020</w:t>
            </w:r>
          </w:p>
        </w:tc>
        <w:tc>
          <w:tcPr>
            <w:tcW w:w="532" w:type="pct"/>
            <w:tcBorders>
              <w:bottom w:val="nil"/>
            </w:tcBorders>
          </w:tcPr>
          <w:p w14:paraId="049CBE5B" w14:textId="77777777" w:rsidR="00845047" w:rsidRPr="003E118D" w:rsidRDefault="00845047" w:rsidP="00A846B4">
            <w:pPr>
              <w:suppressAutoHyphens w:val="0"/>
              <w:spacing w:before="80" w:after="80" w:line="220" w:lineRule="exact"/>
              <w:ind w:left="23" w:right="11"/>
            </w:pPr>
            <w:r>
              <w:rPr>
                <w:color w:val="000000"/>
              </w:rPr>
              <w:t>Представлен адвокатом Борисом Бухелем</w:t>
            </w:r>
          </w:p>
        </w:tc>
        <w:tc>
          <w:tcPr>
            <w:tcW w:w="692" w:type="pct"/>
            <w:tcBorders>
              <w:bottom w:val="nil"/>
            </w:tcBorders>
          </w:tcPr>
          <w:p w14:paraId="0C3F4BAE" w14:textId="42F651CF" w:rsidR="00845047" w:rsidRPr="003E118D" w:rsidRDefault="00845047" w:rsidP="00A846B4">
            <w:pPr>
              <w:suppressAutoHyphens w:val="0"/>
              <w:spacing w:before="80" w:after="80" w:line="220" w:lineRule="exact"/>
              <w:ind w:left="23" w:right="11"/>
            </w:pPr>
            <w:r>
              <w:rPr>
                <w:color w:val="000000"/>
              </w:rPr>
              <w:t>31 марта 2018</w:t>
            </w:r>
            <w:r w:rsidR="00AE48F7">
              <w:rPr>
                <w:color w:val="000000"/>
              </w:rPr>
              <w:t> год</w:t>
            </w:r>
            <w:r>
              <w:rPr>
                <w:color w:val="000000"/>
              </w:rPr>
              <w:t>а</w:t>
            </w:r>
          </w:p>
        </w:tc>
        <w:tc>
          <w:tcPr>
            <w:tcW w:w="692" w:type="pct"/>
            <w:tcBorders>
              <w:bottom w:val="nil"/>
            </w:tcBorders>
          </w:tcPr>
          <w:p w14:paraId="73470289" w14:textId="5B64751F" w:rsidR="00845047" w:rsidRPr="003E118D" w:rsidRDefault="00845047" w:rsidP="00A846B4">
            <w:pPr>
              <w:suppressAutoHyphens w:val="0"/>
              <w:spacing w:before="80" w:after="80" w:line="220" w:lineRule="exact"/>
              <w:ind w:left="23" w:right="11"/>
            </w:pPr>
            <w:r>
              <w:rPr>
                <w:color w:val="000000"/>
              </w:rPr>
              <w:t>9 ноября 2020</w:t>
            </w:r>
            <w:r w:rsidR="00AE48F7">
              <w:rPr>
                <w:color w:val="000000"/>
              </w:rPr>
              <w:t> год</w:t>
            </w:r>
            <w:r>
              <w:rPr>
                <w:color w:val="000000"/>
              </w:rPr>
              <w:t>а</w:t>
            </w:r>
          </w:p>
        </w:tc>
        <w:tc>
          <w:tcPr>
            <w:tcW w:w="804" w:type="pct"/>
            <w:tcBorders>
              <w:bottom w:val="nil"/>
            </w:tcBorders>
          </w:tcPr>
          <w:p w14:paraId="0639480B" w14:textId="061BE3F4" w:rsidR="00845047" w:rsidRPr="003E118D" w:rsidRDefault="00845047" w:rsidP="00A846B4">
            <w:pPr>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13 сентября 2017</w:t>
            </w:r>
            <w:r w:rsidR="00AE48F7">
              <w:rPr>
                <w:color w:val="000000"/>
              </w:rPr>
              <w:t> год</w:t>
            </w:r>
            <w:r>
              <w:rPr>
                <w:color w:val="000000"/>
              </w:rPr>
              <w:t xml:space="preserve">а, Суд Ленинского района </w:t>
            </w:r>
          </w:p>
          <w:p w14:paraId="5E8D94A7" w14:textId="77777777" w:rsidR="00845047" w:rsidRPr="003E118D" w:rsidRDefault="00845047" w:rsidP="00A846B4">
            <w:pPr>
              <w:suppressAutoHyphens w:val="0"/>
              <w:spacing w:before="80" w:after="80" w:line="220" w:lineRule="exact"/>
              <w:ind w:left="23" w:right="11"/>
            </w:pPr>
          </w:p>
          <w:p w14:paraId="788CAF85" w14:textId="066DE1F9" w:rsidR="00845047" w:rsidRPr="003E118D" w:rsidRDefault="00845047" w:rsidP="00A846B4">
            <w:pPr>
              <w:suppressAutoHyphens w:val="0"/>
              <w:spacing w:before="80" w:after="80" w:line="220" w:lineRule="exact"/>
              <w:ind w:left="23" w:right="11"/>
            </w:pPr>
            <w:r>
              <w:rPr>
                <w:color w:val="000000"/>
              </w:rPr>
              <w:t>Обжалование: 2 ноября 2017</w:t>
            </w:r>
            <w:r w:rsidR="00AE48F7">
              <w:rPr>
                <w:color w:val="000000"/>
              </w:rPr>
              <w:t> год</w:t>
            </w:r>
            <w:r>
              <w:rPr>
                <w:color w:val="000000"/>
              </w:rPr>
              <w:t>а, Могилевский областной суд</w:t>
            </w:r>
          </w:p>
        </w:tc>
        <w:tc>
          <w:tcPr>
            <w:tcW w:w="657" w:type="pct"/>
            <w:tcBorders>
              <w:bottom w:val="nil"/>
            </w:tcBorders>
          </w:tcPr>
          <w:p w14:paraId="48366DE3" w14:textId="740FDD45" w:rsidR="00845047" w:rsidRPr="003E118D" w:rsidRDefault="00845047" w:rsidP="00A846B4">
            <w:pPr>
              <w:suppressAutoHyphens w:val="0"/>
              <w:spacing w:before="80" w:after="80" w:line="220" w:lineRule="exact"/>
              <w:ind w:left="23" w:right="11"/>
            </w:pPr>
            <w:r>
              <w:rPr>
                <w:color w:val="000000"/>
              </w:rPr>
              <w:t>Штраф в размере 460 белорусских рублей (около</w:t>
            </w:r>
            <w:r w:rsidR="000F431E">
              <w:rPr>
                <w:color w:val="000000"/>
              </w:rPr>
              <w:br/>
            </w:r>
            <w:r>
              <w:rPr>
                <w:color w:val="000000"/>
              </w:rPr>
              <w:t>240 долл. США)</w:t>
            </w:r>
          </w:p>
        </w:tc>
        <w:tc>
          <w:tcPr>
            <w:tcW w:w="666" w:type="pct"/>
            <w:tcBorders>
              <w:bottom w:val="nil"/>
            </w:tcBorders>
          </w:tcPr>
          <w:p w14:paraId="6B227EF2" w14:textId="77777777" w:rsidR="00845047" w:rsidRPr="003E118D" w:rsidRDefault="00845047" w:rsidP="00A846B4">
            <w:pPr>
              <w:suppressAutoHyphens w:val="0"/>
              <w:spacing w:before="80" w:after="80" w:line="220" w:lineRule="exact"/>
              <w:ind w:left="23" w:right="11"/>
            </w:pPr>
            <w:r>
              <w:rPr>
                <w:color w:val="000000"/>
              </w:rPr>
              <w:t xml:space="preserve">Кодекс об административных правонарушениях, ст. 23.34 (ч. 1) </w:t>
            </w:r>
          </w:p>
        </w:tc>
      </w:tr>
      <w:tr w:rsidR="00845047" w:rsidRPr="003E118D" w14:paraId="586D6553" w14:textId="77777777" w:rsidTr="002849E4">
        <w:tc>
          <w:tcPr>
            <w:tcW w:w="479" w:type="pct"/>
            <w:tcBorders>
              <w:top w:val="nil"/>
              <w:bottom w:val="nil"/>
            </w:tcBorders>
          </w:tcPr>
          <w:p w14:paraId="5F38FFF6" w14:textId="77777777" w:rsidR="00845047" w:rsidRPr="003E118D" w:rsidRDefault="00845047" w:rsidP="00163D83">
            <w:pPr>
              <w:suppressAutoHyphens w:val="0"/>
              <w:spacing w:before="80" w:after="80" w:line="220" w:lineRule="exact"/>
              <w:ind w:left="11" w:right="11"/>
            </w:pPr>
            <w:r>
              <w:rPr>
                <w:color w:val="000000"/>
              </w:rPr>
              <w:t xml:space="preserve">Дмитрий Люнтов </w:t>
            </w:r>
          </w:p>
        </w:tc>
        <w:tc>
          <w:tcPr>
            <w:tcW w:w="478" w:type="pct"/>
            <w:tcBorders>
              <w:top w:val="nil"/>
              <w:bottom w:val="nil"/>
            </w:tcBorders>
          </w:tcPr>
          <w:p w14:paraId="28C074CF" w14:textId="77777777" w:rsidR="00845047" w:rsidRPr="003E118D" w:rsidRDefault="00845047" w:rsidP="00A846B4">
            <w:pPr>
              <w:suppressAutoHyphens w:val="0"/>
              <w:spacing w:before="80" w:after="80" w:line="220" w:lineRule="exact"/>
              <w:ind w:left="23" w:right="11"/>
            </w:pPr>
            <w:r>
              <w:rPr>
                <w:color w:val="000000"/>
              </w:rPr>
              <w:t>3841/2020</w:t>
            </w:r>
          </w:p>
        </w:tc>
        <w:tc>
          <w:tcPr>
            <w:tcW w:w="532" w:type="pct"/>
            <w:tcBorders>
              <w:top w:val="nil"/>
              <w:bottom w:val="nil"/>
            </w:tcBorders>
          </w:tcPr>
          <w:p w14:paraId="7A4DE703" w14:textId="77777777" w:rsidR="00845047" w:rsidRPr="003E118D" w:rsidRDefault="00845047" w:rsidP="00A846B4">
            <w:pPr>
              <w:suppressAutoHyphens w:val="0"/>
              <w:spacing w:before="80" w:after="80" w:line="220" w:lineRule="exact"/>
              <w:ind w:left="23" w:right="11"/>
            </w:pPr>
            <w:r>
              <w:rPr>
                <w:color w:val="000000"/>
              </w:rPr>
              <w:t>Представлен адвокатом Борисом Бухелем</w:t>
            </w:r>
          </w:p>
        </w:tc>
        <w:tc>
          <w:tcPr>
            <w:tcW w:w="692" w:type="pct"/>
            <w:tcBorders>
              <w:top w:val="nil"/>
              <w:bottom w:val="nil"/>
            </w:tcBorders>
          </w:tcPr>
          <w:p w14:paraId="19A458AD" w14:textId="74781F3F" w:rsidR="00845047" w:rsidRPr="003E118D" w:rsidRDefault="00845047" w:rsidP="00A846B4">
            <w:pPr>
              <w:suppressAutoHyphens w:val="0"/>
              <w:spacing w:before="80" w:after="80" w:line="220" w:lineRule="exact"/>
              <w:ind w:left="23" w:right="11"/>
            </w:pPr>
            <w:r>
              <w:rPr>
                <w:color w:val="000000"/>
              </w:rPr>
              <w:t>27 июня 2018</w:t>
            </w:r>
            <w:r w:rsidR="00AE48F7">
              <w:rPr>
                <w:color w:val="000000"/>
              </w:rPr>
              <w:t> год</w:t>
            </w:r>
            <w:r>
              <w:rPr>
                <w:color w:val="000000"/>
              </w:rPr>
              <w:t>а</w:t>
            </w:r>
          </w:p>
        </w:tc>
        <w:tc>
          <w:tcPr>
            <w:tcW w:w="692" w:type="pct"/>
            <w:tcBorders>
              <w:top w:val="nil"/>
              <w:bottom w:val="nil"/>
            </w:tcBorders>
          </w:tcPr>
          <w:p w14:paraId="50EA9E9E" w14:textId="08C36D05" w:rsidR="00845047" w:rsidRPr="003E118D" w:rsidRDefault="00845047" w:rsidP="00A846B4">
            <w:pPr>
              <w:suppressAutoHyphens w:val="0"/>
              <w:spacing w:before="80" w:after="80" w:line="220" w:lineRule="exact"/>
              <w:ind w:left="23" w:right="11"/>
            </w:pPr>
            <w:r>
              <w:rPr>
                <w:color w:val="000000"/>
              </w:rPr>
              <w:t>12 ноября 2020</w:t>
            </w:r>
            <w:r w:rsidR="00AE48F7">
              <w:rPr>
                <w:color w:val="000000"/>
              </w:rPr>
              <w:t> год</w:t>
            </w:r>
            <w:r>
              <w:rPr>
                <w:color w:val="000000"/>
              </w:rPr>
              <w:t>а</w:t>
            </w:r>
          </w:p>
        </w:tc>
        <w:tc>
          <w:tcPr>
            <w:tcW w:w="804" w:type="pct"/>
            <w:tcBorders>
              <w:top w:val="nil"/>
              <w:bottom w:val="nil"/>
            </w:tcBorders>
          </w:tcPr>
          <w:p w14:paraId="53D3EEF6" w14:textId="1AA587B3" w:rsidR="00845047" w:rsidRPr="003E118D" w:rsidRDefault="00845047" w:rsidP="00A846B4">
            <w:pPr>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16 марта 2017</w:t>
            </w:r>
            <w:r w:rsidR="00AE48F7">
              <w:rPr>
                <w:color w:val="000000"/>
              </w:rPr>
              <w:t> год</w:t>
            </w:r>
            <w:r>
              <w:rPr>
                <w:color w:val="000000"/>
              </w:rPr>
              <w:t xml:space="preserve">а, </w:t>
            </w:r>
            <w:r w:rsidR="006F07C2">
              <w:rPr>
                <w:color w:val="000000"/>
              </w:rPr>
              <w:br/>
            </w:r>
            <w:r>
              <w:rPr>
                <w:color w:val="000000"/>
              </w:rPr>
              <w:t>Суд Ленинского района</w:t>
            </w:r>
          </w:p>
          <w:p w14:paraId="04832BDD" w14:textId="77777777" w:rsidR="00845047" w:rsidRPr="003E118D" w:rsidRDefault="00845047" w:rsidP="00A846B4">
            <w:pPr>
              <w:suppressAutoHyphens w:val="0"/>
              <w:spacing w:before="80" w:after="80" w:line="220" w:lineRule="exact"/>
              <w:ind w:left="23" w:right="11"/>
            </w:pPr>
          </w:p>
          <w:p w14:paraId="37365E41" w14:textId="7C2F7B5E" w:rsidR="00845047" w:rsidRPr="003E118D" w:rsidRDefault="00845047" w:rsidP="00A846B4">
            <w:pPr>
              <w:suppressAutoHyphens w:val="0"/>
              <w:spacing w:before="80" w:after="80" w:line="220" w:lineRule="exact"/>
              <w:ind w:left="23" w:right="11"/>
            </w:pPr>
            <w:r>
              <w:rPr>
                <w:color w:val="000000"/>
              </w:rPr>
              <w:t>Обжалование: 18 апреля 2017</w:t>
            </w:r>
            <w:r w:rsidR="00AE48F7">
              <w:rPr>
                <w:color w:val="000000"/>
              </w:rPr>
              <w:t> год</w:t>
            </w:r>
            <w:r>
              <w:rPr>
                <w:color w:val="000000"/>
              </w:rPr>
              <w:t>а, Могилевский областной суд</w:t>
            </w:r>
          </w:p>
        </w:tc>
        <w:tc>
          <w:tcPr>
            <w:tcW w:w="657" w:type="pct"/>
            <w:tcBorders>
              <w:top w:val="nil"/>
              <w:bottom w:val="nil"/>
            </w:tcBorders>
          </w:tcPr>
          <w:p w14:paraId="3BCABA75" w14:textId="4D865CB2" w:rsidR="00845047" w:rsidRPr="003E118D" w:rsidRDefault="00845047" w:rsidP="00A846B4">
            <w:pPr>
              <w:suppressAutoHyphens w:val="0"/>
              <w:spacing w:before="80" w:after="80" w:line="220" w:lineRule="exact"/>
              <w:ind w:left="23" w:right="11"/>
            </w:pPr>
            <w:r>
              <w:rPr>
                <w:color w:val="000000"/>
              </w:rPr>
              <w:t>Административный арест на 15 дней</w:t>
            </w:r>
          </w:p>
        </w:tc>
        <w:tc>
          <w:tcPr>
            <w:tcW w:w="666" w:type="pct"/>
            <w:tcBorders>
              <w:top w:val="nil"/>
              <w:bottom w:val="nil"/>
            </w:tcBorders>
          </w:tcPr>
          <w:p w14:paraId="6B5FE1FC" w14:textId="77777777" w:rsidR="00845047" w:rsidRPr="003E118D" w:rsidRDefault="00845047" w:rsidP="00A846B4">
            <w:pPr>
              <w:suppressAutoHyphens w:val="0"/>
              <w:spacing w:before="80" w:after="80" w:line="220" w:lineRule="exact"/>
              <w:ind w:left="23" w:right="11"/>
            </w:pPr>
            <w:r>
              <w:rPr>
                <w:color w:val="000000"/>
              </w:rPr>
              <w:t xml:space="preserve">Кодекс об административных правонарушениях, ст. 23.34 (ч. 2) </w:t>
            </w:r>
          </w:p>
        </w:tc>
      </w:tr>
      <w:tr w:rsidR="00845047" w:rsidRPr="003E118D" w14:paraId="7E7B850D" w14:textId="77777777" w:rsidTr="002849E4">
        <w:tc>
          <w:tcPr>
            <w:tcW w:w="479" w:type="pct"/>
            <w:tcBorders>
              <w:top w:val="nil"/>
            </w:tcBorders>
          </w:tcPr>
          <w:p w14:paraId="77D506D4" w14:textId="77777777" w:rsidR="00845047" w:rsidRPr="003E118D" w:rsidRDefault="00845047" w:rsidP="00126E60">
            <w:pPr>
              <w:pageBreakBefore/>
              <w:suppressAutoHyphens w:val="0"/>
              <w:spacing w:before="80" w:after="80" w:line="220" w:lineRule="exact"/>
              <w:ind w:left="11" w:right="11"/>
            </w:pPr>
            <w:r>
              <w:rPr>
                <w:color w:val="000000"/>
              </w:rPr>
              <w:lastRenderedPageBreak/>
              <w:t>Кристина Кашицкая</w:t>
            </w:r>
          </w:p>
        </w:tc>
        <w:tc>
          <w:tcPr>
            <w:tcW w:w="478" w:type="pct"/>
            <w:tcBorders>
              <w:top w:val="nil"/>
            </w:tcBorders>
          </w:tcPr>
          <w:p w14:paraId="4273DF83" w14:textId="77777777" w:rsidR="00845047" w:rsidRPr="003E118D" w:rsidRDefault="00845047" w:rsidP="00A846B4">
            <w:pPr>
              <w:suppressAutoHyphens w:val="0"/>
              <w:spacing w:before="80" w:after="80" w:line="220" w:lineRule="exact"/>
              <w:ind w:left="23" w:right="11"/>
            </w:pPr>
            <w:r>
              <w:rPr>
                <w:color w:val="000000"/>
              </w:rPr>
              <w:t>3897/2021</w:t>
            </w:r>
          </w:p>
        </w:tc>
        <w:tc>
          <w:tcPr>
            <w:tcW w:w="532" w:type="pct"/>
            <w:tcBorders>
              <w:top w:val="nil"/>
            </w:tcBorders>
          </w:tcPr>
          <w:p w14:paraId="72527F07" w14:textId="77777777" w:rsidR="00845047" w:rsidRPr="003E118D" w:rsidRDefault="00845047" w:rsidP="00A846B4">
            <w:pPr>
              <w:suppressAutoHyphens w:val="0"/>
              <w:spacing w:before="80" w:after="80" w:line="220" w:lineRule="exact"/>
              <w:ind w:left="23" w:right="11"/>
            </w:pPr>
            <w:r>
              <w:rPr>
                <w:color w:val="000000"/>
              </w:rPr>
              <w:t>Не представлена адвокатом</w:t>
            </w:r>
          </w:p>
        </w:tc>
        <w:tc>
          <w:tcPr>
            <w:tcW w:w="692" w:type="pct"/>
            <w:tcBorders>
              <w:top w:val="nil"/>
            </w:tcBorders>
          </w:tcPr>
          <w:p w14:paraId="61E01299" w14:textId="4E2EF54D" w:rsidR="00845047" w:rsidRPr="003E118D" w:rsidRDefault="00845047" w:rsidP="00A846B4">
            <w:pPr>
              <w:suppressAutoHyphens w:val="0"/>
              <w:spacing w:before="80" w:after="80" w:line="220" w:lineRule="exact"/>
              <w:ind w:left="23" w:right="11"/>
            </w:pPr>
            <w:r>
              <w:rPr>
                <w:color w:val="000000"/>
              </w:rPr>
              <w:t>20 октября 2020</w:t>
            </w:r>
            <w:r w:rsidR="00AE48F7">
              <w:rPr>
                <w:color w:val="000000"/>
              </w:rPr>
              <w:t> год</w:t>
            </w:r>
            <w:r>
              <w:rPr>
                <w:color w:val="000000"/>
              </w:rPr>
              <w:t>а</w:t>
            </w:r>
          </w:p>
        </w:tc>
        <w:tc>
          <w:tcPr>
            <w:tcW w:w="692" w:type="pct"/>
            <w:tcBorders>
              <w:top w:val="nil"/>
            </w:tcBorders>
          </w:tcPr>
          <w:p w14:paraId="6C365684" w14:textId="69B2FA28" w:rsidR="00845047" w:rsidRPr="003E118D" w:rsidRDefault="00845047" w:rsidP="00A846B4">
            <w:pPr>
              <w:suppressAutoHyphens w:val="0"/>
              <w:spacing w:before="80" w:after="80" w:line="220" w:lineRule="exact"/>
              <w:ind w:left="23" w:right="11"/>
            </w:pPr>
            <w:r>
              <w:rPr>
                <w:color w:val="000000"/>
              </w:rPr>
              <w:t>3 марта 2021</w:t>
            </w:r>
            <w:r w:rsidR="00AE48F7">
              <w:rPr>
                <w:color w:val="000000"/>
              </w:rPr>
              <w:t> год</w:t>
            </w:r>
            <w:r>
              <w:rPr>
                <w:color w:val="000000"/>
              </w:rPr>
              <w:t>а</w:t>
            </w:r>
          </w:p>
        </w:tc>
        <w:tc>
          <w:tcPr>
            <w:tcW w:w="804" w:type="pct"/>
            <w:tcBorders>
              <w:top w:val="nil"/>
            </w:tcBorders>
          </w:tcPr>
          <w:p w14:paraId="7BA1E51C" w14:textId="0ADEC755" w:rsidR="00845047" w:rsidRDefault="00845047" w:rsidP="00A846B4">
            <w:pPr>
              <w:suppressAutoHyphens w:val="0"/>
              <w:spacing w:before="80" w:after="80" w:line="220" w:lineRule="exact"/>
              <w:ind w:left="23" w:right="11"/>
              <w:rPr>
                <w:color w:val="000000"/>
              </w:rPr>
            </w:pPr>
            <w:r>
              <w:rPr>
                <w:color w:val="000000"/>
              </w:rPr>
              <w:t xml:space="preserve">Первая инстанция: </w:t>
            </w:r>
            <w:r w:rsidR="00AE48F7">
              <w:rPr>
                <w:color w:val="000000"/>
              </w:rPr>
              <w:br/>
            </w:r>
            <w:r>
              <w:rPr>
                <w:color w:val="000000"/>
              </w:rPr>
              <w:t>28 августа 2020</w:t>
            </w:r>
            <w:r w:rsidR="00AE48F7">
              <w:rPr>
                <w:color w:val="000000"/>
              </w:rPr>
              <w:t> год</w:t>
            </w:r>
            <w:r>
              <w:rPr>
                <w:color w:val="000000"/>
              </w:rPr>
              <w:t xml:space="preserve">а, Суд Жлобинского района </w:t>
            </w:r>
          </w:p>
          <w:p w14:paraId="29791287" w14:textId="77777777" w:rsidR="00126E60" w:rsidRPr="003E118D" w:rsidRDefault="00126E60" w:rsidP="00A846B4">
            <w:pPr>
              <w:suppressAutoHyphens w:val="0"/>
              <w:spacing w:before="80" w:after="80" w:line="220" w:lineRule="exact"/>
              <w:ind w:left="23" w:right="11"/>
            </w:pPr>
          </w:p>
          <w:p w14:paraId="6F284050" w14:textId="71BFC078" w:rsidR="00845047" w:rsidRPr="003E118D" w:rsidRDefault="00845047" w:rsidP="00A846B4">
            <w:pPr>
              <w:suppressAutoHyphens w:val="0"/>
              <w:spacing w:before="80" w:after="80" w:line="220" w:lineRule="exact"/>
              <w:ind w:left="23" w:right="11"/>
            </w:pPr>
            <w:r>
              <w:rPr>
                <w:color w:val="000000"/>
              </w:rPr>
              <w:t>Обжалование: 30</w:t>
            </w:r>
            <w:r w:rsidR="00126E60">
              <w:rPr>
                <w:color w:val="000000"/>
              </w:rPr>
              <w:t> </w:t>
            </w:r>
            <w:r>
              <w:rPr>
                <w:color w:val="000000"/>
              </w:rPr>
              <w:t>сентября 2020</w:t>
            </w:r>
            <w:r w:rsidR="00AE48F7">
              <w:rPr>
                <w:color w:val="000000"/>
              </w:rPr>
              <w:t> год</w:t>
            </w:r>
            <w:r>
              <w:rPr>
                <w:color w:val="000000"/>
              </w:rPr>
              <w:t>а, Гомельский областной суд</w:t>
            </w:r>
          </w:p>
        </w:tc>
        <w:tc>
          <w:tcPr>
            <w:tcW w:w="657" w:type="pct"/>
            <w:tcBorders>
              <w:top w:val="nil"/>
            </w:tcBorders>
          </w:tcPr>
          <w:p w14:paraId="7638249C" w14:textId="637B7830" w:rsidR="00845047" w:rsidRPr="003E118D" w:rsidRDefault="00845047" w:rsidP="00A846B4">
            <w:pPr>
              <w:suppressAutoHyphens w:val="0"/>
              <w:spacing w:before="80" w:after="80" w:line="220" w:lineRule="exact"/>
              <w:ind w:left="23" w:right="11"/>
            </w:pPr>
            <w:r>
              <w:rPr>
                <w:color w:val="000000"/>
              </w:rPr>
              <w:t xml:space="preserve">Штраф в размере 270 белорусских рублей (около </w:t>
            </w:r>
            <w:r w:rsidR="00B90611">
              <w:rPr>
                <w:color w:val="000000"/>
              </w:rPr>
              <w:br/>
            </w:r>
            <w:r>
              <w:rPr>
                <w:color w:val="000000"/>
              </w:rPr>
              <w:t>135 долл. США)</w:t>
            </w:r>
          </w:p>
        </w:tc>
        <w:tc>
          <w:tcPr>
            <w:tcW w:w="666" w:type="pct"/>
            <w:tcBorders>
              <w:top w:val="nil"/>
            </w:tcBorders>
          </w:tcPr>
          <w:p w14:paraId="62E17612" w14:textId="77777777" w:rsidR="00845047" w:rsidRPr="003E118D" w:rsidRDefault="00845047" w:rsidP="00A846B4">
            <w:pPr>
              <w:suppressAutoHyphens w:val="0"/>
              <w:spacing w:before="80" w:after="80" w:line="220" w:lineRule="exact"/>
              <w:ind w:left="23" w:right="11"/>
            </w:pPr>
            <w:r>
              <w:rPr>
                <w:color w:val="000000"/>
              </w:rPr>
              <w:t xml:space="preserve">Кодекс об административных правонарушениях, ст. 23.34 (ч. 1) </w:t>
            </w:r>
          </w:p>
        </w:tc>
      </w:tr>
      <w:tr w:rsidR="001B4CE7" w:rsidRPr="003E118D" w14:paraId="311E6E29" w14:textId="77777777" w:rsidTr="001B4CE7">
        <w:tc>
          <w:tcPr>
            <w:tcW w:w="479" w:type="pct"/>
            <w:tcBorders>
              <w:bottom w:val="nil"/>
            </w:tcBorders>
          </w:tcPr>
          <w:p w14:paraId="63AC2EDE" w14:textId="77777777" w:rsidR="00845047" w:rsidRPr="003E118D" w:rsidRDefault="00845047" w:rsidP="00163D83">
            <w:pPr>
              <w:suppressAutoHyphens w:val="0"/>
              <w:spacing w:before="80" w:after="80" w:line="220" w:lineRule="exact"/>
              <w:ind w:left="11" w:right="11"/>
            </w:pPr>
            <w:r>
              <w:rPr>
                <w:color w:val="000000"/>
              </w:rPr>
              <w:t>Лариса Евневич</w:t>
            </w:r>
          </w:p>
        </w:tc>
        <w:tc>
          <w:tcPr>
            <w:tcW w:w="478" w:type="pct"/>
            <w:tcBorders>
              <w:bottom w:val="nil"/>
            </w:tcBorders>
          </w:tcPr>
          <w:p w14:paraId="5F8EF142" w14:textId="77777777" w:rsidR="00845047" w:rsidRPr="003E118D" w:rsidRDefault="00845047" w:rsidP="00A846B4">
            <w:pPr>
              <w:suppressAutoHyphens w:val="0"/>
              <w:spacing w:before="80" w:after="80" w:line="220" w:lineRule="exact"/>
              <w:ind w:left="23" w:right="11"/>
            </w:pPr>
            <w:r>
              <w:rPr>
                <w:color w:val="000000"/>
              </w:rPr>
              <w:t>3898/2021</w:t>
            </w:r>
          </w:p>
        </w:tc>
        <w:tc>
          <w:tcPr>
            <w:tcW w:w="532" w:type="pct"/>
            <w:tcBorders>
              <w:bottom w:val="nil"/>
            </w:tcBorders>
          </w:tcPr>
          <w:p w14:paraId="09CA5F6D" w14:textId="77777777" w:rsidR="00845047" w:rsidRPr="003E118D" w:rsidRDefault="00845047" w:rsidP="00A846B4">
            <w:pPr>
              <w:suppressAutoHyphens w:val="0"/>
              <w:spacing w:before="80" w:after="80" w:line="220" w:lineRule="exact"/>
              <w:ind w:left="23" w:right="11"/>
            </w:pPr>
            <w:r>
              <w:rPr>
                <w:color w:val="000000"/>
              </w:rPr>
              <w:t>Не представлена адвокатом</w:t>
            </w:r>
          </w:p>
        </w:tc>
        <w:tc>
          <w:tcPr>
            <w:tcW w:w="692" w:type="pct"/>
            <w:tcBorders>
              <w:bottom w:val="nil"/>
            </w:tcBorders>
          </w:tcPr>
          <w:p w14:paraId="33BB8209" w14:textId="5630096C" w:rsidR="00845047" w:rsidRPr="003E118D" w:rsidRDefault="00845047" w:rsidP="00A846B4">
            <w:pPr>
              <w:suppressAutoHyphens w:val="0"/>
              <w:spacing w:before="80" w:after="80" w:line="220" w:lineRule="exact"/>
              <w:ind w:left="23" w:right="11"/>
            </w:pPr>
            <w:r>
              <w:rPr>
                <w:color w:val="000000"/>
              </w:rPr>
              <w:t>23 октября 2020</w:t>
            </w:r>
            <w:r w:rsidR="00AE48F7">
              <w:rPr>
                <w:color w:val="000000"/>
              </w:rPr>
              <w:t> год</w:t>
            </w:r>
            <w:r>
              <w:rPr>
                <w:color w:val="000000"/>
              </w:rPr>
              <w:t>а</w:t>
            </w:r>
          </w:p>
        </w:tc>
        <w:tc>
          <w:tcPr>
            <w:tcW w:w="692" w:type="pct"/>
            <w:tcBorders>
              <w:bottom w:val="nil"/>
            </w:tcBorders>
          </w:tcPr>
          <w:p w14:paraId="3B7857E8" w14:textId="1D7BFE82" w:rsidR="00845047" w:rsidRPr="003E118D" w:rsidRDefault="00845047" w:rsidP="00A846B4">
            <w:pPr>
              <w:suppressAutoHyphens w:val="0"/>
              <w:spacing w:before="80" w:after="80" w:line="220" w:lineRule="exact"/>
              <w:ind w:left="23" w:right="11"/>
            </w:pPr>
            <w:r>
              <w:rPr>
                <w:color w:val="000000"/>
              </w:rPr>
              <w:t>4 марта 2021</w:t>
            </w:r>
            <w:r w:rsidR="00AE48F7">
              <w:rPr>
                <w:color w:val="000000"/>
              </w:rPr>
              <w:t> год</w:t>
            </w:r>
            <w:r>
              <w:rPr>
                <w:color w:val="000000"/>
              </w:rPr>
              <w:t>а</w:t>
            </w:r>
          </w:p>
        </w:tc>
        <w:tc>
          <w:tcPr>
            <w:tcW w:w="804" w:type="pct"/>
            <w:tcBorders>
              <w:bottom w:val="nil"/>
            </w:tcBorders>
          </w:tcPr>
          <w:p w14:paraId="12D12172" w14:textId="1F91CC24" w:rsidR="00845047" w:rsidRPr="003E118D" w:rsidRDefault="00845047" w:rsidP="00A846B4">
            <w:pPr>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14 сентября 2020</w:t>
            </w:r>
            <w:r w:rsidR="00AE48F7">
              <w:rPr>
                <w:color w:val="000000"/>
              </w:rPr>
              <w:t> год</w:t>
            </w:r>
            <w:r>
              <w:rPr>
                <w:color w:val="000000"/>
              </w:rPr>
              <w:t>а, Суд Железнодорожного района</w:t>
            </w:r>
          </w:p>
          <w:p w14:paraId="7BFCD4CC" w14:textId="77777777" w:rsidR="00845047" w:rsidRPr="003E118D" w:rsidRDefault="00845047" w:rsidP="00A846B4">
            <w:pPr>
              <w:suppressAutoHyphens w:val="0"/>
              <w:spacing w:before="80" w:after="80" w:line="220" w:lineRule="exact"/>
              <w:ind w:left="23" w:right="11"/>
            </w:pPr>
          </w:p>
          <w:p w14:paraId="2D7C93C4" w14:textId="375146C3" w:rsidR="00845047" w:rsidRPr="003E118D" w:rsidRDefault="00845047" w:rsidP="00A846B4">
            <w:pPr>
              <w:suppressAutoHyphens w:val="0"/>
              <w:spacing w:before="80" w:after="80" w:line="220" w:lineRule="exact"/>
              <w:ind w:left="23" w:right="11"/>
            </w:pPr>
            <w:r>
              <w:rPr>
                <w:color w:val="000000"/>
              </w:rPr>
              <w:t xml:space="preserve">Обжалование: </w:t>
            </w:r>
            <w:r w:rsidR="00AE48F7">
              <w:rPr>
                <w:color w:val="000000"/>
              </w:rPr>
              <w:br/>
            </w:r>
            <w:r>
              <w:rPr>
                <w:color w:val="000000"/>
              </w:rPr>
              <w:t>14 октября 2020</w:t>
            </w:r>
            <w:r w:rsidR="00AE48F7">
              <w:rPr>
                <w:color w:val="000000"/>
              </w:rPr>
              <w:t> год</w:t>
            </w:r>
            <w:r>
              <w:rPr>
                <w:color w:val="000000"/>
              </w:rPr>
              <w:t>а, Гомельский областной суд</w:t>
            </w:r>
          </w:p>
        </w:tc>
        <w:tc>
          <w:tcPr>
            <w:tcW w:w="657" w:type="pct"/>
            <w:tcBorders>
              <w:bottom w:val="nil"/>
            </w:tcBorders>
          </w:tcPr>
          <w:p w14:paraId="1F3D9135" w14:textId="12BEA54D" w:rsidR="00845047" w:rsidRPr="003E118D" w:rsidRDefault="00845047" w:rsidP="00A846B4">
            <w:pPr>
              <w:suppressAutoHyphens w:val="0"/>
              <w:spacing w:before="80" w:after="80" w:line="220" w:lineRule="exact"/>
              <w:ind w:left="23" w:right="11"/>
            </w:pPr>
            <w:r>
              <w:rPr>
                <w:color w:val="000000"/>
              </w:rPr>
              <w:t xml:space="preserve">Штраф в размере 270 белорусских рублей (около </w:t>
            </w:r>
            <w:r w:rsidR="00B90611">
              <w:rPr>
                <w:color w:val="000000"/>
              </w:rPr>
              <w:br/>
            </w:r>
            <w:r>
              <w:rPr>
                <w:color w:val="000000"/>
              </w:rPr>
              <w:t>135 долл. США)</w:t>
            </w:r>
          </w:p>
        </w:tc>
        <w:tc>
          <w:tcPr>
            <w:tcW w:w="666" w:type="pct"/>
            <w:tcBorders>
              <w:bottom w:val="nil"/>
            </w:tcBorders>
          </w:tcPr>
          <w:p w14:paraId="17F87147" w14:textId="77777777" w:rsidR="00845047" w:rsidRPr="003E118D" w:rsidRDefault="00845047" w:rsidP="00A846B4">
            <w:pPr>
              <w:suppressAutoHyphens w:val="0"/>
              <w:spacing w:before="80" w:after="80" w:line="220" w:lineRule="exact"/>
              <w:ind w:left="23" w:right="11"/>
            </w:pPr>
            <w:r>
              <w:rPr>
                <w:color w:val="000000"/>
              </w:rPr>
              <w:t xml:space="preserve">Кодекс об административных правонарушениях, ст. 23.34 (ч. 1) </w:t>
            </w:r>
          </w:p>
        </w:tc>
      </w:tr>
      <w:tr w:rsidR="001B4CE7" w:rsidRPr="003E118D" w14:paraId="17843A49" w14:textId="77777777" w:rsidTr="001B4CE7">
        <w:tc>
          <w:tcPr>
            <w:tcW w:w="479" w:type="pct"/>
            <w:tcBorders>
              <w:top w:val="nil"/>
              <w:bottom w:val="nil"/>
            </w:tcBorders>
          </w:tcPr>
          <w:p w14:paraId="7774EBAA" w14:textId="77777777" w:rsidR="00845047" w:rsidRPr="003E118D" w:rsidRDefault="00845047" w:rsidP="00163D83">
            <w:pPr>
              <w:suppressAutoHyphens w:val="0"/>
              <w:spacing w:before="80" w:after="80" w:line="220" w:lineRule="exact"/>
              <w:ind w:left="11" w:right="11"/>
            </w:pPr>
            <w:r>
              <w:rPr>
                <w:color w:val="000000"/>
              </w:rPr>
              <w:t>Марина Самусева</w:t>
            </w:r>
          </w:p>
        </w:tc>
        <w:tc>
          <w:tcPr>
            <w:tcW w:w="478" w:type="pct"/>
            <w:tcBorders>
              <w:top w:val="nil"/>
              <w:bottom w:val="nil"/>
            </w:tcBorders>
          </w:tcPr>
          <w:p w14:paraId="5B81D19E" w14:textId="77777777" w:rsidR="00845047" w:rsidRPr="003E118D" w:rsidRDefault="00845047" w:rsidP="00A846B4">
            <w:pPr>
              <w:suppressAutoHyphens w:val="0"/>
              <w:spacing w:before="80" w:after="80" w:line="220" w:lineRule="exact"/>
              <w:ind w:left="23" w:right="11"/>
            </w:pPr>
            <w:r>
              <w:rPr>
                <w:color w:val="000000"/>
              </w:rPr>
              <w:t>3935/2021</w:t>
            </w:r>
          </w:p>
        </w:tc>
        <w:tc>
          <w:tcPr>
            <w:tcW w:w="532" w:type="pct"/>
            <w:tcBorders>
              <w:top w:val="nil"/>
              <w:bottom w:val="nil"/>
            </w:tcBorders>
          </w:tcPr>
          <w:p w14:paraId="1E5373CA" w14:textId="77777777" w:rsidR="00845047" w:rsidRPr="003E118D" w:rsidRDefault="00845047" w:rsidP="00A846B4">
            <w:pPr>
              <w:suppressAutoHyphens w:val="0"/>
              <w:spacing w:before="80" w:after="80" w:line="220" w:lineRule="exact"/>
              <w:ind w:left="23" w:right="11"/>
            </w:pPr>
            <w:r>
              <w:rPr>
                <w:color w:val="000000"/>
              </w:rPr>
              <w:t>Не представлена адвокатом</w:t>
            </w:r>
          </w:p>
        </w:tc>
        <w:tc>
          <w:tcPr>
            <w:tcW w:w="692" w:type="pct"/>
            <w:tcBorders>
              <w:top w:val="nil"/>
              <w:bottom w:val="nil"/>
            </w:tcBorders>
          </w:tcPr>
          <w:p w14:paraId="028DDA9D" w14:textId="19B08A93" w:rsidR="00845047" w:rsidRPr="003E118D" w:rsidRDefault="00845047" w:rsidP="00A846B4">
            <w:pPr>
              <w:suppressAutoHyphens w:val="0"/>
              <w:spacing w:before="80" w:after="80" w:line="220" w:lineRule="exact"/>
              <w:ind w:left="23" w:right="11"/>
            </w:pPr>
            <w:r>
              <w:rPr>
                <w:color w:val="000000"/>
              </w:rPr>
              <w:t>7 ноября 2020</w:t>
            </w:r>
            <w:r w:rsidR="00AE48F7">
              <w:rPr>
                <w:color w:val="000000"/>
              </w:rPr>
              <w:t> год</w:t>
            </w:r>
            <w:r>
              <w:rPr>
                <w:color w:val="000000"/>
              </w:rPr>
              <w:t>а</w:t>
            </w:r>
          </w:p>
        </w:tc>
        <w:tc>
          <w:tcPr>
            <w:tcW w:w="692" w:type="pct"/>
            <w:tcBorders>
              <w:top w:val="nil"/>
              <w:bottom w:val="nil"/>
            </w:tcBorders>
          </w:tcPr>
          <w:p w14:paraId="17085E6D" w14:textId="15EF1506" w:rsidR="00845047" w:rsidRPr="003E118D" w:rsidRDefault="00845047" w:rsidP="00A846B4">
            <w:pPr>
              <w:suppressAutoHyphens w:val="0"/>
              <w:spacing w:before="80" w:after="80" w:line="220" w:lineRule="exact"/>
              <w:ind w:left="23" w:right="11"/>
            </w:pPr>
            <w:r>
              <w:rPr>
                <w:color w:val="000000"/>
              </w:rPr>
              <w:t>3 июня 2021</w:t>
            </w:r>
            <w:r w:rsidR="00AE48F7">
              <w:rPr>
                <w:color w:val="000000"/>
              </w:rPr>
              <w:t> год</w:t>
            </w:r>
            <w:r>
              <w:rPr>
                <w:color w:val="000000"/>
              </w:rPr>
              <w:t>а</w:t>
            </w:r>
          </w:p>
        </w:tc>
        <w:tc>
          <w:tcPr>
            <w:tcW w:w="804" w:type="pct"/>
            <w:tcBorders>
              <w:top w:val="nil"/>
              <w:bottom w:val="nil"/>
            </w:tcBorders>
          </w:tcPr>
          <w:p w14:paraId="371B4794" w14:textId="44147DD5" w:rsidR="00845047" w:rsidRPr="003E118D" w:rsidRDefault="00845047" w:rsidP="00A846B4">
            <w:pPr>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28 сентября 2020</w:t>
            </w:r>
            <w:r w:rsidR="00AE48F7">
              <w:rPr>
                <w:color w:val="000000"/>
              </w:rPr>
              <w:t> год</w:t>
            </w:r>
            <w:r>
              <w:rPr>
                <w:color w:val="000000"/>
              </w:rPr>
              <w:t>а, Суд Железнодорожного района</w:t>
            </w:r>
          </w:p>
          <w:p w14:paraId="2C95CA4A" w14:textId="77777777" w:rsidR="00845047" w:rsidRPr="003E118D" w:rsidRDefault="00845047" w:rsidP="00A846B4">
            <w:pPr>
              <w:suppressAutoHyphens w:val="0"/>
              <w:spacing w:before="80" w:after="80" w:line="220" w:lineRule="exact"/>
              <w:ind w:left="23" w:right="11"/>
            </w:pPr>
          </w:p>
          <w:p w14:paraId="097E4457" w14:textId="612C29CC" w:rsidR="00845047" w:rsidRPr="003E118D" w:rsidRDefault="00845047" w:rsidP="00A846B4">
            <w:pPr>
              <w:suppressAutoHyphens w:val="0"/>
              <w:spacing w:before="80" w:after="80" w:line="220" w:lineRule="exact"/>
              <w:ind w:left="23" w:right="11"/>
            </w:pPr>
            <w:r>
              <w:rPr>
                <w:color w:val="000000"/>
              </w:rPr>
              <w:t xml:space="preserve">Обжалование: </w:t>
            </w:r>
            <w:r w:rsidR="00AE48F7">
              <w:rPr>
                <w:color w:val="000000"/>
              </w:rPr>
              <w:br/>
            </w:r>
            <w:r>
              <w:rPr>
                <w:color w:val="000000"/>
              </w:rPr>
              <w:t>30 октября 2020</w:t>
            </w:r>
            <w:r w:rsidR="00AE48F7">
              <w:rPr>
                <w:color w:val="000000"/>
              </w:rPr>
              <w:t> год</w:t>
            </w:r>
            <w:r>
              <w:rPr>
                <w:color w:val="000000"/>
              </w:rPr>
              <w:t>а, Гомельский областной суд</w:t>
            </w:r>
          </w:p>
        </w:tc>
        <w:tc>
          <w:tcPr>
            <w:tcW w:w="657" w:type="pct"/>
            <w:tcBorders>
              <w:top w:val="nil"/>
              <w:bottom w:val="nil"/>
            </w:tcBorders>
          </w:tcPr>
          <w:p w14:paraId="4C106DB6" w14:textId="2C6095CA" w:rsidR="00845047" w:rsidRPr="003E118D" w:rsidRDefault="00845047" w:rsidP="00A846B4">
            <w:pPr>
              <w:suppressAutoHyphens w:val="0"/>
              <w:spacing w:before="80" w:after="80" w:line="220" w:lineRule="exact"/>
              <w:ind w:left="23" w:right="11"/>
            </w:pPr>
            <w:r>
              <w:rPr>
                <w:color w:val="000000"/>
              </w:rPr>
              <w:t xml:space="preserve">Штраф в размере 540 белорусских рублей (около </w:t>
            </w:r>
            <w:r w:rsidR="00485F31">
              <w:rPr>
                <w:color w:val="000000"/>
              </w:rPr>
              <w:br/>
            </w:r>
            <w:r>
              <w:rPr>
                <w:color w:val="000000"/>
              </w:rPr>
              <w:t>270 долл. США)</w:t>
            </w:r>
          </w:p>
        </w:tc>
        <w:tc>
          <w:tcPr>
            <w:tcW w:w="666" w:type="pct"/>
            <w:tcBorders>
              <w:top w:val="nil"/>
              <w:bottom w:val="nil"/>
            </w:tcBorders>
          </w:tcPr>
          <w:p w14:paraId="2D4DAA1F" w14:textId="77777777" w:rsidR="00845047" w:rsidRPr="003E118D" w:rsidRDefault="00845047" w:rsidP="00A846B4">
            <w:pPr>
              <w:suppressAutoHyphens w:val="0"/>
              <w:spacing w:before="80" w:after="80" w:line="220" w:lineRule="exact"/>
              <w:ind w:left="23" w:right="11"/>
            </w:pPr>
            <w:r>
              <w:rPr>
                <w:color w:val="000000"/>
              </w:rPr>
              <w:t>Кодекс об административных правонарушениях, ст. 23.34 (ч. 1)</w:t>
            </w:r>
          </w:p>
        </w:tc>
      </w:tr>
      <w:tr w:rsidR="001B4CE7" w:rsidRPr="003E118D" w14:paraId="0FAFC21C" w14:textId="77777777" w:rsidTr="001B4CE7">
        <w:tc>
          <w:tcPr>
            <w:tcW w:w="479" w:type="pct"/>
            <w:tcBorders>
              <w:top w:val="nil"/>
              <w:bottom w:val="nil"/>
            </w:tcBorders>
          </w:tcPr>
          <w:p w14:paraId="46BCBFE3" w14:textId="77777777" w:rsidR="00845047" w:rsidRPr="003E118D" w:rsidRDefault="00845047" w:rsidP="001F7EFC">
            <w:pPr>
              <w:pageBreakBefore/>
              <w:suppressAutoHyphens w:val="0"/>
              <w:spacing w:before="80" w:after="80" w:line="220" w:lineRule="exact"/>
              <w:ind w:left="11" w:right="11"/>
            </w:pPr>
            <w:r>
              <w:rPr>
                <w:color w:val="000000"/>
              </w:rPr>
              <w:lastRenderedPageBreak/>
              <w:t>Татьяна Северинец</w:t>
            </w:r>
          </w:p>
        </w:tc>
        <w:tc>
          <w:tcPr>
            <w:tcW w:w="478" w:type="pct"/>
            <w:tcBorders>
              <w:top w:val="nil"/>
              <w:bottom w:val="nil"/>
            </w:tcBorders>
          </w:tcPr>
          <w:p w14:paraId="521A383D" w14:textId="77777777" w:rsidR="00845047" w:rsidRPr="003E118D" w:rsidRDefault="00845047" w:rsidP="00A846B4">
            <w:pPr>
              <w:suppressAutoHyphens w:val="0"/>
              <w:spacing w:before="80" w:after="80" w:line="220" w:lineRule="exact"/>
              <w:ind w:left="23" w:right="11"/>
            </w:pPr>
            <w:r>
              <w:rPr>
                <w:color w:val="000000"/>
              </w:rPr>
              <w:t>3938/2021</w:t>
            </w:r>
          </w:p>
        </w:tc>
        <w:tc>
          <w:tcPr>
            <w:tcW w:w="532" w:type="pct"/>
            <w:tcBorders>
              <w:top w:val="nil"/>
              <w:bottom w:val="nil"/>
            </w:tcBorders>
          </w:tcPr>
          <w:p w14:paraId="52EC4EA8" w14:textId="77777777" w:rsidR="00845047" w:rsidRPr="003E118D" w:rsidRDefault="00845047" w:rsidP="00A846B4">
            <w:pPr>
              <w:suppressAutoHyphens w:val="0"/>
              <w:spacing w:before="80" w:after="80" w:line="220" w:lineRule="exact"/>
              <w:ind w:left="23" w:right="11"/>
            </w:pPr>
            <w:r>
              <w:rPr>
                <w:color w:val="000000"/>
              </w:rPr>
              <w:t>Представлена адвокатом Павлом Левиновым</w:t>
            </w:r>
          </w:p>
        </w:tc>
        <w:tc>
          <w:tcPr>
            <w:tcW w:w="692" w:type="pct"/>
            <w:tcBorders>
              <w:top w:val="nil"/>
              <w:bottom w:val="nil"/>
            </w:tcBorders>
          </w:tcPr>
          <w:p w14:paraId="4E925C58" w14:textId="3C9DA181" w:rsidR="00845047" w:rsidRPr="003E118D" w:rsidRDefault="00845047" w:rsidP="00A846B4">
            <w:pPr>
              <w:suppressAutoHyphens w:val="0"/>
              <w:spacing w:before="80" w:after="80" w:line="220" w:lineRule="exact"/>
              <w:ind w:left="23" w:right="11"/>
            </w:pPr>
            <w:r>
              <w:rPr>
                <w:color w:val="000000"/>
              </w:rPr>
              <w:t>20 февраля 2020</w:t>
            </w:r>
            <w:r w:rsidR="00AE48F7">
              <w:rPr>
                <w:color w:val="000000"/>
              </w:rPr>
              <w:t> год</w:t>
            </w:r>
            <w:r>
              <w:rPr>
                <w:color w:val="000000"/>
              </w:rPr>
              <w:t>а</w:t>
            </w:r>
          </w:p>
        </w:tc>
        <w:tc>
          <w:tcPr>
            <w:tcW w:w="692" w:type="pct"/>
            <w:tcBorders>
              <w:top w:val="nil"/>
              <w:bottom w:val="nil"/>
            </w:tcBorders>
          </w:tcPr>
          <w:p w14:paraId="5FED8996" w14:textId="51BA7C2B" w:rsidR="00845047" w:rsidRPr="003E118D" w:rsidRDefault="00845047" w:rsidP="00A846B4">
            <w:pPr>
              <w:suppressAutoHyphens w:val="0"/>
              <w:spacing w:before="80" w:after="80" w:line="220" w:lineRule="exact"/>
              <w:ind w:left="23" w:right="11"/>
            </w:pPr>
            <w:r>
              <w:rPr>
                <w:color w:val="000000"/>
              </w:rPr>
              <w:t>22 марта 2023</w:t>
            </w:r>
            <w:r w:rsidR="00AE48F7">
              <w:rPr>
                <w:color w:val="000000"/>
              </w:rPr>
              <w:t> год</w:t>
            </w:r>
            <w:r>
              <w:rPr>
                <w:color w:val="000000"/>
              </w:rPr>
              <w:t>а</w:t>
            </w:r>
          </w:p>
        </w:tc>
        <w:tc>
          <w:tcPr>
            <w:tcW w:w="804" w:type="pct"/>
            <w:tcBorders>
              <w:top w:val="nil"/>
              <w:bottom w:val="nil"/>
            </w:tcBorders>
          </w:tcPr>
          <w:p w14:paraId="36C435BB" w14:textId="5B538F8E" w:rsidR="00845047" w:rsidRPr="003E118D" w:rsidRDefault="00845047" w:rsidP="00A846B4">
            <w:pPr>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9 января 2020</w:t>
            </w:r>
            <w:r w:rsidR="00AE48F7">
              <w:rPr>
                <w:color w:val="000000"/>
              </w:rPr>
              <w:t> год</w:t>
            </w:r>
            <w:r>
              <w:rPr>
                <w:color w:val="000000"/>
              </w:rPr>
              <w:t xml:space="preserve">а, </w:t>
            </w:r>
            <w:r w:rsidR="006F07C2">
              <w:rPr>
                <w:color w:val="000000"/>
              </w:rPr>
              <w:br/>
            </w:r>
            <w:r>
              <w:rPr>
                <w:color w:val="000000"/>
              </w:rPr>
              <w:t xml:space="preserve">Суд Первомайского района </w:t>
            </w:r>
          </w:p>
          <w:p w14:paraId="204E128A" w14:textId="77777777" w:rsidR="00845047" w:rsidRPr="003E118D" w:rsidRDefault="00845047" w:rsidP="00A846B4">
            <w:pPr>
              <w:suppressAutoHyphens w:val="0"/>
              <w:spacing w:before="80" w:after="80" w:line="220" w:lineRule="exact"/>
              <w:ind w:left="23" w:right="11"/>
            </w:pPr>
          </w:p>
          <w:p w14:paraId="6E29F62C" w14:textId="1A1383BF" w:rsidR="00845047" w:rsidRPr="003E118D" w:rsidRDefault="00845047" w:rsidP="00A846B4">
            <w:pPr>
              <w:suppressAutoHyphens w:val="0"/>
              <w:spacing w:before="80" w:after="80" w:line="220" w:lineRule="exact"/>
              <w:ind w:left="23" w:right="11"/>
            </w:pPr>
            <w:r>
              <w:rPr>
                <w:color w:val="000000"/>
              </w:rPr>
              <w:t>Обжалование: 5 февраля 2020</w:t>
            </w:r>
            <w:r w:rsidR="00AE48F7">
              <w:rPr>
                <w:color w:val="000000"/>
              </w:rPr>
              <w:t> год</w:t>
            </w:r>
            <w:r>
              <w:rPr>
                <w:color w:val="000000"/>
              </w:rPr>
              <w:t>а, Витебский областной суд</w:t>
            </w:r>
          </w:p>
        </w:tc>
        <w:tc>
          <w:tcPr>
            <w:tcW w:w="657" w:type="pct"/>
            <w:tcBorders>
              <w:top w:val="nil"/>
              <w:bottom w:val="nil"/>
            </w:tcBorders>
          </w:tcPr>
          <w:p w14:paraId="5AD5DF1C" w14:textId="38FC8A75" w:rsidR="00845047" w:rsidRPr="003E118D" w:rsidRDefault="00845047" w:rsidP="00A846B4">
            <w:pPr>
              <w:suppressAutoHyphens w:val="0"/>
              <w:spacing w:before="80" w:after="80" w:line="220" w:lineRule="exact"/>
              <w:ind w:left="23" w:right="11"/>
            </w:pPr>
            <w:r>
              <w:rPr>
                <w:color w:val="000000"/>
              </w:rPr>
              <w:t xml:space="preserve">Штраф в размере 810 белорусских рублей (около </w:t>
            </w:r>
            <w:r w:rsidR="001F7EFC">
              <w:rPr>
                <w:color w:val="000000"/>
              </w:rPr>
              <w:br/>
            </w:r>
            <w:r>
              <w:rPr>
                <w:color w:val="000000"/>
              </w:rPr>
              <w:t>410 долл. США)</w:t>
            </w:r>
          </w:p>
        </w:tc>
        <w:tc>
          <w:tcPr>
            <w:tcW w:w="666" w:type="pct"/>
            <w:tcBorders>
              <w:top w:val="nil"/>
              <w:bottom w:val="nil"/>
            </w:tcBorders>
          </w:tcPr>
          <w:p w14:paraId="59DD0904" w14:textId="77777777" w:rsidR="00845047" w:rsidRPr="003E118D" w:rsidRDefault="00845047" w:rsidP="00A846B4">
            <w:pPr>
              <w:suppressAutoHyphens w:val="0"/>
              <w:spacing w:before="80" w:after="80" w:line="220" w:lineRule="exact"/>
              <w:ind w:left="23" w:right="11"/>
            </w:pPr>
            <w:r>
              <w:rPr>
                <w:color w:val="000000"/>
              </w:rPr>
              <w:t>Кодекс об административных правонарушениях, ст. 23.34 (ч. 1)</w:t>
            </w:r>
          </w:p>
        </w:tc>
      </w:tr>
      <w:tr w:rsidR="00845047" w:rsidRPr="003E118D" w14:paraId="50236DD8" w14:textId="77777777" w:rsidTr="002849E4">
        <w:tc>
          <w:tcPr>
            <w:tcW w:w="479" w:type="pct"/>
            <w:tcBorders>
              <w:top w:val="nil"/>
              <w:bottom w:val="nil"/>
            </w:tcBorders>
          </w:tcPr>
          <w:p w14:paraId="64B675F9" w14:textId="77777777" w:rsidR="00845047" w:rsidRPr="003E118D" w:rsidRDefault="00845047" w:rsidP="00163D83">
            <w:pPr>
              <w:suppressAutoHyphens w:val="0"/>
              <w:spacing w:before="80" w:after="80" w:line="220" w:lineRule="exact"/>
              <w:ind w:left="11" w:right="11"/>
            </w:pPr>
            <w:r>
              <w:rPr>
                <w:color w:val="000000"/>
              </w:rPr>
              <w:t>Александр Дубровских</w:t>
            </w:r>
          </w:p>
        </w:tc>
        <w:tc>
          <w:tcPr>
            <w:tcW w:w="478" w:type="pct"/>
            <w:tcBorders>
              <w:top w:val="nil"/>
              <w:bottom w:val="nil"/>
            </w:tcBorders>
          </w:tcPr>
          <w:p w14:paraId="46D8CE70" w14:textId="77777777" w:rsidR="00845047" w:rsidRPr="003E118D" w:rsidRDefault="00845047" w:rsidP="00A846B4">
            <w:pPr>
              <w:suppressAutoHyphens w:val="0"/>
              <w:spacing w:before="80" w:after="80" w:line="220" w:lineRule="exact"/>
              <w:ind w:left="23" w:right="11"/>
            </w:pPr>
            <w:r>
              <w:rPr>
                <w:color w:val="000000"/>
              </w:rPr>
              <w:t>3941/2021</w:t>
            </w:r>
          </w:p>
        </w:tc>
        <w:tc>
          <w:tcPr>
            <w:tcW w:w="532" w:type="pct"/>
            <w:tcBorders>
              <w:top w:val="nil"/>
              <w:bottom w:val="nil"/>
            </w:tcBorders>
          </w:tcPr>
          <w:p w14:paraId="067477A2" w14:textId="77777777" w:rsidR="00845047" w:rsidRPr="003E118D" w:rsidRDefault="00845047" w:rsidP="00A846B4">
            <w:pPr>
              <w:suppressAutoHyphens w:val="0"/>
              <w:spacing w:before="80" w:after="80" w:line="220" w:lineRule="exact"/>
              <w:ind w:left="23" w:right="11"/>
            </w:pPr>
            <w:r>
              <w:rPr>
                <w:color w:val="000000"/>
              </w:rPr>
              <w:t>Представлен адвокатом Павлом Левиновым</w:t>
            </w:r>
          </w:p>
        </w:tc>
        <w:tc>
          <w:tcPr>
            <w:tcW w:w="692" w:type="pct"/>
            <w:tcBorders>
              <w:top w:val="nil"/>
              <w:bottom w:val="nil"/>
            </w:tcBorders>
          </w:tcPr>
          <w:p w14:paraId="3D1E2644" w14:textId="3B6AFDAE" w:rsidR="00845047" w:rsidRPr="003E118D" w:rsidRDefault="00845047" w:rsidP="00A846B4">
            <w:pPr>
              <w:suppressAutoHyphens w:val="0"/>
              <w:spacing w:before="80" w:after="80" w:line="220" w:lineRule="exact"/>
              <w:ind w:left="23" w:right="11"/>
            </w:pPr>
            <w:r>
              <w:rPr>
                <w:color w:val="000000"/>
              </w:rPr>
              <w:t>26 марта 2020</w:t>
            </w:r>
            <w:r w:rsidR="00AE48F7">
              <w:rPr>
                <w:color w:val="000000"/>
              </w:rPr>
              <w:t> год</w:t>
            </w:r>
            <w:r>
              <w:rPr>
                <w:color w:val="000000"/>
              </w:rPr>
              <w:t>а</w:t>
            </w:r>
          </w:p>
        </w:tc>
        <w:tc>
          <w:tcPr>
            <w:tcW w:w="692" w:type="pct"/>
            <w:tcBorders>
              <w:top w:val="nil"/>
              <w:bottom w:val="nil"/>
            </w:tcBorders>
          </w:tcPr>
          <w:p w14:paraId="48AEE32F" w14:textId="24309928" w:rsidR="00845047" w:rsidRPr="003E118D" w:rsidRDefault="00845047" w:rsidP="00A846B4">
            <w:pPr>
              <w:suppressAutoHyphens w:val="0"/>
              <w:spacing w:before="80" w:after="80" w:line="220" w:lineRule="exact"/>
              <w:ind w:left="23" w:right="11"/>
            </w:pPr>
            <w:r>
              <w:rPr>
                <w:color w:val="000000"/>
              </w:rPr>
              <w:t>12 апреля 2022</w:t>
            </w:r>
            <w:r w:rsidR="00AE48F7">
              <w:rPr>
                <w:color w:val="000000"/>
              </w:rPr>
              <w:t> год</w:t>
            </w:r>
            <w:r>
              <w:rPr>
                <w:color w:val="000000"/>
              </w:rPr>
              <w:t>а</w:t>
            </w:r>
          </w:p>
        </w:tc>
        <w:tc>
          <w:tcPr>
            <w:tcW w:w="804" w:type="pct"/>
            <w:tcBorders>
              <w:top w:val="nil"/>
              <w:bottom w:val="nil"/>
            </w:tcBorders>
          </w:tcPr>
          <w:p w14:paraId="784E4BCD" w14:textId="6931C74B" w:rsidR="00845047" w:rsidRDefault="00845047" w:rsidP="00A846B4">
            <w:pPr>
              <w:suppressAutoHyphens w:val="0"/>
              <w:spacing w:before="80" w:after="80" w:line="220" w:lineRule="exact"/>
              <w:ind w:left="23" w:right="11"/>
              <w:rPr>
                <w:color w:val="000000"/>
              </w:rPr>
            </w:pPr>
            <w:r>
              <w:rPr>
                <w:color w:val="000000"/>
              </w:rPr>
              <w:t xml:space="preserve">Первая инстанция: </w:t>
            </w:r>
            <w:r w:rsidR="00AE48F7">
              <w:rPr>
                <w:color w:val="000000"/>
              </w:rPr>
              <w:br/>
            </w:r>
            <w:r>
              <w:rPr>
                <w:color w:val="000000"/>
              </w:rPr>
              <w:t>29 января 2020</w:t>
            </w:r>
            <w:r w:rsidR="00AE48F7">
              <w:rPr>
                <w:color w:val="000000"/>
              </w:rPr>
              <w:t> год</w:t>
            </w:r>
            <w:r>
              <w:rPr>
                <w:color w:val="000000"/>
              </w:rPr>
              <w:t xml:space="preserve">а, Суд Железнодорожного района </w:t>
            </w:r>
          </w:p>
          <w:p w14:paraId="7FBF9C21" w14:textId="77777777" w:rsidR="006A5D33" w:rsidRPr="003E118D" w:rsidRDefault="006A5D33" w:rsidP="00A846B4">
            <w:pPr>
              <w:suppressAutoHyphens w:val="0"/>
              <w:spacing w:before="80" w:after="80" w:line="220" w:lineRule="exact"/>
              <w:ind w:left="23" w:right="11"/>
            </w:pPr>
          </w:p>
          <w:p w14:paraId="2DA98B2F" w14:textId="35B766E2" w:rsidR="00845047" w:rsidRPr="003E118D" w:rsidRDefault="00845047" w:rsidP="00A846B4">
            <w:pPr>
              <w:suppressAutoHyphens w:val="0"/>
              <w:spacing w:before="80" w:after="80" w:line="220" w:lineRule="exact"/>
              <w:ind w:left="23" w:right="11"/>
            </w:pPr>
            <w:r>
              <w:rPr>
                <w:color w:val="000000"/>
              </w:rPr>
              <w:t xml:space="preserve">Обжалование: </w:t>
            </w:r>
            <w:r w:rsidR="00AE48F7">
              <w:rPr>
                <w:color w:val="000000"/>
              </w:rPr>
              <w:br/>
            </w:r>
            <w:r>
              <w:rPr>
                <w:color w:val="000000"/>
              </w:rPr>
              <w:t>19 февраля 2020</w:t>
            </w:r>
            <w:r w:rsidR="00AE48F7">
              <w:rPr>
                <w:color w:val="000000"/>
              </w:rPr>
              <w:t> год</w:t>
            </w:r>
            <w:r>
              <w:rPr>
                <w:color w:val="000000"/>
              </w:rPr>
              <w:t>а, Витебский областной суд</w:t>
            </w:r>
          </w:p>
        </w:tc>
        <w:tc>
          <w:tcPr>
            <w:tcW w:w="657" w:type="pct"/>
            <w:tcBorders>
              <w:top w:val="nil"/>
              <w:bottom w:val="nil"/>
            </w:tcBorders>
          </w:tcPr>
          <w:p w14:paraId="5C4D5B85" w14:textId="74D595B9" w:rsidR="00845047" w:rsidRPr="003E118D" w:rsidRDefault="00845047" w:rsidP="00A846B4">
            <w:pPr>
              <w:suppressAutoHyphens w:val="0"/>
              <w:spacing w:before="80" w:after="80" w:line="220" w:lineRule="exact"/>
              <w:ind w:left="23" w:right="11"/>
            </w:pPr>
            <w:r>
              <w:rPr>
                <w:color w:val="000000"/>
              </w:rPr>
              <w:t xml:space="preserve">Штраф в размере 810 белорусских рублей (около </w:t>
            </w:r>
            <w:r w:rsidR="006A5D33">
              <w:rPr>
                <w:color w:val="000000"/>
              </w:rPr>
              <w:br/>
            </w:r>
            <w:r>
              <w:rPr>
                <w:color w:val="000000"/>
              </w:rPr>
              <w:t>410 долл. США)</w:t>
            </w:r>
          </w:p>
        </w:tc>
        <w:tc>
          <w:tcPr>
            <w:tcW w:w="666" w:type="pct"/>
            <w:tcBorders>
              <w:top w:val="nil"/>
              <w:bottom w:val="nil"/>
            </w:tcBorders>
          </w:tcPr>
          <w:p w14:paraId="1EBCE82B" w14:textId="77777777" w:rsidR="00845047" w:rsidRPr="003E118D" w:rsidRDefault="00845047" w:rsidP="00A846B4">
            <w:pPr>
              <w:suppressAutoHyphens w:val="0"/>
              <w:spacing w:before="80" w:after="80" w:line="220" w:lineRule="exact"/>
              <w:ind w:left="23" w:right="11"/>
            </w:pPr>
            <w:r>
              <w:rPr>
                <w:color w:val="000000"/>
              </w:rPr>
              <w:t>Кодекс об административных правонарушениях, ст. 23.34 (ч. 1)</w:t>
            </w:r>
          </w:p>
        </w:tc>
      </w:tr>
      <w:tr w:rsidR="001B4CE7" w:rsidRPr="003E118D" w14:paraId="094775F0" w14:textId="77777777" w:rsidTr="001B4CE7">
        <w:tc>
          <w:tcPr>
            <w:tcW w:w="479" w:type="pct"/>
            <w:tcBorders>
              <w:top w:val="nil"/>
              <w:bottom w:val="nil"/>
            </w:tcBorders>
          </w:tcPr>
          <w:p w14:paraId="7A39E875" w14:textId="77777777" w:rsidR="00845047" w:rsidRPr="003E118D" w:rsidRDefault="00845047" w:rsidP="00163D83">
            <w:pPr>
              <w:suppressAutoHyphens w:val="0"/>
              <w:spacing w:before="80" w:after="80" w:line="220" w:lineRule="exact"/>
              <w:ind w:left="11" w:right="11"/>
            </w:pPr>
            <w:r>
              <w:rPr>
                <w:color w:val="000000"/>
              </w:rPr>
              <w:t>Наталья Стрельченко</w:t>
            </w:r>
          </w:p>
        </w:tc>
        <w:tc>
          <w:tcPr>
            <w:tcW w:w="478" w:type="pct"/>
            <w:tcBorders>
              <w:top w:val="nil"/>
              <w:bottom w:val="nil"/>
            </w:tcBorders>
          </w:tcPr>
          <w:p w14:paraId="1A97CD69" w14:textId="77777777" w:rsidR="00845047" w:rsidRPr="003E118D" w:rsidRDefault="00845047" w:rsidP="00A846B4">
            <w:pPr>
              <w:suppressAutoHyphens w:val="0"/>
              <w:spacing w:before="80" w:after="80" w:line="220" w:lineRule="exact"/>
              <w:ind w:left="23" w:right="11"/>
            </w:pPr>
            <w:r>
              <w:rPr>
                <w:color w:val="000000"/>
              </w:rPr>
              <w:t>3946/2021</w:t>
            </w:r>
          </w:p>
        </w:tc>
        <w:tc>
          <w:tcPr>
            <w:tcW w:w="532" w:type="pct"/>
            <w:tcBorders>
              <w:top w:val="nil"/>
              <w:bottom w:val="nil"/>
            </w:tcBorders>
          </w:tcPr>
          <w:p w14:paraId="4CB00731" w14:textId="77777777" w:rsidR="00845047" w:rsidRPr="003E118D" w:rsidRDefault="00845047" w:rsidP="00A846B4">
            <w:pPr>
              <w:suppressAutoHyphens w:val="0"/>
              <w:spacing w:before="80" w:after="80" w:line="220" w:lineRule="exact"/>
              <w:ind w:left="23" w:right="11"/>
            </w:pPr>
            <w:r>
              <w:rPr>
                <w:color w:val="000000"/>
              </w:rPr>
              <w:t>Не представлена адвокатом</w:t>
            </w:r>
          </w:p>
        </w:tc>
        <w:tc>
          <w:tcPr>
            <w:tcW w:w="692" w:type="pct"/>
            <w:tcBorders>
              <w:top w:val="nil"/>
              <w:bottom w:val="nil"/>
            </w:tcBorders>
          </w:tcPr>
          <w:p w14:paraId="1810B8AC" w14:textId="30C2DD02" w:rsidR="00845047" w:rsidRPr="003E118D" w:rsidRDefault="00845047" w:rsidP="00A846B4">
            <w:pPr>
              <w:suppressAutoHyphens w:val="0"/>
              <w:spacing w:before="80" w:after="80" w:line="220" w:lineRule="exact"/>
              <w:ind w:left="23" w:right="11"/>
            </w:pPr>
            <w:r>
              <w:rPr>
                <w:color w:val="000000"/>
              </w:rPr>
              <w:t>7 июля 2020</w:t>
            </w:r>
            <w:r w:rsidR="00AE48F7">
              <w:rPr>
                <w:color w:val="000000"/>
              </w:rPr>
              <w:t> год</w:t>
            </w:r>
            <w:r>
              <w:rPr>
                <w:color w:val="000000"/>
              </w:rPr>
              <w:t>а</w:t>
            </w:r>
          </w:p>
        </w:tc>
        <w:tc>
          <w:tcPr>
            <w:tcW w:w="692" w:type="pct"/>
            <w:tcBorders>
              <w:top w:val="nil"/>
              <w:bottom w:val="nil"/>
            </w:tcBorders>
          </w:tcPr>
          <w:p w14:paraId="5489581A" w14:textId="691AFD59" w:rsidR="00845047" w:rsidRPr="003E118D" w:rsidRDefault="00845047" w:rsidP="00A846B4">
            <w:pPr>
              <w:suppressAutoHyphens w:val="0"/>
              <w:spacing w:before="80" w:after="80" w:line="220" w:lineRule="exact"/>
              <w:ind w:left="23" w:right="11"/>
            </w:pPr>
            <w:r>
              <w:rPr>
                <w:color w:val="000000"/>
              </w:rPr>
              <w:t>3 июня 2021</w:t>
            </w:r>
            <w:r w:rsidR="00AE48F7">
              <w:rPr>
                <w:color w:val="000000"/>
              </w:rPr>
              <w:t> год</w:t>
            </w:r>
            <w:r>
              <w:rPr>
                <w:color w:val="000000"/>
              </w:rPr>
              <w:t>а</w:t>
            </w:r>
          </w:p>
        </w:tc>
        <w:tc>
          <w:tcPr>
            <w:tcW w:w="804" w:type="pct"/>
            <w:tcBorders>
              <w:top w:val="nil"/>
              <w:bottom w:val="nil"/>
            </w:tcBorders>
          </w:tcPr>
          <w:p w14:paraId="3405D16F" w14:textId="57F2AF63" w:rsidR="00845047" w:rsidRPr="003E118D" w:rsidRDefault="00845047" w:rsidP="00A846B4">
            <w:pPr>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10 января 2020</w:t>
            </w:r>
            <w:r w:rsidR="00AE48F7">
              <w:rPr>
                <w:color w:val="000000"/>
              </w:rPr>
              <w:t> год</w:t>
            </w:r>
            <w:r>
              <w:rPr>
                <w:color w:val="000000"/>
              </w:rPr>
              <w:t xml:space="preserve">а, Суд Дубровенского района </w:t>
            </w:r>
          </w:p>
          <w:p w14:paraId="5E40700E" w14:textId="77777777" w:rsidR="00845047" w:rsidRPr="003E118D" w:rsidRDefault="00845047" w:rsidP="00A846B4">
            <w:pPr>
              <w:suppressAutoHyphens w:val="0"/>
              <w:spacing w:before="80" w:after="80" w:line="220" w:lineRule="exact"/>
              <w:ind w:left="23" w:right="11"/>
            </w:pPr>
          </w:p>
          <w:p w14:paraId="6917B608" w14:textId="635417F2" w:rsidR="00845047" w:rsidRPr="003E118D" w:rsidRDefault="00845047" w:rsidP="00A846B4">
            <w:pPr>
              <w:suppressAutoHyphens w:val="0"/>
              <w:spacing w:before="80" w:after="80" w:line="220" w:lineRule="exact"/>
              <w:ind w:left="23" w:right="11"/>
            </w:pPr>
            <w:r>
              <w:rPr>
                <w:color w:val="000000"/>
              </w:rPr>
              <w:t>Обжалование: 5 февраля 2020</w:t>
            </w:r>
            <w:r w:rsidR="00AE48F7">
              <w:rPr>
                <w:color w:val="000000"/>
              </w:rPr>
              <w:t> год</w:t>
            </w:r>
            <w:r>
              <w:rPr>
                <w:color w:val="000000"/>
              </w:rPr>
              <w:t>а, Витебский областной суд</w:t>
            </w:r>
          </w:p>
        </w:tc>
        <w:tc>
          <w:tcPr>
            <w:tcW w:w="657" w:type="pct"/>
            <w:tcBorders>
              <w:top w:val="nil"/>
              <w:bottom w:val="nil"/>
            </w:tcBorders>
          </w:tcPr>
          <w:p w14:paraId="4DAF2ECA" w14:textId="1B06BEC2" w:rsidR="00845047" w:rsidRPr="003E118D" w:rsidRDefault="00845047" w:rsidP="00A846B4">
            <w:pPr>
              <w:suppressAutoHyphens w:val="0"/>
              <w:spacing w:before="80" w:after="80" w:line="220" w:lineRule="exact"/>
              <w:ind w:left="23" w:right="11"/>
            </w:pPr>
            <w:r>
              <w:rPr>
                <w:color w:val="000000"/>
              </w:rPr>
              <w:t xml:space="preserve">Штраф в размере 675 белорусских рублей (около </w:t>
            </w:r>
            <w:r w:rsidR="007E6457">
              <w:rPr>
                <w:color w:val="000000"/>
              </w:rPr>
              <w:br/>
            </w:r>
            <w:r>
              <w:rPr>
                <w:color w:val="000000"/>
              </w:rPr>
              <w:t>340 долл. США)</w:t>
            </w:r>
          </w:p>
        </w:tc>
        <w:tc>
          <w:tcPr>
            <w:tcW w:w="666" w:type="pct"/>
            <w:tcBorders>
              <w:top w:val="nil"/>
              <w:bottom w:val="nil"/>
            </w:tcBorders>
          </w:tcPr>
          <w:p w14:paraId="54A2EC13" w14:textId="77777777" w:rsidR="00845047" w:rsidRPr="003E118D" w:rsidRDefault="00845047" w:rsidP="00A846B4">
            <w:pPr>
              <w:suppressAutoHyphens w:val="0"/>
              <w:spacing w:before="80" w:after="80" w:line="220" w:lineRule="exact"/>
              <w:ind w:left="23" w:right="11"/>
            </w:pPr>
            <w:r>
              <w:rPr>
                <w:color w:val="000000"/>
              </w:rPr>
              <w:t xml:space="preserve">Кодекс об административных правонарушениях, ст. 23.34 (ч. 1) </w:t>
            </w:r>
          </w:p>
        </w:tc>
      </w:tr>
      <w:tr w:rsidR="001B4CE7" w:rsidRPr="003E118D" w14:paraId="45191315" w14:textId="77777777" w:rsidTr="001B4CE7">
        <w:tc>
          <w:tcPr>
            <w:tcW w:w="479" w:type="pct"/>
            <w:tcBorders>
              <w:top w:val="nil"/>
              <w:bottom w:val="nil"/>
            </w:tcBorders>
          </w:tcPr>
          <w:p w14:paraId="15843448" w14:textId="77777777" w:rsidR="00845047" w:rsidRPr="003E118D" w:rsidRDefault="00845047" w:rsidP="00163D83">
            <w:pPr>
              <w:suppressAutoHyphens w:val="0"/>
              <w:spacing w:before="80" w:after="80" w:line="220" w:lineRule="exact"/>
              <w:ind w:left="11" w:right="11"/>
            </w:pPr>
            <w:r>
              <w:rPr>
                <w:color w:val="000000"/>
              </w:rPr>
              <w:t>Олег Павлов</w:t>
            </w:r>
          </w:p>
        </w:tc>
        <w:tc>
          <w:tcPr>
            <w:tcW w:w="478" w:type="pct"/>
            <w:tcBorders>
              <w:top w:val="nil"/>
              <w:bottom w:val="nil"/>
            </w:tcBorders>
          </w:tcPr>
          <w:p w14:paraId="0BD67B90" w14:textId="77777777" w:rsidR="00845047" w:rsidRPr="003E118D" w:rsidRDefault="00845047" w:rsidP="00A846B4">
            <w:pPr>
              <w:suppressAutoHyphens w:val="0"/>
              <w:spacing w:before="80" w:after="80" w:line="220" w:lineRule="exact"/>
              <w:ind w:left="23" w:right="11"/>
            </w:pPr>
            <w:r>
              <w:rPr>
                <w:color w:val="000000"/>
              </w:rPr>
              <w:t>3952/2021</w:t>
            </w:r>
          </w:p>
        </w:tc>
        <w:tc>
          <w:tcPr>
            <w:tcW w:w="532" w:type="pct"/>
            <w:tcBorders>
              <w:top w:val="nil"/>
              <w:bottom w:val="nil"/>
            </w:tcBorders>
          </w:tcPr>
          <w:p w14:paraId="3E4EE8C7" w14:textId="77777777" w:rsidR="00845047" w:rsidRPr="003E118D" w:rsidRDefault="00845047" w:rsidP="00A846B4">
            <w:pPr>
              <w:suppressAutoHyphens w:val="0"/>
              <w:spacing w:before="80" w:after="80" w:line="220" w:lineRule="exact"/>
              <w:ind w:left="23" w:right="11"/>
            </w:pPr>
            <w:r>
              <w:rPr>
                <w:color w:val="000000"/>
              </w:rPr>
              <w:t>Представлен адвокатом Павлом Левиновым</w:t>
            </w:r>
          </w:p>
        </w:tc>
        <w:tc>
          <w:tcPr>
            <w:tcW w:w="692" w:type="pct"/>
            <w:tcBorders>
              <w:top w:val="nil"/>
              <w:bottom w:val="nil"/>
            </w:tcBorders>
          </w:tcPr>
          <w:p w14:paraId="7444ED3C" w14:textId="063B5D25" w:rsidR="00845047" w:rsidRPr="003E118D" w:rsidRDefault="00845047" w:rsidP="00A846B4">
            <w:pPr>
              <w:suppressAutoHyphens w:val="0"/>
              <w:spacing w:before="80" w:after="80" w:line="220" w:lineRule="exact"/>
              <w:ind w:left="23" w:right="11"/>
            </w:pPr>
            <w:r>
              <w:rPr>
                <w:color w:val="000000"/>
              </w:rPr>
              <w:t>6 февраля 2020</w:t>
            </w:r>
            <w:r w:rsidR="00AE48F7">
              <w:rPr>
                <w:color w:val="000000"/>
              </w:rPr>
              <w:t> год</w:t>
            </w:r>
            <w:r>
              <w:rPr>
                <w:color w:val="000000"/>
              </w:rPr>
              <w:t>а</w:t>
            </w:r>
          </w:p>
        </w:tc>
        <w:tc>
          <w:tcPr>
            <w:tcW w:w="692" w:type="pct"/>
            <w:tcBorders>
              <w:top w:val="nil"/>
              <w:bottom w:val="nil"/>
            </w:tcBorders>
          </w:tcPr>
          <w:p w14:paraId="134E19ED" w14:textId="40ED982E" w:rsidR="00845047" w:rsidRPr="003E118D" w:rsidRDefault="00845047" w:rsidP="00A846B4">
            <w:pPr>
              <w:suppressAutoHyphens w:val="0"/>
              <w:spacing w:before="80" w:after="80" w:line="220" w:lineRule="exact"/>
              <w:ind w:left="23" w:right="11"/>
            </w:pPr>
            <w:r>
              <w:rPr>
                <w:color w:val="000000"/>
              </w:rPr>
              <w:t>10 июня 2021</w:t>
            </w:r>
            <w:r w:rsidR="00AE48F7">
              <w:rPr>
                <w:color w:val="000000"/>
              </w:rPr>
              <w:t> год</w:t>
            </w:r>
            <w:r>
              <w:rPr>
                <w:color w:val="000000"/>
              </w:rPr>
              <w:t>а</w:t>
            </w:r>
          </w:p>
        </w:tc>
        <w:tc>
          <w:tcPr>
            <w:tcW w:w="804" w:type="pct"/>
            <w:tcBorders>
              <w:top w:val="nil"/>
              <w:bottom w:val="nil"/>
            </w:tcBorders>
          </w:tcPr>
          <w:p w14:paraId="364547C7" w14:textId="143F4727" w:rsidR="00845047" w:rsidRPr="003E118D" w:rsidRDefault="00845047" w:rsidP="00A846B4">
            <w:pPr>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15 января 2020</w:t>
            </w:r>
            <w:r w:rsidR="00AE48F7">
              <w:rPr>
                <w:color w:val="000000"/>
              </w:rPr>
              <w:t> год</w:t>
            </w:r>
            <w:r>
              <w:rPr>
                <w:color w:val="000000"/>
              </w:rPr>
              <w:t xml:space="preserve">а, Суд Железнодорожного района </w:t>
            </w:r>
          </w:p>
          <w:p w14:paraId="1ADF7D5B" w14:textId="77777777" w:rsidR="00845047" w:rsidRPr="003E118D" w:rsidRDefault="00845047" w:rsidP="00A846B4">
            <w:pPr>
              <w:suppressAutoHyphens w:val="0"/>
              <w:spacing w:before="80" w:after="80" w:line="220" w:lineRule="exact"/>
              <w:ind w:left="23" w:right="11"/>
            </w:pPr>
          </w:p>
          <w:p w14:paraId="0AD8BA4B" w14:textId="5DC2808E" w:rsidR="00845047" w:rsidRPr="003E118D" w:rsidRDefault="00845047" w:rsidP="00A846B4">
            <w:pPr>
              <w:suppressAutoHyphens w:val="0"/>
              <w:spacing w:before="80" w:after="80" w:line="220" w:lineRule="exact"/>
              <w:ind w:left="23" w:right="11"/>
            </w:pPr>
            <w:r>
              <w:rPr>
                <w:color w:val="000000"/>
              </w:rPr>
              <w:t>Обжалование: 29 января 2020</w:t>
            </w:r>
            <w:r w:rsidR="00AE48F7">
              <w:rPr>
                <w:color w:val="000000"/>
              </w:rPr>
              <w:t> год</w:t>
            </w:r>
            <w:r>
              <w:rPr>
                <w:color w:val="000000"/>
              </w:rPr>
              <w:t>а, Витебский областной суд</w:t>
            </w:r>
          </w:p>
        </w:tc>
        <w:tc>
          <w:tcPr>
            <w:tcW w:w="657" w:type="pct"/>
            <w:tcBorders>
              <w:top w:val="nil"/>
              <w:bottom w:val="nil"/>
            </w:tcBorders>
          </w:tcPr>
          <w:p w14:paraId="376F857F" w14:textId="01AE153D" w:rsidR="00845047" w:rsidRPr="003E118D" w:rsidRDefault="00845047" w:rsidP="00A846B4">
            <w:pPr>
              <w:suppressAutoHyphens w:val="0"/>
              <w:spacing w:before="80" w:after="80" w:line="220" w:lineRule="exact"/>
              <w:ind w:left="23" w:right="11"/>
            </w:pPr>
            <w:r>
              <w:rPr>
                <w:color w:val="000000"/>
              </w:rPr>
              <w:t xml:space="preserve">Штраф в размере 675 белорусских рублей (около </w:t>
            </w:r>
            <w:r w:rsidR="00D813A9">
              <w:rPr>
                <w:color w:val="000000"/>
              </w:rPr>
              <w:br/>
            </w:r>
            <w:r>
              <w:rPr>
                <w:color w:val="000000"/>
              </w:rPr>
              <w:t>340 долл. США)</w:t>
            </w:r>
          </w:p>
        </w:tc>
        <w:tc>
          <w:tcPr>
            <w:tcW w:w="666" w:type="pct"/>
            <w:tcBorders>
              <w:top w:val="nil"/>
              <w:bottom w:val="nil"/>
            </w:tcBorders>
          </w:tcPr>
          <w:p w14:paraId="4C612018" w14:textId="77777777" w:rsidR="00845047" w:rsidRPr="003E118D" w:rsidRDefault="00845047" w:rsidP="00A846B4">
            <w:pPr>
              <w:suppressAutoHyphens w:val="0"/>
              <w:spacing w:before="80" w:after="80" w:line="220" w:lineRule="exact"/>
              <w:ind w:left="23" w:right="11"/>
            </w:pPr>
            <w:r>
              <w:rPr>
                <w:color w:val="000000"/>
              </w:rPr>
              <w:t>Кодекс об административных правонарушениях, ст. 23.34 (ч. 1)</w:t>
            </w:r>
          </w:p>
        </w:tc>
      </w:tr>
      <w:tr w:rsidR="001B4CE7" w:rsidRPr="003E118D" w14:paraId="0F5EDBE5" w14:textId="77777777" w:rsidTr="001B4CE7">
        <w:tc>
          <w:tcPr>
            <w:tcW w:w="479" w:type="pct"/>
            <w:tcBorders>
              <w:top w:val="nil"/>
              <w:bottom w:val="nil"/>
            </w:tcBorders>
          </w:tcPr>
          <w:p w14:paraId="6DFDE8B7" w14:textId="77777777" w:rsidR="00845047" w:rsidRPr="003E118D" w:rsidRDefault="00845047" w:rsidP="00163D83">
            <w:pPr>
              <w:suppressAutoHyphens w:val="0"/>
              <w:spacing w:before="80" w:after="80" w:line="220" w:lineRule="exact"/>
              <w:ind w:left="11" w:right="11"/>
            </w:pPr>
            <w:r>
              <w:rPr>
                <w:color w:val="000000"/>
              </w:rPr>
              <w:lastRenderedPageBreak/>
              <w:t xml:space="preserve">Сергей </w:t>
            </w:r>
            <w:proofErr w:type="spellStart"/>
            <w:r>
              <w:rPr>
                <w:color w:val="000000"/>
              </w:rPr>
              <w:t>Стрибульский</w:t>
            </w:r>
            <w:proofErr w:type="spellEnd"/>
          </w:p>
        </w:tc>
        <w:tc>
          <w:tcPr>
            <w:tcW w:w="478" w:type="pct"/>
            <w:tcBorders>
              <w:top w:val="nil"/>
              <w:bottom w:val="nil"/>
            </w:tcBorders>
          </w:tcPr>
          <w:p w14:paraId="40D59763" w14:textId="77777777" w:rsidR="00845047" w:rsidRPr="003E118D" w:rsidRDefault="00845047" w:rsidP="00A846B4">
            <w:pPr>
              <w:suppressAutoHyphens w:val="0"/>
              <w:spacing w:before="80" w:after="80" w:line="220" w:lineRule="exact"/>
              <w:ind w:left="23" w:right="11"/>
            </w:pPr>
            <w:r>
              <w:rPr>
                <w:color w:val="000000"/>
              </w:rPr>
              <w:t>3956/2021</w:t>
            </w:r>
          </w:p>
        </w:tc>
        <w:tc>
          <w:tcPr>
            <w:tcW w:w="532" w:type="pct"/>
            <w:tcBorders>
              <w:top w:val="nil"/>
              <w:bottom w:val="nil"/>
            </w:tcBorders>
          </w:tcPr>
          <w:p w14:paraId="5D1D81D0" w14:textId="77777777" w:rsidR="00845047" w:rsidRPr="003E118D" w:rsidRDefault="00845047" w:rsidP="00A846B4">
            <w:pPr>
              <w:suppressAutoHyphens w:val="0"/>
              <w:spacing w:before="80" w:after="80" w:line="220" w:lineRule="exact"/>
              <w:ind w:left="23" w:right="11"/>
            </w:pPr>
            <w:r>
              <w:rPr>
                <w:color w:val="000000"/>
              </w:rPr>
              <w:t>Не представлен адвокатом</w:t>
            </w:r>
          </w:p>
        </w:tc>
        <w:tc>
          <w:tcPr>
            <w:tcW w:w="692" w:type="pct"/>
            <w:tcBorders>
              <w:top w:val="nil"/>
              <w:bottom w:val="nil"/>
            </w:tcBorders>
          </w:tcPr>
          <w:p w14:paraId="5009E207" w14:textId="4131BB25" w:rsidR="00845047" w:rsidRPr="003E118D" w:rsidRDefault="00845047" w:rsidP="00A846B4">
            <w:pPr>
              <w:suppressAutoHyphens w:val="0"/>
              <w:spacing w:before="80" w:after="80" w:line="220" w:lineRule="exact"/>
              <w:ind w:left="23" w:right="11"/>
            </w:pPr>
            <w:r>
              <w:rPr>
                <w:color w:val="000000"/>
              </w:rPr>
              <w:t>16 января 2020</w:t>
            </w:r>
            <w:r w:rsidR="00AE48F7">
              <w:rPr>
                <w:color w:val="000000"/>
              </w:rPr>
              <w:t> год</w:t>
            </w:r>
            <w:r>
              <w:rPr>
                <w:color w:val="000000"/>
              </w:rPr>
              <w:t>а</w:t>
            </w:r>
          </w:p>
        </w:tc>
        <w:tc>
          <w:tcPr>
            <w:tcW w:w="692" w:type="pct"/>
            <w:tcBorders>
              <w:top w:val="nil"/>
              <w:bottom w:val="nil"/>
            </w:tcBorders>
          </w:tcPr>
          <w:p w14:paraId="2630FBBD" w14:textId="16E22B36" w:rsidR="00845047" w:rsidRPr="003E118D" w:rsidRDefault="00845047" w:rsidP="00A846B4">
            <w:pPr>
              <w:suppressAutoHyphens w:val="0"/>
              <w:spacing w:before="80" w:after="80" w:line="220" w:lineRule="exact"/>
              <w:ind w:left="23" w:right="11"/>
            </w:pPr>
            <w:r>
              <w:rPr>
                <w:color w:val="000000"/>
              </w:rPr>
              <w:t>23 июня 2021</w:t>
            </w:r>
            <w:r w:rsidR="00AE48F7">
              <w:rPr>
                <w:color w:val="000000"/>
              </w:rPr>
              <w:t> год</w:t>
            </w:r>
            <w:r>
              <w:rPr>
                <w:color w:val="000000"/>
              </w:rPr>
              <w:t>а</w:t>
            </w:r>
          </w:p>
        </w:tc>
        <w:tc>
          <w:tcPr>
            <w:tcW w:w="804" w:type="pct"/>
            <w:tcBorders>
              <w:top w:val="nil"/>
              <w:bottom w:val="nil"/>
            </w:tcBorders>
          </w:tcPr>
          <w:p w14:paraId="4036494B" w14:textId="5A996301" w:rsidR="00845047" w:rsidRPr="003E118D" w:rsidRDefault="00845047" w:rsidP="00A846B4">
            <w:pPr>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11 октября 2016</w:t>
            </w:r>
            <w:r w:rsidR="00AE48F7">
              <w:rPr>
                <w:color w:val="000000"/>
              </w:rPr>
              <w:t> год</w:t>
            </w:r>
            <w:r>
              <w:rPr>
                <w:color w:val="000000"/>
              </w:rPr>
              <w:t xml:space="preserve">а, Суд Московского района </w:t>
            </w:r>
          </w:p>
          <w:p w14:paraId="7DA68E98" w14:textId="77777777" w:rsidR="00845047" w:rsidRPr="003E118D" w:rsidRDefault="00845047" w:rsidP="00A846B4">
            <w:pPr>
              <w:suppressAutoHyphens w:val="0"/>
              <w:spacing w:before="80" w:after="80" w:line="220" w:lineRule="exact"/>
              <w:ind w:left="23" w:right="11"/>
            </w:pPr>
          </w:p>
          <w:p w14:paraId="79B960F1" w14:textId="1858DBE6" w:rsidR="00845047" w:rsidRPr="003E118D" w:rsidRDefault="00845047" w:rsidP="00A846B4">
            <w:pPr>
              <w:suppressAutoHyphens w:val="0"/>
              <w:spacing w:before="80" w:after="80" w:line="220" w:lineRule="exact"/>
              <w:ind w:left="23" w:right="11"/>
            </w:pPr>
            <w:r>
              <w:rPr>
                <w:color w:val="000000"/>
              </w:rPr>
              <w:t>Обжалование: 15 ноября 2016</w:t>
            </w:r>
            <w:r w:rsidR="00AE48F7">
              <w:rPr>
                <w:color w:val="000000"/>
              </w:rPr>
              <w:t> год</w:t>
            </w:r>
            <w:r>
              <w:rPr>
                <w:color w:val="000000"/>
              </w:rPr>
              <w:t>а, Минский городской суд</w:t>
            </w:r>
          </w:p>
        </w:tc>
        <w:tc>
          <w:tcPr>
            <w:tcW w:w="657" w:type="pct"/>
            <w:tcBorders>
              <w:top w:val="nil"/>
              <w:bottom w:val="nil"/>
            </w:tcBorders>
          </w:tcPr>
          <w:p w14:paraId="57C8E3FA" w14:textId="26D0D42C" w:rsidR="00845047" w:rsidRPr="003E118D" w:rsidRDefault="00845047" w:rsidP="00A846B4">
            <w:pPr>
              <w:suppressAutoHyphens w:val="0"/>
              <w:spacing w:before="80" w:after="80" w:line="220" w:lineRule="exact"/>
              <w:ind w:left="23" w:right="11"/>
            </w:pPr>
            <w:r>
              <w:rPr>
                <w:color w:val="000000"/>
              </w:rPr>
              <w:t xml:space="preserve">Штраф в размере 525 белорусских рублей (около </w:t>
            </w:r>
            <w:r w:rsidR="00F71959">
              <w:rPr>
                <w:color w:val="000000"/>
              </w:rPr>
              <w:br/>
            </w:r>
            <w:r>
              <w:rPr>
                <w:color w:val="000000"/>
              </w:rPr>
              <w:t>265 долл. США)</w:t>
            </w:r>
          </w:p>
        </w:tc>
        <w:tc>
          <w:tcPr>
            <w:tcW w:w="666" w:type="pct"/>
            <w:tcBorders>
              <w:top w:val="nil"/>
              <w:bottom w:val="nil"/>
            </w:tcBorders>
          </w:tcPr>
          <w:p w14:paraId="50DED359" w14:textId="77777777" w:rsidR="00845047" w:rsidRPr="003E118D" w:rsidRDefault="00845047" w:rsidP="00A846B4">
            <w:pPr>
              <w:suppressAutoHyphens w:val="0"/>
              <w:spacing w:before="80" w:after="80" w:line="220" w:lineRule="exact"/>
              <w:ind w:left="23" w:right="11"/>
            </w:pPr>
            <w:r>
              <w:rPr>
                <w:color w:val="000000"/>
              </w:rPr>
              <w:t xml:space="preserve">Кодекс об административных правонарушениях, ст. 23.34 (ч. 1) </w:t>
            </w:r>
          </w:p>
        </w:tc>
      </w:tr>
      <w:tr w:rsidR="001B4CE7" w:rsidRPr="003E118D" w14:paraId="222C33FB" w14:textId="77777777" w:rsidTr="001B4CE7">
        <w:tc>
          <w:tcPr>
            <w:tcW w:w="479" w:type="pct"/>
            <w:tcBorders>
              <w:top w:val="nil"/>
              <w:bottom w:val="nil"/>
            </w:tcBorders>
          </w:tcPr>
          <w:p w14:paraId="45269C82" w14:textId="77777777" w:rsidR="00845047" w:rsidRPr="003E118D" w:rsidRDefault="00845047" w:rsidP="00163D83">
            <w:pPr>
              <w:suppressAutoHyphens w:val="0"/>
              <w:spacing w:before="80" w:after="80" w:line="220" w:lineRule="exact"/>
              <w:ind w:left="11" w:right="11"/>
            </w:pPr>
            <w:r>
              <w:rPr>
                <w:color w:val="000000"/>
              </w:rPr>
              <w:t xml:space="preserve">Сергей </w:t>
            </w:r>
            <w:proofErr w:type="spellStart"/>
            <w:r>
              <w:rPr>
                <w:color w:val="000000"/>
              </w:rPr>
              <w:t>Тихановский</w:t>
            </w:r>
            <w:proofErr w:type="spellEnd"/>
          </w:p>
        </w:tc>
        <w:tc>
          <w:tcPr>
            <w:tcW w:w="478" w:type="pct"/>
            <w:tcBorders>
              <w:top w:val="nil"/>
              <w:bottom w:val="nil"/>
            </w:tcBorders>
          </w:tcPr>
          <w:p w14:paraId="754F0988" w14:textId="77777777" w:rsidR="00845047" w:rsidRPr="003E118D" w:rsidRDefault="00845047" w:rsidP="00A846B4">
            <w:pPr>
              <w:suppressAutoHyphens w:val="0"/>
              <w:spacing w:before="80" w:after="80" w:line="220" w:lineRule="exact"/>
              <w:ind w:left="23" w:right="11"/>
            </w:pPr>
            <w:r>
              <w:rPr>
                <w:color w:val="000000"/>
              </w:rPr>
              <w:t>3974/2021</w:t>
            </w:r>
          </w:p>
        </w:tc>
        <w:tc>
          <w:tcPr>
            <w:tcW w:w="532" w:type="pct"/>
            <w:tcBorders>
              <w:top w:val="nil"/>
              <w:bottom w:val="nil"/>
            </w:tcBorders>
          </w:tcPr>
          <w:p w14:paraId="742D8C3B" w14:textId="77777777" w:rsidR="00845047" w:rsidRPr="003E118D" w:rsidRDefault="00845047" w:rsidP="00A846B4">
            <w:pPr>
              <w:suppressAutoHyphens w:val="0"/>
              <w:spacing w:before="80" w:after="80" w:line="220" w:lineRule="exact"/>
              <w:ind w:left="23" w:right="11"/>
            </w:pPr>
            <w:r>
              <w:rPr>
                <w:color w:val="000000"/>
              </w:rPr>
              <w:t>Представлен адвокатом Натальей Мацкевич</w:t>
            </w:r>
          </w:p>
        </w:tc>
        <w:tc>
          <w:tcPr>
            <w:tcW w:w="692" w:type="pct"/>
            <w:tcBorders>
              <w:top w:val="nil"/>
              <w:bottom w:val="nil"/>
            </w:tcBorders>
          </w:tcPr>
          <w:p w14:paraId="1269ADF2" w14:textId="175EDE15" w:rsidR="00845047" w:rsidRPr="003E118D" w:rsidRDefault="00845047" w:rsidP="00A846B4">
            <w:pPr>
              <w:suppressAutoHyphens w:val="0"/>
              <w:spacing w:before="80" w:after="80" w:line="220" w:lineRule="exact"/>
              <w:ind w:left="23" w:right="11"/>
            </w:pPr>
            <w:r>
              <w:rPr>
                <w:color w:val="000000"/>
              </w:rPr>
              <w:t>20 мая 2020</w:t>
            </w:r>
            <w:r w:rsidR="00AE48F7">
              <w:rPr>
                <w:color w:val="000000"/>
              </w:rPr>
              <w:t> год</w:t>
            </w:r>
            <w:r>
              <w:rPr>
                <w:color w:val="000000"/>
              </w:rPr>
              <w:t>а</w:t>
            </w:r>
          </w:p>
        </w:tc>
        <w:tc>
          <w:tcPr>
            <w:tcW w:w="692" w:type="pct"/>
            <w:tcBorders>
              <w:top w:val="nil"/>
              <w:bottom w:val="nil"/>
            </w:tcBorders>
          </w:tcPr>
          <w:p w14:paraId="7B42CFC9" w14:textId="50ACF1FF" w:rsidR="00845047" w:rsidRPr="003E118D" w:rsidRDefault="00845047" w:rsidP="00A846B4">
            <w:pPr>
              <w:suppressAutoHyphens w:val="0"/>
              <w:spacing w:before="80" w:after="80" w:line="220" w:lineRule="exact"/>
              <w:ind w:left="23" w:right="11"/>
            </w:pPr>
            <w:r>
              <w:rPr>
                <w:color w:val="000000"/>
              </w:rPr>
              <w:t>12 июля 2021</w:t>
            </w:r>
            <w:r w:rsidR="00AE48F7">
              <w:rPr>
                <w:color w:val="000000"/>
              </w:rPr>
              <w:t> год</w:t>
            </w:r>
            <w:r>
              <w:rPr>
                <w:color w:val="000000"/>
              </w:rPr>
              <w:t>а</w:t>
            </w:r>
          </w:p>
        </w:tc>
        <w:tc>
          <w:tcPr>
            <w:tcW w:w="804" w:type="pct"/>
            <w:tcBorders>
              <w:top w:val="nil"/>
              <w:bottom w:val="nil"/>
            </w:tcBorders>
          </w:tcPr>
          <w:p w14:paraId="4D2A5F09" w14:textId="49781446" w:rsidR="00845047" w:rsidRPr="003E118D" w:rsidRDefault="00845047" w:rsidP="00A846B4">
            <w:pPr>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27 декабря 2019</w:t>
            </w:r>
            <w:r w:rsidR="00AE48F7">
              <w:rPr>
                <w:color w:val="000000"/>
              </w:rPr>
              <w:t> год</w:t>
            </w:r>
            <w:r>
              <w:rPr>
                <w:color w:val="000000"/>
              </w:rPr>
              <w:t xml:space="preserve">а, Суд Советского района </w:t>
            </w:r>
          </w:p>
          <w:p w14:paraId="4958ABAC" w14:textId="5932BA85" w:rsidR="00845047" w:rsidRPr="003E118D" w:rsidRDefault="00845047" w:rsidP="00A846B4">
            <w:pPr>
              <w:suppressAutoHyphens w:val="0"/>
              <w:spacing w:before="80" w:after="80" w:line="220" w:lineRule="exact"/>
              <w:ind w:left="23" w:right="11"/>
            </w:pPr>
            <w:r>
              <w:rPr>
                <w:color w:val="000000"/>
              </w:rPr>
              <w:t>Обжалование: 29 января 2020</w:t>
            </w:r>
            <w:r w:rsidR="00AE48F7">
              <w:rPr>
                <w:color w:val="000000"/>
              </w:rPr>
              <w:t> год</w:t>
            </w:r>
            <w:r>
              <w:rPr>
                <w:color w:val="000000"/>
              </w:rPr>
              <w:t>а, Гомельский областной суд</w:t>
            </w:r>
          </w:p>
          <w:p w14:paraId="69BEC551" w14:textId="77777777" w:rsidR="00845047" w:rsidRPr="003E118D" w:rsidRDefault="00845047" w:rsidP="00A846B4">
            <w:pPr>
              <w:suppressAutoHyphens w:val="0"/>
              <w:spacing w:before="80" w:after="80" w:line="220" w:lineRule="exact"/>
              <w:ind w:left="23" w:right="11"/>
            </w:pPr>
          </w:p>
          <w:p w14:paraId="56A49A7A" w14:textId="1BF8E21C" w:rsidR="00845047" w:rsidRPr="003E118D" w:rsidRDefault="00845047" w:rsidP="00A846B4">
            <w:pPr>
              <w:suppressAutoHyphens w:val="0"/>
              <w:spacing w:before="80" w:after="80" w:line="220" w:lineRule="exact"/>
              <w:ind w:left="23" w:right="11"/>
            </w:pPr>
            <w:r>
              <w:rPr>
                <w:color w:val="000000"/>
              </w:rPr>
              <w:t>Дальнейшее обжалование: 24 марта 2020</w:t>
            </w:r>
            <w:r w:rsidR="00AE48F7">
              <w:rPr>
                <w:color w:val="000000"/>
              </w:rPr>
              <w:t> год</w:t>
            </w:r>
            <w:r>
              <w:rPr>
                <w:color w:val="000000"/>
              </w:rPr>
              <w:t>а (Председатель Гомельского областного суда) и 8 мая 2020</w:t>
            </w:r>
            <w:r w:rsidR="00AE48F7">
              <w:rPr>
                <w:color w:val="000000"/>
              </w:rPr>
              <w:t> год</w:t>
            </w:r>
            <w:r>
              <w:rPr>
                <w:color w:val="000000"/>
              </w:rPr>
              <w:t>а (Председатель Верховного суда)</w:t>
            </w:r>
          </w:p>
        </w:tc>
        <w:tc>
          <w:tcPr>
            <w:tcW w:w="657" w:type="pct"/>
            <w:tcBorders>
              <w:top w:val="nil"/>
              <w:bottom w:val="nil"/>
            </w:tcBorders>
          </w:tcPr>
          <w:p w14:paraId="03C7234D" w14:textId="34685827" w:rsidR="00845047" w:rsidRPr="003E118D" w:rsidRDefault="00845047" w:rsidP="00A846B4">
            <w:pPr>
              <w:suppressAutoHyphens w:val="0"/>
              <w:spacing w:before="80" w:after="80" w:line="220" w:lineRule="exact"/>
              <w:ind w:left="23" w:right="11"/>
            </w:pPr>
            <w:r>
              <w:rPr>
                <w:color w:val="000000"/>
              </w:rPr>
              <w:t>Административный арест на 15 дней</w:t>
            </w:r>
          </w:p>
        </w:tc>
        <w:tc>
          <w:tcPr>
            <w:tcW w:w="666" w:type="pct"/>
            <w:tcBorders>
              <w:top w:val="nil"/>
              <w:bottom w:val="nil"/>
            </w:tcBorders>
          </w:tcPr>
          <w:p w14:paraId="09A1E072" w14:textId="77777777" w:rsidR="00845047" w:rsidRPr="003E118D" w:rsidRDefault="00845047" w:rsidP="00A846B4">
            <w:pPr>
              <w:suppressAutoHyphens w:val="0"/>
              <w:spacing w:before="80" w:after="80" w:line="220" w:lineRule="exact"/>
              <w:ind w:left="23" w:right="11"/>
            </w:pPr>
            <w:r>
              <w:rPr>
                <w:color w:val="000000"/>
              </w:rPr>
              <w:t>Кодекс об административных правонарушениях, ст. 23.34 (ч. 1)</w:t>
            </w:r>
          </w:p>
        </w:tc>
      </w:tr>
      <w:tr w:rsidR="001B4CE7" w:rsidRPr="003E118D" w14:paraId="02041FBC" w14:textId="77777777" w:rsidTr="001B4CE7">
        <w:tc>
          <w:tcPr>
            <w:tcW w:w="479" w:type="pct"/>
            <w:tcBorders>
              <w:top w:val="nil"/>
              <w:bottom w:val="nil"/>
            </w:tcBorders>
          </w:tcPr>
          <w:p w14:paraId="14D2F15D" w14:textId="77777777" w:rsidR="00845047" w:rsidRPr="003E118D" w:rsidRDefault="00845047" w:rsidP="00163D83">
            <w:pPr>
              <w:keepLines/>
              <w:suppressAutoHyphens w:val="0"/>
              <w:spacing w:before="80" w:after="80" w:line="220" w:lineRule="exact"/>
              <w:ind w:left="11" w:right="11"/>
            </w:pPr>
          </w:p>
        </w:tc>
        <w:tc>
          <w:tcPr>
            <w:tcW w:w="478" w:type="pct"/>
            <w:tcBorders>
              <w:top w:val="nil"/>
              <w:bottom w:val="nil"/>
            </w:tcBorders>
          </w:tcPr>
          <w:p w14:paraId="7B8233B4" w14:textId="77777777" w:rsidR="00845047" w:rsidRPr="003E118D" w:rsidRDefault="00845047" w:rsidP="00A846B4">
            <w:pPr>
              <w:keepLines/>
              <w:suppressAutoHyphens w:val="0"/>
              <w:spacing w:before="80" w:after="80" w:line="220" w:lineRule="exact"/>
              <w:ind w:left="23" w:right="11"/>
            </w:pPr>
          </w:p>
        </w:tc>
        <w:tc>
          <w:tcPr>
            <w:tcW w:w="532" w:type="pct"/>
            <w:tcBorders>
              <w:top w:val="nil"/>
              <w:bottom w:val="nil"/>
            </w:tcBorders>
          </w:tcPr>
          <w:p w14:paraId="4D068610" w14:textId="77777777" w:rsidR="00845047" w:rsidRPr="003E118D" w:rsidRDefault="00845047" w:rsidP="00A846B4">
            <w:pPr>
              <w:keepLines/>
              <w:suppressAutoHyphens w:val="0"/>
              <w:spacing w:before="80" w:after="80" w:line="220" w:lineRule="exact"/>
              <w:ind w:left="23" w:right="11"/>
            </w:pPr>
          </w:p>
        </w:tc>
        <w:tc>
          <w:tcPr>
            <w:tcW w:w="692" w:type="pct"/>
            <w:tcBorders>
              <w:top w:val="nil"/>
              <w:bottom w:val="nil"/>
            </w:tcBorders>
          </w:tcPr>
          <w:p w14:paraId="0E51EF74" w14:textId="77777777" w:rsidR="00845047" w:rsidRPr="003E118D" w:rsidRDefault="00845047" w:rsidP="00A846B4">
            <w:pPr>
              <w:keepLines/>
              <w:suppressAutoHyphens w:val="0"/>
              <w:spacing w:before="80" w:after="80" w:line="220" w:lineRule="exact"/>
              <w:ind w:left="23" w:right="11"/>
            </w:pPr>
          </w:p>
        </w:tc>
        <w:tc>
          <w:tcPr>
            <w:tcW w:w="692" w:type="pct"/>
            <w:tcBorders>
              <w:top w:val="nil"/>
              <w:bottom w:val="nil"/>
            </w:tcBorders>
          </w:tcPr>
          <w:p w14:paraId="785BEE3C" w14:textId="77777777" w:rsidR="00845047" w:rsidRPr="003E118D" w:rsidRDefault="00845047" w:rsidP="00A846B4">
            <w:pPr>
              <w:keepLines/>
              <w:suppressAutoHyphens w:val="0"/>
              <w:spacing w:before="80" w:after="80" w:line="220" w:lineRule="exact"/>
              <w:ind w:left="23" w:right="11"/>
            </w:pPr>
          </w:p>
        </w:tc>
        <w:tc>
          <w:tcPr>
            <w:tcW w:w="804" w:type="pct"/>
            <w:tcBorders>
              <w:top w:val="nil"/>
              <w:bottom w:val="nil"/>
            </w:tcBorders>
          </w:tcPr>
          <w:p w14:paraId="79CF5D5E" w14:textId="1EAEA563" w:rsidR="00845047" w:rsidRPr="003E118D" w:rsidRDefault="00845047" w:rsidP="00A846B4">
            <w:pPr>
              <w:keepLines/>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10 января 2020</w:t>
            </w:r>
            <w:r w:rsidR="00AE48F7">
              <w:rPr>
                <w:color w:val="000000"/>
              </w:rPr>
              <w:t> год</w:t>
            </w:r>
            <w:r>
              <w:rPr>
                <w:color w:val="000000"/>
              </w:rPr>
              <w:t>а, Суд Советского района</w:t>
            </w:r>
          </w:p>
          <w:p w14:paraId="233DDCCE" w14:textId="77777777" w:rsidR="00845047" w:rsidRPr="003E118D" w:rsidRDefault="00845047" w:rsidP="00A846B4">
            <w:pPr>
              <w:keepLines/>
              <w:suppressAutoHyphens w:val="0"/>
              <w:spacing w:before="80" w:after="80" w:line="220" w:lineRule="exact"/>
              <w:ind w:left="23" w:right="11"/>
            </w:pPr>
          </w:p>
          <w:p w14:paraId="174C95D8" w14:textId="4AE69549" w:rsidR="00845047" w:rsidRPr="003E118D" w:rsidRDefault="00845047" w:rsidP="00A846B4">
            <w:pPr>
              <w:keepLines/>
              <w:suppressAutoHyphens w:val="0"/>
              <w:spacing w:before="80" w:after="80" w:line="220" w:lineRule="exact"/>
              <w:ind w:left="23" w:right="11"/>
            </w:pPr>
            <w:r>
              <w:rPr>
                <w:color w:val="000000"/>
              </w:rPr>
              <w:t>Обжалование: 7 февраля 2020</w:t>
            </w:r>
            <w:r w:rsidR="00AE48F7">
              <w:rPr>
                <w:color w:val="000000"/>
              </w:rPr>
              <w:t> год</w:t>
            </w:r>
            <w:r>
              <w:rPr>
                <w:color w:val="000000"/>
              </w:rPr>
              <w:t>а, Гомельский областной суд</w:t>
            </w:r>
          </w:p>
          <w:p w14:paraId="701D2C20" w14:textId="77777777" w:rsidR="00845047" w:rsidRPr="003E118D" w:rsidRDefault="00845047" w:rsidP="00A846B4">
            <w:pPr>
              <w:keepLines/>
              <w:suppressAutoHyphens w:val="0"/>
              <w:spacing w:before="80" w:after="80" w:line="220" w:lineRule="exact"/>
              <w:ind w:left="23" w:right="11"/>
            </w:pPr>
          </w:p>
          <w:p w14:paraId="2A32AB5B" w14:textId="684A015A" w:rsidR="00845047" w:rsidRPr="003E118D" w:rsidRDefault="00845047" w:rsidP="00A846B4">
            <w:pPr>
              <w:keepLines/>
              <w:suppressAutoHyphens w:val="0"/>
              <w:spacing w:before="80" w:after="80" w:line="220" w:lineRule="exact"/>
              <w:ind w:left="23" w:right="11"/>
            </w:pPr>
            <w:r>
              <w:rPr>
                <w:color w:val="000000"/>
              </w:rPr>
              <w:lastRenderedPageBreak/>
              <w:t>Дальнейшее обжалование: 24 марта 2020</w:t>
            </w:r>
            <w:r w:rsidR="00AE48F7">
              <w:rPr>
                <w:color w:val="000000"/>
              </w:rPr>
              <w:t> год</w:t>
            </w:r>
            <w:r>
              <w:rPr>
                <w:color w:val="000000"/>
              </w:rPr>
              <w:t>а (Председатель Гомельского областного суда) и 8 мая 2020</w:t>
            </w:r>
            <w:r w:rsidR="00AE48F7">
              <w:rPr>
                <w:color w:val="000000"/>
              </w:rPr>
              <w:t> год</w:t>
            </w:r>
            <w:r>
              <w:rPr>
                <w:color w:val="000000"/>
              </w:rPr>
              <w:t>а (Председатель Верховного суда)</w:t>
            </w:r>
          </w:p>
        </w:tc>
        <w:tc>
          <w:tcPr>
            <w:tcW w:w="657" w:type="pct"/>
            <w:tcBorders>
              <w:top w:val="nil"/>
              <w:bottom w:val="nil"/>
            </w:tcBorders>
          </w:tcPr>
          <w:p w14:paraId="74E492E7" w14:textId="42C60B05" w:rsidR="00845047" w:rsidRPr="003E118D" w:rsidRDefault="00845047" w:rsidP="00A846B4">
            <w:pPr>
              <w:keepLines/>
              <w:suppressAutoHyphens w:val="0"/>
              <w:spacing w:before="80" w:after="80" w:line="220" w:lineRule="exact"/>
              <w:ind w:left="23" w:right="11"/>
            </w:pPr>
            <w:r>
              <w:rPr>
                <w:color w:val="000000"/>
              </w:rPr>
              <w:lastRenderedPageBreak/>
              <w:t>Административный арест на 15 дней</w:t>
            </w:r>
          </w:p>
        </w:tc>
        <w:tc>
          <w:tcPr>
            <w:tcW w:w="666" w:type="pct"/>
            <w:tcBorders>
              <w:top w:val="nil"/>
              <w:bottom w:val="nil"/>
            </w:tcBorders>
          </w:tcPr>
          <w:p w14:paraId="7FE4A7BE" w14:textId="77777777" w:rsidR="00845047" w:rsidRPr="003E118D" w:rsidRDefault="00845047" w:rsidP="00A846B4">
            <w:pPr>
              <w:keepLines/>
              <w:suppressAutoHyphens w:val="0"/>
              <w:spacing w:before="80" w:after="80" w:line="220" w:lineRule="exact"/>
              <w:ind w:left="23" w:right="11"/>
            </w:pPr>
            <w:r>
              <w:rPr>
                <w:color w:val="000000"/>
              </w:rPr>
              <w:t>Кодекс об административных правонарушениях, ст. 23.34 (ч. 1)</w:t>
            </w:r>
          </w:p>
        </w:tc>
      </w:tr>
      <w:tr w:rsidR="001B4CE7" w:rsidRPr="003E118D" w14:paraId="1E44C458" w14:textId="77777777" w:rsidTr="001B4CE7">
        <w:tc>
          <w:tcPr>
            <w:tcW w:w="479" w:type="pct"/>
            <w:tcBorders>
              <w:top w:val="nil"/>
            </w:tcBorders>
          </w:tcPr>
          <w:p w14:paraId="73421E93" w14:textId="77777777" w:rsidR="00845047" w:rsidRPr="003E118D" w:rsidRDefault="00845047" w:rsidP="00163D83">
            <w:pPr>
              <w:suppressAutoHyphens w:val="0"/>
              <w:spacing w:before="80" w:after="80" w:line="220" w:lineRule="exact"/>
              <w:ind w:left="11" w:right="11"/>
            </w:pPr>
            <w:r>
              <w:rPr>
                <w:color w:val="000000"/>
              </w:rPr>
              <w:t>Наталья Трощенко</w:t>
            </w:r>
          </w:p>
        </w:tc>
        <w:tc>
          <w:tcPr>
            <w:tcW w:w="478" w:type="pct"/>
            <w:tcBorders>
              <w:top w:val="nil"/>
            </w:tcBorders>
          </w:tcPr>
          <w:p w14:paraId="4A9BDED9" w14:textId="77777777" w:rsidR="00845047" w:rsidRPr="003E118D" w:rsidRDefault="00845047" w:rsidP="00A846B4">
            <w:pPr>
              <w:suppressAutoHyphens w:val="0"/>
              <w:spacing w:before="80" w:after="80" w:line="220" w:lineRule="exact"/>
              <w:ind w:left="23" w:right="11"/>
            </w:pPr>
            <w:r>
              <w:rPr>
                <w:color w:val="000000"/>
              </w:rPr>
              <w:t>4000/2021</w:t>
            </w:r>
          </w:p>
        </w:tc>
        <w:tc>
          <w:tcPr>
            <w:tcW w:w="532" w:type="pct"/>
            <w:tcBorders>
              <w:top w:val="nil"/>
            </w:tcBorders>
          </w:tcPr>
          <w:p w14:paraId="58C0F589" w14:textId="77777777" w:rsidR="00845047" w:rsidRPr="003E118D" w:rsidRDefault="00845047" w:rsidP="00A846B4">
            <w:pPr>
              <w:suppressAutoHyphens w:val="0"/>
              <w:spacing w:before="80" w:after="80" w:line="220" w:lineRule="exact"/>
              <w:ind w:left="23" w:right="11"/>
            </w:pPr>
            <w:r>
              <w:rPr>
                <w:color w:val="000000"/>
              </w:rPr>
              <w:t>Представлена адвокатом Павлом Левиновым</w:t>
            </w:r>
          </w:p>
        </w:tc>
        <w:tc>
          <w:tcPr>
            <w:tcW w:w="692" w:type="pct"/>
            <w:tcBorders>
              <w:top w:val="nil"/>
            </w:tcBorders>
          </w:tcPr>
          <w:p w14:paraId="7D986647" w14:textId="261C7D95" w:rsidR="00845047" w:rsidRPr="003E118D" w:rsidRDefault="00845047" w:rsidP="00A846B4">
            <w:pPr>
              <w:suppressAutoHyphens w:val="0"/>
              <w:spacing w:before="80" w:after="80" w:line="220" w:lineRule="exact"/>
              <w:ind w:left="23" w:right="11"/>
            </w:pPr>
            <w:r>
              <w:rPr>
                <w:color w:val="000000"/>
              </w:rPr>
              <w:t>17 февраля 2020</w:t>
            </w:r>
            <w:r w:rsidR="00AE48F7">
              <w:rPr>
                <w:color w:val="000000"/>
              </w:rPr>
              <w:t> год</w:t>
            </w:r>
            <w:r>
              <w:rPr>
                <w:color w:val="000000"/>
              </w:rPr>
              <w:t>а</w:t>
            </w:r>
          </w:p>
        </w:tc>
        <w:tc>
          <w:tcPr>
            <w:tcW w:w="692" w:type="pct"/>
            <w:tcBorders>
              <w:top w:val="nil"/>
            </w:tcBorders>
          </w:tcPr>
          <w:p w14:paraId="5A98A601" w14:textId="64299DFA" w:rsidR="00845047" w:rsidRPr="003E118D" w:rsidRDefault="00845047" w:rsidP="00A846B4">
            <w:pPr>
              <w:suppressAutoHyphens w:val="0"/>
              <w:spacing w:before="80" w:after="80" w:line="220" w:lineRule="exact"/>
              <w:ind w:left="23" w:right="11"/>
            </w:pPr>
            <w:r>
              <w:rPr>
                <w:color w:val="000000"/>
              </w:rPr>
              <w:t>26 августа 2021</w:t>
            </w:r>
            <w:r w:rsidR="00AE48F7">
              <w:rPr>
                <w:color w:val="000000"/>
              </w:rPr>
              <w:t> год</w:t>
            </w:r>
            <w:r>
              <w:rPr>
                <w:color w:val="000000"/>
              </w:rPr>
              <w:t>а</w:t>
            </w:r>
          </w:p>
        </w:tc>
        <w:tc>
          <w:tcPr>
            <w:tcW w:w="804" w:type="pct"/>
            <w:tcBorders>
              <w:top w:val="nil"/>
            </w:tcBorders>
          </w:tcPr>
          <w:p w14:paraId="2D256A14" w14:textId="2D0B8648" w:rsidR="00845047" w:rsidRPr="003E118D" w:rsidRDefault="00845047" w:rsidP="00A846B4">
            <w:pPr>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16 января 2020</w:t>
            </w:r>
            <w:r w:rsidR="00AE48F7">
              <w:rPr>
                <w:color w:val="000000"/>
              </w:rPr>
              <w:t> год</w:t>
            </w:r>
            <w:r>
              <w:rPr>
                <w:color w:val="000000"/>
              </w:rPr>
              <w:t>а, Суд Железнодорожного района</w:t>
            </w:r>
          </w:p>
          <w:p w14:paraId="0F634275" w14:textId="77777777" w:rsidR="00845047" w:rsidRPr="003E118D" w:rsidRDefault="00845047" w:rsidP="00A846B4">
            <w:pPr>
              <w:suppressAutoHyphens w:val="0"/>
              <w:spacing w:before="80" w:after="80" w:line="220" w:lineRule="exact"/>
              <w:ind w:left="23" w:right="11"/>
            </w:pPr>
          </w:p>
          <w:p w14:paraId="6DF93707" w14:textId="28BEAADF" w:rsidR="00845047" w:rsidRPr="003E118D" w:rsidRDefault="00845047" w:rsidP="00A846B4">
            <w:pPr>
              <w:suppressAutoHyphens w:val="0"/>
              <w:spacing w:before="80" w:after="80" w:line="220" w:lineRule="exact"/>
              <w:ind w:left="23" w:right="11"/>
            </w:pPr>
            <w:r>
              <w:rPr>
                <w:color w:val="000000"/>
              </w:rPr>
              <w:t>Обжалование: 5 февраля 2020</w:t>
            </w:r>
            <w:r w:rsidR="00AE48F7">
              <w:rPr>
                <w:color w:val="000000"/>
              </w:rPr>
              <w:t> год</w:t>
            </w:r>
            <w:r>
              <w:rPr>
                <w:color w:val="000000"/>
              </w:rPr>
              <w:t>а, Витебский областной суд</w:t>
            </w:r>
          </w:p>
        </w:tc>
        <w:tc>
          <w:tcPr>
            <w:tcW w:w="657" w:type="pct"/>
            <w:tcBorders>
              <w:top w:val="nil"/>
            </w:tcBorders>
          </w:tcPr>
          <w:p w14:paraId="0CC0EE0C" w14:textId="084F2EC4" w:rsidR="00845047" w:rsidRPr="003E118D" w:rsidRDefault="00845047" w:rsidP="00A846B4">
            <w:pPr>
              <w:suppressAutoHyphens w:val="0"/>
              <w:spacing w:before="80" w:after="80" w:line="220" w:lineRule="exact"/>
              <w:ind w:left="23" w:right="11"/>
            </w:pPr>
            <w:r>
              <w:rPr>
                <w:color w:val="000000"/>
              </w:rPr>
              <w:t xml:space="preserve">Штраф в размере 648 белорусских рублей (около </w:t>
            </w:r>
            <w:r w:rsidR="00DD0683">
              <w:rPr>
                <w:color w:val="000000"/>
              </w:rPr>
              <w:br/>
            </w:r>
            <w:r>
              <w:rPr>
                <w:color w:val="000000"/>
              </w:rPr>
              <w:t>325 долл. США)</w:t>
            </w:r>
          </w:p>
        </w:tc>
        <w:tc>
          <w:tcPr>
            <w:tcW w:w="666" w:type="pct"/>
            <w:tcBorders>
              <w:top w:val="nil"/>
            </w:tcBorders>
          </w:tcPr>
          <w:p w14:paraId="6079086A" w14:textId="77777777" w:rsidR="00845047" w:rsidRPr="003E118D" w:rsidRDefault="00845047" w:rsidP="00A846B4">
            <w:pPr>
              <w:suppressAutoHyphens w:val="0"/>
              <w:spacing w:before="80" w:after="80" w:line="220" w:lineRule="exact"/>
              <w:ind w:left="23" w:right="11"/>
            </w:pPr>
            <w:r>
              <w:rPr>
                <w:color w:val="000000"/>
              </w:rPr>
              <w:t>Кодекс об административных правонарушениях, ст. 23.34 (ч. 1)</w:t>
            </w:r>
          </w:p>
        </w:tc>
      </w:tr>
      <w:tr w:rsidR="00845047" w:rsidRPr="003E118D" w14:paraId="521911A2" w14:textId="77777777" w:rsidTr="002849E4">
        <w:tc>
          <w:tcPr>
            <w:tcW w:w="479" w:type="pct"/>
          </w:tcPr>
          <w:p w14:paraId="4F2D24C8" w14:textId="77777777" w:rsidR="00845047" w:rsidRPr="003E118D" w:rsidRDefault="00845047" w:rsidP="00163D83">
            <w:pPr>
              <w:suppressAutoHyphens w:val="0"/>
              <w:spacing w:before="80" w:after="80" w:line="220" w:lineRule="exact"/>
              <w:ind w:left="11" w:right="11"/>
            </w:pPr>
            <w:r>
              <w:rPr>
                <w:color w:val="000000"/>
              </w:rPr>
              <w:t xml:space="preserve">Ирина Грищук </w:t>
            </w:r>
          </w:p>
        </w:tc>
        <w:tc>
          <w:tcPr>
            <w:tcW w:w="478" w:type="pct"/>
          </w:tcPr>
          <w:p w14:paraId="11E8EB12" w14:textId="77777777" w:rsidR="00845047" w:rsidRPr="003E118D" w:rsidRDefault="00845047" w:rsidP="00A846B4">
            <w:pPr>
              <w:suppressAutoHyphens w:val="0"/>
              <w:spacing w:before="80" w:after="80" w:line="220" w:lineRule="exact"/>
              <w:ind w:left="23" w:right="11"/>
            </w:pPr>
            <w:r>
              <w:rPr>
                <w:color w:val="000000"/>
              </w:rPr>
              <w:t>4052/2021</w:t>
            </w:r>
          </w:p>
        </w:tc>
        <w:tc>
          <w:tcPr>
            <w:tcW w:w="532" w:type="pct"/>
          </w:tcPr>
          <w:p w14:paraId="2F8EBFEC" w14:textId="77777777" w:rsidR="00845047" w:rsidRPr="003E118D" w:rsidRDefault="00845047" w:rsidP="00A846B4">
            <w:pPr>
              <w:suppressAutoHyphens w:val="0"/>
              <w:spacing w:before="80" w:after="80" w:line="220" w:lineRule="exact"/>
              <w:ind w:left="23" w:right="11"/>
            </w:pPr>
            <w:r>
              <w:rPr>
                <w:color w:val="000000"/>
              </w:rPr>
              <w:t>Представлена адвокатом Павлом Левиновым</w:t>
            </w:r>
          </w:p>
        </w:tc>
        <w:tc>
          <w:tcPr>
            <w:tcW w:w="692" w:type="pct"/>
          </w:tcPr>
          <w:p w14:paraId="126584EC" w14:textId="6E865F2B" w:rsidR="00845047" w:rsidRPr="003E118D" w:rsidRDefault="00845047" w:rsidP="00A846B4">
            <w:pPr>
              <w:suppressAutoHyphens w:val="0"/>
              <w:spacing w:before="80" w:after="80" w:line="220" w:lineRule="exact"/>
              <w:ind w:left="23" w:right="11"/>
            </w:pPr>
            <w:r>
              <w:rPr>
                <w:color w:val="000000"/>
              </w:rPr>
              <w:t>30 декабря 2020</w:t>
            </w:r>
            <w:r w:rsidR="00AE48F7">
              <w:rPr>
                <w:color w:val="000000"/>
              </w:rPr>
              <w:t> год</w:t>
            </w:r>
            <w:r>
              <w:rPr>
                <w:color w:val="000000"/>
              </w:rPr>
              <w:t>а</w:t>
            </w:r>
          </w:p>
        </w:tc>
        <w:tc>
          <w:tcPr>
            <w:tcW w:w="692" w:type="pct"/>
          </w:tcPr>
          <w:p w14:paraId="5BA91073" w14:textId="2FCE7E06" w:rsidR="00845047" w:rsidRPr="003E118D" w:rsidRDefault="00845047" w:rsidP="00A846B4">
            <w:pPr>
              <w:suppressAutoHyphens w:val="0"/>
              <w:spacing w:before="80" w:after="80" w:line="220" w:lineRule="exact"/>
              <w:ind w:left="23" w:right="11"/>
            </w:pPr>
            <w:r>
              <w:rPr>
                <w:color w:val="000000"/>
              </w:rPr>
              <w:t>8 декабря 2021</w:t>
            </w:r>
            <w:r w:rsidR="00AE48F7">
              <w:rPr>
                <w:color w:val="000000"/>
              </w:rPr>
              <w:t> год</w:t>
            </w:r>
            <w:r>
              <w:rPr>
                <w:color w:val="000000"/>
              </w:rPr>
              <w:t>а</w:t>
            </w:r>
          </w:p>
        </w:tc>
        <w:tc>
          <w:tcPr>
            <w:tcW w:w="804" w:type="pct"/>
          </w:tcPr>
          <w:p w14:paraId="7FE8E6E3" w14:textId="4B9EE6D1" w:rsidR="00845047" w:rsidRPr="003E118D" w:rsidRDefault="00845047" w:rsidP="00A846B4">
            <w:pPr>
              <w:suppressAutoHyphens w:val="0"/>
              <w:spacing w:before="80" w:after="80" w:line="220" w:lineRule="exact"/>
              <w:ind w:left="23" w:right="11"/>
            </w:pPr>
            <w:r>
              <w:rPr>
                <w:color w:val="000000"/>
              </w:rPr>
              <w:t xml:space="preserve">Первая инстанция: </w:t>
            </w:r>
            <w:r w:rsidR="007945CB">
              <w:rPr>
                <w:color w:val="000000"/>
              </w:rPr>
              <w:br/>
            </w:r>
            <w:r>
              <w:rPr>
                <w:color w:val="000000"/>
              </w:rPr>
              <w:t>15 сентября 2020</w:t>
            </w:r>
            <w:r w:rsidR="00AE48F7">
              <w:rPr>
                <w:color w:val="000000"/>
              </w:rPr>
              <w:t> год</w:t>
            </w:r>
            <w:r>
              <w:rPr>
                <w:color w:val="000000"/>
              </w:rPr>
              <w:t>а, Суд Березовского района</w:t>
            </w:r>
          </w:p>
          <w:p w14:paraId="24EE8DE0" w14:textId="77777777" w:rsidR="00845047" w:rsidRPr="003E118D" w:rsidRDefault="00845047" w:rsidP="00A846B4">
            <w:pPr>
              <w:suppressAutoHyphens w:val="0"/>
              <w:spacing w:before="80" w:after="80" w:line="220" w:lineRule="exact"/>
              <w:ind w:left="23" w:right="11"/>
            </w:pPr>
          </w:p>
          <w:p w14:paraId="6EC58424" w14:textId="43B6F65D" w:rsidR="00845047" w:rsidRPr="003E118D" w:rsidRDefault="00845047" w:rsidP="00A846B4">
            <w:pPr>
              <w:suppressAutoHyphens w:val="0"/>
              <w:spacing w:before="80" w:after="80" w:line="220" w:lineRule="exact"/>
              <w:ind w:left="23" w:right="11"/>
            </w:pPr>
            <w:r>
              <w:rPr>
                <w:color w:val="000000"/>
              </w:rPr>
              <w:t>Апелляция: 16 октября 2020</w:t>
            </w:r>
            <w:r w:rsidR="00AE48F7">
              <w:rPr>
                <w:color w:val="000000"/>
              </w:rPr>
              <w:t> год</w:t>
            </w:r>
            <w:r>
              <w:rPr>
                <w:color w:val="000000"/>
              </w:rPr>
              <w:t>а, Брестский областной суд</w:t>
            </w:r>
          </w:p>
        </w:tc>
        <w:tc>
          <w:tcPr>
            <w:tcW w:w="657" w:type="pct"/>
          </w:tcPr>
          <w:p w14:paraId="2A6B5B01" w14:textId="2FB5C9EB" w:rsidR="00845047" w:rsidRPr="003E118D" w:rsidRDefault="00845047" w:rsidP="00A846B4">
            <w:pPr>
              <w:suppressAutoHyphens w:val="0"/>
              <w:spacing w:before="80" w:after="80" w:line="220" w:lineRule="exact"/>
              <w:ind w:left="23" w:right="11"/>
            </w:pPr>
            <w:r>
              <w:rPr>
                <w:color w:val="000000"/>
              </w:rPr>
              <w:t xml:space="preserve">Штраф в размере 216 белорусских рублей (около </w:t>
            </w:r>
            <w:r w:rsidR="00DA545D">
              <w:rPr>
                <w:color w:val="000000"/>
              </w:rPr>
              <w:br/>
            </w:r>
            <w:r>
              <w:rPr>
                <w:color w:val="000000"/>
              </w:rPr>
              <w:t>110 долл. США)</w:t>
            </w:r>
          </w:p>
        </w:tc>
        <w:tc>
          <w:tcPr>
            <w:tcW w:w="666" w:type="pct"/>
          </w:tcPr>
          <w:p w14:paraId="738F0E00" w14:textId="77777777" w:rsidR="00845047" w:rsidRPr="003E118D" w:rsidRDefault="00845047" w:rsidP="00A846B4">
            <w:pPr>
              <w:suppressAutoHyphens w:val="0"/>
              <w:spacing w:before="80" w:after="80" w:line="220" w:lineRule="exact"/>
              <w:ind w:left="23" w:right="11"/>
            </w:pPr>
            <w:r>
              <w:rPr>
                <w:color w:val="000000"/>
              </w:rPr>
              <w:t>Кодекс об административных правонарушениях, ст. 23.34 (ч. 1)</w:t>
            </w:r>
          </w:p>
        </w:tc>
      </w:tr>
      <w:tr w:rsidR="00845047" w:rsidRPr="003E118D" w14:paraId="4686F96F" w14:textId="77777777" w:rsidTr="002849E4">
        <w:tc>
          <w:tcPr>
            <w:tcW w:w="479" w:type="pct"/>
          </w:tcPr>
          <w:p w14:paraId="26C6429A" w14:textId="77777777" w:rsidR="00845047" w:rsidRPr="003E118D" w:rsidRDefault="00845047" w:rsidP="00163D83">
            <w:pPr>
              <w:suppressAutoHyphens w:val="0"/>
              <w:spacing w:before="80" w:after="80" w:line="220" w:lineRule="exact"/>
              <w:ind w:left="11" w:right="11"/>
            </w:pPr>
            <w:r>
              <w:rPr>
                <w:color w:val="000000"/>
              </w:rPr>
              <w:t>Екатерина Тимошенко</w:t>
            </w:r>
          </w:p>
        </w:tc>
        <w:tc>
          <w:tcPr>
            <w:tcW w:w="478" w:type="pct"/>
          </w:tcPr>
          <w:p w14:paraId="1EF5E41D" w14:textId="77777777" w:rsidR="00845047" w:rsidRPr="003E118D" w:rsidRDefault="00845047" w:rsidP="00A846B4">
            <w:pPr>
              <w:suppressAutoHyphens w:val="0"/>
              <w:spacing w:before="80" w:after="80" w:line="220" w:lineRule="exact"/>
              <w:ind w:left="23" w:right="11"/>
            </w:pPr>
            <w:r>
              <w:rPr>
                <w:color w:val="000000"/>
              </w:rPr>
              <w:t>4054/2021</w:t>
            </w:r>
          </w:p>
        </w:tc>
        <w:tc>
          <w:tcPr>
            <w:tcW w:w="532" w:type="pct"/>
          </w:tcPr>
          <w:p w14:paraId="5A3D0207" w14:textId="77777777" w:rsidR="00845047" w:rsidRPr="003E118D" w:rsidRDefault="00845047" w:rsidP="00A846B4">
            <w:pPr>
              <w:suppressAutoHyphens w:val="0"/>
              <w:spacing w:before="80" w:after="80" w:line="220" w:lineRule="exact"/>
              <w:ind w:left="23" w:right="11"/>
            </w:pPr>
            <w:r>
              <w:rPr>
                <w:color w:val="000000"/>
              </w:rPr>
              <w:t>Не представлена адвокатом</w:t>
            </w:r>
          </w:p>
        </w:tc>
        <w:tc>
          <w:tcPr>
            <w:tcW w:w="692" w:type="pct"/>
          </w:tcPr>
          <w:p w14:paraId="7183AA0C" w14:textId="333AB67C" w:rsidR="00845047" w:rsidRPr="003E118D" w:rsidRDefault="00845047" w:rsidP="00A846B4">
            <w:pPr>
              <w:suppressAutoHyphens w:val="0"/>
              <w:spacing w:before="80" w:after="80" w:line="220" w:lineRule="exact"/>
              <w:ind w:left="23" w:right="11"/>
            </w:pPr>
            <w:r>
              <w:rPr>
                <w:color w:val="000000"/>
              </w:rPr>
              <w:t>9 декабря 2020</w:t>
            </w:r>
            <w:r w:rsidR="00AE48F7">
              <w:rPr>
                <w:color w:val="000000"/>
              </w:rPr>
              <w:t> год</w:t>
            </w:r>
            <w:r>
              <w:rPr>
                <w:color w:val="000000"/>
              </w:rPr>
              <w:t>а</w:t>
            </w:r>
          </w:p>
        </w:tc>
        <w:tc>
          <w:tcPr>
            <w:tcW w:w="692" w:type="pct"/>
          </w:tcPr>
          <w:p w14:paraId="631F7097" w14:textId="7768400B" w:rsidR="00845047" w:rsidRPr="003E118D" w:rsidRDefault="00845047" w:rsidP="00A846B4">
            <w:pPr>
              <w:suppressAutoHyphens w:val="0"/>
              <w:spacing w:before="80" w:after="80" w:line="220" w:lineRule="exact"/>
              <w:ind w:left="23" w:right="11"/>
            </w:pPr>
            <w:r>
              <w:rPr>
                <w:color w:val="000000"/>
              </w:rPr>
              <w:t>8 декабря 2021</w:t>
            </w:r>
            <w:r w:rsidR="00AE48F7">
              <w:rPr>
                <w:color w:val="000000"/>
              </w:rPr>
              <w:t> год</w:t>
            </w:r>
            <w:r>
              <w:rPr>
                <w:color w:val="000000"/>
              </w:rPr>
              <w:t>а</w:t>
            </w:r>
          </w:p>
        </w:tc>
        <w:tc>
          <w:tcPr>
            <w:tcW w:w="804" w:type="pct"/>
          </w:tcPr>
          <w:p w14:paraId="482F2FCA" w14:textId="2E2B3E4A" w:rsidR="00845047" w:rsidRPr="003E118D" w:rsidRDefault="00845047" w:rsidP="00A846B4">
            <w:pPr>
              <w:suppressAutoHyphens w:val="0"/>
              <w:spacing w:before="80" w:after="80" w:line="220" w:lineRule="exact"/>
              <w:ind w:left="23" w:right="11"/>
            </w:pPr>
            <w:r>
              <w:rPr>
                <w:color w:val="000000"/>
              </w:rPr>
              <w:t xml:space="preserve">Первая инстанция: </w:t>
            </w:r>
            <w:r w:rsidR="00AE48F7">
              <w:rPr>
                <w:color w:val="000000"/>
              </w:rPr>
              <w:br/>
            </w:r>
            <w:r>
              <w:rPr>
                <w:color w:val="000000"/>
              </w:rPr>
              <w:t>16 ноября 2020</w:t>
            </w:r>
            <w:r w:rsidR="00AE48F7">
              <w:rPr>
                <w:color w:val="000000"/>
              </w:rPr>
              <w:t> год</w:t>
            </w:r>
            <w:r>
              <w:rPr>
                <w:color w:val="000000"/>
              </w:rPr>
              <w:t>а, Суд Железнодорожного района</w:t>
            </w:r>
          </w:p>
          <w:p w14:paraId="5549378A" w14:textId="77777777" w:rsidR="00845047" w:rsidRPr="003E118D" w:rsidRDefault="00845047" w:rsidP="00A846B4">
            <w:pPr>
              <w:suppressAutoHyphens w:val="0"/>
              <w:spacing w:before="80" w:after="80" w:line="220" w:lineRule="exact"/>
              <w:ind w:left="23" w:right="11"/>
            </w:pPr>
          </w:p>
          <w:p w14:paraId="74E49D32" w14:textId="5E90E955" w:rsidR="00845047" w:rsidRPr="003E118D" w:rsidRDefault="00845047" w:rsidP="00A846B4">
            <w:pPr>
              <w:suppressAutoHyphens w:val="0"/>
              <w:spacing w:before="80" w:after="80" w:line="220" w:lineRule="exact"/>
              <w:ind w:left="23" w:right="11"/>
            </w:pPr>
            <w:r>
              <w:rPr>
                <w:color w:val="000000"/>
              </w:rPr>
              <w:t>Обжалование: 2 декабря 2020</w:t>
            </w:r>
            <w:r w:rsidR="00AE48F7">
              <w:rPr>
                <w:color w:val="000000"/>
              </w:rPr>
              <w:t> год</w:t>
            </w:r>
            <w:r>
              <w:rPr>
                <w:color w:val="000000"/>
              </w:rPr>
              <w:t>а, Гомельский областной суд</w:t>
            </w:r>
          </w:p>
        </w:tc>
        <w:tc>
          <w:tcPr>
            <w:tcW w:w="657" w:type="pct"/>
          </w:tcPr>
          <w:p w14:paraId="016F6EDE" w14:textId="6D626ACC" w:rsidR="00845047" w:rsidRPr="003E118D" w:rsidRDefault="00845047" w:rsidP="00A846B4">
            <w:pPr>
              <w:suppressAutoHyphens w:val="0"/>
              <w:spacing w:before="80" w:after="80" w:line="220" w:lineRule="exact"/>
              <w:ind w:left="23" w:right="11"/>
            </w:pPr>
            <w:r>
              <w:rPr>
                <w:color w:val="000000"/>
              </w:rPr>
              <w:t xml:space="preserve">Штраф в размере 270 белорусских рублей (около </w:t>
            </w:r>
            <w:r w:rsidR="008A433E">
              <w:rPr>
                <w:color w:val="000000"/>
              </w:rPr>
              <w:br/>
            </w:r>
            <w:r>
              <w:rPr>
                <w:color w:val="000000"/>
              </w:rPr>
              <w:t>135 долл. США)</w:t>
            </w:r>
          </w:p>
        </w:tc>
        <w:tc>
          <w:tcPr>
            <w:tcW w:w="666" w:type="pct"/>
          </w:tcPr>
          <w:p w14:paraId="2AFCFD1D" w14:textId="77777777" w:rsidR="00845047" w:rsidRPr="003E118D" w:rsidRDefault="00845047" w:rsidP="00A846B4">
            <w:pPr>
              <w:suppressAutoHyphens w:val="0"/>
              <w:spacing w:before="80" w:after="80" w:line="220" w:lineRule="exact"/>
              <w:ind w:left="23" w:right="11"/>
            </w:pPr>
            <w:r>
              <w:rPr>
                <w:color w:val="000000"/>
              </w:rPr>
              <w:t>Кодекс об административных правонарушениях, ст. 23.34 (ч. 1)</w:t>
            </w:r>
          </w:p>
        </w:tc>
      </w:tr>
    </w:tbl>
    <w:p w14:paraId="3CE5C109" w14:textId="7D12FED8" w:rsidR="00381C24" w:rsidRPr="00845047" w:rsidRDefault="00845047" w:rsidP="00845047">
      <w:pPr>
        <w:spacing w:before="240"/>
        <w:jc w:val="center"/>
      </w:pPr>
      <w:r w:rsidRPr="003E118D">
        <w:rPr>
          <w:u w:val="single"/>
        </w:rPr>
        <w:tab/>
      </w:r>
      <w:r w:rsidRPr="003E118D">
        <w:rPr>
          <w:u w:val="single"/>
        </w:rPr>
        <w:tab/>
      </w:r>
      <w:r w:rsidRPr="003E118D">
        <w:rPr>
          <w:u w:val="single"/>
        </w:rPr>
        <w:tab/>
      </w:r>
    </w:p>
    <w:sectPr w:rsidR="00381C24" w:rsidRPr="00845047" w:rsidSect="00845047">
      <w:headerReference w:type="even" r:id="rId14"/>
      <w:headerReference w:type="default" r:id="rId15"/>
      <w:footerReference w:type="even" r:id="rId16"/>
      <w:footerReference w:type="default" r:id="rId17"/>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798AB" w14:textId="77777777" w:rsidR="00760ECD" w:rsidRPr="00A312BC" w:rsidRDefault="00760ECD" w:rsidP="00A312BC"/>
  </w:endnote>
  <w:endnote w:type="continuationSeparator" w:id="0">
    <w:p w14:paraId="527C762E" w14:textId="77777777" w:rsidR="00760ECD" w:rsidRPr="00A312BC" w:rsidRDefault="00760EC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7F303" w14:textId="4553D141" w:rsidR="002B05A8" w:rsidRPr="002B05A8" w:rsidRDefault="002B05A8">
    <w:pPr>
      <w:pStyle w:val="a8"/>
    </w:pPr>
    <w:r w:rsidRPr="002B05A8">
      <w:rPr>
        <w:b/>
        <w:sz w:val="18"/>
      </w:rPr>
      <w:fldChar w:fldCharType="begin"/>
    </w:r>
    <w:r w:rsidRPr="002B05A8">
      <w:rPr>
        <w:b/>
        <w:sz w:val="18"/>
      </w:rPr>
      <w:instrText xml:space="preserve"> PAGE  \* MERGEFORMAT </w:instrText>
    </w:r>
    <w:r w:rsidRPr="002B05A8">
      <w:rPr>
        <w:b/>
        <w:sz w:val="18"/>
      </w:rPr>
      <w:fldChar w:fldCharType="separate"/>
    </w:r>
    <w:r w:rsidRPr="002B05A8">
      <w:rPr>
        <w:b/>
        <w:noProof/>
        <w:sz w:val="18"/>
      </w:rPr>
      <w:t>2</w:t>
    </w:r>
    <w:r w:rsidRPr="002B05A8">
      <w:rPr>
        <w:b/>
        <w:sz w:val="18"/>
      </w:rPr>
      <w:fldChar w:fldCharType="end"/>
    </w:r>
    <w:r>
      <w:rPr>
        <w:b/>
        <w:sz w:val="18"/>
      </w:rPr>
      <w:tab/>
    </w:r>
    <w:r>
      <w:t>GE.25-11476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EAFF5" w14:textId="7A4AEC03" w:rsidR="002B05A8" w:rsidRPr="002B05A8" w:rsidRDefault="002B05A8" w:rsidP="002B05A8">
    <w:pPr>
      <w:pStyle w:val="a8"/>
      <w:tabs>
        <w:tab w:val="clear" w:pos="9639"/>
        <w:tab w:val="right" w:pos="9638"/>
      </w:tabs>
      <w:rPr>
        <w:b/>
        <w:sz w:val="18"/>
      </w:rPr>
    </w:pPr>
    <w:r>
      <w:t>GE.25-11476</w:t>
    </w:r>
    <w:r>
      <w:tab/>
    </w:r>
    <w:r w:rsidRPr="002B05A8">
      <w:rPr>
        <w:b/>
        <w:sz w:val="18"/>
      </w:rPr>
      <w:fldChar w:fldCharType="begin"/>
    </w:r>
    <w:r w:rsidRPr="002B05A8">
      <w:rPr>
        <w:b/>
        <w:sz w:val="18"/>
      </w:rPr>
      <w:instrText xml:space="preserve"> PAGE  \* MERGEFORMAT </w:instrText>
    </w:r>
    <w:r w:rsidRPr="002B05A8">
      <w:rPr>
        <w:b/>
        <w:sz w:val="18"/>
      </w:rPr>
      <w:fldChar w:fldCharType="separate"/>
    </w:r>
    <w:r w:rsidRPr="002B05A8">
      <w:rPr>
        <w:b/>
        <w:noProof/>
        <w:sz w:val="18"/>
      </w:rPr>
      <w:t>3</w:t>
    </w:r>
    <w:r w:rsidRPr="002B05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C8814" w14:textId="2CFF44DD" w:rsidR="00042B72" w:rsidRPr="002B05A8" w:rsidRDefault="002B05A8" w:rsidP="002B05A8">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E831D9D" wp14:editId="35FB4BF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25-11476  (R)</w:t>
    </w:r>
    <w:r>
      <w:rPr>
        <w:noProof/>
      </w:rPr>
      <w:drawing>
        <wp:anchor distT="0" distB="0" distL="114300" distR="114300" simplePos="0" relativeHeight="251659264" behindDoc="0" locked="0" layoutInCell="1" allowOverlap="1" wp14:anchorId="3D7026F8" wp14:editId="537615BF">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211025  221025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55AE0" w14:textId="797C9811" w:rsidR="00845047" w:rsidRPr="00845047" w:rsidRDefault="00845047" w:rsidP="00845047">
    <w:pPr>
      <w:pStyle w:val="a8"/>
    </w:pPr>
    <w:r>
      <w:rPr>
        <w:noProof/>
      </w:rPr>
      <mc:AlternateContent>
        <mc:Choice Requires="wps">
          <w:drawing>
            <wp:anchor distT="0" distB="0" distL="114300" distR="114300" simplePos="0" relativeHeight="251663360" behindDoc="0" locked="0" layoutInCell="1" allowOverlap="1" wp14:anchorId="3BE2B086" wp14:editId="35451612">
              <wp:simplePos x="0" y="0"/>
              <wp:positionH relativeFrom="margin">
                <wp:posOffset>-431800</wp:posOffset>
              </wp:positionH>
              <wp:positionV relativeFrom="margin">
                <wp:posOffset>0</wp:posOffset>
              </wp:positionV>
              <wp:extent cx="215900" cy="6120130"/>
              <wp:effectExtent l="0" t="0" r="0" b="0"/>
              <wp:wrapNone/>
              <wp:docPr id="711155716" name="Надпись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EAEB841" w14:textId="77777777" w:rsidR="00845047" w:rsidRPr="002B05A8" w:rsidRDefault="00845047" w:rsidP="00845047">
                          <w:pPr>
                            <w:pStyle w:val="a8"/>
                          </w:pPr>
                          <w:r w:rsidRPr="002B05A8">
                            <w:rPr>
                              <w:b/>
                              <w:sz w:val="18"/>
                            </w:rPr>
                            <w:fldChar w:fldCharType="begin"/>
                          </w:r>
                          <w:r w:rsidRPr="002B05A8">
                            <w:rPr>
                              <w:b/>
                              <w:sz w:val="18"/>
                            </w:rPr>
                            <w:instrText xml:space="preserve"> PAGE  \* MERGEFORMAT </w:instrText>
                          </w:r>
                          <w:r w:rsidRPr="002B05A8">
                            <w:rPr>
                              <w:b/>
                              <w:sz w:val="18"/>
                            </w:rPr>
                            <w:fldChar w:fldCharType="separate"/>
                          </w:r>
                          <w:r>
                            <w:rPr>
                              <w:b/>
                              <w:sz w:val="18"/>
                            </w:rPr>
                            <w:t>8</w:t>
                          </w:r>
                          <w:r w:rsidRPr="002B05A8">
                            <w:rPr>
                              <w:b/>
                              <w:sz w:val="18"/>
                            </w:rPr>
                            <w:fldChar w:fldCharType="end"/>
                          </w:r>
                          <w:r>
                            <w:rPr>
                              <w:b/>
                              <w:sz w:val="18"/>
                            </w:rPr>
                            <w:tab/>
                          </w:r>
                          <w:r>
                            <w:t>GE.25-11476</w:t>
                          </w:r>
                        </w:p>
                        <w:p w14:paraId="0587A78D" w14:textId="77777777" w:rsidR="00845047" w:rsidRDefault="0084504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BE2B086" id="_x0000_t202" coordsize="21600,21600" o:spt="202" path="m,l,21600r21600,l21600,xe">
              <v:stroke joinstyle="miter"/>
              <v:path gradientshapeok="t" o:connecttype="rect"/>
            </v:shapetype>
            <v:shape id="Надпись 4" o:spid="_x0000_s1028" type="#_x0000_t202" style="position:absolute;margin-left:-34pt;margin-top:0;width:17pt;height:481.9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5EAEB841" w14:textId="77777777" w:rsidR="00845047" w:rsidRPr="002B05A8" w:rsidRDefault="00845047" w:rsidP="00845047">
                    <w:pPr>
                      <w:pStyle w:val="a8"/>
                    </w:pPr>
                    <w:r w:rsidRPr="002B05A8">
                      <w:rPr>
                        <w:b/>
                        <w:sz w:val="18"/>
                      </w:rPr>
                      <w:fldChar w:fldCharType="begin"/>
                    </w:r>
                    <w:r w:rsidRPr="002B05A8">
                      <w:rPr>
                        <w:b/>
                        <w:sz w:val="18"/>
                      </w:rPr>
                      <w:instrText xml:space="preserve"> PAGE  \* MERGEFORMAT </w:instrText>
                    </w:r>
                    <w:r w:rsidRPr="002B05A8">
                      <w:rPr>
                        <w:b/>
                        <w:sz w:val="18"/>
                      </w:rPr>
                      <w:fldChar w:fldCharType="separate"/>
                    </w:r>
                    <w:r>
                      <w:rPr>
                        <w:b/>
                        <w:sz w:val="18"/>
                      </w:rPr>
                      <w:t>8</w:t>
                    </w:r>
                    <w:r w:rsidRPr="002B05A8">
                      <w:rPr>
                        <w:b/>
                        <w:sz w:val="18"/>
                      </w:rPr>
                      <w:fldChar w:fldCharType="end"/>
                    </w:r>
                    <w:r>
                      <w:rPr>
                        <w:b/>
                        <w:sz w:val="18"/>
                      </w:rPr>
                      <w:tab/>
                    </w:r>
                    <w:r>
                      <w:t>GE.25-11476</w:t>
                    </w:r>
                  </w:p>
                  <w:p w14:paraId="0587A78D" w14:textId="77777777" w:rsidR="00845047" w:rsidRDefault="00845047"/>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B9DB5" w14:textId="369753DA" w:rsidR="00845047" w:rsidRPr="00845047" w:rsidRDefault="00845047" w:rsidP="00845047">
    <w:pPr>
      <w:pStyle w:val="a8"/>
    </w:pPr>
    <w:r>
      <w:rPr>
        <w:noProof/>
      </w:rPr>
      <mc:AlternateContent>
        <mc:Choice Requires="wps">
          <w:drawing>
            <wp:anchor distT="0" distB="0" distL="114300" distR="114300" simplePos="0" relativeHeight="251661312" behindDoc="0" locked="0" layoutInCell="1" allowOverlap="1" wp14:anchorId="667892DB" wp14:editId="00D37448">
              <wp:simplePos x="0" y="0"/>
              <wp:positionH relativeFrom="margin">
                <wp:posOffset>-431800</wp:posOffset>
              </wp:positionH>
              <wp:positionV relativeFrom="margin">
                <wp:posOffset>0</wp:posOffset>
              </wp:positionV>
              <wp:extent cx="215900" cy="6120130"/>
              <wp:effectExtent l="0" t="0" r="0" b="0"/>
              <wp:wrapNone/>
              <wp:docPr id="972962268" name="Надпись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20183AB" w14:textId="77777777" w:rsidR="00845047" w:rsidRPr="002B05A8" w:rsidRDefault="00845047" w:rsidP="00845047">
                          <w:pPr>
                            <w:pStyle w:val="a8"/>
                            <w:tabs>
                              <w:tab w:val="clear" w:pos="9639"/>
                              <w:tab w:val="right" w:pos="9638"/>
                            </w:tabs>
                            <w:rPr>
                              <w:b/>
                              <w:sz w:val="18"/>
                            </w:rPr>
                          </w:pPr>
                          <w:r>
                            <w:t>GE.25-11476</w:t>
                          </w:r>
                          <w:r>
                            <w:tab/>
                          </w:r>
                          <w:r w:rsidRPr="002B05A8">
                            <w:rPr>
                              <w:b/>
                              <w:sz w:val="18"/>
                            </w:rPr>
                            <w:fldChar w:fldCharType="begin"/>
                          </w:r>
                          <w:r w:rsidRPr="002B05A8">
                            <w:rPr>
                              <w:b/>
                              <w:sz w:val="18"/>
                            </w:rPr>
                            <w:instrText xml:space="preserve"> PAGE  \* MERGEFORMAT </w:instrText>
                          </w:r>
                          <w:r w:rsidRPr="002B05A8">
                            <w:rPr>
                              <w:b/>
                              <w:sz w:val="18"/>
                            </w:rPr>
                            <w:fldChar w:fldCharType="separate"/>
                          </w:r>
                          <w:r>
                            <w:rPr>
                              <w:b/>
                              <w:sz w:val="18"/>
                            </w:rPr>
                            <w:t>7</w:t>
                          </w:r>
                          <w:r w:rsidRPr="002B05A8">
                            <w:rPr>
                              <w:b/>
                              <w:sz w:val="18"/>
                            </w:rPr>
                            <w:fldChar w:fldCharType="end"/>
                          </w:r>
                        </w:p>
                        <w:p w14:paraId="00315BA7" w14:textId="77777777" w:rsidR="00845047" w:rsidRDefault="0084504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67892DB" id="_x0000_t202" coordsize="21600,21600" o:spt="202" path="m,l,21600r21600,l21600,xe">
              <v:stroke joinstyle="miter"/>
              <v:path gradientshapeok="t" o:connecttype="rect"/>
            </v:shapetype>
            <v:shape id="Надпись 2" o:spid="_x0000_s1029" type="#_x0000_t202" style="position:absolute;margin-left:-34pt;margin-top:0;width:17pt;height:481.9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" fillcolor="#4f81bd [3204]" stroked="f" strokeweight=".5pt">
              <v:fill opacity="0"/>
              <v:stroke joinstyle="round"/>
              <v:textbox style="layout-flow:vertical" inset="0,0,0,0">
                <w:txbxContent>
                  <w:p w14:paraId="720183AB" w14:textId="77777777" w:rsidR="00845047" w:rsidRPr="002B05A8" w:rsidRDefault="00845047" w:rsidP="00845047">
                    <w:pPr>
                      <w:pStyle w:val="a8"/>
                      <w:tabs>
                        <w:tab w:val="clear" w:pos="9639"/>
                        <w:tab w:val="right" w:pos="9638"/>
                      </w:tabs>
                      <w:rPr>
                        <w:b/>
                        <w:sz w:val="18"/>
                      </w:rPr>
                    </w:pPr>
                    <w:r>
                      <w:t>GE.25-11476</w:t>
                    </w:r>
                    <w:r>
                      <w:tab/>
                    </w:r>
                    <w:r w:rsidRPr="002B05A8">
                      <w:rPr>
                        <w:b/>
                        <w:sz w:val="18"/>
                      </w:rPr>
                      <w:fldChar w:fldCharType="begin"/>
                    </w:r>
                    <w:r w:rsidRPr="002B05A8">
                      <w:rPr>
                        <w:b/>
                        <w:sz w:val="18"/>
                      </w:rPr>
                      <w:instrText xml:space="preserve"> PAGE  \* MERGEFORMAT </w:instrText>
                    </w:r>
                    <w:r w:rsidRPr="002B05A8">
                      <w:rPr>
                        <w:b/>
                        <w:sz w:val="18"/>
                      </w:rPr>
                      <w:fldChar w:fldCharType="separate"/>
                    </w:r>
                    <w:r>
                      <w:rPr>
                        <w:b/>
                        <w:sz w:val="18"/>
                      </w:rPr>
                      <w:t>7</w:t>
                    </w:r>
                    <w:r w:rsidRPr="002B05A8">
                      <w:rPr>
                        <w:b/>
                        <w:sz w:val="18"/>
                      </w:rPr>
                      <w:fldChar w:fldCharType="end"/>
                    </w:r>
                  </w:p>
                  <w:p w14:paraId="00315BA7" w14:textId="77777777" w:rsidR="00845047" w:rsidRDefault="00845047"/>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81378" w14:textId="77777777" w:rsidR="00760ECD" w:rsidRPr="001075E9" w:rsidRDefault="00760ECD" w:rsidP="001075E9">
      <w:pPr>
        <w:tabs>
          <w:tab w:val="right" w:pos="2155"/>
        </w:tabs>
        <w:spacing w:after="80" w:line="240" w:lineRule="auto"/>
        <w:ind w:left="680"/>
        <w:rPr>
          <w:u w:val="single"/>
        </w:rPr>
      </w:pPr>
      <w:r>
        <w:rPr>
          <w:u w:val="single"/>
        </w:rPr>
        <w:tab/>
      </w:r>
    </w:p>
  </w:footnote>
  <w:footnote w:type="continuationSeparator" w:id="0">
    <w:p w14:paraId="6DAE45AF" w14:textId="77777777" w:rsidR="00760ECD" w:rsidRDefault="00760ECD" w:rsidP="00407B78">
      <w:pPr>
        <w:tabs>
          <w:tab w:val="right" w:pos="2155"/>
        </w:tabs>
        <w:spacing w:after="80"/>
        <w:ind w:left="680"/>
        <w:rPr>
          <w:u w:val="single"/>
        </w:rPr>
      </w:pPr>
      <w:r>
        <w:rPr>
          <w:u w:val="single"/>
        </w:rPr>
        <w:tab/>
      </w:r>
    </w:p>
  </w:footnote>
  <w:footnote w:id="1">
    <w:p w14:paraId="2C34747C" w14:textId="4204560D" w:rsidR="002B05A8" w:rsidRPr="00B3658D" w:rsidRDefault="002B05A8" w:rsidP="002B05A8">
      <w:pPr>
        <w:pStyle w:val="ad"/>
      </w:pPr>
      <w:r>
        <w:tab/>
      </w:r>
      <w:r w:rsidRPr="00845047">
        <w:rPr>
          <w:sz w:val="20"/>
        </w:rPr>
        <w:t>*</w:t>
      </w:r>
      <w:r>
        <w:tab/>
        <w:t>Приняты Комитетом на его сто сорок второй сессии (14 октября — 7 ноября 2024</w:t>
      </w:r>
      <w:r w:rsidR="00AE48F7">
        <w:t> год</w:t>
      </w:r>
      <w:r>
        <w:t>а).</w:t>
      </w:r>
    </w:p>
  </w:footnote>
  <w:footnote w:id="2">
    <w:p w14:paraId="736581CD" w14:textId="5C9FB7D1" w:rsidR="002B05A8" w:rsidRPr="009000A3" w:rsidRDefault="002B05A8" w:rsidP="002B05A8">
      <w:pPr>
        <w:pStyle w:val="ad"/>
      </w:pPr>
      <w:r>
        <w:tab/>
      </w:r>
      <w:r w:rsidR="00CD7CA3" w:rsidRPr="00CD7CA3">
        <w:rPr>
          <w:sz w:val="20"/>
        </w:rPr>
        <w:t>**</w:t>
      </w:r>
      <w:r>
        <w:tab/>
        <w:t>В соответствии с пунктом 3 правила 97 своих правил процедуры и стратегией, принятой на его сто сороковой сессии (</w:t>
      </w:r>
      <w:hyperlink r:id="rId1" w:history="1">
        <w:r w:rsidRPr="00AA1F00">
          <w:rPr>
            <w:rStyle w:val="af1"/>
          </w:rPr>
          <w:t>A/79/40</w:t>
        </w:r>
      </w:hyperlink>
      <w:r>
        <w:t xml:space="preserve">, п. 22), Комитет постановил объединить эти сообщения для рассмотрения. В рассмотрении сообщения приняли участие следующие члены Комитета: Тания Мария Абдо Рочоль, Вафа Ашраф Мохаррам Бассим, Родриго А. </w:t>
      </w:r>
      <w:proofErr w:type="spellStart"/>
      <w:r>
        <w:t>Карасо</w:t>
      </w:r>
      <w:proofErr w:type="spellEnd"/>
      <w:r>
        <w:t xml:space="preserve">, </w:t>
      </w:r>
      <w:proofErr w:type="spellStart"/>
      <w:r>
        <w:t>Махджуб</w:t>
      </w:r>
      <w:proofErr w:type="spellEnd"/>
      <w:r>
        <w:t xml:space="preserve"> </w:t>
      </w:r>
      <w:r w:rsidR="005922A8">
        <w:br/>
      </w:r>
      <w:r>
        <w:t>эль-</w:t>
      </w:r>
      <w:proofErr w:type="spellStart"/>
      <w:r>
        <w:t>Хайба</w:t>
      </w:r>
      <w:proofErr w:type="spellEnd"/>
      <w:r>
        <w:t xml:space="preserve">, Карлос Гомес Мартинес, Лоренс Р. </w:t>
      </w:r>
      <w:proofErr w:type="spellStart"/>
      <w:r>
        <w:t>Хелфер</w:t>
      </w:r>
      <w:proofErr w:type="spellEnd"/>
      <w:r>
        <w:t>, Марсия В.</w:t>
      </w:r>
      <w:r w:rsidR="0074008A">
        <w:t xml:space="preserve"> </w:t>
      </w:r>
      <w:r>
        <w:t xml:space="preserve">Дж. Кран, Бакр Вали Ндиай, Эрнан Кесада Кабрера, Жозе Мануэл Сантуш Паиш, Тияна Шурлан, Кобойя </w:t>
      </w:r>
      <w:proofErr w:type="spellStart"/>
      <w:r>
        <w:t>Чамджа</w:t>
      </w:r>
      <w:proofErr w:type="spellEnd"/>
      <w:r>
        <w:t xml:space="preserve"> </w:t>
      </w:r>
      <w:proofErr w:type="spellStart"/>
      <w:r>
        <w:t>Кпача</w:t>
      </w:r>
      <w:proofErr w:type="spellEnd"/>
      <w:r>
        <w:t xml:space="preserve">, Кодзи </w:t>
      </w:r>
      <w:proofErr w:type="spellStart"/>
      <w:r>
        <w:t>Терая</w:t>
      </w:r>
      <w:proofErr w:type="spellEnd"/>
      <w:r>
        <w:t xml:space="preserve">, Элен </w:t>
      </w:r>
      <w:proofErr w:type="spellStart"/>
      <w:r>
        <w:t>Тигруджа</w:t>
      </w:r>
      <w:proofErr w:type="spellEnd"/>
      <w:r>
        <w:t xml:space="preserve"> и Имэру Тэмэрэт Йыгэзу.</w:t>
      </w:r>
      <w:hyperlink r:id="rId2" w:history="1"/>
      <w:bookmarkStart w:id="0" w:name="_Hlk163726798"/>
      <w:bookmarkStart w:id="1" w:name="_Hlk150850104"/>
      <w:bookmarkEnd w:id="0"/>
      <w:bookmarkEnd w:id="1"/>
    </w:p>
  </w:footnote>
  <w:footnote w:id="3">
    <w:p w14:paraId="18317DA0" w14:textId="17F65EBD" w:rsidR="002B05A8" w:rsidRPr="009000A3" w:rsidRDefault="002B05A8" w:rsidP="002B05A8">
      <w:pPr>
        <w:pStyle w:val="ad"/>
      </w:pPr>
      <w:r w:rsidRPr="00B3658D">
        <w:tab/>
      </w:r>
      <w:r w:rsidRPr="00B3658D">
        <w:rPr>
          <w:rStyle w:val="aa"/>
        </w:rPr>
        <w:footnoteRef/>
      </w:r>
      <w:r>
        <w:tab/>
        <w:t xml:space="preserve">См., например, </w:t>
      </w:r>
      <w:proofErr w:type="spellStart"/>
      <w:r w:rsidRPr="00AA1F00">
        <w:rPr>
          <w:i/>
          <w:iCs/>
        </w:rPr>
        <w:t>Секстус</w:t>
      </w:r>
      <w:proofErr w:type="spellEnd"/>
      <w:r w:rsidRPr="00AA1F00">
        <w:rPr>
          <w:i/>
          <w:iCs/>
        </w:rPr>
        <w:t xml:space="preserve"> против Тринидада и Тобаго</w:t>
      </w:r>
      <w:r>
        <w:t xml:space="preserve"> (</w:t>
      </w:r>
      <w:hyperlink r:id="rId3" w:history="1">
        <w:r w:rsidR="00E62E4F" w:rsidRPr="0071480B">
          <w:rPr>
            <w:rStyle w:val="af1"/>
            <w:lang w:val="es-ES"/>
          </w:rPr>
          <w:t>CCPR</w:t>
        </w:r>
        <w:r w:rsidR="00E62E4F" w:rsidRPr="00E62E4F">
          <w:rPr>
            <w:rStyle w:val="af1"/>
          </w:rPr>
          <w:t>/</w:t>
        </w:r>
        <w:r w:rsidR="00E62E4F" w:rsidRPr="0071480B">
          <w:rPr>
            <w:rStyle w:val="af1"/>
            <w:lang w:val="es-ES"/>
          </w:rPr>
          <w:t>C</w:t>
        </w:r>
        <w:r w:rsidR="00E62E4F" w:rsidRPr="00E62E4F">
          <w:rPr>
            <w:rStyle w:val="af1"/>
          </w:rPr>
          <w:t>/72/</w:t>
        </w:r>
        <w:r w:rsidR="00E62E4F" w:rsidRPr="0071480B">
          <w:rPr>
            <w:rStyle w:val="af1"/>
            <w:lang w:val="es-ES"/>
          </w:rPr>
          <w:t>D</w:t>
        </w:r>
        <w:r w:rsidR="00E62E4F" w:rsidRPr="00E62E4F">
          <w:rPr>
            <w:rStyle w:val="af1"/>
          </w:rPr>
          <w:t>/818/1998</w:t>
        </w:r>
      </w:hyperlink>
      <w:r>
        <w:t xml:space="preserve">), п. 10; </w:t>
      </w:r>
      <w:proofErr w:type="spellStart"/>
      <w:r w:rsidRPr="00AA1F00">
        <w:rPr>
          <w:i/>
          <w:iCs/>
        </w:rPr>
        <w:t>Лоббан</w:t>
      </w:r>
      <w:proofErr w:type="spellEnd"/>
      <w:r w:rsidRPr="00AA1F00">
        <w:rPr>
          <w:i/>
          <w:iCs/>
        </w:rPr>
        <w:t xml:space="preserve"> против Ямайки</w:t>
      </w:r>
      <w:r>
        <w:t xml:space="preserve"> (</w:t>
      </w:r>
      <w:hyperlink r:id="rId4" w:history="1">
        <w:r w:rsidR="00E62E4F" w:rsidRPr="0071480B">
          <w:rPr>
            <w:rStyle w:val="af1"/>
            <w:lang w:val="es-ES"/>
          </w:rPr>
          <w:t>CCPR</w:t>
        </w:r>
        <w:r w:rsidR="00E62E4F" w:rsidRPr="00E62E4F">
          <w:rPr>
            <w:rStyle w:val="af1"/>
          </w:rPr>
          <w:t>/</w:t>
        </w:r>
        <w:r w:rsidR="00E62E4F" w:rsidRPr="0071480B">
          <w:rPr>
            <w:rStyle w:val="af1"/>
            <w:lang w:val="es-ES"/>
          </w:rPr>
          <w:t>C</w:t>
        </w:r>
        <w:r w:rsidR="00E62E4F" w:rsidRPr="00E62E4F">
          <w:rPr>
            <w:rStyle w:val="af1"/>
          </w:rPr>
          <w:t>/80/</w:t>
        </w:r>
        <w:r w:rsidR="00E62E4F" w:rsidRPr="0071480B">
          <w:rPr>
            <w:rStyle w:val="af1"/>
            <w:lang w:val="es-ES"/>
          </w:rPr>
          <w:t>D</w:t>
        </w:r>
        <w:r w:rsidR="00E62E4F" w:rsidRPr="00E62E4F">
          <w:rPr>
            <w:rStyle w:val="af1"/>
          </w:rPr>
          <w:t>/797/1998</w:t>
        </w:r>
      </w:hyperlink>
      <w:r>
        <w:t xml:space="preserve">), п. 11; и </w:t>
      </w:r>
      <w:r w:rsidRPr="00AA1F00">
        <w:rPr>
          <w:i/>
          <w:iCs/>
        </w:rPr>
        <w:t>Щирякова и др. против Беларуси</w:t>
      </w:r>
      <w:r>
        <w:t xml:space="preserve"> (</w:t>
      </w:r>
      <w:hyperlink r:id="rId5" w:history="1">
        <w:r w:rsidR="00E62E4F" w:rsidRPr="003E118D">
          <w:rPr>
            <w:rStyle w:val="af1"/>
          </w:rPr>
          <w:t>CCPR/C/137</w:t>
        </w:r>
        <w:r w:rsidR="00E62E4F" w:rsidRPr="003E118D">
          <w:rPr>
            <w:rStyle w:val="af1"/>
          </w:rPr>
          <w:t>/</w:t>
        </w:r>
        <w:r w:rsidR="00E62E4F" w:rsidRPr="003E118D">
          <w:rPr>
            <w:rStyle w:val="af1"/>
          </w:rPr>
          <w:t>D/</w:t>
        </w:r>
        <w:r w:rsidR="00E62E4F" w:rsidRPr="003E118D">
          <w:rPr>
            <w:rStyle w:val="af1"/>
          </w:rPr>
          <w:t>2</w:t>
        </w:r>
        <w:r w:rsidR="00E62E4F" w:rsidRPr="003E118D">
          <w:rPr>
            <w:rStyle w:val="af1"/>
          </w:rPr>
          <w:t>911/2016</w:t>
        </w:r>
      </w:hyperlink>
      <w:r>
        <w:t xml:space="preserve">, </w:t>
      </w:r>
      <w:hyperlink r:id="rId6" w:history="1"/>
      <w:r>
        <w:t>3081/2017, 3137/2018 и 3150/2018).</w:t>
      </w:r>
    </w:p>
  </w:footnote>
  <w:footnote w:id="4">
    <w:p w14:paraId="6E598666" w14:textId="77777777" w:rsidR="004F21C9" w:rsidRPr="00B3658D" w:rsidRDefault="004F21C9" w:rsidP="004F21C9">
      <w:pPr>
        <w:pStyle w:val="ad"/>
      </w:pPr>
      <w:r w:rsidRPr="00B3658D">
        <w:tab/>
      </w:r>
      <w:r w:rsidRPr="00B3658D">
        <w:rPr>
          <w:rStyle w:val="aa"/>
        </w:rPr>
        <w:footnoteRef/>
      </w:r>
      <w:r>
        <w:tab/>
      </w:r>
      <w:r>
        <w:tab/>
      </w:r>
      <w:hyperlink r:id="rId7" w:history="1">
        <w:r w:rsidRPr="00AA1F00">
          <w:rPr>
            <w:rStyle w:val="af1"/>
          </w:rPr>
          <w:t>A/79/40</w:t>
        </w:r>
      </w:hyperlink>
      <w:r>
        <w:t>, п. 22.</w:t>
      </w:r>
      <w:hyperlink r:id="rId8" w:history="1"/>
    </w:p>
  </w:footnote>
  <w:footnote w:id="5">
    <w:p w14:paraId="3711C38C" w14:textId="0372361E" w:rsidR="002B05A8" w:rsidRPr="00B3658D" w:rsidRDefault="002B05A8" w:rsidP="002B05A8">
      <w:pPr>
        <w:pStyle w:val="ad"/>
      </w:pPr>
      <w:r w:rsidRPr="00B3658D">
        <w:tab/>
      </w:r>
      <w:r w:rsidRPr="00B3658D">
        <w:rPr>
          <w:rStyle w:val="aa"/>
        </w:rPr>
        <w:footnoteRef/>
      </w:r>
      <w:r>
        <w:tab/>
      </w:r>
      <w:r>
        <w:tab/>
        <w:t xml:space="preserve">Дополнительную информацию об исчерпании внутренних средств правовой защиты, в том числе о судебных разбирательствах в национальных судах и назначенных штрафах, </w:t>
      </w:r>
      <w:r w:rsidR="00490575">
        <w:rPr>
          <w:lang w:val="fr-CH"/>
        </w:rPr>
        <w:br/>
      </w:r>
      <w:r>
        <w:t>см. в приложении к настоящему документу.</w:t>
      </w:r>
    </w:p>
  </w:footnote>
  <w:footnote w:id="6">
    <w:p w14:paraId="3F8792AC" w14:textId="3911D8DD" w:rsidR="002B05A8" w:rsidRPr="009000A3" w:rsidRDefault="002B05A8" w:rsidP="002B05A8">
      <w:pPr>
        <w:pStyle w:val="ad"/>
      </w:pPr>
      <w:r w:rsidRPr="00B3658D">
        <w:tab/>
      </w:r>
      <w:r w:rsidRPr="00B3658D">
        <w:rPr>
          <w:rStyle w:val="aa"/>
        </w:rPr>
        <w:footnoteRef/>
      </w:r>
      <w:r>
        <w:tab/>
      </w:r>
      <w:r w:rsidRPr="00AA1F00">
        <w:rPr>
          <w:i/>
          <w:iCs/>
        </w:rPr>
        <w:tab/>
        <w:t>Корешков против Беларуси</w:t>
      </w:r>
      <w:r>
        <w:t xml:space="preserve"> (</w:t>
      </w:r>
      <w:hyperlink r:id="rId9" w:history="1">
        <w:r w:rsidRPr="00AA1F00">
          <w:rPr>
            <w:rStyle w:val="af1"/>
          </w:rPr>
          <w:t>CCPR/C/121/D/2168/2012</w:t>
        </w:r>
      </w:hyperlink>
      <w:r>
        <w:t>), п. 7.3.</w:t>
      </w:r>
      <w:hyperlink r:id="rId10" w:history="1"/>
    </w:p>
  </w:footnote>
  <w:footnote w:id="7">
    <w:p w14:paraId="4F12AEE5" w14:textId="4E289D57" w:rsidR="002B05A8" w:rsidRPr="009000A3" w:rsidRDefault="002B05A8" w:rsidP="002B05A8">
      <w:pPr>
        <w:pStyle w:val="ad"/>
      </w:pPr>
      <w:r w:rsidRPr="00B3658D">
        <w:tab/>
      </w:r>
      <w:r w:rsidRPr="00B3658D">
        <w:rPr>
          <w:rStyle w:val="aa"/>
        </w:rPr>
        <w:footnoteRef/>
      </w:r>
      <w:r>
        <w:tab/>
      </w:r>
      <w:r w:rsidRPr="00AA1F00">
        <w:rPr>
          <w:i/>
          <w:iCs/>
        </w:rPr>
        <w:t>Грик против Беларуси</w:t>
      </w:r>
      <w:r>
        <w:t xml:space="preserve"> (</w:t>
      </w:r>
      <w:hyperlink r:id="rId11" w:history="1">
        <w:r w:rsidRPr="00AA1F00">
          <w:rPr>
            <w:rStyle w:val="af1"/>
          </w:rPr>
          <w:t>CCPR/C/136/D/2961/2017</w:t>
        </w:r>
      </w:hyperlink>
      <w:r>
        <w:t xml:space="preserve">), п. 6.3; </w:t>
      </w:r>
      <w:r w:rsidRPr="00AA1F00">
        <w:rPr>
          <w:i/>
          <w:iCs/>
        </w:rPr>
        <w:t>Толчин против Беларуси</w:t>
      </w:r>
      <w:r>
        <w:t xml:space="preserve"> (</w:t>
      </w:r>
      <w:hyperlink r:id="rId12" w:history="1">
        <w:r w:rsidRPr="00AA1F00">
          <w:rPr>
            <w:rStyle w:val="af1"/>
          </w:rPr>
          <w:t>CCPR/C/135/D/3241/2018</w:t>
        </w:r>
      </w:hyperlink>
      <w:r>
        <w:t xml:space="preserve">), п. 6.3; </w:t>
      </w:r>
      <w:r w:rsidRPr="00AA1F00">
        <w:rPr>
          <w:i/>
          <w:iCs/>
        </w:rPr>
        <w:t>Щукина против Беларуси</w:t>
      </w:r>
      <w:r>
        <w:t xml:space="preserve"> (</w:t>
      </w:r>
      <w:hyperlink r:id="rId13" w:history="1">
        <w:r w:rsidRPr="00AA1F00">
          <w:rPr>
            <w:rStyle w:val="af1"/>
          </w:rPr>
          <w:t>CCPR/C/134/D/3242/2018</w:t>
        </w:r>
      </w:hyperlink>
      <w:r>
        <w:t xml:space="preserve">), п. 6.3; </w:t>
      </w:r>
      <w:r w:rsidRPr="00AA1F00">
        <w:rPr>
          <w:i/>
          <w:iCs/>
        </w:rPr>
        <w:t>Василевич и др. против Беларуси</w:t>
      </w:r>
      <w:r>
        <w:t xml:space="preserve"> (</w:t>
      </w:r>
      <w:hyperlink r:id="rId14" w:history="1">
        <w:r w:rsidR="00990678" w:rsidRPr="0071480B">
          <w:rPr>
            <w:rStyle w:val="af1"/>
            <w:lang w:val="es-ES"/>
          </w:rPr>
          <w:t>CCPR</w:t>
        </w:r>
        <w:r w:rsidR="00990678" w:rsidRPr="00990678">
          <w:rPr>
            <w:rStyle w:val="af1"/>
          </w:rPr>
          <w:t>/</w:t>
        </w:r>
        <w:r w:rsidR="00990678" w:rsidRPr="0071480B">
          <w:rPr>
            <w:rStyle w:val="af1"/>
            <w:lang w:val="es-ES"/>
          </w:rPr>
          <w:t>C</w:t>
        </w:r>
        <w:r w:rsidR="00990678" w:rsidRPr="00990678">
          <w:rPr>
            <w:rStyle w:val="af1"/>
          </w:rPr>
          <w:t>/</w:t>
        </w:r>
        <w:r w:rsidR="00990678" w:rsidRPr="00990678">
          <w:rPr>
            <w:rStyle w:val="af1"/>
          </w:rPr>
          <w:t>137/</w:t>
        </w:r>
        <w:r w:rsidR="00990678" w:rsidRPr="0071480B">
          <w:rPr>
            <w:rStyle w:val="af1"/>
            <w:lang w:val="es-ES"/>
          </w:rPr>
          <w:t>D</w:t>
        </w:r>
        <w:r w:rsidR="00990678" w:rsidRPr="00990678">
          <w:rPr>
            <w:rStyle w:val="af1"/>
          </w:rPr>
          <w:t>/2693/2015</w:t>
        </w:r>
      </w:hyperlink>
      <w:r>
        <w:t>, 2898/2016, 3002/2017 и</w:t>
      </w:r>
      <w:r w:rsidR="00990678">
        <w:rPr>
          <w:lang w:val="fr-CH"/>
        </w:rPr>
        <w:t> </w:t>
      </w:r>
      <w:r>
        <w:t>3084/2017), п. 6.3.</w:t>
      </w:r>
    </w:p>
  </w:footnote>
  <w:footnote w:id="8">
    <w:p w14:paraId="1ACC5BF0" w14:textId="5BD88FFF" w:rsidR="002B05A8" w:rsidRPr="009000A3" w:rsidRDefault="002B05A8" w:rsidP="002B05A8">
      <w:pPr>
        <w:pStyle w:val="ad"/>
      </w:pPr>
      <w:r w:rsidRPr="00B3658D">
        <w:tab/>
      </w:r>
      <w:r w:rsidRPr="00B3658D">
        <w:rPr>
          <w:rStyle w:val="aa"/>
        </w:rPr>
        <w:footnoteRef/>
      </w:r>
      <w:r>
        <w:tab/>
      </w:r>
      <w:r>
        <w:tab/>
      </w:r>
      <w:r w:rsidRPr="00AA1F00">
        <w:rPr>
          <w:i/>
          <w:iCs/>
        </w:rPr>
        <w:t>Д.Ч. против Литвы</w:t>
      </w:r>
      <w:r>
        <w:t xml:space="preserve"> (</w:t>
      </w:r>
      <w:hyperlink r:id="rId15" w:history="1">
        <w:r w:rsidRPr="00AA1F00">
          <w:rPr>
            <w:rStyle w:val="af1"/>
          </w:rPr>
          <w:t>CCPR/C/134/D/3</w:t>
        </w:r>
        <w:r w:rsidRPr="00AA1F00">
          <w:rPr>
            <w:rStyle w:val="af1"/>
          </w:rPr>
          <w:t>3</w:t>
        </w:r>
        <w:r w:rsidRPr="00AA1F00">
          <w:rPr>
            <w:rStyle w:val="af1"/>
          </w:rPr>
          <w:t>27/2019</w:t>
        </w:r>
      </w:hyperlink>
      <w:r>
        <w:t xml:space="preserve">), п. 8.4; </w:t>
      </w:r>
      <w:r w:rsidRPr="00AA1F00">
        <w:rPr>
          <w:i/>
          <w:iCs/>
        </w:rPr>
        <w:t>С.Р. против Литвы</w:t>
      </w:r>
      <w:r>
        <w:t xml:space="preserve"> (</w:t>
      </w:r>
      <w:hyperlink r:id="rId16" w:history="1">
        <w:r w:rsidRPr="00AA1F00">
          <w:rPr>
            <w:rStyle w:val="af1"/>
          </w:rPr>
          <w:t>CCPR/C/132/D/3313/2019</w:t>
        </w:r>
      </w:hyperlink>
      <w:r>
        <w:t xml:space="preserve">), п. </w:t>
      </w:r>
      <w:r>
        <w:t xml:space="preserve">8.8; </w:t>
      </w:r>
      <w:proofErr w:type="spellStart"/>
      <w:r w:rsidRPr="00AA1F00">
        <w:rPr>
          <w:i/>
          <w:iCs/>
        </w:rPr>
        <w:t>Джазари</w:t>
      </w:r>
      <w:proofErr w:type="spellEnd"/>
      <w:r w:rsidRPr="00AA1F00">
        <w:rPr>
          <w:i/>
          <w:iCs/>
        </w:rPr>
        <w:t xml:space="preserve"> против Канады</w:t>
      </w:r>
      <w:r>
        <w:t xml:space="preserve"> (</w:t>
      </w:r>
      <w:hyperlink r:id="rId17" w:history="1">
        <w:r w:rsidR="0032250A" w:rsidRPr="0071480B">
          <w:rPr>
            <w:rStyle w:val="af1"/>
            <w:lang w:val="es-ES"/>
          </w:rPr>
          <w:t>CCPR</w:t>
        </w:r>
        <w:r w:rsidR="0032250A" w:rsidRPr="0032250A">
          <w:rPr>
            <w:rStyle w:val="af1"/>
          </w:rPr>
          <w:t>/</w:t>
        </w:r>
        <w:r w:rsidR="0032250A" w:rsidRPr="0071480B">
          <w:rPr>
            <w:rStyle w:val="af1"/>
            <w:lang w:val="es-ES"/>
          </w:rPr>
          <w:t>C</w:t>
        </w:r>
        <w:r w:rsidR="0032250A" w:rsidRPr="0032250A">
          <w:rPr>
            <w:rStyle w:val="af1"/>
          </w:rPr>
          <w:t>/82/</w:t>
        </w:r>
        <w:r w:rsidR="0032250A" w:rsidRPr="0071480B">
          <w:rPr>
            <w:rStyle w:val="af1"/>
            <w:lang w:val="es-ES"/>
          </w:rPr>
          <w:t>D</w:t>
        </w:r>
        <w:r w:rsidR="0032250A" w:rsidRPr="0032250A">
          <w:rPr>
            <w:rStyle w:val="af1"/>
          </w:rPr>
          <w:t>/958/2000</w:t>
        </w:r>
      </w:hyperlink>
      <w:r>
        <w:t xml:space="preserve">), п. 7.2; </w:t>
      </w:r>
      <w:r w:rsidR="00AA1F00">
        <w:br/>
      </w:r>
      <w:r>
        <w:t xml:space="preserve">и </w:t>
      </w:r>
      <w:r w:rsidRPr="00AA1F00">
        <w:rPr>
          <w:i/>
          <w:iCs/>
        </w:rPr>
        <w:t>Б. против Австралии</w:t>
      </w:r>
      <w:r>
        <w:t xml:space="preserve"> (</w:t>
      </w:r>
      <w:hyperlink r:id="rId18" w:history="1">
        <w:r w:rsidRPr="00AA1F00">
          <w:rPr>
            <w:rStyle w:val="af1"/>
          </w:rPr>
          <w:t>CCPR/C/137/D/2999/2017</w:t>
        </w:r>
      </w:hyperlink>
      <w:r>
        <w:t>), п. 8.4.</w:t>
      </w:r>
    </w:p>
  </w:footnote>
  <w:footnote w:id="9">
    <w:p w14:paraId="2CEFCA60" w14:textId="65C4F9B3" w:rsidR="002B05A8" w:rsidRPr="009000A3" w:rsidRDefault="002B05A8" w:rsidP="002B05A8">
      <w:pPr>
        <w:pStyle w:val="ad"/>
      </w:pPr>
      <w:r w:rsidRPr="00B3658D">
        <w:tab/>
      </w:r>
      <w:r w:rsidRPr="00B3658D">
        <w:rPr>
          <w:rStyle w:val="aa"/>
        </w:rPr>
        <w:footnoteRef/>
      </w:r>
      <w:r>
        <w:tab/>
        <w:t xml:space="preserve">См., например, </w:t>
      </w:r>
      <w:r w:rsidRPr="00AA1F00">
        <w:rPr>
          <w:i/>
          <w:iCs/>
        </w:rPr>
        <w:t>Поляков против Беларуси</w:t>
      </w:r>
      <w:r>
        <w:t xml:space="preserve"> (</w:t>
      </w:r>
      <w:hyperlink r:id="rId19" w:history="1">
        <w:r w:rsidRPr="00AA1F00">
          <w:rPr>
            <w:rStyle w:val="af1"/>
          </w:rPr>
          <w:t>CCPR/C/111/D/2030/2011</w:t>
        </w:r>
      </w:hyperlink>
      <w:r>
        <w:t xml:space="preserve">), п. 7.4; </w:t>
      </w:r>
      <w:r w:rsidRPr="00AA1F00">
        <w:rPr>
          <w:i/>
          <w:iCs/>
        </w:rPr>
        <w:t>Жуковский против Беларуси</w:t>
      </w:r>
      <w:r>
        <w:t xml:space="preserve"> (</w:t>
      </w:r>
      <w:hyperlink r:id="rId20" w:history="1">
        <w:r w:rsidRPr="00AA1F00">
          <w:rPr>
            <w:rStyle w:val="af1"/>
          </w:rPr>
          <w:t>CCPR/C/127/D/2724/2016</w:t>
        </w:r>
      </w:hyperlink>
      <w:r>
        <w:t xml:space="preserve">), п. 6.4; </w:t>
      </w:r>
      <w:r w:rsidRPr="00AA1F00">
        <w:rPr>
          <w:i/>
          <w:iCs/>
        </w:rPr>
        <w:t>Василевич и др. против Беларуси</w:t>
      </w:r>
      <w:r>
        <w:t>, п. 6.4.</w:t>
      </w:r>
    </w:p>
  </w:footnote>
  <w:footnote w:id="10">
    <w:p w14:paraId="06338398" w14:textId="50AC38F2" w:rsidR="002B05A8" w:rsidRPr="009000A3" w:rsidRDefault="002B05A8" w:rsidP="002B05A8">
      <w:pPr>
        <w:pStyle w:val="ad"/>
      </w:pPr>
      <w:r w:rsidRPr="00B3658D">
        <w:tab/>
      </w:r>
      <w:r w:rsidRPr="00B3658D">
        <w:rPr>
          <w:rStyle w:val="aa"/>
        </w:rPr>
        <w:footnoteRef/>
      </w:r>
      <w:r>
        <w:tab/>
      </w:r>
      <w:r w:rsidRPr="00AA1F00">
        <w:rPr>
          <w:i/>
          <w:iCs/>
        </w:rPr>
        <w:t>Малей против Беларуси</w:t>
      </w:r>
      <w:r>
        <w:t xml:space="preserve"> (</w:t>
      </w:r>
      <w:hyperlink r:id="rId21" w:history="1">
        <w:r w:rsidRPr="00AA1F00">
          <w:rPr>
            <w:rStyle w:val="af1"/>
          </w:rPr>
          <w:t>CCPR/C/129/D/2404/2014</w:t>
        </w:r>
      </w:hyperlink>
      <w:r>
        <w:t xml:space="preserve">), пп. 9.4 и 9.7; </w:t>
      </w:r>
      <w:r w:rsidRPr="00AA1F00">
        <w:rPr>
          <w:i/>
          <w:iCs/>
        </w:rPr>
        <w:t>Толчина и др. против Беларуси</w:t>
      </w:r>
      <w:r>
        <w:t xml:space="preserve"> (</w:t>
      </w:r>
      <w:hyperlink r:id="rId22" w:history="1">
        <w:r w:rsidRPr="00AA1F00">
          <w:rPr>
            <w:rStyle w:val="af1"/>
          </w:rPr>
          <w:t>CCPR/C/132/D/2857/2016</w:t>
        </w:r>
      </w:hyperlink>
      <w:r>
        <w:t xml:space="preserve">), пп. 7.6 и 7.9; </w:t>
      </w:r>
      <w:r w:rsidRPr="00AA1F00">
        <w:rPr>
          <w:i/>
          <w:iCs/>
        </w:rPr>
        <w:t>Завадская и др. против Беларуси</w:t>
      </w:r>
      <w:r>
        <w:t xml:space="preserve"> (</w:t>
      </w:r>
      <w:hyperlink r:id="rId23" w:history="1">
        <w:r w:rsidRPr="00AA1F00">
          <w:rPr>
            <w:rStyle w:val="af1"/>
          </w:rPr>
          <w:t>CCPR/C/132/D/2865/2016</w:t>
        </w:r>
      </w:hyperlink>
      <w:r>
        <w:t xml:space="preserve">), п. 7.6 и 7.9; </w:t>
      </w:r>
      <w:r w:rsidRPr="00AA1F00">
        <w:rPr>
          <w:i/>
          <w:iCs/>
        </w:rPr>
        <w:t>Василевич и др. против Беларуси</w:t>
      </w:r>
      <w:r>
        <w:t>, пп. 7.7 и 7.10.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4E18B" w14:textId="4B360265" w:rsidR="002B05A8" w:rsidRPr="002B05A8" w:rsidRDefault="002B05A8">
    <w:pPr>
      <w:pStyle w:val="a5"/>
    </w:pPr>
    <w:fldSimple w:instr=" TITLE  \* MERGEFORMAT ">
      <w:r w:rsidR="00E77268">
        <w:t>CCPR/C/142/D/J/1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953E9" w14:textId="079AE550" w:rsidR="002B05A8" w:rsidRPr="002B05A8" w:rsidRDefault="002B05A8" w:rsidP="002B05A8">
    <w:pPr>
      <w:pStyle w:val="a5"/>
      <w:jc w:val="right"/>
    </w:pPr>
    <w:fldSimple w:instr=" TITLE  \* MERGEFORMAT ">
      <w:r w:rsidR="00E77268">
        <w:t>CCPR/C/142/D/J/1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0E9F7" w14:textId="77777777" w:rsidR="002B05A8" w:rsidRDefault="002B05A8" w:rsidP="002B05A8">
    <w:pPr>
      <w:pStyle w:val="a5"/>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155A1" w14:textId="2C6F3C68" w:rsidR="00845047" w:rsidRPr="00845047" w:rsidRDefault="00845047" w:rsidP="00845047">
    <w:r>
      <w:rPr>
        <w:noProof/>
      </w:rPr>
      <mc:AlternateContent>
        <mc:Choice Requires="wps">
          <w:drawing>
            <wp:anchor distT="0" distB="0" distL="114300" distR="114300" simplePos="0" relativeHeight="251662336" behindDoc="0" locked="0" layoutInCell="1" allowOverlap="1" wp14:anchorId="426D3AA5" wp14:editId="77A6AE30">
              <wp:simplePos x="0" y="0"/>
              <wp:positionH relativeFrom="page">
                <wp:posOffset>9935845</wp:posOffset>
              </wp:positionH>
              <wp:positionV relativeFrom="margin">
                <wp:posOffset>0</wp:posOffset>
              </wp:positionV>
              <wp:extent cx="215900" cy="6120130"/>
              <wp:effectExtent l="0" t="0" r="0" b="0"/>
              <wp:wrapNone/>
              <wp:docPr id="1084161140"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79005A72" w14:textId="33B4E99A" w:rsidR="00845047" w:rsidRPr="002B05A8" w:rsidRDefault="00845047" w:rsidP="00845047">
                          <w:pPr>
                            <w:pStyle w:val="a5"/>
                          </w:pPr>
                          <w:r>
                            <w:fldChar w:fldCharType="begin"/>
                          </w:r>
                          <w:r>
                            <w:instrText xml:space="preserve"> TITLE  \* MERGEFORMAT </w:instrText>
                          </w:r>
                          <w:r>
                            <w:fldChar w:fldCharType="separate"/>
                          </w:r>
                          <w:r w:rsidR="00E77268">
                            <w:t>CCPR/C/142/D/J/1</w:t>
                          </w:r>
                          <w:r>
                            <w:fldChar w:fldCharType="end"/>
                          </w:r>
                        </w:p>
                        <w:p w14:paraId="66108B11" w14:textId="77777777" w:rsidR="00845047" w:rsidRDefault="0084504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26D3AA5" id="_x0000_t202" coordsize="21600,21600" o:spt="202" path="m,l,21600r21600,l21600,xe">
              <v:stroke joinstyle="miter"/>
              <v:path gradientshapeok="t" o:connecttype="rect"/>
            </v:shapetype>
            <v:shape id="Надпись 3" o:spid="_x0000_s1026" type="#_x0000_t202" style="position:absolute;margin-left:782.35pt;margin-top:0;width:17pt;height:481.9pt;z-index:25166233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" fillcolor="#4f81bd [3204]" stroked="f" strokeweight=".5pt">
              <v:fill opacity="0"/>
              <v:path arrowok="t"/>
              <v:textbox style="layout-flow:vertical" inset="0,0,0,0">
                <w:txbxContent>
                  <w:p w14:paraId="79005A72" w14:textId="33B4E99A" w:rsidR="00845047" w:rsidRPr="002B05A8" w:rsidRDefault="00845047" w:rsidP="00845047">
                    <w:pPr>
                      <w:pStyle w:val="a5"/>
                    </w:pPr>
                    <w:r>
                      <w:fldChar w:fldCharType="begin"/>
                    </w:r>
                    <w:r>
                      <w:instrText xml:space="preserve"> TITLE  \* MERGEFORMAT </w:instrText>
                    </w:r>
                    <w:r>
                      <w:fldChar w:fldCharType="separate"/>
                    </w:r>
                    <w:r w:rsidR="00E77268">
                      <w:t>CCPR/C/142/D/J/1</w:t>
                    </w:r>
                    <w:r>
                      <w:fldChar w:fldCharType="end"/>
                    </w:r>
                  </w:p>
                  <w:p w14:paraId="66108B11" w14:textId="77777777" w:rsidR="00845047" w:rsidRDefault="00845047"/>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CCAFA" w14:textId="0B84057A" w:rsidR="00845047" w:rsidRPr="00845047" w:rsidRDefault="00845047" w:rsidP="00845047">
    <w:r>
      <w:rPr>
        <w:noProof/>
      </w:rPr>
      <mc:AlternateContent>
        <mc:Choice Requires="wps">
          <w:drawing>
            <wp:anchor distT="0" distB="0" distL="114300" distR="114300" simplePos="0" relativeHeight="251660288" behindDoc="0" locked="0" layoutInCell="1" allowOverlap="1" wp14:anchorId="62D2CDEB" wp14:editId="0F355548">
              <wp:simplePos x="0" y="0"/>
              <wp:positionH relativeFrom="page">
                <wp:posOffset>9935845</wp:posOffset>
              </wp:positionH>
              <wp:positionV relativeFrom="margin">
                <wp:posOffset>0</wp:posOffset>
              </wp:positionV>
              <wp:extent cx="215900" cy="6120130"/>
              <wp:effectExtent l="0" t="0" r="0" b="0"/>
              <wp:wrapNone/>
              <wp:docPr id="1507483862" name="Надпись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4382420" w14:textId="4D246E94" w:rsidR="00845047" w:rsidRPr="002B05A8" w:rsidRDefault="00845047" w:rsidP="00845047">
                          <w:pPr>
                            <w:pStyle w:val="a5"/>
                            <w:jc w:val="right"/>
                          </w:pPr>
                          <w:r>
                            <w:fldChar w:fldCharType="begin"/>
                          </w:r>
                          <w:r>
                            <w:instrText xml:space="preserve"> TITLE  \* MERGEFORMAT </w:instrText>
                          </w:r>
                          <w:r>
                            <w:fldChar w:fldCharType="separate"/>
                          </w:r>
                          <w:r w:rsidR="00E77268">
                            <w:t>CCPR/C/142/D/J/1</w:t>
                          </w:r>
                          <w:r>
                            <w:fldChar w:fldCharType="end"/>
                          </w:r>
                        </w:p>
                        <w:p w14:paraId="21C033C8" w14:textId="77777777" w:rsidR="00845047" w:rsidRDefault="0084504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2D2CDEB" id="_x0000_t202" coordsize="21600,21600" o:spt="202" path="m,l,21600r21600,l21600,xe">
              <v:stroke joinstyle="miter"/>
              <v:path gradientshapeok="t" o:connecttype="rect"/>
            </v:shapetype>
            <v:shape id="Надпись 1" o:spid="_x0000_s1027" type="#_x0000_t202" style="position:absolute;margin-left:782.35pt;margin-top:0;width:17pt;height:481.9pt;z-index:25166028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" fillcolor="#4f81bd [3204]" stroked="f" strokeweight=".5pt">
              <v:fill opacity="0"/>
              <v:stroke joinstyle="round"/>
              <v:textbox style="layout-flow:vertical" inset="0,0,0,0">
                <w:txbxContent>
                  <w:p w14:paraId="04382420" w14:textId="4D246E94" w:rsidR="00845047" w:rsidRPr="002B05A8" w:rsidRDefault="00845047" w:rsidP="00845047">
                    <w:pPr>
                      <w:pStyle w:val="a5"/>
                      <w:jc w:val="right"/>
                    </w:pPr>
                    <w:r>
                      <w:fldChar w:fldCharType="begin"/>
                    </w:r>
                    <w:r>
                      <w:instrText xml:space="preserve"> TITLE  \* MERGEFORMAT </w:instrText>
                    </w:r>
                    <w:r>
                      <w:fldChar w:fldCharType="separate"/>
                    </w:r>
                    <w:r w:rsidR="00E77268">
                      <w:t>CCPR/C/142/D/J/1</w:t>
                    </w:r>
                    <w:r>
                      <w:fldChar w:fldCharType="end"/>
                    </w:r>
                  </w:p>
                  <w:p w14:paraId="21C033C8" w14:textId="77777777" w:rsidR="00845047" w:rsidRDefault="00845047"/>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ECD"/>
    <w:rsid w:val="00033EE1"/>
    <w:rsid w:val="000358F2"/>
    <w:rsid w:val="00042B72"/>
    <w:rsid w:val="000558BD"/>
    <w:rsid w:val="00066816"/>
    <w:rsid w:val="000B57E7"/>
    <w:rsid w:val="000B6373"/>
    <w:rsid w:val="000C7606"/>
    <w:rsid w:val="000F09DF"/>
    <w:rsid w:val="000F431E"/>
    <w:rsid w:val="000F61B2"/>
    <w:rsid w:val="001075E9"/>
    <w:rsid w:val="00126E60"/>
    <w:rsid w:val="00131937"/>
    <w:rsid w:val="00163D83"/>
    <w:rsid w:val="00180183"/>
    <w:rsid w:val="0018024D"/>
    <w:rsid w:val="0018649F"/>
    <w:rsid w:val="00196389"/>
    <w:rsid w:val="001A3E30"/>
    <w:rsid w:val="001B3EF6"/>
    <w:rsid w:val="001B4CE7"/>
    <w:rsid w:val="001C7A89"/>
    <w:rsid w:val="001F7EFC"/>
    <w:rsid w:val="002268C1"/>
    <w:rsid w:val="00254812"/>
    <w:rsid w:val="00270046"/>
    <w:rsid w:val="002849E4"/>
    <w:rsid w:val="00296E9B"/>
    <w:rsid w:val="002A2EFC"/>
    <w:rsid w:val="002B05A8"/>
    <w:rsid w:val="002C0E18"/>
    <w:rsid w:val="002D1C36"/>
    <w:rsid w:val="002D5AAC"/>
    <w:rsid w:val="002E00F0"/>
    <w:rsid w:val="002E5067"/>
    <w:rsid w:val="002E5B2D"/>
    <w:rsid w:val="002F405F"/>
    <w:rsid w:val="002F7EEC"/>
    <w:rsid w:val="00301299"/>
    <w:rsid w:val="00305C08"/>
    <w:rsid w:val="00307FB6"/>
    <w:rsid w:val="00310F88"/>
    <w:rsid w:val="0031722E"/>
    <w:rsid w:val="00317339"/>
    <w:rsid w:val="00322004"/>
    <w:rsid w:val="0032250A"/>
    <w:rsid w:val="0032326A"/>
    <w:rsid w:val="00323939"/>
    <w:rsid w:val="00334F76"/>
    <w:rsid w:val="003402C2"/>
    <w:rsid w:val="00375F01"/>
    <w:rsid w:val="00381C24"/>
    <w:rsid w:val="00385F80"/>
    <w:rsid w:val="003958D0"/>
    <w:rsid w:val="00397A84"/>
    <w:rsid w:val="003B00E5"/>
    <w:rsid w:val="00407B78"/>
    <w:rsid w:val="00424203"/>
    <w:rsid w:val="0043346E"/>
    <w:rsid w:val="00452493"/>
    <w:rsid w:val="00454E07"/>
    <w:rsid w:val="00472C5C"/>
    <w:rsid w:val="00485F31"/>
    <w:rsid w:val="00490575"/>
    <w:rsid w:val="004969B2"/>
    <w:rsid w:val="004D2512"/>
    <w:rsid w:val="004F21C9"/>
    <w:rsid w:val="0050108D"/>
    <w:rsid w:val="00513081"/>
    <w:rsid w:val="00517901"/>
    <w:rsid w:val="005262CA"/>
    <w:rsid w:val="00526683"/>
    <w:rsid w:val="005513F3"/>
    <w:rsid w:val="005709E0"/>
    <w:rsid w:val="00572E19"/>
    <w:rsid w:val="005922A8"/>
    <w:rsid w:val="005961C8"/>
    <w:rsid w:val="005D7914"/>
    <w:rsid w:val="005E2B41"/>
    <w:rsid w:val="005F0B42"/>
    <w:rsid w:val="005F12B1"/>
    <w:rsid w:val="005F6D55"/>
    <w:rsid w:val="006641D9"/>
    <w:rsid w:val="00666B97"/>
    <w:rsid w:val="00681A10"/>
    <w:rsid w:val="006A1ED8"/>
    <w:rsid w:val="006A5D33"/>
    <w:rsid w:val="006B3942"/>
    <w:rsid w:val="006C2031"/>
    <w:rsid w:val="006D0FEE"/>
    <w:rsid w:val="006D3C26"/>
    <w:rsid w:val="006D461A"/>
    <w:rsid w:val="006D7E99"/>
    <w:rsid w:val="006F07C2"/>
    <w:rsid w:val="006F35EE"/>
    <w:rsid w:val="007021FF"/>
    <w:rsid w:val="007117DB"/>
    <w:rsid w:val="00712895"/>
    <w:rsid w:val="007228AC"/>
    <w:rsid w:val="0074008A"/>
    <w:rsid w:val="00744D4A"/>
    <w:rsid w:val="0075523D"/>
    <w:rsid w:val="00757357"/>
    <w:rsid w:val="00760ECD"/>
    <w:rsid w:val="00787D3A"/>
    <w:rsid w:val="00791B9D"/>
    <w:rsid w:val="007945CB"/>
    <w:rsid w:val="007E6457"/>
    <w:rsid w:val="00825F8D"/>
    <w:rsid w:val="00834B71"/>
    <w:rsid w:val="0083773B"/>
    <w:rsid w:val="00845047"/>
    <w:rsid w:val="00850B4A"/>
    <w:rsid w:val="0086445C"/>
    <w:rsid w:val="00894693"/>
    <w:rsid w:val="008A08D7"/>
    <w:rsid w:val="008A433E"/>
    <w:rsid w:val="008B5BE8"/>
    <w:rsid w:val="008B6909"/>
    <w:rsid w:val="008E6AEE"/>
    <w:rsid w:val="00906890"/>
    <w:rsid w:val="00911BE4"/>
    <w:rsid w:val="00931A71"/>
    <w:rsid w:val="00937C3E"/>
    <w:rsid w:val="00951972"/>
    <w:rsid w:val="009608F3"/>
    <w:rsid w:val="00990678"/>
    <w:rsid w:val="009918E2"/>
    <w:rsid w:val="00997E79"/>
    <w:rsid w:val="009A24AC"/>
    <w:rsid w:val="009D21FD"/>
    <w:rsid w:val="00A14DA8"/>
    <w:rsid w:val="00A312BC"/>
    <w:rsid w:val="00A34D07"/>
    <w:rsid w:val="00A7244E"/>
    <w:rsid w:val="00A84021"/>
    <w:rsid w:val="00A846B4"/>
    <w:rsid w:val="00A84D35"/>
    <w:rsid w:val="00A87856"/>
    <w:rsid w:val="00A917B3"/>
    <w:rsid w:val="00AA1F00"/>
    <w:rsid w:val="00AB4B51"/>
    <w:rsid w:val="00AD19C7"/>
    <w:rsid w:val="00AD6F87"/>
    <w:rsid w:val="00AE48F7"/>
    <w:rsid w:val="00B10CC7"/>
    <w:rsid w:val="00B136DB"/>
    <w:rsid w:val="00B158E8"/>
    <w:rsid w:val="00B539E7"/>
    <w:rsid w:val="00B62458"/>
    <w:rsid w:val="00B90611"/>
    <w:rsid w:val="00BC18B2"/>
    <w:rsid w:val="00BC2EEB"/>
    <w:rsid w:val="00BC3629"/>
    <w:rsid w:val="00BD33EE"/>
    <w:rsid w:val="00BF1A04"/>
    <w:rsid w:val="00C0177C"/>
    <w:rsid w:val="00C106D6"/>
    <w:rsid w:val="00C46D5A"/>
    <w:rsid w:val="00C60F0C"/>
    <w:rsid w:val="00C805C9"/>
    <w:rsid w:val="00C92939"/>
    <w:rsid w:val="00CA1515"/>
    <w:rsid w:val="00CA1679"/>
    <w:rsid w:val="00CB151C"/>
    <w:rsid w:val="00CD363C"/>
    <w:rsid w:val="00CD7CA3"/>
    <w:rsid w:val="00CE5A1A"/>
    <w:rsid w:val="00CF55F6"/>
    <w:rsid w:val="00D112F9"/>
    <w:rsid w:val="00D17A5C"/>
    <w:rsid w:val="00D33D63"/>
    <w:rsid w:val="00D771A7"/>
    <w:rsid w:val="00D813A9"/>
    <w:rsid w:val="00D90028"/>
    <w:rsid w:val="00D90138"/>
    <w:rsid w:val="00D9090B"/>
    <w:rsid w:val="00DA545D"/>
    <w:rsid w:val="00DC340A"/>
    <w:rsid w:val="00DD0683"/>
    <w:rsid w:val="00DD1D1E"/>
    <w:rsid w:val="00DD78D1"/>
    <w:rsid w:val="00DE32CD"/>
    <w:rsid w:val="00DF71B9"/>
    <w:rsid w:val="00E005F7"/>
    <w:rsid w:val="00E06BEE"/>
    <w:rsid w:val="00E46656"/>
    <w:rsid w:val="00E62E4F"/>
    <w:rsid w:val="00E73F76"/>
    <w:rsid w:val="00E77268"/>
    <w:rsid w:val="00EA2C9F"/>
    <w:rsid w:val="00EA420E"/>
    <w:rsid w:val="00EA51DA"/>
    <w:rsid w:val="00ED0BDA"/>
    <w:rsid w:val="00EF0FBE"/>
    <w:rsid w:val="00EF1360"/>
    <w:rsid w:val="00EF3220"/>
    <w:rsid w:val="00F43903"/>
    <w:rsid w:val="00F71959"/>
    <w:rsid w:val="00F94155"/>
    <w:rsid w:val="00F94824"/>
    <w:rsid w:val="00F9783F"/>
    <w:rsid w:val="00FC6153"/>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59926F"/>
  <w15:docId w15:val="{58508C2F-DD02-490D-8CC9-3616C0DC5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uiPriority w:val="99"/>
    <w:rsid w:val="00AD6F87"/>
    <w:rPr>
      <w:color w:val="0000FF"/>
      <w:u w:val="none"/>
    </w:rPr>
  </w:style>
  <w:style w:type="character" w:styleId="af2">
    <w:name w:val="FollowedHyperlink"/>
    <w:basedOn w:val="a0"/>
    <w:rsid w:val="00AD6F87"/>
    <w:rPr>
      <w:color w:val="0000FF"/>
      <w:u w:val="none"/>
    </w:rPr>
  </w:style>
  <w:style w:type="character" w:styleId="af3">
    <w:name w:val="Unresolved Mention"/>
    <w:basedOn w:val="a0"/>
    <w:uiPriority w:val="99"/>
    <w:semiHidden/>
    <w:unhideWhenUsed/>
    <w:rsid w:val="00AA1F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A/79/40" TargetMode="External"/><Relationship Id="rId13" Type="http://schemas.openxmlformats.org/officeDocument/2006/relationships/hyperlink" Target="https://docs.un.org/ru/CCPR/C/134/D/3242/2018" TargetMode="External"/><Relationship Id="rId18" Type="http://schemas.openxmlformats.org/officeDocument/2006/relationships/hyperlink" Target="https://docs.un.org/ru/CCPR/C/137/D/2999/2017" TargetMode="External"/><Relationship Id="rId3" Type="http://schemas.openxmlformats.org/officeDocument/2006/relationships/hyperlink" Target="https://docs.un.org/en/CCPR/C/72/D/818/1998" TargetMode="External"/><Relationship Id="rId21" Type="http://schemas.openxmlformats.org/officeDocument/2006/relationships/hyperlink" Target="https://docs.un.org/ru/CCPR/C/129/D/2404/2014" TargetMode="External"/><Relationship Id="rId7" Type="http://schemas.openxmlformats.org/officeDocument/2006/relationships/hyperlink" Target="https://docs.un.org/ru/A/79/40" TargetMode="External"/><Relationship Id="rId12" Type="http://schemas.openxmlformats.org/officeDocument/2006/relationships/hyperlink" Target="https://docs.un.org/ru/CCPR/C/135/D/3241/2018" TargetMode="External"/><Relationship Id="rId17" Type="http://schemas.openxmlformats.org/officeDocument/2006/relationships/hyperlink" Target="https://docs.un.org/en/CCPR/C/82/D/958/2000" TargetMode="External"/><Relationship Id="rId2" Type="http://schemas.openxmlformats.org/officeDocument/2006/relationships/hyperlink" Target="https://docs.un.org/en/A/79/40" TargetMode="External"/><Relationship Id="rId16" Type="http://schemas.openxmlformats.org/officeDocument/2006/relationships/hyperlink" Target="https://docs.un.org/ru/CCPR/C/132/D/3313/2019" TargetMode="External"/><Relationship Id="rId20" Type="http://schemas.openxmlformats.org/officeDocument/2006/relationships/hyperlink" Target="https://docs.un.org/ru/CCPR/C/127/D/2724/2016" TargetMode="External"/><Relationship Id="rId1" Type="http://schemas.openxmlformats.org/officeDocument/2006/relationships/hyperlink" Target="https://docs.un.org/ru/A/79/40" TargetMode="External"/><Relationship Id="rId6" Type="http://schemas.openxmlformats.org/officeDocument/2006/relationships/hyperlink" Target="https://docs.un.org/ru/CCPR/C/137/D/2911/2016" TargetMode="External"/><Relationship Id="rId11" Type="http://schemas.openxmlformats.org/officeDocument/2006/relationships/hyperlink" Target="https://docs.un.org/ru/CCPR/C/136/D/2961/2017" TargetMode="External"/><Relationship Id="rId5" Type="http://schemas.openxmlformats.org/officeDocument/2006/relationships/hyperlink" Target="https://docs.un.org/en/CCPR/C/137/D/2911/2016" TargetMode="External"/><Relationship Id="rId15" Type="http://schemas.openxmlformats.org/officeDocument/2006/relationships/hyperlink" Target="https://docs.un.org/ru/CCPR/C/134/D/3327/2019" TargetMode="External"/><Relationship Id="rId23" Type="http://schemas.openxmlformats.org/officeDocument/2006/relationships/hyperlink" Target="https://docs.un.org/ru/CCPR/C/132/D/2865/2016" TargetMode="External"/><Relationship Id="rId10" Type="http://schemas.openxmlformats.org/officeDocument/2006/relationships/hyperlink" Target="https://docs.un.org/en/CCPR/C/121/D/2168/2012" TargetMode="External"/><Relationship Id="rId19" Type="http://schemas.openxmlformats.org/officeDocument/2006/relationships/hyperlink" Target="https://docs.un.org/ru/CCPR/C/111/D/2030/2011" TargetMode="External"/><Relationship Id="rId4" Type="http://schemas.openxmlformats.org/officeDocument/2006/relationships/hyperlink" Target="https://docs.un.org/en/CCPR/C/80/D/797/1998" TargetMode="External"/><Relationship Id="rId9" Type="http://schemas.openxmlformats.org/officeDocument/2006/relationships/hyperlink" Target="https://docs.un.org/ru/CCPR/C/121/D/2168/2012" TargetMode="External"/><Relationship Id="rId14" Type="http://schemas.openxmlformats.org/officeDocument/2006/relationships/hyperlink" Target="https://docs.un.org/en/CCPR/C/137/D/2693/2015" TargetMode="External"/><Relationship Id="rId22" Type="http://schemas.openxmlformats.org/officeDocument/2006/relationships/hyperlink" Target="https://docs.un.org/ru/CCPR/C/132/D/2857/201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3</TotalTime>
  <Pages>15</Pages>
  <Words>3354</Words>
  <Characters>21464</Characters>
  <Application>Microsoft Office Word</Application>
  <DocSecurity>0</DocSecurity>
  <Lines>1028</Lines>
  <Paragraphs>296</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24670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CCPR/C/142/D/J/1</dc:title>
  <dc:subject/>
  <dc:creator>Olga OVTCHINNIKOVA</dc:creator>
  <cp:keywords/>
  <cp:lastModifiedBy>Olga Ovchinnikova</cp:lastModifiedBy>
  <cp:revision>4</cp:revision>
  <cp:lastPrinted>2025-10-22T13:51:00Z</cp:lastPrinted>
  <dcterms:created xsi:type="dcterms:W3CDTF">2025-10-22T13:51:00Z</dcterms:created>
  <dcterms:modified xsi:type="dcterms:W3CDTF">2025-10-22T13:55:00Z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