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957C26">
              <w:t>C</w:t>
            </w:r>
            <w:proofErr w:type="spellEnd"/>
            <w:r w:rsidR="00957C26">
              <w:t>/</w:t>
            </w:r>
            <w:proofErr w:type="spellStart"/>
            <w:r w:rsidR="00957C26">
              <w:t>DZA</w:t>
            </w:r>
            <w:proofErr w:type="spellEnd"/>
            <w:r w:rsidR="00957C26">
              <w:t>/</w:t>
            </w:r>
            <w:proofErr w:type="spellStart"/>
            <w:r w:rsidR="00957C26">
              <w:t>Q</w:t>
            </w:r>
            <w:proofErr w:type="spellEnd"/>
            <w:r w:rsidR="00957C26">
              <w:t>/4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957C26">
              <w:rPr>
                <w:lang w:val="en-US"/>
              </w:rPr>
              <w:t>14 September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CC05FC" w:rsidRPr="00CC05FC" w:rsidRDefault="00CC05FC" w:rsidP="00CC05FC">
      <w:pPr>
        <w:spacing w:before="120"/>
        <w:rPr>
          <w:b/>
          <w:sz w:val="24"/>
          <w:szCs w:val="24"/>
        </w:rPr>
      </w:pPr>
      <w:r w:rsidRPr="00CC05FC">
        <w:rPr>
          <w:b/>
          <w:sz w:val="24"/>
          <w:szCs w:val="24"/>
        </w:rPr>
        <w:t>Комитет по ликвидации дискриминации</w:t>
      </w:r>
      <w:r w:rsidRPr="00CC05FC">
        <w:rPr>
          <w:b/>
          <w:sz w:val="24"/>
          <w:szCs w:val="24"/>
        </w:rPr>
        <w:br/>
        <w:t>в отношении женщин</w:t>
      </w:r>
    </w:p>
    <w:p w:rsidR="00CC05FC" w:rsidRPr="000260A1" w:rsidRDefault="00CC05FC" w:rsidP="00CC05FC">
      <w:pPr>
        <w:rPr>
          <w:b/>
        </w:rPr>
      </w:pPr>
      <w:proofErr w:type="spellStart"/>
      <w:r w:rsidRPr="000260A1">
        <w:rPr>
          <w:b/>
        </w:rPr>
        <w:t>Предсессионная</w:t>
      </w:r>
      <w:proofErr w:type="spellEnd"/>
      <w:r w:rsidRPr="000260A1">
        <w:rPr>
          <w:b/>
        </w:rPr>
        <w:t xml:space="preserve"> рабочая группа</w:t>
      </w:r>
    </w:p>
    <w:p w:rsidR="00CC05FC" w:rsidRPr="000260A1" w:rsidRDefault="00CC05FC" w:rsidP="00CC05FC">
      <w:pPr>
        <w:rPr>
          <w:b/>
        </w:rPr>
      </w:pPr>
      <w:r w:rsidRPr="000260A1">
        <w:rPr>
          <w:b/>
        </w:rPr>
        <w:t>Сорок восьмая сессия</w:t>
      </w:r>
    </w:p>
    <w:p w:rsidR="00CC05FC" w:rsidRDefault="00CC05FC" w:rsidP="00CC05FC">
      <w:r w:rsidRPr="00854670">
        <w:t>17</w:t>
      </w:r>
      <w:r>
        <w:rPr>
          <w:lang w:val="en-US"/>
        </w:rPr>
        <w:t xml:space="preserve"> </w:t>
      </w:r>
      <w:r w:rsidRPr="00854670">
        <w:t>января</w:t>
      </w:r>
      <w:r>
        <w:t>–</w:t>
      </w:r>
      <w:r w:rsidRPr="00854670">
        <w:t>4</w:t>
      </w:r>
      <w:r>
        <w:rPr>
          <w:lang w:val="en-US"/>
        </w:rPr>
        <w:t xml:space="preserve"> </w:t>
      </w:r>
      <w:r w:rsidRPr="00854670">
        <w:t>февраля 2011</w:t>
      </w:r>
      <w:r>
        <w:t xml:space="preserve"> года</w:t>
      </w:r>
    </w:p>
    <w:p w:rsidR="00CC05FC" w:rsidRDefault="00CC05FC" w:rsidP="00CC05FC">
      <w:pPr>
        <w:pStyle w:val="HChGR"/>
      </w:pPr>
      <w:r>
        <w:tab/>
      </w:r>
      <w:r>
        <w:tab/>
      </w:r>
      <w:r w:rsidRPr="000260A1">
        <w:t xml:space="preserve">Перечень </w:t>
      </w:r>
      <w:r w:rsidRPr="00D34A71">
        <w:t>тем</w:t>
      </w:r>
      <w:r w:rsidRPr="00772161">
        <w:t xml:space="preserve"> </w:t>
      </w:r>
      <w:r w:rsidRPr="000260A1">
        <w:t>и вопросов в связи с рассмотрением периодических докладов</w:t>
      </w:r>
    </w:p>
    <w:p w:rsidR="00CC05FC" w:rsidRDefault="00CC05FC" w:rsidP="00CC05FC">
      <w:pPr>
        <w:pStyle w:val="H1GR"/>
      </w:pPr>
      <w:r>
        <w:tab/>
      </w:r>
      <w:r>
        <w:tab/>
      </w:r>
      <w:r w:rsidRPr="000260A1">
        <w:t>Алжир</w:t>
      </w:r>
    </w:p>
    <w:p w:rsidR="00CC05FC" w:rsidRDefault="00CC05FC" w:rsidP="00CC05FC">
      <w:pPr>
        <w:pStyle w:val="SingleTxtGR"/>
      </w:pPr>
      <w:proofErr w:type="spellStart"/>
      <w:r w:rsidRPr="00854670">
        <w:t>Предсессионная</w:t>
      </w:r>
      <w:proofErr w:type="spellEnd"/>
      <w:r w:rsidRPr="00854670">
        <w:t xml:space="preserve"> рабочая группа рассмотрела </w:t>
      </w:r>
      <w:r w:rsidRPr="00772161">
        <w:t xml:space="preserve">объединенные </w:t>
      </w:r>
      <w:r w:rsidRPr="00854670">
        <w:t xml:space="preserve">третий и четвертый </w:t>
      </w:r>
      <w:r w:rsidRPr="00772161">
        <w:t>периодические до</w:t>
      </w:r>
      <w:r w:rsidRPr="00772161">
        <w:t>к</w:t>
      </w:r>
      <w:r w:rsidRPr="00772161">
        <w:t>лады</w:t>
      </w:r>
      <w:r w:rsidRPr="00854670">
        <w:t xml:space="preserve"> Алжира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C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>/3-4).</w:t>
      </w:r>
    </w:p>
    <w:p w:rsidR="00CC05FC" w:rsidRDefault="00CC05FC" w:rsidP="00CC05FC">
      <w:pPr>
        <w:pStyle w:val="H23GR"/>
      </w:pPr>
      <w:r>
        <w:tab/>
      </w:r>
      <w:r>
        <w:tab/>
      </w:r>
      <w:r w:rsidRPr="00D34A71">
        <w:t xml:space="preserve">Общие </w:t>
      </w:r>
      <w:r>
        <w:t>положения</w:t>
      </w:r>
    </w:p>
    <w:p w:rsidR="00CC05FC" w:rsidRDefault="00CC05FC" w:rsidP="00CC05FC">
      <w:pPr>
        <w:pStyle w:val="SingleTxtGR"/>
      </w:pPr>
      <w:r w:rsidRPr="00854670">
        <w:t>1.</w:t>
      </w:r>
      <w:r>
        <w:tab/>
      </w:r>
      <w:r w:rsidRPr="00854670">
        <w:t xml:space="preserve">Просьба </w:t>
      </w:r>
      <w:r>
        <w:t>предоставить</w:t>
      </w:r>
      <w:r w:rsidRPr="00854670">
        <w:t xml:space="preserve"> информацию о процессе подготовки доклада</w:t>
      </w:r>
      <w:r w:rsidR="004C0E00">
        <w:t>, в к</w:t>
      </w:r>
      <w:r w:rsidR="004C0E00">
        <w:t>о</w:t>
      </w:r>
      <w:r w:rsidR="004C0E00">
        <w:t>торой</w:t>
      </w:r>
      <w:r w:rsidRPr="00854670">
        <w:t xml:space="preserve"> должн</w:t>
      </w:r>
      <w:r>
        <w:t>о быть</w:t>
      </w:r>
      <w:r w:rsidRPr="00854670">
        <w:t xml:space="preserve"> указа</w:t>
      </w:r>
      <w:r>
        <w:t>но</w:t>
      </w:r>
      <w:r w:rsidRPr="00854670">
        <w:t xml:space="preserve">, какие государственные ведомства и учреждения участвовали </w:t>
      </w:r>
      <w:r>
        <w:t>и каковы были</w:t>
      </w:r>
      <w:r w:rsidRPr="00854670">
        <w:t xml:space="preserve"> характер и степен</w:t>
      </w:r>
      <w:r>
        <w:t>ь</w:t>
      </w:r>
      <w:r w:rsidRPr="00854670">
        <w:t xml:space="preserve"> их участия</w:t>
      </w:r>
      <w:r>
        <w:t xml:space="preserve"> в подготовке докл</w:t>
      </w:r>
      <w:r>
        <w:t>а</w:t>
      </w:r>
      <w:r>
        <w:t>да</w:t>
      </w:r>
      <w:r w:rsidRPr="00854670">
        <w:t>, проводились ли консультации с неправительственными организациями и был ли доклад утвержден правительством и представлен на рассмотрение па</w:t>
      </w:r>
      <w:r w:rsidRPr="00854670">
        <w:t>р</w:t>
      </w:r>
      <w:r w:rsidRPr="00854670">
        <w:t>ламента.</w:t>
      </w:r>
    </w:p>
    <w:p w:rsidR="00CC05FC" w:rsidRDefault="00CC05FC" w:rsidP="00CC05FC">
      <w:pPr>
        <w:pStyle w:val="SingleTxtGR"/>
      </w:pPr>
      <w:r w:rsidRPr="00854670">
        <w:t>2.</w:t>
      </w:r>
      <w:r>
        <w:tab/>
      </w:r>
      <w:r w:rsidRPr="00854670">
        <w:t xml:space="preserve">Просьба также </w:t>
      </w:r>
      <w:r>
        <w:t>сообщить</w:t>
      </w:r>
      <w:r w:rsidRPr="00854670">
        <w:t xml:space="preserve">, </w:t>
      </w:r>
      <w:r>
        <w:t>были</w:t>
      </w:r>
      <w:r w:rsidRPr="00854670">
        <w:t xml:space="preserve"> ли заключительные замечания, принятые Комитетом по итогам рассмотрения второго периодического доклада Алжира</w:t>
      </w:r>
      <w:r>
        <w:t>,</w:t>
      </w:r>
      <w:r w:rsidRPr="00854670">
        <w:t xml:space="preserve"> широко распространен</w:t>
      </w:r>
      <w:r>
        <w:t xml:space="preserve">ы </w:t>
      </w:r>
      <w:r w:rsidRPr="00854670">
        <w:t>в государстве-участнике, с тем чтобы население, в ч</w:t>
      </w:r>
      <w:r w:rsidRPr="00854670">
        <w:t>а</w:t>
      </w:r>
      <w:r w:rsidRPr="00854670">
        <w:t xml:space="preserve">стности </w:t>
      </w:r>
      <w:r w:rsidR="004C0E00">
        <w:t>государственные должностные лица</w:t>
      </w:r>
      <w:r w:rsidRPr="00854670">
        <w:t xml:space="preserve"> и политики, а также женски</w:t>
      </w:r>
      <w:r>
        <w:t>е</w:t>
      </w:r>
      <w:r w:rsidRPr="00854670">
        <w:t xml:space="preserve"> н</w:t>
      </w:r>
      <w:r w:rsidRPr="00854670">
        <w:t>е</w:t>
      </w:r>
      <w:r w:rsidRPr="00854670">
        <w:t>правительственны</w:t>
      </w:r>
      <w:r>
        <w:t>е</w:t>
      </w:r>
      <w:r w:rsidRPr="00854670">
        <w:t xml:space="preserve"> организаци</w:t>
      </w:r>
      <w:r>
        <w:t>и</w:t>
      </w:r>
      <w:r w:rsidRPr="00854670">
        <w:t xml:space="preserve">, </w:t>
      </w:r>
      <w:r>
        <w:t xml:space="preserve">знали </w:t>
      </w:r>
      <w:r w:rsidRPr="00854670">
        <w:t xml:space="preserve">о </w:t>
      </w:r>
      <w:r>
        <w:t>мерах</w:t>
      </w:r>
      <w:r w:rsidRPr="00854670">
        <w:t>, которые были приняты для обеспечения де-юре и де-факто равенства женщин</w:t>
      </w:r>
      <w:r>
        <w:t>,</w:t>
      </w:r>
      <w:r w:rsidRPr="00854670">
        <w:t xml:space="preserve"> и </w:t>
      </w:r>
      <w:r>
        <w:t xml:space="preserve">о </w:t>
      </w:r>
      <w:r w:rsidRPr="00854670">
        <w:t xml:space="preserve">будущих </w:t>
      </w:r>
      <w:r>
        <w:t>мерах</w:t>
      </w:r>
      <w:r w:rsidRPr="00854670">
        <w:t>, необх</w:t>
      </w:r>
      <w:r w:rsidRPr="00854670">
        <w:t>о</w:t>
      </w:r>
      <w:r w:rsidRPr="00854670">
        <w:t>димых в этой связи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C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>/</w:t>
      </w:r>
      <w:proofErr w:type="spellStart"/>
      <w:r w:rsidRPr="00854670">
        <w:t>CC</w:t>
      </w:r>
      <w:proofErr w:type="spellEnd"/>
      <w:r w:rsidRPr="00854670">
        <w:t>/2</w:t>
      </w:r>
      <w:r>
        <w:t>,</w:t>
      </w:r>
      <w:r w:rsidRPr="00854670">
        <w:t xml:space="preserve"> </w:t>
      </w:r>
      <w:proofErr w:type="spellStart"/>
      <w:r w:rsidRPr="00854670">
        <w:t>п</w:t>
      </w:r>
      <w:proofErr w:type="spellEnd"/>
      <w:r>
        <w:t xml:space="preserve"> </w:t>
      </w:r>
      <w:r w:rsidRPr="00854670">
        <w:t>49).</w:t>
      </w:r>
    </w:p>
    <w:p w:rsidR="00CC05FC" w:rsidRDefault="004C0E00" w:rsidP="004C0E00">
      <w:pPr>
        <w:pStyle w:val="H23GR"/>
      </w:pPr>
      <w:r>
        <w:tab/>
      </w:r>
      <w:r>
        <w:tab/>
      </w:r>
      <w:r w:rsidR="00CC05FC" w:rsidRPr="005A6DA8">
        <w:t>Конституционн</w:t>
      </w:r>
      <w:r>
        <w:t>ая</w:t>
      </w:r>
      <w:r w:rsidR="00CC05FC" w:rsidRPr="005A6DA8">
        <w:t>, законодательн</w:t>
      </w:r>
      <w:r>
        <w:t>ая</w:t>
      </w:r>
      <w:r w:rsidR="00CC05FC" w:rsidRPr="005A6DA8">
        <w:t xml:space="preserve"> и институциональн</w:t>
      </w:r>
      <w:r>
        <w:t>ая основа</w:t>
      </w:r>
    </w:p>
    <w:p w:rsidR="00CC05FC" w:rsidRDefault="00CC05FC" w:rsidP="00CC05FC">
      <w:pPr>
        <w:pStyle w:val="SingleTxtGR"/>
      </w:pPr>
      <w:r w:rsidRPr="00854670">
        <w:t>3.</w:t>
      </w:r>
      <w:r>
        <w:tab/>
      </w:r>
      <w:r w:rsidRPr="00854670">
        <w:t xml:space="preserve">Просьба </w:t>
      </w:r>
      <w:r>
        <w:t>представить</w:t>
      </w:r>
      <w:r w:rsidRPr="00854670">
        <w:t xml:space="preserve"> информацию о мерах, принятых государством-участником для согласования определения дискриминации в отношении же</w:t>
      </w:r>
      <w:r w:rsidRPr="00854670">
        <w:t>н</w:t>
      </w:r>
      <w:r w:rsidRPr="00854670">
        <w:t>щин</w:t>
      </w:r>
      <w:r w:rsidRPr="005E0B93">
        <w:t xml:space="preserve"> </w:t>
      </w:r>
      <w:r>
        <w:t>с соответствующим определением</w:t>
      </w:r>
      <w:r w:rsidRPr="00854670">
        <w:t xml:space="preserve"> в ст</w:t>
      </w:r>
      <w:r w:rsidR="004C0E00">
        <w:t>атье</w:t>
      </w:r>
      <w:r>
        <w:t xml:space="preserve"> </w:t>
      </w:r>
      <w:r w:rsidRPr="00854670">
        <w:t>1 Конвенции</w:t>
      </w:r>
      <w:r>
        <w:t xml:space="preserve"> и для </w:t>
      </w:r>
      <w:r w:rsidRPr="00854670">
        <w:t>включ</w:t>
      </w:r>
      <w:r>
        <w:t xml:space="preserve">ения </w:t>
      </w:r>
      <w:r w:rsidRPr="00854670">
        <w:t>положени</w:t>
      </w:r>
      <w:r>
        <w:t>й</w:t>
      </w:r>
      <w:r w:rsidRPr="00854670">
        <w:t xml:space="preserve"> об обеспечении равных прав женщин в соответствии со ст</w:t>
      </w:r>
      <w:r w:rsidR="004C0E00">
        <w:t>атьей </w:t>
      </w:r>
      <w:proofErr w:type="spellStart"/>
      <w:r w:rsidRPr="00854670">
        <w:t>2</w:t>
      </w:r>
      <w:r w:rsidRPr="00A17875">
        <w:rPr>
          <w:i/>
        </w:rPr>
        <w:t>а</w:t>
      </w:r>
      <w:proofErr w:type="spellEnd"/>
      <w:r w:rsidRPr="00854670">
        <w:t xml:space="preserve"> Конвенции в </w:t>
      </w:r>
      <w:r>
        <w:t>К</w:t>
      </w:r>
      <w:r w:rsidRPr="00854670">
        <w:t>онституци</w:t>
      </w:r>
      <w:r>
        <w:t>ю</w:t>
      </w:r>
      <w:r w:rsidRPr="00854670">
        <w:t xml:space="preserve"> или </w:t>
      </w:r>
      <w:r>
        <w:t xml:space="preserve">в </w:t>
      </w:r>
      <w:r w:rsidRPr="00854670">
        <w:t>другое соответствующее законодательство, как это было рекомендовано Комитетом в его предыдущих заключительных замеч</w:t>
      </w:r>
      <w:r w:rsidRPr="00854670">
        <w:t>а</w:t>
      </w:r>
      <w:r w:rsidRPr="00854670">
        <w:t>ниях (там</w:t>
      </w:r>
      <w:r>
        <w:t xml:space="preserve"> </w:t>
      </w:r>
      <w:r w:rsidRPr="00854670">
        <w:t>же, п</w:t>
      </w:r>
      <w:r w:rsidR="004C0E00">
        <w:t>ункт</w:t>
      </w:r>
      <w:r>
        <w:t xml:space="preserve"> </w:t>
      </w:r>
      <w:r w:rsidRPr="00854670">
        <w:t>22.).</w:t>
      </w:r>
    </w:p>
    <w:p w:rsidR="00CC05FC" w:rsidRDefault="00CC05FC" w:rsidP="00CC05FC">
      <w:pPr>
        <w:pStyle w:val="SingleTxtGR"/>
      </w:pPr>
      <w:r w:rsidRPr="00854670">
        <w:t>4.</w:t>
      </w:r>
      <w:r>
        <w:tab/>
      </w:r>
      <w:r w:rsidRPr="00854670">
        <w:t>В докладе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C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 xml:space="preserve">/3-4, </w:t>
      </w:r>
      <w:r w:rsidR="00140B4B">
        <w:t>стр.</w:t>
      </w:r>
      <w:r>
        <w:t xml:space="preserve"> </w:t>
      </w:r>
      <w:r w:rsidRPr="00854670">
        <w:t>5</w:t>
      </w:r>
      <w:r>
        <w:t>3</w:t>
      </w:r>
      <w:r w:rsidRPr="00854670">
        <w:t>)</w:t>
      </w:r>
      <w:r w:rsidR="00140B4B">
        <w:t xml:space="preserve"> сообщается о том</w:t>
      </w:r>
      <w:r w:rsidRPr="00854670">
        <w:t xml:space="preserve">, что </w:t>
      </w:r>
      <w:r>
        <w:t xml:space="preserve">на </w:t>
      </w:r>
      <w:r w:rsidRPr="00854670">
        <w:t>пол</w:t>
      </w:r>
      <w:r w:rsidRPr="00854670">
        <w:t>о</w:t>
      </w:r>
      <w:r w:rsidRPr="00854670">
        <w:t xml:space="preserve">жения Конвенции можно непосредственно ссылаться в судах Алжира. Просьба привести </w:t>
      </w:r>
      <w:r>
        <w:t xml:space="preserve">любые </w:t>
      </w:r>
      <w:r w:rsidRPr="00854670">
        <w:t xml:space="preserve">примеры случаев, </w:t>
      </w:r>
      <w:r>
        <w:t xml:space="preserve">когда </w:t>
      </w:r>
      <w:r w:rsidR="00140B4B">
        <w:t>положения</w:t>
      </w:r>
      <w:r>
        <w:t xml:space="preserve"> </w:t>
      </w:r>
      <w:r w:rsidRPr="00854670">
        <w:t>Конвенци</w:t>
      </w:r>
      <w:r w:rsidR="00140B4B">
        <w:t>и непосредстве</w:t>
      </w:r>
      <w:r w:rsidR="00140B4B">
        <w:t>н</w:t>
      </w:r>
      <w:r w:rsidR="00140B4B">
        <w:t>но применялись в</w:t>
      </w:r>
      <w:r w:rsidRPr="00854670">
        <w:t xml:space="preserve"> суде.</w:t>
      </w:r>
    </w:p>
    <w:p w:rsidR="00CC05FC" w:rsidRDefault="00CC05FC" w:rsidP="00CC05FC">
      <w:pPr>
        <w:pStyle w:val="SingleTxtGR"/>
      </w:pPr>
      <w:r w:rsidRPr="00854670">
        <w:t>5.</w:t>
      </w:r>
      <w:r>
        <w:tab/>
      </w:r>
      <w:r w:rsidRPr="00854670">
        <w:t xml:space="preserve">В докладе </w:t>
      </w:r>
      <w:r w:rsidR="00140B4B">
        <w:t xml:space="preserve">упоминается </w:t>
      </w:r>
      <w:r w:rsidRPr="00854670">
        <w:t>(там</w:t>
      </w:r>
      <w:r>
        <w:t xml:space="preserve"> </w:t>
      </w:r>
      <w:r w:rsidRPr="00854670">
        <w:t>же, с</w:t>
      </w:r>
      <w:r w:rsidR="00140B4B">
        <w:t>тр.</w:t>
      </w:r>
      <w:r>
        <w:t xml:space="preserve"> </w:t>
      </w:r>
      <w:r w:rsidRPr="00854670">
        <w:t>12</w:t>
      </w:r>
      <w:r>
        <w:t>–</w:t>
      </w:r>
      <w:r w:rsidRPr="00854670">
        <w:t xml:space="preserve">13) </w:t>
      </w:r>
      <w:r>
        <w:t xml:space="preserve">об </w:t>
      </w:r>
      <w:r w:rsidRPr="00854670">
        <w:t>усилия</w:t>
      </w:r>
      <w:r>
        <w:t>х</w:t>
      </w:r>
      <w:r w:rsidRPr="00854670">
        <w:t>, предпринима</w:t>
      </w:r>
      <w:r w:rsidRPr="00854670">
        <w:t>е</w:t>
      </w:r>
      <w:r w:rsidRPr="00854670">
        <w:t>мы</w:t>
      </w:r>
      <w:r>
        <w:t>х</w:t>
      </w:r>
      <w:r w:rsidRPr="00854670">
        <w:t xml:space="preserve"> государством-участником </w:t>
      </w:r>
      <w:r w:rsidR="00140B4B">
        <w:t>для</w:t>
      </w:r>
      <w:r w:rsidRPr="00854670">
        <w:t xml:space="preserve"> выполнения предыдущих рекомендаций К</w:t>
      </w:r>
      <w:r w:rsidRPr="00854670">
        <w:t>о</w:t>
      </w:r>
      <w:r w:rsidRPr="00854670">
        <w:t>митета в отношении оговорок к ст</w:t>
      </w:r>
      <w:r w:rsidR="00140B4B">
        <w:t>атье</w:t>
      </w:r>
      <w:r>
        <w:t xml:space="preserve"> </w:t>
      </w:r>
      <w:r w:rsidRPr="00854670">
        <w:t>2, 15</w:t>
      </w:r>
      <w:r>
        <w:t xml:space="preserve"> </w:t>
      </w:r>
      <w:r w:rsidRPr="00854670">
        <w:t xml:space="preserve">(4) и 16 Конвенции. Просьба </w:t>
      </w:r>
      <w:r>
        <w:t>пр</w:t>
      </w:r>
      <w:r>
        <w:t>е</w:t>
      </w:r>
      <w:r>
        <w:t>доставить</w:t>
      </w:r>
      <w:r w:rsidRPr="00854670">
        <w:t xml:space="preserve"> более подробную информацию об усилиях, </w:t>
      </w:r>
      <w:r w:rsidR="00140B4B">
        <w:t>направленных на полное снятие</w:t>
      </w:r>
      <w:r>
        <w:t xml:space="preserve"> </w:t>
      </w:r>
      <w:r w:rsidRPr="00854670">
        <w:t>этих оговорок, в частности оговор</w:t>
      </w:r>
      <w:r>
        <w:t>о</w:t>
      </w:r>
      <w:r w:rsidRPr="00854670">
        <w:t>к</w:t>
      </w:r>
      <w:r>
        <w:t xml:space="preserve"> к ст</w:t>
      </w:r>
      <w:r w:rsidR="00617B09">
        <w:t>атьям</w:t>
      </w:r>
      <w:r>
        <w:t xml:space="preserve"> </w:t>
      </w:r>
      <w:r w:rsidRPr="00854670">
        <w:t>2 и 16, которые Комитет считает основны</w:t>
      </w:r>
      <w:r>
        <w:t>ми</w:t>
      </w:r>
      <w:r w:rsidRPr="00854670">
        <w:t xml:space="preserve"> положени</w:t>
      </w:r>
      <w:r>
        <w:t>ями</w:t>
      </w:r>
      <w:r w:rsidRPr="00854670">
        <w:t xml:space="preserve"> Конвенции (</w:t>
      </w:r>
      <w:proofErr w:type="spellStart"/>
      <w:r w:rsidRPr="00854670">
        <w:t>A</w:t>
      </w:r>
      <w:proofErr w:type="spellEnd"/>
      <w:r w:rsidRPr="00854670">
        <w:t>/53/38/</w:t>
      </w:r>
      <w:proofErr w:type="spellStart"/>
      <w:r w:rsidRPr="00854670">
        <w:t>Rev.1</w:t>
      </w:r>
      <w:proofErr w:type="spellEnd"/>
      <w:r w:rsidRPr="00854670">
        <w:t>, ч</w:t>
      </w:r>
      <w:r w:rsidR="00617B09">
        <w:t>асть</w:t>
      </w:r>
      <w:r>
        <w:t xml:space="preserve"> </w:t>
      </w:r>
      <w:r w:rsidRPr="00854670">
        <w:t>2, п</w:t>
      </w:r>
      <w:r w:rsidR="00617B09">
        <w:t>ункт</w:t>
      </w:r>
      <w:r>
        <w:t xml:space="preserve"> </w:t>
      </w:r>
      <w:r w:rsidRPr="00854670">
        <w:t>6). В этой связи Комитет настоятельно приз</w:t>
      </w:r>
      <w:r>
        <w:t xml:space="preserve">вал </w:t>
      </w:r>
      <w:r w:rsidRPr="00854670">
        <w:t>государство-участник ускорить р</w:t>
      </w:r>
      <w:r w:rsidRPr="00854670">
        <w:t>е</w:t>
      </w:r>
      <w:r w:rsidRPr="00854670">
        <w:t>форму законодательства, особенно Семейного кодекса, с тем чтобы государс</w:t>
      </w:r>
      <w:r w:rsidRPr="00854670">
        <w:t>т</w:t>
      </w:r>
      <w:r w:rsidRPr="00854670">
        <w:t>во-участник могло приступить к снятию своих оговорок к Конвенции в ко</w:t>
      </w:r>
      <w:r w:rsidRPr="00854670">
        <w:t>н</w:t>
      </w:r>
      <w:r w:rsidRPr="00854670">
        <w:t>кретные сроки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C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>/</w:t>
      </w:r>
      <w:proofErr w:type="spellStart"/>
      <w:r w:rsidRPr="00854670">
        <w:t>CC</w:t>
      </w:r>
      <w:proofErr w:type="spellEnd"/>
      <w:r w:rsidRPr="00854670">
        <w:t>/2, п</w:t>
      </w:r>
      <w:r w:rsidR="00617B09">
        <w:t>ункт</w:t>
      </w:r>
      <w:r>
        <w:t xml:space="preserve"> </w:t>
      </w:r>
      <w:r w:rsidRPr="00854670">
        <w:t xml:space="preserve">24). Просьба </w:t>
      </w:r>
      <w:r>
        <w:t>представить</w:t>
      </w:r>
      <w:r w:rsidRPr="00854670">
        <w:t xml:space="preserve"> инфо</w:t>
      </w:r>
      <w:r w:rsidRPr="00854670">
        <w:t>р</w:t>
      </w:r>
      <w:r w:rsidRPr="00854670">
        <w:t>мацию о любых инициатив</w:t>
      </w:r>
      <w:r>
        <w:t>ах</w:t>
      </w:r>
      <w:r w:rsidRPr="00854670">
        <w:t xml:space="preserve"> рассматривае</w:t>
      </w:r>
      <w:r w:rsidR="00617B09">
        <w:t>мых</w:t>
      </w:r>
      <w:r w:rsidRPr="00854670">
        <w:t xml:space="preserve"> государств</w:t>
      </w:r>
      <w:r>
        <w:t>ом</w:t>
      </w:r>
      <w:r w:rsidRPr="00854670">
        <w:t>-участник</w:t>
      </w:r>
      <w:r>
        <w:t>ом</w:t>
      </w:r>
      <w:r w:rsidRPr="00854670">
        <w:t xml:space="preserve"> </w:t>
      </w:r>
      <w:r>
        <w:t>с ц</w:t>
      </w:r>
      <w:r>
        <w:t>е</w:t>
      </w:r>
      <w:r>
        <w:t xml:space="preserve">лью </w:t>
      </w:r>
      <w:r w:rsidRPr="00854670">
        <w:t>выполнени</w:t>
      </w:r>
      <w:r>
        <w:t>я</w:t>
      </w:r>
      <w:r w:rsidRPr="00854670">
        <w:t xml:space="preserve"> этой рекоменд</w:t>
      </w:r>
      <w:r w:rsidRPr="00854670">
        <w:t>а</w:t>
      </w:r>
      <w:r w:rsidRPr="00854670">
        <w:t>ции.</w:t>
      </w:r>
    </w:p>
    <w:p w:rsidR="00CC05FC" w:rsidRDefault="00CC05FC" w:rsidP="00CC05FC">
      <w:pPr>
        <w:pStyle w:val="SingleTxtGR"/>
      </w:pPr>
      <w:r w:rsidRPr="00854670">
        <w:t>6.</w:t>
      </w:r>
      <w:r>
        <w:tab/>
        <w:t>В</w:t>
      </w:r>
      <w:r w:rsidRPr="00854670">
        <w:t xml:space="preserve"> своих предыдущих заключительных замечаниях</w:t>
      </w:r>
      <w:r w:rsidRPr="00354D07">
        <w:t xml:space="preserve"> </w:t>
      </w:r>
      <w:r w:rsidRPr="00854670">
        <w:t xml:space="preserve">Комитет выразил </w:t>
      </w:r>
      <w:r>
        <w:t>обеспокоенность по поводу</w:t>
      </w:r>
      <w:r w:rsidRPr="00854670">
        <w:t xml:space="preserve"> отсутстви</w:t>
      </w:r>
      <w:r>
        <w:t xml:space="preserve">я </w:t>
      </w:r>
      <w:r w:rsidRPr="00854670">
        <w:t>прогресса в</w:t>
      </w:r>
      <w:r w:rsidR="00617B09">
        <w:t xml:space="preserve"> деле</w:t>
      </w:r>
      <w:r w:rsidRPr="00854670">
        <w:t xml:space="preserve"> пересмотр</w:t>
      </w:r>
      <w:r w:rsidR="00617B09">
        <w:t>а</w:t>
      </w:r>
      <w:r w:rsidRPr="00854670">
        <w:t xml:space="preserve"> дискрим</w:t>
      </w:r>
      <w:r w:rsidRPr="00854670">
        <w:t>и</w:t>
      </w:r>
      <w:r w:rsidRPr="00854670">
        <w:t>национного законодательства. В этой связи он сослался на Кодекс</w:t>
      </w:r>
      <w:r w:rsidR="00617B09">
        <w:t xml:space="preserve"> законов</w:t>
      </w:r>
      <w:r w:rsidRPr="00854670">
        <w:t xml:space="preserve"> об алжирском гражданстве и </w:t>
      </w:r>
      <w:r>
        <w:t xml:space="preserve">на </w:t>
      </w:r>
      <w:r w:rsidRPr="00854670">
        <w:t>Семейн</w:t>
      </w:r>
      <w:r>
        <w:t xml:space="preserve">ый </w:t>
      </w:r>
      <w:r w:rsidRPr="00854670">
        <w:t>кодекс 1984</w:t>
      </w:r>
      <w:r>
        <w:t xml:space="preserve"> </w:t>
      </w:r>
      <w:r w:rsidRPr="00854670">
        <w:t>г</w:t>
      </w:r>
      <w:r w:rsidR="00617B09">
        <w:t>ода</w:t>
      </w:r>
      <w:r>
        <w:t xml:space="preserve"> </w:t>
      </w:r>
      <w:r w:rsidRPr="00854670">
        <w:t>и призвал государс</w:t>
      </w:r>
      <w:r w:rsidRPr="00854670">
        <w:t>т</w:t>
      </w:r>
      <w:r w:rsidRPr="00854670">
        <w:t>в</w:t>
      </w:r>
      <w:r>
        <w:t>о</w:t>
      </w:r>
      <w:r w:rsidRPr="00854670">
        <w:t xml:space="preserve">-участник установить четкие временные рамки для </w:t>
      </w:r>
      <w:r>
        <w:t>пересмотра</w:t>
      </w:r>
      <w:r w:rsidRPr="00854670">
        <w:t xml:space="preserve"> этих законов (там</w:t>
      </w:r>
      <w:r>
        <w:t xml:space="preserve"> </w:t>
      </w:r>
      <w:r w:rsidRPr="00854670">
        <w:t xml:space="preserve">же, </w:t>
      </w:r>
      <w:r w:rsidR="00617B09">
        <w:t>пункт</w:t>
      </w:r>
      <w:r>
        <w:t xml:space="preserve"> </w:t>
      </w:r>
      <w:r w:rsidRPr="00854670">
        <w:t>26). В частности, Комитет сослался на дискриминационные п</w:t>
      </w:r>
      <w:r w:rsidRPr="00854670">
        <w:t>о</w:t>
      </w:r>
      <w:r w:rsidRPr="00854670">
        <w:t xml:space="preserve">ложения, которые </w:t>
      </w:r>
      <w:r>
        <w:t>отказывают</w:t>
      </w:r>
      <w:r w:rsidRPr="00854670">
        <w:t xml:space="preserve"> женщин</w:t>
      </w:r>
      <w:r>
        <w:t>ам в</w:t>
      </w:r>
      <w:r w:rsidRPr="00854670">
        <w:t xml:space="preserve"> равных прав</w:t>
      </w:r>
      <w:r>
        <w:t>ах</w:t>
      </w:r>
      <w:r w:rsidRPr="00854670">
        <w:t xml:space="preserve"> с мужчинами</w:t>
      </w:r>
      <w:r>
        <w:t xml:space="preserve"> в о</w:t>
      </w:r>
      <w:r>
        <w:t>т</w:t>
      </w:r>
      <w:r>
        <w:t>ношении</w:t>
      </w:r>
      <w:r w:rsidRPr="00854670">
        <w:t xml:space="preserve"> передачи гражданства, а также </w:t>
      </w:r>
      <w:r>
        <w:t xml:space="preserve">в </w:t>
      </w:r>
      <w:r w:rsidRPr="00854670">
        <w:t>вопрос</w:t>
      </w:r>
      <w:r>
        <w:t>ах</w:t>
      </w:r>
      <w:r w:rsidRPr="00854670">
        <w:t>, связанны</w:t>
      </w:r>
      <w:r>
        <w:t>х</w:t>
      </w:r>
      <w:r w:rsidRPr="00854670">
        <w:t xml:space="preserve"> с браком и с</w:t>
      </w:r>
      <w:r w:rsidRPr="00854670">
        <w:t>е</w:t>
      </w:r>
      <w:r w:rsidRPr="00854670">
        <w:t>мейной жизнью, включая развод и опеку над детьми (там</w:t>
      </w:r>
      <w:r>
        <w:t xml:space="preserve"> </w:t>
      </w:r>
      <w:r w:rsidRPr="00854670">
        <w:t xml:space="preserve">же, </w:t>
      </w:r>
      <w:r w:rsidR="00617B09">
        <w:t>пункт</w:t>
      </w:r>
      <w:r>
        <w:t xml:space="preserve"> </w:t>
      </w:r>
      <w:r w:rsidRPr="00854670">
        <w:t xml:space="preserve">25). </w:t>
      </w:r>
      <w:r>
        <w:t xml:space="preserve">В </w:t>
      </w:r>
      <w:r w:rsidRPr="00854670">
        <w:t>до</w:t>
      </w:r>
      <w:r w:rsidRPr="00854670">
        <w:t>к</w:t>
      </w:r>
      <w:r w:rsidRPr="00854670">
        <w:t>лад</w:t>
      </w:r>
      <w:r>
        <w:t>е</w:t>
      </w:r>
      <w:r w:rsidRPr="00854670">
        <w:t xml:space="preserve"> государства-участника</w:t>
      </w:r>
      <w:r>
        <w:t xml:space="preserve"> </w:t>
      </w:r>
      <w:r w:rsidR="0070762B">
        <w:t xml:space="preserve">упоминается </w:t>
      </w:r>
      <w:r>
        <w:t>о</w:t>
      </w:r>
      <w:r w:rsidRPr="00854670">
        <w:t xml:space="preserve"> поправка</w:t>
      </w:r>
      <w:r>
        <w:t>х</w:t>
      </w:r>
      <w:r w:rsidRPr="00854670">
        <w:t xml:space="preserve">, которые были </w:t>
      </w:r>
      <w:r>
        <w:t>внесены</w:t>
      </w:r>
      <w:r w:rsidRPr="00854670">
        <w:t xml:space="preserve"> в это</w:t>
      </w:r>
      <w:r>
        <w:t>й связи</w:t>
      </w:r>
      <w:r w:rsidRPr="00854670">
        <w:t xml:space="preserve">. Просьба разъяснить ситуацию в отношении детей, рожденных </w:t>
      </w:r>
      <w:r>
        <w:t xml:space="preserve">от </w:t>
      </w:r>
      <w:r w:rsidRPr="00854670">
        <w:t>алжирско</w:t>
      </w:r>
      <w:r>
        <w:t xml:space="preserve">й </w:t>
      </w:r>
      <w:r w:rsidRPr="00854670">
        <w:t>женщин</w:t>
      </w:r>
      <w:r>
        <w:t>ы, состоящей в браке с мужчиной, не имеющим алжирского гражданства</w:t>
      </w:r>
      <w:r w:rsidRPr="00854670">
        <w:t xml:space="preserve">. Кроме того, рассматривает </w:t>
      </w:r>
      <w:r>
        <w:t xml:space="preserve">ли </w:t>
      </w:r>
      <w:r w:rsidRPr="00854670">
        <w:t>государство-участник возможность о</w:t>
      </w:r>
      <w:r w:rsidRPr="00854670">
        <w:t>т</w:t>
      </w:r>
      <w:r w:rsidRPr="00854670">
        <w:t>мены полигамии</w:t>
      </w:r>
      <w:r>
        <w:t xml:space="preserve"> и</w:t>
      </w:r>
      <w:r w:rsidRPr="00854670">
        <w:t xml:space="preserve"> супружеской опеки жен</w:t>
      </w:r>
      <w:r>
        <w:t xml:space="preserve">щин </w:t>
      </w:r>
      <w:r w:rsidRPr="00854670">
        <w:t>в государстве-участнике?</w:t>
      </w:r>
    </w:p>
    <w:p w:rsidR="00CC05FC" w:rsidRDefault="0070762B" w:rsidP="0070762B">
      <w:pPr>
        <w:pStyle w:val="H23GR"/>
      </w:pPr>
      <w:r>
        <w:tab/>
      </w:r>
      <w:r>
        <w:tab/>
      </w:r>
      <w:r w:rsidR="00CC05FC" w:rsidRPr="005A6DA8">
        <w:t>Национальные механизмы</w:t>
      </w:r>
    </w:p>
    <w:p w:rsidR="00CC05FC" w:rsidRDefault="00CC05FC" w:rsidP="00CC05FC">
      <w:pPr>
        <w:pStyle w:val="SingleTxtGR"/>
      </w:pPr>
      <w:r w:rsidRPr="00854670">
        <w:t>7.</w:t>
      </w:r>
      <w:r>
        <w:tab/>
      </w:r>
      <w:r w:rsidRPr="00854670">
        <w:t xml:space="preserve">Просьба </w:t>
      </w:r>
      <w:r>
        <w:t>представить</w:t>
      </w:r>
      <w:r w:rsidRPr="00854670">
        <w:t xml:space="preserve"> подробную и обновленную информацию о наци</w:t>
      </w:r>
      <w:r w:rsidRPr="00854670">
        <w:t>о</w:t>
      </w:r>
      <w:r w:rsidRPr="00854670">
        <w:t>нальн</w:t>
      </w:r>
      <w:r w:rsidR="0070762B">
        <w:t>ом</w:t>
      </w:r>
      <w:r>
        <w:t xml:space="preserve"> </w:t>
      </w:r>
      <w:r w:rsidRPr="00854670">
        <w:t>механизм</w:t>
      </w:r>
      <w:r w:rsidR="0070762B">
        <w:t>е</w:t>
      </w:r>
      <w:r w:rsidRPr="00854670">
        <w:t xml:space="preserve"> </w:t>
      </w:r>
      <w:r>
        <w:t xml:space="preserve">по улучшению положения </w:t>
      </w:r>
      <w:r w:rsidRPr="00854670">
        <w:t xml:space="preserve">женщин в государстве-участнике, включая выделяемые </w:t>
      </w:r>
      <w:r>
        <w:t xml:space="preserve">этим механизмам </w:t>
      </w:r>
      <w:r w:rsidRPr="00854670">
        <w:t>человеческие и финансовые ресурсы</w:t>
      </w:r>
      <w:r>
        <w:t xml:space="preserve"> для </w:t>
      </w:r>
      <w:r w:rsidRPr="00854670">
        <w:t>эффективного удовлетворения потребностей женщин.</w:t>
      </w:r>
    </w:p>
    <w:p w:rsidR="00CC05FC" w:rsidRDefault="0070762B" w:rsidP="0070762B">
      <w:pPr>
        <w:pStyle w:val="H23GR"/>
      </w:pPr>
      <w:r>
        <w:tab/>
      </w:r>
      <w:r>
        <w:tab/>
      </w:r>
      <w:r w:rsidR="00CC05FC" w:rsidRPr="0033267D">
        <w:t>Программы и планы действий</w:t>
      </w:r>
    </w:p>
    <w:p w:rsidR="00CC05FC" w:rsidRDefault="00CC05FC" w:rsidP="00CC05FC">
      <w:pPr>
        <w:pStyle w:val="SingleTxtGR"/>
      </w:pPr>
      <w:r w:rsidRPr="00854670">
        <w:t>8.</w:t>
      </w:r>
      <w:r>
        <w:tab/>
      </w:r>
      <w:r w:rsidRPr="00854670">
        <w:t xml:space="preserve">В докладе говорится о </w:t>
      </w:r>
      <w:r w:rsidRPr="0016106E">
        <w:t xml:space="preserve">Национальной </w:t>
      </w:r>
      <w:r>
        <w:t>стратегии</w:t>
      </w:r>
      <w:r w:rsidRPr="0016106E">
        <w:t xml:space="preserve"> поддержки и обеспеч</w:t>
      </w:r>
      <w:r w:rsidRPr="0016106E">
        <w:t>е</w:t>
      </w:r>
      <w:r w:rsidRPr="0016106E">
        <w:t>ния активного участия женщин в общественной жизни (обеспечения справе</w:t>
      </w:r>
      <w:r w:rsidRPr="0016106E">
        <w:t>д</w:t>
      </w:r>
      <w:r w:rsidRPr="0016106E">
        <w:t>ливости и равенства)</w:t>
      </w:r>
      <w:r w:rsidRPr="00854670">
        <w:t>, представленн</w:t>
      </w:r>
      <w:r>
        <w:t xml:space="preserve">ой </w:t>
      </w:r>
      <w:r w:rsidRPr="00854670">
        <w:t>в 2008</w:t>
      </w:r>
      <w:r>
        <w:t xml:space="preserve"> </w:t>
      </w:r>
      <w:r w:rsidRPr="00854670">
        <w:t>г</w:t>
      </w:r>
      <w:r w:rsidR="0070762B">
        <w:t>оду</w:t>
      </w:r>
      <w:r w:rsidRPr="00854670">
        <w:t xml:space="preserve"> и разработан</w:t>
      </w:r>
      <w:r>
        <w:t>ной</w:t>
      </w:r>
      <w:r w:rsidRPr="00854670">
        <w:t xml:space="preserve"> с целью </w:t>
      </w:r>
      <w:r w:rsidRPr="0016106E">
        <w:t>з</w:t>
      </w:r>
      <w:r w:rsidRPr="0016106E">
        <w:t>а</w:t>
      </w:r>
      <w:r w:rsidRPr="0016106E">
        <w:t>крепления основных завоеваний алжирских женщин в области гражданских, политических, социальных, экономических и культурных прав</w:t>
      </w:r>
      <w:r w:rsidRPr="00854670">
        <w:t xml:space="preserve">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C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>/3-4, с</w:t>
      </w:r>
      <w:r w:rsidR="0070762B">
        <w:t>тр.</w:t>
      </w:r>
      <w:r>
        <w:t xml:space="preserve"> </w:t>
      </w:r>
      <w:r w:rsidRPr="00854670">
        <w:t>3</w:t>
      </w:r>
      <w:r>
        <w:t>6</w:t>
      </w:r>
      <w:r w:rsidRPr="00854670">
        <w:t xml:space="preserve">). Просьба </w:t>
      </w:r>
      <w:r>
        <w:t>представить</w:t>
      </w:r>
      <w:r w:rsidRPr="00854670">
        <w:t xml:space="preserve"> информацию о нынешнем положении </w:t>
      </w:r>
      <w:r>
        <w:t>дел в области осуществления этой</w:t>
      </w:r>
      <w:r w:rsidRPr="00854670">
        <w:t xml:space="preserve"> </w:t>
      </w:r>
      <w:r w:rsidR="0070762B">
        <w:t>С</w:t>
      </w:r>
      <w:r w:rsidRPr="00854670">
        <w:t xml:space="preserve">тратегии и </w:t>
      </w:r>
      <w:r>
        <w:t>сообщить</w:t>
      </w:r>
      <w:r w:rsidRPr="00854670">
        <w:t>, какие м</w:t>
      </w:r>
      <w:r w:rsidRPr="00854670">
        <w:t>и</w:t>
      </w:r>
      <w:r w:rsidRPr="00854670">
        <w:t>нистерства представ</w:t>
      </w:r>
      <w:r>
        <w:t>лены в Комитете</w:t>
      </w:r>
      <w:r w:rsidRPr="00854670">
        <w:t>, созданном на минист</w:t>
      </w:r>
      <w:r>
        <w:t xml:space="preserve">ерском </w:t>
      </w:r>
      <w:r w:rsidRPr="00854670">
        <w:t xml:space="preserve">уровне для </w:t>
      </w:r>
      <w:r>
        <w:t xml:space="preserve">выполнения </w:t>
      </w:r>
      <w:r w:rsidRPr="00854670">
        <w:t>этой стратегии? Как эти министерства координир</w:t>
      </w:r>
      <w:r>
        <w:t xml:space="preserve">уют </w:t>
      </w:r>
      <w:r w:rsidRPr="00854670">
        <w:t>свои дейс</w:t>
      </w:r>
      <w:r w:rsidRPr="00854670">
        <w:t>т</w:t>
      </w:r>
      <w:r w:rsidRPr="00854670">
        <w:t xml:space="preserve">вия для достижения целей </w:t>
      </w:r>
      <w:r w:rsidR="0070762B">
        <w:t>С</w:t>
      </w:r>
      <w:r w:rsidRPr="00854670">
        <w:t xml:space="preserve">тратегии? Просьба также </w:t>
      </w:r>
      <w:r>
        <w:t>представить</w:t>
      </w:r>
      <w:r w:rsidRPr="00854670">
        <w:t xml:space="preserve"> информ</w:t>
      </w:r>
      <w:r w:rsidRPr="00854670">
        <w:t>а</w:t>
      </w:r>
      <w:r w:rsidRPr="00854670">
        <w:t xml:space="preserve">цию о </w:t>
      </w:r>
      <w:r>
        <w:t xml:space="preserve">системе контроля </w:t>
      </w:r>
      <w:r w:rsidRPr="00854670">
        <w:t>и оценки, а также о</w:t>
      </w:r>
      <w:r>
        <w:t>б</w:t>
      </w:r>
      <w:r w:rsidRPr="00854670">
        <w:t xml:space="preserve"> установленных </w:t>
      </w:r>
      <w:r>
        <w:t xml:space="preserve">для этой </w:t>
      </w:r>
      <w:r w:rsidR="0070762B">
        <w:t>С</w:t>
      </w:r>
      <w:r>
        <w:t xml:space="preserve">тратегии </w:t>
      </w:r>
      <w:r w:rsidRPr="00854670">
        <w:t>п</w:t>
      </w:r>
      <w:r w:rsidRPr="00854670">
        <w:t>о</w:t>
      </w:r>
      <w:r w:rsidRPr="00854670">
        <w:t>казателях.</w:t>
      </w:r>
    </w:p>
    <w:p w:rsidR="00CC05FC" w:rsidRDefault="0070762B" w:rsidP="0070762B">
      <w:pPr>
        <w:pStyle w:val="H23GR"/>
      </w:pPr>
      <w:r>
        <w:br w:type="page"/>
      </w:r>
      <w:r>
        <w:tab/>
      </w:r>
      <w:r>
        <w:tab/>
      </w:r>
      <w:r w:rsidR="00CC05FC" w:rsidRPr="0033267D">
        <w:t>Насилие в отношении женщин</w:t>
      </w:r>
    </w:p>
    <w:p w:rsidR="00CC05FC" w:rsidRDefault="00CC05FC" w:rsidP="00CC05FC">
      <w:pPr>
        <w:pStyle w:val="SingleTxtGR"/>
      </w:pPr>
      <w:r w:rsidRPr="00854670">
        <w:t>9.</w:t>
      </w:r>
      <w:r>
        <w:tab/>
        <w:t>В</w:t>
      </w:r>
      <w:r w:rsidRPr="00854670">
        <w:t xml:space="preserve"> своих предыдущих заключительных замечаниях</w:t>
      </w:r>
      <w:r>
        <w:t xml:space="preserve"> </w:t>
      </w:r>
      <w:r w:rsidRPr="00854670">
        <w:t xml:space="preserve">Комитет </w:t>
      </w:r>
      <w:r>
        <w:t xml:space="preserve">настоятельно </w:t>
      </w:r>
      <w:r w:rsidRPr="00854670">
        <w:t xml:space="preserve">призвал государство-участник уделять </w:t>
      </w:r>
      <w:r>
        <w:t>первоочередное</w:t>
      </w:r>
      <w:r w:rsidRPr="00854670">
        <w:t xml:space="preserve"> внимание разработке и принятию законодательства о </w:t>
      </w:r>
      <w:r>
        <w:t>запре</w:t>
      </w:r>
      <w:r w:rsidR="0008429B">
        <w:t>щении</w:t>
      </w:r>
      <w:r>
        <w:t xml:space="preserve"> </w:t>
      </w:r>
      <w:r w:rsidRPr="00854670">
        <w:t>насили</w:t>
      </w:r>
      <w:r>
        <w:t>я</w:t>
      </w:r>
      <w:r w:rsidRPr="00854670">
        <w:t xml:space="preserve"> в отношении женщин, вкл</w:t>
      </w:r>
      <w:r w:rsidRPr="00854670">
        <w:t>ю</w:t>
      </w:r>
      <w:r w:rsidRPr="00854670">
        <w:t>чая насилие в семье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C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>/</w:t>
      </w:r>
      <w:proofErr w:type="spellStart"/>
      <w:r w:rsidRPr="00854670">
        <w:t>CC</w:t>
      </w:r>
      <w:proofErr w:type="spellEnd"/>
      <w:r w:rsidRPr="00854670">
        <w:t>/2</w:t>
      </w:r>
      <w:r>
        <w:t>,</w:t>
      </w:r>
      <w:r w:rsidRPr="00854670">
        <w:t xml:space="preserve"> </w:t>
      </w:r>
      <w:r w:rsidR="00617B09">
        <w:t>пункт</w:t>
      </w:r>
      <w:r>
        <w:t xml:space="preserve"> </w:t>
      </w:r>
      <w:r w:rsidRPr="00854670">
        <w:t xml:space="preserve">32). Просьба </w:t>
      </w:r>
      <w:r>
        <w:t>представить</w:t>
      </w:r>
      <w:r w:rsidRPr="00854670">
        <w:t xml:space="preserve"> информацию о любых мерах, принятых в этой связи. Просьба также </w:t>
      </w:r>
      <w:r>
        <w:t>предст</w:t>
      </w:r>
      <w:r>
        <w:t>а</w:t>
      </w:r>
      <w:r>
        <w:t>вить</w:t>
      </w:r>
      <w:r w:rsidRPr="00854670">
        <w:t xml:space="preserve"> подробную и обновленную информацию о том, </w:t>
      </w:r>
      <w:r>
        <w:t xml:space="preserve">сколько </w:t>
      </w:r>
      <w:r w:rsidRPr="00854670">
        <w:t>случа</w:t>
      </w:r>
      <w:r>
        <w:t>ев</w:t>
      </w:r>
      <w:r w:rsidRPr="00854670">
        <w:t xml:space="preserve"> бытового насилия было зарегистрировано </w:t>
      </w:r>
      <w:r>
        <w:t>за отчетный п</w:t>
      </w:r>
      <w:r>
        <w:t>е</w:t>
      </w:r>
      <w:r>
        <w:t>риод</w:t>
      </w:r>
      <w:r w:rsidRPr="00854670">
        <w:t xml:space="preserve">, в том числе информацию о том, сколько </w:t>
      </w:r>
      <w:r>
        <w:t xml:space="preserve">лиц, </w:t>
      </w:r>
      <w:r w:rsidRPr="00854670">
        <w:t>виновны</w:t>
      </w:r>
      <w:r>
        <w:t>х</w:t>
      </w:r>
      <w:r w:rsidRPr="00854670">
        <w:t xml:space="preserve"> </w:t>
      </w:r>
      <w:r>
        <w:t>в</w:t>
      </w:r>
      <w:r w:rsidRPr="00854670">
        <w:t xml:space="preserve"> совершени</w:t>
      </w:r>
      <w:r>
        <w:t>и</w:t>
      </w:r>
      <w:r w:rsidRPr="00854670">
        <w:t xml:space="preserve"> таких преступлений</w:t>
      </w:r>
      <w:r>
        <w:t xml:space="preserve">, понесли </w:t>
      </w:r>
      <w:r w:rsidRPr="00854670">
        <w:t>нак</w:t>
      </w:r>
      <w:r w:rsidRPr="00854670">
        <w:t>а</w:t>
      </w:r>
      <w:r w:rsidRPr="00854670">
        <w:t>зан</w:t>
      </w:r>
      <w:r>
        <w:t>ие</w:t>
      </w:r>
      <w:r w:rsidRPr="00854670">
        <w:t>.</w:t>
      </w:r>
    </w:p>
    <w:p w:rsidR="00CC05FC" w:rsidRDefault="00CC05FC" w:rsidP="00CC05FC">
      <w:pPr>
        <w:pStyle w:val="SingleTxtGR"/>
      </w:pPr>
      <w:r w:rsidRPr="00854670">
        <w:t>10.</w:t>
      </w:r>
      <w:r>
        <w:tab/>
        <w:t>В</w:t>
      </w:r>
      <w:r w:rsidRPr="00854670">
        <w:t xml:space="preserve"> докладе о </w:t>
      </w:r>
      <w:r>
        <w:t>своей миссии</w:t>
      </w:r>
      <w:r w:rsidRPr="00854670">
        <w:t xml:space="preserve"> в Алжир Специальный докладчик по вопросу о насилии в отношении женщин, его причинах и последствиях отметила, что "</w:t>
      </w:r>
      <w:r>
        <w:t>н</w:t>
      </w:r>
      <w:r>
        <w:t>е</w:t>
      </w:r>
      <w:r>
        <w:t>четкая уголовно-правовая база</w:t>
      </w:r>
      <w:r w:rsidRPr="00854670">
        <w:t xml:space="preserve"> способству</w:t>
      </w:r>
      <w:r>
        <w:t>е</w:t>
      </w:r>
      <w:r w:rsidRPr="00854670">
        <w:t>т проблем</w:t>
      </w:r>
      <w:r>
        <w:t>е</w:t>
      </w:r>
      <w:r w:rsidRPr="00854670">
        <w:t xml:space="preserve"> сексуального насилия</w:t>
      </w:r>
      <w:r>
        <w:t xml:space="preserve"> в браке</w:t>
      </w:r>
      <w:r w:rsidRPr="00854670">
        <w:t>" (</w:t>
      </w:r>
      <w:proofErr w:type="spellStart"/>
      <w:r w:rsidRPr="00854670">
        <w:t>A</w:t>
      </w:r>
      <w:proofErr w:type="spellEnd"/>
      <w:r w:rsidRPr="00854670">
        <w:t>/</w:t>
      </w:r>
      <w:proofErr w:type="spellStart"/>
      <w:r w:rsidRPr="00854670">
        <w:t>HRC</w:t>
      </w:r>
      <w:proofErr w:type="spellEnd"/>
      <w:r w:rsidRPr="00854670">
        <w:t>/7/6/</w:t>
      </w:r>
      <w:proofErr w:type="spellStart"/>
      <w:r w:rsidRPr="00854670">
        <w:t>Add.2</w:t>
      </w:r>
      <w:proofErr w:type="spellEnd"/>
      <w:r w:rsidRPr="00854670">
        <w:t xml:space="preserve">, </w:t>
      </w:r>
      <w:r w:rsidR="00617B09">
        <w:t>пункт</w:t>
      </w:r>
      <w:r>
        <w:t xml:space="preserve"> </w:t>
      </w:r>
      <w:r w:rsidRPr="00854670">
        <w:t xml:space="preserve">46). Просьба </w:t>
      </w:r>
      <w:r>
        <w:t>сообщить</w:t>
      </w:r>
      <w:r w:rsidRPr="00854670">
        <w:t>, какие законодательные м</w:t>
      </w:r>
      <w:r w:rsidRPr="00854670">
        <w:t>е</w:t>
      </w:r>
      <w:r w:rsidRPr="00854670">
        <w:t>ры приняты для уточн</w:t>
      </w:r>
      <w:r>
        <w:t xml:space="preserve">ения </w:t>
      </w:r>
      <w:r w:rsidRPr="00854670">
        <w:t>в Уголовном кодексе определени</w:t>
      </w:r>
      <w:r>
        <w:t>я</w:t>
      </w:r>
      <w:r w:rsidRPr="00854670">
        <w:t xml:space="preserve"> изнасилования и сексуальных преступлений и </w:t>
      </w:r>
      <w:r>
        <w:t xml:space="preserve">для установления </w:t>
      </w:r>
      <w:r w:rsidRPr="00854670">
        <w:t>уголовной ответственности за изнасилование в браке.</w:t>
      </w:r>
    </w:p>
    <w:p w:rsidR="00CC05FC" w:rsidRDefault="00CC05FC" w:rsidP="00CC05FC">
      <w:pPr>
        <w:pStyle w:val="SingleTxtGR"/>
      </w:pPr>
      <w:r w:rsidRPr="00A341F1">
        <w:t>11.</w:t>
      </w:r>
      <w:r>
        <w:tab/>
      </w:r>
      <w:r w:rsidRPr="00854670">
        <w:t>В докладе говорится о</w:t>
      </w:r>
      <w:r w:rsidR="001969EC">
        <w:t>б указах</w:t>
      </w:r>
      <w:r>
        <w:t xml:space="preserve"> </w:t>
      </w:r>
      <w:r w:rsidR="001969EC">
        <w:t>П</w:t>
      </w:r>
      <w:r w:rsidRPr="00854670">
        <w:t>резидент</w:t>
      </w:r>
      <w:r>
        <w:t xml:space="preserve">а № </w:t>
      </w:r>
      <w:r w:rsidRPr="00854670">
        <w:t>06-94 от 28</w:t>
      </w:r>
      <w:r>
        <w:t xml:space="preserve"> </w:t>
      </w:r>
      <w:r w:rsidRPr="00854670">
        <w:t>февраля 2006</w:t>
      </w:r>
      <w:r w:rsidR="001969EC">
        <w:t> </w:t>
      </w:r>
      <w:r w:rsidRPr="00854670">
        <w:t>г</w:t>
      </w:r>
      <w:r w:rsidR="001969EC">
        <w:t>ода</w:t>
      </w:r>
      <w:r w:rsidRPr="00854670">
        <w:t xml:space="preserve"> и</w:t>
      </w:r>
      <w:r>
        <w:t xml:space="preserve"> </w:t>
      </w:r>
      <w:r w:rsidRPr="00854670">
        <w:t>№</w:t>
      </w:r>
      <w:r>
        <w:t xml:space="preserve"> </w:t>
      </w:r>
      <w:r w:rsidRPr="00854670">
        <w:t xml:space="preserve">06-124 </w:t>
      </w:r>
      <w:r>
        <w:t>от 27 марта</w:t>
      </w:r>
      <w:r w:rsidRPr="00854670">
        <w:t xml:space="preserve"> 2006</w:t>
      </w:r>
      <w:r>
        <w:t xml:space="preserve"> </w:t>
      </w:r>
      <w:r w:rsidRPr="00854670">
        <w:t>г</w:t>
      </w:r>
      <w:r w:rsidR="001969EC">
        <w:t>ода</w:t>
      </w:r>
      <w:r w:rsidRPr="00854670">
        <w:t xml:space="preserve">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C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>/3-4, с</w:t>
      </w:r>
      <w:r w:rsidR="001969EC">
        <w:t>тр</w:t>
      </w:r>
      <w:r w:rsidRPr="00854670">
        <w:t>.</w:t>
      </w:r>
      <w:r w:rsidRPr="00CC05FC">
        <w:t xml:space="preserve"> </w:t>
      </w:r>
      <w:r w:rsidRPr="00854670">
        <w:t xml:space="preserve">10). Просьба </w:t>
      </w:r>
      <w:r>
        <w:t>представить</w:t>
      </w:r>
      <w:r w:rsidRPr="00854670">
        <w:t xml:space="preserve"> подробную информацию о содержании этих </w:t>
      </w:r>
      <w:r w:rsidR="001969EC">
        <w:t xml:space="preserve">указов </w:t>
      </w:r>
      <w:r w:rsidRPr="00854670">
        <w:t xml:space="preserve">и </w:t>
      </w:r>
      <w:r>
        <w:t>о</w:t>
      </w:r>
      <w:r w:rsidR="009D201A">
        <w:t> </w:t>
      </w:r>
      <w:r>
        <w:t xml:space="preserve">том, </w:t>
      </w:r>
      <w:r w:rsidRPr="00854670">
        <w:t xml:space="preserve">как </w:t>
      </w:r>
      <w:r>
        <w:t xml:space="preserve">они способствуют </w:t>
      </w:r>
      <w:r w:rsidRPr="00854670">
        <w:t>выполн</w:t>
      </w:r>
      <w:r>
        <w:t xml:space="preserve">ению </w:t>
      </w:r>
      <w:r w:rsidRPr="00854670">
        <w:t>рекомендаци</w:t>
      </w:r>
      <w:r>
        <w:t>й</w:t>
      </w:r>
      <w:r w:rsidRPr="00854670">
        <w:t>,</w:t>
      </w:r>
      <w:r w:rsidR="001969EC">
        <w:t xml:space="preserve"> которые были</w:t>
      </w:r>
      <w:r w:rsidRPr="00854670">
        <w:t xml:space="preserve"> </w:t>
      </w:r>
      <w:r>
        <w:t>вын</w:t>
      </w:r>
      <w:r>
        <w:t>е</w:t>
      </w:r>
      <w:r>
        <w:t>сены</w:t>
      </w:r>
      <w:r w:rsidRPr="00854670">
        <w:t xml:space="preserve"> Комитетом в отношении женщин, ставших жертвами физического нас</w:t>
      </w:r>
      <w:r w:rsidRPr="00854670">
        <w:t>и</w:t>
      </w:r>
      <w:r w:rsidRPr="00854670">
        <w:t>лия со стороны террористических групп</w:t>
      </w:r>
      <w:r>
        <w:t>,</w:t>
      </w:r>
      <w:r w:rsidRPr="00854670">
        <w:t xml:space="preserve"> и жен пропавших без вести </w:t>
      </w:r>
      <w:r>
        <w:t>лиц</w:t>
      </w:r>
      <w:r w:rsidRPr="00854670">
        <w:t xml:space="preserve">. Сколько из этих женщин получили компенсацию </w:t>
      </w:r>
      <w:r>
        <w:t>за отчетный период</w:t>
      </w:r>
      <w:r w:rsidRPr="00854670">
        <w:t>? Просьба уто</w:t>
      </w:r>
      <w:r w:rsidRPr="00854670">
        <w:t>ч</w:t>
      </w:r>
      <w:r w:rsidRPr="00854670">
        <w:t xml:space="preserve">нить, </w:t>
      </w:r>
      <w:r>
        <w:t xml:space="preserve">провело </w:t>
      </w:r>
      <w:r w:rsidRPr="00854670">
        <w:t>ли государство-участник исследовани</w:t>
      </w:r>
      <w:r>
        <w:t>е по вопросу</w:t>
      </w:r>
      <w:r w:rsidRPr="00854670">
        <w:t xml:space="preserve"> о </w:t>
      </w:r>
      <w:r>
        <w:t>последств</w:t>
      </w:r>
      <w:r>
        <w:t>и</w:t>
      </w:r>
      <w:r>
        <w:t>ях</w:t>
      </w:r>
      <w:r w:rsidRPr="00854670">
        <w:t xml:space="preserve"> терроризма </w:t>
      </w:r>
      <w:r>
        <w:t>для</w:t>
      </w:r>
      <w:r w:rsidRPr="00854670">
        <w:t xml:space="preserve"> женщин и девочек</w:t>
      </w:r>
      <w:r>
        <w:t>, как</w:t>
      </w:r>
      <w:r w:rsidR="001969EC">
        <w:t xml:space="preserve"> это</w:t>
      </w:r>
      <w:r>
        <w:t xml:space="preserve"> было</w:t>
      </w:r>
      <w:r w:rsidRPr="00854670">
        <w:t xml:space="preserve"> рекоменд</w:t>
      </w:r>
      <w:r>
        <w:t xml:space="preserve">овано </w:t>
      </w:r>
      <w:r w:rsidRPr="00854670">
        <w:t>Комитет</w:t>
      </w:r>
      <w:r>
        <w:t>ом</w:t>
      </w:r>
      <w:r w:rsidRPr="00854670">
        <w:t xml:space="preserve">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C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>/</w:t>
      </w:r>
      <w:proofErr w:type="spellStart"/>
      <w:r w:rsidRPr="00854670">
        <w:t>CC</w:t>
      </w:r>
      <w:proofErr w:type="spellEnd"/>
      <w:r w:rsidRPr="00854670">
        <w:t>/2</w:t>
      </w:r>
      <w:r>
        <w:t>,</w:t>
      </w:r>
      <w:r w:rsidRPr="00854670">
        <w:t xml:space="preserve"> </w:t>
      </w:r>
      <w:r w:rsidR="00617B09">
        <w:t>пункт</w:t>
      </w:r>
      <w:r>
        <w:t xml:space="preserve"> </w:t>
      </w:r>
      <w:r w:rsidRPr="00854670">
        <w:t>20).</w:t>
      </w:r>
    </w:p>
    <w:p w:rsidR="00CC05FC" w:rsidRDefault="00CC05FC" w:rsidP="00CC05FC">
      <w:pPr>
        <w:pStyle w:val="SingleTxtGR"/>
      </w:pPr>
      <w:r w:rsidRPr="00854670">
        <w:t>12.</w:t>
      </w:r>
      <w:r>
        <w:tab/>
      </w:r>
      <w:r w:rsidRPr="00854670">
        <w:t xml:space="preserve">Просьба </w:t>
      </w:r>
      <w:r>
        <w:t>представить</w:t>
      </w:r>
      <w:r w:rsidRPr="00854670">
        <w:t xml:space="preserve"> статистическую информацию о том, скольк</w:t>
      </w:r>
      <w:r>
        <w:t>им</w:t>
      </w:r>
      <w:r w:rsidRPr="00854670">
        <w:t xml:space="preserve"> л</w:t>
      </w:r>
      <w:r w:rsidRPr="00854670">
        <w:t>и</w:t>
      </w:r>
      <w:r w:rsidRPr="00854670">
        <w:t>ц</w:t>
      </w:r>
      <w:r>
        <w:t>ам, совершившим</w:t>
      </w:r>
      <w:r w:rsidRPr="00854670">
        <w:t xml:space="preserve"> изн</w:t>
      </w:r>
      <w:r w:rsidRPr="00854670">
        <w:t>а</w:t>
      </w:r>
      <w:r w:rsidRPr="00854670">
        <w:t>силовани</w:t>
      </w:r>
      <w:r>
        <w:t>е,</w:t>
      </w:r>
      <w:r w:rsidRPr="00361E44">
        <w:t xml:space="preserve"> </w:t>
      </w:r>
      <w:r w:rsidRPr="00854670">
        <w:t xml:space="preserve">было отказано в амнистии в соответствии с </w:t>
      </w:r>
      <w:r>
        <w:t>Хартией за мир и национальное примирение</w:t>
      </w:r>
      <w:r w:rsidRPr="00854670">
        <w:t xml:space="preserve"> (</w:t>
      </w:r>
      <w:proofErr w:type="spellStart"/>
      <w:r w:rsidRPr="00854670">
        <w:t>A</w:t>
      </w:r>
      <w:proofErr w:type="spellEnd"/>
      <w:r w:rsidRPr="00854670">
        <w:t>/</w:t>
      </w:r>
      <w:proofErr w:type="spellStart"/>
      <w:r w:rsidRPr="00854670">
        <w:t>HRC</w:t>
      </w:r>
      <w:proofErr w:type="spellEnd"/>
      <w:r w:rsidRPr="00854670">
        <w:t>/7/6/</w:t>
      </w:r>
      <w:proofErr w:type="spellStart"/>
      <w:r w:rsidRPr="00854670">
        <w:t>Add.2</w:t>
      </w:r>
      <w:proofErr w:type="spellEnd"/>
      <w:r>
        <w:t>,</w:t>
      </w:r>
      <w:r w:rsidRPr="00854670">
        <w:t xml:space="preserve"> </w:t>
      </w:r>
      <w:r w:rsidR="00617B09">
        <w:t>пункт</w:t>
      </w:r>
      <w:r>
        <w:t xml:space="preserve"> </w:t>
      </w:r>
      <w:r w:rsidRPr="00854670">
        <w:t xml:space="preserve">85). Просьба </w:t>
      </w:r>
      <w:r>
        <w:t>сообщить</w:t>
      </w:r>
      <w:r w:rsidRPr="00854670">
        <w:t xml:space="preserve">, сколько лиц, которым было отказано </w:t>
      </w:r>
      <w:r>
        <w:t xml:space="preserve">в такой </w:t>
      </w:r>
      <w:r w:rsidRPr="00854670">
        <w:t>амнистии</w:t>
      </w:r>
      <w:r>
        <w:t>,</w:t>
      </w:r>
      <w:r w:rsidRPr="00854670">
        <w:t xml:space="preserve"> б</w:t>
      </w:r>
      <w:r w:rsidRPr="00854670">
        <w:t>ы</w:t>
      </w:r>
      <w:r w:rsidRPr="00854670">
        <w:t xml:space="preserve">ли привлечены к ответственности, </w:t>
      </w:r>
      <w:r>
        <w:t>а</w:t>
      </w:r>
      <w:r w:rsidRPr="00854670">
        <w:t xml:space="preserve"> их дела расследованы и доведены до з</w:t>
      </w:r>
      <w:r w:rsidRPr="00854670">
        <w:t>а</w:t>
      </w:r>
      <w:r w:rsidRPr="00854670">
        <w:t>вершения.</w:t>
      </w:r>
    </w:p>
    <w:p w:rsidR="00CC05FC" w:rsidRDefault="00CC05FC" w:rsidP="00CC05FC">
      <w:pPr>
        <w:pStyle w:val="SingleTxtGR"/>
      </w:pPr>
      <w:r w:rsidRPr="00854670">
        <w:t>13.</w:t>
      </w:r>
      <w:r>
        <w:tab/>
      </w:r>
      <w:r w:rsidRPr="00854670">
        <w:t xml:space="preserve">В докладе </w:t>
      </w:r>
      <w:r w:rsidR="004861F8">
        <w:t xml:space="preserve">упоминается </w:t>
      </w:r>
      <w:r>
        <w:t xml:space="preserve">о </w:t>
      </w:r>
      <w:r w:rsidRPr="00940D82">
        <w:t>Национальн</w:t>
      </w:r>
      <w:r>
        <w:t xml:space="preserve">ой </w:t>
      </w:r>
      <w:r w:rsidRPr="00940D82">
        <w:t>стратеги</w:t>
      </w:r>
      <w:r>
        <w:t>и</w:t>
      </w:r>
      <w:r w:rsidRPr="00940D82">
        <w:t xml:space="preserve"> борьбы с насилием в отношении женщин</w:t>
      </w:r>
      <w:r w:rsidRPr="00A92270">
        <w:t xml:space="preserve"> на 2007–2011</w:t>
      </w:r>
      <w:r>
        <w:t xml:space="preserve"> </w:t>
      </w:r>
      <w:r w:rsidR="004861F8">
        <w:t>годы</w:t>
      </w:r>
      <w:r w:rsidRPr="00854670">
        <w:t xml:space="preserve">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C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>/3-4, с</w:t>
      </w:r>
      <w:r w:rsidR="004861F8">
        <w:t>тр.</w:t>
      </w:r>
      <w:r>
        <w:t xml:space="preserve"> </w:t>
      </w:r>
      <w:r w:rsidRPr="00854670">
        <w:t>2</w:t>
      </w:r>
      <w:r>
        <w:t>6</w:t>
      </w:r>
      <w:r w:rsidRPr="00854670">
        <w:t xml:space="preserve">). Просьба </w:t>
      </w:r>
      <w:r>
        <w:t>представить</w:t>
      </w:r>
      <w:r w:rsidRPr="00854670">
        <w:t xml:space="preserve"> обновленную информацию о</w:t>
      </w:r>
      <w:r>
        <w:t>б этой</w:t>
      </w:r>
      <w:r w:rsidRPr="00854670">
        <w:t xml:space="preserve"> </w:t>
      </w:r>
      <w:r w:rsidR="00704FA4">
        <w:t>С</w:t>
      </w:r>
      <w:r w:rsidRPr="00854670">
        <w:t xml:space="preserve">тратегии, включая </w:t>
      </w:r>
      <w:r>
        <w:t xml:space="preserve">ее </w:t>
      </w:r>
      <w:r w:rsidRPr="00854670">
        <w:t>ныне</w:t>
      </w:r>
      <w:r w:rsidRPr="00854670">
        <w:t>ш</w:t>
      </w:r>
      <w:r w:rsidRPr="00854670">
        <w:t>н</w:t>
      </w:r>
      <w:r>
        <w:t xml:space="preserve">ий статус </w:t>
      </w:r>
      <w:r w:rsidRPr="00854670">
        <w:t>и ресурс</w:t>
      </w:r>
      <w:r>
        <w:t>ы</w:t>
      </w:r>
      <w:r w:rsidRPr="00854670">
        <w:t>, выделенны</w:t>
      </w:r>
      <w:r>
        <w:t>е на ее реализацию</w:t>
      </w:r>
      <w:r w:rsidRPr="00854670">
        <w:t xml:space="preserve">. Просьба уточнить, были </w:t>
      </w:r>
      <w:r>
        <w:t xml:space="preserve">ли при ее разработке </w:t>
      </w:r>
      <w:r w:rsidRPr="00854670">
        <w:t xml:space="preserve">приняты во внимание рекомендации, </w:t>
      </w:r>
      <w:r>
        <w:t>вынесенные</w:t>
      </w:r>
      <w:r w:rsidRPr="00854670">
        <w:t xml:space="preserve"> в пр</w:t>
      </w:r>
      <w:r w:rsidRPr="00854670">
        <w:t>е</w:t>
      </w:r>
      <w:r w:rsidRPr="00854670">
        <w:t>дыдущих заключительных замечаниях Комитета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C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>/</w:t>
      </w:r>
      <w:proofErr w:type="spellStart"/>
      <w:r w:rsidRPr="00854670">
        <w:t>CC</w:t>
      </w:r>
      <w:proofErr w:type="spellEnd"/>
      <w:r w:rsidRPr="00854670">
        <w:t xml:space="preserve">/2, </w:t>
      </w:r>
      <w:r w:rsidR="00617B09">
        <w:t>пункт</w:t>
      </w:r>
      <w:r w:rsidR="00704FA4">
        <w:t> </w:t>
      </w:r>
      <w:r w:rsidRPr="00854670">
        <w:t xml:space="preserve">32.), </w:t>
      </w:r>
      <w:r>
        <w:t>а</w:t>
      </w:r>
      <w:r w:rsidRPr="00854670">
        <w:t xml:space="preserve"> также </w:t>
      </w:r>
      <w:r>
        <w:t xml:space="preserve">рекомендации, сформулированные </w:t>
      </w:r>
      <w:r w:rsidRPr="00854670">
        <w:t>други</w:t>
      </w:r>
      <w:r>
        <w:t>ми</w:t>
      </w:r>
      <w:r w:rsidRPr="00854670">
        <w:t xml:space="preserve"> договор</w:t>
      </w:r>
      <w:r>
        <w:t>ными органами</w:t>
      </w:r>
      <w:r w:rsidRPr="00854670">
        <w:t xml:space="preserve"> по правам человека и специальны</w:t>
      </w:r>
      <w:r>
        <w:t>ми</w:t>
      </w:r>
      <w:r w:rsidRPr="00854670">
        <w:t xml:space="preserve"> процедур</w:t>
      </w:r>
      <w:r>
        <w:t>ами</w:t>
      </w:r>
      <w:r w:rsidRPr="00854670">
        <w:t xml:space="preserve">, </w:t>
      </w:r>
      <w:r w:rsidR="00704FA4">
        <w:t>например</w:t>
      </w:r>
      <w:r w:rsidRPr="00854670">
        <w:t xml:space="preserve"> рек</w:t>
      </w:r>
      <w:r w:rsidRPr="00854670">
        <w:t>о</w:t>
      </w:r>
      <w:r w:rsidRPr="00854670">
        <w:t>мендации и з</w:t>
      </w:r>
      <w:r w:rsidRPr="00854670">
        <w:t>а</w:t>
      </w:r>
      <w:r w:rsidRPr="00854670">
        <w:t>мечани</w:t>
      </w:r>
      <w:r>
        <w:t>я</w:t>
      </w:r>
      <w:r w:rsidRPr="00854670">
        <w:t>, сделанны</w:t>
      </w:r>
      <w:r>
        <w:t>е</w:t>
      </w:r>
      <w:r w:rsidRPr="00854670">
        <w:t xml:space="preserve"> Специальным докладчиком по итогам ее </w:t>
      </w:r>
      <w:r>
        <w:t>миссии</w:t>
      </w:r>
      <w:r w:rsidRPr="00854670">
        <w:t xml:space="preserve"> в страну (</w:t>
      </w:r>
      <w:proofErr w:type="spellStart"/>
      <w:r w:rsidRPr="00854670">
        <w:t>A</w:t>
      </w:r>
      <w:proofErr w:type="spellEnd"/>
      <w:r w:rsidRPr="00854670">
        <w:t>/</w:t>
      </w:r>
      <w:proofErr w:type="spellStart"/>
      <w:r w:rsidRPr="00854670">
        <w:t>HRC</w:t>
      </w:r>
      <w:proofErr w:type="spellEnd"/>
      <w:r w:rsidRPr="00854670">
        <w:t>/7/6/</w:t>
      </w:r>
      <w:proofErr w:type="spellStart"/>
      <w:r w:rsidRPr="00854670">
        <w:t>Add.2</w:t>
      </w:r>
      <w:proofErr w:type="spellEnd"/>
      <w:r>
        <w:t>,</w:t>
      </w:r>
      <w:r w:rsidRPr="00854670">
        <w:t xml:space="preserve"> </w:t>
      </w:r>
      <w:r w:rsidR="00617B09">
        <w:t>пункт</w:t>
      </w:r>
      <w:r>
        <w:t xml:space="preserve"> </w:t>
      </w:r>
      <w:r w:rsidRPr="00854670">
        <w:t>44).</w:t>
      </w:r>
    </w:p>
    <w:p w:rsidR="00CC05FC" w:rsidRDefault="00CC05FC" w:rsidP="00CC05FC">
      <w:pPr>
        <w:pStyle w:val="SingleTxtGR"/>
      </w:pPr>
      <w:r w:rsidRPr="00854670">
        <w:t>14.</w:t>
      </w:r>
      <w:r>
        <w:tab/>
      </w:r>
      <w:r w:rsidRPr="00854670">
        <w:t xml:space="preserve">В </w:t>
      </w:r>
      <w:r>
        <w:t>докладе о своей миссии</w:t>
      </w:r>
      <w:r w:rsidRPr="00854670">
        <w:t xml:space="preserve"> в страну Специальный докладчик по вопросу о насилии в отношении женщин </w:t>
      </w:r>
      <w:r>
        <w:t>сообщила</w:t>
      </w:r>
      <w:r w:rsidRPr="00854670">
        <w:t xml:space="preserve"> о насилии в отношении женщин в с</w:t>
      </w:r>
      <w:r w:rsidRPr="00854670">
        <w:t>е</w:t>
      </w:r>
      <w:r w:rsidRPr="00854670">
        <w:t>мье (там</w:t>
      </w:r>
      <w:r>
        <w:t xml:space="preserve"> </w:t>
      </w:r>
      <w:r w:rsidRPr="00854670">
        <w:t xml:space="preserve">же, </w:t>
      </w:r>
      <w:r w:rsidR="00617B09">
        <w:t>пункт</w:t>
      </w:r>
      <w:r w:rsidR="009D201A">
        <w:t>ы</w:t>
      </w:r>
      <w:r>
        <w:t xml:space="preserve"> </w:t>
      </w:r>
      <w:r w:rsidRPr="00854670">
        <w:t>47</w:t>
      </w:r>
      <w:r>
        <w:t>–</w:t>
      </w:r>
      <w:r w:rsidRPr="00854670">
        <w:t>52). Она заявила, что "други</w:t>
      </w:r>
      <w:r>
        <w:t>е</w:t>
      </w:r>
      <w:r w:rsidRPr="00854670">
        <w:t xml:space="preserve"> член</w:t>
      </w:r>
      <w:r>
        <w:t xml:space="preserve">ы </w:t>
      </w:r>
      <w:r w:rsidRPr="00854670">
        <w:t>семьи</w:t>
      </w:r>
      <w:r>
        <w:t xml:space="preserve"> ―</w:t>
      </w:r>
      <w:r w:rsidRPr="00854670">
        <w:t xml:space="preserve"> отцы, братья и </w:t>
      </w:r>
      <w:r>
        <w:t>свекрови ―</w:t>
      </w:r>
      <w:r w:rsidRPr="00854670">
        <w:t xml:space="preserve"> часто также встреча</w:t>
      </w:r>
      <w:r>
        <w:t>ю</w:t>
      </w:r>
      <w:r w:rsidRPr="00854670">
        <w:t xml:space="preserve">тся среди виновных". Просьба </w:t>
      </w:r>
      <w:r>
        <w:t>пр</w:t>
      </w:r>
      <w:r>
        <w:t>е</w:t>
      </w:r>
      <w:r>
        <w:t>доставить</w:t>
      </w:r>
      <w:r w:rsidRPr="00854670">
        <w:t xml:space="preserve"> информацию об этом явлении и </w:t>
      </w:r>
      <w:r>
        <w:t>сообщить</w:t>
      </w:r>
      <w:r w:rsidRPr="00854670">
        <w:t xml:space="preserve">, </w:t>
      </w:r>
      <w:r>
        <w:t>имеются</w:t>
      </w:r>
      <w:r w:rsidRPr="00854670">
        <w:t xml:space="preserve"> ли достове</w:t>
      </w:r>
      <w:r w:rsidRPr="00854670">
        <w:t>р</w:t>
      </w:r>
      <w:r w:rsidRPr="00854670">
        <w:t xml:space="preserve">ные данные </w:t>
      </w:r>
      <w:r>
        <w:t xml:space="preserve">об </w:t>
      </w:r>
      <w:r w:rsidRPr="00854670">
        <w:t>акт</w:t>
      </w:r>
      <w:r>
        <w:t>ах</w:t>
      </w:r>
      <w:r w:rsidRPr="00854670">
        <w:t xml:space="preserve"> насилия, соверш</w:t>
      </w:r>
      <w:r>
        <w:t xml:space="preserve">аемых </w:t>
      </w:r>
      <w:r w:rsidRPr="00854670">
        <w:t xml:space="preserve">членами семьи. Просьба также </w:t>
      </w:r>
      <w:r>
        <w:t>пре</w:t>
      </w:r>
      <w:r>
        <w:t>д</w:t>
      </w:r>
      <w:r>
        <w:t>ставить</w:t>
      </w:r>
      <w:r w:rsidRPr="00854670">
        <w:t xml:space="preserve"> информацию о любых инициатив</w:t>
      </w:r>
      <w:r>
        <w:t>ах</w:t>
      </w:r>
      <w:r w:rsidRPr="00854670">
        <w:t>, осуществляемых в госуда</w:t>
      </w:r>
      <w:r w:rsidRPr="00854670">
        <w:t>р</w:t>
      </w:r>
      <w:r w:rsidRPr="00854670">
        <w:t xml:space="preserve">стве-участнике </w:t>
      </w:r>
      <w:r>
        <w:t>с целью</w:t>
      </w:r>
      <w:r w:rsidRPr="00854670">
        <w:t xml:space="preserve"> повышени</w:t>
      </w:r>
      <w:r>
        <w:t>я</w:t>
      </w:r>
      <w:r w:rsidRPr="00854670">
        <w:t xml:space="preserve"> осведомленности</w:t>
      </w:r>
      <w:r w:rsidR="009D201A">
        <w:t xml:space="preserve"> населения</w:t>
      </w:r>
      <w:r w:rsidRPr="00854670">
        <w:t xml:space="preserve"> о насилии в отн</w:t>
      </w:r>
      <w:r w:rsidRPr="00854670">
        <w:t>о</w:t>
      </w:r>
      <w:r w:rsidRPr="00854670">
        <w:t xml:space="preserve">шении женщин в семье и </w:t>
      </w:r>
      <w:r>
        <w:t xml:space="preserve">о </w:t>
      </w:r>
      <w:r w:rsidRPr="00854670">
        <w:t>важност</w:t>
      </w:r>
      <w:r>
        <w:t>и</w:t>
      </w:r>
      <w:r w:rsidRPr="00854670">
        <w:t xml:space="preserve"> </w:t>
      </w:r>
      <w:r>
        <w:t>сообщения о случаях</w:t>
      </w:r>
      <w:r w:rsidRPr="00854670">
        <w:t xml:space="preserve"> жестокого обращ</w:t>
      </w:r>
      <w:r w:rsidRPr="00854670">
        <w:t>е</w:t>
      </w:r>
      <w:r w:rsidRPr="00854670">
        <w:t xml:space="preserve">ния и насилия </w:t>
      </w:r>
      <w:r>
        <w:t>в отношении</w:t>
      </w:r>
      <w:r w:rsidRPr="00854670">
        <w:t xml:space="preserve"> дев</w:t>
      </w:r>
      <w:r w:rsidRPr="00854670">
        <w:t>о</w:t>
      </w:r>
      <w:r w:rsidRPr="00854670">
        <w:t>чек и женщин.</w:t>
      </w:r>
    </w:p>
    <w:p w:rsidR="00CC05FC" w:rsidRDefault="00CC05FC" w:rsidP="00CC05FC">
      <w:pPr>
        <w:pStyle w:val="SingleTxtGR"/>
      </w:pPr>
      <w:r w:rsidRPr="00854670">
        <w:t>15.</w:t>
      </w:r>
      <w:r>
        <w:tab/>
      </w:r>
      <w:r w:rsidRPr="00854670">
        <w:t xml:space="preserve">В докладе </w:t>
      </w:r>
      <w:r w:rsidR="009D201A">
        <w:t>сообщается</w:t>
      </w:r>
      <w:r w:rsidRPr="00854670">
        <w:t xml:space="preserve"> о </w:t>
      </w:r>
      <w:r w:rsidRPr="00A92270">
        <w:t>специализированны</w:t>
      </w:r>
      <w:r>
        <w:t>х</w:t>
      </w:r>
      <w:r w:rsidRPr="00A92270">
        <w:t xml:space="preserve"> центр</w:t>
      </w:r>
      <w:r>
        <w:t>ах</w:t>
      </w:r>
      <w:r w:rsidRPr="00854670">
        <w:t>, которые были о</w:t>
      </w:r>
      <w:r w:rsidRPr="00854670">
        <w:t>т</w:t>
      </w:r>
      <w:r w:rsidRPr="00854670">
        <w:t xml:space="preserve">крыты в государстве-участнике </w:t>
      </w:r>
      <w:r>
        <w:t>для оказания помощи</w:t>
      </w:r>
      <w:r w:rsidRPr="00854670">
        <w:t xml:space="preserve"> женщин</w:t>
      </w:r>
      <w:r>
        <w:t>ам</w:t>
      </w:r>
      <w:r w:rsidRPr="00854670">
        <w:t>, ста</w:t>
      </w:r>
      <w:r w:rsidRPr="00854670">
        <w:t>в</w:t>
      </w:r>
      <w:r w:rsidRPr="00854670">
        <w:t>ши</w:t>
      </w:r>
      <w:r>
        <w:t>м</w:t>
      </w:r>
      <w:r w:rsidRPr="00854670">
        <w:t xml:space="preserve"> жертвами насилия и</w:t>
      </w:r>
      <w:r>
        <w:t>ли</w:t>
      </w:r>
      <w:r w:rsidRPr="00854670">
        <w:t xml:space="preserve"> </w:t>
      </w:r>
      <w:r w:rsidRPr="00A92270">
        <w:t>оказавшимся в бедственном положении</w:t>
      </w:r>
      <w:r w:rsidRPr="00854670">
        <w:t xml:space="preserve">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C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 xml:space="preserve">/3-4, </w:t>
      </w:r>
      <w:r>
        <w:t>с</w:t>
      </w:r>
      <w:r w:rsidR="009D201A">
        <w:t>тр</w:t>
      </w:r>
      <w:r w:rsidRPr="00854670">
        <w:t>.</w:t>
      </w:r>
      <w:r>
        <w:t xml:space="preserve"> 30)</w:t>
      </w:r>
      <w:r w:rsidRPr="00854670">
        <w:t>. Просьба представить информацию о финанс</w:t>
      </w:r>
      <w:r w:rsidRPr="00854670">
        <w:t>о</w:t>
      </w:r>
      <w:r w:rsidRPr="00854670">
        <w:t xml:space="preserve">вых и </w:t>
      </w:r>
      <w:r w:rsidR="009D201A">
        <w:t>людских</w:t>
      </w:r>
      <w:r w:rsidRPr="00854670">
        <w:t xml:space="preserve"> ресурс</w:t>
      </w:r>
      <w:r>
        <w:t>ах</w:t>
      </w:r>
      <w:r w:rsidRPr="00854670">
        <w:t xml:space="preserve">, выделяемых на </w:t>
      </w:r>
      <w:r>
        <w:t xml:space="preserve">функционирование </w:t>
      </w:r>
      <w:r w:rsidRPr="00854670">
        <w:t>эти</w:t>
      </w:r>
      <w:r>
        <w:t>х</w:t>
      </w:r>
      <w:r w:rsidRPr="00854670">
        <w:t xml:space="preserve"> </w:t>
      </w:r>
      <w:r>
        <w:t>центров</w:t>
      </w:r>
      <w:r w:rsidRPr="00854670">
        <w:t xml:space="preserve">, </w:t>
      </w:r>
      <w:r>
        <w:t>и об ок</w:t>
      </w:r>
      <w:r>
        <w:t>а</w:t>
      </w:r>
      <w:r>
        <w:t>зываемых ими</w:t>
      </w:r>
      <w:r w:rsidRPr="00854670">
        <w:t xml:space="preserve"> услуг</w:t>
      </w:r>
      <w:r>
        <w:t>ах</w:t>
      </w:r>
      <w:r w:rsidRPr="00854670">
        <w:t>, в</w:t>
      </w:r>
      <w:r>
        <w:t xml:space="preserve">ключая </w:t>
      </w:r>
      <w:r w:rsidRPr="00854670">
        <w:t>психологическ</w:t>
      </w:r>
      <w:r>
        <w:t>ое консультирование</w:t>
      </w:r>
      <w:r w:rsidRPr="00854670">
        <w:t xml:space="preserve">. Просьба </w:t>
      </w:r>
      <w:r>
        <w:t>сообщить</w:t>
      </w:r>
      <w:r w:rsidRPr="00854670">
        <w:t>, как долго женщины могут оста</w:t>
      </w:r>
      <w:r>
        <w:t>ва</w:t>
      </w:r>
      <w:r w:rsidRPr="00854670">
        <w:t>ться в этих центрах и как обеспеч</w:t>
      </w:r>
      <w:r w:rsidRPr="00854670">
        <w:t>и</w:t>
      </w:r>
      <w:r w:rsidRPr="00854670">
        <w:t xml:space="preserve">вается их физическая защита </w:t>
      </w:r>
      <w:r>
        <w:t>по выходе из центра</w:t>
      </w:r>
      <w:r w:rsidRPr="00854670">
        <w:t xml:space="preserve">. Просьба также </w:t>
      </w:r>
      <w:r>
        <w:t>сообщить</w:t>
      </w:r>
      <w:r w:rsidRPr="00854670">
        <w:t>, как</w:t>
      </w:r>
      <w:r>
        <w:t xml:space="preserve"> обрабатываются </w:t>
      </w:r>
      <w:r w:rsidRPr="00854670">
        <w:t>звонк</w:t>
      </w:r>
      <w:r>
        <w:t xml:space="preserve">и </w:t>
      </w:r>
      <w:r w:rsidRPr="00854670">
        <w:t>от женщин и девочек, ставших жертвами насилия, и как женщин</w:t>
      </w:r>
      <w:r>
        <w:t>ы</w:t>
      </w:r>
      <w:r w:rsidRPr="00854670">
        <w:t xml:space="preserve"> и девочк</w:t>
      </w:r>
      <w:r>
        <w:t>и</w:t>
      </w:r>
      <w:r w:rsidRPr="00854670">
        <w:t xml:space="preserve"> осведомл</w:t>
      </w:r>
      <w:r>
        <w:t xml:space="preserve">яются </w:t>
      </w:r>
      <w:r w:rsidRPr="00854670">
        <w:t>о существовании телефонной линии</w:t>
      </w:r>
      <w:r>
        <w:t xml:space="preserve"> доверия</w:t>
      </w:r>
      <w:r w:rsidRPr="00854670">
        <w:t>, особенно в отдаленных районах.</w:t>
      </w:r>
    </w:p>
    <w:p w:rsidR="00CC05FC" w:rsidRDefault="009D201A" w:rsidP="009D201A">
      <w:pPr>
        <w:pStyle w:val="H23GR"/>
      </w:pPr>
      <w:r>
        <w:tab/>
      </w:r>
      <w:r>
        <w:tab/>
      </w:r>
      <w:r w:rsidR="00CC05FC" w:rsidRPr="0033267D">
        <w:t>Торговля людьми и эксплуатация проституции</w:t>
      </w:r>
    </w:p>
    <w:p w:rsidR="00CC05FC" w:rsidRDefault="00CC05FC" w:rsidP="00CC05FC">
      <w:pPr>
        <w:pStyle w:val="SingleTxtGR"/>
      </w:pPr>
      <w:r w:rsidRPr="00854670">
        <w:t>16.</w:t>
      </w:r>
      <w:r>
        <w:tab/>
      </w:r>
      <w:r w:rsidRPr="00854670">
        <w:t xml:space="preserve">В докладе упоминается </w:t>
      </w:r>
      <w:r w:rsidR="009D201A">
        <w:t>З</w:t>
      </w:r>
      <w:r w:rsidRPr="00854670">
        <w:t>акон</w:t>
      </w:r>
      <w:r>
        <w:t xml:space="preserve"> </w:t>
      </w:r>
      <w:r w:rsidRPr="00854670">
        <w:t>№</w:t>
      </w:r>
      <w:r>
        <w:t xml:space="preserve"> </w:t>
      </w:r>
      <w:r w:rsidRPr="00854670">
        <w:t>09-01 от 25</w:t>
      </w:r>
      <w:r>
        <w:t xml:space="preserve"> </w:t>
      </w:r>
      <w:r w:rsidRPr="00854670">
        <w:t>февраля 2009</w:t>
      </w:r>
      <w:r>
        <w:t xml:space="preserve"> </w:t>
      </w:r>
      <w:r w:rsidRPr="00854670">
        <w:t>г</w:t>
      </w:r>
      <w:r w:rsidR="009D201A">
        <w:t>ода</w:t>
      </w:r>
      <w:r w:rsidRPr="00854670">
        <w:t xml:space="preserve"> (там</w:t>
      </w:r>
      <w:r>
        <w:t xml:space="preserve"> </w:t>
      </w:r>
      <w:r w:rsidRPr="00854670">
        <w:t>же, с</w:t>
      </w:r>
      <w:r w:rsidR="009D201A">
        <w:t>тр. </w:t>
      </w:r>
      <w:r w:rsidRPr="00854670">
        <w:t>6</w:t>
      </w:r>
      <w:r>
        <w:t>3</w:t>
      </w:r>
      <w:r w:rsidRPr="00854670">
        <w:t>)</w:t>
      </w:r>
      <w:r w:rsidRPr="006A2A39">
        <w:t xml:space="preserve"> </w:t>
      </w:r>
      <w:r w:rsidRPr="003F65A6">
        <w:t>о внесении изменений и дополнений в Уголовный кодекс, который пр</w:t>
      </w:r>
      <w:r w:rsidRPr="003F65A6">
        <w:t>е</w:t>
      </w:r>
      <w:r w:rsidRPr="003F65A6">
        <w:t>дусматривает включение 12 статей в раздел, озаглавленный "Торговля людьми"</w:t>
      </w:r>
      <w:r>
        <w:t>.</w:t>
      </w:r>
      <w:r w:rsidRPr="00854670">
        <w:t xml:space="preserve"> Просьба </w:t>
      </w:r>
      <w:r>
        <w:t>представить</w:t>
      </w:r>
      <w:r w:rsidRPr="00854670">
        <w:t xml:space="preserve"> информацию о том, сколько случаев торговли женщин</w:t>
      </w:r>
      <w:r>
        <w:t>а</w:t>
      </w:r>
      <w:r>
        <w:t>ми</w:t>
      </w:r>
      <w:r w:rsidRPr="00854670">
        <w:t xml:space="preserve"> был</w:t>
      </w:r>
      <w:r>
        <w:t>о</w:t>
      </w:r>
      <w:r w:rsidRPr="00854670">
        <w:t xml:space="preserve"> доведен</w:t>
      </w:r>
      <w:r>
        <w:t>о</w:t>
      </w:r>
      <w:r w:rsidRPr="00854670">
        <w:t xml:space="preserve"> до суд</w:t>
      </w:r>
      <w:r>
        <w:t xml:space="preserve">а </w:t>
      </w:r>
      <w:r w:rsidRPr="00854670">
        <w:t xml:space="preserve">и сколько </w:t>
      </w:r>
      <w:r w:rsidR="004A4C0D">
        <w:t xml:space="preserve">правонарушителей </w:t>
      </w:r>
      <w:r w:rsidRPr="00854670">
        <w:t>был</w:t>
      </w:r>
      <w:r>
        <w:t>о</w:t>
      </w:r>
      <w:r w:rsidRPr="00854670">
        <w:t xml:space="preserve"> осужден</w:t>
      </w:r>
      <w:r>
        <w:t>о</w:t>
      </w:r>
      <w:r w:rsidRPr="00854670">
        <w:t xml:space="preserve"> за сове</w:t>
      </w:r>
      <w:r w:rsidRPr="00854670">
        <w:t>р</w:t>
      </w:r>
      <w:r w:rsidRPr="00854670">
        <w:t>шение таких актов, в том числе акт</w:t>
      </w:r>
      <w:r>
        <w:t>ов</w:t>
      </w:r>
      <w:r w:rsidRPr="00854670">
        <w:t>, способств</w:t>
      </w:r>
      <w:r w:rsidR="004A4C0D">
        <w:t>ующих</w:t>
      </w:r>
      <w:r w:rsidRPr="00854670">
        <w:t xml:space="preserve"> торговле людьми, т</w:t>
      </w:r>
      <w:r w:rsidRPr="00854670">
        <w:t>а</w:t>
      </w:r>
      <w:r w:rsidRPr="00854670">
        <w:t>ких</w:t>
      </w:r>
      <w:r w:rsidR="004A4C0D">
        <w:t>,</w:t>
      </w:r>
      <w:r w:rsidRPr="00854670">
        <w:t xml:space="preserve"> как проституция и </w:t>
      </w:r>
      <w:r>
        <w:t>сводничество</w:t>
      </w:r>
      <w:r w:rsidRPr="00854670">
        <w:t xml:space="preserve">, которые являются </w:t>
      </w:r>
      <w:r>
        <w:t>уголовно наказуемыми де</w:t>
      </w:r>
      <w:r>
        <w:t>я</w:t>
      </w:r>
      <w:r>
        <w:t>ниями</w:t>
      </w:r>
      <w:r w:rsidRPr="00854670">
        <w:t>.</w:t>
      </w:r>
    </w:p>
    <w:p w:rsidR="00CC05FC" w:rsidRDefault="00CC05FC" w:rsidP="00CC05FC">
      <w:pPr>
        <w:pStyle w:val="SingleTxtGR"/>
      </w:pPr>
      <w:r w:rsidRPr="00854670">
        <w:t>17.</w:t>
      </w:r>
      <w:r>
        <w:tab/>
      </w:r>
      <w:r w:rsidRPr="00854670">
        <w:t>Просьба представить подробную информацию об усилиях, предприн</w:t>
      </w:r>
      <w:r w:rsidRPr="00854670">
        <w:t>и</w:t>
      </w:r>
      <w:r w:rsidRPr="00854670">
        <w:t xml:space="preserve">маемых в государстве-участнике для защиты женщин и девочек от торговли людьми и </w:t>
      </w:r>
      <w:r>
        <w:t xml:space="preserve">от </w:t>
      </w:r>
      <w:r w:rsidRPr="00854670">
        <w:t xml:space="preserve">эксплуатации проституции. </w:t>
      </w:r>
      <w:r>
        <w:t>Б</w:t>
      </w:r>
      <w:r w:rsidRPr="00854670">
        <w:t xml:space="preserve">ыли </w:t>
      </w:r>
      <w:r>
        <w:t>л</w:t>
      </w:r>
      <w:r w:rsidRPr="00854670">
        <w:t>и проведены какие-либо камп</w:t>
      </w:r>
      <w:r w:rsidRPr="00854670">
        <w:t>а</w:t>
      </w:r>
      <w:r w:rsidRPr="00854670">
        <w:t xml:space="preserve">нии для повышения осведомленности женщин и девочек </w:t>
      </w:r>
      <w:r>
        <w:t xml:space="preserve">о </w:t>
      </w:r>
      <w:r w:rsidRPr="00854670">
        <w:t xml:space="preserve">важности </w:t>
      </w:r>
      <w:r>
        <w:t>соо</w:t>
      </w:r>
      <w:r>
        <w:t>б</w:t>
      </w:r>
      <w:r>
        <w:t>щения сведений о таких случаях</w:t>
      </w:r>
      <w:r w:rsidRPr="00854670">
        <w:t>?</w:t>
      </w:r>
    </w:p>
    <w:p w:rsidR="00CE71D3" w:rsidRPr="0033267D" w:rsidRDefault="00CE71D3" w:rsidP="00CE71D3">
      <w:pPr>
        <w:pStyle w:val="H23GR"/>
      </w:pPr>
      <w:r>
        <w:tab/>
      </w:r>
      <w:r>
        <w:tab/>
      </w:r>
      <w:r w:rsidRPr="0033267D">
        <w:t>Участие в политической и общественной жизни</w:t>
      </w:r>
    </w:p>
    <w:p w:rsidR="00CE71D3" w:rsidRDefault="00CE71D3" w:rsidP="00CE71D3">
      <w:pPr>
        <w:pStyle w:val="SingleTxtGR"/>
      </w:pPr>
      <w:r w:rsidRPr="00854670">
        <w:t>18.</w:t>
      </w:r>
      <w:r>
        <w:tab/>
      </w:r>
      <w:r w:rsidRPr="00854670">
        <w:t xml:space="preserve">Просьба </w:t>
      </w:r>
      <w:r>
        <w:t>представить</w:t>
      </w:r>
      <w:r w:rsidRPr="00854670">
        <w:t xml:space="preserve"> подробную информацию о программах и меропри</w:t>
      </w:r>
      <w:r w:rsidRPr="00854670">
        <w:t>я</w:t>
      </w:r>
      <w:r w:rsidRPr="00854670">
        <w:t xml:space="preserve">тиях, </w:t>
      </w:r>
      <w:r>
        <w:t>осуществляемых</w:t>
      </w:r>
      <w:r w:rsidRPr="00854670">
        <w:t xml:space="preserve"> в целях решения </w:t>
      </w:r>
      <w:r>
        <w:t>проблемы</w:t>
      </w:r>
      <w:r w:rsidRPr="00854670">
        <w:t xml:space="preserve"> </w:t>
      </w:r>
      <w:r>
        <w:t xml:space="preserve">слабой </w:t>
      </w:r>
      <w:proofErr w:type="spellStart"/>
      <w:r>
        <w:t>представленности</w:t>
      </w:r>
      <w:proofErr w:type="spellEnd"/>
      <w:r w:rsidRPr="00854670">
        <w:t xml:space="preserve"> женщин в </w:t>
      </w:r>
      <w:r>
        <w:t>структурах, ответственных за принятие</w:t>
      </w:r>
      <w:r w:rsidRPr="00854670">
        <w:t xml:space="preserve"> политических решений. </w:t>
      </w:r>
      <w:r>
        <w:t>О</w:t>
      </w:r>
      <w:r w:rsidRPr="00854670">
        <w:t>р</w:t>
      </w:r>
      <w:r w:rsidRPr="00854670">
        <w:t>ганизу</w:t>
      </w:r>
      <w:r>
        <w:t xml:space="preserve">ются ли </w:t>
      </w:r>
      <w:r w:rsidRPr="00854670">
        <w:t xml:space="preserve">информационно-пропагандистские кампании, </w:t>
      </w:r>
      <w:r>
        <w:t>направленные на</w:t>
      </w:r>
      <w:r w:rsidRPr="00854670">
        <w:t xml:space="preserve"> поощрение участия женщин в полити</w:t>
      </w:r>
      <w:r>
        <w:t>ческой деятельн</w:t>
      </w:r>
      <w:r>
        <w:t>о</w:t>
      </w:r>
      <w:r>
        <w:t>сти</w:t>
      </w:r>
      <w:r w:rsidRPr="00854670">
        <w:t>?</w:t>
      </w:r>
    </w:p>
    <w:p w:rsidR="00CE71D3" w:rsidRDefault="00CE71D3" w:rsidP="00CE71D3">
      <w:pPr>
        <w:pStyle w:val="SingleTxtGR"/>
      </w:pPr>
      <w:r w:rsidRPr="00854670">
        <w:t>19.</w:t>
      </w:r>
      <w:r>
        <w:tab/>
      </w:r>
      <w:r w:rsidRPr="00854670">
        <w:t xml:space="preserve">В докладе говорится </w:t>
      </w:r>
      <w:r>
        <w:t xml:space="preserve">об </w:t>
      </w:r>
      <w:r w:rsidRPr="00854670">
        <w:t>усили</w:t>
      </w:r>
      <w:r>
        <w:t>ях</w:t>
      </w:r>
      <w:r w:rsidRPr="00854670">
        <w:t xml:space="preserve">, </w:t>
      </w:r>
      <w:r>
        <w:t xml:space="preserve">предпринимаемых </w:t>
      </w:r>
      <w:r w:rsidRPr="00854670">
        <w:t>государс</w:t>
      </w:r>
      <w:r w:rsidRPr="00854670">
        <w:t>т</w:t>
      </w:r>
      <w:r w:rsidRPr="00854670">
        <w:t>в</w:t>
      </w:r>
      <w:r>
        <w:t>ом</w:t>
      </w:r>
      <w:r w:rsidRPr="00854670">
        <w:t>-участник</w:t>
      </w:r>
      <w:r>
        <w:t>ом</w:t>
      </w:r>
      <w:r w:rsidRPr="00854670">
        <w:t xml:space="preserve">, в том числе </w:t>
      </w:r>
      <w:r>
        <w:t xml:space="preserve">путем </w:t>
      </w:r>
      <w:r w:rsidRPr="00854670">
        <w:t>осуществл</w:t>
      </w:r>
      <w:r>
        <w:t xml:space="preserve">ения </w:t>
      </w:r>
      <w:r w:rsidRPr="0016106E">
        <w:t xml:space="preserve">Национальной </w:t>
      </w:r>
      <w:r>
        <w:t>стратегии</w:t>
      </w:r>
      <w:r w:rsidRPr="0016106E">
        <w:t xml:space="preserve"> по</w:t>
      </w:r>
      <w:r w:rsidRPr="0016106E">
        <w:t>д</w:t>
      </w:r>
      <w:r w:rsidRPr="0016106E">
        <w:t>держки и обеспечения активного участия женщин в о</w:t>
      </w:r>
      <w:r w:rsidRPr="0016106E">
        <w:t>б</w:t>
      </w:r>
      <w:r w:rsidRPr="0016106E">
        <w:t>щественной жизни</w:t>
      </w:r>
      <w:r>
        <w:t>,</w:t>
      </w:r>
      <w:r w:rsidRPr="00854670">
        <w:t xml:space="preserve"> с тем чтобы </w:t>
      </w:r>
      <w:r w:rsidRPr="0016106E">
        <w:t>зарезервировать для женщин опред</w:t>
      </w:r>
      <w:r w:rsidRPr="0016106E">
        <w:t>е</w:t>
      </w:r>
      <w:r w:rsidRPr="0016106E">
        <w:t>ленный процент должностей на уровне начальников управлений и директоров государственных предприятий</w:t>
      </w:r>
      <w:r w:rsidRPr="00854670">
        <w:t xml:space="preserve"> (там</w:t>
      </w:r>
      <w:r>
        <w:t> </w:t>
      </w:r>
      <w:r w:rsidRPr="00854670">
        <w:t>же, с</w:t>
      </w:r>
      <w:r>
        <w:t>тр</w:t>
      </w:r>
      <w:r w:rsidRPr="00854670">
        <w:t>.</w:t>
      </w:r>
      <w:r>
        <w:t> </w:t>
      </w:r>
      <w:r w:rsidRPr="00854670">
        <w:t>3</w:t>
      </w:r>
      <w:r>
        <w:t>5</w:t>
      </w:r>
      <w:r w:rsidRPr="00854670">
        <w:t>). П</w:t>
      </w:r>
      <w:r>
        <w:t>росьба уточнить</w:t>
      </w:r>
      <w:r w:rsidRPr="00854670">
        <w:t xml:space="preserve"> </w:t>
      </w:r>
      <w:r>
        <w:t xml:space="preserve">термин </w:t>
      </w:r>
      <w:r w:rsidRPr="00854670">
        <w:t>"</w:t>
      </w:r>
      <w:r w:rsidRPr="0016106E">
        <w:t>определенный</w:t>
      </w:r>
      <w:r w:rsidRPr="00854670">
        <w:t xml:space="preserve">" и </w:t>
      </w:r>
      <w:r>
        <w:t>представить</w:t>
      </w:r>
      <w:r w:rsidRPr="00854670">
        <w:t xml:space="preserve"> и</w:t>
      </w:r>
      <w:r w:rsidRPr="00854670">
        <w:t>н</w:t>
      </w:r>
      <w:r w:rsidRPr="00854670">
        <w:t xml:space="preserve">формацию о том, как эта мера была </w:t>
      </w:r>
      <w:r>
        <w:t>применена на практике</w:t>
      </w:r>
      <w:r w:rsidRPr="00854670">
        <w:t xml:space="preserve"> и каков результат</w:t>
      </w:r>
      <w:r>
        <w:t xml:space="preserve"> ее осуществл</w:t>
      </w:r>
      <w:r>
        <w:t>е</w:t>
      </w:r>
      <w:r>
        <w:t>ния</w:t>
      </w:r>
      <w:r w:rsidRPr="00854670">
        <w:t>.</w:t>
      </w:r>
    </w:p>
    <w:p w:rsidR="00CE71D3" w:rsidRDefault="00CE71D3" w:rsidP="00CE71D3">
      <w:pPr>
        <w:pStyle w:val="SingleTxtGR"/>
      </w:pPr>
      <w:r w:rsidRPr="00854670">
        <w:t>20.</w:t>
      </w:r>
      <w:r>
        <w:tab/>
      </w:r>
      <w:r w:rsidRPr="00854670">
        <w:t xml:space="preserve">В докладе </w:t>
      </w:r>
      <w:r>
        <w:t>сообщается</w:t>
      </w:r>
      <w:r w:rsidRPr="00854670">
        <w:t xml:space="preserve"> о комиссии, которая начала свою работу 16</w:t>
      </w:r>
      <w:r>
        <w:t> </w:t>
      </w:r>
      <w:r w:rsidRPr="00854670">
        <w:t xml:space="preserve">апреля </w:t>
      </w:r>
      <w:r>
        <w:t>2009 года и которой Министром</w:t>
      </w:r>
      <w:r w:rsidRPr="00854670">
        <w:t xml:space="preserve"> юстиции</w:t>
      </w:r>
      <w:r>
        <w:t xml:space="preserve"> было </w:t>
      </w:r>
      <w:r w:rsidRPr="00854670">
        <w:t>поручен</w:t>
      </w:r>
      <w:r>
        <w:t>о</w:t>
      </w:r>
      <w:r w:rsidRPr="00854670">
        <w:t xml:space="preserve"> </w:t>
      </w:r>
      <w:r w:rsidRPr="0016106E">
        <w:t>разработ</w:t>
      </w:r>
      <w:r>
        <w:t xml:space="preserve">ать </w:t>
      </w:r>
      <w:r w:rsidRPr="0016106E">
        <w:t>проект органического закона об утверждении в качестве конституционных принципов мер по расширению участия женщин в выборных органах</w:t>
      </w:r>
      <w:r w:rsidRPr="00854670">
        <w:t xml:space="preserve"> (там</w:t>
      </w:r>
      <w:r>
        <w:t> </w:t>
      </w:r>
      <w:r w:rsidRPr="00854670">
        <w:t>же, с</w:t>
      </w:r>
      <w:r>
        <w:t>тр</w:t>
      </w:r>
      <w:r w:rsidRPr="00854670">
        <w:t>.</w:t>
      </w:r>
      <w:r>
        <w:t> </w:t>
      </w:r>
      <w:r w:rsidRPr="00854670">
        <w:t>3</w:t>
      </w:r>
      <w:r>
        <w:t>5</w:t>
      </w:r>
      <w:r w:rsidRPr="00854670">
        <w:t xml:space="preserve">). Просьба </w:t>
      </w:r>
      <w:r>
        <w:t>представить</w:t>
      </w:r>
      <w:r w:rsidRPr="00854670">
        <w:t xml:space="preserve"> более по</w:t>
      </w:r>
      <w:r w:rsidRPr="00854670">
        <w:t>д</w:t>
      </w:r>
      <w:r w:rsidRPr="00854670">
        <w:t>робную информацию об этой комиссии</w:t>
      </w:r>
      <w:r>
        <w:t xml:space="preserve">, </w:t>
      </w:r>
      <w:r w:rsidRPr="00854670">
        <w:t>ее функционировани</w:t>
      </w:r>
      <w:r>
        <w:t>и</w:t>
      </w:r>
      <w:r w:rsidRPr="00854670">
        <w:t xml:space="preserve"> и раб</w:t>
      </w:r>
      <w:r w:rsidRPr="00854670">
        <w:t>о</w:t>
      </w:r>
      <w:r w:rsidRPr="00854670">
        <w:t>т</w:t>
      </w:r>
      <w:r>
        <w:t>е</w:t>
      </w:r>
      <w:r w:rsidRPr="00854670">
        <w:t>.</w:t>
      </w:r>
    </w:p>
    <w:p w:rsidR="00CE71D3" w:rsidRDefault="00CE71D3" w:rsidP="00CE71D3">
      <w:pPr>
        <w:pStyle w:val="SingleTxtGR"/>
      </w:pPr>
      <w:r w:rsidRPr="00854670">
        <w:t>21.</w:t>
      </w:r>
      <w:r>
        <w:tab/>
        <w:t>Просьба сообщить,</w:t>
      </w:r>
      <w:r w:rsidRPr="00854670">
        <w:t xml:space="preserve"> рассматривает ли государство-участник во</w:t>
      </w:r>
      <w:r>
        <w:t>з</w:t>
      </w:r>
      <w:r>
        <w:t>можность</w:t>
      </w:r>
      <w:r w:rsidRPr="00854670">
        <w:t xml:space="preserve"> введени</w:t>
      </w:r>
      <w:r>
        <w:t>я</w:t>
      </w:r>
      <w:r w:rsidRPr="00854670">
        <w:t xml:space="preserve"> временных специальных мер по расширению уч</w:t>
      </w:r>
      <w:r w:rsidRPr="00854670">
        <w:t>а</w:t>
      </w:r>
      <w:r w:rsidRPr="00854670">
        <w:t xml:space="preserve">стия женщин в </w:t>
      </w:r>
      <w:r>
        <w:t>связи с</w:t>
      </w:r>
      <w:r w:rsidRPr="00854670">
        <w:t xml:space="preserve"> инициатив</w:t>
      </w:r>
      <w:r>
        <w:t>ами</w:t>
      </w:r>
      <w:r w:rsidRPr="00854670">
        <w:t>, изложенн</w:t>
      </w:r>
      <w:r w:rsidRPr="00854670">
        <w:t>ы</w:t>
      </w:r>
      <w:r>
        <w:t>ми</w:t>
      </w:r>
      <w:r w:rsidRPr="00854670">
        <w:t xml:space="preserve"> в вопросах</w:t>
      </w:r>
      <w:r>
        <w:t> № </w:t>
      </w:r>
      <w:r w:rsidRPr="00854670">
        <w:t>18, 19 и 20.</w:t>
      </w:r>
    </w:p>
    <w:p w:rsidR="00CE71D3" w:rsidRPr="00D2261C" w:rsidRDefault="00CE71D3" w:rsidP="00CE71D3">
      <w:pPr>
        <w:pStyle w:val="H23GR"/>
      </w:pPr>
      <w:r>
        <w:tab/>
      </w:r>
      <w:r>
        <w:tab/>
      </w:r>
      <w:r w:rsidRPr="00D2261C">
        <w:t>Образование и стереотипы</w:t>
      </w:r>
    </w:p>
    <w:p w:rsidR="00CE71D3" w:rsidRDefault="00CE71D3" w:rsidP="00CE71D3">
      <w:pPr>
        <w:pStyle w:val="SingleTxtGR"/>
      </w:pPr>
      <w:r w:rsidRPr="00854670">
        <w:t>22.</w:t>
      </w:r>
      <w:r>
        <w:tab/>
      </w:r>
      <w:r w:rsidRPr="00854670">
        <w:t xml:space="preserve">Просьба </w:t>
      </w:r>
      <w:r>
        <w:t>представить</w:t>
      </w:r>
      <w:r w:rsidRPr="00854670">
        <w:t xml:space="preserve"> подробную информацию о </w:t>
      </w:r>
      <w:r w:rsidRPr="002F74E5">
        <w:t>Национальн</w:t>
      </w:r>
      <w:r>
        <w:t xml:space="preserve">ой </w:t>
      </w:r>
      <w:r w:rsidRPr="002F74E5">
        <w:t>стратеги</w:t>
      </w:r>
      <w:r>
        <w:t>и</w:t>
      </w:r>
      <w:r w:rsidRPr="002F74E5">
        <w:t xml:space="preserve"> ликвидации неграмотности на</w:t>
      </w:r>
      <w:r w:rsidRPr="00854670">
        <w:t xml:space="preserve"> 2007</w:t>
      </w:r>
      <w:r>
        <w:t>–</w:t>
      </w:r>
      <w:r w:rsidRPr="00854670">
        <w:t>2016</w:t>
      </w:r>
      <w:r>
        <w:t> годы</w:t>
      </w:r>
      <w:r w:rsidRPr="00854670">
        <w:t xml:space="preserve"> (там</w:t>
      </w:r>
      <w:r>
        <w:t> же, стр. 80</w:t>
      </w:r>
      <w:r w:rsidRPr="00854670">
        <w:t xml:space="preserve">), в том числе о средствах, выделяемых для реализации </w:t>
      </w:r>
      <w:r>
        <w:t xml:space="preserve">этой </w:t>
      </w:r>
      <w:r w:rsidRPr="00854670">
        <w:t>стратегии</w:t>
      </w:r>
      <w:r>
        <w:t>,</w:t>
      </w:r>
      <w:r w:rsidRPr="00854670">
        <w:t xml:space="preserve"> </w:t>
      </w:r>
      <w:r>
        <w:t>а также о</w:t>
      </w:r>
      <w:r w:rsidRPr="00854670">
        <w:t xml:space="preserve"> показател</w:t>
      </w:r>
      <w:r>
        <w:t>ях</w:t>
      </w:r>
      <w:r w:rsidRPr="00854670">
        <w:t xml:space="preserve"> и </w:t>
      </w:r>
      <w:r>
        <w:t xml:space="preserve">сроках </w:t>
      </w:r>
      <w:r w:rsidRPr="00854670">
        <w:t xml:space="preserve">достижения </w:t>
      </w:r>
      <w:r>
        <w:t>ее</w:t>
      </w:r>
      <w:r w:rsidRPr="00854670">
        <w:t xml:space="preserve"> целей. Просьба также </w:t>
      </w:r>
      <w:r>
        <w:t>уточнить</w:t>
      </w:r>
      <w:r w:rsidRPr="00854670">
        <w:t xml:space="preserve">, </w:t>
      </w:r>
      <w:r>
        <w:t>содержит</w:t>
      </w:r>
      <w:r w:rsidRPr="00854670">
        <w:t xml:space="preserve"> ли эта страт</w:t>
      </w:r>
      <w:r w:rsidRPr="00854670">
        <w:t>е</w:t>
      </w:r>
      <w:r w:rsidRPr="00854670">
        <w:t xml:space="preserve">гия </w:t>
      </w:r>
      <w:proofErr w:type="spellStart"/>
      <w:r w:rsidRPr="00854670">
        <w:t>гендерные</w:t>
      </w:r>
      <w:proofErr w:type="spellEnd"/>
      <w:r w:rsidRPr="00854670">
        <w:t xml:space="preserve"> аспекты</w:t>
      </w:r>
      <w:r>
        <w:t xml:space="preserve"> и предполагается ли охватить ею</w:t>
      </w:r>
      <w:r w:rsidRPr="00854670">
        <w:t xml:space="preserve"> женщин и девочек в отдаленных ра</w:t>
      </w:r>
      <w:r w:rsidRPr="00854670">
        <w:t>й</w:t>
      </w:r>
      <w:r w:rsidRPr="00854670">
        <w:t>онах.</w:t>
      </w:r>
    </w:p>
    <w:p w:rsidR="00CE71D3" w:rsidRDefault="00CE71D3" w:rsidP="00CE71D3">
      <w:pPr>
        <w:pStyle w:val="SingleTxtGR"/>
      </w:pPr>
      <w:r w:rsidRPr="00854670">
        <w:t>23.</w:t>
      </w:r>
      <w:r>
        <w:tab/>
      </w:r>
      <w:r w:rsidRPr="00854670">
        <w:t xml:space="preserve">Просьба </w:t>
      </w:r>
      <w:r>
        <w:t>представить</w:t>
      </w:r>
      <w:r w:rsidRPr="00854670">
        <w:t xml:space="preserve"> информацию об инициативах, предпринятых гос</w:t>
      </w:r>
      <w:r w:rsidRPr="00854670">
        <w:t>у</w:t>
      </w:r>
      <w:r w:rsidRPr="00854670">
        <w:t xml:space="preserve">дарством-участником в целях снижения высоких показателей отсева девочек </w:t>
      </w:r>
      <w:r>
        <w:t xml:space="preserve">на промежуточном и </w:t>
      </w:r>
      <w:r w:rsidRPr="00854670">
        <w:t>средн</w:t>
      </w:r>
      <w:r>
        <w:t>ем</w:t>
      </w:r>
      <w:r w:rsidRPr="00854670">
        <w:t xml:space="preserve"> уровне системы образ</w:t>
      </w:r>
      <w:r w:rsidRPr="00854670">
        <w:t>о</w:t>
      </w:r>
      <w:r w:rsidRPr="00854670">
        <w:t>вания.</w:t>
      </w:r>
    </w:p>
    <w:p w:rsidR="00CE71D3" w:rsidRDefault="00CE71D3" w:rsidP="00CE71D3">
      <w:pPr>
        <w:pStyle w:val="SingleTxtGR"/>
      </w:pPr>
      <w:r w:rsidRPr="00854670">
        <w:t>24.</w:t>
      </w:r>
      <w:r>
        <w:tab/>
      </w:r>
      <w:r w:rsidRPr="00854670">
        <w:t>В докладе не содержится конкретн</w:t>
      </w:r>
      <w:r>
        <w:t xml:space="preserve">ой обновленной </w:t>
      </w:r>
      <w:r w:rsidRPr="00854670">
        <w:t>информаци</w:t>
      </w:r>
      <w:r>
        <w:t>и</w:t>
      </w:r>
      <w:r w:rsidRPr="00854670">
        <w:t xml:space="preserve"> о пол</w:t>
      </w:r>
      <w:r w:rsidRPr="00854670">
        <w:t>о</w:t>
      </w:r>
      <w:r w:rsidRPr="00854670">
        <w:t xml:space="preserve">жении женщин в </w:t>
      </w:r>
      <w:r>
        <w:t>системе высшего образования</w:t>
      </w:r>
      <w:r w:rsidRPr="00854670">
        <w:t xml:space="preserve">. Просьба </w:t>
      </w:r>
      <w:r>
        <w:t>представить</w:t>
      </w:r>
      <w:r w:rsidRPr="00854670">
        <w:t xml:space="preserve"> подро</w:t>
      </w:r>
      <w:r w:rsidRPr="00854670">
        <w:t>б</w:t>
      </w:r>
      <w:r w:rsidRPr="00854670">
        <w:t>ную статистическую информацию о женщинах, обуча</w:t>
      </w:r>
      <w:r>
        <w:t>вш</w:t>
      </w:r>
      <w:r w:rsidRPr="00854670">
        <w:t xml:space="preserve">ихся в </w:t>
      </w:r>
      <w:r>
        <w:t>высших уче</w:t>
      </w:r>
      <w:r>
        <w:t>б</w:t>
      </w:r>
      <w:r>
        <w:t>ных заведениях</w:t>
      </w:r>
      <w:r w:rsidRPr="00854670">
        <w:t xml:space="preserve">, и </w:t>
      </w:r>
      <w:r>
        <w:t>об</w:t>
      </w:r>
      <w:r w:rsidRPr="00854670">
        <w:t xml:space="preserve"> </w:t>
      </w:r>
      <w:r>
        <w:t xml:space="preserve">их </w:t>
      </w:r>
      <w:r w:rsidRPr="00854670">
        <w:t>област</w:t>
      </w:r>
      <w:r>
        <w:t>ях</w:t>
      </w:r>
      <w:r w:rsidRPr="00854670">
        <w:t xml:space="preserve"> обучения </w:t>
      </w:r>
      <w:r>
        <w:t>за отчетный период</w:t>
      </w:r>
      <w:r w:rsidRPr="00854670">
        <w:t>. Просьба вкл</w:t>
      </w:r>
      <w:r w:rsidRPr="00854670">
        <w:t>ю</w:t>
      </w:r>
      <w:r w:rsidRPr="00854670">
        <w:t>чить информацию об инициативах, ос</w:t>
      </w:r>
      <w:r w:rsidRPr="00854670">
        <w:t>у</w:t>
      </w:r>
      <w:r w:rsidRPr="00854670">
        <w:t>ществляемых государством-участником с целью ликвидации стереотипов в област</w:t>
      </w:r>
      <w:r>
        <w:t>ях</w:t>
      </w:r>
      <w:r w:rsidRPr="00854670">
        <w:t xml:space="preserve"> обучения женщин, </w:t>
      </w:r>
      <w:r>
        <w:t>поступающих в высшие учебные з</w:t>
      </w:r>
      <w:r>
        <w:t>а</w:t>
      </w:r>
      <w:r>
        <w:t>ведения</w:t>
      </w:r>
      <w:r w:rsidRPr="00854670">
        <w:t>.</w:t>
      </w:r>
    </w:p>
    <w:p w:rsidR="00CE71D3" w:rsidRPr="00D2261C" w:rsidRDefault="00CE71D3" w:rsidP="00CE71D3">
      <w:pPr>
        <w:pStyle w:val="H23GR"/>
      </w:pPr>
      <w:r>
        <w:tab/>
      </w:r>
      <w:r>
        <w:tab/>
      </w:r>
      <w:r w:rsidRPr="00D2261C">
        <w:t>Занятость</w:t>
      </w:r>
    </w:p>
    <w:p w:rsidR="00CE71D3" w:rsidRDefault="00CE71D3" w:rsidP="00CE71D3">
      <w:pPr>
        <w:pStyle w:val="SingleTxtGR"/>
      </w:pPr>
      <w:r w:rsidRPr="00854670">
        <w:t>25.</w:t>
      </w:r>
      <w:r>
        <w:tab/>
        <w:t>В д</w:t>
      </w:r>
      <w:r w:rsidRPr="00854670">
        <w:t>оклад</w:t>
      </w:r>
      <w:r>
        <w:t>е</w:t>
      </w:r>
      <w:r w:rsidRPr="00854670">
        <w:t xml:space="preserve"> </w:t>
      </w:r>
      <w:r>
        <w:t>сообщается</w:t>
      </w:r>
      <w:r w:rsidRPr="00854670">
        <w:t>, что женщины составляют лишь 16,09</w:t>
      </w:r>
      <w:r>
        <w:t>%</w:t>
      </w:r>
      <w:r w:rsidRPr="00854670">
        <w:t xml:space="preserve"> </w:t>
      </w:r>
      <w:r>
        <w:t xml:space="preserve">от </w:t>
      </w:r>
      <w:r w:rsidRPr="00854670">
        <w:t xml:space="preserve">общей численности занятого населения, </w:t>
      </w:r>
      <w:r>
        <w:t>что</w:t>
      </w:r>
      <w:r w:rsidRPr="00854670">
        <w:t xml:space="preserve"> </w:t>
      </w:r>
      <w:r>
        <w:t xml:space="preserve">является весьма </w:t>
      </w:r>
      <w:r w:rsidRPr="00854670">
        <w:t>низк</w:t>
      </w:r>
      <w:r>
        <w:t>им показателем</w:t>
      </w:r>
      <w:r w:rsidRPr="00854670">
        <w:t xml:space="preserve">. </w:t>
      </w:r>
      <w:r>
        <w:t>Как указывалось в</w:t>
      </w:r>
      <w:r w:rsidRPr="00854670">
        <w:t xml:space="preserve"> заключительных замечаниях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D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>/</w:t>
      </w:r>
      <w:proofErr w:type="spellStart"/>
      <w:r w:rsidRPr="00854670">
        <w:t>CC</w:t>
      </w:r>
      <w:proofErr w:type="spellEnd"/>
      <w:r w:rsidRPr="00854670">
        <w:t>/2</w:t>
      </w:r>
      <w:r>
        <w:t>,</w:t>
      </w:r>
      <w:r w:rsidRPr="00854670">
        <w:t xml:space="preserve"> п</w:t>
      </w:r>
      <w:r>
        <w:t xml:space="preserve">ункт </w:t>
      </w:r>
      <w:r w:rsidRPr="00854670">
        <w:t xml:space="preserve">40), просьба </w:t>
      </w:r>
      <w:r>
        <w:t>представить</w:t>
      </w:r>
      <w:r w:rsidRPr="00854670">
        <w:t xml:space="preserve"> более подро</w:t>
      </w:r>
      <w:r w:rsidRPr="00854670">
        <w:t>б</w:t>
      </w:r>
      <w:r w:rsidRPr="00854670">
        <w:t>ную информацию об основных препятстви</w:t>
      </w:r>
      <w:r>
        <w:t>ях, с которыми</w:t>
      </w:r>
      <w:r w:rsidRPr="00854670">
        <w:t xml:space="preserve"> сталкиваются женщины при </w:t>
      </w:r>
      <w:r>
        <w:t>приеме</w:t>
      </w:r>
      <w:r w:rsidRPr="00854670">
        <w:t xml:space="preserve"> </w:t>
      </w:r>
      <w:r>
        <w:t xml:space="preserve">на </w:t>
      </w:r>
      <w:r w:rsidRPr="00854670">
        <w:t>рабо</w:t>
      </w:r>
      <w:r>
        <w:t>ту,</w:t>
      </w:r>
      <w:r w:rsidRPr="00854670">
        <w:t xml:space="preserve"> и </w:t>
      </w:r>
      <w:r>
        <w:t xml:space="preserve">об </w:t>
      </w:r>
      <w:r w:rsidRPr="00854670">
        <w:t>инициатив</w:t>
      </w:r>
      <w:r>
        <w:t>ах</w:t>
      </w:r>
      <w:r w:rsidRPr="00854670">
        <w:t>, предприняты</w:t>
      </w:r>
      <w:r>
        <w:t>х</w:t>
      </w:r>
      <w:r w:rsidRPr="00854670">
        <w:t xml:space="preserve"> государством-участником для </w:t>
      </w:r>
      <w:r>
        <w:t xml:space="preserve">устранения </w:t>
      </w:r>
      <w:r w:rsidRPr="00854670">
        <w:t>этих трудност</w:t>
      </w:r>
      <w:r>
        <w:t>ей</w:t>
      </w:r>
      <w:r w:rsidRPr="00854670">
        <w:t xml:space="preserve"> и </w:t>
      </w:r>
      <w:r>
        <w:t xml:space="preserve">для </w:t>
      </w:r>
      <w:r w:rsidRPr="00854670">
        <w:t>содейств</w:t>
      </w:r>
      <w:r>
        <w:t xml:space="preserve">ия </w:t>
      </w:r>
      <w:r w:rsidRPr="00854670">
        <w:t>участию женщин в рабочей силе, включая подробную и</w:t>
      </w:r>
      <w:r w:rsidRPr="00854670">
        <w:t>н</w:t>
      </w:r>
      <w:r w:rsidRPr="00854670">
        <w:t xml:space="preserve">формацию о </w:t>
      </w:r>
      <w:r>
        <w:t>выполнении</w:t>
      </w:r>
      <w:r w:rsidRPr="00854670">
        <w:t xml:space="preserve"> рекомендаций </w:t>
      </w:r>
      <w:proofErr w:type="spellStart"/>
      <w:r w:rsidRPr="00854670">
        <w:t>CRASG</w:t>
      </w:r>
      <w:proofErr w:type="spellEnd"/>
      <w:r>
        <w:t xml:space="preserve"> − </w:t>
      </w:r>
      <w:r w:rsidRPr="003F65A6">
        <w:t>прове</w:t>
      </w:r>
      <w:r>
        <w:t>денного в 2006 </w:t>
      </w:r>
      <w:r w:rsidRPr="003F65A6">
        <w:t>г</w:t>
      </w:r>
      <w:r>
        <w:t>оду</w:t>
      </w:r>
      <w:r w:rsidRPr="003F65A6">
        <w:t xml:space="preserve"> обследовани</w:t>
      </w:r>
      <w:r>
        <w:t>я</w:t>
      </w:r>
      <w:r w:rsidRPr="003F65A6">
        <w:t xml:space="preserve"> </w:t>
      </w:r>
      <w:r>
        <w:t xml:space="preserve">процесса </w:t>
      </w:r>
      <w:r w:rsidRPr="003F65A6">
        <w:t>социально-экономической интегр</w:t>
      </w:r>
      <w:r w:rsidRPr="003F65A6">
        <w:t>а</w:t>
      </w:r>
      <w:r w:rsidRPr="003F65A6">
        <w:t>ции женщин в Алжире</w:t>
      </w:r>
      <w:r w:rsidRPr="00854670">
        <w:t xml:space="preserve">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C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 xml:space="preserve">/3-4, </w:t>
      </w:r>
      <w:r>
        <w:t>стр</w:t>
      </w:r>
      <w:r w:rsidRPr="00854670">
        <w:t>.</w:t>
      </w:r>
      <w:r>
        <w:t> </w:t>
      </w:r>
      <w:r w:rsidRPr="00854670">
        <w:t>4</w:t>
      </w:r>
      <w:r>
        <w:t>7</w:t>
      </w:r>
      <w:r w:rsidRPr="00854670">
        <w:t>).</w:t>
      </w:r>
    </w:p>
    <w:p w:rsidR="00CE71D3" w:rsidRDefault="00CE71D3" w:rsidP="00CE71D3">
      <w:pPr>
        <w:pStyle w:val="SingleTxtGR"/>
      </w:pPr>
      <w:r w:rsidRPr="00854670">
        <w:t>26.</w:t>
      </w:r>
      <w:r>
        <w:tab/>
      </w:r>
      <w:r w:rsidRPr="00854670">
        <w:t xml:space="preserve">Просьба </w:t>
      </w:r>
      <w:r>
        <w:t>представить</w:t>
      </w:r>
      <w:r w:rsidRPr="00854670">
        <w:t xml:space="preserve"> подробную информацию о правовой защит</w:t>
      </w:r>
      <w:r>
        <w:t>е</w:t>
      </w:r>
      <w:r w:rsidRPr="00854670">
        <w:t xml:space="preserve"> же</w:t>
      </w:r>
      <w:r w:rsidRPr="00854670">
        <w:t>н</w:t>
      </w:r>
      <w:r w:rsidRPr="00854670">
        <w:t>щин</w:t>
      </w:r>
      <w:r>
        <w:t>,</w:t>
      </w:r>
      <w:r w:rsidRPr="00854670">
        <w:t xml:space="preserve"> занятых н</w:t>
      </w:r>
      <w:r w:rsidRPr="00854670">
        <w:t>е</w:t>
      </w:r>
      <w:r w:rsidRPr="00854670">
        <w:t>полный рабочий день</w:t>
      </w:r>
      <w:r>
        <w:t>,</w:t>
      </w:r>
      <w:r w:rsidRPr="00854670">
        <w:t xml:space="preserve"> и </w:t>
      </w:r>
      <w:r>
        <w:t xml:space="preserve">об их </w:t>
      </w:r>
      <w:r w:rsidRPr="00854670">
        <w:t>прав</w:t>
      </w:r>
      <w:r>
        <w:t>е</w:t>
      </w:r>
      <w:r w:rsidRPr="00854670">
        <w:t xml:space="preserve"> на получение социальных льгот.</w:t>
      </w:r>
    </w:p>
    <w:p w:rsidR="00CE71D3" w:rsidRDefault="00CE71D3" w:rsidP="00CE71D3">
      <w:pPr>
        <w:pStyle w:val="SingleTxtGR"/>
      </w:pPr>
      <w:r w:rsidRPr="00854670">
        <w:t>27.</w:t>
      </w:r>
      <w:r>
        <w:tab/>
      </w:r>
      <w:r w:rsidRPr="00854670">
        <w:t>В докладе Специального докладчика по вопросу о насилии в о</w:t>
      </w:r>
      <w:r w:rsidRPr="00854670">
        <w:t>т</w:t>
      </w:r>
      <w:r w:rsidRPr="00854670">
        <w:t xml:space="preserve">ношении женщин </w:t>
      </w:r>
      <w:r>
        <w:t>сообщается</w:t>
      </w:r>
      <w:r w:rsidRPr="00854670">
        <w:t xml:space="preserve">, что </w:t>
      </w:r>
      <w:r>
        <w:t xml:space="preserve">проблеме </w:t>
      </w:r>
      <w:r w:rsidRPr="00854670">
        <w:t>сексуальн</w:t>
      </w:r>
      <w:r>
        <w:t xml:space="preserve">ого </w:t>
      </w:r>
      <w:r w:rsidRPr="00854670">
        <w:t>домогательств</w:t>
      </w:r>
      <w:r>
        <w:t>а</w:t>
      </w:r>
      <w:r w:rsidRPr="00854670">
        <w:t xml:space="preserve"> на работе не </w:t>
      </w:r>
      <w:r>
        <w:t>уделяется</w:t>
      </w:r>
      <w:r w:rsidRPr="00854670">
        <w:t xml:space="preserve"> надлежащего внимания в Трудовом кодексе и </w:t>
      </w:r>
      <w:r>
        <w:t xml:space="preserve">в </w:t>
      </w:r>
      <w:r w:rsidRPr="00854670">
        <w:t>Уголовном кодексе, которы</w:t>
      </w:r>
      <w:r>
        <w:t>е</w:t>
      </w:r>
      <w:r w:rsidRPr="00854670">
        <w:t xml:space="preserve"> предусматрива</w:t>
      </w:r>
      <w:r>
        <w:t>ю</w:t>
      </w:r>
      <w:r w:rsidRPr="00854670">
        <w:t xml:space="preserve">т наказание только </w:t>
      </w:r>
      <w:r>
        <w:t xml:space="preserve">для </w:t>
      </w:r>
      <w:r w:rsidRPr="00854670">
        <w:t>лиц</w:t>
      </w:r>
      <w:r>
        <w:t>а</w:t>
      </w:r>
      <w:r w:rsidRPr="00854670">
        <w:t>, злоупотребля</w:t>
      </w:r>
      <w:r>
        <w:t xml:space="preserve">ющего своими служебными </w:t>
      </w:r>
      <w:r w:rsidRPr="00854670">
        <w:t>полномочиями (</w:t>
      </w:r>
      <w:proofErr w:type="spellStart"/>
      <w:r w:rsidRPr="00854670">
        <w:t>A</w:t>
      </w:r>
      <w:proofErr w:type="spellEnd"/>
      <w:r w:rsidRPr="00854670">
        <w:t>/</w:t>
      </w:r>
      <w:proofErr w:type="spellStart"/>
      <w:r w:rsidRPr="00854670">
        <w:t>HRC</w:t>
      </w:r>
      <w:proofErr w:type="spellEnd"/>
      <w:r w:rsidRPr="00854670">
        <w:t>/7/6/</w:t>
      </w:r>
      <w:proofErr w:type="spellStart"/>
      <w:r w:rsidRPr="00854670">
        <w:t>Add.2</w:t>
      </w:r>
      <w:proofErr w:type="spellEnd"/>
      <w:r w:rsidRPr="00854670">
        <w:t>, п</w:t>
      </w:r>
      <w:r>
        <w:t>ункты </w:t>
      </w:r>
      <w:r w:rsidRPr="00854670">
        <w:t>75 и 76). Прос</w:t>
      </w:r>
      <w:r w:rsidRPr="00854670">
        <w:t>ь</w:t>
      </w:r>
      <w:r w:rsidRPr="00854670">
        <w:t>ба сообщить</w:t>
      </w:r>
      <w:r>
        <w:t>,</w:t>
      </w:r>
      <w:r w:rsidRPr="00854670">
        <w:t xml:space="preserve"> намере</w:t>
      </w:r>
      <w:r>
        <w:t xml:space="preserve">но ли </w:t>
      </w:r>
      <w:r w:rsidRPr="00854670">
        <w:t>государств</w:t>
      </w:r>
      <w:r>
        <w:t>о</w:t>
      </w:r>
      <w:r w:rsidRPr="00854670">
        <w:t>-участник пересмотр</w:t>
      </w:r>
      <w:r>
        <w:t>еть</w:t>
      </w:r>
      <w:r w:rsidRPr="00854670">
        <w:t xml:space="preserve"> Труд</w:t>
      </w:r>
      <w:r w:rsidRPr="00854670">
        <w:t>о</w:t>
      </w:r>
      <w:r w:rsidRPr="00854670">
        <w:t>во</w:t>
      </w:r>
      <w:r>
        <w:t>й</w:t>
      </w:r>
      <w:r w:rsidRPr="00854670">
        <w:t xml:space="preserve"> кодекс</w:t>
      </w:r>
      <w:r>
        <w:t>, с тем чтобы</w:t>
      </w:r>
      <w:r w:rsidRPr="00854670">
        <w:t xml:space="preserve"> обеспеч</w:t>
      </w:r>
      <w:r>
        <w:t xml:space="preserve">ить </w:t>
      </w:r>
      <w:r w:rsidRPr="00854670">
        <w:t>защит</w:t>
      </w:r>
      <w:r>
        <w:t>у</w:t>
      </w:r>
      <w:r w:rsidRPr="00854670">
        <w:t xml:space="preserve"> жертв и свидетелей сексуальн</w:t>
      </w:r>
      <w:r>
        <w:t xml:space="preserve">ого </w:t>
      </w:r>
      <w:r w:rsidRPr="00854670">
        <w:t>домогательс</w:t>
      </w:r>
      <w:r w:rsidRPr="00854670">
        <w:t>т</w:t>
      </w:r>
      <w:r w:rsidRPr="00854670">
        <w:t>в</w:t>
      </w:r>
      <w:r>
        <w:t>а</w:t>
      </w:r>
      <w:r w:rsidRPr="00854670">
        <w:t xml:space="preserve">, </w:t>
      </w:r>
      <w:r>
        <w:t>и</w:t>
      </w:r>
      <w:r w:rsidRPr="00854670">
        <w:t xml:space="preserve"> Уголовный кодекс</w:t>
      </w:r>
      <w:r>
        <w:t xml:space="preserve"> в целях введения уголовной </w:t>
      </w:r>
      <w:r w:rsidRPr="00854670">
        <w:t>ответственност</w:t>
      </w:r>
      <w:r>
        <w:t>и за</w:t>
      </w:r>
      <w:r w:rsidRPr="00854670">
        <w:t xml:space="preserve"> формы сексуального домогательства</w:t>
      </w:r>
      <w:r>
        <w:t>,</w:t>
      </w:r>
      <w:r w:rsidRPr="00854670">
        <w:t xml:space="preserve"> не </w:t>
      </w:r>
      <w:r>
        <w:t xml:space="preserve">связанные со </w:t>
      </w:r>
      <w:r w:rsidRPr="00854670">
        <w:t>злоупотреблени</w:t>
      </w:r>
      <w:r>
        <w:t>ем</w:t>
      </w:r>
      <w:r w:rsidRPr="00854670">
        <w:t xml:space="preserve"> служебным положен</w:t>
      </w:r>
      <w:r w:rsidRPr="00854670">
        <w:t>и</w:t>
      </w:r>
      <w:r w:rsidRPr="00854670">
        <w:t>ем.</w:t>
      </w:r>
    </w:p>
    <w:p w:rsidR="00CE71D3" w:rsidRPr="00D2261C" w:rsidRDefault="00CE71D3" w:rsidP="00CE71D3">
      <w:pPr>
        <w:pStyle w:val="SingleTxtGR"/>
        <w:rPr>
          <w:b/>
        </w:rPr>
      </w:pPr>
      <w:r w:rsidRPr="00D2261C">
        <w:rPr>
          <w:b/>
        </w:rPr>
        <w:t>Здоровье</w:t>
      </w:r>
    </w:p>
    <w:p w:rsidR="00CE71D3" w:rsidRDefault="00CE71D3" w:rsidP="00CE71D3">
      <w:pPr>
        <w:pStyle w:val="SingleTxtGR"/>
      </w:pPr>
      <w:r w:rsidRPr="00854670">
        <w:t>28.</w:t>
      </w:r>
      <w:r>
        <w:tab/>
      </w:r>
      <w:r w:rsidRPr="00854670">
        <w:t xml:space="preserve">Просьба </w:t>
      </w:r>
      <w:r>
        <w:t>сообщить</w:t>
      </w:r>
      <w:r w:rsidRPr="00854670">
        <w:t xml:space="preserve">, </w:t>
      </w:r>
      <w:r>
        <w:t xml:space="preserve">имеются </w:t>
      </w:r>
      <w:r w:rsidRPr="00854670">
        <w:t>ли программы предоставл</w:t>
      </w:r>
      <w:r>
        <w:t xml:space="preserve">ения </w:t>
      </w:r>
      <w:r w:rsidRPr="00854670">
        <w:t>женщин</w:t>
      </w:r>
      <w:r>
        <w:t>ам</w:t>
      </w:r>
      <w:r w:rsidRPr="00854670">
        <w:t xml:space="preserve"> информации </w:t>
      </w:r>
      <w:r>
        <w:t xml:space="preserve">об их </w:t>
      </w:r>
      <w:r w:rsidRPr="00854670">
        <w:t>сексуальны</w:t>
      </w:r>
      <w:r>
        <w:t>х</w:t>
      </w:r>
      <w:r w:rsidRPr="00854670">
        <w:t xml:space="preserve"> и репродуктивны</w:t>
      </w:r>
      <w:r>
        <w:t>х</w:t>
      </w:r>
      <w:r w:rsidRPr="00854670">
        <w:t xml:space="preserve"> права</w:t>
      </w:r>
      <w:r>
        <w:t>х</w:t>
      </w:r>
      <w:r w:rsidRPr="00854670">
        <w:t>. Планирует ли гос</w:t>
      </w:r>
      <w:r w:rsidRPr="00854670">
        <w:t>у</w:t>
      </w:r>
      <w:r w:rsidRPr="00854670">
        <w:t xml:space="preserve">дарство-участник разработать национальную политику в области </w:t>
      </w:r>
      <w:r>
        <w:t>полового</w:t>
      </w:r>
      <w:r w:rsidRPr="00854670">
        <w:t xml:space="preserve"> о</w:t>
      </w:r>
      <w:r w:rsidRPr="00854670">
        <w:t>б</w:t>
      </w:r>
      <w:r w:rsidRPr="00854670">
        <w:t xml:space="preserve">разования? Просьба </w:t>
      </w:r>
      <w:r>
        <w:t>представить</w:t>
      </w:r>
      <w:r w:rsidRPr="00854670">
        <w:t xml:space="preserve"> обновленные статистические данные о </w:t>
      </w:r>
      <w:r>
        <w:t>ма</w:t>
      </w:r>
      <w:r>
        <w:t>с</w:t>
      </w:r>
      <w:r>
        <w:t xml:space="preserve">штабах подростковой </w:t>
      </w:r>
      <w:r w:rsidRPr="00854670">
        <w:t>беременности в государстве-участнике. Просьба также включить обновленную информацию о материнской смер</w:t>
      </w:r>
      <w:r w:rsidRPr="00854670">
        <w:t>т</w:t>
      </w:r>
      <w:r w:rsidRPr="00854670">
        <w:t>ности.</w:t>
      </w:r>
    </w:p>
    <w:p w:rsidR="00CE71D3" w:rsidRDefault="00CE71D3" w:rsidP="00CE71D3">
      <w:pPr>
        <w:pStyle w:val="SingleTxtGR"/>
      </w:pPr>
      <w:r w:rsidRPr="00854670">
        <w:t>29.</w:t>
      </w:r>
      <w:r>
        <w:tab/>
      </w:r>
      <w:r w:rsidRPr="00854670">
        <w:t xml:space="preserve">Просьба </w:t>
      </w:r>
      <w:r>
        <w:t>представить</w:t>
      </w:r>
      <w:r w:rsidRPr="00854670">
        <w:t xml:space="preserve"> информацию о юридическом статусе </w:t>
      </w:r>
      <w:r>
        <w:t>абортов</w:t>
      </w:r>
      <w:r w:rsidRPr="00854670">
        <w:t xml:space="preserve"> в А</w:t>
      </w:r>
      <w:r w:rsidRPr="00854670">
        <w:t>л</w:t>
      </w:r>
      <w:r w:rsidRPr="00854670">
        <w:t xml:space="preserve">жире. При каких обстоятельствах </w:t>
      </w:r>
      <w:r>
        <w:t xml:space="preserve">они </w:t>
      </w:r>
      <w:r w:rsidRPr="00854670">
        <w:t>разреш</w:t>
      </w:r>
      <w:r>
        <w:t>аются</w:t>
      </w:r>
      <w:r w:rsidRPr="00854670">
        <w:t>? В какой степени незако</w:t>
      </w:r>
      <w:r w:rsidRPr="00854670">
        <w:t>н</w:t>
      </w:r>
      <w:r w:rsidRPr="00854670">
        <w:t>ны</w:t>
      </w:r>
      <w:r>
        <w:t>е</w:t>
      </w:r>
      <w:r w:rsidRPr="00854670">
        <w:t xml:space="preserve"> аборт</w:t>
      </w:r>
      <w:r>
        <w:t xml:space="preserve">ы </w:t>
      </w:r>
      <w:r w:rsidRPr="00854670">
        <w:t>способств</w:t>
      </w:r>
      <w:r>
        <w:t xml:space="preserve">уют </w:t>
      </w:r>
      <w:r w:rsidRPr="00854670">
        <w:t>материнской смертности</w:t>
      </w:r>
      <w:r>
        <w:t xml:space="preserve"> и</w:t>
      </w:r>
      <w:r w:rsidRPr="00854670">
        <w:t xml:space="preserve"> </w:t>
      </w:r>
      <w:r>
        <w:t>воздействуют</w:t>
      </w:r>
      <w:r w:rsidRPr="00854670">
        <w:t xml:space="preserve"> на репр</w:t>
      </w:r>
      <w:r w:rsidRPr="00854670">
        <w:t>о</w:t>
      </w:r>
      <w:r w:rsidRPr="00854670">
        <w:t>дуктивное здоровье алжирск</w:t>
      </w:r>
      <w:r>
        <w:t xml:space="preserve">их </w:t>
      </w:r>
      <w:r w:rsidRPr="00854670">
        <w:t>же</w:t>
      </w:r>
      <w:r w:rsidRPr="00854670">
        <w:t>н</w:t>
      </w:r>
      <w:r w:rsidRPr="00854670">
        <w:t>щин?</w:t>
      </w:r>
    </w:p>
    <w:p w:rsidR="00CE71D3" w:rsidRDefault="00CE71D3" w:rsidP="00CE71D3">
      <w:pPr>
        <w:pStyle w:val="SingleTxtGR"/>
      </w:pPr>
      <w:r w:rsidRPr="00854670">
        <w:t>30.</w:t>
      </w:r>
      <w:r>
        <w:tab/>
      </w:r>
      <w:r w:rsidRPr="00854670">
        <w:t xml:space="preserve">Просьба </w:t>
      </w:r>
      <w:r>
        <w:t>представить</w:t>
      </w:r>
      <w:r w:rsidRPr="00854670">
        <w:t xml:space="preserve"> подробные данные</w:t>
      </w:r>
      <w:r>
        <w:t>,</w:t>
      </w:r>
      <w:r w:rsidRPr="00854670">
        <w:t xml:space="preserve"> </w:t>
      </w:r>
      <w:r>
        <w:t>в</w:t>
      </w:r>
      <w:r w:rsidRPr="00854670">
        <w:t xml:space="preserve"> разбивк</w:t>
      </w:r>
      <w:r>
        <w:t>е</w:t>
      </w:r>
      <w:r w:rsidRPr="00854670">
        <w:t xml:space="preserve"> по полу и возрасту</w:t>
      </w:r>
      <w:r>
        <w:t>,</w:t>
      </w:r>
      <w:r w:rsidRPr="00854670">
        <w:t xml:space="preserve"> </w:t>
      </w:r>
      <w:r>
        <w:t xml:space="preserve">о </w:t>
      </w:r>
      <w:r w:rsidRPr="00854670">
        <w:t>лиц</w:t>
      </w:r>
      <w:r>
        <w:t>ах</w:t>
      </w:r>
      <w:r w:rsidRPr="00854670">
        <w:t>, инфицированных ВИЧ/</w:t>
      </w:r>
      <w:r>
        <w:t xml:space="preserve">больных </w:t>
      </w:r>
      <w:proofErr w:type="spellStart"/>
      <w:r w:rsidRPr="00854670">
        <w:t>СПИД</w:t>
      </w:r>
      <w:r>
        <w:t>ом</w:t>
      </w:r>
      <w:proofErr w:type="spellEnd"/>
      <w:r>
        <w:t>,</w:t>
      </w:r>
      <w:r w:rsidRPr="00854670">
        <w:t xml:space="preserve"> в гос</w:t>
      </w:r>
      <w:r w:rsidRPr="00854670">
        <w:t>у</w:t>
      </w:r>
      <w:r w:rsidRPr="00854670">
        <w:t xml:space="preserve">дарстве-участнике. Просьба </w:t>
      </w:r>
      <w:r>
        <w:t>представить</w:t>
      </w:r>
      <w:r w:rsidRPr="00854670">
        <w:t xml:space="preserve"> подробную информацию о</w:t>
      </w:r>
      <w:r>
        <w:t>бо</w:t>
      </w:r>
      <w:r w:rsidRPr="00854670">
        <w:t xml:space="preserve"> всех инициатив</w:t>
      </w:r>
      <w:r>
        <w:t>ах</w:t>
      </w:r>
      <w:r w:rsidRPr="00854670">
        <w:t>, осущес</w:t>
      </w:r>
      <w:r w:rsidRPr="00854670">
        <w:t>т</w:t>
      </w:r>
      <w:r w:rsidRPr="00854670">
        <w:t>вляемых в стране</w:t>
      </w:r>
      <w:r>
        <w:t xml:space="preserve"> для исправления положения, при котором</w:t>
      </w:r>
      <w:r w:rsidRPr="00854670">
        <w:t xml:space="preserve"> женщины репр</w:t>
      </w:r>
      <w:r w:rsidRPr="00854670">
        <w:t>о</w:t>
      </w:r>
      <w:r w:rsidRPr="00854670">
        <w:t xml:space="preserve">дуктивного возраста </w:t>
      </w:r>
      <w:r w:rsidRPr="002F74E5">
        <w:t xml:space="preserve">являются одной из самых уязвимых </w:t>
      </w:r>
      <w:r>
        <w:t xml:space="preserve">в этом отношении </w:t>
      </w:r>
      <w:r w:rsidRPr="002F74E5">
        <w:t>групп населения</w:t>
      </w:r>
      <w:r w:rsidRPr="00854670">
        <w:t xml:space="preserve">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C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>/3-4, с</w:t>
      </w:r>
      <w:r>
        <w:t>тр</w:t>
      </w:r>
      <w:r w:rsidRPr="00854670">
        <w:t>.</w:t>
      </w:r>
      <w:r>
        <w:t> 93</w:t>
      </w:r>
      <w:r w:rsidRPr="00854670">
        <w:t xml:space="preserve">). </w:t>
      </w:r>
      <w:r>
        <w:t>О</w:t>
      </w:r>
      <w:r w:rsidRPr="00854670">
        <w:t>рганиз</w:t>
      </w:r>
      <w:r>
        <w:t xml:space="preserve">уются ли </w:t>
      </w:r>
      <w:r w:rsidRPr="00854670">
        <w:t>конкретно а</w:t>
      </w:r>
      <w:r w:rsidRPr="00854670">
        <w:t>д</w:t>
      </w:r>
      <w:r w:rsidRPr="00854670">
        <w:t>ресова</w:t>
      </w:r>
      <w:r w:rsidRPr="00854670">
        <w:t>н</w:t>
      </w:r>
      <w:r w:rsidRPr="00854670">
        <w:t>ные женщинам информационно-</w:t>
      </w:r>
      <w:r>
        <w:t>разъяснительные</w:t>
      </w:r>
      <w:r w:rsidRPr="00854670">
        <w:t xml:space="preserve"> кампани</w:t>
      </w:r>
      <w:r>
        <w:t>и по вопросу о</w:t>
      </w:r>
      <w:r w:rsidRPr="003A0133">
        <w:t xml:space="preserve"> </w:t>
      </w:r>
      <w:r w:rsidRPr="00854670">
        <w:t>распр</w:t>
      </w:r>
      <w:r w:rsidRPr="00854670">
        <w:t>о</w:t>
      </w:r>
      <w:r w:rsidRPr="00854670">
        <w:t>странени</w:t>
      </w:r>
      <w:r>
        <w:t xml:space="preserve">и </w:t>
      </w:r>
      <w:r w:rsidRPr="00854670">
        <w:t>ВИЧ/</w:t>
      </w:r>
      <w:proofErr w:type="spellStart"/>
      <w:r w:rsidRPr="00854670">
        <w:t>СПИДа</w:t>
      </w:r>
      <w:proofErr w:type="spellEnd"/>
      <w:r w:rsidRPr="00854670">
        <w:t>?</w:t>
      </w:r>
    </w:p>
    <w:p w:rsidR="00CE71D3" w:rsidRPr="00D32BE6" w:rsidRDefault="00CE71D3" w:rsidP="00CE71D3">
      <w:pPr>
        <w:pStyle w:val="H23GR"/>
      </w:pPr>
      <w:r>
        <w:tab/>
      </w:r>
      <w:r>
        <w:tab/>
      </w:r>
      <w:r w:rsidRPr="00D32BE6">
        <w:t>Расширение экономических прав</w:t>
      </w:r>
    </w:p>
    <w:p w:rsidR="00CE71D3" w:rsidRDefault="00CE71D3" w:rsidP="00CE71D3">
      <w:pPr>
        <w:pStyle w:val="SingleTxtGR"/>
      </w:pPr>
      <w:r w:rsidRPr="00854670">
        <w:t>31.</w:t>
      </w:r>
      <w:r>
        <w:tab/>
      </w:r>
      <w:r w:rsidRPr="00854670">
        <w:t>В докладе говорится о нов</w:t>
      </w:r>
      <w:r>
        <w:t xml:space="preserve">ом </w:t>
      </w:r>
      <w:r w:rsidRPr="00854670">
        <w:t>механизм</w:t>
      </w:r>
      <w:r>
        <w:t>е</w:t>
      </w:r>
      <w:r w:rsidRPr="00854670">
        <w:t xml:space="preserve"> управления </w:t>
      </w:r>
      <w:proofErr w:type="spellStart"/>
      <w:r w:rsidRPr="00854670">
        <w:t>микрокредитован</w:t>
      </w:r>
      <w:r w:rsidRPr="00854670">
        <w:t>и</w:t>
      </w:r>
      <w:r>
        <w:t>ем</w:t>
      </w:r>
      <w:proofErr w:type="spellEnd"/>
      <w:r>
        <w:t xml:space="preserve"> − </w:t>
      </w:r>
      <w:r w:rsidRPr="00854670">
        <w:t>финанс</w:t>
      </w:r>
      <w:r w:rsidRPr="00854670">
        <w:t>о</w:t>
      </w:r>
      <w:r w:rsidRPr="00854670">
        <w:t>во</w:t>
      </w:r>
      <w:r>
        <w:t>м</w:t>
      </w:r>
      <w:r w:rsidRPr="00854670">
        <w:t xml:space="preserve"> учреждени</w:t>
      </w:r>
      <w:r>
        <w:t>и</w:t>
      </w:r>
      <w:r w:rsidRPr="00854670">
        <w:t>, создан</w:t>
      </w:r>
      <w:r>
        <w:t>ном</w:t>
      </w:r>
      <w:r w:rsidRPr="00854670">
        <w:t xml:space="preserve"> в 2004</w:t>
      </w:r>
      <w:r>
        <w:t> </w:t>
      </w:r>
      <w:r w:rsidRPr="00854670">
        <w:t>г</w:t>
      </w:r>
      <w:r>
        <w:t>оду</w:t>
      </w:r>
      <w:r w:rsidRPr="00854670">
        <w:t xml:space="preserve"> </w:t>
      </w:r>
      <w:r>
        <w:t>для</w:t>
      </w:r>
      <w:r w:rsidRPr="00854670">
        <w:t xml:space="preserve"> </w:t>
      </w:r>
      <w:r w:rsidRPr="003F65A6">
        <w:t>более четкой работы с заявлениями, поступающими от женщин</w:t>
      </w:r>
      <w:r w:rsidRPr="00854670">
        <w:t xml:space="preserve"> (там</w:t>
      </w:r>
      <w:r>
        <w:t> </w:t>
      </w:r>
      <w:r w:rsidRPr="00854670">
        <w:t>же, с</w:t>
      </w:r>
      <w:r>
        <w:t>тр</w:t>
      </w:r>
      <w:r w:rsidRPr="00854670">
        <w:t>.</w:t>
      </w:r>
      <w:r>
        <w:t> </w:t>
      </w:r>
      <w:r w:rsidRPr="00854670">
        <w:t>5</w:t>
      </w:r>
      <w:r>
        <w:t>6</w:t>
      </w:r>
      <w:r w:rsidRPr="00854670">
        <w:t xml:space="preserve">). Просьба </w:t>
      </w:r>
      <w:r>
        <w:t>предст</w:t>
      </w:r>
      <w:r>
        <w:t>а</w:t>
      </w:r>
      <w:r>
        <w:t>вить</w:t>
      </w:r>
      <w:r w:rsidRPr="00854670">
        <w:t xml:space="preserve"> бол</w:t>
      </w:r>
      <w:r>
        <w:t xml:space="preserve">ее подробную </w:t>
      </w:r>
      <w:r w:rsidRPr="00854670">
        <w:t xml:space="preserve">информации о том, как этот механизм </w:t>
      </w:r>
      <w:r>
        <w:t xml:space="preserve">учитывает </w:t>
      </w:r>
      <w:r w:rsidRPr="00854670">
        <w:t>потребност</w:t>
      </w:r>
      <w:r>
        <w:t xml:space="preserve">и </w:t>
      </w:r>
      <w:r w:rsidRPr="00854670">
        <w:t>женщин. Существуют ли</w:t>
      </w:r>
      <w:r w:rsidRPr="008D60EA">
        <w:t xml:space="preserve"> </w:t>
      </w:r>
      <w:r w:rsidRPr="00854670">
        <w:t>в рамках этого механизма какие-либо конкретные</w:t>
      </w:r>
      <w:r>
        <w:t>,</w:t>
      </w:r>
      <w:r w:rsidRPr="00854670">
        <w:t xml:space="preserve"> н</w:t>
      </w:r>
      <w:r w:rsidRPr="00854670">
        <w:t>е</w:t>
      </w:r>
      <w:r w:rsidRPr="00854670">
        <w:t xml:space="preserve">посредственно </w:t>
      </w:r>
      <w:r>
        <w:t>адресованные</w:t>
      </w:r>
      <w:r w:rsidRPr="00854670">
        <w:t xml:space="preserve"> женщин</w:t>
      </w:r>
      <w:r>
        <w:t>ам</w:t>
      </w:r>
      <w:r w:rsidRPr="00854670">
        <w:t xml:space="preserve"> программы</w:t>
      </w:r>
      <w:r>
        <w:t>,</w:t>
      </w:r>
      <w:r w:rsidRPr="00854670">
        <w:t xml:space="preserve"> поощря</w:t>
      </w:r>
      <w:r>
        <w:t>ющие</w:t>
      </w:r>
      <w:r w:rsidRPr="00854670">
        <w:t xml:space="preserve"> их к </w:t>
      </w:r>
      <w:r>
        <w:t>откр</w:t>
      </w:r>
      <w:r>
        <w:t>ы</w:t>
      </w:r>
      <w:r>
        <w:t xml:space="preserve">тию предприятий </w:t>
      </w:r>
      <w:r w:rsidRPr="00854670">
        <w:t>и расшир</w:t>
      </w:r>
      <w:r>
        <w:t xml:space="preserve">яющие </w:t>
      </w:r>
      <w:r w:rsidRPr="00854670">
        <w:t xml:space="preserve">их доступ к рынкам? Просьба </w:t>
      </w:r>
      <w:r>
        <w:t>представить</w:t>
      </w:r>
      <w:r w:rsidRPr="00854670">
        <w:t xml:space="preserve"> статистические данные</w:t>
      </w:r>
      <w:r>
        <w:t>,</w:t>
      </w:r>
      <w:r w:rsidRPr="00854670">
        <w:t xml:space="preserve"> </w:t>
      </w:r>
      <w:r>
        <w:t>в</w:t>
      </w:r>
      <w:r w:rsidRPr="00854670">
        <w:t xml:space="preserve"> разбивк</w:t>
      </w:r>
      <w:r>
        <w:t>е</w:t>
      </w:r>
      <w:r w:rsidRPr="00854670">
        <w:t xml:space="preserve"> по полу и возрасту</w:t>
      </w:r>
      <w:r>
        <w:t>, о</w:t>
      </w:r>
      <w:r w:rsidRPr="00854670">
        <w:t xml:space="preserve"> то</w:t>
      </w:r>
      <w:r>
        <w:t>м</w:t>
      </w:r>
      <w:r w:rsidRPr="00854670">
        <w:t xml:space="preserve">, сколько людей </w:t>
      </w:r>
      <w:r>
        <w:t xml:space="preserve">воспользовались </w:t>
      </w:r>
      <w:proofErr w:type="spellStart"/>
      <w:r w:rsidRPr="00854670">
        <w:t>микрокредитовани</w:t>
      </w:r>
      <w:r>
        <w:t>ем</w:t>
      </w:r>
      <w:proofErr w:type="spellEnd"/>
      <w:r w:rsidRPr="00854670">
        <w:t xml:space="preserve"> </w:t>
      </w:r>
      <w:r>
        <w:t>за отчетный</w:t>
      </w:r>
      <w:r w:rsidRPr="00854670">
        <w:t xml:space="preserve"> период.</w:t>
      </w:r>
    </w:p>
    <w:p w:rsidR="00CE71D3" w:rsidRPr="00BD79EE" w:rsidRDefault="00CE71D3" w:rsidP="00CE71D3">
      <w:pPr>
        <w:pStyle w:val="H23GR"/>
      </w:pPr>
      <w:r>
        <w:tab/>
      </w:r>
      <w:r>
        <w:tab/>
      </w:r>
      <w:r w:rsidRPr="00BD79EE">
        <w:t>Женщины и девочки из числа мигрантов</w:t>
      </w:r>
    </w:p>
    <w:p w:rsidR="00CE71D3" w:rsidRDefault="00CE71D3" w:rsidP="00CE71D3">
      <w:pPr>
        <w:pStyle w:val="SingleTxtGR"/>
      </w:pPr>
      <w:r w:rsidRPr="00854670">
        <w:t>32.</w:t>
      </w:r>
      <w:r>
        <w:tab/>
      </w:r>
      <w:r w:rsidRPr="00854670">
        <w:t xml:space="preserve">Просьба </w:t>
      </w:r>
      <w:r>
        <w:t>представить</w:t>
      </w:r>
      <w:r w:rsidRPr="00854670">
        <w:t xml:space="preserve"> обновленную и подробную информацию о полож</w:t>
      </w:r>
      <w:r w:rsidRPr="00854670">
        <w:t>е</w:t>
      </w:r>
      <w:r w:rsidRPr="00854670">
        <w:t>нии в области миграции женщин и девочек в Алжире, как вну</w:t>
      </w:r>
      <w:r w:rsidRPr="00854670">
        <w:t>т</w:t>
      </w:r>
      <w:r w:rsidRPr="00854670">
        <w:t>ри</w:t>
      </w:r>
      <w:r>
        <w:t xml:space="preserve"> страны</w:t>
      </w:r>
      <w:r w:rsidRPr="00854670">
        <w:t xml:space="preserve">, так и </w:t>
      </w:r>
      <w:r>
        <w:t>за ее пределами</w:t>
      </w:r>
      <w:r w:rsidRPr="00854670">
        <w:t xml:space="preserve">, в том числе информацию о </w:t>
      </w:r>
      <w:r>
        <w:t>числе</w:t>
      </w:r>
      <w:r>
        <w:t>н</w:t>
      </w:r>
      <w:r>
        <w:t>ности</w:t>
      </w:r>
      <w:r w:rsidRPr="00854670">
        <w:t xml:space="preserve"> и </w:t>
      </w:r>
      <w:r>
        <w:t>характере</w:t>
      </w:r>
      <w:r w:rsidRPr="00854670">
        <w:t xml:space="preserve"> женщин</w:t>
      </w:r>
      <w:r>
        <w:t xml:space="preserve"> </w:t>
      </w:r>
      <w:r w:rsidRPr="00854670">
        <w:t>и девочек</w:t>
      </w:r>
      <w:r>
        <w:t xml:space="preserve"> из числа </w:t>
      </w:r>
      <w:r w:rsidRPr="00854670">
        <w:t xml:space="preserve">мигрантов и </w:t>
      </w:r>
      <w:r>
        <w:t xml:space="preserve">о </w:t>
      </w:r>
      <w:r w:rsidRPr="00854670">
        <w:t>мер</w:t>
      </w:r>
      <w:r>
        <w:t>ах</w:t>
      </w:r>
      <w:r w:rsidRPr="00854670">
        <w:t>, принимаемы</w:t>
      </w:r>
      <w:r>
        <w:t>х</w:t>
      </w:r>
      <w:r w:rsidRPr="00854670">
        <w:t xml:space="preserve"> для защиты женщин-мигрантов от </w:t>
      </w:r>
      <w:r>
        <w:t>надругательств</w:t>
      </w:r>
      <w:r w:rsidRPr="00854670">
        <w:t>, эк</w:t>
      </w:r>
      <w:r w:rsidRPr="00854670">
        <w:t>с</w:t>
      </w:r>
      <w:r w:rsidRPr="00854670">
        <w:t>плуатации и насилия.</w:t>
      </w:r>
    </w:p>
    <w:p w:rsidR="00CE71D3" w:rsidRPr="00CA276F" w:rsidRDefault="00CE71D3" w:rsidP="00CE71D3">
      <w:pPr>
        <w:pStyle w:val="H23GR"/>
      </w:pPr>
      <w:r>
        <w:tab/>
      </w:r>
      <w:r>
        <w:tab/>
      </w:r>
      <w:r w:rsidRPr="00CA276F">
        <w:t>Женщины в сельских районах</w:t>
      </w:r>
    </w:p>
    <w:p w:rsidR="00CE71D3" w:rsidRDefault="00CE71D3" w:rsidP="00CE71D3">
      <w:pPr>
        <w:pStyle w:val="SingleTxtGR"/>
      </w:pPr>
      <w:r w:rsidRPr="00854670">
        <w:t>33.</w:t>
      </w:r>
      <w:r>
        <w:tab/>
      </w:r>
      <w:r w:rsidRPr="00854670">
        <w:t xml:space="preserve">Просьба </w:t>
      </w:r>
      <w:r>
        <w:t>представить</w:t>
      </w:r>
      <w:r w:rsidRPr="00854670">
        <w:t xml:space="preserve"> более подробную информацию о том, </w:t>
      </w:r>
      <w:r>
        <w:t>н</w:t>
      </w:r>
      <w:r>
        <w:t>а</w:t>
      </w:r>
      <w:r>
        <w:t xml:space="preserve">сколько </w:t>
      </w:r>
      <w:r w:rsidRPr="00854670">
        <w:t>полно потребност</w:t>
      </w:r>
      <w:r>
        <w:t xml:space="preserve">и </w:t>
      </w:r>
      <w:r w:rsidRPr="00854670">
        <w:t>и проблем</w:t>
      </w:r>
      <w:r>
        <w:t>ы</w:t>
      </w:r>
      <w:r w:rsidRPr="00854670">
        <w:t xml:space="preserve"> сельских женщин и их прав</w:t>
      </w:r>
      <w:r>
        <w:t>а</w:t>
      </w:r>
      <w:r w:rsidRPr="00854670">
        <w:t xml:space="preserve"> по Конвенции учитыва</w:t>
      </w:r>
      <w:r>
        <w:t xml:space="preserve">ются </w:t>
      </w:r>
      <w:r w:rsidRPr="00854670">
        <w:t>при разработке и осуществлении полит</w:t>
      </w:r>
      <w:r w:rsidRPr="00854670">
        <w:t>и</w:t>
      </w:r>
      <w:r>
        <w:t xml:space="preserve">ческих мер </w:t>
      </w:r>
      <w:r w:rsidRPr="00854670">
        <w:t xml:space="preserve">и программ в государстве-участнике. Кроме того, </w:t>
      </w:r>
      <w:r>
        <w:t>просьба</w:t>
      </w:r>
      <w:r w:rsidRPr="00854670">
        <w:t xml:space="preserve"> уточнить, рассматривает ли гос</w:t>
      </w:r>
      <w:r w:rsidRPr="00854670">
        <w:t>у</w:t>
      </w:r>
      <w:r w:rsidRPr="00854670">
        <w:t>дарство-участник возможность применения, в случае необходимости, време</w:t>
      </w:r>
      <w:r w:rsidRPr="00854670">
        <w:t>н</w:t>
      </w:r>
      <w:r w:rsidRPr="00854670">
        <w:t>ных специальных мер</w:t>
      </w:r>
      <w:r>
        <w:t>,</w:t>
      </w:r>
      <w:r w:rsidRPr="00854670">
        <w:t xml:space="preserve"> с тем чтобы ускорить реализацию фактического равенс</w:t>
      </w:r>
      <w:r w:rsidRPr="00854670">
        <w:t>т</w:t>
      </w:r>
      <w:r w:rsidRPr="00854670">
        <w:t>ва женщин</w:t>
      </w:r>
      <w:r>
        <w:t>, жив</w:t>
      </w:r>
      <w:r>
        <w:t>у</w:t>
      </w:r>
      <w:r>
        <w:t>щих</w:t>
      </w:r>
      <w:r w:rsidRPr="00854670">
        <w:t xml:space="preserve"> в сельских районах, в соответствии с</w:t>
      </w:r>
      <w:r>
        <w:t xml:space="preserve"> пунктом 1 статьи </w:t>
      </w:r>
      <w:r w:rsidRPr="00854670">
        <w:t>4</w:t>
      </w:r>
      <w:r>
        <w:t xml:space="preserve"> </w:t>
      </w:r>
      <w:r w:rsidRPr="00854670">
        <w:t>Конве</w:t>
      </w:r>
      <w:r w:rsidRPr="00854670">
        <w:t>н</w:t>
      </w:r>
      <w:r w:rsidRPr="00854670">
        <w:t>ции</w:t>
      </w:r>
      <w:r>
        <w:t>,</w:t>
      </w:r>
      <w:r w:rsidRPr="00854670">
        <w:t xml:space="preserve"> общей рекомендацией</w:t>
      </w:r>
      <w:r>
        <w:t xml:space="preserve"> </w:t>
      </w:r>
      <w:r w:rsidRPr="00854670">
        <w:t>25</w:t>
      </w:r>
      <w:r>
        <w:t xml:space="preserve"> и</w:t>
      </w:r>
      <w:r w:rsidRPr="00854670">
        <w:t xml:space="preserve"> заключительны</w:t>
      </w:r>
      <w:r>
        <w:t>ми</w:t>
      </w:r>
      <w:r w:rsidRPr="00854670">
        <w:t xml:space="preserve"> </w:t>
      </w:r>
      <w:r>
        <w:t>замечаниями</w:t>
      </w:r>
      <w:r w:rsidRPr="00854670">
        <w:t xml:space="preserve">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C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>/</w:t>
      </w:r>
      <w:proofErr w:type="spellStart"/>
      <w:r w:rsidRPr="00854670">
        <w:t>CC</w:t>
      </w:r>
      <w:proofErr w:type="spellEnd"/>
      <w:r w:rsidRPr="00854670">
        <w:t>/2</w:t>
      </w:r>
      <w:r>
        <w:t>,</w:t>
      </w:r>
      <w:r w:rsidRPr="00854670">
        <w:t xml:space="preserve"> п</w:t>
      </w:r>
      <w:r>
        <w:t xml:space="preserve">ункт </w:t>
      </w:r>
      <w:r w:rsidRPr="00854670">
        <w:t>42).</w:t>
      </w:r>
    </w:p>
    <w:p w:rsidR="00CE71D3" w:rsidRPr="00FC7A5B" w:rsidRDefault="00CE71D3" w:rsidP="00CE71D3">
      <w:pPr>
        <w:pStyle w:val="H23GR"/>
      </w:pPr>
      <w:r>
        <w:tab/>
      </w:r>
      <w:r>
        <w:tab/>
      </w:r>
      <w:r w:rsidRPr="00FC7A5B">
        <w:t>Женщины, находящиеся в неблагоприятном положении</w:t>
      </w:r>
    </w:p>
    <w:p w:rsidR="00CE71D3" w:rsidRDefault="00CE71D3" w:rsidP="00CE71D3">
      <w:pPr>
        <w:pStyle w:val="SingleTxtGR"/>
      </w:pPr>
      <w:r w:rsidRPr="00854670">
        <w:t>34.</w:t>
      </w:r>
      <w:r>
        <w:tab/>
      </w:r>
      <w:r w:rsidRPr="00854670">
        <w:t xml:space="preserve">Просьба </w:t>
      </w:r>
      <w:r>
        <w:t>представить</w:t>
      </w:r>
      <w:r w:rsidRPr="00854670">
        <w:t xml:space="preserve"> информацию о положении женщин-инвалидов и пожилых же</w:t>
      </w:r>
      <w:r w:rsidRPr="00854670">
        <w:t>н</w:t>
      </w:r>
      <w:r w:rsidRPr="00854670">
        <w:t xml:space="preserve">щин, особенно в сельских районах, в связи с доступом к услугам </w:t>
      </w:r>
      <w:r>
        <w:t xml:space="preserve">в области </w:t>
      </w:r>
      <w:r w:rsidRPr="00854670">
        <w:t>здравоохранения, образовани</w:t>
      </w:r>
      <w:r>
        <w:t>я</w:t>
      </w:r>
      <w:r w:rsidRPr="00854670">
        <w:t xml:space="preserve"> и</w:t>
      </w:r>
      <w:r>
        <w:t xml:space="preserve"> </w:t>
      </w:r>
      <w:r w:rsidRPr="00854670">
        <w:t>социальной</w:t>
      </w:r>
      <w:r>
        <w:t> </w:t>
      </w:r>
      <w:r w:rsidRPr="00854670">
        <w:t xml:space="preserve">защиты. Просьба также </w:t>
      </w:r>
      <w:r>
        <w:t>представить</w:t>
      </w:r>
      <w:r w:rsidRPr="00854670">
        <w:t xml:space="preserve"> информацию </w:t>
      </w:r>
      <w:r>
        <w:t xml:space="preserve">о живущих на улице </w:t>
      </w:r>
      <w:r w:rsidRPr="00854670">
        <w:t>женщин</w:t>
      </w:r>
      <w:r>
        <w:t>ах</w:t>
      </w:r>
      <w:r w:rsidRPr="00854670">
        <w:t xml:space="preserve"> и матер</w:t>
      </w:r>
      <w:r>
        <w:t>ях</w:t>
      </w:r>
      <w:r w:rsidRPr="00854670">
        <w:t>-одиноч</w:t>
      </w:r>
      <w:r>
        <w:t>ках</w:t>
      </w:r>
      <w:r w:rsidRPr="00854670">
        <w:t xml:space="preserve"> в государстве-участнике.</w:t>
      </w:r>
    </w:p>
    <w:p w:rsidR="00CE71D3" w:rsidRPr="007078C6" w:rsidRDefault="00CE71D3" w:rsidP="00CE71D3">
      <w:pPr>
        <w:pStyle w:val="H23GR"/>
      </w:pPr>
      <w:r>
        <w:tab/>
      </w:r>
      <w:r>
        <w:tab/>
      </w:r>
      <w:r w:rsidRPr="007078C6">
        <w:t>Брак и семейные отношения</w:t>
      </w:r>
    </w:p>
    <w:p w:rsidR="00CE71D3" w:rsidRDefault="00CE71D3" w:rsidP="00CE71D3">
      <w:pPr>
        <w:pStyle w:val="SingleTxtGR"/>
      </w:pPr>
      <w:r w:rsidRPr="00854670">
        <w:t>35.</w:t>
      </w:r>
      <w:r>
        <w:tab/>
      </w:r>
      <w:r w:rsidRPr="00854670">
        <w:t xml:space="preserve">В докладе </w:t>
      </w:r>
      <w:r>
        <w:t xml:space="preserve">упоминаются </w:t>
      </w:r>
      <w:r w:rsidRPr="003F65A6">
        <w:t>консультаци</w:t>
      </w:r>
      <w:r>
        <w:t>и, проводимые</w:t>
      </w:r>
      <w:r w:rsidRPr="003F65A6">
        <w:t xml:space="preserve"> в целях разработки Национальной стратегии поддержки семьи</w:t>
      </w:r>
      <w:r w:rsidRPr="00854670">
        <w:t xml:space="preserve"> (</w:t>
      </w:r>
      <w:proofErr w:type="spellStart"/>
      <w:r w:rsidRPr="00854670">
        <w:t>CEDAW</w:t>
      </w:r>
      <w:proofErr w:type="spellEnd"/>
      <w:r w:rsidRPr="00854670">
        <w:t>/</w:t>
      </w:r>
      <w:proofErr w:type="spellStart"/>
      <w:r w:rsidRPr="00854670">
        <w:t>C</w:t>
      </w:r>
      <w:proofErr w:type="spellEnd"/>
      <w:r w:rsidRPr="00854670">
        <w:t>/</w:t>
      </w:r>
      <w:proofErr w:type="spellStart"/>
      <w:r w:rsidRPr="00854670">
        <w:t>DZA</w:t>
      </w:r>
      <w:proofErr w:type="spellEnd"/>
      <w:r w:rsidRPr="00854670">
        <w:t>/3-4, с</w:t>
      </w:r>
      <w:r>
        <w:t>тр. 62</w:t>
      </w:r>
      <w:r w:rsidRPr="00854670">
        <w:t xml:space="preserve">). Просьба </w:t>
      </w:r>
      <w:r>
        <w:t>представить</w:t>
      </w:r>
      <w:r w:rsidRPr="00854670">
        <w:t xml:space="preserve"> обновленную и подробную информацию об этой страт</w:t>
      </w:r>
      <w:r w:rsidRPr="00854670">
        <w:t>е</w:t>
      </w:r>
      <w:r w:rsidRPr="00854670">
        <w:t xml:space="preserve">гии, </w:t>
      </w:r>
      <w:r>
        <w:t xml:space="preserve">включая ее </w:t>
      </w:r>
      <w:r w:rsidRPr="00854670">
        <w:t>нынешн</w:t>
      </w:r>
      <w:r>
        <w:t>ий статус и предполага</w:t>
      </w:r>
      <w:r>
        <w:t>е</w:t>
      </w:r>
      <w:r>
        <w:t>мую продолжительность ее осуществления</w:t>
      </w:r>
      <w:r w:rsidRPr="00854670">
        <w:t xml:space="preserve">. Просьба также </w:t>
      </w:r>
      <w:r>
        <w:t>представить</w:t>
      </w:r>
      <w:r w:rsidRPr="00854670">
        <w:t xml:space="preserve"> информацию о люб</w:t>
      </w:r>
      <w:r>
        <w:t xml:space="preserve">ом </w:t>
      </w:r>
      <w:r w:rsidRPr="00854670">
        <w:t>комитет</w:t>
      </w:r>
      <w:r>
        <w:t>е</w:t>
      </w:r>
      <w:r w:rsidRPr="00854670">
        <w:t xml:space="preserve"> или орган</w:t>
      </w:r>
      <w:r>
        <w:t>е</w:t>
      </w:r>
      <w:r w:rsidRPr="00854670">
        <w:t>, созданно</w:t>
      </w:r>
      <w:r>
        <w:t xml:space="preserve">м </w:t>
      </w:r>
      <w:r w:rsidRPr="00854670">
        <w:t xml:space="preserve">или </w:t>
      </w:r>
      <w:r>
        <w:t>учр</w:t>
      </w:r>
      <w:r>
        <w:t>е</w:t>
      </w:r>
      <w:r>
        <w:t>жденном</w:t>
      </w:r>
      <w:r w:rsidRPr="00854670">
        <w:t xml:space="preserve"> для ее </w:t>
      </w:r>
      <w:r>
        <w:t>разработки</w:t>
      </w:r>
      <w:r w:rsidRPr="00854670">
        <w:t xml:space="preserve">. Просьба также </w:t>
      </w:r>
      <w:r>
        <w:t>представить</w:t>
      </w:r>
      <w:r w:rsidRPr="00854670">
        <w:t xml:space="preserve"> информацию о том, как эта стратегия учитывает прав</w:t>
      </w:r>
      <w:r>
        <w:t>а</w:t>
      </w:r>
      <w:r w:rsidRPr="00854670">
        <w:t xml:space="preserve"> женщин </w:t>
      </w:r>
      <w:r>
        <w:t xml:space="preserve">по </w:t>
      </w:r>
      <w:r w:rsidRPr="00854670">
        <w:t>Конвенции.</w:t>
      </w:r>
    </w:p>
    <w:p w:rsidR="00CE71D3" w:rsidRDefault="00CE71D3" w:rsidP="00CE71D3">
      <w:pPr>
        <w:pStyle w:val="SingleTxtGR"/>
      </w:pPr>
      <w:r w:rsidRPr="00854670">
        <w:t>36.</w:t>
      </w:r>
      <w:r>
        <w:tab/>
      </w:r>
      <w:r w:rsidRPr="00854670">
        <w:t>В докладе отмечается, что "</w:t>
      </w:r>
      <w:r w:rsidRPr="00CD2813">
        <w:t xml:space="preserve">перечень оснований для обращения </w:t>
      </w:r>
      <w:r>
        <w:t xml:space="preserve">замужней </w:t>
      </w:r>
      <w:r w:rsidRPr="00CD2813">
        <w:t>женщины в суд был расширен</w:t>
      </w:r>
      <w:r w:rsidRPr="00854670">
        <w:t>" (там</w:t>
      </w:r>
      <w:r>
        <w:t> же, стр. </w:t>
      </w:r>
      <w:r w:rsidRPr="00854670">
        <w:t>1</w:t>
      </w:r>
      <w:r>
        <w:t>4</w:t>
      </w:r>
      <w:r w:rsidRPr="00854670">
        <w:t xml:space="preserve">). Просьба </w:t>
      </w:r>
      <w:r>
        <w:t>представить</w:t>
      </w:r>
      <w:r w:rsidRPr="00854670">
        <w:t xml:space="preserve"> перечень оснований, </w:t>
      </w:r>
      <w:r>
        <w:t xml:space="preserve">в связи с </w:t>
      </w:r>
      <w:r w:rsidRPr="00854670">
        <w:t>которы</w:t>
      </w:r>
      <w:r>
        <w:t>ми</w:t>
      </w:r>
      <w:r w:rsidRPr="00854670">
        <w:t xml:space="preserve"> женщины могут добиваться развода. </w:t>
      </w:r>
      <w:r>
        <w:t>С учетом</w:t>
      </w:r>
      <w:r w:rsidRPr="00854670">
        <w:t xml:space="preserve"> информации, имеющейся в распоряжении Комитета, </w:t>
      </w:r>
      <w:r>
        <w:t>просьба</w:t>
      </w:r>
      <w:r w:rsidRPr="00854670">
        <w:t xml:space="preserve"> разъяснить пра</w:t>
      </w:r>
      <w:r w:rsidRPr="00854670">
        <w:t>к</w:t>
      </w:r>
      <w:r w:rsidRPr="00854670">
        <w:t>тику "</w:t>
      </w:r>
      <w:proofErr w:type="spellStart"/>
      <w:r w:rsidRPr="00854670">
        <w:t>хол</w:t>
      </w:r>
      <w:r>
        <w:t>а</w:t>
      </w:r>
      <w:proofErr w:type="spellEnd"/>
      <w:r w:rsidRPr="00854670">
        <w:t xml:space="preserve">", </w:t>
      </w:r>
      <w:r>
        <w:t xml:space="preserve">или </w:t>
      </w:r>
      <w:r w:rsidRPr="00854670">
        <w:t>денежно</w:t>
      </w:r>
      <w:r>
        <w:t>го</w:t>
      </w:r>
      <w:r w:rsidRPr="00854670">
        <w:t xml:space="preserve"> </w:t>
      </w:r>
      <w:r>
        <w:t>возмещения</w:t>
      </w:r>
      <w:r w:rsidRPr="00854670">
        <w:t>, выплачиваемо</w:t>
      </w:r>
      <w:r>
        <w:t>го</w:t>
      </w:r>
      <w:r w:rsidRPr="00854670">
        <w:t xml:space="preserve"> женщин</w:t>
      </w:r>
      <w:r>
        <w:t>ой</w:t>
      </w:r>
      <w:r w:rsidRPr="00854670">
        <w:t xml:space="preserve"> </w:t>
      </w:r>
      <w:r>
        <w:t>ее</w:t>
      </w:r>
      <w:r w:rsidRPr="00854670">
        <w:t xml:space="preserve"> мужу, </w:t>
      </w:r>
      <w:r>
        <w:t xml:space="preserve">для </w:t>
      </w:r>
      <w:r w:rsidRPr="00854670">
        <w:t>получ</w:t>
      </w:r>
      <w:r>
        <w:t>е</w:t>
      </w:r>
      <w:r>
        <w:t>ния </w:t>
      </w:r>
      <w:r w:rsidRPr="00854670">
        <w:t>развод</w:t>
      </w:r>
      <w:r>
        <w:t>а</w:t>
      </w:r>
      <w:r w:rsidRPr="00854670">
        <w:t xml:space="preserve"> без основания</w:t>
      </w:r>
      <w:r>
        <w:t>,</w:t>
      </w:r>
      <w:r w:rsidRPr="00854670">
        <w:t xml:space="preserve"> и ее </w:t>
      </w:r>
      <w:r>
        <w:t xml:space="preserve">последствия для </w:t>
      </w:r>
      <w:r w:rsidRPr="00854670">
        <w:t>имуществ</w:t>
      </w:r>
      <w:r>
        <w:t>енных прав</w:t>
      </w:r>
      <w:r w:rsidRPr="00854670">
        <w:t xml:space="preserve"> женщины</w:t>
      </w:r>
      <w:r>
        <w:t xml:space="preserve"> и</w:t>
      </w:r>
      <w:r w:rsidRPr="00854670">
        <w:t xml:space="preserve"> </w:t>
      </w:r>
      <w:r>
        <w:t xml:space="preserve">для </w:t>
      </w:r>
      <w:r w:rsidRPr="00854670">
        <w:t>люб</w:t>
      </w:r>
      <w:r>
        <w:t xml:space="preserve">ого </w:t>
      </w:r>
      <w:r w:rsidRPr="00854670">
        <w:t>друг</w:t>
      </w:r>
      <w:r>
        <w:t xml:space="preserve">ого </w:t>
      </w:r>
      <w:r w:rsidRPr="00854670">
        <w:t>общ</w:t>
      </w:r>
      <w:r>
        <w:t>его имущества</w:t>
      </w:r>
      <w:r w:rsidRPr="00854670">
        <w:t>.</w:t>
      </w:r>
    </w:p>
    <w:p w:rsidR="00CE71D3" w:rsidRPr="007078C6" w:rsidRDefault="00CE71D3" w:rsidP="00CE71D3">
      <w:pPr>
        <w:pStyle w:val="H23GR"/>
      </w:pPr>
      <w:r>
        <w:tab/>
      </w:r>
      <w:r>
        <w:tab/>
      </w:r>
      <w:r w:rsidRPr="007078C6">
        <w:t xml:space="preserve">Факультативный протокол и поправки к </w:t>
      </w:r>
      <w:r w:rsidRPr="005C12FA">
        <w:t>пункту</w:t>
      </w:r>
      <w:r>
        <w:t> </w:t>
      </w:r>
      <w:r w:rsidRPr="005C12FA">
        <w:t>1 статьи</w:t>
      </w:r>
      <w:r>
        <w:t> </w:t>
      </w:r>
      <w:r w:rsidRPr="005C12FA">
        <w:t>20</w:t>
      </w:r>
      <w:r w:rsidRPr="007078C6">
        <w:t xml:space="preserve"> Конвенции</w:t>
      </w:r>
    </w:p>
    <w:p w:rsidR="00CE71D3" w:rsidRDefault="00CE71D3" w:rsidP="00CE71D3">
      <w:pPr>
        <w:pStyle w:val="SingleTxtGR"/>
        <w:rPr>
          <w:lang w:val="en-US"/>
        </w:rPr>
      </w:pPr>
      <w:r w:rsidRPr="00854670">
        <w:t>37.</w:t>
      </w:r>
      <w:r>
        <w:tab/>
      </w:r>
      <w:r w:rsidRPr="00854670">
        <w:t>Просьба сообщить о любом прогрессе, достигнутом в деле присоедин</w:t>
      </w:r>
      <w:r w:rsidRPr="00854670">
        <w:t>е</w:t>
      </w:r>
      <w:r w:rsidRPr="00854670">
        <w:t xml:space="preserve">ния к Факультативному протоколу к Конвенции и </w:t>
      </w:r>
      <w:r>
        <w:t xml:space="preserve">принятия </w:t>
      </w:r>
      <w:r w:rsidRPr="00854670">
        <w:t xml:space="preserve">поправки к </w:t>
      </w:r>
      <w:r>
        <w:t>пункту 1 статьи 20</w:t>
      </w:r>
      <w:r w:rsidRPr="00854670">
        <w:t xml:space="preserve"> Конвенции.</w:t>
      </w:r>
    </w:p>
    <w:p w:rsidR="00CE71D3" w:rsidRDefault="00CE71D3" w:rsidP="00CE71D3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CE71D3" w:rsidRPr="00CE71D3" w:rsidRDefault="00CE71D3" w:rsidP="00CE71D3">
      <w:pPr>
        <w:spacing w:before="240"/>
        <w:rPr>
          <w:u w:val="single"/>
          <w:lang w:val="en-US"/>
        </w:rPr>
      </w:pPr>
    </w:p>
    <w:sectPr w:rsidR="00CE71D3" w:rsidRPr="00CE71D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0C0" w:rsidRDefault="00C720C0">
      <w:r>
        <w:rPr>
          <w:lang w:val="en-US"/>
        </w:rPr>
        <w:tab/>
      </w:r>
      <w:r>
        <w:separator/>
      </w:r>
    </w:p>
  </w:endnote>
  <w:endnote w:type="continuationSeparator" w:id="0">
    <w:p w:rsidR="00C720C0" w:rsidRDefault="00C72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0C0" w:rsidRPr="009A6F4A" w:rsidRDefault="00C720C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GE.10-44986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0C0" w:rsidRPr="009A6F4A" w:rsidRDefault="00C720C0">
    <w:pPr>
      <w:pStyle w:val="Footer"/>
      <w:rPr>
        <w:lang w:val="en-US"/>
      </w:rPr>
    </w:pPr>
    <w:r>
      <w:rPr>
        <w:lang w:val="en-US"/>
      </w:rPr>
      <w:t>GE.10-44986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0C0" w:rsidRPr="009A6F4A" w:rsidRDefault="00C720C0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44986</w:t>
    </w:r>
    <w:r>
      <w:rPr>
        <w:sz w:val="20"/>
        <w:lang w:val="en-US"/>
      </w:rPr>
      <w:t xml:space="preserve">  (R)  061010  061010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0C0" w:rsidRPr="00F71F63" w:rsidRDefault="00C720C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720C0" w:rsidRPr="00F71F63" w:rsidRDefault="00C720C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720C0" w:rsidRPr="00635E86" w:rsidRDefault="00C720C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0C0" w:rsidRPr="004C0E00" w:rsidRDefault="00C720C0">
    <w:pPr>
      <w:pStyle w:val="Header"/>
      <w:rPr>
        <w:lang w:val="en-US"/>
      </w:rPr>
    </w:pPr>
    <w:r>
      <w:rPr>
        <w:lang w:val="en-US"/>
      </w:rPr>
      <w:t>CEDAW/C/DZA/Q/4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0C0" w:rsidRPr="009A6F4A" w:rsidRDefault="00C720C0">
    <w:pPr>
      <w:pStyle w:val="Header"/>
      <w:rPr>
        <w:lang w:val="en-US"/>
      </w:rPr>
    </w:pPr>
    <w:r>
      <w:rPr>
        <w:lang w:val="en-US"/>
      </w:rPr>
      <w:tab/>
      <w:t>CEDAW/C/DZA/Q/4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7C2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429B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0E2019"/>
    <w:rsid w:val="00117AEE"/>
    <w:rsid w:val="00133C2F"/>
    <w:rsid w:val="00140B4B"/>
    <w:rsid w:val="001463F7"/>
    <w:rsid w:val="0015769C"/>
    <w:rsid w:val="00180752"/>
    <w:rsid w:val="00185076"/>
    <w:rsid w:val="0018543C"/>
    <w:rsid w:val="00190231"/>
    <w:rsid w:val="00192ABD"/>
    <w:rsid w:val="001969EC"/>
    <w:rsid w:val="001A75D5"/>
    <w:rsid w:val="001A7D40"/>
    <w:rsid w:val="001D07F7"/>
    <w:rsid w:val="001D7B8F"/>
    <w:rsid w:val="001E48EE"/>
    <w:rsid w:val="001F2D04"/>
    <w:rsid w:val="0020059C"/>
    <w:rsid w:val="002019BD"/>
    <w:rsid w:val="00214F7D"/>
    <w:rsid w:val="002248D5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5662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3996"/>
    <w:rsid w:val="00474F42"/>
    <w:rsid w:val="0048244D"/>
    <w:rsid w:val="004861F8"/>
    <w:rsid w:val="004A0DE8"/>
    <w:rsid w:val="004A4C0D"/>
    <w:rsid w:val="004A4CB7"/>
    <w:rsid w:val="004A57B5"/>
    <w:rsid w:val="004B19DA"/>
    <w:rsid w:val="004C0E00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7B09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4FA4"/>
    <w:rsid w:val="0070762B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5512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148B"/>
    <w:rsid w:val="00915B0A"/>
    <w:rsid w:val="00926904"/>
    <w:rsid w:val="009372F0"/>
    <w:rsid w:val="00955022"/>
    <w:rsid w:val="00957B4D"/>
    <w:rsid w:val="00957C26"/>
    <w:rsid w:val="00964EEA"/>
    <w:rsid w:val="00980C86"/>
    <w:rsid w:val="009B1D9B"/>
    <w:rsid w:val="009B4074"/>
    <w:rsid w:val="009C30BB"/>
    <w:rsid w:val="009C4E83"/>
    <w:rsid w:val="009C60BE"/>
    <w:rsid w:val="009D201A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BD789E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20C0"/>
    <w:rsid w:val="00C75CB2"/>
    <w:rsid w:val="00C90723"/>
    <w:rsid w:val="00C90D5C"/>
    <w:rsid w:val="00CA609E"/>
    <w:rsid w:val="00CA7DA4"/>
    <w:rsid w:val="00CB31FB"/>
    <w:rsid w:val="00CC05FC"/>
    <w:rsid w:val="00CE3D6F"/>
    <w:rsid w:val="00CE71D3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A7F05"/>
    <w:rsid w:val="00DB2FC0"/>
    <w:rsid w:val="00DC0984"/>
    <w:rsid w:val="00DF18FA"/>
    <w:rsid w:val="00DF26DC"/>
    <w:rsid w:val="00DF49CA"/>
    <w:rsid w:val="00DF775B"/>
    <w:rsid w:val="00E007F3"/>
    <w:rsid w:val="00E00DEA"/>
    <w:rsid w:val="00E06EF0"/>
    <w:rsid w:val="00E11679"/>
    <w:rsid w:val="00E307D1"/>
    <w:rsid w:val="00E46A04"/>
    <w:rsid w:val="00E557F8"/>
    <w:rsid w:val="00E717F3"/>
    <w:rsid w:val="00E72C5E"/>
    <w:rsid w:val="00E73451"/>
    <w:rsid w:val="00E74328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0242"/>
    <w:rsid w:val="00F1503D"/>
    <w:rsid w:val="00F22712"/>
    <w:rsid w:val="00F275F5"/>
    <w:rsid w:val="00F33188"/>
    <w:rsid w:val="00F35BDE"/>
    <w:rsid w:val="00F52A0E"/>
    <w:rsid w:val="00F71F63"/>
    <w:rsid w:val="00F82CB7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7</Pages>
  <Words>2804</Words>
  <Characters>15983</Characters>
  <Application>Microsoft Office Word</Application>
  <DocSecurity>4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1044986.doc</vt:lpstr>
    </vt:vector>
  </TitlesOfParts>
  <Company>CSD</Company>
  <LinksUpToDate>false</LinksUpToDate>
  <CharactersWithSpaces>18750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1044986.doc</dc:title>
  <dc:subject>Mouraviev</dc:subject>
  <dc:creator>Беляева Светлана</dc:creator>
  <cp:keywords/>
  <dc:description/>
  <cp:lastModifiedBy>Беляева Светлана</cp:lastModifiedBy>
  <cp:revision>2</cp:revision>
  <cp:lastPrinted>2010-10-06T14:48:00Z</cp:lastPrinted>
  <dcterms:created xsi:type="dcterms:W3CDTF">2010-10-06T14:54:00Z</dcterms:created>
  <dcterms:modified xsi:type="dcterms:W3CDTF">2010-10-06T14:54:00Z</dcterms:modified>
</cp:coreProperties>
</file>