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AD" w:rsidRDefault="00FE1BAD" w:rsidP="00FE1BAD">
      <w:pPr>
        <w:spacing w:line="60" w:lineRule="exact"/>
        <w:rPr>
          <w:lang w:val="en-US"/>
        </w:rPr>
        <w:sectPr w:rsidR="00FE1BAD" w:rsidSect="00FE1BA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pt;margin-top:681.75pt;width:57.9pt;height:57.9pt;z-index:1;mso-position-horizontal-relative:page;mso-position-vertical-relative:page" o:preferrelative="f">
            <v:imagedata r:id="rId13" o:title="6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1E55F6" w:rsidRPr="001E55F6" w:rsidRDefault="001E55F6" w:rsidP="001E55F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E55F6">
        <w:t>Комитет по ликвидации дискриминации</w:t>
      </w:r>
      <w:r w:rsidRPr="001E55F6">
        <w:br/>
        <w:t>в отношении женщин</w:t>
      </w:r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C1693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55F6">
        <w:tab/>
      </w:r>
      <w:r w:rsidRPr="001E55F6">
        <w:tab/>
      </w:r>
      <w:bookmarkStart w:id="1" w:name="_Toc380154106"/>
      <w:r w:rsidRPr="001E55F6">
        <w:t>Рассмотрение докладов, представляемых государствами-участниками в соответствии</w:t>
      </w:r>
      <w:r w:rsidR="00C16931">
        <w:br/>
      </w:r>
      <w:r w:rsidRPr="001E55F6">
        <w:t>со статьей 18 Конвенции</w:t>
      </w:r>
      <w:bookmarkEnd w:id="1"/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C1693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6931">
        <w:tab/>
      </w:r>
      <w:r w:rsidRPr="00C16931">
        <w:tab/>
      </w:r>
      <w:bookmarkStart w:id="2" w:name="_Toc380154107"/>
      <w:r w:rsidRPr="001E55F6">
        <w:t>Шестой периодический доклад государств-участников, подлежащий представлению в</w:t>
      </w:r>
      <w:r w:rsidRPr="001E55F6">
        <w:rPr>
          <w:lang w:val="fr-FR"/>
        </w:rPr>
        <w:t xml:space="preserve"> 2010</w:t>
      </w:r>
      <w:r w:rsidRPr="001E55F6">
        <w:t> году</w:t>
      </w:r>
      <w:bookmarkEnd w:id="2"/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1E55F6">
      <w:pPr>
        <w:pStyle w:val="SingleTxt"/>
        <w:spacing w:after="0" w:line="120" w:lineRule="exact"/>
        <w:rPr>
          <w:sz w:val="10"/>
        </w:rPr>
      </w:pPr>
    </w:p>
    <w:p w:rsidR="001E55F6" w:rsidRPr="001E55F6" w:rsidRDefault="001E55F6" w:rsidP="001E55F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55F6">
        <w:tab/>
      </w:r>
      <w:r w:rsidRPr="001E55F6">
        <w:tab/>
      </w:r>
      <w:bookmarkStart w:id="3" w:name="_Toc380154108"/>
      <w:r w:rsidRPr="001E55F6">
        <w:t>Габон</w:t>
      </w:r>
      <w:bookmarkEnd w:id="3"/>
      <w:r w:rsidRPr="001E55F6">
        <w:rPr>
          <w:rStyle w:val="FootnoteReference"/>
          <w:b w:val="0"/>
          <w:sz w:val="20"/>
        </w:rPr>
        <w:footnoteReference w:customMarkFollows="1" w:id="1"/>
        <w:t>*</w:t>
      </w:r>
    </w:p>
    <w:p w:rsidR="003D6E03" w:rsidRDefault="003D6E03" w:rsidP="003D6E03">
      <w:pPr>
        <w:pStyle w:val="SingleTxt"/>
        <w:spacing w:after="0" w:line="120" w:lineRule="exact"/>
        <w:rPr>
          <w:sz w:val="10"/>
          <w:lang w:val="en-US"/>
        </w:rPr>
      </w:pPr>
    </w:p>
    <w:p w:rsidR="003D6E03" w:rsidRPr="003D6E03" w:rsidRDefault="003D6E03" w:rsidP="003D6E03">
      <w:pPr>
        <w:pStyle w:val="SingleTxt"/>
        <w:spacing w:after="0" w:line="120" w:lineRule="exact"/>
        <w:rPr>
          <w:sz w:val="10"/>
          <w:lang w:val="en-US"/>
        </w:rPr>
      </w:pPr>
    </w:p>
    <w:p w:rsidR="00B46D7A" w:rsidRDefault="001E55F6" w:rsidP="003D6E03">
      <w:pPr>
        <w:pStyle w:val="SingleTxt"/>
        <w:jc w:val="right"/>
        <w:rPr>
          <w:lang w:val="en-US"/>
        </w:rPr>
      </w:pPr>
      <w:r w:rsidRPr="001E55F6">
        <w:t>19 января 2012 года</w:t>
      </w:r>
    </w:p>
    <w:p w:rsidR="00AA7842" w:rsidRPr="00AA7842" w:rsidRDefault="003D6E03" w:rsidP="00AA7842">
      <w:pPr>
        <w:pStyle w:val="SingleTxt"/>
        <w:spacing w:after="0" w:line="120" w:lineRule="exact"/>
        <w:jc w:val="left"/>
        <w:rPr>
          <w:sz w:val="10"/>
          <w:lang w:val="en-US"/>
        </w:rPr>
      </w:pPr>
      <w:r>
        <w:rPr>
          <w:lang w:val="en-US"/>
        </w:rPr>
        <w:br w:type="page"/>
      </w:r>
    </w:p>
    <w:p w:rsidR="00AA7842" w:rsidRPr="006E65D0" w:rsidRDefault="00AA7842" w:rsidP="00AA7842">
      <w:pPr>
        <w:spacing w:after="120" w:line="240" w:lineRule="auto"/>
        <w:rPr>
          <w:spacing w:val="0"/>
          <w:w w:val="100"/>
          <w:sz w:val="28"/>
        </w:rPr>
      </w:pPr>
      <w:r w:rsidRPr="006E65D0">
        <w:rPr>
          <w:spacing w:val="0"/>
          <w:w w:val="100"/>
          <w:sz w:val="28"/>
        </w:rPr>
        <w:t>Содержани</w:t>
      </w:r>
      <w:r>
        <w:rPr>
          <w:spacing w:val="0"/>
          <w:w w:val="100"/>
          <w:sz w:val="28"/>
        </w:rPr>
        <w:t>е</w:t>
      </w:r>
    </w:p>
    <w:p w:rsidR="00AA7842" w:rsidRPr="006E65D0" w:rsidRDefault="00AA7842" w:rsidP="00AA7842">
      <w:pPr>
        <w:tabs>
          <w:tab w:val="right" w:pos="8929"/>
          <w:tab w:val="right" w:pos="9923"/>
        </w:tabs>
        <w:spacing w:after="120" w:line="240" w:lineRule="auto"/>
        <w:ind w:left="283"/>
        <w:rPr>
          <w:spacing w:val="0"/>
          <w:w w:val="100"/>
        </w:rPr>
      </w:pPr>
      <w:r w:rsidRPr="006E65D0">
        <w:rPr>
          <w:i/>
          <w:spacing w:val="0"/>
          <w:w w:val="100"/>
          <w:sz w:val="18"/>
          <w:lang w:val="fr-FR"/>
        </w:rPr>
        <w:tab/>
      </w:r>
      <w:r w:rsidRPr="006E65D0">
        <w:rPr>
          <w:i/>
          <w:spacing w:val="0"/>
          <w:w w:val="100"/>
          <w:sz w:val="18"/>
          <w:lang w:val="fr-FR"/>
        </w:rPr>
        <w:tab/>
      </w:r>
      <w:r w:rsidRPr="006E65D0">
        <w:rPr>
          <w:i/>
          <w:spacing w:val="0"/>
          <w:w w:val="100"/>
          <w:sz w:val="18"/>
        </w:rPr>
        <w:t>Стр.</w:t>
      </w:r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w w:val="100"/>
          <w:lang w:val="fr-FR"/>
        </w:rPr>
        <w:tab/>
      </w:r>
      <w:r>
        <w:rPr>
          <w:w w:val="100"/>
          <w:lang w:val="fr-FR"/>
        </w:rPr>
        <w:tab/>
      </w:r>
      <w:r w:rsidRPr="0027654C">
        <w:rPr>
          <w:w w:val="100"/>
          <w:lang w:val="fr-FR"/>
        </w:rPr>
        <w:fldChar w:fldCharType="begin"/>
      </w:r>
      <w:r w:rsidRPr="0027654C">
        <w:rPr>
          <w:w w:val="100"/>
          <w:lang w:val="fr-FR"/>
        </w:rPr>
        <w:instrText xml:space="preserve"> TOC \h \z \t "_ H_1;2;_ H _Ch;1" </w:instrText>
      </w:r>
      <w:r w:rsidRPr="0027654C">
        <w:rPr>
          <w:w w:val="100"/>
          <w:lang w:val="fr-FR"/>
        </w:rPr>
        <w:fldChar w:fldCharType="separate"/>
      </w:r>
      <w:hyperlink w:anchor="_Toc380154109" w:history="1">
        <w:r w:rsidRPr="0027654C">
          <w:rPr>
            <w:rStyle w:val="Hyperlink"/>
            <w:noProof/>
            <w:spacing w:val="0"/>
            <w:w w:val="100"/>
          </w:rPr>
          <w:t>Предисловие</w:t>
        </w:r>
        <w:r>
          <w:rPr>
            <w:noProof/>
            <w:webHidden/>
            <w:w w:val="100"/>
            <w:lang w:val="en-US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_Toc380154109 \h </w:instrText>
        </w:r>
        <w:r w:rsidRPr="0027654C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3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0" w:history="1">
        <w:r w:rsidRPr="0027654C">
          <w:rPr>
            <w:rStyle w:val="Hyperlink"/>
            <w:noProof/>
            <w:spacing w:val="0"/>
            <w:w w:val="100"/>
          </w:rPr>
          <w:t>Введение</w:t>
        </w:r>
        <w:r>
          <w:rPr>
            <w:noProof/>
            <w:webHidden/>
            <w:w w:val="100"/>
            <w:lang w:val="en-US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_Toc380154110 \h </w:instrText>
        </w:r>
        <w:r w:rsidRPr="0027654C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4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hyperlink w:anchor="_Toc380154111" w:history="1">
        <w:r w:rsidRPr="0027654C">
          <w:rPr>
            <w:rStyle w:val="Hyperlink"/>
            <w:noProof/>
            <w:spacing w:val="0"/>
            <w:w w:val="100"/>
            <w:lang w:val="fr-FR"/>
          </w:rPr>
          <w:t>I.</w:t>
        </w:r>
        <w:r w:rsidRPr="0027654C">
          <w:rPr>
            <w:noProof/>
            <w:w w:val="100"/>
          </w:rPr>
          <w:tab/>
        </w:r>
        <w:r w:rsidRPr="0027654C">
          <w:rPr>
            <w:rStyle w:val="Hyperlink"/>
            <w:noProof/>
            <w:spacing w:val="0"/>
            <w:w w:val="100"/>
          </w:rPr>
          <w:t>Общественное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положение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женщин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в Габоне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 </w:t>
        </w:r>
        <w:r w:rsidRPr="0027654C">
          <w:rPr>
            <w:rStyle w:val="Hyperlink"/>
            <w:noProof/>
            <w:spacing w:val="0"/>
            <w:w w:val="100"/>
          </w:rPr>
          <w:t>до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после ратификации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Конвенции</w:t>
        </w:r>
        <w:r w:rsidRPr="0027654C">
          <w:rPr>
            <w:noProof/>
            <w:webHidden/>
            <w:w w:val="100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_Toc380154111 \h </w:instrText>
        </w:r>
        <w:r w:rsidRPr="0027654C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5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hyperlink w:anchor="_Toc380154112" w:history="1">
        <w:r w:rsidRPr="0027654C">
          <w:rPr>
            <w:rStyle w:val="Hyperlink"/>
            <w:noProof/>
            <w:spacing w:val="0"/>
            <w:w w:val="100"/>
            <w:lang w:val="fr-FR"/>
          </w:rPr>
          <w:t>II.</w:t>
        </w:r>
        <w:r w:rsidRPr="0027654C">
          <w:rPr>
            <w:noProof/>
            <w:w w:val="100"/>
          </w:rPr>
          <w:tab/>
        </w:r>
        <w:r w:rsidRPr="0027654C">
          <w:rPr>
            <w:rStyle w:val="Hyperlink"/>
            <w:noProof/>
            <w:spacing w:val="0"/>
            <w:w w:val="100"/>
          </w:rPr>
          <w:t>Положение на момент ратификации Конвенции</w:t>
        </w:r>
        <w:r w:rsidRPr="0027654C">
          <w:rPr>
            <w:noProof/>
            <w:webHidden/>
            <w:w w:val="100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_Toc380154112 \h </w:instrText>
        </w:r>
        <w:r w:rsidRPr="0027654C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5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hyperlink w:anchor="_Toc380154113" w:history="1">
        <w:r w:rsidRPr="0027654C">
          <w:rPr>
            <w:rStyle w:val="Hyperlink"/>
            <w:noProof/>
            <w:spacing w:val="0"/>
            <w:w w:val="100"/>
            <w:lang w:val="fr-FR"/>
          </w:rPr>
          <w:t>III.</w:t>
        </w:r>
        <w:r w:rsidRPr="0027654C">
          <w:rPr>
            <w:noProof/>
            <w:w w:val="100"/>
          </w:rPr>
          <w:tab/>
        </w:r>
        <w:r w:rsidRPr="0027654C">
          <w:rPr>
            <w:rStyle w:val="Hyperlink"/>
            <w:noProof/>
            <w:spacing w:val="0"/>
            <w:w w:val="100"/>
          </w:rPr>
          <w:t>Совместное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рассмотрение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хода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осуществления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Конвенции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, </w:t>
        </w:r>
        <w:r w:rsidRPr="0027654C">
          <w:rPr>
            <w:rStyle w:val="Hyperlink"/>
            <w:noProof/>
            <w:spacing w:val="0"/>
            <w:w w:val="100"/>
          </w:rPr>
          <w:t>замечаний и рекомендаций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Комитета</w:t>
        </w:r>
        <w:r w:rsidRPr="0027654C">
          <w:rPr>
            <w:noProof/>
            <w:webHidden/>
            <w:w w:val="100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_Toc380154113 \h </w:instrText>
        </w:r>
        <w:r w:rsidRPr="0027654C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8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4" w:history="1">
        <w:r w:rsidRPr="0027654C">
          <w:rPr>
            <w:rStyle w:val="Hyperlink"/>
            <w:noProof/>
            <w:spacing w:val="0"/>
            <w:w w:val="100"/>
          </w:rPr>
          <w:t>Статья 1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Определение понятия дискриминации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_Toc380154114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8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5" w:history="1">
        <w:r w:rsidRPr="0027654C">
          <w:rPr>
            <w:rStyle w:val="Hyperlink"/>
            <w:noProof/>
            <w:spacing w:val="0"/>
            <w:w w:val="100"/>
          </w:rPr>
          <w:t>Статья 2 Конвенции. Ликвидация дискриминации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_Toc380154115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10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6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3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Всестороннее развитие и прогресс женщин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_Toc380154116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11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851" w:hanging="851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7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4 </w:t>
        </w:r>
        <w:r w:rsidRPr="0027654C">
          <w:rPr>
            <w:rStyle w:val="Hyperlink"/>
            <w:noProof/>
            <w:spacing w:val="0"/>
            <w:w w:val="100"/>
          </w:rPr>
          <w:t>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Ускорение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установления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равенства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между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мужчинами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женщинами путем принятия специальных мер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_Toc380154117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12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8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5 </w:t>
        </w:r>
        <w:r w:rsidRPr="0027654C">
          <w:rPr>
            <w:rStyle w:val="Hyperlink"/>
            <w:noProof/>
            <w:spacing w:val="0"/>
            <w:w w:val="100"/>
          </w:rPr>
          <w:t>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Стереотипные роли и гендерные предрассудки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_Toc380154118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12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851" w:hanging="851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19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6 </w:t>
        </w:r>
        <w:r w:rsidRPr="0027654C">
          <w:rPr>
            <w:rStyle w:val="Hyperlink"/>
            <w:noProof/>
            <w:spacing w:val="0"/>
            <w:w w:val="100"/>
          </w:rPr>
          <w:t>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Пресечение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всех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видов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торговли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женщинами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эксплуатации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проституции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>
          <w:rPr>
            <w:rStyle w:val="Hyperlink"/>
            <w:noProof/>
            <w:spacing w:val="0"/>
            <w:w w:val="100"/>
            <w:lang w:val="fr-FR"/>
          </w:rPr>
          <w:br/>
        </w:r>
        <w:r w:rsidRPr="0027654C">
          <w:rPr>
            <w:rStyle w:val="Hyperlink"/>
            <w:noProof/>
            <w:spacing w:val="0"/>
            <w:w w:val="100"/>
          </w:rPr>
          <w:t>женщин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_Toc380154119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14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0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7 </w:t>
        </w:r>
        <w:r w:rsidRPr="0027654C">
          <w:rPr>
            <w:rStyle w:val="Hyperlink"/>
            <w:noProof/>
            <w:spacing w:val="0"/>
            <w:w w:val="100"/>
          </w:rPr>
          <w:t>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Участие в общественной и политической жизни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_Toc380154120 \h </w:instrText>
        </w:r>
        <w:r w:rsidRPr="0027654C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18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1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8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Представленность женщин на</w:t>
        </w:r>
        <w:r w:rsidRPr="0027654C">
          <w:rPr>
            <w:rStyle w:val="Hyperlink"/>
            <w:noProof/>
            <w:spacing w:val="0"/>
            <w:w w:val="100"/>
            <w:lang w:val="en-US"/>
          </w:rPr>
          <w:t> </w:t>
        </w:r>
        <w:r w:rsidRPr="0027654C">
          <w:rPr>
            <w:rStyle w:val="Hyperlink"/>
            <w:noProof/>
            <w:spacing w:val="0"/>
            <w:w w:val="100"/>
          </w:rPr>
          <w:t>международном уровне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_Toc380154121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22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2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9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Гражданство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_Toc380154122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22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3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10 </w:t>
        </w:r>
        <w:r w:rsidRPr="0027654C">
          <w:rPr>
            <w:rStyle w:val="Hyperlink"/>
            <w:noProof/>
            <w:spacing w:val="0"/>
            <w:w w:val="100"/>
          </w:rPr>
          <w:t>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Улучшение положения женщин в области образования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_Toc380154123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22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4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11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Расширение возможностей женщин в</w:t>
        </w:r>
        <w:r w:rsidRPr="0027654C">
          <w:rPr>
            <w:rStyle w:val="Hyperlink"/>
            <w:noProof/>
            <w:spacing w:val="0"/>
            <w:w w:val="100"/>
            <w:lang w:val="en-US"/>
          </w:rPr>
          <w:t> </w:t>
        </w:r>
        <w:r w:rsidRPr="0027654C">
          <w:rPr>
            <w:rStyle w:val="Hyperlink"/>
            <w:noProof/>
            <w:spacing w:val="0"/>
            <w:w w:val="100"/>
          </w:rPr>
          <w:t>области занятости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_Toc380154124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26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5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12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Равенство в области здравоохранения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_Toc380154125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27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6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13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Социальные льготы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_Toc380154126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35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7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14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Особые проблемы женщин, проживающих в</w:t>
        </w:r>
        <w:r w:rsidRPr="0027654C">
          <w:rPr>
            <w:rStyle w:val="Hyperlink"/>
            <w:noProof/>
            <w:spacing w:val="0"/>
            <w:w w:val="100"/>
            <w:lang w:val="en-US"/>
          </w:rPr>
          <w:t> </w:t>
        </w:r>
        <w:r w:rsidRPr="0027654C">
          <w:rPr>
            <w:rStyle w:val="Hyperlink"/>
            <w:noProof/>
            <w:spacing w:val="0"/>
            <w:w w:val="100"/>
          </w:rPr>
          <w:t>сельской местности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_Toc380154127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36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0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8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>15</w:t>
        </w:r>
        <w:r w:rsidRPr="0027654C">
          <w:rPr>
            <w:rStyle w:val="Hyperlink"/>
            <w:noProof/>
            <w:spacing w:val="0"/>
            <w:w w:val="100"/>
          </w:rPr>
          <w:t xml:space="preserve"> 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Равенство в гражданских правах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_Toc380154128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38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2"/>
        <w:tabs>
          <w:tab w:val="right" w:pos="567"/>
          <w:tab w:val="left" w:pos="851"/>
          <w:tab w:val="left" w:pos="1276"/>
          <w:tab w:val="right" w:leader="dot" w:pos="9838"/>
        </w:tabs>
        <w:spacing w:after="120" w:line="240" w:lineRule="auto"/>
        <w:ind w:left="851" w:hanging="851"/>
        <w:rPr>
          <w:noProof/>
          <w:spacing w:val="0"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29" w:history="1">
        <w:r w:rsidRPr="0027654C">
          <w:rPr>
            <w:rStyle w:val="Hyperlink"/>
            <w:noProof/>
            <w:spacing w:val="0"/>
            <w:w w:val="100"/>
          </w:rPr>
          <w:t>Статья 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16 </w:t>
        </w:r>
        <w:r w:rsidRPr="0027654C">
          <w:rPr>
            <w:rStyle w:val="Hyperlink"/>
            <w:noProof/>
            <w:spacing w:val="0"/>
            <w:w w:val="100"/>
          </w:rPr>
          <w:t>Конвенции.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 xml:space="preserve">Ликвидация дискриминации в отношении женщин в вопросах, </w:t>
        </w:r>
        <w:r>
          <w:rPr>
            <w:rStyle w:val="Hyperlink"/>
            <w:noProof/>
            <w:spacing w:val="0"/>
            <w:w w:val="100"/>
            <w:lang w:val="en-US"/>
          </w:rPr>
          <w:br/>
        </w:r>
        <w:r w:rsidRPr="0027654C">
          <w:rPr>
            <w:rStyle w:val="Hyperlink"/>
            <w:noProof/>
            <w:spacing w:val="0"/>
            <w:w w:val="100"/>
          </w:rPr>
          <w:t>касающихся брака</w:t>
        </w:r>
        <w:r w:rsidRPr="0027654C">
          <w:rPr>
            <w:noProof/>
            <w:webHidden/>
            <w:spacing w:val="0"/>
            <w:w w:val="100"/>
          </w:rPr>
          <w:tab/>
        </w:r>
        <w:r w:rsidRPr="0027654C">
          <w:rPr>
            <w:noProof/>
            <w:webHidden/>
            <w:spacing w:val="0"/>
            <w:w w:val="100"/>
          </w:rPr>
          <w:fldChar w:fldCharType="begin"/>
        </w:r>
        <w:r w:rsidRPr="0027654C">
          <w:rPr>
            <w:noProof/>
            <w:webHidden/>
            <w:spacing w:val="0"/>
            <w:w w:val="100"/>
          </w:rPr>
          <w:instrText xml:space="preserve"> PAGEREF _Toc380154129 \h </w:instrText>
        </w:r>
        <w:r w:rsidR="00956B50" w:rsidRPr="00956B50">
          <w:rPr>
            <w:noProof/>
            <w:spacing w:val="0"/>
            <w:w w:val="100"/>
          </w:rPr>
        </w:r>
        <w:r w:rsidRPr="0027654C">
          <w:rPr>
            <w:noProof/>
            <w:webHidden/>
            <w:spacing w:val="0"/>
            <w:w w:val="100"/>
          </w:rPr>
          <w:fldChar w:fldCharType="separate"/>
        </w:r>
        <w:r w:rsidR="009D494A">
          <w:rPr>
            <w:noProof/>
            <w:webHidden/>
            <w:spacing w:val="0"/>
            <w:w w:val="100"/>
          </w:rPr>
          <w:t>39</w:t>
        </w:r>
        <w:r w:rsidRPr="0027654C">
          <w:rPr>
            <w:noProof/>
            <w:webHidden/>
            <w:spacing w:val="0"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ind w:left="851" w:hanging="85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hyperlink w:anchor="_Toc380154130" w:history="1">
        <w:r w:rsidRPr="0027654C">
          <w:rPr>
            <w:rStyle w:val="Hyperlink"/>
            <w:noProof/>
            <w:spacing w:val="0"/>
            <w:w w:val="100"/>
            <w:lang w:val="fr-FR"/>
          </w:rPr>
          <w:t>IV.</w:t>
        </w:r>
        <w:r w:rsidRPr="0027654C">
          <w:rPr>
            <w:noProof/>
            <w:w w:val="100"/>
          </w:rPr>
          <w:tab/>
        </w:r>
        <w:r w:rsidRPr="0027654C">
          <w:rPr>
            <w:rStyle w:val="Hyperlink"/>
            <w:noProof/>
            <w:spacing w:val="0"/>
            <w:w w:val="100"/>
          </w:rPr>
          <w:t>Препятствия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на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пути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обеспечения полного и</w:t>
        </w:r>
        <w:r w:rsidRPr="0027654C">
          <w:rPr>
            <w:rStyle w:val="Hyperlink"/>
            <w:noProof/>
            <w:spacing w:val="0"/>
            <w:w w:val="100"/>
            <w:lang w:val="en-US"/>
          </w:rPr>
          <w:t> </w:t>
        </w:r>
        <w:r w:rsidRPr="0027654C">
          <w:rPr>
            <w:rStyle w:val="Hyperlink"/>
            <w:noProof/>
            <w:spacing w:val="0"/>
            <w:w w:val="100"/>
          </w:rPr>
          <w:t>равноправного участия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женщин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в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политической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, </w:t>
        </w:r>
        <w:r w:rsidRPr="0027654C">
          <w:rPr>
            <w:rStyle w:val="Hyperlink"/>
            <w:noProof/>
            <w:spacing w:val="0"/>
            <w:w w:val="100"/>
          </w:rPr>
          <w:t>общественной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, </w:t>
        </w:r>
        <w:r w:rsidRPr="0027654C">
          <w:rPr>
            <w:rStyle w:val="Hyperlink"/>
            <w:noProof/>
            <w:spacing w:val="0"/>
            <w:w w:val="100"/>
          </w:rPr>
          <w:t>э</w:t>
        </w:r>
        <w:r w:rsidRPr="0027654C">
          <w:rPr>
            <w:rStyle w:val="Hyperlink"/>
            <w:noProof/>
            <w:spacing w:val="0"/>
            <w:w w:val="100"/>
          </w:rPr>
          <w:t>кономической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и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культурной</w:t>
        </w:r>
        <w:r w:rsidRPr="0027654C">
          <w:rPr>
            <w:rStyle w:val="Hyperlink"/>
            <w:noProof/>
            <w:spacing w:val="0"/>
            <w:w w:val="100"/>
            <w:lang w:val="fr-FR"/>
          </w:rPr>
          <w:t xml:space="preserve"> </w:t>
        </w:r>
        <w:r w:rsidRPr="0027654C">
          <w:rPr>
            <w:rStyle w:val="Hyperlink"/>
            <w:noProof/>
            <w:spacing w:val="0"/>
            <w:w w:val="100"/>
          </w:rPr>
          <w:t>жизни</w:t>
        </w:r>
        <w:r w:rsidRPr="0027654C">
          <w:rPr>
            <w:noProof/>
            <w:webHidden/>
            <w:w w:val="100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_Toc380154130 \h </w:instrText>
        </w:r>
        <w:r w:rsidR="00956B50" w:rsidRPr="00956B50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43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hyperlink w:anchor="_Toc380154131" w:history="1">
        <w:r w:rsidRPr="0027654C">
          <w:rPr>
            <w:rStyle w:val="Hyperlink"/>
            <w:noProof/>
            <w:spacing w:val="0"/>
            <w:w w:val="100"/>
            <w:lang w:val="fr-FR"/>
          </w:rPr>
          <w:t>V.</w:t>
        </w:r>
        <w:r w:rsidRPr="0027654C">
          <w:rPr>
            <w:noProof/>
            <w:w w:val="100"/>
          </w:rPr>
          <w:tab/>
        </w:r>
        <w:r w:rsidRPr="0027654C">
          <w:rPr>
            <w:rStyle w:val="Hyperlink"/>
            <w:noProof/>
            <w:spacing w:val="0"/>
            <w:w w:val="100"/>
          </w:rPr>
          <w:t>Заклю</w:t>
        </w:r>
        <w:r w:rsidRPr="0027654C">
          <w:rPr>
            <w:rStyle w:val="Hyperlink"/>
            <w:noProof/>
            <w:spacing w:val="0"/>
            <w:w w:val="100"/>
          </w:rPr>
          <w:t>ч</w:t>
        </w:r>
        <w:r w:rsidRPr="0027654C">
          <w:rPr>
            <w:rStyle w:val="Hyperlink"/>
            <w:noProof/>
            <w:spacing w:val="0"/>
            <w:w w:val="100"/>
          </w:rPr>
          <w:t>ение</w:t>
        </w:r>
        <w:r w:rsidRPr="0027654C">
          <w:rPr>
            <w:noProof/>
            <w:webHidden/>
            <w:w w:val="100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_Toc380154131 \h </w:instrText>
        </w:r>
        <w:r w:rsidR="00956B50" w:rsidRPr="00956B50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44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27654C" w:rsidRDefault="00AA7842" w:rsidP="00AA7842">
      <w:pPr>
        <w:pStyle w:val="TOC1"/>
        <w:rPr>
          <w:noProof/>
          <w:w w:val="100"/>
        </w:rPr>
      </w:pPr>
      <w:r>
        <w:rPr>
          <w:rStyle w:val="Hyperlink"/>
          <w:noProof/>
          <w:spacing w:val="0"/>
          <w:w w:val="100"/>
          <w:lang w:val="en-US"/>
        </w:rPr>
        <w:tab/>
      </w:r>
      <w:r>
        <w:rPr>
          <w:rStyle w:val="Hyperlink"/>
          <w:noProof/>
          <w:spacing w:val="0"/>
          <w:w w:val="100"/>
          <w:lang w:val="en-US"/>
        </w:rPr>
        <w:tab/>
      </w:r>
      <w:hyperlink w:anchor="_Toc380154132" w:history="1">
        <w:r w:rsidRPr="0027654C">
          <w:rPr>
            <w:rStyle w:val="Hyperlink"/>
            <w:noProof/>
            <w:spacing w:val="0"/>
            <w:w w:val="100"/>
          </w:rPr>
          <w:t>Библиография</w:t>
        </w:r>
        <w:r>
          <w:rPr>
            <w:noProof/>
            <w:webHidden/>
            <w:w w:val="100"/>
            <w:lang w:val="en-US"/>
          </w:rPr>
          <w:tab/>
        </w:r>
        <w:r w:rsidRPr="0027654C">
          <w:rPr>
            <w:noProof/>
            <w:webHidden/>
            <w:w w:val="100"/>
          </w:rPr>
          <w:fldChar w:fldCharType="begin"/>
        </w:r>
        <w:r w:rsidRPr="0027654C">
          <w:rPr>
            <w:noProof/>
            <w:webHidden/>
            <w:w w:val="100"/>
          </w:rPr>
          <w:instrText xml:space="preserve"> PAGEREF _Toc380154132 \h </w:instrText>
        </w:r>
        <w:r w:rsidR="00956B50" w:rsidRPr="00956B50">
          <w:rPr>
            <w:noProof/>
            <w:w w:val="100"/>
          </w:rPr>
        </w:r>
        <w:r w:rsidRPr="0027654C">
          <w:rPr>
            <w:noProof/>
            <w:webHidden/>
            <w:w w:val="100"/>
          </w:rPr>
          <w:fldChar w:fldCharType="separate"/>
        </w:r>
        <w:r w:rsidR="009D494A">
          <w:rPr>
            <w:noProof/>
            <w:webHidden/>
            <w:w w:val="100"/>
          </w:rPr>
          <w:t>45</w:t>
        </w:r>
        <w:r w:rsidRPr="0027654C">
          <w:rPr>
            <w:noProof/>
            <w:webHidden/>
            <w:w w:val="100"/>
          </w:rPr>
          <w:fldChar w:fldCharType="end"/>
        </w:r>
      </w:hyperlink>
    </w:p>
    <w:p w:rsidR="00AA7842" w:rsidRPr="006E65D0" w:rsidRDefault="00AA7842" w:rsidP="00AA7842">
      <w:pPr>
        <w:pStyle w:val="SingleTxt"/>
        <w:tabs>
          <w:tab w:val="clear" w:pos="1267"/>
          <w:tab w:val="right" w:pos="567"/>
          <w:tab w:val="left" w:pos="851"/>
          <w:tab w:val="left" w:pos="1276"/>
        </w:tabs>
        <w:spacing w:line="240" w:lineRule="auto"/>
        <w:ind w:left="0" w:right="0"/>
        <w:jc w:val="left"/>
        <w:rPr>
          <w:lang w:val="en-US"/>
        </w:rPr>
      </w:pPr>
      <w:r w:rsidRPr="0027654C">
        <w:rPr>
          <w:lang w:val="fr-FR"/>
        </w:rPr>
        <w:fldChar w:fldCharType="end"/>
      </w:r>
    </w:p>
    <w:p w:rsidR="00AA7842" w:rsidRDefault="00AA7842" w:rsidP="00AA78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br w:type="page"/>
      </w:r>
      <w:r w:rsidRPr="00AA7842">
        <w:tab/>
      </w:r>
      <w:r w:rsidRPr="00AA7842">
        <w:tab/>
      </w:r>
      <w:bookmarkStart w:id="4" w:name="_Toc380154109"/>
      <w:r w:rsidRPr="00AA7842">
        <w:t>Предисловие</w:t>
      </w:r>
      <w:bookmarkEnd w:id="4"/>
    </w:p>
    <w:p w:rsidR="00AA7842" w:rsidRPr="00AA7842" w:rsidRDefault="00AA7842" w:rsidP="00AA7842">
      <w:pPr>
        <w:pStyle w:val="SingleTxt"/>
        <w:spacing w:after="0" w:line="120" w:lineRule="exact"/>
        <w:rPr>
          <w:sz w:val="10"/>
          <w:lang w:val="en-US"/>
        </w:rPr>
      </w:pPr>
    </w:p>
    <w:p w:rsidR="00AA7842" w:rsidRPr="00AA7842" w:rsidRDefault="00AA7842" w:rsidP="00AA7842">
      <w:pPr>
        <w:pStyle w:val="SingleTxt"/>
        <w:spacing w:after="0" w:line="120" w:lineRule="exact"/>
        <w:rPr>
          <w:sz w:val="10"/>
          <w:lang w:val="en-US"/>
        </w:rPr>
      </w:pPr>
    </w:p>
    <w:p w:rsidR="00AA7842" w:rsidRPr="00AA7842" w:rsidRDefault="00AA7842" w:rsidP="00AA7842">
      <w:pPr>
        <w:pStyle w:val="SingleTxt"/>
        <w:jc w:val="left"/>
        <w:rPr>
          <w:lang w:val="fr-FR"/>
        </w:rPr>
      </w:pPr>
      <w:r w:rsidRPr="00AA7842">
        <w:tab/>
        <w:t>В соответствии со статьей </w:t>
      </w:r>
      <w:r w:rsidRPr="00AA7842">
        <w:rPr>
          <w:lang w:val="fr-FR"/>
        </w:rPr>
        <w:t>18</w:t>
      </w:r>
      <w:r w:rsidRPr="00AA7842">
        <w:t xml:space="preserve"> Конвенции о ликвидации всех форм ди</w:t>
      </w:r>
      <w:r w:rsidRPr="00AA7842">
        <w:t>с</w:t>
      </w:r>
      <w:r w:rsidRPr="00AA7842">
        <w:t>криминации в отношении женщин, сокращенно КЛДЖ, после представления первоначального доклада государства-участники обязаны представлять пери</w:t>
      </w:r>
      <w:r w:rsidRPr="00AA7842">
        <w:t>о</w:t>
      </w:r>
      <w:r w:rsidRPr="00AA7842">
        <w:t>дические доклады каждые четыре</w:t>
      </w:r>
      <w:r w:rsidR="00E22B43" w:rsidRPr="00E22B43">
        <w:t xml:space="preserve"> </w:t>
      </w:r>
      <w:r w:rsidRPr="00AA7842">
        <w:t>года, а также по запросу Комитета</w:t>
      </w:r>
      <w:r w:rsidRPr="00AA7842">
        <w:rPr>
          <w:lang w:val="fr-FR"/>
        </w:rPr>
        <w:t>.</w:t>
      </w:r>
    </w:p>
    <w:p w:rsidR="00AA7842" w:rsidRPr="00AA7842" w:rsidRDefault="00AA7842" w:rsidP="00AA7842">
      <w:pPr>
        <w:pStyle w:val="SingleTxt"/>
        <w:jc w:val="left"/>
      </w:pPr>
      <w:r w:rsidRPr="00AA7842">
        <w:rPr>
          <w:lang w:val="fr-FR"/>
        </w:rPr>
        <w:tab/>
      </w:r>
      <w:r w:rsidRPr="00AA7842">
        <w:t>Факультативный</w:t>
      </w:r>
      <w:r w:rsidRPr="00AA7842">
        <w:rPr>
          <w:lang w:val="fr-FR"/>
        </w:rPr>
        <w:t xml:space="preserve"> </w:t>
      </w:r>
      <w:r w:rsidRPr="00AA7842">
        <w:t>протокол</w:t>
      </w:r>
      <w:r w:rsidRPr="00AA7842">
        <w:rPr>
          <w:lang w:val="fr-FR"/>
        </w:rPr>
        <w:t xml:space="preserve"> </w:t>
      </w:r>
      <w:r w:rsidRPr="00AA7842">
        <w:t>к</w:t>
      </w:r>
      <w:r w:rsidRPr="00AA7842">
        <w:rPr>
          <w:lang w:val="fr-FR"/>
        </w:rPr>
        <w:t xml:space="preserve"> </w:t>
      </w:r>
      <w:r w:rsidRPr="00AA7842">
        <w:t>Конвенции</w:t>
      </w:r>
      <w:r w:rsidRPr="00AA7842">
        <w:rPr>
          <w:lang w:val="fr-FR"/>
        </w:rPr>
        <w:t xml:space="preserve"> </w:t>
      </w:r>
      <w:r w:rsidRPr="00AA7842">
        <w:t>уполномочивает</w:t>
      </w:r>
      <w:r w:rsidRPr="00AA7842">
        <w:rPr>
          <w:lang w:val="fr-FR"/>
        </w:rPr>
        <w:t xml:space="preserve"> </w:t>
      </w:r>
      <w:r w:rsidRPr="00AA7842">
        <w:t>Комитет</w:t>
      </w:r>
      <w:r w:rsidRPr="00AA7842">
        <w:rPr>
          <w:lang w:val="fr-FR"/>
        </w:rPr>
        <w:t xml:space="preserve"> </w:t>
      </w:r>
      <w:r w:rsidRPr="00AA7842">
        <w:t>прин</w:t>
      </w:r>
      <w:r w:rsidRPr="00AA7842">
        <w:t>и</w:t>
      </w:r>
      <w:r w:rsidRPr="00AA7842">
        <w:t>мать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рассматривать</w:t>
      </w:r>
      <w:r w:rsidRPr="00AA7842">
        <w:rPr>
          <w:lang w:val="fr-FR"/>
        </w:rPr>
        <w:t xml:space="preserve"> </w:t>
      </w:r>
      <w:r w:rsidRPr="00AA7842">
        <w:t>сообщения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ходатайства</w:t>
      </w:r>
      <w:r w:rsidRPr="00AA7842">
        <w:rPr>
          <w:lang w:val="fr-FR"/>
        </w:rPr>
        <w:t xml:space="preserve">, </w:t>
      </w:r>
      <w:r w:rsidRPr="00AA7842">
        <w:t>исходящие</w:t>
      </w:r>
      <w:r w:rsidRPr="00AA7842">
        <w:rPr>
          <w:lang w:val="fr-FR"/>
        </w:rPr>
        <w:t xml:space="preserve"> </w:t>
      </w:r>
      <w:r w:rsidRPr="00AA7842">
        <w:t>от</w:t>
      </w:r>
      <w:r w:rsidRPr="00AA7842">
        <w:rPr>
          <w:lang w:val="fr-FR"/>
        </w:rPr>
        <w:t xml:space="preserve"> </w:t>
      </w:r>
      <w:r w:rsidRPr="00AA7842">
        <w:t>отдельных лиц</w:t>
      </w:r>
      <w:r w:rsidRPr="00AA7842">
        <w:rPr>
          <w:lang w:val="fr-FR"/>
        </w:rPr>
        <w:t xml:space="preserve"> </w:t>
      </w:r>
      <w:r w:rsidRPr="00AA7842">
        <w:t>или</w:t>
      </w:r>
      <w:r w:rsidRPr="00AA7842">
        <w:rPr>
          <w:lang w:val="fr-FR"/>
        </w:rPr>
        <w:t xml:space="preserve"> </w:t>
      </w:r>
      <w:r w:rsidRPr="00AA7842">
        <w:t>групп</w:t>
      </w:r>
      <w:r w:rsidRPr="00AA7842">
        <w:rPr>
          <w:lang w:val="fr-FR"/>
        </w:rPr>
        <w:t xml:space="preserve"> </w:t>
      </w:r>
      <w:r w:rsidRPr="00AA7842">
        <w:t>лиц</w:t>
      </w:r>
      <w:r w:rsidRPr="00AA7842">
        <w:rPr>
          <w:lang w:val="fr-FR"/>
        </w:rPr>
        <w:t xml:space="preserve"> </w:t>
      </w:r>
      <w:r w:rsidRPr="00AA7842">
        <w:t>или</w:t>
      </w:r>
      <w:r w:rsidRPr="00AA7842">
        <w:rPr>
          <w:lang w:val="fr-FR"/>
        </w:rPr>
        <w:t xml:space="preserve"> </w:t>
      </w:r>
      <w:r w:rsidRPr="00AA7842">
        <w:t>от</w:t>
      </w:r>
      <w:r w:rsidRPr="00AA7842">
        <w:rPr>
          <w:lang w:val="fr-FR"/>
        </w:rPr>
        <w:t xml:space="preserve"> </w:t>
      </w:r>
      <w:r w:rsidRPr="00AA7842">
        <w:t>их</w:t>
      </w:r>
      <w:r w:rsidRPr="00AA7842">
        <w:rPr>
          <w:lang w:val="fr-FR"/>
        </w:rPr>
        <w:t xml:space="preserve"> </w:t>
      </w:r>
      <w:r w:rsidRPr="00AA7842">
        <w:t>имени</w:t>
      </w:r>
      <w:r w:rsidRPr="00AA7842">
        <w:rPr>
          <w:lang w:val="fr-FR"/>
        </w:rPr>
        <w:t xml:space="preserve">, </w:t>
      </w:r>
      <w:r w:rsidRPr="00AA7842">
        <w:t>которые</w:t>
      </w:r>
      <w:r w:rsidRPr="00AA7842">
        <w:rPr>
          <w:lang w:val="fr-FR"/>
        </w:rPr>
        <w:t xml:space="preserve"> </w:t>
      </w:r>
      <w:r w:rsidRPr="00AA7842">
        <w:t>утверждают</w:t>
      </w:r>
      <w:r w:rsidRPr="00AA7842">
        <w:rPr>
          <w:lang w:val="fr-FR"/>
        </w:rPr>
        <w:t xml:space="preserve">, </w:t>
      </w:r>
      <w:r w:rsidRPr="00AA7842">
        <w:t>что</w:t>
      </w:r>
      <w:r w:rsidRPr="00AA7842">
        <w:rPr>
          <w:lang w:val="fr-FR"/>
        </w:rPr>
        <w:t xml:space="preserve"> </w:t>
      </w:r>
      <w:r w:rsidRPr="00AA7842">
        <w:t>являются</w:t>
      </w:r>
      <w:r w:rsidRPr="00AA7842">
        <w:rPr>
          <w:lang w:val="fr-FR"/>
        </w:rPr>
        <w:t xml:space="preserve"> </w:t>
      </w:r>
      <w:r w:rsidRPr="00AA7842">
        <w:t>жертвами</w:t>
      </w:r>
      <w:r w:rsidRPr="00AA7842">
        <w:rPr>
          <w:lang w:val="fr-FR"/>
        </w:rPr>
        <w:t xml:space="preserve"> </w:t>
      </w:r>
      <w:r w:rsidRPr="00AA7842">
        <w:t>нарушения</w:t>
      </w:r>
      <w:r w:rsidRPr="00AA7842">
        <w:rPr>
          <w:lang w:val="fr-FR"/>
        </w:rPr>
        <w:t xml:space="preserve"> </w:t>
      </w:r>
      <w:r w:rsidRPr="00AA7842">
        <w:t>прав</w:t>
      </w:r>
      <w:r w:rsidRPr="00AA7842">
        <w:rPr>
          <w:lang w:val="fr-FR"/>
        </w:rPr>
        <w:t xml:space="preserve">, </w:t>
      </w:r>
      <w:r w:rsidRPr="00AA7842">
        <w:t>обеспечиваемых</w:t>
      </w:r>
      <w:r w:rsidRPr="00AA7842">
        <w:rPr>
          <w:lang w:val="fr-FR"/>
        </w:rPr>
        <w:t xml:space="preserve"> </w:t>
      </w:r>
      <w:r w:rsidRPr="00AA7842">
        <w:t>Конвенцией</w:t>
      </w:r>
      <w:r w:rsidRPr="00AA7842">
        <w:rPr>
          <w:lang w:val="fr-FR"/>
        </w:rPr>
        <w:t xml:space="preserve">, </w:t>
      </w:r>
      <w:r w:rsidRPr="00AA7842">
        <w:t>в</w:t>
      </w:r>
      <w:r w:rsidRPr="00AA7842">
        <w:rPr>
          <w:lang w:val="fr-FR"/>
        </w:rPr>
        <w:t xml:space="preserve"> </w:t>
      </w:r>
      <w:r w:rsidRPr="00AA7842">
        <w:t>соответствии</w:t>
      </w:r>
      <w:r w:rsidRPr="00AA7842">
        <w:rPr>
          <w:lang w:val="fr-FR"/>
        </w:rPr>
        <w:t xml:space="preserve"> </w:t>
      </w:r>
      <w:r w:rsidRPr="00AA7842">
        <w:t>с</w:t>
      </w:r>
      <w:r w:rsidRPr="00AA7842">
        <w:rPr>
          <w:lang w:val="fr-FR"/>
        </w:rPr>
        <w:t xml:space="preserve"> </w:t>
      </w:r>
      <w:r w:rsidRPr="00AA7842">
        <w:t>полож</w:t>
      </w:r>
      <w:r w:rsidRPr="00AA7842">
        <w:t>е</w:t>
      </w:r>
      <w:r w:rsidRPr="00AA7842">
        <w:t>ниями</w:t>
      </w:r>
      <w:r w:rsidRPr="00AA7842">
        <w:rPr>
          <w:lang w:val="fr-FR"/>
        </w:rPr>
        <w:t xml:space="preserve"> </w:t>
      </w:r>
      <w:r w:rsidRPr="00AA7842">
        <w:t>статей </w:t>
      </w:r>
      <w:r w:rsidRPr="00AA7842">
        <w:rPr>
          <w:lang w:val="fr-FR"/>
        </w:rPr>
        <w:t xml:space="preserve">1 </w:t>
      </w:r>
      <w:r w:rsidRPr="00AA7842">
        <w:t>и</w:t>
      </w:r>
      <w:r w:rsidRPr="00AA7842">
        <w:rPr>
          <w:lang w:val="fr-FR"/>
        </w:rPr>
        <w:t xml:space="preserve"> 2 </w:t>
      </w:r>
      <w:r w:rsidRPr="00AA7842">
        <w:t>вышеупомянутого Протокола.</w:t>
      </w:r>
    </w:p>
    <w:p w:rsidR="00AA7842" w:rsidRPr="00AA7842" w:rsidRDefault="00AA7842" w:rsidP="00AA7842">
      <w:pPr>
        <w:pStyle w:val="SingleTxt"/>
        <w:jc w:val="left"/>
        <w:rPr>
          <w:lang w:val="fr-FR"/>
        </w:rPr>
      </w:pPr>
      <w:r w:rsidRPr="00AA7842">
        <w:rPr>
          <w:lang w:val="fr-FR"/>
        </w:rPr>
        <w:tab/>
      </w:r>
      <w:r w:rsidRPr="00AA7842">
        <w:t>Мы</w:t>
      </w:r>
      <w:r w:rsidRPr="00AA7842">
        <w:rPr>
          <w:lang w:val="fr-FR"/>
        </w:rPr>
        <w:t xml:space="preserve"> </w:t>
      </w:r>
      <w:r w:rsidRPr="00AA7842">
        <w:t>благодарим</w:t>
      </w:r>
      <w:r w:rsidRPr="00AA7842">
        <w:rPr>
          <w:lang w:val="fr-FR"/>
        </w:rPr>
        <w:t xml:space="preserve"> </w:t>
      </w:r>
      <w:r w:rsidRPr="00AA7842">
        <w:t>Министерство</w:t>
      </w:r>
      <w:r w:rsidRPr="00AA7842">
        <w:rPr>
          <w:lang w:val="fr-FR"/>
        </w:rPr>
        <w:t xml:space="preserve"> </w:t>
      </w:r>
      <w:r w:rsidRPr="00AA7842">
        <w:t>по</w:t>
      </w:r>
      <w:r w:rsidRPr="00AA7842">
        <w:rPr>
          <w:lang w:val="fr-FR"/>
        </w:rPr>
        <w:t xml:space="preserve"> </w:t>
      </w:r>
      <w:r w:rsidRPr="00AA7842">
        <w:t>делам</w:t>
      </w:r>
      <w:r w:rsidRPr="00AA7842">
        <w:rPr>
          <w:lang w:val="fr-FR"/>
        </w:rPr>
        <w:t xml:space="preserve"> </w:t>
      </w:r>
      <w:r w:rsidRPr="00AA7842">
        <w:t>семьи</w:t>
      </w:r>
      <w:r w:rsidRPr="00AA7842">
        <w:rPr>
          <w:lang w:val="fr-FR"/>
        </w:rPr>
        <w:t xml:space="preserve">, </w:t>
      </w:r>
      <w:r w:rsidRPr="00AA7842">
        <w:t>улучшению</w:t>
      </w:r>
      <w:r w:rsidRPr="00AA7842">
        <w:rPr>
          <w:lang w:val="fr-FR"/>
        </w:rPr>
        <w:t xml:space="preserve"> </w:t>
      </w:r>
      <w:r w:rsidRPr="00AA7842">
        <w:t>положения</w:t>
      </w:r>
      <w:r w:rsidRPr="00AA7842">
        <w:rPr>
          <w:lang w:val="fr-FR"/>
        </w:rPr>
        <w:t xml:space="preserve"> </w:t>
      </w:r>
      <w:r w:rsidRPr="00AA7842">
        <w:t>женщин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защите</w:t>
      </w:r>
      <w:r w:rsidRPr="00AA7842">
        <w:rPr>
          <w:lang w:val="fr-FR"/>
        </w:rPr>
        <w:t xml:space="preserve"> </w:t>
      </w:r>
      <w:r w:rsidRPr="00AA7842">
        <w:t>вдов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сирот</w:t>
      </w:r>
      <w:r w:rsidRPr="00AA7842">
        <w:rPr>
          <w:lang w:val="fr-FR"/>
        </w:rPr>
        <w:t xml:space="preserve"> </w:t>
      </w:r>
      <w:r w:rsidRPr="00AA7842">
        <w:t>за</w:t>
      </w:r>
      <w:r w:rsidRPr="00AA7842">
        <w:rPr>
          <w:lang w:val="fr-FR"/>
        </w:rPr>
        <w:t xml:space="preserve"> </w:t>
      </w:r>
      <w:r w:rsidRPr="00AA7842">
        <w:t>то</w:t>
      </w:r>
      <w:r w:rsidRPr="00AA7842">
        <w:rPr>
          <w:lang w:val="fr-FR"/>
        </w:rPr>
        <w:t xml:space="preserve">, </w:t>
      </w:r>
      <w:r w:rsidRPr="00AA7842">
        <w:t>что</w:t>
      </w:r>
      <w:r w:rsidRPr="00AA7842">
        <w:rPr>
          <w:lang w:val="fr-FR"/>
        </w:rPr>
        <w:t xml:space="preserve"> </w:t>
      </w:r>
      <w:r w:rsidRPr="00AA7842">
        <w:t>оно</w:t>
      </w:r>
      <w:r w:rsidRPr="00AA7842">
        <w:rPr>
          <w:lang w:val="fr-FR"/>
        </w:rPr>
        <w:t xml:space="preserve"> </w:t>
      </w:r>
      <w:r w:rsidRPr="00AA7842">
        <w:t>поручило</w:t>
      </w:r>
      <w:r w:rsidRPr="00AA7842">
        <w:rPr>
          <w:lang w:val="fr-FR"/>
        </w:rPr>
        <w:t xml:space="preserve"> </w:t>
      </w:r>
      <w:r w:rsidRPr="00AA7842">
        <w:t>нам</w:t>
      </w:r>
      <w:r w:rsidRPr="00AA7842">
        <w:rPr>
          <w:lang w:val="fr-FR"/>
        </w:rPr>
        <w:t xml:space="preserve"> </w:t>
      </w:r>
      <w:r w:rsidRPr="00AA7842">
        <w:t>проведение</w:t>
      </w:r>
      <w:r w:rsidRPr="00AA7842">
        <w:rPr>
          <w:lang w:val="fr-FR"/>
        </w:rPr>
        <w:t xml:space="preserve"> </w:t>
      </w:r>
      <w:r w:rsidRPr="00AA7842">
        <w:t>этой</w:t>
      </w:r>
      <w:r w:rsidRPr="00AA7842">
        <w:rPr>
          <w:lang w:val="fr-FR"/>
        </w:rPr>
        <w:t xml:space="preserve"> </w:t>
      </w:r>
      <w:r w:rsidRPr="00AA7842">
        <w:t>работы в связи с испытываемой Министерством и правительством нашей стр</w:t>
      </w:r>
      <w:r w:rsidRPr="00AA7842">
        <w:t>а</w:t>
      </w:r>
      <w:r w:rsidRPr="00AA7842">
        <w:t>ны обеспокоенностью относительно</w:t>
      </w:r>
      <w:r w:rsidRPr="00AA7842">
        <w:rPr>
          <w:lang w:val="fr-FR"/>
        </w:rPr>
        <w:t xml:space="preserve"> </w:t>
      </w:r>
      <w:r w:rsidRPr="00AA7842">
        <w:t>достижения всестороннего улучшения п</w:t>
      </w:r>
      <w:r w:rsidRPr="00AA7842">
        <w:t>о</w:t>
      </w:r>
      <w:r w:rsidRPr="00AA7842">
        <w:t>ложения женщин в Габоне.</w:t>
      </w:r>
      <w:r w:rsidRPr="00AA7842">
        <w:rPr>
          <w:lang w:val="fr-FR"/>
        </w:rPr>
        <w:t xml:space="preserve"> </w:t>
      </w:r>
    </w:p>
    <w:p w:rsidR="00AA7842" w:rsidRPr="00AA7842" w:rsidRDefault="00AA7842" w:rsidP="00AA7842">
      <w:pPr>
        <w:pStyle w:val="SingleTxt"/>
        <w:jc w:val="left"/>
      </w:pPr>
      <w:r w:rsidRPr="00AA7842">
        <w:rPr>
          <w:lang w:val="fr-FR"/>
        </w:rPr>
        <w:tab/>
      </w:r>
      <w:r w:rsidRPr="00AA7842">
        <w:t>Мы</w:t>
      </w:r>
      <w:r w:rsidRPr="00AA7842">
        <w:rPr>
          <w:lang w:val="fr-FR"/>
        </w:rPr>
        <w:t xml:space="preserve"> </w:t>
      </w:r>
      <w:r w:rsidRPr="00AA7842">
        <w:t>сделаем</w:t>
      </w:r>
      <w:r w:rsidRPr="00AA7842">
        <w:rPr>
          <w:lang w:val="fr-FR"/>
        </w:rPr>
        <w:t xml:space="preserve"> </w:t>
      </w:r>
      <w:r w:rsidRPr="00AA7842">
        <w:t>все</w:t>
      </w:r>
      <w:r w:rsidRPr="00AA7842">
        <w:rPr>
          <w:lang w:val="fr-FR"/>
        </w:rPr>
        <w:t xml:space="preserve"> </w:t>
      </w:r>
      <w:r w:rsidRPr="00AA7842">
        <w:t>возможное</w:t>
      </w:r>
      <w:r w:rsidRPr="00AA7842">
        <w:rPr>
          <w:lang w:val="fr-FR"/>
        </w:rPr>
        <w:t xml:space="preserve"> </w:t>
      </w:r>
      <w:r w:rsidRPr="00AA7842">
        <w:t>для</w:t>
      </w:r>
      <w:r w:rsidRPr="00AA7842">
        <w:rPr>
          <w:lang w:val="fr-FR"/>
        </w:rPr>
        <w:t xml:space="preserve"> </w:t>
      </w:r>
      <w:r w:rsidRPr="00AA7842">
        <w:t>обеспечения</w:t>
      </w:r>
      <w:r w:rsidRPr="00AA7842">
        <w:rPr>
          <w:lang w:val="fr-FR"/>
        </w:rPr>
        <w:t xml:space="preserve"> </w:t>
      </w:r>
      <w:r w:rsidRPr="00AA7842">
        <w:t>соблюдения</w:t>
      </w:r>
      <w:r w:rsidRPr="00AA7842">
        <w:rPr>
          <w:lang w:val="fr-FR"/>
        </w:rPr>
        <w:t xml:space="preserve"> </w:t>
      </w:r>
      <w:r w:rsidRPr="00AA7842">
        <w:t>статьи </w:t>
      </w:r>
      <w:r w:rsidRPr="00AA7842">
        <w:rPr>
          <w:lang w:val="fr-FR"/>
        </w:rPr>
        <w:t xml:space="preserve">18 </w:t>
      </w:r>
      <w:r w:rsidRPr="00AA7842">
        <w:t>в</w:t>
      </w:r>
      <w:r w:rsidRPr="00AA7842">
        <w:rPr>
          <w:lang w:val="fr-FR"/>
        </w:rPr>
        <w:t xml:space="preserve"> </w:t>
      </w:r>
      <w:r w:rsidRPr="00AA7842">
        <w:t>по</w:t>
      </w:r>
      <w:r w:rsidRPr="00AA7842">
        <w:t>л</w:t>
      </w:r>
      <w:r w:rsidRPr="00AA7842">
        <w:t>ном</w:t>
      </w:r>
      <w:r w:rsidRPr="00AA7842">
        <w:rPr>
          <w:lang w:val="fr-FR"/>
        </w:rPr>
        <w:t xml:space="preserve"> </w:t>
      </w:r>
      <w:r w:rsidRPr="00AA7842">
        <w:t>объеме</w:t>
      </w:r>
      <w:r w:rsidRPr="00AA7842">
        <w:rPr>
          <w:lang w:val="fr-FR"/>
        </w:rPr>
        <w:t xml:space="preserve">, </w:t>
      </w:r>
      <w:r w:rsidRPr="00AA7842">
        <w:t>несмотря</w:t>
      </w:r>
      <w:r w:rsidRPr="00AA7842">
        <w:rPr>
          <w:lang w:val="fr-FR"/>
        </w:rPr>
        <w:t xml:space="preserve"> </w:t>
      </w:r>
      <w:r w:rsidRPr="00AA7842">
        <w:t>на</w:t>
      </w:r>
      <w:r w:rsidRPr="00AA7842">
        <w:rPr>
          <w:lang w:val="fr-FR"/>
        </w:rPr>
        <w:t xml:space="preserve"> </w:t>
      </w:r>
      <w:r w:rsidRPr="00AA7842">
        <w:t>то</w:t>
      </w:r>
      <w:r w:rsidRPr="00AA7842">
        <w:rPr>
          <w:lang w:val="fr-FR"/>
        </w:rPr>
        <w:t xml:space="preserve">, </w:t>
      </w:r>
      <w:r w:rsidRPr="00AA7842">
        <w:t>что</w:t>
      </w:r>
      <w:r w:rsidRPr="00AA7842">
        <w:rPr>
          <w:lang w:val="fr-FR"/>
        </w:rPr>
        <w:t xml:space="preserve"> </w:t>
      </w:r>
      <w:r w:rsidRPr="00AA7842">
        <w:t>многие</w:t>
      </w:r>
      <w:r w:rsidRPr="00AA7842">
        <w:rPr>
          <w:lang w:val="fr-FR"/>
        </w:rPr>
        <w:t xml:space="preserve"> </w:t>
      </w:r>
      <w:r w:rsidRPr="00AA7842">
        <w:t>не</w:t>
      </w:r>
      <w:r w:rsidRPr="00AA7842">
        <w:rPr>
          <w:lang w:val="fr-FR"/>
        </w:rPr>
        <w:t xml:space="preserve"> </w:t>
      </w:r>
      <w:r w:rsidRPr="00AA7842">
        <w:t>зависящие</w:t>
      </w:r>
      <w:r w:rsidRPr="00AA7842">
        <w:rPr>
          <w:lang w:val="fr-FR"/>
        </w:rPr>
        <w:t xml:space="preserve"> </w:t>
      </w:r>
      <w:r w:rsidRPr="00AA7842">
        <w:t>от</w:t>
      </w:r>
      <w:r w:rsidRPr="00AA7842">
        <w:rPr>
          <w:lang w:val="fr-FR"/>
        </w:rPr>
        <w:t xml:space="preserve"> </w:t>
      </w:r>
      <w:r w:rsidRPr="00AA7842">
        <w:t>нашей</w:t>
      </w:r>
      <w:r w:rsidRPr="00AA7842">
        <w:rPr>
          <w:lang w:val="fr-FR"/>
        </w:rPr>
        <w:t xml:space="preserve"> </w:t>
      </w:r>
      <w:r w:rsidRPr="00AA7842">
        <w:t>воли фа</w:t>
      </w:r>
      <w:r w:rsidRPr="00AA7842">
        <w:t>к</w:t>
      </w:r>
      <w:r w:rsidRPr="00AA7842">
        <w:t>торы</w:t>
      </w:r>
      <w:r w:rsidRPr="00AA7842">
        <w:rPr>
          <w:lang w:val="fr-FR"/>
        </w:rPr>
        <w:t xml:space="preserve"> </w:t>
      </w:r>
      <w:r w:rsidRPr="00AA7842">
        <w:t>могут</w:t>
      </w:r>
      <w:r w:rsidRPr="00AA7842">
        <w:rPr>
          <w:lang w:val="fr-FR"/>
        </w:rPr>
        <w:t xml:space="preserve"> </w:t>
      </w:r>
      <w:r w:rsidRPr="00AA7842">
        <w:t>помешать завершению этой работы.</w:t>
      </w:r>
      <w:r w:rsidRPr="00AA7842">
        <w:rPr>
          <w:lang w:val="fr-FR"/>
        </w:rPr>
        <w:t xml:space="preserve"> </w:t>
      </w:r>
    </w:p>
    <w:p w:rsidR="00AA7842" w:rsidRDefault="00AA7842" w:rsidP="00AA7842">
      <w:pPr>
        <w:pStyle w:val="SingleTxt"/>
        <w:jc w:val="left"/>
        <w:rPr>
          <w:lang w:val="en-US"/>
        </w:rPr>
      </w:pPr>
      <w:r w:rsidRPr="00AA7842">
        <w:rPr>
          <w:lang w:val="fr-FR"/>
        </w:rPr>
        <w:tab/>
      </w:r>
      <w:r w:rsidRPr="00AA7842">
        <w:t xml:space="preserve">Настоящим мы выражаем всем экспертам, принимавшим участие в этой работе, нашу глубокую признательность. </w:t>
      </w:r>
    </w:p>
    <w:p w:rsidR="00AA7842" w:rsidRPr="00AA7842" w:rsidRDefault="00AA7842" w:rsidP="00AA7842">
      <w:pPr>
        <w:pStyle w:val="SingleTxt"/>
        <w:spacing w:after="0" w:line="120" w:lineRule="exact"/>
        <w:jc w:val="left"/>
        <w:rPr>
          <w:sz w:val="10"/>
          <w:lang w:val="en-US"/>
        </w:rPr>
      </w:pPr>
    </w:p>
    <w:p w:rsidR="00AA7842" w:rsidRPr="00AA7842" w:rsidRDefault="00AA7842" w:rsidP="00AA7842">
      <w:pPr>
        <w:pStyle w:val="SingleTxt"/>
        <w:spacing w:after="0" w:line="120" w:lineRule="exact"/>
        <w:jc w:val="left"/>
        <w:rPr>
          <w:sz w:val="10"/>
          <w:lang w:val="en-US"/>
        </w:rPr>
      </w:pPr>
    </w:p>
    <w:p w:rsidR="003D6E03" w:rsidRDefault="00AA7842" w:rsidP="00AA7842">
      <w:pPr>
        <w:pStyle w:val="SingleTxt"/>
        <w:jc w:val="right"/>
        <w:rPr>
          <w:b/>
          <w:lang w:val="en-US"/>
        </w:rPr>
      </w:pPr>
      <w:r w:rsidRPr="00AA7842">
        <w:rPr>
          <w:lang w:val="fr-FR"/>
        </w:rPr>
        <w:t>(</w:t>
      </w:r>
      <w:r w:rsidRPr="00AA7842">
        <w:rPr>
          <w:i/>
        </w:rPr>
        <w:t>Подписано</w:t>
      </w:r>
      <w:r w:rsidRPr="00AA7842">
        <w:rPr>
          <w:lang w:val="fr-FR"/>
        </w:rPr>
        <w:t xml:space="preserve">) </w:t>
      </w:r>
      <w:r w:rsidRPr="00AA7842">
        <w:t>Онорин</w:t>
      </w:r>
      <w:r w:rsidRPr="00AA7842">
        <w:rPr>
          <w:lang w:val="fr-FR"/>
        </w:rPr>
        <w:t xml:space="preserve"> </w:t>
      </w:r>
      <w:r w:rsidRPr="00AA7842">
        <w:rPr>
          <w:b/>
        </w:rPr>
        <w:t>Нтсаме Аллого</w:t>
      </w:r>
      <w:r w:rsidRPr="00AA7842">
        <w:rPr>
          <w:lang w:val="fr-FR"/>
        </w:rPr>
        <w:t>,</w:t>
      </w:r>
      <w:r>
        <w:rPr>
          <w:lang w:val="fr-FR"/>
        </w:rPr>
        <w:br/>
      </w:r>
      <w:r w:rsidRPr="00AA7842">
        <w:t>в замужестве</w:t>
      </w:r>
      <w:r w:rsidRPr="00AA7842">
        <w:rPr>
          <w:lang w:val="fr-FR"/>
        </w:rPr>
        <w:t xml:space="preserve"> </w:t>
      </w:r>
      <w:r w:rsidRPr="00AA7842">
        <w:rPr>
          <w:b/>
        </w:rPr>
        <w:t>Нзет Битегхе</w:t>
      </w:r>
    </w:p>
    <w:p w:rsidR="00AA7842" w:rsidRDefault="00AA7842" w:rsidP="00AA78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br w:type="page"/>
      </w:r>
      <w:r w:rsidRPr="00AA7842">
        <w:rPr>
          <w:lang w:val="fr-FR"/>
        </w:rPr>
        <w:tab/>
      </w:r>
      <w:r w:rsidRPr="00AA7842">
        <w:rPr>
          <w:lang w:val="fr-FR"/>
        </w:rPr>
        <w:tab/>
      </w:r>
      <w:bookmarkStart w:id="5" w:name="_Toc380154110"/>
      <w:r w:rsidRPr="00AA7842">
        <w:t>Введение</w:t>
      </w:r>
      <w:bookmarkEnd w:id="5"/>
    </w:p>
    <w:p w:rsidR="00AA7842" w:rsidRPr="00AA7842" w:rsidRDefault="00AA7842" w:rsidP="00AA7842">
      <w:pPr>
        <w:pStyle w:val="SingleTxt"/>
        <w:spacing w:after="0" w:line="120" w:lineRule="exact"/>
        <w:rPr>
          <w:sz w:val="10"/>
          <w:lang w:val="en-US"/>
        </w:rPr>
      </w:pPr>
    </w:p>
    <w:p w:rsidR="00AA7842" w:rsidRPr="00AA7842" w:rsidRDefault="00AA7842" w:rsidP="00AA7842">
      <w:pPr>
        <w:pStyle w:val="SingleTxt"/>
        <w:spacing w:after="0" w:line="120" w:lineRule="exact"/>
        <w:rPr>
          <w:sz w:val="10"/>
          <w:lang w:val="en-US"/>
        </w:rPr>
      </w:pPr>
    </w:p>
    <w:p w:rsidR="00AA7842" w:rsidRDefault="00AA7842" w:rsidP="00E22B43">
      <w:pPr>
        <w:pStyle w:val="SingleTxt"/>
        <w:rPr>
          <w:lang w:val="en-US"/>
        </w:rPr>
      </w:pPr>
      <w:r w:rsidRPr="00AA7842">
        <w:t>1.</w:t>
      </w:r>
      <w:r w:rsidRPr="00AA7842">
        <w:tab/>
        <w:t>После представления 14 июня 1988 года своего первоначального доклада</w:t>
      </w:r>
      <w:r w:rsidRPr="00AA7842">
        <w:rPr>
          <w:lang w:val="fr-FR"/>
        </w:rPr>
        <w:t>,</w:t>
      </w:r>
      <w:r w:rsidRPr="00AA7842">
        <w:t xml:space="preserve"> а затем сводных второго, третьего, четвертого и пятого докладов, которые были рассмотрены Комитетом на его 669-м и 670</w:t>
      </w:r>
      <w:r w:rsidR="00C16931">
        <w:noBreakHyphen/>
        <w:t>м  </w:t>
      </w:r>
      <w:r w:rsidRPr="00AA7842">
        <w:t>заседаниях, состоявшихся 13 января 2005 года в Нью-Йорке</w:t>
      </w:r>
      <w:r w:rsidRPr="00AA7842">
        <w:rPr>
          <w:lang w:val="fr-FR"/>
        </w:rPr>
        <w:t xml:space="preserve"> (CEDAW/C/GAB/CC/2-5), </w:t>
      </w:r>
      <w:r w:rsidRPr="00AA7842">
        <w:t>Габон представл</w:t>
      </w:r>
      <w:r w:rsidRPr="00AA7842">
        <w:t>я</w:t>
      </w:r>
      <w:r w:rsidRPr="00AA7842">
        <w:t>ет шестой периодический доклад о ходе осуществления Конвенции о ликвид</w:t>
      </w:r>
      <w:r w:rsidRPr="00AA7842">
        <w:t>а</w:t>
      </w:r>
      <w:r w:rsidRPr="00AA7842">
        <w:t>ции всех форм дискриминации в отношении женщин</w:t>
      </w:r>
      <w:r w:rsidRPr="00AA7842">
        <w:rPr>
          <w:lang w:val="fr-FR"/>
        </w:rPr>
        <w:t xml:space="preserve">, </w:t>
      </w:r>
      <w:r w:rsidRPr="00AA7842">
        <w:t>сокращенно КЛДЖ</w:t>
      </w:r>
      <w:r w:rsidRPr="00AA7842">
        <w:rPr>
          <w:lang w:val="fr-FR"/>
        </w:rPr>
        <w:t xml:space="preserve">. </w:t>
      </w:r>
      <w:r w:rsidRPr="00AA7842">
        <w:t>Н</w:t>
      </w:r>
      <w:r w:rsidRPr="00AA7842">
        <w:t>а</w:t>
      </w:r>
      <w:r w:rsidRPr="00AA7842">
        <w:t>стоящий доклад включает следующие основные разделы:</w:t>
      </w:r>
    </w:p>
    <w:p w:rsidR="00AA7842" w:rsidRPr="00AA7842" w:rsidRDefault="00AA7842" w:rsidP="00E22B43">
      <w:pPr>
        <w:pStyle w:val="SingleTxt"/>
        <w:ind w:left="1742" w:hanging="475"/>
      </w:pPr>
      <w:r w:rsidRPr="00AA7842">
        <w:rPr>
          <w:lang w:val="fr-FR"/>
        </w:rPr>
        <w:tab/>
        <w:t>i)</w:t>
      </w:r>
      <w:r w:rsidRPr="00AA7842">
        <w:rPr>
          <w:lang w:val="fr-FR"/>
        </w:rPr>
        <w:tab/>
      </w:r>
      <w:r w:rsidRPr="00AA7842">
        <w:t>сведения о положении женщин в Габоне</w:t>
      </w:r>
      <w:r w:rsidRPr="00AA7842">
        <w:rPr>
          <w:lang w:val="fr-FR"/>
        </w:rPr>
        <w:t xml:space="preserve"> </w:t>
      </w:r>
      <w:r w:rsidRPr="00AA7842">
        <w:t>до и после ратификации</w:t>
      </w:r>
      <w:r w:rsidR="00E22B43">
        <w:t xml:space="preserve"> </w:t>
      </w:r>
      <w:r w:rsidRPr="00AA7842">
        <w:t>Конвенции</w:t>
      </w:r>
      <w:r w:rsidRPr="00AA7842">
        <w:rPr>
          <w:lang w:val="fr-FR"/>
        </w:rPr>
        <w:t>;</w:t>
      </w:r>
    </w:p>
    <w:p w:rsidR="00AA7842" w:rsidRPr="00AA7842" w:rsidRDefault="00AA7842" w:rsidP="00E22B43">
      <w:pPr>
        <w:pStyle w:val="SingleTxt"/>
        <w:ind w:left="1742" w:hanging="475"/>
        <w:rPr>
          <w:lang w:val="fr-FR"/>
        </w:rPr>
      </w:pPr>
      <w:r w:rsidRPr="00AA7842">
        <w:rPr>
          <w:lang w:val="fr-FR"/>
        </w:rPr>
        <w:tab/>
        <w:t>ii)</w:t>
      </w:r>
      <w:r w:rsidRPr="00AA7842">
        <w:rPr>
          <w:lang w:val="fr-FR"/>
        </w:rPr>
        <w:tab/>
      </w:r>
      <w:r w:rsidRPr="00AA7842">
        <w:t>обстоятельства, обусловившие возможность ратификации Ко</w:t>
      </w:r>
      <w:r w:rsidRPr="00AA7842">
        <w:t>н</w:t>
      </w:r>
      <w:r w:rsidRPr="00AA7842">
        <w:t>венции</w:t>
      </w:r>
      <w:r w:rsidRPr="00AA7842">
        <w:rPr>
          <w:lang w:val="fr-FR"/>
        </w:rPr>
        <w:t>;</w:t>
      </w:r>
    </w:p>
    <w:p w:rsidR="00AA7842" w:rsidRPr="00AA7842" w:rsidRDefault="00AA7842" w:rsidP="00E22B43">
      <w:pPr>
        <w:pStyle w:val="SingleTxt"/>
        <w:ind w:left="1742" w:hanging="475"/>
        <w:rPr>
          <w:lang w:val="fr-FR"/>
        </w:rPr>
      </w:pPr>
      <w:r w:rsidRPr="00AA7842">
        <w:rPr>
          <w:lang w:val="fr-FR"/>
        </w:rPr>
        <w:tab/>
        <w:t>iii)</w:t>
      </w:r>
      <w:r w:rsidRPr="00AA7842">
        <w:rPr>
          <w:lang w:val="fr-FR"/>
        </w:rPr>
        <w:tab/>
      </w:r>
      <w:r w:rsidRPr="00AA7842">
        <w:t>совместное</w:t>
      </w:r>
      <w:r w:rsidRPr="00AA7842">
        <w:rPr>
          <w:lang w:val="fr-FR"/>
        </w:rPr>
        <w:t xml:space="preserve"> </w:t>
      </w:r>
      <w:r w:rsidRPr="00AA7842">
        <w:t>рассмотрение</w:t>
      </w:r>
      <w:r w:rsidRPr="00AA7842">
        <w:rPr>
          <w:lang w:val="fr-FR"/>
        </w:rPr>
        <w:t xml:space="preserve"> </w:t>
      </w:r>
      <w:r w:rsidRPr="00AA7842">
        <w:t>хода</w:t>
      </w:r>
      <w:r w:rsidRPr="00AA7842">
        <w:rPr>
          <w:lang w:val="fr-FR"/>
        </w:rPr>
        <w:t xml:space="preserve"> </w:t>
      </w:r>
      <w:r w:rsidRPr="00AA7842">
        <w:t>осуществления</w:t>
      </w:r>
      <w:r w:rsidRPr="00AA7842">
        <w:rPr>
          <w:lang w:val="fr-FR"/>
        </w:rPr>
        <w:t xml:space="preserve"> </w:t>
      </w:r>
      <w:r w:rsidRPr="00AA7842">
        <w:t>Конвенции</w:t>
      </w:r>
      <w:r w:rsidRPr="00AA7842">
        <w:rPr>
          <w:lang w:val="fr-FR"/>
        </w:rPr>
        <w:t xml:space="preserve"> </w:t>
      </w:r>
      <w:r w:rsidRPr="00AA7842">
        <w:t>со врем</w:t>
      </w:r>
      <w:r w:rsidRPr="00AA7842">
        <w:t>е</w:t>
      </w:r>
      <w:r w:rsidRPr="00AA7842">
        <w:t>ни представления последнего</w:t>
      </w:r>
      <w:r w:rsidRPr="00AA7842">
        <w:rPr>
          <w:lang w:val="fr-FR"/>
        </w:rPr>
        <w:t xml:space="preserve"> </w:t>
      </w:r>
      <w:r w:rsidRPr="00AA7842">
        <w:t>отчета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обеспокоенности</w:t>
      </w:r>
      <w:r w:rsidRPr="00AA7842">
        <w:rPr>
          <w:lang w:val="fr-FR"/>
        </w:rPr>
        <w:t xml:space="preserve">, </w:t>
      </w:r>
      <w:r w:rsidRPr="00AA7842">
        <w:t>замечаний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р</w:t>
      </w:r>
      <w:r w:rsidRPr="00AA7842">
        <w:t>е</w:t>
      </w:r>
      <w:r w:rsidRPr="00AA7842">
        <w:t>комендаций,</w:t>
      </w:r>
      <w:r w:rsidRPr="00AA7842">
        <w:rPr>
          <w:lang w:val="fr-FR"/>
        </w:rPr>
        <w:t xml:space="preserve"> </w:t>
      </w:r>
      <w:r w:rsidRPr="00AA7842">
        <w:t>сформулированных Комитетом в</w:t>
      </w:r>
      <w:r w:rsidRPr="00AA7842">
        <w:rPr>
          <w:lang w:val="fr-FR"/>
        </w:rPr>
        <w:t xml:space="preserve"> </w:t>
      </w:r>
      <w:r w:rsidRPr="00AA7842">
        <w:t>процессе</w:t>
      </w:r>
      <w:r w:rsidRPr="00AA7842">
        <w:rPr>
          <w:lang w:val="fr-FR"/>
        </w:rPr>
        <w:t xml:space="preserve"> </w:t>
      </w:r>
      <w:r w:rsidRPr="00AA7842">
        <w:t>изучения</w:t>
      </w:r>
      <w:r w:rsidRPr="00AA7842">
        <w:rPr>
          <w:lang w:val="fr-FR"/>
        </w:rPr>
        <w:t xml:space="preserve"> </w:t>
      </w:r>
      <w:r w:rsidRPr="00AA7842">
        <w:t>сводных пяти отч</w:t>
      </w:r>
      <w:r w:rsidRPr="00AA7842">
        <w:t>е</w:t>
      </w:r>
      <w:r w:rsidRPr="00AA7842">
        <w:t>тов</w:t>
      </w:r>
      <w:r w:rsidRPr="00AA7842">
        <w:rPr>
          <w:lang w:val="fr-FR"/>
        </w:rPr>
        <w:t>;</w:t>
      </w:r>
    </w:p>
    <w:p w:rsidR="00AA7842" w:rsidRPr="00AA7842" w:rsidRDefault="00AA7842" w:rsidP="00E22B43">
      <w:pPr>
        <w:pStyle w:val="SingleTxt"/>
        <w:ind w:left="1742" w:hanging="475"/>
        <w:rPr>
          <w:lang w:val="fr-FR"/>
        </w:rPr>
      </w:pPr>
      <w:r w:rsidRPr="00AA7842">
        <w:rPr>
          <w:lang w:val="fr-FR"/>
        </w:rPr>
        <w:tab/>
        <w:t>iv)</w:t>
      </w:r>
      <w:r w:rsidRPr="00AA7842">
        <w:rPr>
          <w:lang w:val="fr-FR"/>
        </w:rPr>
        <w:tab/>
      </w:r>
      <w:r w:rsidRPr="00AA7842">
        <w:t>препятствия</w:t>
      </w:r>
      <w:r w:rsidRPr="00AA7842">
        <w:rPr>
          <w:lang w:val="fr-FR"/>
        </w:rPr>
        <w:t xml:space="preserve"> </w:t>
      </w:r>
      <w:r w:rsidRPr="00AA7842">
        <w:t>на</w:t>
      </w:r>
      <w:r w:rsidRPr="00AA7842">
        <w:rPr>
          <w:lang w:val="fr-FR"/>
        </w:rPr>
        <w:t xml:space="preserve"> </w:t>
      </w:r>
      <w:r w:rsidRPr="00AA7842">
        <w:t>пути</w:t>
      </w:r>
      <w:r w:rsidRPr="00AA7842">
        <w:rPr>
          <w:lang w:val="fr-FR"/>
        </w:rPr>
        <w:t xml:space="preserve"> </w:t>
      </w:r>
      <w:r w:rsidRPr="00AA7842">
        <w:t>обеспечения полного</w:t>
      </w:r>
      <w:r w:rsidRPr="00AA7842">
        <w:rPr>
          <w:lang w:val="fr-FR"/>
        </w:rPr>
        <w:t xml:space="preserve"> </w:t>
      </w:r>
      <w:r w:rsidRPr="00AA7842">
        <w:t>участия</w:t>
      </w:r>
      <w:r w:rsidRPr="00AA7842">
        <w:rPr>
          <w:lang w:val="fr-FR"/>
        </w:rPr>
        <w:t xml:space="preserve"> </w:t>
      </w:r>
      <w:r w:rsidRPr="00AA7842">
        <w:t>женщин</w:t>
      </w:r>
      <w:r w:rsidRPr="00AA7842">
        <w:rPr>
          <w:lang w:val="fr-FR"/>
        </w:rPr>
        <w:t xml:space="preserve"> </w:t>
      </w:r>
      <w:r w:rsidRPr="00AA7842">
        <w:t>на ра</w:t>
      </w:r>
      <w:r w:rsidRPr="00AA7842">
        <w:t>в</w:t>
      </w:r>
      <w:r w:rsidRPr="00AA7842">
        <w:t>ных основаниях с мужчинами в</w:t>
      </w:r>
      <w:r w:rsidRPr="00AA7842">
        <w:rPr>
          <w:lang w:val="fr-FR"/>
        </w:rPr>
        <w:t xml:space="preserve"> </w:t>
      </w:r>
      <w:r w:rsidRPr="00AA7842">
        <w:t>политической</w:t>
      </w:r>
      <w:r w:rsidRPr="00AA7842">
        <w:rPr>
          <w:lang w:val="fr-FR"/>
        </w:rPr>
        <w:t xml:space="preserve">, </w:t>
      </w:r>
      <w:r w:rsidRPr="00AA7842">
        <w:t>общественной</w:t>
      </w:r>
      <w:r w:rsidRPr="00AA7842">
        <w:rPr>
          <w:lang w:val="fr-FR"/>
        </w:rPr>
        <w:t xml:space="preserve">, </w:t>
      </w:r>
      <w:r w:rsidRPr="00AA7842">
        <w:t>экономич</w:t>
      </w:r>
      <w:r w:rsidRPr="00AA7842">
        <w:t>е</w:t>
      </w:r>
      <w:r w:rsidRPr="00AA7842">
        <w:t>ской</w:t>
      </w:r>
      <w:r w:rsidRPr="00AA7842">
        <w:rPr>
          <w:lang w:val="fr-FR"/>
        </w:rPr>
        <w:t xml:space="preserve"> </w:t>
      </w:r>
      <w:r w:rsidRPr="00AA7842">
        <w:t>и</w:t>
      </w:r>
      <w:r w:rsidRPr="00AA7842">
        <w:rPr>
          <w:lang w:val="fr-FR"/>
        </w:rPr>
        <w:t xml:space="preserve"> </w:t>
      </w:r>
      <w:r w:rsidRPr="00AA7842">
        <w:t>культурной</w:t>
      </w:r>
      <w:r w:rsidRPr="00AA7842">
        <w:rPr>
          <w:lang w:val="fr-FR"/>
        </w:rPr>
        <w:t xml:space="preserve"> </w:t>
      </w:r>
      <w:r w:rsidRPr="00AA7842">
        <w:t>жизни</w:t>
      </w:r>
      <w:r w:rsidRPr="00AA7842">
        <w:rPr>
          <w:lang w:val="fr-FR"/>
        </w:rPr>
        <w:t>;</w:t>
      </w:r>
    </w:p>
    <w:p w:rsidR="00AA7842" w:rsidRDefault="00AA7842" w:rsidP="00E22B43">
      <w:pPr>
        <w:pStyle w:val="SingleTxt"/>
        <w:rPr>
          <w:lang w:val="fr-FR"/>
        </w:rPr>
      </w:pPr>
      <w:r w:rsidRPr="00AA7842">
        <w:rPr>
          <w:lang w:val="fr-FR"/>
        </w:rPr>
        <w:tab/>
        <w:t>v)</w:t>
      </w:r>
      <w:r w:rsidRPr="00AA7842">
        <w:rPr>
          <w:lang w:val="fr-FR"/>
        </w:rPr>
        <w:tab/>
      </w:r>
      <w:r w:rsidRPr="00AA7842">
        <w:t>заключение</w:t>
      </w:r>
      <w:r w:rsidRPr="00AA7842">
        <w:rPr>
          <w:lang w:val="fr-FR"/>
        </w:rPr>
        <w:t>.</w:t>
      </w:r>
    </w:p>
    <w:p w:rsidR="00E22B43" w:rsidRDefault="00E22B43" w:rsidP="00E22B4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fr-FR"/>
        </w:rPr>
        <w:br w:type="page"/>
      </w:r>
      <w:r w:rsidRPr="00E22B43">
        <w:rPr>
          <w:lang w:val="fr-FR"/>
        </w:rPr>
        <w:tab/>
      </w:r>
      <w:bookmarkStart w:id="6" w:name="_Toc380154111"/>
      <w:r w:rsidRPr="00E22B43">
        <w:rPr>
          <w:lang w:val="fr-FR"/>
        </w:rPr>
        <w:t>I.</w:t>
      </w:r>
      <w:r w:rsidRPr="00E22B43">
        <w:tab/>
        <w:t>Общественное</w:t>
      </w:r>
      <w:r w:rsidRPr="00E22B43">
        <w:rPr>
          <w:lang w:val="fr-FR"/>
        </w:rPr>
        <w:t xml:space="preserve"> </w:t>
      </w:r>
      <w:r w:rsidRPr="00E22B43">
        <w:t>положение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 Габоне</w:t>
      </w:r>
      <w:r w:rsidRPr="00E22B43">
        <w:rPr>
          <w:lang w:val="fr-FR"/>
        </w:rPr>
        <w:t xml:space="preserve"> </w:t>
      </w:r>
      <w:r w:rsidRPr="00E22B43">
        <w:t>до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после ратификации</w:t>
      </w:r>
      <w:r w:rsidRPr="00E22B43">
        <w:rPr>
          <w:lang w:val="fr-FR"/>
        </w:rPr>
        <w:t xml:space="preserve"> </w:t>
      </w:r>
      <w:r w:rsidRPr="00E22B43">
        <w:t>Конвенции</w:t>
      </w:r>
      <w:bookmarkEnd w:id="6"/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  <w:rPr>
          <w:lang w:val="fr-FR"/>
        </w:rPr>
      </w:pPr>
      <w:r w:rsidRPr="00E22B43">
        <w:t>2.</w:t>
      </w:r>
      <w:r w:rsidRPr="00E22B43">
        <w:tab/>
        <w:t>Положение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Габоне</w:t>
      </w:r>
      <w:r w:rsidRPr="00E22B43">
        <w:rPr>
          <w:lang w:val="fr-FR"/>
        </w:rPr>
        <w:t xml:space="preserve"> </w:t>
      </w:r>
      <w:r w:rsidRPr="00E22B43">
        <w:t>можно</w:t>
      </w:r>
      <w:r w:rsidRPr="00E22B43">
        <w:rPr>
          <w:lang w:val="fr-FR"/>
        </w:rPr>
        <w:t xml:space="preserve"> </w:t>
      </w:r>
      <w:r w:rsidRPr="00E22B43">
        <w:t>оценивать</w:t>
      </w:r>
      <w:r w:rsidRPr="00E22B43">
        <w:rPr>
          <w:lang w:val="fr-FR"/>
        </w:rPr>
        <w:t xml:space="preserve"> </w:t>
      </w:r>
      <w:r w:rsidRPr="00E22B43">
        <w:t>в рамках трех больших</w:t>
      </w:r>
      <w:r w:rsidRPr="00E22B43">
        <w:rPr>
          <w:lang w:val="fr-FR"/>
        </w:rPr>
        <w:t xml:space="preserve"> </w:t>
      </w:r>
      <w:r w:rsidRPr="00E22B43">
        <w:t>периодов</w:t>
      </w:r>
      <w:r w:rsidRPr="00E22B43">
        <w:rPr>
          <w:lang w:val="fr-FR"/>
        </w:rPr>
        <w:t>: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до колонизации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во времена колонизации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с момента обретения независимости и до наших дней</w:t>
      </w:r>
      <w:r w:rsidRPr="00E22B43">
        <w:rPr>
          <w:lang w:val="fr-FR"/>
        </w:rPr>
        <w:t>.</w:t>
      </w:r>
    </w:p>
    <w:p w:rsidR="00E22B43" w:rsidRPr="00E22B43" w:rsidRDefault="00E22B43" w:rsidP="00E22B43">
      <w:pPr>
        <w:pStyle w:val="SingleTxt"/>
      </w:pPr>
      <w:r w:rsidRPr="00E22B43">
        <w:t>3.</w:t>
      </w:r>
      <w:r w:rsidRPr="00E22B43">
        <w:tab/>
        <w:t>До</w:t>
      </w:r>
      <w:r w:rsidRPr="00E22B43">
        <w:rPr>
          <w:lang w:val="fr-FR"/>
        </w:rPr>
        <w:t xml:space="preserve"> </w:t>
      </w:r>
      <w:r w:rsidRPr="00E22B43">
        <w:t>колонизации</w:t>
      </w:r>
      <w:r w:rsidRPr="00E22B43">
        <w:rPr>
          <w:lang w:val="fr-FR"/>
        </w:rPr>
        <w:t xml:space="preserve"> </w:t>
      </w:r>
      <w:r w:rsidRPr="00E22B43">
        <w:t>роль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 xml:space="preserve"> </w:t>
      </w:r>
      <w:r w:rsidRPr="00E22B43">
        <w:t>была преимущественно связана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ролью</w:t>
      </w:r>
      <w:r w:rsidRPr="00E22B43">
        <w:rPr>
          <w:lang w:val="fr-FR"/>
        </w:rPr>
        <w:t xml:space="preserve">, </w:t>
      </w:r>
      <w:r w:rsidRPr="00E22B43">
        <w:t>определенной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нее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одностороннем</w:t>
      </w:r>
      <w:r w:rsidRPr="00E22B43">
        <w:rPr>
          <w:lang w:val="fr-FR"/>
        </w:rPr>
        <w:t xml:space="preserve"> </w:t>
      </w:r>
      <w:r w:rsidRPr="00E22B43">
        <w:t>порядке</w:t>
      </w:r>
      <w:r w:rsidRPr="00E22B43">
        <w:rPr>
          <w:lang w:val="fr-FR"/>
        </w:rPr>
        <w:t xml:space="preserve"> </w:t>
      </w:r>
      <w:r w:rsidRPr="00E22B43">
        <w:t>обществом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котором</w:t>
      </w:r>
      <w:r w:rsidRPr="00E22B43">
        <w:rPr>
          <w:lang w:val="fr-FR"/>
        </w:rPr>
        <w:t xml:space="preserve"> </w:t>
      </w:r>
      <w:r w:rsidRPr="00E22B43">
        <w:t>она</w:t>
      </w:r>
      <w:r w:rsidRPr="00E22B43">
        <w:rPr>
          <w:lang w:val="fr-FR"/>
        </w:rPr>
        <w:t xml:space="preserve"> </w:t>
      </w:r>
      <w:r w:rsidRPr="00E22B43">
        <w:t>ж</w:t>
      </w:r>
      <w:r w:rsidRPr="00E22B43">
        <w:t>и</w:t>
      </w:r>
      <w:r w:rsidRPr="00E22B43">
        <w:t>ла</w:t>
      </w:r>
      <w:r w:rsidRPr="00E22B43">
        <w:rPr>
          <w:lang w:val="fr-FR"/>
        </w:rPr>
        <w:t xml:space="preserve">: </w:t>
      </w:r>
      <w:r w:rsidRPr="00E22B43">
        <w:t>супруга</w:t>
      </w:r>
      <w:r w:rsidRPr="00E22B43">
        <w:rPr>
          <w:lang w:val="fr-FR"/>
        </w:rPr>
        <w:t xml:space="preserve">, </w:t>
      </w:r>
      <w:r w:rsidRPr="00E22B43">
        <w:t>мать</w:t>
      </w:r>
      <w:r w:rsidRPr="00E22B43">
        <w:rPr>
          <w:lang w:val="fr-FR"/>
        </w:rPr>
        <w:t xml:space="preserve">, </w:t>
      </w:r>
      <w:r w:rsidRPr="00E22B43">
        <w:t>домохозяйка</w:t>
      </w:r>
      <w:r w:rsidRPr="00E22B43">
        <w:rPr>
          <w:lang w:val="fr-FR"/>
        </w:rPr>
        <w:t xml:space="preserve">, </w:t>
      </w:r>
      <w:r w:rsidRPr="00E22B43">
        <w:t>которая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определенном</w:t>
      </w:r>
      <w:r w:rsidRPr="00E22B43">
        <w:rPr>
          <w:lang w:val="fr-FR"/>
        </w:rPr>
        <w:t xml:space="preserve"> </w:t>
      </w:r>
      <w:r w:rsidRPr="00E22B43">
        <w:t>возрасте</w:t>
      </w:r>
      <w:r w:rsidRPr="00E22B43">
        <w:rPr>
          <w:lang w:val="fr-FR"/>
        </w:rPr>
        <w:t xml:space="preserve"> </w:t>
      </w:r>
      <w:r w:rsidRPr="00E22B43">
        <w:t>могла</w:t>
      </w:r>
      <w:r w:rsidRPr="00E22B43">
        <w:rPr>
          <w:lang w:val="fr-FR"/>
        </w:rPr>
        <w:t xml:space="preserve"> </w:t>
      </w:r>
      <w:r w:rsidRPr="00E22B43">
        <w:t>играть</w:t>
      </w:r>
      <w:r w:rsidRPr="00E22B43">
        <w:rPr>
          <w:lang w:val="fr-FR"/>
        </w:rPr>
        <w:t xml:space="preserve"> </w:t>
      </w:r>
      <w:r w:rsidRPr="00E22B43">
        <w:t>определенную</w:t>
      </w:r>
      <w:r w:rsidRPr="00E22B43">
        <w:rPr>
          <w:lang w:val="fr-FR"/>
        </w:rPr>
        <w:t xml:space="preserve"> </w:t>
      </w:r>
      <w:r w:rsidRPr="00E22B43">
        <w:t>роль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семейном</w:t>
      </w:r>
      <w:r w:rsidRPr="00E22B43">
        <w:rPr>
          <w:lang w:val="fr-FR"/>
        </w:rPr>
        <w:t xml:space="preserve"> </w:t>
      </w:r>
      <w:r w:rsidRPr="00E22B43">
        <w:t>совете</w:t>
      </w:r>
      <w:r w:rsidRPr="00E22B43">
        <w:rPr>
          <w:lang w:val="fr-FR"/>
        </w:rPr>
        <w:t xml:space="preserve">, </w:t>
      </w:r>
      <w:r w:rsidRPr="00E22B43">
        <w:t>куда ее призывали</w:t>
      </w:r>
      <w:r w:rsidRPr="00E22B43">
        <w:rPr>
          <w:lang w:val="fr-FR"/>
        </w:rPr>
        <w:t xml:space="preserve">, </w:t>
      </w:r>
      <w:r w:rsidRPr="00E22B43">
        <w:t>чтобы</w:t>
      </w:r>
      <w:r w:rsidRPr="00E22B43">
        <w:rPr>
          <w:lang w:val="fr-FR"/>
        </w:rPr>
        <w:t xml:space="preserve"> </w:t>
      </w:r>
      <w:r w:rsidRPr="00E22B43">
        <w:t>она выск</w:t>
      </w:r>
      <w:r w:rsidRPr="00E22B43">
        <w:t>а</w:t>
      </w:r>
      <w:r w:rsidRPr="00E22B43">
        <w:t>зала свое</w:t>
      </w:r>
      <w:r w:rsidRPr="00E22B43">
        <w:rPr>
          <w:lang w:val="fr-FR"/>
        </w:rPr>
        <w:t xml:space="preserve"> </w:t>
      </w:r>
      <w:r w:rsidRPr="00E22B43">
        <w:t>мнение</w:t>
      </w:r>
      <w:r w:rsidRPr="00E22B43">
        <w:rPr>
          <w:lang w:val="fr-FR"/>
        </w:rPr>
        <w:t xml:space="preserve"> </w:t>
      </w:r>
      <w:r w:rsidRPr="00E22B43">
        <w:t>относительно</w:t>
      </w:r>
      <w:r w:rsidRPr="00E22B43">
        <w:rPr>
          <w:lang w:val="fr-FR"/>
        </w:rPr>
        <w:t xml:space="preserve"> </w:t>
      </w:r>
      <w:r w:rsidRPr="00E22B43">
        <w:t>возникающих в браке проблем, таких как з</w:t>
      </w:r>
      <w:r w:rsidRPr="00E22B43">
        <w:t>а</w:t>
      </w:r>
      <w:r w:rsidRPr="00E22B43">
        <w:t>мужество</w:t>
      </w:r>
      <w:r w:rsidRPr="00E22B43">
        <w:rPr>
          <w:lang w:val="fr-FR"/>
        </w:rPr>
        <w:t xml:space="preserve"> </w:t>
      </w:r>
      <w:r w:rsidRPr="00E22B43">
        <w:t>дочерей</w:t>
      </w:r>
      <w:r w:rsidRPr="00E22B43">
        <w:rPr>
          <w:lang w:val="fr-FR"/>
        </w:rPr>
        <w:t xml:space="preserve">, </w:t>
      </w:r>
      <w:r w:rsidRPr="00E22B43">
        <w:t>подготовка</w:t>
      </w:r>
      <w:r w:rsidRPr="00E22B43">
        <w:rPr>
          <w:lang w:val="fr-FR"/>
        </w:rPr>
        <w:t xml:space="preserve"> </w:t>
      </w:r>
      <w:r w:rsidRPr="00E22B43">
        <w:t>их к</w:t>
      </w:r>
      <w:r w:rsidRPr="00E22B43">
        <w:rPr>
          <w:lang w:val="fr-FR"/>
        </w:rPr>
        <w:t xml:space="preserve"> </w:t>
      </w:r>
      <w:r w:rsidRPr="00E22B43">
        <w:t>половой</w:t>
      </w:r>
      <w:r w:rsidRPr="00E22B43">
        <w:rPr>
          <w:lang w:val="fr-FR"/>
        </w:rPr>
        <w:t xml:space="preserve"> </w:t>
      </w:r>
      <w:r w:rsidRPr="00E22B43">
        <w:t>жизни</w:t>
      </w:r>
      <w:r w:rsidRPr="00E22B43">
        <w:rPr>
          <w:lang w:val="fr-FR"/>
        </w:rPr>
        <w:t xml:space="preserve">,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ведению домашнего х</w:t>
      </w:r>
      <w:r w:rsidRPr="00E22B43">
        <w:t>о</w:t>
      </w:r>
      <w:r w:rsidRPr="00E22B43">
        <w:t>зяйства и т.д.</w:t>
      </w:r>
    </w:p>
    <w:p w:rsidR="00E22B43" w:rsidRPr="00E22B43" w:rsidRDefault="00E22B43" w:rsidP="00E22B43">
      <w:pPr>
        <w:pStyle w:val="SingleTxt"/>
      </w:pPr>
      <w:r w:rsidRPr="00E22B43">
        <w:t>4.</w:t>
      </w:r>
      <w:r w:rsidRPr="00E22B43">
        <w:tab/>
        <w:t>Во</w:t>
      </w:r>
      <w:r w:rsidRPr="00E22B43">
        <w:rPr>
          <w:lang w:val="fr-FR"/>
        </w:rPr>
        <w:t xml:space="preserve"> </w:t>
      </w:r>
      <w:r w:rsidRPr="00E22B43">
        <w:t>времена</w:t>
      </w:r>
      <w:r w:rsidRPr="00E22B43">
        <w:rPr>
          <w:lang w:val="fr-FR"/>
        </w:rPr>
        <w:t xml:space="preserve"> </w:t>
      </w:r>
      <w:r w:rsidRPr="00E22B43">
        <w:t>колонизации</w:t>
      </w:r>
      <w:r w:rsidRPr="00E22B43">
        <w:rPr>
          <w:lang w:val="fr-FR"/>
        </w:rPr>
        <w:t xml:space="preserve"> </w:t>
      </w:r>
      <w:r w:rsidRPr="00E22B43">
        <w:t>Запад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частности</w:t>
      </w:r>
      <w:r w:rsidRPr="00E22B43">
        <w:rPr>
          <w:lang w:val="fr-FR"/>
        </w:rPr>
        <w:t xml:space="preserve"> </w:t>
      </w:r>
      <w:r w:rsidRPr="00E22B43">
        <w:t>Франция</w:t>
      </w:r>
      <w:r w:rsidRPr="00E22B43">
        <w:rPr>
          <w:lang w:val="fr-FR"/>
        </w:rPr>
        <w:t xml:space="preserve">, </w:t>
      </w:r>
      <w:r w:rsidRPr="00E22B43">
        <w:t>внедрял</w:t>
      </w:r>
      <w:r w:rsidRPr="00E22B43">
        <w:rPr>
          <w:lang w:val="fr-FR"/>
        </w:rPr>
        <w:t xml:space="preserve"> </w:t>
      </w:r>
      <w:r w:rsidRPr="00E22B43">
        <w:t>свое</w:t>
      </w:r>
      <w:r w:rsidRPr="00E22B43">
        <w:rPr>
          <w:lang w:val="fr-FR"/>
        </w:rPr>
        <w:t xml:space="preserve"> </w:t>
      </w:r>
      <w:r w:rsidRPr="00E22B43">
        <w:t>право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спровоцировало</w:t>
      </w:r>
      <w:r w:rsidRPr="00E22B43">
        <w:rPr>
          <w:lang w:val="fr-FR"/>
        </w:rPr>
        <w:t xml:space="preserve"> </w:t>
      </w:r>
      <w:r w:rsidRPr="00E22B43">
        <w:t>конфликт</w:t>
      </w:r>
      <w:r w:rsidRPr="00E22B43">
        <w:rPr>
          <w:lang w:val="fr-FR"/>
        </w:rPr>
        <w:t xml:space="preserve"> </w:t>
      </w:r>
      <w:r w:rsidRPr="00E22B43">
        <w:t>менталитетов, поскольку привело к осознанию</w:t>
      </w:r>
      <w:r w:rsidRPr="00E22B43">
        <w:rPr>
          <w:lang w:val="fr-FR"/>
        </w:rPr>
        <w:t xml:space="preserve"> </w:t>
      </w:r>
      <w:r w:rsidRPr="00E22B43">
        <w:t>того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женщина</w:t>
      </w:r>
      <w:r w:rsidRPr="00E22B43">
        <w:rPr>
          <w:lang w:val="fr-FR"/>
        </w:rPr>
        <w:t xml:space="preserve"> </w:t>
      </w:r>
      <w:r w:rsidRPr="00E22B43">
        <w:t>более</w:t>
      </w:r>
      <w:r w:rsidRPr="00E22B43">
        <w:rPr>
          <w:lang w:val="fr-FR"/>
        </w:rPr>
        <w:t xml:space="preserve"> </w:t>
      </w:r>
      <w:r w:rsidRPr="00E22B43">
        <w:t>не</w:t>
      </w:r>
      <w:r w:rsidRPr="00E22B43">
        <w:rPr>
          <w:lang w:val="fr-FR"/>
        </w:rPr>
        <w:t xml:space="preserve"> </w:t>
      </w:r>
      <w:r w:rsidRPr="00E22B43">
        <w:t>должна</w:t>
      </w:r>
      <w:r w:rsidRPr="00E22B43">
        <w:rPr>
          <w:lang w:val="fr-FR"/>
        </w:rPr>
        <w:t xml:space="preserve"> </w:t>
      </w:r>
      <w:r w:rsidRPr="00E22B43">
        <w:t>восприниматься</w:t>
      </w:r>
      <w:r w:rsidRPr="00E22B43">
        <w:rPr>
          <w:lang w:val="fr-FR"/>
        </w:rPr>
        <w:t xml:space="preserve"> </w:t>
      </w:r>
      <w:r w:rsidRPr="00E22B43">
        <w:t>как</w:t>
      </w:r>
      <w:r w:rsidRPr="00E22B43">
        <w:rPr>
          <w:lang w:val="fr-FR"/>
        </w:rPr>
        <w:t xml:space="preserve"> </w:t>
      </w:r>
      <w:r w:rsidRPr="00E22B43">
        <w:t>неправоспособная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t>о</w:t>
      </w:r>
      <w:r w:rsidRPr="00E22B43">
        <w:t>вершеннолетняя</w:t>
      </w:r>
      <w:r w:rsidRPr="00E22B43">
        <w:rPr>
          <w:lang w:val="fr-FR"/>
        </w:rPr>
        <w:t xml:space="preserve">, </w:t>
      </w:r>
      <w:r w:rsidRPr="00E22B43">
        <w:t>но</w:t>
      </w:r>
      <w:r w:rsidRPr="00E22B43">
        <w:rPr>
          <w:lang w:val="fr-FR"/>
        </w:rPr>
        <w:t xml:space="preserve"> </w:t>
      </w:r>
      <w:r w:rsidRPr="00E22B43">
        <w:t>должна</w:t>
      </w:r>
      <w:r w:rsidRPr="00E22B43">
        <w:rPr>
          <w:lang w:val="fr-FR"/>
        </w:rPr>
        <w:t xml:space="preserve"> </w:t>
      </w:r>
      <w:r w:rsidRPr="00E22B43">
        <w:t>пользоваться</w:t>
      </w:r>
      <w:r w:rsidRPr="00E22B43">
        <w:rPr>
          <w:lang w:val="fr-FR"/>
        </w:rPr>
        <w:t xml:space="preserve"> </w:t>
      </w:r>
      <w:r w:rsidRPr="00E22B43">
        <w:t>своими</w:t>
      </w:r>
      <w:r w:rsidRPr="00E22B43">
        <w:rPr>
          <w:lang w:val="fr-FR"/>
        </w:rPr>
        <w:t xml:space="preserve"> </w:t>
      </w:r>
      <w:r w:rsidRPr="00E22B43">
        <w:t>правами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принимать</w:t>
      </w:r>
      <w:r w:rsidRPr="00E22B43">
        <w:rPr>
          <w:lang w:val="fr-FR"/>
        </w:rPr>
        <w:t xml:space="preserve"> </w:t>
      </w:r>
      <w:r w:rsidRPr="00E22B43">
        <w:t>реш</w:t>
      </w:r>
      <w:r w:rsidRPr="00E22B43">
        <w:t>е</w:t>
      </w:r>
      <w:r w:rsidRPr="00E22B43">
        <w:t>ния</w:t>
      </w:r>
      <w:r w:rsidRPr="00E22B43">
        <w:rPr>
          <w:lang w:val="fr-FR"/>
        </w:rPr>
        <w:t xml:space="preserve"> </w:t>
      </w:r>
      <w:r w:rsidRPr="00E22B43">
        <w:t>относительно собственной жизни.</w:t>
      </w:r>
    </w:p>
    <w:p w:rsidR="00E22B43" w:rsidRPr="00E22B43" w:rsidRDefault="00E22B43" w:rsidP="00E22B43">
      <w:pPr>
        <w:pStyle w:val="SingleTxt"/>
      </w:pPr>
      <w:r w:rsidRPr="00E22B43">
        <w:t>5.</w:t>
      </w:r>
      <w:r w:rsidRPr="00E22B43">
        <w:tab/>
        <w:t>С</w:t>
      </w:r>
      <w:r w:rsidRPr="00E22B43">
        <w:rPr>
          <w:lang w:val="fr-FR"/>
        </w:rPr>
        <w:t xml:space="preserve"> </w:t>
      </w:r>
      <w:r w:rsidRPr="00E22B43">
        <w:t>момента</w:t>
      </w:r>
      <w:r w:rsidRPr="00E22B43">
        <w:rPr>
          <w:lang w:val="fr-FR"/>
        </w:rPr>
        <w:t xml:space="preserve"> </w:t>
      </w:r>
      <w:r w:rsidRPr="00E22B43">
        <w:t>обретения</w:t>
      </w:r>
      <w:r w:rsidRPr="00E22B43">
        <w:rPr>
          <w:lang w:val="fr-FR"/>
        </w:rPr>
        <w:t xml:space="preserve"> </w:t>
      </w:r>
      <w:r w:rsidRPr="00E22B43">
        <w:t>независимости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до</w:t>
      </w:r>
      <w:r w:rsidRPr="00E22B43">
        <w:rPr>
          <w:lang w:val="fr-FR"/>
        </w:rPr>
        <w:t xml:space="preserve"> </w:t>
      </w:r>
      <w:r w:rsidRPr="00E22B43">
        <w:t>наших</w:t>
      </w:r>
      <w:r w:rsidRPr="00E22B43">
        <w:rPr>
          <w:lang w:val="fr-FR"/>
        </w:rPr>
        <w:t xml:space="preserve"> </w:t>
      </w:r>
      <w:r w:rsidRPr="00E22B43">
        <w:t>дней</w:t>
      </w:r>
      <w:r w:rsidRPr="00E22B43">
        <w:rPr>
          <w:lang w:val="fr-FR"/>
        </w:rPr>
        <w:t xml:space="preserve"> </w:t>
      </w:r>
      <w:r w:rsidRPr="00E22B43">
        <w:t>процесс осознания</w:t>
      </w:r>
      <w:r w:rsidRPr="00E22B43">
        <w:rPr>
          <w:lang w:val="fr-FR"/>
        </w:rPr>
        <w:t xml:space="preserve">, </w:t>
      </w:r>
      <w:r>
        <w:t>«</w:t>
      </w:r>
      <w:r w:rsidRPr="00E22B43">
        <w:t>запущенный</w:t>
      </w:r>
      <w:r>
        <w:t>»</w:t>
      </w:r>
      <w:r w:rsidRPr="00E22B43">
        <w:rPr>
          <w:lang w:val="fr-FR"/>
        </w:rPr>
        <w:t xml:space="preserve"> </w:t>
      </w:r>
      <w:r w:rsidRPr="00E22B43">
        <w:t>колонизаторами</w:t>
      </w:r>
      <w:r w:rsidRPr="00E22B43">
        <w:rPr>
          <w:lang w:val="fr-FR"/>
        </w:rPr>
        <w:t xml:space="preserve">, </w:t>
      </w:r>
      <w:r w:rsidRPr="00E22B43">
        <w:t>продвинулся далеко, стали говорить в одних случаях о взаимодополняемости мужчин и женщин, в других</w:t>
      </w:r>
      <w:r>
        <w:t xml:space="preserve"> — </w:t>
      </w:r>
      <w:r w:rsidRPr="00E22B43">
        <w:t>об их равенс</w:t>
      </w:r>
      <w:r w:rsidRPr="00E22B43">
        <w:t>т</w:t>
      </w:r>
      <w:r w:rsidRPr="00E22B43">
        <w:t>ве в правах.</w:t>
      </w:r>
    </w:p>
    <w:p w:rsidR="00E22B43" w:rsidRPr="00E22B43" w:rsidRDefault="00E22B43" w:rsidP="00E22B43">
      <w:pPr>
        <w:pStyle w:val="SingleTxt"/>
      </w:pPr>
      <w:r w:rsidRPr="00E22B43">
        <w:t>6.</w:t>
      </w:r>
      <w:r w:rsidRPr="00E22B43">
        <w:tab/>
        <w:t>После</w:t>
      </w:r>
      <w:r w:rsidRPr="00E22B43">
        <w:rPr>
          <w:lang w:val="fr-FR"/>
        </w:rPr>
        <w:t xml:space="preserve"> </w:t>
      </w:r>
      <w:r w:rsidRPr="00E22B43">
        <w:t>принятия</w:t>
      </w:r>
      <w:r w:rsidRPr="00E22B43">
        <w:rPr>
          <w:lang w:val="fr-FR"/>
        </w:rPr>
        <w:t xml:space="preserve"> </w:t>
      </w:r>
      <w:r w:rsidRPr="00E22B43">
        <w:t>Закона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31 </w:t>
      </w:r>
      <w:r w:rsidRPr="00E22B43">
        <w:t>мая</w:t>
      </w:r>
      <w:r w:rsidRPr="00E22B43">
        <w:rPr>
          <w:lang w:val="fr-FR"/>
        </w:rPr>
        <w:t xml:space="preserve"> 1963 год</w:t>
      </w:r>
      <w:r w:rsidRPr="00E22B43">
        <w:t>а</w:t>
      </w:r>
      <w:r w:rsidRPr="00E22B43">
        <w:rPr>
          <w:lang w:val="fr-FR"/>
        </w:rPr>
        <w:t xml:space="preserve">, </w:t>
      </w:r>
      <w:r w:rsidRPr="00E22B43">
        <w:t>отменяющего</w:t>
      </w:r>
      <w:r w:rsidRPr="00E22B43">
        <w:rPr>
          <w:lang w:val="fr-FR"/>
        </w:rPr>
        <w:t xml:space="preserve"> </w:t>
      </w:r>
      <w:r w:rsidRPr="00E22B43">
        <w:t>институт</w:t>
      </w:r>
      <w:r w:rsidRPr="00E22B43">
        <w:rPr>
          <w:lang w:val="fr-FR"/>
        </w:rPr>
        <w:t xml:space="preserve"> </w:t>
      </w:r>
      <w:r w:rsidRPr="00E22B43">
        <w:t>пр</w:t>
      </w:r>
      <w:r w:rsidRPr="00E22B43">
        <w:t>и</w:t>
      </w:r>
      <w:r w:rsidRPr="00E22B43">
        <w:t>даного</w:t>
      </w:r>
      <w:r w:rsidRPr="00E22B43">
        <w:rPr>
          <w:lang w:val="fr-FR"/>
        </w:rPr>
        <w:t xml:space="preserve">, </w:t>
      </w:r>
      <w:r w:rsidRPr="00E22B43">
        <w:t>за</w:t>
      </w:r>
      <w:r w:rsidRPr="00E22B43">
        <w:rPr>
          <w:lang w:val="fr-FR"/>
        </w:rPr>
        <w:t xml:space="preserve"> </w:t>
      </w:r>
      <w:r w:rsidRPr="00E22B43">
        <w:t>которым</w:t>
      </w:r>
      <w:r w:rsidRPr="00E22B43">
        <w:rPr>
          <w:lang w:val="fr-FR"/>
        </w:rPr>
        <w:t xml:space="preserve"> </w:t>
      </w:r>
      <w:r w:rsidRPr="00E22B43">
        <w:t>последовало</w:t>
      </w:r>
      <w:r w:rsidRPr="00E22B43">
        <w:rPr>
          <w:lang w:val="fr-FR"/>
        </w:rPr>
        <w:t xml:space="preserve"> </w:t>
      </w:r>
      <w:r w:rsidRPr="00E22B43">
        <w:t>упразднение</w:t>
      </w:r>
      <w:r w:rsidRPr="00E22B43">
        <w:rPr>
          <w:lang w:val="fr-FR"/>
        </w:rPr>
        <w:t xml:space="preserve"> </w:t>
      </w:r>
      <w:r w:rsidRPr="00E22B43">
        <w:t>судов</w:t>
      </w:r>
      <w:r w:rsidRPr="00E22B43">
        <w:rPr>
          <w:lang w:val="fr-FR"/>
        </w:rPr>
        <w:t xml:space="preserve"> </w:t>
      </w:r>
      <w:r w:rsidRPr="00E22B43">
        <w:t>местного</w:t>
      </w:r>
      <w:r w:rsidRPr="00E22B43">
        <w:rPr>
          <w:lang w:val="fr-FR"/>
        </w:rPr>
        <w:t xml:space="preserve"> </w:t>
      </w:r>
      <w:r w:rsidRPr="00E22B43">
        <w:t>права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принятие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1972 год</w:t>
      </w:r>
      <w:r w:rsidRPr="00E22B43">
        <w:t>у первой</w:t>
      </w:r>
      <w:r w:rsidRPr="00E22B43">
        <w:rPr>
          <w:lang w:val="fr-FR"/>
        </w:rPr>
        <w:t xml:space="preserve"> </w:t>
      </w:r>
      <w:r w:rsidRPr="00E22B43">
        <w:t>части</w:t>
      </w:r>
      <w:r w:rsidRPr="00E22B43">
        <w:rPr>
          <w:lang w:val="fr-FR"/>
        </w:rPr>
        <w:t xml:space="preserve"> </w:t>
      </w:r>
      <w:r w:rsidRPr="00E22B43">
        <w:t>гражданского</w:t>
      </w:r>
      <w:r w:rsidRPr="00E22B43">
        <w:rPr>
          <w:lang w:val="fr-FR"/>
        </w:rPr>
        <w:t xml:space="preserve"> </w:t>
      </w:r>
      <w:r w:rsidRPr="00E22B43">
        <w:t>кодекса</w:t>
      </w:r>
      <w:r w:rsidRPr="00E22B43">
        <w:rPr>
          <w:lang w:val="fr-FR"/>
        </w:rPr>
        <w:t xml:space="preserve">, </w:t>
      </w:r>
      <w:r w:rsidRPr="00E22B43">
        <w:t>начинается постепенное</w:t>
      </w:r>
      <w:r w:rsidRPr="00E22B43">
        <w:rPr>
          <w:lang w:val="fr-FR"/>
        </w:rPr>
        <w:t xml:space="preserve"> </w:t>
      </w:r>
      <w:r>
        <w:t>«</w:t>
      </w:r>
      <w:r w:rsidRPr="00E22B43">
        <w:t>пр</w:t>
      </w:r>
      <w:r w:rsidRPr="00E22B43">
        <w:t>о</w:t>
      </w:r>
      <w:r w:rsidRPr="00E22B43">
        <w:t>буждение</w:t>
      </w:r>
      <w:r>
        <w:t>»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которое</w:t>
      </w:r>
      <w:r w:rsidRPr="00E22B43">
        <w:rPr>
          <w:lang w:val="fr-FR"/>
        </w:rPr>
        <w:t xml:space="preserve"> </w:t>
      </w:r>
      <w:r w:rsidRPr="00E22B43">
        <w:t>немного</w:t>
      </w:r>
      <w:r w:rsidRPr="00E22B43">
        <w:rPr>
          <w:lang w:val="fr-FR"/>
        </w:rPr>
        <w:t xml:space="preserve"> </w:t>
      </w:r>
      <w:r w:rsidRPr="00E22B43">
        <w:t>сдерживается</w:t>
      </w:r>
      <w:r w:rsidRPr="00E22B43">
        <w:rPr>
          <w:lang w:val="fr-FR"/>
        </w:rPr>
        <w:t xml:space="preserve"> </w:t>
      </w:r>
      <w:r w:rsidRPr="00E22B43">
        <w:t>наличием</w:t>
      </w:r>
      <w:r w:rsidRPr="00E22B43">
        <w:rPr>
          <w:lang w:val="fr-FR"/>
        </w:rPr>
        <w:t xml:space="preserve"> </w:t>
      </w:r>
      <w:r w:rsidRPr="00E22B43">
        <w:t>однопартийной системы</w:t>
      </w:r>
      <w:r w:rsidRPr="00E22B43">
        <w:rPr>
          <w:lang w:val="fr-FR"/>
        </w:rPr>
        <w:t xml:space="preserve">, </w:t>
      </w:r>
      <w:r w:rsidRPr="00E22B43">
        <w:t>не допускающей формирования</w:t>
      </w:r>
      <w:r w:rsidRPr="00E22B43">
        <w:rPr>
          <w:lang w:val="fr-FR"/>
        </w:rPr>
        <w:t xml:space="preserve"> </w:t>
      </w:r>
      <w:r w:rsidRPr="00E22B43">
        <w:t>объединений.</w:t>
      </w:r>
      <w:r w:rsidRPr="00E22B43">
        <w:rPr>
          <w:lang w:val="fr-FR"/>
        </w:rPr>
        <w:t xml:space="preserve"> </w:t>
      </w:r>
    </w:p>
    <w:p w:rsidR="00E22B43" w:rsidRPr="00E22B43" w:rsidRDefault="00E22B43" w:rsidP="00E22B43">
      <w:pPr>
        <w:pStyle w:val="SingleTxt"/>
      </w:pPr>
      <w:r w:rsidRPr="00E22B43">
        <w:t>7.</w:t>
      </w:r>
      <w:r w:rsidRPr="00E22B43">
        <w:tab/>
        <w:t>На</w:t>
      </w:r>
      <w:r w:rsidRPr="00E22B43">
        <w:rPr>
          <w:lang w:val="fr-FR"/>
        </w:rPr>
        <w:t xml:space="preserve"> </w:t>
      </w:r>
      <w:r w:rsidRPr="00E22B43">
        <w:t>международном</w:t>
      </w:r>
      <w:r w:rsidRPr="00E22B43">
        <w:rPr>
          <w:lang w:val="fr-FR"/>
        </w:rPr>
        <w:t xml:space="preserve"> </w:t>
      </w:r>
      <w:r w:rsidRPr="00E22B43">
        <w:t>уровне</w:t>
      </w:r>
      <w:r w:rsidRPr="00E22B43">
        <w:rPr>
          <w:lang w:val="fr-FR"/>
        </w:rPr>
        <w:t xml:space="preserve"> </w:t>
      </w:r>
      <w:r w:rsidRPr="00E22B43">
        <w:t>все</w:t>
      </w:r>
      <w:r w:rsidRPr="00E22B43">
        <w:rPr>
          <w:lang w:val="fr-FR"/>
        </w:rPr>
        <w:t xml:space="preserve"> </w:t>
      </w:r>
      <w:r w:rsidRPr="00E22B43">
        <w:t>чаще</w:t>
      </w:r>
      <w:r w:rsidRPr="00E22B43">
        <w:rPr>
          <w:lang w:val="fr-FR"/>
        </w:rPr>
        <w:t xml:space="preserve"> </w:t>
      </w:r>
      <w:r w:rsidRPr="00E22B43">
        <w:t>обсуждаются</w:t>
      </w:r>
      <w:r w:rsidRPr="00E22B43">
        <w:rPr>
          <w:lang w:val="fr-FR"/>
        </w:rPr>
        <w:t xml:space="preserve"> </w:t>
      </w:r>
      <w:r w:rsidRPr="00E22B43">
        <w:t>вопросы</w:t>
      </w:r>
      <w:r w:rsidRPr="00E22B43">
        <w:rPr>
          <w:lang w:val="fr-FR"/>
        </w:rPr>
        <w:t xml:space="preserve"> </w:t>
      </w:r>
      <w:r w:rsidRPr="00E22B43">
        <w:t>расширения прав и возможностей женщин и улучшения</w:t>
      </w:r>
      <w:r w:rsidRPr="00E22B43">
        <w:rPr>
          <w:lang w:val="fr-FR"/>
        </w:rPr>
        <w:t xml:space="preserve"> </w:t>
      </w:r>
      <w:r w:rsidRPr="00E22B43">
        <w:t>их положения</w:t>
      </w:r>
      <w:r w:rsidRPr="00E22B43">
        <w:rPr>
          <w:lang w:val="fr-FR"/>
        </w:rPr>
        <w:t>.</w:t>
      </w:r>
    </w:p>
    <w:p w:rsidR="00E22B43" w:rsidRDefault="00E22B43" w:rsidP="00E22B43">
      <w:pPr>
        <w:pStyle w:val="SingleTxt"/>
      </w:pPr>
      <w:r w:rsidRPr="00E22B43">
        <w:t>8.</w:t>
      </w:r>
      <w:r w:rsidRPr="00E22B43">
        <w:tab/>
        <w:t>На</w:t>
      </w:r>
      <w:r w:rsidRPr="00E22B43">
        <w:rPr>
          <w:lang w:val="fr-FR"/>
        </w:rPr>
        <w:t xml:space="preserve"> </w:t>
      </w:r>
      <w:r w:rsidRPr="00E22B43">
        <w:t>внутригосударственном</w:t>
      </w:r>
      <w:r w:rsidRPr="00E22B43">
        <w:rPr>
          <w:lang w:val="fr-FR"/>
        </w:rPr>
        <w:t xml:space="preserve"> </w:t>
      </w:r>
      <w:r w:rsidRPr="00E22B43">
        <w:t>уровне</w:t>
      </w:r>
      <w:r w:rsidRPr="00E22B43">
        <w:rPr>
          <w:lang w:val="fr-FR"/>
        </w:rPr>
        <w:t xml:space="preserve"> </w:t>
      </w:r>
      <w:r w:rsidRPr="00E22B43">
        <w:t>принимаются законы</w:t>
      </w:r>
      <w:r w:rsidRPr="00E22B43">
        <w:rPr>
          <w:lang w:val="fr-FR"/>
        </w:rPr>
        <w:t xml:space="preserve"> </w:t>
      </w:r>
      <w:r w:rsidRPr="00E22B43">
        <w:t>об</w:t>
      </w:r>
      <w:r w:rsidRPr="00E22B43">
        <w:rPr>
          <w:lang w:val="fr-FR"/>
        </w:rPr>
        <w:t xml:space="preserve"> </w:t>
      </w:r>
      <w:r w:rsidRPr="00E22B43">
        <w:t>обязательном</w:t>
      </w:r>
      <w:r w:rsidRPr="00E22B43">
        <w:rPr>
          <w:lang w:val="fr-FR"/>
        </w:rPr>
        <w:t xml:space="preserve"> </w:t>
      </w:r>
      <w:r w:rsidRPr="00E22B43">
        <w:t>обучении детей в</w:t>
      </w:r>
      <w:r w:rsidRPr="00E22B43">
        <w:rPr>
          <w:lang w:val="fr-FR"/>
        </w:rPr>
        <w:t xml:space="preserve"> </w:t>
      </w:r>
      <w:r w:rsidRPr="00E22B43">
        <w:t>возрасте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0 </w:t>
      </w:r>
      <w:r w:rsidRPr="00E22B43">
        <w:t>до</w:t>
      </w:r>
      <w:r w:rsidRPr="00E22B43">
        <w:rPr>
          <w:lang w:val="fr-FR"/>
        </w:rPr>
        <w:t xml:space="preserve"> 16</w:t>
      </w:r>
      <w:r w:rsidRPr="00E22B43">
        <w:t> лет</w:t>
      </w:r>
      <w:r w:rsidRPr="00E22B43">
        <w:rPr>
          <w:lang w:val="fr-FR"/>
        </w:rPr>
        <w:t xml:space="preserve">, </w:t>
      </w:r>
      <w:r w:rsidRPr="00E22B43">
        <w:t>необходимости</w:t>
      </w:r>
      <w:r w:rsidRPr="00E22B43">
        <w:rPr>
          <w:lang w:val="fr-FR"/>
        </w:rPr>
        <w:t xml:space="preserve"> </w:t>
      </w:r>
      <w:r w:rsidRPr="00E22B43">
        <w:t>получения</w:t>
      </w:r>
      <w:r w:rsidRPr="00E22B43">
        <w:rPr>
          <w:lang w:val="fr-FR"/>
        </w:rPr>
        <w:t xml:space="preserve"> </w:t>
      </w:r>
      <w:r w:rsidRPr="00E22B43">
        <w:t>согласия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брак</w:t>
      </w:r>
      <w:r w:rsidRPr="00E22B43">
        <w:rPr>
          <w:lang w:val="fr-FR"/>
        </w:rPr>
        <w:t xml:space="preserve">, </w:t>
      </w:r>
      <w:r w:rsidRPr="00E22B43">
        <w:t>запрете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вступление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брак, несмотря на обычаи,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деву</w:t>
      </w:r>
      <w:r w:rsidRPr="00E22B43">
        <w:t>ш</w:t>
      </w:r>
      <w:r w:rsidRPr="00E22B43">
        <w:t>ками младше 15 лет.</w:t>
      </w: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  <w:spacing w:after="0" w:line="120" w:lineRule="exact"/>
        <w:rPr>
          <w:sz w:val="10"/>
          <w:lang w:val="fr-FR"/>
        </w:rPr>
      </w:pPr>
    </w:p>
    <w:p w:rsidR="00E22B43" w:rsidRDefault="00E22B43" w:rsidP="00E22B4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B43">
        <w:rPr>
          <w:lang w:val="fr-FR"/>
        </w:rPr>
        <w:tab/>
      </w:r>
      <w:bookmarkStart w:id="7" w:name="_Toc380154112"/>
      <w:r w:rsidRPr="00E22B43">
        <w:rPr>
          <w:lang w:val="fr-FR"/>
        </w:rPr>
        <w:t>II.</w:t>
      </w:r>
      <w:r w:rsidRPr="00E22B43">
        <w:rPr>
          <w:lang w:val="fr-FR"/>
        </w:rPr>
        <w:tab/>
      </w:r>
      <w:r w:rsidRPr="00E22B43">
        <w:t>Положение на момент ратификации Конвенции</w:t>
      </w:r>
      <w:bookmarkEnd w:id="7"/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</w:pPr>
      <w:r w:rsidRPr="00E22B43">
        <w:t>9.</w:t>
      </w:r>
      <w:r w:rsidRPr="00E22B43">
        <w:tab/>
        <w:t>Центральноафриканское</w:t>
      </w:r>
      <w:r w:rsidRPr="00E22B43">
        <w:rPr>
          <w:lang w:val="fr-FR"/>
        </w:rPr>
        <w:t xml:space="preserve"> </w:t>
      </w:r>
      <w:r w:rsidRPr="00E22B43">
        <w:t>государство</w:t>
      </w:r>
      <w:r w:rsidRPr="00E22B43">
        <w:rPr>
          <w:lang w:val="fr-FR"/>
        </w:rPr>
        <w:t xml:space="preserve"> </w:t>
      </w:r>
      <w:r w:rsidRPr="00E22B43">
        <w:t>Габон</w:t>
      </w:r>
      <w:r w:rsidRPr="00E22B43">
        <w:rPr>
          <w:lang w:val="fr-FR"/>
        </w:rPr>
        <w:t xml:space="preserve">, </w:t>
      </w:r>
      <w:r w:rsidRPr="00E22B43">
        <w:t>будучи</w:t>
      </w:r>
      <w:r w:rsidRPr="00E22B43">
        <w:rPr>
          <w:lang w:val="fr-FR"/>
        </w:rPr>
        <w:t xml:space="preserve"> </w:t>
      </w:r>
      <w:r w:rsidRPr="00E22B43">
        <w:t>расположенным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Гвинейском</w:t>
      </w:r>
      <w:r w:rsidRPr="00E22B43">
        <w:rPr>
          <w:lang w:val="fr-FR"/>
        </w:rPr>
        <w:t xml:space="preserve"> </w:t>
      </w:r>
      <w:r w:rsidRPr="00E22B43">
        <w:t>заливе</w:t>
      </w:r>
      <w:r w:rsidRPr="00E22B43">
        <w:rPr>
          <w:lang w:val="fr-FR"/>
        </w:rPr>
        <w:t xml:space="preserve"> </w:t>
      </w:r>
      <w:r w:rsidRPr="00E22B43">
        <w:t>рядом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экватором</w:t>
      </w:r>
      <w:r w:rsidRPr="00E22B43">
        <w:rPr>
          <w:lang w:val="fr-FR"/>
        </w:rPr>
        <w:t xml:space="preserve">, </w:t>
      </w:r>
      <w:r w:rsidRPr="00E22B43">
        <w:t>занимает</w:t>
      </w:r>
      <w:r w:rsidRPr="00E22B43">
        <w:rPr>
          <w:lang w:val="fr-FR"/>
        </w:rPr>
        <w:t xml:space="preserve"> </w:t>
      </w:r>
      <w:r w:rsidRPr="00E22B43">
        <w:t>площадь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267 667 </w:t>
      </w:r>
      <w:r w:rsidRPr="00E22B43">
        <w:t>км</w:t>
      </w:r>
      <w:r w:rsidRPr="00E22B43">
        <w:rPr>
          <w:vertAlign w:val="superscript"/>
          <w:lang w:val="fr-FR"/>
        </w:rPr>
        <w:t>2</w:t>
      </w:r>
      <w:r w:rsidRPr="00E22B43">
        <w:rPr>
          <w:lang w:val="fr-FR"/>
        </w:rPr>
        <w:t>.</w:t>
      </w:r>
      <w:r w:rsidRPr="00E22B43">
        <w:t xml:space="preserve"> На с</w:t>
      </w:r>
      <w:r w:rsidRPr="00E22B43">
        <w:t>е</w:t>
      </w:r>
      <w:r w:rsidRPr="00E22B43">
        <w:t>вере Габон граничит с Камеруном, на северо-западе</w:t>
      </w:r>
      <w:r>
        <w:t xml:space="preserve"> — </w:t>
      </w:r>
      <w:r w:rsidRPr="00E22B43">
        <w:t>с Экваториальной Гв</w:t>
      </w:r>
      <w:r w:rsidRPr="00E22B43">
        <w:t>и</w:t>
      </w:r>
      <w:r w:rsidRPr="00E22B43">
        <w:t>неей, на востоке и юге</w:t>
      </w:r>
      <w:r>
        <w:t xml:space="preserve"> — </w:t>
      </w:r>
      <w:r w:rsidRPr="00E22B43">
        <w:t>с Республикой Конго, и на западе выходит на Атла</w:t>
      </w:r>
      <w:r w:rsidRPr="00E22B43">
        <w:t>н</w:t>
      </w:r>
      <w:r w:rsidRPr="00E22B43">
        <w:t>тический океан. Население Габона, в</w:t>
      </w:r>
      <w:r w:rsidRPr="00E22B43">
        <w:rPr>
          <w:lang w:val="fr-FR"/>
        </w:rPr>
        <w:t xml:space="preserve"> </w:t>
      </w:r>
      <w:r w:rsidRPr="00E22B43">
        <w:t>котором</w:t>
      </w:r>
      <w:r w:rsidRPr="00E22B43">
        <w:rPr>
          <w:lang w:val="fr-FR"/>
        </w:rPr>
        <w:t xml:space="preserve"> </w:t>
      </w:r>
      <w:r w:rsidRPr="00E22B43">
        <w:t>преобладают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 xml:space="preserve"> (</w:t>
      </w:r>
      <w:r w:rsidRPr="00E22B43">
        <w:t>более</w:t>
      </w:r>
      <w:r w:rsidRPr="00E22B43">
        <w:rPr>
          <w:lang w:val="fr-FR"/>
        </w:rPr>
        <w:t xml:space="preserve"> 51</w:t>
      </w:r>
      <w:r w:rsidRPr="00E22B43">
        <w:t> процента</w:t>
      </w:r>
      <w:r w:rsidRPr="00E22B43">
        <w:rPr>
          <w:lang w:val="fr-FR"/>
        </w:rPr>
        <w:t>),</w:t>
      </w:r>
      <w:r w:rsidRPr="00E22B43">
        <w:t xml:space="preserve"> немногочисленно и не превышает 1,5 млн. чел</w:t>
      </w:r>
      <w:r w:rsidRPr="00E22B43">
        <w:t>о</w:t>
      </w:r>
      <w:r w:rsidRPr="00E22B43">
        <w:t>век. Несмотря на социально-культурные особенности, обусловленные укоренившимися нр</w:t>
      </w:r>
      <w:r w:rsidRPr="00E22B43">
        <w:t>а</w:t>
      </w:r>
      <w:r w:rsidRPr="00E22B43">
        <w:t>вами и обычаями, в Габоне признают важность роли женщин.</w:t>
      </w:r>
    </w:p>
    <w:p w:rsidR="00E22B43" w:rsidRPr="00E22B43" w:rsidRDefault="00E22B43" w:rsidP="00E22B43">
      <w:pPr>
        <w:pStyle w:val="SingleTxt"/>
      </w:pPr>
      <w:r w:rsidRPr="00E22B43">
        <w:t>10.</w:t>
      </w:r>
      <w:r w:rsidRPr="00E22B43">
        <w:tab/>
        <w:t>Габон</w:t>
      </w:r>
      <w:r w:rsidRPr="00E22B43">
        <w:rPr>
          <w:lang w:val="fr-FR"/>
        </w:rPr>
        <w:t xml:space="preserve"> </w:t>
      </w:r>
      <w:r w:rsidRPr="00E22B43">
        <w:t>ратифицировал</w:t>
      </w:r>
      <w:r w:rsidRPr="00E22B43">
        <w:rPr>
          <w:lang w:val="fr-FR"/>
        </w:rPr>
        <w:t xml:space="preserve"> </w:t>
      </w:r>
      <w:r w:rsidRPr="00E22B43">
        <w:t xml:space="preserve">КЛДЖ </w:t>
      </w:r>
      <w:r w:rsidRPr="00E22B43">
        <w:rPr>
          <w:lang w:val="fr-FR"/>
        </w:rPr>
        <w:t>21</w:t>
      </w:r>
      <w:r w:rsidRPr="00E22B43">
        <w:t> января</w:t>
      </w:r>
      <w:r w:rsidRPr="00E22B43">
        <w:rPr>
          <w:lang w:val="fr-FR"/>
        </w:rPr>
        <w:t xml:space="preserve"> 1983 год</w:t>
      </w:r>
      <w:r w:rsidRPr="00E22B43">
        <w:t>а</w:t>
      </w:r>
      <w:r w:rsidRPr="00E22B43">
        <w:rPr>
          <w:lang w:val="fr-FR"/>
        </w:rPr>
        <w:t xml:space="preserve">. </w:t>
      </w:r>
      <w:r w:rsidRPr="00E22B43">
        <w:t>На политическом уро</w:t>
      </w:r>
      <w:r w:rsidRPr="00E22B43">
        <w:t>в</w:t>
      </w:r>
      <w:r w:rsidRPr="00E22B43">
        <w:t>не влияние</w:t>
      </w:r>
      <w:r w:rsidRPr="00E22B43">
        <w:rPr>
          <w:lang w:val="fr-FR"/>
        </w:rPr>
        <w:t xml:space="preserve"> </w:t>
      </w:r>
      <w:r w:rsidRPr="00E22B43">
        <w:t>Конвенции</w:t>
      </w:r>
      <w:r w:rsidRPr="00E22B43">
        <w:rPr>
          <w:lang w:val="fr-FR"/>
        </w:rPr>
        <w:t xml:space="preserve"> </w:t>
      </w:r>
      <w:r w:rsidRPr="00E22B43">
        <w:t>проявляется в назначении женщин на руководящие п</w:t>
      </w:r>
      <w:r w:rsidRPr="00E22B43">
        <w:t>о</w:t>
      </w:r>
      <w:r w:rsidRPr="00E22B43">
        <w:t>сты в рамках однопартийной системы и в проводимой главой государства п</w:t>
      </w:r>
      <w:r w:rsidRPr="00E22B43">
        <w:t>о</w:t>
      </w:r>
      <w:r w:rsidRPr="00E22B43">
        <w:t>литике по улучшению положения женщин.</w:t>
      </w:r>
    </w:p>
    <w:p w:rsidR="00E22B43" w:rsidRPr="00E22B43" w:rsidRDefault="00E22B43" w:rsidP="00E22B43">
      <w:pPr>
        <w:pStyle w:val="SingleTxt"/>
      </w:pPr>
      <w:r w:rsidRPr="00E22B43">
        <w:t>11.</w:t>
      </w:r>
      <w:r w:rsidRPr="00E22B43">
        <w:tab/>
        <w:t>После проведения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апреле</w:t>
      </w:r>
      <w:r w:rsidRPr="00E22B43">
        <w:rPr>
          <w:lang w:val="fr-FR"/>
        </w:rPr>
        <w:t xml:space="preserve"> 1990 год</w:t>
      </w:r>
      <w:r w:rsidRPr="00E22B43">
        <w:t>а Национальной</w:t>
      </w:r>
      <w:r w:rsidRPr="00E22B43">
        <w:rPr>
          <w:lang w:val="fr-FR"/>
        </w:rPr>
        <w:t xml:space="preserve"> </w:t>
      </w:r>
      <w:r w:rsidRPr="00E22B43">
        <w:t>конференции стали создаваться женские</w:t>
      </w:r>
      <w:r w:rsidRPr="00E22B43">
        <w:rPr>
          <w:lang w:val="fr-FR"/>
        </w:rPr>
        <w:t xml:space="preserve"> </w:t>
      </w:r>
      <w:r w:rsidRPr="00E22B43">
        <w:t>ассоциации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политические</w:t>
      </w:r>
      <w:r w:rsidRPr="00E22B43">
        <w:rPr>
          <w:lang w:val="fr-FR"/>
        </w:rPr>
        <w:t xml:space="preserve"> </w:t>
      </w:r>
      <w:r w:rsidRPr="00E22B43">
        <w:t>объединения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которых</w:t>
      </w:r>
      <w:r w:rsidRPr="00E22B43">
        <w:rPr>
          <w:lang w:val="fr-FR"/>
        </w:rPr>
        <w:t xml:space="preserve"> </w:t>
      </w:r>
      <w:r w:rsidRPr="00E22B43">
        <w:t>голос</w:t>
      </w:r>
      <w:r w:rsidRPr="00E22B43">
        <w:rPr>
          <w:lang w:val="fr-FR"/>
        </w:rPr>
        <w:t xml:space="preserve"> </w:t>
      </w:r>
      <w:r w:rsidRPr="00E22B43">
        <w:t>женщин имеет значение. Вопрос о положении женщин становится действ</w:t>
      </w:r>
      <w:r w:rsidRPr="00E22B43">
        <w:t>и</w:t>
      </w:r>
      <w:r w:rsidRPr="00E22B43">
        <w:t>тельно актуальным.</w:t>
      </w:r>
    </w:p>
    <w:p w:rsidR="00E22B43" w:rsidRPr="00E22B43" w:rsidRDefault="00E22B43" w:rsidP="00E22B43">
      <w:pPr>
        <w:pStyle w:val="SingleTxt"/>
      </w:pPr>
      <w:r w:rsidRPr="00E22B43">
        <w:t>12.</w:t>
      </w:r>
      <w:r w:rsidRPr="00E22B43">
        <w:tab/>
        <w:t>Правительство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общественные</w:t>
      </w:r>
      <w:r w:rsidRPr="00E22B43">
        <w:rPr>
          <w:lang w:val="fr-FR"/>
        </w:rPr>
        <w:t xml:space="preserve"> </w:t>
      </w:r>
      <w:r w:rsidRPr="00E22B43">
        <w:t>деятели</w:t>
      </w:r>
      <w:r w:rsidRPr="00E22B43">
        <w:rPr>
          <w:lang w:val="fr-FR"/>
        </w:rPr>
        <w:t xml:space="preserve"> </w:t>
      </w:r>
      <w:r w:rsidRPr="00E22B43">
        <w:t>проводят</w:t>
      </w:r>
      <w:r w:rsidRPr="00E22B43">
        <w:rPr>
          <w:lang w:val="fr-FR"/>
        </w:rPr>
        <w:t xml:space="preserve"> </w:t>
      </w:r>
      <w:r w:rsidRPr="00E22B43">
        <w:t>политику</w:t>
      </w:r>
      <w:r w:rsidRPr="00E22B43">
        <w:rPr>
          <w:lang w:val="fr-FR"/>
        </w:rPr>
        <w:t xml:space="preserve">, </w:t>
      </w:r>
      <w:r w:rsidRPr="00E22B43">
        <w:t>направле</w:t>
      </w:r>
      <w:r w:rsidRPr="00E22B43">
        <w:t>н</w:t>
      </w:r>
      <w:r w:rsidRPr="00E22B43">
        <w:t>ную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признание</w:t>
      </w:r>
      <w:r w:rsidRPr="00E22B43">
        <w:rPr>
          <w:lang w:val="fr-FR"/>
        </w:rPr>
        <w:t xml:space="preserve"> </w:t>
      </w:r>
      <w:r w:rsidRPr="00E22B43">
        <w:t>роли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качестве</w:t>
      </w:r>
      <w:r w:rsidRPr="00E22B43">
        <w:rPr>
          <w:lang w:val="fr-FR"/>
        </w:rPr>
        <w:t xml:space="preserve"> </w:t>
      </w:r>
      <w:r w:rsidRPr="00E22B43">
        <w:t>активных</w:t>
      </w:r>
      <w:r w:rsidRPr="00E22B43">
        <w:rPr>
          <w:lang w:val="fr-FR"/>
        </w:rPr>
        <w:t xml:space="preserve"> </w:t>
      </w:r>
      <w:r w:rsidRPr="00E22B43">
        <w:t>участников</w:t>
      </w:r>
      <w:r w:rsidRPr="00E22B43">
        <w:rPr>
          <w:lang w:val="fr-FR"/>
        </w:rPr>
        <w:t xml:space="preserve"> </w:t>
      </w:r>
      <w:r w:rsidRPr="00E22B43">
        <w:t>процесса ра</w:t>
      </w:r>
      <w:r w:rsidRPr="00E22B43">
        <w:t>з</w:t>
      </w:r>
      <w:r w:rsidRPr="00E22B43">
        <w:t>вития</w:t>
      </w:r>
      <w:r w:rsidRPr="00E22B43">
        <w:rPr>
          <w:lang w:val="fr-FR"/>
        </w:rPr>
        <w:t>.</w:t>
      </w:r>
    </w:p>
    <w:p w:rsidR="00E22B43" w:rsidRDefault="00E22B43" w:rsidP="00E22B43">
      <w:pPr>
        <w:pStyle w:val="SingleTxt"/>
      </w:pPr>
      <w:r w:rsidRPr="00E22B43">
        <w:t>13.</w:t>
      </w:r>
      <w:r w:rsidRPr="00E22B43">
        <w:tab/>
        <w:t>Таким</w:t>
      </w:r>
      <w:r w:rsidRPr="00E22B43">
        <w:rPr>
          <w:lang w:val="fr-FR"/>
        </w:rPr>
        <w:t xml:space="preserve"> </w:t>
      </w:r>
      <w:r w:rsidRPr="00E22B43">
        <w:t>образом</w:t>
      </w:r>
      <w:r w:rsidRPr="00E22B43">
        <w:rPr>
          <w:lang w:val="fr-FR"/>
        </w:rPr>
        <w:t xml:space="preserve">, </w:t>
      </w:r>
      <w:r w:rsidRPr="00E22B43">
        <w:t>можно</w:t>
      </w:r>
      <w:r w:rsidRPr="00E22B43">
        <w:rPr>
          <w:lang w:val="fr-FR"/>
        </w:rPr>
        <w:t xml:space="preserve"> </w:t>
      </w:r>
      <w:r w:rsidRPr="00E22B43">
        <w:t>отметить</w:t>
      </w:r>
      <w:r w:rsidRPr="00E22B43">
        <w:rPr>
          <w:lang w:val="fr-FR"/>
        </w:rPr>
        <w:t xml:space="preserve"> </w:t>
      </w:r>
      <w:r w:rsidRPr="00E22B43">
        <w:t>следующие</w:t>
      </w:r>
      <w:r w:rsidRPr="00E22B43">
        <w:rPr>
          <w:lang w:val="fr-FR"/>
        </w:rPr>
        <w:t xml:space="preserve"> </w:t>
      </w:r>
      <w:r w:rsidRPr="00E22B43">
        <w:t>значительные</w:t>
      </w:r>
      <w:r w:rsidRPr="00E22B43">
        <w:rPr>
          <w:lang w:val="fr-FR"/>
        </w:rPr>
        <w:t xml:space="preserve"> </w:t>
      </w:r>
      <w:r w:rsidRPr="00E22B43">
        <w:t>достижения</w:t>
      </w:r>
      <w:r w:rsidRPr="00E22B43">
        <w:rPr>
          <w:lang w:val="fr-FR"/>
        </w:rPr>
        <w:t>:</w:t>
      </w: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Default="00E22B43" w:rsidP="00E22B4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22B43">
        <w:t>В юридическом плане</w:t>
      </w: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</w:pPr>
      <w:r w:rsidRPr="00E22B43">
        <w:t>14.</w:t>
      </w:r>
      <w:r w:rsidRPr="00E22B43">
        <w:tab/>
        <w:t>После того, как по итогам Национальной конференции в 1990 году в пункт 2 статьи 2 Конституции было включено положение о равенстве в правах мужчин и женщин, и в основной закон внесены значительные изменения, к</w:t>
      </w:r>
      <w:r w:rsidRPr="00E22B43">
        <w:t>а</w:t>
      </w:r>
      <w:r w:rsidRPr="00E22B43">
        <w:t>сающиеся Конституционного суда, которые позволили женщинам поднимать вопрос о неконституционности документов, расцениваемых как дискримин</w:t>
      </w:r>
      <w:r w:rsidRPr="00E22B43">
        <w:t>а</w:t>
      </w:r>
      <w:r w:rsidRPr="00E22B43">
        <w:t>ционные, появилась необходимость пересмотра двух частей Гражданского к</w:t>
      </w:r>
      <w:r w:rsidRPr="00E22B43">
        <w:t>о</w:t>
      </w:r>
      <w:r w:rsidRPr="00E22B43">
        <w:t>декса с целью убрать из него статьи, дискриминирующие женщин. В связи с этим Министерством по делам семьи и улучшению п</w:t>
      </w:r>
      <w:r w:rsidRPr="00E22B43">
        <w:t>о</w:t>
      </w:r>
      <w:r w:rsidRPr="00E22B43">
        <w:t>ложения женщин при поддержке Фонда Организации Объединенных Наций в области народонасел</w:t>
      </w:r>
      <w:r w:rsidRPr="00E22B43">
        <w:t>е</w:t>
      </w:r>
      <w:r w:rsidRPr="00E22B43">
        <w:t>ния был разработан проект пересмотра второй части Гражданского кодекса, к</w:t>
      </w:r>
      <w:r w:rsidRPr="00E22B43">
        <w:t>а</w:t>
      </w:r>
      <w:r w:rsidRPr="00E22B43">
        <w:t xml:space="preserve">сающейся наследования, а также совместно с Парламентом разработаны два проекта пересмотра первой части Гражданского кодекса. </w:t>
      </w:r>
    </w:p>
    <w:p w:rsidR="00E22B43" w:rsidRDefault="00E22B43" w:rsidP="00E22B43">
      <w:pPr>
        <w:pStyle w:val="SingleTxt"/>
      </w:pPr>
      <w:r w:rsidRPr="00E22B43">
        <w:t>15.</w:t>
      </w:r>
      <w:r w:rsidRPr="00E22B43">
        <w:tab/>
        <w:t>Были приняты подзаконные акты к Закону </w:t>
      </w:r>
      <w:r w:rsidRPr="00E22B43">
        <w:rPr>
          <w:lang w:val="fr-FR"/>
        </w:rPr>
        <w:t xml:space="preserve">№ 37/98 </w:t>
      </w:r>
      <w:r w:rsidRPr="00E22B43">
        <w:t>от</w:t>
      </w:r>
      <w:r w:rsidRPr="00E22B43">
        <w:rPr>
          <w:lang w:val="fr-FR"/>
        </w:rPr>
        <w:t xml:space="preserve"> 20</w:t>
      </w:r>
      <w:r w:rsidRPr="00E22B43">
        <w:t> июля</w:t>
      </w:r>
      <w:r w:rsidRPr="00E22B43">
        <w:rPr>
          <w:lang w:val="fr-FR"/>
        </w:rPr>
        <w:t xml:space="preserve"> 1999 год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rPr>
          <w:lang w:val="fr-FR"/>
        </w:rPr>
        <w:t xml:space="preserve"> </w:t>
      </w:r>
      <w:r w:rsidRPr="00E22B43">
        <w:t>Кодексе</w:t>
      </w:r>
      <w:r w:rsidRPr="00E22B43">
        <w:rPr>
          <w:lang w:val="fr-FR"/>
        </w:rPr>
        <w:t xml:space="preserve"> </w:t>
      </w:r>
      <w:r w:rsidRPr="00E22B43">
        <w:t>законов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rPr>
          <w:lang w:val="fr-FR"/>
        </w:rPr>
        <w:t xml:space="preserve"> </w:t>
      </w:r>
      <w:r w:rsidRPr="00E22B43">
        <w:t>гражданстве</w:t>
      </w:r>
      <w:r w:rsidRPr="00E22B43">
        <w:rPr>
          <w:lang w:val="fr-FR"/>
        </w:rPr>
        <w:t xml:space="preserve"> </w:t>
      </w:r>
      <w:r w:rsidRPr="00E22B43">
        <w:t>Габона,</w:t>
      </w:r>
      <w:r w:rsidRPr="00E22B43">
        <w:rPr>
          <w:lang w:val="fr-FR"/>
        </w:rPr>
        <w:t xml:space="preserve"> </w:t>
      </w:r>
      <w:r w:rsidRPr="00E22B43">
        <w:t>вводившие в действие содерж</w:t>
      </w:r>
      <w:r w:rsidRPr="00E22B43">
        <w:t>а</w:t>
      </w:r>
      <w:r w:rsidRPr="00E22B43">
        <w:t>щиеся в Кодексе новые положения, касающиеся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частности</w:t>
      </w:r>
      <w:r w:rsidRPr="00E22B43">
        <w:rPr>
          <w:lang w:val="fr-FR"/>
        </w:rPr>
        <w:t xml:space="preserve">, </w:t>
      </w:r>
      <w:r w:rsidRPr="00E22B43">
        <w:t>взаимного</w:t>
      </w:r>
      <w:r w:rsidRPr="00E22B43">
        <w:rPr>
          <w:lang w:val="fr-FR"/>
        </w:rPr>
        <w:t xml:space="preserve"> </w:t>
      </w:r>
      <w:r w:rsidRPr="00E22B43">
        <w:t>приобретения</w:t>
      </w:r>
      <w:r w:rsidRPr="00E22B43">
        <w:rPr>
          <w:lang w:val="fr-FR"/>
        </w:rPr>
        <w:t xml:space="preserve"> </w:t>
      </w:r>
      <w:r w:rsidRPr="00E22B43">
        <w:t>габонского гражданства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факту</w:t>
      </w:r>
      <w:r w:rsidRPr="00E22B43">
        <w:rPr>
          <w:lang w:val="fr-FR"/>
        </w:rPr>
        <w:t xml:space="preserve"> </w:t>
      </w:r>
      <w:r w:rsidRPr="00E22B43">
        <w:t>вступления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брак и обеспечения двойного гражданства для габонских женщин, которые не должны больше лишаться гражданства по причине вступления в брак с иностранцем</w:t>
      </w:r>
      <w:r w:rsidRPr="00E22B43">
        <w:rPr>
          <w:lang w:val="fr-FR"/>
        </w:rPr>
        <w:t>.</w:t>
      </w: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Default="00E22B43" w:rsidP="00E22B4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22B43">
        <w:t>В социальном плане</w:t>
      </w: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</w:pPr>
      <w:r w:rsidRPr="00E22B43">
        <w:t>16.</w:t>
      </w:r>
      <w:r w:rsidRPr="00E22B43">
        <w:tab/>
        <w:t>После начала процесса институционализации гендерного подхода и в ч</w:t>
      </w:r>
      <w:r w:rsidRPr="00E22B43">
        <w:t>а</w:t>
      </w:r>
      <w:r w:rsidRPr="00E22B43">
        <w:t>стности создания координационных центров в ключевых министерствах, в Г</w:t>
      </w:r>
      <w:r w:rsidRPr="00E22B43">
        <w:t>а</w:t>
      </w:r>
      <w:r w:rsidRPr="00E22B43">
        <w:t>боне приступили к разработке при поддержке ПРООН и ЮНФПА национал</w:t>
      </w:r>
      <w:r w:rsidRPr="00E22B43">
        <w:t>ь</w:t>
      </w:r>
      <w:r w:rsidRPr="00E22B43">
        <w:t>ной гендерной политики. Этот процесс также включает в себя</w:t>
      </w:r>
      <w:r w:rsidRPr="00E22B43">
        <w:rPr>
          <w:lang w:val="fr-FR"/>
        </w:rPr>
        <w:t>: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размещение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девяти</w:t>
      </w:r>
      <w:r w:rsidRPr="00E22B43">
        <w:rPr>
          <w:lang w:val="fr-FR"/>
        </w:rPr>
        <w:t xml:space="preserve"> </w:t>
      </w:r>
      <w:r w:rsidRPr="00E22B43">
        <w:t>провинциях</w:t>
      </w:r>
      <w:r w:rsidRPr="00E22B43">
        <w:rPr>
          <w:lang w:val="fr-FR"/>
        </w:rPr>
        <w:t xml:space="preserve"> </w:t>
      </w:r>
      <w:r w:rsidRPr="00E22B43">
        <w:t>Габона</w:t>
      </w:r>
      <w:r w:rsidRPr="00E22B43">
        <w:rPr>
          <w:lang w:val="fr-FR"/>
        </w:rPr>
        <w:t xml:space="preserve"> </w:t>
      </w:r>
      <w:r w:rsidRPr="00E22B43">
        <w:t>департаментов</w:t>
      </w:r>
      <w:r w:rsidRPr="00E22B43">
        <w:rPr>
          <w:lang w:val="fr-FR"/>
        </w:rPr>
        <w:t xml:space="preserve"> </w:t>
      </w:r>
      <w:r w:rsidRPr="00E22B43">
        <w:t>Министерства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</w:t>
      </w:r>
      <w:r w:rsidRPr="00E22B43">
        <w:t>е</w:t>
      </w:r>
      <w:r w:rsidRPr="00E22B43">
        <w:t>лам</w:t>
      </w:r>
      <w:r w:rsidRPr="00E22B43">
        <w:rPr>
          <w:lang w:val="fr-FR"/>
        </w:rPr>
        <w:t xml:space="preserve"> </w:t>
      </w:r>
      <w:r w:rsidRPr="00E22B43">
        <w:t>семьи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улучшению</w:t>
      </w:r>
      <w:r w:rsidRPr="00E22B43">
        <w:rPr>
          <w:lang w:val="fr-FR"/>
        </w:rPr>
        <w:t xml:space="preserve"> </w:t>
      </w:r>
      <w:r w:rsidRPr="00E22B43">
        <w:t>положения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организацию детских садов неполного дня и общинных домов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помощь в развитии системы предоставления микрокредитов в Габ</w:t>
      </w:r>
      <w:r w:rsidRPr="00E22B43">
        <w:t>о</w:t>
      </w:r>
      <w:r w:rsidRPr="00E22B43">
        <w:t>не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создание</w:t>
      </w:r>
      <w:r w:rsidRPr="00E22B43">
        <w:rPr>
          <w:lang w:val="fr-FR"/>
        </w:rPr>
        <w:t xml:space="preserve"> </w:t>
      </w:r>
      <w:r w:rsidRPr="00E22B43">
        <w:t>сетей</w:t>
      </w:r>
      <w:r w:rsidRPr="00E22B43">
        <w:rPr>
          <w:lang w:val="fr-FR"/>
        </w:rPr>
        <w:t xml:space="preserve"> </w:t>
      </w:r>
      <w:r w:rsidRPr="00E22B43">
        <w:t>ассоциаций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НПО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защите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сетей</w:t>
      </w:r>
      <w:r w:rsidRPr="00E22B43">
        <w:rPr>
          <w:lang w:val="fr-FR"/>
        </w:rPr>
        <w:t xml:space="preserve"> </w:t>
      </w:r>
      <w:r w:rsidRPr="00E22B43">
        <w:t>объединений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других</w:t>
      </w:r>
      <w:r w:rsidRPr="00E22B43">
        <w:rPr>
          <w:lang w:val="fr-FR"/>
        </w:rPr>
        <w:t xml:space="preserve"> </w:t>
      </w:r>
      <w:r w:rsidRPr="00E22B43">
        <w:t>областях развития для</w:t>
      </w:r>
      <w:r w:rsidRPr="00E22B43">
        <w:rPr>
          <w:lang w:val="fr-FR"/>
        </w:rPr>
        <w:t xml:space="preserve"> </w:t>
      </w:r>
      <w:r w:rsidRPr="00E22B43">
        <w:t>обеспечения</w:t>
      </w:r>
      <w:r w:rsidRPr="00E22B43">
        <w:rPr>
          <w:lang w:val="fr-FR"/>
        </w:rPr>
        <w:t xml:space="preserve"> </w:t>
      </w:r>
      <w:r w:rsidRPr="00E22B43">
        <w:t>лучшей</w:t>
      </w:r>
      <w:r w:rsidRPr="00E22B43">
        <w:rPr>
          <w:lang w:val="fr-FR"/>
        </w:rPr>
        <w:t xml:space="preserve"> </w:t>
      </w:r>
      <w:r w:rsidRPr="00E22B43">
        <w:t>коо</w:t>
      </w:r>
      <w:r w:rsidRPr="00E22B43">
        <w:t>р</w:t>
      </w:r>
      <w:r w:rsidRPr="00E22B43">
        <w:t>динации</w:t>
      </w:r>
      <w:r w:rsidRPr="00E22B43">
        <w:rPr>
          <w:lang w:val="fr-FR"/>
        </w:rPr>
        <w:t xml:space="preserve"> </w:t>
      </w:r>
      <w:r w:rsidRPr="00E22B43">
        <w:t>деятельности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помимо</w:t>
      </w:r>
      <w:r w:rsidRPr="00E22B43">
        <w:rPr>
          <w:lang w:val="fr-FR"/>
        </w:rPr>
        <w:t xml:space="preserve"> </w:t>
      </w:r>
      <w:r w:rsidRPr="00E22B43">
        <w:t>центра координации</w:t>
      </w:r>
      <w:r w:rsidRPr="00E22B43">
        <w:rPr>
          <w:lang w:val="fr-FR"/>
        </w:rPr>
        <w:t xml:space="preserve"> </w:t>
      </w:r>
      <w:r w:rsidRPr="00E22B43">
        <w:t>деятельности</w:t>
      </w:r>
      <w:r w:rsidRPr="00E22B43">
        <w:rPr>
          <w:lang w:val="fr-FR"/>
        </w:rPr>
        <w:t xml:space="preserve"> </w:t>
      </w:r>
      <w:r w:rsidRPr="00E22B43">
        <w:t>неправительственных</w:t>
      </w:r>
      <w:r w:rsidRPr="00E22B43">
        <w:rPr>
          <w:lang w:val="fr-FR"/>
        </w:rPr>
        <w:t xml:space="preserve"> </w:t>
      </w:r>
      <w:r w:rsidRPr="00E22B43">
        <w:t>орган</w:t>
      </w:r>
      <w:r w:rsidRPr="00E22B43">
        <w:t>и</w:t>
      </w:r>
      <w:r w:rsidRPr="00E22B43">
        <w:t>заций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женских</w:t>
      </w:r>
      <w:r w:rsidRPr="00E22B43">
        <w:rPr>
          <w:lang w:val="fr-FR"/>
        </w:rPr>
        <w:t xml:space="preserve"> </w:t>
      </w:r>
      <w:r w:rsidRPr="00E22B43">
        <w:t>ассоциаций (КОРФЕМ)</w:t>
      </w:r>
      <w:r w:rsidRPr="00E22B43">
        <w:rPr>
          <w:lang w:val="fr-FR"/>
        </w:rPr>
        <w:t xml:space="preserve">, </w:t>
      </w:r>
      <w:r w:rsidRPr="00E22B43">
        <w:t>были созданы другие организ</w:t>
      </w:r>
      <w:r w:rsidRPr="00E22B43">
        <w:t>а</w:t>
      </w:r>
      <w:r w:rsidRPr="00E22B43">
        <w:t>ции по координации</w:t>
      </w:r>
      <w:r w:rsidRPr="00E22B43">
        <w:rPr>
          <w:lang w:val="fr-FR"/>
        </w:rPr>
        <w:t xml:space="preserve"> </w:t>
      </w:r>
      <w:r w:rsidRPr="00E22B43">
        <w:t>деятельности</w:t>
      </w:r>
      <w:r w:rsidRPr="00E22B43">
        <w:rPr>
          <w:lang w:val="fr-FR"/>
        </w:rPr>
        <w:t xml:space="preserve"> </w:t>
      </w:r>
      <w:r w:rsidRPr="00E22B43">
        <w:t>сетей</w:t>
      </w:r>
      <w:r w:rsidRPr="00E22B43">
        <w:rPr>
          <w:lang w:val="fr-FR"/>
        </w:rPr>
        <w:t xml:space="preserve"> </w:t>
      </w:r>
      <w:r w:rsidRPr="00E22B43">
        <w:t>ассоциаций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частности</w:t>
      </w:r>
      <w:r w:rsidRPr="00E22B43">
        <w:rPr>
          <w:lang w:val="fr-FR"/>
        </w:rPr>
        <w:t xml:space="preserve"> </w:t>
      </w:r>
      <w:r w:rsidRPr="00E22B43">
        <w:t>Наци</w:t>
      </w:r>
      <w:r w:rsidRPr="00E22B43">
        <w:t>о</w:t>
      </w:r>
      <w:r w:rsidRPr="00E22B43">
        <w:t>нальный</w:t>
      </w:r>
      <w:r w:rsidRPr="00E22B43">
        <w:rPr>
          <w:lang w:val="fr-FR"/>
        </w:rPr>
        <w:t xml:space="preserve"> </w:t>
      </w:r>
      <w:r w:rsidRPr="00E22B43">
        <w:t>центр</w:t>
      </w:r>
      <w:r w:rsidRPr="00E22B43">
        <w:rPr>
          <w:lang w:val="fr-FR"/>
        </w:rPr>
        <w:t xml:space="preserve"> </w:t>
      </w:r>
      <w:r w:rsidRPr="00E22B43">
        <w:t>помощи</w:t>
      </w:r>
      <w:r w:rsidRPr="00E22B43">
        <w:rPr>
          <w:lang w:val="fr-FR"/>
        </w:rPr>
        <w:t xml:space="preserve"> </w:t>
      </w:r>
      <w:r w:rsidRPr="00E22B43">
        <w:t>женским организациям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Габоне</w:t>
      </w:r>
      <w:r w:rsidRPr="00E22B43">
        <w:rPr>
          <w:lang w:val="fr-FR"/>
        </w:rPr>
        <w:t xml:space="preserve"> </w:t>
      </w:r>
      <w:r w:rsidRPr="00E22B43">
        <w:t>(НЦПЖО-Габон)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t>д</w:t>
      </w:r>
      <w:r w:rsidRPr="00E22B43">
        <w:t>держке</w:t>
      </w:r>
      <w:r w:rsidRPr="00E22B43">
        <w:rPr>
          <w:lang w:val="fr-FR"/>
        </w:rPr>
        <w:t xml:space="preserve"> </w:t>
      </w:r>
      <w:r w:rsidRPr="00E22B43">
        <w:t>Фонда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укреплению</w:t>
      </w:r>
      <w:r w:rsidRPr="00E22B43">
        <w:rPr>
          <w:lang w:val="fr-FR"/>
        </w:rPr>
        <w:t xml:space="preserve"> </w:t>
      </w:r>
      <w:r w:rsidRPr="00E22B43">
        <w:t>потенциала</w:t>
      </w:r>
      <w:r w:rsidRPr="00E22B43">
        <w:rPr>
          <w:lang w:val="fr-FR"/>
        </w:rPr>
        <w:t xml:space="preserve"> </w:t>
      </w:r>
      <w:r w:rsidRPr="00E22B43">
        <w:t>африканских</w:t>
      </w:r>
      <w:r w:rsidRPr="00E22B43">
        <w:rPr>
          <w:lang w:val="fr-FR"/>
        </w:rPr>
        <w:t xml:space="preserve"> </w:t>
      </w:r>
      <w:r w:rsidRPr="00E22B43">
        <w:t>стран (ФУПАС) и смешанные центры координации, в том числе</w:t>
      </w:r>
      <w:r w:rsidRPr="00E22B43">
        <w:rPr>
          <w:lang w:val="fr-FR"/>
        </w:rPr>
        <w:t xml:space="preserve"> </w:t>
      </w:r>
      <w:r w:rsidRPr="00E22B43">
        <w:t>ПУПНС</w:t>
      </w:r>
      <w:r w:rsidRPr="00E22B43">
        <w:rPr>
          <w:lang w:val="fr-FR"/>
        </w:rPr>
        <w:t xml:space="preserve"> (</w:t>
      </w:r>
      <w:r w:rsidRPr="00E22B43">
        <w:t>Пр</w:t>
      </w:r>
      <w:r w:rsidRPr="00E22B43">
        <w:t>о</w:t>
      </w:r>
      <w:r w:rsidRPr="00E22B43">
        <w:t>грамма укрепления потенциала негосударственных субъектов</w:t>
      </w:r>
      <w:r w:rsidRPr="00E22B43">
        <w:rPr>
          <w:lang w:val="fr-FR"/>
        </w:rPr>
        <w:t xml:space="preserve">) </w:t>
      </w:r>
      <w:r w:rsidRPr="00E22B43">
        <w:t>при по</w:t>
      </w:r>
      <w:r w:rsidRPr="00E22B43">
        <w:t>д</w:t>
      </w:r>
      <w:r w:rsidRPr="00E22B43">
        <w:t>держке Европейского союза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проведение</w:t>
      </w:r>
      <w:r w:rsidRPr="00E22B43">
        <w:rPr>
          <w:lang w:val="fr-FR"/>
        </w:rPr>
        <w:t xml:space="preserve"> </w:t>
      </w:r>
      <w:r w:rsidRPr="00E22B43">
        <w:t>Наблюдательным</w:t>
      </w:r>
      <w:r w:rsidRPr="00E22B43">
        <w:rPr>
          <w:lang w:val="fr-FR"/>
        </w:rPr>
        <w:t xml:space="preserve"> </w:t>
      </w:r>
      <w:r w:rsidRPr="00E22B43">
        <w:t>пунктом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правам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равн</w:t>
      </w:r>
      <w:r w:rsidRPr="00E22B43">
        <w:t>о</w:t>
      </w:r>
      <w:r w:rsidRPr="00E22B43">
        <w:t>правию (НППЖР)</w:t>
      </w:r>
      <w:r w:rsidRPr="00E22B43">
        <w:rPr>
          <w:lang w:val="fr-FR"/>
        </w:rPr>
        <w:t xml:space="preserve"> </w:t>
      </w:r>
      <w:r w:rsidRPr="00E22B43">
        <w:t>более</w:t>
      </w:r>
      <w:r w:rsidRPr="00E22B43">
        <w:rPr>
          <w:lang w:val="fr-FR"/>
        </w:rPr>
        <w:t xml:space="preserve"> </w:t>
      </w:r>
      <w:r w:rsidRPr="00E22B43">
        <w:t>активной</w:t>
      </w:r>
      <w:r w:rsidRPr="00E22B43">
        <w:rPr>
          <w:lang w:val="fr-FR"/>
        </w:rPr>
        <w:t xml:space="preserve"> </w:t>
      </w:r>
      <w:r w:rsidRPr="00E22B43">
        <w:t>пропаганды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частности</w:t>
      </w:r>
      <w:r w:rsidRPr="00E22B43">
        <w:rPr>
          <w:lang w:val="fr-FR"/>
        </w:rPr>
        <w:t xml:space="preserve"> </w:t>
      </w:r>
      <w:r w:rsidRPr="00E22B43">
        <w:t>посре</w:t>
      </w:r>
      <w:r w:rsidRPr="00E22B43">
        <w:t>д</w:t>
      </w:r>
      <w:r w:rsidRPr="00E22B43">
        <w:t>ством</w:t>
      </w:r>
      <w:r w:rsidRPr="00E22B43">
        <w:rPr>
          <w:lang w:val="fr-FR"/>
        </w:rPr>
        <w:t xml:space="preserve"> </w:t>
      </w:r>
      <w:r w:rsidRPr="00E22B43">
        <w:t>издания</w:t>
      </w:r>
      <w:r w:rsidRPr="00E22B43">
        <w:rPr>
          <w:lang w:val="fr-FR"/>
        </w:rPr>
        <w:t xml:space="preserve"> </w:t>
      </w:r>
      <w:r w:rsidRPr="00E22B43">
        <w:t>информационных</w:t>
      </w:r>
      <w:r w:rsidRPr="00E22B43">
        <w:rPr>
          <w:lang w:val="fr-FR"/>
        </w:rPr>
        <w:t xml:space="preserve"> </w:t>
      </w:r>
      <w:r w:rsidRPr="00E22B43">
        <w:t>брошюр</w:t>
      </w:r>
      <w:r w:rsidRPr="00E22B43">
        <w:rPr>
          <w:lang w:val="fr-FR"/>
        </w:rPr>
        <w:t xml:space="preserve">, </w:t>
      </w:r>
      <w:r w:rsidRPr="00E22B43">
        <w:t>организации</w:t>
      </w:r>
      <w:r w:rsidRPr="00E22B43">
        <w:rPr>
          <w:lang w:val="fr-FR"/>
        </w:rPr>
        <w:t xml:space="preserve"> </w:t>
      </w:r>
      <w:r w:rsidRPr="00E22B43">
        <w:t>радио</w:t>
      </w:r>
      <w:r w:rsidRPr="00E22B43">
        <w:rPr>
          <w:lang w:val="fr-FR"/>
        </w:rPr>
        <w:t xml:space="preserve">-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телеп</w:t>
      </w:r>
      <w:r w:rsidRPr="00E22B43">
        <w:t>е</w:t>
      </w:r>
      <w:r w:rsidRPr="00E22B43">
        <w:t>редач</w:t>
      </w:r>
      <w:r w:rsidRPr="00E22B43">
        <w:rPr>
          <w:lang w:val="fr-FR"/>
        </w:rPr>
        <w:t xml:space="preserve">, </w:t>
      </w:r>
      <w:r w:rsidRPr="00E22B43">
        <w:t>проведения</w:t>
      </w:r>
      <w:r w:rsidRPr="00E22B43">
        <w:rPr>
          <w:lang w:val="fr-FR"/>
        </w:rPr>
        <w:t xml:space="preserve"> </w:t>
      </w:r>
      <w:r w:rsidRPr="00E22B43">
        <w:t>бесед</w:t>
      </w:r>
      <w:r w:rsidRPr="00E22B43">
        <w:rPr>
          <w:lang w:val="fr-FR"/>
        </w:rPr>
        <w:t xml:space="preserve">, </w:t>
      </w:r>
      <w:r w:rsidRPr="00E22B43">
        <w:t>конференций</w:t>
      </w:r>
      <w:r w:rsidRPr="00E22B43">
        <w:rPr>
          <w:lang w:val="fr-FR"/>
        </w:rPr>
        <w:t xml:space="preserve"> </w:t>
      </w:r>
      <w:r>
        <w:t>«</w:t>
      </w:r>
      <w:r w:rsidRPr="00E22B43">
        <w:t>за</w:t>
      </w:r>
      <w:r w:rsidRPr="00E22B43">
        <w:rPr>
          <w:lang w:val="fr-FR"/>
        </w:rPr>
        <w:t xml:space="preserve"> </w:t>
      </w:r>
      <w:r w:rsidRPr="00E22B43">
        <w:t>круглым</w:t>
      </w:r>
      <w:r w:rsidRPr="00E22B43">
        <w:rPr>
          <w:lang w:val="fr-FR"/>
        </w:rPr>
        <w:t xml:space="preserve"> </w:t>
      </w:r>
      <w:r w:rsidRPr="00E22B43">
        <w:t>столом</w:t>
      </w:r>
      <w:r>
        <w:t>»</w:t>
      </w:r>
      <w:r w:rsidRPr="00E22B43">
        <w:rPr>
          <w:lang w:val="fr-FR"/>
        </w:rPr>
        <w:t xml:space="preserve">, </w:t>
      </w:r>
      <w:r w:rsidRPr="00E22B43">
        <w:t>конфере</w:t>
      </w:r>
      <w:r w:rsidRPr="00E22B43">
        <w:t>н</w:t>
      </w:r>
      <w:r w:rsidRPr="00E22B43">
        <w:t>ций</w:t>
      </w:r>
      <w:r w:rsidRPr="00E22B43">
        <w:rPr>
          <w:lang w:val="fr-FR"/>
        </w:rPr>
        <w:t>-</w:t>
      </w:r>
      <w:r w:rsidRPr="00E22B43">
        <w:t>дискуссий</w:t>
      </w:r>
      <w:r w:rsidRPr="00E22B43">
        <w:rPr>
          <w:lang w:val="fr-FR"/>
        </w:rPr>
        <w:t xml:space="preserve">, </w:t>
      </w:r>
      <w:r w:rsidRPr="00E22B43">
        <w:t>оказания</w:t>
      </w:r>
      <w:r w:rsidRPr="00E22B43">
        <w:rPr>
          <w:lang w:val="fr-FR"/>
        </w:rPr>
        <w:t xml:space="preserve"> </w:t>
      </w:r>
      <w:r w:rsidRPr="00E22B43">
        <w:t>юридической</w:t>
      </w:r>
      <w:r w:rsidRPr="00E22B43">
        <w:rPr>
          <w:lang w:val="fr-FR"/>
        </w:rPr>
        <w:t xml:space="preserve"> </w:t>
      </w:r>
      <w:r w:rsidRPr="00E22B43">
        <w:t>поддержки</w:t>
      </w:r>
      <w:r w:rsidRPr="00E22B43">
        <w:rPr>
          <w:lang w:val="fr-FR"/>
        </w:rPr>
        <w:t xml:space="preserve"> </w:t>
      </w:r>
      <w:r w:rsidRPr="00E22B43">
        <w:t>всем</w:t>
      </w:r>
      <w:r w:rsidRPr="00E22B43">
        <w:rPr>
          <w:lang w:val="fr-FR"/>
        </w:rPr>
        <w:t xml:space="preserve"> </w:t>
      </w:r>
      <w:r w:rsidRPr="00E22B43">
        <w:t>женщинам</w:t>
      </w:r>
      <w:r>
        <w:t>-</w:t>
      </w:r>
      <w:r w:rsidRPr="00E22B43">
        <w:t>жертвам</w:t>
      </w:r>
      <w:r w:rsidRPr="00E22B43">
        <w:rPr>
          <w:lang w:val="fr-FR"/>
        </w:rPr>
        <w:t xml:space="preserve"> </w:t>
      </w:r>
      <w:r w:rsidRPr="00E22B43">
        <w:t>супружеского</w:t>
      </w:r>
      <w:r w:rsidRPr="00E22B43">
        <w:rPr>
          <w:lang w:val="fr-FR"/>
        </w:rPr>
        <w:t xml:space="preserve"> </w:t>
      </w:r>
      <w:r w:rsidRPr="00E22B43">
        <w:t>насилия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различных</w:t>
      </w:r>
      <w:r w:rsidRPr="00E22B43">
        <w:rPr>
          <w:lang w:val="fr-FR"/>
        </w:rPr>
        <w:t xml:space="preserve"> </w:t>
      </w:r>
      <w:r w:rsidRPr="00E22B43">
        <w:t>видов</w:t>
      </w:r>
      <w:r w:rsidRPr="00E22B43">
        <w:rPr>
          <w:lang w:val="fr-FR"/>
        </w:rPr>
        <w:t xml:space="preserve"> </w:t>
      </w:r>
      <w:r w:rsidRPr="00E22B43">
        <w:t>дискриминации</w:t>
      </w:r>
      <w:r w:rsidRPr="00E22B43">
        <w:rPr>
          <w:lang w:val="fr-FR"/>
        </w:rPr>
        <w:t xml:space="preserve">,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</w:t>
      </w:r>
      <w:r w:rsidRPr="00E22B43">
        <w:t>о</w:t>
      </w:r>
      <w:r w:rsidRPr="00E22B43">
        <w:t>пуляризации</w:t>
      </w:r>
      <w:r w:rsidRPr="00E22B43">
        <w:rPr>
          <w:lang w:val="fr-FR"/>
        </w:rPr>
        <w:t xml:space="preserve"> </w:t>
      </w:r>
      <w:r w:rsidRPr="00E22B43">
        <w:t>Конвенции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общественных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религиозных</w:t>
      </w:r>
      <w:r w:rsidRPr="00E22B43">
        <w:rPr>
          <w:lang w:val="fr-FR"/>
        </w:rPr>
        <w:t xml:space="preserve"> </w:t>
      </w:r>
      <w:r w:rsidRPr="00E22B43">
        <w:t>радиостанциях</w:t>
      </w:r>
      <w:r w:rsidRPr="00E22B43">
        <w:rPr>
          <w:lang w:val="fr-FR"/>
        </w:rPr>
        <w:t xml:space="preserve">, </w:t>
      </w:r>
      <w:r w:rsidRPr="00E22B43">
        <w:t>среди</w:t>
      </w:r>
      <w:r w:rsidRPr="00E22B43">
        <w:rPr>
          <w:lang w:val="fr-FR"/>
        </w:rPr>
        <w:t xml:space="preserve"> </w:t>
      </w:r>
      <w:r w:rsidRPr="00E22B43">
        <w:t>профсоюзов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всех</w:t>
      </w:r>
      <w:r w:rsidRPr="00E22B43">
        <w:rPr>
          <w:lang w:val="fr-FR"/>
        </w:rPr>
        <w:t xml:space="preserve"> </w:t>
      </w:r>
      <w:r w:rsidRPr="00E22B43">
        <w:t>мер</w:t>
      </w:r>
      <w:r w:rsidRPr="00E22B43">
        <w:t>о</w:t>
      </w:r>
      <w:r w:rsidRPr="00E22B43">
        <w:t>приятиях</w:t>
      </w:r>
      <w:r w:rsidRPr="00E22B43">
        <w:rPr>
          <w:lang w:val="fr-FR"/>
        </w:rPr>
        <w:t xml:space="preserve">, </w:t>
      </w:r>
      <w:r w:rsidRPr="00E22B43">
        <w:t>проводимых</w:t>
      </w:r>
      <w:r w:rsidRPr="00E22B43">
        <w:rPr>
          <w:lang w:val="fr-FR"/>
        </w:rPr>
        <w:t xml:space="preserve"> </w:t>
      </w:r>
      <w:r w:rsidRPr="00E22B43">
        <w:t>НППЖР;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деятельность</w:t>
      </w:r>
      <w:r w:rsidRPr="00E22B43">
        <w:rPr>
          <w:lang w:val="fr-FR"/>
        </w:rPr>
        <w:t xml:space="preserve"> </w:t>
      </w:r>
      <w:r w:rsidRPr="00E22B43">
        <w:t>Ассоциации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защите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детей (АЗПЖД)</w:t>
      </w:r>
      <w:r w:rsidRPr="00E22B43">
        <w:rPr>
          <w:lang w:val="fr-FR"/>
        </w:rPr>
        <w:t xml:space="preserve">, </w:t>
      </w:r>
      <w:r w:rsidRPr="00E22B43">
        <w:t>н</w:t>
      </w:r>
      <w:r w:rsidRPr="00E22B43">
        <w:t>а</w:t>
      </w:r>
      <w:r w:rsidRPr="00E22B43">
        <w:t>правленная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защиту</w:t>
      </w:r>
      <w:r w:rsidRPr="00E22B43">
        <w:rPr>
          <w:lang w:val="fr-FR"/>
        </w:rPr>
        <w:t xml:space="preserve"> </w:t>
      </w:r>
      <w:r w:rsidRPr="00E22B43">
        <w:t>Конвенции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мероприятия, проводимые др</w:t>
      </w:r>
      <w:r w:rsidRPr="00E22B43">
        <w:t>у</w:t>
      </w:r>
      <w:r w:rsidRPr="00E22B43">
        <w:t>гими ассоциациями</w:t>
      </w:r>
      <w:r w:rsidRPr="00E22B43">
        <w:rPr>
          <w:lang w:val="fr-FR"/>
        </w:rPr>
        <w:t xml:space="preserve">, </w:t>
      </w:r>
      <w:r w:rsidRPr="00E22B43">
        <w:t>такими</w:t>
      </w:r>
      <w:r w:rsidRPr="00E22B43">
        <w:rPr>
          <w:lang w:val="fr-FR"/>
        </w:rPr>
        <w:t xml:space="preserve"> </w:t>
      </w:r>
      <w:r w:rsidRPr="00E22B43">
        <w:t>как</w:t>
      </w:r>
      <w:r w:rsidRPr="00E22B43">
        <w:rPr>
          <w:lang w:val="fr-FR"/>
        </w:rPr>
        <w:t xml:space="preserve"> </w:t>
      </w:r>
      <w:r w:rsidRPr="00E22B43">
        <w:t>Габонская</w:t>
      </w:r>
      <w:r w:rsidRPr="00E22B43">
        <w:rPr>
          <w:lang w:val="fr-FR"/>
        </w:rPr>
        <w:t xml:space="preserve"> </w:t>
      </w:r>
      <w:r w:rsidRPr="00E22B43">
        <w:t>ассоциация</w:t>
      </w:r>
      <w:r w:rsidRPr="00E22B43">
        <w:rPr>
          <w:lang w:val="fr-FR"/>
        </w:rPr>
        <w:t xml:space="preserve"> </w:t>
      </w:r>
      <w:r w:rsidRPr="00E22B43">
        <w:t>сотрудников</w:t>
      </w:r>
      <w:r w:rsidRPr="00E22B43">
        <w:rPr>
          <w:lang w:val="fr-FR"/>
        </w:rPr>
        <w:t xml:space="preserve"> </w:t>
      </w:r>
      <w:r w:rsidRPr="00E22B43">
        <w:t>соц</w:t>
      </w:r>
      <w:r w:rsidRPr="00E22B43">
        <w:t>и</w:t>
      </w:r>
      <w:r w:rsidRPr="00E22B43">
        <w:t>ального</w:t>
      </w:r>
      <w:r w:rsidRPr="00E22B43">
        <w:rPr>
          <w:lang w:val="fr-FR"/>
        </w:rPr>
        <w:t xml:space="preserve"> </w:t>
      </w:r>
      <w:r w:rsidRPr="00E22B43">
        <w:t>обеспечения (ГАССО), в целях</w:t>
      </w:r>
      <w:r w:rsidRPr="00E22B43">
        <w:rPr>
          <w:lang w:val="fr-FR"/>
        </w:rPr>
        <w:t xml:space="preserve"> </w:t>
      </w:r>
      <w:r w:rsidRPr="00E22B43">
        <w:t>улучшения</w:t>
      </w:r>
      <w:r w:rsidRPr="00E22B43">
        <w:rPr>
          <w:lang w:val="fr-FR"/>
        </w:rPr>
        <w:t xml:space="preserve"> </w:t>
      </w:r>
      <w:r w:rsidRPr="00E22B43">
        <w:t>экономического</w:t>
      </w:r>
      <w:r w:rsidRPr="00E22B43">
        <w:rPr>
          <w:lang w:val="fr-FR"/>
        </w:rPr>
        <w:t xml:space="preserve"> </w:t>
      </w:r>
      <w:r w:rsidRPr="00E22B43">
        <w:t>пол</w:t>
      </w:r>
      <w:r w:rsidRPr="00E22B43">
        <w:t>о</w:t>
      </w:r>
      <w:r w:rsidRPr="00E22B43">
        <w:t>жения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создание</w:t>
      </w:r>
      <w:r w:rsidRPr="00E22B43">
        <w:rPr>
          <w:lang w:val="fr-FR"/>
        </w:rPr>
        <w:t xml:space="preserve"> </w:t>
      </w:r>
      <w:r w:rsidRPr="00E22B43">
        <w:t>четырех</w:t>
      </w:r>
      <w:r w:rsidRPr="00E22B43">
        <w:rPr>
          <w:lang w:val="fr-FR"/>
        </w:rPr>
        <w:t xml:space="preserve"> (4) </w:t>
      </w:r>
      <w:r w:rsidRPr="00E22B43">
        <w:t>учреждений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микрофинансированию</w:t>
      </w:r>
      <w:r w:rsidRPr="00E22B43">
        <w:rPr>
          <w:lang w:val="fr-FR"/>
        </w:rPr>
        <w:t xml:space="preserve">, </w:t>
      </w:r>
      <w:r w:rsidRPr="00E22B43">
        <w:t>аккредит</w:t>
      </w:r>
      <w:r w:rsidRPr="00E22B43">
        <w:t>о</w:t>
      </w:r>
      <w:r w:rsidRPr="00E22B43">
        <w:t>ванных</w:t>
      </w:r>
      <w:r w:rsidRPr="00E22B43">
        <w:rPr>
          <w:lang w:val="fr-FR"/>
        </w:rPr>
        <w:t xml:space="preserve"> </w:t>
      </w:r>
      <w:r w:rsidRPr="00E22B43">
        <w:t>Министерством</w:t>
      </w:r>
      <w:r w:rsidRPr="00E22B43">
        <w:rPr>
          <w:lang w:val="fr-FR"/>
        </w:rPr>
        <w:t xml:space="preserve"> </w:t>
      </w:r>
      <w:r w:rsidRPr="00E22B43">
        <w:t>экономики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финансов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согласованию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Ба</w:t>
      </w:r>
      <w:r w:rsidRPr="00E22B43">
        <w:t>н</w:t>
      </w:r>
      <w:r w:rsidRPr="00E22B43">
        <w:t>ковской</w:t>
      </w:r>
      <w:r w:rsidRPr="00E22B43">
        <w:rPr>
          <w:lang w:val="fr-FR"/>
        </w:rPr>
        <w:t xml:space="preserve"> </w:t>
      </w:r>
      <w:r w:rsidRPr="00E22B43">
        <w:t>комиссией</w:t>
      </w:r>
      <w:r w:rsidRPr="00E22B43">
        <w:rPr>
          <w:lang w:val="fr-FR"/>
        </w:rPr>
        <w:t xml:space="preserve"> </w:t>
      </w:r>
      <w:r w:rsidRPr="00E22B43">
        <w:t>центральной</w:t>
      </w:r>
      <w:r w:rsidRPr="00E22B43">
        <w:rPr>
          <w:lang w:val="fr-FR"/>
        </w:rPr>
        <w:t xml:space="preserve"> </w:t>
      </w:r>
      <w:r w:rsidRPr="00E22B43">
        <w:t>Африки (БКЦА)</w:t>
      </w:r>
      <w:r w:rsidRPr="00E22B43">
        <w:rPr>
          <w:lang w:val="fr-FR"/>
        </w:rPr>
        <w:t xml:space="preserve">, </w:t>
      </w:r>
      <w:r w:rsidRPr="00E22B43">
        <w:t>двумя</w:t>
      </w:r>
      <w:r w:rsidRPr="00E22B43">
        <w:rPr>
          <w:lang w:val="fr-FR"/>
        </w:rPr>
        <w:t xml:space="preserve"> </w:t>
      </w:r>
      <w:r w:rsidRPr="00E22B43">
        <w:t>из</w:t>
      </w:r>
      <w:r w:rsidRPr="00E22B43">
        <w:rPr>
          <w:lang w:val="fr-FR"/>
        </w:rPr>
        <w:t xml:space="preserve"> </w:t>
      </w:r>
      <w:r w:rsidRPr="00E22B43">
        <w:t>которых</w:t>
      </w:r>
      <w:r w:rsidRPr="00E22B43">
        <w:rPr>
          <w:lang w:val="fr-FR"/>
        </w:rPr>
        <w:t xml:space="preserve"> </w:t>
      </w:r>
      <w:r w:rsidRPr="00E22B43">
        <w:t>управляют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форме</w:t>
      </w:r>
      <w:r w:rsidRPr="00E22B43">
        <w:rPr>
          <w:lang w:val="fr-FR"/>
        </w:rPr>
        <w:t xml:space="preserve"> </w:t>
      </w:r>
      <w:r w:rsidRPr="00E22B43">
        <w:t>общественных</w:t>
      </w:r>
      <w:r w:rsidRPr="00E22B43">
        <w:rPr>
          <w:lang w:val="fr-FR"/>
        </w:rPr>
        <w:t xml:space="preserve"> </w:t>
      </w:r>
      <w:r w:rsidRPr="00E22B43">
        <w:t>организаций по укреплению</w:t>
      </w:r>
      <w:r w:rsidRPr="00E22B43">
        <w:rPr>
          <w:lang w:val="fr-FR"/>
        </w:rPr>
        <w:t xml:space="preserve"> </w:t>
      </w:r>
      <w:r w:rsidRPr="00E22B43">
        <w:t>финансовой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экономич</w:t>
      </w:r>
      <w:r w:rsidRPr="00E22B43">
        <w:t>е</w:t>
      </w:r>
      <w:r w:rsidRPr="00E22B43">
        <w:t>ской</w:t>
      </w:r>
      <w:r w:rsidRPr="00E22B43">
        <w:rPr>
          <w:lang w:val="fr-FR"/>
        </w:rPr>
        <w:t xml:space="preserve"> </w:t>
      </w:r>
      <w:r w:rsidRPr="00E22B43">
        <w:t>самостоятельности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>;</w:t>
      </w:r>
    </w:p>
    <w:p w:rsid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другие</w:t>
      </w:r>
      <w:r w:rsidRPr="00E22B43">
        <w:rPr>
          <w:lang w:val="fr-FR"/>
        </w:rPr>
        <w:t xml:space="preserve"> </w:t>
      </w:r>
      <w:r w:rsidRPr="00E22B43">
        <w:t>работающие</w:t>
      </w:r>
      <w:r w:rsidRPr="00E22B43">
        <w:rPr>
          <w:lang w:val="fr-FR"/>
        </w:rPr>
        <w:t xml:space="preserve"> </w:t>
      </w:r>
      <w:r w:rsidRPr="00E22B43">
        <w:t>на местах объединения</w:t>
      </w:r>
      <w:r w:rsidRPr="00E22B43">
        <w:rPr>
          <w:lang w:val="fr-FR"/>
        </w:rPr>
        <w:t>.</w:t>
      </w:r>
    </w:p>
    <w:p w:rsidR="00E22B43" w:rsidRPr="00E22B43" w:rsidRDefault="00E22B43" w:rsidP="00E22B43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E22B43" w:rsidRDefault="00E22B43" w:rsidP="00E22B4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22B43">
        <w:t>В политическом плане</w:t>
      </w:r>
    </w:p>
    <w:p w:rsidR="00E22B43" w:rsidRPr="00E22B43" w:rsidRDefault="00E22B43" w:rsidP="00E22B43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E22B43">
      <w:pPr>
        <w:pStyle w:val="SingleTxt"/>
        <w:rPr>
          <w:lang w:val="fr-FR"/>
        </w:rPr>
      </w:pPr>
      <w:r w:rsidRPr="00E22B43">
        <w:t>17.</w:t>
      </w:r>
      <w:r w:rsidRPr="00E22B43">
        <w:tab/>
        <w:t>Следует отметить</w:t>
      </w:r>
      <w:r w:rsidRPr="00E22B43">
        <w:rPr>
          <w:lang w:val="fr-FR"/>
        </w:rPr>
        <w:t>: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укрепление</w:t>
      </w:r>
      <w:r w:rsidRPr="00E22B43">
        <w:rPr>
          <w:lang w:val="fr-FR"/>
        </w:rPr>
        <w:t xml:space="preserve"> </w:t>
      </w:r>
      <w:r w:rsidRPr="00E22B43">
        <w:t>демократии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частности</w:t>
      </w:r>
      <w:r w:rsidRPr="00E22B43">
        <w:rPr>
          <w:lang w:val="fr-FR"/>
        </w:rPr>
        <w:t xml:space="preserve"> </w:t>
      </w:r>
      <w:r w:rsidRPr="00E22B43">
        <w:t>обеспечение</w:t>
      </w:r>
      <w:r w:rsidRPr="00E22B43">
        <w:rPr>
          <w:lang w:val="fr-FR"/>
        </w:rPr>
        <w:t xml:space="preserve"> </w:t>
      </w:r>
      <w:r w:rsidRPr="00E22B43">
        <w:t>равенства</w:t>
      </w:r>
      <w:r w:rsidRPr="00E22B43">
        <w:rPr>
          <w:lang w:val="fr-FR"/>
        </w:rPr>
        <w:t xml:space="preserve"> </w:t>
      </w:r>
      <w:r w:rsidRPr="00E22B43">
        <w:t>мужчин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женщин,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основании</w:t>
      </w:r>
      <w:r w:rsidRPr="00E22B43">
        <w:rPr>
          <w:lang w:val="fr-FR"/>
        </w:rPr>
        <w:t xml:space="preserve"> </w:t>
      </w:r>
      <w:r w:rsidRPr="00E22B43">
        <w:t>Закона </w:t>
      </w:r>
      <w:r w:rsidRPr="00E22B43">
        <w:rPr>
          <w:lang w:val="fr-FR"/>
        </w:rPr>
        <w:t xml:space="preserve">№ 24/96 </w:t>
      </w:r>
      <w:r w:rsidRPr="00E22B43">
        <w:t>от</w:t>
      </w:r>
      <w:r w:rsidRPr="00E22B43">
        <w:rPr>
          <w:lang w:val="fr-FR"/>
        </w:rPr>
        <w:t xml:space="preserve"> 6</w:t>
      </w:r>
      <w:r w:rsidRPr="00E22B43">
        <w:t> января</w:t>
      </w:r>
      <w:r w:rsidRPr="00E22B43">
        <w:rPr>
          <w:lang w:val="fr-FR"/>
        </w:rPr>
        <w:t xml:space="preserve"> 1996</w:t>
      </w:r>
      <w:r w:rsidRPr="00E22B43">
        <w:t> года о политич</w:t>
      </w:r>
      <w:r w:rsidRPr="00E22B43">
        <w:t>е</w:t>
      </w:r>
      <w:r w:rsidRPr="00E22B43">
        <w:t>ских па</w:t>
      </w:r>
      <w:r w:rsidRPr="00E22B43">
        <w:t>р</w:t>
      </w:r>
      <w:r w:rsidRPr="00E22B43">
        <w:t>тиях</w:t>
      </w:r>
      <w:r w:rsidRPr="00E22B43">
        <w:rPr>
          <w:lang w:val="fr-FR"/>
        </w:rPr>
        <w:t>;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практическое</w:t>
      </w:r>
      <w:r w:rsidRPr="00E22B43">
        <w:rPr>
          <w:lang w:val="fr-FR"/>
        </w:rPr>
        <w:t xml:space="preserve"> </w:t>
      </w:r>
      <w:r w:rsidRPr="00E22B43">
        <w:t>участие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избирательном</w:t>
      </w:r>
      <w:r w:rsidRPr="00E22B43">
        <w:rPr>
          <w:lang w:val="fr-FR"/>
        </w:rPr>
        <w:t xml:space="preserve"> </w:t>
      </w:r>
      <w:r w:rsidRPr="00E22B43">
        <w:t>органе</w:t>
      </w:r>
      <w:r w:rsidRPr="00E22B43">
        <w:rPr>
          <w:lang w:val="fr-FR"/>
        </w:rPr>
        <w:t xml:space="preserve">, </w:t>
      </w:r>
      <w:r w:rsidRPr="00E22B43">
        <w:t>именуемом</w:t>
      </w:r>
      <w:r w:rsidRPr="00E22B43">
        <w:rPr>
          <w:lang w:val="fr-FR"/>
        </w:rPr>
        <w:t xml:space="preserve"> </w:t>
      </w:r>
      <w:r w:rsidRPr="00E22B43">
        <w:t>П</w:t>
      </w:r>
      <w:r w:rsidRPr="00E22B43">
        <w:t>о</w:t>
      </w:r>
      <w:r w:rsidRPr="00E22B43">
        <w:t>стоянной автономной</w:t>
      </w:r>
      <w:r w:rsidRPr="00E22B43">
        <w:rPr>
          <w:lang w:val="fr-FR"/>
        </w:rPr>
        <w:t xml:space="preserve"> </w:t>
      </w:r>
      <w:r w:rsidRPr="00E22B43">
        <w:t>национальной</w:t>
      </w:r>
      <w:r w:rsidRPr="00E22B43">
        <w:rPr>
          <w:lang w:val="fr-FR"/>
        </w:rPr>
        <w:t xml:space="preserve"> </w:t>
      </w:r>
      <w:r w:rsidRPr="00E22B43">
        <w:t>избирательной</w:t>
      </w:r>
      <w:r w:rsidRPr="00E22B43">
        <w:rPr>
          <w:lang w:val="fr-FR"/>
        </w:rPr>
        <w:t xml:space="preserve"> </w:t>
      </w:r>
      <w:r w:rsidRPr="00E22B43">
        <w:t>комиссией (ПАНИК). Многие женщины были назначены председателями областных, департ</w:t>
      </w:r>
      <w:r w:rsidRPr="00E22B43">
        <w:t>а</w:t>
      </w:r>
      <w:r w:rsidRPr="00E22B43">
        <w:t xml:space="preserve">ментских и общинных избирательных комиссий </w:t>
      </w:r>
      <w:r w:rsidRPr="00E22B43">
        <w:rPr>
          <w:lang w:val="fr-FR"/>
        </w:rPr>
        <w:t>(</w:t>
      </w:r>
      <w:r w:rsidRPr="00E22B43">
        <w:t>в соответствии с Зак</w:t>
      </w:r>
      <w:r w:rsidRPr="00E22B43">
        <w:t>о</w:t>
      </w:r>
      <w:r w:rsidRPr="00E22B43">
        <w:t>ном №</w:t>
      </w:r>
      <w:r w:rsidRPr="00E22B43">
        <w:rPr>
          <w:lang w:val="fr-FR"/>
        </w:rPr>
        <w:t xml:space="preserve"> 7/96 </w:t>
      </w:r>
      <w:r w:rsidRPr="00E22B43">
        <w:t>от</w:t>
      </w:r>
      <w:r w:rsidRPr="00E22B43">
        <w:rPr>
          <w:lang w:val="fr-FR"/>
        </w:rPr>
        <w:t xml:space="preserve"> 12</w:t>
      </w:r>
      <w:r w:rsidRPr="00E22B43">
        <w:t> марта</w:t>
      </w:r>
      <w:r w:rsidRPr="00E22B43">
        <w:rPr>
          <w:lang w:val="fr-FR"/>
        </w:rPr>
        <w:t xml:space="preserve"> 1996</w:t>
      </w:r>
      <w:r w:rsidRPr="00E22B43">
        <w:t> года, с внесенными изменениями</w:t>
      </w:r>
      <w:r w:rsidRPr="00E22B43">
        <w:rPr>
          <w:lang w:val="fr-FR"/>
        </w:rPr>
        <w:t>)</w:t>
      </w:r>
      <w:r w:rsidRPr="00E22B43">
        <w:t xml:space="preserve"> на выб</w:t>
      </w:r>
      <w:r w:rsidRPr="00E22B43">
        <w:t>о</w:t>
      </w:r>
      <w:r w:rsidRPr="00E22B43">
        <w:t>рах президента Республики в ноябре 2005 года, на выборах депутатов в декабре 2006 года и в июне 2007 года, на выборах муниципальных и д</w:t>
      </w:r>
      <w:r w:rsidRPr="00E22B43">
        <w:t>е</w:t>
      </w:r>
      <w:r w:rsidRPr="00E22B43">
        <w:t>партаментских советников в 2007 и 2008 годах, а также на выборах сен</w:t>
      </w:r>
      <w:r w:rsidRPr="00E22B43">
        <w:t>а</w:t>
      </w:r>
      <w:r w:rsidRPr="00E22B43">
        <w:t xml:space="preserve">торов 18 января 2009 года; </w:t>
      </w:r>
    </w:p>
    <w:p w:rsidR="00E22B43" w:rsidRP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назначение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руководящие</w:t>
      </w:r>
      <w:r w:rsidRPr="00E22B43">
        <w:rPr>
          <w:lang w:val="fr-FR"/>
        </w:rPr>
        <w:t xml:space="preserve"> </w:t>
      </w:r>
      <w:r w:rsidRPr="00E22B43">
        <w:t>посты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политических</w:t>
      </w:r>
      <w:r w:rsidRPr="00E22B43">
        <w:rPr>
          <w:lang w:val="fr-FR"/>
        </w:rPr>
        <w:t xml:space="preserve"> </w:t>
      </w:r>
      <w:r w:rsidRPr="00E22B43">
        <w:t>партиях</w:t>
      </w:r>
      <w:r w:rsidRPr="00E22B43">
        <w:rPr>
          <w:lang w:val="fr-FR"/>
        </w:rPr>
        <w:t xml:space="preserve">, </w:t>
      </w:r>
      <w:r w:rsidRPr="00E22B43">
        <w:t>ко</w:t>
      </w:r>
      <w:r w:rsidRPr="00E22B43">
        <w:t>н</w:t>
      </w:r>
      <w:r w:rsidRPr="00E22B43">
        <w:t>ституционных</w:t>
      </w:r>
      <w:r w:rsidRPr="00E22B43">
        <w:rPr>
          <w:lang w:val="fr-FR"/>
        </w:rPr>
        <w:t xml:space="preserve"> </w:t>
      </w:r>
      <w:r w:rsidRPr="00E22B43">
        <w:t>учреждениях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правительстве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административных слу</w:t>
      </w:r>
      <w:r w:rsidRPr="00E22B43">
        <w:t>ж</w:t>
      </w:r>
      <w:r w:rsidRPr="00E22B43">
        <w:t>бах</w:t>
      </w:r>
      <w:r w:rsidRPr="00E22B43">
        <w:rPr>
          <w:lang w:val="fr-FR"/>
        </w:rPr>
        <w:t>;</w:t>
      </w:r>
    </w:p>
    <w:p w:rsidR="00E22B43" w:rsidRDefault="00E22B43" w:rsidP="00E22B43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деятельность</w:t>
      </w:r>
      <w:r w:rsidRPr="00E22B43">
        <w:rPr>
          <w:lang w:val="fr-FR"/>
        </w:rPr>
        <w:t xml:space="preserve"> </w:t>
      </w:r>
      <w:r w:rsidRPr="00E22B43">
        <w:t>женской ассоциации</w:t>
      </w:r>
      <w:r w:rsidRPr="00E22B43">
        <w:rPr>
          <w:lang w:val="fr-FR"/>
        </w:rPr>
        <w:t xml:space="preserve"> </w:t>
      </w:r>
      <w:r>
        <w:t>«</w:t>
      </w:r>
      <w:r w:rsidRPr="00E22B43">
        <w:t>ГЕРДДЕС</w:t>
      </w:r>
      <w:r>
        <w:t>-</w:t>
      </w:r>
      <w:r w:rsidRPr="00E22B43">
        <w:t>Габон</w:t>
      </w:r>
      <w:r>
        <w:t>»</w:t>
      </w:r>
      <w:r w:rsidRPr="00E22B43">
        <w:rPr>
          <w:lang w:val="fr-FR"/>
        </w:rPr>
        <w:t xml:space="preserve">, </w:t>
      </w:r>
      <w:r w:rsidRPr="00E22B43">
        <w:t>направленная на стимулирование женщин</w:t>
      </w:r>
      <w:r w:rsidRPr="00E22B43">
        <w:rPr>
          <w:lang w:val="fr-FR"/>
        </w:rPr>
        <w:t xml:space="preserve"> </w:t>
      </w:r>
      <w:r w:rsidRPr="00E22B43">
        <w:t>заниматься</w:t>
      </w:r>
      <w:r w:rsidRPr="00E22B43">
        <w:rPr>
          <w:lang w:val="fr-FR"/>
        </w:rPr>
        <w:t xml:space="preserve"> </w:t>
      </w:r>
      <w:r w:rsidRPr="00E22B43">
        <w:t>политикой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выдвигать</w:t>
      </w:r>
      <w:r w:rsidRPr="00E22B43">
        <w:rPr>
          <w:lang w:val="fr-FR"/>
        </w:rPr>
        <w:t xml:space="preserve"> </w:t>
      </w:r>
      <w:r w:rsidRPr="00E22B43">
        <w:t>свои</w:t>
      </w:r>
      <w:r w:rsidRPr="00E22B43">
        <w:rPr>
          <w:lang w:val="fr-FR"/>
        </w:rPr>
        <w:t xml:space="preserve"> </w:t>
      </w:r>
      <w:r w:rsidRPr="00E22B43">
        <w:t>канд</w:t>
      </w:r>
      <w:r w:rsidRPr="00E22B43">
        <w:t>и</w:t>
      </w:r>
      <w:r w:rsidRPr="00E22B43">
        <w:t>датуры на различных всеобщих выборах.</w:t>
      </w:r>
    </w:p>
    <w:p w:rsidR="00E22B43" w:rsidRPr="00E22B43" w:rsidRDefault="00E22B43" w:rsidP="00E22B43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E22B43" w:rsidRPr="00E22B43" w:rsidRDefault="00E22B43" w:rsidP="00E22B43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  <w:lang w:val="fr-FR"/>
        </w:rPr>
      </w:pPr>
    </w:p>
    <w:p w:rsidR="00E22B43" w:rsidRDefault="00E22B43" w:rsidP="00E22B4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B43">
        <w:rPr>
          <w:lang w:val="fr-FR"/>
        </w:rPr>
        <w:tab/>
      </w:r>
      <w:bookmarkStart w:id="8" w:name="_Toc380154113"/>
      <w:r w:rsidRPr="00E22B43">
        <w:rPr>
          <w:lang w:val="fr-FR"/>
        </w:rPr>
        <w:t>III.</w:t>
      </w:r>
      <w:r w:rsidRPr="00E22B43">
        <w:rPr>
          <w:lang w:val="fr-FR"/>
        </w:rPr>
        <w:tab/>
      </w:r>
      <w:r w:rsidRPr="00E22B43">
        <w:t>Совместное</w:t>
      </w:r>
      <w:r w:rsidRPr="00E22B43">
        <w:rPr>
          <w:lang w:val="fr-FR"/>
        </w:rPr>
        <w:t xml:space="preserve"> </w:t>
      </w:r>
      <w:r w:rsidRPr="00E22B43">
        <w:t>рассмотрение</w:t>
      </w:r>
      <w:r w:rsidRPr="00E22B43">
        <w:rPr>
          <w:lang w:val="fr-FR"/>
        </w:rPr>
        <w:t xml:space="preserve"> </w:t>
      </w:r>
      <w:r w:rsidRPr="00E22B43">
        <w:t>хода</w:t>
      </w:r>
      <w:r w:rsidRPr="00E22B43">
        <w:rPr>
          <w:lang w:val="fr-FR"/>
        </w:rPr>
        <w:t xml:space="preserve"> </w:t>
      </w:r>
      <w:r w:rsidRPr="00E22B43">
        <w:t>осуществления</w:t>
      </w:r>
      <w:r w:rsidRPr="00E22B43">
        <w:rPr>
          <w:lang w:val="fr-FR"/>
        </w:rPr>
        <w:t xml:space="preserve"> </w:t>
      </w:r>
      <w:r w:rsidRPr="00E22B43">
        <w:t>Конвенции</w:t>
      </w:r>
      <w:r w:rsidRPr="00E22B43">
        <w:rPr>
          <w:lang w:val="fr-FR"/>
        </w:rPr>
        <w:t xml:space="preserve">, </w:t>
      </w:r>
      <w:r w:rsidRPr="00E22B43">
        <w:t>замечаний и</w:t>
      </w:r>
      <w:r w:rsidR="000405E9">
        <w:t xml:space="preserve"> </w:t>
      </w:r>
      <w:r w:rsidRPr="00E22B43">
        <w:t>рекомендаций</w:t>
      </w:r>
      <w:r w:rsidRPr="00E22B43">
        <w:rPr>
          <w:lang w:val="fr-FR"/>
        </w:rPr>
        <w:t xml:space="preserve"> </w:t>
      </w:r>
      <w:r w:rsidRPr="00E22B43">
        <w:t>Комитета</w:t>
      </w:r>
      <w:bookmarkEnd w:id="8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" w:name="_Toc380154114"/>
      <w:r>
        <w:tab/>
      </w:r>
      <w:r>
        <w:tab/>
      </w:r>
      <w:r w:rsidR="00E22B43" w:rsidRPr="00E22B43">
        <w:t>Статья 1 Конвенции.</w:t>
      </w:r>
      <w:r w:rsidR="00E22B43" w:rsidRPr="00E22B43">
        <w:rPr>
          <w:lang w:val="fr-FR"/>
        </w:rPr>
        <w:t xml:space="preserve"> </w:t>
      </w:r>
      <w:r w:rsidR="00E22B43" w:rsidRPr="00E22B43">
        <w:t>Определение понятия дискриминации</w:t>
      </w:r>
      <w:bookmarkEnd w:id="9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 xml:space="preserve">Замечание № </w:t>
      </w:r>
      <w:r w:rsidR="00E22B43" w:rsidRPr="00E22B43">
        <w:rPr>
          <w:lang w:val="fr-FR"/>
        </w:rPr>
        <w:t>18</w:t>
      </w:r>
      <w:r w:rsidR="00E22B43" w:rsidRPr="00E22B43">
        <w:t xml:space="preserve"> и рекомендация №</w:t>
      </w:r>
      <w:r w:rsidR="00E22B43" w:rsidRPr="00E22B43">
        <w:rPr>
          <w:lang w:val="fr-FR"/>
        </w:rPr>
        <w:t xml:space="preserve"> 19</w:t>
      </w:r>
      <w:r w:rsidR="00E22B43" w:rsidRPr="00E22B43">
        <w:t xml:space="preserve"> Комитета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18.</w:t>
      </w:r>
      <w:r w:rsidRPr="00E22B43">
        <w:tab/>
        <w:t>Замечание</w:t>
      </w:r>
      <w:r w:rsidR="000405E9">
        <w:t> </w:t>
      </w:r>
      <w:r w:rsidRPr="00E22B43">
        <w:rPr>
          <w:lang w:val="fr-FR"/>
        </w:rPr>
        <w:t>№</w:t>
      </w:r>
      <w:r w:rsidR="000405E9">
        <w:t> </w:t>
      </w:r>
      <w:r w:rsidRPr="00E22B43">
        <w:rPr>
          <w:lang w:val="fr-FR"/>
        </w:rPr>
        <w:t xml:space="preserve">18 </w:t>
      </w:r>
      <w:r w:rsidRPr="00E22B43">
        <w:t>Комитета</w:t>
      </w:r>
      <w:r w:rsidRPr="00E22B43">
        <w:rPr>
          <w:lang w:val="fr-FR"/>
        </w:rPr>
        <w:t xml:space="preserve"> </w:t>
      </w:r>
      <w:r w:rsidRPr="00E22B43">
        <w:t>вынесено в связи с отсутствием</w:t>
      </w:r>
      <w:r w:rsidRPr="00E22B43">
        <w:rPr>
          <w:lang w:val="fr-FR"/>
        </w:rPr>
        <w:t xml:space="preserve"> </w:t>
      </w:r>
      <w:r w:rsidRPr="00E22B43">
        <w:t>определения</w:t>
      </w:r>
      <w:r w:rsidRPr="00E22B43">
        <w:rPr>
          <w:lang w:val="fr-FR"/>
        </w:rPr>
        <w:t xml:space="preserve"> </w:t>
      </w:r>
      <w:r w:rsidRPr="00E22B43">
        <w:t>понятия</w:t>
      </w:r>
      <w:r w:rsidRPr="00E22B43">
        <w:rPr>
          <w:lang w:val="fr-FR"/>
        </w:rPr>
        <w:t xml:space="preserve"> </w:t>
      </w:r>
      <w:r w:rsidRPr="00E22B43">
        <w:t>дискриминации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принципа</w:t>
      </w:r>
      <w:r w:rsidRPr="00E22B43">
        <w:rPr>
          <w:lang w:val="fr-FR"/>
        </w:rPr>
        <w:t xml:space="preserve"> </w:t>
      </w:r>
      <w:r w:rsidRPr="00E22B43">
        <w:t>равноправия</w:t>
      </w:r>
      <w:r w:rsidRPr="00E22B43">
        <w:rPr>
          <w:lang w:val="fr-FR"/>
        </w:rPr>
        <w:t xml:space="preserve"> </w:t>
      </w:r>
      <w:r w:rsidRPr="00E22B43">
        <w:t>мужчин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Конст</w:t>
      </w:r>
      <w:r w:rsidRPr="00E22B43">
        <w:t>и</w:t>
      </w:r>
      <w:r w:rsidRPr="00E22B43">
        <w:t>туции</w:t>
      </w:r>
      <w:r w:rsidRPr="00E22B43">
        <w:rPr>
          <w:lang w:val="fr-FR"/>
        </w:rPr>
        <w:t xml:space="preserve"> </w:t>
      </w:r>
      <w:r w:rsidRPr="00E22B43">
        <w:t>Габонской</w:t>
      </w:r>
      <w:r w:rsidRPr="00E22B43">
        <w:rPr>
          <w:lang w:val="fr-FR"/>
        </w:rPr>
        <w:t xml:space="preserve"> </w:t>
      </w:r>
      <w:r w:rsidRPr="00E22B43">
        <w:t>Республики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во всех</w:t>
      </w:r>
      <w:r w:rsidRPr="00E22B43">
        <w:rPr>
          <w:lang w:val="fr-FR"/>
        </w:rPr>
        <w:t xml:space="preserve"> </w:t>
      </w:r>
      <w:r w:rsidRPr="00E22B43">
        <w:t>других</w:t>
      </w:r>
      <w:r w:rsidRPr="00E22B43">
        <w:rPr>
          <w:lang w:val="fr-FR"/>
        </w:rPr>
        <w:t xml:space="preserve"> </w:t>
      </w:r>
      <w:r w:rsidRPr="00E22B43">
        <w:t>законодательных</w:t>
      </w:r>
      <w:r w:rsidRPr="00E22B43">
        <w:rPr>
          <w:lang w:val="fr-FR"/>
        </w:rPr>
        <w:t xml:space="preserve"> </w:t>
      </w:r>
      <w:r w:rsidRPr="00E22B43">
        <w:t>актах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 с ограниченной трактовкой Габоном его обязательств по Конвенции, каса</w:t>
      </w:r>
      <w:r w:rsidRPr="00E22B43">
        <w:t>ю</w:t>
      </w:r>
      <w:r w:rsidRPr="00E22B43">
        <w:t>щихся ликвидации дискриминации и неукоснительного собл</w:t>
      </w:r>
      <w:r w:rsidRPr="00E22B43">
        <w:t>ю</w:t>
      </w:r>
      <w:r w:rsidRPr="00E22B43">
        <w:t>дения этого принципа.</w:t>
      </w:r>
    </w:p>
    <w:p w:rsidR="00E22B43" w:rsidRPr="00E22B43" w:rsidRDefault="00E22B43" w:rsidP="000405E9">
      <w:pPr>
        <w:pStyle w:val="SingleTxt"/>
      </w:pPr>
      <w:r w:rsidRPr="00E22B43">
        <w:t>19.</w:t>
      </w:r>
      <w:r w:rsidRPr="00E22B43">
        <w:tab/>
        <w:t>Рекомендация</w:t>
      </w:r>
      <w:r w:rsidRPr="00E22B43">
        <w:rPr>
          <w:lang w:val="fr-FR"/>
        </w:rPr>
        <w:t xml:space="preserve"> № 19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внесения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Конституцию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другое соо</w:t>
      </w:r>
      <w:r w:rsidRPr="00E22B43">
        <w:t>т</w:t>
      </w:r>
      <w:r w:rsidRPr="00E22B43">
        <w:t>ветствующее внутреннее законодательство</w:t>
      </w:r>
      <w:r w:rsidRPr="00E22B43">
        <w:rPr>
          <w:lang w:val="fr-FR"/>
        </w:rPr>
        <w:t xml:space="preserve"> </w:t>
      </w:r>
      <w:r w:rsidRPr="00E22B43">
        <w:t>определения</w:t>
      </w:r>
      <w:r w:rsidRPr="00E22B43">
        <w:rPr>
          <w:lang w:val="fr-FR"/>
        </w:rPr>
        <w:t xml:space="preserve"> </w:t>
      </w:r>
      <w:r w:rsidRPr="00E22B43">
        <w:t>дискриминации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принципа</w:t>
      </w:r>
      <w:r w:rsidRPr="00E22B43">
        <w:rPr>
          <w:lang w:val="fr-FR"/>
        </w:rPr>
        <w:t xml:space="preserve"> </w:t>
      </w:r>
      <w:r w:rsidRPr="00E22B43">
        <w:t>равноправия</w:t>
      </w:r>
      <w:r w:rsidRPr="00E22B43">
        <w:rPr>
          <w:lang w:val="fr-FR"/>
        </w:rPr>
        <w:t xml:space="preserve"> </w:t>
      </w:r>
      <w:r w:rsidRPr="00E22B43">
        <w:t>мужчин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соответствии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положениями ст</w:t>
      </w:r>
      <w:r w:rsidRPr="00E22B43">
        <w:t>а</w:t>
      </w:r>
      <w:r w:rsidRPr="00E22B43">
        <w:t>тей</w:t>
      </w:r>
      <w:r w:rsidR="000405E9">
        <w:t> </w:t>
      </w:r>
      <w:r w:rsidRPr="00E22B43">
        <w:t>1 и 2 Конвенции.</w:t>
      </w:r>
    </w:p>
    <w:p w:rsidR="000405E9" w:rsidRDefault="00E22B43" w:rsidP="000405E9">
      <w:pPr>
        <w:pStyle w:val="SingleTxt"/>
      </w:pPr>
      <w:r w:rsidRPr="00E22B43">
        <w:t>20.</w:t>
      </w:r>
      <w:r w:rsidRPr="00E22B43">
        <w:tab/>
        <w:t>Комитет</w:t>
      </w:r>
      <w:r w:rsidRPr="00E22B43">
        <w:rPr>
          <w:lang w:val="fr-FR"/>
        </w:rPr>
        <w:t xml:space="preserve"> </w:t>
      </w:r>
      <w:r w:rsidRPr="00E22B43">
        <w:t>настоятельно</w:t>
      </w:r>
      <w:r w:rsidRPr="00E22B43">
        <w:rPr>
          <w:lang w:val="fr-FR"/>
        </w:rPr>
        <w:t xml:space="preserve"> </w:t>
      </w:r>
      <w:r w:rsidRPr="00E22B43">
        <w:t>призывает</w:t>
      </w:r>
      <w:r w:rsidRPr="00E22B43">
        <w:rPr>
          <w:lang w:val="fr-FR"/>
        </w:rPr>
        <w:t xml:space="preserve"> </w:t>
      </w:r>
      <w:r w:rsidRPr="00E22B43">
        <w:t>Габон</w:t>
      </w:r>
      <w:r w:rsidRPr="00E22B43">
        <w:rPr>
          <w:lang w:val="fr-FR"/>
        </w:rPr>
        <w:t xml:space="preserve"> </w:t>
      </w:r>
      <w:r w:rsidRPr="00E22B43">
        <w:t>безотлагательно</w:t>
      </w:r>
      <w:r w:rsidRPr="00E22B43">
        <w:rPr>
          <w:lang w:val="fr-FR"/>
        </w:rPr>
        <w:t xml:space="preserve"> </w:t>
      </w:r>
      <w:r w:rsidRPr="00E22B43">
        <w:t>разработать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осуществить</w:t>
      </w:r>
      <w:r w:rsidRPr="00E22B43">
        <w:rPr>
          <w:lang w:val="fr-FR"/>
        </w:rPr>
        <w:t xml:space="preserve"> </w:t>
      </w:r>
      <w:r w:rsidRPr="00E22B43">
        <w:t>всеобъемлющую</w:t>
      </w:r>
      <w:r w:rsidRPr="00E22B43">
        <w:rPr>
          <w:lang w:val="fr-FR"/>
        </w:rPr>
        <w:t xml:space="preserve"> </w:t>
      </w:r>
      <w:r w:rsidRPr="00E22B43">
        <w:t>национальную</w:t>
      </w:r>
      <w:r w:rsidRPr="00E22B43">
        <w:rPr>
          <w:lang w:val="fr-FR"/>
        </w:rPr>
        <w:t xml:space="preserve"> </w:t>
      </w:r>
      <w:r w:rsidRPr="00E22B43">
        <w:t>стратегию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комплексный план</w:t>
      </w:r>
      <w:r w:rsidRPr="00E22B43">
        <w:rPr>
          <w:lang w:val="fr-FR"/>
        </w:rPr>
        <w:t xml:space="preserve"> </w:t>
      </w:r>
      <w:r w:rsidRPr="00E22B43">
        <w:t>действий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обеспечению</w:t>
      </w:r>
      <w:r w:rsidRPr="00E22B43">
        <w:rPr>
          <w:lang w:val="fr-FR"/>
        </w:rPr>
        <w:t xml:space="preserve"> </w:t>
      </w:r>
      <w:r w:rsidRPr="00E22B43">
        <w:t>полного</w:t>
      </w:r>
      <w:r w:rsidRPr="00E22B43">
        <w:rPr>
          <w:lang w:val="fr-FR"/>
        </w:rPr>
        <w:t xml:space="preserve"> </w:t>
      </w:r>
      <w:r w:rsidRPr="00E22B43">
        <w:t>выполнения</w:t>
      </w:r>
      <w:r w:rsidRPr="00E22B43">
        <w:rPr>
          <w:lang w:val="fr-FR"/>
        </w:rPr>
        <w:t xml:space="preserve"> </w:t>
      </w:r>
      <w:r w:rsidRPr="00E22B43">
        <w:t>всех</w:t>
      </w:r>
      <w:r w:rsidRPr="00E22B43">
        <w:rPr>
          <w:lang w:val="fr-FR"/>
        </w:rPr>
        <w:t xml:space="preserve"> </w:t>
      </w:r>
      <w:r w:rsidRPr="00E22B43">
        <w:t>положений</w:t>
      </w:r>
      <w:r w:rsidRPr="00E22B43">
        <w:rPr>
          <w:lang w:val="fr-FR"/>
        </w:rPr>
        <w:t xml:space="preserve"> </w:t>
      </w:r>
      <w:r w:rsidRPr="00E22B43">
        <w:t>Конвенции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внедрить</w:t>
      </w:r>
      <w:r w:rsidRPr="00E22B43">
        <w:rPr>
          <w:lang w:val="fr-FR"/>
        </w:rPr>
        <w:t xml:space="preserve"> </w:t>
      </w:r>
      <w:r w:rsidRPr="00E22B43">
        <w:t>принцип</w:t>
      </w:r>
      <w:r w:rsidRPr="00E22B43">
        <w:rPr>
          <w:lang w:val="fr-FR"/>
        </w:rPr>
        <w:t xml:space="preserve"> </w:t>
      </w:r>
      <w:r w:rsidRPr="00E22B43">
        <w:t>гендерного равенства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существующие</w:t>
      </w:r>
      <w:r w:rsidRPr="00E22B43">
        <w:rPr>
          <w:lang w:val="fr-FR"/>
        </w:rPr>
        <w:t xml:space="preserve"> </w:t>
      </w:r>
      <w:r w:rsidRPr="00E22B43">
        <w:t>секторальные</w:t>
      </w:r>
      <w:r w:rsidRPr="00E22B43">
        <w:rPr>
          <w:lang w:val="fr-FR"/>
        </w:rPr>
        <w:t xml:space="preserve"> </w:t>
      </w:r>
      <w:r w:rsidRPr="00E22B43">
        <w:t>пол</w:t>
      </w:r>
      <w:r w:rsidRPr="00E22B43">
        <w:t>и</w:t>
      </w:r>
      <w:r w:rsidRPr="00E22B43">
        <w:t>тику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планы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при необходимости подкреплять</w:t>
      </w:r>
      <w:r w:rsidRPr="00E22B43">
        <w:rPr>
          <w:lang w:val="fr-FR"/>
        </w:rPr>
        <w:t xml:space="preserve"> </w:t>
      </w:r>
      <w:r w:rsidRPr="00E22B43">
        <w:t>программы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улучш</w:t>
      </w:r>
      <w:r w:rsidRPr="00E22B43">
        <w:t>е</w:t>
      </w:r>
      <w:r w:rsidRPr="00E22B43">
        <w:t>нию</w:t>
      </w:r>
      <w:r w:rsidRPr="00E22B43">
        <w:rPr>
          <w:lang w:val="fr-FR"/>
        </w:rPr>
        <w:t xml:space="preserve"> </w:t>
      </w:r>
      <w:r w:rsidRPr="00E22B43">
        <w:t>положения</w:t>
      </w:r>
      <w:r w:rsidRPr="00E22B43">
        <w:rPr>
          <w:lang w:val="fr-FR"/>
        </w:rPr>
        <w:t xml:space="preserve"> </w:t>
      </w:r>
      <w:r w:rsidRPr="00E22B43">
        <w:t>женщин временными</w:t>
      </w:r>
      <w:r w:rsidRPr="00E22B43">
        <w:rPr>
          <w:lang w:val="fr-FR"/>
        </w:rPr>
        <w:t xml:space="preserve"> </w:t>
      </w:r>
      <w:r w:rsidRPr="00E22B43">
        <w:t>специальными</w:t>
      </w:r>
      <w:r w:rsidRPr="00E22B43">
        <w:rPr>
          <w:lang w:val="fr-FR"/>
        </w:rPr>
        <w:t xml:space="preserve"> </w:t>
      </w:r>
      <w:r w:rsidRPr="00E22B43">
        <w:t>мерами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соответствии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пунктом </w:t>
      </w:r>
      <w:r w:rsidRPr="00E22B43">
        <w:rPr>
          <w:lang w:val="fr-FR"/>
        </w:rPr>
        <w:t xml:space="preserve">1 </w:t>
      </w:r>
      <w:r w:rsidRPr="00E22B43">
        <w:t>статьи </w:t>
      </w:r>
      <w:r w:rsidRPr="00E22B43">
        <w:rPr>
          <w:lang w:val="fr-FR"/>
        </w:rPr>
        <w:t xml:space="preserve">4 </w:t>
      </w:r>
      <w:r w:rsidRPr="00E22B43">
        <w:t>Конвенции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общей</w:t>
      </w:r>
      <w:r w:rsidRPr="00E22B43">
        <w:rPr>
          <w:lang w:val="fr-FR"/>
        </w:rPr>
        <w:t xml:space="preserve"> </w:t>
      </w:r>
      <w:r w:rsidRPr="00E22B43">
        <w:t>рекоме</w:t>
      </w:r>
      <w:r w:rsidRPr="00E22B43">
        <w:t>н</w:t>
      </w:r>
      <w:r w:rsidRPr="00E22B43">
        <w:t>дацией </w:t>
      </w:r>
      <w:r w:rsidRPr="00E22B43">
        <w:rPr>
          <w:lang w:val="fr-FR"/>
        </w:rPr>
        <w:t>№</w:t>
      </w:r>
      <w:r w:rsidRPr="00E22B43">
        <w:t> </w:t>
      </w:r>
      <w:r w:rsidRPr="00E22B43">
        <w:rPr>
          <w:lang w:val="fr-FR"/>
        </w:rPr>
        <w:t xml:space="preserve">25 </w:t>
      </w:r>
      <w:r w:rsidRPr="00E22B43">
        <w:t>Комитета.</w:t>
      </w:r>
      <w:r w:rsidRPr="00E22B43">
        <w:rPr>
          <w:lang w:val="fr-FR"/>
        </w:rPr>
        <w:t xml:space="preserve"> 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>Принятые меры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21.</w:t>
      </w:r>
      <w:r w:rsidRPr="00E22B43">
        <w:tab/>
        <w:t>В Габоне законодательная инициатива принадлежит правительству и па</w:t>
      </w:r>
      <w:r w:rsidRPr="00E22B43">
        <w:t>р</w:t>
      </w:r>
      <w:r w:rsidRPr="00E22B43">
        <w:t xml:space="preserve">ламенту </w:t>
      </w:r>
      <w:r w:rsidRPr="00E22B43">
        <w:rPr>
          <w:lang w:val="fr-FR"/>
        </w:rPr>
        <w:t>(</w:t>
      </w:r>
      <w:r w:rsidRPr="00E22B43">
        <w:t>статья </w:t>
      </w:r>
      <w:r w:rsidRPr="00E22B43">
        <w:rPr>
          <w:lang w:val="fr-FR"/>
        </w:rPr>
        <w:t>53</w:t>
      </w:r>
      <w:r w:rsidRPr="00E22B43">
        <w:t xml:space="preserve"> Конституции</w:t>
      </w:r>
      <w:r w:rsidRPr="00E22B43">
        <w:rPr>
          <w:lang w:val="fr-FR"/>
        </w:rPr>
        <w:t>).</w:t>
      </w:r>
    </w:p>
    <w:p w:rsidR="00E22B43" w:rsidRPr="00E22B43" w:rsidRDefault="00E22B43" w:rsidP="000405E9">
      <w:pPr>
        <w:pStyle w:val="SingleTxt"/>
      </w:pPr>
      <w:r w:rsidRPr="00E22B43">
        <w:t>22.</w:t>
      </w:r>
      <w:r w:rsidRPr="00E22B43">
        <w:tab/>
        <w:t>После</w:t>
      </w:r>
      <w:r w:rsidRPr="00E22B43">
        <w:rPr>
          <w:lang w:val="fr-FR"/>
        </w:rPr>
        <w:t xml:space="preserve"> </w:t>
      </w:r>
      <w:r w:rsidRPr="00E22B43">
        <w:t>представления</w:t>
      </w:r>
      <w:r w:rsidRPr="00E22B43">
        <w:rPr>
          <w:lang w:val="fr-FR"/>
        </w:rPr>
        <w:t xml:space="preserve"> </w:t>
      </w:r>
      <w:r w:rsidRPr="00E22B43">
        <w:t>сводных</w:t>
      </w:r>
      <w:r w:rsidRPr="00E22B43">
        <w:rPr>
          <w:lang w:val="fr-FR"/>
        </w:rPr>
        <w:t xml:space="preserve"> </w:t>
      </w:r>
      <w:r w:rsidRPr="00E22B43">
        <w:t>докладов</w:t>
      </w:r>
      <w:r w:rsidRPr="00E22B43">
        <w:rPr>
          <w:lang w:val="fr-FR"/>
        </w:rPr>
        <w:t xml:space="preserve"> </w:t>
      </w:r>
      <w:r w:rsidRPr="00E22B43">
        <w:t>Комитету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январе</w:t>
      </w:r>
      <w:r w:rsidRPr="00E22B43">
        <w:rPr>
          <w:lang w:val="fr-FR"/>
        </w:rPr>
        <w:t xml:space="preserve"> 2005 год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получения</w:t>
      </w:r>
      <w:r w:rsidRPr="00E22B43">
        <w:rPr>
          <w:lang w:val="fr-FR"/>
        </w:rPr>
        <w:t xml:space="preserve"> </w:t>
      </w:r>
      <w:r w:rsidRPr="00E22B43">
        <w:t>его</w:t>
      </w:r>
      <w:r w:rsidRPr="00E22B43">
        <w:rPr>
          <w:lang w:val="fr-FR"/>
        </w:rPr>
        <w:t xml:space="preserve"> </w:t>
      </w:r>
      <w:r w:rsidRPr="00E22B43">
        <w:t>замечаний и рекомендаций</w:t>
      </w:r>
      <w:r w:rsidRPr="00E22B43">
        <w:rPr>
          <w:lang w:val="fr-FR"/>
        </w:rPr>
        <w:t xml:space="preserve">, </w:t>
      </w:r>
      <w:r w:rsidRPr="00E22B43">
        <w:t>положения</w:t>
      </w:r>
      <w:r w:rsidRPr="00E22B43">
        <w:rPr>
          <w:lang w:val="fr-FR"/>
        </w:rPr>
        <w:t xml:space="preserve"> </w:t>
      </w:r>
      <w:r w:rsidRPr="00E22B43">
        <w:t>статьи 1 относительно</w:t>
      </w:r>
      <w:r w:rsidRPr="00E22B43">
        <w:rPr>
          <w:lang w:val="fr-FR"/>
        </w:rPr>
        <w:t xml:space="preserve"> </w:t>
      </w:r>
      <w:r w:rsidRPr="00E22B43">
        <w:t>внесения</w:t>
      </w:r>
      <w:r w:rsidRPr="00E22B43">
        <w:rPr>
          <w:lang w:val="fr-FR"/>
        </w:rPr>
        <w:t xml:space="preserve"> </w:t>
      </w:r>
      <w:r w:rsidRPr="00E22B43">
        <w:t>определения</w:t>
      </w:r>
      <w:r w:rsidRPr="00E22B43">
        <w:rPr>
          <w:lang w:val="fr-FR"/>
        </w:rPr>
        <w:t xml:space="preserve"> </w:t>
      </w:r>
      <w:r w:rsidRPr="00E22B43">
        <w:t>дискриминации до сих пор не были применены.</w:t>
      </w:r>
      <w:r w:rsidRPr="00E22B43">
        <w:rPr>
          <w:lang w:val="fr-FR"/>
        </w:rPr>
        <w:t xml:space="preserve"> </w:t>
      </w:r>
      <w:r w:rsidRPr="00E22B43">
        <w:t>Это</w:t>
      </w:r>
      <w:r w:rsidRPr="00E22B43">
        <w:rPr>
          <w:lang w:val="fr-FR"/>
        </w:rPr>
        <w:t xml:space="preserve"> </w:t>
      </w:r>
      <w:r w:rsidRPr="00E22B43">
        <w:t>требует</w:t>
      </w:r>
      <w:r w:rsidRPr="00E22B43">
        <w:rPr>
          <w:lang w:val="fr-FR"/>
        </w:rPr>
        <w:t xml:space="preserve"> </w:t>
      </w:r>
      <w:r w:rsidRPr="00E22B43">
        <w:t>либо</w:t>
      </w:r>
      <w:r w:rsidRPr="00E22B43">
        <w:rPr>
          <w:lang w:val="fr-FR"/>
        </w:rPr>
        <w:t xml:space="preserve"> </w:t>
      </w:r>
      <w:r w:rsidRPr="00E22B43">
        <w:t>пересмотра</w:t>
      </w:r>
      <w:r w:rsidRPr="00E22B43">
        <w:rPr>
          <w:lang w:val="fr-FR"/>
        </w:rPr>
        <w:t xml:space="preserve"> </w:t>
      </w:r>
      <w:r w:rsidRPr="00E22B43">
        <w:t>Конституции</w:t>
      </w:r>
      <w:r w:rsidRPr="00E22B43">
        <w:rPr>
          <w:lang w:val="fr-FR"/>
        </w:rPr>
        <w:t xml:space="preserve"> </w:t>
      </w:r>
      <w:r w:rsidRPr="00E22B43">
        <w:t>посредством</w:t>
      </w:r>
      <w:r w:rsidRPr="00E22B43">
        <w:rPr>
          <w:lang w:val="fr-FR"/>
        </w:rPr>
        <w:t xml:space="preserve"> </w:t>
      </w:r>
      <w:r w:rsidRPr="00E22B43">
        <w:t>переработки положений</w:t>
      </w:r>
      <w:r w:rsidRPr="00E22B43">
        <w:rPr>
          <w:lang w:val="fr-FR"/>
        </w:rPr>
        <w:t xml:space="preserve"> </w:t>
      </w:r>
      <w:r w:rsidRPr="00E22B43">
        <w:t>пункта </w:t>
      </w:r>
      <w:r w:rsidRPr="00E22B43">
        <w:rPr>
          <w:lang w:val="fr-FR"/>
        </w:rPr>
        <w:t xml:space="preserve">2 </w:t>
      </w:r>
      <w:r w:rsidRPr="00E22B43">
        <w:t>статьи </w:t>
      </w:r>
      <w:r w:rsidRPr="00E22B43">
        <w:rPr>
          <w:lang w:val="fr-FR"/>
        </w:rPr>
        <w:t xml:space="preserve">2, </w:t>
      </w:r>
      <w:r w:rsidRPr="00E22B43">
        <w:t>согласно</w:t>
      </w:r>
      <w:r w:rsidRPr="00E22B43">
        <w:rPr>
          <w:lang w:val="fr-FR"/>
        </w:rPr>
        <w:t xml:space="preserve"> </w:t>
      </w:r>
      <w:r w:rsidRPr="00E22B43">
        <w:t>которому</w:t>
      </w:r>
      <w:r w:rsidRPr="00E22B43">
        <w:rPr>
          <w:lang w:val="fr-FR"/>
        </w:rPr>
        <w:t xml:space="preserve"> </w:t>
      </w:r>
      <w:r w:rsidR="000405E9">
        <w:t>«</w:t>
      </w:r>
      <w:r w:rsidRPr="00E22B43">
        <w:t>Габонская</w:t>
      </w:r>
      <w:r w:rsidRPr="00E22B43">
        <w:rPr>
          <w:lang w:val="fr-FR"/>
        </w:rPr>
        <w:t xml:space="preserve"> </w:t>
      </w:r>
      <w:r w:rsidRPr="00E22B43">
        <w:t>Республика</w:t>
      </w:r>
      <w:r w:rsidRPr="00E22B43">
        <w:rPr>
          <w:lang w:val="fr-FR"/>
        </w:rPr>
        <w:t xml:space="preserve"> </w:t>
      </w:r>
      <w:r w:rsidRPr="00E22B43">
        <w:t>гарантирует</w:t>
      </w:r>
      <w:r w:rsidRPr="00E22B43">
        <w:rPr>
          <w:lang w:val="fr-FR"/>
        </w:rPr>
        <w:t xml:space="preserve"> </w:t>
      </w:r>
      <w:r w:rsidRPr="00E22B43">
        <w:t>р</w:t>
      </w:r>
      <w:r w:rsidRPr="00E22B43">
        <w:t>а</w:t>
      </w:r>
      <w:r w:rsidRPr="00E22B43">
        <w:t>венство</w:t>
      </w:r>
      <w:r w:rsidRPr="00E22B43">
        <w:rPr>
          <w:lang w:val="fr-FR"/>
        </w:rPr>
        <w:t xml:space="preserve"> </w:t>
      </w:r>
      <w:r w:rsidRPr="00E22B43">
        <w:t>всех</w:t>
      </w:r>
      <w:r w:rsidRPr="00E22B43">
        <w:rPr>
          <w:lang w:val="fr-FR"/>
        </w:rPr>
        <w:t xml:space="preserve"> </w:t>
      </w:r>
      <w:r w:rsidRPr="00E22B43">
        <w:t>граждан</w:t>
      </w:r>
      <w:r w:rsidRPr="00E22B43">
        <w:rPr>
          <w:lang w:val="fr-FR"/>
        </w:rPr>
        <w:t xml:space="preserve"> </w:t>
      </w:r>
      <w:r w:rsidRPr="00E22B43">
        <w:t>перед</w:t>
      </w:r>
      <w:r w:rsidRPr="00E22B43">
        <w:rPr>
          <w:lang w:val="fr-FR"/>
        </w:rPr>
        <w:t xml:space="preserve"> </w:t>
      </w:r>
      <w:r w:rsidRPr="00E22B43">
        <w:t>законом</w:t>
      </w:r>
      <w:r w:rsidRPr="00E22B43">
        <w:rPr>
          <w:lang w:val="fr-FR"/>
        </w:rPr>
        <w:t xml:space="preserve"> </w:t>
      </w:r>
      <w:r w:rsidRPr="00E22B43">
        <w:t>без</w:t>
      </w:r>
      <w:r w:rsidRPr="00E22B43">
        <w:rPr>
          <w:lang w:val="fr-FR"/>
        </w:rPr>
        <w:t xml:space="preserve"> </w:t>
      </w:r>
      <w:r w:rsidRPr="00E22B43">
        <w:t>различия</w:t>
      </w:r>
      <w:r w:rsidRPr="00E22B43">
        <w:rPr>
          <w:lang w:val="fr-FR"/>
        </w:rPr>
        <w:t xml:space="preserve"> </w:t>
      </w:r>
      <w:r w:rsidRPr="00E22B43">
        <w:t>происхо</w:t>
      </w:r>
      <w:r w:rsidRPr="00E22B43">
        <w:t>ж</w:t>
      </w:r>
      <w:r w:rsidRPr="00E22B43">
        <w:t>дения</w:t>
      </w:r>
      <w:r w:rsidRPr="00E22B43">
        <w:rPr>
          <w:lang w:val="fr-FR"/>
        </w:rPr>
        <w:t xml:space="preserve">, </w:t>
      </w:r>
      <w:r w:rsidRPr="00E22B43">
        <w:t>расы</w:t>
      </w:r>
      <w:r w:rsidRPr="00E22B43">
        <w:rPr>
          <w:lang w:val="fr-FR"/>
        </w:rPr>
        <w:t xml:space="preserve">, </w:t>
      </w:r>
      <w:r w:rsidRPr="00E22B43">
        <w:t>пола</w:t>
      </w:r>
      <w:r w:rsidRPr="00E22B43">
        <w:rPr>
          <w:lang w:val="fr-FR"/>
        </w:rPr>
        <w:t xml:space="preserve">, </w:t>
      </w:r>
      <w:r w:rsidRPr="00E22B43">
        <w:t>убеждений или религии</w:t>
      </w:r>
      <w:r w:rsidR="000405E9">
        <w:t>»</w:t>
      </w:r>
      <w:r w:rsidRPr="00E22B43">
        <w:rPr>
          <w:lang w:val="fr-FR"/>
        </w:rPr>
        <w:t xml:space="preserve">, </w:t>
      </w:r>
      <w:r w:rsidRPr="00E22B43">
        <w:t xml:space="preserve">либо внесения определения в Гражданский кодекс (который является законом), опираясь на текущую редакцию Конституции и Конвенции. Словосочетание </w:t>
      </w:r>
      <w:r w:rsidR="000405E9">
        <w:t>«</w:t>
      </w:r>
      <w:r w:rsidRPr="00E22B43">
        <w:t>без различия пола</w:t>
      </w:r>
      <w:r w:rsidR="000405E9">
        <w:t>»</w:t>
      </w:r>
      <w:r w:rsidRPr="00E22B43">
        <w:rPr>
          <w:lang w:val="fr-FR"/>
        </w:rPr>
        <w:t xml:space="preserve"> </w:t>
      </w:r>
      <w:r w:rsidRPr="00E22B43">
        <w:t>все еще актуально.</w:t>
      </w:r>
    </w:p>
    <w:p w:rsidR="00E22B43" w:rsidRPr="00E22B43" w:rsidRDefault="00E22B43" w:rsidP="000405E9">
      <w:pPr>
        <w:pStyle w:val="SingleTxt"/>
      </w:pPr>
      <w:r w:rsidRPr="00E22B43">
        <w:t>23.</w:t>
      </w:r>
      <w:r w:rsidRPr="00E22B43">
        <w:tab/>
        <w:t>Однако 14 февраля 2007 года и 11 ноября 2008 года г-жа</w:t>
      </w:r>
      <w:r w:rsidR="000405E9">
        <w:t> </w:t>
      </w:r>
      <w:r w:rsidRPr="00E22B43">
        <w:t>Министр по д</w:t>
      </w:r>
      <w:r w:rsidRPr="00E22B43">
        <w:t>е</w:t>
      </w:r>
      <w:r w:rsidRPr="00E22B43">
        <w:t>лам семьи и улучшению положения женщин обратилась к Председателю Ко</w:t>
      </w:r>
      <w:r w:rsidRPr="00E22B43">
        <w:t>н</w:t>
      </w:r>
      <w:r w:rsidRPr="00E22B43">
        <w:t xml:space="preserve">ституционного суда с просьбой внести в Конституцию термин </w:t>
      </w:r>
      <w:r w:rsidR="000405E9">
        <w:t>«</w:t>
      </w:r>
      <w:r w:rsidRPr="00E22B43">
        <w:t>дискримин</w:t>
      </w:r>
      <w:r w:rsidRPr="00E22B43">
        <w:t>а</w:t>
      </w:r>
      <w:r w:rsidRPr="00E22B43">
        <w:t>ция</w:t>
      </w:r>
      <w:r w:rsidR="000405E9">
        <w:t>»</w:t>
      </w:r>
      <w:r w:rsidRPr="00E22B43">
        <w:t xml:space="preserve"> и его определение, содержащееся в Конвенции. После обращения с этой просьбой министр по делам семьи была принята Председателем Конституц</w:t>
      </w:r>
      <w:r w:rsidRPr="00E22B43">
        <w:t>и</w:t>
      </w:r>
      <w:r w:rsidRPr="00E22B43">
        <w:t>онного суда в присутствии экспертов и НППЖР. Принимаемые в этой связи меры по гармонизации законодательства являются благоприятными и следуют в правильном направлении.</w:t>
      </w:r>
    </w:p>
    <w:p w:rsidR="00E22B43" w:rsidRPr="00E22B43" w:rsidRDefault="00E22B43" w:rsidP="000405E9">
      <w:pPr>
        <w:pStyle w:val="SingleTxt"/>
      </w:pPr>
      <w:r w:rsidRPr="00E22B43">
        <w:t>24.</w:t>
      </w:r>
      <w:r w:rsidRPr="00E22B43">
        <w:tab/>
        <w:t>Следует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отметить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новом</w:t>
      </w:r>
      <w:r w:rsidRPr="00E22B43">
        <w:rPr>
          <w:lang w:val="fr-FR"/>
        </w:rPr>
        <w:t xml:space="preserve"> </w:t>
      </w:r>
      <w:r w:rsidRPr="00E22B43">
        <w:t>Трудовом</w:t>
      </w:r>
      <w:r w:rsidRPr="00E22B43">
        <w:rPr>
          <w:lang w:val="fr-FR"/>
        </w:rPr>
        <w:t xml:space="preserve"> </w:t>
      </w:r>
      <w:r w:rsidRPr="00E22B43">
        <w:t>кодексе</w:t>
      </w:r>
      <w:r w:rsidRPr="00E22B43">
        <w:rPr>
          <w:lang w:val="fr-FR"/>
        </w:rPr>
        <w:t xml:space="preserve"> (</w:t>
      </w:r>
      <w:r w:rsidRPr="00E22B43">
        <w:t>Закон </w:t>
      </w:r>
      <w:r w:rsidRPr="00E22B43">
        <w:rPr>
          <w:lang w:val="fr-FR"/>
        </w:rPr>
        <w:t xml:space="preserve">№ 3/94 </w:t>
      </w:r>
      <w:r w:rsidRPr="00E22B43">
        <w:t>от</w:t>
      </w:r>
      <w:r w:rsidRPr="00E22B43">
        <w:rPr>
          <w:lang w:val="fr-FR"/>
        </w:rPr>
        <w:t xml:space="preserve"> 21 </w:t>
      </w:r>
      <w:r w:rsidRPr="00E22B43">
        <w:t>ноября</w:t>
      </w:r>
      <w:r w:rsidRPr="00E22B43">
        <w:rPr>
          <w:lang w:val="fr-FR"/>
        </w:rPr>
        <w:t xml:space="preserve"> 1994 год</w:t>
      </w:r>
      <w:r w:rsidRPr="00E22B43">
        <w:t>а с</w:t>
      </w:r>
      <w:r w:rsidRPr="00E22B43">
        <w:rPr>
          <w:lang w:val="fr-FR"/>
        </w:rPr>
        <w:t xml:space="preserve"> </w:t>
      </w:r>
      <w:r w:rsidRPr="00E22B43">
        <w:t>изменениями, внесенными</w:t>
      </w:r>
      <w:r w:rsidRPr="00E22B43">
        <w:rPr>
          <w:lang w:val="fr-FR"/>
        </w:rPr>
        <w:t xml:space="preserve"> </w:t>
      </w:r>
      <w:r w:rsidRPr="00E22B43">
        <w:t>Законом </w:t>
      </w:r>
      <w:r w:rsidRPr="00E22B43">
        <w:rPr>
          <w:lang w:val="fr-FR"/>
        </w:rPr>
        <w:t xml:space="preserve">№ 12/2000 </w:t>
      </w:r>
      <w:r w:rsidRPr="00E22B43">
        <w:t>от</w:t>
      </w:r>
      <w:r w:rsidRPr="00E22B43">
        <w:rPr>
          <w:lang w:val="fr-FR"/>
        </w:rPr>
        <w:t xml:space="preserve"> 12 </w:t>
      </w:r>
      <w:r w:rsidRPr="00E22B43">
        <w:t>октября</w:t>
      </w:r>
      <w:r w:rsidRPr="00E22B43">
        <w:rPr>
          <w:lang w:val="fr-FR"/>
        </w:rPr>
        <w:t xml:space="preserve"> 2000 год</w:t>
      </w:r>
      <w:r w:rsidRPr="00E22B43">
        <w:t>а</w:t>
      </w:r>
      <w:r w:rsidRPr="00E22B43">
        <w:rPr>
          <w:lang w:val="fr-FR"/>
        </w:rPr>
        <w:t xml:space="preserve">) </w:t>
      </w:r>
      <w:r w:rsidRPr="00E22B43">
        <w:t>статья </w:t>
      </w:r>
      <w:r w:rsidRPr="00E22B43">
        <w:rPr>
          <w:lang w:val="fr-FR"/>
        </w:rPr>
        <w:t xml:space="preserve">8 </w:t>
      </w:r>
      <w:r w:rsidRPr="00E22B43">
        <w:t>предусматривает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="000405E9">
        <w:t>«</w:t>
      </w:r>
      <w:r w:rsidRPr="00E22B43">
        <w:t>все</w:t>
      </w:r>
      <w:r w:rsidRPr="00E22B43">
        <w:rPr>
          <w:lang w:val="fr-FR"/>
        </w:rPr>
        <w:t xml:space="preserve"> </w:t>
      </w:r>
      <w:r w:rsidRPr="00E22B43">
        <w:t>трудящиеся</w:t>
      </w:r>
      <w:r w:rsidRPr="00E22B43">
        <w:rPr>
          <w:lang w:val="fr-FR"/>
        </w:rPr>
        <w:t xml:space="preserve"> </w:t>
      </w:r>
      <w:r w:rsidRPr="00E22B43">
        <w:t>равны</w:t>
      </w:r>
      <w:r w:rsidRPr="00E22B43">
        <w:rPr>
          <w:lang w:val="fr-FR"/>
        </w:rPr>
        <w:t xml:space="preserve"> </w:t>
      </w:r>
      <w:r w:rsidRPr="00E22B43">
        <w:t>перед</w:t>
      </w:r>
      <w:r w:rsidRPr="00E22B43">
        <w:rPr>
          <w:lang w:val="fr-FR"/>
        </w:rPr>
        <w:t xml:space="preserve"> </w:t>
      </w:r>
      <w:r w:rsidRPr="00E22B43">
        <w:t>законом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пользуются</w:t>
      </w:r>
      <w:r w:rsidRPr="00E22B43">
        <w:rPr>
          <w:lang w:val="fr-FR"/>
        </w:rPr>
        <w:t xml:space="preserve"> </w:t>
      </w:r>
      <w:r w:rsidRPr="00E22B43">
        <w:t>равной защитой и равными гарантиями</w:t>
      </w:r>
      <w:r w:rsidRPr="00E22B43">
        <w:rPr>
          <w:lang w:val="fr-FR"/>
        </w:rPr>
        <w:t xml:space="preserve">. </w:t>
      </w:r>
      <w:r w:rsidRPr="00E22B43">
        <w:rPr>
          <w:b/>
        </w:rPr>
        <w:t>Любая</w:t>
      </w:r>
      <w:r w:rsidRPr="00E22B43">
        <w:rPr>
          <w:b/>
          <w:lang w:val="fr-FR"/>
        </w:rPr>
        <w:t xml:space="preserve"> </w:t>
      </w:r>
      <w:r w:rsidRPr="00E22B43">
        <w:rPr>
          <w:b/>
        </w:rPr>
        <w:t>дискриминация</w:t>
      </w:r>
      <w:r w:rsidRPr="00E22B43">
        <w:rPr>
          <w:b/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области</w:t>
      </w:r>
      <w:r w:rsidRPr="00E22B43">
        <w:rPr>
          <w:lang w:val="fr-FR"/>
        </w:rPr>
        <w:t xml:space="preserve"> </w:t>
      </w:r>
      <w:r w:rsidRPr="00E22B43">
        <w:t>занятости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условий</w:t>
      </w:r>
      <w:r w:rsidRPr="00E22B43">
        <w:rPr>
          <w:lang w:val="fr-FR"/>
        </w:rPr>
        <w:t xml:space="preserve"> </w:t>
      </w:r>
      <w:r w:rsidRPr="00E22B43">
        <w:t>труда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основе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частности</w:t>
      </w:r>
      <w:r w:rsidRPr="00E22B43">
        <w:rPr>
          <w:lang w:val="fr-FR"/>
        </w:rPr>
        <w:t xml:space="preserve">, </w:t>
      </w:r>
      <w:r w:rsidRPr="00E22B43">
        <w:t>расы</w:t>
      </w:r>
      <w:r w:rsidRPr="00E22B43">
        <w:rPr>
          <w:lang w:val="fr-FR"/>
        </w:rPr>
        <w:t xml:space="preserve">, </w:t>
      </w:r>
      <w:r w:rsidRPr="00E22B43">
        <w:t>цвета</w:t>
      </w:r>
      <w:r w:rsidRPr="00E22B43">
        <w:rPr>
          <w:lang w:val="fr-FR"/>
        </w:rPr>
        <w:t xml:space="preserve"> </w:t>
      </w:r>
      <w:r w:rsidRPr="00E22B43">
        <w:t>кожи</w:t>
      </w:r>
      <w:r w:rsidRPr="00E22B43">
        <w:rPr>
          <w:lang w:val="fr-FR"/>
        </w:rPr>
        <w:t xml:space="preserve">, </w:t>
      </w:r>
      <w:r w:rsidRPr="00E22B43">
        <w:t>пола</w:t>
      </w:r>
      <w:r w:rsidRPr="00E22B43">
        <w:rPr>
          <w:lang w:val="fr-FR"/>
        </w:rPr>
        <w:t xml:space="preserve">, </w:t>
      </w:r>
      <w:r w:rsidRPr="00E22B43">
        <w:t>религии</w:t>
      </w:r>
      <w:r w:rsidRPr="00E22B43">
        <w:rPr>
          <w:lang w:val="fr-FR"/>
        </w:rPr>
        <w:t xml:space="preserve">, </w:t>
      </w:r>
      <w:r w:rsidRPr="00E22B43">
        <w:t>политических</w:t>
      </w:r>
      <w:r w:rsidRPr="00E22B43">
        <w:rPr>
          <w:lang w:val="fr-FR"/>
        </w:rPr>
        <w:t xml:space="preserve"> </w:t>
      </w:r>
      <w:r w:rsidRPr="00E22B43">
        <w:t>убеждений</w:t>
      </w:r>
      <w:r w:rsidRPr="00E22B43">
        <w:rPr>
          <w:lang w:val="fr-FR"/>
        </w:rPr>
        <w:t xml:space="preserve">, </w:t>
      </w:r>
      <w:r w:rsidRPr="00E22B43">
        <w:t>национального</w:t>
      </w:r>
      <w:r w:rsidRPr="00E22B43">
        <w:rPr>
          <w:lang w:val="fr-FR"/>
        </w:rPr>
        <w:t xml:space="preserve"> </w:t>
      </w:r>
      <w:r w:rsidRPr="00E22B43">
        <w:t>происхождения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социального</w:t>
      </w:r>
      <w:r w:rsidRPr="00E22B43">
        <w:rPr>
          <w:lang w:val="fr-FR"/>
        </w:rPr>
        <w:t xml:space="preserve"> </w:t>
      </w:r>
      <w:r w:rsidRPr="00E22B43">
        <w:t>происхождения</w:t>
      </w:r>
      <w:r w:rsidRPr="00E22B43">
        <w:rPr>
          <w:lang w:val="fr-FR"/>
        </w:rPr>
        <w:t xml:space="preserve"> </w:t>
      </w:r>
      <w:r w:rsidRPr="00E22B43">
        <w:t>запрещ</w:t>
      </w:r>
      <w:r w:rsidRPr="00E22B43">
        <w:t>е</w:t>
      </w:r>
      <w:r w:rsidRPr="00E22B43">
        <w:t>на</w:t>
      </w:r>
      <w:r w:rsidR="000405E9">
        <w:t>»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25.</w:t>
      </w:r>
      <w:r w:rsidRPr="00E22B43">
        <w:tab/>
        <w:t>Вместе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тем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духе</w:t>
      </w:r>
      <w:r w:rsidRPr="00E22B43">
        <w:rPr>
          <w:lang w:val="fr-FR"/>
        </w:rPr>
        <w:t xml:space="preserve"> </w:t>
      </w:r>
      <w:r w:rsidRPr="00E22B43">
        <w:t>Конвенции</w:t>
      </w:r>
      <w:r w:rsidRPr="00E22B43">
        <w:rPr>
          <w:lang w:val="fr-FR"/>
        </w:rPr>
        <w:t xml:space="preserve">, </w:t>
      </w:r>
      <w:r w:rsidRPr="00E22B43">
        <w:t>Министерство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делам</w:t>
      </w:r>
      <w:r w:rsidRPr="00E22B43">
        <w:rPr>
          <w:lang w:val="fr-FR"/>
        </w:rPr>
        <w:t xml:space="preserve"> </w:t>
      </w:r>
      <w:r w:rsidRPr="00E22B43">
        <w:t>семьи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улучш</w:t>
      </w:r>
      <w:r w:rsidRPr="00E22B43">
        <w:t>е</w:t>
      </w:r>
      <w:r w:rsidRPr="00E22B43">
        <w:t>нию</w:t>
      </w:r>
      <w:r w:rsidRPr="00E22B43">
        <w:rPr>
          <w:lang w:val="fr-FR"/>
        </w:rPr>
        <w:t xml:space="preserve"> </w:t>
      </w:r>
      <w:r w:rsidRPr="00E22B43">
        <w:t>положения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поддержке</w:t>
      </w:r>
      <w:r w:rsidRPr="00E22B43">
        <w:rPr>
          <w:lang w:val="fr-FR"/>
        </w:rPr>
        <w:t xml:space="preserve"> </w:t>
      </w:r>
      <w:r w:rsidRPr="00E22B43">
        <w:t>партнеров</w:t>
      </w:r>
      <w:r w:rsidRPr="00E22B43">
        <w:rPr>
          <w:lang w:val="fr-FR"/>
        </w:rPr>
        <w:t xml:space="preserve"> </w:t>
      </w:r>
      <w:r w:rsidRPr="00E22B43">
        <w:t>в области развития</w:t>
      </w:r>
      <w:r w:rsidRPr="00E22B43">
        <w:rPr>
          <w:lang w:val="fr-FR"/>
        </w:rPr>
        <w:t xml:space="preserve"> (</w:t>
      </w:r>
      <w:r w:rsidRPr="00E22B43">
        <w:t>ПРООН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ЮНФПА</w:t>
      </w:r>
      <w:r w:rsidRPr="00E22B43">
        <w:rPr>
          <w:lang w:val="fr-FR"/>
        </w:rPr>
        <w:t xml:space="preserve">),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сотрудничестве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парламентом</w:t>
      </w:r>
      <w:r w:rsidRPr="00E22B43">
        <w:rPr>
          <w:lang w:val="fr-FR"/>
        </w:rPr>
        <w:t xml:space="preserve">, </w:t>
      </w:r>
      <w:r w:rsidRPr="00E22B43">
        <w:t>ассоциациями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НПО</w:t>
      </w:r>
      <w:r w:rsidRPr="00E22B43">
        <w:rPr>
          <w:lang w:val="fr-FR"/>
        </w:rPr>
        <w:t xml:space="preserve">, </w:t>
      </w:r>
      <w:r w:rsidRPr="00E22B43">
        <w:t>занимающимися</w:t>
      </w:r>
      <w:r w:rsidRPr="00E22B43">
        <w:rPr>
          <w:lang w:val="fr-FR"/>
        </w:rPr>
        <w:t xml:space="preserve"> </w:t>
      </w:r>
      <w:r w:rsidRPr="00E22B43">
        <w:t>защитой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сентябре</w:t>
      </w:r>
      <w:r w:rsidRPr="00E22B43">
        <w:rPr>
          <w:lang w:val="fr-FR"/>
        </w:rPr>
        <w:t xml:space="preserve"> 2005 год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провели</w:t>
      </w:r>
      <w:r w:rsidRPr="00E22B43">
        <w:rPr>
          <w:lang w:val="fr-FR"/>
        </w:rPr>
        <w:t xml:space="preserve"> </w:t>
      </w:r>
      <w:r w:rsidRPr="00E22B43">
        <w:t>первый</w:t>
      </w:r>
      <w:r w:rsidRPr="00E22B43">
        <w:rPr>
          <w:lang w:val="fr-FR"/>
        </w:rPr>
        <w:t xml:space="preserve"> </w:t>
      </w:r>
      <w:r w:rsidRPr="00E22B43">
        <w:t>симпозиум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пересмотру</w:t>
      </w:r>
      <w:r w:rsidRPr="00E22B43">
        <w:rPr>
          <w:lang w:val="fr-FR"/>
        </w:rPr>
        <w:t xml:space="preserve"> </w:t>
      </w:r>
      <w:r w:rsidRPr="00E22B43">
        <w:t>Гражданского</w:t>
      </w:r>
      <w:r w:rsidRPr="00E22B43">
        <w:rPr>
          <w:lang w:val="fr-FR"/>
        </w:rPr>
        <w:t xml:space="preserve"> </w:t>
      </w:r>
      <w:r w:rsidRPr="00E22B43">
        <w:t>кодекса</w:t>
      </w:r>
      <w:r w:rsidRPr="00E22B43">
        <w:rPr>
          <w:lang w:val="fr-FR"/>
        </w:rPr>
        <w:t xml:space="preserve">, </w:t>
      </w:r>
      <w:r w:rsidRPr="00E22B43">
        <w:t>Кодекса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rPr>
          <w:lang w:val="fr-FR"/>
        </w:rPr>
        <w:t xml:space="preserve"> </w:t>
      </w:r>
      <w:r w:rsidRPr="00E22B43">
        <w:t>гражданстве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з</w:t>
      </w:r>
      <w:r w:rsidRPr="00E22B43">
        <w:t>а</w:t>
      </w:r>
      <w:r w:rsidRPr="00E22B43">
        <w:t>конов</w:t>
      </w:r>
      <w:r w:rsidRPr="00E22B43">
        <w:rPr>
          <w:lang w:val="fr-FR"/>
        </w:rPr>
        <w:t xml:space="preserve">, </w:t>
      </w:r>
      <w:r w:rsidRPr="00E22B43">
        <w:t>касающихся</w:t>
      </w:r>
      <w:r w:rsidRPr="00E22B43">
        <w:rPr>
          <w:lang w:val="fr-FR"/>
        </w:rPr>
        <w:t xml:space="preserve"> </w:t>
      </w:r>
      <w:r w:rsidRPr="00E22B43">
        <w:t>женского персонала сил обороны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безопасности</w:t>
      </w:r>
      <w:r w:rsidRPr="00E22B43">
        <w:rPr>
          <w:lang w:val="fr-FR"/>
        </w:rPr>
        <w:t>.</w:t>
      </w:r>
      <w:r w:rsidRPr="00E22B43">
        <w:t xml:space="preserve"> Обсу</w:t>
      </w:r>
      <w:r w:rsidRPr="00E22B43">
        <w:t>ж</w:t>
      </w:r>
      <w:r w:rsidRPr="00E22B43">
        <w:t>дались</w:t>
      </w:r>
      <w:r w:rsidRPr="00E22B43">
        <w:rPr>
          <w:lang w:val="fr-FR"/>
        </w:rPr>
        <w:t xml:space="preserve"> </w:t>
      </w:r>
      <w:r w:rsidRPr="00E22B43">
        <w:t>вопросы</w:t>
      </w:r>
      <w:r w:rsidRPr="00E22B43">
        <w:rPr>
          <w:lang w:val="fr-FR"/>
        </w:rPr>
        <w:t xml:space="preserve">, </w:t>
      </w:r>
      <w:r w:rsidRPr="00E22B43">
        <w:t>поднятые</w:t>
      </w:r>
      <w:r w:rsidRPr="00E22B43">
        <w:rPr>
          <w:lang w:val="fr-FR"/>
        </w:rPr>
        <w:t xml:space="preserve"> </w:t>
      </w:r>
      <w:r w:rsidRPr="00E22B43">
        <w:t>Комитетом</w:t>
      </w:r>
      <w:r w:rsidRPr="00E22B43">
        <w:rPr>
          <w:lang w:val="fr-FR"/>
        </w:rPr>
        <w:t xml:space="preserve">,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отчеты</w:t>
      </w:r>
      <w:r w:rsidRPr="00E22B43">
        <w:rPr>
          <w:lang w:val="fr-FR"/>
        </w:rPr>
        <w:t xml:space="preserve"> </w:t>
      </w:r>
      <w:r w:rsidRPr="00E22B43">
        <w:t>о заседаниях были</w:t>
      </w:r>
      <w:r w:rsidRPr="00E22B43">
        <w:rPr>
          <w:lang w:val="fr-FR"/>
        </w:rPr>
        <w:t xml:space="preserve"> </w:t>
      </w:r>
      <w:r w:rsidRPr="00E22B43">
        <w:t>переданы</w:t>
      </w:r>
      <w:r w:rsidRPr="00E22B43">
        <w:rPr>
          <w:lang w:val="fr-FR"/>
        </w:rPr>
        <w:t xml:space="preserve"> </w:t>
      </w:r>
      <w:r w:rsidRPr="00E22B43">
        <w:t>инициаторам</w:t>
      </w:r>
      <w:r w:rsidRPr="00E22B43">
        <w:rPr>
          <w:lang w:val="fr-FR"/>
        </w:rPr>
        <w:t xml:space="preserve"> </w:t>
      </w:r>
      <w:r w:rsidRPr="00E22B43">
        <w:t>законов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26.</w:t>
      </w:r>
      <w:r w:rsidRPr="00E22B43">
        <w:tab/>
        <w:t>В</w:t>
      </w:r>
      <w:r w:rsidRPr="00E22B43">
        <w:rPr>
          <w:lang w:val="fr-FR"/>
        </w:rPr>
        <w:t xml:space="preserve"> </w:t>
      </w:r>
      <w:r w:rsidRPr="00E22B43">
        <w:t>октябре</w:t>
      </w:r>
      <w:r w:rsidRPr="00E22B43">
        <w:rPr>
          <w:lang w:val="fr-FR"/>
        </w:rPr>
        <w:t xml:space="preserve"> 2006</w:t>
      </w:r>
      <w:r w:rsidRPr="00E22B43">
        <w:t> года был</w:t>
      </w:r>
      <w:r w:rsidRPr="00E22B43">
        <w:rPr>
          <w:lang w:val="fr-FR"/>
        </w:rPr>
        <w:t xml:space="preserve"> </w:t>
      </w:r>
      <w:r w:rsidRPr="00E22B43">
        <w:t>организован второй</w:t>
      </w:r>
      <w:r w:rsidRPr="00E22B43">
        <w:rPr>
          <w:lang w:val="fr-FR"/>
        </w:rPr>
        <w:t xml:space="preserve"> </w:t>
      </w:r>
      <w:r w:rsidRPr="00E22B43">
        <w:t>симпозиум</w:t>
      </w:r>
      <w:r w:rsidRPr="00E22B43">
        <w:rPr>
          <w:lang w:val="fr-FR"/>
        </w:rPr>
        <w:t xml:space="preserve">, </w:t>
      </w:r>
      <w:r w:rsidRPr="00E22B43">
        <w:t>касающийся</w:t>
      </w:r>
      <w:r w:rsidRPr="00E22B43">
        <w:rPr>
          <w:lang w:val="fr-FR"/>
        </w:rPr>
        <w:t xml:space="preserve"> </w:t>
      </w:r>
      <w:r w:rsidRPr="00E22B43">
        <w:t>п</w:t>
      </w:r>
      <w:r w:rsidRPr="00E22B43">
        <w:t>е</w:t>
      </w:r>
      <w:r w:rsidRPr="00E22B43">
        <w:t>ресмотра</w:t>
      </w:r>
      <w:r w:rsidRPr="00E22B43">
        <w:rPr>
          <w:lang w:val="fr-FR"/>
        </w:rPr>
        <w:t xml:space="preserve"> </w:t>
      </w:r>
      <w:r w:rsidRPr="00E22B43">
        <w:t>порядка</w:t>
      </w:r>
      <w:r w:rsidRPr="00E22B43">
        <w:rPr>
          <w:lang w:val="fr-FR"/>
        </w:rPr>
        <w:t xml:space="preserve"> </w:t>
      </w:r>
      <w:r w:rsidRPr="00E22B43">
        <w:t>выплаты</w:t>
      </w:r>
      <w:r w:rsidRPr="00E22B43">
        <w:rPr>
          <w:lang w:val="fr-FR"/>
        </w:rPr>
        <w:t xml:space="preserve"> </w:t>
      </w:r>
      <w:r w:rsidRPr="00E22B43">
        <w:t>государственных</w:t>
      </w:r>
      <w:r w:rsidRPr="00E22B43">
        <w:rPr>
          <w:lang w:val="fr-FR"/>
        </w:rPr>
        <w:t xml:space="preserve"> </w:t>
      </w:r>
      <w:r w:rsidRPr="00E22B43">
        <w:t>пенсий</w:t>
      </w:r>
      <w:r w:rsidRPr="00E22B43">
        <w:rPr>
          <w:lang w:val="fr-FR"/>
        </w:rPr>
        <w:t xml:space="preserve">, </w:t>
      </w:r>
      <w:r w:rsidRPr="00E22B43">
        <w:t>положений Уголовного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Трудового</w:t>
      </w:r>
      <w:r w:rsidRPr="00E22B43">
        <w:rPr>
          <w:lang w:val="fr-FR"/>
        </w:rPr>
        <w:t xml:space="preserve"> </w:t>
      </w:r>
      <w:r w:rsidRPr="00E22B43">
        <w:t>кодексов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27.</w:t>
      </w:r>
      <w:r w:rsidRPr="00E22B43">
        <w:tab/>
        <w:t>Заключения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итогам</w:t>
      </w:r>
      <w:r w:rsidRPr="00E22B43">
        <w:rPr>
          <w:lang w:val="fr-FR"/>
        </w:rPr>
        <w:t xml:space="preserve"> </w:t>
      </w:r>
      <w:r w:rsidRPr="00E22B43">
        <w:t>этих</w:t>
      </w:r>
      <w:r w:rsidRPr="00E22B43">
        <w:rPr>
          <w:lang w:val="fr-FR"/>
        </w:rPr>
        <w:t xml:space="preserve"> </w:t>
      </w:r>
      <w:r w:rsidRPr="00E22B43">
        <w:t>двух</w:t>
      </w:r>
      <w:r w:rsidRPr="00E22B43">
        <w:rPr>
          <w:lang w:val="fr-FR"/>
        </w:rPr>
        <w:t xml:space="preserve"> </w:t>
      </w:r>
      <w:r w:rsidRPr="00E22B43">
        <w:t>симпозиумов</w:t>
      </w:r>
      <w:r w:rsidRPr="00E22B43">
        <w:rPr>
          <w:lang w:val="fr-FR"/>
        </w:rPr>
        <w:t xml:space="preserve"> </w:t>
      </w:r>
      <w:r w:rsidRPr="00E22B43">
        <w:t>были</w:t>
      </w:r>
      <w:r w:rsidRPr="00E22B43">
        <w:rPr>
          <w:lang w:val="fr-FR"/>
        </w:rPr>
        <w:t xml:space="preserve"> </w:t>
      </w:r>
      <w:r w:rsidRPr="00E22B43">
        <w:t>представлены в С</w:t>
      </w:r>
      <w:r w:rsidRPr="00E22B43">
        <w:t>о</w:t>
      </w:r>
      <w:r w:rsidRPr="00E22B43">
        <w:t>вет министров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28.</w:t>
      </w:r>
      <w:r w:rsidRPr="00E22B43">
        <w:tab/>
        <w:t>В январе 2007 года НППЖР вместе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другим</w:t>
      </w:r>
      <w:r w:rsidRPr="00E22B43">
        <w:rPr>
          <w:lang w:val="fr-FR"/>
        </w:rPr>
        <w:t xml:space="preserve"> </w:t>
      </w:r>
      <w:r w:rsidRPr="00E22B43">
        <w:t>экспертом</w:t>
      </w:r>
      <w:r w:rsidR="000405E9">
        <w:t xml:space="preserve"> — </w:t>
      </w:r>
      <w:r w:rsidRPr="00E22B43">
        <w:t>адвокатом</w:t>
      </w:r>
      <w:r w:rsidRPr="00E22B43">
        <w:rPr>
          <w:lang w:val="fr-FR"/>
        </w:rPr>
        <w:t xml:space="preserve"> </w:t>
      </w:r>
      <w:r w:rsidRPr="00E22B43">
        <w:t>г</w:t>
      </w:r>
      <w:r w:rsidRPr="00E22B43">
        <w:t>о</w:t>
      </w:r>
      <w:r w:rsidRPr="00E22B43">
        <w:t>сударственной</w:t>
      </w:r>
      <w:r w:rsidRPr="00E22B43">
        <w:rPr>
          <w:lang w:val="fr-FR"/>
        </w:rPr>
        <w:t xml:space="preserve"> </w:t>
      </w:r>
      <w:r w:rsidRPr="00E22B43">
        <w:t>адвокатской</w:t>
      </w:r>
      <w:r w:rsidRPr="00E22B43">
        <w:rPr>
          <w:lang w:val="fr-FR"/>
        </w:rPr>
        <w:t xml:space="preserve"> </w:t>
      </w:r>
      <w:r w:rsidRPr="00E22B43">
        <w:t>коллегии</w:t>
      </w:r>
      <w:r w:rsidR="000405E9">
        <w:t xml:space="preserve"> — </w:t>
      </w:r>
      <w:r w:rsidRPr="00E22B43">
        <w:t>выступили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качестве</w:t>
      </w:r>
      <w:r w:rsidRPr="00E22B43">
        <w:rPr>
          <w:lang w:val="fr-FR"/>
        </w:rPr>
        <w:t xml:space="preserve"> </w:t>
      </w:r>
      <w:r w:rsidRPr="00E22B43">
        <w:t>государстве</w:t>
      </w:r>
      <w:r w:rsidRPr="00E22B43">
        <w:t>н</w:t>
      </w:r>
      <w:r w:rsidRPr="00E22B43">
        <w:t>ных</w:t>
      </w:r>
      <w:r w:rsidRPr="00E22B43">
        <w:rPr>
          <w:lang w:val="fr-FR"/>
        </w:rPr>
        <w:t xml:space="preserve"> </w:t>
      </w:r>
      <w:r w:rsidRPr="00E22B43">
        <w:t>консультантов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изучению</w:t>
      </w:r>
      <w:r w:rsidRPr="00E22B43">
        <w:rPr>
          <w:lang w:val="fr-FR"/>
        </w:rPr>
        <w:t xml:space="preserve"> </w:t>
      </w:r>
      <w:r w:rsidRPr="00E22B43">
        <w:t>второй части Гражданского кодекса. Они выдвин</w:t>
      </w:r>
      <w:r w:rsidRPr="00E22B43">
        <w:t>у</w:t>
      </w:r>
      <w:r w:rsidRPr="00E22B43">
        <w:t>ли предложения по постатейной переработке или удалению текстов, расцен</w:t>
      </w:r>
      <w:r w:rsidRPr="00E22B43">
        <w:t>и</w:t>
      </w:r>
      <w:r w:rsidRPr="00E22B43">
        <w:t>ваемых как дискриминационные, в части Гражданского кодекса, относ</w:t>
      </w:r>
      <w:r w:rsidRPr="00E22B43">
        <w:t>я</w:t>
      </w:r>
      <w:r w:rsidRPr="00E22B43">
        <w:t>щейся к наследованию. Этот документ, переданный правительством, предста</w:t>
      </w:r>
      <w:r w:rsidRPr="00E22B43">
        <w:t>в</w:t>
      </w:r>
      <w:r w:rsidRPr="00E22B43">
        <w:t>ляемым Министерством по делам семьи, в издании от ноября 2008 года был предста</w:t>
      </w:r>
      <w:r w:rsidRPr="00E22B43">
        <w:t>в</w:t>
      </w:r>
      <w:r w:rsidRPr="00E22B43">
        <w:t>лен общественности, в частности НПО и ассоциациям по правам женщин, а также партнерам в области развития в ходе Международного дня борьбы с н</w:t>
      </w:r>
      <w:r w:rsidRPr="00E22B43">
        <w:t>а</w:t>
      </w:r>
      <w:r w:rsidRPr="00E22B43">
        <w:t>силием в отношении женщин.</w:t>
      </w:r>
    </w:p>
    <w:p w:rsidR="00E22B43" w:rsidRPr="00E22B43" w:rsidRDefault="00E22B43" w:rsidP="000405E9">
      <w:pPr>
        <w:pStyle w:val="SingleTxt"/>
      </w:pPr>
      <w:r w:rsidRPr="00E22B43">
        <w:t>29.</w:t>
      </w:r>
      <w:r w:rsidRPr="00E22B43">
        <w:tab/>
        <w:t>В</w:t>
      </w:r>
      <w:r w:rsidRPr="00E22B43">
        <w:rPr>
          <w:lang w:val="fr-FR"/>
        </w:rPr>
        <w:t xml:space="preserve"> </w:t>
      </w:r>
      <w:r w:rsidRPr="00E22B43">
        <w:t>июле</w:t>
      </w:r>
      <w:r w:rsidRPr="00E22B43">
        <w:rPr>
          <w:lang w:val="fr-FR"/>
        </w:rPr>
        <w:t xml:space="preserve"> 2007 год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Габон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сотрудничестве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ЮНФПА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ПРООН прист</w:t>
      </w:r>
      <w:r w:rsidRPr="00E22B43">
        <w:t>у</w:t>
      </w:r>
      <w:r w:rsidRPr="00E22B43">
        <w:t>пил к разработке документа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национальной</w:t>
      </w:r>
      <w:r w:rsidRPr="00E22B43">
        <w:rPr>
          <w:lang w:val="fr-FR"/>
        </w:rPr>
        <w:t xml:space="preserve"> </w:t>
      </w:r>
      <w:r w:rsidRPr="00E22B43">
        <w:t>гендерной</w:t>
      </w:r>
      <w:r w:rsidRPr="00E22B43">
        <w:rPr>
          <w:lang w:val="fr-FR"/>
        </w:rPr>
        <w:t xml:space="preserve"> </w:t>
      </w:r>
      <w:r w:rsidRPr="00E22B43">
        <w:t>политике</w:t>
      </w:r>
      <w:r w:rsidRPr="00E22B43">
        <w:rPr>
          <w:lang w:val="fr-FR"/>
        </w:rPr>
        <w:t>.</w:t>
      </w:r>
    </w:p>
    <w:p w:rsidR="000405E9" w:rsidRDefault="00E22B43" w:rsidP="000405E9">
      <w:pPr>
        <w:pStyle w:val="SingleTxt"/>
      </w:pPr>
      <w:r w:rsidRPr="00E22B43">
        <w:t>30.</w:t>
      </w:r>
      <w:r w:rsidRPr="00E22B43">
        <w:tab/>
        <w:t>Симпозиум</w:t>
      </w:r>
      <w:r w:rsidRPr="00E22B43">
        <w:rPr>
          <w:lang w:val="fr-FR"/>
        </w:rPr>
        <w:t xml:space="preserve">, </w:t>
      </w:r>
      <w:r w:rsidRPr="00E22B43">
        <w:t>посвященный рассмотрению</w:t>
      </w:r>
      <w:r w:rsidRPr="00E22B43">
        <w:rPr>
          <w:lang w:val="fr-FR"/>
        </w:rPr>
        <w:t xml:space="preserve"> </w:t>
      </w:r>
      <w:r w:rsidRPr="00E22B43">
        <w:t>предварительного</w:t>
      </w:r>
      <w:r w:rsidRPr="00E22B43">
        <w:rPr>
          <w:lang w:val="fr-FR"/>
        </w:rPr>
        <w:t xml:space="preserve"> </w:t>
      </w:r>
      <w:r w:rsidRPr="00E22B43">
        <w:t>аналитич</w:t>
      </w:r>
      <w:r w:rsidRPr="00E22B43">
        <w:t>е</w:t>
      </w:r>
      <w:r w:rsidRPr="00E22B43">
        <w:t>ского доклада о различиях и неравенстве мужчин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разных</w:t>
      </w:r>
      <w:r w:rsidRPr="00E22B43">
        <w:rPr>
          <w:lang w:val="fr-FR"/>
        </w:rPr>
        <w:t xml:space="preserve"> </w:t>
      </w:r>
      <w:r w:rsidRPr="00E22B43">
        <w:t>секторах</w:t>
      </w:r>
      <w:r w:rsidRPr="00E22B43">
        <w:rPr>
          <w:lang w:val="fr-FR"/>
        </w:rPr>
        <w:t xml:space="preserve">, </w:t>
      </w:r>
      <w:r w:rsidRPr="00E22B43">
        <w:t>был проведен в</w:t>
      </w:r>
      <w:r w:rsidRPr="00E22B43">
        <w:rPr>
          <w:lang w:val="fr-FR"/>
        </w:rPr>
        <w:t xml:space="preserve"> </w:t>
      </w:r>
      <w:r w:rsidRPr="00E22B43">
        <w:t>Национальном</w:t>
      </w:r>
      <w:r w:rsidRPr="00E22B43">
        <w:rPr>
          <w:lang w:val="fr-FR"/>
        </w:rPr>
        <w:t xml:space="preserve"> </w:t>
      </w:r>
      <w:r w:rsidRPr="00E22B43">
        <w:t>собрании</w:t>
      </w:r>
      <w:r w:rsidRPr="00E22B43">
        <w:rPr>
          <w:lang w:val="fr-FR"/>
        </w:rPr>
        <w:t xml:space="preserve"> 20 </w:t>
      </w:r>
      <w:r w:rsidRPr="00E22B43">
        <w:t>и</w:t>
      </w:r>
      <w:r w:rsidRPr="00E22B43">
        <w:rPr>
          <w:lang w:val="fr-FR"/>
        </w:rPr>
        <w:t xml:space="preserve"> 21</w:t>
      </w:r>
      <w:r w:rsidRPr="00E22B43">
        <w:t> мая</w:t>
      </w:r>
      <w:r w:rsidRPr="00E22B43">
        <w:rPr>
          <w:lang w:val="fr-FR"/>
        </w:rPr>
        <w:t xml:space="preserve"> 2008 год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под</w:t>
      </w:r>
      <w:r w:rsidRPr="00E22B43">
        <w:rPr>
          <w:lang w:val="fr-FR"/>
        </w:rPr>
        <w:t xml:space="preserve"> </w:t>
      </w:r>
      <w:r w:rsidRPr="00E22B43">
        <w:t>эгидой</w:t>
      </w:r>
      <w:r w:rsidRPr="00E22B43">
        <w:rPr>
          <w:lang w:val="fr-FR"/>
        </w:rPr>
        <w:t xml:space="preserve"> </w:t>
      </w:r>
      <w:r w:rsidRPr="00E22B43">
        <w:t>М</w:t>
      </w:r>
      <w:r w:rsidRPr="00E22B43">
        <w:t>и</w:t>
      </w:r>
      <w:r w:rsidRPr="00E22B43">
        <w:t>нистерства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делам</w:t>
      </w:r>
      <w:r w:rsidRPr="00E22B43">
        <w:rPr>
          <w:lang w:val="fr-FR"/>
        </w:rPr>
        <w:t xml:space="preserve"> </w:t>
      </w:r>
      <w:r w:rsidRPr="00E22B43">
        <w:t>семьи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улучшению</w:t>
      </w:r>
      <w:r w:rsidRPr="00E22B43">
        <w:rPr>
          <w:lang w:val="fr-FR"/>
        </w:rPr>
        <w:t xml:space="preserve"> </w:t>
      </w:r>
      <w:r w:rsidRPr="00E22B43">
        <w:t>положения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уч</w:t>
      </w:r>
      <w:r w:rsidRPr="00E22B43">
        <w:t>а</w:t>
      </w:r>
      <w:r w:rsidRPr="00E22B43">
        <w:t>стии</w:t>
      </w:r>
      <w:r w:rsidRPr="00E22B43">
        <w:rPr>
          <w:lang w:val="fr-FR"/>
        </w:rPr>
        <w:t xml:space="preserve"> </w:t>
      </w:r>
      <w:r w:rsidRPr="00E22B43">
        <w:t>представителей</w:t>
      </w:r>
      <w:r w:rsidRPr="00E22B43">
        <w:rPr>
          <w:lang w:val="fr-FR"/>
        </w:rPr>
        <w:t xml:space="preserve"> </w:t>
      </w:r>
      <w:r w:rsidRPr="00E22B43">
        <w:t>других</w:t>
      </w:r>
      <w:r w:rsidRPr="00E22B43">
        <w:rPr>
          <w:lang w:val="fr-FR"/>
        </w:rPr>
        <w:t xml:space="preserve"> </w:t>
      </w:r>
      <w:r w:rsidRPr="00E22B43">
        <w:t>министерств</w:t>
      </w:r>
      <w:r w:rsidRPr="00E22B43">
        <w:rPr>
          <w:lang w:val="fr-FR"/>
        </w:rPr>
        <w:t xml:space="preserve">, </w:t>
      </w:r>
      <w:r w:rsidRPr="00E22B43">
        <w:t>президента</w:t>
      </w:r>
      <w:r w:rsidRPr="00E22B43">
        <w:rPr>
          <w:lang w:val="fr-FR"/>
        </w:rPr>
        <w:t xml:space="preserve"> </w:t>
      </w:r>
      <w:r w:rsidRPr="00E22B43">
        <w:t>Республики</w:t>
      </w:r>
      <w:r w:rsidRPr="00E22B43">
        <w:rPr>
          <w:lang w:val="fr-FR"/>
        </w:rPr>
        <w:t xml:space="preserve">, </w:t>
      </w:r>
      <w:r w:rsidRPr="00E22B43">
        <w:t>ассоциаций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НПО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защите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детей в сотрудничестве с пар</w:t>
      </w:r>
      <w:r w:rsidRPr="00E22B43">
        <w:t>т</w:t>
      </w:r>
      <w:r w:rsidRPr="00E22B43">
        <w:t>нерами в области развития.</w:t>
      </w:r>
    </w:p>
    <w:p w:rsidR="00E22B43" w:rsidRDefault="000405E9" w:rsidP="000405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10" w:name="_Toc380154115"/>
      <w:r>
        <w:tab/>
      </w:r>
      <w:r>
        <w:tab/>
      </w:r>
      <w:r w:rsidR="00E22B43" w:rsidRPr="00E22B43">
        <w:t>Статья 2 Конвенции. Ликвидация дискриминации</w:t>
      </w:r>
      <w:bookmarkEnd w:id="10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>Замечание №</w:t>
      </w:r>
      <w:r w:rsidR="00E22B43" w:rsidRPr="00E22B43">
        <w:rPr>
          <w:lang w:val="fr-FR"/>
        </w:rPr>
        <w:t xml:space="preserve"> 20 </w:t>
      </w:r>
      <w:r w:rsidR="00E22B43" w:rsidRPr="00E22B43">
        <w:t>и рекомендация №</w:t>
      </w:r>
      <w:r w:rsidR="00E22B43" w:rsidRPr="00E22B43">
        <w:rPr>
          <w:lang w:val="fr-FR"/>
        </w:rPr>
        <w:t xml:space="preserve"> 21 </w:t>
      </w:r>
      <w:r w:rsidR="00E22B43" w:rsidRPr="00E22B43">
        <w:t>Комитета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31.</w:t>
      </w:r>
      <w:r w:rsidRPr="00E22B43">
        <w:tab/>
        <w:t xml:space="preserve">Замечание </w:t>
      </w:r>
      <w:r w:rsidRPr="00E22B43">
        <w:rPr>
          <w:lang w:val="fr-FR"/>
        </w:rPr>
        <w:t xml:space="preserve">№ 20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доступа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правосудию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средствам</w:t>
      </w:r>
      <w:r w:rsidRPr="00E22B43">
        <w:rPr>
          <w:lang w:val="fr-FR"/>
        </w:rPr>
        <w:t xml:space="preserve"> </w:t>
      </w:r>
      <w:r w:rsidRPr="00E22B43">
        <w:t>пр</w:t>
      </w:r>
      <w:r w:rsidRPr="00E22B43">
        <w:t>а</w:t>
      </w:r>
      <w:r w:rsidRPr="00E22B43">
        <w:t>вовой</w:t>
      </w:r>
      <w:r w:rsidRPr="00E22B43">
        <w:rPr>
          <w:lang w:val="fr-FR"/>
        </w:rPr>
        <w:t xml:space="preserve"> </w:t>
      </w:r>
      <w:r w:rsidRPr="00E22B43">
        <w:t>защиты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случае</w:t>
      </w:r>
      <w:r w:rsidRPr="00E22B43">
        <w:rPr>
          <w:lang w:val="fr-FR"/>
        </w:rPr>
        <w:t xml:space="preserve"> </w:t>
      </w:r>
      <w:r w:rsidRPr="00E22B43">
        <w:t>нарушения</w:t>
      </w:r>
      <w:r w:rsidRPr="00E22B43">
        <w:rPr>
          <w:lang w:val="fr-FR"/>
        </w:rPr>
        <w:t xml:space="preserve"> </w:t>
      </w:r>
      <w:r w:rsidRPr="00E22B43">
        <w:t>их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, </w:t>
      </w:r>
      <w:r w:rsidRPr="00E22B43">
        <w:t>который</w:t>
      </w:r>
      <w:r w:rsidRPr="00E22B43">
        <w:rPr>
          <w:lang w:val="fr-FR"/>
        </w:rPr>
        <w:t xml:space="preserve"> </w:t>
      </w:r>
      <w:r w:rsidRPr="00E22B43">
        <w:t>может</w:t>
      </w:r>
      <w:r w:rsidRPr="00E22B43">
        <w:rPr>
          <w:lang w:val="fr-FR"/>
        </w:rPr>
        <w:t xml:space="preserve"> </w:t>
      </w:r>
      <w:r w:rsidRPr="00E22B43">
        <w:t>быть</w:t>
      </w:r>
      <w:r w:rsidRPr="00E22B43">
        <w:rPr>
          <w:lang w:val="fr-FR"/>
        </w:rPr>
        <w:t xml:space="preserve"> </w:t>
      </w:r>
      <w:r w:rsidRPr="00E22B43">
        <w:t>затруднен из-за препятствий экономического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культурного</w:t>
      </w:r>
      <w:r w:rsidRPr="00E22B43">
        <w:rPr>
          <w:lang w:val="fr-FR"/>
        </w:rPr>
        <w:t xml:space="preserve"> </w:t>
      </w:r>
      <w:r w:rsidRPr="00E22B43">
        <w:t>характера</w:t>
      </w:r>
      <w:r w:rsidRPr="00E22B43">
        <w:rPr>
          <w:lang w:val="fr-FR"/>
        </w:rPr>
        <w:t>.</w:t>
      </w:r>
    </w:p>
    <w:p w:rsidR="00E22B43" w:rsidRDefault="00E22B43" w:rsidP="000405E9">
      <w:pPr>
        <w:pStyle w:val="SingleTxt"/>
      </w:pPr>
      <w:r w:rsidRPr="00E22B43">
        <w:t>32.</w:t>
      </w:r>
      <w:r w:rsidRPr="00E22B43">
        <w:tab/>
        <w:t>Рекомендация</w:t>
      </w:r>
      <w:r w:rsidRPr="00E22B43">
        <w:rPr>
          <w:lang w:val="fr-FR"/>
        </w:rPr>
        <w:t xml:space="preserve"> № 21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устранения</w:t>
      </w:r>
      <w:r w:rsidRPr="00E22B43">
        <w:rPr>
          <w:lang w:val="fr-FR"/>
        </w:rPr>
        <w:t xml:space="preserve"> </w:t>
      </w:r>
      <w:r w:rsidRPr="00E22B43">
        <w:t>существующих</w:t>
      </w:r>
      <w:r w:rsidRPr="00E22B43">
        <w:rPr>
          <w:lang w:val="fr-FR"/>
        </w:rPr>
        <w:t xml:space="preserve"> </w:t>
      </w:r>
      <w:r w:rsidRPr="00E22B43">
        <w:t>препятствий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обеспечения</w:t>
      </w:r>
      <w:r w:rsidRPr="00E22B43">
        <w:rPr>
          <w:lang w:val="fr-FR"/>
        </w:rPr>
        <w:t xml:space="preserve"> </w:t>
      </w:r>
      <w:r w:rsidRPr="00E22B43">
        <w:t>женщинам</w:t>
      </w:r>
      <w:r w:rsidRPr="00E22B43">
        <w:rPr>
          <w:lang w:val="fr-FR"/>
        </w:rPr>
        <w:t xml:space="preserve"> </w:t>
      </w:r>
      <w:r w:rsidRPr="00E22B43">
        <w:t>беспрепятственного</w:t>
      </w:r>
      <w:r w:rsidRPr="00E22B43">
        <w:rPr>
          <w:lang w:val="fr-FR"/>
        </w:rPr>
        <w:t xml:space="preserve"> </w:t>
      </w:r>
      <w:r w:rsidRPr="00E22B43">
        <w:t>доступа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имеющимся</w:t>
      </w:r>
      <w:r w:rsidRPr="00E22B43">
        <w:rPr>
          <w:lang w:val="fr-FR"/>
        </w:rPr>
        <w:t xml:space="preserve"> </w:t>
      </w:r>
      <w:r w:rsidRPr="00E22B43">
        <w:t>эффекти</w:t>
      </w:r>
      <w:r w:rsidRPr="00E22B43">
        <w:t>в</w:t>
      </w:r>
      <w:r w:rsidRPr="00E22B43">
        <w:t>ным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оперативным</w:t>
      </w:r>
      <w:r w:rsidRPr="00E22B43">
        <w:rPr>
          <w:lang w:val="fr-FR"/>
        </w:rPr>
        <w:t xml:space="preserve"> </w:t>
      </w:r>
      <w:r w:rsidRPr="00E22B43">
        <w:t>средствам</w:t>
      </w:r>
      <w:r w:rsidRPr="00E22B43">
        <w:rPr>
          <w:lang w:val="fr-FR"/>
        </w:rPr>
        <w:t xml:space="preserve"> </w:t>
      </w:r>
      <w:r w:rsidRPr="00E22B43">
        <w:t>правовой</w:t>
      </w:r>
      <w:r w:rsidRPr="00E22B43">
        <w:rPr>
          <w:lang w:val="fr-FR"/>
        </w:rPr>
        <w:t xml:space="preserve"> </w:t>
      </w:r>
      <w:r w:rsidRPr="00E22B43">
        <w:t>защиты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том</w:t>
      </w:r>
      <w:r w:rsidRPr="00E22B43">
        <w:rPr>
          <w:lang w:val="fr-FR"/>
        </w:rPr>
        <w:t xml:space="preserve"> </w:t>
      </w:r>
      <w:r w:rsidRPr="00E22B43">
        <w:t>числе</w:t>
      </w:r>
      <w:r w:rsidRPr="00E22B43">
        <w:rPr>
          <w:lang w:val="fr-FR"/>
        </w:rPr>
        <w:t xml:space="preserve"> </w:t>
      </w:r>
      <w:r w:rsidRPr="00E22B43">
        <w:t>путем</w:t>
      </w:r>
      <w:r w:rsidRPr="00E22B43">
        <w:rPr>
          <w:lang w:val="fr-FR"/>
        </w:rPr>
        <w:t xml:space="preserve"> </w:t>
      </w:r>
      <w:r w:rsidRPr="00E22B43">
        <w:t>повыш</w:t>
      </w:r>
      <w:r w:rsidRPr="00E22B43">
        <w:t>е</w:t>
      </w:r>
      <w:r w:rsidRPr="00E22B43">
        <w:t>ния</w:t>
      </w:r>
      <w:r w:rsidRPr="00E22B43">
        <w:rPr>
          <w:lang w:val="fr-FR"/>
        </w:rPr>
        <w:t xml:space="preserve"> </w:t>
      </w:r>
      <w:r w:rsidRPr="00E22B43">
        <w:t>их</w:t>
      </w:r>
      <w:r w:rsidRPr="00E22B43">
        <w:rPr>
          <w:lang w:val="fr-FR"/>
        </w:rPr>
        <w:t xml:space="preserve"> </w:t>
      </w:r>
      <w:r w:rsidRPr="00E22B43">
        <w:t>информированности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rPr>
          <w:lang w:val="fr-FR"/>
        </w:rPr>
        <w:t xml:space="preserve"> </w:t>
      </w:r>
      <w:r w:rsidRPr="00E22B43">
        <w:t>правовых</w:t>
      </w:r>
      <w:r w:rsidRPr="00E22B43">
        <w:rPr>
          <w:lang w:val="fr-FR"/>
        </w:rPr>
        <w:t xml:space="preserve"> </w:t>
      </w:r>
      <w:r w:rsidRPr="00E22B43">
        <w:t>средствах</w:t>
      </w:r>
      <w:r w:rsidRPr="00E22B43">
        <w:rPr>
          <w:lang w:val="fr-FR"/>
        </w:rPr>
        <w:t xml:space="preserve"> </w:t>
      </w:r>
      <w:r w:rsidRPr="00E22B43">
        <w:t>борьбы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дискриминацией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предоставления им юридической помощи.</w:t>
      </w:r>
      <w:r w:rsidRPr="00E22B43">
        <w:rPr>
          <w:lang w:val="fr-FR"/>
        </w:rPr>
        <w:t xml:space="preserve"> </w:t>
      </w:r>
      <w:r w:rsidRPr="00E22B43">
        <w:t>Комитет</w:t>
      </w:r>
      <w:r w:rsidRPr="00E22B43">
        <w:rPr>
          <w:lang w:val="fr-FR"/>
        </w:rPr>
        <w:t xml:space="preserve"> </w:t>
      </w:r>
      <w:r w:rsidRPr="00E22B43">
        <w:t>предлагает</w:t>
      </w:r>
      <w:r w:rsidRPr="00E22B43">
        <w:rPr>
          <w:lang w:val="fr-FR"/>
        </w:rPr>
        <w:t xml:space="preserve"> </w:t>
      </w:r>
      <w:r w:rsidRPr="00E22B43">
        <w:t>Габону</w:t>
      </w:r>
      <w:r w:rsidRPr="00E22B43">
        <w:rPr>
          <w:lang w:val="fr-FR"/>
        </w:rPr>
        <w:t xml:space="preserve"> </w:t>
      </w:r>
      <w:r w:rsidRPr="00E22B43">
        <w:t>пров</w:t>
      </w:r>
      <w:r w:rsidRPr="00E22B43">
        <w:t>е</w:t>
      </w:r>
      <w:r w:rsidRPr="00E22B43">
        <w:t>рить эффективность таких</w:t>
      </w:r>
      <w:r w:rsidRPr="00E22B43">
        <w:rPr>
          <w:lang w:val="fr-FR"/>
        </w:rPr>
        <w:t xml:space="preserve"> </w:t>
      </w:r>
      <w:r w:rsidRPr="00E22B43">
        <w:t>мер</w:t>
      </w:r>
      <w:r w:rsidRPr="00E22B43">
        <w:rPr>
          <w:lang w:val="fr-FR"/>
        </w:rPr>
        <w:t>.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>Принятые</w:t>
      </w:r>
      <w:r w:rsidR="00E22B43" w:rsidRPr="00E22B43">
        <w:rPr>
          <w:lang w:val="fr-FR"/>
        </w:rPr>
        <w:t xml:space="preserve"> </w:t>
      </w:r>
      <w:r w:rsidR="00E22B43" w:rsidRPr="00E22B43">
        <w:t>меры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33.</w:t>
      </w:r>
      <w:r w:rsidRPr="00E22B43">
        <w:tab/>
        <w:t>В</w:t>
      </w:r>
      <w:r w:rsidRPr="00E22B43">
        <w:rPr>
          <w:lang w:val="fr-FR"/>
        </w:rPr>
        <w:t> год</w:t>
      </w:r>
      <w:r w:rsidRPr="00E22B43">
        <w:t>овых</w:t>
      </w:r>
      <w:r w:rsidRPr="00E22B43">
        <w:rPr>
          <w:lang w:val="fr-FR"/>
        </w:rPr>
        <w:t xml:space="preserve"> </w:t>
      </w:r>
      <w:r w:rsidRPr="00E22B43">
        <w:t>бюджетах</w:t>
      </w:r>
      <w:r w:rsidRPr="00E22B43">
        <w:rPr>
          <w:lang w:val="fr-FR"/>
        </w:rPr>
        <w:t xml:space="preserve"> </w:t>
      </w:r>
      <w:r w:rsidRPr="00E22B43">
        <w:t>за</w:t>
      </w:r>
      <w:r w:rsidRPr="00E22B43">
        <w:rPr>
          <w:lang w:val="fr-FR"/>
        </w:rPr>
        <w:t xml:space="preserve"> 2005, 2006 </w:t>
      </w:r>
      <w:r w:rsidRPr="00E22B43">
        <w:t>и</w:t>
      </w:r>
      <w:r w:rsidRPr="00E22B43">
        <w:rPr>
          <w:lang w:val="fr-FR"/>
        </w:rPr>
        <w:t xml:space="preserve"> 2007 год</w:t>
      </w:r>
      <w:r w:rsidRPr="00E22B43">
        <w:t>ы</w:t>
      </w:r>
      <w:r w:rsidRPr="00E22B43">
        <w:rPr>
          <w:lang w:val="fr-FR"/>
        </w:rPr>
        <w:t xml:space="preserve"> </w:t>
      </w:r>
      <w:r w:rsidRPr="00E22B43">
        <w:t>приоритет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финансиров</w:t>
      </w:r>
      <w:r w:rsidRPr="00E22B43">
        <w:t>а</w:t>
      </w:r>
      <w:r w:rsidRPr="00E22B43">
        <w:t>нии</w:t>
      </w:r>
      <w:r w:rsidRPr="00E22B43">
        <w:rPr>
          <w:lang w:val="fr-FR"/>
        </w:rPr>
        <w:t xml:space="preserve"> </w:t>
      </w:r>
      <w:r w:rsidRPr="00E22B43">
        <w:t>правительство</w:t>
      </w:r>
      <w:r w:rsidRPr="00E22B43">
        <w:rPr>
          <w:lang w:val="fr-FR"/>
        </w:rPr>
        <w:t xml:space="preserve"> </w:t>
      </w:r>
      <w:r w:rsidRPr="00E22B43">
        <w:t>Габона</w:t>
      </w:r>
      <w:r w:rsidRPr="00E22B43">
        <w:rPr>
          <w:lang w:val="fr-FR"/>
        </w:rPr>
        <w:t xml:space="preserve"> </w:t>
      </w:r>
      <w:r w:rsidRPr="00E22B43">
        <w:t>отдавало судебной власти, направив средства на реализацию всех программ, начиная от проектов строительства зданий и з</w:t>
      </w:r>
      <w:r w:rsidRPr="00E22B43">
        <w:t>а</w:t>
      </w:r>
      <w:r w:rsidRPr="00E22B43">
        <w:t>канчивая доступом граждан к справедливому правосудию. Важно, что это р</w:t>
      </w:r>
      <w:r w:rsidRPr="00E22B43">
        <w:t>е</w:t>
      </w:r>
      <w:r w:rsidRPr="00E22B43">
        <w:t>шение привело, помимо строительства новых зданий или перепл</w:t>
      </w:r>
      <w:r w:rsidRPr="00E22B43">
        <w:t>а</w:t>
      </w:r>
      <w:r w:rsidRPr="00E22B43">
        <w:t>нировки уже существующих, к принятию мер, обеспечивающих всем уч</w:t>
      </w:r>
      <w:r w:rsidRPr="00E22B43">
        <w:t>а</w:t>
      </w:r>
      <w:r w:rsidRPr="00E22B43">
        <w:t>стникам судебного процесса независимо от пола, свободный доступ к справедливому правосудию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34.</w:t>
      </w:r>
      <w:r w:rsidRPr="00E22B43">
        <w:tab/>
        <w:t>Защитой малоимущих женщин</w:t>
      </w:r>
      <w:r w:rsidRPr="00E22B43">
        <w:rPr>
          <w:lang w:val="fr-FR"/>
        </w:rPr>
        <w:t xml:space="preserve"> </w:t>
      </w:r>
      <w:r w:rsidRPr="00E22B43">
        <w:t>эффективно</w:t>
      </w:r>
      <w:r w:rsidRPr="00E22B43">
        <w:rPr>
          <w:lang w:val="fr-FR"/>
        </w:rPr>
        <w:t xml:space="preserve"> </w:t>
      </w:r>
      <w:r w:rsidRPr="00E22B43">
        <w:t>занимается прокуратура по делам семьи</w:t>
      </w:r>
      <w:r w:rsidRPr="00E22B43">
        <w:rPr>
          <w:lang w:val="fr-FR"/>
        </w:rPr>
        <w:t xml:space="preserve">, </w:t>
      </w:r>
      <w:r w:rsidRPr="00E22B43">
        <w:t>возглавляемая</w:t>
      </w:r>
      <w:r w:rsidRPr="00E22B43">
        <w:rPr>
          <w:lang w:val="fr-FR"/>
        </w:rPr>
        <w:t xml:space="preserve"> </w:t>
      </w:r>
      <w:r w:rsidRPr="00E22B43">
        <w:t>судьями</w:t>
      </w:r>
      <w:r w:rsidRPr="00E22B43">
        <w:rPr>
          <w:lang w:val="fr-FR"/>
        </w:rPr>
        <w:t xml:space="preserve"> </w:t>
      </w:r>
      <w:r w:rsidRPr="00E22B43">
        <w:t>как</w:t>
      </w:r>
      <w:r w:rsidRPr="00E22B43">
        <w:rPr>
          <w:lang w:val="fr-FR"/>
        </w:rPr>
        <w:t xml:space="preserve"> </w:t>
      </w:r>
      <w:r w:rsidRPr="00E22B43">
        <w:t>мужского</w:t>
      </w:r>
      <w:r w:rsidRPr="00E22B43">
        <w:rPr>
          <w:lang w:val="fr-FR"/>
        </w:rPr>
        <w:t xml:space="preserve">, </w:t>
      </w:r>
      <w:r w:rsidRPr="00E22B43">
        <w:t>так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женского</w:t>
      </w:r>
      <w:r w:rsidRPr="00E22B43">
        <w:rPr>
          <w:lang w:val="fr-FR"/>
        </w:rPr>
        <w:t xml:space="preserve"> </w:t>
      </w:r>
      <w:r w:rsidRPr="00E22B43">
        <w:t>пола. В ра</w:t>
      </w:r>
      <w:r w:rsidRPr="00E22B43">
        <w:t>м</w:t>
      </w:r>
      <w:r w:rsidRPr="00E22B43">
        <w:t>ках этого органа обеспечивается безвозмездное рассмотрение под</w:t>
      </w:r>
      <w:r w:rsidRPr="00E22B43">
        <w:t>а</w:t>
      </w:r>
      <w:r w:rsidRPr="00E22B43">
        <w:t>ваемых женщинами</w:t>
      </w:r>
      <w:r w:rsidRPr="00E22B43">
        <w:rPr>
          <w:lang w:val="fr-FR"/>
        </w:rPr>
        <w:t xml:space="preserve"> </w:t>
      </w:r>
      <w:r w:rsidRPr="00E22B43">
        <w:t>исков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алиментным</w:t>
      </w:r>
      <w:r w:rsidRPr="00E22B43">
        <w:rPr>
          <w:lang w:val="fr-FR"/>
        </w:rPr>
        <w:t xml:space="preserve"> </w:t>
      </w:r>
      <w:r w:rsidRPr="00E22B43">
        <w:t>пособиям</w:t>
      </w:r>
      <w:r w:rsidRPr="00E22B43">
        <w:rPr>
          <w:lang w:val="fr-FR"/>
        </w:rPr>
        <w:t xml:space="preserve">, </w:t>
      </w:r>
      <w:r w:rsidRPr="00E22B43">
        <w:t>причем в более</w:t>
      </w:r>
      <w:r w:rsidRPr="00E22B43">
        <w:rPr>
          <w:lang w:val="fr-FR"/>
        </w:rPr>
        <w:t xml:space="preserve"> </w:t>
      </w:r>
      <w:r w:rsidRPr="00E22B43">
        <w:t xml:space="preserve">чем </w:t>
      </w:r>
      <w:r w:rsidRPr="00E22B43">
        <w:rPr>
          <w:lang w:val="fr-FR"/>
        </w:rPr>
        <w:t>90</w:t>
      </w:r>
      <w:r w:rsidRPr="00E22B43">
        <w:t> процентах случаев</w:t>
      </w:r>
      <w:r w:rsidRPr="00E22B43">
        <w:rPr>
          <w:lang w:val="fr-FR"/>
        </w:rPr>
        <w:t xml:space="preserve"> </w:t>
      </w:r>
      <w:r w:rsidRPr="00E22B43">
        <w:t>женщины стремятся</w:t>
      </w:r>
      <w:r w:rsidRPr="00E22B43">
        <w:rPr>
          <w:lang w:val="fr-FR"/>
        </w:rPr>
        <w:t xml:space="preserve"> </w:t>
      </w:r>
      <w:r w:rsidRPr="00E22B43">
        <w:t>заставить</w:t>
      </w:r>
      <w:r w:rsidRPr="00E22B43">
        <w:rPr>
          <w:lang w:val="fr-FR"/>
        </w:rPr>
        <w:t xml:space="preserve"> </w:t>
      </w:r>
      <w:r w:rsidRPr="00E22B43">
        <w:t>отцов</w:t>
      </w:r>
      <w:r w:rsidRPr="00E22B43">
        <w:rPr>
          <w:lang w:val="fr-FR"/>
        </w:rPr>
        <w:t xml:space="preserve"> </w:t>
      </w:r>
      <w:r w:rsidRPr="00E22B43">
        <w:t>заботиться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rPr>
          <w:lang w:val="fr-FR"/>
        </w:rPr>
        <w:t xml:space="preserve"> </w:t>
      </w:r>
      <w:r w:rsidRPr="00E22B43">
        <w:t>своих</w:t>
      </w:r>
      <w:r w:rsidRPr="00E22B43">
        <w:rPr>
          <w:lang w:val="fr-FR"/>
        </w:rPr>
        <w:t xml:space="preserve"> </w:t>
      </w:r>
      <w:r w:rsidRPr="00E22B43">
        <w:t>детях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случае</w:t>
      </w:r>
      <w:r w:rsidRPr="00E22B43">
        <w:rPr>
          <w:lang w:val="fr-FR"/>
        </w:rPr>
        <w:t xml:space="preserve"> </w:t>
      </w:r>
      <w:r w:rsidRPr="00E22B43">
        <w:t>разрыва</w:t>
      </w:r>
      <w:r w:rsidRPr="00E22B43">
        <w:rPr>
          <w:lang w:val="fr-FR"/>
        </w:rPr>
        <w:t xml:space="preserve"> </w:t>
      </w:r>
      <w:r w:rsidRPr="00E22B43">
        <w:t>отношений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даже</w:t>
      </w:r>
      <w:r w:rsidRPr="00E22B43">
        <w:rPr>
          <w:lang w:val="fr-FR"/>
        </w:rPr>
        <w:t xml:space="preserve"> </w:t>
      </w:r>
      <w:r w:rsidRPr="00E22B43">
        <w:t>когда</w:t>
      </w:r>
      <w:r w:rsidRPr="00E22B43">
        <w:rPr>
          <w:lang w:val="fr-FR"/>
        </w:rPr>
        <w:t xml:space="preserve"> </w:t>
      </w:r>
      <w:r w:rsidRPr="00E22B43">
        <w:t>супруги</w:t>
      </w:r>
      <w:r w:rsidRPr="00E22B43">
        <w:rPr>
          <w:lang w:val="fr-FR"/>
        </w:rPr>
        <w:t xml:space="preserve"> </w:t>
      </w:r>
      <w:r w:rsidRPr="00E22B43">
        <w:t>еще проживают совместно.</w:t>
      </w:r>
    </w:p>
    <w:p w:rsidR="00E22B43" w:rsidRPr="00E22B43" w:rsidRDefault="00E22B43" w:rsidP="000405E9">
      <w:pPr>
        <w:pStyle w:val="SingleTxt"/>
      </w:pPr>
      <w:r w:rsidRPr="00E22B43">
        <w:t>35.</w:t>
      </w:r>
      <w:r w:rsidRPr="00E22B43">
        <w:tab/>
        <w:t>Что касается</w:t>
      </w:r>
      <w:r w:rsidRPr="00E22B43">
        <w:rPr>
          <w:lang w:val="fr-FR"/>
        </w:rPr>
        <w:t xml:space="preserve"> </w:t>
      </w:r>
      <w:r w:rsidRPr="00E22B43">
        <w:t>временных</w:t>
      </w:r>
      <w:r w:rsidRPr="00E22B43">
        <w:rPr>
          <w:lang w:val="fr-FR"/>
        </w:rPr>
        <w:t xml:space="preserve"> </w:t>
      </w:r>
      <w:r w:rsidRPr="00E22B43">
        <w:t>устойчивых</w:t>
      </w:r>
      <w:r w:rsidRPr="00E22B43">
        <w:rPr>
          <w:lang w:val="fr-FR"/>
        </w:rPr>
        <w:t xml:space="preserve"> </w:t>
      </w:r>
      <w:r w:rsidRPr="00E22B43">
        <w:t>мер</w:t>
      </w:r>
      <w:r w:rsidRPr="00E22B43">
        <w:rPr>
          <w:lang w:val="fr-FR"/>
        </w:rPr>
        <w:t xml:space="preserve">, </w:t>
      </w:r>
      <w:r w:rsidRPr="00E22B43">
        <w:t>то для</w:t>
      </w:r>
      <w:r w:rsidRPr="00E22B43">
        <w:rPr>
          <w:lang w:val="fr-FR"/>
        </w:rPr>
        <w:t xml:space="preserve"> </w:t>
      </w:r>
      <w:r w:rsidRPr="00E22B43">
        <w:t>обеспечения</w:t>
      </w:r>
      <w:r w:rsidRPr="00E22B43">
        <w:rPr>
          <w:lang w:val="fr-FR"/>
        </w:rPr>
        <w:t xml:space="preserve"> </w:t>
      </w:r>
      <w:r w:rsidRPr="00E22B43">
        <w:t>судебной</w:t>
      </w:r>
      <w:r w:rsidRPr="00E22B43">
        <w:rPr>
          <w:lang w:val="fr-FR"/>
        </w:rPr>
        <w:t xml:space="preserve"> </w:t>
      </w:r>
      <w:r w:rsidRPr="00E22B43">
        <w:t>защиты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 и устранения</w:t>
      </w:r>
      <w:r w:rsidRPr="00E22B43">
        <w:rPr>
          <w:lang w:val="fr-FR"/>
        </w:rPr>
        <w:t xml:space="preserve"> </w:t>
      </w:r>
      <w:r w:rsidRPr="00E22B43">
        <w:t>препятствий</w:t>
      </w:r>
      <w:r w:rsidRPr="00E22B43">
        <w:rPr>
          <w:lang w:val="fr-FR"/>
        </w:rPr>
        <w:t xml:space="preserve"> </w:t>
      </w:r>
      <w:r w:rsidRPr="00E22B43">
        <w:t>экономического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культу</w:t>
      </w:r>
      <w:r w:rsidRPr="00E22B43">
        <w:t>р</w:t>
      </w:r>
      <w:r w:rsidRPr="00E22B43">
        <w:t>ного</w:t>
      </w:r>
      <w:r w:rsidRPr="00E22B43">
        <w:rPr>
          <w:lang w:val="fr-FR"/>
        </w:rPr>
        <w:t xml:space="preserve"> </w:t>
      </w:r>
      <w:r w:rsidRPr="00E22B43">
        <w:t>характера</w:t>
      </w:r>
      <w:r w:rsidRPr="00E22B43">
        <w:rPr>
          <w:lang w:val="fr-FR"/>
        </w:rPr>
        <w:t xml:space="preserve"> </w:t>
      </w:r>
      <w:r w:rsidRPr="00E22B43">
        <w:t>были</w:t>
      </w:r>
      <w:r w:rsidRPr="00E22B43">
        <w:rPr>
          <w:lang w:val="fr-FR"/>
        </w:rPr>
        <w:t xml:space="preserve"> </w:t>
      </w:r>
      <w:r w:rsidRPr="00E22B43">
        <w:t>объединены</w:t>
      </w:r>
      <w:r w:rsidRPr="00E22B43">
        <w:rPr>
          <w:lang w:val="fr-FR"/>
        </w:rPr>
        <w:t xml:space="preserve"> </w:t>
      </w:r>
      <w:r w:rsidRPr="00E22B43">
        <w:t>усилия</w:t>
      </w:r>
      <w:r w:rsidRPr="00E22B43">
        <w:rPr>
          <w:lang w:val="fr-FR"/>
        </w:rPr>
        <w:t xml:space="preserve"> </w:t>
      </w:r>
      <w:r w:rsidRPr="00E22B43">
        <w:t>Национальной</w:t>
      </w:r>
      <w:r w:rsidRPr="00E22B43">
        <w:rPr>
          <w:lang w:val="fr-FR"/>
        </w:rPr>
        <w:t xml:space="preserve"> </w:t>
      </w:r>
      <w:r w:rsidRPr="00E22B43">
        <w:t>комиссии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</w:t>
      </w:r>
      <w:r w:rsidRPr="00E22B43">
        <w:t>е</w:t>
      </w:r>
      <w:r w:rsidRPr="00E22B43">
        <w:t>лам</w:t>
      </w:r>
      <w:r w:rsidRPr="00E22B43">
        <w:rPr>
          <w:lang w:val="fr-FR"/>
        </w:rPr>
        <w:t xml:space="preserve"> </w:t>
      </w:r>
      <w:r w:rsidRPr="00E22B43">
        <w:t>семьи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улучшению</w:t>
      </w:r>
      <w:r w:rsidRPr="00E22B43">
        <w:rPr>
          <w:lang w:val="fr-FR"/>
        </w:rPr>
        <w:t xml:space="preserve"> </w:t>
      </w:r>
      <w:r w:rsidRPr="00E22B43">
        <w:t>положения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(</w:t>
      </w:r>
      <w:r w:rsidRPr="00E22B43">
        <w:t>Министерства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делам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t>е</w:t>
      </w:r>
      <w:r w:rsidRPr="00E22B43">
        <w:t>мьи</w:t>
      </w:r>
      <w:r w:rsidRPr="00E22B43">
        <w:rPr>
          <w:lang w:val="fr-FR"/>
        </w:rPr>
        <w:t xml:space="preserve">), </w:t>
      </w:r>
      <w:r w:rsidRPr="00E22B43">
        <w:t>НППЖР</w:t>
      </w:r>
      <w:r w:rsidRPr="00E22B43">
        <w:rPr>
          <w:lang w:val="fr-FR"/>
        </w:rPr>
        <w:t xml:space="preserve">, </w:t>
      </w:r>
      <w:r w:rsidRPr="00E22B43">
        <w:t>службы</w:t>
      </w:r>
      <w:r w:rsidRPr="00E22B43">
        <w:rPr>
          <w:lang w:val="fr-FR"/>
        </w:rPr>
        <w:t xml:space="preserve"> </w:t>
      </w:r>
      <w:r w:rsidRPr="00E22B43">
        <w:t>социального</w:t>
      </w:r>
      <w:r w:rsidRPr="00E22B43">
        <w:rPr>
          <w:lang w:val="fr-FR"/>
        </w:rPr>
        <w:t xml:space="preserve"> </w:t>
      </w:r>
      <w:r w:rsidRPr="00E22B43">
        <w:t>обеспечения</w:t>
      </w:r>
      <w:r w:rsidRPr="00E22B43">
        <w:rPr>
          <w:lang w:val="fr-FR"/>
        </w:rPr>
        <w:t xml:space="preserve"> </w:t>
      </w:r>
      <w:r w:rsidRPr="00E22B43">
        <w:t>Министерства юстиции и прокуратуры по делам семьи.</w:t>
      </w:r>
      <w:r w:rsidRPr="00E22B43">
        <w:rPr>
          <w:lang w:val="fr-FR"/>
        </w:rPr>
        <w:t xml:space="preserve"> </w:t>
      </w:r>
      <w:r w:rsidRPr="00E22B43">
        <w:t>В</w:t>
      </w:r>
      <w:r w:rsidR="000405E9">
        <w:t xml:space="preserve"> </w:t>
      </w:r>
      <w:r w:rsidRPr="00E22B43">
        <w:t>этой</w:t>
      </w:r>
      <w:r w:rsidRPr="00E22B43">
        <w:rPr>
          <w:lang w:val="fr-FR"/>
        </w:rPr>
        <w:t xml:space="preserve"> </w:t>
      </w:r>
      <w:r w:rsidRPr="00E22B43">
        <w:t>связи</w:t>
      </w:r>
      <w:r w:rsidRPr="00E22B43">
        <w:rPr>
          <w:lang w:val="fr-FR"/>
        </w:rPr>
        <w:t xml:space="preserve">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случае</w:t>
      </w:r>
      <w:r w:rsidRPr="00E22B43">
        <w:rPr>
          <w:lang w:val="fr-FR"/>
        </w:rPr>
        <w:t xml:space="preserve">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права женщины</w:t>
      </w:r>
      <w:r w:rsidRPr="00E22B43">
        <w:rPr>
          <w:lang w:val="fr-FR"/>
        </w:rPr>
        <w:t xml:space="preserve"> </w:t>
      </w:r>
      <w:r w:rsidRPr="00E22B43">
        <w:t>нарушаются и она хочет</w:t>
      </w:r>
      <w:r w:rsidRPr="00E22B43">
        <w:rPr>
          <w:lang w:val="fr-FR"/>
        </w:rPr>
        <w:t xml:space="preserve"> </w:t>
      </w:r>
      <w:r w:rsidRPr="00E22B43">
        <w:t>подать</w:t>
      </w:r>
      <w:r w:rsidRPr="00E22B43">
        <w:rPr>
          <w:lang w:val="fr-FR"/>
        </w:rPr>
        <w:t xml:space="preserve"> </w:t>
      </w:r>
      <w:r w:rsidRPr="00E22B43">
        <w:t>жалобу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суд</w:t>
      </w:r>
      <w:r w:rsidRPr="00E22B43">
        <w:rPr>
          <w:lang w:val="fr-FR"/>
        </w:rPr>
        <w:t xml:space="preserve">, </w:t>
      </w:r>
      <w:r w:rsidRPr="00E22B43">
        <w:t>но</w:t>
      </w:r>
      <w:r w:rsidRPr="00E22B43">
        <w:rPr>
          <w:lang w:val="fr-FR"/>
        </w:rPr>
        <w:t xml:space="preserve"> </w:t>
      </w:r>
      <w:r w:rsidRPr="00E22B43">
        <w:t>у</w:t>
      </w:r>
      <w:r w:rsidRPr="00E22B43">
        <w:rPr>
          <w:lang w:val="fr-FR"/>
        </w:rPr>
        <w:t xml:space="preserve"> </w:t>
      </w:r>
      <w:r w:rsidRPr="00E22B43">
        <w:t>нее</w:t>
      </w:r>
      <w:r w:rsidRPr="00E22B43">
        <w:rPr>
          <w:lang w:val="fr-FR"/>
        </w:rPr>
        <w:t xml:space="preserve"> </w:t>
      </w:r>
      <w:r w:rsidRPr="00E22B43">
        <w:t>нет</w:t>
      </w:r>
      <w:r w:rsidRPr="00E22B43">
        <w:rPr>
          <w:lang w:val="fr-FR"/>
        </w:rPr>
        <w:t xml:space="preserve"> </w:t>
      </w:r>
      <w:r w:rsidRPr="00E22B43">
        <w:t>денежных</w:t>
      </w:r>
      <w:r w:rsidRPr="00E22B43">
        <w:rPr>
          <w:lang w:val="fr-FR"/>
        </w:rPr>
        <w:t xml:space="preserve"> </w:t>
      </w:r>
      <w:r w:rsidRPr="00E22B43">
        <w:t>средств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оплату</w:t>
      </w:r>
      <w:r w:rsidRPr="00E22B43">
        <w:rPr>
          <w:lang w:val="fr-FR"/>
        </w:rPr>
        <w:t xml:space="preserve"> </w:t>
      </w:r>
      <w:r w:rsidRPr="00E22B43">
        <w:t>услуг</w:t>
      </w:r>
      <w:r w:rsidRPr="00E22B43">
        <w:rPr>
          <w:lang w:val="fr-FR"/>
        </w:rPr>
        <w:t xml:space="preserve"> </w:t>
      </w:r>
      <w:r w:rsidRPr="00E22B43">
        <w:t>а</w:t>
      </w:r>
      <w:r w:rsidRPr="00E22B43">
        <w:t>д</w:t>
      </w:r>
      <w:r w:rsidRPr="00E22B43">
        <w:t>воката</w:t>
      </w:r>
      <w:r w:rsidRPr="00E22B43">
        <w:rPr>
          <w:lang w:val="fr-FR"/>
        </w:rPr>
        <w:t xml:space="preserve">, </w:t>
      </w:r>
      <w:r w:rsidRPr="00E22B43">
        <w:t>НППЖР составляет</w:t>
      </w:r>
      <w:r w:rsidRPr="00E22B43">
        <w:rPr>
          <w:lang w:val="fr-FR"/>
        </w:rPr>
        <w:t xml:space="preserve"> </w:t>
      </w:r>
      <w:r w:rsidRPr="00E22B43">
        <w:t>жалобу</w:t>
      </w:r>
      <w:r w:rsidRPr="00E22B43">
        <w:rPr>
          <w:lang w:val="fr-FR"/>
        </w:rPr>
        <w:t xml:space="preserve"> </w:t>
      </w:r>
      <w:r w:rsidRPr="00E22B43">
        <w:t>за</w:t>
      </w:r>
      <w:r w:rsidRPr="00E22B43">
        <w:rPr>
          <w:lang w:val="fr-FR"/>
        </w:rPr>
        <w:t xml:space="preserve"> </w:t>
      </w:r>
      <w:r w:rsidRPr="00E22B43">
        <w:t>эту</w:t>
      </w:r>
      <w:r w:rsidRPr="00E22B43">
        <w:rPr>
          <w:lang w:val="fr-FR"/>
        </w:rPr>
        <w:t xml:space="preserve"> </w:t>
      </w:r>
      <w:r w:rsidRPr="00E22B43">
        <w:t>женщину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вышеперечисленные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t>р</w:t>
      </w:r>
      <w:r w:rsidRPr="00E22B43">
        <w:t>ганизации</w:t>
      </w:r>
      <w:r w:rsidRPr="00E22B43">
        <w:rPr>
          <w:lang w:val="fr-FR"/>
        </w:rPr>
        <w:t xml:space="preserve"> </w:t>
      </w:r>
      <w:r w:rsidRPr="00E22B43">
        <w:t>связываются с прокуратурой по делам</w:t>
      </w:r>
      <w:r w:rsidRPr="00E22B43">
        <w:rPr>
          <w:lang w:val="fr-FR"/>
        </w:rPr>
        <w:t xml:space="preserve"> </w:t>
      </w:r>
      <w:r w:rsidRPr="00E22B43">
        <w:t>семьи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обеспечения</w:t>
      </w:r>
      <w:r w:rsidRPr="00E22B43">
        <w:rPr>
          <w:lang w:val="fr-FR"/>
        </w:rPr>
        <w:t xml:space="preserve"> </w:t>
      </w:r>
      <w:r w:rsidRPr="00E22B43">
        <w:t>защ</w:t>
      </w:r>
      <w:r w:rsidRPr="00E22B43">
        <w:t>и</w:t>
      </w:r>
      <w:r w:rsidRPr="00E22B43">
        <w:t>ты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этой</w:t>
      </w:r>
      <w:r w:rsidRPr="00E22B43">
        <w:rPr>
          <w:lang w:val="fr-FR"/>
        </w:rPr>
        <w:t xml:space="preserve"> </w:t>
      </w:r>
      <w:r w:rsidRPr="00E22B43">
        <w:t>женщины и освобожд</w:t>
      </w:r>
      <w:r w:rsidRPr="00E22B43">
        <w:t>е</w:t>
      </w:r>
      <w:r w:rsidRPr="00E22B43">
        <w:t>ния ее от оплаты расходов. Прокуратура по делам семьи рассматривает дело и назначает расследования. Производство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делу</w:t>
      </w:r>
      <w:r w:rsidRPr="00E22B43">
        <w:rPr>
          <w:lang w:val="fr-FR"/>
        </w:rPr>
        <w:t xml:space="preserve"> </w:t>
      </w:r>
      <w:r w:rsidRPr="00E22B43">
        <w:t>отслеживается вплоть до вынесения судебного решения.</w:t>
      </w:r>
      <w:r w:rsidRPr="00E22B43">
        <w:rPr>
          <w:lang w:val="fr-FR"/>
        </w:rPr>
        <w:t xml:space="preserve"> </w:t>
      </w:r>
      <w:r w:rsidRPr="00E22B43">
        <w:t>Совместными усилиями этих организаций многие</w:t>
      </w:r>
      <w:r w:rsidRPr="00E22B43">
        <w:rPr>
          <w:lang w:val="fr-FR"/>
        </w:rPr>
        <w:t xml:space="preserve"> </w:t>
      </w:r>
      <w:r w:rsidRPr="00E22B43">
        <w:t>дела</w:t>
      </w:r>
      <w:r w:rsidRPr="00E22B43">
        <w:rPr>
          <w:lang w:val="fr-FR"/>
        </w:rPr>
        <w:t xml:space="preserve">, </w:t>
      </w:r>
      <w:r w:rsidRPr="00E22B43">
        <w:t>которые</w:t>
      </w:r>
      <w:r w:rsidRPr="00E22B43">
        <w:rPr>
          <w:lang w:val="fr-FR"/>
        </w:rPr>
        <w:t xml:space="preserve"> </w:t>
      </w:r>
      <w:r w:rsidRPr="00E22B43">
        <w:t>могут</w:t>
      </w:r>
      <w:r w:rsidRPr="00E22B43">
        <w:rPr>
          <w:lang w:val="fr-FR"/>
        </w:rPr>
        <w:t xml:space="preserve"> </w:t>
      </w:r>
      <w:r w:rsidRPr="00E22B43">
        <w:t>повлечь</w:t>
      </w:r>
      <w:r w:rsidRPr="00E22B43">
        <w:rPr>
          <w:lang w:val="fr-FR"/>
        </w:rPr>
        <w:t xml:space="preserve"> </w:t>
      </w:r>
      <w:r w:rsidRPr="00E22B43">
        <w:t>за</w:t>
      </w:r>
      <w:r w:rsidRPr="00E22B43">
        <w:rPr>
          <w:lang w:val="fr-FR"/>
        </w:rPr>
        <w:t xml:space="preserve"> </w:t>
      </w:r>
      <w:r w:rsidRPr="00E22B43">
        <w:t>собой</w:t>
      </w:r>
      <w:r w:rsidRPr="00E22B43">
        <w:rPr>
          <w:lang w:val="fr-FR"/>
        </w:rPr>
        <w:t xml:space="preserve"> </w:t>
      </w:r>
      <w:r w:rsidRPr="00E22B43">
        <w:t>зн</w:t>
      </w:r>
      <w:r w:rsidRPr="00E22B43">
        <w:t>а</w:t>
      </w:r>
      <w:r w:rsidRPr="00E22B43">
        <w:t>чительные</w:t>
      </w:r>
      <w:r w:rsidRPr="00E22B43">
        <w:rPr>
          <w:lang w:val="fr-FR"/>
        </w:rPr>
        <w:t xml:space="preserve"> </w:t>
      </w:r>
      <w:r w:rsidRPr="00E22B43">
        <w:t>судебные</w:t>
      </w:r>
      <w:r w:rsidRPr="00E22B43">
        <w:rPr>
          <w:lang w:val="fr-FR"/>
        </w:rPr>
        <w:t xml:space="preserve"> </w:t>
      </w:r>
      <w:r w:rsidRPr="00E22B43">
        <w:t>издержки</w:t>
      </w:r>
      <w:r w:rsidRPr="00E22B43">
        <w:rPr>
          <w:lang w:val="fr-FR"/>
        </w:rPr>
        <w:t xml:space="preserve">, </w:t>
      </w:r>
      <w:r w:rsidRPr="00E22B43">
        <w:t>зачастую</w:t>
      </w:r>
      <w:r w:rsidRPr="00E22B43">
        <w:rPr>
          <w:lang w:val="fr-FR"/>
        </w:rPr>
        <w:t xml:space="preserve"> </w:t>
      </w:r>
      <w:r w:rsidRPr="00E22B43">
        <w:t>урегулируются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взаимной</w:t>
      </w:r>
      <w:r w:rsidRPr="00E22B43">
        <w:rPr>
          <w:lang w:val="fr-FR"/>
        </w:rPr>
        <w:t xml:space="preserve"> </w:t>
      </w:r>
      <w:r w:rsidRPr="00E22B43">
        <w:t>догов</w:t>
      </w:r>
      <w:r w:rsidRPr="00E22B43">
        <w:t>о</w:t>
      </w:r>
      <w:r w:rsidRPr="00E22B43">
        <w:t>ренности.</w:t>
      </w:r>
    </w:p>
    <w:p w:rsidR="00E22B43" w:rsidRPr="00E22B43" w:rsidRDefault="00E22B43" w:rsidP="000405E9">
      <w:pPr>
        <w:pStyle w:val="SingleTxt"/>
      </w:pPr>
      <w:r w:rsidRPr="00E22B43">
        <w:t>36.</w:t>
      </w:r>
      <w:r w:rsidRPr="00E22B43">
        <w:tab/>
        <w:t>В</w:t>
      </w:r>
      <w:r w:rsidRPr="00E22B43">
        <w:rPr>
          <w:lang w:val="fr-FR"/>
        </w:rPr>
        <w:t xml:space="preserve"> </w:t>
      </w:r>
      <w:r w:rsidRPr="00E22B43">
        <w:t>уголовных</w:t>
      </w:r>
      <w:r w:rsidRPr="00E22B43">
        <w:rPr>
          <w:lang w:val="fr-FR"/>
        </w:rPr>
        <w:t xml:space="preserve"> </w:t>
      </w:r>
      <w:r w:rsidRPr="00E22B43">
        <w:t>делах</w:t>
      </w:r>
      <w:r w:rsidRPr="00E22B43">
        <w:rPr>
          <w:lang w:val="fr-FR"/>
        </w:rPr>
        <w:t xml:space="preserve"> </w:t>
      </w:r>
      <w:r w:rsidRPr="00E22B43">
        <w:t>государство</w:t>
      </w:r>
      <w:r w:rsidRPr="00E22B43">
        <w:rPr>
          <w:lang w:val="fr-FR"/>
        </w:rPr>
        <w:t xml:space="preserve"> </w:t>
      </w:r>
      <w:r w:rsidRPr="00E22B43">
        <w:t>официально</w:t>
      </w:r>
      <w:r w:rsidRPr="00E22B43">
        <w:rPr>
          <w:lang w:val="fr-FR"/>
        </w:rPr>
        <w:t xml:space="preserve"> </w:t>
      </w:r>
      <w:r w:rsidRPr="00E22B43">
        <w:t>назначает</w:t>
      </w:r>
      <w:r w:rsidRPr="00E22B43">
        <w:rPr>
          <w:lang w:val="fr-FR"/>
        </w:rPr>
        <w:t xml:space="preserve"> </w:t>
      </w:r>
      <w:r w:rsidRPr="00E22B43">
        <w:t>адвокатов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з</w:t>
      </w:r>
      <w:r w:rsidRPr="00E22B43">
        <w:t>а</w:t>
      </w:r>
      <w:r w:rsidRPr="00E22B43">
        <w:t>щиты</w:t>
      </w:r>
      <w:r w:rsidRPr="00E22B43">
        <w:rPr>
          <w:lang w:val="fr-FR"/>
        </w:rPr>
        <w:t xml:space="preserve"> </w:t>
      </w:r>
      <w:r w:rsidRPr="00E22B43">
        <w:t>обвиняемых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берет на себя расходы по оплате их услуг.</w:t>
      </w:r>
      <w:r w:rsidRPr="00E22B43">
        <w:rPr>
          <w:lang w:val="fr-FR"/>
        </w:rPr>
        <w:t xml:space="preserve"> </w:t>
      </w:r>
    </w:p>
    <w:p w:rsidR="00E22B43" w:rsidRPr="00E22B43" w:rsidRDefault="00E22B43" w:rsidP="000405E9">
      <w:pPr>
        <w:pStyle w:val="SingleTxt"/>
      </w:pPr>
      <w:r w:rsidRPr="00E22B43">
        <w:t>37.</w:t>
      </w:r>
      <w:r w:rsidRPr="00E22B43">
        <w:tab/>
        <w:t>Что</w:t>
      </w:r>
      <w:r w:rsidRPr="00E22B43">
        <w:rPr>
          <w:lang w:val="fr-FR"/>
        </w:rPr>
        <w:t xml:space="preserve">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препятствий в области культуры</w:t>
      </w:r>
      <w:r w:rsidRPr="00E22B43">
        <w:rPr>
          <w:lang w:val="fr-FR"/>
        </w:rPr>
        <w:t xml:space="preserve">, </w:t>
      </w:r>
      <w:r w:rsidRPr="00E22B43">
        <w:t>то вышеуказанные</w:t>
      </w:r>
      <w:r w:rsidRPr="00E22B43">
        <w:rPr>
          <w:lang w:val="fr-FR"/>
        </w:rPr>
        <w:t xml:space="preserve"> </w:t>
      </w:r>
      <w:r w:rsidRPr="00E22B43">
        <w:t>орган</w:t>
      </w:r>
      <w:r w:rsidRPr="00E22B43">
        <w:t>и</w:t>
      </w:r>
      <w:r w:rsidRPr="00E22B43">
        <w:t>зации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ассоциации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НПО</w:t>
      </w:r>
      <w:r w:rsidRPr="00E22B43">
        <w:rPr>
          <w:lang w:val="fr-FR"/>
        </w:rPr>
        <w:t xml:space="preserve">, </w:t>
      </w:r>
      <w:r w:rsidRPr="00E22B43">
        <w:t>занимающиеся</w:t>
      </w:r>
      <w:r w:rsidRPr="00E22B43">
        <w:rPr>
          <w:lang w:val="fr-FR"/>
        </w:rPr>
        <w:t xml:space="preserve"> </w:t>
      </w:r>
      <w:r w:rsidRPr="00E22B43">
        <w:t>защитой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пр</w:t>
      </w:r>
      <w:r w:rsidRPr="00E22B43">
        <w:t>о</w:t>
      </w:r>
      <w:r w:rsidRPr="00E22B43">
        <w:t>водят</w:t>
      </w:r>
      <w:r w:rsidRPr="00E22B43">
        <w:rPr>
          <w:lang w:val="fr-FR"/>
        </w:rPr>
        <w:t xml:space="preserve"> </w:t>
      </w:r>
      <w:r w:rsidRPr="00E22B43">
        <w:t>встречи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женщинами</w:t>
      </w:r>
      <w:r w:rsidR="000405E9">
        <w:t>-</w:t>
      </w:r>
      <w:r w:rsidRPr="00E22B43">
        <w:t>жертвами</w:t>
      </w:r>
      <w:r w:rsidRPr="00E22B43">
        <w:rPr>
          <w:lang w:val="fr-FR"/>
        </w:rPr>
        <w:t xml:space="preserve"> </w:t>
      </w:r>
      <w:r w:rsidRPr="00E22B43">
        <w:t>социокультурных</w:t>
      </w:r>
      <w:r w:rsidRPr="00E22B43">
        <w:rPr>
          <w:lang w:val="fr-FR"/>
        </w:rPr>
        <w:t xml:space="preserve"> </w:t>
      </w:r>
      <w:r w:rsidRPr="00E22B43">
        <w:t>стереотипов с целью довести до их сознания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они</w:t>
      </w:r>
      <w:r w:rsidRPr="00E22B43">
        <w:rPr>
          <w:lang w:val="fr-FR"/>
        </w:rPr>
        <w:t xml:space="preserve"> </w:t>
      </w:r>
      <w:r w:rsidRPr="00E22B43">
        <w:t>являются</w:t>
      </w:r>
      <w:r w:rsidRPr="00E22B43">
        <w:rPr>
          <w:lang w:val="fr-FR"/>
        </w:rPr>
        <w:t xml:space="preserve"> </w:t>
      </w:r>
      <w:r w:rsidRPr="00E22B43">
        <w:t>полноправными личностями и гра</w:t>
      </w:r>
      <w:r w:rsidRPr="00E22B43">
        <w:t>ж</w:t>
      </w:r>
      <w:r w:rsidRPr="00E22B43">
        <w:t>данами.</w:t>
      </w:r>
      <w:r w:rsidRPr="00E22B43">
        <w:rPr>
          <w:lang w:val="fr-FR"/>
        </w:rPr>
        <w:t xml:space="preserve"> </w:t>
      </w:r>
      <w:r w:rsidRPr="00E22B43">
        <w:t>Эти</w:t>
      </w:r>
      <w:r w:rsidRPr="00E22B43">
        <w:rPr>
          <w:lang w:val="fr-FR"/>
        </w:rPr>
        <w:t xml:space="preserve"> </w:t>
      </w:r>
      <w:r w:rsidRPr="00E22B43">
        <w:t>встречи</w:t>
      </w:r>
      <w:r w:rsidRPr="00E22B43">
        <w:rPr>
          <w:lang w:val="fr-FR"/>
        </w:rPr>
        <w:t xml:space="preserve"> </w:t>
      </w:r>
      <w:r w:rsidRPr="00E22B43">
        <w:t>приносят положительные</w:t>
      </w:r>
      <w:r w:rsidRPr="00E22B43">
        <w:rPr>
          <w:lang w:val="fr-FR"/>
        </w:rPr>
        <w:t xml:space="preserve"> </w:t>
      </w:r>
      <w:r w:rsidRPr="00E22B43">
        <w:t>результаты</w:t>
      </w:r>
      <w:r w:rsidRPr="00E22B43">
        <w:rPr>
          <w:lang w:val="fr-FR"/>
        </w:rPr>
        <w:t xml:space="preserve"> </w:t>
      </w:r>
      <w:r w:rsidRPr="00E22B43">
        <w:t>для семей в образ</w:t>
      </w:r>
      <w:r w:rsidRPr="00E22B43">
        <w:t>о</w:t>
      </w:r>
      <w:r w:rsidRPr="00E22B43">
        <w:t>вательном и</w:t>
      </w:r>
      <w:r w:rsidRPr="00E22B43">
        <w:rPr>
          <w:lang w:val="fr-FR"/>
        </w:rPr>
        <w:t xml:space="preserve"> </w:t>
      </w:r>
      <w:r w:rsidRPr="00E22B43">
        <w:t>психологическом плане. Например, в 2006 и 2007 годах НППЖР оказал поддержку более 100 женщинам, имевшим сложности в браке, пригл</w:t>
      </w:r>
      <w:r w:rsidRPr="00E22B43">
        <w:t>а</w:t>
      </w:r>
      <w:r w:rsidRPr="00E22B43">
        <w:t>сив их мужей на встречу с супругой для откровенного обсуждения пр</w:t>
      </w:r>
      <w:r w:rsidRPr="00E22B43">
        <w:t>о</w:t>
      </w:r>
      <w:r w:rsidRPr="00E22B43">
        <w:t>блем</w:t>
      </w:r>
      <w:r w:rsidRPr="00E22B43">
        <w:rPr>
          <w:lang w:val="fr-FR"/>
        </w:rPr>
        <w:t>.</w:t>
      </w:r>
      <w:r w:rsidRPr="00E22B43">
        <w:t xml:space="preserve"> Из</w:t>
      </w:r>
      <w:r w:rsidRPr="00E22B43">
        <w:rPr>
          <w:lang w:val="fr-FR"/>
        </w:rPr>
        <w:t xml:space="preserve"> </w:t>
      </w:r>
      <w:r w:rsidRPr="00E22B43">
        <w:t xml:space="preserve">этих </w:t>
      </w:r>
      <w:r w:rsidRPr="00E22B43">
        <w:rPr>
          <w:lang w:val="fr-FR"/>
        </w:rPr>
        <w:t>100</w:t>
      </w:r>
      <w:r w:rsidRPr="00E22B43">
        <w:t> женщин</w:t>
      </w:r>
      <w:r w:rsidRPr="00E22B43">
        <w:rPr>
          <w:lang w:val="fr-FR"/>
        </w:rPr>
        <w:t xml:space="preserve"> 30 </w:t>
      </w:r>
      <w:r w:rsidRPr="00E22B43">
        <w:t>развелись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выиграли</w:t>
      </w:r>
      <w:r w:rsidRPr="00E22B43">
        <w:rPr>
          <w:lang w:val="fr-FR"/>
        </w:rPr>
        <w:t xml:space="preserve"> </w:t>
      </w:r>
      <w:r w:rsidRPr="00E22B43">
        <w:t>дело</w:t>
      </w:r>
      <w:r w:rsidRPr="00E22B43">
        <w:rPr>
          <w:lang w:val="fr-FR"/>
        </w:rPr>
        <w:t>, 35</w:t>
      </w:r>
      <w:r w:rsidR="000405E9">
        <w:t xml:space="preserve"> — </w:t>
      </w:r>
      <w:r w:rsidRPr="00E22B43">
        <w:t>разорвали</w:t>
      </w:r>
      <w:r w:rsidRPr="00E22B43">
        <w:rPr>
          <w:lang w:val="fr-FR"/>
        </w:rPr>
        <w:t xml:space="preserve"> </w:t>
      </w:r>
      <w:r w:rsidRPr="00E22B43">
        <w:t>отн</w:t>
      </w:r>
      <w:r w:rsidRPr="00E22B43">
        <w:t>о</w:t>
      </w:r>
      <w:r w:rsidRPr="00E22B43">
        <w:t>шения</w:t>
      </w:r>
      <w:r w:rsidRPr="00E22B43">
        <w:rPr>
          <w:lang w:val="fr-FR"/>
        </w:rPr>
        <w:t xml:space="preserve"> </w:t>
      </w:r>
      <w:r w:rsidRPr="00E22B43">
        <w:t>де</w:t>
      </w:r>
      <w:r w:rsidRPr="00E22B43">
        <w:rPr>
          <w:lang w:val="fr-FR"/>
        </w:rPr>
        <w:t xml:space="preserve"> </w:t>
      </w:r>
      <w:r w:rsidRPr="00E22B43">
        <w:t>факто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проживают</w:t>
      </w:r>
      <w:r w:rsidRPr="00E22B43">
        <w:rPr>
          <w:lang w:val="fr-FR"/>
        </w:rPr>
        <w:t xml:space="preserve"> </w:t>
      </w:r>
      <w:r w:rsidRPr="00E22B43">
        <w:t>отдельно</w:t>
      </w:r>
      <w:r w:rsidRPr="00E22B43">
        <w:rPr>
          <w:lang w:val="fr-FR"/>
        </w:rPr>
        <w:t xml:space="preserve">, </w:t>
      </w:r>
      <w:r w:rsidRPr="00E22B43">
        <w:t>нашли</w:t>
      </w:r>
      <w:r w:rsidRPr="00E22B43">
        <w:rPr>
          <w:lang w:val="fr-FR"/>
        </w:rPr>
        <w:t xml:space="preserve"> </w:t>
      </w:r>
      <w:r w:rsidRPr="00E22B43">
        <w:t>работу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занимаются</w:t>
      </w:r>
      <w:r w:rsidRPr="00E22B43">
        <w:rPr>
          <w:lang w:val="fr-FR"/>
        </w:rPr>
        <w:t xml:space="preserve"> </w:t>
      </w:r>
      <w:r w:rsidRPr="00E22B43">
        <w:t>деятельностью</w:t>
      </w:r>
      <w:r w:rsidRPr="00E22B43">
        <w:rPr>
          <w:lang w:val="fr-FR"/>
        </w:rPr>
        <w:t xml:space="preserve">, </w:t>
      </w:r>
      <w:r w:rsidRPr="00E22B43">
        <w:t>приносящей</w:t>
      </w:r>
      <w:r w:rsidRPr="00E22B43">
        <w:rPr>
          <w:lang w:val="fr-FR"/>
        </w:rPr>
        <w:t xml:space="preserve"> </w:t>
      </w:r>
      <w:r w:rsidRPr="00E22B43">
        <w:t>доход</w:t>
      </w:r>
      <w:r w:rsidRPr="00E22B43">
        <w:rPr>
          <w:lang w:val="fr-FR"/>
        </w:rPr>
        <w:t>, 20</w:t>
      </w:r>
      <w:r w:rsidRPr="00E22B43">
        <w:t> женщин</w:t>
      </w:r>
      <w:r w:rsidRPr="00E22B43">
        <w:rPr>
          <w:lang w:val="fr-FR"/>
        </w:rPr>
        <w:t xml:space="preserve"> </w:t>
      </w:r>
      <w:r w:rsidRPr="00E22B43">
        <w:t>продолжили</w:t>
      </w:r>
      <w:r w:rsidRPr="00E22B43">
        <w:rPr>
          <w:lang w:val="fr-FR"/>
        </w:rPr>
        <w:t xml:space="preserve"> </w:t>
      </w:r>
      <w:r w:rsidRPr="00E22B43">
        <w:t>учебу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15</w:t>
      </w:r>
      <w:r w:rsidRPr="00E22B43">
        <w:t xml:space="preserve"> помирились и вновь о</w:t>
      </w:r>
      <w:r w:rsidRPr="00E22B43">
        <w:t>б</w:t>
      </w:r>
      <w:r w:rsidRPr="00E22B43">
        <w:t>рели счастье супружеской жизни.</w:t>
      </w:r>
      <w:r w:rsidRPr="00E22B43">
        <w:rPr>
          <w:lang w:val="fr-FR"/>
        </w:rPr>
        <w:t xml:space="preserve"> </w:t>
      </w:r>
      <w:r w:rsidRPr="00E22B43">
        <w:t>Этими женщинами занимается Бюро прав</w:t>
      </w:r>
      <w:r w:rsidRPr="00E22B43">
        <w:t>о</w:t>
      </w:r>
      <w:r w:rsidRPr="00E22B43">
        <w:t>вой п</w:t>
      </w:r>
      <w:r w:rsidRPr="00E22B43">
        <w:t>о</w:t>
      </w:r>
      <w:r w:rsidRPr="00E22B43">
        <w:t>мощи НППЖР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38.</w:t>
      </w:r>
      <w:r w:rsidRPr="00E22B43">
        <w:tab/>
        <w:t>Помимо</w:t>
      </w:r>
      <w:r w:rsidRPr="00E22B43">
        <w:rPr>
          <w:lang w:val="fr-FR"/>
        </w:rPr>
        <w:t xml:space="preserve"> </w:t>
      </w:r>
      <w:r w:rsidRPr="00E22B43">
        <w:t>информационно-разъяснительной работы</w:t>
      </w:r>
      <w:r w:rsidRPr="00E22B43">
        <w:rPr>
          <w:lang w:val="fr-FR"/>
        </w:rPr>
        <w:t xml:space="preserve">, </w:t>
      </w:r>
      <w:r w:rsidRPr="00E22B43">
        <w:t>проводимой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местах</w:t>
      </w:r>
      <w:r w:rsidRPr="00E22B43">
        <w:rPr>
          <w:lang w:val="fr-FR"/>
        </w:rPr>
        <w:t xml:space="preserve"> </w:t>
      </w:r>
      <w:r w:rsidRPr="00E22B43">
        <w:t>гражданским</w:t>
      </w:r>
      <w:r w:rsidRPr="00E22B43">
        <w:rPr>
          <w:lang w:val="fr-FR"/>
        </w:rPr>
        <w:t xml:space="preserve"> </w:t>
      </w:r>
      <w:r w:rsidRPr="00E22B43">
        <w:t>обществом</w:t>
      </w:r>
      <w:r w:rsidRPr="00E22B43">
        <w:rPr>
          <w:lang w:val="fr-FR"/>
        </w:rPr>
        <w:t xml:space="preserve">, </w:t>
      </w:r>
      <w:r w:rsidRPr="00E22B43">
        <w:t>была</w:t>
      </w:r>
      <w:r w:rsidRPr="00E22B43">
        <w:rPr>
          <w:lang w:val="fr-FR"/>
        </w:rPr>
        <w:t xml:space="preserve"> </w:t>
      </w:r>
      <w:r w:rsidRPr="00E22B43">
        <w:t>создана</w:t>
      </w:r>
      <w:r w:rsidRPr="00E22B43">
        <w:rPr>
          <w:lang w:val="fr-FR"/>
        </w:rPr>
        <w:t xml:space="preserve"> </w:t>
      </w:r>
      <w:r w:rsidRPr="00E22B43">
        <w:t>новая</w:t>
      </w:r>
      <w:r w:rsidRPr="00E22B43">
        <w:rPr>
          <w:lang w:val="fr-FR"/>
        </w:rPr>
        <w:t xml:space="preserve"> </w:t>
      </w:r>
      <w:r w:rsidRPr="00E22B43">
        <w:t>организация</w:t>
      </w:r>
      <w:r w:rsidRPr="00E22B43">
        <w:rPr>
          <w:lang w:val="fr-FR"/>
        </w:rPr>
        <w:t xml:space="preserve"> </w:t>
      </w:r>
      <w:r w:rsidRPr="00E22B43">
        <w:t>под</w:t>
      </w:r>
      <w:r w:rsidRPr="00E22B43">
        <w:rPr>
          <w:lang w:val="fr-FR"/>
        </w:rPr>
        <w:t xml:space="preserve"> </w:t>
      </w:r>
      <w:r w:rsidRPr="00E22B43">
        <w:t>названием Н</w:t>
      </w:r>
      <w:r w:rsidRPr="00E22B43">
        <w:t>а</w:t>
      </w:r>
      <w:r w:rsidRPr="00E22B43">
        <w:t>циональный центр поддержки женских организаций в Габоне (НЦПЖО-Габон).</w:t>
      </w:r>
      <w:r w:rsidRPr="00E22B43">
        <w:rPr>
          <w:lang w:val="fr-FR"/>
        </w:rPr>
        <w:t xml:space="preserve"> </w:t>
      </w:r>
      <w:r w:rsidRPr="00E22B43">
        <w:t>Эта</w:t>
      </w:r>
      <w:r w:rsidRPr="00E22B43">
        <w:rPr>
          <w:lang w:val="fr-FR"/>
        </w:rPr>
        <w:t xml:space="preserve"> </w:t>
      </w:r>
      <w:r w:rsidRPr="00E22B43">
        <w:t>организация</w:t>
      </w:r>
      <w:r w:rsidRPr="00E22B43">
        <w:rPr>
          <w:lang w:val="fr-FR"/>
        </w:rPr>
        <w:t xml:space="preserve"> </w:t>
      </w:r>
      <w:r w:rsidRPr="00E22B43">
        <w:t>объединяет</w:t>
      </w:r>
      <w:r w:rsidRPr="00E22B43">
        <w:rPr>
          <w:lang w:val="fr-FR"/>
        </w:rPr>
        <w:t xml:space="preserve"> </w:t>
      </w:r>
      <w:r w:rsidRPr="00E22B43">
        <w:t>ассоциации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женские НПО</w:t>
      </w:r>
      <w:r w:rsidRPr="00E22B43">
        <w:rPr>
          <w:lang w:val="fr-FR"/>
        </w:rPr>
        <w:t xml:space="preserve">, </w:t>
      </w:r>
      <w:r w:rsidRPr="00E22B43">
        <w:t>которые</w:t>
      </w:r>
      <w:r w:rsidRPr="00E22B43">
        <w:rPr>
          <w:lang w:val="fr-FR"/>
        </w:rPr>
        <w:t xml:space="preserve"> </w:t>
      </w:r>
      <w:r w:rsidRPr="00E22B43">
        <w:t>образуют сети, что значительно укрепляет их потенциал.</w:t>
      </w:r>
      <w:r w:rsidRPr="00E22B43">
        <w:rPr>
          <w:lang w:val="fr-FR"/>
        </w:rPr>
        <w:t xml:space="preserve"> </w:t>
      </w:r>
      <w:r w:rsidRPr="00E22B43">
        <w:t>Эта</w:t>
      </w:r>
      <w:r w:rsidRPr="00E22B43">
        <w:rPr>
          <w:lang w:val="fr-FR"/>
        </w:rPr>
        <w:t xml:space="preserve"> </w:t>
      </w:r>
      <w:r w:rsidRPr="00E22B43">
        <w:t>организация</w:t>
      </w:r>
      <w:r w:rsidRPr="00E22B43">
        <w:rPr>
          <w:lang w:val="fr-FR"/>
        </w:rPr>
        <w:t xml:space="preserve"> </w:t>
      </w:r>
      <w:r w:rsidRPr="00E22B43">
        <w:t>получает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t>д</w:t>
      </w:r>
      <w:r w:rsidRPr="00E22B43">
        <w:t>держку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правительства</w:t>
      </w:r>
      <w:r w:rsidRPr="00E22B43">
        <w:rPr>
          <w:lang w:val="fr-FR"/>
        </w:rPr>
        <w:t xml:space="preserve"> </w:t>
      </w:r>
      <w:r w:rsidRPr="00E22B43">
        <w:t>Габона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Фонда по укреплению потенциала афр</w:t>
      </w:r>
      <w:r w:rsidRPr="00E22B43">
        <w:t>и</w:t>
      </w:r>
      <w:r w:rsidRPr="00E22B43">
        <w:t xml:space="preserve">канских стран (ФУПАС). В июне 2008 года эта организация посредством своей сети </w:t>
      </w:r>
      <w:r w:rsidR="000405E9">
        <w:t>«</w:t>
      </w:r>
      <w:r w:rsidRPr="00E22B43">
        <w:t>Демократия</w:t>
      </w:r>
      <w:r w:rsidR="000405E9">
        <w:t>–</w:t>
      </w:r>
      <w:r w:rsidRPr="00E22B43">
        <w:t>Право</w:t>
      </w:r>
      <w:r w:rsidR="000405E9">
        <w:t>–</w:t>
      </w:r>
      <w:r w:rsidRPr="00E22B43">
        <w:t>Мир</w:t>
      </w:r>
      <w:r w:rsidR="000405E9">
        <w:t>»</w:t>
      </w:r>
      <w:r w:rsidRPr="00E22B43">
        <w:t xml:space="preserve"> (СДПМ), провела занятия по профессионал</w:t>
      </w:r>
      <w:r w:rsidRPr="00E22B43">
        <w:t>ь</w:t>
      </w:r>
      <w:r w:rsidRPr="00E22B43">
        <w:t>ной подготовке параюристов, в первую очередь всех женщин</w:t>
      </w:r>
      <w:r w:rsidR="000405E9">
        <w:t xml:space="preserve"> — </w:t>
      </w:r>
      <w:r w:rsidRPr="00E22B43">
        <w:t>глав ра</w:t>
      </w:r>
      <w:r w:rsidRPr="00E22B43">
        <w:t>й</w:t>
      </w:r>
      <w:r w:rsidRPr="00E22B43">
        <w:t>онов, а также для нескольких мужчин в целях соблюдения принципа гендерного р</w:t>
      </w:r>
      <w:r w:rsidRPr="00E22B43">
        <w:t>а</w:t>
      </w:r>
      <w:r w:rsidRPr="00E22B43">
        <w:t>венства. На этих занятиях акцент был сделан на средствах правовой защиты, которые женщины должны знать и использовать в случае какого-либо наруш</w:t>
      </w:r>
      <w:r w:rsidRPr="00E22B43">
        <w:t>е</w:t>
      </w:r>
      <w:r w:rsidRPr="00E22B43">
        <w:t>ния их прав. В свою очередь главы районов при содействии юристов</w:t>
      </w:r>
      <w:r w:rsidR="000405E9">
        <w:t>-</w:t>
      </w:r>
      <w:r w:rsidRPr="00E22B43">
        <w:t>членов этих сетей проводят соответствующую информационно-разъяснительную р</w:t>
      </w:r>
      <w:r w:rsidRPr="00E22B43">
        <w:t>а</w:t>
      </w:r>
      <w:r w:rsidRPr="00E22B43">
        <w:t>боту на вверенных им участках. Бесплатно распростран</w:t>
      </w:r>
      <w:r w:rsidRPr="00E22B43">
        <w:t>я</w:t>
      </w:r>
      <w:r w:rsidRPr="00E22B43">
        <w:t>лись брошюры по пропаганде прав женщин с разъяснением таких вопросов, как подача жалобы, составные части судебной системы Габона, различные ступени судебных и</w:t>
      </w:r>
      <w:r w:rsidRPr="00E22B43">
        <w:t>н</w:t>
      </w:r>
      <w:r w:rsidRPr="00E22B43">
        <w:t>станций и их роль и т.д. В Министерстве юстиции был дан новый импульс э</w:t>
      </w:r>
      <w:r w:rsidRPr="00E22B43">
        <w:t>ф</w:t>
      </w:r>
      <w:r w:rsidRPr="00E22B43">
        <w:t>фективному функционированию механизма бесплатной юридической поддер</w:t>
      </w:r>
      <w:r w:rsidRPr="00E22B43">
        <w:t>ж</w:t>
      </w:r>
      <w:r w:rsidRPr="00E22B43">
        <w:t>ки, которая гарантируется законом.</w:t>
      </w:r>
    </w:p>
    <w:p w:rsidR="00E22B43" w:rsidRDefault="00E22B43" w:rsidP="000405E9">
      <w:pPr>
        <w:pStyle w:val="SingleTxt"/>
      </w:pPr>
      <w:r w:rsidRPr="00E22B43">
        <w:t>39.</w:t>
      </w:r>
      <w:r w:rsidRPr="00E22B43">
        <w:tab/>
        <w:t>Все</w:t>
      </w:r>
      <w:r w:rsidRPr="00E22B43">
        <w:rPr>
          <w:lang w:val="fr-FR"/>
        </w:rPr>
        <w:t xml:space="preserve"> </w:t>
      </w:r>
      <w:r w:rsidRPr="00E22B43">
        <w:t>другие</w:t>
      </w:r>
      <w:r w:rsidRPr="00E22B43">
        <w:rPr>
          <w:lang w:val="fr-FR"/>
        </w:rPr>
        <w:t xml:space="preserve"> </w:t>
      </w:r>
      <w:r w:rsidRPr="00E22B43">
        <w:t>механизмы</w:t>
      </w:r>
      <w:r w:rsidRPr="00E22B43">
        <w:rPr>
          <w:lang w:val="fr-FR"/>
        </w:rPr>
        <w:t xml:space="preserve">, </w:t>
      </w:r>
      <w:r w:rsidRPr="00E22B43">
        <w:t>описанные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предыдущих</w:t>
      </w:r>
      <w:r w:rsidRPr="00E22B43">
        <w:rPr>
          <w:lang w:val="fr-FR"/>
        </w:rPr>
        <w:t xml:space="preserve"> </w:t>
      </w:r>
      <w:r w:rsidRPr="00E22B43">
        <w:t>сводных</w:t>
      </w:r>
      <w:r w:rsidRPr="00E22B43">
        <w:rPr>
          <w:lang w:val="fr-FR"/>
        </w:rPr>
        <w:t xml:space="preserve"> </w:t>
      </w:r>
      <w:r w:rsidRPr="00E22B43">
        <w:t>докладах</w:t>
      </w:r>
      <w:r w:rsidRPr="00E22B43">
        <w:rPr>
          <w:lang w:val="fr-FR"/>
        </w:rPr>
        <w:t xml:space="preserve">, </w:t>
      </w:r>
      <w:r w:rsidRPr="00E22B43">
        <w:t>пр</w:t>
      </w:r>
      <w:r w:rsidRPr="00E22B43">
        <w:t>о</w:t>
      </w:r>
      <w:r w:rsidRPr="00E22B43">
        <w:t>должают</w:t>
      </w:r>
      <w:r w:rsidRPr="00E22B43">
        <w:rPr>
          <w:lang w:val="fr-FR"/>
        </w:rPr>
        <w:t xml:space="preserve"> </w:t>
      </w:r>
      <w:r w:rsidRPr="00E22B43">
        <w:t>действовать</w:t>
      </w:r>
      <w:r w:rsidRPr="00E22B43">
        <w:rPr>
          <w:lang w:val="fr-FR"/>
        </w:rPr>
        <w:t xml:space="preserve">. </w:t>
      </w:r>
    </w:p>
    <w:p w:rsid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1" w:name="_Toc380154116"/>
      <w:r>
        <w:tab/>
      </w:r>
      <w:r>
        <w:tab/>
      </w:r>
      <w:r w:rsidR="00E22B43" w:rsidRPr="00E22B43">
        <w:t>Статья </w:t>
      </w:r>
      <w:r w:rsidR="00E22B43" w:rsidRPr="00E22B43">
        <w:rPr>
          <w:lang w:val="fr-FR"/>
        </w:rPr>
        <w:t>3</w:t>
      </w:r>
      <w:r w:rsidR="00E22B43" w:rsidRPr="00E22B43">
        <w:t xml:space="preserve"> Конвенции.</w:t>
      </w:r>
      <w:r w:rsidR="00E22B43" w:rsidRPr="00E22B43">
        <w:rPr>
          <w:lang w:val="fr-FR"/>
        </w:rPr>
        <w:t xml:space="preserve"> </w:t>
      </w:r>
      <w:r w:rsidR="00E22B43" w:rsidRPr="00E22B43">
        <w:t>Всестороннее развитие и прогресс женщин</w:t>
      </w:r>
      <w:bookmarkEnd w:id="11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40.</w:t>
      </w:r>
      <w:r w:rsidRPr="00E22B43">
        <w:tab/>
        <w:t>Помимо</w:t>
      </w:r>
      <w:r w:rsidRPr="00E22B43">
        <w:rPr>
          <w:lang w:val="fr-FR"/>
        </w:rPr>
        <w:t xml:space="preserve"> </w:t>
      </w:r>
      <w:r w:rsidRPr="00E22B43">
        <w:t>участия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общественной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политической</w:t>
      </w:r>
      <w:r w:rsidRPr="00E22B43">
        <w:rPr>
          <w:lang w:val="fr-FR"/>
        </w:rPr>
        <w:t xml:space="preserve"> </w:t>
      </w:r>
      <w:r w:rsidRPr="00E22B43">
        <w:t>жизни</w:t>
      </w:r>
      <w:r w:rsidRPr="00E22B43">
        <w:rPr>
          <w:lang w:val="fr-FR"/>
        </w:rPr>
        <w:t xml:space="preserve">, </w:t>
      </w:r>
      <w:r w:rsidRPr="00E22B43">
        <w:t>которое в соответствии со статьей 7 Конвенции планируется расширять,</w:t>
      </w:r>
      <w:r w:rsidRPr="00E22B43">
        <w:rPr>
          <w:lang w:val="fr-FR"/>
        </w:rPr>
        <w:t xml:space="preserve"> </w:t>
      </w:r>
      <w:r w:rsidRPr="00E22B43">
        <w:t>следует</w:t>
      </w:r>
      <w:r w:rsidRPr="00E22B43">
        <w:rPr>
          <w:lang w:val="fr-FR"/>
        </w:rPr>
        <w:t xml:space="preserve"> </w:t>
      </w:r>
      <w:r w:rsidRPr="00E22B43">
        <w:t>отм</w:t>
      </w:r>
      <w:r w:rsidRPr="00E22B43">
        <w:t>е</w:t>
      </w:r>
      <w:r w:rsidRPr="00E22B43">
        <w:t>тить</w:t>
      </w:r>
      <w:r w:rsidRPr="00E22B43">
        <w:rPr>
          <w:lang w:val="fr-FR"/>
        </w:rPr>
        <w:t xml:space="preserve"> </w:t>
      </w:r>
      <w:r w:rsidRPr="00E22B43">
        <w:t>присутствие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практически</w:t>
      </w:r>
      <w:r w:rsidRPr="00E22B43">
        <w:rPr>
          <w:lang w:val="fr-FR"/>
        </w:rPr>
        <w:t xml:space="preserve"> </w:t>
      </w:r>
      <w:r w:rsidRPr="00E22B43">
        <w:t>во</w:t>
      </w:r>
      <w:r w:rsidRPr="00E22B43">
        <w:rPr>
          <w:lang w:val="fr-FR"/>
        </w:rPr>
        <w:t xml:space="preserve"> </w:t>
      </w:r>
      <w:r w:rsidRPr="00E22B43">
        <w:t>всех</w:t>
      </w:r>
      <w:r w:rsidRPr="00E22B43">
        <w:rPr>
          <w:lang w:val="fr-FR"/>
        </w:rPr>
        <w:t xml:space="preserve"> </w:t>
      </w:r>
      <w:r w:rsidRPr="00E22B43">
        <w:t>сферах</w:t>
      </w:r>
      <w:r w:rsidRPr="00E22B43">
        <w:rPr>
          <w:lang w:val="fr-FR"/>
        </w:rPr>
        <w:t xml:space="preserve">, </w:t>
      </w:r>
      <w:r w:rsidRPr="00E22B43">
        <w:t>которые</w:t>
      </w:r>
      <w:r w:rsidRPr="00E22B43">
        <w:rPr>
          <w:lang w:val="fr-FR"/>
        </w:rPr>
        <w:t xml:space="preserve"> </w:t>
      </w:r>
      <w:r w:rsidRPr="00E22B43">
        <w:t>до</w:t>
      </w:r>
      <w:r w:rsidRPr="00E22B43">
        <w:rPr>
          <w:lang w:val="fr-FR"/>
        </w:rPr>
        <w:t xml:space="preserve"> </w:t>
      </w:r>
      <w:r w:rsidRPr="00E22B43">
        <w:t>сих</w:t>
      </w:r>
      <w:r w:rsidRPr="00E22B43">
        <w:rPr>
          <w:lang w:val="fr-FR"/>
        </w:rPr>
        <w:t xml:space="preserve"> </w:t>
      </w:r>
      <w:r w:rsidRPr="00E22B43">
        <w:t>пор з</w:t>
      </w:r>
      <w:r w:rsidRPr="00E22B43">
        <w:t>а</w:t>
      </w:r>
      <w:r w:rsidRPr="00E22B43">
        <w:t>нимали мужчины.</w:t>
      </w:r>
      <w:r w:rsidRPr="00E22B43">
        <w:rPr>
          <w:lang w:val="fr-FR"/>
        </w:rPr>
        <w:t xml:space="preserve"> </w:t>
      </w:r>
      <w:r w:rsidRPr="00E22B43">
        <w:t>Так</w:t>
      </w:r>
      <w:r w:rsidRPr="00E22B43">
        <w:rPr>
          <w:lang w:val="fr-FR"/>
        </w:rPr>
        <w:t xml:space="preserve">, </w:t>
      </w:r>
      <w:r w:rsidRPr="00E22B43">
        <w:t>например</w:t>
      </w:r>
      <w:r w:rsidRPr="00E22B43">
        <w:rPr>
          <w:lang w:val="fr-FR"/>
        </w:rPr>
        <w:t xml:space="preserve">, </w:t>
      </w:r>
      <w:r w:rsidRPr="00E22B43">
        <w:t>есть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>-</w:t>
      </w:r>
      <w:r w:rsidRPr="00E22B43">
        <w:t>столяры</w:t>
      </w:r>
      <w:r w:rsidRPr="00E22B43">
        <w:rPr>
          <w:lang w:val="fr-FR"/>
        </w:rPr>
        <w:t xml:space="preserve">, </w:t>
      </w:r>
      <w:r w:rsidRPr="00E22B43">
        <w:t>эле</w:t>
      </w:r>
      <w:r w:rsidRPr="00E22B43">
        <w:t>к</w:t>
      </w:r>
      <w:r w:rsidRPr="00E22B43">
        <w:t>трики</w:t>
      </w:r>
      <w:r w:rsidRPr="00E22B43">
        <w:rPr>
          <w:lang w:val="fr-FR"/>
        </w:rPr>
        <w:t xml:space="preserve">, </w:t>
      </w:r>
      <w:r w:rsidRPr="00E22B43">
        <w:t>техники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холодильным</w:t>
      </w:r>
      <w:r w:rsidRPr="00E22B43">
        <w:rPr>
          <w:lang w:val="fr-FR"/>
        </w:rPr>
        <w:t xml:space="preserve"> </w:t>
      </w:r>
      <w:r w:rsidRPr="00E22B43">
        <w:t>установкам</w:t>
      </w:r>
      <w:r w:rsidRPr="00E22B43">
        <w:rPr>
          <w:lang w:val="fr-FR"/>
        </w:rPr>
        <w:t xml:space="preserve">, </w:t>
      </w:r>
      <w:r w:rsidRPr="00E22B43">
        <w:t>менеджеры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автозаправочных</w:t>
      </w:r>
      <w:r w:rsidRPr="00E22B43">
        <w:rPr>
          <w:lang w:val="fr-FR"/>
        </w:rPr>
        <w:t xml:space="preserve"> </w:t>
      </w:r>
      <w:r w:rsidRPr="00E22B43">
        <w:t>станциях</w:t>
      </w:r>
      <w:r w:rsidRPr="00E22B43">
        <w:rPr>
          <w:lang w:val="fr-FR"/>
        </w:rPr>
        <w:t xml:space="preserve">, </w:t>
      </w:r>
      <w:r w:rsidRPr="00E22B43">
        <w:t>вод</w:t>
      </w:r>
      <w:r w:rsidRPr="00E22B43">
        <w:t>и</w:t>
      </w:r>
      <w:r w:rsidRPr="00E22B43">
        <w:t>тели</w:t>
      </w:r>
      <w:r w:rsidRPr="00E22B43">
        <w:rPr>
          <w:lang w:val="fr-FR"/>
        </w:rPr>
        <w:t xml:space="preserve"> </w:t>
      </w:r>
      <w:r w:rsidRPr="00E22B43">
        <w:t>такси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автобусов</w:t>
      </w:r>
      <w:r w:rsidRPr="00E22B43">
        <w:rPr>
          <w:lang w:val="fr-FR"/>
        </w:rPr>
        <w:t xml:space="preserve">, </w:t>
      </w:r>
      <w:r w:rsidRPr="00E22B43">
        <w:t>пасторы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церквях</w:t>
      </w:r>
      <w:r w:rsidRPr="00E22B43">
        <w:rPr>
          <w:lang w:val="fr-FR"/>
        </w:rPr>
        <w:t xml:space="preserve"> (</w:t>
      </w:r>
      <w:r w:rsidRPr="00E22B43">
        <w:t>несмотря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ожесточенное</w:t>
      </w:r>
      <w:r w:rsidRPr="00E22B43">
        <w:rPr>
          <w:lang w:val="fr-FR"/>
        </w:rPr>
        <w:t xml:space="preserve"> </w:t>
      </w:r>
      <w:r w:rsidRPr="00E22B43">
        <w:t>сопр</w:t>
      </w:r>
      <w:r w:rsidRPr="00E22B43">
        <w:t>о</w:t>
      </w:r>
      <w:r w:rsidRPr="00E22B43">
        <w:t>тивление</w:t>
      </w:r>
      <w:r w:rsidRPr="00E22B43">
        <w:rPr>
          <w:lang w:val="fr-FR"/>
        </w:rPr>
        <w:t xml:space="preserve"> </w:t>
      </w:r>
      <w:r w:rsidRPr="00E22B43">
        <w:t>религиозных</w:t>
      </w:r>
      <w:r w:rsidRPr="00E22B43">
        <w:rPr>
          <w:lang w:val="fr-FR"/>
        </w:rPr>
        <w:t xml:space="preserve"> </w:t>
      </w:r>
      <w:r w:rsidRPr="00E22B43">
        <w:t>деятелей</w:t>
      </w:r>
      <w:r w:rsidRPr="00E22B43">
        <w:rPr>
          <w:lang w:val="fr-FR"/>
        </w:rPr>
        <w:t xml:space="preserve"> </w:t>
      </w:r>
      <w:r w:rsidRPr="00E22B43">
        <w:t>были</w:t>
      </w:r>
      <w:r w:rsidRPr="00E22B43">
        <w:rPr>
          <w:lang w:val="fr-FR"/>
        </w:rPr>
        <w:t xml:space="preserve"> </w:t>
      </w:r>
      <w:r w:rsidRPr="00E22B43">
        <w:t>основаны</w:t>
      </w:r>
      <w:r w:rsidRPr="00E22B43">
        <w:rPr>
          <w:lang w:val="fr-FR"/>
        </w:rPr>
        <w:t xml:space="preserve"> </w:t>
      </w:r>
      <w:r w:rsidRPr="00E22B43">
        <w:t>церкви, где служат женщины, имеющие диплом пастора</w:t>
      </w:r>
      <w:r w:rsidRPr="00E22B43">
        <w:rPr>
          <w:lang w:val="fr-FR"/>
        </w:rPr>
        <w:t xml:space="preserve">),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подчинении</w:t>
      </w:r>
      <w:r w:rsidRPr="00E22B43">
        <w:rPr>
          <w:lang w:val="fr-FR"/>
        </w:rPr>
        <w:t xml:space="preserve"> </w:t>
      </w:r>
      <w:r w:rsidRPr="00E22B43">
        <w:t>которых</w:t>
      </w:r>
      <w:r w:rsidRPr="00E22B43">
        <w:rPr>
          <w:lang w:val="fr-FR"/>
        </w:rPr>
        <w:t xml:space="preserve"> </w:t>
      </w:r>
      <w:r w:rsidRPr="00E22B43">
        <w:t>находятся</w:t>
      </w:r>
      <w:r w:rsidRPr="00E22B43">
        <w:rPr>
          <w:lang w:val="fr-FR"/>
        </w:rPr>
        <w:t xml:space="preserve"> </w:t>
      </w:r>
      <w:r w:rsidRPr="00E22B43">
        <w:t>мужчины</w:t>
      </w:r>
      <w:r w:rsidR="000405E9">
        <w:t>-</w:t>
      </w:r>
      <w:r w:rsidRPr="00E22B43">
        <w:t>пре</w:t>
      </w:r>
      <w:r w:rsidRPr="00E22B43">
        <w:t>д</w:t>
      </w:r>
      <w:r w:rsidRPr="00E22B43">
        <w:t>приниматели</w:t>
      </w:r>
      <w:r w:rsidRPr="00E22B43">
        <w:rPr>
          <w:lang w:val="fr-FR"/>
        </w:rPr>
        <w:t xml:space="preserve">, </w:t>
      </w:r>
      <w:r w:rsidRPr="00E22B43">
        <w:t>архитекторы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="000405E9">
        <w:t>т.</w:t>
      </w:r>
      <w:r w:rsidRPr="00E22B43">
        <w:t>д.</w:t>
      </w:r>
    </w:p>
    <w:p w:rsidR="00E22B43" w:rsidRPr="00E22B43" w:rsidRDefault="00E22B43" w:rsidP="000405E9">
      <w:pPr>
        <w:pStyle w:val="SingleTxt"/>
      </w:pPr>
      <w:r w:rsidRPr="00E22B43">
        <w:t>41.</w:t>
      </w:r>
      <w:r w:rsidRPr="00E22B43">
        <w:tab/>
        <w:t>В</w:t>
      </w:r>
      <w:r w:rsidRPr="00E22B43">
        <w:rPr>
          <w:lang w:val="fr-FR"/>
        </w:rPr>
        <w:t xml:space="preserve"> </w:t>
      </w:r>
      <w:r w:rsidRPr="00E22B43">
        <w:t>сфере торговли</w:t>
      </w:r>
      <w:r w:rsidRPr="00E22B43">
        <w:rPr>
          <w:lang w:val="fr-FR"/>
        </w:rPr>
        <w:t xml:space="preserve"> </w:t>
      </w:r>
      <w:r w:rsidRPr="00E22B43">
        <w:t>они</w:t>
      </w:r>
      <w:r w:rsidRPr="00E22B43">
        <w:rPr>
          <w:lang w:val="fr-FR"/>
        </w:rPr>
        <w:t xml:space="preserve"> </w:t>
      </w:r>
      <w:r w:rsidRPr="00E22B43">
        <w:t>занимаются как</w:t>
      </w:r>
      <w:r w:rsidRPr="00E22B43">
        <w:rPr>
          <w:lang w:val="fr-FR"/>
        </w:rPr>
        <w:t xml:space="preserve"> </w:t>
      </w:r>
      <w:r w:rsidRPr="00E22B43">
        <w:t>официальной</w:t>
      </w:r>
      <w:r w:rsidRPr="00E22B43">
        <w:rPr>
          <w:lang w:val="fr-FR"/>
        </w:rPr>
        <w:t xml:space="preserve">, </w:t>
      </w:r>
      <w:r w:rsidRPr="00E22B43">
        <w:t>так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неофициальной коммерческой деятельностью. Некоторые женщины возглавляют малые и сре</w:t>
      </w:r>
      <w:r w:rsidRPr="00E22B43">
        <w:t>д</w:t>
      </w:r>
      <w:r w:rsidRPr="00E22B43">
        <w:t>ние предприятия (МСП)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42.</w:t>
      </w:r>
      <w:r w:rsidRPr="00E22B43">
        <w:tab/>
        <w:t>Чтобы не обращаться в банки</w:t>
      </w:r>
      <w:r w:rsidRPr="00E22B43">
        <w:rPr>
          <w:lang w:val="fr-FR"/>
        </w:rPr>
        <w:t>,</w:t>
      </w:r>
      <w:r w:rsidRPr="00E22B43">
        <w:t xml:space="preserve"> женщины</w:t>
      </w:r>
      <w:r w:rsidRPr="00E22B43">
        <w:rPr>
          <w:lang w:val="fr-FR"/>
        </w:rPr>
        <w:t xml:space="preserve"> </w:t>
      </w:r>
      <w:r w:rsidRPr="00E22B43">
        <w:t>создают</w:t>
      </w:r>
      <w:r w:rsidRPr="00E22B43">
        <w:rPr>
          <w:lang w:val="fr-FR"/>
        </w:rPr>
        <w:t xml:space="preserve"> </w:t>
      </w:r>
      <w:r w:rsidRPr="00E22B43">
        <w:t>ассоциации</w:t>
      </w:r>
      <w:r w:rsidRPr="00E22B43">
        <w:rPr>
          <w:lang w:val="fr-FR"/>
        </w:rPr>
        <w:t xml:space="preserve"> </w:t>
      </w:r>
      <w:r w:rsidRPr="00E22B43">
        <w:t>с целью объединения</w:t>
      </w:r>
      <w:r w:rsidRPr="00E22B43">
        <w:rPr>
          <w:lang w:val="fr-FR"/>
        </w:rPr>
        <w:t xml:space="preserve"> </w:t>
      </w:r>
      <w:r w:rsidRPr="00E22B43">
        <w:t>средств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соответствии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заранее</w:t>
      </w:r>
      <w:r w:rsidRPr="00E22B43">
        <w:rPr>
          <w:lang w:val="fr-FR"/>
        </w:rPr>
        <w:t xml:space="preserve"> </w:t>
      </w:r>
      <w:r w:rsidRPr="00E22B43">
        <w:t>определенным</w:t>
      </w:r>
      <w:r w:rsidRPr="00E22B43">
        <w:rPr>
          <w:lang w:val="fr-FR"/>
        </w:rPr>
        <w:t xml:space="preserve"> </w:t>
      </w:r>
      <w:r w:rsidRPr="00E22B43">
        <w:t>графиком</w:t>
      </w:r>
      <w:r w:rsidRPr="00E22B43">
        <w:rPr>
          <w:lang w:val="fr-FR"/>
        </w:rPr>
        <w:t xml:space="preserve"> </w:t>
      </w:r>
      <w:r w:rsidRPr="00E22B43">
        <w:t>ра</w:t>
      </w:r>
      <w:r w:rsidRPr="00E22B43">
        <w:t>с</w:t>
      </w:r>
      <w:r w:rsidRPr="00E22B43">
        <w:t>пределяют</w:t>
      </w:r>
      <w:r w:rsidRPr="00E22B43">
        <w:rPr>
          <w:lang w:val="fr-FR"/>
        </w:rPr>
        <w:t xml:space="preserve"> </w:t>
      </w:r>
      <w:r w:rsidRPr="00E22B43">
        <w:t>эти</w:t>
      </w:r>
      <w:r w:rsidRPr="00E22B43">
        <w:rPr>
          <w:lang w:val="fr-FR"/>
        </w:rPr>
        <w:t xml:space="preserve"> </w:t>
      </w:r>
      <w:r w:rsidRPr="00E22B43">
        <w:t>средства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позволяет</w:t>
      </w:r>
      <w:r w:rsidRPr="00E22B43">
        <w:rPr>
          <w:lang w:val="fr-FR"/>
        </w:rPr>
        <w:t xml:space="preserve"> </w:t>
      </w:r>
      <w:r w:rsidRPr="00E22B43">
        <w:t>им по своему выбору</w:t>
      </w:r>
      <w:r w:rsidRPr="00E22B43">
        <w:rPr>
          <w:lang w:val="fr-FR"/>
        </w:rPr>
        <w:t xml:space="preserve"> </w:t>
      </w:r>
      <w:r w:rsidRPr="00E22B43">
        <w:t>создавать</w:t>
      </w:r>
      <w:r w:rsidRPr="00E22B43">
        <w:rPr>
          <w:lang w:val="fr-FR"/>
        </w:rPr>
        <w:t xml:space="preserve"> </w:t>
      </w:r>
      <w:r w:rsidRPr="00E22B43">
        <w:t>стру</w:t>
      </w:r>
      <w:r w:rsidRPr="00E22B43">
        <w:t>к</w:t>
      </w:r>
      <w:r w:rsidRPr="00E22B43">
        <w:t>туры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обеспечения</w:t>
      </w:r>
      <w:r w:rsidRPr="00E22B43">
        <w:rPr>
          <w:lang w:val="fr-FR"/>
        </w:rPr>
        <w:t xml:space="preserve"> </w:t>
      </w:r>
      <w:r w:rsidRPr="00E22B43">
        <w:t>своей</w:t>
      </w:r>
      <w:r w:rsidRPr="00E22B43">
        <w:rPr>
          <w:lang w:val="fr-FR"/>
        </w:rPr>
        <w:t xml:space="preserve"> </w:t>
      </w:r>
      <w:r w:rsidRPr="00E22B43">
        <w:t>финансовой</w:t>
      </w:r>
      <w:r w:rsidRPr="00E22B43">
        <w:rPr>
          <w:lang w:val="fr-FR"/>
        </w:rPr>
        <w:t xml:space="preserve"> </w:t>
      </w:r>
      <w:r w:rsidRPr="00E22B43">
        <w:t>независимости</w:t>
      </w:r>
      <w:r w:rsidRPr="00E22B43">
        <w:rPr>
          <w:lang w:val="fr-FR"/>
        </w:rPr>
        <w:t xml:space="preserve">. </w:t>
      </w:r>
    </w:p>
    <w:p w:rsidR="00E22B43" w:rsidRDefault="00E22B43" w:rsidP="000405E9">
      <w:pPr>
        <w:pStyle w:val="SingleTxt"/>
      </w:pPr>
      <w:r w:rsidRPr="00E22B43">
        <w:t>4</w:t>
      </w:r>
      <w:r w:rsidR="00C16931">
        <w:t>3</w:t>
      </w:r>
      <w:r w:rsidRPr="00E22B43">
        <w:t>.</w:t>
      </w:r>
      <w:r w:rsidRPr="00E22B43">
        <w:tab/>
        <w:t>Что касается</w:t>
      </w:r>
      <w:r w:rsidRPr="00E22B43">
        <w:rPr>
          <w:lang w:val="fr-FR"/>
        </w:rPr>
        <w:t xml:space="preserve"> </w:t>
      </w:r>
      <w:r w:rsidRPr="00E22B43">
        <w:t>образования</w:t>
      </w:r>
      <w:r w:rsidRPr="00E22B43">
        <w:rPr>
          <w:lang w:val="fr-FR"/>
        </w:rPr>
        <w:t xml:space="preserve">, </w:t>
      </w:r>
      <w:r w:rsidRPr="00E22B43">
        <w:t>то ни в одном образовательном учреждении в вопросах доступа к обучению не было отмечено дискриминации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гендерн</w:t>
      </w:r>
      <w:r w:rsidRPr="00E22B43">
        <w:t>о</w:t>
      </w:r>
      <w:r w:rsidRPr="00E22B43">
        <w:t>му</w:t>
      </w:r>
      <w:r w:rsidRPr="00E22B43">
        <w:rPr>
          <w:lang w:val="fr-FR"/>
        </w:rPr>
        <w:t xml:space="preserve"> </w:t>
      </w:r>
      <w:r w:rsidRPr="00E22B43">
        <w:t>признаку</w:t>
      </w:r>
      <w:r w:rsidRPr="00E22B43">
        <w:rPr>
          <w:lang w:val="fr-FR"/>
        </w:rPr>
        <w:t>.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2" w:name="_Toc380154117"/>
      <w:r>
        <w:tab/>
      </w:r>
      <w:r>
        <w:tab/>
      </w:r>
      <w:r w:rsidR="00E22B43" w:rsidRPr="00E22B43">
        <w:t>Статья </w:t>
      </w:r>
      <w:r w:rsidR="00E22B43" w:rsidRPr="00E22B43">
        <w:rPr>
          <w:lang w:val="fr-FR"/>
        </w:rPr>
        <w:t xml:space="preserve">4 </w:t>
      </w:r>
      <w:r w:rsidR="00E22B43" w:rsidRPr="00E22B43">
        <w:t>Конвенции.</w:t>
      </w:r>
      <w:r w:rsidR="00E22B43" w:rsidRPr="00E22B43">
        <w:rPr>
          <w:lang w:val="fr-FR"/>
        </w:rPr>
        <w:t xml:space="preserve"> </w:t>
      </w:r>
      <w:r w:rsidR="00E22B43" w:rsidRPr="00E22B43">
        <w:t>Ускорение</w:t>
      </w:r>
      <w:r w:rsidR="00E22B43" w:rsidRPr="00E22B43">
        <w:rPr>
          <w:lang w:val="fr-FR"/>
        </w:rPr>
        <w:t xml:space="preserve"> </w:t>
      </w:r>
      <w:r w:rsidR="00E22B43" w:rsidRPr="00E22B43">
        <w:t>установления</w:t>
      </w:r>
      <w:r w:rsidR="00E22B43" w:rsidRPr="00E22B43">
        <w:rPr>
          <w:lang w:val="fr-FR"/>
        </w:rPr>
        <w:t xml:space="preserve"> </w:t>
      </w:r>
      <w:r w:rsidR="00E22B43" w:rsidRPr="00E22B43">
        <w:t>равенства</w:t>
      </w:r>
      <w:r w:rsidR="00E22B43" w:rsidRPr="00E22B43">
        <w:rPr>
          <w:lang w:val="fr-FR"/>
        </w:rPr>
        <w:t xml:space="preserve"> </w:t>
      </w:r>
      <w:r w:rsidR="00E22B43" w:rsidRPr="00E22B43">
        <w:t>между</w:t>
      </w:r>
      <w:r w:rsidR="00E22B43" w:rsidRPr="00E22B43">
        <w:rPr>
          <w:lang w:val="fr-FR"/>
        </w:rPr>
        <w:t xml:space="preserve"> </w:t>
      </w:r>
      <w:r w:rsidR="00E22B43" w:rsidRPr="00E22B43">
        <w:t>мужчинами</w:t>
      </w:r>
      <w:r w:rsidR="00E22B43" w:rsidRPr="00E22B43">
        <w:rPr>
          <w:lang w:val="fr-FR"/>
        </w:rPr>
        <w:t xml:space="preserve"> </w:t>
      </w:r>
      <w:r w:rsidR="00E22B43" w:rsidRPr="00E22B43">
        <w:t>и</w:t>
      </w:r>
      <w:r w:rsidR="00E22B43" w:rsidRPr="00E22B43">
        <w:rPr>
          <w:lang w:val="fr-FR"/>
        </w:rPr>
        <w:t xml:space="preserve"> </w:t>
      </w:r>
      <w:r w:rsidR="00E22B43" w:rsidRPr="00E22B43">
        <w:t>женщинами путем принятия специальных мер</w:t>
      </w:r>
      <w:bookmarkEnd w:id="12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44.</w:t>
      </w:r>
      <w:r w:rsidRPr="00E22B43">
        <w:tab/>
        <w:t>В вооруженных силах увеличилось количество женщин, имеющих звание генерала. До настоящего времени в жандармерии и в полиции еще не б</w:t>
      </w:r>
      <w:r w:rsidRPr="00E22B43">
        <w:t>ы</w:t>
      </w:r>
      <w:r w:rsidRPr="00E22B43">
        <w:t>ло женщин с подобным званием. Теперь такие женщины есть. Количество же</w:t>
      </w:r>
      <w:r w:rsidRPr="00E22B43">
        <w:t>н</w:t>
      </w:r>
      <w:r w:rsidRPr="00E22B43">
        <w:t>щин в звании генерала увеличилось с двух до пяти (две женщины-военнослужащие на пенсии, одна</w:t>
      </w:r>
      <w:r w:rsidR="000405E9">
        <w:t xml:space="preserve"> — </w:t>
      </w:r>
      <w:r w:rsidRPr="00E22B43">
        <w:t>из полиции, одна</w:t>
      </w:r>
      <w:r w:rsidR="000405E9">
        <w:t xml:space="preserve"> — </w:t>
      </w:r>
      <w:r w:rsidRPr="00E22B43">
        <w:t>из службы безопасн</w:t>
      </w:r>
      <w:r w:rsidRPr="00E22B43">
        <w:t>о</w:t>
      </w:r>
      <w:r w:rsidRPr="00E22B43">
        <w:t>сти пенитенциарных учреждений, одна</w:t>
      </w:r>
      <w:r w:rsidR="000405E9">
        <w:t xml:space="preserve"> — </w:t>
      </w:r>
      <w:r w:rsidRPr="00E22B43">
        <w:t>из национальной жанда</w:t>
      </w:r>
      <w:r w:rsidRPr="00E22B43">
        <w:t>р</w:t>
      </w:r>
      <w:r w:rsidRPr="00E22B43">
        <w:t>мерии)</w:t>
      </w:r>
      <w:r w:rsidRPr="00E22B43">
        <w:rPr>
          <w:lang w:val="fr-FR"/>
        </w:rPr>
        <w:t>.</w:t>
      </w:r>
    </w:p>
    <w:p w:rsidR="00E22B43" w:rsidRPr="00E22B43" w:rsidRDefault="00E22B43" w:rsidP="000405E9">
      <w:pPr>
        <w:pStyle w:val="SingleTxt"/>
      </w:pPr>
      <w:r w:rsidRPr="00E22B43">
        <w:t>45.</w:t>
      </w:r>
      <w:r w:rsidRPr="00E22B43">
        <w:tab/>
        <w:t>Меры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охране</w:t>
      </w:r>
      <w:r w:rsidRPr="00E22B43">
        <w:rPr>
          <w:lang w:val="fr-FR"/>
        </w:rPr>
        <w:t xml:space="preserve"> </w:t>
      </w:r>
      <w:r w:rsidRPr="00E22B43">
        <w:t>материнства</w:t>
      </w:r>
      <w:r w:rsidRPr="00E22B43">
        <w:rPr>
          <w:lang w:val="fr-FR"/>
        </w:rPr>
        <w:t xml:space="preserve">, </w:t>
      </w:r>
      <w:r w:rsidRPr="00E22B43">
        <w:t>закрепленные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Трудовом</w:t>
      </w:r>
      <w:r w:rsidRPr="00E22B43">
        <w:rPr>
          <w:lang w:val="fr-FR"/>
        </w:rPr>
        <w:t xml:space="preserve"> </w:t>
      </w:r>
      <w:r w:rsidRPr="00E22B43">
        <w:t>кодексе</w:t>
      </w:r>
      <w:r w:rsidRPr="00E22B43">
        <w:rPr>
          <w:lang w:val="fr-FR"/>
        </w:rPr>
        <w:t xml:space="preserve">, </w:t>
      </w:r>
      <w:r w:rsidRPr="00E22B43">
        <w:t>статуте</w:t>
      </w:r>
      <w:r w:rsidRPr="00E22B43">
        <w:rPr>
          <w:lang w:val="fr-FR"/>
        </w:rPr>
        <w:t xml:space="preserve"> </w:t>
      </w:r>
      <w:r w:rsidRPr="00E22B43">
        <w:t>государственной</w:t>
      </w:r>
      <w:r w:rsidRPr="00E22B43">
        <w:rPr>
          <w:lang w:val="fr-FR"/>
        </w:rPr>
        <w:t xml:space="preserve"> </w:t>
      </w:r>
      <w:r w:rsidRPr="00E22B43">
        <w:t>службы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общем</w:t>
      </w:r>
      <w:r w:rsidRPr="00E22B43">
        <w:rPr>
          <w:lang w:val="fr-FR"/>
        </w:rPr>
        <w:t xml:space="preserve"> </w:t>
      </w:r>
      <w:r w:rsidRPr="00E22B43">
        <w:t>статуте</w:t>
      </w:r>
      <w:r w:rsidRPr="00E22B43">
        <w:rPr>
          <w:lang w:val="fr-FR"/>
        </w:rPr>
        <w:t xml:space="preserve"> </w:t>
      </w:r>
      <w:r w:rsidRPr="00E22B43">
        <w:t>государственных</w:t>
      </w:r>
      <w:r w:rsidRPr="00E22B43">
        <w:rPr>
          <w:lang w:val="fr-FR"/>
        </w:rPr>
        <w:t xml:space="preserve"> </w:t>
      </w:r>
      <w:r w:rsidRPr="00E22B43">
        <w:t xml:space="preserve">служащих, не претерпели изменений </w:t>
      </w:r>
      <w:r w:rsidRPr="00E22B43">
        <w:rPr>
          <w:lang w:val="fr-FR"/>
        </w:rPr>
        <w:t>(</w:t>
      </w:r>
      <w:r w:rsidRPr="00E22B43">
        <w:t>запрет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увольнение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причине</w:t>
      </w:r>
      <w:r w:rsidRPr="00E22B43">
        <w:rPr>
          <w:lang w:val="fr-FR"/>
        </w:rPr>
        <w:t xml:space="preserve"> </w:t>
      </w:r>
      <w:r w:rsidRPr="00E22B43">
        <w:t>береме</w:t>
      </w:r>
      <w:r w:rsidRPr="00E22B43">
        <w:t>н</w:t>
      </w:r>
      <w:r w:rsidRPr="00E22B43">
        <w:t>ности</w:t>
      </w:r>
      <w:r w:rsidRPr="00E22B43">
        <w:rPr>
          <w:lang w:val="fr-FR"/>
        </w:rPr>
        <w:t xml:space="preserve">, </w:t>
      </w:r>
      <w:r w:rsidRPr="00E22B43">
        <w:t>отпуск по беременности и родам</w:t>
      </w:r>
      <w:r w:rsidR="000405E9">
        <w:t xml:space="preserve"> — </w:t>
      </w:r>
      <w:r w:rsidRPr="00E22B43">
        <w:rPr>
          <w:lang w:val="fr-FR"/>
        </w:rPr>
        <w:t xml:space="preserve">14 </w:t>
      </w:r>
      <w:r w:rsidRPr="00E22B43">
        <w:t>обязательных</w:t>
      </w:r>
      <w:r w:rsidRPr="00E22B43">
        <w:rPr>
          <w:lang w:val="fr-FR"/>
        </w:rPr>
        <w:t xml:space="preserve"> </w:t>
      </w:r>
      <w:r w:rsidRPr="00E22B43">
        <w:t>недель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сохран</w:t>
      </w:r>
      <w:r w:rsidRPr="00E22B43">
        <w:t>е</w:t>
      </w:r>
      <w:r w:rsidRPr="00E22B43">
        <w:t>нием</w:t>
      </w:r>
      <w:r w:rsidRPr="00E22B43">
        <w:rPr>
          <w:lang w:val="fr-FR"/>
        </w:rPr>
        <w:t xml:space="preserve"> </w:t>
      </w:r>
      <w:r w:rsidRPr="00E22B43">
        <w:t>заработной</w:t>
      </w:r>
      <w:r w:rsidRPr="00E22B43">
        <w:rPr>
          <w:lang w:val="fr-FR"/>
        </w:rPr>
        <w:t xml:space="preserve"> </w:t>
      </w:r>
      <w:r w:rsidRPr="00E22B43">
        <w:t>платы</w:t>
      </w:r>
      <w:r w:rsidRPr="00E22B43">
        <w:rPr>
          <w:lang w:val="fr-FR"/>
        </w:rPr>
        <w:t xml:space="preserve">, </w:t>
      </w:r>
      <w:r w:rsidRPr="00E22B43">
        <w:t>выделение</w:t>
      </w:r>
      <w:r w:rsidRPr="00E22B43">
        <w:rPr>
          <w:lang w:val="fr-FR"/>
        </w:rPr>
        <w:t xml:space="preserve"> </w:t>
      </w:r>
      <w:r w:rsidRPr="00E22B43">
        <w:t>времени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кормление</w:t>
      </w:r>
      <w:r w:rsidRPr="00E22B43">
        <w:rPr>
          <w:lang w:val="fr-FR"/>
        </w:rPr>
        <w:t xml:space="preserve"> </w:t>
      </w:r>
      <w:r w:rsidRPr="00E22B43">
        <w:t>грудью</w:t>
      </w:r>
      <w:r w:rsidRPr="00E22B43">
        <w:rPr>
          <w:lang w:val="fr-FR"/>
        </w:rPr>
        <w:t>,</w:t>
      </w:r>
      <w:r w:rsidRPr="00E22B43">
        <w:t xml:space="preserve"> запрет на вредную для здоровья работу</w:t>
      </w:r>
      <w:r w:rsidRPr="00E22B43">
        <w:rPr>
          <w:lang w:val="fr-FR"/>
        </w:rPr>
        <w:t xml:space="preserve">). </w:t>
      </w:r>
      <w:r w:rsidRPr="00E22B43">
        <w:t>Все</w:t>
      </w:r>
      <w:r w:rsidRPr="00E22B43">
        <w:rPr>
          <w:lang w:val="fr-FR"/>
        </w:rPr>
        <w:t xml:space="preserve"> </w:t>
      </w:r>
      <w:r w:rsidRPr="00E22B43">
        <w:t>эти</w:t>
      </w:r>
      <w:r w:rsidRPr="00E22B43">
        <w:rPr>
          <w:lang w:val="fr-FR"/>
        </w:rPr>
        <w:t xml:space="preserve"> </w:t>
      </w:r>
      <w:r w:rsidRPr="00E22B43">
        <w:t>требования выполняются работодат</w:t>
      </w:r>
      <w:r w:rsidRPr="00E22B43">
        <w:t>е</w:t>
      </w:r>
      <w:r w:rsidRPr="00E22B43">
        <w:t>лями как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частном</w:t>
      </w:r>
      <w:r w:rsidRPr="00E22B43">
        <w:rPr>
          <w:lang w:val="fr-FR"/>
        </w:rPr>
        <w:t xml:space="preserve"> </w:t>
      </w:r>
      <w:r w:rsidRPr="00E22B43">
        <w:t>секторе</w:t>
      </w:r>
      <w:r w:rsidRPr="00E22B43">
        <w:rPr>
          <w:lang w:val="fr-FR"/>
        </w:rPr>
        <w:t xml:space="preserve">, </w:t>
      </w:r>
      <w:r w:rsidRPr="00E22B43">
        <w:t>так и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государственной</w:t>
      </w:r>
      <w:r w:rsidRPr="00E22B43">
        <w:rPr>
          <w:lang w:val="fr-FR"/>
        </w:rPr>
        <w:t xml:space="preserve"> </w:t>
      </w:r>
      <w:r w:rsidRPr="00E22B43">
        <w:t>слу</w:t>
      </w:r>
      <w:r w:rsidRPr="00E22B43">
        <w:t>ж</w:t>
      </w:r>
      <w:r w:rsidRPr="00E22B43">
        <w:t>бе</w:t>
      </w:r>
      <w:r w:rsidRPr="00E22B43">
        <w:rPr>
          <w:lang w:val="fr-FR"/>
        </w:rPr>
        <w:t>.</w:t>
      </w:r>
    </w:p>
    <w:p w:rsidR="00E22B43" w:rsidRDefault="00E22B43" w:rsidP="000405E9">
      <w:pPr>
        <w:pStyle w:val="SingleTxt"/>
      </w:pPr>
      <w:r w:rsidRPr="00E22B43">
        <w:t>46.</w:t>
      </w:r>
      <w:r w:rsidRPr="00E22B43">
        <w:tab/>
        <w:t>Был</w:t>
      </w:r>
      <w:r w:rsidRPr="00E22B43">
        <w:rPr>
          <w:lang w:val="fr-FR"/>
        </w:rPr>
        <w:t xml:space="preserve"> </w:t>
      </w:r>
      <w:r w:rsidRPr="00E22B43">
        <w:t>учрежден Главный приз президента</w:t>
      </w:r>
      <w:r w:rsidRPr="00E22B43">
        <w:rPr>
          <w:lang w:val="fr-FR"/>
        </w:rPr>
        <w:t xml:space="preserve"> </w:t>
      </w:r>
      <w:r w:rsidRPr="00E22B43">
        <w:t>Республики</w:t>
      </w:r>
      <w:r w:rsidRPr="00E22B43">
        <w:rPr>
          <w:lang w:val="fr-FR"/>
        </w:rPr>
        <w:t xml:space="preserve"> </w:t>
      </w:r>
      <w:r w:rsidRPr="00E22B43">
        <w:t>за улучшение</w:t>
      </w:r>
      <w:r w:rsidRPr="00E22B43">
        <w:rPr>
          <w:lang w:val="fr-FR"/>
        </w:rPr>
        <w:t xml:space="preserve"> </w:t>
      </w:r>
      <w:r w:rsidRPr="00E22B43">
        <w:t>соц</w:t>
      </w:r>
      <w:r w:rsidRPr="00E22B43">
        <w:t>и</w:t>
      </w:r>
      <w:r w:rsidRPr="00E22B43">
        <w:t>ально</w:t>
      </w:r>
      <w:r w:rsidRPr="00E22B43">
        <w:rPr>
          <w:lang w:val="fr-FR"/>
        </w:rPr>
        <w:t>-</w:t>
      </w:r>
      <w:r w:rsidRPr="00E22B43">
        <w:t>экономического положения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также</w:t>
      </w:r>
      <w:r w:rsidRPr="00E22B43">
        <w:rPr>
          <w:lang w:val="fr-FR"/>
        </w:rPr>
        <w:t xml:space="preserve"> </w:t>
      </w:r>
      <w:r w:rsidRPr="00E22B43">
        <w:t>вручены</w:t>
      </w:r>
      <w:r w:rsidRPr="00E22B43">
        <w:rPr>
          <w:lang w:val="fr-FR"/>
        </w:rPr>
        <w:t xml:space="preserve"> </w:t>
      </w:r>
      <w:r w:rsidRPr="00E22B43">
        <w:t>медали многоде</w:t>
      </w:r>
      <w:r w:rsidRPr="00E22B43">
        <w:t>т</w:t>
      </w:r>
      <w:r w:rsidRPr="00E22B43">
        <w:t>ным и</w:t>
      </w:r>
      <w:r w:rsidRPr="00E22B43">
        <w:rPr>
          <w:lang w:val="fr-FR"/>
        </w:rPr>
        <w:t xml:space="preserve"> </w:t>
      </w:r>
      <w:r w:rsidRPr="00E22B43">
        <w:t>приемным матерям.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0405E9" w:rsidRPr="000405E9" w:rsidRDefault="000405E9" w:rsidP="000405E9">
      <w:pPr>
        <w:pStyle w:val="SingleTxt"/>
        <w:spacing w:after="0" w:line="120" w:lineRule="exact"/>
        <w:rPr>
          <w:sz w:val="10"/>
          <w:lang w:val="fr-FR"/>
        </w:rPr>
      </w:pPr>
    </w:p>
    <w:p w:rsidR="00E22B43" w:rsidRDefault="000405E9" w:rsidP="000405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3" w:name="_Toc380154118"/>
      <w:r>
        <w:tab/>
      </w:r>
      <w:r>
        <w:tab/>
      </w:r>
      <w:r w:rsidR="00E22B43" w:rsidRPr="00E22B43">
        <w:t>Статья </w:t>
      </w:r>
      <w:r w:rsidR="00E22B43" w:rsidRPr="00E22B43">
        <w:rPr>
          <w:lang w:val="fr-FR"/>
        </w:rPr>
        <w:t xml:space="preserve">5 </w:t>
      </w:r>
      <w:r w:rsidR="00E22B43" w:rsidRPr="00E22B43">
        <w:t>Конвенции.</w:t>
      </w:r>
      <w:r w:rsidR="00E22B43" w:rsidRPr="00E22B43">
        <w:rPr>
          <w:lang w:val="fr-FR"/>
        </w:rPr>
        <w:t xml:space="preserve"> </w:t>
      </w:r>
      <w:r w:rsidR="00E22B43" w:rsidRPr="00E22B43">
        <w:t>Стереотипные роли и гендерные предрассудки</w:t>
      </w:r>
      <w:bookmarkEnd w:id="13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>Замечание</w:t>
      </w:r>
      <w:r w:rsidR="00E22B43" w:rsidRPr="00E22B43">
        <w:rPr>
          <w:lang w:val="fr-FR"/>
        </w:rPr>
        <w:t xml:space="preserve"> </w:t>
      </w:r>
      <w:r w:rsidR="00E22B43" w:rsidRPr="00E22B43">
        <w:t>№</w:t>
      </w:r>
      <w:r w:rsidR="00E22B43" w:rsidRPr="00E22B43">
        <w:rPr>
          <w:lang w:val="fr-FR"/>
        </w:rPr>
        <w:t xml:space="preserve"> 30 </w:t>
      </w:r>
      <w:r w:rsidR="00E22B43" w:rsidRPr="00E22B43">
        <w:t>и рекомендация №</w:t>
      </w:r>
      <w:r w:rsidR="00E22B43" w:rsidRPr="00E22B43">
        <w:rPr>
          <w:lang w:val="fr-FR"/>
        </w:rPr>
        <w:t> 31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47.</w:t>
      </w:r>
      <w:r w:rsidRPr="00E22B43">
        <w:tab/>
        <w:t xml:space="preserve">Замечание </w:t>
      </w:r>
      <w:r w:rsidRPr="00E22B43">
        <w:rPr>
          <w:lang w:val="fr-FR"/>
        </w:rPr>
        <w:t xml:space="preserve">№ 30 </w:t>
      </w:r>
      <w:r w:rsidRPr="00E22B43">
        <w:t>Комитета</w:t>
      </w:r>
      <w:r w:rsidRPr="00E22B43">
        <w:rPr>
          <w:lang w:val="fr-FR"/>
        </w:rPr>
        <w:t xml:space="preserve">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преобладания глубоко укоренившихся негативных</w:t>
      </w:r>
      <w:r w:rsidRPr="00E22B43">
        <w:rPr>
          <w:lang w:val="fr-FR"/>
        </w:rPr>
        <w:t xml:space="preserve"> </w:t>
      </w:r>
      <w:r w:rsidRPr="00E22B43">
        <w:t>обычаев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традиций,</w:t>
      </w:r>
      <w:r w:rsidRPr="00E22B43">
        <w:rPr>
          <w:lang w:val="fr-FR"/>
        </w:rPr>
        <w:t xml:space="preserve"> </w:t>
      </w:r>
      <w:r w:rsidRPr="00E22B43">
        <w:t>таких как ранний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принудительный</w:t>
      </w:r>
      <w:r w:rsidRPr="00E22B43">
        <w:rPr>
          <w:lang w:val="fr-FR"/>
        </w:rPr>
        <w:t xml:space="preserve"> </w:t>
      </w:r>
      <w:r w:rsidRPr="00E22B43">
        <w:t>брак</w:t>
      </w:r>
      <w:r w:rsidRPr="00E22B43">
        <w:rPr>
          <w:lang w:val="fr-FR"/>
        </w:rPr>
        <w:t xml:space="preserve">, </w:t>
      </w:r>
      <w:r w:rsidRPr="00E22B43">
        <w:t>полигамия</w:t>
      </w:r>
      <w:r w:rsidRPr="00E22B43">
        <w:rPr>
          <w:lang w:val="fr-FR"/>
        </w:rPr>
        <w:t xml:space="preserve">, </w:t>
      </w:r>
      <w:r w:rsidRPr="00E22B43">
        <w:t>положение</w:t>
      </w:r>
      <w:r w:rsidRPr="00E22B43">
        <w:rPr>
          <w:lang w:val="fr-FR"/>
        </w:rPr>
        <w:t xml:space="preserve"> </w:t>
      </w:r>
      <w:r w:rsidRPr="00E22B43">
        <w:t>вдов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левират</w:t>
      </w:r>
      <w:r w:rsidRPr="00E22B43">
        <w:rPr>
          <w:lang w:val="fr-FR"/>
        </w:rPr>
        <w:t xml:space="preserve">, а также </w:t>
      </w:r>
      <w:r w:rsidRPr="00E22B43">
        <w:t xml:space="preserve">бытования </w:t>
      </w:r>
      <w:r w:rsidRPr="00E22B43">
        <w:rPr>
          <w:lang w:val="fr-FR"/>
        </w:rPr>
        <w:t xml:space="preserve">стереотипов, </w:t>
      </w:r>
      <w:r w:rsidRPr="00E22B43">
        <w:t>которые</w:t>
      </w:r>
      <w:r w:rsidRPr="00E22B43">
        <w:rPr>
          <w:lang w:val="fr-FR"/>
        </w:rPr>
        <w:t xml:space="preserve"> </w:t>
      </w:r>
      <w:r w:rsidRPr="00E22B43">
        <w:t>являются дискриминационными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отношении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представляют</w:t>
      </w:r>
      <w:r w:rsidRPr="00E22B43">
        <w:rPr>
          <w:lang w:val="fr-FR"/>
        </w:rPr>
        <w:t xml:space="preserve"> </w:t>
      </w:r>
      <w:r w:rsidRPr="00E22B43">
        <w:t>собой</w:t>
      </w:r>
      <w:r w:rsidRPr="00E22B43">
        <w:rPr>
          <w:lang w:val="fr-FR"/>
        </w:rPr>
        <w:t xml:space="preserve"> </w:t>
      </w:r>
      <w:r w:rsidRPr="00E22B43">
        <w:t>нарушение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. </w:t>
      </w:r>
      <w:r w:rsidRPr="00E22B43">
        <w:t>Комитет</w:t>
      </w:r>
      <w:r w:rsidRPr="00E22B43">
        <w:rPr>
          <w:lang w:val="fr-FR"/>
        </w:rPr>
        <w:t xml:space="preserve"> </w:t>
      </w:r>
      <w:r w:rsidRPr="00E22B43">
        <w:t>отмечает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Габон</w:t>
      </w:r>
      <w:r w:rsidRPr="00E22B43">
        <w:rPr>
          <w:lang w:val="fr-FR"/>
        </w:rPr>
        <w:t xml:space="preserve"> </w:t>
      </w:r>
      <w:r w:rsidRPr="00E22B43">
        <w:t>предпринимает</w:t>
      </w:r>
      <w:r w:rsidRPr="00E22B43">
        <w:rPr>
          <w:lang w:val="fr-FR"/>
        </w:rPr>
        <w:t xml:space="preserve"> </w:t>
      </w:r>
      <w:r w:rsidRPr="00E22B43">
        <w:t>недо</w:t>
      </w:r>
      <w:r w:rsidRPr="00E22B43">
        <w:t>с</w:t>
      </w:r>
      <w:r w:rsidRPr="00E22B43">
        <w:t>таточные усилия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борьбы с такой</w:t>
      </w:r>
      <w:r w:rsidRPr="00E22B43">
        <w:rPr>
          <w:lang w:val="fr-FR"/>
        </w:rPr>
        <w:t xml:space="preserve"> </w:t>
      </w:r>
      <w:r w:rsidRPr="00E22B43">
        <w:t>дискриминационной</w:t>
      </w:r>
      <w:r w:rsidRPr="00E22B43">
        <w:rPr>
          <w:lang w:val="fr-FR"/>
        </w:rPr>
        <w:t xml:space="preserve"> </w:t>
      </w:r>
      <w:r w:rsidRPr="00E22B43">
        <w:t>практикой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стере</w:t>
      </w:r>
      <w:r w:rsidRPr="00E22B43">
        <w:t>о</w:t>
      </w:r>
      <w:r w:rsidRPr="00E22B43">
        <w:t>типами в связи с распространенностью</w:t>
      </w:r>
      <w:r w:rsidRPr="00E22B43">
        <w:rPr>
          <w:lang w:val="fr-FR"/>
        </w:rPr>
        <w:t xml:space="preserve"> </w:t>
      </w:r>
      <w:r w:rsidRPr="00E22B43">
        <w:t>поддержки</w:t>
      </w:r>
      <w:r w:rsidRPr="00E22B43">
        <w:rPr>
          <w:lang w:val="fr-FR"/>
        </w:rPr>
        <w:t xml:space="preserve"> </w:t>
      </w:r>
      <w:r w:rsidRPr="00E22B43">
        <w:t>этой практики среди нас</w:t>
      </w:r>
      <w:r w:rsidRPr="00E22B43">
        <w:t>е</w:t>
      </w:r>
      <w:r w:rsidRPr="00E22B43">
        <w:t>ления</w:t>
      </w:r>
      <w:r w:rsidRPr="00E22B43">
        <w:rPr>
          <w:lang w:val="fr-FR"/>
        </w:rPr>
        <w:t>.</w:t>
      </w:r>
    </w:p>
    <w:p w:rsidR="00E22B43" w:rsidRDefault="00E22B43" w:rsidP="000405E9">
      <w:pPr>
        <w:pStyle w:val="SingleTxt"/>
      </w:pPr>
      <w:r w:rsidRPr="00E22B43">
        <w:t>48.</w:t>
      </w:r>
      <w:r w:rsidRPr="00E22B43">
        <w:tab/>
        <w:t>В</w:t>
      </w:r>
      <w:r w:rsidRPr="00E22B43">
        <w:rPr>
          <w:lang w:val="fr-FR"/>
        </w:rPr>
        <w:t xml:space="preserve"> </w:t>
      </w:r>
      <w:r w:rsidRPr="00E22B43">
        <w:t>рекомендации</w:t>
      </w:r>
      <w:r w:rsidRPr="00E22B43">
        <w:rPr>
          <w:lang w:val="fr-FR"/>
        </w:rPr>
        <w:t xml:space="preserve"> № 31 </w:t>
      </w:r>
      <w:r w:rsidRPr="00E22B43">
        <w:t>Комитет</w:t>
      </w:r>
      <w:r w:rsidRPr="00E22B43">
        <w:rPr>
          <w:lang w:val="fr-FR"/>
        </w:rPr>
        <w:t xml:space="preserve"> </w:t>
      </w:r>
      <w:r w:rsidRPr="00E22B43">
        <w:t>настоятельно</w:t>
      </w:r>
      <w:r w:rsidRPr="00E22B43">
        <w:rPr>
          <w:lang w:val="fr-FR"/>
        </w:rPr>
        <w:t xml:space="preserve"> </w:t>
      </w:r>
      <w:r w:rsidRPr="00E22B43">
        <w:t>предлагает</w:t>
      </w:r>
      <w:r w:rsidRPr="00E22B43">
        <w:rPr>
          <w:lang w:val="fr-FR"/>
        </w:rPr>
        <w:t xml:space="preserve"> </w:t>
      </w:r>
      <w:r w:rsidRPr="00E22B43">
        <w:t>Габону</w:t>
      </w:r>
      <w:r w:rsidRPr="00E22B43">
        <w:rPr>
          <w:lang w:val="fr-FR"/>
        </w:rPr>
        <w:t xml:space="preserve"> </w:t>
      </w:r>
      <w:r w:rsidRPr="00E22B43">
        <w:t>безотл</w:t>
      </w:r>
      <w:r w:rsidRPr="00E22B43">
        <w:t>а</w:t>
      </w:r>
      <w:r w:rsidRPr="00E22B43">
        <w:t>гательно</w:t>
      </w:r>
      <w:r w:rsidRPr="00E22B43">
        <w:rPr>
          <w:lang w:val="fr-FR"/>
        </w:rPr>
        <w:t xml:space="preserve"> </w:t>
      </w:r>
      <w:r w:rsidRPr="00E22B43">
        <w:t>принять</w:t>
      </w:r>
      <w:r w:rsidRPr="00E22B43">
        <w:rPr>
          <w:lang w:val="fr-FR"/>
        </w:rPr>
        <w:t xml:space="preserve"> </w:t>
      </w:r>
      <w:r w:rsidRPr="00E22B43">
        <w:t>законодательные</w:t>
      </w:r>
      <w:r w:rsidRPr="00E22B43">
        <w:rPr>
          <w:lang w:val="fr-FR"/>
        </w:rPr>
        <w:t xml:space="preserve"> </w:t>
      </w:r>
      <w:r w:rsidRPr="00E22B43">
        <w:t>меры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изменения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устранения</w:t>
      </w:r>
      <w:r w:rsidRPr="00E22B43">
        <w:rPr>
          <w:lang w:val="fr-FR"/>
        </w:rPr>
        <w:t xml:space="preserve"> </w:t>
      </w:r>
      <w:r w:rsidRPr="00E22B43">
        <w:t>этих</w:t>
      </w:r>
      <w:r w:rsidRPr="00E22B43">
        <w:rPr>
          <w:lang w:val="fr-FR"/>
        </w:rPr>
        <w:t xml:space="preserve"> </w:t>
      </w:r>
      <w:r w:rsidRPr="00E22B43">
        <w:t>дискриминационных обычаев</w:t>
      </w:r>
      <w:r w:rsidRPr="00E22B43">
        <w:rPr>
          <w:lang w:val="fr-FR"/>
        </w:rPr>
        <w:t xml:space="preserve"> </w:t>
      </w:r>
      <w:r w:rsidRPr="00E22B43">
        <w:t>культурной</w:t>
      </w:r>
      <w:r w:rsidRPr="00E22B43">
        <w:rPr>
          <w:lang w:val="fr-FR"/>
        </w:rPr>
        <w:t xml:space="preserve"> </w:t>
      </w:r>
      <w:r w:rsidRPr="00E22B43">
        <w:t>практики</w:t>
      </w:r>
      <w:r w:rsidRPr="00E22B43">
        <w:rPr>
          <w:lang w:val="fr-FR"/>
        </w:rPr>
        <w:t xml:space="preserve">, </w:t>
      </w:r>
      <w:r w:rsidRPr="00E22B43">
        <w:t>содействовать</w:t>
      </w:r>
      <w:r w:rsidRPr="00E22B43">
        <w:rPr>
          <w:lang w:val="fr-FR"/>
        </w:rPr>
        <w:t xml:space="preserve"> </w:t>
      </w:r>
      <w:r w:rsidRPr="00E22B43">
        <w:t>полному</w:t>
      </w:r>
      <w:r w:rsidRPr="00E22B43">
        <w:rPr>
          <w:lang w:val="fr-FR"/>
        </w:rPr>
        <w:t xml:space="preserve"> </w:t>
      </w:r>
      <w:r w:rsidRPr="00E22B43">
        <w:t>осуществлению</w:t>
      </w:r>
      <w:r w:rsidRPr="00E22B43">
        <w:rPr>
          <w:lang w:val="fr-FR"/>
        </w:rPr>
        <w:t xml:space="preserve"> </w:t>
      </w:r>
      <w:r w:rsidRPr="00E22B43">
        <w:t>женщинами</w:t>
      </w:r>
      <w:r w:rsidRPr="00E22B43">
        <w:rPr>
          <w:lang w:val="fr-FR"/>
        </w:rPr>
        <w:t xml:space="preserve"> </w:t>
      </w:r>
      <w:r w:rsidRPr="00E22B43">
        <w:t>своих</w:t>
      </w:r>
      <w:r w:rsidRPr="00E22B43">
        <w:rPr>
          <w:lang w:val="fr-FR"/>
        </w:rPr>
        <w:t xml:space="preserve"> </w:t>
      </w:r>
      <w:r w:rsidRPr="00E22B43">
        <w:t>основных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, </w:t>
      </w:r>
      <w:r w:rsidRPr="00E22B43">
        <w:t>разработать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осуществить</w:t>
      </w:r>
      <w:r w:rsidRPr="00E22B43">
        <w:rPr>
          <w:lang w:val="fr-FR"/>
        </w:rPr>
        <w:t xml:space="preserve"> </w:t>
      </w:r>
      <w:r w:rsidRPr="00E22B43">
        <w:t>всесторонние</w:t>
      </w:r>
      <w:r w:rsidRPr="00E22B43">
        <w:rPr>
          <w:lang w:val="fr-FR"/>
        </w:rPr>
        <w:t xml:space="preserve"> </w:t>
      </w:r>
      <w:r w:rsidRPr="00E22B43">
        <w:t>меры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области</w:t>
      </w:r>
      <w:r w:rsidRPr="00E22B43">
        <w:rPr>
          <w:lang w:val="fr-FR"/>
        </w:rPr>
        <w:t xml:space="preserve"> </w:t>
      </w:r>
      <w:r w:rsidRPr="00E22B43">
        <w:t>образования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провести</w:t>
      </w:r>
      <w:r w:rsidRPr="00E22B43">
        <w:rPr>
          <w:lang w:val="fr-FR"/>
        </w:rPr>
        <w:t xml:space="preserve"> </w:t>
      </w:r>
      <w:r w:rsidRPr="00E22B43">
        <w:t>пропагандистские</w:t>
      </w:r>
      <w:r w:rsidRPr="00E22B43">
        <w:rPr>
          <w:lang w:val="fr-FR"/>
        </w:rPr>
        <w:t xml:space="preserve"> </w:t>
      </w:r>
      <w:r w:rsidRPr="00E22B43">
        <w:t>ка</w:t>
      </w:r>
      <w:r w:rsidRPr="00E22B43">
        <w:t>м</w:t>
      </w:r>
      <w:r w:rsidRPr="00E22B43">
        <w:t>пании</w:t>
      </w:r>
      <w:r w:rsidRPr="00E22B43">
        <w:rPr>
          <w:lang w:val="fr-FR"/>
        </w:rPr>
        <w:t xml:space="preserve">,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тем</w:t>
      </w:r>
      <w:r w:rsidRPr="00E22B43">
        <w:rPr>
          <w:lang w:val="fr-FR"/>
        </w:rPr>
        <w:t xml:space="preserve"> </w:t>
      </w:r>
      <w:r w:rsidRPr="00E22B43">
        <w:t>чтобы</w:t>
      </w:r>
      <w:r w:rsidRPr="00E22B43">
        <w:rPr>
          <w:lang w:val="fr-FR"/>
        </w:rPr>
        <w:t xml:space="preserve"> </w:t>
      </w:r>
      <w:r w:rsidRPr="00E22B43">
        <w:t>содействовать</w:t>
      </w:r>
      <w:r w:rsidRPr="00E22B43">
        <w:rPr>
          <w:lang w:val="fr-FR"/>
        </w:rPr>
        <w:t xml:space="preserve"> </w:t>
      </w:r>
      <w:r w:rsidRPr="00E22B43">
        <w:t>принятию принципа равенства</w:t>
      </w:r>
      <w:r w:rsidRPr="00E22B43">
        <w:rPr>
          <w:lang w:val="fr-FR"/>
        </w:rPr>
        <w:t xml:space="preserve"> </w:t>
      </w:r>
      <w:r w:rsidRPr="00E22B43">
        <w:t>между</w:t>
      </w:r>
      <w:r w:rsidRPr="00E22B43">
        <w:rPr>
          <w:lang w:val="fr-FR"/>
        </w:rPr>
        <w:t xml:space="preserve"> </w:t>
      </w:r>
      <w:r w:rsidRPr="00E22B43">
        <w:t>му</w:t>
      </w:r>
      <w:r w:rsidRPr="00E22B43">
        <w:t>ж</w:t>
      </w:r>
      <w:r w:rsidRPr="00E22B43">
        <w:t>чинами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женщинами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отказаться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соответствующих</w:t>
      </w:r>
      <w:r w:rsidRPr="00E22B43">
        <w:rPr>
          <w:lang w:val="fr-FR"/>
        </w:rPr>
        <w:t xml:space="preserve"> </w:t>
      </w:r>
      <w:r w:rsidRPr="00E22B43">
        <w:t>стереотипных</w:t>
      </w:r>
      <w:r w:rsidRPr="00E22B43">
        <w:rPr>
          <w:lang w:val="fr-FR"/>
        </w:rPr>
        <w:t xml:space="preserve"> </w:t>
      </w:r>
      <w:r w:rsidRPr="00E22B43">
        <w:t>подх</w:t>
      </w:r>
      <w:r w:rsidRPr="00E22B43">
        <w:t>о</w:t>
      </w:r>
      <w:r w:rsidRPr="00E22B43">
        <w:t>дов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отношении</w:t>
      </w:r>
      <w:r w:rsidRPr="00E22B43">
        <w:rPr>
          <w:lang w:val="fr-FR"/>
        </w:rPr>
        <w:t xml:space="preserve"> </w:t>
      </w:r>
      <w:r w:rsidRPr="00E22B43">
        <w:t>их</w:t>
      </w:r>
      <w:r w:rsidRPr="00E22B43">
        <w:rPr>
          <w:lang w:val="fr-FR"/>
        </w:rPr>
        <w:t xml:space="preserve"> </w:t>
      </w:r>
      <w:r w:rsidRPr="00E22B43">
        <w:t>ролей</w:t>
      </w:r>
      <w:r w:rsidRPr="00E22B43">
        <w:rPr>
          <w:lang w:val="fr-FR"/>
        </w:rPr>
        <w:t xml:space="preserve">, </w:t>
      </w:r>
      <w:r w:rsidRPr="00E22B43">
        <w:t>задействовать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этой</w:t>
      </w:r>
      <w:r w:rsidRPr="00E22B43">
        <w:rPr>
          <w:lang w:val="fr-FR"/>
        </w:rPr>
        <w:t xml:space="preserve"> </w:t>
      </w:r>
      <w:r w:rsidRPr="00E22B43">
        <w:t>кампании</w:t>
      </w:r>
      <w:r w:rsidRPr="00E22B43">
        <w:rPr>
          <w:lang w:val="fr-FR"/>
        </w:rPr>
        <w:t xml:space="preserve"> </w:t>
      </w:r>
      <w:r w:rsidRPr="00E22B43">
        <w:t>мужчин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должностных</w:t>
      </w:r>
      <w:r w:rsidRPr="00E22B43">
        <w:rPr>
          <w:lang w:val="fr-FR"/>
        </w:rPr>
        <w:t xml:space="preserve"> </w:t>
      </w:r>
      <w:r w:rsidRPr="00E22B43">
        <w:t>лиц</w:t>
      </w:r>
      <w:r w:rsidRPr="00E22B43">
        <w:rPr>
          <w:lang w:val="fr-FR"/>
        </w:rPr>
        <w:t xml:space="preserve">, </w:t>
      </w:r>
      <w:r w:rsidRPr="00E22B43">
        <w:t>лидеров</w:t>
      </w:r>
      <w:r w:rsidRPr="00E22B43">
        <w:rPr>
          <w:lang w:val="fr-FR"/>
        </w:rPr>
        <w:t xml:space="preserve"> </w:t>
      </w:r>
      <w:r w:rsidRPr="00E22B43">
        <w:t>общин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традиционных</w:t>
      </w:r>
      <w:r w:rsidRPr="00E22B43">
        <w:rPr>
          <w:lang w:val="fr-FR"/>
        </w:rPr>
        <w:t xml:space="preserve"> </w:t>
      </w:r>
      <w:r w:rsidRPr="00E22B43">
        <w:t>лидеров</w:t>
      </w:r>
      <w:r w:rsidRPr="00E22B43">
        <w:rPr>
          <w:lang w:val="fr-FR"/>
        </w:rPr>
        <w:t xml:space="preserve">, </w:t>
      </w:r>
      <w:r w:rsidRPr="00E22B43">
        <w:t>работодателей и общественность, для достижения этой цели сотрудничать с организациями гражданского общества, с радио и телевидением, а также с печатными изд</w:t>
      </w:r>
      <w:r w:rsidRPr="00E22B43">
        <w:t>а</w:t>
      </w:r>
      <w:r w:rsidRPr="00E22B43">
        <w:t>ниями и осуществить в этих целях пересмотр школьных программ и учебн</w:t>
      </w:r>
      <w:r w:rsidRPr="00E22B43">
        <w:t>и</w:t>
      </w:r>
      <w:r w:rsidRPr="00E22B43">
        <w:t>ков.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 xml:space="preserve">Принятые меры 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49.</w:t>
      </w:r>
      <w:r w:rsidRPr="00E22B43">
        <w:tab/>
        <w:t>Несмотря на сложную ситуацию в законодательстве Габона, в котором прослеживаются противоречивые тенденции следования ратифицированным конвенциям, сохранения определенных обычаев по отношению к закону и о</w:t>
      </w:r>
      <w:r w:rsidRPr="00E22B43">
        <w:t>т</w:t>
      </w:r>
      <w:r w:rsidRPr="00E22B43">
        <w:t>носительно медленная процедура пересмотра документов, расценива</w:t>
      </w:r>
      <w:r w:rsidRPr="00E22B43">
        <w:t>е</w:t>
      </w:r>
      <w:r w:rsidRPr="00E22B43">
        <w:t>мых как дискриминационные, деятельность по повышению информированности же</w:t>
      </w:r>
      <w:r w:rsidRPr="00E22B43">
        <w:t>н</w:t>
      </w:r>
      <w:r w:rsidRPr="00E22B43">
        <w:t>щин в действительности осуществляется на местах ассоциациями по защите прав женщин, религиозными ассоциациями, а также Министерством по делам семьи и улучшению положения женщин посредством проведения различных мероприятий, к которым относятся</w:t>
      </w:r>
      <w:r w:rsidRPr="00E22B43">
        <w:rPr>
          <w:lang w:val="fr-FR"/>
        </w:rPr>
        <w:t>:</w:t>
      </w:r>
    </w:p>
    <w:p w:rsidR="00E22B43" w:rsidRPr="00E22B43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создание координационных центров по гендерным вопросам во всех м</w:t>
      </w:r>
      <w:r w:rsidRPr="00E22B43">
        <w:t>и</w:t>
      </w:r>
      <w:r w:rsidRPr="00E22B43">
        <w:t>нистерствах</w:t>
      </w:r>
      <w:r w:rsidRPr="00E22B43">
        <w:rPr>
          <w:lang w:val="fr-FR"/>
        </w:rPr>
        <w:t>;</w:t>
      </w:r>
    </w:p>
    <w:p w:rsidR="00E22B43" w:rsidRPr="00E22B43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проведение</w:t>
      </w:r>
      <w:r w:rsidRPr="00E22B43">
        <w:rPr>
          <w:lang w:val="fr-FR"/>
        </w:rPr>
        <w:t xml:space="preserve"> </w:t>
      </w:r>
      <w:r w:rsidRPr="00E22B43">
        <w:t>информационно-разъяснительных</w:t>
      </w:r>
      <w:r w:rsidRPr="00E22B43">
        <w:rPr>
          <w:lang w:val="fr-FR"/>
        </w:rPr>
        <w:t xml:space="preserve"> </w:t>
      </w:r>
      <w:r w:rsidRPr="00E22B43">
        <w:t>семинаров</w:t>
      </w:r>
      <w:r w:rsidRPr="00E22B43">
        <w:rPr>
          <w:lang w:val="fr-FR"/>
        </w:rPr>
        <w:t xml:space="preserve"> </w:t>
      </w:r>
      <w:r w:rsidRPr="00E22B43">
        <w:t>по вопр</w:t>
      </w:r>
      <w:r w:rsidRPr="00E22B43">
        <w:t>о</w:t>
      </w:r>
      <w:r w:rsidRPr="00E22B43">
        <w:t>сам брака и основных прав в</w:t>
      </w:r>
      <w:r w:rsidRPr="00E22B43">
        <w:rPr>
          <w:lang w:val="fr-FR"/>
        </w:rPr>
        <w:t xml:space="preserve"> </w:t>
      </w:r>
      <w:r w:rsidRPr="00E22B43">
        <w:t>Национальном</w:t>
      </w:r>
      <w:r w:rsidRPr="00E22B43">
        <w:rPr>
          <w:lang w:val="fr-FR"/>
        </w:rPr>
        <w:t xml:space="preserve"> </w:t>
      </w:r>
      <w:r w:rsidRPr="00E22B43">
        <w:t>собрании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других</w:t>
      </w:r>
      <w:r w:rsidRPr="00E22B43">
        <w:rPr>
          <w:lang w:val="fr-FR"/>
        </w:rPr>
        <w:t xml:space="preserve"> </w:t>
      </w:r>
      <w:r w:rsidRPr="00E22B43">
        <w:t>местах</w:t>
      </w:r>
      <w:r w:rsidRPr="00E22B43">
        <w:rPr>
          <w:lang w:val="fr-FR"/>
        </w:rPr>
        <w:t xml:space="preserve">, </w:t>
      </w:r>
      <w:r w:rsidRPr="00E22B43">
        <w:t>т</w:t>
      </w:r>
      <w:r w:rsidRPr="00E22B43">
        <w:t>а</w:t>
      </w:r>
      <w:r w:rsidRPr="00E22B43">
        <w:t>ких</w:t>
      </w:r>
      <w:r w:rsidRPr="00E22B43">
        <w:rPr>
          <w:lang w:val="fr-FR"/>
        </w:rPr>
        <w:t xml:space="preserve"> </w:t>
      </w:r>
      <w:r w:rsidRPr="00E22B43">
        <w:t>как</w:t>
      </w:r>
      <w:r w:rsidRPr="00E22B43">
        <w:rPr>
          <w:lang w:val="fr-FR"/>
        </w:rPr>
        <w:t xml:space="preserve"> </w:t>
      </w:r>
      <w:r w:rsidRPr="00E22B43">
        <w:t>церкви</w:t>
      </w:r>
      <w:r w:rsidRPr="00E22B43">
        <w:rPr>
          <w:lang w:val="fr-FR"/>
        </w:rPr>
        <w:t xml:space="preserve">, </w:t>
      </w:r>
      <w:r w:rsidRPr="00E22B43">
        <w:t>общинные церкви</w:t>
      </w:r>
      <w:r w:rsidRPr="00E22B43">
        <w:rPr>
          <w:lang w:val="fr-FR"/>
        </w:rPr>
        <w:t xml:space="preserve">, </w:t>
      </w:r>
      <w:r w:rsidRPr="00E22B43">
        <w:t>муниципалитеты;</w:t>
      </w:r>
    </w:p>
    <w:p w:rsidR="00E22B43" w:rsidRPr="00E22B43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размещение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каждой</w:t>
      </w:r>
      <w:r w:rsidRPr="00E22B43">
        <w:rPr>
          <w:lang w:val="fr-FR"/>
        </w:rPr>
        <w:t xml:space="preserve"> </w:t>
      </w:r>
      <w:r w:rsidRPr="00E22B43">
        <w:t>области</w:t>
      </w:r>
      <w:r w:rsidRPr="00E22B43">
        <w:rPr>
          <w:lang w:val="fr-FR"/>
        </w:rPr>
        <w:t xml:space="preserve"> </w:t>
      </w:r>
      <w:r w:rsidRPr="00E22B43">
        <w:t>отделений</w:t>
      </w:r>
      <w:r w:rsidRPr="00E22B43">
        <w:rPr>
          <w:lang w:val="fr-FR"/>
        </w:rPr>
        <w:t xml:space="preserve"> </w:t>
      </w:r>
      <w:r w:rsidRPr="00E22B43">
        <w:t>Министерства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делам</w:t>
      </w:r>
      <w:r w:rsidRPr="00E22B43">
        <w:rPr>
          <w:lang w:val="fr-FR"/>
        </w:rPr>
        <w:t xml:space="preserve"> </w:t>
      </w:r>
      <w:r w:rsidRPr="00E22B43">
        <w:t>семьи</w:t>
      </w:r>
      <w:r w:rsidRPr="00E22B43">
        <w:rPr>
          <w:lang w:val="fr-FR"/>
        </w:rPr>
        <w:t xml:space="preserve">, </w:t>
      </w:r>
      <w:r w:rsidRPr="00E22B43">
        <w:t>одной</w:t>
      </w:r>
      <w:r w:rsidRPr="00E22B43">
        <w:rPr>
          <w:lang w:val="fr-FR"/>
        </w:rPr>
        <w:t xml:space="preserve"> </w:t>
      </w:r>
      <w:r w:rsidRPr="00E22B43">
        <w:t>из</w:t>
      </w:r>
      <w:r w:rsidRPr="00E22B43">
        <w:rPr>
          <w:lang w:val="fr-FR"/>
        </w:rPr>
        <w:t xml:space="preserve"> </w:t>
      </w:r>
      <w:r w:rsidRPr="00E22B43">
        <w:t>целей</w:t>
      </w:r>
      <w:r w:rsidRPr="00E22B43">
        <w:rPr>
          <w:lang w:val="fr-FR"/>
        </w:rPr>
        <w:t xml:space="preserve"> </w:t>
      </w:r>
      <w:r w:rsidRPr="00E22B43">
        <w:t>которых</w:t>
      </w:r>
      <w:r w:rsidRPr="00E22B43">
        <w:rPr>
          <w:lang w:val="fr-FR"/>
        </w:rPr>
        <w:t xml:space="preserve"> </w:t>
      </w:r>
      <w:r w:rsidRPr="00E22B43">
        <w:t>является</w:t>
      </w:r>
      <w:r w:rsidRPr="00E22B43">
        <w:rPr>
          <w:lang w:val="fr-FR"/>
        </w:rPr>
        <w:t xml:space="preserve"> </w:t>
      </w:r>
      <w:r w:rsidRPr="00E22B43">
        <w:t>облегчение</w:t>
      </w:r>
      <w:r w:rsidRPr="00E22B43">
        <w:rPr>
          <w:lang w:val="fr-FR"/>
        </w:rPr>
        <w:t xml:space="preserve"> </w:t>
      </w:r>
      <w:r w:rsidRPr="00E22B43">
        <w:t>принятия</w:t>
      </w:r>
      <w:r w:rsidRPr="00E22B43">
        <w:rPr>
          <w:lang w:val="fr-FR"/>
        </w:rPr>
        <w:t xml:space="preserve"> </w:t>
      </w:r>
      <w:r w:rsidRPr="00E22B43">
        <w:t>принципа</w:t>
      </w:r>
      <w:r w:rsidRPr="00E22B43">
        <w:rPr>
          <w:lang w:val="fr-FR"/>
        </w:rPr>
        <w:t xml:space="preserve"> </w:t>
      </w:r>
      <w:r w:rsidRPr="00E22B43">
        <w:t>равенс</w:t>
      </w:r>
      <w:r w:rsidRPr="00E22B43">
        <w:t>т</w:t>
      </w:r>
      <w:r w:rsidRPr="00E22B43">
        <w:t>ва</w:t>
      </w:r>
      <w:r w:rsidRPr="00E22B43">
        <w:rPr>
          <w:lang w:val="fr-FR"/>
        </w:rPr>
        <w:t xml:space="preserve"> </w:t>
      </w:r>
      <w:r w:rsidRPr="00E22B43">
        <w:t>мужчин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посредстве</w:t>
      </w:r>
      <w:r w:rsidRPr="00E22B43">
        <w:rPr>
          <w:lang w:val="fr-FR"/>
        </w:rPr>
        <w:t xml:space="preserve"> </w:t>
      </w:r>
      <w:r w:rsidRPr="00E22B43">
        <w:t>служащих</w:t>
      </w:r>
      <w:r w:rsidRPr="00E22B43">
        <w:rPr>
          <w:lang w:val="fr-FR"/>
        </w:rPr>
        <w:t xml:space="preserve"> </w:t>
      </w:r>
      <w:r w:rsidRPr="00E22B43">
        <w:t>этих</w:t>
      </w:r>
      <w:r w:rsidRPr="00E22B43">
        <w:rPr>
          <w:lang w:val="fr-FR"/>
        </w:rPr>
        <w:t xml:space="preserve"> </w:t>
      </w:r>
      <w:r w:rsidRPr="00E22B43">
        <w:t>отделений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поддержке</w:t>
      </w:r>
      <w:r w:rsidRPr="00E22B43">
        <w:rPr>
          <w:lang w:val="fr-FR"/>
        </w:rPr>
        <w:t xml:space="preserve"> </w:t>
      </w:r>
      <w:r w:rsidRPr="00E22B43">
        <w:t>р</w:t>
      </w:r>
      <w:r w:rsidRPr="00E22B43">
        <w:t>а</w:t>
      </w:r>
      <w:r w:rsidRPr="00E22B43">
        <w:t>ботающих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этой</w:t>
      </w:r>
      <w:r w:rsidRPr="00E22B43">
        <w:rPr>
          <w:lang w:val="fr-FR"/>
        </w:rPr>
        <w:t xml:space="preserve"> </w:t>
      </w:r>
      <w:r w:rsidRPr="00E22B43">
        <w:t>области</w:t>
      </w:r>
      <w:r w:rsidRPr="00E22B43">
        <w:rPr>
          <w:lang w:val="fr-FR"/>
        </w:rPr>
        <w:t xml:space="preserve"> </w:t>
      </w:r>
      <w:r w:rsidRPr="00E22B43">
        <w:t>ассоциаций</w:t>
      </w:r>
      <w:r w:rsidRPr="00E22B43">
        <w:rPr>
          <w:lang w:val="fr-FR"/>
        </w:rPr>
        <w:t>;</w:t>
      </w:r>
    </w:p>
    <w:p w:rsidR="00E22B43" w:rsidRPr="00E22B43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деятельность, проводимая</w:t>
      </w:r>
      <w:r w:rsidRPr="00E22B43">
        <w:rPr>
          <w:lang w:val="fr-FR"/>
        </w:rPr>
        <w:t xml:space="preserve"> </w:t>
      </w:r>
      <w:r w:rsidRPr="00E22B43">
        <w:t>Ассоциацией</w:t>
      </w:r>
      <w:r w:rsidRPr="00E22B43">
        <w:rPr>
          <w:lang w:val="fr-FR"/>
        </w:rPr>
        <w:t xml:space="preserve"> </w:t>
      </w:r>
      <w:r w:rsidRPr="00E22B43">
        <w:t>вдов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сирот и</w:t>
      </w:r>
      <w:r w:rsidRPr="00E22B43">
        <w:rPr>
          <w:lang w:val="fr-FR"/>
        </w:rPr>
        <w:t xml:space="preserve"> </w:t>
      </w:r>
      <w:r w:rsidRPr="00E22B43">
        <w:t>Ассоциацией</w:t>
      </w:r>
      <w:r w:rsidRPr="00E22B43">
        <w:rPr>
          <w:lang w:val="fr-FR"/>
        </w:rPr>
        <w:t xml:space="preserve"> </w:t>
      </w:r>
      <w:r w:rsidRPr="00E22B43">
        <w:t>м</w:t>
      </w:r>
      <w:r w:rsidRPr="00E22B43">
        <w:t>у</w:t>
      </w:r>
      <w:r w:rsidRPr="00E22B43">
        <w:t>сульманских</w:t>
      </w:r>
      <w:r w:rsidRPr="00E22B43">
        <w:rPr>
          <w:lang w:val="fr-FR"/>
        </w:rPr>
        <w:t xml:space="preserve"> </w:t>
      </w:r>
      <w:r w:rsidRPr="00E22B43">
        <w:t>женщин, направленная на</w:t>
      </w:r>
      <w:r w:rsidRPr="00E22B43">
        <w:rPr>
          <w:lang w:val="fr-FR"/>
        </w:rPr>
        <w:t xml:space="preserve"> </w:t>
      </w:r>
      <w:r w:rsidRPr="00E22B43">
        <w:t>борьбу</w:t>
      </w:r>
      <w:r w:rsidRPr="00E22B43">
        <w:rPr>
          <w:lang w:val="fr-FR"/>
        </w:rPr>
        <w:t xml:space="preserve"> </w:t>
      </w:r>
      <w:r w:rsidRPr="00E22B43">
        <w:t>со</w:t>
      </w:r>
      <w:r w:rsidRPr="00E22B43">
        <w:rPr>
          <w:lang w:val="fr-FR"/>
        </w:rPr>
        <w:t xml:space="preserve"> </w:t>
      </w:r>
      <w:r w:rsidRPr="00E22B43">
        <w:t>стереотипами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пре</w:t>
      </w:r>
      <w:r w:rsidRPr="00E22B43">
        <w:t>д</w:t>
      </w:r>
      <w:r w:rsidRPr="00E22B43">
        <w:t>ставлением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rPr>
          <w:lang w:val="fr-FR"/>
        </w:rPr>
        <w:t xml:space="preserve"> </w:t>
      </w:r>
      <w:r w:rsidRPr="00E22B43">
        <w:t>более</w:t>
      </w:r>
      <w:r w:rsidRPr="00E22B43">
        <w:rPr>
          <w:lang w:val="fr-FR"/>
        </w:rPr>
        <w:t xml:space="preserve"> </w:t>
      </w:r>
      <w:r w:rsidRPr="00E22B43">
        <w:t>низком</w:t>
      </w:r>
      <w:r w:rsidRPr="00E22B43">
        <w:rPr>
          <w:lang w:val="fr-FR"/>
        </w:rPr>
        <w:t xml:space="preserve"> </w:t>
      </w:r>
      <w:r w:rsidRPr="00E22B43">
        <w:t>статусе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>;</w:t>
      </w:r>
    </w:p>
    <w:p w:rsidR="00E22B43" w:rsidRPr="00E22B43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повышение осознания женщинами своих прав благодаря возможности о</w:t>
      </w:r>
      <w:r w:rsidRPr="00E22B43">
        <w:t>б</w:t>
      </w:r>
      <w:r w:rsidRPr="00E22B43">
        <w:t>ращаться в суды в случае их нарушения;</w:t>
      </w:r>
    </w:p>
    <w:p w:rsidR="00E22B43" w:rsidRPr="00E22B43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запрет ранних</w:t>
      </w:r>
      <w:r w:rsidRPr="00E22B43">
        <w:rPr>
          <w:lang w:val="fr-FR"/>
        </w:rPr>
        <w:t xml:space="preserve"> </w:t>
      </w:r>
      <w:r w:rsidRPr="00E22B43">
        <w:t>браков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браков</w:t>
      </w:r>
      <w:r w:rsidRPr="00E22B43">
        <w:rPr>
          <w:lang w:val="fr-FR"/>
        </w:rPr>
        <w:t xml:space="preserve"> </w:t>
      </w:r>
      <w:r w:rsidRPr="00E22B43">
        <w:t>без</w:t>
      </w:r>
      <w:r w:rsidRPr="00E22B43">
        <w:rPr>
          <w:lang w:val="fr-FR"/>
        </w:rPr>
        <w:t xml:space="preserve"> </w:t>
      </w:r>
      <w:r w:rsidRPr="00E22B43">
        <w:t>согласия</w:t>
      </w:r>
      <w:r w:rsidRPr="00E22B43">
        <w:rPr>
          <w:lang w:val="fr-FR"/>
        </w:rPr>
        <w:t xml:space="preserve"> </w:t>
      </w:r>
      <w:r w:rsidRPr="00E22B43">
        <w:t>девушки младше</w:t>
      </w:r>
      <w:r w:rsidRPr="00E22B43">
        <w:rPr>
          <w:lang w:val="fr-FR"/>
        </w:rPr>
        <w:t xml:space="preserve"> 15</w:t>
      </w:r>
      <w:r w:rsidRPr="00E22B43">
        <w:t> лет</w:t>
      </w:r>
      <w:r w:rsidRPr="00E22B43">
        <w:rPr>
          <w:lang w:val="fr-FR"/>
        </w:rPr>
        <w:t xml:space="preserve"> </w:t>
      </w:r>
      <w:r w:rsidRPr="00E22B43">
        <w:t>и вв</w:t>
      </w:r>
      <w:r w:rsidRPr="00E22B43">
        <w:t>е</w:t>
      </w:r>
      <w:r w:rsidRPr="00E22B43">
        <w:t>дение</w:t>
      </w:r>
      <w:r w:rsidRPr="00E22B43">
        <w:rPr>
          <w:lang w:val="fr-FR"/>
        </w:rPr>
        <w:t xml:space="preserve"> </w:t>
      </w:r>
      <w:r w:rsidRPr="00E22B43">
        <w:t>наказания</w:t>
      </w:r>
      <w:r w:rsidRPr="00E22B43">
        <w:rPr>
          <w:lang w:val="fr-FR"/>
        </w:rPr>
        <w:t xml:space="preserve"> </w:t>
      </w:r>
      <w:r w:rsidRPr="00E22B43">
        <w:t>за это правонарушение в</w:t>
      </w:r>
      <w:r w:rsidRPr="00E22B43">
        <w:rPr>
          <w:lang w:val="fr-FR"/>
        </w:rPr>
        <w:t xml:space="preserve"> </w:t>
      </w:r>
      <w:r w:rsidRPr="00E22B43">
        <w:t>виде</w:t>
      </w:r>
      <w:r w:rsidRPr="00E22B43">
        <w:rPr>
          <w:lang w:val="fr-FR"/>
        </w:rPr>
        <w:t xml:space="preserve"> </w:t>
      </w:r>
      <w:r w:rsidRPr="00E22B43">
        <w:t>лишения</w:t>
      </w:r>
      <w:r w:rsidRPr="00E22B43">
        <w:rPr>
          <w:lang w:val="fr-FR"/>
        </w:rPr>
        <w:t xml:space="preserve"> </w:t>
      </w:r>
      <w:r w:rsidRPr="00E22B43">
        <w:t>свободы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срок от одного до пяти лет (статья 264 Уголовного кодекса). Срок наказания увеличивается до десяти лет тюремного заключения, если половой акт или попытка его совершения были осуществлены в отношении девочки младше 15 лет, а если половые отношения привели к смерти ребенка, в качестве наказания назн</w:t>
      </w:r>
      <w:r w:rsidRPr="00E22B43">
        <w:t>а</w:t>
      </w:r>
      <w:r w:rsidRPr="00E22B43">
        <w:t>чается тюремное заключение на длительный срок</w:t>
      </w:r>
      <w:r w:rsidRPr="00E22B43">
        <w:rPr>
          <w:lang w:val="fr-FR"/>
        </w:rPr>
        <w:t>;</w:t>
      </w:r>
    </w:p>
    <w:p w:rsidR="000405E9" w:rsidRDefault="00E22B43" w:rsidP="000405E9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упразднение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новых</w:t>
      </w:r>
      <w:r w:rsidRPr="00E22B43">
        <w:rPr>
          <w:lang w:val="fr-FR"/>
        </w:rPr>
        <w:t xml:space="preserve"> </w:t>
      </w:r>
      <w:r w:rsidRPr="00E22B43">
        <w:t>школьных</w:t>
      </w:r>
      <w:r w:rsidRPr="00E22B43">
        <w:rPr>
          <w:lang w:val="fr-FR"/>
        </w:rPr>
        <w:t xml:space="preserve"> </w:t>
      </w:r>
      <w:r w:rsidRPr="00E22B43">
        <w:t>учебниках</w:t>
      </w:r>
      <w:r w:rsidRPr="00E22B43">
        <w:rPr>
          <w:lang w:val="fr-FR"/>
        </w:rPr>
        <w:t xml:space="preserve"> </w:t>
      </w:r>
      <w:r w:rsidRPr="00E22B43">
        <w:t>стереотипов</w:t>
      </w:r>
      <w:r w:rsidRPr="00E22B43">
        <w:rPr>
          <w:lang w:val="fr-FR"/>
        </w:rPr>
        <w:t xml:space="preserve">, </w:t>
      </w:r>
      <w:r w:rsidRPr="00E22B43">
        <w:t>подчерк</w:t>
      </w:r>
      <w:r w:rsidRPr="00E22B43">
        <w:t>и</w:t>
      </w:r>
      <w:r w:rsidRPr="00E22B43">
        <w:t>вающих дискриминационное</w:t>
      </w:r>
      <w:r w:rsidRPr="00E22B43">
        <w:rPr>
          <w:lang w:val="fr-FR"/>
        </w:rPr>
        <w:t xml:space="preserve"> </w:t>
      </w:r>
      <w:r w:rsidRPr="00E22B43">
        <w:t>разделение</w:t>
      </w:r>
      <w:r w:rsidRPr="00E22B43">
        <w:rPr>
          <w:lang w:val="fr-FR"/>
        </w:rPr>
        <w:t xml:space="preserve"> </w:t>
      </w:r>
      <w:r w:rsidRPr="00E22B43">
        <w:t>труда по половому признаку.</w:t>
      </w:r>
    </w:p>
    <w:p w:rsidR="00E22B43" w:rsidRDefault="000405E9" w:rsidP="000405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14" w:name="_Toc380154119"/>
      <w:r>
        <w:tab/>
      </w:r>
      <w:r>
        <w:tab/>
      </w:r>
      <w:r w:rsidR="00E22B43" w:rsidRPr="00E22B43">
        <w:t>Статья </w:t>
      </w:r>
      <w:r w:rsidR="00E22B43" w:rsidRPr="00E22B43">
        <w:rPr>
          <w:lang w:val="fr-FR"/>
        </w:rPr>
        <w:t xml:space="preserve">6 </w:t>
      </w:r>
      <w:r w:rsidR="00E22B43" w:rsidRPr="00E22B43">
        <w:t>Конвенции.</w:t>
      </w:r>
      <w:r w:rsidR="00E22B43" w:rsidRPr="00E22B43">
        <w:rPr>
          <w:lang w:val="fr-FR"/>
        </w:rPr>
        <w:t xml:space="preserve"> </w:t>
      </w:r>
      <w:r w:rsidR="00E22B43" w:rsidRPr="00E22B43">
        <w:t>Пресечение</w:t>
      </w:r>
      <w:r w:rsidR="00E22B43" w:rsidRPr="00E22B43">
        <w:rPr>
          <w:lang w:val="fr-FR"/>
        </w:rPr>
        <w:t xml:space="preserve"> </w:t>
      </w:r>
      <w:r w:rsidR="00E22B43" w:rsidRPr="00E22B43">
        <w:t>всех</w:t>
      </w:r>
      <w:r w:rsidR="00E22B43" w:rsidRPr="00E22B43">
        <w:rPr>
          <w:lang w:val="fr-FR"/>
        </w:rPr>
        <w:t xml:space="preserve"> </w:t>
      </w:r>
      <w:r w:rsidR="00E22B43" w:rsidRPr="00E22B43">
        <w:t>видов</w:t>
      </w:r>
      <w:r w:rsidR="00E22B43" w:rsidRPr="00E22B43">
        <w:rPr>
          <w:lang w:val="fr-FR"/>
        </w:rPr>
        <w:t xml:space="preserve"> </w:t>
      </w:r>
      <w:r w:rsidR="00E22B43" w:rsidRPr="00E22B43">
        <w:t>торговли</w:t>
      </w:r>
      <w:r w:rsidR="00E22B43" w:rsidRPr="00E22B43">
        <w:rPr>
          <w:lang w:val="fr-FR"/>
        </w:rPr>
        <w:t xml:space="preserve"> </w:t>
      </w:r>
      <w:r w:rsidR="00E22B43" w:rsidRPr="00E22B43">
        <w:t>женщинами</w:t>
      </w:r>
      <w:r w:rsidR="00E22B43" w:rsidRPr="00E22B43">
        <w:rPr>
          <w:lang w:val="fr-FR"/>
        </w:rPr>
        <w:t xml:space="preserve"> </w:t>
      </w:r>
      <w:r w:rsidR="00E22B43" w:rsidRPr="00E22B43">
        <w:t>и</w:t>
      </w:r>
      <w:r w:rsidR="00E22B43" w:rsidRPr="00E22B43">
        <w:rPr>
          <w:lang w:val="fr-FR"/>
        </w:rPr>
        <w:t xml:space="preserve"> </w:t>
      </w:r>
      <w:r w:rsidR="00E22B43" w:rsidRPr="00E22B43">
        <w:t>эксплуатации</w:t>
      </w:r>
      <w:r w:rsidR="00E22B43" w:rsidRPr="00E22B43">
        <w:rPr>
          <w:lang w:val="fr-FR"/>
        </w:rPr>
        <w:t xml:space="preserve"> </w:t>
      </w:r>
      <w:r w:rsidR="00E22B43" w:rsidRPr="00E22B43">
        <w:t>проституции</w:t>
      </w:r>
      <w:r w:rsidR="00E22B43" w:rsidRPr="00E22B43">
        <w:rPr>
          <w:lang w:val="fr-FR"/>
        </w:rPr>
        <w:t xml:space="preserve"> </w:t>
      </w:r>
      <w:r w:rsidR="00E22B43" w:rsidRPr="00E22B43">
        <w:t>женщин</w:t>
      </w:r>
      <w:bookmarkEnd w:id="14"/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Default="000405E9" w:rsidP="000405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>Замечания №№</w:t>
      </w:r>
      <w:r w:rsidR="00E22B43" w:rsidRPr="00E22B43">
        <w:rPr>
          <w:lang w:val="fr-FR"/>
        </w:rPr>
        <w:t xml:space="preserve"> 24, 25 </w:t>
      </w:r>
      <w:r w:rsidR="00E22B43" w:rsidRPr="00E22B43">
        <w:t>и</w:t>
      </w:r>
      <w:r w:rsidR="00E22B43" w:rsidRPr="00E22B43">
        <w:rPr>
          <w:lang w:val="fr-FR"/>
        </w:rPr>
        <w:t xml:space="preserve"> 28,</w:t>
      </w:r>
      <w:r w:rsidR="00E22B43" w:rsidRPr="00E22B43">
        <w:t xml:space="preserve"> и рекомендации №№</w:t>
      </w:r>
      <w:r w:rsidR="00E22B43" w:rsidRPr="00E22B43">
        <w:rPr>
          <w:lang w:val="fr-FR"/>
        </w:rPr>
        <w:t xml:space="preserve"> 26, 27 </w:t>
      </w:r>
      <w:r w:rsidR="00E22B43" w:rsidRPr="00E22B43">
        <w:t>и</w:t>
      </w:r>
      <w:r w:rsidR="00E22B43" w:rsidRPr="00E22B43">
        <w:rPr>
          <w:lang w:val="fr-FR"/>
        </w:rPr>
        <w:t xml:space="preserve"> 29</w:t>
      </w:r>
    </w:p>
    <w:p w:rsidR="000405E9" w:rsidRPr="000405E9" w:rsidRDefault="000405E9" w:rsidP="000405E9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0405E9">
      <w:pPr>
        <w:pStyle w:val="SingleTxt"/>
      </w:pPr>
      <w:r w:rsidRPr="00E22B43">
        <w:t>50.</w:t>
      </w:r>
      <w:r w:rsidRPr="00E22B43">
        <w:tab/>
        <w:t>Замечания</w:t>
      </w:r>
      <w:r w:rsidRPr="00E22B43">
        <w:rPr>
          <w:lang w:val="fr-FR"/>
        </w:rPr>
        <w:t xml:space="preserve"> №№ 24, 25 </w:t>
      </w:r>
      <w:r w:rsidRPr="00E22B43">
        <w:t>и</w:t>
      </w:r>
      <w:r w:rsidRPr="00E22B43">
        <w:rPr>
          <w:lang w:val="fr-FR"/>
        </w:rPr>
        <w:t xml:space="preserve"> 28 </w:t>
      </w:r>
      <w:r w:rsidRPr="00E22B43">
        <w:t>относятся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отсутствию</w:t>
      </w:r>
      <w:r w:rsidRPr="00E22B43">
        <w:rPr>
          <w:lang w:val="fr-FR"/>
        </w:rPr>
        <w:t xml:space="preserve"> </w:t>
      </w:r>
      <w:r w:rsidRPr="00E22B43">
        <w:t>конкретного</w:t>
      </w:r>
      <w:r w:rsidRPr="00E22B43">
        <w:rPr>
          <w:lang w:val="fr-FR"/>
        </w:rPr>
        <w:t xml:space="preserve"> </w:t>
      </w:r>
      <w:r w:rsidRPr="00E22B43">
        <w:t>законод</w:t>
      </w:r>
      <w:r w:rsidRPr="00E22B43">
        <w:t>а</w:t>
      </w:r>
      <w:r w:rsidRPr="00E22B43">
        <w:t>тельства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борьбе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насилием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отношении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, </w:t>
      </w:r>
      <w:r w:rsidRPr="00E22B43">
        <w:t>включая насилие в семье. Комитет выражает сожаление в связи с тем, что в докладе не представлены в достаточном объеме статистические данные о положении женщин во всех о</w:t>
      </w:r>
      <w:r w:rsidRPr="00E22B43">
        <w:t>б</w:t>
      </w:r>
      <w:r w:rsidRPr="00E22B43">
        <w:t>ластях, охватываемых Конвенцией, отсутствует и</w:t>
      </w:r>
      <w:r w:rsidRPr="00E22B43">
        <w:t>н</w:t>
      </w:r>
      <w:r w:rsidRPr="00E22B43">
        <w:t>формация о воздействии мер и о достигнутых результатах в связи с их принятием. Вместе с тем Комитет выражает сожаление в связи с тем, что, хотя предпринимаются меры по прес</w:t>
      </w:r>
      <w:r w:rsidRPr="00E22B43">
        <w:t>е</w:t>
      </w:r>
      <w:r w:rsidRPr="00E22B43">
        <w:t>чению торговли детьми, но аналогичные меры в отношении торговли женщ</w:t>
      </w:r>
      <w:r w:rsidRPr="00E22B43">
        <w:t>и</w:t>
      </w:r>
      <w:r w:rsidRPr="00E22B43">
        <w:t>нами отсутствуют.</w:t>
      </w:r>
    </w:p>
    <w:p w:rsidR="00E22B43" w:rsidRPr="00E22B43" w:rsidRDefault="00E22B43" w:rsidP="000405E9">
      <w:pPr>
        <w:pStyle w:val="SingleTxt"/>
        <w:rPr>
          <w:lang w:val="fr-FR"/>
        </w:rPr>
      </w:pPr>
      <w:r w:rsidRPr="00E22B43">
        <w:t>51.</w:t>
      </w:r>
      <w:r w:rsidRPr="00E22B43">
        <w:tab/>
        <w:t>Комитет рекомендует</w:t>
      </w:r>
      <w:r w:rsidRPr="00E22B43">
        <w:rPr>
          <w:lang w:val="fr-FR"/>
        </w:rPr>
        <w:t>: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внедрить</w:t>
      </w:r>
      <w:r w:rsidRPr="00E22B43">
        <w:rPr>
          <w:lang w:val="fr-FR"/>
        </w:rPr>
        <w:t xml:space="preserve"> </w:t>
      </w:r>
      <w:r w:rsidRPr="00E22B43">
        <w:t>всеобъемлющую</w:t>
      </w:r>
      <w:r w:rsidRPr="00E22B43">
        <w:rPr>
          <w:lang w:val="fr-FR"/>
        </w:rPr>
        <w:t xml:space="preserve"> </w:t>
      </w:r>
      <w:r w:rsidRPr="00E22B43">
        <w:t>систему</w:t>
      </w:r>
      <w:r w:rsidRPr="00E22B43">
        <w:rPr>
          <w:lang w:val="fr-FR"/>
        </w:rPr>
        <w:t xml:space="preserve"> </w:t>
      </w:r>
      <w:r w:rsidRPr="00E22B43">
        <w:t>сбора</w:t>
      </w:r>
      <w:r w:rsidRPr="00E22B43">
        <w:rPr>
          <w:lang w:val="fr-FR"/>
        </w:rPr>
        <w:t xml:space="preserve"> </w:t>
      </w:r>
      <w:r w:rsidRPr="00E22B43">
        <w:t>данных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определить</w:t>
      </w:r>
      <w:r w:rsidRPr="00E22B43">
        <w:rPr>
          <w:lang w:val="fr-FR"/>
        </w:rPr>
        <w:t xml:space="preserve"> </w:t>
      </w:r>
      <w:r w:rsidRPr="00E22B43">
        <w:t>количественные</w:t>
      </w:r>
      <w:r w:rsidRPr="00E22B43">
        <w:rPr>
          <w:lang w:val="fr-FR"/>
        </w:rPr>
        <w:t xml:space="preserve"> </w:t>
      </w:r>
      <w:r w:rsidRPr="00E22B43">
        <w:t>показатели</w:t>
      </w:r>
      <w:r w:rsidRPr="00E22B43">
        <w:rPr>
          <w:lang w:val="fr-FR"/>
        </w:rPr>
        <w:t xml:space="preserve"> </w:t>
      </w:r>
      <w:r w:rsidRPr="00E22B43">
        <w:t>для</w:t>
      </w:r>
      <w:r w:rsidRPr="00E22B43">
        <w:rPr>
          <w:lang w:val="fr-FR"/>
        </w:rPr>
        <w:t xml:space="preserve"> </w:t>
      </w:r>
      <w:r w:rsidRPr="00E22B43">
        <w:t>оценки</w:t>
      </w:r>
      <w:r w:rsidRPr="00E22B43">
        <w:rPr>
          <w:lang w:val="fr-FR"/>
        </w:rPr>
        <w:t xml:space="preserve"> </w:t>
      </w:r>
      <w:r w:rsidRPr="00E22B43">
        <w:t>динамики</w:t>
      </w:r>
      <w:r w:rsidRPr="00E22B43">
        <w:rPr>
          <w:lang w:val="fr-FR"/>
        </w:rPr>
        <w:t xml:space="preserve"> </w:t>
      </w:r>
      <w:r w:rsidRPr="00E22B43">
        <w:t>изменений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положении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прогресса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обеспечении</w:t>
      </w:r>
      <w:r w:rsidRPr="00E22B43">
        <w:rPr>
          <w:lang w:val="fr-FR"/>
        </w:rPr>
        <w:t xml:space="preserve"> </w:t>
      </w:r>
      <w:r w:rsidRPr="00E22B43">
        <w:t>реального</w:t>
      </w:r>
      <w:r w:rsidRPr="00E22B43">
        <w:rPr>
          <w:lang w:val="fr-FR"/>
        </w:rPr>
        <w:t xml:space="preserve"> </w:t>
      </w:r>
      <w:r w:rsidRPr="00E22B43">
        <w:t>равенства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мужчин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включить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доклад</w:t>
      </w:r>
      <w:r w:rsidRPr="00E22B43">
        <w:rPr>
          <w:lang w:val="fr-FR"/>
        </w:rPr>
        <w:t xml:space="preserve"> </w:t>
      </w:r>
      <w:r w:rsidRPr="00E22B43">
        <w:t>статистические</w:t>
      </w:r>
      <w:r w:rsidRPr="00E22B43">
        <w:rPr>
          <w:lang w:val="fr-FR"/>
        </w:rPr>
        <w:t xml:space="preserve"> </w:t>
      </w:r>
      <w:r w:rsidRPr="00E22B43">
        <w:t>данные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их анализ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разбивкой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п</w:t>
      </w:r>
      <w:r w:rsidRPr="00E22B43">
        <w:t>о</w:t>
      </w:r>
      <w:r w:rsidRPr="00E22B43">
        <w:t>лу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по сельским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городским</w:t>
      </w:r>
      <w:r w:rsidRPr="00E22B43">
        <w:rPr>
          <w:lang w:val="fr-FR"/>
        </w:rPr>
        <w:t xml:space="preserve"> </w:t>
      </w:r>
      <w:r w:rsidRPr="00E22B43">
        <w:t>районам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указанием</w:t>
      </w:r>
      <w:r w:rsidRPr="00E22B43">
        <w:rPr>
          <w:lang w:val="fr-FR"/>
        </w:rPr>
        <w:t xml:space="preserve"> </w:t>
      </w:r>
      <w:r w:rsidRPr="00E22B43">
        <w:t>воздействия</w:t>
      </w:r>
      <w:r w:rsidRPr="00E22B43">
        <w:rPr>
          <w:lang w:val="fr-FR"/>
        </w:rPr>
        <w:t xml:space="preserve"> </w:t>
      </w:r>
      <w:r w:rsidRPr="00E22B43">
        <w:t>мер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достижения</w:t>
      </w:r>
      <w:r w:rsidRPr="00E22B43">
        <w:rPr>
          <w:lang w:val="fr-FR"/>
        </w:rPr>
        <w:t xml:space="preserve"> </w:t>
      </w:r>
      <w:r w:rsidRPr="00E22B43">
        <w:t>результатов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уделять</w:t>
      </w:r>
      <w:r w:rsidRPr="00E22B43">
        <w:rPr>
          <w:lang w:val="fr-FR"/>
        </w:rPr>
        <w:t xml:space="preserve"> </w:t>
      </w:r>
      <w:r w:rsidRPr="00E22B43">
        <w:t>первостепенное</w:t>
      </w:r>
      <w:r w:rsidRPr="00E22B43">
        <w:rPr>
          <w:lang w:val="fr-FR"/>
        </w:rPr>
        <w:t xml:space="preserve"> </w:t>
      </w:r>
      <w:r w:rsidRPr="00E22B43">
        <w:t>внимание</w:t>
      </w:r>
      <w:r w:rsidRPr="00E22B43">
        <w:rPr>
          <w:lang w:val="fr-FR"/>
        </w:rPr>
        <w:t xml:space="preserve"> </w:t>
      </w:r>
      <w:r w:rsidRPr="00E22B43">
        <w:t>принятию</w:t>
      </w:r>
      <w:r w:rsidRPr="00E22B43">
        <w:rPr>
          <w:lang w:val="fr-FR"/>
        </w:rPr>
        <w:t xml:space="preserve"> </w:t>
      </w:r>
      <w:r w:rsidRPr="00E22B43">
        <w:t>всесторонних</w:t>
      </w:r>
      <w:r w:rsidRPr="00E22B43">
        <w:rPr>
          <w:lang w:val="fr-FR"/>
        </w:rPr>
        <w:t xml:space="preserve"> </w:t>
      </w:r>
      <w:r w:rsidRPr="00E22B43">
        <w:t>мер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борьбе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насилием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отношении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девочек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признать</w:t>
      </w:r>
      <w:r w:rsidRPr="00E22B43">
        <w:rPr>
          <w:lang w:val="fr-FR"/>
        </w:rPr>
        <w:t xml:space="preserve"> </w:t>
      </w:r>
      <w:r w:rsidRPr="00E22B43">
        <w:t>насилие</w:t>
      </w:r>
      <w:r w:rsidRPr="00E22B43">
        <w:rPr>
          <w:lang w:val="fr-FR"/>
        </w:rPr>
        <w:t xml:space="preserve"> </w:t>
      </w:r>
      <w:r w:rsidRPr="00E22B43">
        <w:t>нарушением</w:t>
      </w:r>
      <w:r w:rsidRPr="00E22B43">
        <w:rPr>
          <w:lang w:val="fr-FR"/>
        </w:rPr>
        <w:t xml:space="preserve"> </w:t>
      </w:r>
      <w:r w:rsidRPr="00E22B43">
        <w:t>основных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согласно</w:t>
      </w:r>
      <w:r w:rsidRPr="00E22B43">
        <w:rPr>
          <w:lang w:val="fr-FR"/>
        </w:rPr>
        <w:t xml:space="preserve"> </w:t>
      </w:r>
      <w:r w:rsidRPr="00E22B43">
        <w:t>Конве</w:t>
      </w:r>
      <w:r w:rsidRPr="00E22B43">
        <w:t>н</w:t>
      </w:r>
      <w:r w:rsidRPr="00E22B43">
        <w:t>ции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принять</w:t>
      </w:r>
      <w:r w:rsidRPr="00E22B43">
        <w:rPr>
          <w:lang w:val="fr-FR"/>
        </w:rPr>
        <w:t xml:space="preserve"> </w:t>
      </w:r>
      <w:r w:rsidRPr="00E22B43">
        <w:t>уголовное</w:t>
      </w:r>
      <w:r w:rsidRPr="00E22B43">
        <w:rPr>
          <w:lang w:val="fr-FR"/>
        </w:rPr>
        <w:t xml:space="preserve"> </w:t>
      </w:r>
      <w:r w:rsidRPr="00E22B43">
        <w:t>законодательство</w:t>
      </w:r>
      <w:r w:rsidRPr="00E22B43">
        <w:rPr>
          <w:lang w:val="fr-FR"/>
        </w:rPr>
        <w:t xml:space="preserve"> </w:t>
      </w:r>
      <w:r w:rsidRPr="00E22B43">
        <w:t>в связи с насилием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отношении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(</w:t>
      </w:r>
      <w:r w:rsidRPr="00E22B43">
        <w:t>включая насилие в семье</w:t>
      </w:r>
      <w:r w:rsidRPr="00E22B43">
        <w:rPr>
          <w:lang w:val="fr-FR"/>
        </w:rPr>
        <w:t xml:space="preserve">), </w:t>
      </w:r>
      <w:r w:rsidRPr="00E22B43">
        <w:t>с тем чтобы</w:t>
      </w:r>
      <w:r w:rsidRPr="00E22B43">
        <w:rPr>
          <w:lang w:val="fr-FR"/>
        </w:rPr>
        <w:t xml:space="preserve"> </w:t>
      </w:r>
      <w:r w:rsidRPr="00E22B43">
        <w:t>жертвы</w:t>
      </w:r>
      <w:r w:rsidRPr="00E22B43">
        <w:rPr>
          <w:lang w:val="fr-FR"/>
        </w:rPr>
        <w:t xml:space="preserve"> </w:t>
      </w:r>
      <w:r w:rsidRPr="00E22B43">
        <w:t>насилия</w:t>
      </w:r>
      <w:r w:rsidRPr="00E22B43">
        <w:rPr>
          <w:lang w:val="fr-FR"/>
        </w:rPr>
        <w:t xml:space="preserve"> </w:t>
      </w:r>
      <w:r w:rsidRPr="00E22B43">
        <w:t>могли</w:t>
      </w:r>
      <w:r w:rsidRPr="00E22B43">
        <w:rPr>
          <w:lang w:val="fr-FR"/>
        </w:rPr>
        <w:t xml:space="preserve"> </w:t>
      </w:r>
      <w:r w:rsidRPr="00E22B43">
        <w:t>сразу</w:t>
      </w:r>
      <w:r w:rsidRPr="00E22B43">
        <w:rPr>
          <w:lang w:val="fr-FR"/>
        </w:rPr>
        <w:t xml:space="preserve"> </w:t>
      </w:r>
      <w:r w:rsidRPr="00E22B43">
        <w:t>получать</w:t>
      </w:r>
      <w:r w:rsidRPr="00E22B43">
        <w:rPr>
          <w:lang w:val="fr-FR"/>
        </w:rPr>
        <w:t xml:space="preserve"> </w:t>
      </w:r>
      <w:r w:rsidRPr="00E22B43">
        <w:t>доступ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средствам</w:t>
      </w:r>
      <w:r w:rsidRPr="00E22B43">
        <w:rPr>
          <w:lang w:val="fr-FR"/>
        </w:rPr>
        <w:t xml:space="preserve"> </w:t>
      </w:r>
      <w:r w:rsidRPr="00E22B43">
        <w:t>правовой</w:t>
      </w:r>
      <w:r w:rsidRPr="00E22B43">
        <w:rPr>
          <w:lang w:val="fr-FR"/>
        </w:rPr>
        <w:t xml:space="preserve"> </w:t>
      </w:r>
      <w:r w:rsidRPr="00E22B43">
        <w:t>защиты</w:t>
      </w:r>
      <w:r w:rsidRPr="00E22B43">
        <w:rPr>
          <w:lang w:val="fr-FR"/>
        </w:rPr>
        <w:t xml:space="preserve"> </w:t>
      </w:r>
      <w:r w:rsidRPr="00E22B43">
        <w:t>и чтобы виновные лица подвергались с</w:t>
      </w:r>
      <w:r w:rsidRPr="00E22B43">
        <w:t>у</w:t>
      </w:r>
      <w:r w:rsidRPr="00E22B43">
        <w:t>дебному преследованию и наказанию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обеспечить</w:t>
      </w:r>
      <w:r w:rsidRPr="00E22B43">
        <w:rPr>
          <w:lang w:val="fr-FR"/>
        </w:rPr>
        <w:t xml:space="preserve"> </w:t>
      </w:r>
      <w:r w:rsidRPr="00E22B43">
        <w:t>повышение</w:t>
      </w:r>
      <w:r w:rsidRPr="00E22B43">
        <w:rPr>
          <w:lang w:val="fr-FR"/>
        </w:rPr>
        <w:t xml:space="preserve"> </w:t>
      </w:r>
      <w:r w:rsidRPr="00E22B43">
        <w:t>уровня</w:t>
      </w:r>
      <w:r w:rsidRPr="00E22B43">
        <w:rPr>
          <w:lang w:val="fr-FR"/>
        </w:rPr>
        <w:t xml:space="preserve"> </w:t>
      </w:r>
      <w:r w:rsidRPr="00E22B43">
        <w:t>информированности</w:t>
      </w:r>
      <w:r w:rsidRPr="00E22B43">
        <w:rPr>
          <w:lang w:val="fr-FR"/>
        </w:rPr>
        <w:t xml:space="preserve"> </w:t>
      </w:r>
      <w:r w:rsidRPr="00E22B43">
        <w:t>сотрудников правоо</w:t>
      </w:r>
      <w:r w:rsidRPr="00E22B43">
        <w:t>х</w:t>
      </w:r>
      <w:r w:rsidRPr="00E22B43">
        <w:t>ранительных органов,</w:t>
      </w:r>
      <w:r w:rsidRPr="00E22B43">
        <w:rPr>
          <w:lang w:val="fr-FR"/>
        </w:rPr>
        <w:t xml:space="preserve"> </w:t>
      </w:r>
      <w:r w:rsidRPr="00E22B43">
        <w:t>медицинских</w:t>
      </w:r>
      <w:r w:rsidRPr="00E22B43">
        <w:rPr>
          <w:lang w:val="fr-FR"/>
        </w:rPr>
        <w:t xml:space="preserve"> </w:t>
      </w:r>
      <w:r w:rsidRPr="00E22B43">
        <w:t>учреждений</w:t>
      </w:r>
      <w:r w:rsidRPr="00E22B43">
        <w:rPr>
          <w:lang w:val="fr-FR"/>
        </w:rPr>
        <w:t xml:space="preserve">, </w:t>
      </w:r>
      <w:r w:rsidRPr="00E22B43">
        <w:t>социальных</w:t>
      </w:r>
      <w:r w:rsidRPr="00E22B43">
        <w:rPr>
          <w:lang w:val="fr-FR"/>
        </w:rPr>
        <w:t xml:space="preserve"> </w:t>
      </w:r>
      <w:r w:rsidRPr="00E22B43">
        <w:t>работников</w:t>
      </w:r>
      <w:r w:rsidRPr="00E22B43">
        <w:rPr>
          <w:lang w:val="fr-FR"/>
        </w:rPr>
        <w:t xml:space="preserve">, </w:t>
      </w:r>
      <w:r w:rsidRPr="00E22B43">
        <w:t>лидеров</w:t>
      </w:r>
      <w:r w:rsidRPr="00E22B43">
        <w:rPr>
          <w:lang w:val="fr-FR"/>
        </w:rPr>
        <w:t xml:space="preserve"> </w:t>
      </w:r>
      <w:r w:rsidRPr="00E22B43">
        <w:t>общин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общественности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целом о нетерпимости любых форм насилия в отношении женщин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обеспечить</w:t>
      </w:r>
      <w:r w:rsidRPr="00E22B43">
        <w:rPr>
          <w:lang w:val="fr-FR"/>
        </w:rPr>
        <w:t xml:space="preserve"> </w:t>
      </w:r>
      <w:r w:rsidRPr="00E22B43">
        <w:t>оказание</w:t>
      </w:r>
      <w:r w:rsidRPr="00E22B43">
        <w:rPr>
          <w:lang w:val="fr-FR"/>
        </w:rPr>
        <w:t xml:space="preserve"> </w:t>
      </w:r>
      <w:r w:rsidRPr="00E22B43">
        <w:t>медицинской, психологической и правовой помощи</w:t>
      </w:r>
      <w:r w:rsidRPr="00E22B43">
        <w:rPr>
          <w:lang w:val="fr-FR"/>
        </w:rPr>
        <w:t>.</w:t>
      </w:r>
    </w:p>
    <w:p w:rsidR="00E22B43" w:rsidRDefault="00E22B43" w:rsidP="001D441B">
      <w:pPr>
        <w:pStyle w:val="SingleTxt"/>
      </w:pPr>
      <w:r w:rsidRPr="00E22B43">
        <w:t>52.</w:t>
      </w:r>
      <w:r w:rsidRPr="00E22B43">
        <w:tab/>
        <w:t>Кроме того, Комитет</w:t>
      </w:r>
      <w:r w:rsidRPr="00E22B43">
        <w:rPr>
          <w:lang w:val="fr-FR"/>
        </w:rPr>
        <w:t xml:space="preserve"> </w:t>
      </w:r>
      <w:r w:rsidRPr="00E22B43">
        <w:t>предлагает</w:t>
      </w:r>
      <w:r w:rsidRPr="00E22B43">
        <w:rPr>
          <w:lang w:val="fr-FR"/>
        </w:rPr>
        <w:t xml:space="preserve"> </w:t>
      </w:r>
      <w:r w:rsidRPr="00E22B43">
        <w:t>государству</w:t>
      </w:r>
      <w:r w:rsidRPr="00E22B43">
        <w:rPr>
          <w:lang w:val="fr-FR"/>
        </w:rPr>
        <w:t>-</w:t>
      </w:r>
      <w:r w:rsidRPr="00E22B43">
        <w:t>участнику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необходим</w:t>
      </w:r>
      <w:r w:rsidRPr="00E22B43">
        <w:t>о</w:t>
      </w:r>
      <w:r w:rsidRPr="00E22B43">
        <w:t>сти</w:t>
      </w:r>
      <w:r w:rsidRPr="00E22B43">
        <w:rPr>
          <w:lang w:val="fr-FR"/>
        </w:rPr>
        <w:t xml:space="preserve"> </w:t>
      </w:r>
      <w:r w:rsidRPr="00E22B43">
        <w:t>запрашивать</w:t>
      </w:r>
      <w:r w:rsidRPr="00E22B43">
        <w:rPr>
          <w:lang w:val="fr-FR"/>
        </w:rPr>
        <w:t xml:space="preserve"> </w:t>
      </w:r>
      <w:r w:rsidRPr="00E22B43">
        <w:t>международную</w:t>
      </w:r>
      <w:r w:rsidRPr="00E22B43">
        <w:rPr>
          <w:lang w:val="fr-FR"/>
        </w:rPr>
        <w:t xml:space="preserve"> </w:t>
      </w:r>
      <w:r w:rsidRPr="00E22B43">
        <w:t>помощь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сбору данных и их анализу.</w:t>
      </w:r>
      <w:r w:rsidRPr="00E22B43">
        <w:rPr>
          <w:lang w:val="fr-FR"/>
        </w:rPr>
        <w:t xml:space="preserve"> </w:t>
      </w:r>
    </w:p>
    <w:p w:rsidR="001D441B" w:rsidRPr="001D441B" w:rsidRDefault="001D441B" w:rsidP="001D441B">
      <w:pPr>
        <w:pStyle w:val="SingleTxt"/>
        <w:spacing w:after="0" w:line="120" w:lineRule="exact"/>
        <w:rPr>
          <w:sz w:val="10"/>
        </w:rPr>
      </w:pPr>
    </w:p>
    <w:p w:rsidR="00E22B43" w:rsidRDefault="001D441B" w:rsidP="001D441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2B43" w:rsidRPr="00E22B43">
        <w:t>Принятые меры</w:t>
      </w:r>
    </w:p>
    <w:p w:rsidR="001D441B" w:rsidRPr="001D441B" w:rsidRDefault="001D441B" w:rsidP="001D441B">
      <w:pPr>
        <w:pStyle w:val="SingleTxt"/>
        <w:spacing w:after="0" w:line="120" w:lineRule="exact"/>
        <w:rPr>
          <w:sz w:val="10"/>
        </w:rPr>
      </w:pPr>
    </w:p>
    <w:p w:rsidR="00E22B43" w:rsidRPr="00E22B43" w:rsidRDefault="00E22B43" w:rsidP="001D441B">
      <w:pPr>
        <w:pStyle w:val="SingleTxt"/>
      </w:pPr>
      <w:r w:rsidRPr="00E22B43">
        <w:t>53.</w:t>
      </w:r>
      <w:r w:rsidRPr="00E22B43">
        <w:tab/>
        <w:t>Законодательство по вопросам насилия в отношении женщин. Несмотря на отсутствие особого законодательства, касающегося насилия в отношении женщин, поскольку в Уголовном кодексе не проводится различие между вид</w:t>
      </w:r>
      <w:r w:rsidRPr="00E22B43">
        <w:t>а</w:t>
      </w:r>
      <w:r w:rsidRPr="00E22B43">
        <w:t xml:space="preserve">ми насилия и употребляется определение </w:t>
      </w:r>
      <w:r w:rsidR="001D441B">
        <w:t>«</w:t>
      </w:r>
      <w:r w:rsidRPr="00E22B43">
        <w:t>какое-либо насилие</w:t>
      </w:r>
      <w:r w:rsidR="001D441B">
        <w:t>»</w:t>
      </w:r>
      <w:r w:rsidRPr="00E22B43">
        <w:t>, тем не менее можно отметить некоторые специфические особенности, утяжеляющие наказ</w:t>
      </w:r>
      <w:r w:rsidRPr="00E22B43">
        <w:t>а</w:t>
      </w:r>
      <w:r w:rsidRPr="00E22B43">
        <w:t>ние, если насилие совершается над девочками и если насилие совершается в семье родственниками по восходящей линии или другими людьми, которые имеют власть над ребенком. Речь идет о статье 235 Уголовного кодекса, с</w:t>
      </w:r>
      <w:r w:rsidRPr="00E22B43">
        <w:t>о</w:t>
      </w:r>
      <w:r w:rsidRPr="00E22B43">
        <w:t>гласно которой виновные в совершении насилия над детьми младше 15 лет подлежат наказанию в виде лишения свободы на срок от одного до пяти лет и штрафа от 24</w:t>
      </w:r>
      <w:r w:rsidR="001D441B">
        <w:t> 000 </w:t>
      </w:r>
      <w:r w:rsidRPr="00E22B43">
        <w:t xml:space="preserve"> до 240</w:t>
      </w:r>
      <w:r w:rsidR="001D441B">
        <w:t> 000 </w:t>
      </w:r>
      <w:r w:rsidRPr="00E22B43">
        <w:t>франков КФА. В случае выявления преднамере</w:t>
      </w:r>
      <w:r w:rsidRPr="00E22B43">
        <w:t>н</w:t>
      </w:r>
      <w:r w:rsidRPr="00E22B43">
        <w:t>ности или сговора при совершении преступления, наказание составит от трех до десяти лет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54.</w:t>
      </w:r>
      <w:r w:rsidRPr="00E22B43">
        <w:tab/>
        <w:t>Если</w:t>
      </w:r>
      <w:r w:rsidRPr="00E22B43">
        <w:rPr>
          <w:lang w:val="fr-FR"/>
        </w:rPr>
        <w:t xml:space="preserve"> </w:t>
      </w:r>
      <w:r w:rsidRPr="00E22B43">
        <w:t>такое насилие</w:t>
      </w:r>
      <w:r w:rsidRPr="00E22B43">
        <w:rPr>
          <w:lang w:val="fr-FR"/>
        </w:rPr>
        <w:t xml:space="preserve"> </w:t>
      </w:r>
      <w:r w:rsidRPr="00E22B43">
        <w:t>привело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постоянной инвалидности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непредн</w:t>
      </w:r>
      <w:r w:rsidRPr="00E22B43">
        <w:t>а</w:t>
      </w:r>
      <w:r w:rsidRPr="00E22B43">
        <w:t>меренной</w:t>
      </w:r>
      <w:r w:rsidRPr="00E22B43">
        <w:rPr>
          <w:lang w:val="fr-FR"/>
        </w:rPr>
        <w:t xml:space="preserve"> </w:t>
      </w:r>
      <w:r w:rsidRPr="00E22B43">
        <w:t>смерти</w:t>
      </w:r>
      <w:r w:rsidRPr="00E22B43">
        <w:rPr>
          <w:lang w:val="fr-FR"/>
        </w:rPr>
        <w:t xml:space="preserve">, </w:t>
      </w:r>
      <w:r w:rsidRPr="00E22B43">
        <w:t>виновный</w:t>
      </w:r>
      <w:r w:rsidRPr="00E22B43">
        <w:rPr>
          <w:lang w:val="fr-FR"/>
        </w:rPr>
        <w:t xml:space="preserve"> </w:t>
      </w:r>
      <w:r w:rsidRPr="00E22B43">
        <w:t>приговаривается к лишению</w:t>
      </w:r>
      <w:r w:rsidRPr="00E22B43">
        <w:rPr>
          <w:lang w:val="fr-FR"/>
        </w:rPr>
        <w:t xml:space="preserve"> </w:t>
      </w:r>
      <w:r w:rsidRPr="00E22B43">
        <w:t>свободы</w:t>
      </w:r>
      <w:r w:rsidRPr="00E22B43">
        <w:rPr>
          <w:lang w:val="fr-FR"/>
        </w:rPr>
        <w:t xml:space="preserve"> </w:t>
      </w:r>
      <w:r w:rsidRPr="00E22B43">
        <w:t>на длител</w:t>
      </w:r>
      <w:r w:rsidRPr="00E22B43">
        <w:t>ь</w:t>
      </w:r>
      <w:r w:rsidRPr="00E22B43">
        <w:t>ный срок. Если виновными оказываются законные, приемные или биологич</w:t>
      </w:r>
      <w:r w:rsidRPr="00E22B43">
        <w:t>е</w:t>
      </w:r>
      <w:r w:rsidRPr="00E22B43">
        <w:t>ские родители или другие законные родственники по восход</w:t>
      </w:r>
      <w:r w:rsidRPr="00E22B43">
        <w:t>я</w:t>
      </w:r>
      <w:r w:rsidRPr="00E22B43">
        <w:t>щей линии, либо другие лица, имеющие власть над ребенком или присматривающие за ребе</w:t>
      </w:r>
      <w:r w:rsidRPr="00E22B43">
        <w:t>н</w:t>
      </w:r>
      <w:r w:rsidRPr="00E22B43">
        <w:t>ком, наказание ужесточается в зависимости от о</w:t>
      </w:r>
      <w:r w:rsidRPr="00E22B43">
        <w:t>б</w:t>
      </w:r>
      <w:r w:rsidRPr="00E22B43">
        <w:t>стоятельств</w:t>
      </w:r>
      <w:r w:rsidRPr="00E22B43">
        <w:rPr>
          <w:lang w:val="fr-FR"/>
        </w:rPr>
        <w:t>: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от</w:t>
      </w:r>
      <w:r w:rsidRPr="00E22B43">
        <w:rPr>
          <w:lang w:val="fr-FR"/>
        </w:rPr>
        <w:t xml:space="preserve"> </w:t>
      </w:r>
      <w:r w:rsidRPr="00E22B43">
        <w:t>двух</w:t>
      </w:r>
      <w:r w:rsidRPr="00E22B43">
        <w:rPr>
          <w:lang w:val="fr-FR"/>
        </w:rPr>
        <w:t xml:space="preserve"> </w:t>
      </w:r>
      <w:r w:rsidRPr="00E22B43">
        <w:t>до</w:t>
      </w:r>
      <w:r w:rsidRPr="00E22B43">
        <w:rPr>
          <w:lang w:val="fr-FR"/>
        </w:rPr>
        <w:t xml:space="preserve"> </w:t>
      </w:r>
      <w:r w:rsidRPr="00E22B43">
        <w:t>десяти</w:t>
      </w:r>
      <w:r w:rsidRPr="00E22B43">
        <w:rPr>
          <w:lang w:val="fr-FR"/>
        </w:rPr>
        <w:t xml:space="preserve"> </w:t>
      </w:r>
      <w:r w:rsidRPr="00E22B43">
        <w:t>лет</w:t>
      </w:r>
      <w:r w:rsidRPr="00E22B43">
        <w:rPr>
          <w:lang w:val="fr-FR"/>
        </w:rPr>
        <w:t xml:space="preserve"> </w:t>
      </w:r>
      <w:r w:rsidRPr="00E22B43">
        <w:t>заключения</w:t>
      </w:r>
      <w:r w:rsidRPr="00E22B43">
        <w:rPr>
          <w:lang w:val="fr-FR"/>
        </w:rPr>
        <w:t xml:space="preserve">, </w:t>
      </w:r>
      <w:r w:rsidRPr="00E22B43">
        <w:t>лишение</w:t>
      </w:r>
      <w:r w:rsidRPr="00E22B43">
        <w:rPr>
          <w:lang w:val="fr-FR"/>
        </w:rPr>
        <w:t xml:space="preserve"> </w:t>
      </w:r>
      <w:r w:rsidRPr="00E22B43">
        <w:t>свободы</w:t>
      </w:r>
      <w:r w:rsidRPr="00E22B43">
        <w:rPr>
          <w:lang w:val="fr-FR"/>
        </w:rPr>
        <w:t xml:space="preserve"> </w:t>
      </w:r>
      <w:r w:rsidRPr="00E22B43">
        <w:t>на длительный срок</w:t>
      </w:r>
      <w:r w:rsidRPr="00E22B43">
        <w:rPr>
          <w:lang w:val="fr-FR"/>
        </w:rPr>
        <w:t xml:space="preserve">, </w:t>
      </w:r>
      <w:r w:rsidRPr="00E22B43">
        <w:t>п</w:t>
      </w:r>
      <w:r w:rsidRPr="00E22B43">
        <w:t>о</w:t>
      </w:r>
      <w:r w:rsidRPr="00E22B43">
        <w:t>жизненное</w:t>
      </w:r>
      <w:r w:rsidRPr="00E22B43">
        <w:rPr>
          <w:lang w:val="fr-FR"/>
        </w:rPr>
        <w:t xml:space="preserve"> </w:t>
      </w:r>
      <w:r w:rsidRPr="00E22B43">
        <w:t>заключение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смертная</w:t>
      </w:r>
      <w:r w:rsidRPr="00E22B43">
        <w:rPr>
          <w:lang w:val="fr-FR"/>
        </w:rPr>
        <w:t xml:space="preserve"> </w:t>
      </w:r>
      <w:r w:rsidRPr="00E22B43">
        <w:t>казнь</w:t>
      </w:r>
      <w:r w:rsidRPr="00E22B43">
        <w:rPr>
          <w:lang w:val="fr-FR"/>
        </w:rPr>
        <w:t xml:space="preserve">,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насилие</w:t>
      </w:r>
      <w:r w:rsidRPr="00E22B43">
        <w:rPr>
          <w:lang w:val="fr-FR"/>
        </w:rPr>
        <w:t xml:space="preserve"> </w:t>
      </w:r>
      <w:r w:rsidRPr="00E22B43">
        <w:t>совершается</w:t>
      </w:r>
      <w:r w:rsidRPr="00E22B43">
        <w:rPr>
          <w:lang w:val="fr-FR"/>
        </w:rPr>
        <w:t xml:space="preserve"> </w:t>
      </w:r>
      <w:r w:rsidRPr="00E22B43">
        <w:t>над</w:t>
      </w:r>
      <w:r w:rsidRPr="00E22B43">
        <w:rPr>
          <w:lang w:val="fr-FR"/>
        </w:rPr>
        <w:t xml:space="preserve"> </w:t>
      </w:r>
      <w:r w:rsidRPr="00E22B43">
        <w:t>ребенком</w:t>
      </w:r>
      <w:r w:rsidRPr="00E22B43">
        <w:rPr>
          <w:lang w:val="fr-FR"/>
        </w:rPr>
        <w:t xml:space="preserve"> </w:t>
      </w:r>
      <w:r w:rsidRPr="00E22B43">
        <w:t>младше</w:t>
      </w:r>
      <w:r w:rsidRPr="00E22B43">
        <w:rPr>
          <w:lang w:val="fr-FR"/>
        </w:rPr>
        <w:t xml:space="preserve"> 15</w:t>
      </w:r>
      <w:r w:rsidRPr="00E22B43">
        <w:t> лет</w:t>
      </w:r>
      <w:r w:rsidRPr="00E22B43">
        <w:rPr>
          <w:lang w:val="fr-FR"/>
        </w:rPr>
        <w:t xml:space="preserve">,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преднамеренном</w:t>
      </w:r>
      <w:r w:rsidRPr="00E22B43">
        <w:rPr>
          <w:lang w:val="fr-FR"/>
        </w:rPr>
        <w:t xml:space="preserve"> </w:t>
      </w:r>
      <w:r w:rsidRPr="00E22B43">
        <w:t>характере</w:t>
      </w:r>
      <w:r w:rsidRPr="00E22B43">
        <w:rPr>
          <w:lang w:val="fr-FR"/>
        </w:rPr>
        <w:t xml:space="preserve"> </w:t>
      </w:r>
      <w:r w:rsidRPr="00E22B43">
        <w:t>преступл</w:t>
      </w:r>
      <w:r w:rsidRPr="00E22B43">
        <w:t>е</w:t>
      </w:r>
      <w:r w:rsidRPr="00E22B43">
        <w:t>ния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при</w:t>
      </w:r>
      <w:r w:rsidRPr="00E22B43">
        <w:rPr>
          <w:lang w:val="fr-FR"/>
        </w:rPr>
        <w:t xml:space="preserve"> </w:t>
      </w:r>
      <w:r w:rsidRPr="00E22B43">
        <w:t>наличии</w:t>
      </w:r>
      <w:r w:rsidRPr="00E22B43">
        <w:rPr>
          <w:lang w:val="fr-FR"/>
        </w:rPr>
        <w:t xml:space="preserve"> </w:t>
      </w:r>
      <w:r w:rsidRPr="00E22B43">
        <w:t>сговора</w:t>
      </w:r>
      <w:r w:rsidRPr="00E22B43">
        <w:rPr>
          <w:lang w:val="fr-FR"/>
        </w:rPr>
        <w:t xml:space="preserve">,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насилие</w:t>
      </w:r>
      <w:r w:rsidRPr="00E22B43">
        <w:rPr>
          <w:lang w:val="fr-FR"/>
        </w:rPr>
        <w:t xml:space="preserve"> </w:t>
      </w:r>
      <w:r w:rsidRPr="00E22B43">
        <w:t>привело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увечьям</w:t>
      </w:r>
      <w:r w:rsidRPr="00E22B43">
        <w:rPr>
          <w:lang w:val="fr-FR"/>
        </w:rPr>
        <w:t xml:space="preserve">, </w:t>
      </w:r>
      <w:r w:rsidRPr="00E22B43">
        <w:t>ампут</w:t>
      </w:r>
      <w:r w:rsidRPr="00E22B43">
        <w:t>а</w:t>
      </w:r>
      <w:r w:rsidRPr="00E22B43">
        <w:t>ции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потере</w:t>
      </w:r>
      <w:r w:rsidRPr="00E22B43">
        <w:rPr>
          <w:lang w:val="fr-FR"/>
        </w:rPr>
        <w:t xml:space="preserve"> </w:t>
      </w:r>
      <w:r w:rsidRPr="00E22B43">
        <w:t>конечности</w:t>
      </w:r>
      <w:r w:rsidRPr="00E22B43">
        <w:rPr>
          <w:lang w:val="fr-FR"/>
        </w:rPr>
        <w:t xml:space="preserve">,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слепоте,</w:t>
      </w:r>
      <w:r w:rsidRPr="00E22B43">
        <w:rPr>
          <w:lang w:val="fr-FR"/>
        </w:rPr>
        <w:t xml:space="preserve"> </w:t>
      </w:r>
      <w:r w:rsidRPr="00E22B43">
        <w:t>потере</w:t>
      </w:r>
      <w:r w:rsidRPr="00E22B43">
        <w:rPr>
          <w:lang w:val="fr-FR"/>
        </w:rPr>
        <w:t xml:space="preserve"> </w:t>
      </w:r>
      <w:r w:rsidRPr="00E22B43">
        <w:t>глаза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другим</w:t>
      </w:r>
      <w:r w:rsidRPr="00E22B43">
        <w:rPr>
          <w:lang w:val="fr-FR"/>
        </w:rPr>
        <w:t xml:space="preserve"> </w:t>
      </w:r>
      <w:r w:rsidRPr="00E22B43">
        <w:t>п</w:t>
      </w:r>
      <w:r w:rsidRPr="00E22B43">
        <w:t>о</w:t>
      </w:r>
      <w:r w:rsidRPr="00E22B43">
        <w:t>жизненным</w:t>
      </w:r>
      <w:r w:rsidRPr="00E22B43">
        <w:rPr>
          <w:lang w:val="fr-FR"/>
        </w:rPr>
        <w:t xml:space="preserve"> </w:t>
      </w:r>
      <w:r w:rsidRPr="00E22B43">
        <w:t>увечьям</w:t>
      </w:r>
      <w:r w:rsidRPr="00E22B43">
        <w:rPr>
          <w:lang w:val="fr-FR"/>
        </w:rPr>
        <w:t xml:space="preserve">, </w:t>
      </w:r>
      <w:r w:rsidRPr="00E22B43">
        <w:t>либо</w:t>
      </w:r>
      <w:r w:rsidRPr="00E22B43">
        <w:rPr>
          <w:lang w:val="fr-FR"/>
        </w:rPr>
        <w:t xml:space="preserve">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оно</w:t>
      </w:r>
      <w:r w:rsidRPr="00E22B43">
        <w:rPr>
          <w:lang w:val="fr-FR"/>
        </w:rPr>
        <w:t xml:space="preserve"> </w:t>
      </w:r>
      <w:r w:rsidRPr="00E22B43">
        <w:t>привело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непреднамеренной</w:t>
      </w:r>
      <w:r w:rsidRPr="00E22B43">
        <w:rPr>
          <w:lang w:val="fr-FR"/>
        </w:rPr>
        <w:t xml:space="preserve"> </w:t>
      </w:r>
      <w:r w:rsidRPr="00E22B43">
        <w:t>смерти</w:t>
      </w:r>
      <w:r w:rsidRPr="00E22B43">
        <w:rPr>
          <w:lang w:val="fr-FR"/>
        </w:rPr>
        <w:t xml:space="preserve">, </w:t>
      </w:r>
      <w:r w:rsidRPr="00E22B43">
        <w:t>либо</w:t>
      </w:r>
      <w:r w:rsidRPr="00E22B43">
        <w:rPr>
          <w:lang w:val="fr-FR"/>
        </w:rPr>
        <w:t xml:space="preserve">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выясняется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насилие</w:t>
      </w:r>
      <w:r w:rsidRPr="00E22B43">
        <w:rPr>
          <w:lang w:val="fr-FR"/>
        </w:rPr>
        <w:t xml:space="preserve"> </w:t>
      </w:r>
      <w:r w:rsidRPr="00E22B43">
        <w:t>совершалось</w:t>
      </w:r>
      <w:r w:rsidRPr="00E22B43">
        <w:rPr>
          <w:lang w:val="fr-FR"/>
        </w:rPr>
        <w:t xml:space="preserve"> </w:t>
      </w:r>
      <w:r w:rsidRPr="00E22B43">
        <w:t>постоянно, даже без н</w:t>
      </w:r>
      <w:r w:rsidRPr="00E22B43">
        <w:t>а</w:t>
      </w:r>
      <w:r w:rsidRPr="00E22B43">
        <w:t>мерения привести к смерти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эти</w:t>
      </w:r>
      <w:r w:rsidRPr="00E22B43">
        <w:rPr>
          <w:lang w:val="fr-FR"/>
        </w:rPr>
        <w:t xml:space="preserve"> </w:t>
      </w:r>
      <w:r w:rsidRPr="00E22B43">
        <w:t>виды</w:t>
      </w:r>
      <w:r w:rsidRPr="00E22B43">
        <w:rPr>
          <w:lang w:val="fr-FR"/>
        </w:rPr>
        <w:t xml:space="preserve"> </w:t>
      </w:r>
      <w:r w:rsidRPr="00E22B43">
        <w:t>ужесточения</w:t>
      </w:r>
      <w:r w:rsidRPr="00E22B43">
        <w:rPr>
          <w:lang w:val="fr-FR"/>
        </w:rPr>
        <w:t xml:space="preserve"> </w:t>
      </w:r>
      <w:r w:rsidRPr="00E22B43">
        <w:t>наказания</w:t>
      </w:r>
      <w:r w:rsidRPr="00E22B43">
        <w:rPr>
          <w:lang w:val="fr-FR"/>
        </w:rPr>
        <w:t xml:space="preserve"> </w:t>
      </w:r>
      <w:r w:rsidRPr="00E22B43">
        <w:t>содержатся также в</w:t>
      </w:r>
      <w:r w:rsidRPr="00E22B43">
        <w:rPr>
          <w:lang w:val="fr-FR"/>
        </w:rPr>
        <w:t xml:space="preserve"> </w:t>
      </w:r>
      <w:r w:rsidRPr="00E22B43">
        <w:t>статьях </w:t>
      </w:r>
      <w:r w:rsidRPr="00E22B43">
        <w:rPr>
          <w:lang w:val="fr-FR"/>
        </w:rPr>
        <w:t xml:space="preserve">236 </w:t>
      </w:r>
      <w:r w:rsidRPr="00E22B43">
        <w:t>и</w:t>
      </w:r>
      <w:r w:rsidRPr="00E22B43">
        <w:rPr>
          <w:lang w:val="fr-FR"/>
        </w:rPr>
        <w:t xml:space="preserve"> 239, </w:t>
      </w:r>
      <w:r w:rsidRPr="00E22B43">
        <w:t>представляя</w:t>
      </w:r>
      <w:r w:rsidRPr="00E22B43">
        <w:rPr>
          <w:lang w:val="fr-FR"/>
        </w:rPr>
        <w:t xml:space="preserve"> </w:t>
      </w:r>
      <w:r w:rsidRPr="00E22B43">
        <w:t>собой</w:t>
      </w:r>
      <w:r w:rsidRPr="00E22B43">
        <w:rPr>
          <w:lang w:val="fr-FR"/>
        </w:rPr>
        <w:t xml:space="preserve"> </w:t>
      </w:r>
      <w:r w:rsidRPr="00E22B43">
        <w:t>дополнительное</w:t>
      </w:r>
      <w:r w:rsidRPr="00E22B43">
        <w:rPr>
          <w:lang w:val="fr-FR"/>
        </w:rPr>
        <w:t xml:space="preserve"> </w:t>
      </w:r>
      <w:r w:rsidRPr="00E22B43">
        <w:t>наказание</w:t>
      </w:r>
      <w:r w:rsidRPr="00E22B43">
        <w:rPr>
          <w:lang w:val="fr-FR"/>
        </w:rPr>
        <w:t xml:space="preserve"> </w:t>
      </w:r>
      <w:r w:rsidRPr="00E22B43">
        <w:t>за</w:t>
      </w:r>
      <w:r w:rsidRPr="00E22B43">
        <w:rPr>
          <w:lang w:val="fr-FR"/>
        </w:rPr>
        <w:t xml:space="preserve"> </w:t>
      </w:r>
      <w:r w:rsidRPr="00E22B43">
        <w:t>препятствование</w:t>
      </w:r>
      <w:r w:rsidRPr="00E22B43">
        <w:rPr>
          <w:lang w:val="fr-FR"/>
        </w:rPr>
        <w:t xml:space="preserve"> </w:t>
      </w:r>
      <w:r w:rsidRPr="00E22B43">
        <w:t>осущ</w:t>
      </w:r>
      <w:r w:rsidRPr="00E22B43">
        <w:t>е</w:t>
      </w:r>
      <w:r w:rsidRPr="00E22B43">
        <w:t>ствлению гражданских</w:t>
      </w:r>
      <w:r w:rsidRPr="00E22B43">
        <w:rPr>
          <w:lang w:val="fr-FR"/>
        </w:rPr>
        <w:t xml:space="preserve"> </w:t>
      </w:r>
      <w:r w:rsidRPr="00E22B43">
        <w:t>прав</w:t>
      </w:r>
      <w:r w:rsidRPr="00E22B43">
        <w:rPr>
          <w:lang w:val="fr-FR"/>
        </w:rPr>
        <w:t>;</w:t>
      </w:r>
    </w:p>
    <w:p w:rsidR="00E22B43" w:rsidRPr="00E22B43" w:rsidRDefault="00E22B43" w:rsidP="001D441B">
      <w:pPr>
        <w:pStyle w:val="SingleTxt"/>
        <w:tabs>
          <w:tab w:val="right" w:pos="1685"/>
        </w:tabs>
        <w:ind w:left="1742" w:hanging="475"/>
      </w:pPr>
      <w:r w:rsidRPr="00E22B43">
        <w:tab/>
      </w:r>
      <w:r w:rsidRPr="00E22B43">
        <w:sym w:font="Wingdings" w:char="F09F"/>
      </w:r>
      <w:r w:rsidRPr="00E22B43">
        <w:tab/>
        <w:t>это</w:t>
      </w:r>
      <w:r w:rsidRPr="00E22B43">
        <w:rPr>
          <w:lang w:val="fr-FR"/>
        </w:rPr>
        <w:t xml:space="preserve"> </w:t>
      </w:r>
      <w:r w:rsidRPr="00E22B43">
        <w:t>же</w:t>
      </w:r>
      <w:r w:rsidRPr="00E22B43">
        <w:rPr>
          <w:lang w:val="fr-FR"/>
        </w:rPr>
        <w:t xml:space="preserve"> </w:t>
      </w:r>
      <w:r w:rsidRPr="00E22B43">
        <w:t>относится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разделу</w:t>
      </w:r>
      <w:r w:rsidRPr="00E22B43">
        <w:rPr>
          <w:lang w:val="fr-FR"/>
        </w:rPr>
        <w:t xml:space="preserve"> </w:t>
      </w:r>
      <w:r w:rsidRPr="00E22B43">
        <w:t>об</w:t>
      </w:r>
      <w:r w:rsidRPr="00E22B43">
        <w:rPr>
          <w:lang w:val="fr-FR"/>
        </w:rPr>
        <w:t xml:space="preserve"> </w:t>
      </w:r>
      <w:r w:rsidRPr="00E22B43">
        <w:t>угрозах</w:t>
      </w:r>
      <w:r w:rsidRPr="00E22B43">
        <w:rPr>
          <w:lang w:val="fr-FR"/>
        </w:rPr>
        <w:t xml:space="preserve">, </w:t>
      </w:r>
      <w:r w:rsidRPr="00E22B43">
        <w:t>производстве аборта</w:t>
      </w:r>
      <w:r w:rsidRPr="00E22B43">
        <w:rPr>
          <w:lang w:val="fr-FR"/>
        </w:rPr>
        <w:t xml:space="preserve">, </w:t>
      </w:r>
      <w:r w:rsidRPr="00E22B43">
        <w:t>заде</w:t>
      </w:r>
      <w:r w:rsidRPr="00E22B43">
        <w:t>р</w:t>
      </w:r>
      <w:r w:rsidRPr="00E22B43">
        <w:t>жаниях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незаконном</w:t>
      </w:r>
      <w:r w:rsidRPr="00E22B43">
        <w:rPr>
          <w:lang w:val="fr-FR"/>
        </w:rPr>
        <w:t xml:space="preserve"> </w:t>
      </w:r>
      <w:r w:rsidRPr="00E22B43">
        <w:t>лишении</w:t>
      </w:r>
      <w:r w:rsidRPr="00E22B43">
        <w:rPr>
          <w:lang w:val="fr-FR"/>
        </w:rPr>
        <w:t xml:space="preserve"> </w:t>
      </w:r>
      <w:r w:rsidRPr="00E22B43">
        <w:t>свободы</w:t>
      </w:r>
      <w:r w:rsidRPr="00E22B43">
        <w:rPr>
          <w:lang w:val="fr-FR"/>
        </w:rPr>
        <w:t xml:space="preserve">, </w:t>
      </w:r>
      <w:r w:rsidRPr="00E22B43">
        <w:t>которые</w:t>
      </w:r>
      <w:r w:rsidRPr="00E22B43">
        <w:rPr>
          <w:lang w:val="fr-FR"/>
        </w:rPr>
        <w:t xml:space="preserve"> </w:t>
      </w:r>
      <w:r w:rsidRPr="00E22B43">
        <w:t>являются</w:t>
      </w:r>
      <w:r w:rsidRPr="00E22B43">
        <w:rPr>
          <w:lang w:val="fr-FR"/>
        </w:rPr>
        <w:t xml:space="preserve"> </w:t>
      </w:r>
      <w:r w:rsidRPr="00E22B43">
        <w:t>актами насилия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55.</w:t>
      </w:r>
      <w:r w:rsidRPr="00E22B43">
        <w:tab/>
        <w:t>Что касается конкретно</w:t>
      </w:r>
      <w:r w:rsidRPr="00E22B43">
        <w:rPr>
          <w:lang w:val="fr-FR"/>
        </w:rPr>
        <w:t xml:space="preserve"> </w:t>
      </w:r>
      <w:r w:rsidRPr="00E22B43">
        <w:t>искусственных</w:t>
      </w:r>
      <w:r w:rsidRPr="00E22B43">
        <w:rPr>
          <w:lang w:val="fr-FR"/>
        </w:rPr>
        <w:t xml:space="preserve"> </w:t>
      </w:r>
      <w:r w:rsidRPr="00E22B43">
        <w:t>абортов</w:t>
      </w:r>
      <w:r w:rsidRPr="00E22B43">
        <w:rPr>
          <w:lang w:val="fr-FR"/>
        </w:rPr>
        <w:t xml:space="preserve">, </w:t>
      </w:r>
      <w:r w:rsidRPr="00E22B43">
        <w:t>то в</w:t>
      </w:r>
      <w:r w:rsidRPr="00E22B43">
        <w:rPr>
          <w:lang w:val="fr-FR"/>
        </w:rPr>
        <w:t xml:space="preserve"> </w:t>
      </w:r>
      <w:r w:rsidRPr="00E22B43">
        <w:t>целях</w:t>
      </w:r>
      <w:r w:rsidRPr="00E22B43">
        <w:rPr>
          <w:lang w:val="fr-FR"/>
        </w:rPr>
        <w:t xml:space="preserve"> </w:t>
      </w:r>
      <w:r w:rsidRPr="00E22B43">
        <w:t>защиты</w:t>
      </w:r>
      <w:r w:rsidRPr="00E22B43">
        <w:rPr>
          <w:lang w:val="fr-FR"/>
        </w:rPr>
        <w:t xml:space="preserve"> </w:t>
      </w:r>
      <w:r w:rsidRPr="00E22B43">
        <w:t>бер</w:t>
      </w:r>
      <w:r w:rsidRPr="00E22B43">
        <w:t>е</w:t>
      </w:r>
      <w:r w:rsidRPr="00E22B43">
        <w:t>менных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это</w:t>
      </w:r>
      <w:r w:rsidRPr="00E22B43">
        <w:rPr>
          <w:lang w:val="fr-FR"/>
        </w:rPr>
        <w:t xml:space="preserve"> </w:t>
      </w:r>
      <w:r w:rsidRPr="00E22B43">
        <w:t>насилие</w:t>
      </w:r>
      <w:r w:rsidRPr="00E22B43">
        <w:rPr>
          <w:lang w:val="fr-FR"/>
        </w:rPr>
        <w:t xml:space="preserve"> </w:t>
      </w:r>
      <w:r w:rsidRPr="00E22B43">
        <w:t>карается</w:t>
      </w:r>
      <w:r w:rsidRPr="00E22B43">
        <w:rPr>
          <w:lang w:val="fr-FR"/>
        </w:rPr>
        <w:t xml:space="preserve"> </w:t>
      </w:r>
      <w:r w:rsidRPr="00E22B43">
        <w:t>тюремным</w:t>
      </w:r>
      <w:r w:rsidRPr="00E22B43">
        <w:rPr>
          <w:lang w:val="fr-FR"/>
        </w:rPr>
        <w:t xml:space="preserve"> </w:t>
      </w:r>
      <w:r w:rsidRPr="00E22B43">
        <w:t>заключением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срок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о</w:t>
      </w:r>
      <w:r w:rsidRPr="00E22B43">
        <w:t>д</w:t>
      </w:r>
      <w:r w:rsidRPr="00E22B43">
        <w:t>ного</w:t>
      </w:r>
      <w:r w:rsidRPr="00E22B43">
        <w:rPr>
          <w:lang w:val="fr-FR"/>
        </w:rPr>
        <w:t xml:space="preserve"> </w:t>
      </w:r>
      <w:r w:rsidRPr="00E22B43">
        <w:t>года до</w:t>
      </w:r>
      <w:r w:rsidRPr="00E22B43">
        <w:rPr>
          <w:lang w:val="fr-FR"/>
        </w:rPr>
        <w:t xml:space="preserve"> </w:t>
      </w:r>
      <w:r w:rsidRPr="00E22B43">
        <w:t>пяти</w:t>
      </w:r>
      <w:r w:rsidRPr="00E22B43">
        <w:rPr>
          <w:lang w:val="fr-FR"/>
        </w:rPr>
        <w:t xml:space="preserve"> </w:t>
      </w:r>
      <w:r w:rsidRPr="00E22B43">
        <w:t>лет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штрафом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24</w:t>
      </w:r>
      <w:r w:rsidR="001D441B">
        <w:t> 000</w:t>
      </w:r>
      <w:r w:rsidRPr="00E22B43">
        <w:rPr>
          <w:lang w:val="fr-FR"/>
        </w:rPr>
        <w:t xml:space="preserve"> </w:t>
      </w:r>
      <w:r w:rsidRPr="00E22B43">
        <w:t>до</w:t>
      </w:r>
      <w:r w:rsidRPr="00E22B43">
        <w:rPr>
          <w:lang w:val="fr-FR"/>
        </w:rPr>
        <w:t xml:space="preserve"> 500</w:t>
      </w:r>
      <w:r w:rsidR="001D441B">
        <w:t> 000 </w:t>
      </w:r>
      <w:r w:rsidRPr="00E22B43">
        <w:t>франков</w:t>
      </w:r>
      <w:r w:rsidRPr="00E22B43">
        <w:rPr>
          <w:lang w:val="fr-FR"/>
        </w:rPr>
        <w:t xml:space="preserve"> </w:t>
      </w:r>
      <w:r w:rsidRPr="00E22B43">
        <w:t>КФА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случае</w:t>
      </w:r>
      <w:r w:rsidRPr="00E22B43">
        <w:rPr>
          <w:lang w:val="fr-FR"/>
        </w:rPr>
        <w:t xml:space="preserve"> </w:t>
      </w:r>
      <w:r w:rsidRPr="00E22B43">
        <w:t>принуждения</w:t>
      </w:r>
      <w:r w:rsidRPr="00E22B43">
        <w:rPr>
          <w:lang w:val="fr-FR"/>
        </w:rPr>
        <w:t xml:space="preserve"> </w:t>
      </w:r>
      <w:r w:rsidRPr="00E22B43">
        <w:t>женщины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аборту</w:t>
      </w:r>
      <w:r w:rsidRPr="00E22B43">
        <w:rPr>
          <w:lang w:val="fr-FR"/>
        </w:rPr>
        <w:t xml:space="preserve">, </w:t>
      </w:r>
      <w:r w:rsidRPr="00E22B43">
        <w:t>независимо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получения или неполуч</w:t>
      </w:r>
      <w:r w:rsidRPr="00E22B43">
        <w:t>е</w:t>
      </w:r>
      <w:r w:rsidRPr="00E22B43">
        <w:t>ния ее согласия на это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56.</w:t>
      </w:r>
      <w:r w:rsidRPr="00E22B43">
        <w:tab/>
        <w:t>Следует</w:t>
      </w:r>
      <w:r w:rsidRPr="00E22B43">
        <w:rPr>
          <w:lang w:val="fr-FR"/>
        </w:rPr>
        <w:t xml:space="preserve"> </w:t>
      </w:r>
      <w:r w:rsidRPr="00E22B43">
        <w:t>отметить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добровольный</w:t>
      </w:r>
      <w:r w:rsidRPr="00E22B43">
        <w:rPr>
          <w:lang w:val="fr-FR"/>
        </w:rPr>
        <w:t xml:space="preserve"> </w:t>
      </w:r>
      <w:r w:rsidRPr="00E22B43">
        <w:t>уход</w:t>
      </w:r>
      <w:r w:rsidRPr="00E22B43">
        <w:rPr>
          <w:lang w:val="fr-FR"/>
        </w:rPr>
        <w:t xml:space="preserve"> </w:t>
      </w:r>
      <w:r w:rsidRPr="00E22B43">
        <w:t>супруга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беременной</w:t>
      </w:r>
      <w:r w:rsidRPr="00E22B43">
        <w:rPr>
          <w:lang w:val="fr-FR"/>
        </w:rPr>
        <w:t xml:space="preserve"> </w:t>
      </w:r>
      <w:r w:rsidRPr="00E22B43">
        <w:t>жены</w:t>
      </w:r>
      <w:r w:rsidRPr="00E22B43">
        <w:rPr>
          <w:lang w:val="fr-FR"/>
        </w:rPr>
        <w:t xml:space="preserve"> </w:t>
      </w:r>
      <w:r w:rsidRPr="00E22B43">
        <w:t>без</w:t>
      </w:r>
      <w:r w:rsidRPr="00E22B43">
        <w:rPr>
          <w:lang w:val="fr-FR"/>
        </w:rPr>
        <w:t xml:space="preserve"> </w:t>
      </w:r>
      <w:r w:rsidRPr="00E22B43">
        <w:t>серьезных</w:t>
      </w:r>
      <w:r w:rsidRPr="00E22B43">
        <w:rPr>
          <w:lang w:val="fr-FR"/>
        </w:rPr>
        <w:t xml:space="preserve"> </w:t>
      </w:r>
      <w:r w:rsidRPr="00E22B43">
        <w:t>на то причин</w:t>
      </w:r>
      <w:r w:rsidRPr="00E22B43">
        <w:rPr>
          <w:lang w:val="fr-FR"/>
        </w:rPr>
        <w:t xml:space="preserve"> </w:t>
      </w:r>
      <w:r w:rsidRPr="00E22B43">
        <w:t>наказывается</w:t>
      </w:r>
      <w:r w:rsidRPr="00E22B43">
        <w:rPr>
          <w:lang w:val="fr-FR"/>
        </w:rPr>
        <w:t xml:space="preserve"> </w:t>
      </w:r>
      <w:r w:rsidRPr="00E22B43">
        <w:t>тюремным</w:t>
      </w:r>
      <w:r w:rsidRPr="00E22B43">
        <w:rPr>
          <w:lang w:val="fr-FR"/>
        </w:rPr>
        <w:t xml:space="preserve"> </w:t>
      </w:r>
      <w:r w:rsidRPr="00E22B43">
        <w:t>заключением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срок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</w:t>
      </w:r>
      <w:r w:rsidRPr="00E22B43">
        <w:t>одного</w:t>
      </w:r>
      <w:r w:rsidRPr="00E22B43">
        <w:rPr>
          <w:lang w:val="fr-FR"/>
        </w:rPr>
        <w:t xml:space="preserve"> </w:t>
      </w:r>
      <w:r w:rsidRPr="00E22B43">
        <w:t>месяца</w:t>
      </w:r>
      <w:r w:rsidRPr="00E22B43">
        <w:rPr>
          <w:lang w:val="fr-FR"/>
        </w:rPr>
        <w:t xml:space="preserve"> </w:t>
      </w:r>
      <w:r w:rsidRPr="00E22B43">
        <w:t>до</w:t>
      </w:r>
      <w:r w:rsidRPr="00E22B43">
        <w:rPr>
          <w:lang w:val="fr-FR"/>
        </w:rPr>
        <w:t xml:space="preserve"> </w:t>
      </w:r>
      <w:r w:rsidRPr="00E22B43">
        <w:t>двух</w:t>
      </w:r>
      <w:r w:rsidRPr="00E22B43">
        <w:rPr>
          <w:lang w:val="fr-FR"/>
        </w:rPr>
        <w:t xml:space="preserve"> </w:t>
      </w:r>
      <w:r w:rsidRPr="00E22B43">
        <w:t>лет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штрафом</w:t>
      </w:r>
      <w:r w:rsidRPr="00E22B43">
        <w:rPr>
          <w:lang w:val="fr-FR"/>
        </w:rPr>
        <w:t xml:space="preserve"> </w:t>
      </w:r>
      <w:r w:rsidRPr="00E22B43">
        <w:t>от</w:t>
      </w:r>
      <w:r w:rsidRPr="00E22B43">
        <w:rPr>
          <w:lang w:val="fr-FR"/>
        </w:rPr>
        <w:t xml:space="preserve"> 24</w:t>
      </w:r>
      <w:r w:rsidR="001D441B">
        <w:rPr>
          <w:lang w:val="fr-FR"/>
        </w:rPr>
        <w:t> </w:t>
      </w:r>
      <w:r w:rsidR="001D441B">
        <w:t>000</w:t>
      </w:r>
      <w:r w:rsidRPr="00E22B43">
        <w:t xml:space="preserve"> до</w:t>
      </w:r>
      <w:r w:rsidRPr="00E22B43">
        <w:rPr>
          <w:lang w:val="fr-FR"/>
        </w:rPr>
        <w:t xml:space="preserve"> 500</w:t>
      </w:r>
      <w:r w:rsidR="001D441B">
        <w:rPr>
          <w:lang w:val="fr-FR"/>
        </w:rPr>
        <w:t> </w:t>
      </w:r>
      <w:r w:rsidR="001D441B">
        <w:t>000 </w:t>
      </w:r>
      <w:r w:rsidRPr="00E22B43">
        <w:t>франков КФА или одним из этих двух видов наказания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57.</w:t>
      </w:r>
      <w:r w:rsidRPr="00E22B43">
        <w:tab/>
        <w:t>Что</w:t>
      </w:r>
      <w:r w:rsidRPr="00E22B43">
        <w:rPr>
          <w:lang w:val="fr-FR"/>
        </w:rPr>
        <w:t xml:space="preserve">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преступлений</w:t>
      </w:r>
      <w:r w:rsidRPr="00E22B43">
        <w:rPr>
          <w:lang w:val="fr-FR"/>
        </w:rPr>
        <w:t xml:space="preserve"> </w:t>
      </w:r>
      <w:r w:rsidRPr="00E22B43">
        <w:t>против</w:t>
      </w:r>
      <w:r w:rsidRPr="00E22B43">
        <w:rPr>
          <w:lang w:val="fr-FR"/>
        </w:rPr>
        <w:t xml:space="preserve"> </w:t>
      </w:r>
      <w:r w:rsidRPr="00E22B43">
        <w:t>нравственности</w:t>
      </w:r>
      <w:r w:rsidRPr="00E22B43">
        <w:rPr>
          <w:lang w:val="fr-FR"/>
        </w:rPr>
        <w:t xml:space="preserve">, </w:t>
      </w:r>
      <w:r w:rsidRPr="00E22B43">
        <w:t>которые</w:t>
      </w:r>
      <w:r w:rsidRPr="00E22B43">
        <w:rPr>
          <w:lang w:val="fr-FR"/>
        </w:rPr>
        <w:t xml:space="preserve"> </w:t>
      </w:r>
      <w:r w:rsidRPr="00E22B43">
        <w:t>являются</w:t>
      </w:r>
      <w:r w:rsidRPr="00E22B43">
        <w:rPr>
          <w:lang w:val="fr-FR"/>
        </w:rPr>
        <w:t xml:space="preserve"> </w:t>
      </w:r>
      <w:r w:rsidRPr="00E22B43">
        <w:t>н</w:t>
      </w:r>
      <w:r w:rsidRPr="00E22B43">
        <w:t>а</w:t>
      </w:r>
      <w:r w:rsidRPr="00E22B43">
        <w:t>силием</w:t>
      </w:r>
      <w:r w:rsidRPr="00E22B43">
        <w:rPr>
          <w:lang w:val="fr-FR"/>
        </w:rPr>
        <w:t xml:space="preserve">, </w:t>
      </w:r>
      <w:r w:rsidRPr="00E22B43">
        <w:t>то изнасилование</w:t>
      </w:r>
      <w:r w:rsidRPr="00E22B43">
        <w:rPr>
          <w:lang w:val="fr-FR"/>
        </w:rPr>
        <w:t xml:space="preserve"> </w:t>
      </w:r>
      <w:r w:rsidRPr="00E22B43">
        <w:t>наказывается лишением</w:t>
      </w:r>
      <w:r w:rsidRPr="00E22B43">
        <w:rPr>
          <w:lang w:val="fr-FR"/>
        </w:rPr>
        <w:t xml:space="preserve"> </w:t>
      </w:r>
      <w:r w:rsidRPr="00E22B43">
        <w:t>свободы</w:t>
      </w:r>
      <w:r w:rsidRPr="00E22B43">
        <w:rPr>
          <w:lang w:val="fr-FR"/>
        </w:rPr>
        <w:t xml:space="preserve"> </w:t>
      </w:r>
      <w:r w:rsidRPr="00E22B43">
        <w:t>на длительный срок в</w:t>
      </w:r>
      <w:r w:rsidRPr="00E22B43">
        <w:rPr>
          <w:lang w:val="fr-FR"/>
        </w:rPr>
        <w:t xml:space="preserve"> </w:t>
      </w:r>
      <w:r w:rsidRPr="00E22B43">
        <w:t>случае</w:t>
      </w:r>
      <w:r w:rsidRPr="00E22B43">
        <w:rPr>
          <w:lang w:val="fr-FR"/>
        </w:rPr>
        <w:t xml:space="preserve">,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оно</w:t>
      </w:r>
      <w:r w:rsidRPr="00E22B43">
        <w:rPr>
          <w:lang w:val="fr-FR"/>
        </w:rPr>
        <w:t xml:space="preserve"> </w:t>
      </w:r>
      <w:r w:rsidRPr="00E22B43">
        <w:t>было</w:t>
      </w:r>
      <w:r w:rsidRPr="00E22B43">
        <w:rPr>
          <w:lang w:val="fr-FR"/>
        </w:rPr>
        <w:t xml:space="preserve"> </w:t>
      </w:r>
      <w:r w:rsidRPr="00E22B43">
        <w:t>совершено</w:t>
      </w:r>
      <w:r w:rsidRPr="00E22B43">
        <w:rPr>
          <w:lang w:val="fr-FR"/>
        </w:rPr>
        <w:t xml:space="preserve"> </w:t>
      </w:r>
      <w:r w:rsidRPr="00E22B43">
        <w:t>над</w:t>
      </w:r>
      <w:r w:rsidRPr="00E22B43">
        <w:rPr>
          <w:lang w:val="fr-FR"/>
        </w:rPr>
        <w:t xml:space="preserve"> </w:t>
      </w:r>
      <w:r w:rsidRPr="00E22B43">
        <w:t>девочкой</w:t>
      </w:r>
      <w:r w:rsidRPr="00E22B43">
        <w:rPr>
          <w:lang w:val="fr-FR"/>
        </w:rPr>
        <w:t xml:space="preserve"> </w:t>
      </w:r>
      <w:r w:rsidRPr="00E22B43">
        <w:t>младше</w:t>
      </w:r>
      <w:r w:rsidRPr="00E22B43">
        <w:rPr>
          <w:lang w:val="fr-FR"/>
        </w:rPr>
        <w:t xml:space="preserve"> 15</w:t>
      </w:r>
      <w:r w:rsidRPr="00E22B43">
        <w:t> лет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над</w:t>
      </w:r>
      <w:r w:rsidRPr="00E22B43">
        <w:rPr>
          <w:lang w:val="fr-FR"/>
        </w:rPr>
        <w:t xml:space="preserve"> </w:t>
      </w:r>
      <w:r w:rsidRPr="00E22B43">
        <w:t>беременной</w:t>
      </w:r>
      <w:r w:rsidRPr="00E22B43">
        <w:rPr>
          <w:lang w:val="fr-FR"/>
        </w:rPr>
        <w:t xml:space="preserve"> </w:t>
      </w:r>
      <w:r w:rsidRPr="00E22B43">
        <w:t>женщиной с психическими недостатками.</w:t>
      </w:r>
    </w:p>
    <w:p w:rsidR="00E22B43" w:rsidRPr="00E22B43" w:rsidRDefault="00E22B43" w:rsidP="001D441B">
      <w:pPr>
        <w:pStyle w:val="SingleTxt"/>
      </w:pPr>
      <w:r w:rsidRPr="00E22B43">
        <w:t>58.</w:t>
      </w:r>
      <w:r w:rsidRPr="00E22B43">
        <w:tab/>
        <w:t>Наказание за развратные</w:t>
      </w:r>
      <w:r w:rsidRPr="00E22B43">
        <w:rPr>
          <w:lang w:val="fr-FR"/>
        </w:rPr>
        <w:t xml:space="preserve"> </w:t>
      </w:r>
      <w:r w:rsidRPr="00E22B43">
        <w:t>действия</w:t>
      </w:r>
      <w:r w:rsidRPr="00E22B43">
        <w:rPr>
          <w:lang w:val="fr-FR"/>
        </w:rPr>
        <w:t xml:space="preserve"> </w:t>
      </w:r>
      <w:r w:rsidRPr="00E22B43">
        <w:t>с</w:t>
      </w:r>
      <w:r w:rsidRPr="00E22B43">
        <w:rPr>
          <w:lang w:val="fr-FR"/>
        </w:rPr>
        <w:t xml:space="preserve"> </w:t>
      </w:r>
      <w:r w:rsidRPr="00E22B43">
        <w:t>применением</w:t>
      </w:r>
      <w:r w:rsidRPr="00E22B43">
        <w:rPr>
          <w:lang w:val="fr-FR"/>
        </w:rPr>
        <w:t xml:space="preserve"> </w:t>
      </w:r>
      <w:r w:rsidRPr="00E22B43">
        <w:t>насилия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без</w:t>
      </w:r>
      <w:r w:rsidRPr="00E22B43">
        <w:rPr>
          <w:lang w:val="fr-FR"/>
        </w:rPr>
        <w:t xml:space="preserve"> </w:t>
      </w:r>
      <w:r w:rsidRPr="00E22B43">
        <w:t>него</w:t>
      </w:r>
      <w:r w:rsidRPr="00E22B43">
        <w:rPr>
          <w:lang w:val="fr-FR"/>
        </w:rPr>
        <w:t xml:space="preserve"> </w:t>
      </w:r>
      <w:r w:rsidRPr="00E22B43">
        <w:t>ужесточается</w:t>
      </w:r>
      <w:r w:rsidRPr="00E22B43">
        <w:rPr>
          <w:lang w:val="fr-FR"/>
        </w:rPr>
        <w:t xml:space="preserve">,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они</w:t>
      </w:r>
      <w:r w:rsidRPr="00E22B43">
        <w:rPr>
          <w:lang w:val="fr-FR"/>
        </w:rPr>
        <w:t xml:space="preserve"> </w:t>
      </w:r>
      <w:r w:rsidRPr="00E22B43">
        <w:t>совершаются</w:t>
      </w:r>
      <w:r w:rsidRPr="00E22B43">
        <w:rPr>
          <w:lang w:val="fr-FR"/>
        </w:rPr>
        <w:t xml:space="preserve"> </w:t>
      </w:r>
      <w:r w:rsidRPr="00E22B43">
        <w:t>над</w:t>
      </w:r>
      <w:r w:rsidRPr="00E22B43">
        <w:rPr>
          <w:lang w:val="fr-FR"/>
        </w:rPr>
        <w:t xml:space="preserve"> </w:t>
      </w:r>
      <w:r w:rsidRPr="00E22B43">
        <w:t>несовершеннолетними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если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t>и</w:t>
      </w:r>
      <w:r w:rsidRPr="00E22B43">
        <w:t>новные</w:t>
      </w:r>
      <w:r w:rsidRPr="00E22B43">
        <w:rPr>
          <w:lang w:val="fr-FR"/>
        </w:rPr>
        <w:t xml:space="preserve"> </w:t>
      </w:r>
      <w:r w:rsidRPr="00E22B43">
        <w:t>являются</w:t>
      </w:r>
      <w:r w:rsidRPr="00E22B43">
        <w:rPr>
          <w:lang w:val="fr-FR"/>
        </w:rPr>
        <w:t xml:space="preserve"> </w:t>
      </w:r>
      <w:r w:rsidRPr="00E22B43">
        <w:t>родственниками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восходящей</w:t>
      </w:r>
      <w:r w:rsidRPr="00E22B43">
        <w:rPr>
          <w:lang w:val="fr-FR"/>
        </w:rPr>
        <w:t xml:space="preserve"> </w:t>
      </w:r>
      <w:r w:rsidRPr="00E22B43">
        <w:t>линии</w:t>
      </w:r>
      <w:r w:rsidRPr="00E22B43">
        <w:rPr>
          <w:lang w:val="fr-FR"/>
        </w:rPr>
        <w:t xml:space="preserve"> </w:t>
      </w:r>
      <w:r w:rsidRPr="00E22B43">
        <w:t>лица</w:t>
      </w:r>
      <w:r w:rsidRPr="00E22B43">
        <w:rPr>
          <w:lang w:val="fr-FR"/>
        </w:rPr>
        <w:t xml:space="preserve">, </w:t>
      </w:r>
      <w:r w:rsidRPr="00E22B43">
        <w:t>над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t>о</w:t>
      </w:r>
      <w:r w:rsidRPr="00E22B43">
        <w:t>торым</w:t>
      </w:r>
      <w:r w:rsidRPr="00E22B43">
        <w:rPr>
          <w:lang w:val="fr-FR"/>
        </w:rPr>
        <w:t xml:space="preserve"> </w:t>
      </w:r>
      <w:r w:rsidRPr="00E22B43">
        <w:t>они</w:t>
      </w:r>
      <w:r w:rsidRPr="00E22B43">
        <w:rPr>
          <w:lang w:val="fr-FR"/>
        </w:rPr>
        <w:t xml:space="preserve"> </w:t>
      </w:r>
      <w:r w:rsidRPr="00E22B43">
        <w:t>совершаются,</w:t>
      </w:r>
      <w:r w:rsidRPr="00E22B43">
        <w:rPr>
          <w:lang w:val="fr-FR"/>
        </w:rPr>
        <w:t xml:space="preserve"> </w:t>
      </w:r>
      <w:r w:rsidRPr="00E22B43">
        <w:t>или</w:t>
      </w:r>
      <w:r w:rsidRPr="00E22B43">
        <w:rPr>
          <w:lang w:val="fr-FR"/>
        </w:rPr>
        <w:t xml:space="preserve"> </w:t>
      </w:r>
      <w:r w:rsidRPr="00E22B43">
        <w:t>имеют власть над ним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59.</w:t>
      </w:r>
      <w:r w:rsidRPr="00E22B43">
        <w:tab/>
        <w:t>К числу рекомендаций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пересмотру</w:t>
      </w:r>
      <w:r w:rsidRPr="00E22B43">
        <w:rPr>
          <w:lang w:val="fr-FR"/>
        </w:rPr>
        <w:t xml:space="preserve"> </w:t>
      </w:r>
      <w:r w:rsidRPr="00E22B43">
        <w:t>некоторых</w:t>
      </w:r>
      <w:r w:rsidRPr="00E22B43">
        <w:rPr>
          <w:lang w:val="fr-FR"/>
        </w:rPr>
        <w:t xml:space="preserve"> </w:t>
      </w:r>
      <w:r w:rsidRPr="00E22B43">
        <w:t>статей</w:t>
      </w:r>
      <w:r w:rsidRPr="00E22B43">
        <w:rPr>
          <w:lang w:val="fr-FR"/>
        </w:rPr>
        <w:t xml:space="preserve"> </w:t>
      </w:r>
      <w:r w:rsidRPr="00E22B43">
        <w:t>Уголовного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t>о</w:t>
      </w:r>
      <w:r w:rsidRPr="00E22B43">
        <w:t>декса</w:t>
      </w:r>
      <w:r w:rsidRPr="00E22B43">
        <w:rPr>
          <w:lang w:val="fr-FR"/>
        </w:rPr>
        <w:t xml:space="preserve"> </w:t>
      </w:r>
      <w:r w:rsidRPr="00E22B43">
        <w:t>относится предложение рассматривать</w:t>
      </w:r>
      <w:r w:rsidRPr="00E22B43">
        <w:rPr>
          <w:lang w:val="fr-FR"/>
        </w:rPr>
        <w:t xml:space="preserve"> </w:t>
      </w:r>
      <w:r w:rsidRPr="00E22B43">
        <w:t>насилие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отношении</w:t>
      </w:r>
      <w:r w:rsidRPr="00E22B43">
        <w:rPr>
          <w:lang w:val="fr-FR"/>
        </w:rPr>
        <w:t xml:space="preserve"> </w:t>
      </w:r>
      <w:r w:rsidRPr="00E22B43">
        <w:t>женщин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рамках</w:t>
      </w:r>
      <w:r w:rsidRPr="00E22B43">
        <w:rPr>
          <w:lang w:val="fr-FR"/>
        </w:rPr>
        <w:t xml:space="preserve"> </w:t>
      </w:r>
      <w:r w:rsidRPr="00E22B43">
        <w:t>отдельного</w:t>
      </w:r>
      <w:r w:rsidRPr="00E22B43">
        <w:rPr>
          <w:lang w:val="fr-FR"/>
        </w:rPr>
        <w:t xml:space="preserve"> </w:t>
      </w:r>
      <w:r w:rsidRPr="00E22B43">
        <w:t>законодательства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60.</w:t>
      </w:r>
      <w:r w:rsidRPr="00E22B43">
        <w:tab/>
        <w:t>Проект</w:t>
      </w:r>
      <w:r w:rsidRPr="00E22B43">
        <w:rPr>
          <w:lang w:val="fr-FR"/>
        </w:rPr>
        <w:t xml:space="preserve"> </w:t>
      </w:r>
      <w:r w:rsidRPr="00E22B43">
        <w:t>Закона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предотвращению</w:t>
      </w:r>
      <w:r w:rsidRPr="00E22B43">
        <w:rPr>
          <w:lang w:val="fr-FR"/>
        </w:rPr>
        <w:t xml:space="preserve"> </w:t>
      </w:r>
      <w:r w:rsidRPr="00E22B43">
        <w:t>и борьбе с калечащими операциями на женских половых органах был</w:t>
      </w:r>
      <w:r w:rsidRPr="00E22B43">
        <w:rPr>
          <w:lang w:val="fr-FR"/>
        </w:rPr>
        <w:t xml:space="preserve"> </w:t>
      </w:r>
      <w:r w:rsidRPr="00E22B43">
        <w:t>представлен</w:t>
      </w:r>
      <w:r w:rsidRPr="00E22B43">
        <w:rPr>
          <w:lang w:val="fr-FR"/>
        </w:rPr>
        <w:t xml:space="preserve"> </w:t>
      </w:r>
      <w:r w:rsidRPr="00E22B43">
        <w:t>правительством</w:t>
      </w:r>
      <w:r w:rsidRPr="00E22B43">
        <w:rPr>
          <w:lang w:val="fr-FR"/>
        </w:rPr>
        <w:t xml:space="preserve"> </w:t>
      </w:r>
      <w:r w:rsidRPr="00E22B43">
        <w:t>в</w:t>
      </w:r>
      <w:r w:rsidRPr="00E22B43">
        <w:rPr>
          <w:lang w:val="fr-FR"/>
        </w:rPr>
        <w:t xml:space="preserve"> </w:t>
      </w:r>
      <w:r w:rsidRPr="00E22B43">
        <w:t>Государс</w:t>
      </w:r>
      <w:r w:rsidRPr="00E22B43">
        <w:t>т</w:t>
      </w:r>
      <w:r w:rsidRPr="00E22B43">
        <w:t>венный</w:t>
      </w:r>
      <w:r w:rsidRPr="00E22B43">
        <w:rPr>
          <w:lang w:val="fr-FR"/>
        </w:rPr>
        <w:t xml:space="preserve"> </w:t>
      </w:r>
      <w:r w:rsidRPr="00E22B43">
        <w:t>совет</w:t>
      </w:r>
      <w:r w:rsidRPr="00E22B43">
        <w:rPr>
          <w:lang w:val="fr-FR"/>
        </w:rPr>
        <w:t xml:space="preserve">, </w:t>
      </w:r>
      <w:r w:rsidRPr="00E22B43">
        <w:t>который</w:t>
      </w:r>
      <w:r w:rsidRPr="00E22B43">
        <w:rPr>
          <w:lang w:val="fr-FR"/>
        </w:rPr>
        <w:t xml:space="preserve"> </w:t>
      </w:r>
      <w:r w:rsidRPr="00E22B43">
        <w:t>его</w:t>
      </w:r>
      <w:r w:rsidRPr="00E22B43">
        <w:rPr>
          <w:lang w:val="fr-FR"/>
        </w:rPr>
        <w:t xml:space="preserve"> </w:t>
      </w:r>
      <w:r w:rsidRPr="00E22B43">
        <w:t>завизировал</w:t>
      </w:r>
      <w:r w:rsidRPr="00E22B43">
        <w:rPr>
          <w:lang w:val="fr-FR"/>
        </w:rPr>
        <w:t>.</w:t>
      </w:r>
      <w:r w:rsidRPr="00E22B43">
        <w:t xml:space="preserve"> Законопроект обсуждался в Национальном с</w:t>
      </w:r>
      <w:r w:rsidRPr="00E22B43">
        <w:t>о</w:t>
      </w:r>
      <w:r w:rsidRPr="00E22B43">
        <w:t>брании и в Сенате, прежде чем был одобрен в последнем чтении обеими пал</w:t>
      </w:r>
      <w:r w:rsidRPr="00E22B43">
        <w:t>а</w:t>
      </w:r>
      <w:r w:rsidRPr="00E22B43">
        <w:t>тами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61.</w:t>
      </w:r>
      <w:r w:rsidRPr="00E22B43">
        <w:tab/>
        <w:t>Показатели в области насилия в отношении женщин впервые были пре</w:t>
      </w:r>
      <w:r w:rsidRPr="00E22B43">
        <w:t>д</w:t>
      </w:r>
      <w:r w:rsidRPr="00E22B43">
        <w:t>ставлены в согласованной форме межминистерским комитетом по случаю М</w:t>
      </w:r>
      <w:r w:rsidRPr="00E22B43">
        <w:t>е</w:t>
      </w:r>
      <w:r w:rsidRPr="00E22B43">
        <w:t xml:space="preserve">ждународного дня борьбы с насилием в отношении женщин </w:t>
      </w:r>
      <w:r w:rsidRPr="00E22B43">
        <w:rPr>
          <w:lang w:val="fr-FR"/>
        </w:rPr>
        <w:t>(</w:t>
      </w:r>
      <w:r w:rsidRPr="00E22B43">
        <w:t>изда</w:t>
      </w:r>
      <w:r w:rsidR="008F35F3">
        <w:softHyphen/>
      </w:r>
      <w:r w:rsidRPr="00E22B43">
        <w:t>ние</w:t>
      </w:r>
      <w:r w:rsidRPr="00E22B43">
        <w:rPr>
          <w:lang w:val="fr-FR"/>
        </w:rPr>
        <w:t> 2004</w:t>
      </w:r>
      <w:r w:rsidRPr="00E22B43">
        <w:t> года</w:t>
      </w:r>
      <w:r w:rsidRPr="00E22B43">
        <w:rPr>
          <w:lang w:val="fr-FR"/>
        </w:rPr>
        <w:t>).</w:t>
      </w:r>
    </w:p>
    <w:p w:rsidR="00E22B43" w:rsidRPr="00E22B43" w:rsidRDefault="00E22B43" w:rsidP="001D441B">
      <w:pPr>
        <w:pStyle w:val="SingleTxt"/>
      </w:pPr>
      <w:r w:rsidRPr="00E22B43">
        <w:t>62.</w:t>
      </w:r>
      <w:r w:rsidRPr="00E22B43">
        <w:tab/>
        <w:t>Показатели, представленные</w:t>
      </w:r>
      <w:r w:rsidRPr="00E22B43">
        <w:rPr>
          <w:lang w:val="fr-FR"/>
        </w:rPr>
        <w:t xml:space="preserve"> </w:t>
      </w:r>
      <w:r w:rsidRPr="00E22B43">
        <w:t>в таблице ниже, весьма</w:t>
      </w:r>
      <w:r w:rsidRPr="00E22B43">
        <w:rPr>
          <w:lang w:val="fr-FR"/>
        </w:rPr>
        <w:t xml:space="preserve"> </w:t>
      </w:r>
      <w:r w:rsidRPr="00E22B43">
        <w:t>красноречивы</w:t>
      </w:r>
      <w:r w:rsidRPr="00E22B43">
        <w:rPr>
          <w:lang w:val="fr-FR"/>
        </w:rPr>
        <w:t xml:space="preserve">, </w:t>
      </w:r>
      <w:r w:rsidRPr="00E22B43">
        <w:t>н</w:t>
      </w:r>
      <w:r w:rsidRPr="00E22B43">
        <w:t>е</w:t>
      </w:r>
      <w:r w:rsidRPr="00E22B43">
        <w:t>смотря</w:t>
      </w:r>
      <w:r w:rsidRPr="00E22B43">
        <w:rPr>
          <w:lang w:val="fr-FR"/>
        </w:rPr>
        <w:t xml:space="preserve"> </w:t>
      </w:r>
      <w:r w:rsidRPr="00E22B43">
        <w:t>на</w:t>
      </w:r>
      <w:r w:rsidRPr="00E22B43">
        <w:rPr>
          <w:lang w:val="fr-FR"/>
        </w:rPr>
        <w:t xml:space="preserve"> </w:t>
      </w:r>
      <w:r w:rsidRPr="00E22B43">
        <w:t>то</w:t>
      </w:r>
      <w:r w:rsidRPr="00E22B43">
        <w:rPr>
          <w:lang w:val="fr-FR"/>
        </w:rPr>
        <w:t xml:space="preserve">, </w:t>
      </w:r>
      <w:r w:rsidRPr="00E22B43">
        <w:t>что</w:t>
      </w:r>
      <w:r w:rsidRPr="00E22B43">
        <w:rPr>
          <w:lang w:val="fr-FR"/>
        </w:rPr>
        <w:t xml:space="preserve"> </w:t>
      </w:r>
      <w:r w:rsidRPr="00E22B43">
        <w:t>они приведены</w:t>
      </w:r>
      <w:r w:rsidRPr="00E22B43">
        <w:rPr>
          <w:lang w:val="fr-FR"/>
        </w:rPr>
        <w:t xml:space="preserve"> </w:t>
      </w:r>
      <w:r w:rsidRPr="00E22B43">
        <w:t>только</w:t>
      </w:r>
      <w:r w:rsidRPr="00E22B43">
        <w:rPr>
          <w:lang w:val="fr-FR"/>
        </w:rPr>
        <w:t xml:space="preserve"> </w:t>
      </w:r>
      <w:r w:rsidRPr="00E22B43">
        <w:t>по</w:t>
      </w:r>
      <w:r w:rsidRPr="00E22B43">
        <w:rPr>
          <w:lang w:val="fr-FR"/>
        </w:rPr>
        <w:t xml:space="preserve"> </w:t>
      </w:r>
      <w:r w:rsidRPr="00E22B43">
        <w:t>столице</w:t>
      </w:r>
      <w:r w:rsidRPr="00E22B43">
        <w:rPr>
          <w:lang w:val="fr-FR"/>
        </w:rPr>
        <w:t xml:space="preserve"> </w:t>
      </w:r>
      <w:r w:rsidRPr="00E22B43">
        <w:t>Габона</w:t>
      </w:r>
      <w:r w:rsidR="001D441B">
        <w:t xml:space="preserve"> — </w:t>
      </w:r>
      <w:r w:rsidRPr="00E22B43">
        <w:t>Либревилю</w:t>
      </w:r>
      <w:r w:rsidRPr="00E22B43">
        <w:rPr>
          <w:lang w:val="fr-FR"/>
        </w:rPr>
        <w:t>.</w:t>
      </w:r>
    </w:p>
    <w:p w:rsidR="00E22B43" w:rsidRPr="00E22B43" w:rsidRDefault="00E22B43" w:rsidP="001D441B">
      <w:pPr>
        <w:pStyle w:val="SingleTxt"/>
      </w:pPr>
      <w:r w:rsidRPr="00E22B43">
        <w:t>63.</w:t>
      </w:r>
      <w:r w:rsidRPr="00E22B43">
        <w:tab/>
        <w:t>Что</w:t>
      </w:r>
      <w:r w:rsidRPr="00E22B43">
        <w:rPr>
          <w:lang w:val="fr-FR"/>
        </w:rPr>
        <w:t xml:space="preserve">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оказания</w:t>
      </w:r>
      <w:r w:rsidRPr="00E22B43">
        <w:rPr>
          <w:lang w:val="fr-FR"/>
        </w:rPr>
        <w:t xml:space="preserve"> </w:t>
      </w:r>
      <w:r w:rsidRPr="00E22B43">
        <w:t>медицинской</w:t>
      </w:r>
      <w:r w:rsidRPr="00E22B43">
        <w:rPr>
          <w:lang w:val="fr-FR"/>
        </w:rPr>
        <w:t xml:space="preserve">, </w:t>
      </w:r>
      <w:r w:rsidRPr="00E22B43">
        <w:t>психологической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юридической</w:t>
      </w:r>
      <w:r w:rsidRPr="00E22B43">
        <w:rPr>
          <w:lang w:val="fr-FR"/>
        </w:rPr>
        <w:t xml:space="preserve"> </w:t>
      </w:r>
      <w:r w:rsidRPr="00E22B43">
        <w:t>п</w:t>
      </w:r>
      <w:r w:rsidRPr="00E22B43">
        <w:t>о</w:t>
      </w:r>
      <w:r w:rsidRPr="00E22B43">
        <w:t>мощи</w:t>
      </w:r>
      <w:r w:rsidRPr="00E22B43">
        <w:rPr>
          <w:lang w:val="fr-FR"/>
        </w:rPr>
        <w:t xml:space="preserve">, </w:t>
      </w:r>
      <w:r w:rsidRPr="00E22B43">
        <w:t>то жертвы</w:t>
      </w:r>
      <w:r w:rsidRPr="00E22B43">
        <w:rPr>
          <w:lang w:val="fr-FR"/>
        </w:rPr>
        <w:t xml:space="preserve"> </w:t>
      </w:r>
      <w:r w:rsidRPr="00E22B43">
        <w:t>насилия</w:t>
      </w:r>
      <w:r w:rsidRPr="00E22B43">
        <w:rPr>
          <w:lang w:val="fr-FR"/>
        </w:rPr>
        <w:t xml:space="preserve"> </w:t>
      </w:r>
      <w:r w:rsidRPr="00E22B43">
        <w:t>могут обращаться в</w:t>
      </w:r>
      <w:r w:rsidRPr="00E22B43">
        <w:rPr>
          <w:lang w:val="fr-FR"/>
        </w:rPr>
        <w:t xml:space="preserve"> </w:t>
      </w:r>
      <w:r w:rsidRPr="00E22B43">
        <w:t>государственные учрежд</w:t>
      </w:r>
      <w:r w:rsidRPr="00E22B43">
        <w:t>е</w:t>
      </w:r>
      <w:r w:rsidRPr="00E22B43">
        <w:t>ния здравоохранения, и</w:t>
      </w:r>
      <w:r w:rsidRPr="00E22B43">
        <w:rPr>
          <w:lang w:val="fr-FR"/>
        </w:rPr>
        <w:t xml:space="preserve"> </w:t>
      </w:r>
      <w:r w:rsidRPr="00E22B43">
        <w:t>в прокуратуру Республики, где им</w:t>
      </w:r>
      <w:r w:rsidRPr="00E22B43">
        <w:rPr>
          <w:lang w:val="fr-FR"/>
        </w:rPr>
        <w:t xml:space="preserve"> </w:t>
      </w:r>
      <w:r w:rsidRPr="00E22B43">
        <w:t>предоставляется</w:t>
      </w:r>
      <w:r w:rsidRPr="00E22B43">
        <w:rPr>
          <w:lang w:val="fr-FR"/>
        </w:rPr>
        <w:t xml:space="preserve"> </w:t>
      </w:r>
      <w:r w:rsidRPr="00E22B43">
        <w:t>бе</w:t>
      </w:r>
      <w:r w:rsidRPr="00E22B43">
        <w:t>с</w:t>
      </w:r>
      <w:r w:rsidRPr="00E22B43">
        <w:t>платный</w:t>
      </w:r>
      <w:r w:rsidRPr="00E22B43">
        <w:rPr>
          <w:lang w:val="fr-FR"/>
        </w:rPr>
        <w:t xml:space="preserve"> </w:t>
      </w:r>
      <w:r w:rsidRPr="00E22B43">
        <w:t>доступ</w:t>
      </w:r>
      <w:r w:rsidRPr="00E22B43">
        <w:rPr>
          <w:lang w:val="fr-FR"/>
        </w:rPr>
        <w:t xml:space="preserve"> </w:t>
      </w:r>
      <w:r w:rsidRPr="00E22B43">
        <w:t>к</w:t>
      </w:r>
      <w:r w:rsidRPr="00E22B43">
        <w:rPr>
          <w:lang w:val="fr-FR"/>
        </w:rPr>
        <w:t xml:space="preserve"> </w:t>
      </w:r>
      <w:r w:rsidRPr="00E22B43">
        <w:t>правосудию, а Ассоциации по борьбе с насилием в отнош</w:t>
      </w:r>
      <w:r w:rsidRPr="00E22B43">
        <w:t>е</w:t>
      </w:r>
      <w:r w:rsidRPr="00E22B43">
        <w:t>нии женщин обеспечивают оказание им психологической пом</w:t>
      </w:r>
      <w:r w:rsidRPr="00E22B43">
        <w:t>о</w:t>
      </w:r>
      <w:r w:rsidRPr="00E22B43">
        <w:t>щи</w:t>
      </w:r>
      <w:r w:rsidRPr="00E22B43">
        <w:rPr>
          <w:lang w:val="fr-FR"/>
        </w:rPr>
        <w:t>.</w:t>
      </w:r>
    </w:p>
    <w:p w:rsidR="00E22B43" w:rsidRDefault="00E22B43" w:rsidP="001D441B">
      <w:pPr>
        <w:pStyle w:val="SingleTxt"/>
        <w:rPr>
          <w:lang w:val="en-US"/>
        </w:rPr>
      </w:pPr>
      <w:r w:rsidRPr="00E22B43">
        <w:t>64.</w:t>
      </w:r>
      <w:r w:rsidRPr="00E22B43">
        <w:tab/>
        <w:t>Что</w:t>
      </w:r>
      <w:r w:rsidRPr="00E22B43">
        <w:rPr>
          <w:lang w:val="fr-FR"/>
        </w:rPr>
        <w:t xml:space="preserve"> </w:t>
      </w:r>
      <w:r w:rsidRPr="00E22B43">
        <w:t>касается</w:t>
      </w:r>
      <w:r w:rsidRPr="00E22B43">
        <w:rPr>
          <w:lang w:val="fr-FR"/>
        </w:rPr>
        <w:t xml:space="preserve"> </w:t>
      </w:r>
      <w:r w:rsidRPr="00E22B43">
        <w:t>торговли</w:t>
      </w:r>
      <w:r w:rsidRPr="00E22B43">
        <w:rPr>
          <w:lang w:val="fr-FR"/>
        </w:rPr>
        <w:t xml:space="preserve"> </w:t>
      </w:r>
      <w:r w:rsidRPr="00E22B43">
        <w:t>детьми</w:t>
      </w:r>
      <w:r w:rsidRPr="00E22B43">
        <w:rPr>
          <w:lang w:val="fr-FR"/>
        </w:rPr>
        <w:t xml:space="preserve"> </w:t>
      </w:r>
      <w:r w:rsidRPr="00E22B43">
        <w:t>и</w:t>
      </w:r>
      <w:r w:rsidRPr="00E22B43">
        <w:rPr>
          <w:lang w:val="fr-FR"/>
        </w:rPr>
        <w:t xml:space="preserve"> </w:t>
      </w:r>
      <w:r w:rsidRPr="00E22B43">
        <w:t>женщинами</w:t>
      </w:r>
      <w:r w:rsidRPr="00E22B43">
        <w:rPr>
          <w:lang w:val="fr-FR"/>
        </w:rPr>
        <w:t xml:space="preserve">, </w:t>
      </w:r>
      <w:r w:rsidRPr="00E22B43">
        <w:t>то отклоненное парламентом постановление </w:t>
      </w:r>
      <w:r w:rsidRPr="00E22B43">
        <w:rPr>
          <w:lang w:val="fr-FR"/>
        </w:rPr>
        <w:t xml:space="preserve">№ 04/2001 </w:t>
      </w:r>
      <w:r w:rsidRPr="00E22B43">
        <w:t>от</w:t>
      </w:r>
      <w:r w:rsidRPr="00E22B43">
        <w:rPr>
          <w:lang w:val="fr-FR"/>
        </w:rPr>
        <w:t xml:space="preserve"> 14 </w:t>
      </w:r>
      <w:r w:rsidRPr="00E22B43">
        <w:t>августа</w:t>
      </w:r>
      <w:r w:rsidRPr="00E22B43">
        <w:rPr>
          <w:lang w:val="fr-FR"/>
        </w:rPr>
        <w:t xml:space="preserve"> 2001 год</w:t>
      </w:r>
      <w:r w:rsidRPr="00E22B43">
        <w:t>а</w:t>
      </w:r>
      <w:r w:rsidRPr="00E22B43">
        <w:rPr>
          <w:lang w:val="fr-FR"/>
        </w:rPr>
        <w:t xml:space="preserve"> </w:t>
      </w:r>
      <w:r w:rsidRPr="00E22B43">
        <w:t>было</w:t>
      </w:r>
      <w:r w:rsidRPr="00E22B43">
        <w:rPr>
          <w:lang w:val="fr-FR"/>
        </w:rPr>
        <w:t xml:space="preserve"> </w:t>
      </w:r>
      <w:r w:rsidRPr="00E22B43">
        <w:t>заменено</w:t>
      </w:r>
      <w:r w:rsidRPr="00E22B43">
        <w:rPr>
          <w:lang w:val="fr-FR"/>
        </w:rPr>
        <w:t xml:space="preserve"> </w:t>
      </w:r>
      <w:r w:rsidRPr="00E22B43">
        <w:t>Законом</w:t>
      </w:r>
      <w:r w:rsidR="001D441B">
        <w:t> </w:t>
      </w:r>
      <w:r w:rsidRPr="00E22B43">
        <w:rPr>
          <w:lang w:val="fr-FR"/>
        </w:rPr>
        <w:t xml:space="preserve">09/2004 </w:t>
      </w:r>
      <w:r w:rsidRPr="00E22B43">
        <w:t>от</w:t>
      </w:r>
      <w:r w:rsidRPr="00E22B43">
        <w:rPr>
          <w:lang w:val="fr-FR"/>
        </w:rPr>
        <w:t xml:space="preserve"> 21</w:t>
      </w:r>
      <w:r w:rsidRPr="00E22B43">
        <w:t xml:space="preserve"> сентября </w:t>
      </w:r>
      <w:r w:rsidRPr="00E22B43">
        <w:rPr>
          <w:lang w:val="fr-FR"/>
        </w:rPr>
        <w:t>2004</w:t>
      </w:r>
      <w:r w:rsidRPr="00E22B43">
        <w:t> года о пресечении торговли детьми. Дв</w:t>
      </w:r>
      <w:r w:rsidRPr="00E22B43">
        <w:t>а</w:t>
      </w:r>
      <w:r w:rsidRPr="00E22B43">
        <w:t xml:space="preserve">дцатая и последующие статьи вышеупомянутого Закона предусматривают, что </w:t>
      </w:r>
      <w:r w:rsidR="001D441B">
        <w:t>«</w:t>
      </w:r>
      <w:r w:rsidRPr="00E22B43">
        <w:t>всякое лицо, которое организует, поощряет торговлю детьми или в ней учас</w:t>
      </w:r>
      <w:r w:rsidRPr="00E22B43">
        <w:t>т</w:t>
      </w:r>
      <w:r w:rsidRPr="00E22B43">
        <w:t>вует, в частности путем предоставления транспортных средств, ввоза детей на национальную территорию, приема, предоставления крова, их продажи, нез</w:t>
      </w:r>
      <w:r w:rsidRPr="00E22B43">
        <w:t>а</w:t>
      </w:r>
      <w:r w:rsidRPr="00E22B43">
        <w:t>конного использования или извлекает из этого определенную выгоду, карается тюремным заключением и штрафом от 10 до 20 млн. франков КФА. Сообщн</w:t>
      </w:r>
      <w:r w:rsidRPr="00E22B43">
        <w:t>и</w:t>
      </w:r>
      <w:r w:rsidRPr="00E22B43">
        <w:t>ки и подстрекатели подлежат такому же наказанию</w:t>
      </w:r>
      <w:r w:rsidR="001D441B">
        <w:t>»</w:t>
      </w:r>
      <w:r w:rsidRPr="00E22B43">
        <w:t>.</w:t>
      </w:r>
    </w:p>
    <w:p w:rsidR="00792EC3" w:rsidRPr="00792EC3" w:rsidRDefault="00792EC3" w:rsidP="00792EC3">
      <w:pPr>
        <w:pStyle w:val="SingleTxt"/>
        <w:spacing w:after="0" w:line="120" w:lineRule="exact"/>
        <w:rPr>
          <w:sz w:val="10"/>
          <w:lang w:val="en-US"/>
        </w:rPr>
      </w:pPr>
    </w:p>
    <w:p w:rsidR="00792EC3" w:rsidRDefault="005C00E9" w:rsidP="005C00E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en-US"/>
        </w:rPr>
        <w:tab/>
      </w:r>
      <w:r>
        <w:rPr>
          <w:lang w:val="en-US"/>
        </w:rPr>
        <w:tab/>
      </w:r>
      <w:r w:rsidR="00792EC3" w:rsidRPr="00242D1D">
        <w:t>Таблица</w:t>
      </w:r>
      <w:r w:rsidR="00792EC3" w:rsidRPr="00242D1D">
        <w:rPr>
          <w:lang w:val="fr-FR"/>
        </w:rPr>
        <w:t xml:space="preserve"> 1</w:t>
      </w:r>
    </w:p>
    <w:p w:rsidR="005C00E9" w:rsidRPr="005C00E9" w:rsidRDefault="005C00E9" w:rsidP="005C00E9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08"/>
        <w:gridCol w:w="2016"/>
        <w:gridCol w:w="1246"/>
      </w:tblGrid>
      <w:tr w:rsidR="00792EC3" w:rsidRPr="006E65D0" w:rsidTr="005C00E9">
        <w:trPr>
          <w:trHeight w:val="240"/>
          <w:tblHeader/>
        </w:trPr>
        <w:tc>
          <w:tcPr>
            <w:tcW w:w="4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lang w:val="en-US"/>
              </w:rPr>
            </w:pPr>
            <w:r w:rsidRPr="005C00E9">
              <w:rPr>
                <w:i/>
                <w:sz w:val="14"/>
                <w:lang w:val="en-US"/>
              </w:rPr>
              <w:t>Виды насилия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  <w:lang w:val="en-US"/>
              </w:rPr>
            </w:pPr>
            <w:r w:rsidRPr="005C00E9">
              <w:rPr>
                <w:i/>
                <w:sz w:val="14"/>
                <w:lang w:val="en-US"/>
              </w:rPr>
              <w:t>Зарегистрированные сл</w:t>
            </w:r>
            <w:r w:rsidRPr="005C00E9">
              <w:rPr>
                <w:i/>
                <w:sz w:val="14"/>
                <w:lang w:val="en-US"/>
              </w:rPr>
              <w:t>у</w:t>
            </w:r>
            <w:r w:rsidRPr="005C00E9">
              <w:rPr>
                <w:i/>
                <w:sz w:val="14"/>
                <w:lang w:val="en-US"/>
              </w:rPr>
              <w:t>чаи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  <w:lang w:val="en-US"/>
              </w:rPr>
            </w:pPr>
            <w:r w:rsidRPr="005C00E9">
              <w:rPr>
                <w:i/>
                <w:sz w:val="14"/>
                <w:lang w:val="en-US"/>
              </w:rPr>
              <w:t>Проценты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tcBorders>
              <w:top w:val="single" w:sz="12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Психологическое</w:t>
            </w:r>
          </w:p>
        </w:tc>
        <w:tc>
          <w:tcPr>
            <w:tcW w:w="2016" w:type="dxa"/>
            <w:tcBorders>
              <w:top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Словесные угрозы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640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35,75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Оскорбления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320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17,88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Унижение/оговоры, ложные обвинения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250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13,97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Развод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270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15,08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Похищение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310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17,32</w:t>
            </w:r>
          </w:p>
        </w:tc>
      </w:tr>
      <w:tr w:rsidR="00792EC3" w:rsidRPr="005C00E9" w:rsidTr="005C00E9">
        <w:trPr>
          <w:trHeight w:val="240"/>
        </w:trPr>
        <w:tc>
          <w:tcPr>
            <w:tcW w:w="4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ab/>
              <w:t>Всего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1 790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100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Физическое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1246" w:type="dxa"/>
            <w:tcBorders>
              <w:top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Побои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400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49,38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Телесные повреждения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320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39,51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Телесные повреждения, повлекшие за собой смерть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90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11,11</w:t>
            </w:r>
          </w:p>
        </w:tc>
      </w:tr>
      <w:tr w:rsidR="00792EC3" w:rsidRPr="005C00E9" w:rsidTr="005C00E9">
        <w:trPr>
          <w:trHeight w:val="240"/>
        </w:trPr>
        <w:tc>
          <w:tcPr>
            <w:tcW w:w="4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ab/>
              <w:t>Всего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810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100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Сексуальное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1246" w:type="dxa"/>
            <w:tcBorders>
              <w:top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Принудительные сексуальные отношения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62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19,75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Изнасилование (инцест)</w:t>
            </w:r>
          </w:p>
        </w:tc>
        <w:tc>
          <w:tcPr>
            <w:tcW w:w="201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190</w:t>
            </w:r>
          </w:p>
        </w:tc>
        <w:tc>
          <w:tcPr>
            <w:tcW w:w="1246" w:type="dxa"/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60,5</w:t>
            </w:r>
          </w:p>
        </w:tc>
      </w:tr>
      <w:tr w:rsidR="00792EC3" w:rsidRPr="006E65D0" w:rsidTr="005C00E9">
        <w:trPr>
          <w:trHeight w:val="240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ab/>
              <w:t>Содомия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62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5C00E9">
              <w:rPr>
                <w:sz w:val="17"/>
                <w:lang w:val="en-US"/>
              </w:rPr>
              <w:t>19,75</w:t>
            </w:r>
          </w:p>
        </w:tc>
      </w:tr>
      <w:tr w:rsidR="00792EC3" w:rsidRPr="005C00E9" w:rsidTr="005C00E9">
        <w:trPr>
          <w:trHeight w:val="240"/>
        </w:trPr>
        <w:tc>
          <w:tcPr>
            <w:tcW w:w="4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ab/>
              <w:t>Всего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314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100</w:t>
            </w:r>
          </w:p>
        </w:tc>
      </w:tr>
      <w:tr w:rsidR="00792EC3" w:rsidRPr="005C00E9" w:rsidTr="005C00E9">
        <w:trPr>
          <w:trHeight w:val="240"/>
        </w:trPr>
        <w:tc>
          <w:tcPr>
            <w:tcW w:w="4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57" w:type="dxa"/>
            </w:tcMar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ab/>
              <w:t>Итого в целом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2 914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57" w:type="dxa"/>
            </w:tcMar>
            <w:vAlign w:val="bottom"/>
          </w:tcPr>
          <w:p w:rsidR="00792EC3" w:rsidRPr="005C00E9" w:rsidRDefault="00792EC3" w:rsidP="005C00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5C00E9">
              <w:rPr>
                <w:b/>
                <w:sz w:val="17"/>
                <w:lang w:val="en-US"/>
              </w:rPr>
              <w:t>100</w:t>
            </w:r>
          </w:p>
        </w:tc>
      </w:tr>
    </w:tbl>
    <w:p w:rsidR="00792EC3" w:rsidRPr="00792EC3" w:rsidRDefault="00792EC3" w:rsidP="00792EC3">
      <w:pPr>
        <w:pStyle w:val="SingleTxt"/>
        <w:spacing w:after="0" w:line="120" w:lineRule="exact"/>
        <w:rPr>
          <w:i/>
          <w:sz w:val="10"/>
          <w:szCs w:val="16"/>
          <w:lang w:val="en-US"/>
        </w:rPr>
      </w:pPr>
    </w:p>
    <w:p w:rsidR="00792EC3" w:rsidRPr="00242D1D" w:rsidRDefault="00792EC3" w:rsidP="00792EC3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242D1D">
        <w:rPr>
          <w:i/>
        </w:rPr>
        <w:t>Источник</w:t>
      </w:r>
      <w:r w:rsidRPr="00242D1D">
        <w:rPr>
          <w:i/>
          <w:lang w:val="fr-FR"/>
        </w:rPr>
        <w:t>:</w:t>
      </w:r>
      <w:r w:rsidRPr="00242D1D">
        <w:rPr>
          <w:lang w:val="fr-FR"/>
        </w:rPr>
        <w:t xml:space="preserve"> </w:t>
      </w:r>
      <w:r w:rsidRPr="00242D1D">
        <w:t>Министерство по делам семьи, Министерство внутренних дел, Министерство юстиции</w:t>
      </w:r>
      <w:r w:rsidRPr="00242D1D">
        <w:rPr>
          <w:lang w:val="fr-FR"/>
        </w:rPr>
        <w:t xml:space="preserve"> (2000</w:t>
      </w:r>
      <w:r>
        <w:rPr>
          <w:lang w:val="fr-FR"/>
        </w:rPr>
        <w:t>–</w:t>
      </w:r>
      <w:r w:rsidRPr="00242D1D">
        <w:rPr>
          <w:lang w:val="fr-FR"/>
        </w:rPr>
        <w:t>2004</w:t>
      </w:r>
      <w:r w:rsidRPr="00242D1D">
        <w:t> годы</w:t>
      </w:r>
      <w:r w:rsidRPr="00242D1D">
        <w:rPr>
          <w:lang w:val="fr-FR"/>
        </w:rPr>
        <w:t>).</w:t>
      </w:r>
    </w:p>
    <w:p w:rsidR="005C00E9" w:rsidRPr="005C00E9" w:rsidRDefault="005C00E9" w:rsidP="005C00E9">
      <w:pPr>
        <w:pStyle w:val="SingleTxt"/>
        <w:spacing w:after="0" w:line="120" w:lineRule="exact"/>
        <w:rPr>
          <w:sz w:val="10"/>
          <w:lang w:val="en-US"/>
        </w:rPr>
      </w:pPr>
    </w:p>
    <w:p w:rsidR="005C00E9" w:rsidRDefault="005C00E9" w:rsidP="005C00E9">
      <w:pPr>
        <w:pStyle w:val="SingleTxt"/>
        <w:spacing w:after="0" w:line="120" w:lineRule="exact"/>
        <w:rPr>
          <w:sz w:val="10"/>
          <w:lang w:val="en-US"/>
        </w:rPr>
      </w:pPr>
    </w:p>
    <w:p w:rsidR="005C00E9" w:rsidRPr="005C00E9" w:rsidRDefault="005C00E9" w:rsidP="005C00E9">
      <w:pPr>
        <w:pStyle w:val="SingleTxt"/>
      </w:pPr>
      <w:r w:rsidRPr="005C00E9">
        <w:t>65.</w:t>
      </w:r>
      <w:r w:rsidRPr="005C00E9">
        <w:tab/>
        <w:t>В</w:t>
      </w:r>
      <w:r w:rsidRPr="005C00E9">
        <w:rPr>
          <w:lang w:val="fr-FR"/>
        </w:rPr>
        <w:t xml:space="preserve"> </w:t>
      </w:r>
      <w:r w:rsidRPr="005C00E9">
        <w:t>предыдущем</w:t>
      </w:r>
      <w:r w:rsidRPr="005C00E9">
        <w:rPr>
          <w:lang w:val="fr-FR"/>
        </w:rPr>
        <w:t xml:space="preserve"> </w:t>
      </w:r>
      <w:r w:rsidRPr="005C00E9">
        <w:t>докладе</w:t>
      </w:r>
      <w:r w:rsidRPr="005C00E9">
        <w:rPr>
          <w:lang w:val="fr-FR"/>
        </w:rPr>
        <w:t xml:space="preserve"> </w:t>
      </w:r>
      <w:r w:rsidRPr="005C00E9">
        <w:t>было</w:t>
      </w:r>
      <w:r w:rsidRPr="005C00E9">
        <w:rPr>
          <w:lang w:val="fr-FR"/>
        </w:rPr>
        <w:t xml:space="preserve"> </w:t>
      </w:r>
      <w:r w:rsidRPr="005C00E9">
        <w:t>отмечено</w:t>
      </w:r>
      <w:r w:rsidRPr="005C00E9">
        <w:rPr>
          <w:lang w:val="fr-FR"/>
        </w:rPr>
        <w:t xml:space="preserve">, </w:t>
      </w:r>
      <w:r w:rsidRPr="005C00E9">
        <w:t>что</w:t>
      </w:r>
      <w:r w:rsidRPr="005C00E9">
        <w:rPr>
          <w:lang w:val="fr-FR"/>
        </w:rPr>
        <w:t xml:space="preserve"> </w:t>
      </w:r>
      <w:r w:rsidRPr="005C00E9">
        <w:t>торговля</w:t>
      </w:r>
      <w:r w:rsidRPr="005C00E9">
        <w:rPr>
          <w:lang w:val="fr-FR"/>
        </w:rPr>
        <w:t xml:space="preserve"> </w:t>
      </w:r>
      <w:r w:rsidRPr="005C00E9">
        <w:t>женщинами</w:t>
      </w:r>
      <w:r w:rsidRPr="005C00E9">
        <w:rPr>
          <w:lang w:val="fr-FR"/>
        </w:rPr>
        <w:t xml:space="preserve"> </w:t>
      </w:r>
      <w:r w:rsidRPr="005C00E9">
        <w:t>является практикой, недооцененной в Габоне. Однако в соответствии с духом Конве</w:t>
      </w:r>
      <w:r w:rsidRPr="005C00E9">
        <w:t>н</w:t>
      </w:r>
      <w:r w:rsidRPr="005C00E9">
        <w:t>ции с 9 по 11 мая 2006 года в Либревиле (Габон) было проведено субреги</w:t>
      </w:r>
      <w:r w:rsidRPr="005C00E9">
        <w:t>о</w:t>
      </w:r>
      <w:r w:rsidRPr="005C00E9">
        <w:t xml:space="preserve">нальное заседание экспертов на тему </w:t>
      </w:r>
      <w:r>
        <w:t>«</w:t>
      </w:r>
      <w:r w:rsidRPr="005C00E9">
        <w:t>Борьба против торговли людьми, в ос</w:t>
      </w:r>
      <w:r w:rsidRPr="005C00E9">
        <w:t>о</w:t>
      </w:r>
      <w:r w:rsidRPr="005C00E9">
        <w:t>бенности женщинами и детьми</w:t>
      </w:r>
      <w:r>
        <w:t>»</w:t>
      </w:r>
      <w:r w:rsidRPr="005C00E9">
        <w:t>, а позднее</w:t>
      </w:r>
      <w:r>
        <w:t xml:space="preserve"> — </w:t>
      </w:r>
      <w:r w:rsidRPr="005C00E9">
        <w:t>еще одно заседание в Турине (Италия). По итогам этих заседаний 5 июля 2006 года в Абудже (Нигерия) ЭКОВАС и ЭСГЦА подписали многостороннее соглашение о региональном с</w:t>
      </w:r>
      <w:r w:rsidRPr="005C00E9">
        <w:t>о</w:t>
      </w:r>
      <w:r w:rsidRPr="005C00E9">
        <w:t>трудничестве в сфере борьбы против торговли людьми, в особенности женщ</w:t>
      </w:r>
      <w:r w:rsidRPr="005C00E9">
        <w:t>и</w:t>
      </w:r>
      <w:r w:rsidRPr="005C00E9">
        <w:t>нами и детьми в Западной и Центральной Африке</w:t>
      </w:r>
      <w:r w:rsidRPr="005C00E9">
        <w:rPr>
          <w:lang w:val="fr-FR"/>
        </w:rPr>
        <w:t>.</w:t>
      </w:r>
      <w:r w:rsidRPr="005C00E9">
        <w:t xml:space="preserve"> Это соглашение было по</w:t>
      </w:r>
      <w:r w:rsidRPr="005C00E9">
        <w:t>д</w:t>
      </w:r>
      <w:r w:rsidRPr="005C00E9">
        <w:t>писано Габоном, который был представлен министром иностранных дел и эк</w:t>
      </w:r>
      <w:r w:rsidRPr="005C00E9">
        <w:t>с</w:t>
      </w:r>
      <w:r w:rsidRPr="005C00E9">
        <w:t>пертами в области защиты прав человека. Акцент был сделан на торговле женщинами</w:t>
      </w:r>
      <w:r w:rsidRPr="005C00E9">
        <w:rPr>
          <w:lang w:val="fr-FR"/>
        </w:rPr>
        <w:t>.</w:t>
      </w:r>
    </w:p>
    <w:p w:rsidR="005C00E9" w:rsidRPr="005C00E9" w:rsidRDefault="005C00E9" w:rsidP="005C00E9">
      <w:pPr>
        <w:pStyle w:val="SingleTxt"/>
      </w:pPr>
      <w:r w:rsidRPr="005C00E9">
        <w:t>66.</w:t>
      </w:r>
      <w:r w:rsidRPr="005C00E9">
        <w:tab/>
        <w:t>После подписания</w:t>
      </w:r>
      <w:r w:rsidRPr="005C00E9">
        <w:rPr>
          <w:lang w:val="fr-FR"/>
        </w:rPr>
        <w:t xml:space="preserve"> </w:t>
      </w:r>
      <w:r w:rsidRPr="005C00E9">
        <w:t>государствами</w:t>
      </w:r>
      <w:r w:rsidRPr="005C00E9">
        <w:rPr>
          <w:lang w:val="fr-FR"/>
        </w:rPr>
        <w:t>-</w:t>
      </w:r>
      <w:r w:rsidRPr="005C00E9">
        <w:t>участниками</w:t>
      </w:r>
      <w:r w:rsidRPr="005C00E9">
        <w:rPr>
          <w:lang w:val="fr-FR"/>
        </w:rPr>
        <w:t xml:space="preserve"> </w:t>
      </w:r>
      <w:r w:rsidRPr="005C00E9">
        <w:t>соглашения</w:t>
      </w:r>
      <w:r w:rsidRPr="005C00E9">
        <w:rPr>
          <w:lang w:val="fr-FR"/>
        </w:rPr>
        <w:t xml:space="preserve"> </w:t>
      </w:r>
      <w:r w:rsidRPr="005C00E9">
        <w:t>о</w:t>
      </w:r>
      <w:r w:rsidRPr="005C00E9">
        <w:rPr>
          <w:lang w:val="fr-FR"/>
        </w:rPr>
        <w:t xml:space="preserve"> </w:t>
      </w:r>
      <w:r w:rsidRPr="005C00E9">
        <w:t>сотруднич</w:t>
      </w:r>
      <w:r w:rsidRPr="005C00E9">
        <w:t>е</w:t>
      </w:r>
      <w:r w:rsidRPr="005C00E9">
        <w:t>стве,</w:t>
      </w:r>
      <w:r w:rsidRPr="005C00E9">
        <w:rPr>
          <w:lang w:val="fr-FR"/>
        </w:rPr>
        <w:t xml:space="preserve"> </w:t>
      </w:r>
      <w:r w:rsidRPr="005C00E9">
        <w:t>в принципе, должна</w:t>
      </w:r>
      <w:r w:rsidRPr="005C00E9">
        <w:rPr>
          <w:lang w:val="fr-FR"/>
        </w:rPr>
        <w:t xml:space="preserve"> </w:t>
      </w:r>
      <w:r w:rsidRPr="005C00E9">
        <w:t>последовать</w:t>
      </w:r>
      <w:r w:rsidRPr="005C00E9">
        <w:rPr>
          <w:lang w:val="fr-FR"/>
        </w:rPr>
        <w:t xml:space="preserve"> </w:t>
      </w:r>
      <w:r w:rsidRPr="005C00E9">
        <w:t>разработка</w:t>
      </w:r>
      <w:r w:rsidRPr="005C00E9">
        <w:rPr>
          <w:lang w:val="fr-FR"/>
        </w:rPr>
        <w:t xml:space="preserve"> </w:t>
      </w:r>
      <w:r w:rsidRPr="005C00E9">
        <w:t>законодательства</w:t>
      </w:r>
      <w:r w:rsidRPr="005C00E9">
        <w:rPr>
          <w:lang w:val="fr-FR"/>
        </w:rPr>
        <w:t xml:space="preserve"> </w:t>
      </w:r>
      <w:r w:rsidRPr="005C00E9">
        <w:t>о</w:t>
      </w:r>
      <w:r w:rsidRPr="005C00E9">
        <w:rPr>
          <w:lang w:val="fr-FR"/>
        </w:rPr>
        <w:t xml:space="preserve"> </w:t>
      </w:r>
      <w:r w:rsidRPr="005C00E9">
        <w:t>торговле</w:t>
      </w:r>
      <w:r w:rsidRPr="005C00E9">
        <w:rPr>
          <w:lang w:val="fr-FR"/>
        </w:rPr>
        <w:t xml:space="preserve"> </w:t>
      </w:r>
      <w:r w:rsidRPr="005C00E9">
        <w:t>женщинами</w:t>
      </w:r>
      <w:r w:rsidRPr="005C00E9">
        <w:rPr>
          <w:lang w:val="fr-FR"/>
        </w:rPr>
        <w:t>.</w:t>
      </w:r>
    </w:p>
    <w:p w:rsidR="005C00E9" w:rsidRPr="005C00E9" w:rsidRDefault="005C00E9" w:rsidP="005C00E9">
      <w:pPr>
        <w:pStyle w:val="SingleTxt"/>
      </w:pPr>
      <w:r w:rsidRPr="005C00E9">
        <w:t>67.</w:t>
      </w:r>
      <w:r w:rsidRPr="005C00E9">
        <w:tab/>
        <w:t>Что</w:t>
      </w:r>
      <w:r w:rsidRPr="005C00E9">
        <w:rPr>
          <w:lang w:val="fr-FR"/>
        </w:rPr>
        <w:t xml:space="preserve"> </w:t>
      </w:r>
      <w:r w:rsidRPr="005C00E9">
        <w:t>касается</w:t>
      </w:r>
      <w:r w:rsidRPr="005C00E9">
        <w:rPr>
          <w:lang w:val="fr-FR"/>
        </w:rPr>
        <w:t xml:space="preserve"> </w:t>
      </w:r>
      <w:r w:rsidRPr="005C00E9">
        <w:t>общей</w:t>
      </w:r>
      <w:r w:rsidRPr="005C00E9">
        <w:rPr>
          <w:lang w:val="fr-FR"/>
        </w:rPr>
        <w:t xml:space="preserve"> </w:t>
      </w:r>
      <w:r w:rsidRPr="005C00E9">
        <w:t>стратегии</w:t>
      </w:r>
      <w:r w:rsidRPr="005C00E9">
        <w:rPr>
          <w:lang w:val="fr-FR"/>
        </w:rPr>
        <w:t xml:space="preserve"> </w:t>
      </w:r>
      <w:r w:rsidRPr="005C00E9">
        <w:t>борьбы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торговлей</w:t>
      </w:r>
      <w:r w:rsidRPr="005C00E9">
        <w:rPr>
          <w:lang w:val="fr-FR"/>
        </w:rPr>
        <w:t xml:space="preserve"> </w:t>
      </w:r>
      <w:r w:rsidRPr="005C00E9">
        <w:t>людьми</w:t>
      </w:r>
      <w:r w:rsidRPr="005C00E9">
        <w:rPr>
          <w:lang w:val="fr-FR"/>
        </w:rPr>
        <w:t xml:space="preserve">, </w:t>
      </w:r>
      <w:r w:rsidRPr="005C00E9">
        <w:t>то в стране действует наблюдательный</w:t>
      </w:r>
      <w:r w:rsidRPr="005C00E9">
        <w:rPr>
          <w:lang w:val="fr-FR"/>
        </w:rPr>
        <w:t xml:space="preserve"> </w:t>
      </w:r>
      <w:r w:rsidRPr="005C00E9">
        <w:t>Комитет</w:t>
      </w:r>
      <w:r w:rsidRPr="005C00E9">
        <w:rPr>
          <w:lang w:val="fr-FR"/>
        </w:rPr>
        <w:t xml:space="preserve">, </w:t>
      </w:r>
      <w:r w:rsidRPr="005C00E9">
        <w:t>который</w:t>
      </w:r>
      <w:r w:rsidRPr="005C00E9">
        <w:rPr>
          <w:lang w:val="fr-FR"/>
        </w:rPr>
        <w:t xml:space="preserve"> </w:t>
      </w:r>
      <w:r w:rsidRPr="005C00E9">
        <w:t>был</w:t>
      </w:r>
      <w:r w:rsidRPr="005C00E9">
        <w:rPr>
          <w:lang w:val="fr-FR"/>
        </w:rPr>
        <w:t xml:space="preserve"> </w:t>
      </w:r>
      <w:r w:rsidRPr="005C00E9">
        <w:t>учрежден</w:t>
      </w:r>
      <w:r w:rsidRPr="005C00E9">
        <w:rPr>
          <w:lang w:val="fr-FR"/>
        </w:rPr>
        <w:t xml:space="preserve"> </w:t>
      </w:r>
      <w:r w:rsidRPr="005C00E9">
        <w:t>правительством</w:t>
      </w:r>
      <w:r w:rsidRPr="005C00E9">
        <w:rPr>
          <w:lang w:val="fr-FR"/>
        </w:rPr>
        <w:t xml:space="preserve"> </w:t>
      </w:r>
      <w:r w:rsidRPr="005C00E9">
        <w:t>под</w:t>
      </w:r>
      <w:r w:rsidRPr="005C00E9">
        <w:rPr>
          <w:lang w:val="fr-FR"/>
        </w:rPr>
        <w:t xml:space="preserve"> </w:t>
      </w:r>
      <w:r w:rsidRPr="005C00E9">
        <w:t>эгидой Министерства</w:t>
      </w:r>
      <w:r w:rsidRPr="005C00E9">
        <w:rPr>
          <w:lang w:val="fr-FR"/>
        </w:rPr>
        <w:t xml:space="preserve"> </w:t>
      </w:r>
      <w:r w:rsidRPr="005C00E9">
        <w:t>труда</w:t>
      </w:r>
      <w:r w:rsidRPr="005C00E9">
        <w:rPr>
          <w:lang w:val="fr-FR"/>
        </w:rPr>
        <w:t xml:space="preserve"> </w:t>
      </w:r>
      <w:r w:rsidRPr="005C00E9">
        <w:t>вместе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областными</w:t>
      </w:r>
      <w:r w:rsidRPr="005C00E9">
        <w:rPr>
          <w:lang w:val="fr-FR"/>
        </w:rPr>
        <w:t xml:space="preserve"> </w:t>
      </w:r>
      <w:r w:rsidRPr="005C00E9">
        <w:t>филиалами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центрами</w:t>
      </w:r>
      <w:r w:rsidRPr="005C00E9">
        <w:rPr>
          <w:lang w:val="fr-FR"/>
        </w:rPr>
        <w:t xml:space="preserve"> </w:t>
      </w:r>
      <w:r w:rsidRPr="005C00E9">
        <w:t>сбора</w:t>
      </w:r>
      <w:r w:rsidRPr="005C00E9">
        <w:rPr>
          <w:lang w:val="fr-FR"/>
        </w:rPr>
        <w:t xml:space="preserve"> </w:t>
      </w:r>
      <w:r w:rsidRPr="005C00E9">
        <w:t>детей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Либревиле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Порт</w:t>
      </w:r>
      <w:r w:rsidRPr="005C00E9">
        <w:rPr>
          <w:lang w:val="fr-FR"/>
        </w:rPr>
        <w:t>-</w:t>
      </w:r>
      <w:r w:rsidRPr="005C00E9">
        <w:t>Жантиле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сотрудничестве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посольствами</w:t>
      </w:r>
      <w:r w:rsidRPr="005C00E9">
        <w:rPr>
          <w:lang w:val="fr-FR"/>
        </w:rPr>
        <w:t xml:space="preserve"> </w:t>
      </w:r>
      <w:r w:rsidRPr="005C00E9">
        <w:t>стран, из которых прибывают дети. Лица, использующие этих детей, не только подвергаются судебному преследованию, но и должны выплатить им компе</w:t>
      </w:r>
      <w:r w:rsidRPr="005C00E9">
        <w:t>н</w:t>
      </w:r>
      <w:r w:rsidRPr="005C00E9">
        <w:t>сацию до возвращения этих детей на родину и размещения их в стране прои</w:t>
      </w:r>
      <w:r w:rsidRPr="005C00E9">
        <w:t>с</w:t>
      </w:r>
      <w:r w:rsidRPr="005C00E9">
        <w:t xml:space="preserve">хождения. </w:t>
      </w:r>
    </w:p>
    <w:p w:rsidR="005C00E9" w:rsidRPr="005C00E9" w:rsidRDefault="005C00E9" w:rsidP="005C00E9">
      <w:pPr>
        <w:pStyle w:val="SingleTxt"/>
      </w:pPr>
      <w:r w:rsidRPr="005C00E9">
        <w:t>68.</w:t>
      </w:r>
      <w:r w:rsidRPr="005C00E9">
        <w:tab/>
        <w:t>В этой связи</w:t>
      </w:r>
      <w:r w:rsidRPr="005C00E9">
        <w:rPr>
          <w:lang w:val="fr-FR"/>
        </w:rPr>
        <w:t xml:space="preserve">, </w:t>
      </w:r>
      <w:r w:rsidRPr="005C00E9">
        <w:t>начиная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ноября</w:t>
      </w:r>
      <w:r w:rsidRPr="005C00E9">
        <w:rPr>
          <w:lang w:val="fr-FR"/>
        </w:rPr>
        <w:t xml:space="preserve"> 2004 год</w:t>
      </w:r>
      <w:r w:rsidRPr="005C00E9">
        <w:t>а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после</w:t>
      </w:r>
      <w:r w:rsidRPr="005C00E9">
        <w:rPr>
          <w:lang w:val="fr-FR"/>
        </w:rPr>
        <w:t xml:space="preserve"> </w:t>
      </w:r>
      <w:r w:rsidRPr="005C00E9">
        <w:t>издания</w:t>
      </w:r>
      <w:r w:rsidRPr="005C00E9">
        <w:rPr>
          <w:lang w:val="fr-FR"/>
        </w:rPr>
        <w:t xml:space="preserve"> </w:t>
      </w:r>
      <w:r w:rsidRPr="005C00E9">
        <w:t>закона</w:t>
      </w:r>
      <w:r w:rsidRPr="005C00E9">
        <w:rPr>
          <w:lang w:val="fr-FR"/>
        </w:rPr>
        <w:t xml:space="preserve"> </w:t>
      </w:r>
      <w:r w:rsidRPr="005C00E9">
        <w:t>о</w:t>
      </w:r>
      <w:r w:rsidRPr="005C00E9">
        <w:rPr>
          <w:lang w:val="fr-FR"/>
        </w:rPr>
        <w:t xml:space="preserve"> </w:t>
      </w:r>
      <w:r w:rsidRPr="005C00E9">
        <w:t>борьбе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торговлей</w:t>
      </w:r>
      <w:r w:rsidRPr="005C00E9">
        <w:rPr>
          <w:lang w:val="fr-FR"/>
        </w:rPr>
        <w:t xml:space="preserve"> </w:t>
      </w:r>
      <w:r w:rsidRPr="005C00E9">
        <w:t>детьми</w:t>
      </w:r>
      <w:r w:rsidRPr="005C00E9">
        <w:rPr>
          <w:lang w:val="fr-FR"/>
        </w:rPr>
        <w:t xml:space="preserve">, </w:t>
      </w:r>
      <w:r w:rsidRPr="005C00E9">
        <w:t>при</w:t>
      </w:r>
      <w:r w:rsidRPr="005C00E9">
        <w:rPr>
          <w:lang w:val="fr-FR"/>
        </w:rPr>
        <w:t xml:space="preserve"> </w:t>
      </w:r>
      <w:r w:rsidRPr="005C00E9">
        <w:t>поддержке</w:t>
      </w:r>
      <w:r w:rsidRPr="005C00E9">
        <w:rPr>
          <w:lang w:val="fr-FR"/>
        </w:rPr>
        <w:t xml:space="preserve"> </w:t>
      </w:r>
      <w:r w:rsidRPr="005C00E9">
        <w:t>субрегионального</w:t>
      </w:r>
      <w:r w:rsidRPr="005C00E9">
        <w:rPr>
          <w:lang w:val="fr-FR"/>
        </w:rPr>
        <w:t xml:space="preserve"> </w:t>
      </w:r>
      <w:r w:rsidRPr="005C00E9">
        <w:t xml:space="preserve">проекта </w:t>
      </w:r>
      <w:r>
        <w:t>«</w:t>
      </w:r>
      <w:r w:rsidRPr="005C00E9">
        <w:t>Борьба с то</w:t>
      </w:r>
      <w:r w:rsidRPr="005C00E9">
        <w:t>р</w:t>
      </w:r>
      <w:r w:rsidRPr="005C00E9">
        <w:t>говлей детьми в Западной и Центральной Африке</w:t>
      </w:r>
      <w:r>
        <w:t>»</w:t>
      </w:r>
      <w:r w:rsidRPr="005C00E9">
        <w:t xml:space="preserve"> (БТДЗЦА)</w:t>
      </w:r>
      <w:r w:rsidRPr="005C00E9">
        <w:rPr>
          <w:lang w:val="fr-FR"/>
        </w:rPr>
        <w:t xml:space="preserve">, </w:t>
      </w:r>
      <w:r w:rsidRPr="005C00E9">
        <w:t>ассоциаций</w:t>
      </w:r>
      <w:r w:rsidRPr="005C00E9">
        <w:rPr>
          <w:lang w:val="fr-FR"/>
        </w:rPr>
        <w:t xml:space="preserve"> </w:t>
      </w:r>
      <w:r w:rsidRPr="005C00E9">
        <w:t>НППЖР и АЗПЖР</w:t>
      </w:r>
      <w:r w:rsidRPr="005C00E9">
        <w:rPr>
          <w:lang w:val="fr-FR"/>
        </w:rPr>
        <w:t xml:space="preserve">,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сотрудничестве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психологами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средствами</w:t>
      </w:r>
      <w:r w:rsidRPr="005C00E9">
        <w:rPr>
          <w:lang w:val="fr-FR"/>
        </w:rPr>
        <w:t xml:space="preserve"> </w:t>
      </w:r>
      <w:r w:rsidRPr="005C00E9">
        <w:t>массовой</w:t>
      </w:r>
      <w:r w:rsidRPr="005C00E9">
        <w:rPr>
          <w:lang w:val="fr-FR"/>
        </w:rPr>
        <w:t xml:space="preserve"> </w:t>
      </w:r>
      <w:r w:rsidRPr="005C00E9">
        <w:t>информации</w:t>
      </w:r>
      <w:r w:rsidRPr="005C00E9">
        <w:rPr>
          <w:lang w:val="fr-FR"/>
        </w:rPr>
        <w:t xml:space="preserve"> </w:t>
      </w:r>
      <w:r w:rsidRPr="005C00E9">
        <w:t>провели</w:t>
      </w:r>
      <w:r w:rsidRPr="005C00E9">
        <w:rPr>
          <w:lang w:val="fr-FR"/>
        </w:rPr>
        <w:t xml:space="preserve"> </w:t>
      </w:r>
      <w:r w:rsidRPr="005C00E9">
        <w:t>разъяснительные</w:t>
      </w:r>
      <w:r w:rsidRPr="005C00E9">
        <w:rPr>
          <w:lang w:val="fr-FR"/>
        </w:rPr>
        <w:t xml:space="preserve"> </w:t>
      </w:r>
      <w:r w:rsidRPr="005C00E9">
        <w:t>кампании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провинциях</w:t>
      </w:r>
      <w:r w:rsidRPr="005C00E9">
        <w:rPr>
          <w:lang w:val="fr-FR"/>
        </w:rPr>
        <w:t xml:space="preserve">, </w:t>
      </w:r>
      <w:r w:rsidRPr="005C00E9">
        <w:t>которые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t>о</w:t>
      </w:r>
      <w:r w:rsidRPr="005C00E9">
        <w:t>влечены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торговлю</w:t>
      </w:r>
      <w:r w:rsidRPr="005C00E9">
        <w:rPr>
          <w:lang w:val="fr-FR"/>
        </w:rPr>
        <w:t xml:space="preserve"> </w:t>
      </w:r>
      <w:r w:rsidRPr="005C00E9">
        <w:t>детьми</w:t>
      </w:r>
      <w:r w:rsidRPr="005C00E9">
        <w:rPr>
          <w:lang w:val="fr-FR"/>
        </w:rPr>
        <w:t xml:space="preserve"> (</w:t>
      </w:r>
      <w:r w:rsidRPr="005C00E9">
        <w:t>Эстуэр</w:t>
      </w:r>
      <w:r w:rsidRPr="005C00E9">
        <w:rPr>
          <w:lang w:val="fr-FR"/>
        </w:rPr>
        <w:t xml:space="preserve">, </w:t>
      </w:r>
      <w:r w:rsidRPr="005C00E9">
        <w:t>Огове</w:t>
      </w:r>
      <w:r w:rsidRPr="005C00E9">
        <w:rPr>
          <w:lang w:val="fr-FR"/>
        </w:rPr>
        <w:t>-</w:t>
      </w:r>
      <w:r w:rsidRPr="005C00E9">
        <w:t>Маритим</w:t>
      </w:r>
      <w:r w:rsidRPr="005C00E9">
        <w:rPr>
          <w:lang w:val="fr-FR"/>
        </w:rPr>
        <w:t xml:space="preserve">, </w:t>
      </w:r>
      <w:r w:rsidRPr="005C00E9">
        <w:t>Верхнее</w:t>
      </w:r>
      <w:r w:rsidRPr="005C00E9">
        <w:rPr>
          <w:lang w:val="fr-FR"/>
        </w:rPr>
        <w:t xml:space="preserve"> </w:t>
      </w:r>
      <w:r w:rsidRPr="005C00E9">
        <w:t>Огове и Волю-Нтем), с целью продемонстрировать, какую опасность представляет это явл</w:t>
      </w:r>
      <w:r w:rsidRPr="005C00E9">
        <w:t>е</w:t>
      </w:r>
      <w:r w:rsidRPr="005C00E9">
        <w:t>ние для жизни детей и предоставить информацию о мерах наказания, прим</w:t>
      </w:r>
      <w:r w:rsidRPr="005C00E9">
        <w:t>е</w:t>
      </w:r>
      <w:r w:rsidRPr="005C00E9">
        <w:t>няемых в Габоне. Вслед за проведением этих разъяснительных кампаний НППЖР и АЗПЖР выпустили фильм с целью сдерживания организаторов т</w:t>
      </w:r>
      <w:r w:rsidRPr="005C00E9">
        <w:t>а</w:t>
      </w:r>
      <w:r w:rsidRPr="005C00E9">
        <w:t>кой торговли и распространения информации о средствах защиты от этого я</w:t>
      </w:r>
      <w:r w:rsidRPr="005C00E9">
        <w:t>в</w:t>
      </w:r>
      <w:r w:rsidRPr="005C00E9">
        <w:t>ления</w:t>
      </w:r>
      <w:r w:rsidRPr="005C00E9">
        <w:rPr>
          <w:lang w:val="fr-FR"/>
        </w:rPr>
        <w:t>.</w:t>
      </w:r>
      <w:r w:rsidRPr="005C00E9">
        <w:t xml:space="preserve"> </w:t>
      </w:r>
    </w:p>
    <w:p w:rsidR="005C00E9" w:rsidRPr="005C00E9" w:rsidRDefault="005C00E9" w:rsidP="005C00E9">
      <w:pPr>
        <w:pStyle w:val="SingleTxt"/>
      </w:pPr>
      <w:r w:rsidRPr="005C00E9">
        <w:t>69.</w:t>
      </w:r>
      <w:r w:rsidRPr="005C00E9">
        <w:tab/>
      </w:r>
      <w:r w:rsidRPr="005C00E9">
        <w:rPr>
          <w:lang w:val="fr-FR"/>
        </w:rPr>
        <w:t>16</w:t>
      </w:r>
      <w:r>
        <w:t> </w:t>
      </w:r>
      <w:r w:rsidRPr="005C00E9">
        <w:t>марта</w:t>
      </w:r>
      <w:r w:rsidRPr="005C00E9">
        <w:rPr>
          <w:lang w:val="fr-FR"/>
        </w:rPr>
        <w:t xml:space="preserve"> 2005 год</w:t>
      </w:r>
      <w:r w:rsidRPr="005C00E9">
        <w:t>а</w:t>
      </w:r>
      <w:r w:rsidRPr="005C00E9">
        <w:rPr>
          <w:lang w:val="fr-FR"/>
        </w:rPr>
        <w:t xml:space="preserve"> </w:t>
      </w:r>
      <w:r w:rsidRPr="005C00E9">
        <w:t>представители</w:t>
      </w:r>
      <w:r w:rsidRPr="005C00E9">
        <w:rPr>
          <w:lang w:val="fr-FR"/>
        </w:rPr>
        <w:t xml:space="preserve"> </w:t>
      </w:r>
      <w:r w:rsidRPr="005C00E9">
        <w:t>НППЖР выступили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Национальном</w:t>
      </w:r>
      <w:r w:rsidRPr="005C00E9">
        <w:rPr>
          <w:lang w:val="fr-FR"/>
        </w:rPr>
        <w:t xml:space="preserve"> </w:t>
      </w:r>
      <w:r w:rsidRPr="005C00E9">
        <w:t>собрании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rPr>
          <w:lang w:val="fr-FR"/>
        </w:rPr>
        <w:t xml:space="preserve"> </w:t>
      </w:r>
      <w:r w:rsidRPr="005C00E9">
        <w:t>речью</w:t>
      </w:r>
      <w:r w:rsidRPr="005C00E9">
        <w:rPr>
          <w:lang w:val="fr-FR"/>
        </w:rPr>
        <w:t xml:space="preserve"> </w:t>
      </w:r>
      <w:r w:rsidRPr="005C00E9">
        <w:t>о</w:t>
      </w:r>
      <w:r w:rsidRPr="005C00E9">
        <w:rPr>
          <w:lang w:val="fr-FR"/>
        </w:rPr>
        <w:t xml:space="preserve"> </w:t>
      </w:r>
      <w:r w:rsidRPr="005C00E9">
        <w:t>недостатках</w:t>
      </w:r>
      <w:r w:rsidRPr="005C00E9">
        <w:rPr>
          <w:lang w:val="fr-FR"/>
        </w:rPr>
        <w:t xml:space="preserve"> </w:t>
      </w:r>
      <w:r w:rsidRPr="005C00E9">
        <w:t>Закона о борьбе с торговлей детьми и</w:t>
      </w:r>
      <w:r w:rsidRPr="005C00E9">
        <w:rPr>
          <w:lang w:val="fr-FR"/>
        </w:rPr>
        <w:t xml:space="preserve"> </w:t>
      </w:r>
      <w:r w:rsidRPr="005C00E9">
        <w:t>необх</w:t>
      </w:r>
      <w:r w:rsidRPr="005C00E9">
        <w:t>о</w:t>
      </w:r>
      <w:r w:rsidRPr="005C00E9">
        <w:t>димости</w:t>
      </w:r>
      <w:r w:rsidRPr="005C00E9">
        <w:rPr>
          <w:lang w:val="fr-FR"/>
        </w:rPr>
        <w:t xml:space="preserve"> </w:t>
      </w:r>
      <w:r w:rsidRPr="005C00E9">
        <w:t>его гармонизации</w:t>
      </w:r>
      <w:r w:rsidRPr="005C00E9">
        <w:rPr>
          <w:lang w:val="fr-FR"/>
        </w:rPr>
        <w:t>.</w:t>
      </w:r>
    </w:p>
    <w:p w:rsidR="005C00E9" w:rsidRPr="005C00E9" w:rsidRDefault="005C00E9" w:rsidP="005C00E9">
      <w:pPr>
        <w:pStyle w:val="SingleTxt"/>
      </w:pPr>
      <w:r w:rsidRPr="005C00E9">
        <w:t>70.</w:t>
      </w:r>
      <w:r w:rsidRPr="005C00E9">
        <w:tab/>
        <w:t>Представителями Международного бюро туда (МБТ) совместно с НППЖР, АЗПЖР и Наблюдательным комитетом по торговле детьми при ф</w:t>
      </w:r>
      <w:r w:rsidRPr="005C00E9">
        <w:t>и</w:t>
      </w:r>
      <w:r w:rsidRPr="005C00E9">
        <w:t>нансовой поддержке БТДЗЦА были проведены в Либревиле семинары для</w:t>
      </w:r>
      <w:r w:rsidRPr="005C00E9">
        <w:rPr>
          <w:lang w:val="fr-FR"/>
        </w:rPr>
        <w:t xml:space="preserve"> </w:t>
      </w:r>
      <w:r w:rsidRPr="005C00E9">
        <w:t>с</w:t>
      </w:r>
      <w:r w:rsidRPr="005C00E9">
        <w:t>о</w:t>
      </w:r>
      <w:r w:rsidRPr="005C00E9">
        <w:t>трудников сил</w:t>
      </w:r>
      <w:r w:rsidRPr="005C00E9">
        <w:rPr>
          <w:lang w:val="fr-FR"/>
        </w:rPr>
        <w:t xml:space="preserve"> </w:t>
      </w:r>
      <w:r w:rsidRPr="005C00E9">
        <w:t>безопасности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общин</w:t>
      </w:r>
      <w:r w:rsidRPr="005C00E9">
        <w:rPr>
          <w:lang w:val="fr-FR"/>
        </w:rPr>
        <w:t xml:space="preserve">,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которых</w:t>
      </w:r>
      <w:r w:rsidRPr="005C00E9">
        <w:rPr>
          <w:lang w:val="fr-FR"/>
        </w:rPr>
        <w:t xml:space="preserve"> </w:t>
      </w:r>
      <w:r w:rsidRPr="005C00E9">
        <w:t>распространена эта практика. Текст Закона о пресечении торговли детьми был распространен среди всех с</w:t>
      </w:r>
      <w:r w:rsidRPr="005C00E9">
        <w:t>о</w:t>
      </w:r>
      <w:r w:rsidRPr="005C00E9">
        <w:t>трудников сил безопасности и получил широкое освещение в средствах масс</w:t>
      </w:r>
      <w:r w:rsidRPr="005C00E9">
        <w:t>о</w:t>
      </w:r>
      <w:r w:rsidRPr="005C00E9">
        <w:t>вой информации</w:t>
      </w:r>
      <w:r w:rsidRPr="005C00E9">
        <w:rPr>
          <w:lang w:val="fr-FR"/>
        </w:rPr>
        <w:t>.</w:t>
      </w:r>
    </w:p>
    <w:p w:rsidR="005C00E9" w:rsidRDefault="005C00E9" w:rsidP="005C00E9">
      <w:pPr>
        <w:pStyle w:val="SingleTxt"/>
      </w:pPr>
      <w:r w:rsidRPr="005C00E9">
        <w:t>71.</w:t>
      </w:r>
      <w:r w:rsidRPr="005C00E9">
        <w:tab/>
        <w:t>Благодаря принятым мерам частота случаев торговли детьми снизилась. Однако исследование по этому вопросу провести не удалось, поскольку ра</w:t>
      </w:r>
      <w:r w:rsidRPr="005C00E9">
        <w:t>с</w:t>
      </w:r>
      <w:r w:rsidRPr="005C00E9">
        <w:t>пространение текста Закона о пресечении торговли детьми привело к тому, что общины, вовлеченные в эту торговлю, отказались предоставлять информацию.</w:t>
      </w:r>
    </w:p>
    <w:p w:rsidR="005C00E9" w:rsidRPr="005C00E9" w:rsidRDefault="005C00E9" w:rsidP="005C00E9">
      <w:pPr>
        <w:pStyle w:val="SingleTxt"/>
        <w:spacing w:after="0" w:line="120" w:lineRule="exact"/>
        <w:rPr>
          <w:sz w:val="10"/>
        </w:rPr>
      </w:pPr>
    </w:p>
    <w:p w:rsidR="005C00E9" w:rsidRPr="005C00E9" w:rsidRDefault="005C00E9" w:rsidP="005C00E9">
      <w:pPr>
        <w:pStyle w:val="SingleTxt"/>
        <w:spacing w:after="0" w:line="120" w:lineRule="exact"/>
        <w:rPr>
          <w:sz w:val="10"/>
          <w:lang w:val="fr-FR"/>
        </w:rPr>
      </w:pPr>
    </w:p>
    <w:p w:rsidR="005C00E9" w:rsidRDefault="005C00E9" w:rsidP="005C00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5" w:name="_Toc380154120"/>
      <w:r>
        <w:tab/>
      </w:r>
      <w:r>
        <w:tab/>
      </w:r>
      <w:r w:rsidRPr="005C00E9">
        <w:t>Статья </w:t>
      </w:r>
      <w:r w:rsidRPr="005C00E9">
        <w:rPr>
          <w:lang w:val="fr-FR"/>
        </w:rPr>
        <w:t xml:space="preserve">7 </w:t>
      </w:r>
      <w:r w:rsidRPr="005C00E9">
        <w:t>Конвенции.</w:t>
      </w:r>
      <w:r w:rsidRPr="005C00E9">
        <w:rPr>
          <w:lang w:val="fr-FR"/>
        </w:rPr>
        <w:t xml:space="preserve"> </w:t>
      </w:r>
      <w:r w:rsidRPr="005C00E9">
        <w:t>Участие в общественной и политической жизни</w:t>
      </w:r>
      <w:bookmarkEnd w:id="15"/>
    </w:p>
    <w:p w:rsidR="005C00E9" w:rsidRPr="005C00E9" w:rsidRDefault="005C00E9" w:rsidP="005C00E9">
      <w:pPr>
        <w:pStyle w:val="SingleTxt"/>
        <w:spacing w:after="0" w:line="120" w:lineRule="exact"/>
        <w:rPr>
          <w:sz w:val="10"/>
        </w:rPr>
      </w:pPr>
    </w:p>
    <w:p w:rsidR="005C00E9" w:rsidRDefault="005C00E9" w:rsidP="005C00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C00E9">
        <w:t>Замечание №</w:t>
      </w:r>
      <w:r w:rsidRPr="005C00E9">
        <w:rPr>
          <w:lang w:val="fr-FR"/>
        </w:rPr>
        <w:t xml:space="preserve"> 34 </w:t>
      </w:r>
      <w:r w:rsidRPr="005C00E9">
        <w:t>и рекомендация №</w:t>
      </w:r>
      <w:r w:rsidRPr="005C00E9">
        <w:rPr>
          <w:lang w:val="fr-FR"/>
        </w:rPr>
        <w:t xml:space="preserve"> 35 </w:t>
      </w:r>
      <w:r w:rsidRPr="005C00E9">
        <w:t>Комитета</w:t>
      </w:r>
    </w:p>
    <w:p w:rsidR="005C00E9" w:rsidRPr="005C00E9" w:rsidRDefault="005C00E9" w:rsidP="005C00E9">
      <w:pPr>
        <w:pStyle w:val="SingleTxt"/>
        <w:spacing w:after="0" w:line="120" w:lineRule="exact"/>
        <w:rPr>
          <w:sz w:val="10"/>
        </w:rPr>
      </w:pPr>
    </w:p>
    <w:p w:rsidR="005C00E9" w:rsidRPr="005C00E9" w:rsidRDefault="005C00E9" w:rsidP="005C00E9">
      <w:pPr>
        <w:pStyle w:val="SingleTxt"/>
      </w:pPr>
      <w:r w:rsidRPr="005C00E9">
        <w:t>72.</w:t>
      </w:r>
      <w:r w:rsidRPr="005C00E9">
        <w:tab/>
        <w:t xml:space="preserve">Замечание </w:t>
      </w:r>
      <w:r w:rsidRPr="005C00E9">
        <w:rPr>
          <w:lang w:val="fr-FR"/>
        </w:rPr>
        <w:t xml:space="preserve">№ 34 </w:t>
      </w:r>
      <w:r w:rsidRPr="005C00E9">
        <w:t>касается</w:t>
      </w:r>
      <w:r w:rsidRPr="005C00E9">
        <w:rPr>
          <w:lang w:val="fr-FR"/>
        </w:rPr>
        <w:t xml:space="preserve"> </w:t>
      </w:r>
      <w:r w:rsidRPr="005C00E9">
        <w:t>низкого</w:t>
      </w:r>
      <w:r w:rsidRPr="005C00E9">
        <w:rPr>
          <w:lang w:val="fr-FR"/>
        </w:rPr>
        <w:t xml:space="preserve"> </w:t>
      </w:r>
      <w:r w:rsidRPr="005C00E9">
        <w:t>уровня</w:t>
      </w:r>
      <w:r w:rsidRPr="005C00E9">
        <w:rPr>
          <w:lang w:val="fr-FR"/>
        </w:rPr>
        <w:t xml:space="preserve"> </w:t>
      </w:r>
      <w:r w:rsidRPr="005C00E9">
        <w:t>участия</w:t>
      </w:r>
      <w:r w:rsidRPr="005C00E9">
        <w:rPr>
          <w:lang w:val="fr-FR"/>
        </w:rPr>
        <w:t xml:space="preserve"> </w:t>
      </w:r>
      <w:r w:rsidRPr="005C00E9">
        <w:t>женщин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обществе</w:t>
      </w:r>
      <w:r w:rsidRPr="005C00E9">
        <w:t>н</w:t>
      </w:r>
      <w:r w:rsidRPr="005C00E9">
        <w:t>ной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политической</w:t>
      </w:r>
      <w:r w:rsidRPr="005C00E9">
        <w:rPr>
          <w:lang w:val="fr-FR"/>
        </w:rPr>
        <w:t xml:space="preserve"> </w:t>
      </w:r>
      <w:r w:rsidRPr="005C00E9">
        <w:t>жизни</w:t>
      </w:r>
      <w:r w:rsidRPr="005C00E9">
        <w:rPr>
          <w:lang w:val="fr-FR"/>
        </w:rPr>
        <w:t xml:space="preserve">,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частности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работе</w:t>
      </w:r>
      <w:r w:rsidRPr="005C00E9">
        <w:rPr>
          <w:lang w:val="fr-FR"/>
        </w:rPr>
        <w:t xml:space="preserve"> </w:t>
      </w:r>
      <w:r w:rsidRPr="005C00E9">
        <w:t>Сената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Национального</w:t>
      </w:r>
      <w:r w:rsidRPr="005C00E9">
        <w:rPr>
          <w:lang w:val="fr-FR"/>
        </w:rPr>
        <w:t xml:space="preserve"> </w:t>
      </w:r>
      <w:r w:rsidRPr="005C00E9">
        <w:t>со</w:t>
      </w:r>
      <w:r w:rsidRPr="005C00E9">
        <w:t>б</w:t>
      </w:r>
      <w:r w:rsidRPr="005C00E9">
        <w:t>рания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на</w:t>
      </w:r>
      <w:r w:rsidRPr="005C00E9">
        <w:rPr>
          <w:lang w:val="fr-FR"/>
        </w:rPr>
        <w:t xml:space="preserve"> </w:t>
      </w:r>
      <w:r w:rsidRPr="005C00E9">
        <w:t>международном</w:t>
      </w:r>
      <w:r w:rsidRPr="005C00E9">
        <w:rPr>
          <w:lang w:val="fr-FR"/>
        </w:rPr>
        <w:t xml:space="preserve"> </w:t>
      </w:r>
      <w:r w:rsidRPr="005C00E9">
        <w:t>уровне</w:t>
      </w:r>
      <w:r w:rsidRPr="005C00E9">
        <w:rPr>
          <w:lang w:val="fr-FR"/>
        </w:rPr>
        <w:t xml:space="preserve">, </w:t>
      </w:r>
      <w:r w:rsidRPr="005C00E9">
        <w:t>а</w:t>
      </w:r>
      <w:r w:rsidRPr="005C00E9">
        <w:rPr>
          <w:lang w:val="fr-FR"/>
        </w:rPr>
        <w:t xml:space="preserve"> </w:t>
      </w:r>
      <w:r w:rsidRPr="005C00E9">
        <w:t>также</w:t>
      </w:r>
      <w:r w:rsidRPr="005C00E9">
        <w:rPr>
          <w:lang w:val="fr-FR"/>
        </w:rPr>
        <w:t xml:space="preserve"> </w:t>
      </w:r>
      <w:r w:rsidRPr="005C00E9">
        <w:t>недостаточности</w:t>
      </w:r>
      <w:r w:rsidRPr="005C00E9">
        <w:rPr>
          <w:lang w:val="fr-FR"/>
        </w:rPr>
        <w:t xml:space="preserve"> </w:t>
      </w:r>
      <w:r w:rsidRPr="005C00E9">
        <w:t>осуществления статей </w:t>
      </w:r>
      <w:r w:rsidRPr="005C00E9">
        <w:rPr>
          <w:lang w:val="fr-FR"/>
        </w:rPr>
        <w:t xml:space="preserve">7 </w:t>
      </w:r>
      <w:r w:rsidRPr="005C00E9">
        <w:t>и</w:t>
      </w:r>
      <w:r w:rsidRPr="005C00E9">
        <w:rPr>
          <w:lang w:val="fr-FR"/>
        </w:rPr>
        <w:t xml:space="preserve"> 8 </w:t>
      </w:r>
      <w:r w:rsidRPr="005C00E9">
        <w:t>Конвенции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выполнения общей</w:t>
      </w:r>
      <w:r w:rsidRPr="005C00E9">
        <w:rPr>
          <w:lang w:val="fr-FR"/>
        </w:rPr>
        <w:t xml:space="preserve"> </w:t>
      </w:r>
      <w:r w:rsidRPr="005C00E9">
        <w:t>рекомендации </w:t>
      </w:r>
      <w:r w:rsidRPr="005C00E9">
        <w:rPr>
          <w:lang w:val="fr-FR"/>
        </w:rPr>
        <w:t>№</w:t>
      </w:r>
      <w:r w:rsidRPr="005C00E9">
        <w:t> </w:t>
      </w:r>
      <w:r w:rsidRPr="005C00E9">
        <w:rPr>
          <w:lang w:val="fr-FR"/>
        </w:rPr>
        <w:t>2</w:t>
      </w:r>
      <w:r w:rsidRPr="005C00E9">
        <w:t>3 относительно участия женщин в общественной и политической жизни</w:t>
      </w:r>
      <w:r w:rsidRPr="005C00E9">
        <w:rPr>
          <w:lang w:val="fr-FR"/>
        </w:rPr>
        <w:t>.</w:t>
      </w:r>
    </w:p>
    <w:p w:rsidR="005C00E9" w:rsidRDefault="005C00E9" w:rsidP="005C00E9">
      <w:pPr>
        <w:pStyle w:val="SingleTxt"/>
      </w:pPr>
      <w:r w:rsidRPr="005C00E9">
        <w:t>73.</w:t>
      </w:r>
      <w:r w:rsidRPr="005C00E9">
        <w:tab/>
        <w:t>Комитет</w:t>
      </w:r>
      <w:r w:rsidRPr="005C00E9">
        <w:rPr>
          <w:lang w:val="fr-FR"/>
        </w:rPr>
        <w:t xml:space="preserve"> </w:t>
      </w:r>
      <w:r w:rsidRPr="005C00E9">
        <w:t>рекомендует</w:t>
      </w:r>
      <w:r w:rsidRPr="005C00E9">
        <w:rPr>
          <w:lang w:val="fr-FR"/>
        </w:rPr>
        <w:t xml:space="preserve"> </w:t>
      </w:r>
      <w:r w:rsidRPr="005C00E9">
        <w:t>увеличить</w:t>
      </w:r>
      <w:r w:rsidRPr="005C00E9">
        <w:rPr>
          <w:lang w:val="fr-FR"/>
        </w:rPr>
        <w:t xml:space="preserve"> </w:t>
      </w:r>
      <w:r w:rsidRPr="005C00E9">
        <w:t>количество</w:t>
      </w:r>
      <w:r w:rsidRPr="005C00E9">
        <w:rPr>
          <w:lang w:val="fr-FR"/>
        </w:rPr>
        <w:t xml:space="preserve"> </w:t>
      </w:r>
      <w:r w:rsidRPr="005C00E9">
        <w:t>женщин</w:t>
      </w:r>
      <w:r w:rsidRPr="005C00E9">
        <w:rPr>
          <w:lang w:val="fr-FR"/>
        </w:rPr>
        <w:t xml:space="preserve"> </w:t>
      </w:r>
      <w:r w:rsidRPr="005C00E9">
        <w:t>на</w:t>
      </w:r>
      <w:r w:rsidRPr="005C00E9">
        <w:rPr>
          <w:lang w:val="fr-FR"/>
        </w:rPr>
        <w:t xml:space="preserve"> </w:t>
      </w:r>
      <w:r w:rsidRPr="005C00E9">
        <w:t>руководящих</w:t>
      </w:r>
      <w:r w:rsidRPr="005C00E9">
        <w:rPr>
          <w:lang w:val="fr-FR"/>
        </w:rPr>
        <w:t xml:space="preserve"> </w:t>
      </w:r>
      <w:r w:rsidRPr="005C00E9">
        <w:t>должностях</w:t>
      </w:r>
      <w:r w:rsidRPr="005C00E9">
        <w:rPr>
          <w:lang w:val="fr-FR"/>
        </w:rPr>
        <w:t xml:space="preserve">, </w:t>
      </w:r>
      <w:r w:rsidRPr="005C00E9">
        <w:t>укрепить</w:t>
      </w:r>
      <w:r w:rsidRPr="005C00E9">
        <w:rPr>
          <w:lang w:val="fr-FR"/>
        </w:rPr>
        <w:t xml:space="preserve"> </w:t>
      </w:r>
      <w:r w:rsidRPr="005C00E9">
        <w:t>существующие</w:t>
      </w:r>
      <w:r w:rsidRPr="005C00E9">
        <w:rPr>
          <w:lang w:val="fr-FR"/>
        </w:rPr>
        <w:t xml:space="preserve"> </w:t>
      </w:r>
      <w:r w:rsidRPr="005C00E9">
        <w:t>учебные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пропагандистские</w:t>
      </w:r>
      <w:r w:rsidRPr="005C00E9">
        <w:rPr>
          <w:lang w:val="fr-FR"/>
        </w:rPr>
        <w:t xml:space="preserve"> </w:t>
      </w:r>
      <w:r w:rsidRPr="005C00E9">
        <w:t>программы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создать</w:t>
      </w:r>
      <w:r w:rsidRPr="005C00E9">
        <w:rPr>
          <w:lang w:val="fr-FR"/>
        </w:rPr>
        <w:t xml:space="preserve"> </w:t>
      </w:r>
      <w:r w:rsidRPr="005C00E9">
        <w:t>благоприятные</w:t>
      </w:r>
      <w:r w:rsidRPr="005C00E9">
        <w:rPr>
          <w:lang w:val="fr-FR"/>
        </w:rPr>
        <w:t xml:space="preserve"> </w:t>
      </w:r>
      <w:r w:rsidRPr="005C00E9">
        <w:t>условия</w:t>
      </w:r>
      <w:r w:rsidRPr="005C00E9">
        <w:rPr>
          <w:lang w:val="fr-FR"/>
        </w:rPr>
        <w:t xml:space="preserve"> </w:t>
      </w:r>
      <w:r w:rsidRPr="005C00E9">
        <w:t>для</w:t>
      </w:r>
      <w:r w:rsidRPr="005C00E9">
        <w:rPr>
          <w:lang w:val="fr-FR"/>
        </w:rPr>
        <w:t xml:space="preserve"> </w:t>
      </w:r>
      <w:r w:rsidRPr="005C00E9">
        <w:t>обеспечения</w:t>
      </w:r>
      <w:r w:rsidRPr="005C00E9">
        <w:rPr>
          <w:lang w:val="fr-FR"/>
        </w:rPr>
        <w:t xml:space="preserve"> </w:t>
      </w:r>
      <w:r w:rsidRPr="005C00E9">
        <w:t>участия женщин в общес</w:t>
      </w:r>
      <w:r w:rsidRPr="005C00E9">
        <w:t>т</w:t>
      </w:r>
      <w:r w:rsidRPr="005C00E9">
        <w:t>венной и политической жизни</w:t>
      </w:r>
      <w:r w:rsidRPr="005C00E9">
        <w:rPr>
          <w:lang w:val="fr-FR"/>
        </w:rPr>
        <w:t>.</w:t>
      </w:r>
    </w:p>
    <w:p w:rsidR="005C00E9" w:rsidRPr="005C00E9" w:rsidRDefault="005C00E9" w:rsidP="005C00E9">
      <w:pPr>
        <w:pStyle w:val="SingleTxt"/>
        <w:spacing w:after="0" w:line="120" w:lineRule="exact"/>
        <w:rPr>
          <w:sz w:val="10"/>
        </w:rPr>
      </w:pPr>
    </w:p>
    <w:p w:rsidR="005C00E9" w:rsidRDefault="005C00E9" w:rsidP="005C00E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C00E9">
        <w:t>Принятые меры</w:t>
      </w:r>
    </w:p>
    <w:p w:rsidR="005C00E9" w:rsidRPr="005C00E9" w:rsidRDefault="005C00E9" w:rsidP="005C00E9">
      <w:pPr>
        <w:pStyle w:val="SingleTxt"/>
        <w:spacing w:after="0" w:line="120" w:lineRule="exact"/>
        <w:rPr>
          <w:sz w:val="10"/>
        </w:rPr>
      </w:pPr>
    </w:p>
    <w:p w:rsidR="005C00E9" w:rsidRPr="005C00E9" w:rsidRDefault="005C00E9" w:rsidP="005C00E9">
      <w:pPr>
        <w:pStyle w:val="SingleTxt"/>
      </w:pPr>
      <w:r w:rsidRPr="005C00E9">
        <w:t>74.</w:t>
      </w:r>
      <w:r w:rsidRPr="005C00E9">
        <w:tab/>
        <w:t>Конституция, Закон №</w:t>
      </w:r>
      <w:r w:rsidRPr="005C00E9">
        <w:rPr>
          <w:lang w:val="fr-FR"/>
        </w:rPr>
        <w:t xml:space="preserve"> 24/96 </w:t>
      </w:r>
      <w:r w:rsidRPr="005C00E9">
        <w:t>от</w:t>
      </w:r>
      <w:r w:rsidRPr="005C00E9">
        <w:rPr>
          <w:lang w:val="fr-FR"/>
        </w:rPr>
        <w:t xml:space="preserve"> 6 </w:t>
      </w:r>
      <w:r w:rsidRPr="005C00E9">
        <w:t>июня</w:t>
      </w:r>
      <w:r w:rsidRPr="005C00E9">
        <w:rPr>
          <w:lang w:val="fr-FR"/>
        </w:rPr>
        <w:t xml:space="preserve"> 1996</w:t>
      </w:r>
      <w:r w:rsidRPr="005C00E9">
        <w:t> года о политических партиях и Закон №</w:t>
      </w:r>
      <w:r w:rsidRPr="005C00E9">
        <w:rPr>
          <w:lang w:val="fr-FR"/>
        </w:rPr>
        <w:t xml:space="preserve"> 7/96 </w:t>
      </w:r>
      <w:r w:rsidRPr="005C00E9">
        <w:t>от</w:t>
      </w:r>
      <w:r w:rsidRPr="005C00E9">
        <w:rPr>
          <w:lang w:val="fr-FR"/>
        </w:rPr>
        <w:t xml:space="preserve"> 12 </w:t>
      </w:r>
      <w:r w:rsidRPr="005C00E9">
        <w:t>марта</w:t>
      </w:r>
      <w:r w:rsidRPr="005C00E9">
        <w:rPr>
          <w:lang w:val="fr-FR"/>
        </w:rPr>
        <w:t xml:space="preserve"> 1996</w:t>
      </w:r>
      <w:r w:rsidRPr="005C00E9">
        <w:t> года о политических выборах с внесенными в него изменениями гарантируют гражданам обоих полов равный доступ к ос</w:t>
      </w:r>
      <w:r w:rsidRPr="005C00E9">
        <w:t>у</w:t>
      </w:r>
      <w:r w:rsidRPr="005C00E9">
        <w:t>ществлению политических прав, а также равный доступ во все государстве</w:t>
      </w:r>
      <w:r w:rsidRPr="005C00E9">
        <w:t>н</w:t>
      </w:r>
      <w:r w:rsidRPr="005C00E9">
        <w:t>ные органы и институты.</w:t>
      </w:r>
    </w:p>
    <w:p w:rsidR="005C00E9" w:rsidRPr="005C00E9" w:rsidRDefault="005C00E9" w:rsidP="005C00E9">
      <w:pPr>
        <w:pStyle w:val="SingleTxt"/>
      </w:pPr>
      <w:r w:rsidRPr="005C00E9">
        <w:t>75.</w:t>
      </w:r>
      <w:r w:rsidRPr="005C00E9">
        <w:tab/>
        <w:t>Между</w:t>
      </w:r>
      <w:r w:rsidRPr="005C00E9">
        <w:rPr>
          <w:lang w:val="fr-FR"/>
        </w:rPr>
        <w:t xml:space="preserve"> </w:t>
      </w:r>
      <w:r w:rsidRPr="005C00E9">
        <w:t>тем</w:t>
      </w:r>
      <w:r w:rsidRPr="005C00E9">
        <w:rPr>
          <w:lang w:val="fr-FR"/>
        </w:rPr>
        <w:t xml:space="preserve"> </w:t>
      </w:r>
      <w:r w:rsidRPr="005C00E9">
        <w:t>следует</w:t>
      </w:r>
      <w:r w:rsidRPr="005C00E9">
        <w:rPr>
          <w:lang w:val="fr-FR"/>
        </w:rPr>
        <w:t xml:space="preserve"> </w:t>
      </w:r>
      <w:r w:rsidRPr="005C00E9">
        <w:t>отметить</w:t>
      </w:r>
      <w:r w:rsidRPr="005C00E9">
        <w:rPr>
          <w:lang w:val="fr-FR"/>
        </w:rPr>
        <w:t xml:space="preserve">, </w:t>
      </w:r>
      <w:r w:rsidRPr="005C00E9">
        <w:t>что</w:t>
      </w:r>
      <w:r w:rsidRPr="005C00E9">
        <w:rPr>
          <w:lang w:val="fr-FR"/>
        </w:rPr>
        <w:t xml:space="preserve"> </w:t>
      </w:r>
      <w:r w:rsidRPr="005C00E9">
        <w:t>доступ</w:t>
      </w:r>
      <w:r w:rsidRPr="005C00E9">
        <w:rPr>
          <w:lang w:val="fr-FR"/>
        </w:rPr>
        <w:t xml:space="preserve"> </w:t>
      </w:r>
      <w:r w:rsidRPr="005C00E9">
        <w:t>к</w:t>
      </w:r>
      <w:r w:rsidRPr="005C00E9">
        <w:rPr>
          <w:lang w:val="fr-FR"/>
        </w:rPr>
        <w:t xml:space="preserve"> </w:t>
      </w:r>
      <w:r w:rsidRPr="005C00E9">
        <w:t>палатам</w:t>
      </w:r>
      <w:r w:rsidRPr="005C00E9">
        <w:rPr>
          <w:lang w:val="fr-FR"/>
        </w:rPr>
        <w:t xml:space="preserve"> </w:t>
      </w:r>
      <w:r w:rsidRPr="005C00E9">
        <w:t>парламента</w:t>
      </w:r>
      <w:r w:rsidRPr="005C00E9">
        <w:rPr>
          <w:lang w:val="fr-FR"/>
        </w:rPr>
        <w:t xml:space="preserve"> </w:t>
      </w:r>
      <w:r w:rsidRPr="005C00E9">
        <w:t>осущест</w:t>
      </w:r>
      <w:r w:rsidRPr="005C00E9">
        <w:t>в</w:t>
      </w:r>
      <w:r w:rsidRPr="005C00E9">
        <w:t>ляется путем избрания кандидатов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ходе</w:t>
      </w:r>
      <w:r w:rsidRPr="005C00E9">
        <w:rPr>
          <w:lang w:val="fr-FR"/>
        </w:rPr>
        <w:t xml:space="preserve"> </w:t>
      </w:r>
      <w:r w:rsidRPr="005C00E9">
        <w:t>всеобщих</w:t>
      </w:r>
      <w:r w:rsidRPr="005C00E9">
        <w:rPr>
          <w:lang w:val="fr-FR"/>
        </w:rPr>
        <w:t xml:space="preserve"> </w:t>
      </w:r>
      <w:r w:rsidRPr="005C00E9">
        <w:t>прямых</w:t>
      </w:r>
      <w:r w:rsidRPr="005C00E9">
        <w:rPr>
          <w:lang w:val="fr-FR"/>
        </w:rPr>
        <w:t xml:space="preserve"> </w:t>
      </w:r>
      <w:r w:rsidRPr="005C00E9">
        <w:t>или</w:t>
      </w:r>
      <w:r w:rsidRPr="005C00E9">
        <w:rPr>
          <w:lang w:val="fr-FR"/>
        </w:rPr>
        <w:t xml:space="preserve"> </w:t>
      </w:r>
      <w:r w:rsidRPr="005C00E9">
        <w:t>непрямых</w:t>
      </w:r>
      <w:r w:rsidRPr="005C00E9">
        <w:rPr>
          <w:lang w:val="fr-FR"/>
        </w:rPr>
        <w:t xml:space="preserve"> </w:t>
      </w:r>
      <w:r w:rsidRPr="005C00E9">
        <w:t>в</w:t>
      </w:r>
      <w:r w:rsidRPr="005C00E9">
        <w:t>ы</w:t>
      </w:r>
      <w:r w:rsidRPr="005C00E9">
        <w:t>боров</w:t>
      </w:r>
      <w:r w:rsidRPr="005C00E9">
        <w:rPr>
          <w:lang w:val="fr-FR"/>
        </w:rPr>
        <w:t xml:space="preserve"> </w:t>
      </w:r>
      <w:r w:rsidRPr="005C00E9">
        <w:t>сроком на</w:t>
      </w:r>
      <w:r w:rsidRPr="005C00E9">
        <w:rPr>
          <w:lang w:val="fr-FR"/>
        </w:rPr>
        <w:t xml:space="preserve"> </w:t>
      </w:r>
      <w:r w:rsidRPr="005C00E9">
        <w:t>пять лет для депутатов и на шесть лет</w:t>
      </w:r>
      <w:r>
        <w:t xml:space="preserve"> — </w:t>
      </w:r>
      <w:r w:rsidRPr="005C00E9">
        <w:t>для сенаторов. В этом отношении помимо решения президента Республики поощрять лидеров партий представлять кандидатуры женщин на вышеуказанных выборах и выд</w:t>
      </w:r>
      <w:r w:rsidRPr="005C00E9">
        <w:t>е</w:t>
      </w:r>
      <w:r w:rsidRPr="005C00E9">
        <w:t>лять квоты для женщин на местных выборах, принятый Закон о политических партиях ввел институт независимых кандидатов (означающий, что любой с</w:t>
      </w:r>
      <w:r w:rsidRPr="005C00E9">
        <w:t>о</w:t>
      </w:r>
      <w:r w:rsidRPr="005C00E9">
        <w:t>вершеннолетний человек, который соответствует установленным Законом тр</w:t>
      </w:r>
      <w:r w:rsidRPr="005C00E9">
        <w:t>е</w:t>
      </w:r>
      <w:r w:rsidRPr="005C00E9">
        <w:t>бованиям и пользуется своими гражданскими и политическими правами, м</w:t>
      </w:r>
      <w:r w:rsidRPr="005C00E9">
        <w:t>о</w:t>
      </w:r>
      <w:r w:rsidRPr="005C00E9">
        <w:t>жет выставить свою кандидатуру на любых политических выборах), что дает возможность женщинам, не состоящим ни в какой политической партии, в</w:t>
      </w:r>
      <w:r w:rsidRPr="005C00E9">
        <w:t>ы</w:t>
      </w:r>
      <w:r w:rsidRPr="005C00E9">
        <w:t>ставлять свои кандидатуры на любых политических выборах. Женщины также изъявляют желание занимать руководящие посты в политических партиях и выдвигаться от этих партий на политических выборах</w:t>
      </w:r>
      <w:r w:rsidRPr="005C00E9">
        <w:rPr>
          <w:lang w:val="fr-FR"/>
        </w:rPr>
        <w:t>.</w:t>
      </w:r>
    </w:p>
    <w:p w:rsidR="005C00E9" w:rsidRPr="005C00E9" w:rsidRDefault="005C00E9" w:rsidP="005C00E9">
      <w:pPr>
        <w:pStyle w:val="SingleTxt"/>
      </w:pPr>
      <w:r w:rsidRPr="005C00E9">
        <w:t>76.</w:t>
      </w:r>
      <w:r w:rsidRPr="005C00E9">
        <w:tab/>
        <w:t>В этих целях политические партии организуют различные информацио</w:t>
      </w:r>
      <w:r w:rsidRPr="005C00E9">
        <w:t>н</w:t>
      </w:r>
      <w:r w:rsidRPr="005C00E9">
        <w:t>но-пропагандистские мероприятия во всех</w:t>
      </w:r>
      <w:r w:rsidRPr="005C00E9">
        <w:rPr>
          <w:lang w:val="fr-FR"/>
        </w:rPr>
        <w:t xml:space="preserve"> </w:t>
      </w:r>
      <w:r w:rsidRPr="005C00E9">
        <w:t>провинциях, где проводятся пре</w:t>
      </w:r>
      <w:r w:rsidRPr="005C00E9">
        <w:t>д</w:t>
      </w:r>
      <w:r w:rsidRPr="005C00E9">
        <w:t>выборные кампании, конференции</w:t>
      </w:r>
      <w:r w:rsidRPr="005C00E9">
        <w:rPr>
          <w:lang w:val="fr-FR"/>
        </w:rPr>
        <w:t>-</w:t>
      </w:r>
      <w:r w:rsidRPr="005C00E9">
        <w:t>дебаты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беседы</w:t>
      </w:r>
      <w:r w:rsidRPr="005C00E9">
        <w:rPr>
          <w:lang w:val="fr-FR"/>
        </w:rPr>
        <w:t xml:space="preserve">, </w:t>
      </w:r>
      <w:r w:rsidRPr="005C00E9">
        <w:t>в</w:t>
      </w:r>
      <w:r w:rsidRPr="005C00E9">
        <w:rPr>
          <w:lang w:val="fr-FR"/>
        </w:rPr>
        <w:t xml:space="preserve"> </w:t>
      </w:r>
      <w:r w:rsidRPr="005C00E9">
        <w:t>ходе</w:t>
      </w:r>
      <w:r w:rsidRPr="005C00E9">
        <w:rPr>
          <w:lang w:val="fr-FR"/>
        </w:rPr>
        <w:t xml:space="preserve"> </w:t>
      </w:r>
      <w:r w:rsidRPr="005C00E9">
        <w:t>которых</w:t>
      </w:r>
      <w:r w:rsidRPr="005C00E9">
        <w:rPr>
          <w:lang w:val="fr-FR"/>
        </w:rPr>
        <w:t xml:space="preserve"> </w:t>
      </w:r>
      <w:r w:rsidRPr="005C00E9">
        <w:t>избират</w:t>
      </w:r>
      <w:r w:rsidRPr="005C00E9">
        <w:t>е</w:t>
      </w:r>
      <w:r w:rsidRPr="005C00E9">
        <w:t>лей</w:t>
      </w:r>
      <w:r w:rsidRPr="005C00E9">
        <w:rPr>
          <w:lang w:val="fr-FR"/>
        </w:rPr>
        <w:t xml:space="preserve"> </w:t>
      </w:r>
      <w:r w:rsidRPr="005C00E9">
        <w:t>призывают</w:t>
      </w:r>
      <w:r w:rsidRPr="005C00E9">
        <w:rPr>
          <w:lang w:val="fr-FR"/>
        </w:rPr>
        <w:t xml:space="preserve"> </w:t>
      </w:r>
      <w:r w:rsidRPr="005C00E9">
        <w:t>голосовать</w:t>
      </w:r>
      <w:r w:rsidRPr="005C00E9">
        <w:rPr>
          <w:lang w:val="fr-FR"/>
        </w:rPr>
        <w:t xml:space="preserve"> </w:t>
      </w:r>
      <w:r w:rsidRPr="005C00E9">
        <w:t>за</w:t>
      </w:r>
      <w:r w:rsidRPr="005C00E9">
        <w:rPr>
          <w:lang w:val="fr-FR"/>
        </w:rPr>
        <w:t xml:space="preserve"> </w:t>
      </w:r>
      <w:r w:rsidRPr="005C00E9">
        <w:t>женщин, выставивших свои кандидатуры на в</w:t>
      </w:r>
      <w:r w:rsidRPr="005C00E9">
        <w:t>ы</w:t>
      </w:r>
      <w:r w:rsidRPr="005C00E9">
        <w:t>борах</w:t>
      </w:r>
      <w:r w:rsidRPr="005C00E9">
        <w:rPr>
          <w:lang w:val="fr-FR"/>
        </w:rPr>
        <w:t>.</w:t>
      </w:r>
    </w:p>
    <w:p w:rsidR="005C00E9" w:rsidRPr="005C00E9" w:rsidRDefault="005C00E9" w:rsidP="005C00E9">
      <w:pPr>
        <w:pStyle w:val="SingleTxt"/>
      </w:pPr>
      <w:r w:rsidRPr="005C00E9">
        <w:t>77.</w:t>
      </w:r>
      <w:r w:rsidRPr="005C00E9">
        <w:tab/>
        <w:t>Однако</w:t>
      </w:r>
      <w:r w:rsidRPr="005C00E9">
        <w:rPr>
          <w:lang w:val="fr-FR"/>
        </w:rPr>
        <w:t xml:space="preserve"> </w:t>
      </w:r>
      <w:r w:rsidRPr="005C00E9">
        <w:t>этим целям не соответствуют результаты</w:t>
      </w:r>
      <w:r w:rsidRPr="005C00E9">
        <w:rPr>
          <w:lang w:val="fr-FR"/>
        </w:rPr>
        <w:t xml:space="preserve"> </w:t>
      </w:r>
      <w:r w:rsidRPr="005C00E9">
        <w:t>выборов</w:t>
      </w:r>
      <w:r w:rsidRPr="005C00E9">
        <w:rPr>
          <w:lang w:val="fr-FR"/>
        </w:rPr>
        <w:t xml:space="preserve">, </w:t>
      </w:r>
      <w:r w:rsidRPr="005C00E9">
        <w:t>когда</w:t>
      </w:r>
      <w:r w:rsidRPr="005C00E9">
        <w:rPr>
          <w:lang w:val="fr-FR"/>
        </w:rPr>
        <w:t xml:space="preserve"> </w:t>
      </w:r>
      <w:r w:rsidRPr="005C00E9">
        <w:t>стан</w:t>
      </w:r>
      <w:r w:rsidRPr="005C00E9">
        <w:t>о</w:t>
      </w:r>
      <w:r w:rsidRPr="005C00E9">
        <w:t>вится</w:t>
      </w:r>
      <w:r w:rsidRPr="005C00E9">
        <w:rPr>
          <w:lang w:val="fr-FR"/>
        </w:rPr>
        <w:t xml:space="preserve"> </w:t>
      </w:r>
      <w:r w:rsidRPr="005C00E9">
        <w:t>очевидно</w:t>
      </w:r>
      <w:r w:rsidRPr="005C00E9">
        <w:rPr>
          <w:lang w:val="fr-FR"/>
        </w:rPr>
        <w:t xml:space="preserve">, </w:t>
      </w:r>
      <w:r w:rsidRPr="005C00E9">
        <w:t>что</w:t>
      </w:r>
      <w:r w:rsidRPr="005C00E9">
        <w:rPr>
          <w:lang w:val="fr-FR"/>
        </w:rPr>
        <w:t xml:space="preserve"> </w:t>
      </w:r>
      <w:r w:rsidRPr="005C00E9">
        <w:t>некоторые</w:t>
      </w:r>
      <w:r w:rsidRPr="005C00E9">
        <w:rPr>
          <w:lang w:val="fr-FR"/>
        </w:rPr>
        <w:t xml:space="preserve"> </w:t>
      </w:r>
      <w:r w:rsidRPr="005C00E9">
        <w:t>избиратели, включая электорат женского пола,</w:t>
      </w:r>
      <w:r w:rsidRPr="005C00E9">
        <w:rPr>
          <w:lang w:val="fr-FR"/>
        </w:rPr>
        <w:t xml:space="preserve"> </w:t>
      </w:r>
      <w:r w:rsidRPr="005C00E9">
        <w:t>по-прежнему</w:t>
      </w:r>
      <w:r w:rsidRPr="005C00E9">
        <w:rPr>
          <w:lang w:val="fr-FR"/>
        </w:rPr>
        <w:t xml:space="preserve"> </w:t>
      </w:r>
      <w:r w:rsidRPr="005C00E9">
        <w:t>не</w:t>
      </w:r>
      <w:r w:rsidRPr="005C00E9">
        <w:rPr>
          <w:lang w:val="fr-FR"/>
        </w:rPr>
        <w:t xml:space="preserve"> </w:t>
      </w:r>
      <w:r w:rsidRPr="005C00E9">
        <w:t>голосуют</w:t>
      </w:r>
      <w:r w:rsidRPr="005C00E9">
        <w:rPr>
          <w:lang w:val="fr-FR"/>
        </w:rPr>
        <w:t xml:space="preserve"> </w:t>
      </w:r>
      <w:r w:rsidRPr="005C00E9">
        <w:t>за</w:t>
      </w:r>
      <w:r w:rsidRPr="005C00E9">
        <w:rPr>
          <w:lang w:val="fr-FR"/>
        </w:rPr>
        <w:t xml:space="preserve"> </w:t>
      </w:r>
      <w:r w:rsidRPr="005C00E9">
        <w:t>женщин</w:t>
      </w:r>
      <w:r w:rsidRPr="005C00E9">
        <w:rPr>
          <w:lang w:val="fr-FR"/>
        </w:rPr>
        <w:t xml:space="preserve">, </w:t>
      </w:r>
      <w:r w:rsidRPr="005C00E9">
        <w:t>несмотря</w:t>
      </w:r>
      <w:r w:rsidRPr="005C00E9">
        <w:rPr>
          <w:lang w:val="fr-FR"/>
        </w:rPr>
        <w:t xml:space="preserve"> </w:t>
      </w:r>
      <w:r w:rsidRPr="005C00E9">
        <w:t>на</w:t>
      </w:r>
      <w:r w:rsidRPr="005C00E9">
        <w:rPr>
          <w:lang w:val="fr-FR"/>
        </w:rPr>
        <w:t xml:space="preserve"> </w:t>
      </w:r>
      <w:r w:rsidRPr="005C00E9">
        <w:t>их</w:t>
      </w:r>
      <w:r w:rsidRPr="005C00E9">
        <w:rPr>
          <w:lang w:val="fr-FR"/>
        </w:rPr>
        <w:t xml:space="preserve"> </w:t>
      </w:r>
      <w:r w:rsidRPr="005C00E9">
        <w:t>достоинства и</w:t>
      </w:r>
      <w:r w:rsidRPr="005C00E9">
        <w:rPr>
          <w:lang w:val="fr-FR"/>
        </w:rPr>
        <w:t xml:space="preserve"> </w:t>
      </w:r>
      <w:r w:rsidRPr="005C00E9">
        <w:t>комп</w:t>
      </w:r>
      <w:r w:rsidRPr="005C00E9">
        <w:t>е</w:t>
      </w:r>
      <w:r w:rsidRPr="005C00E9">
        <w:t>тентность.</w:t>
      </w:r>
      <w:r w:rsidRPr="005C00E9">
        <w:rPr>
          <w:lang w:val="fr-FR"/>
        </w:rPr>
        <w:t xml:space="preserve"> </w:t>
      </w:r>
      <w:r w:rsidRPr="005C00E9">
        <w:t>До</w:t>
      </w:r>
      <w:r w:rsidRPr="005C00E9">
        <w:rPr>
          <w:lang w:val="fr-FR"/>
        </w:rPr>
        <w:t xml:space="preserve"> </w:t>
      </w:r>
      <w:r w:rsidRPr="005C00E9">
        <w:t>сих</w:t>
      </w:r>
      <w:r w:rsidRPr="005C00E9">
        <w:rPr>
          <w:lang w:val="fr-FR"/>
        </w:rPr>
        <w:t xml:space="preserve"> </w:t>
      </w:r>
      <w:r w:rsidRPr="005C00E9">
        <w:t>пор</w:t>
      </w:r>
      <w:r w:rsidRPr="005C00E9">
        <w:rPr>
          <w:lang w:val="fr-FR"/>
        </w:rPr>
        <w:t xml:space="preserve"> </w:t>
      </w:r>
      <w:r w:rsidRPr="005C00E9">
        <w:t>сохраняется</w:t>
      </w:r>
      <w:r w:rsidRPr="005C00E9">
        <w:rPr>
          <w:lang w:val="fr-FR"/>
        </w:rPr>
        <w:t xml:space="preserve"> </w:t>
      </w:r>
      <w:r w:rsidRPr="005C00E9">
        <w:t>проблема</w:t>
      </w:r>
      <w:r w:rsidRPr="005C00E9">
        <w:rPr>
          <w:lang w:val="fr-FR"/>
        </w:rPr>
        <w:t xml:space="preserve"> </w:t>
      </w:r>
      <w:r w:rsidRPr="005C00E9">
        <w:t>менталитета</w:t>
      </w:r>
      <w:r w:rsidRPr="005C00E9">
        <w:rPr>
          <w:lang w:val="fr-FR"/>
        </w:rPr>
        <w:t xml:space="preserve"> </w:t>
      </w:r>
      <w:r w:rsidRPr="005C00E9">
        <w:t>и</w:t>
      </w:r>
      <w:r w:rsidRPr="005C00E9">
        <w:rPr>
          <w:lang w:val="fr-FR"/>
        </w:rPr>
        <w:t xml:space="preserve"> </w:t>
      </w:r>
      <w:r w:rsidRPr="005C00E9">
        <w:t>базового</w:t>
      </w:r>
      <w:r w:rsidRPr="005C00E9">
        <w:rPr>
          <w:lang w:val="fr-FR"/>
        </w:rPr>
        <w:t xml:space="preserve"> </w:t>
      </w:r>
      <w:r w:rsidRPr="005C00E9">
        <w:t>воспит</w:t>
      </w:r>
      <w:r w:rsidRPr="005C00E9">
        <w:t>а</w:t>
      </w:r>
      <w:r w:rsidRPr="005C00E9">
        <w:t>ния</w:t>
      </w:r>
      <w:r w:rsidRPr="005C00E9">
        <w:rPr>
          <w:lang w:val="fr-FR"/>
        </w:rPr>
        <w:t xml:space="preserve">, </w:t>
      </w:r>
      <w:r w:rsidRPr="005C00E9">
        <w:t>когда</w:t>
      </w:r>
      <w:r w:rsidRPr="005C00E9">
        <w:rPr>
          <w:lang w:val="fr-FR"/>
        </w:rPr>
        <w:t xml:space="preserve"> </w:t>
      </w:r>
      <w:r w:rsidRPr="005C00E9">
        <w:t>избиратели</w:t>
      </w:r>
      <w:r w:rsidRPr="005C00E9">
        <w:rPr>
          <w:lang w:val="fr-FR"/>
        </w:rPr>
        <w:t xml:space="preserve"> </w:t>
      </w:r>
      <w:r w:rsidRPr="005C00E9">
        <w:t>продолжают</w:t>
      </w:r>
      <w:r w:rsidRPr="005C00E9">
        <w:rPr>
          <w:lang w:val="fr-FR"/>
        </w:rPr>
        <w:t xml:space="preserve"> </w:t>
      </w:r>
      <w:r w:rsidRPr="005C00E9">
        <w:t>считать</w:t>
      </w:r>
      <w:r w:rsidRPr="005C00E9">
        <w:rPr>
          <w:lang w:val="fr-FR"/>
        </w:rPr>
        <w:t xml:space="preserve">, </w:t>
      </w:r>
      <w:r w:rsidRPr="005C00E9">
        <w:t>что</w:t>
      </w:r>
      <w:r w:rsidRPr="005C00E9">
        <w:rPr>
          <w:lang w:val="fr-FR"/>
        </w:rPr>
        <w:t xml:space="preserve"> </w:t>
      </w:r>
      <w:r w:rsidRPr="005C00E9">
        <w:t>женщины</w:t>
      </w:r>
      <w:r w:rsidRPr="005C00E9">
        <w:rPr>
          <w:lang w:val="fr-FR"/>
        </w:rPr>
        <w:t xml:space="preserve"> </w:t>
      </w:r>
      <w:r w:rsidRPr="005C00E9">
        <w:t>не</w:t>
      </w:r>
      <w:r w:rsidRPr="005C00E9">
        <w:rPr>
          <w:lang w:val="fr-FR"/>
        </w:rPr>
        <w:t xml:space="preserve"> </w:t>
      </w:r>
      <w:r w:rsidRPr="005C00E9">
        <w:t>способны</w:t>
      </w:r>
      <w:r w:rsidRPr="005C00E9">
        <w:rPr>
          <w:lang w:val="fr-FR"/>
        </w:rPr>
        <w:t xml:space="preserve"> </w:t>
      </w:r>
      <w:r w:rsidRPr="005C00E9">
        <w:t>зан</w:t>
      </w:r>
      <w:r w:rsidRPr="005C00E9">
        <w:t>и</w:t>
      </w:r>
      <w:r w:rsidRPr="005C00E9">
        <w:t>мать</w:t>
      </w:r>
      <w:r w:rsidRPr="005C00E9">
        <w:rPr>
          <w:lang w:val="fr-FR"/>
        </w:rPr>
        <w:t xml:space="preserve"> </w:t>
      </w:r>
      <w:r w:rsidRPr="005C00E9">
        <w:t>определенные</w:t>
      </w:r>
      <w:r w:rsidRPr="005C00E9">
        <w:rPr>
          <w:lang w:val="fr-FR"/>
        </w:rPr>
        <w:t xml:space="preserve"> </w:t>
      </w:r>
      <w:r w:rsidRPr="005C00E9">
        <w:t>посты</w:t>
      </w:r>
      <w:r w:rsidRPr="005C00E9">
        <w:rPr>
          <w:lang w:val="fr-FR"/>
        </w:rPr>
        <w:t>.</w:t>
      </w:r>
      <w:r w:rsidRPr="005C00E9">
        <w:t xml:space="preserve"> Несмотря на это, разъяснительные кампании по этим вопросам продолжают проводиться.</w:t>
      </w:r>
      <w:r w:rsidRPr="005C00E9">
        <w:rPr>
          <w:lang w:val="fr-FR"/>
        </w:rPr>
        <w:t xml:space="preserve"> </w:t>
      </w:r>
    </w:p>
    <w:p w:rsidR="005C00E9" w:rsidRPr="005C00E9" w:rsidRDefault="005C00E9" w:rsidP="005C00E9">
      <w:pPr>
        <w:pStyle w:val="SingleTxt"/>
        <w:rPr>
          <w:lang w:val="fr-FR"/>
        </w:rPr>
      </w:pPr>
      <w:r w:rsidRPr="005C00E9">
        <w:t>78.</w:t>
      </w:r>
      <w:r w:rsidRPr="005C00E9">
        <w:tab/>
        <w:t>Что</w:t>
      </w:r>
      <w:r w:rsidRPr="005C00E9">
        <w:rPr>
          <w:lang w:val="fr-FR"/>
        </w:rPr>
        <w:t xml:space="preserve"> </w:t>
      </w:r>
      <w:r w:rsidRPr="005C00E9">
        <w:t>касается</w:t>
      </w:r>
      <w:r w:rsidRPr="005C00E9">
        <w:rPr>
          <w:lang w:val="fr-FR"/>
        </w:rPr>
        <w:t xml:space="preserve"> </w:t>
      </w:r>
      <w:r w:rsidRPr="005C00E9">
        <w:t>доступа</w:t>
      </w:r>
      <w:r w:rsidRPr="005C00E9">
        <w:rPr>
          <w:lang w:val="fr-FR"/>
        </w:rPr>
        <w:t xml:space="preserve"> </w:t>
      </w:r>
      <w:r w:rsidRPr="005C00E9">
        <w:t>женщин</w:t>
      </w:r>
      <w:r w:rsidRPr="005C00E9">
        <w:rPr>
          <w:lang w:val="fr-FR"/>
        </w:rPr>
        <w:t xml:space="preserve"> </w:t>
      </w:r>
      <w:r w:rsidRPr="005C00E9">
        <w:t>к</w:t>
      </w:r>
      <w:r w:rsidRPr="005C00E9">
        <w:rPr>
          <w:lang w:val="fr-FR"/>
        </w:rPr>
        <w:t xml:space="preserve"> </w:t>
      </w:r>
      <w:r w:rsidRPr="005C00E9">
        <w:t>руководящим</w:t>
      </w:r>
      <w:r w:rsidRPr="005C00E9">
        <w:rPr>
          <w:lang w:val="fr-FR"/>
        </w:rPr>
        <w:t xml:space="preserve"> </w:t>
      </w:r>
      <w:r w:rsidRPr="005C00E9">
        <w:t>постам</w:t>
      </w:r>
      <w:r w:rsidRPr="005C00E9">
        <w:rPr>
          <w:lang w:val="fr-FR"/>
        </w:rPr>
        <w:t xml:space="preserve">, </w:t>
      </w:r>
      <w:r w:rsidRPr="005C00E9">
        <w:t>то приводятся</w:t>
      </w:r>
      <w:r w:rsidRPr="005C00E9">
        <w:rPr>
          <w:lang w:val="fr-FR"/>
        </w:rPr>
        <w:t xml:space="preserve"> </w:t>
      </w:r>
      <w:r w:rsidRPr="005C00E9">
        <w:t>сл</w:t>
      </w:r>
      <w:r w:rsidRPr="005C00E9">
        <w:t>е</w:t>
      </w:r>
      <w:r w:rsidRPr="005C00E9">
        <w:t>дующие</w:t>
      </w:r>
      <w:r w:rsidRPr="005C00E9">
        <w:rPr>
          <w:lang w:val="fr-FR"/>
        </w:rPr>
        <w:t xml:space="preserve"> </w:t>
      </w:r>
      <w:r w:rsidRPr="005C00E9">
        <w:t>цифры</w:t>
      </w:r>
      <w:r w:rsidRPr="005C00E9">
        <w:rPr>
          <w:lang w:val="fr-FR"/>
        </w:rPr>
        <w:t>:</w:t>
      </w:r>
    </w:p>
    <w:p w:rsidR="0028616D" w:rsidRPr="0028616D" w:rsidRDefault="0028616D" w:rsidP="0028616D">
      <w:pPr>
        <w:pStyle w:val="SingleTxt"/>
        <w:spacing w:after="0" w:line="120" w:lineRule="exact"/>
        <w:rPr>
          <w:sz w:val="10"/>
          <w:lang w:val="fr-FR"/>
        </w:rPr>
      </w:pPr>
    </w:p>
    <w:p w:rsidR="00D0664B" w:rsidRDefault="00D0664B" w:rsidP="00D0664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28616D" w:rsidRPr="00242D1D">
        <w:t>Таблица</w:t>
      </w:r>
      <w:r w:rsidR="0028616D" w:rsidRPr="00242D1D">
        <w:rPr>
          <w:lang w:val="fr-FR"/>
        </w:rPr>
        <w:t xml:space="preserve"> 2</w:t>
      </w:r>
    </w:p>
    <w:p w:rsidR="00D0664B" w:rsidRPr="00D0664B" w:rsidRDefault="00D0664B" w:rsidP="00D0664B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874"/>
        <w:gridCol w:w="783"/>
        <w:gridCol w:w="783"/>
        <w:gridCol w:w="657"/>
        <w:gridCol w:w="1274"/>
      </w:tblGrid>
      <w:tr w:rsidR="0028616D" w:rsidRPr="00242D1D" w:rsidTr="00D0664B">
        <w:trPr>
          <w:trHeight w:val="240"/>
          <w:tblHeader/>
        </w:trPr>
        <w:tc>
          <w:tcPr>
            <w:tcW w:w="3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lang w:val="en-US"/>
              </w:rPr>
            </w:pPr>
            <w:r w:rsidRPr="00D0664B">
              <w:rPr>
                <w:i/>
                <w:sz w:val="14"/>
                <w:lang w:val="en-US"/>
              </w:rPr>
              <w:t>Должность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  <w:lang w:val="en-US"/>
              </w:rPr>
            </w:pPr>
            <w:r w:rsidRPr="00D0664B">
              <w:rPr>
                <w:i/>
                <w:sz w:val="14"/>
                <w:lang w:val="en-US"/>
              </w:rPr>
              <w:t>Мужчины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  <w:lang w:val="en-US"/>
              </w:rPr>
            </w:pPr>
            <w:r w:rsidRPr="00D0664B">
              <w:rPr>
                <w:i/>
                <w:sz w:val="14"/>
                <w:lang w:val="en-US"/>
              </w:rPr>
              <w:t>Женщины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  <w:lang w:val="en-US"/>
              </w:rPr>
            </w:pPr>
            <w:r w:rsidRPr="00D0664B">
              <w:rPr>
                <w:i/>
                <w:sz w:val="14"/>
                <w:lang w:val="en-US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D0664B">
              <w:rPr>
                <w:i/>
                <w:sz w:val="14"/>
              </w:rPr>
              <w:t>Гендерное</w:t>
            </w:r>
            <w:r w:rsidR="00D0664B">
              <w:rPr>
                <w:i/>
                <w:sz w:val="14"/>
              </w:rPr>
              <w:br/>
            </w:r>
            <w:r w:rsidRPr="00D0664B">
              <w:rPr>
                <w:i/>
                <w:sz w:val="14"/>
              </w:rPr>
              <w:t>соотн</w:t>
            </w:r>
            <w:r w:rsidRPr="00D0664B">
              <w:rPr>
                <w:i/>
                <w:sz w:val="14"/>
              </w:rPr>
              <w:t>о</w:t>
            </w:r>
            <w:r w:rsidRPr="00D0664B">
              <w:rPr>
                <w:i/>
                <w:sz w:val="14"/>
              </w:rPr>
              <w:t>шение (%)</w:t>
            </w:r>
          </w:p>
        </w:tc>
      </w:tr>
      <w:tr w:rsidR="0028616D" w:rsidRPr="006E65D0" w:rsidTr="00D0664B">
        <w:trPr>
          <w:trHeight w:val="240"/>
        </w:trPr>
        <w:tc>
          <w:tcPr>
            <w:tcW w:w="3874" w:type="dxa"/>
            <w:tcBorders>
              <w:top w:val="single" w:sz="12" w:space="0" w:color="auto"/>
            </w:tcBorders>
            <w:shd w:val="clear" w:color="auto" w:fill="auto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0664B">
              <w:rPr>
                <w:sz w:val="17"/>
              </w:rPr>
              <w:t>Премьер-министр</w:t>
            </w: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1</w:t>
            </w: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0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1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0</w:t>
            </w:r>
          </w:p>
        </w:tc>
      </w:tr>
      <w:tr w:rsidR="0028616D" w:rsidRPr="006E65D0" w:rsidTr="00D0664B">
        <w:trPr>
          <w:trHeight w:val="240"/>
        </w:trPr>
        <w:tc>
          <w:tcPr>
            <w:tcW w:w="3874" w:type="dxa"/>
            <w:shd w:val="clear" w:color="auto" w:fill="auto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0664B">
              <w:rPr>
                <w:sz w:val="17"/>
              </w:rPr>
              <w:t>Заместитель премьер-министра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1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2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3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66,67</w:t>
            </w:r>
          </w:p>
        </w:tc>
      </w:tr>
      <w:tr w:rsidR="0028616D" w:rsidRPr="006E65D0" w:rsidTr="00D0664B">
        <w:trPr>
          <w:trHeight w:val="240"/>
        </w:trPr>
        <w:tc>
          <w:tcPr>
            <w:tcW w:w="3874" w:type="dxa"/>
            <w:shd w:val="clear" w:color="auto" w:fill="auto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0664B">
              <w:rPr>
                <w:sz w:val="17"/>
              </w:rPr>
              <w:t>Государственный министр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3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0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3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0</w:t>
            </w:r>
          </w:p>
        </w:tc>
      </w:tr>
      <w:tr w:rsidR="0028616D" w:rsidRPr="006E65D0" w:rsidTr="00D0664B">
        <w:trPr>
          <w:trHeight w:val="240"/>
        </w:trPr>
        <w:tc>
          <w:tcPr>
            <w:tcW w:w="3874" w:type="dxa"/>
            <w:shd w:val="clear" w:color="auto" w:fill="auto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0664B">
              <w:rPr>
                <w:sz w:val="17"/>
              </w:rPr>
              <w:t>Министр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23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5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28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D0664B">
              <w:rPr>
                <w:sz w:val="17"/>
              </w:rPr>
              <w:t>21,74</w:t>
            </w:r>
          </w:p>
        </w:tc>
      </w:tr>
      <w:tr w:rsidR="0028616D" w:rsidRPr="006E65D0" w:rsidTr="00D0664B">
        <w:trPr>
          <w:trHeight w:val="240"/>
        </w:trPr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D0664B">
              <w:rPr>
                <w:sz w:val="17"/>
              </w:rPr>
              <w:t>Ми</w:t>
            </w:r>
            <w:r w:rsidRPr="00D0664B">
              <w:rPr>
                <w:sz w:val="17"/>
                <w:lang w:val="en-US"/>
              </w:rPr>
              <w:t>нистр с делегированными полномочиями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D0664B">
              <w:rPr>
                <w:sz w:val="17"/>
                <w:lang w:val="en-US"/>
              </w:rPr>
              <w:t>13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D0664B">
              <w:rPr>
                <w:sz w:val="17"/>
                <w:lang w:val="en-US"/>
              </w:rPr>
              <w:t>1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D0664B">
              <w:rPr>
                <w:sz w:val="17"/>
                <w:lang w:val="en-US"/>
              </w:rPr>
              <w:t>14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D0664B">
              <w:rPr>
                <w:sz w:val="17"/>
                <w:lang w:val="en-US"/>
              </w:rPr>
              <w:t>7,69</w:t>
            </w:r>
          </w:p>
        </w:tc>
      </w:tr>
      <w:tr w:rsidR="0028616D" w:rsidRPr="00D0664B" w:rsidTr="00D0664B">
        <w:trPr>
          <w:trHeight w:val="240"/>
        </w:trPr>
        <w:tc>
          <w:tcPr>
            <w:tcW w:w="3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D0664B">
              <w:rPr>
                <w:b/>
                <w:sz w:val="17"/>
                <w:lang w:val="en-US"/>
              </w:rPr>
              <w:tab/>
              <w:t>Всего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D0664B">
              <w:rPr>
                <w:b/>
                <w:sz w:val="17"/>
                <w:lang w:val="en-US"/>
              </w:rPr>
              <w:t>41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D0664B">
              <w:rPr>
                <w:b/>
                <w:sz w:val="17"/>
                <w:lang w:val="en-US"/>
              </w:rPr>
              <w:t>8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D0664B">
              <w:rPr>
                <w:b/>
                <w:sz w:val="17"/>
                <w:lang w:val="en-US"/>
              </w:rPr>
              <w:t>49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616D" w:rsidRPr="00D0664B" w:rsidRDefault="0028616D" w:rsidP="00D066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D0664B">
              <w:rPr>
                <w:b/>
                <w:sz w:val="17"/>
                <w:lang w:val="en-US"/>
              </w:rPr>
              <w:t>100</w:t>
            </w:r>
          </w:p>
        </w:tc>
      </w:tr>
    </w:tbl>
    <w:p w:rsidR="00D0664B" w:rsidRPr="00D0664B" w:rsidRDefault="00D0664B" w:rsidP="00D0664B">
      <w:pPr>
        <w:pStyle w:val="SingleTxt"/>
        <w:spacing w:after="0" w:line="120" w:lineRule="exact"/>
        <w:rPr>
          <w:i/>
          <w:sz w:val="10"/>
          <w:szCs w:val="16"/>
        </w:rPr>
      </w:pPr>
    </w:p>
    <w:p w:rsidR="0028616D" w:rsidRDefault="0028616D" w:rsidP="00D0664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242D1D">
        <w:rPr>
          <w:i/>
        </w:rPr>
        <w:t>Источник</w:t>
      </w:r>
      <w:r w:rsidRPr="00242D1D">
        <w:rPr>
          <w:i/>
          <w:lang w:val="fr-FR"/>
        </w:rPr>
        <w:t>:</w:t>
      </w:r>
      <w:r w:rsidRPr="00242D1D">
        <w:rPr>
          <w:lang w:val="fr-FR"/>
        </w:rPr>
        <w:t xml:space="preserve"> </w:t>
      </w:r>
      <w:r w:rsidRPr="00242D1D">
        <w:t xml:space="preserve">Общий секретариат </w:t>
      </w:r>
      <w:r>
        <w:t>п</w:t>
      </w:r>
      <w:r w:rsidRPr="00242D1D">
        <w:t xml:space="preserve">равительства </w:t>
      </w:r>
      <w:r w:rsidRPr="00242D1D">
        <w:rPr>
          <w:lang w:val="fr-FR"/>
        </w:rPr>
        <w:t>(2009</w:t>
      </w:r>
      <w:r w:rsidRPr="00242D1D">
        <w:t> год</w:t>
      </w:r>
      <w:r w:rsidRPr="00242D1D">
        <w:rPr>
          <w:lang w:val="fr-FR"/>
        </w:rPr>
        <w:t>).</w:t>
      </w:r>
    </w:p>
    <w:p w:rsidR="00D0664B" w:rsidRPr="00D0664B" w:rsidRDefault="00D0664B" w:rsidP="00D0664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D0664B" w:rsidRPr="00D0664B" w:rsidRDefault="00D0664B" w:rsidP="00D0664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28616D" w:rsidRPr="006E65D0" w:rsidRDefault="0028616D" w:rsidP="00D0664B">
      <w:pPr>
        <w:pStyle w:val="SingleTxt"/>
      </w:pPr>
      <w:r w:rsidRPr="006E65D0">
        <w:t>79.</w:t>
      </w:r>
      <w:r w:rsidRPr="006E65D0">
        <w:tab/>
        <w:t xml:space="preserve">На уровне </w:t>
      </w:r>
      <w:r>
        <w:t>п</w:t>
      </w:r>
      <w:r w:rsidRPr="006E65D0">
        <w:t>арламента состав депутатов и сенаторов выглядит следующим образом</w:t>
      </w:r>
      <w:r w:rsidRPr="006E65D0">
        <w:rPr>
          <w:lang w:val="fr-FR"/>
        </w:rPr>
        <w:t>:</w:t>
      </w:r>
    </w:p>
    <w:p w:rsidR="0028616D" w:rsidRPr="006E65D0" w:rsidRDefault="0028616D" w:rsidP="00D0664B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  <w:t>Выборы</w:t>
      </w:r>
      <w:r w:rsidRPr="006E65D0">
        <w:rPr>
          <w:lang w:val="fr-FR"/>
        </w:rPr>
        <w:t xml:space="preserve"> </w:t>
      </w:r>
      <w:r w:rsidRPr="006E65D0">
        <w:t>депутатов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декабре</w:t>
      </w:r>
      <w:r w:rsidRPr="006E65D0">
        <w:rPr>
          <w:lang w:val="fr-FR"/>
        </w:rPr>
        <w:t xml:space="preserve"> 2006 год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июне</w:t>
      </w:r>
      <w:r w:rsidRPr="006E65D0">
        <w:rPr>
          <w:lang w:val="fr-FR"/>
        </w:rPr>
        <w:t xml:space="preserve"> 2007 год</w:t>
      </w:r>
      <w:r w:rsidRPr="006E65D0">
        <w:t>а</w:t>
      </w:r>
      <w:r w:rsidRPr="006E65D0">
        <w:rPr>
          <w:lang w:val="fr-FR"/>
        </w:rPr>
        <w:t xml:space="preserve"> (</w:t>
      </w:r>
      <w:r w:rsidRPr="006E65D0">
        <w:t>части</w:t>
      </w:r>
      <w:r w:rsidRPr="006E65D0">
        <w:t>ч</w:t>
      </w:r>
      <w:r w:rsidRPr="006E65D0">
        <w:t>ные</w:t>
      </w:r>
      <w:r w:rsidRPr="006E65D0">
        <w:rPr>
          <w:lang w:val="fr-FR"/>
        </w:rPr>
        <w:t xml:space="preserve">): </w:t>
      </w:r>
      <w:r w:rsidRPr="006E65D0">
        <w:t>из</w:t>
      </w:r>
      <w:r w:rsidRPr="006E65D0">
        <w:rPr>
          <w:lang w:val="fr-FR"/>
        </w:rPr>
        <w:t xml:space="preserve"> 120</w:t>
      </w:r>
      <w:r w:rsidRPr="006E65D0">
        <w:t xml:space="preserve"> депутатов одиннадцатого созыва </w:t>
      </w:r>
      <w:r w:rsidRPr="006E65D0">
        <w:rPr>
          <w:lang w:val="fr-FR"/>
        </w:rPr>
        <w:t>20</w:t>
      </w:r>
      <w:r w:rsidR="00D0664B">
        <w:t> </w:t>
      </w:r>
      <w:r w:rsidRPr="006E65D0">
        <w:t>являются женщинами</w:t>
      </w:r>
      <w:r w:rsidRPr="006E65D0">
        <w:rPr>
          <w:lang w:val="fr-FR"/>
        </w:rPr>
        <w:t xml:space="preserve"> (13</w:t>
      </w:r>
      <w:r w:rsidRPr="006E65D0">
        <w:t> жен</w:t>
      </w:r>
      <w:r>
        <w:softHyphen/>
      </w:r>
      <w:r w:rsidRPr="006E65D0">
        <w:t>щин, занимающих постоянную должность</w:t>
      </w:r>
      <w:r>
        <w:t>,</w:t>
      </w:r>
      <w:r w:rsidRPr="006E65D0">
        <w:t xml:space="preserve"> и</w:t>
      </w:r>
      <w:r w:rsidRPr="006E65D0">
        <w:rPr>
          <w:lang w:val="fr-FR"/>
        </w:rPr>
        <w:t xml:space="preserve"> 7</w:t>
      </w:r>
      <w:r w:rsidRPr="006E65D0">
        <w:t> женщин</w:t>
      </w:r>
      <w:r>
        <w:t>-</w:t>
      </w:r>
      <w:r w:rsidRPr="006E65D0">
        <w:t>заместителей</w:t>
      </w:r>
      <w:r w:rsidRPr="006E65D0">
        <w:rPr>
          <w:lang w:val="fr-FR"/>
        </w:rPr>
        <w:t>).</w:t>
      </w:r>
      <w:r w:rsidRPr="006E65D0">
        <w:t xml:space="preserve"> Четыре женщины занимают ответственные посты в администрации Н</w:t>
      </w:r>
      <w:r w:rsidRPr="006E65D0">
        <w:t>а</w:t>
      </w:r>
      <w:r w:rsidRPr="006E65D0">
        <w:t>ционального с</w:t>
      </w:r>
      <w:r w:rsidRPr="006E65D0">
        <w:t>о</w:t>
      </w:r>
      <w:r w:rsidRPr="006E65D0">
        <w:t>брания: шестого вице-президента администрации, первого секретаря администрации, первого референта Комиссии по социальным вопросам, вопросам культуры и коммуникации, первого референта К</w:t>
      </w:r>
      <w:r w:rsidRPr="006E65D0">
        <w:t>о</w:t>
      </w:r>
      <w:r w:rsidRPr="006E65D0">
        <w:t>миссии по планированию, обустройству и окружающей среде</w:t>
      </w:r>
      <w:r w:rsidRPr="006E65D0">
        <w:rPr>
          <w:lang w:val="fr-FR"/>
        </w:rPr>
        <w:t>.</w:t>
      </w:r>
      <w:r w:rsidRPr="006E65D0">
        <w:t xml:space="preserve"> Следует отметить, что вице-президентом женщин-парламентариев является гра</w:t>
      </w:r>
      <w:r w:rsidRPr="006E65D0">
        <w:t>ж</w:t>
      </w:r>
      <w:r w:rsidRPr="006E65D0">
        <w:t>данка Габона</w:t>
      </w:r>
      <w:r w:rsidRPr="006E65D0">
        <w:rPr>
          <w:lang w:val="fr-FR"/>
        </w:rPr>
        <w:t>.</w:t>
      </w:r>
    </w:p>
    <w:p w:rsidR="0028616D" w:rsidRPr="006E65D0" w:rsidRDefault="0028616D" w:rsidP="0028616D">
      <w:pPr>
        <w:pStyle w:val="SingleTxt"/>
      </w:pPr>
      <w:r w:rsidRPr="006E65D0">
        <w:t>80.</w:t>
      </w:r>
      <w:r w:rsidRPr="006E65D0">
        <w:tab/>
        <w:t>По результатам выборов 2002 года состав Сената выглядит следующим образом</w:t>
      </w:r>
      <w:r w:rsidRPr="006E65D0">
        <w:rPr>
          <w:lang w:val="fr-FR"/>
        </w:rPr>
        <w:t>:</w:t>
      </w:r>
    </w:p>
    <w:p w:rsidR="0028616D" w:rsidRPr="006E65D0" w:rsidRDefault="0028616D" w:rsidP="0028616D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из</w:t>
      </w:r>
      <w:r w:rsidRPr="006E65D0">
        <w:rPr>
          <w:lang w:val="fr-FR"/>
        </w:rPr>
        <w:t xml:space="preserve"> 91</w:t>
      </w:r>
      <w:r w:rsidRPr="006E65D0">
        <w:t xml:space="preserve"> члена Сената 14</w:t>
      </w:r>
      <w:r>
        <w:t> </w:t>
      </w:r>
      <w:r w:rsidRPr="006E65D0">
        <w:t>являются женщинами. Две женщины занимают о</w:t>
      </w:r>
      <w:r w:rsidRPr="006E65D0">
        <w:t>т</w:t>
      </w:r>
      <w:r w:rsidRPr="006E65D0">
        <w:t>ветственные посты в администрации Сената: второго квестора и пятого секретаря</w:t>
      </w:r>
      <w:r w:rsidRPr="006E65D0">
        <w:rPr>
          <w:lang w:val="fr-FR"/>
        </w:rPr>
        <w:t>.</w:t>
      </w:r>
    </w:p>
    <w:p w:rsidR="0028616D" w:rsidRPr="006E65D0" w:rsidRDefault="0028616D" w:rsidP="0028616D">
      <w:pPr>
        <w:pStyle w:val="SingleTxt"/>
      </w:pPr>
      <w:r w:rsidRPr="006E65D0">
        <w:t>81.</w:t>
      </w:r>
      <w:r w:rsidRPr="006E65D0">
        <w:tab/>
        <w:t>Предполагается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эти</w:t>
      </w:r>
      <w:r w:rsidRPr="006E65D0">
        <w:rPr>
          <w:lang w:val="fr-FR"/>
        </w:rPr>
        <w:t xml:space="preserve"> </w:t>
      </w:r>
      <w:r w:rsidRPr="006E65D0">
        <w:t>цифры</w:t>
      </w:r>
      <w:r w:rsidRPr="006E65D0">
        <w:rPr>
          <w:lang w:val="fr-FR"/>
        </w:rPr>
        <w:t xml:space="preserve"> </w:t>
      </w:r>
      <w:r w:rsidRPr="006E65D0">
        <w:t>могут</w:t>
      </w:r>
      <w:r w:rsidRPr="006E65D0">
        <w:rPr>
          <w:lang w:val="fr-FR"/>
        </w:rPr>
        <w:t xml:space="preserve"> </w:t>
      </w:r>
      <w:r w:rsidRPr="006E65D0">
        <w:t>измениться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ходе</w:t>
      </w:r>
      <w:r w:rsidRPr="006E65D0">
        <w:rPr>
          <w:lang w:val="fr-FR"/>
        </w:rPr>
        <w:t xml:space="preserve"> </w:t>
      </w:r>
      <w:r w:rsidRPr="006E65D0">
        <w:t>сенаторских в</w:t>
      </w:r>
      <w:r w:rsidRPr="006E65D0">
        <w:t>ы</w:t>
      </w:r>
      <w:r w:rsidRPr="006E65D0">
        <w:t>боров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январе</w:t>
      </w:r>
      <w:r w:rsidRPr="006E65D0">
        <w:rPr>
          <w:lang w:val="fr-FR"/>
        </w:rPr>
        <w:t xml:space="preserve"> 2009 год</w:t>
      </w:r>
      <w:r w:rsidRPr="006E65D0">
        <w:t>а</w:t>
      </w:r>
      <w:r w:rsidRPr="006E65D0">
        <w:rPr>
          <w:lang w:val="fr-FR"/>
        </w:rPr>
        <w:t>.</w:t>
      </w:r>
    </w:p>
    <w:p w:rsidR="0028616D" w:rsidRPr="006E65D0" w:rsidRDefault="0028616D" w:rsidP="0028616D">
      <w:pPr>
        <w:pStyle w:val="SingleTxt"/>
      </w:pPr>
      <w:r w:rsidRPr="006E65D0">
        <w:t>82.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управленческого</w:t>
      </w:r>
      <w:r w:rsidRPr="006E65D0">
        <w:rPr>
          <w:lang w:val="fr-FR"/>
        </w:rPr>
        <w:t xml:space="preserve"> </w:t>
      </w:r>
      <w:r w:rsidRPr="006E65D0">
        <w:t>аппарата</w:t>
      </w:r>
      <w:r w:rsidRPr="006E65D0">
        <w:rPr>
          <w:lang w:val="fr-FR"/>
        </w:rPr>
        <w:t xml:space="preserve">, </w:t>
      </w:r>
      <w:r w:rsidRPr="006E65D0">
        <w:t>то среди</w:t>
      </w:r>
      <w:r w:rsidRPr="006E65D0">
        <w:rPr>
          <w:lang w:val="fr-FR"/>
        </w:rPr>
        <w:t xml:space="preserve"> 203</w:t>
      </w:r>
      <w:r w:rsidRPr="006E65D0">
        <w:t> работников</w:t>
      </w:r>
      <w:r w:rsidRPr="006E65D0">
        <w:rPr>
          <w:lang w:val="fr-FR"/>
        </w:rPr>
        <w:t xml:space="preserve"> </w:t>
      </w:r>
      <w:r w:rsidRPr="006E65D0">
        <w:t>Сената насчитывается</w:t>
      </w:r>
      <w:r w:rsidRPr="006E65D0">
        <w:rPr>
          <w:lang w:val="fr-FR"/>
        </w:rPr>
        <w:t>:</w:t>
      </w:r>
    </w:p>
    <w:p w:rsidR="0028616D" w:rsidRPr="006E65D0" w:rsidRDefault="0028616D" w:rsidP="0028616D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одна женщина</w:t>
      </w:r>
      <w:r>
        <w:t>-</w:t>
      </w:r>
      <w:r w:rsidRPr="006E65D0">
        <w:t>глава Канцелярии Президента</w:t>
      </w:r>
      <w:r w:rsidRPr="006E65D0">
        <w:rPr>
          <w:lang w:val="fr-FR"/>
        </w:rPr>
        <w:t>;</w:t>
      </w:r>
    </w:p>
    <w:p w:rsidR="0028616D" w:rsidRPr="006E65D0" w:rsidRDefault="0028616D" w:rsidP="0028616D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семь женщин</w:t>
      </w:r>
      <w:r>
        <w:t>-</w:t>
      </w:r>
      <w:r w:rsidRPr="006E65D0">
        <w:t>советник</w:t>
      </w:r>
      <w:r>
        <w:t>и</w:t>
      </w:r>
      <w:r w:rsidRPr="006E65D0">
        <w:rPr>
          <w:lang w:val="fr-FR"/>
        </w:rPr>
        <w:t>;</w:t>
      </w:r>
    </w:p>
    <w:p w:rsidR="0028616D" w:rsidRPr="006E65D0" w:rsidRDefault="0028616D" w:rsidP="0028616D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четыре женщины, занимающие посты директоров</w:t>
      </w:r>
      <w:r w:rsidRPr="006E65D0">
        <w:rPr>
          <w:lang w:val="fr-FR"/>
        </w:rPr>
        <w:t>;</w:t>
      </w:r>
    </w:p>
    <w:p w:rsidR="0028616D" w:rsidRPr="006E65D0" w:rsidRDefault="0028616D" w:rsidP="0028616D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три женщины</w:t>
      </w:r>
      <w:r>
        <w:t>-</w:t>
      </w:r>
      <w:r w:rsidRPr="006E65D0">
        <w:t>начальник</w:t>
      </w:r>
      <w:r>
        <w:t>и</w:t>
      </w:r>
      <w:r w:rsidRPr="006E65D0">
        <w:t xml:space="preserve"> отдел</w:t>
      </w:r>
      <w:r>
        <w:t>ов</w:t>
      </w:r>
      <w:r w:rsidRPr="006E65D0">
        <w:rPr>
          <w:lang w:val="fr-FR"/>
        </w:rPr>
        <w:t>.</w:t>
      </w:r>
    </w:p>
    <w:p w:rsidR="0028616D" w:rsidRPr="006E65D0" w:rsidRDefault="0028616D" w:rsidP="0028616D">
      <w:pPr>
        <w:pStyle w:val="SingleTxt"/>
      </w:pPr>
      <w:r w:rsidRPr="006E65D0">
        <w:t>83.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местных</w:t>
      </w:r>
      <w:r w:rsidRPr="006E65D0">
        <w:rPr>
          <w:lang w:val="fr-FR"/>
        </w:rPr>
        <w:t xml:space="preserve"> </w:t>
      </w:r>
      <w:r w:rsidRPr="006E65D0">
        <w:t>органах власти женщины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присутствуют</w:t>
      </w:r>
      <w:r w:rsidRPr="006E65D0">
        <w:rPr>
          <w:lang w:val="fr-FR"/>
        </w:rPr>
        <w:t xml:space="preserve">, </w:t>
      </w:r>
      <w:r w:rsidRPr="006E65D0">
        <w:t>но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числе</w:t>
      </w:r>
      <w:r w:rsidRPr="006E65D0">
        <w:t>н</w:t>
      </w:r>
      <w:r w:rsidRPr="006E65D0">
        <w:t>ность невелика</w:t>
      </w:r>
      <w:r w:rsidRPr="006E65D0">
        <w:rPr>
          <w:lang w:val="fr-FR"/>
        </w:rPr>
        <w:t>.</w:t>
      </w:r>
    </w:p>
    <w:p w:rsidR="0028616D" w:rsidRPr="006E65D0" w:rsidRDefault="0028616D" w:rsidP="0028616D">
      <w:pPr>
        <w:pStyle w:val="SingleTxt"/>
        <w:rPr>
          <w:lang w:val="fr-FR"/>
        </w:rPr>
      </w:pPr>
      <w:r w:rsidRPr="006E65D0">
        <w:t>84.</w:t>
      </w:r>
      <w:r w:rsidRPr="006E65D0">
        <w:tab/>
        <w:t>Данные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выборам</w:t>
      </w:r>
      <w:r w:rsidRPr="006E65D0">
        <w:rPr>
          <w:lang w:val="fr-FR"/>
        </w:rPr>
        <w:t xml:space="preserve"> </w:t>
      </w:r>
      <w:r w:rsidRPr="006E65D0">
        <w:t>советников</w:t>
      </w:r>
      <w:r w:rsidRPr="006E65D0">
        <w:rPr>
          <w:lang w:val="fr-FR"/>
        </w:rPr>
        <w:t xml:space="preserve"> </w:t>
      </w:r>
      <w:r w:rsidRPr="006E65D0">
        <w:t>департаментов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коммунальным выборам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27</w:t>
      </w:r>
      <w:r w:rsidRPr="006E65D0">
        <w:t> апреля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23</w:t>
      </w:r>
      <w:r w:rsidRPr="006E65D0">
        <w:t> ноября</w:t>
      </w:r>
      <w:r w:rsidRPr="006E65D0">
        <w:rPr>
          <w:lang w:val="fr-FR"/>
        </w:rPr>
        <w:t xml:space="preserve"> 2008 год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являются</w:t>
      </w:r>
      <w:r w:rsidRPr="006E65D0">
        <w:rPr>
          <w:lang w:val="fr-FR"/>
        </w:rPr>
        <w:t xml:space="preserve"> </w:t>
      </w:r>
      <w:r w:rsidRPr="006E65D0">
        <w:t>полными,</w:t>
      </w:r>
      <w:r w:rsidRPr="006E65D0">
        <w:rPr>
          <w:lang w:val="fr-FR"/>
        </w:rPr>
        <w:t xml:space="preserve"> </w:t>
      </w:r>
      <w:r w:rsidRPr="006E65D0">
        <w:t>поскольку в некот</w:t>
      </w:r>
      <w:r w:rsidRPr="006E65D0">
        <w:t>о</w:t>
      </w:r>
      <w:r w:rsidRPr="006E65D0">
        <w:t>рых</w:t>
      </w:r>
      <w:r w:rsidRPr="006E65D0">
        <w:rPr>
          <w:lang w:val="fr-FR"/>
        </w:rPr>
        <w:t xml:space="preserve"> </w:t>
      </w:r>
      <w:r w:rsidRPr="006E65D0">
        <w:t>районах они были пересмотрены</w:t>
      </w:r>
      <w:r w:rsidRPr="006E65D0">
        <w:rPr>
          <w:lang w:val="fr-FR"/>
        </w:rPr>
        <w:t xml:space="preserve">. </w:t>
      </w:r>
      <w:r w:rsidRPr="006E65D0">
        <w:t>Представленность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местах</w:t>
      </w:r>
      <w:r w:rsidRPr="006E65D0">
        <w:rPr>
          <w:lang w:val="fr-FR"/>
        </w:rPr>
        <w:t xml:space="preserve"> </w:t>
      </w:r>
      <w:r w:rsidRPr="006E65D0">
        <w:t>отражена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таблицах ниже</w:t>
      </w:r>
      <w:r w:rsidRPr="006E65D0">
        <w:rPr>
          <w:lang w:val="fr-FR"/>
        </w:rPr>
        <w:t>.</w:t>
      </w:r>
    </w:p>
    <w:p w:rsidR="0028616D" w:rsidRPr="0028616D" w:rsidRDefault="0028616D" w:rsidP="0028616D">
      <w:pPr>
        <w:pStyle w:val="SingleTxt"/>
        <w:spacing w:after="0" w:line="120" w:lineRule="exact"/>
        <w:rPr>
          <w:sz w:val="10"/>
          <w:lang w:val="fr-FR"/>
        </w:rPr>
      </w:pPr>
    </w:p>
    <w:p w:rsidR="009D77F5" w:rsidRDefault="009D77F5" w:rsidP="009D77F5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E65D0">
        <w:t>Таблица</w:t>
      </w:r>
      <w:r w:rsidRPr="006E65D0">
        <w:rPr>
          <w:lang w:val="fr-FR"/>
        </w:rPr>
        <w:t xml:space="preserve"> 3</w:t>
      </w:r>
    </w:p>
    <w:p w:rsidR="009D77F5" w:rsidRDefault="009D77F5" w:rsidP="009D7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42D1D">
        <w:t xml:space="preserve">Представленность женщин в местных органах власти в разбивке по полу </w:t>
      </w:r>
      <w:r w:rsidRPr="00242D1D">
        <w:br/>
        <w:t>и по регионам</w:t>
      </w:r>
    </w:p>
    <w:p w:rsidR="009D77F5" w:rsidRDefault="009D77F5" w:rsidP="009D77F5">
      <w:pPr>
        <w:pStyle w:val="SingleTxt"/>
        <w:spacing w:after="0" w:line="120" w:lineRule="exact"/>
        <w:rPr>
          <w:sz w:val="10"/>
        </w:rPr>
      </w:pPr>
    </w:p>
    <w:p w:rsidR="008F35F3" w:rsidRPr="009D77F5" w:rsidRDefault="008F35F3" w:rsidP="009D77F5">
      <w:pPr>
        <w:pStyle w:val="SingleTxt"/>
        <w:spacing w:after="0" w:line="120" w:lineRule="exact"/>
        <w:rPr>
          <w:sz w:val="10"/>
        </w:rPr>
      </w:pPr>
    </w:p>
    <w:tbl>
      <w:tblPr>
        <w:tblW w:w="983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51"/>
        <w:gridCol w:w="639"/>
        <w:gridCol w:w="693"/>
        <w:gridCol w:w="747"/>
        <w:gridCol w:w="675"/>
        <w:gridCol w:w="675"/>
        <w:gridCol w:w="846"/>
        <w:gridCol w:w="675"/>
        <w:gridCol w:w="675"/>
        <w:gridCol w:w="810"/>
        <w:gridCol w:w="675"/>
        <w:gridCol w:w="711"/>
        <w:gridCol w:w="765"/>
      </w:tblGrid>
      <w:tr w:rsidR="00906C66" w:rsidRPr="00242D1D" w:rsidTr="00C47150">
        <w:trPr>
          <w:trHeight w:val="240"/>
          <w:tblHeader/>
        </w:trPr>
        <w:tc>
          <w:tcPr>
            <w:tcW w:w="125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Провинция</w:t>
            </w:r>
          </w:p>
        </w:tc>
        <w:tc>
          <w:tcPr>
            <w:tcW w:w="2079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Советники</w:t>
            </w:r>
            <w:r w:rsidRPr="00242D1D">
              <w:rPr>
                <w:i/>
                <w:sz w:val="14"/>
                <w:szCs w:val="14"/>
                <w:lang w:val="fr-FR"/>
              </w:rPr>
              <w:t xml:space="preserve"> </w:t>
            </w:r>
            <w:r w:rsidRPr="00242D1D">
              <w:rPr>
                <w:i/>
                <w:sz w:val="14"/>
                <w:szCs w:val="14"/>
                <w:lang w:val="ru-RU"/>
              </w:rPr>
              <w:t>общин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Главы центральных администр</w:t>
            </w:r>
            <w:r w:rsidRPr="00242D1D">
              <w:rPr>
                <w:i/>
                <w:sz w:val="14"/>
                <w:szCs w:val="14"/>
                <w:lang w:val="ru-RU"/>
              </w:rPr>
              <w:t>а</w:t>
            </w:r>
            <w:r w:rsidRPr="00242D1D">
              <w:rPr>
                <w:i/>
                <w:sz w:val="14"/>
                <w:szCs w:val="14"/>
                <w:lang w:val="ru-RU"/>
              </w:rPr>
              <w:t>ций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Советники</w:t>
            </w:r>
            <w:r w:rsidRPr="00242D1D">
              <w:rPr>
                <w:i/>
                <w:sz w:val="14"/>
                <w:szCs w:val="14"/>
                <w:lang w:val="fr-FR"/>
              </w:rPr>
              <w:t xml:space="preserve"> </w:t>
            </w:r>
            <w:r w:rsidRPr="00242D1D">
              <w:rPr>
                <w:i/>
                <w:sz w:val="14"/>
                <w:szCs w:val="14"/>
                <w:lang w:val="ru-RU"/>
              </w:rPr>
              <w:t>департаментов</w:t>
            </w:r>
          </w:p>
        </w:tc>
        <w:tc>
          <w:tcPr>
            <w:tcW w:w="2151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Председатель Совета</w:t>
            </w:r>
          </w:p>
        </w:tc>
      </w:tr>
      <w:tr w:rsidR="00906C66" w:rsidRPr="00242D1D" w:rsidTr="00C47150">
        <w:trPr>
          <w:trHeight w:val="240"/>
          <w:tblHeader/>
        </w:trPr>
        <w:tc>
          <w:tcPr>
            <w:tcW w:w="125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rPr>
                <w:sz w:val="14"/>
                <w:szCs w:val="14"/>
                <w:lang w:val="fr-FR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Мужчины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Гендерное соотнош</w:t>
            </w:r>
            <w:r w:rsidRPr="00242D1D">
              <w:rPr>
                <w:i/>
                <w:sz w:val="14"/>
                <w:szCs w:val="14"/>
                <w:lang w:val="ru-RU"/>
              </w:rPr>
              <w:t>е</w:t>
            </w:r>
            <w:r w:rsidRPr="00242D1D">
              <w:rPr>
                <w:i/>
                <w:sz w:val="14"/>
                <w:szCs w:val="14"/>
                <w:lang w:val="ru-RU"/>
              </w:rPr>
              <w:t>ние</w:t>
            </w:r>
            <w:r w:rsidRPr="00242D1D">
              <w:rPr>
                <w:i/>
                <w:sz w:val="14"/>
                <w:szCs w:val="14"/>
                <w:lang w:val="fr-FR"/>
              </w:rPr>
              <w:t xml:space="preserve"> </w:t>
            </w:r>
            <w:r w:rsidRPr="00242D1D">
              <w:rPr>
                <w:i/>
                <w:sz w:val="14"/>
                <w:szCs w:val="14"/>
                <w:lang w:val="ru-RU"/>
              </w:rPr>
              <w:t>(</w:t>
            </w:r>
            <w:r w:rsidRPr="00242D1D">
              <w:rPr>
                <w:i/>
                <w:sz w:val="14"/>
                <w:szCs w:val="14"/>
                <w:lang w:val="fr-FR"/>
              </w:rPr>
              <w:t>%</w:t>
            </w:r>
            <w:r w:rsidRPr="00242D1D">
              <w:rPr>
                <w:i/>
                <w:sz w:val="14"/>
                <w:szCs w:val="14"/>
                <w:lang w:val="ru-RU"/>
              </w:rPr>
              <w:t>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Мужч</w:t>
            </w:r>
            <w:r w:rsidRPr="00242D1D">
              <w:rPr>
                <w:i/>
                <w:sz w:val="14"/>
                <w:szCs w:val="14"/>
                <w:lang w:val="ru-RU"/>
              </w:rPr>
              <w:t>и</w:t>
            </w:r>
            <w:r w:rsidRPr="00242D1D">
              <w:rPr>
                <w:i/>
                <w:sz w:val="14"/>
                <w:szCs w:val="14"/>
                <w:lang w:val="ru-RU"/>
              </w:rPr>
              <w:t>ны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Гендерное соотнош</w:t>
            </w:r>
            <w:r w:rsidRPr="00242D1D">
              <w:rPr>
                <w:i/>
                <w:sz w:val="14"/>
                <w:szCs w:val="14"/>
                <w:lang w:val="ru-RU"/>
              </w:rPr>
              <w:t>е</w:t>
            </w:r>
            <w:r w:rsidRPr="00242D1D">
              <w:rPr>
                <w:i/>
                <w:sz w:val="14"/>
                <w:szCs w:val="14"/>
                <w:lang w:val="ru-RU"/>
              </w:rPr>
              <w:t>ние (</w:t>
            </w:r>
            <w:r w:rsidRPr="00242D1D">
              <w:rPr>
                <w:i/>
                <w:sz w:val="14"/>
                <w:szCs w:val="14"/>
                <w:lang w:val="fr-FR"/>
              </w:rPr>
              <w:t>%</w:t>
            </w:r>
            <w:r w:rsidRPr="00242D1D">
              <w:rPr>
                <w:i/>
                <w:sz w:val="14"/>
                <w:szCs w:val="14"/>
                <w:lang w:val="ru-RU"/>
              </w:rPr>
              <w:t>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Мужчины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Гендерное соотнош</w:t>
            </w:r>
            <w:r w:rsidRPr="00242D1D">
              <w:rPr>
                <w:i/>
                <w:sz w:val="14"/>
                <w:szCs w:val="14"/>
                <w:lang w:val="ru-RU"/>
              </w:rPr>
              <w:t>е</w:t>
            </w:r>
            <w:r w:rsidRPr="00242D1D">
              <w:rPr>
                <w:i/>
                <w:sz w:val="14"/>
                <w:szCs w:val="14"/>
                <w:lang w:val="ru-RU"/>
              </w:rPr>
              <w:t>ние</w:t>
            </w:r>
            <w:r w:rsidRPr="00242D1D">
              <w:rPr>
                <w:i/>
                <w:sz w:val="14"/>
                <w:szCs w:val="14"/>
                <w:lang w:val="fr-FR"/>
              </w:rPr>
              <w:t xml:space="preserve"> </w:t>
            </w:r>
            <w:r w:rsidRPr="00242D1D">
              <w:rPr>
                <w:i/>
                <w:sz w:val="14"/>
                <w:szCs w:val="14"/>
                <w:lang w:val="ru-RU"/>
              </w:rPr>
              <w:t>(</w:t>
            </w:r>
            <w:r w:rsidRPr="00242D1D">
              <w:rPr>
                <w:i/>
                <w:sz w:val="14"/>
                <w:szCs w:val="14"/>
                <w:lang w:val="fr-FR"/>
              </w:rPr>
              <w:t>%</w:t>
            </w:r>
            <w:r w:rsidRPr="00242D1D">
              <w:rPr>
                <w:i/>
                <w:sz w:val="14"/>
                <w:szCs w:val="14"/>
                <w:lang w:val="ru-RU"/>
              </w:rPr>
              <w:t>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Мужч</w:t>
            </w:r>
            <w:r w:rsidRPr="00242D1D">
              <w:rPr>
                <w:i/>
                <w:sz w:val="14"/>
                <w:szCs w:val="14"/>
                <w:lang w:val="ru-RU"/>
              </w:rPr>
              <w:t>и</w:t>
            </w:r>
            <w:r w:rsidRPr="00242D1D">
              <w:rPr>
                <w:i/>
                <w:sz w:val="14"/>
                <w:szCs w:val="14"/>
                <w:lang w:val="ru-RU"/>
              </w:rPr>
              <w:t>ны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C66" w:rsidRPr="00242D1D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C66" w:rsidRPr="00184159" w:rsidRDefault="00906C66" w:rsidP="00906C66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242D1D">
              <w:rPr>
                <w:i/>
                <w:sz w:val="14"/>
                <w:szCs w:val="14"/>
                <w:lang w:val="ru-RU"/>
              </w:rPr>
              <w:t>Генде</w:t>
            </w:r>
            <w:r w:rsidRPr="00242D1D">
              <w:rPr>
                <w:i/>
                <w:sz w:val="14"/>
                <w:szCs w:val="14"/>
                <w:lang w:val="ru-RU"/>
              </w:rPr>
              <w:t>р</w:t>
            </w:r>
            <w:r w:rsidRPr="00242D1D">
              <w:rPr>
                <w:i/>
                <w:sz w:val="14"/>
                <w:szCs w:val="14"/>
                <w:lang w:val="ru-RU"/>
              </w:rPr>
              <w:t>ное соотнош</w:t>
            </w:r>
            <w:r w:rsidRPr="00242D1D">
              <w:rPr>
                <w:i/>
                <w:sz w:val="14"/>
                <w:szCs w:val="14"/>
                <w:lang w:val="ru-RU"/>
              </w:rPr>
              <w:t>е</w:t>
            </w:r>
            <w:r w:rsidRPr="00242D1D">
              <w:rPr>
                <w:i/>
                <w:sz w:val="14"/>
                <w:szCs w:val="14"/>
                <w:lang w:val="ru-RU"/>
              </w:rPr>
              <w:t>ние</w:t>
            </w:r>
            <w:r w:rsidRPr="00242D1D">
              <w:rPr>
                <w:i/>
                <w:sz w:val="14"/>
                <w:szCs w:val="14"/>
                <w:lang w:val="fr-FR"/>
              </w:rPr>
              <w:t xml:space="preserve"> </w:t>
            </w:r>
            <w:r>
              <w:rPr>
                <w:i/>
                <w:sz w:val="14"/>
                <w:szCs w:val="14"/>
                <w:lang w:val="ru-RU"/>
              </w:rPr>
              <w:t>(</w:t>
            </w:r>
            <w:r w:rsidRPr="00242D1D">
              <w:rPr>
                <w:i/>
                <w:sz w:val="14"/>
                <w:szCs w:val="14"/>
                <w:lang w:val="fr-FR"/>
              </w:rPr>
              <w:t>%</w:t>
            </w:r>
            <w:r>
              <w:rPr>
                <w:i/>
                <w:sz w:val="14"/>
                <w:szCs w:val="14"/>
                <w:lang w:val="ru-RU"/>
              </w:rPr>
              <w:t>)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tcBorders>
              <w:top w:val="single" w:sz="12" w:space="0" w:color="auto"/>
            </w:tcBorders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Эстуэр</w:t>
            </w:r>
          </w:p>
        </w:tc>
        <w:tc>
          <w:tcPr>
            <w:tcW w:w="6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6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42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21,43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100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Верхнее Огове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200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46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23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12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160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13,13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10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ru-RU"/>
              </w:rPr>
              <w:t>Среднее Огове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34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11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32,35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27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7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25,93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100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Нгунье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115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30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26,09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12,5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123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7,32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12,5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Ньянга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82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20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24,4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77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10,39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Огове-Ивиндо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61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14,75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54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14,81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Огове-Лоло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67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21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31,34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54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11,11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</w:tr>
      <w:tr w:rsidR="00C47150" w:rsidRPr="00242D1D" w:rsidTr="00C47150">
        <w:trPr>
          <w:trHeight w:val="240"/>
        </w:trPr>
        <w:tc>
          <w:tcPr>
            <w:tcW w:w="1251" w:type="dxa"/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Огове-Маритим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23</w:t>
            </w:r>
          </w:p>
        </w:tc>
        <w:tc>
          <w:tcPr>
            <w:tcW w:w="747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28,75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46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50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10,2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65" w:type="dxa"/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</w:tr>
      <w:tr w:rsidR="00C47150" w:rsidRPr="00242D1D" w:rsidTr="008B4D3E">
        <w:trPr>
          <w:trHeight w:val="240"/>
        </w:trPr>
        <w:tc>
          <w:tcPr>
            <w:tcW w:w="1251" w:type="dxa"/>
            <w:tcBorders>
              <w:bottom w:val="single" w:sz="4" w:space="0" w:color="auto"/>
            </w:tcBorders>
            <w:shd w:val="clear" w:color="auto" w:fill="auto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D30EB2">
              <w:rPr>
                <w:sz w:val="17"/>
                <w:szCs w:val="17"/>
                <w:lang w:val="ru-RU"/>
              </w:rPr>
              <w:t>Волен-Нтем</w:t>
            </w:r>
          </w:p>
        </w:tc>
        <w:tc>
          <w:tcPr>
            <w:tcW w:w="6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99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11</w:t>
            </w: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11,11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25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79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7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8,9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7150" w:rsidRPr="00D30EB2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D30EB2">
              <w:rPr>
                <w:sz w:val="17"/>
                <w:szCs w:val="17"/>
                <w:lang w:val="fr-FR"/>
              </w:rPr>
              <w:t>0</w:t>
            </w:r>
          </w:p>
        </w:tc>
      </w:tr>
      <w:tr w:rsidR="00C47150" w:rsidRPr="008B4D3E" w:rsidTr="00C47150">
        <w:trPr>
          <w:trHeight w:val="240"/>
        </w:trPr>
        <w:tc>
          <w:tcPr>
            <w:tcW w:w="12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tabs>
                <w:tab w:val="left" w:pos="280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ab/>
            </w:r>
            <w:r w:rsidRPr="008B4D3E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738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171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23,17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42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7,14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665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80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12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46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6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7150" w:rsidRPr="008B4D3E" w:rsidRDefault="00C47150" w:rsidP="008B4D3E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B4D3E">
              <w:rPr>
                <w:b/>
                <w:sz w:val="17"/>
                <w:szCs w:val="17"/>
                <w:lang w:val="fr-FR"/>
              </w:rPr>
              <w:t>0,13</w:t>
            </w:r>
          </w:p>
        </w:tc>
      </w:tr>
    </w:tbl>
    <w:p w:rsidR="00C11469" w:rsidRPr="00C11469" w:rsidRDefault="00C11469" w:rsidP="00C11469">
      <w:pPr>
        <w:pStyle w:val="SingleTxt"/>
        <w:spacing w:after="0" w:line="120" w:lineRule="exact"/>
        <w:rPr>
          <w:sz w:val="10"/>
          <w:lang w:val="fr-FR"/>
        </w:rPr>
      </w:pPr>
    </w:p>
    <w:p w:rsidR="005C00E9" w:rsidRDefault="00C11469" w:rsidP="005C00E9">
      <w:pPr>
        <w:pStyle w:val="SingleTxt"/>
      </w:pPr>
      <w:r>
        <w:rPr>
          <w:lang w:val="fr-FR"/>
        </w:rPr>
        <w:br w:type="page"/>
      </w:r>
    </w:p>
    <w:p w:rsidR="00C11469" w:rsidRDefault="00C11469" w:rsidP="005C00E9">
      <w:pPr>
        <w:pStyle w:val="SingleTxt"/>
      </w:pPr>
      <w:r>
        <w:rPr>
          <w:noProof/>
        </w:rPr>
        <w:pict>
          <v:shape id="Рисунок 2" o:spid="_x0000_s1028" type="#_x0000_t75" style="position:absolute;left:0;text-align:left;margin-left:65.05pt;margin-top:-8.6pt;width:365.85pt;height:221pt;z-index:2;visibility:visible" o:bordertopcolor="black" o:borderleftcolor="black" o:borderbottomcolor="black" o:borderrightcolor="black" stroked="t" strokeweight=".5pt">
            <v:imagedata r:id="rId15" o:title=""/>
          </v:shape>
        </w:pict>
      </w: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C11469" w:rsidRDefault="00C11469" w:rsidP="005C00E9">
      <w:pPr>
        <w:pStyle w:val="SingleTxt"/>
      </w:pPr>
    </w:p>
    <w:p w:rsidR="00AF719C" w:rsidRDefault="00AF719C" w:rsidP="005C00E9">
      <w:pPr>
        <w:pStyle w:val="SingleTxt"/>
      </w:pPr>
    </w:p>
    <w:p w:rsidR="00AF719C" w:rsidRDefault="00AF719C" w:rsidP="005C00E9">
      <w:pPr>
        <w:pStyle w:val="SingleTxt"/>
      </w:pPr>
    </w:p>
    <w:p w:rsidR="00AF719C" w:rsidRPr="00AF719C" w:rsidRDefault="00AF719C" w:rsidP="00AF719C">
      <w:pPr>
        <w:pStyle w:val="SingleTxt"/>
        <w:spacing w:after="0" w:line="120" w:lineRule="exact"/>
        <w:rPr>
          <w:sz w:val="10"/>
        </w:rPr>
      </w:pPr>
    </w:p>
    <w:p w:rsidR="00AF719C" w:rsidRDefault="00AF719C" w:rsidP="00AF719C">
      <w:pPr>
        <w:pStyle w:val="SingleTxt"/>
      </w:pPr>
      <w:r w:rsidRPr="006E65D0">
        <w:t>85.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судебной</w:t>
      </w:r>
      <w:r w:rsidRPr="006E65D0">
        <w:rPr>
          <w:lang w:val="fr-FR"/>
        </w:rPr>
        <w:t xml:space="preserve"> </w:t>
      </w:r>
      <w:r w:rsidRPr="006E65D0">
        <w:t>системы</w:t>
      </w:r>
      <w:r w:rsidRPr="006E65D0">
        <w:rPr>
          <w:lang w:val="fr-FR"/>
        </w:rPr>
        <w:t xml:space="preserve">, </w:t>
      </w:r>
      <w:r w:rsidRPr="006E65D0">
        <w:t>которая</w:t>
      </w:r>
      <w:r w:rsidRPr="006E65D0">
        <w:rPr>
          <w:lang w:val="fr-FR"/>
        </w:rPr>
        <w:t xml:space="preserve"> </w:t>
      </w:r>
      <w:r w:rsidRPr="006E65D0">
        <w:t>является</w:t>
      </w:r>
      <w:r w:rsidRPr="006E65D0">
        <w:rPr>
          <w:lang w:val="fr-FR"/>
        </w:rPr>
        <w:t xml:space="preserve"> </w:t>
      </w:r>
      <w:r w:rsidRPr="006E65D0">
        <w:t>стратегической</w:t>
      </w:r>
      <w:r w:rsidRPr="006E65D0">
        <w:rPr>
          <w:lang w:val="fr-FR"/>
        </w:rPr>
        <w:t xml:space="preserve"> </w:t>
      </w:r>
      <w:r w:rsidRPr="006E65D0">
        <w:t>сферой</w:t>
      </w:r>
      <w:r w:rsidRPr="006E65D0">
        <w:rPr>
          <w:lang w:val="fr-FR"/>
        </w:rPr>
        <w:t xml:space="preserve"> </w:t>
      </w:r>
      <w:r w:rsidRPr="006E65D0">
        <w:t>управления высокого уровня</w:t>
      </w:r>
      <w:r w:rsidRPr="006E65D0">
        <w:rPr>
          <w:lang w:val="fr-FR"/>
        </w:rPr>
        <w:t xml:space="preserve">, </w:t>
      </w:r>
      <w:r w:rsidRPr="006E65D0">
        <w:t>то женщины</w:t>
      </w:r>
      <w:r w:rsidRPr="006E65D0">
        <w:rPr>
          <w:lang w:val="fr-FR"/>
        </w:rPr>
        <w:t xml:space="preserve"> </w:t>
      </w:r>
      <w:r w:rsidRPr="006E65D0">
        <w:t>занимают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ней</w:t>
      </w:r>
      <w:r w:rsidRPr="006E65D0">
        <w:rPr>
          <w:lang w:val="fr-FR"/>
        </w:rPr>
        <w:t xml:space="preserve"> </w:t>
      </w:r>
      <w:r w:rsidRPr="006E65D0">
        <w:t>разные</w:t>
      </w:r>
      <w:r w:rsidRPr="006E65D0">
        <w:rPr>
          <w:lang w:val="fr-FR"/>
        </w:rPr>
        <w:t xml:space="preserve"> </w:t>
      </w:r>
      <w:r w:rsidRPr="006E65D0">
        <w:t>посты</w:t>
      </w:r>
      <w:r w:rsidRPr="006E65D0">
        <w:rPr>
          <w:lang w:val="fr-FR"/>
        </w:rPr>
        <w:t xml:space="preserve">, </w:t>
      </w:r>
      <w:r w:rsidRPr="006E65D0">
        <w:t>такие</w:t>
      </w:r>
      <w:r w:rsidRPr="006E65D0">
        <w:rPr>
          <w:lang w:val="fr-FR"/>
        </w:rPr>
        <w:t xml:space="preserve"> </w:t>
      </w:r>
      <w:r w:rsidRPr="006E65D0">
        <w:t>как</w:t>
      </w:r>
      <w:r w:rsidRPr="006E65D0">
        <w:rPr>
          <w:lang w:val="fr-FR"/>
        </w:rPr>
        <w:t xml:space="preserve"> </w:t>
      </w:r>
      <w:r w:rsidRPr="006E65D0">
        <w:t>судьи</w:t>
      </w:r>
      <w:r w:rsidRPr="006E65D0">
        <w:rPr>
          <w:lang w:val="fr-FR"/>
        </w:rPr>
        <w:t xml:space="preserve">, </w:t>
      </w:r>
      <w:r w:rsidRPr="006E65D0">
        <w:t>секретари</w:t>
      </w:r>
      <w:r w:rsidRPr="006E65D0">
        <w:rPr>
          <w:lang w:val="fr-FR"/>
        </w:rPr>
        <w:t xml:space="preserve"> </w:t>
      </w:r>
      <w:r w:rsidRPr="006E65D0">
        <w:t>судов</w:t>
      </w:r>
      <w:r w:rsidRPr="006E65D0">
        <w:rPr>
          <w:lang w:val="fr-FR"/>
        </w:rPr>
        <w:t xml:space="preserve">, </w:t>
      </w:r>
      <w:r w:rsidRPr="006E65D0">
        <w:t>адвокаты</w:t>
      </w:r>
      <w:r w:rsidRPr="006E65D0">
        <w:rPr>
          <w:lang w:val="fr-FR"/>
        </w:rPr>
        <w:t xml:space="preserve">, </w:t>
      </w:r>
      <w:r w:rsidRPr="006E65D0">
        <w:t>судебные</w:t>
      </w:r>
      <w:r w:rsidRPr="006E65D0">
        <w:rPr>
          <w:lang w:val="fr-FR"/>
        </w:rPr>
        <w:t xml:space="preserve"> </w:t>
      </w:r>
      <w:r w:rsidRPr="006E65D0">
        <w:t>исполнители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т</w:t>
      </w:r>
      <w:r w:rsidRPr="006E65D0">
        <w:rPr>
          <w:lang w:val="fr-FR"/>
        </w:rPr>
        <w:t>.</w:t>
      </w:r>
      <w:r w:rsidRPr="006E65D0">
        <w:t> д</w:t>
      </w:r>
      <w:r w:rsidRPr="006E65D0">
        <w:rPr>
          <w:lang w:val="fr-FR"/>
        </w:rPr>
        <w:t xml:space="preserve">.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этой</w:t>
      </w:r>
      <w:r w:rsidRPr="006E65D0">
        <w:rPr>
          <w:lang w:val="fr-FR"/>
        </w:rPr>
        <w:t xml:space="preserve"> </w:t>
      </w:r>
      <w:r w:rsidRPr="006E65D0">
        <w:t>сф</w:t>
      </w:r>
      <w:r w:rsidRPr="006E65D0">
        <w:t>е</w:t>
      </w:r>
      <w:r w:rsidRPr="006E65D0">
        <w:t>ре</w:t>
      </w:r>
      <w:r w:rsidRPr="006E65D0">
        <w:rPr>
          <w:lang w:val="fr-FR"/>
        </w:rPr>
        <w:t xml:space="preserve"> </w:t>
      </w:r>
      <w:r w:rsidRPr="006E65D0">
        <w:t>уровень представленности женщин весьма высок и составляет примерно 40 процентов.</w:t>
      </w:r>
      <w:r w:rsidRPr="006E65D0">
        <w:rPr>
          <w:lang w:val="fr-FR"/>
        </w:rPr>
        <w:t xml:space="preserve"> </w:t>
      </w:r>
      <w:r w:rsidRPr="006E65D0">
        <w:t>В</w:t>
      </w:r>
      <w:r>
        <w:rPr>
          <w:lang w:val="en-US"/>
        </w:rPr>
        <w:t> </w:t>
      </w:r>
      <w:r w:rsidRPr="006E65D0">
        <w:t>должности</w:t>
      </w:r>
      <w:r w:rsidRPr="006E65D0">
        <w:rPr>
          <w:lang w:val="fr-FR"/>
        </w:rPr>
        <w:t xml:space="preserve"> </w:t>
      </w:r>
      <w:r w:rsidRPr="006E65D0">
        <w:t>секретарей</w:t>
      </w:r>
      <w:r w:rsidRPr="006E65D0">
        <w:rPr>
          <w:lang w:val="fr-FR"/>
        </w:rPr>
        <w:t xml:space="preserve"> </w:t>
      </w:r>
      <w:r w:rsidRPr="006E65D0">
        <w:t>судов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присутствие</w:t>
      </w:r>
      <w:r w:rsidRPr="006E65D0">
        <w:rPr>
          <w:lang w:val="fr-FR"/>
        </w:rPr>
        <w:t xml:space="preserve"> </w:t>
      </w:r>
      <w:r w:rsidRPr="006E65D0">
        <w:t>особенно</w:t>
      </w:r>
      <w:r w:rsidRPr="006E65D0">
        <w:rPr>
          <w:lang w:val="fr-FR"/>
        </w:rPr>
        <w:t xml:space="preserve"> </w:t>
      </w:r>
      <w:r w:rsidRPr="006E65D0">
        <w:t>заметно</w:t>
      </w:r>
      <w:r w:rsidRPr="006E65D0">
        <w:rPr>
          <w:lang w:val="fr-FR"/>
        </w:rPr>
        <w:t>.</w:t>
      </w:r>
    </w:p>
    <w:p w:rsidR="00AF719C" w:rsidRPr="00AF719C" w:rsidRDefault="00AF719C" w:rsidP="00AF719C">
      <w:pPr>
        <w:pStyle w:val="SingleTxt"/>
        <w:spacing w:after="0" w:line="120" w:lineRule="exact"/>
        <w:rPr>
          <w:sz w:val="10"/>
        </w:rPr>
      </w:pPr>
    </w:p>
    <w:p w:rsidR="00AF719C" w:rsidRDefault="00AF719C" w:rsidP="00AF719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E65D0">
        <w:t>Таблица</w:t>
      </w:r>
      <w:r w:rsidRPr="006E65D0">
        <w:rPr>
          <w:lang w:val="fr-FR"/>
        </w:rPr>
        <w:t xml:space="preserve"> 4</w:t>
      </w:r>
    </w:p>
    <w:p w:rsidR="00AF719C" w:rsidRDefault="00AF719C" w:rsidP="00AF71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30EB2">
        <w:t>Присутствие</w:t>
      </w:r>
      <w:r w:rsidRPr="00D30EB2">
        <w:rPr>
          <w:lang w:val="fr-FR"/>
        </w:rPr>
        <w:t xml:space="preserve"> </w:t>
      </w:r>
      <w:r w:rsidRPr="00D30EB2">
        <w:t>женщин</w:t>
      </w:r>
      <w:r w:rsidRPr="00D30EB2">
        <w:rPr>
          <w:lang w:val="fr-FR"/>
        </w:rPr>
        <w:t xml:space="preserve"> </w:t>
      </w:r>
      <w:r w:rsidRPr="00D30EB2">
        <w:t>по</w:t>
      </w:r>
      <w:r w:rsidRPr="00D30EB2">
        <w:rPr>
          <w:lang w:val="fr-FR"/>
        </w:rPr>
        <w:t xml:space="preserve"> </w:t>
      </w:r>
      <w:r w:rsidRPr="00D30EB2">
        <w:t>сравнению</w:t>
      </w:r>
      <w:r w:rsidRPr="00D30EB2">
        <w:rPr>
          <w:lang w:val="fr-FR"/>
        </w:rPr>
        <w:t xml:space="preserve"> </w:t>
      </w:r>
      <w:r w:rsidRPr="00D30EB2">
        <w:t>с</w:t>
      </w:r>
      <w:r w:rsidRPr="00D30EB2">
        <w:rPr>
          <w:lang w:val="fr-FR"/>
        </w:rPr>
        <w:t xml:space="preserve"> </w:t>
      </w:r>
      <w:r w:rsidRPr="00D30EB2">
        <w:t>мужчинами</w:t>
      </w:r>
      <w:r w:rsidRPr="00D30EB2">
        <w:rPr>
          <w:lang w:val="fr-FR"/>
        </w:rPr>
        <w:t xml:space="preserve"> </w:t>
      </w:r>
      <w:r w:rsidRPr="00D30EB2">
        <w:t>в</w:t>
      </w:r>
      <w:r w:rsidRPr="00D30EB2">
        <w:rPr>
          <w:lang w:val="fr-FR"/>
        </w:rPr>
        <w:t xml:space="preserve"> </w:t>
      </w:r>
      <w:r w:rsidRPr="00D30EB2">
        <w:t>органах судебной вл</w:t>
      </w:r>
      <w:r w:rsidRPr="00D30EB2">
        <w:t>а</w:t>
      </w:r>
      <w:r w:rsidRPr="00D30EB2">
        <w:t xml:space="preserve">сти </w:t>
      </w:r>
      <w:r w:rsidRPr="00D30EB2">
        <w:rPr>
          <w:lang w:val="fr-FR"/>
        </w:rPr>
        <w:t>(2007</w:t>
      </w:r>
      <w:r w:rsidRPr="00D30EB2">
        <w:t> год</w:t>
      </w:r>
      <w:r w:rsidRPr="00D30EB2">
        <w:rPr>
          <w:lang w:val="fr-FR"/>
        </w:rPr>
        <w:t>)</w:t>
      </w:r>
    </w:p>
    <w:p w:rsidR="00AF719C" w:rsidRPr="00AF719C" w:rsidRDefault="00AF719C" w:rsidP="00AF719C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94"/>
        <w:gridCol w:w="694"/>
        <w:gridCol w:w="694"/>
        <w:gridCol w:w="694"/>
        <w:gridCol w:w="695"/>
      </w:tblGrid>
      <w:tr w:rsidR="00AF719C" w:rsidRPr="006E65D0" w:rsidTr="000B65D4">
        <w:trPr>
          <w:trHeight w:val="240"/>
          <w:tblHeader/>
        </w:trPr>
        <w:tc>
          <w:tcPr>
            <w:tcW w:w="4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D30EB2" w:rsidRDefault="00AF719C" w:rsidP="00275E50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D30EB2">
              <w:rPr>
                <w:i/>
                <w:sz w:val="14"/>
                <w:szCs w:val="14"/>
                <w:lang w:val="ru-RU"/>
              </w:rPr>
              <w:t>Должность и организация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D30EB2" w:rsidRDefault="00AF719C" w:rsidP="00275E50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D30EB2">
              <w:rPr>
                <w:i/>
                <w:sz w:val="14"/>
                <w:szCs w:val="14"/>
                <w:lang w:val="ru-RU"/>
              </w:rPr>
              <w:t>Мужчины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D30EB2" w:rsidRDefault="00AF719C" w:rsidP="00275E50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D30EB2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D30EB2" w:rsidRDefault="00AF719C" w:rsidP="00275E50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D30EB2">
              <w:rPr>
                <w:i/>
                <w:sz w:val="14"/>
                <w:szCs w:val="14"/>
                <w:lang w:val="ru-RU"/>
              </w:rPr>
              <w:t>Всего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D30EB2" w:rsidRDefault="00AF719C" w:rsidP="00275E50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D30EB2">
              <w:rPr>
                <w:i/>
                <w:sz w:val="14"/>
                <w:szCs w:val="14"/>
                <w:lang w:val="fr-FR"/>
              </w:rPr>
              <w:t xml:space="preserve">% </w:t>
            </w:r>
            <w:r w:rsidRPr="00D30EB2">
              <w:rPr>
                <w:i/>
                <w:sz w:val="14"/>
                <w:szCs w:val="14"/>
                <w:lang w:val="ru-RU"/>
              </w:rPr>
              <w:t>женщин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tcBorders>
              <w:top w:val="single" w:sz="12" w:space="0" w:color="auto"/>
            </w:tcBorders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0B65D4">
              <w:rPr>
                <w:sz w:val="17"/>
              </w:rPr>
              <w:t>Прокурор, заместитель прокурора и помощник прок</w:t>
            </w:r>
            <w:r w:rsidRPr="000B65D4">
              <w:rPr>
                <w:sz w:val="17"/>
              </w:rPr>
              <w:t>у</w:t>
            </w:r>
            <w:r w:rsidRPr="000B65D4">
              <w:rPr>
                <w:sz w:val="17"/>
              </w:rPr>
              <w:t>рора</w:t>
            </w:r>
            <w:r w:rsidR="000B65D4">
              <w:rPr>
                <w:sz w:val="17"/>
              </w:rPr>
              <w:t xml:space="preserve">     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25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34</w:t>
            </w:r>
          </w:p>
        </w:tc>
        <w:tc>
          <w:tcPr>
            <w:tcW w:w="6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26,47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Председатель суда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15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7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22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31,82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Генеральный секретарь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3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66,67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Конституционный суд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7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9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22,22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Верховный суд</w:t>
            </w:r>
          </w:p>
        </w:tc>
        <w:tc>
          <w:tcPr>
            <w:tcW w:w="6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5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Высший совет магистратуры</w:t>
            </w:r>
          </w:p>
        </w:tc>
        <w:tc>
          <w:tcPr>
            <w:tcW w:w="6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5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Государственный совет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12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4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16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25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Омбудсмен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0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100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Счетная палата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9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4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13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30,77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Кассационный суд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18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4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22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18,18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Комиссия по борьбе с незаконным обогащен</w:t>
            </w:r>
            <w:r w:rsidRPr="000B65D4">
              <w:rPr>
                <w:sz w:val="17"/>
                <w:lang w:val="en-US"/>
              </w:rPr>
              <w:t>и</w:t>
            </w:r>
            <w:r w:rsidRPr="000B65D4">
              <w:rPr>
                <w:sz w:val="17"/>
                <w:lang w:val="en-US"/>
              </w:rPr>
              <w:t>ем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  <w:tc>
          <w:tcPr>
            <w:tcW w:w="695" w:type="dxa"/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–</w:t>
            </w:r>
          </w:p>
        </w:tc>
      </w:tr>
      <w:tr w:rsidR="00AF719C" w:rsidRPr="006E65D0" w:rsidTr="000B65D4">
        <w:trPr>
          <w:trHeight w:val="240"/>
        </w:trPr>
        <w:tc>
          <w:tcPr>
            <w:tcW w:w="4594" w:type="dxa"/>
            <w:tcBorders>
              <w:bottom w:val="single" w:sz="4" w:space="0" w:color="auto"/>
            </w:tcBorders>
            <w:shd w:val="clear" w:color="auto" w:fill="auto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Адвокат в коллегии адвокатов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47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18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65</w:t>
            </w:r>
          </w:p>
        </w:tc>
        <w:tc>
          <w:tcPr>
            <w:tcW w:w="6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0B65D4">
              <w:rPr>
                <w:sz w:val="17"/>
                <w:lang w:val="en-US"/>
              </w:rPr>
              <w:t>27,69</w:t>
            </w:r>
          </w:p>
        </w:tc>
      </w:tr>
      <w:tr w:rsidR="00AF719C" w:rsidRPr="000B65D4" w:rsidTr="000B65D4">
        <w:trPr>
          <w:trHeight w:val="240"/>
        </w:trPr>
        <w:tc>
          <w:tcPr>
            <w:tcW w:w="4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F719C" w:rsidRPr="000B65D4" w:rsidRDefault="000B65D4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>
              <w:rPr>
                <w:b/>
                <w:sz w:val="17"/>
              </w:rPr>
              <w:tab/>
            </w:r>
            <w:r w:rsidR="00AF719C" w:rsidRPr="000B65D4">
              <w:rPr>
                <w:b/>
                <w:sz w:val="17"/>
                <w:lang w:val="en-US"/>
              </w:rPr>
              <w:t>Всего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0B65D4">
              <w:rPr>
                <w:b/>
                <w:sz w:val="17"/>
                <w:lang w:val="en-US"/>
              </w:rPr>
              <w:t>93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0B65D4">
              <w:rPr>
                <w:b/>
                <w:sz w:val="17"/>
                <w:lang w:val="en-US"/>
              </w:rPr>
              <w:t>33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0B65D4">
              <w:rPr>
                <w:b/>
                <w:sz w:val="17"/>
                <w:lang w:val="en-US"/>
              </w:rPr>
              <w:t>126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719C" w:rsidRPr="000B65D4" w:rsidRDefault="00AF719C" w:rsidP="000B65D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0B65D4">
              <w:rPr>
                <w:b/>
                <w:sz w:val="17"/>
                <w:lang w:val="en-US"/>
              </w:rPr>
              <w:t>26,19</w:t>
            </w:r>
          </w:p>
        </w:tc>
      </w:tr>
    </w:tbl>
    <w:p w:rsidR="00AF719C" w:rsidRPr="00AF719C" w:rsidRDefault="00AF719C" w:rsidP="00AF719C">
      <w:pPr>
        <w:pStyle w:val="SingleTxt"/>
        <w:spacing w:after="0" w:line="120" w:lineRule="exact"/>
        <w:rPr>
          <w:i/>
          <w:sz w:val="10"/>
          <w:szCs w:val="16"/>
        </w:rPr>
      </w:pPr>
    </w:p>
    <w:p w:rsidR="00AF719C" w:rsidRPr="00D30EB2" w:rsidRDefault="00AF719C" w:rsidP="00AF719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D30EB2">
        <w:rPr>
          <w:i/>
        </w:rPr>
        <w:t>Источник</w:t>
      </w:r>
      <w:r w:rsidRPr="00D30EB2">
        <w:rPr>
          <w:i/>
          <w:lang w:val="fr-FR"/>
        </w:rPr>
        <w:t>:</w:t>
      </w:r>
      <w:r w:rsidRPr="00D30EB2">
        <w:rPr>
          <w:lang w:val="fr-FR"/>
        </w:rPr>
        <w:t xml:space="preserve"> </w:t>
      </w:r>
      <w:r w:rsidRPr="00D30EB2">
        <w:t>Министерство юстиции</w:t>
      </w:r>
      <w:r w:rsidRPr="00D30EB2">
        <w:rPr>
          <w:lang w:val="fr-FR"/>
        </w:rPr>
        <w:t>, 2007</w:t>
      </w:r>
      <w:r w:rsidRPr="00D30EB2">
        <w:t xml:space="preserve"> год</w:t>
      </w:r>
      <w:r w:rsidRPr="00D30EB2">
        <w:rPr>
          <w:lang w:val="fr-FR"/>
        </w:rPr>
        <w:t>.</w:t>
      </w:r>
    </w:p>
    <w:p w:rsidR="00AF719C" w:rsidRDefault="00AF719C" w:rsidP="005C00E9">
      <w:pPr>
        <w:pStyle w:val="SingleTxt"/>
      </w:pPr>
    </w:p>
    <w:p w:rsidR="00884BF9" w:rsidRDefault="00884BF9" w:rsidP="00884BF9">
      <w:pPr>
        <w:pStyle w:val="SingleTxt"/>
      </w:pPr>
      <w:r w:rsidRPr="00884BF9">
        <w:t>86.</w:t>
      </w:r>
      <w:r w:rsidRPr="00884BF9">
        <w:tab/>
        <w:t>Что</w:t>
      </w:r>
      <w:r w:rsidRPr="00884BF9">
        <w:rPr>
          <w:lang w:val="fr-FR"/>
        </w:rPr>
        <w:t xml:space="preserve"> </w:t>
      </w:r>
      <w:r w:rsidRPr="00884BF9">
        <w:t>касается</w:t>
      </w:r>
      <w:r w:rsidRPr="00884BF9">
        <w:rPr>
          <w:lang w:val="fr-FR"/>
        </w:rPr>
        <w:t xml:space="preserve"> </w:t>
      </w:r>
      <w:r w:rsidRPr="00884BF9">
        <w:t>специальных мер</w:t>
      </w:r>
      <w:r w:rsidRPr="00884BF9">
        <w:rPr>
          <w:lang w:val="fr-FR"/>
        </w:rPr>
        <w:t xml:space="preserve">, </w:t>
      </w:r>
      <w:r w:rsidRPr="00884BF9">
        <w:t>то их</w:t>
      </w:r>
      <w:r w:rsidRPr="00884BF9">
        <w:rPr>
          <w:lang w:val="fr-FR"/>
        </w:rPr>
        <w:t xml:space="preserve"> </w:t>
      </w:r>
      <w:r w:rsidRPr="00884BF9">
        <w:t>могут</w:t>
      </w:r>
      <w:r w:rsidRPr="00884BF9">
        <w:rPr>
          <w:lang w:val="fr-FR"/>
        </w:rPr>
        <w:t xml:space="preserve"> </w:t>
      </w:r>
      <w:r w:rsidRPr="00884BF9">
        <w:t>принимать</w:t>
      </w:r>
      <w:r w:rsidRPr="00884BF9">
        <w:rPr>
          <w:lang w:val="fr-FR"/>
        </w:rPr>
        <w:t xml:space="preserve"> </w:t>
      </w:r>
      <w:r w:rsidRPr="00884BF9">
        <w:t>только</w:t>
      </w:r>
      <w:r w:rsidRPr="00884BF9">
        <w:rPr>
          <w:lang w:val="fr-FR"/>
        </w:rPr>
        <w:t xml:space="preserve"> </w:t>
      </w:r>
      <w:r w:rsidRPr="00884BF9">
        <w:t>директи</w:t>
      </w:r>
      <w:r w:rsidRPr="00884BF9">
        <w:t>в</w:t>
      </w:r>
      <w:r w:rsidRPr="00884BF9">
        <w:t>ные органы</w:t>
      </w:r>
      <w:r w:rsidRPr="00884BF9">
        <w:rPr>
          <w:lang w:val="fr-FR"/>
        </w:rPr>
        <w:t>.</w:t>
      </w:r>
      <w:r w:rsidRPr="00884BF9">
        <w:t xml:space="preserve"> Проводится разъяснительная работа, но необходимо, чтобы за ней следовали конкретные решения</w:t>
      </w:r>
      <w:r w:rsidRPr="00884BF9">
        <w:rPr>
          <w:lang w:val="fr-FR"/>
        </w:rPr>
        <w:t>.</w:t>
      </w: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6" w:name="_Toc380154121"/>
      <w:r>
        <w:tab/>
      </w:r>
      <w:r>
        <w:tab/>
      </w:r>
      <w:r w:rsidRPr="00884BF9">
        <w:t>Статья </w:t>
      </w:r>
      <w:r w:rsidRPr="00884BF9">
        <w:rPr>
          <w:lang w:val="fr-FR"/>
        </w:rPr>
        <w:t>8</w:t>
      </w:r>
      <w:r w:rsidRPr="00884BF9">
        <w:t xml:space="preserve"> Конвенции.</w:t>
      </w:r>
      <w:r w:rsidRPr="00884BF9">
        <w:rPr>
          <w:lang w:val="fr-FR"/>
        </w:rPr>
        <w:t xml:space="preserve"> </w:t>
      </w:r>
      <w:r w:rsidRPr="00884BF9">
        <w:t>Представленность женщин на</w:t>
      </w:r>
      <w:r w:rsidRPr="00884BF9">
        <w:rPr>
          <w:lang w:val="en-US"/>
        </w:rPr>
        <w:t> </w:t>
      </w:r>
      <w:r w:rsidRPr="00884BF9">
        <w:t>международном уровне</w:t>
      </w:r>
      <w:bookmarkEnd w:id="16"/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</w:pPr>
      <w:r w:rsidRPr="00884BF9">
        <w:t>87.</w:t>
      </w:r>
      <w:r w:rsidRPr="00884BF9">
        <w:tab/>
        <w:t>Женщины</w:t>
      </w:r>
      <w:r w:rsidRPr="00884BF9">
        <w:rPr>
          <w:lang w:val="fr-FR"/>
        </w:rPr>
        <w:t xml:space="preserve"> </w:t>
      </w:r>
      <w:r w:rsidRPr="00884BF9">
        <w:t>присутствуют</w:t>
      </w:r>
      <w:r w:rsidRPr="00884BF9">
        <w:rPr>
          <w:lang w:val="fr-FR"/>
        </w:rPr>
        <w:t xml:space="preserve"> </w:t>
      </w:r>
      <w:r w:rsidRPr="00884BF9">
        <w:t>на</w:t>
      </w:r>
      <w:r w:rsidRPr="00884BF9">
        <w:rPr>
          <w:lang w:val="fr-FR"/>
        </w:rPr>
        <w:t xml:space="preserve"> </w:t>
      </w:r>
      <w:r w:rsidRPr="00884BF9">
        <w:t>международных</w:t>
      </w:r>
      <w:r w:rsidRPr="00884BF9">
        <w:rPr>
          <w:lang w:val="fr-FR"/>
        </w:rPr>
        <w:t xml:space="preserve"> </w:t>
      </w:r>
      <w:r w:rsidRPr="00884BF9">
        <w:t>конференциях</w:t>
      </w:r>
      <w:r w:rsidRPr="00884BF9">
        <w:rPr>
          <w:lang w:val="fr-FR"/>
        </w:rPr>
        <w:t xml:space="preserve">, </w:t>
      </w:r>
      <w:r w:rsidRPr="00884BF9">
        <w:t>но</w:t>
      </w:r>
      <w:r w:rsidRPr="00884BF9">
        <w:rPr>
          <w:lang w:val="fr-FR"/>
        </w:rPr>
        <w:t xml:space="preserve"> </w:t>
      </w:r>
      <w:r w:rsidRPr="00884BF9">
        <w:t>они</w:t>
      </w:r>
      <w:r w:rsidRPr="00884BF9">
        <w:rPr>
          <w:lang w:val="fr-FR"/>
        </w:rPr>
        <w:t xml:space="preserve"> </w:t>
      </w:r>
      <w:r w:rsidRPr="00884BF9">
        <w:t>очень</w:t>
      </w:r>
      <w:r w:rsidRPr="00884BF9">
        <w:rPr>
          <w:lang w:val="fr-FR"/>
        </w:rPr>
        <w:t xml:space="preserve"> </w:t>
      </w:r>
      <w:r w:rsidRPr="00884BF9">
        <w:t>слабо</w:t>
      </w:r>
      <w:r w:rsidRPr="00884BF9">
        <w:rPr>
          <w:lang w:val="fr-FR"/>
        </w:rPr>
        <w:t xml:space="preserve"> </w:t>
      </w:r>
      <w:r w:rsidRPr="00884BF9">
        <w:t>представлены</w:t>
      </w:r>
      <w:r w:rsidRPr="00884BF9">
        <w:rPr>
          <w:lang w:val="fr-FR"/>
        </w:rPr>
        <w:t xml:space="preserve"> </w:t>
      </w:r>
      <w:r w:rsidRPr="00884BF9">
        <w:t>в</w:t>
      </w:r>
      <w:r w:rsidRPr="00884BF9">
        <w:rPr>
          <w:lang w:val="fr-FR"/>
        </w:rPr>
        <w:t xml:space="preserve"> </w:t>
      </w:r>
      <w:r w:rsidRPr="00884BF9">
        <w:t>международных</w:t>
      </w:r>
      <w:r w:rsidRPr="00884BF9">
        <w:rPr>
          <w:lang w:val="fr-FR"/>
        </w:rPr>
        <w:t xml:space="preserve"> </w:t>
      </w:r>
      <w:r w:rsidRPr="00884BF9">
        <w:t>учреждениях. Одной из проблем, кот</w:t>
      </w:r>
      <w:r w:rsidRPr="00884BF9">
        <w:t>о</w:t>
      </w:r>
      <w:r w:rsidRPr="00884BF9">
        <w:t>рая уже отмечалась в других докладах, является отсутствие возможности для супругов следовать друг за другом. Когда мужчина получает должность в ме</w:t>
      </w:r>
      <w:r w:rsidRPr="00884BF9">
        <w:t>ж</w:t>
      </w:r>
      <w:r w:rsidRPr="00884BF9">
        <w:t>дународной организации, его супруга автоматически следует за ним, и если она является государственным служащим, для нее находят должность на месте н</w:t>
      </w:r>
      <w:r w:rsidRPr="00884BF9">
        <w:t>а</w:t>
      </w:r>
      <w:r w:rsidRPr="00884BF9">
        <w:t>значения или зачисляют на службу ее супруга. Однако обратная ситуация в н</w:t>
      </w:r>
      <w:r w:rsidRPr="00884BF9">
        <w:t>а</w:t>
      </w:r>
      <w:r w:rsidRPr="00884BF9">
        <w:t>стоящий момент невозможна. Если женщина желает сохранить свою дол</w:t>
      </w:r>
      <w:r w:rsidRPr="00884BF9">
        <w:t>ж</w:t>
      </w:r>
      <w:r w:rsidRPr="00884BF9">
        <w:t>ность, то она либо едет одна, размещаясь в общежитии (если муж согласен), либо она должна развестись, если муж против. Этот вопрос много раз подн</w:t>
      </w:r>
      <w:r w:rsidRPr="00884BF9">
        <w:t>и</w:t>
      </w:r>
      <w:r w:rsidRPr="00884BF9">
        <w:t>мался в Национальном собрании при поддержке ЮНФПА, но ситуация не м</w:t>
      </w:r>
      <w:r w:rsidRPr="00884BF9">
        <w:t>е</w:t>
      </w:r>
      <w:r w:rsidRPr="00884BF9">
        <w:t>няется. Предложение о внесении поправок в Закон о сближении супругов включено в документы, представляемые в Правительство Министерством по делам семьи и улучшению положения женщин</w:t>
      </w:r>
      <w:r w:rsidRPr="00884BF9">
        <w:rPr>
          <w:lang w:val="fr-FR"/>
        </w:rPr>
        <w:t>.</w:t>
      </w:r>
    </w:p>
    <w:p w:rsidR="00884BF9" w:rsidRDefault="00884BF9" w:rsidP="00884BF9">
      <w:pPr>
        <w:pStyle w:val="SingleTxt"/>
      </w:pPr>
      <w:r w:rsidRPr="00884BF9">
        <w:t>88.</w:t>
      </w:r>
      <w:r w:rsidRPr="00884BF9">
        <w:tab/>
        <w:t>На международном уровне: из 35 послов</w:t>
      </w:r>
      <w:r w:rsidRPr="00884BF9">
        <w:rPr>
          <w:lang w:val="fr-FR"/>
        </w:rPr>
        <w:t xml:space="preserve"> 33</w:t>
      </w:r>
      <w:r>
        <w:t xml:space="preserve"> — </w:t>
      </w:r>
      <w:r w:rsidRPr="00884BF9">
        <w:t>мужчины</w:t>
      </w:r>
      <w:r w:rsidRPr="00884BF9">
        <w:rPr>
          <w:lang w:val="fr-FR"/>
        </w:rPr>
        <w:t>, 2</w:t>
      </w:r>
      <w:r>
        <w:t xml:space="preserve"> — </w:t>
      </w:r>
      <w:r w:rsidRPr="00884BF9">
        <w:t>женщины</w:t>
      </w:r>
      <w:r w:rsidRPr="00884BF9">
        <w:rPr>
          <w:lang w:val="fr-FR"/>
        </w:rPr>
        <w:t>.</w:t>
      </w: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7" w:name="_Toc380154122"/>
      <w:r>
        <w:tab/>
      </w:r>
      <w:r>
        <w:tab/>
      </w:r>
      <w:r w:rsidRPr="00884BF9">
        <w:t>Статья </w:t>
      </w:r>
      <w:r w:rsidRPr="00884BF9">
        <w:rPr>
          <w:lang w:val="fr-FR"/>
        </w:rPr>
        <w:t>9</w:t>
      </w:r>
      <w:r w:rsidRPr="00884BF9">
        <w:t xml:space="preserve"> Конвенции.</w:t>
      </w:r>
      <w:r w:rsidRPr="00884BF9">
        <w:rPr>
          <w:lang w:val="fr-FR"/>
        </w:rPr>
        <w:t xml:space="preserve"> </w:t>
      </w:r>
      <w:r w:rsidRPr="00884BF9">
        <w:t>Гражданство</w:t>
      </w:r>
      <w:bookmarkEnd w:id="17"/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SingleTxt"/>
      </w:pPr>
      <w:r w:rsidRPr="00884BF9">
        <w:t>89.</w:t>
      </w:r>
      <w:r w:rsidRPr="00884BF9">
        <w:tab/>
        <w:t>Новаторские положения Закона №</w:t>
      </w:r>
      <w:r w:rsidRPr="00884BF9">
        <w:rPr>
          <w:lang w:val="fr-FR"/>
        </w:rPr>
        <w:t xml:space="preserve"> 37/98 </w:t>
      </w:r>
      <w:r w:rsidRPr="00884BF9">
        <w:t>от</w:t>
      </w:r>
      <w:r w:rsidRPr="00884BF9">
        <w:rPr>
          <w:lang w:val="fr-FR"/>
        </w:rPr>
        <w:t xml:space="preserve"> 20</w:t>
      </w:r>
      <w:r w:rsidRPr="00884BF9">
        <w:t xml:space="preserve"> июля</w:t>
      </w:r>
      <w:r w:rsidRPr="00884BF9">
        <w:rPr>
          <w:lang w:val="fr-FR"/>
        </w:rPr>
        <w:t xml:space="preserve"> 1998</w:t>
      </w:r>
      <w:r w:rsidRPr="00884BF9">
        <w:t> года о Кодексе о гражданстве, содержащиеся, в частности, в статьях с 20 по 24, которые уст</w:t>
      </w:r>
      <w:r w:rsidRPr="00884BF9">
        <w:t>а</w:t>
      </w:r>
      <w:r w:rsidRPr="00884BF9">
        <w:t>навливают равные права мужчин и женщин, вышедших замуж за иностранцев, и о которых сообщалось в предыдущем докладе, остались без изменений. В с</w:t>
      </w:r>
      <w:r w:rsidRPr="00884BF9">
        <w:t>о</w:t>
      </w:r>
      <w:r w:rsidRPr="00884BF9">
        <w:t>ответствии со статьей 34 того же закона любое лицо, получившее гражданство Габона, может отказаться от него на условиях и в форме, предусмотренной з</w:t>
      </w:r>
      <w:r w:rsidRPr="00884BF9">
        <w:t>а</w:t>
      </w:r>
      <w:r w:rsidRPr="00884BF9">
        <w:t>конодательством. Этот отказ закрепляется в декрете. В</w:t>
      </w:r>
      <w:r>
        <w:t xml:space="preserve"> </w:t>
      </w:r>
      <w:r w:rsidRPr="00884BF9">
        <w:t>настоящее время пост</w:t>
      </w:r>
      <w:r w:rsidRPr="00884BF9">
        <w:t>е</w:t>
      </w:r>
      <w:r w:rsidRPr="00884BF9">
        <w:t>пенно принимаются регулирующие постановления, обеспечивающие более эффективное применение Кодекса о гражданстве</w:t>
      </w:r>
      <w:r w:rsidRPr="00884BF9">
        <w:rPr>
          <w:lang w:val="fr-FR"/>
        </w:rPr>
        <w:t>.</w:t>
      </w: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8" w:name="_Toc380154123"/>
      <w:r>
        <w:tab/>
      </w:r>
      <w:r>
        <w:tab/>
      </w:r>
      <w:r w:rsidRPr="00884BF9">
        <w:t>Статья </w:t>
      </w:r>
      <w:r w:rsidRPr="00884BF9">
        <w:rPr>
          <w:lang w:val="fr-FR"/>
        </w:rPr>
        <w:t xml:space="preserve">10 </w:t>
      </w:r>
      <w:r w:rsidRPr="00884BF9">
        <w:t>Конвенции.</w:t>
      </w:r>
      <w:r w:rsidRPr="00884BF9">
        <w:rPr>
          <w:lang w:val="fr-FR"/>
        </w:rPr>
        <w:t xml:space="preserve"> </w:t>
      </w:r>
      <w:r w:rsidRPr="00884BF9">
        <w:t>Улучшение положения женщин</w:t>
      </w:r>
      <w:r w:rsidR="00CD0590">
        <w:br/>
      </w:r>
      <w:r w:rsidRPr="00884BF9">
        <w:t>в области образования</w:t>
      </w:r>
      <w:bookmarkEnd w:id="18"/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84BF9">
        <w:t>Замечание №</w:t>
      </w:r>
      <w:r w:rsidRPr="00884BF9">
        <w:rPr>
          <w:lang w:val="fr-FR"/>
        </w:rPr>
        <w:t xml:space="preserve"> 32 </w:t>
      </w:r>
      <w:r w:rsidRPr="00884BF9">
        <w:t>и рекомендация №</w:t>
      </w:r>
      <w:r w:rsidRPr="00884BF9">
        <w:rPr>
          <w:lang w:val="fr-FR"/>
        </w:rPr>
        <w:t xml:space="preserve"> 33 </w:t>
      </w:r>
      <w:r w:rsidRPr="00884BF9">
        <w:t>Комитета</w:t>
      </w: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SingleTxt"/>
      </w:pPr>
      <w:r w:rsidRPr="00884BF9">
        <w:t>90.</w:t>
      </w:r>
      <w:r w:rsidRPr="00884BF9">
        <w:tab/>
        <w:t>Комитет</w:t>
      </w:r>
      <w:r w:rsidRPr="00884BF9">
        <w:rPr>
          <w:lang w:val="fr-FR"/>
        </w:rPr>
        <w:t xml:space="preserve"> </w:t>
      </w:r>
      <w:r w:rsidRPr="00884BF9">
        <w:t>обеспокоен</w:t>
      </w:r>
      <w:r w:rsidRPr="00884BF9">
        <w:rPr>
          <w:lang w:val="fr-FR"/>
        </w:rPr>
        <w:t xml:space="preserve"> </w:t>
      </w:r>
      <w:r w:rsidRPr="00884BF9">
        <w:t>контрастом</w:t>
      </w:r>
      <w:r w:rsidRPr="00884BF9">
        <w:rPr>
          <w:lang w:val="fr-FR"/>
        </w:rPr>
        <w:t xml:space="preserve"> </w:t>
      </w:r>
      <w:r w:rsidRPr="00884BF9">
        <w:t>между</w:t>
      </w:r>
      <w:r w:rsidRPr="00884BF9">
        <w:rPr>
          <w:lang w:val="fr-FR"/>
        </w:rPr>
        <w:t xml:space="preserve"> </w:t>
      </w:r>
      <w:r w:rsidRPr="00884BF9">
        <w:t>принципом обязательного</w:t>
      </w:r>
      <w:r w:rsidRPr="00884BF9">
        <w:rPr>
          <w:lang w:val="fr-FR"/>
        </w:rPr>
        <w:t xml:space="preserve"> </w:t>
      </w:r>
      <w:r w:rsidRPr="00884BF9">
        <w:t>школ</w:t>
      </w:r>
      <w:r w:rsidRPr="00884BF9">
        <w:t>ь</w:t>
      </w:r>
      <w:r w:rsidRPr="00884BF9">
        <w:t>ного</w:t>
      </w:r>
      <w:r w:rsidRPr="00884BF9">
        <w:rPr>
          <w:lang w:val="fr-FR"/>
        </w:rPr>
        <w:t xml:space="preserve"> </w:t>
      </w:r>
      <w:r w:rsidRPr="00884BF9">
        <w:t>обучения</w:t>
      </w:r>
      <w:r w:rsidRPr="00884BF9">
        <w:rPr>
          <w:lang w:val="fr-FR"/>
        </w:rPr>
        <w:t xml:space="preserve"> </w:t>
      </w:r>
      <w:r w:rsidRPr="00884BF9">
        <w:t>для</w:t>
      </w:r>
      <w:r w:rsidRPr="00884BF9">
        <w:rPr>
          <w:lang w:val="fr-FR"/>
        </w:rPr>
        <w:t xml:space="preserve"> </w:t>
      </w:r>
      <w:r w:rsidRPr="00884BF9">
        <w:t>всех</w:t>
      </w:r>
      <w:r w:rsidRPr="00884BF9">
        <w:rPr>
          <w:lang w:val="fr-FR"/>
        </w:rPr>
        <w:t xml:space="preserve"> </w:t>
      </w:r>
      <w:r w:rsidRPr="00884BF9">
        <w:t>детей</w:t>
      </w:r>
      <w:r w:rsidRPr="00884BF9">
        <w:rPr>
          <w:lang w:val="fr-FR"/>
        </w:rPr>
        <w:t xml:space="preserve"> </w:t>
      </w:r>
      <w:r w:rsidRPr="00884BF9">
        <w:t>в</w:t>
      </w:r>
      <w:r w:rsidRPr="00884BF9">
        <w:rPr>
          <w:lang w:val="fr-FR"/>
        </w:rPr>
        <w:t xml:space="preserve"> </w:t>
      </w:r>
      <w:r w:rsidRPr="00884BF9">
        <w:t>возрасте</w:t>
      </w:r>
      <w:r w:rsidRPr="00884BF9">
        <w:rPr>
          <w:lang w:val="fr-FR"/>
        </w:rPr>
        <w:t xml:space="preserve"> </w:t>
      </w:r>
      <w:r w:rsidRPr="00884BF9">
        <w:t>от</w:t>
      </w:r>
      <w:r w:rsidRPr="00884BF9">
        <w:rPr>
          <w:lang w:val="fr-FR"/>
        </w:rPr>
        <w:t xml:space="preserve"> 0 </w:t>
      </w:r>
      <w:r w:rsidRPr="00884BF9">
        <w:t>до</w:t>
      </w:r>
      <w:r w:rsidRPr="00884BF9">
        <w:rPr>
          <w:lang w:val="fr-FR"/>
        </w:rPr>
        <w:t xml:space="preserve"> 16 </w:t>
      </w:r>
      <w:r w:rsidRPr="00884BF9">
        <w:t>лет</w:t>
      </w:r>
      <w:r w:rsidRPr="00884BF9">
        <w:rPr>
          <w:lang w:val="fr-FR"/>
        </w:rPr>
        <w:t xml:space="preserve"> </w:t>
      </w:r>
      <w:r w:rsidRPr="00884BF9">
        <w:t>и</w:t>
      </w:r>
      <w:r w:rsidRPr="00884BF9">
        <w:rPr>
          <w:lang w:val="fr-FR"/>
        </w:rPr>
        <w:t xml:space="preserve"> </w:t>
      </w:r>
      <w:r w:rsidRPr="00884BF9">
        <w:t>уровнем</w:t>
      </w:r>
      <w:r w:rsidRPr="00884BF9">
        <w:rPr>
          <w:lang w:val="fr-FR"/>
        </w:rPr>
        <w:t xml:space="preserve"> </w:t>
      </w:r>
      <w:r w:rsidRPr="00884BF9">
        <w:t>посещаем</w:t>
      </w:r>
      <w:r w:rsidRPr="00884BF9">
        <w:t>о</w:t>
      </w:r>
      <w:r w:rsidRPr="00884BF9">
        <w:t>сти</w:t>
      </w:r>
      <w:r w:rsidRPr="00884BF9">
        <w:rPr>
          <w:lang w:val="fr-FR"/>
        </w:rPr>
        <w:t xml:space="preserve"> </w:t>
      </w:r>
      <w:r w:rsidRPr="00884BF9">
        <w:t>девочек</w:t>
      </w:r>
      <w:r w:rsidRPr="00884BF9">
        <w:rPr>
          <w:lang w:val="fr-FR"/>
        </w:rPr>
        <w:t xml:space="preserve">, </w:t>
      </w:r>
      <w:r w:rsidRPr="00884BF9">
        <w:t xml:space="preserve">который, составляя </w:t>
      </w:r>
      <w:r w:rsidRPr="00884BF9">
        <w:rPr>
          <w:lang w:val="fr-FR"/>
        </w:rPr>
        <w:t>39</w:t>
      </w:r>
      <w:r w:rsidRPr="00884BF9">
        <w:t> процентов</w:t>
      </w:r>
      <w:r w:rsidRPr="00884BF9">
        <w:rPr>
          <w:lang w:val="fr-FR"/>
        </w:rPr>
        <w:t xml:space="preserve"> </w:t>
      </w:r>
      <w:r w:rsidRPr="00884BF9">
        <w:t>в</w:t>
      </w:r>
      <w:r w:rsidRPr="00884BF9">
        <w:rPr>
          <w:lang w:val="fr-FR"/>
        </w:rPr>
        <w:t xml:space="preserve"> </w:t>
      </w:r>
      <w:r w:rsidRPr="00884BF9">
        <w:t>первом</w:t>
      </w:r>
      <w:r w:rsidRPr="00884BF9">
        <w:rPr>
          <w:lang w:val="fr-FR"/>
        </w:rPr>
        <w:t xml:space="preserve"> </w:t>
      </w:r>
      <w:r w:rsidRPr="00884BF9">
        <w:t>цикле</w:t>
      </w:r>
      <w:r w:rsidRPr="00884BF9">
        <w:rPr>
          <w:lang w:val="fr-FR"/>
        </w:rPr>
        <w:t xml:space="preserve"> </w:t>
      </w:r>
      <w:r w:rsidRPr="00884BF9">
        <w:t>среднего</w:t>
      </w:r>
      <w:r w:rsidRPr="00884BF9">
        <w:rPr>
          <w:lang w:val="fr-FR"/>
        </w:rPr>
        <w:t xml:space="preserve"> </w:t>
      </w:r>
      <w:r w:rsidRPr="00884BF9">
        <w:t>образ</w:t>
      </w:r>
      <w:r w:rsidRPr="00884BF9">
        <w:t>о</w:t>
      </w:r>
      <w:r w:rsidRPr="00884BF9">
        <w:t>вания</w:t>
      </w:r>
      <w:r w:rsidRPr="00884BF9">
        <w:rPr>
          <w:lang w:val="fr-FR"/>
        </w:rPr>
        <w:t>, 7,20</w:t>
      </w:r>
      <w:r w:rsidRPr="00884BF9">
        <w:t> процента</w:t>
      </w:r>
      <w:r>
        <w:t xml:space="preserve"> — </w:t>
      </w:r>
      <w:r w:rsidRPr="00884BF9">
        <w:t>во</w:t>
      </w:r>
      <w:r w:rsidRPr="00884BF9">
        <w:rPr>
          <w:lang w:val="fr-FR"/>
        </w:rPr>
        <w:t xml:space="preserve"> </w:t>
      </w:r>
      <w:r w:rsidRPr="00884BF9">
        <w:t>втором</w:t>
      </w:r>
      <w:r w:rsidRPr="00884BF9">
        <w:rPr>
          <w:lang w:val="fr-FR"/>
        </w:rPr>
        <w:t xml:space="preserve"> </w:t>
      </w:r>
      <w:r w:rsidRPr="00884BF9">
        <w:t>цикле,</w:t>
      </w:r>
      <w:r w:rsidRPr="00884BF9">
        <w:rPr>
          <w:lang w:val="fr-FR"/>
        </w:rPr>
        <w:t xml:space="preserve"> </w:t>
      </w:r>
      <w:r w:rsidRPr="00884BF9">
        <w:t>снижается</w:t>
      </w:r>
      <w:r w:rsidRPr="00884BF9">
        <w:rPr>
          <w:lang w:val="fr-FR"/>
        </w:rPr>
        <w:t xml:space="preserve"> </w:t>
      </w:r>
      <w:r w:rsidRPr="00884BF9">
        <w:t>до</w:t>
      </w:r>
      <w:r w:rsidRPr="00884BF9">
        <w:rPr>
          <w:lang w:val="fr-FR"/>
        </w:rPr>
        <w:t xml:space="preserve"> 2,63</w:t>
      </w:r>
      <w:r w:rsidRPr="00884BF9">
        <w:t> процента</w:t>
      </w:r>
      <w:r w:rsidRPr="00884BF9">
        <w:rPr>
          <w:lang w:val="fr-FR"/>
        </w:rPr>
        <w:t xml:space="preserve"> </w:t>
      </w:r>
      <w:r w:rsidRPr="00884BF9">
        <w:t>на уро</w:t>
      </w:r>
      <w:r w:rsidRPr="00884BF9">
        <w:t>в</w:t>
      </w:r>
      <w:r w:rsidRPr="00884BF9">
        <w:t>не</w:t>
      </w:r>
      <w:r w:rsidRPr="00884BF9">
        <w:rPr>
          <w:lang w:val="fr-FR"/>
        </w:rPr>
        <w:t xml:space="preserve"> </w:t>
      </w:r>
      <w:r w:rsidRPr="00884BF9">
        <w:t>высшего</w:t>
      </w:r>
      <w:r w:rsidRPr="00884BF9">
        <w:rPr>
          <w:lang w:val="fr-FR"/>
        </w:rPr>
        <w:t xml:space="preserve"> </w:t>
      </w:r>
      <w:r w:rsidRPr="00884BF9">
        <w:t>образования</w:t>
      </w:r>
      <w:r w:rsidRPr="00884BF9">
        <w:rPr>
          <w:lang w:val="fr-FR"/>
        </w:rPr>
        <w:t xml:space="preserve">. </w:t>
      </w:r>
      <w:r w:rsidRPr="00884BF9">
        <w:t>На</w:t>
      </w:r>
      <w:r w:rsidRPr="00884BF9">
        <w:rPr>
          <w:lang w:val="fr-FR"/>
        </w:rPr>
        <w:t xml:space="preserve"> </w:t>
      </w:r>
      <w:r w:rsidRPr="00884BF9">
        <w:t>уровне</w:t>
      </w:r>
      <w:r w:rsidRPr="00884BF9">
        <w:rPr>
          <w:lang w:val="fr-FR"/>
        </w:rPr>
        <w:t xml:space="preserve"> </w:t>
      </w:r>
      <w:r w:rsidRPr="00884BF9">
        <w:t>начальной</w:t>
      </w:r>
      <w:r w:rsidRPr="00884BF9">
        <w:rPr>
          <w:lang w:val="fr-FR"/>
        </w:rPr>
        <w:t xml:space="preserve"> </w:t>
      </w:r>
      <w:r w:rsidRPr="00884BF9">
        <w:t>школы показатели охвата</w:t>
      </w:r>
      <w:r w:rsidRPr="00884BF9">
        <w:rPr>
          <w:lang w:val="fr-FR"/>
        </w:rPr>
        <w:t xml:space="preserve"> </w:t>
      </w:r>
      <w:r w:rsidRPr="00884BF9">
        <w:t>школ</w:t>
      </w:r>
      <w:r w:rsidRPr="00884BF9">
        <w:t>ь</w:t>
      </w:r>
      <w:r w:rsidRPr="00884BF9">
        <w:t>ным</w:t>
      </w:r>
      <w:r w:rsidRPr="00884BF9">
        <w:rPr>
          <w:lang w:val="fr-FR"/>
        </w:rPr>
        <w:t xml:space="preserve"> </w:t>
      </w:r>
      <w:r w:rsidRPr="00884BF9">
        <w:t>образованием</w:t>
      </w:r>
      <w:r w:rsidRPr="00884BF9">
        <w:rPr>
          <w:lang w:val="fr-FR"/>
        </w:rPr>
        <w:t xml:space="preserve">, </w:t>
      </w:r>
      <w:r w:rsidRPr="00884BF9">
        <w:t>или</w:t>
      </w:r>
      <w:r w:rsidRPr="00884BF9">
        <w:rPr>
          <w:lang w:val="fr-FR"/>
        </w:rPr>
        <w:t xml:space="preserve"> </w:t>
      </w:r>
      <w:r w:rsidRPr="00884BF9">
        <w:t>соотношение</w:t>
      </w:r>
      <w:r w:rsidRPr="00884BF9">
        <w:rPr>
          <w:lang w:val="fr-FR"/>
        </w:rPr>
        <w:t xml:space="preserve"> </w:t>
      </w:r>
      <w:r w:rsidRPr="00884BF9">
        <w:t>девочек</w:t>
      </w:r>
      <w:r w:rsidRPr="00884BF9">
        <w:rPr>
          <w:lang w:val="fr-FR"/>
        </w:rPr>
        <w:t xml:space="preserve"> </w:t>
      </w:r>
      <w:r w:rsidRPr="00884BF9">
        <w:t>и</w:t>
      </w:r>
      <w:r w:rsidRPr="00884BF9">
        <w:rPr>
          <w:lang w:val="fr-FR"/>
        </w:rPr>
        <w:t xml:space="preserve"> </w:t>
      </w:r>
      <w:r w:rsidRPr="00884BF9">
        <w:t>мальчиков</w:t>
      </w:r>
      <w:r w:rsidRPr="00884BF9">
        <w:rPr>
          <w:lang w:val="fr-FR"/>
        </w:rPr>
        <w:t>,</w:t>
      </w:r>
      <w:r w:rsidRPr="00884BF9">
        <w:t xml:space="preserve"> практически одинаковы. Это означает, что в плане обеспечения равенства Габон достиг ц</w:t>
      </w:r>
      <w:r w:rsidRPr="00884BF9">
        <w:t>е</w:t>
      </w:r>
      <w:r w:rsidRPr="00884BF9">
        <w:t>ли № 5</w:t>
      </w:r>
      <w:r>
        <w:t> — «</w:t>
      </w:r>
      <w:r w:rsidRPr="00884BF9">
        <w:t>Образование для всех</w:t>
      </w:r>
      <w:r>
        <w:t>»</w:t>
      </w:r>
      <w:r w:rsidRPr="00884BF9">
        <w:t>, а также частично</w:t>
      </w:r>
      <w:r>
        <w:t xml:space="preserve"> — </w:t>
      </w:r>
      <w:r w:rsidRPr="00884BF9">
        <w:t>цели в области разв</w:t>
      </w:r>
      <w:r w:rsidRPr="00884BF9">
        <w:t>и</w:t>
      </w:r>
      <w:r w:rsidRPr="00884BF9">
        <w:t>тия № 3, сформулированной в Декларации тысячелетия, относящейся к ге</w:t>
      </w:r>
      <w:r w:rsidRPr="00884BF9">
        <w:t>н</w:t>
      </w:r>
      <w:r w:rsidRPr="00884BF9">
        <w:t>дерному р</w:t>
      </w:r>
      <w:r w:rsidRPr="00884BF9">
        <w:t>а</w:t>
      </w:r>
      <w:r w:rsidRPr="00884BF9">
        <w:t>венству в начальных школах.</w:t>
      </w: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E65D0">
        <w:t>Таблица</w:t>
      </w:r>
      <w:r w:rsidRPr="006E65D0">
        <w:rPr>
          <w:lang w:val="fr-FR"/>
        </w:rPr>
        <w:t xml:space="preserve"> 5</w:t>
      </w:r>
    </w:p>
    <w:p w:rsidR="00884BF9" w:rsidRDefault="00884BF9" w:rsidP="0088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30EB2">
        <w:t>Нетто-коэффициент и</w:t>
      </w:r>
      <w:r w:rsidRPr="00D30EB2">
        <w:rPr>
          <w:lang w:val="fr-FR"/>
        </w:rPr>
        <w:t xml:space="preserve"> </w:t>
      </w:r>
      <w:r w:rsidRPr="00D30EB2">
        <w:t>общий коэффициент охвата школьным образован</w:t>
      </w:r>
      <w:r w:rsidRPr="00D30EB2">
        <w:t>и</w:t>
      </w:r>
      <w:r w:rsidRPr="00D30EB2">
        <w:t>ем</w:t>
      </w:r>
    </w:p>
    <w:p w:rsid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75"/>
        <w:gridCol w:w="1348"/>
        <w:gridCol w:w="1348"/>
      </w:tblGrid>
      <w:tr w:rsidR="00884BF9" w:rsidRPr="006E65D0" w:rsidTr="00884BF9">
        <w:trPr>
          <w:trHeight w:val="240"/>
        </w:trPr>
        <w:tc>
          <w:tcPr>
            <w:tcW w:w="4675" w:type="dxa"/>
            <w:tcBorders>
              <w:top w:val="single" w:sz="4" w:space="0" w:color="auto"/>
            </w:tcBorders>
            <w:shd w:val="clear" w:color="auto" w:fill="auto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Нетто-коэффициент охвата школьным образованием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Мальчики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Девочки</w:t>
            </w:r>
          </w:p>
        </w:tc>
      </w:tr>
      <w:tr w:rsidR="00884BF9" w:rsidRPr="006E65D0" w:rsidTr="00884BF9">
        <w:trPr>
          <w:trHeight w:val="240"/>
        </w:trPr>
        <w:tc>
          <w:tcPr>
            <w:tcW w:w="4675" w:type="dxa"/>
            <w:shd w:val="clear" w:color="auto" w:fill="auto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Вместе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96,2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95,7</w:t>
            </w:r>
          </w:p>
        </w:tc>
      </w:tr>
      <w:tr w:rsidR="00884BF9" w:rsidRPr="006E65D0" w:rsidTr="00884BF9">
        <w:trPr>
          <w:trHeight w:val="240"/>
        </w:trPr>
        <w:tc>
          <w:tcPr>
            <w:tcW w:w="4675" w:type="dxa"/>
            <w:shd w:val="clear" w:color="auto" w:fill="auto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Общий коэффициент охвата школьным образованием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Мальчики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Девочки</w:t>
            </w:r>
          </w:p>
        </w:tc>
      </w:tr>
      <w:tr w:rsidR="00884BF9" w:rsidRPr="006E65D0" w:rsidTr="00884BF9">
        <w:trPr>
          <w:trHeight w:val="240"/>
        </w:trPr>
        <w:tc>
          <w:tcPr>
            <w:tcW w:w="4675" w:type="dxa"/>
            <w:tcBorders>
              <w:bottom w:val="single" w:sz="12" w:space="0" w:color="auto"/>
            </w:tcBorders>
            <w:shd w:val="clear" w:color="auto" w:fill="auto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Вместе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132,9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84BF9" w:rsidRPr="00884BF9" w:rsidRDefault="00884BF9" w:rsidP="00884B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884BF9">
              <w:rPr>
                <w:sz w:val="17"/>
                <w:lang w:val="en-US"/>
              </w:rPr>
              <w:t>128,2</w:t>
            </w:r>
          </w:p>
        </w:tc>
      </w:tr>
    </w:tbl>
    <w:p w:rsidR="00884BF9" w:rsidRPr="00884BF9" w:rsidRDefault="00884BF9" w:rsidP="00884BF9">
      <w:pPr>
        <w:pStyle w:val="SingleTxt"/>
        <w:spacing w:after="0" w:line="120" w:lineRule="exact"/>
        <w:rPr>
          <w:i/>
          <w:sz w:val="10"/>
          <w:szCs w:val="16"/>
        </w:rPr>
      </w:pPr>
    </w:p>
    <w:p w:rsidR="00884BF9" w:rsidRPr="000963A0" w:rsidRDefault="00884BF9" w:rsidP="00884BF9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0963A0">
        <w:rPr>
          <w:i/>
        </w:rPr>
        <w:t>Источник</w:t>
      </w:r>
      <w:r w:rsidRPr="000963A0">
        <w:rPr>
          <w:i/>
          <w:lang w:val="fr-FR"/>
        </w:rPr>
        <w:t>:</w:t>
      </w:r>
      <w:r w:rsidRPr="000963A0">
        <w:rPr>
          <w:lang w:val="fr-FR"/>
        </w:rPr>
        <w:t xml:space="preserve"> </w:t>
      </w:r>
      <w:r w:rsidRPr="000963A0">
        <w:t>Бюллетень статистического анализа №</w:t>
      </w:r>
      <w:r w:rsidRPr="000963A0">
        <w:rPr>
          <w:lang w:val="fr-FR"/>
        </w:rPr>
        <w:t> 1</w:t>
      </w:r>
      <w:r>
        <w:t xml:space="preserve"> — </w:t>
      </w:r>
      <w:r w:rsidRPr="000963A0">
        <w:t>Начальное образование в Габоне</w:t>
      </w:r>
      <w:r w:rsidRPr="000963A0">
        <w:rPr>
          <w:lang w:val="fr-FR"/>
        </w:rPr>
        <w:t>, 2008</w:t>
      </w:r>
      <w:r w:rsidRPr="000963A0">
        <w:t> год</w:t>
      </w:r>
      <w:r w:rsidRPr="000963A0">
        <w:rPr>
          <w:lang w:val="fr-FR"/>
        </w:rPr>
        <w:t>.</w:t>
      </w: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Pr="00884BF9" w:rsidRDefault="00884BF9" w:rsidP="00884BF9">
      <w:pPr>
        <w:pStyle w:val="SingleTxt"/>
        <w:spacing w:after="0" w:line="120" w:lineRule="exact"/>
        <w:rPr>
          <w:sz w:val="10"/>
        </w:rPr>
      </w:pPr>
    </w:p>
    <w:p w:rsidR="00884BF9" w:rsidRDefault="00884BF9" w:rsidP="00A721EC">
      <w:pPr>
        <w:pStyle w:val="SingleTxt"/>
      </w:pPr>
      <w:r w:rsidRPr="006E65D0">
        <w:t>91.</w:t>
      </w:r>
      <w:r w:rsidRPr="006E65D0">
        <w:tab/>
        <w:t>Неравное распределение женщин</w:t>
      </w:r>
      <w:r>
        <w:t xml:space="preserve"> – </w:t>
      </w:r>
      <w:r w:rsidRPr="006E65D0">
        <w:t>учителей в начальной школе на общ</w:t>
      </w:r>
      <w:r w:rsidRPr="006E65D0">
        <w:t>е</w:t>
      </w:r>
      <w:r w:rsidRPr="006E65D0">
        <w:t>национальном уровне выражается в процентной доле женщин-учителей. Этот показатель важен для оценки степени феминизации преподавательского сост</w:t>
      </w:r>
      <w:r w:rsidRPr="006E65D0">
        <w:t>а</w:t>
      </w:r>
      <w:r w:rsidRPr="006E65D0">
        <w:t>ва и для определения потребностей в образовании в зависимости от пола.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p w:rsidR="00A721EC" w:rsidRDefault="00A721EC" w:rsidP="00A721E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6E65D0">
        <w:t>Таблица</w:t>
      </w:r>
      <w:r w:rsidR="00884BF9" w:rsidRPr="006E65D0">
        <w:rPr>
          <w:lang w:val="fr-FR"/>
        </w:rPr>
        <w:t xml:space="preserve"> 6</w:t>
      </w:r>
    </w:p>
    <w:p w:rsidR="00884BF9" w:rsidRDefault="00A721EC" w:rsidP="00A721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Распределение учителей по провинциям и по полу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84"/>
        <w:gridCol w:w="1852"/>
        <w:gridCol w:w="1560"/>
        <w:gridCol w:w="1274"/>
      </w:tblGrid>
      <w:tr w:rsidR="00A721EC" w:rsidRPr="000963A0" w:rsidTr="00884BF9">
        <w:trPr>
          <w:trHeight w:val="240"/>
          <w:tblHeader/>
        </w:trPr>
        <w:tc>
          <w:tcPr>
            <w:tcW w:w="268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721EC" w:rsidRPr="000963A0" w:rsidRDefault="00A721EC" w:rsidP="00A721EC">
            <w:pPr>
              <w:pStyle w:val="DTpara"/>
              <w:numPr>
                <w:ilvl w:val="0"/>
                <w:numId w:val="0"/>
              </w:numPr>
              <w:spacing w:before="80" w:after="4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Провинция</w:t>
            </w:r>
          </w:p>
        </w:tc>
        <w:tc>
          <w:tcPr>
            <w:tcW w:w="468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721EC" w:rsidRPr="000963A0" w:rsidRDefault="00A721EC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Учителя</w:t>
            </w:r>
          </w:p>
        </w:tc>
      </w:tr>
      <w:tr w:rsidR="00A721EC" w:rsidRPr="000963A0" w:rsidTr="00884BF9">
        <w:trPr>
          <w:trHeight w:val="240"/>
          <w:tblHeader/>
        </w:trPr>
        <w:tc>
          <w:tcPr>
            <w:tcW w:w="268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721EC" w:rsidRPr="000963A0" w:rsidRDefault="00A721EC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left"/>
              <w:rPr>
                <w:i/>
                <w:sz w:val="14"/>
                <w:szCs w:val="14"/>
                <w:lang w:val="fr-FR"/>
              </w:rPr>
            </w:pPr>
          </w:p>
        </w:tc>
        <w:tc>
          <w:tcPr>
            <w:tcW w:w="18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21EC" w:rsidRPr="000963A0" w:rsidRDefault="00A721EC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Мужчины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21EC" w:rsidRPr="000963A0" w:rsidRDefault="00A721EC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21EC" w:rsidRPr="000963A0" w:rsidRDefault="00A721EC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Всего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tcBorders>
              <w:top w:val="single" w:sz="12" w:space="0" w:color="auto"/>
            </w:tcBorders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Эстуэр</w:t>
            </w:r>
          </w:p>
        </w:tc>
        <w:tc>
          <w:tcPr>
            <w:tcW w:w="18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1 132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2 280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3 412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Верхнее Огове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357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357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714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Среднее Огове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140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170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310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Нгунье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284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185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469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Ньянга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159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74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233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Огове-Ивиндо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193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96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289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Огове-Лоло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157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99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256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Огове-Маритим</w:t>
            </w:r>
          </w:p>
        </w:tc>
        <w:tc>
          <w:tcPr>
            <w:tcW w:w="1852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262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489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751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tcBorders>
              <w:bottom w:val="single" w:sz="4" w:space="0" w:color="auto"/>
            </w:tcBorders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Волю-Нтем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410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385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795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A721EC" w:rsidRDefault="00A721EC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rPr>
                <w:b/>
                <w:sz w:val="17"/>
                <w:lang w:val="en-US"/>
              </w:rPr>
            </w:pPr>
            <w:r w:rsidRPr="00A721EC">
              <w:rPr>
                <w:b/>
                <w:sz w:val="17"/>
              </w:rPr>
              <w:tab/>
            </w:r>
            <w:r w:rsidR="00884BF9" w:rsidRPr="00A721EC">
              <w:rPr>
                <w:b/>
                <w:sz w:val="17"/>
                <w:lang w:val="en-US"/>
              </w:rPr>
              <w:t>Всего</w:t>
            </w:r>
          </w:p>
        </w:tc>
        <w:tc>
          <w:tcPr>
            <w:tcW w:w="18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A721EC">
              <w:rPr>
                <w:b/>
                <w:sz w:val="17"/>
                <w:lang w:val="en-US"/>
              </w:rPr>
              <w:t>3 094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A721EC">
              <w:rPr>
                <w:b/>
                <w:sz w:val="17"/>
                <w:lang w:val="en-US"/>
              </w:rPr>
              <w:t>4 135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A721EC">
              <w:rPr>
                <w:b/>
                <w:sz w:val="17"/>
                <w:lang w:val="en-US"/>
              </w:rPr>
              <w:t>7 229</w:t>
            </w:r>
          </w:p>
        </w:tc>
      </w:tr>
      <w:tr w:rsidR="00884BF9" w:rsidRPr="000963A0" w:rsidTr="00884BF9">
        <w:trPr>
          <w:trHeight w:val="240"/>
        </w:trPr>
        <w:tc>
          <w:tcPr>
            <w:tcW w:w="2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Процентная доля</w:t>
            </w:r>
          </w:p>
        </w:tc>
        <w:tc>
          <w:tcPr>
            <w:tcW w:w="18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42,8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57,2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A721EC">
              <w:rPr>
                <w:sz w:val="17"/>
                <w:lang w:val="en-US"/>
              </w:rPr>
              <w:t>100</w:t>
            </w:r>
          </w:p>
        </w:tc>
      </w:tr>
    </w:tbl>
    <w:p w:rsidR="00A721EC" w:rsidRPr="00A721EC" w:rsidRDefault="00A721EC" w:rsidP="00A721EC">
      <w:pPr>
        <w:pStyle w:val="SingleTxt"/>
        <w:spacing w:after="0" w:line="120" w:lineRule="exact"/>
        <w:rPr>
          <w:i/>
          <w:sz w:val="10"/>
          <w:szCs w:val="16"/>
        </w:rPr>
      </w:pPr>
    </w:p>
    <w:p w:rsidR="00884BF9" w:rsidRDefault="00884BF9" w:rsidP="00A721E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0963A0">
        <w:rPr>
          <w:i/>
        </w:rPr>
        <w:t>Источник</w:t>
      </w:r>
      <w:r w:rsidRPr="000963A0">
        <w:rPr>
          <w:lang w:val="fr-FR"/>
        </w:rPr>
        <w:t xml:space="preserve">: </w:t>
      </w:r>
      <w:r w:rsidRPr="000963A0">
        <w:t>Бюллетень статистического анализа №</w:t>
      </w:r>
      <w:r w:rsidRPr="000963A0">
        <w:rPr>
          <w:lang w:val="fr-FR"/>
        </w:rPr>
        <w:t> 1</w:t>
      </w:r>
      <w:r w:rsidR="00A721EC">
        <w:t xml:space="preserve"> — </w:t>
      </w:r>
      <w:r w:rsidRPr="000963A0">
        <w:t>Начальное образование в Габоне</w:t>
      </w:r>
      <w:r w:rsidRPr="000963A0">
        <w:rPr>
          <w:lang w:val="fr-FR"/>
        </w:rPr>
        <w:t>, 2008</w:t>
      </w:r>
      <w:r w:rsidRPr="000963A0">
        <w:t> год</w:t>
      </w:r>
      <w:r w:rsidRPr="000963A0">
        <w:rPr>
          <w:lang w:val="fr-FR"/>
        </w:rPr>
        <w:t>.</w:t>
      </w:r>
    </w:p>
    <w:p w:rsidR="00A721EC" w:rsidRPr="00A721EC" w:rsidRDefault="00A721EC" w:rsidP="00A721E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A721EC" w:rsidRPr="00A721EC" w:rsidRDefault="00A721EC" w:rsidP="00A721E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884BF9" w:rsidRDefault="00A721EC" w:rsidP="00A721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Диспропорции в профессиональном и научном образовании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884BF9">
      <w:pPr>
        <w:pStyle w:val="SingleTxt"/>
        <w:rPr>
          <w:lang w:val="fr-FR"/>
        </w:rPr>
      </w:pPr>
      <w:r w:rsidRPr="006E65D0">
        <w:t>92.</w:t>
      </w:r>
      <w:r w:rsidRPr="006E65D0">
        <w:tab/>
        <w:t>Анализ положения</w:t>
      </w:r>
      <w:r w:rsidRPr="006E65D0">
        <w:rPr>
          <w:lang w:val="fr-FR"/>
        </w:rPr>
        <w:t xml:space="preserve"> </w:t>
      </w:r>
      <w:r w:rsidRPr="006E65D0">
        <w:t>дел 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среднего</w:t>
      </w:r>
      <w:r w:rsidRPr="006E65D0">
        <w:rPr>
          <w:lang w:val="fr-FR"/>
        </w:rPr>
        <w:t xml:space="preserve"> </w:t>
      </w:r>
      <w:r w:rsidRPr="006E65D0">
        <w:t>образования</w:t>
      </w:r>
      <w:r w:rsidRPr="006E65D0">
        <w:rPr>
          <w:lang w:val="fr-FR"/>
        </w:rPr>
        <w:t xml:space="preserve"> </w:t>
      </w:r>
      <w:r w:rsidRPr="006E65D0">
        <w:t>показал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после</w:t>
      </w:r>
      <w:r w:rsidRPr="006E65D0">
        <w:rPr>
          <w:lang w:val="fr-FR"/>
        </w:rPr>
        <w:t xml:space="preserve"> </w:t>
      </w:r>
      <w:r w:rsidRPr="006E65D0">
        <w:t>третьего</w:t>
      </w:r>
      <w:r w:rsidRPr="006E65D0">
        <w:rPr>
          <w:lang w:val="fr-FR"/>
        </w:rPr>
        <w:t xml:space="preserve"> </w:t>
      </w:r>
      <w:r w:rsidRPr="006E65D0">
        <w:t>класса</w:t>
      </w:r>
      <w:r w:rsidRPr="006E65D0">
        <w:rPr>
          <w:lang w:val="fr-FR"/>
        </w:rPr>
        <w:t xml:space="preserve"> </w:t>
      </w:r>
      <w:r w:rsidRPr="006E65D0">
        <w:t>очень</w:t>
      </w:r>
      <w:r w:rsidRPr="006E65D0">
        <w:rPr>
          <w:lang w:val="fr-FR"/>
        </w:rPr>
        <w:t xml:space="preserve"> </w:t>
      </w:r>
      <w:r w:rsidRPr="006E65D0">
        <w:t>немногие</w:t>
      </w:r>
      <w:r w:rsidRPr="006E65D0">
        <w:rPr>
          <w:lang w:val="fr-FR"/>
        </w:rPr>
        <w:t xml:space="preserve"> </w:t>
      </w:r>
      <w:r w:rsidRPr="006E65D0">
        <w:t>девочки</w:t>
      </w:r>
      <w:r w:rsidRPr="006E65D0">
        <w:rPr>
          <w:lang w:val="fr-FR"/>
        </w:rPr>
        <w:t xml:space="preserve"> </w:t>
      </w:r>
      <w:r w:rsidRPr="006E65D0">
        <w:t>стремятся изучать научные дисципл</w:t>
      </w:r>
      <w:r w:rsidRPr="006E65D0">
        <w:t>и</w:t>
      </w:r>
      <w:r w:rsidRPr="006E65D0">
        <w:t>ны или получать технические специальности. В государственном секторе на уровне второго</w:t>
      </w:r>
      <w:r w:rsidRPr="006E65D0">
        <w:rPr>
          <w:lang w:val="fr-FR"/>
        </w:rPr>
        <w:t xml:space="preserve"> </w:t>
      </w:r>
      <w:r w:rsidRPr="006E65D0">
        <w:t>цикла </w:t>
      </w:r>
      <w:r w:rsidRPr="006E65D0">
        <w:rPr>
          <w:lang w:val="fr-FR"/>
        </w:rPr>
        <w:t>C</w:t>
      </w:r>
      <w:r w:rsidRPr="006E65D0">
        <w:t xml:space="preserve"> девочек всего 8,76 процента, а в выпускных классах их число крайне незначительно. В частном секторе сохраняется тенденция к н</w:t>
      </w:r>
      <w:r w:rsidRPr="006E65D0">
        <w:t>е</w:t>
      </w:r>
      <w:r w:rsidRPr="006E65D0">
        <w:t xml:space="preserve">большому росту. </w:t>
      </w:r>
    </w:p>
    <w:p w:rsidR="00A721EC" w:rsidRDefault="00A721EC" w:rsidP="00A721E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="00884BF9" w:rsidRPr="006E65D0">
        <w:t>Таблица</w:t>
      </w:r>
      <w:r w:rsidR="00884BF9" w:rsidRPr="006E65D0">
        <w:rPr>
          <w:lang w:val="fr-FR"/>
        </w:rPr>
        <w:t xml:space="preserve"> 7</w:t>
      </w:r>
    </w:p>
    <w:p w:rsidR="00884BF9" w:rsidRDefault="00A721EC" w:rsidP="00A721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Число девочек, обучающихся научным</w:t>
      </w:r>
      <w:r w:rsidR="00884BF9" w:rsidRPr="000963A0">
        <w:rPr>
          <w:lang w:val="fr-FR"/>
        </w:rPr>
        <w:t xml:space="preserve"> </w:t>
      </w:r>
      <w:r w:rsidR="00884BF9" w:rsidRPr="000963A0">
        <w:t>и</w:t>
      </w:r>
      <w:r w:rsidR="00884BF9" w:rsidRPr="000963A0">
        <w:rPr>
          <w:lang w:val="fr-FR"/>
        </w:rPr>
        <w:t xml:space="preserve"> </w:t>
      </w:r>
      <w:r w:rsidR="00884BF9" w:rsidRPr="000963A0">
        <w:t>техническим дисциплинам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88"/>
        <w:gridCol w:w="1814"/>
        <w:gridCol w:w="1536"/>
        <w:gridCol w:w="1216"/>
        <w:gridCol w:w="1216"/>
      </w:tblGrid>
      <w:tr w:rsidR="00884BF9" w:rsidRPr="006E65D0" w:rsidTr="00884BF9">
        <w:trPr>
          <w:trHeight w:val="240"/>
          <w:tblHeader/>
        </w:trPr>
        <w:tc>
          <w:tcPr>
            <w:tcW w:w="1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Уровень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Государственный се</w:t>
            </w:r>
            <w:r w:rsidRPr="000963A0">
              <w:rPr>
                <w:i/>
                <w:sz w:val="14"/>
                <w:szCs w:val="14"/>
                <w:lang w:val="ru-RU"/>
              </w:rPr>
              <w:t>к</w:t>
            </w:r>
            <w:r w:rsidRPr="000963A0">
              <w:rPr>
                <w:i/>
                <w:sz w:val="14"/>
                <w:szCs w:val="14"/>
                <w:lang w:val="ru-RU"/>
              </w:rPr>
              <w:t>тор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Процентная доля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Частный сектор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Процентная доля</w:t>
            </w:r>
          </w:p>
        </w:tc>
      </w:tr>
      <w:tr w:rsidR="00884BF9" w:rsidRPr="006E65D0" w:rsidTr="00884BF9">
        <w:trPr>
          <w:trHeight w:val="240"/>
        </w:trPr>
        <w:tc>
          <w:tcPr>
            <w:tcW w:w="1588" w:type="dxa"/>
            <w:tcBorders>
              <w:top w:val="single" w:sz="12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Третий</w:t>
            </w:r>
          </w:p>
        </w:tc>
        <w:tc>
          <w:tcPr>
            <w:tcW w:w="18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4 244</w:t>
            </w:r>
          </w:p>
        </w:tc>
        <w:tc>
          <w:tcPr>
            <w:tcW w:w="15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82,57</w:t>
            </w:r>
          </w:p>
        </w:tc>
        <w:tc>
          <w:tcPr>
            <w:tcW w:w="12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1 519</w:t>
            </w:r>
          </w:p>
        </w:tc>
        <w:tc>
          <w:tcPr>
            <w:tcW w:w="12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78,21</w:t>
            </w:r>
          </w:p>
        </w:tc>
      </w:tr>
      <w:tr w:rsidR="00884BF9" w:rsidRPr="006E65D0" w:rsidTr="00884BF9">
        <w:trPr>
          <w:trHeight w:val="240"/>
        </w:trPr>
        <w:tc>
          <w:tcPr>
            <w:tcW w:w="1588" w:type="dxa"/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Второй</w:t>
            </w:r>
            <w:r w:rsidRPr="000963A0">
              <w:rPr>
                <w:sz w:val="17"/>
                <w:szCs w:val="17"/>
                <w:lang w:val="fr-FR"/>
              </w:rPr>
              <w:t xml:space="preserve"> S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450</w:t>
            </w:r>
          </w:p>
        </w:tc>
        <w:tc>
          <w:tcPr>
            <w:tcW w:w="153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8,76</w:t>
            </w:r>
          </w:p>
        </w:tc>
        <w:tc>
          <w:tcPr>
            <w:tcW w:w="121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181</w:t>
            </w:r>
          </w:p>
        </w:tc>
        <w:tc>
          <w:tcPr>
            <w:tcW w:w="121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9,32</w:t>
            </w:r>
          </w:p>
        </w:tc>
      </w:tr>
      <w:tr w:rsidR="00884BF9" w:rsidRPr="006E65D0" w:rsidTr="00884BF9">
        <w:trPr>
          <w:trHeight w:val="240"/>
        </w:trPr>
        <w:tc>
          <w:tcPr>
            <w:tcW w:w="1588" w:type="dxa"/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Первый</w:t>
            </w:r>
            <w:r w:rsidRPr="000963A0">
              <w:rPr>
                <w:sz w:val="17"/>
                <w:szCs w:val="17"/>
                <w:lang w:val="fr-FR"/>
              </w:rPr>
              <w:t xml:space="preserve"> S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236</w:t>
            </w:r>
          </w:p>
        </w:tc>
        <w:tc>
          <w:tcPr>
            <w:tcW w:w="153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4,59</w:t>
            </w:r>
          </w:p>
        </w:tc>
        <w:tc>
          <w:tcPr>
            <w:tcW w:w="121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119</w:t>
            </w:r>
          </w:p>
        </w:tc>
        <w:tc>
          <w:tcPr>
            <w:tcW w:w="121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8,13</w:t>
            </w:r>
          </w:p>
        </w:tc>
      </w:tr>
      <w:tr w:rsidR="00884BF9" w:rsidRPr="006E65D0" w:rsidTr="00884BF9">
        <w:trPr>
          <w:trHeight w:val="240"/>
        </w:trPr>
        <w:tc>
          <w:tcPr>
            <w:tcW w:w="1588" w:type="dxa"/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Выпускной</w:t>
            </w:r>
            <w:r w:rsidRPr="000963A0">
              <w:rPr>
                <w:sz w:val="17"/>
                <w:szCs w:val="17"/>
                <w:lang w:val="fr-FR"/>
              </w:rPr>
              <w:t xml:space="preserve"> C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16</w:t>
            </w:r>
          </w:p>
        </w:tc>
        <w:tc>
          <w:tcPr>
            <w:tcW w:w="153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0,31</w:t>
            </w:r>
          </w:p>
        </w:tc>
        <w:tc>
          <w:tcPr>
            <w:tcW w:w="121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1216" w:type="dxa"/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0,46</w:t>
            </w:r>
          </w:p>
        </w:tc>
      </w:tr>
      <w:tr w:rsidR="00884BF9" w:rsidRPr="006E65D0" w:rsidTr="00A721EC">
        <w:trPr>
          <w:trHeight w:val="240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Выпускной</w:t>
            </w:r>
            <w:r w:rsidRPr="000963A0">
              <w:rPr>
                <w:sz w:val="17"/>
                <w:szCs w:val="17"/>
                <w:lang w:val="fr-FR"/>
              </w:rPr>
              <w:t xml:space="preserve"> D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194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3,77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114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5,87</w:t>
            </w:r>
          </w:p>
        </w:tc>
      </w:tr>
      <w:tr w:rsidR="00884BF9" w:rsidRPr="00A721EC" w:rsidTr="00884BF9">
        <w:trPr>
          <w:trHeight w:val="240"/>
        </w:trPr>
        <w:tc>
          <w:tcPr>
            <w:tcW w:w="1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A721EC" w:rsidRDefault="00884BF9" w:rsidP="00A721EC">
            <w:pPr>
              <w:pStyle w:val="DTpara"/>
              <w:numPr>
                <w:ilvl w:val="0"/>
                <w:numId w:val="0"/>
              </w:numPr>
              <w:tabs>
                <w:tab w:val="left" w:pos="275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A721EC">
              <w:rPr>
                <w:b/>
                <w:sz w:val="17"/>
                <w:szCs w:val="17"/>
                <w:lang w:val="fr-FR"/>
              </w:rPr>
              <w:tab/>
            </w:r>
            <w:r w:rsidRPr="00A721EC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A721EC">
              <w:rPr>
                <w:b/>
                <w:sz w:val="17"/>
                <w:szCs w:val="17"/>
                <w:lang w:val="fr-FR"/>
              </w:rPr>
              <w:t>5 140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A721EC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A721EC">
              <w:rPr>
                <w:b/>
                <w:sz w:val="17"/>
                <w:szCs w:val="17"/>
                <w:lang w:val="fr-FR"/>
              </w:rPr>
              <w:t>1 942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A721EC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A721EC">
              <w:rPr>
                <w:b/>
                <w:sz w:val="17"/>
                <w:szCs w:val="17"/>
                <w:lang w:val="fr-FR"/>
              </w:rPr>
              <w:t>100</w:t>
            </w:r>
          </w:p>
        </w:tc>
      </w:tr>
    </w:tbl>
    <w:p w:rsidR="00A721EC" w:rsidRPr="00A721EC" w:rsidRDefault="00A721EC" w:rsidP="00A721EC">
      <w:pPr>
        <w:pStyle w:val="SingleTxt"/>
        <w:spacing w:after="0" w:line="120" w:lineRule="exact"/>
        <w:rPr>
          <w:i/>
          <w:sz w:val="10"/>
          <w:szCs w:val="16"/>
        </w:rPr>
      </w:pPr>
    </w:p>
    <w:p w:rsidR="00884BF9" w:rsidRDefault="00884BF9" w:rsidP="00A721E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0963A0">
        <w:rPr>
          <w:i/>
        </w:rPr>
        <w:t>Источник</w:t>
      </w:r>
      <w:r w:rsidRPr="000963A0">
        <w:rPr>
          <w:lang w:val="fr-FR"/>
        </w:rPr>
        <w:t xml:space="preserve">: </w:t>
      </w:r>
      <w:r w:rsidRPr="000963A0">
        <w:t>Документ</w:t>
      </w:r>
      <w:r w:rsidRPr="000963A0">
        <w:rPr>
          <w:lang w:val="fr-FR"/>
        </w:rPr>
        <w:t xml:space="preserve"> </w:t>
      </w:r>
      <w:r w:rsidRPr="000963A0">
        <w:t>о</w:t>
      </w:r>
      <w:r w:rsidRPr="000963A0">
        <w:rPr>
          <w:lang w:val="fr-FR"/>
        </w:rPr>
        <w:t xml:space="preserve"> </w:t>
      </w:r>
      <w:r w:rsidRPr="000963A0">
        <w:t>содействии обучению девочек научным и техническим</w:t>
      </w:r>
      <w:r w:rsidRPr="000963A0">
        <w:rPr>
          <w:lang w:val="fr-FR"/>
        </w:rPr>
        <w:t xml:space="preserve"> </w:t>
      </w:r>
      <w:r w:rsidRPr="000963A0">
        <w:t>дисциплинам в Г</w:t>
      </w:r>
      <w:r w:rsidRPr="000963A0">
        <w:t>а</w:t>
      </w:r>
      <w:r w:rsidRPr="000963A0">
        <w:t>боне,</w:t>
      </w:r>
      <w:r w:rsidRPr="000963A0">
        <w:rPr>
          <w:lang w:val="fr-FR"/>
        </w:rPr>
        <w:t xml:space="preserve"> 2001</w:t>
      </w:r>
      <w:r w:rsidRPr="000963A0">
        <w:t> год</w:t>
      </w:r>
      <w:r w:rsidRPr="000963A0">
        <w:rPr>
          <w:lang w:val="fr-FR"/>
        </w:rPr>
        <w:t>.</w:t>
      </w:r>
    </w:p>
    <w:p w:rsidR="00A721EC" w:rsidRPr="00A721EC" w:rsidRDefault="00A721EC" w:rsidP="00A721E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A721EC" w:rsidRPr="00A721EC" w:rsidRDefault="00A721EC" w:rsidP="00A721E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884BF9" w:rsidRDefault="00A721EC" w:rsidP="00A721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Техническое образование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SingleTxt"/>
      </w:pPr>
      <w:r w:rsidRPr="006E65D0">
        <w:t>93.</w:t>
      </w:r>
      <w:r w:rsidRPr="006E65D0">
        <w:tab/>
        <w:t>В области технического образования юноши чаще обучаются женским специальностям (таким как бухгалтерское дело); исключение составляет Ли</w:t>
      </w:r>
      <w:r w:rsidRPr="006E65D0">
        <w:t>б</w:t>
      </w:r>
      <w:r w:rsidRPr="006E65D0">
        <w:t>ревиль, где они не выбирают профессию машинистки-стенографистки, что свидетельствует об изменении менталитета в городских районах. Девушки, в целом занимаясь традиционно женскими профессиями, в значительной степени присутствуют и в областях, считающихся мужскими.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p w:rsidR="00A721EC" w:rsidRDefault="00A721EC" w:rsidP="00A721E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6E65D0">
        <w:t>Таблица</w:t>
      </w:r>
      <w:r w:rsidR="00884BF9" w:rsidRPr="006E65D0">
        <w:rPr>
          <w:lang w:val="fr-FR"/>
        </w:rPr>
        <w:t xml:space="preserve"> 8</w:t>
      </w:r>
    </w:p>
    <w:p w:rsidR="00884BF9" w:rsidRDefault="00A721EC" w:rsidP="00A721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Численность работников с различными дипломами о техническом и</w:t>
      </w:r>
      <w:r w:rsidR="00884BF9">
        <w:rPr>
          <w:lang w:val="en-US"/>
        </w:rPr>
        <w:t> </w:t>
      </w:r>
      <w:r w:rsidR="00884BF9" w:rsidRPr="000963A0">
        <w:t>профессиональном образовании, по административным центрам</w:t>
      </w:r>
    </w:p>
    <w:p w:rsidR="00A721EC" w:rsidRPr="00A721EC" w:rsidRDefault="00A721EC" w:rsidP="00A721EC">
      <w:pPr>
        <w:pStyle w:val="SingleTxt"/>
        <w:spacing w:after="0" w:line="120" w:lineRule="exact"/>
        <w:rPr>
          <w:sz w:val="10"/>
        </w:rPr>
      </w:pPr>
    </w:p>
    <w:tbl>
      <w:tblPr>
        <w:tblW w:w="7513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76"/>
        <w:gridCol w:w="2263"/>
        <w:gridCol w:w="856"/>
        <w:gridCol w:w="720"/>
        <w:gridCol w:w="836"/>
        <w:gridCol w:w="793"/>
        <w:gridCol w:w="769"/>
      </w:tblGrid>
      <w:tr w:rsidR="000D5955" w:rsidRPr="000963A0" w:rsidTr="00203D3F">
        <w:trPr>
          <w:trHeight w:val="240"/>
          <w:tblHeader/>
        </w:trPr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Административные центры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Варианты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Юноши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Девушки</w:t>
            </w:r>
          </w:p>
        </w:tc>
        <w:tc>
          <w:tcPr>
            <w:tcW w:w="769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Всего</w:t>
            </w:r>
          </w:p>
        </w:tc>
      </w:tr>
      <w:tr w:rsidR="000D5955" w:rsidRPr="000963A0" w:rsidTr="00203D3F">
        <w:trPr>
          <w:trHeight w:val="240"/>
        </w:trPr>
        <w:tc>
          <w:tcPr>
            <w:tcW w:w="127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left"/>
              <w:rPr>
                <w:sz w:val="14"/>
                <w:szCs w:val="14"/>
                <w:lang w:val="fr-FR"/>
              </w:rPr>
            </w:pPr>
          </w:p>
        </w:tc>
        <w:tc>
          <w:tcPr>
            <w:tcW w:w="2263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0D5955" w:rsidRPr="000963A0" w:rsidRDefault="000D5955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left"/>
              <w:rPr>
                <w:sz w:val="14"/>
                <w:szCs w:val="14"/>
                <w:lang w:val="fr-FR"/>
              </w:rPr>
            </w:pP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D5955" w:rsidRPr="000963A0" w:rsidRDefault="000D5955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Численность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right w:w="113" w:type="dxa"/>
            </w:tcMar>
            <w:vAlign w:val="bottom"/>
          </w:tcPr>
          <w:p w:rsidR="000D5955" w:rsidRPr="000963A0" w:rsidRDefault="000D5955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fr-FR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0D5955" w:rsidRPr="000963A0" w:rsidRDefault="000D5955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Численность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D5955" w:rsidRPr="000963A0" w:rsidRDefault="000D5955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fr-FR"/>
              </w:rPr>
              <w:t>%</w:t>
            </w:r>
          </w:p>
        </w:tc>
        <w:tc>
          <w:tcPr>
            <w:tcW w:w="76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0D5955" w:rsidRPr="000963A0" w:rsidRDefault="000D5955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16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Либревиль</w:t>
            </w:r>
          </w:p>
        </w:tc>
        <w:tc>
          <w:tcPr>
            <w:tcW w:w="2263" w:type="dxa"/>
            <w:tcBorders>
              <w:top w:val="single" w:sz="12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Помощник бухгалтера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71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82,56</w:t>
            </w:r>
          </w:p>
        </w:tc>
        <w:tc>
          <w:tcPr>
            <w:tcW w:w="8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220</w:t>
            </w:r>
          </w:p>
        </w:tc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68,30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291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</w:p>
        </w:tc>
        <w:tc>
          <w:tcPr>
            <w:tcW w:w="2263" w:type="dxa"/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Машинистка-стенографистка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720" w:type="dxa"/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5,81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85</w:t>
            </w:r>
          </w:p>
        </w:tc>
        <w:tc>
          <w:tcPr>
            <w:tcW w:w="793" w:type="dxa"/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26,4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90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Работник банка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11,63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17</w:t>
            </w: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5,3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27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tabs>
                <w:tab w:val="left" w:pos="275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ab/>
            </w:r>
            <w:r w:rsidRPr="000963A0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86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322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408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Порт-Жантиль</w:t>
            </w:r>
          </w:p>
        </w:tc>
        <w:tc>
          <w:tcPr>
            <w:tcW w:w="2263" w:type="dxa"/>
            <w:tcBorders>
              <w:top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Помощник бухгалтера</w:t>
            </w:r>
          </w:p>
        </w:tc>
        <w:tc>
          <w:tcPr>
            <w:tcW w:w="85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29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87,88</w:t>
            </w: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64</w:t>
            </w:r>
          </w:p>
        </w:tc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67,4</w:t>
            </w:r>
          </w:p>
        </w:tc>
        <w:tc>
          <w:tcPr>
            <w:tcW w:w="7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93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Машинистка-стенографистка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12,12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31</w:t>
            </w: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32,6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35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tabs>
                <w:tab w:val="left" w:pos="275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ab/>
            </w:r>
            <w:r w:rsidRPr="000963A0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33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95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128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Франсвиль</w:t>
            </w:r>
          </w:p>
        </w:tc>
        <w:tc>
          <w:tcPr>
            <w:tcW w:w="2263" w:type="dxa"/>
            <w:tcBorders>
              <w:top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Помощник бухгалтера</w:t>
            </w:r>
          </w:p>
        </w:tc>
        <w:tc>
          <w:tcPr>
            <w:tcW w:w="85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100</w:t>
            </w: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38,1</w:t>
            </w:r>
          </w:p>
        </w:tc>
        <w:tc>
          <w:tcPr>
            <w:tcW w:w="7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10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Машинистка-стенографистка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13</w:t>
            </w: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61,9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13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tabs>
                <w:tab w:val="left" w:pos="275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ab/>
            </w:r>
            <w:r w:rsidRPr="000963A0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21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23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0963A0">
              <w:rPr>
                <w:sz w:val="17"/>
                <w:szCs w:val="17"/>
                <w:lang w:val="ru-RU"/>
              </w:rPr>
              <w:t>Муила</w:t>
            </w:r>
          </w:p>
        </w:tc>
        <w:tc>
          <w:tcPr>
            <w:tcW w:w="2263" w:type="dxa"/>
            <w:tcBorders>
              <w:top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Помощник бухгалтера</w:t>
            </w:r>
          </w:p>
        </w:tc>
        <w:tc>
          <w:tcPr>
            <w:tcW w:w="85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100</w:t>
            </w: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13</w:t>
            </w:r>
          </w:p>
        </w:tc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56,5</w:t>
            </w:r>
          </w:p>
        </w:tc>
        <w:tc>
          <w:tcPr>
            <w:tcW w:w="7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18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:rsidR="00884BF9" w:rsidRPr="000963A0" w:rsidRDefault="00884BF9" w:rsidP="00A721EC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ru-RU"/>
              </w:rPr>
              <w:t>Машинистка-стенографистка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43,5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963A0">
              <w:rPr>
                <w:sz w:val="17"/>
                <w:szCs w:val="17"/>
                <w:lang w:val="fr-FR"/>
              </w:rPr>
              <w:t>10</w:t>
            </w:r>
          </w:p>
        </w:tc>
      </w:tr>
      <w:tr w:rsidR="00884BF9" w:rsidRPr="006E65D0" w:rsidTr="00884BF9">
        <w:trPr>
          <w:trHeight w:val="240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tabs>
                <w:tab w:val="left" w:pos="275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ab/>
            </w:r>
            <w:r w:rsidRPr="000963A0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fr-FR"/>
              </w:rPr>
            </w:pP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23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100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0963A0" w:rsidRDefault="00884BF9" w:rsidP="000D5955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963A0">
              <w:rPr>
                <w:b/>
                <w:sz w:val="17"/>
                <w:szCs w:val="17"/>
                <w:lang w:val="fr-FR"/>
              </w:rPr>
              <w:t>28</w:t>
            </w:r>
          </w:p>
        </w:tc>
      </w:tr>
    </w:tbl>
    <w:p w:rsidR="000D5955" w:rsidRPr="000D5955" w:rsidRDefault="000D5955" w:rsidP="000D5955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i/>
          <w:sz w:val="10"/>
        </w:rPr>
      </w:pPr>
    </w:p>
    <w:p w:rsidR="00884BF9" w:rsidRPr="000963A0" w:rsidRDefault="00884BF9" w:rsidP="000D5955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0963A0">
        <w:rPr>
          <w:i/>
        </w:rPr>
        <w:t>Источник</w:t>
      </w:r>
      <w:r w:rsidRPr="000963A0">
        <w:rPr>
          <w:i/>
          <w:lang w:val="fr-FR"/>
        </w:rPr>
        <w:t>:</w:t>
      </w:r>
      <w:r w:rsidRPr="000963A0">
        <w:rPr>
          <w:lang w:val="fr-FR"/>
        </w:rPr>
        <w:t xml:space="preserve"> </w:t>
      </w:r>
      <w:r w:rsidRPr="000963A0">
        <w:t>Министерство</w:t>
      </w:r>
      <w:r w:rsidRPr="000963A0">
        <w:rPr>
          <w:lang w:val="fr-FR"/>
        </w:rPr>
        <w:t xml:space="preserve"> </w:t>
      </w:r>
      <w:r w:rsidRPr="000963A0">
        <w:t>профессионального</w:t>
      </w:r>
      <w:r w:rsidRPr="000963A0">
        <w:rPr>
          <w:lang w:val="fr-FR"/>
        </w:rPr>
        <w:t xml:space="preserve"> </w:t>
      </w:r>
      <w:r w:rsidRPr="000963A0">
        <w:t>образования</w:t>
      </w:r>
      <w:r w:rsidRPr="000963A0">
        <w:rPr>
          <w:lang w:val="fr-FR"/>
        </w:rPr>
        <w:t xml:space="preserve"> </w:t>
      </w:r>
      <w:r w:rsidRPr="000963A0">
        <w:t>и</w:t>
      </w:r>
      <w:r w:rsidRPr="000963A0">
        <w:rPr>
          <w:lang w:val="fr-FR"/>
        </w:rPr>
        <w:t xml:space="preserve"> </w:t>
      </w:r>
      <w:r w:rsidRPr="000963A0">
        <w:t>развития</w:t>
      </w:r>
      <w:r w:rsidRPr="000963A0">
        <w:rPr>
          <w:lang w:val="fr-FR"/>
        </w:rPr>
        <w:t xml:space="preserve"> </w:t>
      </w:r>
      <w:r w:rsidRPr="000963A0">
        <w:t>навыков</w:t>
      </w:r>
      <w:r w:rsidRPr="000963A0">
        <w:rPr>
          <w:lang w:val="fr-FR"/>
        </w:rPr>
        <w:t xml:space="preserve">, </w:t>
      </w:r>
      <w:r w:rsidRPr="000963A0">
        <w:t>заседание</w:t>
      </w:r>
      <w:r w:rsidRPr="000963A0">
        <w:rPr>
          <w:lang w:val="fr-FR"/>
        </w:rPr>
        <w:t xml:space="preserve"> 2007</w:t>
      </w:r>
      <w:r w:rsidRPr="000963A0">
        <w:t> года</w:t>
      </w:r>
      <w:r w:rsidRPr="000963A0">
        <w:rPr>
          <w:lang w:val="fr-FR"/>
        </w:rPr>
        <w:t>.</w:t>
      </w:r>
    </w:p>
    <w:p w:rsidR="00884BF9" w:rsidRDefault="009B0ED2" w:rsidP="009B0E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Высшее образование</w:t>
      </w:r>
    </w:p>
    <w:p w:rsidR="009B0ED2" w:rsidRPr="009B0ED2" w:rsidRDefault="009B0ED2" w:rsidP="009B0ED2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SingleTxt"/>
      </w:pPr>
      <w:r w:rsidRPr="006E65D0">
        <w:t>94.</w:t>
      </w:r>
      <w:r w:rsidRPr="006E65D0">
        <w:tab/>
        <w:t>Данные</w:t>
      </w:r>
      <w:r w:rsidRPr="006E65D0">
        <w:rPr>
          <w:lang w:val="fr-FR"/>
        </w:rPr>
        <w:t xml:space="preserve"> 2003</w:t>
      </w:r>
      <w:r w:rsidRPr="006E65D0">
        <w:t> года демонстрируют значительные диспропорции при п</w:t>
      </w:r>
      <w:r w:rsidRPr="006E65D0">
        <w:t>о</w:t>
      </w:r>
      <w:r w:rsidRPr="006E65D0">
        <w:t>ступлении в университет. Девушки до сих пор едва составляют треть от числа студентов университетов. Соотношение составляет 64,43 процента юношей против 35,57 процента девушек. В целом отмечаются очень значительные в</w:t>
      </w:r>
      <w:r w:rsidRPr="006E65D0">
        <w:t>а</w:t>
      </w:r>
      <w:r w:rsidRPr="006E65D0">
        <w:t>риации расхождений. Девушки составляют более 30 процентов от числа ст</w:t>
      </w:r>
      <w:r w:rsidRPr="006E65D0">
        <w:t>у</w:t>
      </w:r>
      <w:r w:rsidRPr="006E65D0">
        <w:t>дентов на филологическом, юридическом и медицинском факультетах и в меньшей степени представлены в естественно-научных областях.</w:t>
      </w:r>
    </w:p>
    <w:p w:rsidR="009B0ED2" w:rsidRPr="009B0ED2" w:rsidRDefault="009B0ED2" w:rsidP="009B0ED2">
      <w:pPr>
        <w:pStyle w:val="SingleTxt"/>
        <w:spacing w:after="0" w:line="120" w:lineRule="exact"/>
        <w:rPr>
          <w:sz w:val="10"/>
        </w:rPr>
      </w:pPr>
    </w:p>
    <w:p w:rsidR="009B0ED2" w:rsidRDefault="009B0ED2" w:rsidP="009B0ED2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6E65D0">
        <w:t>Таблица</w:t>
      </w:r>
      <w:r w:rsidR="00884BF9" w:rsidRPr="006E65D0">
        <w:rPr>
          <w:lang w:val="fr-FR"/>
        </w:rPr>
        <w:t xml:space="preserve"> 9</w:t>
      </w:r>
    </w:p>
    <w:p w:rsidR="00884BF9" w:rsidRDefault="009B0ED2" w:rsidP="009B0E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Факультеты университетов</w:t>
      </w:r>
      <w:r w:rsidR="00884BF9" w:rsidRPr="000963A0">
        <w:rPr>
          <w:lang w:val="fr-FR"/>
        </w:rPr>
        <w:t xml:space="preserve"> </w:t>
      </w:r>
      <w:r w:rsidR="00884BF9" w:rsidRPr="000963A0">
        <w:t>и</w:t>
      </w:r>
      <w:r w:rsidR="00884BF9" w:rsidRPr="000963A0">
        <w:rPr>
          <w:lang w:val="fr-FR"/>
        </w:rPr>
        <w:t xml:space="preserve"> </w:t>
      </w:r>
      <w:r w:rsidR="00884BF9" w:rsidRPr="000963A0">
        <w:t>распределение по полу</w:t>
      </w:r>
    </w:p>
    <w:p w:rsidR="009B0ED2" w:rsidRPr="009B0ED2" w:rsidRDefault="009B0ED2" w:rsidP="009B0ED2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361"/>
        <w:gridCol w:w="945"/>
        <w:gridCol w:w="594"/>
        <w:gridCol w:w="648"/>
        <w:gridCol w:w="603"/>
        <w:gridCol w:w="657"/>
        <w:gridCol w:w="562"/>
      </w:tblGrid>
      <w:tr w:rsidR="009B0ED2" w:rsidRPr="000963A0" w:rsidTr="00203D3F">
        <w:trPr>
          <w:trHeight w:val="240"/>
          <w:tblHeader/>
        </w:trPr>
        <w:tc>
          <w:tcPr>
            <w:tcW w:w="336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pacing w:before="80" w:after="40" w:line="160" w:lineRule="exact"/>
              <w:ind w:right="0"/>
              <w:jc w:val="lef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Университет</w:t>
            </w:r>
            <w:r w:rsidRPr="000963A0">
              <w:rPr>
                <w:i/>
                <w:sz w:val="14"/>
                <w:szCs w:val="14"/>
                <w:lang w:val="fr-FR"/>
              </w:rPr>
              <w:t xml:space="preserve"> (</w:t>
            </w:r>
            <w:r w:rsidRPr="000963A0">
              <w:rPr>
                <w:i/>
                <w:sz w:val="14"/>
                <w:szCs w:val="14"/>
                <w:lang w:val="ru-RU"/>
              </w:rPr>
              <w:t>факультеты</w:t>
            </w:r>
            <w:r w:rsidRPr="000963A0">
              <w:rPr>
                <w:i/>
                <w:sz w:val="14"/>
                <w:szCs w:val="14"/>
                <w:lang w:val="fr-FR"/>
              </w:rPr>
              <w:t>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pacing w:before="80" w:after="40" w:line="160" w:lineRule="exact"/>
              <w:ind w:right="0"/>
              <w:jc w:val="lef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Местополо</w:t>
            </w:r>
            <w:r>
              <w:rPr>
                <w:i/>
                <w:sz w:val="14"/>
                <w:szCs w:val="14"/>
                <w:lang w:val="ru-RU"/>
              </w:rPr>
              <w:softHyphen/>
            </w:r>
            <w:r w:rsidRPr="000963A0">
              <w:rPr>
                <w:i/>
                <w:sz w:val="14"/>
                <w:szCs w:val="14"/>
                <w:lang w:val="ru-RU"/>
              </w:rPr>
              <w:t>жение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Мужчины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pacing w:before="80" w:after="4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Всего</w:t>
            </w:r>
          </w:p>
        </w:tc>
      </w:tr>
      <w:tr w:rsidR="009B0ED2" w:rsidRPr="000963A0" w:rsidTr="00203D3F">
        <w:trPr>
          <w:trHeight w:val="240"/>
          <w:tblHeader/>
        </w:trPr>
        <w:tc>
          <w:tcPr>
            <w:tcW w:w="336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left"/>
              <w:rPr>
                <w:i/>
                <w:sz w:val="14"/>
                <w:szCs w:val="14"/>
                <w:lang w:val="fr-FR"/>
              </w:rPr>
            </w:pPr>
          </w:p>
        </w:tc>
        <w:tc>
          <w:tcPr>
            <w:tcW w:w="94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left"/>
              <w:rPr>
                <w:i/>
                <w:sz w:val="14"/>
                <w:szCs w:val="14"/>
                <w:lang w:val="fr-FR"/>
              </w:rPr>
            </w:pPr>
          </w:p>
        </w:tc>
        <w:tc>
          <w:tcPr>
            <w:tcW w:w="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Числе</w:t>
            </w:r>
            <w:r w:rsidRPr="000963A0">
              <w:rPr>
                <w:i/>
                <w:sz w:val="14"/>
                <w:szCs w:val="14"/>
                <w:lang w:val="ru-RU"/>
              </w:rPr>
              <w:t>н</w:t>
            </w:r>
            <w:r w:rsidRPr="000963A0">
              <w:rPr>
                <w:i/>
                <w:sz w:val="14"/>
                <w:szCs w:val="14"/>
                <w:lang w:val="ru-RU"/>
              </w:rPr>
              <w:t>ность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right w:w="113" w:type="dxa"/>
            </w:tcMar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fr-FR"/>
              </w:rPr>
              <w:t>%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Числе</w:t>
            </w:r>
            <w:r w:rsidRPr="000963A0">
              <w:rPr>
                <w:i/>
                <w:sz w:val="14"/>
                <w:szCs w:val="14"/>
                <w:lang w:val="ru-RU"/>
              </w:rPr>
              <w:t>н</w:t>
            </w:r>
            <w:r w:rsidRPr="000963A0">
              <w:rPr>
                <w:i/>
                <w:sz w:val="14"/>
                <w:szCs w:val="14"/>
                <w:lang w:val="ru-RU"/>
              </w:rPr>
              <w:t>ность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fr-FR"/>
              </w:rPr>
              <w:t>%</w:t>
            </w:r>
          </w:p>
        </w:tc>
        <w:tc>
          <w:tcPr>
            <w:tcW w:w="56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B0ED2" w:rsidRPr="000963A0" w:rsidRDefault="009B0ED2" w:rsidP="009B0ED2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tcBorders>
              <w:top w:val="single" w:sz="12" w:space="0" w:color="auto"/>
            </w:tcBorders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Филология</w:t>
            </w:r>
          </w:p>
        </w:tc>
        <w:tc>
          <w:tcPr>
            <w:tcW w:w="94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Либревиль</w:t>
            </w:r>
          </w:p>
        </w:tc>
        <w:tc>
          <w:tcPr>
            <w:tcW w:w="5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2 383</w:t>
            </w:r>
          </w:p>
        </w:tc>
        <w:tc>
          <w:tcPr>
            <w:tcW w:w="648" w:type="dxa"/>
            <w:tcBorders>
              <w:top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59,32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1 634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40,68</w:t>
            </w:r>
          </w:p>
        </w:tc>
        <w:tc>
          <w:tcPr>
            <w:tcW w:w="5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4 017</w:t>
            </w: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Право/экономические науки</w:t>
            </w:r>
          </w:p>
        </w:tc>
        <w:tc>
          <w:tcPr>
            <w:tcW w:w="945" w:type="dxa"/>
            <w:vMerge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1 341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69,16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598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30,84</w:t>
            </w: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1 939</w:t>
            </w: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Итого, Университет Омара Бонго</w:t>
            </w:r>
          </w:p>
        </w:tc>
        <w:tc>
          <w:tcPr>
            <w:tcW w:w="945" w:type="dxa"/>
            <w:vMerge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3 724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2 232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5 956</w:t>
            </w: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Медицинский факультет</w:t>
            </w:r>
          </w:p>
        </w:tc>
        <w:tc>
          <w:tcPr>
            <w:tcW w:w="945" w:type="dxa"/>
            <w:vMerge w:val="restart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Эстуэр Oвендо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489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57,6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368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42,94</w:t>
            </w: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8F35F3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F35F3">
              <w:rPr>
                <w:sz w:val="17"/>
              </w:rPr>
              <w:t>Итого, Университет естественных наук и здр</w:t>
            </w:r>
            <w:r w:rsidRPr="008F35F3">
              <w:rPr>
                <w:sz w:val="17"/>
              </w:rPr>
              <w:t>а</w:t>
            </w:r>
            <w:r w:rsidRPr="008F35F3">
              <w:rPr>
                <w:sz w:val="17"/>
              </w:rPr>
              <w:t>воохранения</w:t>
            </w:r>
          </w:p>
        </w:tc>
        <w:tc>
          <w:tcPr>
            <w:tcW w:w="945" w:type="dxa"/>
            <w:vMerge/>
            <w:shd w:val="clear" w:color="auto" w:fill="auto"/>
          </w:tcPr>
          <w:p w:rsidR="008F35F3" w:rsidRPr="008F35F3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489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368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857</w:t>
            </w: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Политехнический институт Мас</w:t>
            </w:r>
            <w:r w:rsidRPr="00203D3F">
              <w:rPr>
                <w:sz w:val="17"/>
                <w:lang w:val="en-US"/>
              </w:rPr>
              <w:t>у</w:t>
            </w:r>
            <w:r w:rsidRPr="00203D3F">
              <w:rPr>
                <w:sz w:val="17"/>
                <w:lang w:val="en-US"/>
              </w:rPr>
              <w:t>ку</w:t>
            </w:r>
          </w:p>
        </w:tc>
        <w:tc>
          <w:tcPr>
            <w:tcW w:w="945" w:type="dxa"/>
            <w:vMerge w:val="restart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Верхнее Огове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161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85,64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27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14,36</w:t>
            </w: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188</w:t>
            </w: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Факультет естественных наук</w:t>
            </w:r>
          </w:p>
        </w:tc>
        <w:tc>
          <w:tcPr>
            <w:tcW w:w="945" w:type="dxa"/>
            <w:vMerge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511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84,88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91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15,12</w:t>
            </w: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602</w:t>
            </w:r>
          </w:p>
        </w:tc>
      </w:tr>
      <w:tr w:rsidR="008F35F3" w:rsidRPr="000963A0" w:rsidTr="00203D3F">
        <w:trPr>
          <w:trHeight w:val="240"/>
        </w:trPr>
        <w:tc>
          <w:tcPr>
            <w:tcW w:w="3361" w:type="dxa"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Институт агрономии и биохимии</w:t>
            </w:r>
          </w:p>
        </w:tc>
        <w:tc>
          <w:tcPr>
            <w:tcW w:w="945" w:type="dxa"/>
            <w:vMerge/>
            <w:shd w:val="clear" w:color="auto" w:fill="auto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</w:p>
        </w:tc>
        <w:tc>
          <w:tcPr>
            <w:tcW w:w="594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85</w:t>
            </w:r>
          </w:p>
        </w:tc>
        <w:tc>
          <w:tcPr>
            <w:tcW w:w="648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76,58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26</w:t>
            </w:r>
          </w:p>
        </w:tc>
        <w:tc>
          <w:tcPr>
            <w:tcW w:w="657" w:type="dxa"/>
            <w:shd w:val="clear" w:color="auto" w:fill="auto"/>
            <w:tcMar>
              <w:right w:w="113" w:type="dxa"/>
            </w:tcMar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23,42</w:t>
            </w:r>
          </w:p>
        </w:tc>
        <w:tc>
          <w:tcPr>
            <w:tcW w:w="562" w:type="dxa"/>
            <w:shd w:val="clear" w:color="auto" w:fill="auto"/>
            <w:vAlign w:val="bottom"/>
          </w:tcPr>
          <w:p w:rsidR="008F35F3" w:rsidRPr="00203D3F" w:rsidRDefault="008F35F3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111</w:t>
            </w:r>
          </w:p>
        </w:tc>
      </w:tr>
      <w:tr w:rsidR="00884BF9" w:rsidRPr="000963A0" w:rsidTr="00203D3F">
        <w:trPr>
          <w:trHeight w:val="240"/>
        </w:trPr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</w:tcPr>
          <w:p w:rsidR="00884BF9" w:rsidRPr="008F35F3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F35F3">
              <w:rPr>
                <w:sz w:val="17"/>
              </w:rPr>
              <w:t>Итого Научно-технический университет М</w:t>
            </w:r>
            <w:r w:rsidRPr="008F35F3">
              <w:rPr>
                <w:sz w:val="17"/>
              </w:rPr>
              <w:t>а</w:t>
            </w:r>
            <w:r w:rsidRPr="008F35F3">
              <w:rPr>
                <w:sz w:val="17"/>
              </w:rPr>
              <w:t>суку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884BF9" w:rsidRPr="008F35F3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757</w:t>
            </w:r>
          </w:p>
        </w:tc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84,02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144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15,98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901</w:t>
            </w:r>
          </w:p>
        </w:tc>
      </w:tr>
      <w:tr w:rsidR="00884BF9" w:rsidRPr="000963A0" w:rsidTr="00203D3F">
        <w:trPr>
          <w:trHeight w:val="240"/>
        </w:trPr>
        <w:tc>
          <w:tcPr>
            <w:tcW w:w="3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ab/>
              <w:t>Всего по университетам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rPr>
                <w:b/>
                <w:sz w:val="17"/>
                <w:lang w:val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4 970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64,43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2 744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35,57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7 714</w:t>
            </w:r>
          </w:p>
        </w:tc>
      </w:tr>
    </w:tbl>
    <w:p w:rsidR="00203D3F" w:rsidRPr="00203D3F" w:rsidRDefault="00203D3F" w:rsidP="00203D3F">
      <w:pPr>
        <w:pStyle w:val="SingleTxt"/>
        <w:spacing w:after="0" w:line="120" w:lineRule="exact"/>
        <w:rPr>
          <w:i/>
          <w:sz w:val="10"/>
          <w:szCs w:val="16"/>
        </w:rPr>
      </w:pPr>
    </w:p>
    <w:p w:rsidR="00884BF9" w:rsidRDefault="00884BF9" w:rsidP="00884BF9">
      <w:pPr>
        <w:pStyle w:val="SingleTxt"/>
        <w:rPr>
          <w:sz w:val="16"/>
          <w:szCs w:val="16"/>
        </w:rPr>
      </w:pPr>
      <w:r w:rsidRPr="000963A0">
        <w:rPr>
          <w:i/>
          <w:sz w:val="16"/>
          <w:szCs w:val="16"/>
        </w:rPr>
        <w:t>Источник</w:t>
      </w:r>
      <w:r w:rsidRPr="000963A0">
        <w:rPr>
          <w:i/>
          <w:sz w:val="16"/>
          <w:szCs w:val="16"/>
          <w:lang w:val="fr-FR"/>
        </w:rPr>
        <w:t>:</w:t>
      </w:r>
      <w:r w:rsidRPr="000963A0">
        <w:rPr>
          <w:sz w:val="16"/>
          <w:szCs w:val="16"/>
          <w:lang w:val="fr-FR"/>
        </w:rPr>
        <w:t xml:space="preserve"> </w:t>
      </w:r>
      <w:r w:rsidRPr="000963A0">
        <w:rPr>
          <w:sz w:val="16"/>
          <w:szCs w:val="16"/>
        </w:rPr>
        <w:t>Статистический ежегодник по высшему образованию</w:t>
      </w:r>
      <w:r w:rsidRPr="000963A0">
        <w:rPr>
          <w:sz w:val="16"/>
          <w:szCs w:val="16"/>
          <w:lang w:val="fr-FR"/>
        </w:rPr>
        <w:t xml:space="preserve"> 2003</w:t>
      </w:r>
      <w:r w:rsidRPr="000963A0">
        <w:rPr>
          <w:sz w:val="16"/>
          <w:szCs w:val="16"/>
        </w:rPr>
        <w:t>–</w:t>
      </w:r>
      <w:r w:rsidRPr="000963A0">
        <w:rPr>
          <w:sz w:val="16"/>
          <w:szCs w:val="16"/>
          <w:lang w:val="fr-FR"/>
        </w:rPr>
        <w:t>2004</w:t>
      </w:r>
      <w:r w:rsidRPr="000963A0">
        <w:rPr>
          <w:sz w:val="16"/>
          <w:szCs w:val="16"/>
        </w:rPr>
        <w:t> годы</w:t>
      </w:r>
      <w:r w:rsidRPr="000963A0">
        <w:rPr>
          <w:sz w:val="16"/>
          <w:szCs w:val="16"/>
          <w:lang w:val="fr-FR"/>
        </w:rPr>
        <w:t>.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  <w:szCs w:val="16"/>
        </w:rPr>
      </w:pPr>
    </w:p>
    <w:p w:rsidR="00884BF9" w:rsidRDefault="00203D3F" w:rsidP="00203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Крупные учебные центры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Default="00884BF9" w:rsidP="00884BF9">
      <w:pPr>
        <w:pStyle w:val="SingleTxt"/>
      </w:pPr>
      <w:r w:rsidRPr="006E65D0">
        <w:t>95.</w:t>
      </w:r>
      <w:r w:rsidRPr="006E65D0">
        <w:tab/>
        <w:t>На уровне крупных учебных центров отмечается значительное увелич</w:t>
      </w:r>
      <w:r w:rsidRPr="006E65D0">
        <w:t>е</w:t>
      </w:r>
      <w:r w:rsidRPr="006E65D0">
        <w:t>ние количества обучающихся девушек, однако их все еще мало в Высшем те</w:t>
      </w:r>
      <w:r w:rsidRPr="006E65D0">
        <w:t>х</w:t>
      </w:r>
      <w:r w:rsidRPr="006E65D0">
        <w:t>ническом училище (ВТУ) и в Национальном институте водного и лесного х</w:t>
      </w:r>
      <w:r w:rsidRPr="006E65D0">
        <w:t>о</w:t>
      </w:r>
      <w:r w:rsidRPr="006E65D0">
        <w:t>зяйства</w:t>
      </w:r>
      <w:r w:rsidRPr="006E65D0">
        <w:rPr>
          <w:lang w:val="fr-FR"/>
        </w:rPr>
        <w:t>.</w:t>
      </w:r>
      <w:r w:rsidRPr="006E65D0">
        <w:t xml:space="preserve"> Из числа учащихся девушки составляют </w:t>
      </w:r>
      <w:r w:rsidRPr="006E65D0">
        <w:rPr>
          <w:lang w:val="fr-FR"/>
        </w:rPr>
        <w:t>94,21 процент</w:t>
      </w:r>
      <w:r w:rsidRPr="006E65D0">
        <w:t>а, а юноши</w:t>
      </w:r>
      <w:r w:rsidR="00203D3F">
        <w:t xml:space="preserve"> — </w:t>
      </w:r>
      <w:r w:rsidRPr="006E65D0">
        <w:rPr>
          <w:lang w:val="fr-FR"/>
        </w:rPr>
        <w:t>5,64</w:t>
      </w:r>
      <w:r w:rsidRPr="006E65D0">
        <w:t> процента</w:t>
      </w:r>
      <w:r w:rsidRPr="006E65D0">
        <w:rPr>
          <w:lang w:val="fr-FR"/>
        </w:rPr>
        <w:t xml:space="preserve">. </w:t>
      </w:r>
      <w:r w:rsidRPr="006E65D0">
        <w:t>В Высшем технологическом институте (ВТИ) расхождение м</w:t>
      </w:r>
      <w:r w:rsidRPr="006E65D0">
        <w:t>е</w:t>
      </w:r>
      <w:r w:rsidRPr="006E65D0">
        <w:t>жду численностью девушек (39,05 процента) и юношей (57,05 процента) не столь значительно.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  <w:r>
        <w:br w:type="page"/>
      </w:r>
    </w:p>
    <w:p w:rsidR="00203D3F" w:rsidRDefault="00203D3F" w:rsidP="00203D3F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6E65D0">
        <w:t>Таблица</w:t>
      </w:r>
      <w:r w:rsidR="00884BF9" w:rsidRPr="006E65D0">
        <w:rPr>
          <w:lang w:val="fr-FR"/>
        </w:rPr>
        <w:t xml:space="preserve"> 10</w:t>
      </w:r>
    </w:p>
    <w:p w:rsidR="00884BF9" w:rsidRDefault="00203D3F" w:rsidP="00203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6E65D0">
        <w:t>Распределение учащихся в крупных учебных центрах по полу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969"/>
        <w:gridCol w:w="880"/>
        <w:gridCol w:w="744"/>
        <w:gridCol w:w="673"/>
        <w:gridCol w:w="638"/>
        <w:gridCol w:w="466"/>
      </w:tblGrid>
      <w:tr w:rsidR="00203D3F" w:rsidRPr="000963A0" w:rsidTr="00203D3F">
        <w:trPr>
          <w:trHeight w:val="240"/>
          <w:tblHeader/>
        </w:trPr>
        <w:tc>
          <w:tcPr>
            <w:tcW w:w="396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Крупные учебные центры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Мужчины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center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Женщины</w:t>
            </w:r>
          </w:p>
        </w:tc>
        <w:tc>
          <w:tcPr>
            <w:tcW w:w="46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4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Всего</w:t>
            </w:r>
          </w:p>
        </w:tc>
      </w:tr>
      <w:tr w:rsidR="00203D3F" w:rsidRPr="000963A0" w:rsidTr="00203D3F">
        <w:trPr>
          <w:trHeight w:val="240"/>
          <w:tblHeader/>
        </w:trPr>
        <w:tc>
          <w:tcPr>
            <w:tcW w:w="396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left"/>
              <w:rPr>
                <w:sz w:val="14"/>
                <w:szCs w:val="14"/>
                <w:lang w:val="fr-FR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Численность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right w:w="113" w:type="dxa"/>
            </w:tcMar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fr-FR"/>
              </w:rPr>
              <w:t>%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ru-RU"/>
              </w:rPr>
              <w:t>Числе</w:t>
            </w:r>
            <w:r w:rsidRPr="000963A0">
              <w:rPr>
                <w:i/>
                <w:sz w:val="14"/>
                <w:szCs w:val="14"/>
                <w:lang w:val="ru-RU"/>
              </w:rPr>
              <w:t>н</w:t>
            </w:r>
            <w:r w:rsidRPr="000963A0">
              <w:rPr>
                <w:i/>
                <w:sz w:val="14"/>
                <w:szCs w:val="14"/>
                <w:lang w:val="ru-RU"/>
              </w:rPr>
              <w:t>ность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963A0">
              <w:rPr>
                <w:i/>
                <w:sz w:val="14"/>
                <w:szCs w:val="14"/>
                <w:lang w:val="fr-FR"/>
              </w:rPr>
              <w:t>%</w:t>
            </w:r>
          </w:p>
        </w:tc>
        <w:tc>
          <w:tcPr>
            <w:tcW w:w="46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03D3F" w:rsidRPr="000963A0" w:rsidRDefault="00203D3F" w:rsidP="00203D3F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160" w:lineRule="exact"/>
              <w:ind w:right="0"/>
              <w:jc w:val="right"/>
              <w:rPr>
                <w:sz w:val="14"/>
                <w:szCs w:val="14"/>
                <w:lang w:val="fr-FR"/>
              </w:rPr>
            </w:pP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tcBorders>
              <w:top w:val="single" w:sz="12" w:space="0" w:color="auto"/>
            </w:tcBorders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Национальный институт водного и лесного хозяйства (НИВЛХ)</w:t>
            </w:r>
          </w:p>
        </w:tc>
        <w:tc>
          <w:tcPr>
            <w:tcW w:w="8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64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86,48</w:t>
            </w:r>
          </w:p>
        </w:tc>
        <w:tc>
          <w:tcPr>
            <w:tcW w:w="6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10</w:t>
            </w:r>
          </w:p>
        </w:tc>
        <w:tc>
          <w:tcPr>
            <w:tcW w:w="6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13,52</w:t>
            </w:r>
          </w:p>
        </w:tc>
        <w:tc>
          <w:tcPr>
            <w:tcW w:w="4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74</w:t>
            </w: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Высшее училище (ВУ)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594</w:t>
            </w:r>
          </w:p>
        </w:tc>
        <w:tc>
          <w:tcPr>
            <w:tcW w:w="744" w:type="dxa"/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85,49</w:t>
            </w:r>
          </w:p>
        </w:tc>
        <w:tc>
          <w:tcPr>
            <w:tcW w:w="673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313</w:t>
            </w:r>
          </w:p>
        </w:tc>
        <w:tc>
          <w:tcPr>
            <w:tcW w:w="638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34,51</w:t>
            </w:r>
          </w:p>
        </w:tc>
        <w:tc>
          <w:tcPr>
            <w:tcW w:w="466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907</w:t>
            </w: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Высшее национальное техническое училище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184</w:t>
            </w:r>
          </w:p>
        </w:tc>
        <w:tc>
          <w:tcPr>
            <w:tcW w:w="744" w:type="dxa"/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94,36</w:t>
            </w:r>
          </w:p>
        </w:tc>
        <w:tc>
          <w:tcPr>
            <w:tcW w:w="673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11</w:t>
            </w:r>
          </w:p>
        </w:tc>
        <w:tc>
          <w:tcPr>
            <w:tcW w:w="638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5,64</w:t>
            </w:r>
          </w:p>
        </w:tc>
        <w:tc>
          <w:tcPr>
            <w:tcW w:w="466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195</w:t>
            </w: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Высшая национальная школа секретарей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14</w:t>
            </w:r>
          </w:p>
        </w:tc>
        <w:tc>
          <w:tcPr>
            <w:tcW w:w="744" w:type="dxa"/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5,78</w:t>
            </w:r>
          </w:p>
        </w:tc>
        <w:tc>
          <w:tcPr>
            <w:tcW w:w="673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228</w:t>
            </w:r>
          </w:p>
        </w:tc>
        <w:tc>
          <w:tcPr>
            <w:tcW w:w="638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94,21</w:t>
            </w:r>
          </w:p>
        </w:tc>
        <w:tc>
          <w:tcPr>
            <w:tcW w:w="466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242</w:t>
            </w: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Национальный институт естественных наук и упра</w:t>
            </w:r>
            <w:r w:rsidRPr="00203D3F">
              <w:rPr>
                <w:sz w:val="17"/>
                <w:lang w:val="en-US"/>
              </w:rPr>
              <w:t>в</w:t>
            </w:r>
            <w:r w:rsidRPr="00203D3F">
              <w:rPr>
                <w:sz w:val="17"/>
                <w:lang w:val="en-US"/>
              </w:rPr>
              <w:t>ления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187</w:t>
            </w:r>
          </w:p>
        </w:tc>
        <w:tc>
          <w:tcPr>
            <w:tcW w:w="744" w:type="dxa"/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64,04</w:t>
            </w:r>
          </w:p>
        </w:tc>
        <w:tc>
          <w:tcPr>
            <w:tcW w:w="673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105</w:t>
            </w:r>
          </w:p>
        </w:tc>
        <w:tc>
          <w:tcPr>
            <w:tcW w:w="638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35,96</w:t>
            </w:r>
          </w:p>
        </w:tc>
        <w:tc>
          <w:tcPr>
            <w:tcW w:w="466" w:type="dxa"/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292</w:t>
            </w: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Национальный технологический институт (НТИ)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161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57,05</w:t>
            </w:r>
          </w:p>
        </w:tc>
        <w:tc>
          <w:tcPr>
            <w:tcW w:w="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119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42,05</w:t>
            </w:r>
          </w:p>
        </w:tc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  <w:lang w:val="en-US"/>
              </w:rPr>
            </w:pPr>
            <w:r w:rsidRPr="00203D3F">
              <w:rPr>
                <w:sz w:val="17"/>
                <w:lang w:val="en-US"/>
              </w:rPr>
              <w:t>280</w:t>
            </w:r>
          </w:p>
        </w:tc>
      </w:tr>
      <w:tr w:rsidR="00884BF9" w:rsidRPr="006E65D0" w:rsidTr="00203D3F">
        <w:trPr>
          <w:trHeight w:val="240"/>
        </w:trPr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ab/>
              <w:t>Всего по крупным учебным центрам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1 204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60,05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786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39,05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4BF9" w:rsidRPr="00203D3F" w:rsidRDefault="00884BF9" w:rsidP="00203D3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jc w:val="right"/>
              <w:rPr>
                <w:b/>
                <w:sz w:val="17"/>
                <w:lang w:val="en-US"/>
              </w:rPr>
            </w:pPr>
            <w:r w:rsidRPr="00203D3F">
              <w:rPr>
                <w:b/>
                <w:sz w:val="17"/>
                <w:lang w:val="en-US"/>
              </w:rPr>
              <w:t>1 990</w:t>
            </w:r>
          </w:p>
        </w:tc>
      </w:tr>
    </w:tbl>
    <w:p w:rsidR="00203D3F" w:rsidRPr="00203D3F" w:rsidRDefault="00203D3F" w:rsidP="00203D3F">
      <w:pPr>
        <w:pStyle w:val="SingleTxt"/>
        <w:spacing w:after="0" w:line="120" w:lineRule="exact"/>
        <w:rPr>
          <w:i/>
          <w:sz w:val="10"/>
          <w:szCs w:val="16"/>
        </w:rPr>
      </w:pPr>
    </w:p>
    <w:p w:rsidR="00884BF9" w:rsidRDefault="00884BF9" w:rsidP="00203D3F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0963A0">
        <w:rPr>
          <w:i/>
        </w:rPr>
        <w:t>Источник</w:t>
      </w:r>
      <w:r w:rsidRPr="000963A0">
        <w:rPr>
          <w:i/>
          <w:lang w:val="fr-FR"/>
        </w:rPr>
        <w:t>:</w:t>
      </w:r>
      <w:r w:rsidRPr="000963A0">
        <w:rPr>
          <w:lang w:val="fr-FR"/>
        </w:rPr>
        <w:t xml:space="preserve"> </w:t>
      </w:r>
      <w:r w:rsidRPr="000963A0">
        <w:t>Статистический ежегодник по высшему образованию,</w:t>
      </w:r>
      <w:r w:rsidRPr="000963A0">
        <w:rPr>
          <w:lang w:val="fr-FR"/>
        </w:rPr>
        <w:t xml:space="preserve"> 2002</w:t>
      </w:r>
      <w:r w:rsidR="00203D3F">
        <w:t>–</w:t>
      </w:r>
      <w:r w:rsidRPr="000963A0">
        <w:rPr>
          <w:lang w:val="fr-FR"/>
        </w:rPr>
        <w:t>2003</w:t>
      </w:r>
      <w:r w:rsidRPr="000963A0">
        <w:t> годы</w:t>
      </w:r>
      <w:r w:rsidRPr="000963A0">
        <w:rPr>
          <w:lang w:val="fr-FR"/>
        </w:rPr>
        <w:t>.</w:t>
      </w:r>
    </w:p>
    <w:p w:rsidR="00203D3F" w:rsidRPr="00203D3F" w:rsidRDefault="00203D3F" w:rsidP="00203D3F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203D3F" w:rsidRPr="00203D3F" w:rsidRDefault="00203D3F" w:rsidP="00203D3F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884BF9" w:rsidRPr="006E65D0" w:rsidRDefault="00884BF9" w:rsidP="00884BF9">
      <w:pPr>
        <w:pStyle w:val="SingleTxt"/>
      </w:pPr>
      <w:r w:rsidRPr="006E65D0">
        <w:t>96.</w:t>
      </w:r>
      <w:r w:rsidRPr="006E65D0">
        <w:tab/>
        <w:t>Комитет</w:t>
      </w:r>
      <w:r w:rsidRPr="006E65D0">
        <w:rPr>
          <w:lang w:val="fr-FR"/>
        </w:rPr>
        <w:t xml:space="preserve"> </w:t>
      </w:r>
      <w:r w:rsidRPr="006E65D0">
        <w:t>рекомендует</w:t>
      </w:r>
      <w:r w:rsidRPr="006E65D0">
        <w:rPr>
          <w:lang w:val="fr-FR"/>
        </w:rPr>
        <w:t xml:space="preserve"> </w:t>
      </w:r>
      <w:r w:rsidRPr="006E65D0">
        <w:t>уделять</w:t>
      </w:r>
      <w:r w:rsidRPr="006E65D0">
        <w:rPr>
          <w:lang w:val="fr-FR"/>
        </w:rPr>
        <w:t xml:space="preserve"> </w:t>
      </w:r>
      <w:r w:rsidRPr="006E65D0">
        <w:t>первостепенное</w:t>
      </w:r>
      <w:r w:rsidRPr="006E65D0">
        <w:rPr>
          <w:lang w:val="fr-FR"/>
        </w:rPr>
        <w:t xml:space="preserve"> </w:t>
      </w:r>
      <w:r w:rsidRPr="006E65D0">
        <w:t>внимание</w:t>
      </w:r>
      <w:r w:rsidRPr="006E65D0">
        <w:rPr>
          <w:lang w:val="fr-FR"/>
        </w:rPr>
        <w:t xml:space="preserve"> </w:t>
      </w:r>
      <w:r w:rsidRPr="006E65D0">
        <w:t>мерам по обесп</w:t>
      </w:r>
      <w:r w:rsidRPr="006E65D0">
        <w:t>е</w:t>
      </w:r>
      <w:r w:rsidRPr="006E65D0">
        <w:t>чению</w:t>
      </w:r>
      <w:r w:rsidRPr="006E65D0">
        <w:rPr>
          <w:lang w:val="fr-FR"/>
        </w:rPr>
        <w:t xml:space="preserve"> </w:t>
      </w:r>
      <w:r w:rsidRPr="006E65D0">
        <w:t>равного</w:t>
      </w:r>
      <w:r w:rsidRPr="006E65D0">
        <w:rPr>
          <w:lang w:val="fr-FR"/>
        </w:rPr>
        <w:t xml:space="preserve"> </w:t>
      </w:r>
      <w:r w:rsidRPr="006E65D0">
        <w:t>доступа</w:t>
      </w:r>
      <w:r w:rsidRPr="006E65D0">
        <w:rPr>
          <w:lang w:val="fr-FR"/>
        </w:rPr>
        <w:t xml:space="preserve"> </w:t>
      </w:r>
      <w:r w:rsidRPr="006E65D0">
        <w:t>девочек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 </w:t>
      </w:r>
      <w:r w:rsidRPr="006E65D0">
        <w:t>ко</w:t>
      </w:r>
      <w:r w:rsidRPr="006E65D0">
        <w:rPr>
          <w:lang w:val="fr-FR"/>
        </w:rPr>
        <w:t xml:space="preserve"> </w:t>
      </w:r>
      <w:r w:rsidRPr="006E65D0">
        <w:t>всем</w:t>
      </w:r>
      <w:r w:rsidRPr="006E65D0">
        <w:rPr>
          <w:lang w:val="fr-FR"/>
        </w:rPr>
        <w:t xml:space="preserve"> </w:t>
      </w:r>
      <w:r w:rsidRPr="006E65D0">
        <w:t>уровням</w:t>
      </w:r>
      <w:r w:rsidRPr="006E65D0">
        <w:rPr>
          <w:lang w:val="fr-FR"/>
        </w:rPr>
        <w:t xml:space="preserve"> </w:t>
      </w:r>
      <w:r w:rsidRPr="006E65D0">
        <w:t>образования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том</w:t>
      </w:r>
      <w:r w:rsidRPr="006E65D0">
        <w:rPr>
          <w:lang w:val="fr-FR"/>
        </w:rPr>
        <w:t xml:space="preserve"> </w:t>
      </w:r>
      <w:r w:rsidRPr="006E65D0">
        <w:t>числе</w:t>
      </w:r>
      <w:r w:rsidRPr="006E65D0">
        <w:rPr>
          <w:lang w:val="fr-FR"/>
        </w:rPr>
        <w:t xml:space="preserve"> </w:t>
      </w:r>
      <w:r w:rsidRPr="006E65D0">
        <w:t>посредством</w:t>
      </w:r>
      <w:r w:rsidRPr="006E65D0">
        <w:rPr>
          <w:lang w:val="fr-FR"/>
        </w:rPr>
        <w:t xml:space="preserve"> </w:t>
      </w:r>
      <w:r w:rsidRPr="006E65D0">
        <w:t>принятия</w:t>
      </w:r>
      <w:r w:rsidRPr="006E65D0">
        <w:rPr>
          <w:lang w:val="fr-FR"/>
        </w:rPr>
        <w:t xml:space="preserve"> </w:t>
      </w:r>
      <w:r w:rsidRPr="006E65D0">
        <w:t>временных</w:t>
      </w:r>
      <w:r w:rsidRPr="006E65D0">
        <w:rPr>
          <w:lang w:val="fr-FR"/>
        </w:rPr>
        <w:t xml:space="preserve"> </w:t>
      </w:r>
      <w:r w:rsidRPr="006E65D0">
        <w:t>специальных</w:t>
      </w:r>
      <w:r w:rsidRPr="006E65D0">
        <w:rPr>
          <w:lang w:val="fr-FR"/>
        </w:rPr>
        <w:t xml:space="preserve"> </w:t>
      </w:r>
      <w:r w:rsidRPr="006E65D0">
        <w:t>мер</w:t>
      </w:r>
      <w:r w:rsidRPr="006E65D0">
        <w:rPr>
          <w:lang w:val="fr-FR"/>
        </w:rPr>
        <w:t xml:space="preserve">, </w:t>
      </w:r>
      <w:r w:rsidRPr="006E65D0">
        <w:t>стимулирования</w:t>
      </w:r>
      <w:r w:rsidRPr="006E65D0">
        <w:rPr>
          <w:lang w:val="fr-FR"/>
        </w:rPr>
        <w:t xml:space="preserve"> </w:t>
      </w:r>
      <w:r w:rsidRPr="006E65D0">
        <w:t>родителей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детей</w:t>
      </w:r>
      <w:r w:rsidRPr="006E65D0">
        <w:rPr>
          <w:lang w:val="fr-FR"/>
        </w:rPr>
        <w:t xml:space="preserve"> (</w:t>
      </w:r>
      <w:r w:rsidRPr="006E65D0">
        <w:t>например,</w:t>
      </w:r>
      <w:r w:rsidRPr="006E65D0">
        <w:rPr>
          <w:lang w:val="fr-FR"/>
        </w:rPr>
        <w:t xml:space="preserve"> </w:t>
      </w:r>
      <w:r w:rsidRPr="006E65D0">
        <w:t>путем предоставления</w:t>
      </w:r>
      <w:r w:rsidRPr="006E65D0">
        <w:rPr>
          <w:lang w:val="fr-FR"/>
        </w:rPr>
        <w:t xml:space="preserve"> </w:t>
      </w:r>
      <w:r w:rsidRPr="006E65D0">
        <w:t>стипендий</w:t>
      </w:r>
      <w:r w:rsidRPr="006E65D0">
        <w:rPr>
          <w:lang w:val="fr-FR"/>
        </w:rPr>
        <w:t xml:space="preserve"> </w:t>
      </w:r>
      <w:r w:rsidRPr="006E65D0">
        <w:t>девочкам</w:t>
      </w:r>
      <w:r w:rsidRPr="006E65D0">
        <w:rPr>
          <w:lang w:val="fr-FR"/>
        </w:rPr>
        <w:t xml:space="preserve">, </w:t>
      </w:r>
      <w:r w:rsidRPr="006E65D0">
        <w:t>на</w:t>
      </w:r>
      <w:r w:rsidRPr="006E65D0">
        <w:t>д</w:t>
      </w:r>
      <w:r w:rsidRPr="006E65D0">
        <w:t>бавок</w:t>
      </w:r>
      <w:r w:rsidRPr="006E65D0">
        <w:rPr>
          <w:lang w:val="fr-FR"/>
        </w:rPr>
        <w:t xml:space="preserve"> </w:t>
      </w:r>
      <w:r w:rsidRPr="006E65D0">
        <w:t>родителям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т</w:t>
      </w:r>
      <w:r w:rsidRPr="006E65D0">
        <w:rPr>
          <w:lang w:val="fr-FR"/>
        </w:rPr>
        <w:t>.</w:t>
      </w:r>
      <w:r w:rsidRPr="006E65D0">
        <w:t>д</w:t>
      </w:r>
      <w:r w:rsidRPr="006E65D0">
        <w:rPr>
          <w:lang w:val="fr-FR"/>
        </w:rPr>
        <w:t xml:space="preserve">.),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разъяснять</w:t>
      </w:r>
      <w:r w:rsidRPr="006E65D0">
        <w:rPr>
          <w:lang w:val="fr-FR"/>
        </w:rPr>
        <w:t xml:space="preserve"> </w:t>
      </w:r>
      <w:r w:rsidRPr="006E65D0">
        <w:t>важность</w:t>
      </w:r>
      <w:r w:rsidRPr="006E65D0">
        <w:rPr>
          <w:lang w:val="fr-FR"/>
        </w:rPr>
        <w:t xml:space="preserve"> </w:t>
      </w:r>
      <w:r w:rsidRPr="006E65D0">
        <w:t>образования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качестве</w:t>
      </w:r>
      <w:r w:rsidRPr="006E65D0">
        <w:rPr>
          <w:lang w:val="fr-FR"/>
        </w:rPr>
        <w:t xml:space="preserve"> </w:t>
      </w:r>
      <w:r w:rsidRPr="006E65D0">
        <w:t>основного</w:t>
      </w:r>
      <w:r w:rsidRPr="006E65D0">
        <w:rPr>
          <w:lang w:val="fr-FR"/>
        </w:rPr>
        <w:t xml:space="preserve"> </w:t>
      </w:r>
      <w:r w:rsidRPr="006E65D0">
        <w:t>права</w:t>
      </w:r>
      <w:r w:rsidRPr="006E65D0">
        <w:rPr>
          <w:lang w:val="fr-FR"/>
        </w:rPr>
        <w:t xml:space="preserve"> </w:t>
      </w:r>
      <w:r w:rsidRPr="006E65D0">
        <w:t>человека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возможности для обеспечения самостоятельности женщин</w:t>
      </w:r>
      <w:r w:rsidRPr="006E65D0">
        <w:rPr>
          <w:lang w:val="fr-FR"/>
        </w:rPr>
        <w:t>,</w:t>
      </w:r>
      <w:r w:rsidRPr="006E65D0">
        <w:t xml:space="preserve"> вовлекать девушек в образовательные системы, расширять знания о Конвенции</w:t>
      </w:r>
      <w:r w:rsidRPr="006E65D0">
        <w:rPr>
          <w:lang w:val="fr-FR"/>
        </w:rPr>
        <w:t>.</w:t>
      </w:r>
    </w:p>
    <w:p w:rsidR="00884BF9" w:rsidRPr="006E65D0" w:rsidRDefault="00884BF9" w:rsidP="00884BF9">
      <w:pPr>
        <w:pStyle w:val="SingleTxt"/>
      </w:pPr>
      <w:r w:rsidRPr="006E65D0">
        <w:t>97.</w:t>
      </w:r>
      <w:r w:rsidRPr="006E65D0">
        <w:tab/>
        <w:t>Несмотря на то что</w:t>
      </w:r>
      <w:r w:rsidRPr="006E65D0">
        <w:rPr>
          <w:lang w:val="fr-FR"/>
        </w:rPr>
        <w:t xml:space="preserve"> </w:t>
      </w:r>
      <w:r w:rsidRPr="006E65D0">
        <w:t>приводимые в соответствии с Конвенцией данные</w:t>
      </w:r>
      <w:r w:rsidRPr="006E65D0">
        <w:rPr>
          <w:lang w:val="fr-FR"/>
        </w:rPr>
        <w:t xml:space="preserve"> </w:t>
      </w:r>
      <w:r w:rsidRPr="006E65D0">
        <w:t>точны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плане</w:t>
      </w:r>
      <w:r w:rsidRPr="006E65D0">
        <w:rPr>
          <w:lang w:val="fr-FR"/>
        </w:rPr>
        <w:t xml:space="preserve"> </w:t>
      </w:r>
      <w:r w:rsidRPr="006E65D0">
        <w:t>статистики</w:t>
      </w:r>
      <w:r w:rsidRPr="006E65D0">
        <w:rPr>
          <w:lang w:val="fr-FR"/>
        </w:rPr>
        <w:t xml:space="preserve">, </w:t>
      </w:r>
      <w:r w:rsidRPr="006E65D0">
        <w:t>тем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менее</w:t>
      </w:r>
      <w:r w:rsidRPr="006E65D0">
        <w:rPr>
          <w:lang w:val="fr-FR"/>
        </w:rPr>
        <w:t xml:space="preserve"> </w:t>
      </w:r>
      <w:r w:rsidRPr="006E65D0">
        <w:t>в Габоне отсутствует дискриминация в</w:t>
      </w:r>
      <w:r w:rsidRPr="006E65D0">
        <w:rPr>
          <w:lang w:val="fr-FR"/>
        </w:rPr>
        <w:t xml:space="preserve"> </w:t>
      </w:r>
      <w:r w:rsidRPr="006E65D0">
        <w:t>области обеспечения</w:t>
      </w:r>
      <w:r w:rsidRPr="006E65D0">
        <w:rPr>
          <w:lang w:val="fr-FR"/>
        </w:rPr>
        <w:t xml:space="preserve"> </w:t>
      </w:r>
      <w:r w:rsidRPr="006E65D0">
        <w:t>доступа</w:t>
      </w:r>
      <w:r w:rsidRPr="006E65D0">
        <w:rPr>
          <w:lang w:val="fr-FR"/>
        </w:rPr>
        <w:t xml:space="preserve"> </w:t>
      </w:r>
      <w:r w:rsidRPr="006E65D0">
        <w:t>юношей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девушек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образованию</w:t>
      </w:r>
      <w:r w:rsidRPr="006E65D0">
        <w:rPr>
          <w:lang w:val="fr-FR"/>
        </w:rPr>
        <w:t xml:space="preserve"> </w:t>
      </w:r>
      <w:r w:rsidRPr="006E65D0">
        <w:t>и обучению на</w:t>
      </w:r>
      <w:r w:rsidRPr="006E65D0">
        <w:rPr>
          <w:lang w:val="fr-FR"/>
        </w:rPr>
        <w:t xml:space="preserve"> </w:t>
      </w:r>
      <w:r w:rsidRPr="006E65D0">
        <w:t>всех</w:t>
      </w:r>
      <w:r w:rsidRPr="006E65D0">
        <w:rPr>
          <w:lang w:val="fr-FR"/>
        </w:rPr>
        <w:t xml:space="preserve"> </w:t>
      </w:r>
      <w:r w:rsidRPr="006E65D0">
        <w:t>уровнях. Государство, напротив, поощряет девушек к получению образ</w:t>
      </w:r>
      <w:r w:rsidRPr="006E65D0">
        <w:t>о</w:t>
      </w:r>
      <w:r w:rsidRPr="006E65D0">
        <w:t>вания. Например, принимаются такие меры, как строительство яслей в пр</w:t>
      </w:r>
      <w:r w:rsidRPr="006E65D0">
        <w:t>о</w:t>
      </w:r>
      <w:r w:rsidRPr="006E65D0">
        <w:t>винциях, с тем чтобы позволить матерям из малоимущих семей не прерывать обучение по причине рождения ребенка или нескольких детей, обеспечение подготовки общинных воспитательниц для ухода за детьми в сельских районах</w:t>
      </w:r>
      <w:r w:rsidRPr="006E65D0">
        <w:rPr>
          <w:lang w:val="fr-FR"/>
        </w:rPr>
        <w:t>.</w:t>
      </w:r>
    </w:p>
    <w:p w:rsidR="00884BF9" w:rsidRDefault="00884BF9" w:rsidP="00884BF9">
      <w:pPr>
        <w:pStyle w:val="SingleTxt"/>
      </w:pPr>
      <w:r w:rsidRPr="006E65D0">
        <w:t>98.</w:t>
      </w:r>
      <w:r w:rsidRPr="006E65D0">
        <w:tab/>
        <w:t>В этих же целях Ассоциацией</w:t>
      </w:r>
      <w:r w:rsidRPr="006E65D0">
        <w:rPr>
          <w:lang w:val="fr-FR"/>
        </w:rPr>
        <w:t xml:space="preserve"> </w:t>
      </w:r>
      <w:r w:rsidRPr="006E65D0">
        <w:t>женщин</w:t>
      </w:r>
      <w:r>
        <w:t xml:space="preserve"> – </w:t>
      </w:r>
      <w:r w:rsidRPr="006E65D0">
        <w:t>учителей</w:t>
      </w:r>
      <w:r w:rsidRPr="006E65D0">
        <w:rPr>
          <w:lang w:val="fr-FR"/>
        </w:rPr>
        <w:t xml:space="preserve"> </w:t>
      </w:r>
      <w:r w:rsidRPr="006E65D0">
        <w:t>Габона</w:t>
      </w:r>
      <w:r w:rsidRPr="006E65D0">
        <w:rPr>
          <w:lang w:val="fr-FR"/>
        </w:rPr>
        <w:t xml:space="preserve"> </w:t>
      </w:r>
      <w:r w:rsidRPr="006E65D0">
        <w:t>(АЖУГ) по</w:t>
      </w:r>
      <w:r w:rsidRPr="006E65D0">
        <w:rPr>
          <w:lang w:val="fr-FR"/>
        </w:rPr>
        <w:t xml:space="preserve"> </w:t>
      </w:r>
      <w:r w:rsidRPr="006E65D0">
        <w:t>всей</w:t>
      </w:r>
      <w:r w:rsidRPr="006E65D0">
        <w:rPr>
          <w:lang w:val="fr-FR"/>
        </w:rPr>
        <w:t xml:space="preserve"> </w:t>
      </w:r>
      <w:r w:rsidRPr="006E65D0">
        <w:t>стране проводятся информационно-разъяснительные кампании о важности п</w:t>
      </w:r>
      <w:r w:rsidRPr="006E65D0">
        <w:t>о</w:t>
      </w:r>
      <w:r w:rsidRPr="006E65D0">
        <w:t>лучения образования.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203D3F" w:rsidRPr="00203D3F" w:rsidRDefault="00203D3F" w:rsidP="00203D3F">
      <w:pPr>
        <w:pStyle w:val="SingleTxt"/>
        <w:spacing w:after="0" w:line="120" w:lineRule="exact"/>
        <w:rPr>
          <w:sz w:val="10"/>
          <w:lang w:val="fr-FR"/>
        </w:rPr>
      </w:pPr>
    </w:p>
    <w:p w:rsidR="00884BF9" w:rsidRDefault="00203D3F" w:rsidP="00203D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9" w:name="_Toc380154124"/>
      <w:r>
        <w:tab/>
      </w:r>
      <w:r>
        <w:tab/>
      </w:r>
      <w:r w:rsidR="00884BF9" w:rsidRPr="006E65D0">
        <w:t>Статья </w:t>
      </w:r>
      <w:r w:rsidR="00884BF9" w:rsidRPr="006E65D0">
        <w:rPr>
          <w:lang w:val="fr-FR"/>
        </w:rPr>
        <w:t>11</w:t>
      </w:r>
      <w:r w:rsidR="00884BF9" w:rsidRPr="006E65D0">
        <w:t xml:space="preserve"> Конвенции.</w:t>
      </w:r>
      <w:r w:rsidR="00884BF9" w:rsidRPr="006E65D0">
        <w:rPr>
          <w:lang w:val="fr-FR"/>
        </w:rPr>
        <w:t xml:space="preserve"> </w:t>
      </w:r>
      <w:r w:rsidR="00884BF9" w:rsidRPr="006E65D0">
        <w:t>Расширение возможностей женщин в</w:t>
      </w:r>
      <w:r w:rsidR="00884BF9">
        <w:rPr>
          <w:lang w:val="en-US"/>
        </w:rPr>
        <w:t> </w:t>
      </w:r>
      <w:r w:rsidR="00884BF9" w:rsidRPr="006E65D0">
        <w:t>области занятости</w:t>
      </w:r>
      <w:bookmarkEnd w:id="19"/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884BF9">
      <w:pPr>
        <w:pStyle w:val="SingleTxt"/>
      </w:pPr>
      <w:r w:rsidRPr="006E65D0">
        <w:t>99.</w:t>
      </w:r>
      <w:r w:rsidRPr="006E65D0">
        <w:tab/>
        <w:t>В пункте 7 статьи 1 вводного раздела Конституции Габона предусматр</w:t>
      </w:r>
      <w:r w:rsidRPr="006E65D0">
        <w:t>и</w:t>
      </w:r>
      <w:r w:rsidRPr="006E65D0">
        <w:t>вается, что каждый гражданин имеет право на труд и право на получение раб</w:t>
      </w:r>
      <w:r w:rsidRPr="006E65D0">
        <w:t>о</w:t>
      </w:r>
      <w:r w:rsidRPr="006E65D0">
        <w:t>ты. Никто не может быть ущемлен в своих правах на работе по причине прои</w:t>
      </w:r>
      <w:r w:rsidRPr="006E65D0">
        <w:t>с</w:t>
      </w:r>
      <w:r w:rsidRPr="006E65D0">
        <w:t>хождения, пола, расы или убеждений (</w:t>
      </w:r>
      <w:r>
        <w:t>З</w:t>
      </w:r>
      <w:r w:rsidRPr="006E65D0">
        <w:t>акон № 3/91 от 26 марта 1991 года с и</w:t>
      </w:r>
      <w:r w:rsidRPr="006E65D0">
        <w:t>з</w:t>
      </w:r>
      <w:r w:rsidRPr="006E65D0">
        <w:t xml:space="preserve">менениями, внесенными </w:t>
      </w:r>
      <w:r>
        <w:t>З</w:t>
      </w:r>
      <w:r w:rsidRPr="006E65D0">
        <w:t>аконом № 13/2003 от 19 августа 2003 года)</w:t>
      </w:r>
      <w:r w:rsidRPr="006E65D0">
        <w:rPr>
          <w:lang w:val="fr-FR"/>
        </w:rPr>
        <w:t>.</w:t>
      </w:r>
    </w:p>
    <w:p w:rsidR="00884BF9" w:rsidRPr="006E65D0" w:rsidRDefault="00884BF9" w:rsidP="00203D3F">
      <w:pPr>
        <w:pStyle w:val="SingleTxt"/>
      </w:pPr>
      <w:r w:rsidRPr="006E65D0">
        <w:t>100.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статье</w:t>
      </w:r>
      <w:r w:rsidRPr="006E65D0">
        <w:rPr>
          <w:lang w:val="fr-FR"/>
        </w:rPr>
        <w:t xml:space="preserve"> 2 </w:t>
      </w:r>
      <w:r w:rsidRPr="006E65D0">
        <w:t>Трудового</w:t>
      </w:r>
      <w:r w:rsidRPr="006E65D0">
        <w:rPr>
          <w:lang w:val="fr-FR"/>
        </w:rPr>
        <w:t xml:space="preserve"> </w:t>
      </w:r>
      <w:r w:rsidRPr="006E65D0">
        <w:t>кодекса</w:t>
      </w:r>
      <w:r w:rsidRPr="006E65D0">
        <w:rPr>
          <w:lang w:val="fr-FR"/>
        </w:rPr>
        <w:t xml:space="preserve"> </w:t>
      </w:r>
      <w:r w:rsidRPr="006E65D0">
        <w:t>предусматривается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каждый человек</w:t>
      </w:r>
      <w:r w:rsidRPr="006E65D0">
        <w:rPr>
          <w:lang w:val="fr-FR"/>
        </w:rPr>
        <w:t xml:space="preserve">, </w:t>
      </w:r>
      <w:r w:rsidRPr="006E65D0">
        <w:t>включая</w:t>
      </w:r>
      <w:r w:rsidRPr="006E65D0">
        <w:rPr>
          <w:lang w:val="fr-FR"/>
        </w:rPr>
        <w:t xml:space="preserve"> </w:t>
      </w:r>
      <w:r w:rsidRPr="006E65D0">
        <w:t>лиц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ограниченными</w:t>
      </w:r>
      <w:r w:rsidRPr="006E65D0">
        <w:rPr>
          <w:lang w:val="fr-FR"/>
        </w:rPr>
        <w:t xml:space="preserve"> </w:t>
      </w:r>
      <w:r w:rsidRPr="006E65D0">
        <w:t>физическими</w:t>
      </w:r>
      <w:r w:rsidRPr="006E65D0">
        <w:rPr>
          <w:lang w:val="fr-FR"/>
        </w:rPr>
        <w:t xml:space="preserve"> </w:t>
      </w:r>
      <w:r w:rsidRPr="006E65D0">
        <w:t>возможностями</w:t>
      </w:r>
      <w:r w:rsidRPr="006E65D0">
        <w:rPr>
          <w:lang w:val="fr-FR"/>
        </w:rPr>
        <w:t xml:space="preserve">, </w:t>
      </w:r>
      <w:r w:rsidRPr="006E65D0">
        <w:t>имеет</w:t>
      </w:r>
      <w:r w:rsidRPr="006E65D0">
        <w:rPr>
          <w:lang w:val="fr-FR"/>
        </w:rPr>
        <w:t xml:space="preserve"> </w:t>
      </w:r>
      <w:r w:rsidRPr="006E65D0">
        <w:t>право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труд</w:t>
      </w:r>
      <w:r w:rsidRPr="006E65D0">
        <w:rPr>
          <w:lang w:val="fr-FR"/>
        </w:rPr>
        <w:t xml:space="preserve">. </w:t>
      </w:r>
      <w:r w:rsidRPr="006E65D0">
        <w:t>Трудовая</w:t>
      </w:r>
      <w:r w:rsidRPr="006E65D0">
        <w:rPr>
          <w:lang w:val="fr-FR"/>
        </w:rPr>
        <w:t xml:space="preserve"> </w:t>
      </w:r>
      <w:r w:rsidRPr="006E65D0">
        <w:t>деятельность</w:t>
      </w:r>
      <w:r w:rsidRPr="006E65D0">
        <w:rPr>
          <w:lang w:val="fr-FR"/>
        </w:rPr>
        <w:t xml:space="preserve"> </w:t>
      </w:r>
      <w:r w:rsidRPr="006E65D0">
        <w:t>является</w:t>
      </w:r>
      <w:r w:rsidRPr="006E65D0">
        <w:rPr>
          <w:lang w:val="fr-FR"/>
        </w:rPr>
        <w:t xml:space="preserve"> </w:t>
      </w:r>
      <w:r w:rsidRPr="006E65D0">
        <w:t>долгом</w:t>
      </w:r>
      <w:r w:rsidRPr="006E65D0">
        <w:rPr>
          <w:lang w:val="fr-FR"/>
        </w:rPr>
        <w:t xml:space="preserve"> </w:t>
      </w:r>
      <w:r w:rsidRPr="006E65D0">
        <w:t>каждого</w:t>
      </w:r>
      <w:r w:rsidRPr="006E65D0">
        <w:rPr>
          <w:lang w:val="fr-FR"/>
        </w:rPr>
        <w:t xml:space="preserve"> </w:t>
      </w:r>
      <w:r w:rsidRPr="006E65D0">
        <w:t>гражданина</w:t>
      </w:r>
      <w:r w:rsidRPr="006E65D0">
        <w:rPr>
          <w:lang w:val="fr-FR"/>
        </w:rPr>
        <w:t>.</w:t>
      </w:r>
    </w:p>
    <w:p w:rsidR="00884BF9" w:rsidRPr="006E65D0" w:rsidRDefault="00884BF9" w:rsidP="00203D3F">
      <w:pPr>
        <w:pStyle w:val="SingleTxt"/>
      </w:pPr>
      <w:r w:rsidRPr="006E65D0">
        <w:t>101.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статье</w:t>
      </w:r>
      <w:r w:rsidRPr="006E65D0">
        <w:rPr>
          <w:lang w:val="fr-FR"/>
        </w:rPr>
        <w:t xml:space="preserve"> 8 </w:t>
      </w:r>
      <w:r w:rsidRPr="006E65D0">
        <w:t>Трудового</w:t>
      </w:r>
      <w:r w:rsidRPr="006E65D0">
        <w:rPr>
          <w:lang w:val="fr-FR"/>
        </w:rPr>
        <w:t xml:space="preserve"> </w:t>
      </w:r>
      <w:r w:rsidRPr="006E65D0">
        <w:t>кодекса</w:t>
      </w:r>
      <w:r w:rsidRPr="006E65D0">
        <w:rPr>
          <w:lang w:val="fr-FR"/>
        </w:rPr>
        <w:t xml:space="preserve"> </w:t>
      </w:r>
      <w:r w:rsidRPr="006E65D0">
        <w:t>предусматривается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все</w:t>
      </w:r>
      <w:r w:rsidRPr="006E65D0">
        <w:rPr>
          <w:lang w:val="fr-FR"/>
        </w:rPr>
        <w:t xml:space="preserve"> </w:t>
      </w:r>
      <w:r w:rsidRPr="006E65D0">
        <w:t>трудящиеся</w:t>
      </w:r>
      <w:r w:rsidRPr="006E65D0">
        <w:rPr>
          <w:lang w:val="fr-FR"/>
        </w:rPr>
        <w:t xml:space="preserve"> </w:t>
      </w:r>
      <w:r w:rsidRPr="006E65D0">
        <w:t>ра</w:t>
      </w:r>
      <w:r w:rsidRPr="006E65D0">
        <w:t>в</w:t>
      </w:r>
      <w:r w:rsidRPr="006E65D0">
        <w:t>ны</w:t>
      </w:r>
      <w:r w:rsidRPr="006E65D0">
        <w:rPr>
          <w:lang w:val="fr-FR"/>
        </w:rPr>
        <w:t xml:space="preserve"> </w:t>
      </w:r>
      <w:r w:rsidRPr="006E65D0">
        <w:t>перед</w:t>
      </w:r>
      <w:r w:rsidRPr="006E65D0">
        <w:rPr>
          <w:lang w:val="fr-FR"/>
        </w:rPr>
        <w:t xml:space="preserve"> </w:t>
      </w:r>
      <w:r w:rsidRPr="006E65D0">
        <w:t>законом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пользуются</w:t>
      </w:r>
      <w:r w:rsidRPr="006E65D0">
        <w:rPr>
          <w:lang w:val="fr-FR"/>
        </w:rPr>
        <w:t xml:space="preserve"> </w:t>
      </w:r>
      <w:r w:rsidRPr="006E65D0">
        <w:t>равной</w:t>
      </w:r>
      <w:r w:rsidRPr="006E65D0">
        <w:rPr>
          <w:lang w:val="fr-FR"/>
        </w:rPr>
        <w:t xml:space="preserve"> </w:t>
      </w:r>
      <w:r w:rsidRPr="006E65D0">
        <w:t>защитой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равными</w:t>
      </w:r>
      <w:r w:rsidRPr="006E65D0">
        <w:rPr>
          <w:lang w:val="fr-FR"/>
        </w:rPr>
        <w:t xml:space="preserve"> </w:t>
      </w:r>
      <w:r w:rsidRPr="006E65D0">
        <w:t>гарантиями</w:t>
      </w:r>
      <w:r w:rsidRPr="006E65D0">
        <w:rPr>
          <w:lang w:val="fr-FR"/>
        </w:rPr>
        <w:t xml:space="preserve">. </w:t>
      </w:r>
      <w:r w:rsidRPr="006E65D0">
        <w:t>З</w:t>
      </w:r>
      <w:r w:rsidRPr="006E65D0">
        <w:t>а</w:t>
      </w:r>
      <w:r w:rsidRPr="006E65D0">
        <w:t>прещена любая</w:t>
      </w:r>
      <w:r w:rsidRPr="006E65D0">
        <w:rPr>
          <w:lang w:val="fr-FR"/>
        </w:rPr>
        <w:t xml:space="preserve"> </w:t>
      </w:r>
      <w:r w:rsidRPr="006E65D0">
        <w:t>дискриминация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занятости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условий</w:t>
      </w:r>
      <w:r w:rsidRPr="006E65D0">
        <w:rPr>
          <w:lang w:val="fr-FR"/>
        </w:rPr>
        <w:t xml:space="preserve"> </w:t>
      </w:r>
      <w:r w:rsidRPr="006E65D0">
        <w:t>труда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основе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частности</w:t>
      </w:r>
      <w:r w:rsidRPr="006E65D0">
        <w:rPr>
          <w:lang w:val="fr-FR"/>
        </w:rPr>
        <w:t xml:space="preserve">, </w:t>
      </w:r>
      <w:r w:rsidRPr="006E65D0">
        <w:t>расы</w:t>
      </w:r>
      <w:r w:rsidRPr="006E65D0">
        <w:rPr>
          <w:lang w:val="fr-FR"/>
        </w:rPr>
        <w:t xml:space="preserve">, </w:t>
      </w:r>
      <w:r w:rsidRPr="006E65D0">
        <w:t>цвета</w:t>
      </w:r>
      <w:r w:rsidRPr="006E65D0">
        <w:rPr>
          <w:lang w:val="fr-FR"/>
        </w:rPr>
        <w:t xml:space="preserve"> </w:t>
      </w:r>
      <w:r w:rsidRPr="006E65D0">
        <w:t>кожи</w:t>
      </w:r>
      <w:r w:rsidRPr="006E65D0">
        <w:rPr>
          <w:lang w:val="fr-FR"/>
        </w:rPr>
        <w:t xml:space="preserve">, </w:t>
      </w:r>
      <w:r w:rsidRPr="006E65D0">
        <w:t>пола</w:t>
      </w:r>
      <w:r w:rsidRPr="006E65D0">
        <w:rPr>
          <w:lang w:val="fr-FR"/>
        </w:rPr>
        <w:t xml:space="preserve">, </w:t>
      </w:r>
      <w:r w:rsidRPr="006E65D0">
        <w:t>религии</w:t>
      </w:r>
      <w:r w:rsidRPr="006E65D0">
        <w:rPr>
          <w:lang w:val="fr-FR"/>
        </w:rPr>
        <w:t xml:space="preserve">, </w:t>
      </w:r>
      <w:r w:rsidRPr="006E65D0">
        <w:t>политических</w:t>
      </w:r>
      <w:r w:rsidRPr="006E65D0">
        <w:rPr>
          <w:lang w:val="fr-FR"/>
        </w:rPr>
        <w:t xml:space="preserve"> </w:t>
      </w:r>
      <w:r w:rsidRPr="006E65D0">
        <w:t>убеждений, н</w:t>
      </w:r>
      <w:r w:rsidRPr="006E65D0">
        <w:t>а</w:t>
      </w:r>
      <w:r w:rsidRPr="006E65D0">
        <w:t>ционального происхождения или социального происхождения. Те же самые г</w:t>
      </w:r>
      <w:r w:rsidRPr="006E65D0">
        <w:t>а</w:t>
      </w:r>
      <w:r w:rsidRPr="006E65D0">
        <w:t>рантии в области занятости предусматриваются общим статутом государстве</w:t>
      </w:r>
      <w:r w:rsidRPr="006E65D0">
        <w:t>н</w:t>
      </w:r>
      <w:r w:rsidRPr="006E65D0">
        <w:t>ных служащих и общим статутом государственной службы</w:t>
      </w:r>
      <w:r w:rsidRPr="006E65D0">
        <w:rPr>
          <w:lang w:val="fr-FR"/>
        </w:rPr>
        <w:t>.</w:t>
      </w:r>
    </w:p>
    <w:p w:rsidR="00884BF9" w:rsidRPr="006E65D0" w:rsidRDefault="00884BF9" w:rsidP="00203D3F">
      <w:pPr>
        <w:pStyle w:val="SingleTxt"/>
      </w:pPr>
      <w:r w:rsidRPr="006E65D0">
        <w:t>102.</w:t>
      </w:r>
      <w:r w:rsidRPr="006E65D0">
        <w:tab/>
        <w:t>Таким</w:t>
      </w:r>
      <w:r w:rsidRPr="006E65D0">
        <w:rPr>
          <w:lang w:val="fr-FR"/>
        </w:rPr>
        <w:t xml:space="preserve"> </w:t>
      </w:r>
      <w:r w:rsidRPr="006E65D0">
        <w:t>образом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Габоне</w:t>
      </w:r>
      <w:r w:rsidRPr="006E65D0">
        <w:rPr>
          <w:lang w:val="fr-FR"/>
        </w:rPr>
        <w:t xml:space="preserve"> </w:t>
      </w:r>
      <w:r w:rsidRPr="006E65D0">
        <w:t>отсутствует</w:t>
      </w:r>
      <w:r w:rsidRPr="006E65D0">
        <w:rPr>
          <w:lang w:val="fr-FR"/>
        </w:rPr>
        <w:t xml:space="preserve"> </w:t>
      </w:r>
      <w:r w:rsidRPr="006E65D0">
        <w:t>дискриминация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занятости</w:t>
      </w:r>
      <w:r w:rsidRPr="006E65D0">
        <w:rPr>
          <w:lang w:val="fr-FR"/>
        </w:rPr>
        <w:t>.</w:t>
      </w:r>
      <w:r w:rsidRPr="006E65D0">
        <w:t xml:space="preserve"> Граждане обоих полов, имеющие одинаковые дипломы об образовании или о профессиональной подготовке, имеют равный уровень зарплат</w:t>
      </w:r>
      <w:r w:rsidRPr="006E65D0">
        <w:rPr>
          <w:lang w:val="fr-FR"/>
        </w:rPr>
        <w:t>.</w:t>
      </w:r>
      <w:r w:rsidRPr="006E65D0">
        <w:t xml:space="preserve"> Все другие те</w:t>
      </w:r>
      <w:r w:rsidRPr="006E65D0">
        <w:t>к</w:t>
      </w:r>
      <w:r w:rsidRPr="006E65D0">
        <w:t>сты законов, процитированные в предыдущем докладе, не претерпели измен</w:t>
      </w:r>
      <w:r w:rsidRPr="006E65D0">
        <w:t>е</w:t>
      </w:r>
      <w:r w:rsidRPr="006E65D0">
        <w:t>ний в ущерб правам женщин. Они остаются актуальными и применяются на практике</w:t>
      </w:r>
      <w:r w:rsidRPr="006E65D0">
        <w:rPr>
          <w:lang w:val="fr-FR"/>
        </w:rPr>
        <w:t>.</w:t>
      </w:r>
    </w:p>
    <w:p w:rsidR="00884BF9" w:rsidRDefault="00884BF9" w:rsidP="00203D3F">
      <w:pPr>
        <w:pStyle w:val="SingleTxt"/>
      </w:pPr>
      <w:r w:rsidRPr="006E65D0">
        <w:t>103.</w:t>
      </w:r>
      <w:r w:rsidRPr="006E65D0">
        <w:tab/>
        <w:t>Изменения</w:t>
      </w:r>
      <w:r w:rsidRPr="006E65D0">
        <w:rPr>
          <w:lang w:val="fr-FR"/>
        </w:rPr>
        <w:t xml:space="preserve"> </w:t>
      </w:r>
      <w:r w:rsidRPr="006E65D0">
        <w:t>коснулись</w:t>
      </w:r>
      <w:r w:rsidRPr="006E65D0">
        <w:rPr>
          <w:lang w:val="fr-FR"/>
        </w:rPr>
        <w:t xml:space="preserve"> </w:t>
      </w:r>
      <w:r w:rsidRPr="006E65D0">
        <w:t>только</w:t>
      </w:r>
      <w:r w:rsidRPr="006E65D0">
        <w:rPr>
          <w:lang w:val="fr-FR"/>
        </w:rPr>
        <w:t xml:space="preserve"> </w:t>
      </w:r>
      <w:r w:rsidRPr="006E65D0">
        <w:t>возраста</w:t>
      </w:r>
      <w:r w:rsidRPr="006E65D0">
        <w:rPr>
          <w:lang w:val="fr-FR"/>
        </w:rPr>
        <w:t xml:space="preserve"> </w:t>
      </w:r>
      <w:r w:rsidRPr="006E65D0">
        <w:t>выхода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пенсию</w:t>
      </w:r>
      <w:r w:rsidRPr="006E65D0">
        <w:rPr>
          <w:lang w:val="fr-FR"/>
        </w:rPr>
        <w:t xml:space="preserve">, </w:t>
      </w:r>
      <w:r w:rsidRPr="006E65D0">
        <w:t>который</w:t>
      </w:r>
      <w:r w:rsidRPr="006E65D0">
        <w:rPr>
          <w:lang w:val="fr-FR"/>
        </w:rPr>
        <w:t xml:space="preserve"> </w:t>
      </w:r>
      <w:r w:rsidRPr="006E65D0">
        <w:t>был повышен с 55 лет до</w:t>
      </w:r>
      <w:r w:rsidRPr="006E65D0">
        <w:rPr>
          <w:lang w:val="fr-FR"/>
        </w:rPr>
        <w:t xml:space="preserve"> 60</w:t>
      </w:r>
      <w:r w:rsidRPr="006E65D0">
        <w:t> лет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государственных</w:t>
      </w:r>
      <w:r w:rsidRPr="006E65D0">
        <w:rPr>
          <w:lang w:val="fr-FR"/>
        </w:rPr>
        <w:t xml:space="preserve"> </w:t>
      </w:r>
      <w:r w:rsidRPr="006E65D0">
        <w:t>служащих</w:t>
      </w:r>
      <w:r w:rsidRPr="006E65D0">
        <w:rPr>
          <w:lang w:val="fr-FR"/>
        </w:rPr>
        <w:t xml:space="preserve">, </w:t>
      </w:r>
      <w:r w:rsidRPr="006E65D0">
        <w:t>кроме</w:t>
      </w:r>
      <w:r w:rsidRPr="006E65D0">
        <w:rPr>
          <w:lang w:val="fr-FR"/>
        </w:rPr>
        <w:t xml:space="preserve"> </w:t>
      </w:r>
      <w:r w:rsidRPr="006E65D0">
        <w:t>военносл</w:t>
      </w:r>
      <w:r w:rsidRPr="006E65D0">
        <w:t>у</w:t>
      </w:r>
      <w:r w:rsidRPr="006E65D0">
        <w:t>жащих</w:t>
      </w:r>
      <w:r w:rsidRPr="006E65D0">
        <w:rPr>
          <w:lang w:val="fr-FR"/>
        </w:rPr>
        <w:t xml:space="preserve">, </w:t>
      </w:r>
      <w:r w:rsidRPr="006E65D0">
        <w:t>возраст</w:t>
      </w:r>
      <w:r w:rsidRPr="006E65D0">
        <w:rPr>
          <w:lang w:val="fr-FR"/>
        </w:rPr>
        <w:t xml:space="preserve"> </w:t>
      </w:r>
      <w:r w:rsidRPr="006E65D0">
        <w:t>выхода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пенсию</w:t>
      </w:r>
      <w:r w:rsidRPr="006E65D0">
        <w:rPr>
          <w:lang w:val="fr-FR"/>
        </w:rPr>
        <w:t xml:space="preserve"> </w:t>
      </w:r>
      <w:r w:rsidRPr="006E65D0">
        <w:t>которых</w:t>
      </w:r>
      <w:r w:rsidRPr="006E65D0">
        <w:rPr>
          <w:lang w:val="fr-FR"/>
        </w:rPr>
        <w:t xml:space="preserve"> </w:t>
      </w:r>
      <w:r w:rsidRPr="006E65D0">
        <w:t>меняется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зависимости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звания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трудящихся</w:t>
      </w:r>
      <w:r w:rsidRPr="006E65D0">
        <w:rPr>
          <w:lang w:val="fr-FR"/>
        </w:rPr>
        <w:t xml:space="preserve">,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которых</w:t>
      </w:r>
      <w:r w:rsidRPr="006E65D0">
        <w:rPr>
          <w:lang w:val="fr-FR"/>
        </w:rPr>
        <w:t xml:space="preserve"> </w:t>
      </w:r>
      <w:r w:rsidRPr="006E65D0">
        <w:t>распространяется</w:t>
      </w:r>
      <w:r w:rsidRPr="006E65D0">
        <w:rPr>
          <w:lang w:val="fr-FR"/>
        </w:rPr>
        <w:t xml:space="preserve"> </w:t>
      </w:r>
      <w:r w:rsidRPr="006E65D0">
        <w:t>действие</w:t>
      </w:r>
      <w:r w:rsidRPr="006E65D0">
        <w:rPr>
          <w:lang w:val="fr-FR"/>
        </w:rPr>
        <w:t xml:space="preserve"> </w:t>
      </w:r>
      <w:r w:rsidRPr="006E65D0">
        <w:t>особых</w:t>
      </w:r>
      <w:r w:rsidRPr="006E65D0">
        <w:rPr>
          <w:lang w:val="fr-FR"/>
        </w:rPr>
        <w:t xml:space="preserve"> </w:t>
      </w:r>
      <w:r w:rsidRPr="006E65D0">
        <w:t>статутов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которых</w:t>
      </w:r>
      <w:r w:rsidRPr="006E65D0">
        <w:rPr>
          <w:lang w:val="fr-FR"/>
        </w:rPr>
        <w:t xml:space="preserve"> </w:t>
      </w:r>
      <w:r w:rsidRPr="006E65D0">
        <w:t>сохраняется</w:t>
      </w:r>
      <w:r w:rsidRPr="006E65D0">
        <w:rPr>
          <w:lang w:val="fr-FR"/>
        </w:rPr>
        <w:t xml:space="preserve"> </w:t>
      </w:r>
      <w:r w:rsidRPr="006E65D0">
        <w:t>возраст</w:t>
      </w:r>
      <w:r w:rsidRPr="006E65D0">
        <w:rPr>
          <w:lang w:val="fr-FR"/>
        </w:rPr>
        <w:t xml:space="preserve"> </w:t>
      </w:r>
      <w:r w:rsidRPr="006E65D0">
        <w:t>выхода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пенсию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65</w:t>
      </w:r>
      <w:r w:rsidRPr="006E65D0">
        <w:t> лет</w:t>
      </w:r>
      <w:r w:rsidRPr="006E65D0">
        <w:rPr>
          <w:lang w:val="fr-FR"/>
        </w:rPr>
        <w:t xml:space="preserve"> (</w:t>
      </w:r>
      <w:r w:rsidRPr="006E65D0">
        <w:t>например</w:t>
      </w:r>
      <w:r w:rsidRPr="006E65D0">
        <w:rPr>
          <w:lang w:val="fr-FR"/>
        </w:rPr>
        <w:t xml:space="preserve">: </w:t>
      </w:r>
      <w:r w:rsidRPr="006E65D0">
        <w:t>судьи</w:t>
      </w:r>
      <w:r w:rsidRPr="006E65D0">
        <w:rPr>
          <w:lang w:val="fr-FR"/>
        </w:rPr>
        <w:t xml:space="preserve">, </w:t>
      </w:r>
      <w:r w:rsidRPr="006E65D0">
        <w:t>вр</w:t>
      </w:r>
      <w:r w:rsidRPr="006E65D0">
        <w:t>а</w:t>
      </w:r>
      <w:r w:rsidRPr="006E65D0">
        <w:t>чи</w:t>
      </w:r>
      <w:r w:rsidRPr="006E65D0">
        <w:rPr>
          <w:lang w:val="fr-FR"/>
        </w:rPr>
        <w:t xml:space="preserve">, </w:t>
      </w:r>
      <w:r w:rsidRPr="006E65D0">
        <w:t>инспекторы по труду и</w:t>
      </w:r>
      <w:r w:rsidR="00203D3F">
        <w:t xml:space="preserve"> </w:t>
      </w:r>
      <w:r w:rsidRPr="006E65D0">
        <w:t>т.д.).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Default="00203D3F" w:rsidP="00203D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0" w:name="_Toc380154125"/>
      <w:r>
        <w:tab/>
      </w:r>
      <w:r>
        <w:tab/>
      </w:r>
      <w:r w:rsidR="00884BF9" w:rsidRPr="006E65D0">
        <w:t>Статья </w:t>
      </w:r>
      <w:r w:rsidR="00884BF9" w:rsidRPr="006E65D0">
        <w:rPr>
          <w:lang w:val="fr-FR"/>
        </w:rPr>
        <w:t>12</w:t>
      </w:r>
      <w:r w:rsidR="00884BF9" w:rsidRPr="006E65D0">
        <w:t xml:space="preserve"> Конвенции.</w:t>
      </w:r>
      <w:r w:rsidR="00884BF9" w:rsidRPr="006E65D0">
        <w:rPr>
          <w:lang w:val="fr-FR"/>
        </w:rPr>
        <w:t xml:space="preserve"> </w:t>
      </w:r>
      <w:r w:rsidR="00884BF9" w:rsidRPr="006E65D0">
        <w:t>Равенство в области здравоохранения</w:t>
      </w:r>
      <w:bookmarkEnd w:id="20"/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Default="00203D3F" w:rsidP="00203D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Замечание №</w:t>
      </w:r>
      <w:r w:rsidR="00884BF9" w:rsidRPr="000963A0">
        <w:rPr>
          <w:lang w:val="fr-FR"/>
        </w:rPr>
        <w:t> 36</w:t>
      </w:r>
      <w:r w:rsidR="00884BF9" w:rsidRPr="000963A0">
        <w:t xml:space="preserve"> и рекомендация №</w:t>
      </w:r>
      <w:r w:rsidR="00884BF9" w:rsidRPr="000963A0">
        <w:rPr>
          <w:lang w:val="fr-FR"/>
        </w:rPr>
        <w:t xml:space="preserve"> 37 </w:t>
      </w:r>
      <w:r w:rsidR="00884BF9" w:rsidRPr="000963A0">
        <w:t>Комитета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Default="00884BF9" w:rsidP="00203D3F">
      <w:pPr>
        <w:pStyle w:val="SingleTxt"/>
      </w:pPr>
      <w:r w:rsidRPr="006E65D0">
        <w:t>104.</w:t>
      </w:r>
      <w:r w:rsidRPr="006E65D0">
        <w:tab/>
        <w:t>Замечание касается недостаточности</w:t>
      </w:r>
      <w:r w:rsidRPr="006E65D0">
        <w:rPr>
          <w:lang w:val="fr-FR"/>
        </w:rPr>
        <w:t xml:space="preserve"> </w:t>
      </w:r>
      <w:r w:rsidRPr="006E65D0">
        <w:t>информации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rPr>
          <w:lang w:val="fr-FR"/>
        </w:rPr>
        <w:t xml:space="preserve"> </w:t>
      </w:r>
      <w:r w:rsidRPr="006E65D0">
        <w:t>мерах</w:t>
      </w:r>
      <w:r w:rsidRPr="006E65D0">
        <w:rPr>
          <w:lang w:val="fr-FR"/>
        </w:rPr>
        <w:t xml:space="preserve">, </w:t>
      </w:r>
      <w:r w:rsidRPr="006E65D0">
        <w:t>принятых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снижения</w:t>
      </w:r>
      <w:r w:rsidRPr="006E65D0">
        <w:rPr>
          <w:lang w:val="fr-FR"/>
        </w:rPr>
        <w:t xml:space="preserve"> </w:t>
      </w:r>
      <w:r w:rsidRPr="006E65D0">
        <w:t>уровня</w:t>
      </w:r>
      <w:r w:rsidRPr="006E65D0">
        <w:rPr>
          <w:lang w:val="fr-FR"/>
        </w:rPr>
        <w:t xml:space="preserve"> </w:t>
      </w:r>
      <w:r w:rsidRPr="006E65D0">
        <w:t>детской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материнской</w:t>
      </w:r>
      <w:r w:rsidRPr="006E65D0">
        <w:rPr>
          <w:lang w:val="fr-FR"/>
        </w:rPr>
        <w:t xml:space="preserve"> </w:t>
      </w:r>
      <w:r w:rsidRPr="006E65D0">
        <w:t>смертности</w:t>
      </w:r>
      <w:r w:rsidRPr="006E65D0">
        <w:rPr>
          <w:lang w:val="fr-FR"/>
        </w:rPr>
        <w:t xml:space="preserve">, </w:t>
      </w:r>
      <w:r w:rsidRPr="006E65D0">
        <w:t>о</w:t>
      </w:r>
      <w:r w:rsidRPr="006E65D0">
        <w:rPr>
          <w:lang w:val="fr-FR"/>
        </w:rPr>
        <w:t xml:space="preserve"> </w:t>
      </w:r>
      <w:r w:rsidRPr="006E65D0">
        <w:t>доступе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услугам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t>б</w:t>
      </w:r>
      <w:r w:rsidRPr="006E65D0">
        <w:t>ласти</w:t>
      </w:r>
      <w:r w:rsidRPr="006E65D0">
        <w:rPr>
          <w:lang w:val="fr-FR"/>
        </w:rPr>
        <w:t xml:space="preserve"> </w:t>
      </w:r>
      <w:r w:rsidRPr="006E65D0">
        <w:t>планирования</w:t>
      </w:r>
      <w:r w:rsidRPr="006E65D0">
        <w:rPr>
          <w:lang w:val="fr-FR"/>
        </w:rPr>
        <w:t xml:space="preserve"> </w:t>
      </w:r>
      <w:r w:rsidRPr="006E65D0">
        <w:t>размера семьи, а также данных о распространенности ВИЧ/СПИДа. Комитет рекомендует включить в доклад подробную статистич</w:t>
      </w:r>
      <w:r w:rsidRPr="006E65D0">
        <w:t>е</w:t>
      </w:r>
      <w:r w:rsidRPr="006E65D0">
        <w:t>скую и аналитическую информацию о мерах, принятых в отношении вышеук</w:t>
      </w:r>
      <w:r w:rsidRPr="006E65D0">
        <w:t>а</w:t>
      </w:r>
      <w:r w:rsidRPr="006E65D0">
        <w:t>занных замечаний, в том числе в сельских районах, а также о результатах пр</w:t>
      </w:r>
      <w:r w:rsidRPr="006E65D0">
        <w:t>и</w:t>
      </w:r>
      <w:r w:rsidRPr="006E65D0">
        <w:t>нятия таких мер</w:t>
      </w:r>
      <w:r w:rsidRPr="006E65D0">
        <w:rPr>
          <w:lang w:val="fr-FR"/>
        </w:rPr>
        <w:t>.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Default="00203D3F" w:rsidP="00203D3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0963A0">
        <w:t>Принятые меры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884BF9">
      <w:pPr>
        <w:pStyle w:val="SingleTxt"/>
      </w:pPr>
      <w:r w:rsidRPr="006E65D0">
        <w:t>105.</w:t>
      </w:r>
      <w:r w:rsidRPr="006E65D0">
        <w:tab/>
        <w:t>На протяжении длительного времени здравоохранение является одним из приоритетов национальной политики Габона, который присоединился к ра</w:t>
      </w:r>
      <w:r w:rsidRPr="006E65D0">
        <w:t>з</w:t>
      </w:r>
      <w:r w:rsidRPr="006E65D0">
        <w:t>личным международным инициативам, направленным на снижение матери</w:t>
      </w:r>
      <w:r w:rsidRPr="006E65D0">
        <w:t>н</w:t>
      </w:r>
      <w:r w:rsidRPr="006E65D0">
        <w:t>ской и неонатальной смертности.</w:t>
      </w:r>
      <w:r w:rsidRPr="006E65D0">
        <w:rPr>
          <w:lang w:val="fr-FR"/>
        </w:rPr>
        <w:t xml:space="preserve"> </w:t>
      </w:r>
      <w:r w:rsidRPr="006E65D0">
        <w:t>К ним относятся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частности</w:t>
      </w:r>
      <w:r w:rsidRPr="006E65D0">
        <w:rPr>
          <w:lang w:val="fr-FR"/>
        </w:rPr>
        <w:t xml:space="preserve">, </w:t>
      </w:r>
      <w:r w:rsidRPr="006E65D0">
        <w:t>инициатива</w:t>
      </w:r>
      <w:r w:rsidRPr="006E65D0">
        <w:rPr>
          <w:lang w:val="fr-FR"/>
        </w:rPr>
        <w:t xml:space="preserve"> </w:t>
      </w:r>
      <w:r w:rsidR="00203D3F">
        <w:t>«</w:t>
      </w:r>
      <w:r w:rsidRPr="006E65D0">
        <w:t>За</w:t>
      </w:r>
      <w:r w:rsidRPr="006E65D0">
        <w:rPr>
          <w:lang w:val="fr-FR"/>
        </w:rPr>
        <w:t xml:space="preserve"> </w:t>
      </w:r>
      <w:r w:rsidRPr="006E65D0">
        <w:t>безопасное</w:t>
      </w:r>
      <w:r w:rsidRPr="006E65D0">
        <w:rPr>
          <w:lang w:val="fr-FR"/>
        </w:rPr>
        <w:t xml:space="preserve"> </w:t>
      </w:r>
      <w:r w:rsidRPr="006E65D0">
        <w:t>материнство</w:t>
      </w:r>
      <w:r w:rsidR="00203D3F">
        <w:t>»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Бамакская</w:t>
      </w:r>
      <w:r w:rsidRPr="006E65D0">
        <w:rPr>
          <w:lang w:val="fr-FR"/>
        </w:rPr>
        <w:t xml:space="preserve"> </w:t>
      </w:r>
      <w:r w:rsidRPr="006E65D0">
        <w:t>инициатива</w:t>
      </w:r>
      <w:r w:rsidRPr="006E65D0">
        <w:rPr>
          <w:lang w:val="fr-FR"/>
        </w:rPr>
        <w:t xml:space="preserve"> 1987 год</w:t>
      </w:r>
      <w:r w:rsidRPr="006E65D0">
        <w:t>а</w:t>
      </w:r>
      <w:r w:rsidRPr="006E65D0">
        <w:rPr>
          <w:lang w:val="fr-FR"/>
        </w:rPr>
        <w:t xml:space="preserve">, </w:t>
      </w:r>
      <w:r w:rsidRPr="006E65D0">
        <w:t>Программа</w:t>
      </w:r>
      <w:r w:rsidRPr="006E65D0">
        <w:rPr>
          <w:lang w:val="fr-FR"/>
        </w:rPr>
        <w:t xml:space="preserve"> </w:t>
      </w:r>
      <w:r w:rsidRPr="006E65D0">
        <w:t>действий</w:t>
      </w:r>
      <w:r w:rsidRPr="006E65D0">
        <w:rPr>
          <w:lang w:val="fr-FR"/>
        </w:rPr>
        <w:t xml:space="preserve"> </w:t>
      </w:r>
      <w:r w:rsidRPr="006E65D0">
        <w:t>Международной</w:t>
      </w:r>
      <w:r w:rsidRPr="006E65D0">
        <w:rPr>
          <w:lang w:val="fr-FR"/>
        </w:rPr>
        <w:t xml:space="preserve"> </w:t>
      </w:r>
      <w:r w:rsidRPr="006E65D0">
        <w:t>конференции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народонаселению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 xml:space="preserve">развитию (МКНР) </w:t>
      </w:r>
      <w:r w:rsidRPr="006E65D0">
        <w:rPr>
          <w:lang w:val="fr-FR"/>
        </w:rPr>
        <w:t>1994 год</w:t>
      </w:r>
      <w:r w:rsidRPr="006E65D0">
        <w:t>а, четвертая Всемирная конференция по положению женщин, которая состоялась в Пекине в 1995 году, и Саммит тысячелетия по вопросам развития 2000 года</w:t>
      </w:r>
      <w:r w:rsidRPr="006E65D0">
        <w:rPr>
          <w:lang w:val="fr-FR"/>
        </w:rPr>
        <w:t>.</w:t>
      </w:r>
      <w:r w:rsidRPr="006E65D0">
        <w:t xml:space="preserve"> Цели 4 и 5 Саммита тысячелетия предусматривают сокр</w:t>
      </w:r>
      <w:r w:rsidRPr="006E65D0">
        <w:t>а</w:t>
      </w:r>
      <w:r w:rsidRPr="006E65D0">
        <w:t>щение на две трети детской смертности и на три четверти коэффициента мат</w:t>
      </w:r>
      <w:r w:rsidRPr="006E65D0">
        <w:t>е</w:t>
      </w:r>
      <w:r w:rsidRPr="006E65D0">
        <w:t>ринской смертности за период 1990</w:t>
      </w:r>
      <w:r w:rsidR="00203D3F">
        <w:t>–</w:t>
      </w:r>
      <w:r w:rsidRPr="006E65D0">
        <w:t>2005 годов</w:t>
      </w:r>
      <w:r w:rsidRPr="006E65D0">
        <w:rPr>
          <w:lang w:val="fr-FR"/>
        </w:rPr>
        <w:t>.</w:t>
      </w:r>
    </w:p>
    <w:p w:rsidR="00884BF9" w:rsidRPr="006E65D0" w:rsidRDefault="00884BF9" w:rsidP="00203D3F">
      <w:pPr>
        <w:pStyle w:val="SingleTxt"/>
      </w:pPr>
      <w:r w:rsidRPr="006E65D0">
        <w:t>106.</w:t>
      </w:r>
      <w:r w:rsidRPr="006E65D0">
        <w:tab/>
        <w:t>Министерство</w:t>
      </w:r>
      <w:r w:rsidRPr="006E65D0">
        <w:rPr>
          <w:lang w:val="fr-FR"/>
        </w:rPr>
        <w:t xml:space="preserve"> </w:t>
      </w:r>
      <w:r w:rsidRPr="006E65D0">
        <w:t>общественного</w:t>
      </w:r>
      <w:r w:rsidRPr="006E65D0">
        <w:rPr>
          <w:lang w:val="fr-FR"/>
        </w:rPr>
        <w:t xml:space="preserve"> </w:t>
      </w:r>
      <w:r w:rsidRPr="006E65D0">
        <w:t>здравоохранения</w:t>
      </w:r>
      <w:r w:rsidRPr="006E65D0">
        <w:rPr>
          <w:lang w:val="fr-FR"/>
        </w:rPr>
        <w:t xml:space="preserve"> </w:t>
      </w:r>
      <w:r w:rsidRPr="006E65D0">
        <w:t>при</w:t>
      </w:r>
      <w:r w:rsidRPr="006E65D0">
        <w:rPr>
          <w:lang w:val="fr-FR"/>
        </w:rPr>
        <w:t xml:space="preserve"> </w:t>
      </w:r>
      <w:r w:rsidRPr="006E65D0">
        <w:t>поддержке</w:t>
      </w:r>
      <w:r w:rsidRPr="006E65D0">
        <w:rPr>
          <w:lang w:val="fr-FR"/>
        </w:rPr>
        <w:t xml:space="preserve"> </w:t>
      </w:r>
      <w:r w:rsidRPr="006E65D0">
        <w:t>различных</w:t>
      </w:r>
      <w:r w:rsidRPr="006E65D0">
        <w:rPr>
          <w:lang w:val="fr-FR"/>
        </w:rPr>
        <w:t xml:space="preserve"> </w:t>
      </w:r>
      <w:r w:rsidRPr="006E65D0">
        <w:t>партнеров</w:t>
      </w:r>
      <w:r w:rsidRPr="006E65D0">
        <w:rPr>
          <w:lang w:val="fr-FR"/>
        </w:rPr>
        <w:t xml:space="preserve"> </w:t>
      </w:r>
      <w:r w:rsidRPr="006E65D0">
        <w:t>обеспечивает осуществление этих инициатив</w:t>
      </w:r>
      <w:r w:rsidRPr="006E65D0">
        <w:rPr>
          <w:lang w:val="fr-FR"/>
        </w:rPr>
        <w:t>.</w:t>
      </w:r>
    </w:p>
    <w:p w:rsidR="00884BF9" w:rsidRDefault="00884BF9" w:rsidP="00203D3F">
      <w:pPr>
        <w:pStyle w:val="SingleTxt"/>
      </w:pPr>
      <w:r w:rsidRPr="006E65D0">
        <w:t>107.</w:t>
      </w:r>
      <w:r w:rsidRPr="006E65D0">
        <w:tab/>
        <w:t>Действия</w:t>
      </w:r>
      <w:r w:rsidRPr="006E65D0">
        <w:rPr>
          <w:lang w:val="fr-FR"/>
        </w:rPr>
        <w:t xml:space="preserve">, </w:t>
      </w:r>
      <w:r w:rsidRPr="006E65D0">
        <w:t>предпринимаемые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репродуктивного</w:t>
      </w:r>
      <w:r w:rsidRPr="006E65D0">
        <w:rPr>
          <w:lang w:val="fr-FR"/>
        </w:rPr>
        <w:t xml:space="preserve"> </w:t>
      </w:r>
      <w:r w:rsidRPr="006E65D0">
        <w:t>здоровья</w:t>
      </w:r>
      <w:r w:rsidRPr="006E65D0">
        <w:rPr>
          <w:lang w:val="fr-FR"/>
        </w:rPr>
        <w:t xml:space="preserve">, </w:t>
      </w:r>
      <w:r w:rsidRPr="006E65D0">
        <w:t>охв</w:t>
      </w:r>
      <w:r w:rsidRPr="006E65D0">
        <w:t>а</w:t>
      </w:r>
      <w:r w:rsidRPr="006E65D0">
        <w:t>тывают</w:t>
      </w:r>
      <w:r w:rsidRPr="006E65D0">
        <w:rPr>
          <w:lang w:val="fr-FR"/>
        </w:rPr>
        <w:t xml:space="preserve"> </w:t>
      </w:r>
      <w:r w:rsidRPr="006E65D0">
        <w:t>четыре</w:t>
      </w:r>
      <w:r w:rsidRPr="006E65D0">
        <w:rPr>
          <w:lang w:val="fr-FR"/>
        </w:rPr>
        <w:t xml:space="preserve"> (4) </w:t>
      </w:r>
      <w:r w:rsidRPr="006E65D0">
        <w:t>сферы</w:t>
      </w:r>
      <w:r w:rsidRPr="006E65D0">
        <w:rPr>
          <w:lang w:val="fr-FR"/>
        </w:rPr>
        <w:t>: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Default="00203D3F" w:rsidP="00203D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84BF9" w:rsidRPr="00A82884">
        <w:rPr>
          <w:lang w:val="fr-FR"/>
        </w:rPr>
        <w:t>1.</w:t>
      </w:r>
      <w:r w:rsidR="00884BF9" w:rsidRPr="00A82884">
        <w:tab/>
        <w:t>Политика</w:t>
      </w:r>
    </w:p>
    <w:p w:rsidR="00203D3F" w:rsidRPr="00203D3F" w:rsidRDefault="00203D3F" w:rsidP="00203D3F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Создание в</w:t>
      </w:r>
      <w:r w:rsidRPr="006E65D0">
        <w:rPr>
          <w:lang w:val="fr-FR"/>
        </w:rPr>
        <w:t xml:space="preserve"> 1991</w:t>
      </w:r>
      <w:r w:rsidRPr="006E65D0">
        <w:t> году Национального комитета по вопросам репродукти</w:t>
      </w:r>
      <w:r w:rsidRPr="006E65D0">
        <w:t>в</w:t>
      </w:r>
      <w:r w:rsidRPr="006E65D0">
        <w:t>ного здоровья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 xml:space="preserve">Принятие в 2001 году предложенной организацией </w:t>
      </w:r>
      <w:r w:rsidR="00203D3F">
        <w:t>«</w:t>
      </w:r>
      <w:r w:rsidRPr="006E65D0">
        <w:t>Первые леди</w:t>
      </w:r>
      <w:r w:rsidR="00203D3F">
        <w:t>»</w:t>
      </w:r>
      <w:r w:rsidRPr="006E65D0">
        <w:t xml:space="preserve"> ин</w:t>
      </w:r>
      <w:r w:rsidRPr="006E65D0">
        <w:t>и</w:t>
      </w:r>
      <w:r w:rsidRPr="006E65D0">
        <w:t xml:space="preserve">циативы </w:t>
      </w:r>
      <w:r w:rsidR="00203D3F">
        <w:t>«</w:t>
      </w:r>
      <w:r w:rsidRPr="006E65D0">
        <w:t>Перспектива 2010 года</w:t>
      </w:r>
      <w:r w:rsidR="00203D3F">
        <w:t>»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п</w:t>
      </w:r>
      <w:r w:rsidRPr="006E65D0">
        <w:t>ринятие</w:t>
      </w:r>
      <w:r w:rsidRPr="006E65D0">
        <w:rPr>
          <w:lang w:val="fr-FR"/>
        </w:rPr>
        <w:t xml:space="preserve"> </w:t>
      </w:r>
      <w:r w:rsidRPr="006E65D0">
        <w:t>африканской</w:t>
      </w:r>
      <w:r w:rsidRPr="006E65D0">
        <w:rPr>
          <w:lang w:val="fr-FR"/>
        </w:rPr>
        <w:t xml:space="preserve"> </w:t>
      </w:r>
      <w:r w:rsidR="00203D3F">
        <w:t>«</w:t>
      </w:r>
      <w:r w:rsidRPr="006E65D0">
        <w:t>дорожной</w:t>
      </w:r>
      <w:r w:rsidRPr="006E65D0">
        <w:rPr>
          <w:lang w:val="fr-FR"/>
        </w:rPr>
        <w:t xml:space="preserve"> </w:t>
      </w:r>
      <w:r w:rsidRPr="006E65D0">
        <w:t>карты</w:t>
      </w:r>
      <w:r w:rsidR="00203D3F">
        <w:t>»</w:t>
      </w:r>
      <w:r w:rsidRPr="006E65D0">
        <w:rPr>
          <w:lang w:val="fr-FR"/>
        </w:rPr>
        <w:t xml:space="preserve">, </w:t>
      </w:r>
      <w:r w:rsidRPr="006E65D0">
        <w:t>направленной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скорейшее</w:t>
      </w:r>
      <w:r w:rsidRPr="006E65D0">
        <w:rPr>
          <w:lang w:val="fr-FR"/>
        </w:rPr>
        <w:t xml:space="preserve"> </w:t>
      </w:r>
      <w:r w:rsidRPr="006E65D0">
        <w:t>снижение</w:t>
      </w:r>
      <w:r w:rsidRPr="006E65D0">
        <w:rPr>
          <w:lang w:val="fr-FR"/>
        </w:rPr>
        <w:t xml:space="preserve"> </w:t>
      </w:r>
      <w:r w:rsidRPr="006E65D0">
        <w:t>уровней</w:t>
      </w:r>
      <w:r w:rsidRPr="006E65D0">
        <w:rPr>
          <w:lang w:val="fr-FR"/>
        </w:rPr>
        <w:t xml:space="preserve"> </w:t>
      </w:r>
      <w:r w:rsidRPr="006E65D0">
        <w:t>материнской</w:t>
      </w:r>
      <w:r w:rsidRPr="006E65D0">
        <w:rPr>
          <w:lang w:val="fr-FR"/>
        </w:rPr>
        <w:t xml:space="preserve"> </w:t>
      </w:r>
      <w:r w:rsidRPr="006E65D0">
        <w:t>и неонатальной заболеваемости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смер</w:t>
      </w:r>
      <w:r w:rsidRPr="006E65D0">
        <w:t>т</w:t>
      </w:r>
      <w:r w:rsidRPr="006E65D0">
        <w:t>ности</w:t>
      </w:r>
      <w:r w:rsidRPr="006E65D0">
        <w:rPr>
          <w:lang w:val="fr-FR"/>
        </w:rPr>
        <w:t xml:space="preserve">, </w:t>
      </w:r>
      <w:r w:rsidRPr="006E65D0">
        <w:t>утвержденной</w:t>
      </w:r>
      <w:r w:rsidRPr="006E65D0">
        <w:rPr>
          <w:lang w:val="fr-FR"/>
        </w:rPr>
        <w:t xml:space="preserve"> </w:t>
      </w:r>
      <w:r w:rsidRPr="006E65D0">
        <w:t>главами</w:t>
      </w:r>
      <w:r w:rsidRPr="006E65D0">
        <w:rPr>
          <w:lang w:val="fr-FR"/>
        </w:rPr>
        <w:t xml:space="preserve"> </w:t>
      </w:r>
      <w:r w:rsidRPr="006E65D0">
        <w:t>государств</w:t>
      </w:r>
      <w:r w:rsidRPr="006E65D0">
        <w:rPr>
          <w:lang w:val="fr-FR"/>
        </w:rPr>
        <w:t xml:space="preserve"> </w:t>
      </w:r>
      <w:r w:rsidRPr="006E65D0">
        <w:t>Африканского</w:t>
      </w:r>
      <w:r w:rsidRPr="006E65D0">
        <w:rPr>
          <w:lang w:val="fr-FR"/>
        </w:rPr>
        <w:t xml:space="preserve"> </w:t>
      </w:r>
      <w:r w:rsidRPr="006E65D0">
        <w:t>союза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1</w:t>
      </w:r>
      <w:r w:rsidR="00203D3F">
        <w:noBreakHyphen/>
        <w:t>м </w:t>
      </w:r>
      <w:r w:rsidRPr="006E65D0">
        <w:t>саммите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Аддис</w:t>
      </w:r>
      <w:r w:rsidRPr="006E65D0">
        <w:rPr>
          <w:lang w:val="fr-FR"/>
        </w:rPr>
        <w:t>-</w:t>
      </w:r>
      <w:r w:rsidRPr="006E65D0">
        <w:t>Абебе</w:t>
      </w:r>
      <w:r w:rsidRPr="006E65D0">
        <w:rPr>
          <w:lang w:val="fr-FR"/>
        </w:rPr>
        <w:t>: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с</w:t>
      </w:r>
      <w:r w:rsidRPr="006E65D0">
        <w:t>оздание в 2005 году Совета по вопросам общественного здравоохран</w:t>
      </w:r>
      <w:r w:rsidRPr="006E65D0">
        <w:t>е</w:t>
      </w:r>
      <w:r w:rsidRPr="006E65D0">
        <w:t>ния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Н</w:t>
      </w:r>
      <w:r w:rsidRPr="006E65D0">
        <w:t>ациональная политика в области охраны репродуктивного здоровья на</w:t>
      </w:r>
      <w:r w:rsidRPr="006E65D0">
        <w:rPr>
          <w:lang w:val="fr-FR"/>
        </w:rPr>
        <w:t xml:space="preserve"> 2001</w:t>
      </w:r>
      <w:r w:rsidRPr="006E65D0">
        <w:t>–</w:t>
      </w:r>
      <w:r w:rsidRPr="006E65D0">
        <w:rPr>
          <w:lang w:val="fr-FR"/>
        </w:rPr>
        <w:t>2010</w:t>
      </w:r>
      <w:r w:rsidRPr="006E65D0">
        <w:t> годы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Н</w:t>
      </w:r>
      <w:r w:rsidRPr="006E65D0">
        <w:t xml:space="preserve">ациональный план медико-санитарного развития на </w:t>
      </w:r>
      <w:r w:rsidRPr="006E65D0">
        <w:rPr>
          <w:lang w:val="fr-FR"/>
        </w:rPr>
        <w:t>2007</w:t>
      </w:r>
      <w:r w:rsidRPr="006E65D0">
        <w:t>–</w:t>
      </w:r>
      <w:r w:rsidRPr="006E65D0">
        <w:rPr>
          <w:lang w:val="fr-FR"/>
        </w:rPr>
        <w:t>2011</w:t>
      </w:r>
      <w:r w:rsidRPr="006E65D0">
        <w:t> годы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Н</w:t>
      </w:r>
      <w:r w:rsidRPr="006E65D0">
        <w:t>ациональная политика в области охраны репродуктивного здоровья на</w:t>
      </w:r>
      <w:r w:rsidRPr="006E65D0">
        <w:rPr>
          <w:lang w:val="fr-FR"/>
        </w:rPr>
        <w:t xml:space="preserve"> 2003</w:t>
      </w:r>
      <w:r w:rsidRPr="006E65D0">
        <w:t>–</w:t>
      </w:r>
      <w:r w:rsidRPr="006E65D0">
        <w:rPr>
          <w:lang w:val="fr-FR"/>
        </w:rPr>
        <w:t>2015</w:t>
      </w:r>
      <w:r w:rsidRPr="006E65D0">
        <w:t> годы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п</w:t>
      </w:r>
      <w:r w:rsidRPr="006E65D0">
        <w:t>роведение дней</w:t>
      </w:r>
      <w:r w:rsidRPr="006E65D0">
        <w:rPr>
          <w:lang w:val="fr-FR"/>
        </w:rPr>
        <w:t xml:space="preserve"> </w:t>
      </w:r>
      <w:r w:rsidRPr="006E65D0">
        <w:t>борьбы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материнской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неонатальной смертностью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сентябре</w:t>
      </w:r>
      <w:r w:rsidRPr="006E65D0">
        <w:rPr>
          <w:lang w:val="fr-FR"/>
        </w:rPr>
        <w:t xml:space="preserve"> 2006 </w:t>
      </w:r>
      <w:r w:rsidRPr="006E65D0">
        <w:t>и</w:t>
      </w:r>
      <w:r w:rsidRPr="006E65D0">
        <w:rPr>
          <w:lang w:val="fr-FR"/>
        </w:rPr>
        <w:t xml:space="preserve"> 2007 год</w:t>
      </w:r>
      <w:r w:rsidRPr="006E65D0">
        <w:t>ов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р</w:t>
      </w:r>
      <w:r w:rsidRPr="006E65D0">
        <w:t>азработка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2004 год</w:t>
      </w:r>
      <w:r w:rsidRPr="006E65D0">
        <w:t>у</w:t>
      </w:r>
      <w:r w:rsidRPr="006E65D0">
        <w:rPr>
          <w:lang w:val="fr-FR"/>
        </w:rPr>
        <w:t xml:space="preserve"> </w:t>
      </w:r>
      <w:r w:rsidRPr="006E65D0">
        <w:t>Практического</w:t>
      </w:r>
      <w:r w:rsidRPr="006E65D0">
        <w:rPr>
          <w:lang w:val="fr-FR"/>
        </w:rPr>
        <w:t xml:space="preserve"> </w:t>
      </w:r>
      <w:r w:rsidRPr="006E65D0">
        <w:t>руководства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предотвращению</w:t>
      </w:r>
      <w:r w:rsidRPr="006E65D0">
        <w:rPr>
          <w:lang w:val="fr-FR"/>
        </w:rPr>
        <w:t xml:space="preserve"> </w:t>
      </w:r>
      <w:r w:rsidRPr="006E65D0">
        <w:t>передачи</w:t>
      </w:r>
      <w:r w:rsidRPr="006E65D0">
        <w:rPr>
          <w:lang w:val="fr-FR"/>
        </w:rPr>
        <w:t xml:space="preserve"> </w:t>
      </w:r>
      <w:r w:rsidRPr="006E65D0">
        <w:t>ВИЧ</w:t>
      </w:r>
      <w:r w:rsidRPr="006E65D0">
        <w:rPr>
          <w:lang w:val="fr-FR"/>
        </w:rPr>
        <w:t>/</w:t>
      </w:r>
      <w:r w:rsidRPr="006E65D0">
        <w:t>СПИДа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матери</w:t>
      </w:r>
      <w:r w:rsidRPr="006E65D0">
        <w:rPr>
          <w:lang w:val="fr-FR"/>
        </w:rPr>
        <w:t xml:space="preserve"> </w:t>
      </w:r>
      <w:r w:rsidRPr="006E65D0">
        <w:t>ребенку (ППМР)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д</w:t>
      </w:r>
      <w:r w:rsidRPr="006E65D0">
        <w:t>окумент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rPr>
          <w:lang w:val="fr-FR"/>
        </w:rPr>
        <w:t xml:space="preserve"> </w:t>
      </w:r>
      <w:r w:rsidRPr="006E65D0">
        <w:t>политике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национальных</w:t>
      </w:r>
      <w:r w:rsidRPr="006E65D0">
        <w:rPr>
          <w:lang w:val="fr-FR"/>
        </w:rPr>
        <w:t xml:space="preserve"> </w:t>
      </w:r>
      <w:r w:rsidRPr="006E65D0">
        <w:t>стандартах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предотвращ</w:t>
      </w:r>
      <w:r w:rsidRPr="006E65D0">
        <w:t>е</w:t>
      </w:r>
      <w:r w:rsidRPr="006E65D0">
        <w:t>ния</w:t>
      </w:r>
      <w:r w:rsidRPr="006E65D0">
        <w:rPr>
          <w:lang w:val="fr-FR"/>
        </w:rPr>
        <w:t xml:space="preserve"> </w:t>
      </w:r>
      <w:r w:rsidRPr="006E65D0">
        <w:t>передачи</w:t>
      </w:r>
      <w:r w:rsidRPr="006E65D0">
        <w:rPr>
          <w:lang w:val="fr-FR"/>
        </w:rPr>
        <w:t xml:space="preserve"> </w:t>
      </w:r>
      <w:r w:rsidRPr="006E65D0">
        <w:t>СПИДа от матери ребенку, 2006 год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р</w:t>
      </w:r>
      <w:r w:rsidRPr="006E65D0">
        <w:t>уководство по обращению с лицами, больными ВИЧ/СПИДом, 2005 год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д</w:t>
      </w:r>
      <w:r w:rsidRPr="006E65D0">
        <w:t>окумент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стратегии</w:t>
      </w:r>
      <w:r w:rsidRPr="006E65D0">
        <w:rPr>
          <w:lang w:val="fr-FR"/>
        </w:rPr>
        <w:t xml:space="preserve">, </w:t>
      </w:r>
      <w:r w:rsidRPr="006E65D0">
        <w:t>развитию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сокращению</w:t>
      </w:r>
      <w:r w:rsidRPr="006E65D0">
        <w:rPr>
          <w:lang w:val="fr-FR"/>
        </w:rPr>
        <w:t xml:space="preserve"> </w:t>
      </w:r>
      <w:r w:rsidRPr="006E65D0">
        <w:t>масштабов нищеты</w:t>
      </w:r>
      <w:r w:rsidRPr="006E65D0">
        <w:rPr>
          <w:lang w:val="fr-FR"/>
        </w:rPr>
        <w:t xml:space="preserve"> (2006</w:t>
      </w:r>
      <w:r w:rsidRPr="006E65D0">
        <w:t> год</w:t>
      </w:r>
      <w:r w:rsidRPr="006E65D0">
        <w:rPr>
          <w:lang w:val="fr-FR"/>
        </w:rPr>
        <w:t>);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Н</w:t>
      </w:r>
      <w:r w:rsidRPr="006E65D0">
        <w:t>ациональная</w:t>
      </w:r>
      <w:r w:rsidRPr="006E65D0">
        <w:rPr>
          <w:lang w:val="fr-FR"/>
        </w:rPr>
        <w:t xml:space="preserve"> </w:t>
      </w:r>
      <w:r w:rsidRPr="006E65D0">
        <w:t>медико-санитарная карта,</w:t>
      </w:r>
      <w:r w:rsidRPr="006E65D0">
        <w:rPr>
          <w:lang w:val="fr-FR"/>
        </w:rPr>
        <w:t xml:space="preserve"> 2007</w:t>
      </w:r>
      <w:r w:rsidRPr="006E65D0">
        <w:t> год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184159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П</w:t>
      </w:r>
      <w:r w:rsidRPr="006E65D0">
        <w:t>лан</w:t>
      </w:r>
      <w:r w:rsidRPr="006E65D0">
        <w:rPr>
          <w:lang w:val="fr-FR"/>
        </w:rPr>
        <w:t xml:space="preserve"> </w:t>
      </w:r>
      <w:r w:rsidRPr="006E65D0">
        <w:t>действий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ликвидации неонатального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материнского</w:t>
      </w:r>
      <w:r w:rsidRPr="006E65D0">
        <w:rPr>
          <w:lang w:val="fr-FR"/>
        </w:rPr>
        <w:t xml:space="preserve"> </w:t>
      </w:r>
      <w:r w:rsidRPr="006E65D0">
        <w:t>стол</w:t>
      </w:r>
      <w:r w:rsidRPr="006E65D0">
        <w:t>б</w:t>
      </w:r>
      <w:r w:rsidRPr="006E65D0">
        <w:t>няка</w:t>
      </w:r>
      <w:r w:rsidRPr="006E65D0">
        <w:rPr>
          <w:lang w:val="fr-FR"/>
        </w:rPr>
        <w:t>;</w:t>
      </w:r>
    </w:p>
    <w:p w:rsidR="00884BF9" w:rsidRPr="006E65D0" w:rsidRDefault="00884BF9" w:rsidP="00203D3F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с</w:t>
      </w:r>
      <w:r w:rsidRPr="006E65D0">
        <w:t>оздание Министерства по борьбе с ВИЧ</w:t>
      </w:r>
      <w:r w:rsidRPr="006E65D0">
        <w:rPr>
          <w:lang w:val="fr-FR"/>
        </w:rPr>
        <w:t>;</w:t>
      </w:r>
    </w:p>
    <w:p w:rsidR="00884BF9" w:rsidRDefault="00884BF9" w:rsidP="00203D3F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р</w:t>
      </w:r>
      <w:r w:rsidRPr="006E65D0">
        <w:t>азработка и принятие Национального стратегического плана борьбы с ВИЧ/СПИДом на 20</w:t>
      </w:r>
      <w:r w:rsidRPr="006E65D0">
        <w:rPr>
          <w:lang w:val="fr-FR"/>
        </w:rPr>
        <w:t>08</w:t>
      </w:r>
      <w:r w:rsidRPr="006E65D0">
        <w:t>–</w:t>
      </w:r>
      <w:r w:rsidRPr="006E65D0">
        <w:rPr>
          <w:lang w:val="fr-FR"/>
        </w:rPr>
        <w:t>2012</w:t>
      </w:r>
      <w:r w:rsidRPr="006E65D0">
        <w:t> годы</w:t>
      </w:r>
      <w:r w:rsidRPr="006E65D0">
        <w:rPr>
          <w:lang w:val="fr-FR"/>
        </w:rPr>
        <w:t>.</w:t>
      </w:r>
    </w:p>
    <w:p w:rsidR="009C75C6" w:rsidRPr="009C75C6" w:rsidRDefault="009C75C6" w:rsidP="009C75C6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84BF9" w:rsidRDefault="009C75C6" w:rsidP="009C75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84BF9" w:rsidRPr="00A82884">
        <w:rPr>
          <w:lang w:val="fr-FR"/>
        </w:rPr>
        <w:t>2.</w:t>
      </w:r>
      <w:r w:rsidR="00884BF9" w:rsidRPr="00A82884">
        <w:tab/>
        <w:t>Правовая база</w:t>
      </w:r>
    </w:p>
    <w:p w:rsidR="009C75C6" w:rsidRPr="009C75C6" w:rsidRDefault="009C75C6" w:rsidP="009C75C6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 xml:space="preserve">Постановление № </w:t>
      </w:r>
      <w:r w:rsidRPr="006E65D0">
        <w:rPr>
          <w:lang w:val="fr-FR"/>
        </w:rPr>
        <w:t>64/69</w:t>
      </w:r>
      <w:r w:rsidRPr="006E65D0">
        <w:t xml:space="preserve"> от октября</w:t>
      </w:r>
      <w:r w:rsidRPr="006E65D0">
        <w:rPr>
          <w:lang w:val="fr-FR"/>
        </w:rPr>
        <w:t xml:space="preserve"> 1969</w:t>
      </w:r>
      <w:r w:rsidRPr="006E65D0">
        <w:t> года, запрещающее проп</w:t>
      </w:r>
      <w:r w:rsidRPr="006E65D0">
        <w:t>а</w:t>
      </w:r>
      <w:r w:rsidRPr="006E65D0">
        <w:t>ганду и применение противозачаточных средств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Постановление</w:t>
      </w:r>
      <w:r w:rsidRPr="006E65D0">
        <w:rPr>
          <w:lang w:val="fr-FR"/>
        </w:rPr>
        <w:t xml:space="preserve"> 001195</w:t>
      </w:r>
      <w:r w:rsidRPr="006E65D0">
        <w:t xml:space="preserve"> с изложением политики в области здравоохран</w:t>
      </w:r>
      <w:r w:rsidRPr="006E65D0">
        <w:t>е</w:t>
      </w:r>
      <w:r w:rsidRPr="006E65D0">
        <w:t>ния Габонской Республики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Д</w:t>
      </w:r>
      <w:r w:rsidRPr="006E65D0">
        <w:t>екрет №</w:t>
      </w:r>
      <w:r w:rsidRPr="006E65D0">
        <w:rPr>
          <w:lang w:val="fr-FR"/>
        </w:rPr>
        <w:t xml:space="preserve"> 1158/PR/MSPP </w:t>
      </w:r>
      <w:r w:rsidRPr="006E65D0">
        <w:t>от</w:t>
      </w:r>
      <w:r w:rsidRPr="006E65D0">
        <w:rPr>
          <w:lang w:val="fr-FR"/>
        </w:rPr>
        <w:t xml:space="preserve"> 4</w:t>
      </w:r>
      <w:r w:rsidRPr="006E65D0">
        <w:t xml:space="preserve"> сентября</w:t>
      </w:r>
      <w:r w:rsidRPr="006E65D0">
        <w:rPr>
          <w:lang w:val="fr-FR"/>
        </w:rPr>
        <w:t xml:space="preserve"> 1997</w:t>
      </w:r>
      <w:r w:rsidRPr="006E65D0">
        <w:t> года, определяющий фун</w:t>
      </w:r>
      <w:r w:rsidRPr="006E65D0">
        <w:t>к</w:t>
      </w:r>
      <w:r w:rsidRPr="006E65D0">
        <w:t>ции и структуру Министерства общественного здравоохранения и нар</w:t>
      </w:r>
      <w:r w:rsidRPr="006E65D0">
        <w:t>о</w:t>
      </w:r>
      <w:r w:rsidRPr="006E65D0">
        <w:t>донаселения</w:t>
      </w:r>
      <w:r w:rsidRPr="006E65D0">
        <w:rPr>
          <w:lang w:val="fr-FR"/>
        </w:rPr>
        <w:t>;</w:t>
      </w:r>
    </w:p>
    <w:p w:rsidR="00884BF9" w:rsidRDefault="009C75C6" w:rsidP="009C75C6">
      <w:pPr>
        <w:pStyle w:val="SingleTxt"/>
        <w:tabs>
          <w:tab w:val="right" w:pos="1685"/>
        </w:tabs>
        <w:ind w:left="1742" w:hanging="475"/>
        <w:rPr>
          <w:lang w:val="fr-FR"/>
        </w:rPr>
      </w:pPr>
      <w:r>
        <w:tab/>
      </w:r>
      <w:r>
        <w:tab/>
      </w:r>
      <w:r w:rsidR="00884BF9">
        <w:t>Д</w:t>
      </w:r>
      <w:r w:rsidR="00884BF9" w:rsidRPr="006E65D0">
        <w:t>екрет</w:t>
      </w:r>
      <w:r w:rsidR="00884BF9" w:rsidRPr="006E65D0">
        <w:rPr>
          <w:lang w:val="fr-FR"/>
        </w:rPr>
        <w:t xml:space="preserve"> № 000488/PR/MSPP </w:t>
      </w:r>
      <w:r w:rsidR="00884BF9" w:rsidRPr="006E65D0">
        <w:t>от</w:t>
      </w:r>
      <w:r w:rsidR="00884BF9" w:rsidRPr="006E65D0">
        <w:rPr>
          <w:lang w:val="fr-FR"/>
        </w:rPr>
        <w:t xml:space="preserve"> </w:t>
      </w:r>
      <w:r w:rsidR="00884BF9" w:rsidRPr="006E65D0">
        <w:t>мая</w:t>
      </w:r>
      <w:r w:rsidR="00884BF9" w:rsidRPr="006E65D0">
        <w:rPr>
          <w:lang w:val="fr-FR"/>
        </w:rPr>
        <w:t xml:space="preserve"> 1995 год</w:t>
      </w:r>
      <w:r w:rsidR="00884BF9" w:rsidRPr="006E65D0">
        <w:t>а о создании</w:t>
      </w:r>
      <w:r w:rsidR="00884BF9" w:rsidRPr="006E65D0">
        <w:rPr>
          <w:lang w:val="fr-FR"/>
        </w:rPr>
        <w:t xml:space="preserve">, </w:t>
      </w:r>
      <w:r w:rsidR="00884BF9" w:rsidRPr="006E65D0">
        <w:t>организации</w:t>
      </w:r>
      <w:r w:rsidR="00884BF9" w:rsidRPr="006E65D0">
        <w:rPr>
          <w:lang w:val="fr-FR"/>
        </w:rPr>
        <w:t xml:space="preserve"> </w:t>
      </w:r>
      <w:r w:rsidR="00884BF9" w:rsidRPr="006E65D0">
        <w:t>и</w:t>
      </w:r>
      <w:r w:rsidR="00884BF9" w:rsidRPr="006E65D0">
        <w:rPr>
          <w:lang w:val="fr-FR"/>
        </w:rPr>
        <w:t xml:space="preserve"> </w:t>
      </w:r>
      <w:r w:rsidR="00884BF9" w:rsidRPr="006E65D0">
        <w:t>функционировании</w:t>
      </w:r>
      <w:r w:rsidR="00884BF9" w:rsidRPr="006E65D0">
        <w:rPr>
          <w:lang w:val="fr-FR"/>
        </w:rPr>
        <w:t xml:space="preserve"> </w:t>
      </w:r>
      <w:r w:rsidR="00884BF9" w:rsidRPr="006E65D0">
        <w:t>медико</w:t>
      </w:r>
      <w:r w:rsidR="00884BF9" w:rsidRPr="006E65D0">
        <w:rPr>
          <w:lang w:val="fr-FR"/>
        </w:rPr>
        <w:t>-</w:t>
      </w:r>
      <w:r w:rsidR="00884BF9" w:rsidRPr="006E65D0">
        <w:t>санитарных регионов и департаментов</w:t>
      </w:r>
      <w:r w:rsidR="00884BF9" w:rsidRPr="006E65D0">
        <w:rPr>
          <w:lang w:val="fr-FR"/>
        </w:rPr>
        <w:t>;</w:t>
      </w:r>
    </w:p>
    <w:p w:rsidR="00884BF9" w:rsidRPr="006E65D0" w:rsidRDefault="009C75C6" w:rsidP="009C75C6">
      <w:pPr>
        <w:pStyle w:val="SingleTxt"/>
        <w:tabs>
          <w:tab w:val="right" w:pos="1685"/>
        </w:tabs>
        <w:ind w:left="1742" w:hanging="475"/>
      </w:pPr>
      <w:r>
        <w:tab/>
      </w:r>
      <w:r w:rsidR="00884BF9" w:rsidRPr="006E65D0">
        <w:rPr>
          <w:rFonts w:ascii="Wingdings" w:hAnsi="Wingdings"/>
        </w:rPr>
        <w:t></w:t>
      </w:r>
      <w:r w:rsidR="00884BF9" w:rsidRPr="006E65D0">
        <w:tab/>
      </w:r>
      <w:r w:rsidR="00884BF9">
        <w:t>З</w:t>
      </w:r>
      <w:r w:rsidR="00884BF9" w:rsidRPr="006E65D0">
        <w:t>акон</w:t>
      </w:r>
      <w:r w:rsidR="00884BF9" w:rsidRPr="006E65D0">
        <w:rPr>
          <w:lang w:val="fr-FR"/>
        </w:rPr>
        <w:t xml:space="preserve"> № 001/2000, </w:t>
      </w:r>
      <w:r w:rsidR="00884BF9" w:rsidRPr="006E65D0">
        <w:t>определяющий</w:t>
      </w:r>
      <w:r w:rsidR="00884BF9" w:rsidRPr="006E65D0">
        <w:rPr>
          <w:lang w:val="fr-FR"/>
        </w:rPr>
        <w:t xml:space="preserve"> </w:t>
      </w:r>
      <w:r w:rsidR="00884BF9" w:rsidRPr="006E65D0">
        <w:t>некоторые</w:t>
      </w:r>
      <w:r w:rsidR="00884BF9" w:rsidRPr="006E65D0">
        <w:rPr>
          <w:lang w:val="fr-FR"/>
        </w:rPr>
        <w:t xml:space="preserve"> </w:t>
      </w:r>
      <w:r w:rsidR="00884BF9" w:rsidRPr="006E65D0">
        <w:t>общие</w:t>
      </w:r>
      <w:r w:rsidR="00884BF9" w:rsidRPr="006E65D0">
        <w:rPr>
          <w:lang w:val="fr-FR"/>
        </w:rPr>
        <w:t xml:space="preserve"> </w:t>
      </w:r>
      <w:r w:rsidR="00884BF9" w:rsidRPr="006E65D0">
        <w:t>меры</w:t>
      </w:r>
      <w:r w:rsidR="00884BF9" w:rsidRPr="006E65D0">
        <w:rPr>
          <w:lang w:val="fr-FR"/>
        </w:rPr>
        <w:t xml:space="preserve"> </w:t>
      </w:r>
      <w:r w:rsidR="00884BF9" w:rsidRPr="006E65D0">
        <w:t>по</w:t>
      </w:r>
      <w:r w:rsidR="00884BF9" w:rsidRPr="006E65D0">
        <w:rPr>
          <w:lang w:val="fr-FR"/>
        </w:rPr>
        <w:t xml:space="preserve"> </w:t>
      </w:r>
      <w:r w:rsidR="00884BF9" w:rsidRPr="006E65D0">
        <w:t>социальной и медико</w:t>
      </w:r>
      <w:r w:rsidR="00884BF9" w:rsidRPr="006E65D0">
        <w:rPr>
          <w:lang w:val="fr-FR"/>
        </w:rPr>
        <w:t>-</w:t>
      </w:r>
      <w:r w:rsidR="00884BF9" w:rsidRPr="006E65D0">
        <w:t>санитарной</w:t>
      </w:r>
      <w:r w:rsidR="00884BF9" w:rsidRPr="006E65D0">
        <w:rPr>
          <w:lang w:val="fr-FR"/>
        </w:rPr>
        <w:t xml:space="preserve"> </w:t>
      </w:r>
      <w:r w:rsidR="00884BF9" w:rsidRPr="006E65D0">
        <w:t>защите</w:t>
      </w:r>
      <w:r w:rsidR="00884BF9" w:rsidRPr="006E65D0">
        <w:rPr>
          <w:lang w:val="fr-FR"/>
        </w:rPr>
        <w:t xml:space="preserve"> </w:t>
      </w:r>
      <w:r w:rsidR="00884BF9" w:rsidRPr="006E65D0">
        <w:t>женщины</w:t>
      </w:r>
      <w:r w:rsidR="00884BF9" w:rsidRPr="006E65D0">
        <w:rPr>
          <w:lang w:val="fr-FR"/>
        </w:rPr>
        <w:t xml:space="preserve">, </w:t>
      </w:r>
      <w:r w:rsidR="00884BF9" w:rsidRPr="006E65D0">
        <w:t>матери</w:t>
      </w:r>
      <w:r w:rsidR="00884BF9" w:rsidRPr="006E65D0">
        <w:rPr>
          <w:lang w:val="fr-FR"/>
        </w:rPr>
        <w:t xml:space="preserve"> </w:t>
      </w:r>
      <w:r w:rsidR="00884BF9" w:rsidRPr="006E65D0">
        <w:t>и</w:t>
      </w:r>
      <w:r w:rsidR="00884BF9" w:rsidRPr="006E65D0">
        <w:rPr>
          <w:lang w:val="fr-FR"/>
        </w:rPr>
        <w:t xml:space="preserve"> </w:t>
      </w:r>
      <w:r w:rsidR="00884BF9" w:rsidRPr="006E65D0">
        <w:t>ребенка</w:t>
      </w:r>
      <w:r w:rsidR="00884BF9" w:rsidRPr="006E65D0">
        <w:rPr>
          <w:lang w:val="fr-FR"/>
        </w:rPr>
        <w:t xml:space="preserve">, </w:t>
      </w:r>
      <w:r w:rsidR="00884BF9" w:rsidRPr="006E65D0">
        <w:t>в</w:t>
      </w:r>
      <w:r w:rsidR="00884BF9" w:rsidRPr="006E65D0">
        <w:rPr>
          <w:lang w:val="fr-FR"/>
        </w:rPr>
        <w:t xml:space="preserve"> </w:t>
      </w:r>
      <w:r w:rsidR="00884BF9" w:rsidRPr="006E65D0">
        <w:t>частности по обеспечению</w:t>
      </w:r>
      <w:r w:rsidR="00884BF9" w:rsidRPr="006E65D0">
        <w:rPr>
          <w:lang w:val="fr-FR"/>
        </w:rPr>
        <w:t xml:space="preserve"> </w:t>
      </w:r>
      <w:r w:rsidR="00884BF9" w:rsidRPr="006E65D0">
        <w:t>доступа</w:t>
      </w:r>
      <w:r w:rsidR="00884BF9" w:rsidRPr="006E65D0">
        <w:rPr>
          <w:lang w:val="fr-FR"/>
        </w:rPr>
        <w:t xml:space="preserve"> </w:t>
      </w:r>
      <w:r w:rsidR="00884BF9" w:rsidRPr="006E65D0">
        <w:t>к</w:t>
      </w:r>
      <w:r w:rsidR="00884BF9" w:rsidRPr="006E65D0">
        <w:rPr>
          <w:lang w:val="fr-FR"/>
        </w:rPr>
        <w:t xml:space="preserve"> </w:t>
      </w:r>
      <w:r w:rsidR="00884BF9" w:rsidRPr="006E65D0">
        <w:t>планированию размера семьи</w:t>
      </w:r>
      <w:r w:rsidR="00884BF9"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П</w:t>
      </w:r>
      <w:r w:rsidRPr="006E65D0">
        <w:t>риказ</w:t>
      </w:r>
      <w:r w:rsidRPr="006E65D0">
        <w:rPr>
          <w:lang w:val="fr-FR"/>
        </w:rPr>
        <w:t xml:space="preserve"> № 0044LMSP/CAB </w:t>
      </w:r>
      <w:r w:rsidRPr="006E65D0">
        <w:t>от</w:t>
      </w:r>
      <w:r w:rsidRPr="006E65D0">
        <w:rPr>
          <w:lang w:val="fr-FR"/>
        </w:rPr>
        <w:t xml:space="preserve"> 10 </w:t>
      </w:r>
      <w:r w:rsidRPr="006E65D0">
        <w:t>февраля</w:t>
      </w:r>
      <w:r w:rsidRPr="006E65D0">
        <w:rPr>
          <w:lang w:val="fr-FR"/>
        </w:rPr>
        <w:t xml:space="preserve"> 2005 год</w:t>
      </w:r>
      <w:r w:rsidRPr="006E65D0">
        <w:t>а</w:t>
      </w:r>
      <w:r w:rsidRPr="006E65D0">
        <w:rPr>
          <w:lang w:val="fr-FR"/>
        </w:rPr>
        <w:t xml:space="preserve">, </w:t>
      </w:r>
      <w:r w:rsidRPr="006E65D0">
        <w:t>определяющий</w:t>
      </w:r>
      <w:r w:rsidRPr="006E65D0">
        <w:rPr>
          <w:lang w:val="fr-FR"/>
        </w:rPr>
        <w:t xml:space="preserve"> </w:t>
      </w:r>
      <w:r w:rsidRPr="006E65D0">
        <w:t>сп</w:t>
      </w:r>
      <w:r w:rsidRPr="006E65D0">
        <w:t>и</w:t>
      </w:r>
      <w:r w:rsidRPr="006E65D0">
        <w:t>сок</w:t>
      </w:r>
      <w:r w:rsidRPr="006E65D0">
        <w:rPr>
          <w:lang w:val="fr-FR"/>
        </w:rPr>
        <w:t xml:space="preserve"> </w:t>
      </w:r>
      <w:r w:rsidRPr="006E65D0">
        <w:t>лекарств</w:t>
      </w:r>
      <w:r w:rsidRPr="006E65D0">
        <w:rPr>
          <w:lang w:val="fr-FR"/>
        </w:rPr>
        <w:t xml:space="preserve">, </w:t>
      </w:r>
      <w:r w:rsidRPr="006E65D0">
        <w:t>продукции</w:t>
      </w:r>
      <w:r w:rsidRPr="006E65D0">
        <w:rPr>
          <w:lang w:val="fr-FR"/>
        </w:rPr>
        <w:t xml:space="preserve">, </w:t>
      </w:r>
      <w:r w:rsidRPr="006E65D0">
        <w:t>предметов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других</w:t>
      </w:r>
      <w:r w:rsidRPr="006E65D0">
        <w:rPr>
          <w:lang w:val="fr-FR"/>
        </w:rPr>
        <w:t xml:space="preserve"> </w:t>
      </w:r>
      <w:r w:rsidRPr="006E65D0">
        <w:t>средств</w:t>
      </w:r>
      <w:r w:rsidRPr="006E65D0">
        <w:rPr>
          <w:lang w:val="fr-FR"/>
        </w:rPr>
        <w:t xml:space="preserve"> </w:t>
      </w:r>
      <w:r w:rsidRPr="006E65D0">
        <w:t>контрацепции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защиты</w:t>
      </w:r>
      <w:r w:rsidRPr="006E65D0">
        <w:rPr>
          <w:lang w:val="fr-FR"/>
        </w:rPr>
        <w:t xml:space="preserve">, </w:t>
      </w:r>
      <w:r w:rsidRPr="006E65D0">
        <w:t>выдаваемых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аптеках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аккредитованных</w:t>
      </w:r>
      <w:r w:rsidRPr="006E65D0">
        <w:rPr>
          <w:lang w:val="fr-FR"/>
        </w:rPr>
        <w:t xml:space="preserve"> </w:t>
      </w:r>
      <w:r w:rsidRPr="006E65D0">
        <w:t>центрах</w:t>
      </w:r>
      <w:r w:rsidRPr="006E65D0">
        <w:rPr>
          <w:lang w:val="fr-FR"/>
        </w:rPr>
        <w:t xml:space="preserve">, </w:t>
      </w:r>
      <w:r w:rsidRPr="006E65D0">
        <w:t>наход</w:t>
      </w:r>
      <w:r w:rsidRPr="006E65D0">
        <w:t>я</w:t>
      </w:r>
      <w:r w:rsidRPr="006E65D0">
        <w:t>щихся под медицинским</w:t>
      </w:r>
      <w:r w:rsidRPr="006E65D0">
        <w:rPr>
          <w:lang w:val="fr-FR"/>
        </w:rPr>
        <w:t xml:space="preserve"> </w:t>
      </w:r>
      <w:r w:rsidRPr="006E65D0">
        <w:t>контролем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П</w:t>
      </w:r>
      <w:r w:rsidRPr="006E65D0">
        <w:t xml:space="preserve">риказ № </w:t>
      </w:r>
      <w:r w:rsidRPr="006E65D0">
        <w:rPr>
          <w:lang w:val="fr-FR"/>
        </w:rPr>
        <w:t>00051IMSP</w:t>
      </w:r>
      <w:r w:rsidRPr="006E65D0">
        <w:t>, устанавливающий цены диагностические ан</w:t>
      </w:r>
      <w:r w:rsidRPr="006E65D0">
        <w:t>а</w:t>
      </w:r>
      <w:r w:rsidRPr="006E65D0">
        <w:t>лизы</w:t>
      </w:r>
      <w:r w:rsidRPr="006E65D0">
        <w:rPr>
          <w:lang w:val="fr-FR"/>
        </w:rPr>
        <w:t>;</w:t>
      </w:r>
    </w:p>
    <w:p w:rsidR="00884BF9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Д</w:t>
      </w:r>
      <w:r w:rsidRPr="006E65D0">
        <w:t>екрет</w:t>
      </w:r>
      <w:r w:rsidRPr="006E65D0">
        <w:rPr>
          <w:lang w:val="fr-FR"/>
        </w:rPr>
        <w:t xml:space="preserve">, </w:t>
      </w:r>
      <w:r w:rsidRPr="006E65D0">
        <w:t>касающийся</w:t>
      </w:r>
      <w:r w:rsidRPr="006E65D0">
        <w:rPr>
          <w:lang w:val="fr-FR"/>
        </w:rPr>
        <w:t xml:space="preserve"> </w:t>
      </w:r>
      <w:r w:rsidRPr="006E65D0">
        <w:t>правового</w:t>
      </w:r>
      <w:r w:rsidRPr="006E65D0">
        <w:rPr>
          <w:lang w:val="fr-FR"/>
        </w:rPr>
        <w:t xml:space="preserve"> </w:t>
      </w:r>
      <w:r w:rsidRPr="006E65D0">
        <w:t>регулирования</w:t>
      </w:r>
      <w:r w:rsidRPr="006E65D0">
        <w:rPr>
          <w:lang w:val="fr-FR"/>
        </w:rPr>
        <w:t xml:space="preserve"> </w:t>
      </w:r>
      <w:r w:rsidRPr="006E65D0">
        <w:t>деятельности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торговле заменителями</w:t>
      </w:r>
      <w:r w:rsidRPr="006E65D0">
        <w:rPr>
          <w:lang w:val="fr-FR"/>
        </w:rPr>
        <w:t xml:space="preserve"> </w:t>
      </w:r>
      <w:r w:rsidRPr="006E65D0">
        <w:t>грудного</w:t>
      </w:r>
      <w:r w:rsidRPr="006E65D0">
        <w:rPr>
          <w:lang w:val="fr-FR"/>
        </w:rPr>
        <w:t xml:space="preserve"> </w:t>
      </w:r>
      <w:r w:rsidRPr="006E65D0">
        <w:t>молока</w:t>
      </w:r>
      <w:r w:rsidRPr="006E65D0">
        <w:rPr>
          <w:lang w:val="fr-FR"/>
        </w:rPr>
        <w:t>.</w:t>
      </w:r>
    </w:p>
    <w:p w:rsidR="009C75C6" w:rsidRPr="009C75C6" w:rsidRDefault="009C75C6" w:rsidP="009C75C6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84BF9" w:rsidRDefault="009C75C6" w:rsidP="009C75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84BF9" w:rsidRPr="00A82884">
        <w:rPr>
          <w:lang w:val="fr-FR"/>
        </w:rPr>
        <w:t>3.</w:t>
      </w:r>
      <w:r w:rsidR="00884BF9" w:rsidRPr="00A82884">
        <w:rPr>
          <w:lang w:val="fr-FR"/>
        </w:rPr>
        <w:tab/>
      </w:r>
      <w:r w:rsidR="00884BF9" w:rsidRPr="00A82884">
        <w:t>Инициативы, проекты и программы</w:t>
      </w:r>
    </w:p>
    <w:p w:rsidR="009C75C6" w:rsidRPr="009C75C6" w:rsidRDefault="009C75C6" w:rsidP="009C75C6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  <w:rPr>
          <w:lang w:val="fr-FR"/>
        </w:rPr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 xml:space="preserve">Проект </w:t>
      </w:r>
      <w:r w:rsidR="009C75C6">
        <w:t>«</w:t>
      </w:r>
      <w:r w:rsidRPr="006E65D0">
        <w:t>Безопасное материнство</w:t>
      </w:r>
      <w:r w:rsidR="009C75C6">
        <w:t>»</w:t>
      </w:r>
      <w:r w:rsidRPr="006E65D0">
        <w:t>, принятый в</w:t>
      </w:r>
      <w:r w:rsidRPr="006E65D0">
        <w:rPr>
          <w:lang w:val="fr-FR"/>
        </w:rPr>
        <w:t xml:space="preserve"> 1987</w:t>
      </w:r>
      <w:r w:rsidRPr="006E65D0">
        <w:t> году и введенный в действие в</w:t>
      </w:r>
      <w:r w:rsidRPr="006E65D0">
        <w:rPr>
          <w:lang w:val="fr-FR"/>
        </w:rPr>
        <w:t xml:space="preserve"> 1992</w:t>
      </w:r>
      <w:r w:rsidRPr="006E65D0">
        <w:t>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  <w:rPr>
          <w:lang w:val="fr-FR"/>
        </w:rPr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Проект</w:t>
      </w:r>
      <w:r w:rsidRPr="006E65D0">
        <w:rPr>
          <w:lang w:val="fr-FR"/>
        </w:rPr>
        <w:t xml:space="preserve"> </w:t>
      </w:r>
      <w:r w:rsidR="009C75C6">
        <w:t>«</w:t>
      </w:r>
      <w:r w:rsidRPr="006E65D0">
        <w:t>Поддержка</w:t>
      </w:r>
      <w:r w:rsidRPr="006E65D0">
        <w:rPr>
          <w:lang w:val="fr-FR"/>
        </w:rPr>
        <w:t xml:space="preserve"> </w:t>
      </w:r>
      <w:r w:rsidRPr="006E65D0">
        <w:t>репродуктивного</w:t>
      </w:r>
      <w:r w:rsidRPr="006E65D0">
        <w:rPr>
          <w:lang w:val="fr-FR"/>
        </w:rPr>
        <w:t xml:space="preserve"> </w:t>
      </w:r>
      <w:r w:rsidRPr="006E65D0">
        <w:t>здоровья в 1997–2002 годах</w:t>
      </w:r>
      <w:r w:rsidR="009C75C6">
        <w:t>»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  <w:t>Стратегический план в отношении ВИЧ/СПИДа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Проект</w:t>
      </w:r>
      <w:r w:rsidRPr="006E65D0">
        <w:rPr>
          <w:lang w:val="fr-FR"/>
        </w:rPr>
        <w:t xml:space="preserve"> </w:t>
      </w:r>
      <w:r w:rsidRPr="006E65D0">
        <w:t>по повышению качества оказываемых услуг по укреплению р</w:t>
      </w:r>
      <w:r w:rsidRPr="006E65D0">
        <w:t>е</w:t>
      </w:r>
      <w:r w:rsidRPr="006E65D0">
        <w:t>продуктивного</w:t>
      </w:r>
      <w:r w:rsidRPr="006E65D0">
        <w:rPr>
          <w:lang w:val="fr-FR"/>
        </w:rPr>
        <w:t xml:space="preserve"> </w:t>
      </w:r>
      <w:r w:rsidRPr="006E65D0">
        <w:t>здоровья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2002</w:t>
      </w:r>
      <w:r w:rsidRPr="006E65D0">
        <w:t>–</w:t>
      </w:r>
      <w:r w:rsidRPr="006E65D0">
        <w:rPr>
          <w:lang w:val="fr-FR"/>
        </w:rPr>
        <w:t>2006 год</w:t>
      </w:r>
      <w:r w:rsidRPr="006E65D0">
        <w:t>ах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План по обеспечению безопасности продукции для репродуктивного зд</w:t>
      </w:r>
      <w:r w:rsidRPr="006E65D0">
        <w:t>о</w:t>
      </w:r>
      <w:r w:rsidRPr="006E65D0">
        <w:t>ровья в</w:t>
      </w:r>
      <w:r w:rsidRPr="006E65D0">
        <w:rPr>
          <w:lang w:val="fr-FR"/>
        </w:rPr>
        <w:t xml:space="preserve"> 2007</w:t>
      </w:r>
      <w:r w:rsidRPr="006E65D0">
        <w:t>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разработка</w:t>
      </w:r>
      <w:r w:rsidRPr="006E65D0">
        <w:rPr>
          <w:lang w:val="fr-FR"/>
        </w:rPr>
        <w:t xml:space="preserve"> </w:t>
      </w:r>
      <w:r w:rsidRPr="006E65D0">
        <w:t>норм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стандартов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репродуктивного</w:t>
      </w:r>
      <w:r w:rsidRPr="006E65D0">
        <w:rPr>
          <w:lang w:val="fr-FR"/>
        </w:rPr>
        <w:t xml:space="preserve"> </w:t>
      </w:r>
      <w:r w:rsidRPr="006E65D0">
        <w:t>здоровья в</w:t>
      </w:r>
      <w:r w:rsidRPr="006E65D0">
        <w:rPr>
          <w:lang w:val="fr-FR"/>
        </w:rPr>
        <w:t xml:space="preserve"> 2007</w:t>
      </w:r>
      <w:r w:rsidRPr="006E65D0">
        <w:t>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Инициатива по созданию специализированных детских отделений в бол</w:t>
      </w:r>
      <w:r w:rsidRPr="006E65D0">
        <w:t>ь</w:t>
      </w:r>
      <w:r w:rsidRPr="006E65D0">
        <w:t>ницах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разработка</w:t>
      </w:r>
      <w:r w:rsidRPr="006E65D0">
        <w:rPr>
          <w:lang w:val="fr-FR"/>
        </w:rPr>
        <w:t xml:space="preserve"> </w:t>
      </w:r>
      <w:r w:rsidRPr="006E65D0">
        <w:t>программ</w:t>
      </w:r>
      <w:r w:rsidRPr="006E65D0">
        <w:rPr>
          <w:lang w:val="fr-FR"/>
        </w:rPr>
        <w:t xml:space="preserve"> </w:t>
      </w:r>
      <w:r w:rsidRPr="006E65D0">
        <w:t>по охране здоровья</w:t>
      </w:r>
      <w:r w:rsidRPr="006E65D0">
        <w:rPr>
          <w:lang w:val="fr-FR"/>
        </w:rPr>
        <w:t xml:space="preserve"> </w:t>
      </w:r>
      <w:r w:rsidRPr="006E65D0">
        <w:t>матерей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сохранению жизни детей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реализация</w:t>
      </w:r>
      <w:r w:rsidRPr="006E65D0">
        <w:rPr>
          <w:lang w:val="fr-FR"/>
        </w:rPr>
        <w:t xml:space="preserve"> </w:t>
      </w:r>
      <w:r w:rsidRPr="006E65D0">
        <w:t>программы</w:t>
      </w:r>
      <w:r w:rsidRPr="006E65D0">
        <w:rPr>
          <w:lang w:val="fr-FR"/>
        </w:rPr>
        <w:t xml:space="preserve"> </w:t>
      </w:r>
      <w:r w:rsidRPr="006E65D0">
        <w:t>комплексного лечения</w:t>
      </w:r>
      <w:r w:rsidRPr="006E65D0">
        <w:rPr>
          <w:lang w:val="fr-FR"/>
        </w:rPr>
        <w:t xml:space="preserve"> </w:t>
      </w:r>
      <w:r w:rsidRPr="006E65D0">
        <w:t>детских</w:t>
      </w:r>
      <w:r w:rsidRPr="006E65D0">
        <w:rPr>
          <w:lang w:val="fr-FR"/>
        </w:rPr>
        <w:t xml:space="preserve"> </w:t>
      </w:r>
      <w:r w:rsidRPr="006E65D0">
        <w:t>заболеваний</w:t>
      </w:r>
      <w:r w:rsidRPr="006E65D0">
        <w:rPr>
          <w:lang w:val="fr-FR"/>
        </w:rPr>
        <w:t xml:space="preserve">, </w:t>
      </w:r>
      <w:r w:rsidRPr="006E65D0">
        <w:t>нач</w:t>
      </w:r>
      <w:r w:rsidRPr="006E65D0">
        <w:t>и</w:t>
      </w:r>
      <w:r w:rsidRPr="006E65D0">
        <w:t>ная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2000 год</w:t>
      </w:r>
      <w:r w:rsidRPr="006E65D0">
        <w:t>а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реализация</w:t>
      </w:r>
      <w:r w:rsidRPr="006E65D0">
        <w:rPr>
          <w:lang w:val="fr-FR"/>
        </w:rPr>
        <w:t xml:space="preserve"> </w:t>
      </w:r>
      <w:r w:rsidRPr="006E65D0">
        <w:t>Программы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предотвращению передачи</w:t>
      </w:r>
      <w:r w:rsidRPr="006E65D0">
        <w:rPr>
          <w:lang w:val="fr-FR"/>
        </w:rPr>
        <w:t xml:space="preserve"> </w:t>
      </w:r>
      <w:r w:rsidRPr="006E65D0">
        <w:t>ВИЧ/СПИДа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м</w:t>
      </w:r>
      <w:r w:rsidRPr="006E65D0">
        <w:t>а</w:t>
      </w:r>
      <w:r w:rsidRPr="006E65D0">
        <w:t>тери</w:t>
      </w:r>
      <w:r w:rsidRPr="006E65D0">
        <w:rPr>
          <w:lang w:val="fr-FR"/>
        </w:rPr>
        <w:t xml:space="preserve"> </w:t>
      </w:r>
      <w:r w:rsidRPr="006E65D0">
        <w:t>ребенку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2002 год</w:t>
      </w:r>
      <w:r w:rsidRPr="006E65D0">
        <w:t>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реализация</w:t>
      </w:r>
      <w:r w:rsidRPr="006E65D0">
        <w:rPr>
          <w:lang w:val="fr-FR"/>
        </w:rPr>
        <w:t xml:space="preserve"> </w:t>
      </w:r>
      <w:r w:rsidRPr="006E65D0">
        <w:t>чрезвычайного плана по осуществлению Расширенной пр</w:t>
      </w:r>
      <w:r w:rsidRPr="006E65D0">
        <w:t>о</w:t>
      </w:r>
      <w:r w:rsidRPr="006E65D0">
        <w:t>граммы иммунизации (РПИ) в 2006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создание</w:t>
      </w:r>
      <w:r w:rsidRPr="006E65D0">
        <w:rPr>
          <w:lang w:val="fr-FR"/>
        </w:rPr>
        <w:t xml:space="preserve"> </w:t>
      </w:r>
      <w:r w:rsidRPr="006E65D0">
        <w:t xml:space="preserve">в </w:t>
      </w:r>
      <w:r w:rsidRPr="006E65D0">
        <w:rPr>
          <w:lang w:val="fr-FR"/>
        </w:rPr>
        <w:t>2001</w:t>
      </w:r>
      <w:r w:rsidRPr="006E65D0">
        <w:t> году национального</w:t>
      </w:r>
      <w:r w:rsidRPr="006E65D0">
        <w:rPr>
          <w:lang w:val="fr-FR"/>
        </w:rPr>
        <w:t xml:space="preserve"> </w:t>
      </w:r>
      <w:r w:rsidRPr="006E65D0">
        <w:t>терапевтического</w:t>
      </w:r>
      <w:r w:rsidRPr="006E65D0">
        <w:rPr>
          <w:lang w:val="fr-FR"/>
        </w:rPr>
        <w:t xml:space="preserve"> </w:t>
      </w:r>
      <w:r w:rsidRPr="006E65D0">
        <w:t>фонда</w:t>
      </w:r>
      <w:r w:rsidRPr="006E65D0">
        <w:rPr>
          <w:lang w:val="fr-FR"/>
        </w:rPr>
        <w:t xml:space="preserve"> </w:t>
      </w:r>
      <w:r w:rsidRPr="006E65D0">
        <w:t>борьбы со СПИДом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создание в</w:t>
      </w:r>
      <w:r w:rsidRPr="006E65D0">
        <w:rPr>
          <w:lang w:val="fr-FR"/>
        </w:rPr>
        <w:t xml:space="preserve"> 2003</w:t>
      </w:r>
      <w:r w:rsidRPr="006E65D0">
        <w:t>–</w:t>
      </w:r>
      <w:r w:rsidRPr="006E65D0">
        <w:rPr>
          <w:lang w:val="fr-FR"/>
        </w:rPr>
        <w:t>2004</w:t>
      </w:r>
      <w:r w:rsidRPr="006E65D0">
        <w:t> годах многосекторального фонда по борьбе со СПИДом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обеспечение соответствия Габона</w:t>
      </w:r>
      <w:r w:rsidRPr="006E65D0">
        <w:rPr>
          <w:lang w:val="fr-FR"/>
        </w:rPr>
        <w:t xml:space="preserve"> </w:t>
      </w:r>
      <w:r w:rsidRPr="006E65D0">
        <w:t>требованиям</w:t>
      </w:r>
      <w:r w:rsidRPr="006E65D0">
        <w:rPr>
          <w:lang w:val="fr-FR"/>
        </w:rPr>
        <w:t xml:space="preserve"> </w:t>
      </w:r>
      <w:r w:rsidRPr="006E65D0">
        <w:t>Глобального</w:t>
      </w:r>
      <w:r w:rsidRPr="006E65D0">
        <w:rPr>
          <w:lang w:val="fr-FR"/>
        </w:rPr>
        <w:t xml:space="preserve"> </w:t>
      </w:r>
      <w:r w:rsidRPr="006E65D0">
        <w:t>фонда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борьбы</w:t>
      </w:r>
      <w:r w:rsidRPr="006E65D0">
        <w:rPr>
          <w:lang w:val="fr-FR"/>
        </w:rPr>
        <w:t xml:space="preserve"> </w:t>
      </w:r>
      <w:r w:rsidRPr="006E65D0">
        <w:t>со</w:t>
      </w:r>
      <w:r w:rsidRPr="006E65D0">
        <w:rPr>
          <w:lang w:val="fr-FR"/>
        </w:rPr>
        <w:t xml:space="preserve"> </w:t>
      </w:r>
      <w:r w:rsidRPr="006E65D0">
        <w:t>СПИДом</w:t>
      </w:r>
      <w:r w:rsidRPr="006E65D0">
        <w:rPr>
          <w:lang w:val="fr-FR"/>
        </w:rPr>
        <w:t xml:space="preserve">, </w:t>
      </w:r>
      <w:r w:rsidRPr="006E65D0">
        <w:t>туберкулезом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малярией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отношении малярии и СПИДа</w:t>
      </w:r>
      <w:r w:rsidRPr="006E65D0">
        <w:rPr>
          <w:lang w:val="fr-FR"/>
        </w:rPr>
        <w:t xml:space="preserve"> (2004</w:t>
      </w:r>
      <w:r w:rsidRPr="006E65D0">
        <w:t>–</w:t>
      </w:r>
      <w:r w:rsidRPr="006E65D0">
        <w:rPr>
          <w:lang w:val="fr-FR"/>
        </w:rPr>
        <w:t>2005</w:t>
      </w:r>
      <w:r w:rsidRPr="006E65D0">
        <w:t> годы</w:t>
      </w:r>
      <w:r w:rsidRPr="006E65D0">
        <w:rPr>
          <w:lang w:val="fr-FR"/>
        </w:rPr>
        <w:t>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реализация</w:t>
      </w:r>
      <w:r w:rsidRPr="006E65D0">
        <w:rPr>
          <w:lang w:val="fr-FR"/>
        </w:rPr>
        <w:t xml:space="preserve"> </w:t>
      </w:r>
      <w:r w:rsidRPr="006E65D0">
        <w:t>комплексной</w:t>
      </w:r>
      <w:r w:rsidRPr="006E65D0">
        <w:rPr>
          <w:lang w:val="fr-FR"/>
        </w:rPr>
        <w:t xml:space="preserve"> </w:t>
      </w:r>
      <w:r w:rsidRPr="006E65D0">
        <w:t>программы</w:t>
      </w:r>
      <w:r w:rsidRPr="006E65D0">
        <w:rPr>
          <w:lang w:val="fr-FR"/>
        </w:rPr>
        <w:t xml:space="preserve"> </w:t>
      </w:r>
      <w:r w:rsidRPr="006E65D0">
        <w:t>распространения добавок с витам</w:t>
      </w:r>
      <w:r w:rsidRPr="006E65D0">
        <w:t>и</w:t>
      </w:r>
      <w:r w:rsidRPr="006E65D0">
        <w:t>ном 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избавления от паразитов в 2007 году</w:t>
      </w:r>
      <w:r w:rsidRPr="006E65D0">
        <w:rPr>
          <w:lang w:val="fr-FR"/>
        </w:rPr>
        <w:t>;</w:t>
      </w:r>
    </w:p>
    <w:p w:rsidR="00884BF9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Национальный</w:t>
      </w:r>
      <w:r w:rsidRPr="006E65D0">
        <w:rPr>
          <w:lang w:val="fr-FR"/>
        </w:rPr>
        <w:t xml:space="preserve"> </w:t>
      </w:r>
      <w:r w:rsidRPr="006E65D0">
        <w:t>план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повышению</w:t>
      </w:r>
      <w:r w:rsidRPr="006E65D0">
        <w:rPr>
          <w:lang w:val="fr-FR"/>
        </w:rPr>
        <w:t xml:space="preserve"> </w:t>
      </w:r>
      <w:r w:rsidRPr="006E65D0">
        <w:t>выживаемости</w:t>
      </w:r>
      <w:r w:rsidRPr="006E65D0">
        <w:rPr>
          <w:lang w:val="fr-FR"/>
        </w:rPr>
        <w:t xml:space="preserve"> </w:t>
      </w:r>
      <w:r w:rsidRPr="006E65D0">
        <w:t>младенцев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 xml:space="preserve">Габоне </w:t>
      </w:r>
      <w:r w:rsidRPr="006E65D0">
        <w:rPr>
          <w:lang w:val="fr-FR"/>
        </w:rPr>
        <w:t>(2009</w:t>
      </w:r>
      <w:r w:rsidRPr="006E65D0">
        <w:t>–</w:t>
      </w:r>
      <w:r w:rsidRPr="006E65D0">
        <w:rPr>
          <w:lang w:val="fr-FR"/>
        </w:rPr>
        <w:t>2015</w:t>
      </w:r>
      <w:r w:rsidRPr="006E65D0">
        <w:t> годы</w:t>
      </w:r>
      <w:r w:rsidRPr="006E65D0">
        <w:rPr>
          <w:lang w:val="fr-FR"/>
        </w:rPr>
        <w:t>).</w:t>
      </w:r>
    </w:p>
    <w:p w:rsidR="009C75C6" w:rsidRPr="009C75C6" w:rsidRDefault="009C75C6" w:rsidP="009C75C6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84BF9" w:rsidRDefault="009C75C6" w:rsidP="009C75C6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A82884">
        <w:t>Результаты</w:t>
      </w:r>
      <w:r w:rsidR="00884BF9" w:rsidRPr="00A82884">
        <w:rPr>
          <w:lang w:val="fr-FR"/>
        </w:rPr>
        <w:t xml:space="preserve"> </w:t>
      </w:r>
      <w:r w:rsidR="00884BF9" w:rsidRPr="00A82884">
        <w:t>реализации</w:t>
      </w:r>
      <w:r w:rsidR="00884BF9" w:rsidRPr="00A82884">
        <w:rPr>
          <w:lang w:val="fr-FR"/>
        </w:rPr>
        <w:t xml:space="preserve"> </w:t>
      </w:r>
      <w:r w:rsidR="00884BF9" w:rsidRPr="00A82884">
        <w:t>различных</w:t>
      </w:r>
      <w:r w:rsidR="00884BF9" w:rsidRPr="00A82884">
        <w:rPr>
          <w:lang w:val="fr-FR"/>
        </w:rPr>
        <w:t xml:space="preserve"> </w:t>
      </w:r>
      <w:r w:rsidR="00884BF9" w:rsidRPr="00A82884">
        <w:t>инициатив, в частности</w:t>
      </w:r>
      <w:r w:rsidR="00884BF9" w:rsidRPr="00A82884">
        <w:rPr>
          <w:lang w:val="fr-FR"/>
        </w:rPr>
        <w:t>:</w:t>
      </w:r>
    </w:p>
    <w:p w:rsidR="009C75C6" w:rsidRPr="009C75C6" w:rsidRDefault="009C75C6" w:rsidP="009C75C6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укрепление</w:t>
      </w:r>
      <w:r w:rsidRPr="006E65D0">
        <w:rPr>
          <w:lang w:val="fr-FR"/>
        </w:rPr>
        <w:t xml:space="preserve"> </w:t>
      </w:r>
      <w:r w:rsidRPr="006E65D0">
        <w:t>потенциала</w:t>
      </w:r>
      <w:r w:rsidRPr="006E65D0">
        <w:rPr>
          <w:lang w:val="fr-FR"/>
        </w:rPr>
        <w:t xml:space="preserve"> </w:t>
      </w:r>
      <w:r w:rsidRPr="006E65D0">
        <w:t>учреждений, предоставляющих медицинские у</w:t>
      </w:r>
      <w:r w:rsidRPr="006E65D0">
        <w:t>с</w:t>
      </w:r>
      <w:r w:rsidRPr="006E65D0">
        <w:t>луги в области</w:t>
      </w:r>
      <w:r w:rsidRPr="006E65D0">
        <w:rPr>
          <w:lang w:val="fr-FR"/>
        </w:rPr>
        <w:t xml:space="preserve"> </w:t>
      </w:r>
      <w:r w:rsidRPr="006E65D0">
        <w:t>охраны</w:t>
      </w:r>
      <w:r w:rsidRPr="006E65D0">
        <w:rPr>
          <w:lang w:val="fr-FR"/>
        </w:rPr>
        <w:t xml:space="preserve"> </w:t>
      </w:r>
      <w:r w:rsidRPr="006E65D0">
        <w:t>здоровья</w:t>
      </w:r>
      <w:r w:rsidRPr="006E65D0">
        <w:rPr>
          <w:lang w:val="fr-FR"/>
        </w:rPr>
        <w:t xml:space="preserve"> </w:t>
      </w:r>
      <w:r w:rsidRPr="006E65D0">
        <w:t>матерей</w:t>
      </w:r>
      <w:r w:rsidRPr="006E65D0">
        <w:rPr>
          <w:lang w:val="fr-FR"/>
        </w:rPr>
        <w:t xml:space="preserve">, </w:t>
      </w:r>
      <w:r w:rsidRPr="006E65D0">
        <w:t>младенцев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детей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t>д</w:t>
      </w:r>
      <w:r w:rsidRPr="006E65D0">
        <w:t>ростков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обучение в области планирования размера семьи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создание центра репродуктивного здоровья (ЦРЗ)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создание центров лечения регидратацией (ЛР);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создание центров ухода за больными малярией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обеспечение оборудованием медицинских центров и больниц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строительство и восстановление санитарной инфраструктуры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повышение</w:t>
      </w:r>
      <w:r w:rsidRPr="006E65D0">
        <w:rPr>
          <w:lang w:val="fr-FR"/>
        </w:rPr>
        <w:t xml:space="preserve"> </w:t>
      </w:r>
      <w:r w:rsidRPr="006E65D0">
        <w:t>уровня</w:t>
      </w:r>
      <w:r w:rsidRPr="006E65D0">
        <w:rPr>
          <w:lang w:val="fr-FR"/>
        </w:rPr>
        <w:t xml:space="preserve"> </w:t>
      </w:r>
      <w:r w:rsidRPr="006E65D0">
        <w:t>охвата</w:t>
      </w:r>
      <w:r w:rsidRPr="006E65D0">
        <w:rPr>
          <w:lang w:val="fr-FR"/>
        </w:rPr>
        <w:t xml:space="preserve"> </w:t>
      </w:r>
      <w:r w:rsidRPr="006E65D0">
        <w:t>населения</w:t>
      </w:r>
      <w:r w:rsidRPr="006E65D0">
        <w:rPr>
          <w:lang w:val="fr-FR"/>
        </w:rPr>
        <w:t xml:space="preserve"> </w:t>
      </w:r>
      <w:r w:rsidRPr="006E65D0">
        <w:t>иммунизацией</w:t>
      </w:r>
      <w:r w:rsidRPr="006E65D0">
        <w:rPr>
          <w:lang w:val="fr-FR"/>
        </w:rPr>
        <w:t xml:space="preserve">, </w:t>
      </w:r>
      <w:r w:rsidRPr="006E65D0">
        <w:t>который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2008 год</w:t>
      </w:r>
      <w:r w:rsidRPr="006E65D0">
        <w:t>у</w:t>
      </w:r>
      <w:r w:rsidRPr="006E65D0">
        <w:rPr>
          <w:lang w:val="fr-FR"/>
        </w:rPr>
        <w:t xml:space="preserve"> </w:t>
      </w:r>
      <w:r w:rsidRPr="006E65D0">
        <w:t xml:space="preserve">достиг </w:t>
      </w:r>
      <w:r w:rsidRPr="006E65D0">
        <w:rPr>
          <w:lang w:val="fr-FR"/>
        </w:rPr>
        <w:t>82 процент</w:t>
      </w:r>
      <w:r w:rsidRPr="006E65D0">
        <w:t>ов</w:t>
      </w:r>
      <w:r w:rsidRPr="006E65D0">
        <w:rPr>
          <w:lang w:val="fr-FR"/>
        </w:rPr>
        <w:t>.</w:t>
      </w:r>
      <w:r w:rsidRPr="006E65D0">
        <w:t xml:space="preserve"> Коэффициент охвата комбинированной дифт</w:t>
      </w:r>
      <w:r w:rsidRPr="006E65D0">
        <w:t>е</w:t>
      </w:r>
      <w:r w:rsidRPr="006E65D0">
        <w:t xml:space="preserve">рийно-столбнячной вакциной составляет </w:t>
      </w:r>
      <w:r w:rsidRPr="006E65D0">
        <w:rPr>
          <w:lang w:val="fr-FR"/>
        </w:rPr>
        <w:t>54 процент</w:t>
      </w:r>
      <w:r w:rsidRPr="006E65D0">
        <w:t>а</w:t>
      </w:r>
      <w:r w:rsidRPr="006E65D0">
        <w:rPr>
          <w:lang w:val="fr-FR"/>
        </w:rPr>
        <w:t>;</w:t>
      </w:r>
    </w:p>
    <w:p w:rsidR="00884BF9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бесплатное</w:t>
      </w:r>
      <w:r w:rsidRPr="006E65D0">
        <w:rPr>
          <w:lang w:val="fr-FR"/>
        </w:rPr>
        <w:t xml:space="preserve"> </w:t>
      </w:r>
      <w:r w:rsidRPr="006E65D0">
        <w:t>родоразрешение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проведение кесарева</w:t>
      </w:r>
      <w:r w:rsidRPr="006E65D0">
        <w:rPr>
          <w:lang w:val="fr-FR"/>
        </w:rPr>
        <w:t xml:space="preserve"> </w:t>
      </w:r>
      <w:r w:rsidRPr="006E65D0">
        <w:t>сечения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бол</w:t>
      </w:r>
      <w:r w:rsidRPr="006E65D0">
        <w:t>ь</w:t>
      </w:r>
      <w:r w:rsidRPr="006E65D0">
        <w:t>ничном центре в Либревиле с 2007 года.</w:t>
      </w:r>
      <w:r w:rsidRPr="006E65D0">
        <w:rPr>
          <w:lang w:val="fr-FR"/>
        </w:rPr>
        <w:t xml:space="preserve"> </w:t>
      </w:r>
    </w:p>
    <w:p w:rsidR="009C75C6" w:rsidRPr="009C75C6" w:rsidRDefault="009C75C6" w:rsidP="009C75C6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84BF9" w:rsidRDefault="00884BF9" w:rsidP="009C75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2884">
        <w:rPr>
          <w:lang w:val="fr-FR"/>
        </w:rPr>
        <w:tab/>
        <w:t>4.</w:t>
      </w:r>
      <w:r w:rsidRPr="00A82884">
        <w:rPr>
          <w:lang w:val="fr-FR"/>
        </w:rPr>
        <w:tab/>
      </w:r>
      <w:r w:rsidRPr="00A82884">
        <w:t>Оперативные исследования</w:t>
      </w:r>
    </w:p>
    <w:p w:rsidR="009C75C6" w:rsidRPr="009C75C6" w:rsidRDefault="009C75C6" w:rsidP="009C75C6">
      <w:pPr>
        <w:pStyle w:val="SingleTxt"/>
        <w:spacing w:after="0" w:line="120" w:lineRule="exact"/>
        <w:rPr>
          <w:sz w:val="10"/>
        </w:rPr>
      </w:pP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 xml:space="preserve">Исследование </w:t>
      </w:r>
      <w:r w:rsidR="009C75C6">
        <w:t>«</w:t>
      </w:r>
      <w:r w:rsidRPr="006E65D0">
        <w:t>Безопасное материнство</w:t>
      </w:r>
      <w:r w:rsidR="009C75C6">
        <w:t>»</w:t>
      </w:r>
      <w:r w:rsidRPr="006E65D0">
        <w:t>, проведенное в Нгунье в</w:t>
      </w:r>
      <w:r w:rsidRPr="006E65D0">
        <w:rPr>
          <w:lang w:val="fr-FR"/>
        </w:rPr>
        <w:t xml:space="preserve"> 1993</w:t>
      </w:r>
      <w:r w:rsidRPr="006E65D0">
        <w:t>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и</w:t>
      </w:r>
      <w:r w:rsidRPr="006E65D0">
        <w:t xml:space="preserve">сследование </w:t>
      </w:r>
      <w:r w:rsidR="009C75C6">
        <w:t>«</w:t>
      </w:r>
      <w:r w:rsidRPr="006E65D0">
        <w:t>Безопасное материнство</w:t>
      </w:r>
      <w:r w:rsidR="009C75C6">
        <w:t>»</w:t>
      </w:r>
      <w:r w:rsidRPr="006E65D0">
        <w:t xml:space="preserve"> проведенное в Эстуэре в </w:t>
      </w:r>
      <w:r w:rsidRPr="006E65D0">
        <w:rPr>
          <w:lang w:val="fr-FR"/>
        </w:rPr>
        <w:t>1995</w:t>
      </w:r>
      <w:r w:rsidRPr="006E65D0">
        <w:t>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</w:r>
      <w:r>
        <w:t>м</w:t>
      </w:r>
      <w:r w:rsidRPr="006E65D0">
        <w:t>едико-демографический обзор Габона, проведенный в</w:t>
      </w:r>
      <w:r w:rsidRPr="006E65D0">
        <w:rPr>
          <w:lang w:val="fr-FR"/>
        </w:rPr>
        <w:t xml:space="preserve"> 2000</w:t>
      </w:r>
      <w:r w:rsidRPr="006E65D0">
        <w:t> году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  <w:t>оценка</w:t>
      </w:r>
      <w:r w:rsidRPr="006E65D0">
        <w:rPr>
          <w:lang w:val="fr-FR"/>
        </w:rPr>
        <w:t xml:space="preserve"> </w:t>
      </w:r>
      <w:r w:rsidRPr="006E65D0">
        <w:t>доступности</w:t>
      </w:r>
      <w:r w:rsidRPr="006E65D0">
        <w:rPr>
          <w:lang w:val="fr-FR"/>
        </w:rPr>
        <w:t xml:space="preserve">, </w:t>
      </w:r>
      <w:r w:rsidRPr="006E65D0">
        <w:t>оказания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качества</w:t>
      </w:r>
      <w:r w:rsidRPr="006E65D0">
        <w:rPr>
          <w:lang w:val="fr-FR"/>
        </w:rPr>
        <w:t xml:space="preserve"> </w:t>
      </w:r>
      <w:r w:rsidRPr="006E65D0">
        <w:t>экстренной</w:t>
      </w:r>
      <w:r w:rsidRPr="006E65D0">
        <w:rPr>
          <w:lang w:val="fr-FR"/>
        </w:rPr>
        <w:t xml:space="preserve"> </w:t>
      </w:r>
      <w:r w:rsidRPr="006E65D0">
        <w:t>акушерской</w:t>
      </w:r>
      <w:r w:rsidRPr="006E65D0">
        <w:rPr>
          <w:lang w:val="fr-FR"/>
        </w:rPr>
        <w:t xml:space="preserve"> </w:t>
      </w:r>
      <w:r w:rsidRPr="006E65D0">
        <w:t>помощи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Габоне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2003 год</w:t>
      </w:r>
      <w:r w:rsidRPr="006E65D0">
        <w:t>у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экспертная</w:t>
      </w:r>
      <w:r w:rsidRPr="006E65D0">
        <w:rPr>
          <w:lang w:val="fr-FR"/>
        </w:rPr>
        <w:t xml:space="preserve"> </w:t>
      </w:r>
      <w:r w:rsidRPr="006E65D0">
        <w:t>оценка</w:t>
      </w:r>
      <w:r w:rsidRPr="006E65D0">
        <w:rPr>
          <w:lang w:val="fr-FR"/>
        </w:rPr>
        <w:t xml:space="preserve"> </w:t>
      </w:r>
      <w:r w:rsidRPr="006E65D0">
        <w:t>акушерских</w:t>
      </w:r>
      <w:r w:rsidRPr="006E65D0">
        <w:rPr>
          <w:lang w:val="fr-FR"/>
        </w:rPr>
        <w:t xml:space="preserve"> </w:t>
      </w:r>
      <w:r w:rsidRPr="006E65D0">
        <w:t>осложнений</w:t>
      </w:r>
      <w:r w:rsidRPr="006E65D0">
        <w:rPr>
          <w:lang w:val="fr-FR"/>
        </w:rPr>
        <w:t xml:space="preserve"> (</w:t>
      </w:r>
      <w:r w:rsidRPr="006E65D0">
        <w:t>угроза аборта</w:t>
      </w:r>
      <w:r w:rsidRPr="006E65D0">
        <w:rPr>
          <w:lang w:val="fr-FR"/>
        </w:rPr>
        <w:t xml:space="preserve">)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бол</w:t>
      </w:r>
      <w:r w:rsidRPr="006E65D0">
        <w:t>ь</w:t>
      </w:r>
      <w:r w:rsidRPr="006E65D0">
        <w:t>ничном</w:t>
      </w:r>
      <w:r w:rsidRPr="006E65D0">
        <w:rPr>
          <w:lang w:val="fr-FR"/>
        </w:rPr>
        <w:t xml:space="preserve"> </w:t>
      </w:r>
      <w:r w:rsidRPr="006E65D0">
        <w:t>центре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Либревиле</w:t>
      </w:r>
      <w:r w:rsidRPr="006E65D0">
        <w:rPr>
          <w:lang w:val="fr-FR"/>
        </w:rPr>
        <w:t>;</w:t>
      </w:r>
    </w:p>
    <w:p w:rsidR="00884BF9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проведенные</w:t>
      </w:r>
      <w:r w:rsidRPr="006E65D0">
        <w:rPr>
          <w:lang w:val="fr-FR"/>
        </w:rPr>
        <w:t xml:space="preserve"> </w:t>
      </w:r>
      <w:r w:rsidRPr="006E65D0">
        <w:t>совместно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медицинским</w:t>
      </w:r>
      <w:r w:rsidRPr="006E65D0">
        <w:rPr>
          <w:lang w:val="fr-FR"/>
        </w:rPr>
        <w:t xml:space="preserve"> </w:t>
      </w:r>
      <w:r w:rsidRPr="006E65D0">
        <w:t>факультетом исследования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t>б</w:t>
      </w:r>
      <w:r w:rsidRPr="006E65D0">
        <w:t>ласти</w:t>
      </w:r>
      <w:r w:rsidRPr="006E65D0">
        <w:rPr>
          <w:lang w:val="fr-FR"/>
        </w:rPr>
        <w:t xml:space="preserve"> </w:t>
      </w:r>
      <w:r w:rsidRPr="006E65D0">
        <w:t>здоровья</w:t>
      </w:r>
      <w:r w:rsidRPr="006E65D0">
        <w:rPr>
          <w:lang w:val="fr-FR"/>
        </w:rPr>
        <w:t xml:space="preserve"> </w:t>
      </w:r>
      <w:r w:rsidRPr="006E65D0">
        <w:t>матери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ребенка</w:t>
      </w:r>
      <w:r w:rsidRPr="006E65D0">
        <w:rPr>
          <w:lang w:val="fr-FR"/>
        </w:rPr>
        <w:t>.</w:t>
      </w:r>
    </w:p>
    <w:p w:rsidR="009C75C6" w:rsidRPr="009C75C6" w:rsidRDefault="009C75C6" w:rsidP="009C75C6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9C75C6" w:rsidRDefault="009C75C6" w:rsidP="009C75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84BF9" w:rsidRPr="00A82884">
        <w:t>Текущие</w:t>
      </w:r>
      <w:r w:rsidR="00884BF9" w:rsidRPr="00A82884">
        <w:rPr>
          <w:lang w:val="fr-FR"/>
        </w:rPr>
        <w:t xml:space="preserve"> </w:t>
      </w:r>
      <w:r w:rsidR="00884BF9" w:rsidRPr="00A82884">
        <w:t>показатели состояния здоровья</w:t>
      </w:r>
      <w:r w:rsidR="00884BF9" w:rsidRPr="00A82884">
        <w:rPr>
          <w:lang w:val="fr-FR"/>
        </w:rPr>
        <w:t xml:space="preserve"> </w:t>
      </w:r>
      <w:r w:rsidR="00884BF9" w:rsidRPr="00A82884">
        <w:t>женщин</w:t>
      </w:r>
      <w:r w:rsidR="00884BF9" w:rsidRPr="00A82884">
        <w:rPr>
          <w:lang w:val="fr-FR"/>
        </w:rPr>
        <w:t xml:space="preserve">: </w:t>
      </w:r>
      <w:r w:rsidR="00884BF9" w:rsidRPr="00A82884">
        <w:t>отсутствуют</w:t>
      </w:r>
      <w:r w:rsidR="00884BF9" w:rsidRPr="00A82884">
        <w:rPr>
          <w:lang w:val="fr-FR"/>
        </w:rPr>
        <w:t xml:space="preserve"> </w:t>
      </w:r>
      <w:r w:rsidR="00884BF9" w:rsidRPr="00A82884">
        <w:t>данные</w:t>
      </w:r>
      <w:r w:rsidR="00884BF9" w:rsidRPr="00A82884">
        <w:rPr>
          <w:lang w:val="fr-FR"/>
        </w:rPr>
        <w:t xml:space="preserve">, </w:t>
      </w:r>
      <w:r w:rsidR="00884BF9" w:rsidRPr="00A82884">
        <w:t>дезагрегированные по возрастным группам и по половой принадлежности</w:t>
      </w:r>
    </w:p>
    <w:p w:rsidR="009C75C6" w:rsidRPr="009C75C6" w:rsidRDefault="009C75C6" w:rsidP="009C75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младенческая смертность</w:t>
      </w:r>
      <w:r w:rsidR="009C75C6">
        <w:t xml:space="preserve"> — </w:t>
      </w:r>
      <w:r w:rsidRPr="006E65D0">
        <w:rPr>
          <w:lang w:val="fr-FR"/>
        </w:rPr>
        <w:t>61</w:t>
      </w:r>
      <w:r w:rsidRPr="006E65D0">
        <w:t xml:space="preserve"> на</w:t>
      </w:r>
      <w:r w:rsidRPr="006E65D0">
        <w:rPr>
          <w:lang w:val="fr-FR"/>
        </w:rPr>
        <w:t xml:space="preserve"> 1000 (2000</w:t>
      </w:r>
      <w:r w:rsidRPr="006E65D0">
        <w:t> год</w:t>
      </w:r>
      <w:r w:rsidRPr="006E65D0">
        <w:rPr>
          <w:lang w:val="fr-FR"/>
        </w:rPr>
        <w:t>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смертность в возрасте до</w:t>
      </w:r>
      <w:r w:rsidRPr="006E65D0">
        <w:rPr>
          <w:lang w:val="fr-FR"/>
        </w:rPr>
        <w:t xml:space="preserve"> 5 </w:t>
      </w:r>
      <w:r w:rsidRPr="006E65D0">
        <w:t>лет</w:t>
      </w:r>
      <w:r w:rsidR="009C75C6">
        <w:t xml:space="preserve"> — </w:t>
      </w:r>
      <w:r w:rsidRPr="006E65D0">
        <w:rPr>
          <w:lang w:val="fr-FR"/>
        </w:rPr>
        <w:t xml:space="preserve">91,4 </w:t>
      </w:r>
      <w:r w:rsidRPr="006E65D0">
        <w:t>на</w:t>
      </w:r>
      <w:r w:rsidRPr="006E65D0">
        <w:rPr>
          <w:lang w:val="fr-FR"/>
        </w:rPr>
        <w:t xml:space="preserve"> 1000;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неонатальная смертность</w:t>
      </w:r>
      <w:r w:rsidR="009C75C6">
        <w:t xml:space="preserve"> — </w:t>
      </w:r>
      <w:r w:rsidRPr="006E65D0">
        <w:rPr>
          <w:lang w:val="fr-FR"/>
        </w:rPr>
        <w:t xml:space="preserve">31 </w:t>
      </w:r>
      <w:r w:rsidRPr="006E65D0">
        <w:t>на</w:t>
      </w:r>
      <w:r w:rsidRPr="006E65D0">
        <w:rPr>
          <w:lang w:val="fr-FR"/>
        </w:rPr>
        <w:t xml:space="preserve"> 1000;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материнская смертность</w:t>
      </w:r>
      <w:r w:rsidR="009C75C6">
        <w:t xml:space="preserve"> — </w:t>
      </w:r>
      <w:r w:rsidRPr="006E65D0">
        <w:rPr>
          <w:lang w:val="fr-FR"/>
        </w:rPr>
        <w:t xml:space="preserve">519 </w:t>
      </w:r>
      <w:r w:rsidRPr="006E65D0">
        <w:t>на</w:t>
      </w:r>
      <w:r w:rsidRPr="006E65D0">
        <w:rPr>
          <w:lang w:val="fr-FR"/>
        </w:rPr>
        <w:t xml:space="preserve"> 100 000 (2000</w:t>
      </w:r>
      <w:r w:rsidRPr="006E65D0">
        <w:t> год</w:t>
      </w:r>
      <w:r w:rsidRPr="006E65D0">
        <w:rPr>
          <w:lang w:val="fr-FR"/>
        </w:rPr>
        <w:t>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  <w:jc w:val="left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 xml:space="preserve">дородовое медицинское обслуживание: дородовая консультация </w:t>
      </w:r>
      <w:r w:rsidR="009C75C6">
        <w:br/>
      </w:r>
      <w:r w:rsidRPr="006E65D0">
        <w:rPr>
          <w:lang w:val="fr-FR"/>
        </w:rPr>
        <w:t>1</w:t>
      </w:r>
      <w:r w:rsidR="009C75C6">
        <w:t>–</w:t>
      </w:r>
      <w:r w:rsidRPr="006E65D0">
        <w:rPr>
          <w:lang w:val="fr-FR"/>
        </w:rPr>
        <w:t>94 процент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 xml:space="preserve">и дородовая консультация </w:t>
      </w:r>
      <w:r w:rsidRPr="006E65D0">
        <w:rPr>
          <w:lang w:val="fr-FR"/>
        </w:rPr>
        <w:t>4</w:t>
      </w:r>
      <w:r w:rsidR="009C75C6">
        <w:t>–</w:t>
      </w:r>
      <w:r w:rsidRPr="006E65D0">
        <w:rPr>
          <w:lang w:val="fr-FR"/>
        </w:rPr>
        <w:t>63</w:t>
      </w:r>
      <w:r w:rsidRPr="006E65D0">
        <w:t> процента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роды в присутствии квалифицированных медицинских работников</w:t>
      </w:r>
      <w:r w:rsidR="009C75C6">
        <w:t xml:space="preserve"> — </w:t>
      </w:r>
      <w:r w:rsidRPr="006E65D0">
        <w:rPr>
          <w:lang w:val="fr-FR"/>
        </w:rPr>
        <w:t>87,3</w:t>
      </w:r>
      <w:r w:rsidRPr="006E65D0">
        <w:t> процента</w:t>
      </w:r>
      <w:r w:rsidRPr="006E65D0">
        <w:rPr>
          <w:lang w:val="fr-FR"/>
        </w:rPr>
        <w:t xml:space="preserve"> (2000</w:t>
      </w:r>
      <w:r w:rsidRPr="006E65D0">
        <w:t> год</w:t>
      </w:r>
      <w:r w:rsidRPr="006E65D0">
        <w:rPr>
          <w:lang w:val="fr-FR"/>
        </w:rPr>
        <w:t>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экстренную акушерскую и неонатальную помощь</w:t>
      </w:r>
      <w:r w:rsidRPr="006E65D0">
        <w:rPr>
          <w:lang w:val="fr-FR"/>
        </w:rPr>
        <w:t xml:space="preserve"> </w:t>
      </w:r>
      <w:r w:rsidRPr="006E65D0">
        <w:t>оказывают</w:t>
      </w:r>
      <w:r w:rsidRPr="006E65D0">
        <w:rPr>
          <w:lang w:val="fr-FR"/>
        </w:rPr>
        <w:t xml:space="preserve"> 17</w:t>
      </w:r>
      <w:r w:rsidRPr="006E65D0">
        <w:t xml:space="preserve"> процентов медико-санитарных учреждений </w:t>
      </w:r>
      <w:r w:rsidRPr="006E65D0">
        <w:rPr>
          <w:lang w:val="fr-FR"/>
        </w:rPr>
        <w:t>(2003</w:t>
      </w:r>
      <w:r w:rsidRPr="006E65D0">
        <w:t> год</w:t>
      </w:r>
      <w:r w:rsidRPr="006E65D0">
        <w:rPr>
          <w:lang w:val="fr-FR"/>
        </w:rPr>
        <w:t>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уровень распространенности противозачаточных средств</w:t>
      </w:r>
      <w:r w:rsidR="009C75C6">
        <w:t xml:space="preserve"> — </w:t>
      </w:r>
      <w:r w:rsidRPr="006E65D0">
        <w:rPr>
          <w:lang w:val="fr-FR"/>
        </w:rPr>
        <w:t>14</w:t>
      </w:r>
      <w:r w:rsidRPr="006E65D0">
        <w:t> процентов</w:t>
      </w:r>
      <w:r w:rsidRPr="006E65D0">
        <w:rPr>
          <w:lang w:val="fr-FR"/>
        </w:rPr>
        <w:t xml:space="preserve"> (2000</w:t>
      </w:r>
      <w:r w:rsidRPr="006E65D0">
        <w:t> год</w:t>
      </w:r>
      <w:r w:rsidRPr="006E65D0">
        <w:rPr>
          <w:lang w:val="fr-FR"/>
        </w:rPr>
        <w:t>);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распространенность ВИЧ</w:t>
      </w:r>
      <w:r w:rsidR="009C75C6">
        <w:t xml:space="preserve"> — </w:t>
      </w:r>
      <w:r w:rsidRPr="006E65D0">
        <w:rPr>
          <w:lang w:val="fr-FR"/>
        </w:rPr>
        <w:t>5,9 процент</w:t>
      </w:r>
      <w:r w:rsidRPr="006E65D0">
        <w:t>а</w:t>
      </w:r>
      <w:r w:rsidRPr="006E65D0">
        <w:rPr>
          <w:lang w:val="fr-FR"/>
        </w:rPr>
        <w:t>;</w:t>
      </w:r>
    </w:p>
    <w:p w:rsidR="00884BF9" w:rsidRPr="006E65D0" w:rsidRDefault="00884BF9" w:rsidP="009C75C6">
      <w:pPr>
        <w:pStyle w:val="SingleTxt"/>
        <w:tabs>
          <w:tab w:val="right" w:pos="1685"/>
        </w:tabs>
        <w:ind w:left="1742" w:hanging="475"/>
        <w:rPr>
          <w:lang w:val="fr-FR"/>
        </w:rPr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применение комбинированной дифтерийно-столбнячной вакц</w:t>
      </w:r>
      <w:r w:rsidRPr="006E65D0">
        <w:t>и</w:t>
      </w:r>
      <w:r w:rsidRPr="006E65D0">
        <w:t xml:space="preserve">ны </w:t>
      </w:r>
      <w:r w:rsidRPr="006E65D0">
        <w:rPr>
          <w:lang w:val="fr-FR"/>
        </w:rPr>
        <w:t>2</w:t>
      </w:r>
      <w:r w:rsidRPr="006E65D0">
        <w:t xml:space="preserve"> среди беременных женщин</w:t>
      </w:r>
      <w:r w:rsidR="009C75C6">
        <w:t xml:space="preserve"> — </w:t>
      </w:r>
      <w:r w:rsidRPr="006E65D0">
        <w:rPr>
          <w:lang w:val="fr-FR"/>
        </w:rPr>
        <w:t>67</w:t>
      </w:r>
      <w:r w:rsidRPr="006E65D0">
        <w:t> процентов</w:t>
      </w:r>
      <w:r w:rsidRPr="006E65D0">
        <w:rPr>
          <w:lang w:val="fr-FR"/>
        </w:rPr>
        <w:t xml:space="preserve"> (2008</w:t>
      </w:r>
      <w:r w:rsidRPr="006E65D0">
        <w:t> год</w:t>
      </w:r>
      <w:r w:rsidRPr="006E65D0">
        <w:rPr>
          <w:lang w:val="fr-FR"/>
        </w:rPr>
        <w:t>).</w:t>
      </w:r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ED4814" w:rsidRDefault="00ED4814" w:rsidP="00ED4814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Таблица</w:t>
      </w:r>
      <w:r w:rsidR="00956B50" w:rsidRPr="006E65D0">
        <w:rPr>
          <w:lang w:val="fr-FR"/>
        </w:rPr>
        <w:t xml:space="preserve"> 11</w:t>
      </w:r>
    </w:p>
    <w:p w:rsidR="00956B50" w:rsidRDefault="00ED4814" w:rsidP="00ED48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Наличие медико-санитарных учреждений</w:t>
      </w:r>
    </w:p>
    <w:p w:rsid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8F140B" w:rsidRPr="00ED4814" w:rsidRDefault="008F140B" w:rsidP="00ED4814">
      <w:pPr>
        <w:pStyle w:val="SingleTxt"/>
        <w:spacing w:after="0" w:line="120" w:lineRule="exact"/>
        <w:rPr>
          <w:sz w:val="10"/>
        </w:rPr>
      </w:pPr>
    </w:p>
    <w:tbl>
      <w:tblPr>
        <w:tblW w:w="9873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14"/>
        <w:gridCol w:w="360"/>
        <w:gridCol w:w="387"/>
        <w:gridCol w:w="432"/>
        <w:gridCol w:w="315"/>
        <w:gridCol w:w="742"/>
        <w:gridCol w:w="743"/>
        <w:gridCol w:w="720"/>
        <w:gridCol w:w="351"/>
        <w:gridCol w:w="351"/>
        <w:gridCol w:w="648"/>
        <w:gridCol w:w="648"/>
        <w:gridCol w:w="891"/>
        <w:gridCol w:w="522"/>
        <w:gridCol w:w="549"/>
      </w:tblGrid>
      <w:tr w:rsidR="00E31497" w:rsidRPr="007F1C4C" w:rsidTr="009C2FCF">
        <w:trPr>
          <w:trHeight w:val="240"/>
          <w:tblHeader/>
        </w:trPr>
        <w:tc>
          <w:tcPr>
            <w:tcW w:w="22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Санитарный регион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highlight w:val="yellow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БЦГ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БЦЛ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БЦС</w:t>
            </w:r>
          </w:p>
        </w:tc>
        <w:tc>
          <w:tcPr>
            <w:tcW w:w="3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highlight w:val="yellow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РБ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Специализи</w:t>
            </w:r>
            <w:r>
              <w:rPr>
                <w:i/>
                <w:sz w:val="14"/>
                <w:szCs w:val="14"/>
                <w:lang w:val="en-US"/>
              </w:rPr>
              <w:t>-</w:t>
            </w:r>
            <w:r>
              <w:rPr>
                <w:i/>
                <w:sz w:val="14"/>
                <w:szCs w:val="14"/>
                <w:lang w:val="en-US"/>
              </w:rPr>
              <w:br/>
            </w:r>
            <w:r w:rsidRPr="007F1C4C">
              <w:rPr>
                <w:i/>
                <w:sz w:val="14"/>
                <w:szCs w:val="14"/>
                <w:lang w:val="ru-RU"/>
              </w:rPr>
              <w:t>рованные больницы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Эпидемио-</w:t>
            </w:r>
            <w:r w:rsidRPr="007F1C4C">
              <w:rPr>
                <w:i/>
                <w:sz w:val="14"/>
                <w:szCs w:val="14"/>
                <w:lang w:val="ru-RU"/>
              </w:rPr>
              <w:br/>
              <w:t>логические базы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Гигиен</w:t>
            </w:r>
            <w:r w:rsidRPr="007F1C4C">
              <w:rPr>
                <w:i/>
                <w:sz w:val="14"/>
                <w:szCs w:val="14"/>
                <w:lang w:val="ru-RU"/>
              </w:rPr>
              <w:t>и</w:t>
            </w:r>
            <w:r w:rsidRPr="007F1C4C">
              <w:rPr>
                <w:i/>
                <w:sz w:val="14"/>
                <w:szCs w:val="14"/>
                <w:lang w:val="ru-RU"/>
              </w:rPr>
              <w:t>че</w:t>
            </w:r>
            <w:r>
              <w:rPr>
                <w:i/>
                <w:sz w:val="14"/>
                <w:szCs w:val="14"/>
                <w:lang w:val="en-US"/>
              </w:rPr>
              <w:t>-</w:t>
            </w:r>
            <w:r>
              <w:rPr>
                <w:i/>
                <w:sz w:val="14"/>
                <w:szCs w:val="14"/>
                <w:lang w:val="en-US"/>
              </w:rPr>
              <w:br/>
            </w:r>
            <w:r w:rsidRPr="007F1C4C">
              <w:rPr>
                <w:i/>
                <w:sz w:val="14"/>
                <w:szCs w:val="14"/>
                <w:lang w:val="ru-RU"/>
              </w:rPr>
              <w:t>ские базы</w:t>
            </w:r>
          </w:p>
        </w:tc>
        <w:tc>
          <w:tcPr>
            <w:tcW w:w="3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МСЦ</w:t>
            </w:r>
          </w:p>
        </w:tc>
        <w:tc>
          <w:tcPr>
            <w:tcW w:w="3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АЦ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Медици</w:t>
            </w:r>
            <w:r w:rsidRPr="007F1C4C">
              <w:rPr>
                <w:i/>
                <w:sz w:val="14"/>
                <w:szCs w:val="14"/>
                <w:lang w:val="ru-RU"/>
              </w:rPr>
              <w:t>н</w:t>
            </w:r>
            <w:r w:rsidRPr="007F1C4C">
              <w:rPr>
                <w:i/>
                <w:sz w:val="14"/>
                <w:szCs w:val="14"/>
                <w:lang w:val="ru-RU"/>
              </w:rPr>
              <w:t>ские це</w:t>
            </w:r>
            <w:r w:rsidRPr="007F1C4C">
              <w:rPr>
                <w:i/>
                <w:sz w:val="14"/>
                <w:szCs w:val="14"/>
                <w:lang w:val="ru-RU"/>
              </w:rPr>
              <w:t>н</w:t>
            </w:r>
            <w:r w:rsidRPr="007F1C4C">
              <w:rPr>
                <w:i/>
                <w:sz w:val="14"/>
                <w:szCs w:val="14"/>
                <w:lang w:val="ru-RU"/>
              </w:rPr>
              <w:t>тры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Городские центры здоровья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Сельские це</w:t>
            </w:r>
            <w:r w:rsidRPr="007F1C4C">
              <w:rPr>
                <w:i/>
                <w:sz w:val="14"/>
                <w:szCs w:val="14"/>
                <w:lang w:val="ru-RU"/>
              </w:rPr>
              <w:t>н</w:t>
            </w:r>
            <w:r w:rsidRPr="007F1C4C">
              <w:rPr>
                <w:i/>
                <w:sz w:val="14"/>
                <w:szCs w:val="14"/>
                <w:lang w:val="ru-RU"/>
              </w:rPr>
              <w:t>тры здоровья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Диспа</w:t>
            </w:r>
            <w:r w:rsidRPr="007F1C4C">
              <w:rPr>
                <w:i/>
                <w:sz w:val="14"/>
                <w:szCs w:val="14"/>
                <w:lang w:val="ru-RU"/>
              </w:rPr>
              <w:t>н</w:t>
            </w:r>
            <w:r w:rsidRPr="007F1C4C">
              <w:rPr>
                <w:i/>
                <w:sz w:val="14"/>
                <w:szCs w:val="14"/>
                <w:lang w:val="ru-RU"/>
              </w:rPr>
              <w:t>серы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D4814">
            <w:pPr>
              <w:pStyle w:val="Bullet1G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Дома здоровья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Всего в Габоне</w:t>
            </w:r>
          </w:p>
        </w:tc>
        <w:tc>
          <w:tcPr>
            <w:tcW w:w="3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4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3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11</w:t>
            </w:r>
          </w:p>
        </w:tc>
        <w:tc>
          <w:tcPr>
            <w:tcW w:w="3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11</w:t>
            </w:r>
          </w:p>
        </w:tc>
        <w:tc>
          <w:tcPr>
            <w:tcW w:w="3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15</w:t>
            </w:r>
          </w:p>
        </w:tc>
        <w:tc>
          <w:tcPr>
            <w:tcW w:w="6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42</w:t>
            </w:r>
          </w:p>
        </w:tc>
        <w:tc>
          <w:tcPr>
            <w:tcW w:w="6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16</w:t>
            </w:r>
          </w:p>
        </w:tc>
        <w:tc>
          <w:tcPr>
            <w:tcW w:w="8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16</w:t>
            </w:r>
          </w:p>
        </w:tc>
        <w:tc>
          <w:tcPr>
            <w:tcW w:w="5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472</w:t>
            </w:r>
          </w:p>
        </w:tc>
        <w:tc>
          <w:tcPr>
            <w:tcW w:w="5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97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Либревиль</w:t>
            </w:r>
            <w:r w:rsidRPr="007F1C4C">
              <w:rPr>
                <w:sz w:val="17"/>
                <w:szCs w:val="17"/>
                <w:lang w:val="fr-FR"/>
              </w:rPr>
              <w:t>-</w:t>
            </w:r>
            <w:r w:rsidRPr="007F1C4C">
              <w:rPr>
                <w:sz w:val="17"/>
                <w:szCs w:val="17"/>
                <w:lang w:val="ru-RU"/>
              </w:rPr>
              <w:t>Овендо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7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Запад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Эстуэр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23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Юго-Восток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Верхнее Ог</w:t>
            </w:r>
            <w:r w:rsidRPr="007F1C4C">
              <w:rPr>
                <w:sz w:val="17"/>
                <w:szCs w:val="17"/>
                <w:lang w:val="ru-RU"/>
              </w:rPr>
              <w:t>о</w:t>
            </w:r>
            <w:r w:rsidRPr="007F1C4C">
              <w:rPr>
                <w:sz w:val="17"/>
                <w:szCs w:val="17"/>
                <w:lang w:val="ru-RU"/>
              </w:rPr>
              <w:t>ве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81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Центр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Среднее Огове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27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10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Центральный Юг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Нг</w:t>
            </w:r>
            <w:r w:rsidRPr="007F1C4C">
              <w:rPr>
                <w:sz w:val="17"/>
                <w:szCs w:val="17"/>
                <w:lang w:val="ru-RU"/>
              </w:rPr>
              <w:t>у</w:t>
            </w:r>
            <w:r w:rsidRPr="007F1C4C">
              <w:rPr>
                <w:sz w:val="17"/>
                <w:szCs w:val="17"/>
                <w:lang w:val="ru-RU"/>
              </w:rPr>
              <w:t>нье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86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12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Юг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Ньянга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36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12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Запад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Огове-Ивиндо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45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21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Центральный Запад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Огове-Лоло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69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7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Маритим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Огове-Маритим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648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50</w:t>
            </w:r>
          </w:p>
        </w:tc>
        <w:tc>
          <w:tcPr>
            <w:tcW w:w="549" w:type="dxa"/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</w:tr>
      <w:tr w:rsidR="00E31497" w:rsidRPr="007F1C4C" w:rsidTr="009C2FCF">
        <w:trPr>
          <w:trHeight w:val="240"/>
        </w:trPr>
        <w:tc>
          <w:tcPr>
            <w:tcW w:w="2214" w:type="dxa"/>
            <w:tcBorders>
              <w:bottom w:val="single" w:sz="12" w:space="0" w:color="auto"/>
            </w:tcBorders>
            <w:shd w:val="clear" w:color="auto" w:fill="auto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Север</w:t>
            </w:r>
            <w:r w:rsidRPr="007F1C4C">
              <w:rPr>
                <w:sz w:val="17"/>
                <w:szCs w:val="17"/>
                <w:lang w:val="fr-FR"/>
              </w:rPr>
              <w:t xml:space="preserve"> (</w:t>
            </w:r>
            <w:r w:rsidRPr="007F1C4C">
              <w:rPr>
                <w:sz w:val="17"/>
                <w:szCs w:val="17"/>
                <w:lang w:val="ru-RU"/>
              </w:rPr>
              <w:t>Волю-Нтем</w:t>
            </w:r>
            <w:r w:rsidRPr="007F1C4C">
              <w:rPr>
                <w:sz w:val="17"/>
                <w:szCs w:val="17"/>
                <w:lang w:val="fr-FR"/>
              </w:rPr>
              <w:t>)</w:t>
            </w:r>
          </w:p>
        </w:tc>
        <w:tc>
          <w:tcPr>
            <w:tcW w:w="3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3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4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3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55</w:t>
            </w:r>
          </w:p>
        </w:tc>
        <w:tc>
          <w:tcPr>
            <w:tcW w:w="5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31497">
            <w:pPr>
              <w:pStyle w:val="Bullet1G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25</w:t>
            </w:r>
          </w:p>
        </w:tc>
      </w:tr>
    </w:tbl>
    <w:p w:rsidR="008F140B" w:rsidRPr="008F140B" w:rsidRDefault="008F140B" w:rsidP="008F140B">
      <w:pPr>
        <w:pStyle w:val="SingleTxt"/>
        <w:spacing w:after="0" w:line="120" w:lineRule="exact"/>
        <w:rPr>
          <w:i/>
          <w:sz w:val="10"/>
          <w:szCs w:val="16"/>
        </w:rPr>
      </w:pPr>
    </w:p>
    <w:p w:rsidR="00956B50" w:rsidRDefault="00956B50" w:rsidP="008F140B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 w:rsidRPr="007F1C4C">
        <w:rPr>
          <w:i/>
        </w:rPr>
        <w:t>Источник</w:t>
      </w:r>
      <w:r w:rsidRPr="0065367C">
        <w:rPr>
          <w:lang w:val="fr-FR"/>
        </w:rPr>
        <w:t>:</w:t>
      </w:r>
      <w:r w:rsidRPr="007F1C4C">
        <w:rPr>
          <w:lang w:val="fr-FR"/>
        </w:rPr>
        <w:t xml:space="preserve"> </w:t>
      </w:r>
      <w:r w:rsidRPr="007F1C4C">
        <w:t>Санитарная карта,</w:t>
      </w:r>
      <w:r w:rsidRPr="007F1C4C">
        <w:rPr>
          <w:lang w:val="fr-FR"/>
        </w:rPr>
        <w:t xml:space="preserve"> 2007</w:t>
      </w:r>
      <w:r w:rsidRPr="007F1C4C">
        <w:t> год</w:t>
      </w:r>
      <w:r w:rsidRPr="007F1C4C">
        <w:rPr>
          <w:lang w:val="fr-FR"/>
        </w:rPr>
        <w:t>.</w:t>
      </w:r>
    </w:p>
    <w:p w:rsidR="008F140B" w:rsidRPr="008F140B" w:rsidRDefault="008F140B" w:rsidP="008F140B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spacing w:line="120" w:lineRule="exact"/>
        <w:ind w:left="288" w:hanging="288"/>
        <w:rPr>
          <w:sz w:val="10"/>
        </w:rPr>
      </w:pPr>
    </w:p>
    <w:p w:rsidR="008F140B" w:rsidRPr="008F140B" w:rsidRDefault="008F140B" w:rsidP="008F140B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spacing w:line="120" w:lineRule="exact"/>
        <w:ind w:left="288" w:hanging="288"/>
        <w:rPr>
          <w:sz w:val="10"/>
        </w:rPr>
      </w:pPr>
    </w:p>
    <w:p w:rsidR="00956B50" w:rsidRPr="006E65D0" w:rsidRDefault="00956B50" w:rsidP="008F140B">
      <w:pPr>
        <w:pStyle w:val="SingleTxt"/>
        <w:rPr>
          <w:lang w:val="fr-FR"/>
        </w:rPr>
      </w:pPr>
      <w:r w:rsidRPr="006E65D0">
        <w:t>108.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конкретно</w:t>
      </w:r>
      <w:r w:rsidRPr="006E65D0">
        <w:rPr>
          <w:lang w:val="fr-FR"/>
        </w:rPr>
        <w:t xml:space="preserve"> </w:t>
      </w:r>
      <w:r w:rsidRPr="006E65D0">
        <w:t>роддомов</w:t>
      </w:r>
      <w:r w:rsidRPr="006E65D0">
        <w:rPr>
          <w:lang w:val="fr-FR"/>
        </w:rPr>
        <w:t xml:space="preserve">, </w:t>
      </w:r>
      <w:r w:rsidRPr="006E65D0">
        <w:t>то на</w:t>
      </w:r>
      <w:r w:rsidRPr="006E65D0">
        <w:rPr>
          <w:lang w:val="fr-FR"/>
        </w:rPr>
        <w:t xml:space="preserve"> </w:t>
      </w:r>
      <w:r w:rsidRPr="006E65D0">
        <w:t>первом</w:t>
      </w:r>
      <w:r w:rsidRPr="006E65D0">
        <w:rPr>
          <w:lang w:val="fr-FR"/>
        </w:rPr>
        <w:t xml:space="preserve"> </w:t>
      </w:r>
      <w:r w:rsidRPr="006E65D0">
        <w:t>месте</w:t>
      </w:r>
      <w:r w:rsidRPr="006E65D0">
        <w:rPr>
          <w:lang w:val="fr-FR"/>
        </w:rPr>
        <w:t xml:space="preserve"> </w:t>
      </w:r>
      <w:r w:rsidRPr="006E65D0">
        <w:t>находится</w:t>
      </w:r>
      <w:r w:rsidRPr="006E65D0">
        <w:rPr>
          <w:lang w:val="fr-FR"/>
        </w:rPr>
        <w:t xml:space="preserve"> </w:t>
      </w:r>
      <w:r w:rsidRPr="006E65D0">
        <w:t>Либр</w:t>
      </w:r>
      <w:r w:rsidRPr="006E65D0">
        <w:t>е</w:t>
      </w:r>
      <w:r w:rsidRPr="006E65D0">
        <w:t>виль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котором</w:t>
      </w:r>
      <w:r w:rsidRPr="006E65D0">
        <w:rPr>
          <w:lang w:val="fr-FR"/>
        </w:rPr>
        <w:t xml:space="preserve"> </w:t>
      </w:r>
      <w:r w:rsidRPr="006E65D0">
        <w:t>располагается</w:t>
      </w:r>
      <w:r w:rsidRPr="006E65D0">
        <w:rPr>
          <w:lang w:val="fr-FR"/>
        </w:rPr>
        <w:t xml:space="preserve"> 29</w:t>
      </w:r>
      <w:r w:rsidRPr="006E65D0">
        <w:t> процентов от общего числа этих</w:t>
      </w:r>
      <w:r w:rsidRPr="006E65D0">
        <w:rPr>
          <w:lang w:val="fr-FR"/>
        </w:rPr>
        <w:t xml:space="preserve"> </w:t>
      </w:r>
      <w:r w:rsidRPr="006E65D0">
        <w:t>учреждений</w:t>
      </w:r>
      <w:r w:rsidRPr="006E65D0">
        <w:rPr>
          <w:lang w:val="fr-FR"/>
        </w:rPr>
        <w:t>.</w:t>
      </w:r>
    </w:p>
    <w:p w:rsidR="008F140B" w:rsidRDefault="00956B50" w:rsidP="008F140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8F140B">
        <w:tab/>
      </w:r>
      <w:r w:rsidR="008F140B">
        <w:tab/>
      </w:r>
      <w:r w:rsidRPr="006E65D0">
        <w:t>Таблица</w:t>
      </w:r>
      <w:r w:rsidRPr="006E65D0">
        <w:rPr>
          <w:lang w:val="fr-FR"/>
        </w:rPr>
        <w:t xml:space="preserve"> 12</w:t>
      </w:r>
    </w:p>
    <w:p w:rsidR="00956B50" w:rsidRDefault="008F140B" w:rsidP="008F14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Количество роддомов</w:t>
      </w: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tbl>
      <w:tblPr>
        <w:tblW w:w="7290" w:type="dxa"/>
        <w:tblInd w:w="1278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390"/>
        <w:gridCol w:w="2420"/>
        <w:gridCol w:w="2480"/>
      </w:tblGrid>
      <w:tr w:rsidR="00956B50" w:rsidRPr="006E65D0" w:rsidTr="008F140B">
        <w:trPr>
          <w:trHeight w:val="240"/>
          <w:tblHeader/>
        </w:trPr>
        <w:tc>
          <w:tcPr>
            <w:tcW w:w="23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Район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Количество</w:t>
            </w:r>
          </w:p>
        </w:tc>
        <w:tc>
          <w:tcPr>
            <w:tcW w:w="2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Процентная доля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Либревиль</w:t>
            </w:r>
          </w:p>
        </w:tc>
        <w:tc>
          <w:tcPr>
            <w:tcW w:w="24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18</w:t>
            </w:r>
          </w:p>
        </w:tc>
        <w:tc>
          <w:tcPr>
            <w:tcW w:w="2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29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Эстуэр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Верхнее Огове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12</w:t>
            </w: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19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Среднее Огове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Нгунье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16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Ньянга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Огове-Ивиндо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Огове-Лоло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Огове-Маритим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24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16</w:t>
            </w:r>
          </w:p>
        </w:tc>
      </w:tr>
      <w:tr w:rsidR="00956B50" w:rsidRPr="006E65D0" w:rsidTr="008F140B">
        <w:trPr>
          <w:trHeight w:val="240"/>
        </w:trPr>
        <w:tc>
          <w:tcPr>
            <w:tcW w:w="2390" w:type="dxa"/>
            <w:tcBorders>
              <w:bottom w:val="single" w:sz="4" w:space="0" w:color="auto"/>
            </w:tcBorders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Волю-Нтем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2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</w:t>
            </w:r>
          </w:p>
        </w:tc>
      </w:tr>
      <w:tr w:rsidR="00956B50" w:rsidRPr="008F140B" w:rsidTr="008F140B">
        <w:trPr>
          <w:trHeight w:val="240"/>
        </w:trPr>
        <w:tc>
          <w:tcPr>
            <w:tcW w:w="23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ab/>
            </w:r>
            <w:r w:rsidRPr="008F140B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>63</w:t>
            </w:r>
          </w:p>
        </w:tc>
        <w:tc>
          <w:tcPr>
            <w:tcW w:w="2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</w:p>
        </w:tc>
      </w:tr>
    </w:tbl>
    <w:p w:rsidR="008F140B" w:rsidRPr="008F140B" w:rsidRDefault="008F140B" w:rsidP="008F140B">
      <w:pPr>
        <w:pStyle w:val="SingleTxt"/>
        <w:spacing w:after="0" w:line="120" w:lineRule="exact"/>
        <w:rPr>
          <w:sz w:val="10"/>
          <w:szCs w:val="16"/>
        </w:rPr>
      </w:pPr>
    </w:p>
    <w:p w:rsidR="00956B50" w:rsidRDefault="00956B50" w:rsidP="008F140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7F1C4C">
        <w:rPr>
          <w:lang w:val="fr-FR"/>
        </w:rPr>
        <w:tab/>
      </w:r>
      <w:r w:rsidRPr="007F1C4C">
        <w:rPr>
          <w:i/>
        </w:rPr>
        <w:t>Источник</w:t>
      </w:r>
      <w:r w:rsidRPr="0065367C">
        <w:rPr>
          <w:lang w:val="fr-FR"/>
        </w:rPr>
        <w:t>:</w:t>
      </w:r>
      <w:r w:rsidRPr="007F1C4C">
        <w:rPr>
          <w:lang w:val="fr-FR"/>
        </w:rPr>
        <w:t xml:space="preserve"> </w:t>
      </w:r>
      <w:r>
        <w:t>о</w:t>
      </w:r>
      <w:r w:rsidRPr="007F1C4C">
        <w:t>ценка</w:t>
      </w:r>
      <w:r w:rsidRPr="007F1C4C">
        <w:rPr>
          <w:lang w:val="fr-FR"/>
        </w:rPr>
        <w:t xml:space="preserve"> </w:t>
      </w:r>
      <w:r w:rsidRPr="007F1C4C">
        <w:t>доступности</w:t>
      </w:r>
      <w:r w:rsidRPr="007F1C4C">
        <w:rPr>
          <w:lang w:val="fr-FR"/>
        </w:rPr>
        <w:t xml:space="preserve">, </w:t>
      </w:r>
      <w:r w:rsidRPr="007F1C4C">
        <w:t>оказания</w:t>
      </w:r>
      <w:r w:rsidRPr="007F1C4C">
        <w:rPr>
          <w:lang w:val="fr-FR"/>
        </w:rPr>
        <w:t xml:space="preserve"> </w:t>
      </w:r>
      <w:r w:rsidRPr="007F1C4C">
        <w:t>и</w:t>
      </w:r>
      <w:r w:rsidRPr="007F1C4C">
        <w:rPr>
          <w:lang w:val="fr-FR"/>
        </w:rPr>
        <w:t xml:space="preserve"> </w:t>
      </w:r>
      <w:r w:rsidRPr="007F1C4C">
        <w:t>качества</w:t>
      </w:r>
      <w:r w:rsidRPr="007F1C4C">
        <w:rPr>
          <w:lang w:val="fr-FR"/>
        </w:rPr>
        <w:t xml:space="preserve"> </w:t>
      </w:r>
      <w:r w:rsidRPr="007F1C4C">
        <w:t>акушерской</w:t>
      </w:r>
      <w:r w:rsidRPr="007F1C4C">
        <w:rPr>
          <w:lang w:val="fr-FR"/>
        </w:rPr>
        <w:t xml:space="preserve"> </w:t>
      </w:r>
      <w:r w:rsidRPr="007F1C4C">
        <w:t>помощи</w:t>
      </w:r>
      <w:r w:rsidRPr="007F1C4C">
        <w:rPr>
          <w:lang w:val="fr-FR"/>
        </w:rPr>
        <w:t>.</w:t>
      </w:r>
    </w:p>
    <w:p w:rsidR="008F140B" w:rsidRPr="008F140B" w:rsidRDefault="008F140B" w:rsidP="008F140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8F140B" w:rsidRPr="008F140B" w:rsidRDefault="008F140B" w:rsidP="008F140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956B50" w:rsidRDefault="00956B50" w:rsidP="008F140B">
      <w:pPr>
        <w:pStyle w:val="SingleTxt"/>
      </w:pPr>
      <w:r w:rsidRPr="006E65D0">
        <w:t>109.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осложнений</w:t>
      </w:r>
      <w:r w:rsidRPr="006E65D0">
        <w:rPr>
          <w:lang w:val="fr-FR"/>
        </w:rPr>
        <w:t xml:space="preserve"> </w:t>
      </w:r>
      <w:r w:rsidRPr="006E65D0">
        <w:t>при родах</w:t>
      </w:r>
      <w:r w:rsidRPr="006E65D0">
        <w:rPr>
          <w:lang w:val="fr-FR"/>
        </w:rPr>
        <w:t xml:space="preserve">, </w:t>
      </w:r>
      <w:r w:rsidRPr="006E65D0">
        <w:t>то все</w:t>
      </w:r>
      <w:r w:rsidRPr="006E65D0">
        <w:rPr>
          <w:lang w:val="fr-FR"/>
        </w:rPr>
        <w:t xml:space="preserve"> </w:t>
      </w:r>
      <w:r w:rsidRPr="006E65D0">
        <w:t>регионы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разной</w:t>
      </w:r>
      <w:r w:rsidRPr="006E65D0">
        <w:rPr>
          <w:lang w:val="fr-FR"/>
        </w:rPr>
        <w:t xml:space="preserve"> </w:t>
      </w:r>
      <w:r w:rsidRPr="006E65D0">
        <w:t>степени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t>с</w:t>
      </w:r>
      <w:r w:rsidRPr="006E65D0">
        <w:t>нащены</w:t>
      </w:r>
      <w:r w:rsidRPr="006E65D0">
        <w:rPr>
          <w:lang w:val="fr-FR"/>
        </w:rPr>
        <w:t xml:space="preserve"> </w:t>
      </w:r>
      <w:r w:rsidRPr="006E65D0">
        <w:t>следующим</w:t>
      </w:r>
      <w:r w:rsidRPr="006E65D0">
        <w:rPr>
          <w:lang w:val="fr-FR"/>
        </w:rPr>
        <w:t xml:space="preserve"> </w:t>
      </w:r>
      <w:r w:rsidRPr="006E65D0">
        <w:t>оборудованием</w:t>
      </w:r>
      <w:r w:rsidRPr="006E65D0">
        <w:rPr>
          <w:lang w:val="fr-FR"/>
        </w:rPr>
        <w:t xml:space="preserve">: </w:t>
      </w:r>
      <w:r w:rsidRPr="006E65D0">
        <w:t>родильные</w:t>
      </w:r>
      <w:r w:rsidRPr="006E65D0">
        <w:rPr>
          <w:lang w:val="fr-FR"/>
        </w:rPr>
        <w:t xml:space="preserve"> </w:t>
      </w:r>
      <w:r w:rsidRPr="006E65D0">
        <w:t>столы</w:t>
      </w:r>
      <w:r w:rsidRPr="006E65D0">
        <w:rPr>
          <w:lang w:val="fr-FR"/>
        </w:rPr>
        <w:t>,</w:t>
      </w:r>
      <w:r w:rsidRPr="006E65D0">
        <w:t xml:space="preserve"> операционные столы</w:t>
      </w:r>
      <w:r w:rsidRPr="006E65D0">
        <w:rPr>
          <w:lang w:val="fr-FR"/>
        </w:rPr>
        <w:t>,</w:t>
      </w:r>
      <w:r w:rsidRPr="006E65D0">
        <w:t xml:space="preserve"> столы неонатальной реанимации, наборы для родоразрешения и наборы для проведения операции кесарева сечения. С другой стороны, что касается леч</w:t>
      </w:r>
      <w:r w:rsidRPr="006E65D0">
        <w:t>е</w:t>
      </w:r>
      <w:r w:rsidRPr="006E65D0">
        <w:t>ния осложнений у новорожденных, то отмечается наличие слабых мест в у</w:t>
      </w:r>
      <w:r w:rsidRPr="006E65D0">
        <w:t>ч</w:t>
      </w:r>
      <w:r w:rsidRPr="006E65D0">
        <w:t>реждениях, занимающихся оказанием такой помощи</w:t>
      </w:r>
      <w:r w:rsidRPr="006E65D0">
        <w:rPr>
          <w:lang w:val="fr-FR"/>
        </w:rPr>
        <w:t>.</w:t>
      </w: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8F140B" w:rsidRDefault="008F140B" w:rsidP="008F140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Таблица</w:t>
      </w:r>
      <w:r w:rsidR="00956B50" w:rsidRPr="006E65D0">
        <w:rPr>
          <w:lang w:val="fr-FR"/>
        </w:rPr>
        <w:t xml:space="preserve"> 12</w:t>
      </w:r>
    </w:p>
    <w:p w:rsidR="00956B50" w:rsidRDefault="008F140B" w:rsidP="008F14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Ситуация с обеспеченностью материальными ресурсами в сфере охраны здоровья матерей, по регионам</w:t>
      </w: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tbl>
      <w:tblPr>
        <w:tblW w:w="7308" w:type="dxa"/>
        <w:tblInd w:w="1269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50"/>
        <w:gridCol w:w="1080"/>
        <w:gridCol w:w="1071"/>
        <w:gridCol w:w="1143"/>
        <w:gridCol w:w="972"/>
        <w:gridCol w:w="1692"/>
      </w:tblGrid>
      <w:tr w:rsidR="00956B50" w:rsidRPr="006E65D0" w:rsidTr="008F140B">
        <w:trPr>
          <w:trHeight w:val="240"/>
          <w:tblHeader/>
        </w:trPr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Провинция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Родильный стол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Операционный стол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Стол неонатал</w:t>
            </w:r>
            <w:r w:rsidRPr="007F1C4C">
              <w:rPr>
                <w:i/>
                <w:sz w:val="14"/>
                <w:szCs w:val="14"/>
                <w:lang w:val="ru-RU"/>
              </w:rPr>
              <w:t>ь</w:t>
            </w:r>
            <w:r w:rsidRPr="007F1C4C">
              <w:rPr>
                <w:i/>
                <w:sz w:val="14"/>
                <w:szCs w:val="14"/>
                <w:lang w:val="ru-RU"/>
              </w:rPr>
              <w:t>ной реанимации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Набор для р</w:t>
            </w:r>
            <w:r w:rsidRPr="007F1C4C">
              <w:rPr>
                <w:i/>
                <w:sz w:val="14"/>
                <w:szCs w:val="14"/>
                <w:lang w:val="ru-RU"/>
              </w:rPr>
              <w:t>о</w:t>
            </w:r>
            <w:r w:rsidRPr="007F1C4C">
              <w:rPr>
                <w:i/>
                <w:sz w:val="14"/>
                <w:szCs w:val="14"/>
                <w:lang w:val="ru-RU"/>
              </w:rPr>
              <w:t>доразреш</w:t>
            </w:r>
            <w:r w:rsidRPr="007F1C4C">
              <w:rPr>
                <w:i/>
                <w:sz w:val="14"/>
                <w:szCs w:val="14"/>
                <w:lang w:val="ru-RU"/>
              </w:rPr>
              <w:t>е</w:t>
            </w:r>
            <w:r w:rsidRPr="007F1C4C">
              <w:rPr>
                <w:i/>
                <w:sz w:val="14"/>
                <w:szCs w:val="14"/>
                <w:lang w:val="ru-RU"/>
              </w:rPr>
              <w:t>ния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Набор для проведения оп</w:t>
            </w:r>
            <w:r w:rsidRPr="007F1C4C">
              <w:rPr>
                <w:i/>
                <w:sz w:val="14"/>
                <w:szCs w:val="14"/>
                <w:lang w:val="ru-RU"/>
              </w:rPr>
              <w:t>е</w:t>
            </w:r>
            <w:r w:rsidRPr="007F1C4C">
              <w:rPr>
                <w:i/>
                <w:sz w:val="14"/>
                <w:szCs w:val="14"/>
                <w:lang w:val="ru-RU"/>
              </w:rPr>
              <w:t>рации кес</w:t>
            </w:r>
            <w:r w:rsidRPr="007F1C4C">
              <w:rPr>
                <w:i/>
                <w:sz w:val="14"/>
                <w:szCs w:val="14"/>
                <w:lang w:val="ru-RU"/>
              </w:rPr>
              <w:t>а</w:t>
            </w:r>
            <w:r w:rsidRPr="007F1C4C">
              <w:rPr>
                <w:i/>
                <w:sz w:val="14"/>
                <w:szCs w:val="14"/>
                <w:lang w:val="ru-RU"/>
              </w:rPr>
              <w:t>рева сечения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Либревиль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42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21</w:t>
            </w:r>
          </w:p>
        </w:tc>
        <w:tc>
          <w:tcPr>
            <w:tcW w:w="11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19</w:t>
            </w:r>
          </w:p>
        </w:tc>
        <w:tc>
          <w:tcPr>
            <w:tcW w:w="9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94</w:t>
            </w:r>
          </w:p>
        </w:tc>
        <w:tc>
          <w:tcPr>
            <w:tcW w:w="16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43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Эстуэр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Верхнее Огове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21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23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Среднее Огове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17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Нгунье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22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41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19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Ньянга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Огове-Ивиндо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12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Огове-Лоло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7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Огове-Маритим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16</w:t>
            </w:r>
          </w:p>
        </w:tc>
        <w:tc>
          <w:tcPr>
            <w:tcW w:w="1071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10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33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12</w:t>
            </w:r>
          </w:p>
        </w:tc>
      </w:tr>
      <w:tr w:rsidR="00956B50" w:rsidRPr="006E65D0" w:rsidTr="008F140B">
        <w:trPr>
          <w:trHeight w:val="240"/>
        </w:trPr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Волю-Нтем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</w:t>
            </w:r>
          </w:p>
        </w:tc>
      </w:tr>
      <w:tr w:rsidR="00956B50" w:rsidRPr="008F140B" w:rsidTr="008F140B">
        <w:trPr>
          <w:trHeight w:val="240"/>
        </w:trPr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ab/>
            </w:r>
            <w:r w:rsidRPr="008F140B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>138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>56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>51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>249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8F140B" w:rsidRDefault="00956B50" w:rsidP="008F140B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8F140B">
              <w:rPr>
                <w:b/>
                <w:sz w:val="17"/>
                <w:szCs w:val="17"/>
                <w:lang w:val="fr-FR"/>
              </w:rPr>
              <w:t>87</w:t>
            </w:r>
          </w:p>
        </w:tc>
      </w:tr>
    </w:tbl>
    <w:p w:rsidR="008F140B" w:rsidRPr="008F140B" w:rsidRDefault="008F140B" w:rsidP="008F140B">
      <w:pPr>
        <w:pStyle w:val="SingleTxt"/>
        <w:spacing w:after="0" w:line="120" w:lineRule="exact"/>
        <w:rPr>
          <w:sz w:val="10"/>
          <w:szCs w:val="16"/>
        </w:rPr>
      </w:pPr>
    </w:p>
    <w:p w:rsidR="00956B50" w:rsidRDefault="00956B50" w:rsidP="008F140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7F1C4C">
        <w:rPr>
          <w:lang w:val="fr-FR"/>
        </w:rPr>
        <w:tab/>
      </w:r>
      <w:r w:rsidRPr="007F1C4C">
        <w:rPr>
          <w:i/>
        </w:rPr>
        <w:t>Источник</w:t>
      </w:r>
      <w:r w:rsidRPr="0065367C">
        <w:rPr>
          <w:lang w:val="fr-FR"/>
        </w:rPr>
        <w:t>:</w:t>
      </w:r>
      <w:r w:rsidRPr="007F1C4C">
        <w:rPr>
          <w:lang w:val="fr-FR"/>
        </w:rPr>
        <w:t xml:space="preserve"> </w:t>
      </w:r>
      <w:r w:rsidRPr="007F1C4C">
        <w:t>оценка</w:t>
      </w:r>
      <w:r w:rsidRPr="007F1C4C">
        <w:rPr>
          <w:lang w:val="fr-FR"/>
        </w:rPr>
        <w:t xml:space="preserve"> </w:t>
      </w:r>
      <w:r w:rsidRPr="007F1C4C">
        <w:t>доступности</w:t>
      </w:r>
      <w:r w:rsidRPr="007F1C4C">
        <w:rPr>
          <w:lang w:val="fr-FR"/>
        </w:rPr>
        <w:t xml:space="preserve">, </w:t>
      </w:r>
      <w:r w:rsidRPr="007F1C4C">
        <w:t>оказания</w:t>
      </w:r>
      <w:r w:rsidRPr="007F1C4C">
        <w:rPr>
          <w:lang w:val="fr-FR"/>
        </w:rPr>
        <w:t xml:space="preserve"> </w:t>
      </w:r>
      <w:r w:rsidRPr="007F1C4C">
        <w:t>и</w:t>
      </w:r>
      <w:r w:rsidRPr="007F1C4C">
        <w:rPr>
          <w:lang w:val="fr-FR"/>
        </w:rPr>
        <w:t xml:space="preserve"> </w:t>
      </w:r>
      <w:r w:rsidRPr="007F1C4C">
        <w:t>качества</w:t>
      </w:r>
      <w:r w:rsidRPr="007F1C4C">
        <w:rPr>
          <w:lang w:val="fr-FR"/>
        </w:rPr>
        <w:t xml:space="preserve"> </w:t>
      </w:r>
      <w:r w:rsidRPr="007F1C4C">
        <w:t>скорой акушерской</w:t>
      </w:r>
      <w:r w:rsidRPr="007F1C4C">
        <w:rPr>
          <w:lang w:val="fr-FR"/>
        </w:rPr>
        <w:t xml:space="preserve"> </w:t>
      </w:r>
      <w:r w:rsidRPr="007F1C4C">
        <w:t>помощи в Габоне</w:t>
      </w:r>
      <w:r w:rsidRPr="007F1C4C">
        <w:rPr>
          <w:lang w:val="fr-FR"/>
        </w:rPr>
        <w:t>.</w:t>
      </w:r>
      <w:r w:rsidRPr="007F1C4C">
        <w:t xml:space="preserve"> Министерство здравоохранения</w:t>
      </w:r>
      <w:r w:rsidRPr="007F1C4C">
        <w:rPr>
          <w:lang w:val="fr-FR"/>
        </w:rPr>
        <w:t xml:space="preserve">, </w:t>
      </w:r>
      <w:r w:rsidRPr="007F1C4C">
        <w:t>ЮНФПА</w:t>
      </w:r>
      <w:r w:rsidRPr="007F1C4C">
        <w:rPr>
          <w:lang w:val="fr-FR"/>
        </w:rPr>
        <w:t xml:space="preserve">, </w:t>
      </w:r>
      <w:r w:rsidRPr="007F1C4C">
        <w:t>декабрь</w:t>
      </w:r>
      <w:r w:rsidRPr="007F1C4C">
        <w:rPr>
          <w:lang w:val="fr-FR"/>
        </w:rPr>
        <w:t xml:space="preserve"> 2003</w:t>
      </w:r>
      <w:r w:rsidRPr="007F1C4C">
        <w:t> года</w:t>
      </w:r>
      <w:r w:rsidRPr="007F1C4C">
        <w:rPr>
          <w:lang w:val="fr-FR"/>
        </w:rPr>
        <w:t>.</w:t>
      </w:r>
    </w:p>
    <w:p w:rsidR="008F140B" w:rsidRPr="008F140B" w:rsidRDefault="008F140B" w:rsidP="008F140B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956B50" w:rsidRDefault="008F140B" w:rsidP="00E47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Доступ к услугам здравоохранения</w:t>
      </w: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956B50" w:rsidRDefault="00956B50" w:rsidP="008F140B">
      <w:pPr>
        <w:pStyle w:val="SingleTxt"/>
      </w:pPr>
      <w:r w:rsidRPr="006E65D0">
        <w:t>110.</w:t>
      </w:r>
      <w:r w:rsidRPr="006E65D0">
        <w:tab/>
        <w:t>Считается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семья</w:t>
      </w:r>
      <w:r w:rsidRPr="006E65D0">
        <w:rPr>
          <w:lang w:val="fr-FR"/>
        </w:rPr>
        <w:t xml:space="preserve"> </w:t>
      </w:r>
      <w:r w:rsidRPr="006E65D0">
        <w:t>имеет</w:t>
      </w:r>
      <w:r w:rsidRPr="006E65D0">
        <w:rPr>
          <w:lang w:val="fr-FR"/>
        </w:rPr>
        <w:t xml:space="preserve"> </w:t>
      </w:r>
      <w:r w:rsidRPr="006E65D0">
        <w:t>доступ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услугам</w:t>
      </w:r>
      <w:r w:rsidRPr="006E65D0">
        <w:rPr>
          <w:lang w:val="fr-FR"/>
        </w:rPr>
        <w:t xml:space="preserve"> </w:t>
      </w:r>
      <w:r w:rsidRPr="006E65D0">
        <w:t>здравоохранения</w:t>
      </w:r>
      <w:r w:rsidRPr="006E65D0">
        <w:rPr>
          <w:lang w:val="fr-FR"/>
        </w:rPr>
        <w:t xml:space="preserve">, </w:t>
      </w:r>
      <w:r w:rsidRPr="006E65D0">
        <w:t>если</w:t>
      </w:r>
      <w:r w:rsidRPr="006E65D0">
        <w:rPr>
          <w:lang w:val="fr-FR"/>
        </w:rPr>
        <w:t xml:space="preserve"> </w:t>
      </w:r>
      <w:r w:rsidRPr="006E65D0">
        <w:t>она</w:t>
      </w:r>
      <w:r w:rsidRPr="006E65D0">
        <w:rPr>
          <w:lang w:val="fr-FR"/>
        </w:rPr>
        <w:t xml:space="preserve"> </w:t>
      </w:r>
      <w:r w:rsidRPr="006E65D0">
        <w:t>проживает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расстоянии</w:t>
      </w:r>
      <w:r w:rsidRPr="006E65D0">
        <w:rPr>
          <w:lang w:val="fr-FR"/>
        </w:rPr>
        <w:t xml:space="preserve"> </w:t>
      </w:r>
      <w:r w:rsidRPr="006E65D0">
        <w:t>менее</w:t>
      </w:r>
      <w:r w:rsidRPr="006E65D0">
        <w:rPr>
          <w:lang w:val="fr-FR"/>
        </w:rPr>
        <w:t xml:space="preserve"> 30</w:t>
      </w:r>
      <w:r w:rsidRPr="006E65D0">
        <w:t> минут пути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санитарного</w:t>
      </w:r>
      <w:r w:rsidRPr="006E65D0">
        <w:rPr>
          <w:lang w:val="fr-FR"/>
        </w:rPr>
        <w:t xml:space="preserve"> </w:t>
      </w:r>
      <w:r w:rsidRPr="006E65D0">
        <w:t>учреждения</w:t>
      </w:r>
      <w:r w:rsidRPr="006E65D0">
        <w:rPr>
          <w:lang w:val="fr-FR"/>
        </w:rPr>
        <w:t>.</w:t>
      </w:r>
      <w:r w:rsidRPr="006E65D0">
        <w:t xml:space="preserve"> Доступ к услугам здравоохранения имеет 66 процентов семей в городских ра</w:t>
      </w:r>
      <w:r w:rsidRPr="006E65D0">
        <w:t>й</w:t>
      </w:r>
      <w:r w:rsidRPr="006E65D0">
        <w:t>онах, тогда как в сельской местности этот показатель равен 53 процентам</w:t>
      </w:r>
      <w:r w:rsidRPr="006E65D0">
        <w:rPr>
          <w:lang w:val="fr-FR"/>
        </w:rPr>
        <w:t>.</w:t>
      </w: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956B50" w:rsidRDefault="008F140B" w:rsidP="008F14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Количество родов, зарегистрированных в медико-санитарных учрежден</w:t>
      </w:r>
      <w:r w:rsidR="00956B50" w:rsidRPr="007F1C4C">
        <w:t>и</w:t>
      </w:r>
      <w:r w:rsidR="00956B50" w:rsidRPr="007F1C4C">
        <w:t>ях</w:t>
      </w:r>
    </w:p>
    <w:p w:rsidR="008F140B" w:rsidRP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8F140B" w:rsidRDefault="008F140B" w:rsidP="008F140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Таблица</w:t>
      </w:r>
      <w:r w:rsidR="00956B50" w:rsidRPr="006E65D0">
        <w:rPr>
          <w:lang w:val="fr-FR"/>
        </w:rPr>
        <w:t xml:space="preserve"> 13</w:t>
      </w:r>
    </w:p>
    <w:p w:rsidR="00956B50" w:rsidRDefault="008F140B" w:rsidP="008F14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Количество родов, зарегистрированных в медицинских учреждениях</w:t>
      </w:r>
    </w:p>
    <w:p w:rsidR="008F140B" w:rsidRDefault="008F140B" w:rsidP="008F140B">
      <w:pPr>
        <w:pStyle w:val="SingleTxt"/>
        <w:spacing w:after="0" w:line="120" w:lineRule="exact"/>
        <w:rPr>
          <w:sz w:val="10"/>
        </w:rPr>
      </w:pPr>
    </w:p>
    <w:p w:rsidR="00E47BAA" w:rsidRPr="008F140B" w:rsidRDefault="00E47BAA" w:rsidP="008F140B">
      <w:pPr>
        <w:pStyle w:val="SingleTxt"/>
        <w:spacing w:after="0" w:line="120" w:lineRule="exact"/>
        <w:rPr>
          <w:sz w:val="10"/>
        </w:rPr>
      </w:pPr>
    </w:p>
    <w:tbl>
      <w:tblPr>
        <w:tblW w:w="7217" w:type="dxa"/>
        <w:tblInd w:w="128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87"/>
        <w:gridCol w:w="1863"/>
        <w:gridCol w:w="2267"/>
      </w:tblGrid>
      <w:tr w:rsidR="00956B50" w:rsidRPr="006E65D0" w:rsidTr="00E47BAA">
        <w:trPr>
          <w:trHeight w:val="240"/>
          <w:tblHeader/>
        </w:trPr>
        <w:tc>
          <w:tcPr>
            <w:tcW w:w="30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80" w:after="80" w:line="160" w:lineRule="exact"/>
              <w:ind w:left="0" w:right="0"/>
              <w:jc w:val="left"/>
              <w:rPr>
                <w:i/>
                <w:sz w:val="14"/>
                <w:szCs w:val="14"/>
                <w:lang w:val="fr-FR"/>
              </w:rPr>
            </w:pPr>
          </w:p>
        </w:tc>
        <w:tc>
          <w:tcPr>
            <w:tcW w:w="1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80" w:after="80" w:line="160" w:lineRule="exact"/>
              <w:ind w:left="0"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Количество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80" w:after="80" w:line="160" w:lineRule="exact"/>
              <w:ind w:left="0"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Процентная доля</w:t>
            </w:r>
          </w:p>
        </w:tc>
      </w:tr>
      <w:tr w:rsidR="00956B50" w:rsidRPr="006E65D0" w:rsidTr="00E47BAA">
        <w:trPr>
          <w:trHeight w:val="240"/>
        </w:trPr>
        <w:tc>
          <w:tcPr>
            <w:tcW w:w="3087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 домашних условиях</w:t>
            </w:r>
          </w:p>
        </w:tc>
        <w:tc>
          <w:tcPr>
            <w:tcW w:w="18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1 096</w:t>
            </w: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3,2</w:t>
            </w:r>
          </w:p>
        </w:tc>
      </w:tr>
      <w:tr w:rsidR="00956B50" w:rsidRPr="006E65D0" w:rsidTr="00E47BAA">
        <w:trPr>
          <w:trHeight w:val="240"/>
        </w:trPr>
        <w:tc>
          <w:tcPr>
            <w:tcW w:w="3087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В государственных учреждениях</w:t>
            </w:r>
          </w:p>
        </w:tc>
        <w:tc>
          <w:tcPr>
            <w:tcW w:w="1863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28 144</w:t>
            </w:r>
          </w:p>
        </w:tc>
        <w:tc>
          <w:tcPr>
            <w:tcW w:w="2267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82,4</w:t>
            </w:r>
          </w:p>
        </w:tc>
      </w:tr>
      <w:tr w:rsidR="00956B50" w:rsidRPr="006E65D0" w:rsidTr="00E47BAA">
        <w:trPr>
          <w:trHeight w:val="240"/>
        </w:trPr>
        <w:tc>
          <w:tcPr>
            <w:tcW w:w="3087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 полугосударственных учрежден</w:t>
            </w:r>
            <w:r w:rsidRPr="007F1C4C">
              <w:rPr>
                <w:sz w:val="17"/>
                <w:szCs w:val="17"/>
                <w:lang w:val="ru-RU"/>
              </w:rPr>
              <w:t>и</w:t>
            </w:r>
            <w:r w:rsidRPr="007F1C4C">
              <w:rPr>
                <w:sz w:val="17"/>
                <w:szCs w:val="17"/>
                <w:lang w:val="ru-RU"/>
              </w:rPr>
              <w:t>ях</w:t>
            </w:r>
          </w:p>
        </w:tc>
        <w:tc>
          <w:tcPr>
            <w:tcW w:w="1863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1 426</w:t>
            </w:r>
          </w:p>
        </w:tc>
        <w:tc>
          <w:tcPr>
            <w:tcW w:w="2267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4,2</w:t>
            </w:r>
          </w:p>
        </w:tc>
      </w:tr>
      <w:tr w:rsidR="00956B50" w:rsidRPr="006E65D0" w:rsidTr="00E47BAA">
        <w:trPr>
          <w:trHeight w:val="240"/>
        </w:trPr>
        <w:tc>
          <w:tcPr>
            <w:tcW w:w="3087" w:type="dxa"/>
            <w:tcBorders>
              <w:bottom w:val="single" w:sz="4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8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 частных учреждениях</w:t>
            </w:r>
          </w:p>
        </w:tc>
        <w:tc>
          <w:tcPr>
            <w:tcW w:w="18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8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3 496</w:t>
            </w:r>
          </w:p>
        </w:tc>
        <w:tc>
          <w:tcPr>
            <w:tcW w:w="22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8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10,2</w:t>
            </w:r>
          </w:p>
        </w:tc>
      </w:tr>
      <w:tr w:rsidR="00956B50" w:rsidRPr="00E47BAA" w:rsidTr="00E47BAA">
        <w:trPr>
          <w:trHeight w:val="240"/>
        </w:trPr>
        <w:tc>
          <w:tcPr>
            <w:tcW w:w="30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6B50" w:rsidRPr="00E47BAA" w:rsidRDefault="00956B50" w:rsidP="00E47BAA">
            <w:pPr>
              <w:pStyle w:val="SingleTxtG"/>
              <w:suppressAutoHyphens w:val="0"/>
              <w:spacing w:before="80" w:after="80" w:line="210" w:lineRule="exact"/>
              <w:ind w:left="0"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E47BAA">
              <w:rPr>
                <w:b/>
                <w:sz w:val="17"/>
                <w:szCs w:val="17"/>
                <w:lang w:val="fr-FR"/>
              </w:rPr>
              <w:tab/>
            </w:r>
            <w:r w:rsidRPr="00E47BAA">
              <w:rPr>
                <w:b/>
                <w:sz w:val="17"/>
                <w:szCs w:val="17"/>
                <w:lang w:val="ru-RU"/>
              </w:rPr>
              <w:t>Всего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E47BAA" w:rsidRDefault="00956B50" w:rsidP="00E47BAA">
            <w:pPr>
              <w:pStyle w:val="SingleTxtG"/>
              <w:suppressAutoHyphens w:val="0"/>
              <w:spacing w:before="80" w:after="80" w:line="210" w:lineRule="exact"/>
              <w:ind w:left="0"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E47BAA">
              <w:rPr>
                <w:b/>
                <w:sz w:val="17"/>
                <w:szCs w:val="17"/>
                <w:lang w:val="fr-FR"/>
              </w:rPr>
              <w:t>34 162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E47BAA" w:rsidRDefault="00956B50" w:rsidP="00E47BAA">
            <w:pPr>
              <w:pStyle w:val="SingleTxtG"/>
              <w:suppressAutoHyphens w:val="0"/>
              <w:spacing w:before="80" w:after="80" w:line="210" w:lineRule="exact"/>
              <w:ind w:left="0"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E47BAA">
              <w:rPr>
                <w:b/>
                <w:sz w:val="17"/>
                <w:szCs w:val="17"/>
                <w:lang w:val="fr-FR"/>
              </w:rPr>
              <w:t>100,0</w:t>
            </w:r>
          </w:p>
        </w:tc>
      </w:tr>
    </w:tbl>
    <w:p w:rsidR="00E47BAA" w:rsidRPr="00E47BAA" w:rsidRDefault="00E47BAA" w:rsidP="00E47BAA">
      <w:pPr>
        <w:pStyle w:val="SingleTxt"/>
        <w:spacing w:after="0" w:line="120" w:lineRule="exact"/>
        <w:rPr>
          <w:i/>
          <w:sz w:val="10"/>
          <w:szCs w:val="16"/>
        </w:rPr>
      </w:pPr>
    </w:p>
    <w:p w:rsidR="00956B50" w:rsidRDefault="00956B50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7F1C4C">
        <w:rPr>
          <w:i/>
        </w:rPr>
        <w:t>Источник</w:t>
      </w:r>
      <w:r w:rsidRPr="007F1C4C">
        <w:rPr>
          <w:i/>
          <w:lang w:val="fr-FR"/>
        </w:rPr>
        <w:t>:</w:t>
      </w:r>
      <w:r w:rsidRPr="007F1C4C">
        <w:rPr>
          <w:lang w:val="fr-FR"/>
        </w:rPr>
        <w:t xml:space="preserve"> </w:t>
      </w:r>
      <w:r w:rsidRPr="007F1C4C">
        <w:t>оценка</w:t>
      </w:r>
      <w:r w:rsidRPr="007F1C4C">
        <w:rPr>
          <w:lang w:val="fr-FR"/>
        </w:rPr>
        <w:t xml:space="preserve"> </w:t>
      </w:r>
      <w:r w:rsidRPr="007F1C4C">
        <w:t>доступности</w:t>
      </w:r>
      <w:r w:rsidRPr="007F1C4C">
        <w:rPr>
          <w:lang w:val="fr-FR"/>
        </w:rPr>
        <w:t xml:space="preserve">, </w:t>
      </w:r>
      <w:r w:rsidRPr="007F1C4C">
        <w:t>оказания</w:t>
      </w:r>
      <w:r w:rsidRPr="007F1C4C">
        <w:rPr>
          <w:lang w:val="fr-FR"/>
        </w:rPr>
        <w:t xml:space="preserve"> </w:t>
      </w:r>
      <w:r w:rsidRPr="007F1C4C">
        <w:t>и</w:t>
      </w:r>
      <w:r w:rsidRPr="007F1C4C">
        <w:rPr>
          <w:lang w:val="fr-FR"/>
        </w:rPr>
        <w:t xml:space="preserve"> </w:t>
      </w:r>
      <w:r w:rsidRPr="007F1C4C">
        <w:t>качества</w:t>
      </w:r>
      <w:r w:rsidRPr="007F1C4C">
        <w:rPr>
          <w:lang w:val="fr-FR"/>
        </w:rPr>
        <w:t xml:space="preserve"> </w:t>
      </w:r>
      <w:r w:rsidRPr="007F1C4C">
        <w:t>скорой акушерской</w:t>
      </w:r>
      <w:r w:rsidRPr="007F1C4C">
        <w:rPr>
          <w:lang w:val="fr-FR"/>
        </w:rPr>
        <w:t xml:space="preserve"> </w:t>
      </w:r>
      <w:r w:rsidRPr="007F1C4C">
        <w:t>помощи в Габоне</w:t>
      </w:r>
      <w:r w:rsidRPr="007F1C4C">
        <w:rPr>
          <w:lang w:val="fr-FR"/>
        </w:rPr>
        <w:t xml:space="preserve">. </w:t>
      </w:r>
      <w:r w:rsidRPr="007F1C4C">
        <w:t>Мин</w:t>
      </w:r>
      <w:r w:rsidRPr="007F1C4C">
        <w:t>и</w:t>
      </w:r>
      <w:r w:rsidRPr="007F1C4C">
        <w:t>стерство здравоохранения</w:t>
      </w:r>
      <w:r w:rsidRPr="007F1C4C">
        <w:rPr>
          <w:lang w:val="fr-FR"/>
        </w:rPr>
        <w:t xml:space="preserve">, </w:t>
      </w:r>
      <w:r w:rsidRPr="007F1C4C">
        <w:t>ЮНФПА</w:t>
      </w:r>
      <w:r w:rsidRPr="007F1C4C">
        <w:rPr>
          <w:lang w:val="fr-FR"/>
        </w:rPr>
        <w:t xml:space="preserve">, </w:t>
      </w:r>
      <w:r w:rsidRPr="007F1C4C">
        <w:t>декабрь</w:t>
      </w:r>
      <w:r w:rsidRPr="007F1C4C">
        <w:rPr>
          <w:lang w:val="fr-FR"/>
        </w:rPr>
        <w:t xml:space="preserve"> 2003</w:t>
      </w:r>
      <w:r w:rsidRPr="007F1C4C">
        <w:t> года</w:t>
      </w:r>
      <w:r w:rsidRPr="007F1C4C">
        <w:rPr>
          <w:lang w:val="fr-FR"/>
        </w:rPr>
        <w:t>.</w:t>
      </w: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956B50" w:rsidRDefault="00E47BAA" w:rsidP="00E47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Использование помощи квалифицированного персонала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956B50" w:rsidRDefault="00956B50" w:rsidP="00956B50">
      <w:pPr>
        <w:pStyle w:val="SingleTxt"/>
      </w:pPr>
      <w:r w:rsidRPr="006E65D0">
        <w:t>111.</w:t>
      </w:r>
      <w:r w:rsidRPr="006E65D0">
        <w:tab/>
        <w:t>В целом большинство женщин пользуются при родах помощью квалиф</w:t>
      </w:r>
      <w:r w:rsidRPr="006E65D0">
        <w:t>и</w:t>
      </w:r>
      <w:r w:rsidRPr="006E65D0">
        <w:t xml:space="preserve">цированного персонала. Этот показатель составляет более </w:t>
      </w:r>
      <w:r w:rsidRPr="006E65D0">
        <w:rPr>
          <w:lang w:val="fr-FR"/>
        </w:rPr>
        <w:t>87 процент</w:t>
      </w:r>
      <w:r w:rsidRPr="006E65D0">
        <w:t>ов</w:t>
      </w:r>
      <w:r w:rsidRPr="006E65D0">
        <w:rPr>
          <w:lang w:val="fr-FR"/>
        </w:rPr>
        <w:t>.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E47BAA" w:rsidRDefault="00E47BAA" w:rsidP="00E47BA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Таблица</w:t>
      </w:r>
      <w:r w:rsidR="00956B50" w:rsidRPr="006E65D0">
        <w:rPr>
          <w:lang w:val="fr-FR"/>
        </w:rPr>
        <w:t xml:space="preserve"> 14</w:t>
      </w:r>
    </w:p>
    <w:p w:rsidR="00956B50" w:rsidRDefault="00E47BAA" w:rsidP="00E47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Процент родов, принятых медицинским персоналом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tbl>
      <w:tblPr>
        <w:tblW w:w="7312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762"/>
        <w:gridCol w:w="3550"/>
      </w:tblGrid>
      <w:tr w:rsidR="00956B50" w:rsidRPr="006E65D0" w:rsidTr="00E47BAA">
        <w:trPr>
          <w:trHeight w:val="240"/>
          <w:tblHeader/>
        </w:trPr>
        <w:tc>
          <w:tcPr>
            <w:tcW w:w="3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keepNext/>
              <w:suppressAutoHyphens w:val="0"/>
              <w:spacing w:before="80" w:after="80" w:line="210" w:lineRule="exact"/>
              <w:ind w:left="0"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Медицинский персонал</w:t>
            </w:r>
          </w:p>
        </w:tc>
        <w:tc>
          <w:tcPr>
            <w:tcW w:w="3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keepNext/>
              <w:suppressAutoHyphens w:val="0"/>
              <w:spacing w:before="80" w:after="80" w:line="210" w:lineRule="exact"/>
              <w:ind w:left="0"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Процентная доля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SingleTxtG"/>
              <w:keepNext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Врачи</w:t>
            </w:r>
          </w:p>
        </w:tc>
        <w:tc>
          <w:tcPr>
            <w:tcW w:w="35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keepNext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18,5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keepNext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Акушерки</w:t>
            </w:r>
          </w:p>
        </w:tc>
        <w:tc>
          <w:tcPr>
            <w:tcW w:w="3550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keepNext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64,1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Медсестры</w:t>
            </w:r>
          </w:p>
        </w:tc>
        <w:tc>
          <w:tcPr>
            <w:tcW w:w="3550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2,9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Деревенские</w:t>
            </w:r>
            <w:r w:rsidRPr="007F1C4C">
              <w:rPr>
                <w:sz w:val="17"/>
                <w:szCs w:val="17"/>
                <w:lang w:val="fr-FR"/>
              </w:rPr>
              <w:t>/</w:t>
            </w:r>
            <w:r w:rsidRPr="007F1C4C">
              <w:rPr>
                <w:sz w:val="17"/>
                <w:szCs w:val="17"/>
                <w:lang w:val="ru-RU"/>
              </w:rPr>
              <w:t>квалифицированные акушерки</w:t>
            </w:r>
          </w:p>
        </w:tc>
        <w:tc>
          <w:tcPr>
            <w:tcW w:w="3550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1,9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Бригада квалифицированного персонала</w:t>
            </w:r>
          </w:p>
        </w:tc>
        <w:tc>
          <w:tcPr>
            <w:tcW w:w="3550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87,3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Традиционные акушерки</w:t>
            </w:r>
          </w:p>
        </w:tc>
        <w:tc>
          <w:tcPr>
            <w:tcW w:w="3550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4,2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Родственники</w:t>
            </w:r>
            <w:r w:rsidRPr="007F1C4C">
              <w:rPr>
                <w:sz w:val="17"/>
                <w:szCs w:val="17"/>
                <w:lang w:val="fr-FR"/>
              </w:rPr>
              <w:t>/</w:t>
            </w:r>
            <w:r w:rsidRPr="007F1C4C">
              <w:rPr>
                <w:sz w:val="17"/>
                <w:szCs w:val="17"/>
                <w:lang w:val="ru-RU"/>
              </w:rPr>
              <w:t>другие лица</w:t>
            </w:r>
          </w:p>
        </w:tc>
        <w:tc>
          <w:tcPr>
            <w:tcW w:w="3550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7</w:t>
            </w:r>
          </w:p>
        </w:tc>
      </w:tr>
      <w:tr w:rsidR="00956B50" w:rsidRPr="006E65D0" w:rsidTr="00E47BAA">
        <w:trPr>
          <w:trHeight w:val="240"/>
        </w:trPr>
        <w:tc>
          <w:tcPr>
            <w:tcW w:w="3762" w:type="dxa"/>
            <w:tcBorders>
              <w:bottom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Самостоятельно</w:t>
            </w:r>
          </w:p>
        </w:tc>
        <w:tc>
          <w:tcPr>
            <w:tcW w:w="35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1,5</w:t>
            </w:r>
          </w:p>
        </w:tc>
      </w:tr>
    </w:tbl>
    <w:p w:rsidR="00E47BAA" w:rsidRPr="00E47BAA" w:rsidRDefault="00E47BAA" w:rsidP="00E47BAA">
      <w:pPr>
        <w:pStyle w:val="SingleTxt"/>
        <w:spacing w:after="0" w:line="120" w:lineRule="exact"/>
        <w:rPr>
          <w:sz w:val="10"/>
          <w:szCs w:val="16"/>
          <w:lang w:val="fr-FR"/>
        </w:rPr>
      </w:pPr>
    </w:p>
    <w:p w:rsidR="00956B50" w:rsidRDefault="00956B50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7F1C4C">
        <w:rPr>
          <w:lang w:val="fr-FR"/>
        </w:rPr>
        <w:tab/>
      </w:r>
      <w:r w:rsidRPr="007F1C4C">
        <w:rPr>
          <w:i/>
        </w:rPr>
        <w:t>Источник</w:t>
      </w:r>
      <w:r w:rsidRPr="007F1C4C">
        <w:rPr>
          <w:i/>
          <w:lang w:val="fr-FR"/>
        </w:rPr>
        <w:t>:</w:t>
      </w:r>
      <w:r w:rsidRPr="007F1C4C">
        <w:rPr>
          <w:lang w:val="fr-FR"/>
        </w:rPr>
        <w:t xml:space="preserve"> </w:t>
      </w:r>
      <w:r w:rsidRPr="007F1C4C">
        <w:t>Медико-демографический обзор,</w:t>
      </w:r>
      <w:r w:rsidRPr="007F1C4C">
        <w:rPr>
          <w:lang w:val="fr-FR"/>
        </w:rPr>
        <w:t xml:space="preserve"> 2000</w:t>
      </w:r>
      <w:r w:rsidRPr="007F1C4C">
        <w:t> год</w:t>
      </w:r>
      <w:r w:rsidRPr="007F1C4C">
        <w:rPr>
          <w:lang w:val="fr-FR"/>
        </w:rPr>
        <w:t>.</w:t>
      </w: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956B50" w:rsidRPr="006E65D0" w:rsidRDefault="00956B50" w:rsidP="00956B50">
      <w:pPr>
        <w:pStyle w:val="SingleTxt"/>
        <w:rPr>
          <w:lang w:val="fr-FR"/>
        </w:rPr>
      </w:pPr>
      <w:r w:rsidRPr="006E65D0">
        <w:t>112.</w:t>
      </w:r>
      <w:r w:rsidRPr="006E65D0">
        <w:tab/>
        <w:t>Различия зависят от места проживания. В городских районах квалифиц</w:t>
      </w:r>
      <w:r w:rsidRPr="006E65D0">
        <w:t>и</w:t>
      </w:r>
      <w:r w:rsidRPr="006E65D0">
        <w:t>рованная медицинская помощь оказывается в бóльших объемах.</w:t>
      </w:r>
    </w:p>
    <w:p w:rsidR="00E47BAA" w:rsidRDefault="00E47BAA" w:rsidP="00E47BA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br w:type="page"/>
      </w:r>
      <w:r w:rsidRPr="00E47BAA">
        <w:tab/>
      </w:r>
      <w:r w:rsidRPr="00E47BAA">
        <w:tab/>
      </w:r>
      <w:r w:rsidR="00956B50" w:rsidRPr="006E65D0">
        <w:t>Таблица</w:t>
      </w:r>
      <w:r w:rsidR="00956B50" w:rsidRPr="006E65D0">
        <w:rPr>
          <w:lang w:val="fr-FR"/>
        </w:rPr>
        <w:t xml:space="preserve"> 15</w:t>
      </w:r>
    </w:p>
    <w:p w:rsidR="00956B50" w:rsidRPr="00E47BAA" w:rsidRDefault="00E47BAA" w:rsidP="00E47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956B50" w:rsidRPr="006E65D0">
        <w:t>Процент</w:t>
      </w:r>
      <w:r w:rsidR="00956B50" w:rsidRPr="006E65D0">
        <w:rPr>
          <w:lang w:val="fr-FR"/>
        </w:rPr>
        <w:t xml:space="preserve"> </w:t>
      </w:r>
      <w:r w:rsidR="00956B50" w:rsidRPr="006E65D0">
        <w:t>родов</w:t>
      </w:r>
      <w:r w:rsidR="00956B50" w:rsidRPr="006E65D0">
        <w:rPr>
          <w:lang w:val="fr-FR"/>
        </w:rPr>
        <w:t xml:space="preserve">, </w:t>
      </w:r>
      <w:r w:rsidR="00956B50" w:rsidRPr="006E65D0">
        <w:t>принятых</w:t>
      </w:r>
      <w:r w:rsidR="00956B50" w:rsidRPr="006E65D0">
        <w:rPr>
          <w:lang w:val="fr-FR"/>
        </w:rPr>
        <w:t xml:space="preserve"> </w:t>
      </w:r>
      <w:r w:rsidR="00956B50" w:rsidRPr="006E65D0">
        <w:t>квалифицированным</w:t>
      </w:r>
      <w:r w:rsidR="00956B50" w:rsidRPr="006E65D0">
        <w:rPr>
          <w:lang w:val="fr-FR"/>
        </w:rPr>
        <w:t xml:space="preserve"> </w:t>
      </w:r>
      <w:r w:rsidR="00956B50" w:rsidRPr="006E65D0">
        <w:t>персоналом</w:t>
      </w:r>
      <w:r w:rsidR="00956B50" w:rsidRPr="006E65D0">
        <w:rPr>
          <w:lang w:val="fr-FR"/>
        </w:rPr>
        <w:t xml:space="preserve">, </w:t>
      </w:r>
      <w:r w:rsidR="00956B50" w:rsidRPr="006E65D0">
        <w:t>по</w:t>
      </w:r>
      <w:r w:rsidR="00956B50" w:rsidRPr="006E65D0">
        <w:rPr>
          <w:lang w:val="fr-FR"/>
        </w:rPr>
        <w:t xml:space="preserve"> </w:t>
      </w:r>
      <w:r w:rsidR="00956B50" w:rsidRPr="006E65D0">
        <w:t>районам</w:t>
      </w:r>
      <w:r w:rsidR="00956B50" w:rsidRPr="006E65D0">
        <w:rPr>
          <w:lang w:val="fr-FR"/>
        </w:rPr>
        <w:t xml:space="preserve"> </w:t>
      </w:r>
      <w:r w:rsidR="00956B50" w:rsidRPr="006E65D0">
        <w:t>проживания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53"/>
        <w:gridCol w:w="2058"/>
        <w:gridCol w:w="2059"/>
      </w:tblGrid>
      <w:tr w:rsidR="00956B50" w:rsidRPr="006E65D0" w:rsidTr="00E47BAA">
        <w:trPr>
          <w:trHeight w:val="240"/>
          <w:tblHeader/>
        </w:trPr>
        <w:tc>
          <w:tcPr>
            <w:tcW w:w="32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Медицинский персонал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Городской район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Сельский район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Врачи</w:t>
            </w:r>
          </w:p>
        </w:tc>
        <w:tc>
          <w:tcPr>
            <w:tcW w:w="20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22,6</w:t>
            </w:r>
          </w:p>
        </w:tc>
        <w:tc>
          <w:tcPr>
            <w:tcW w:w="20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7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Акушерки</w:t>
            </w:r>
          </w:p>
        </w:tc>
        <w:tc>
          <w:tcPr>
            <w:tcW w:w="205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67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56,1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Медсестры</w:t>
            </w:r>
          </w:p>
        </w:tc>
        <w:tc>
          <w:tcPr>
            <w:tcW w:w="205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2,4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4,3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Деревенские</w:t>
            </w:r>
            <w:r w:rsidRPr="007F1C4C">
              <w:rPr>
                <w:sz w:val="17"/>
                <w:szCs w:val="17"/>
                <w:lang w:val="fr-FR"/>
              </w:rPr>
              <w:t>/</w:t>
            </w:r>
            <w:r w:rsidRPr="007F1C4C">
              <w:rPr>
                <w:sz w:val="17"/>
                <w:szCs w:val="17"/>
                <w:lang w:val="ru-RU"/>
              </w:rPr>
              <w:t>квалифицированные</w:t>
            </w:r>
            <w:r w:rsidRPr="007F1C4C">
              <w:rPr>
                <w:sz w:val="17"/>
                <w:szCs w:val="17"/>
                <w:lang w:val="fr-FR"/>
              </w:rPr>
              <w:t xml:space="preserve"> </w:t>
            </w:r>
            <w:r w:rsidRPr="007F1C4C">
              <w:rPr>
                <w:sz w:val="17"/>
                <w:szCs w:val="17"/>
                <w:lang w:val="ru-RU"/>
              </w:rPr>
              <w:t>акушерки</w:t>
            </w:r>
          </w:p>
        </w:tc>
        <w:tc>
          <w:tcPr>
            <w:tcW w:w="205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1,3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3,5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Бригада квалифицированного перс</w:t>
            </w:r>
            <w:r w:rsidRPr="007F1C4C">
              <w:rPr>
                <w:sz w:val="17"/>
                <w:szCs w:val="17"/>
                <w:lang w:val="ru-RU"/>
              </w:rPr>
              <w:t>о</w:t>
            </w:r>
            <w:r w:rsidRPr="007F1C4C">
              <w:rPr>
                <w:sz w:val="17"/>
                <w:szCs w:val="17"/>
                <w:lang w:val="ru-RU"/>
              </w:rPr>
              <w:t>нала</w:t>
            </w:r>
          </w:p>
        </w:tc>
        <w:tc>
          <w:tcPr>
            <w:tcW w:w="205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93,3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70,9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Традиционные акушерки</w:t>
            </w:r>
          </w:p>
        </w:tc>
        <w:tc>
          <w:tcPr>
            <w:tcW w:w="205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0,8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13,7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Родственники</w:t>
            </w:r>
            <w:r w:rsidRPr="007F1C4C">
              <w:rPr>
                <w:sz w:val="17"/>
                <w:szCs w:val="17"/>
                <w:lang w:val="fr-FR"/>
              </w:rPr>
              <w:t>/</w:t>
            </w:r>
            <w:r w:rsidRPr="007F1C4C">
              <w:rPr>
                <w:sz w:val="17"/>
                <w:szCs w:val="17"/>
                <w:lang w:val="ru-RU"/>
              </w:rPr>
              <w:t>другие лица</w:t>
            </w:r>
          </w:p>
        </w:tc>
        <w:tc>
          <w:tcPr>
            <w:tcW w:w="205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4,9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12,8</w:t>
            </w:r>
          </w:p>
        </w:tc>
      </w:tr>
      <w:tr w:rsidR="00956B50" w:rsidRPr="006E65D0" w:rsidTr="00E47BAA">
        <w:trPr>
          <w:trHeight w:val="240"/>
        </w:trPr>
        <w:tc>
          <w:tcPr>
            <w:tcW w:w="3253" w:type="dxa"/>
            <w:tcBorders>
              <w:bottom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Самостоятельно</w:t>
            </w:r>
          </w:p>
        </w:tc>
        <w:tc>
          <w:tcPr>
            <w:tcW w:w="20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1,1</w:t>
            </w:r>
          </w:p>
        </w:tc>
        <w:tc>
          <w:tcPr>
            <w:tcW w:w="20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DTpara"/>
              <w:keepNext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2,6</w:t>
            </w:r>
          </w:p>
        </w:tc>
      </w:tr>
    </w:tbl>
    <w:p w:rsidR="00E47BAA" w:rsidRPr="00E47BAA" w:rsidRDefault="00E47BAA" w:rsidP="00E47BAA">
      <w:pPr>
        <w:pStyle w:val="SingleTxt"/>
        <w:spacing w:after="0" w:line="120" w:lineRule="exact"/>
        <w:rPr>
          <w:sz w:val="10"/>
          <w:lang w:val="fr-FR"/>
        </w:rPr>
      </w:pPr>
    </w:p>
    <w:p w:rsidR="00956B50" w:rsidRDefault="00956B50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6E65D0">
        <w:rPr>
          <w:lang w:val="fr-FR"/>
        </w:rPr>
        <w:tab/>
      </w:r>
      <w:r w:rsidRPr="007F1C4C">
        <w:rPr>
          <w:i/>
        </w:rPr>
        <w:t>Источник</w:t>
      </w:r>
      <w:r w:rsidRPr="007F1C4C">
        <w:rPr>
          <w:i/>
          <w:lang w:val="fr-FR"/>
        </w:rPr>
        <w:t>:</w:t>
      </w:r>
      <w:r w:rsidRPr="007F1C4C">
        <w:rPr>
          <w:lang w:val="fr-FR"/>
        </w:rPr>
        <w:t xml:space="preserve"> </w:t>
      </w:r>
      <w:r w:rsidRPr="007F1C4C">
        <w:t>Медико-демографический обзор,</w:t>
      </w:r>
      <w:r w:rsidRPr="007F1C4C">
        <w:rPr>
          <w:lang w:val="fr-FR"/>
        </w:rPr>
        <w:t xml:space="preserve"> 2000</w:t>
      </w:r>
      <w:r w:rsidRPr="007F1C4C">
        <w:t> год</w:t>
      </w:r>
      <w:r w:rsidRPr="007F1C4C">
        <w:rPr>
          <w:lang w:val="fr-FR"/>
        </w:rPr>
        <w:t>.</w:t>
      </w: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956B50" w:rsidRDefault="00E47BAA" w:rsidP="00E47BA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fr-FR"/>
        </w:rPr>
        <w:tab/>
      </w:r>
      <w:r w:rsidR="00956B50" w:rsidRPr="007F1C4C">
        <w:rPr>
          <w:lang w:val="fr-FR"/>
        </w:rPr>
        <w:tab/>
      </w:r>
      <w:r w:rsidR="00956B50" w:rsidRPr="007F1C4C">
        <w:t>Детская смертность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  <w:lang w:val="en-US"/>
        </w:rPr>
      </w:pPr>
    </w:p>
    <w:p w:rsidR="00956B50" w:rsidRDefault="00956B50" w:rsidP="00E47BAA">
      <w:pPr>
        <w:pStyle w:val="SingleTxt"/>
      </w:pPr>
      <w:r w:rsidRPr="006E65D0">
        <w:t>113.</w:t>
      </w:r>
      <w:r w:rsidRPr="006E65D0">
        <w:tab/>
        <w:t>Уровень младенческой и детской смертности составлял</w:t>
      </w:r>
      <w:r w:rsidRPr="006E65D0">
        <w:rPr>
          <w:lang w:val="fr-FR"/>
        </w:rPr>
        <w:t xml:space="preserve"> 91/1000 </w:t>
      </w:r>
      <w:r w:rsidRPr="006E65D0">
        <w:t>в</w:t>
      </w:r>
      <w:r w:rsidRPr="006E65D0">
        <w:rPr>
          <w:lang w:val="fr-FR"/>
        </w:rPr>
        <w:t xml:space="preserve"> 2007</w:t>
      </w:r>
      <w:r w:rsidRPr="006E65D0">
        <w:t> году</w:t>
      </w:r>
      <w:r w:rsidRPr="006E65D0">
        <w:rPr>
          <w:lang w:val="fr-FR"/>
        </w:rPr>
        <w:t>,</w:t>
      </w:r>
      <w:r w:rsidRPr="006E65D0">
        <w:t xml:space="preserve"> уровень детской смертности составлял</w:t>
      </w:r>
      <w:r w:rsidRPr="006E65D0">
        <w:rPr>
          <w:lang w:val="fr-FR"/>
        </w:rPr>
        <w:t xml:space="preserve"> 61/1000 </w:t>
      </w:r>
      <w:r w:rsidRPr="006E65D0">
        <w:t>в</w:t>
      </w:r>
      <w:r w:rsidRPr="006E65D0">
        <w:rPr>
          <w:lang w:val="fr-FR"/>
        </w:rPr>
        <w:t xml:space="preserve"> 2007</w:t>
      </w:r>
      <w:r w:rsidRPr="006E65D0">
        <w:t> году, а ур</w:t>
      </w:r>
      <w:r w:rsidRPr="006E65D0">
        <w:t>о</w:t>
      </w:r>
      <w:r w:rsidRPr="006E65D0">
        <w:t>вень неонатальной смертности</w:t>
      </w:r>
      <w:r w:rsidR="00E47BAA">
        <w:t xml:space="preserve"> — </w:t>
      </w:r>
      <w:r w:rsidRPr="006E65D0">
        <w:rPr>
          <w:lang w:val="fr-FR"/>
        </w:rPr>
        <w:t xml:space="preserve">31/1 000 </w:t>
      </w:r>
      <w:r w:rsidRPr="006E65D0">
        <w:t>в</w:t>
      </w:r>
      <w:r w:rsidRPr="006E65D0">
        <w:rPr>
          <w:lang w:val="fr-FR"/>
        </w:rPr>
        <w:t xml:space="preserve"> 2004</w:t>
      </w:r>
      <w:r w:rsidRPr="006E65D0">
        <w:t> году</w:t>
      </w:r>
      <w:r w:rsidRPr="006E65D0">
        <w:rPr>
          <w:lang w:val="fr-FR"/>
        </w:rPr>
        <w:t>.</w:t>
      </w:r>
      <w:r w:rsidRPr="006E65D0">
        <w:t xml:space="preserve"> Сорок один процент д</w:t>
      </w:r>
      <w:r w:rsidRPr="006E65D0">
        <w:t>е</w:t>
      </w:r>
      <w:r w:rsidRPr="006E65D0">
        <w:t>тей с лихорадкой получил противомалярийное лечение (ВОЗ), а доля детей, спящих под обработанной инсектицидами противомоскитной сеткой составила 55 процентов в 2008 году против 18 процентов в 2006 году</w:t>
      </w:r>
      <w:r w:rsidRPr="006E65D0">
        <w:rPr>
          <w:lang w:val="fr-FR"/>
        </w:rPr>
        <w:t>.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956B50" w:rsidRDefault="00E47BAA" w:rsidP="00E47BA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Дородовые женские консультации (ДЖК)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956B50" w:rsidRDefault="00956B50" w:rsidP="00E47BAA">
      <w:pPr>
        <w:pStyle w:val="SingleTxt"/>
      </w:pPr>
      <w:r w:rsidRPr="006E65D0">
        <w:t>114.</w:t>
      </w:r>
      <w:r w:rsidRPr="006E65D0">
        <w:tab/>
        <w:t>Уровень охвата дородовым уходом составлял 91 процент, а доля родора</w:t>
      </w:r>
      <w:r w:rsidRPr="006E65D0">
        <w:t>з</w:t>
      </w:r>
      <w:r w:rsidRPr="006E65D0">
        <w:t>решений</w:t>
      </w:r>
      <w:r w:rsidR="00E47BAA">
        <w:t xml:space="preserve"> — </w:t>
      </w:r>
      <w:r w:rsidRPr="006E65D0">
        <w:t>87 процентов, по данным Общего обследования по оценке масшт</w:t>
      </w:r>
      <w:r w:rsidRPr="006E65D0">
        <w:t>а</w:t>
      </w:r>
      <w:r w:rsidRPr="006E65D0">
        <w:t xml:space="preserve">бов нищеты (ООМН), проведенного в </w:t>
      </w:r>
      <w:r w:rsidRPr="006E65D0">
        <w:rPr>
          <w:lang w:val="fr-FR"/>
        </w:rPr>
        <w:t>2005</w:t>
      </w:r>
      <w:r w:rsidRPr="006E65D0">
        <w:t> году</w:t>
      </w:r>
      <w:r w:rsidRPr="006E65D0">
        <w:rPr>
          <w:lang w:val="fr-FR"/>
        </w:rPr>
        <w:t>; 20</w:t>
      </w:r>
      <w:r w:rsidRPr="006E65D0">
        <w:t> процентов учреждений, где принимаются роды, соответствуют нормам скорой акушерской и неон</w:t>
      </w:r>
      <w:r w:rsidRPr="006E65D0">
        <w:t>а</w:t>
      </w:r>
      <w:r w:rsidRPr="006E65D0">
        <w:t>тальной помощи</w:t>
      </w:r>
      <w:r w:rsidRPr="006E65D0">
        <w:rPr>
          <w:lang w:val="fr-FR"/>
        </w:rPr>
        <w:t>.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956B50" w:rsidRDefault="00E47BAA" w:rsidP="00E47BA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Материнская смертность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956B50" w:rsidRDefault="00956B50" w:rsidP="00956B50">
      <w:pPr>
        <w:pStyle w:val="SingleTxt"/>
      </w:pPr>
      <w:r w:rsidRPr="006E65D0">
        <w:t>115.</w:t>
      </w:r>
      <w:r w:rsidRPr="006E65D0">
        <w:tab/>
        <w:t>Уровень материнской смертности составляет</w:t>
      </w:r>
      <w:r w:rsidRPr="006E65D0">
        <w:rPr>
          <w:lang w:val="fr-FR"/>
        </w:rPr>
        <w:t xml:space="preserve"> 519</w:t>
      </w:r>
      <w:r w:rsidRPr="006E65D0">
        <w:t xml:space="preserve"> на</w:t>
      </w:r>
      <w:r w:rsidRPr="006E65D0">
        <w:rPr>
          <w:lang w:val="fr-FR"/>
        </w:rPr>
        <w:t xml:space="preserve"> 100 000</w:t>
      </w:r>
      <w:r w:rsidRPr="006E65D0">
        <w:t> живорож</w:t>
      </w:r>
      <w:r w:rsidR="00E47BAA">
        <w:softHyphen/>
      </w:r>
      <w:r w:rsidRPr="006E65D0">
        <w:t>дений и остается очень высоким</w:t>
      </w:r>
      <w:r w:rsidRPr="006E65D0">
        <w:rPr>
          <w:lang w:val="fr-FR"/>
        </w:rPr>
        <w:t>.</w:t>
      </w:r>
      <w:r w:rsidRPr="006E65D0">
        <w:t xml:space="preserve"> Основными причинами смерти являются, в первую очередь, осложнения, связанные с абортами, а та</w:t>
      </w:r>
      <w:r w:rsidRPr="006E65D0">
        <w:t>к</w:t>
      </w:r>
      <w:r w:rsidRPr="006E65D0">
        <w:t>же продолжительные роды</w:t>
      </w:r>
      <w:r w:rsidRPr="006E65D0">
        <w:rPr>
          <w:lang w:val="fr-FR"/>
        </w:rPr>
        <w:t>.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</w:rPr>
      </w:pPr>
    </w:p>
    <w:p w:rsidR="00E47BAA" w:rsidRDefault="00E47BAA" w:rsidP="00E47BA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="00956B50" w:rsidRPr="006E65D0">
        <w:t>Таблица</w:t>
      </w:r>
      <w:r w:rsidR="00956B50" w:rsidRPr="006E65D0">
        <w:rPr>
          <w:lang w:val="fr-FR"/>
        </w:rPr>
        <w:t xml:space="preserve"> 16</w:t>
      </w:r>
    </w:p>
    <w:p w:rsidR="00956B50" w:rsidRDefault="00E47BAA" w:rsidP="00E47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6E65D0">
        <w:t>Процент</w:t>
      </w:r>
      <w:r w:rsidR="00956B50" w:rsidRPr="006E65D0">
        <w:rPr>
          <w:lang w:val="fr-FR"/>
        </w:rPr>
        <w:t xml:space="preserve"> </w:t>
      </w:r>
      <w:r w:rsidR="00956B50" w:rsidRPr="006E65D0">
        <w:t>родов</w:t>
      </w:r>
      <w:r w:rsidR="00956B50" w:rsidRPr="006E65D0">
        <w:rPr>
          <w:lang w:val="fr-FR"/>
        </w:rPr>
        <w:t xml:space="preserve">, </w:t>
      </w:r>
      <w:r w:rsidR="00956B50" w:rsidRPr="006E65D0">
        <w:t>принятых</w:t>
      </w:r>
      <w:r w:rsidR="00956B50" w:rsidRPr="006E65D0">
        <w:rPr>
          <w:lang w:val="fr-FR"/>
        </w:rPr>
        <w:t xml:space="preserve"> </w:t>
      </w:r>
      <w:r w:rsidR="00956B50" w:rsidRPr="006E65D0">
        <w:t>квалифицированным</w:t>
      </w:r>
      <w:r w:rsidR="00956B50" w:rsidRPr="006E65D0">
        <w:rPr>
          <w:lang w:val="fr-FR"/>
        </w:rPr>
        <w:t xml:space="preserve"> </w:t>
      </w:r>
      <w:r w:rsidR="00956B50" w:rsidRPr="006E65D0">
        <w:t>медицинским</w:t>
      </w:r>
      <w:r w:rsidR="00956B50" w:rsidRPr="006E65D0">
        <w:rPr>
          <w:lang w:val="fr-FR"/>
        </w:rPr>
        <w:t xml:space="preserve"> </w:t>
      </w:r>
      <w:r w:rsidR="00956B50" w:rsidRPr="006E65D0">
        <w:t>персоналом</w:t>
      </w:r>
      <w:r w:rsidR="00956B50" w:rsidRPr="006E65D0">
        <w:rPr>
          <w:lang w:val="fr-FR"/>
        </w:rPr>
        <w:t xml:space="preserve">, </w:t>
      </w:r>
      <w:r w:rsidR="00956B50" w:rsidRPr="006E65D0">
        <w:t>по</w:t>
      </w:r>
      <w:r w:rsidR="00956B50">
        <w:rPr>
          <w:lang w:val="fr-FR"/>
        </w:rPr>
        <w:t> </w:t>
      </w:r>
      <w:r w:rsidR="00956B50" w:rsidRPr="006E65D0">
        <w:t>районам</w:t>
      </w:r>
      <w:r w:rsidR="00956B50" w:rsidRPr="006E65D0">
        <w:rPr>
          <w:lang w:val="fr-FR"/>
        </w:rPr>
        <w:t xml:space="preserve"> </w:t>
      </w:r>
      <w:r w:rsidR="00956B50" w:rsidRPr="006E65D0">
        <w:t>проживания</w:t>
      </w:r>
      <w:r w:rsidR="00956B50" w:rsidRPr="006E65D0">
        <w:rPr>
          <w:lang w:val="fr-FR"/>
        </w:rPr>
        <w:t xml:space="preserve"> </w:t>
      </w:r>
    </w:p>
    <w:p w:rsidR="00E47BAA" w:rsidRDefault="00E47BAA" w:rsidP="00E47BAA">
      <w:pPr>
        <w:pStyle w:val="SingleTxt"/>
        <w:spacing w:after="0" w:line="120" w:lineRule="exact"/>
        <w:rPr>
          <w:sz w:val="10"/>
          <w:lang w:val="en-US"/>
        </w:rPr>
      </w:pPr>
    </w:p>
    <w:p w:rsidR="00E47BAA" w:rsidRPr="00E47BAA" w:rsidRDefault="00E47BAA" w:rsidP="00E47BAA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7222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774"/>
        <w:gridCol w:w="2448"/>
      </w:tblGrid>
      <w:tr w:rsidR="00956B50" w:rsidRPr="006E65D0" w:rsidTr="00E47BAA">
        <w:trPr>
          <w:trHeight w:val="240"/>
          <w:tblHeader/>
        </w:trPr>
        <w:tc>
          <w:tcPr>
            <w:tcW w:w="4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80" w:after="80" w:line="160" w:lineRule="exact"/>
              <w:ind w:left="0"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Основные причины</w:t>
            </w:r>
            <w:r w:rsidRPr="007F1C4C">
              <w:rPr>
                <w:i/>
                <w:sz w:val="14"/>
                <w:szCs w:val="14"/>
                <w:lang w:val="fr-FR"/>
              </w:rPr>
              <w:t xml:space="preserve"> </w:t>
            </w:r>
            <w:r w:rsidRPr="007F1C4C">
              <w:rPr>
                <w:i/>
                <w:sz w:val="14"/>
                <w:szCs w:val="14"/>
                <w:lang w:val="ru-RU"/>
              </w:rPr>
              <w:t>смерти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80" w:after="80" w:line="160" w:lineRule="exact"/>
              <w:ind w:left="0"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7F1C4C">
              <w:rPr>
                <w:i/>
                <w:sz w:val="14"/>
                <w:szCs w:val="14"/>
                <w:lang w:val="ru-RU"/>
              </w:rPr>
              <w:t>Процентная доля</w:t>
            </w:r>
          </w:p>
        </w:tc>
      </w:tr>
      <w:tr w:rsidR="00956B50" w:rsidRPr="006E65D0" w:rsidTr="00E47BAA">
        <w:trPr>
          <w:trHeight w:val="240"/>
        </w:trPr>
        <w:tc>
          <w:tcPr>
            <w:tcW w:w="4774" w:type="dxa"/>
            <w:tcBorders>
              <w:top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Осложнения при аборте</w:t>
            </w:r>
          </w:p>
        </w:tc>
        <w:tc>
          <w:tcPr>
            <w:tcW w:w="24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28,8</w:t>
            </w:r>
          </w:p>
        </w:tc>
      </w:tr>
      <w:tr w:rsidR="00956B50" w:rsidRPr="006E65D0" w:rsidTr="00E47BAA">
        <w:trPr>
          <w:trHeight w:val="240"/>
        </w:trPr>
        <w:tc>
          <w:tcPr>
            <w:tcW w:w="4774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ru-RU"/>
              </w:rPr>
              <w:t>Послеродовые кровотечения</w:t>
            </w:r>
          </w:p>
        </w:tc>
        <w:tc>
          <w:tcPr>
            <w:tcW w:w="244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22,7</w:t>
            </w:r>
          </w:p>
        </w:tc>
      </w:tr>
      <w:tr w:rsidR="00956B50" w:rsidRPr="006E65D0" w:rsidTr="00E47BAA">
        <w:trPr>
          <w:trHeight w:val="240"/>
        </w:trPr>
        <w:tc>
          <w:tcPr>
            <w:tcW w:w="4774" w:type="dxa"/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Продолжительные роды</w:t>
            </w:r>
            <w:r w:rsidRPr="007F1C4C">
              <w:rPr>
                <w:sz w:val="17"/>
                <w:szCs w:val="17"/>
                <w:lang w:val="fr-FR"/>
              </w:rPr>
              <w:t xml:space="preserve"> </w:t>
            </w:r>
            <w:r w:rsidRPr="007F1C4C">
              <w:rPr>
                <w:sz w:val="17"/>
                <w:szCs w:val="17"/>
                <w:lang w:val="ru-RU"/>
              </w:rPr>
              <w:t>или неправильное пол</w:t>
            </w:r>
            <w:r w:rsidRPr="007F1C4C">
              <w:rPr>
                <w:sz w:val="17"/>
                <w:szCs w:val="17"/>
                <w:lang w:val="ru-RU"/>
              </w:rPr>
              <w:t>о</w:t>
            </w:r>
            <w:r w:rsidRPr="007F1C4C">
              <w:rPr>
                <w:sz w:val="17"/>
                <w:szCs w:val="17"/>
                <w:lang w:val="ru-RU"/>
              </w:rPr>
              <w:t>жение плода</w:t>
            </w:r>
          </w:p>
        </w:tc>
        <w:tc>
          <w:tcPr>
            <w:tcW w:w="2448" w:type="dxa"/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25,8</w:t>
            </w:r>
          </w:p>
        </w:tc>
      </w:tr>
      <w:tr w:rsidR="00956B50" w:rsidRPr="006E65D0" w:rsidTr="00E47BAA">
        <w:trPr>
          <w:trHeight w:val="240"/>
        </w:trPr>
        <w:tc>
          <w:tcPr>
            <w:tcW w:w="4774" w:type="dxa"/>
            <w:tcBorders>
              <w:bottom w:val="single" w:sz="12" w:space="0" w:color="auto"/>
            </w:tcBorders>
            <w:shd w:val="clear" w:color="auto" w:fill="auto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left"/>
              <w:rPr>
                <w:sz w:val="17"/>
                <w:szCs w:val="17"/>
                <w:lang w:val="ru-RU"/>
              </w:rPr>
            </w:pPr>
            <w:r w:rsidRPr="007F1C4C">
              <w:rPr>
                <w:sz w:val="17"/>
                <w:szCs w:val="17"/>
                <w:lang w:val="ru-RU"/>
              </w:rPr>
              <w:t>Другие причины</w:t>
            </w:r>
          </w:p>
        </w:tc>
        <w:tc>
          <w:tcPr>
            <w:tcW w:w="24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6B50" w:rsidRPr="007F1C4C" w:rsidRDefault="00956B50" w:rsidP="00E47BAA">
            <w:pPr>
              <w:pStyle w:val="SingleTxtG"/>
              <w:suppressAutoHyphens w:val="0"/>
              <w:spacing w:before="40" w:after="40" w:line="210" w:lineRule="exact"/>
              <w:ind w:left="0" w:right="0"/>
              <w:jc w:val="right"/>
              <w:rPr>
                <w:sz w:val="17"/>
                <w:szCs w:val="17"/>
                <w:lang w:val="fr-FR"/>
              </w:rPr>
            </w:pPr>
            <w:r w:rsidRPr="007F1C4C">
              <w:rPr>
                <w:sz w:val="17"/>
                <w:szCs w:val="17"/>
                <w:lang w:val="fr-FR"/>
              </w:rPr>
              <w:t>22,7</w:t>
            </w:r>
          </w:p>
        </w:tc>
      </w:tr>
    </w:tbl>
    <w:p w:rsidR="00E47BAA" w:rsidRPr="00E47BAA" w:rsidRDefault="00E47BAA" w:rsidP="00E47BAA">
      <w:pPr>
        <w:pStyle w:val="SingleTxt"/>
        <w:spacing w:after="0" w:line="120" w:lineRule="exact"/>
        <w:rPr>
          <w:sz w:val="10"/>
          <w:szCs w:val="16"/>
          <w:lang w:val="fr-FR"/>
        </w:rPr>
      </w:pPr>
    </w:p>
    <w:p w:rsidR="00956B50" w:rsidRDefault="00956B50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 w:rsidRPr="007F1C4C">
        <w:rPr>
          <w:lang w:val="fr-FR"/>
        </w:rPr>
        <w:tab/>
      </w:r>
      <w:r w:rsidRPr="007F1C4C">
        <w:rPr>
          <w:i/>
        </w:rPr>
        <w:t>Источник</w:t>
      </w:r>
      <w:r w:rsidRPr="007F1C4C">
        <w:rPr>
          <w:i/>
          <w:lang w:val="fr-FR"/>
        </w:rPr>
        <w:t>:</w:t>
      </w:r>
      <w:r w:rsidRPr="007F1C4C">
        <w:rPr>
          <w:lang w:val="fr-FR"/>
        </w:rPr>
        <w:t xml:space="preserve"> </w:t>
      </w:r>
      <w:r w:rsidRPr="007F1C4C">
        <w:t>Медико-демографический обзор,</w:t>
      </w:r>
      <w:r w:rsidRPr="007F1C4C">
        <w:rPr>
          <w:lang w:val="fr-FR"/>
        </w:rPr>
        <w:t xml:space="preserve"> 2000</w:t>
      </w:r>
      <w:r w:rsidRPr="007F1C4C">
        <w:t> год</w:t>
      </w:r>
      <w:r w:rsidRPr="007F1C4C">
        <w:rPr>
          <w:lang w:val="fr-FR"/>
        </w:rPr>
        <w:t>.</w:t>
      </w: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E47BAA" w:rsidRPr="00E47BAA" w:rsidRDefault="00E47BAA" w:rsidP="00E47BA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  <w:lang w:val="fr-FR"/>
        </w:rPr>
      </w:pPr>
    </w:p>
    <w:p w:rsidR="00956B50" w:rsidRDefault="00E47BAA" w:rsidP="00E47BA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fr-FR"/>
        </w:rPr>
        <w:tab/>
      </w:r>
      <w:r>
        <w:rPr>
          <w:lang w:val="fr-FR"/>
        </w:rPr>
        <w:tab/>
      </w:r>
      <w:r w:rsidR="00956B50" w:rsidRPr="007F1C4C">
        <w:t>Планирование размера семьи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  <w:lang w:val="en-US"/>
        </w:rPr>
      </w:pPr>
    </w:p>
    <w:p w:rsidR="00956B50" w:rsidRDefault="00956B50" w:rsidP="00E47BAA">
      <w:pPr>
        <w:pStyle w:val="SingleTxt"/>
        <w:rPr>
          <w:lang w:val="fr-FR"/>
        </w:rPr>
      </w:pPr>
      <w:r w:rsidRPr="006E65D0">
        <w:t>116.</w:t>
      </w:r>
      <w:r w:rsidRPr="006E65D0">
        <w:tab/>
        <w:t>Доля женщин, использующих противозачаточные средства, составляет от</w:t>
      </w:r>
      <w:r w:rsidRPr="006E65D0">
        <w:rPr>
          <w:lang w:val="fr-FR"/>
        </w:rPr>
        <w:t xml:space="preserve"> 0 </w:t>
      </w:r>
      <w:r w:rsidRPr="006E65D0">
        <w:t>до</w:t>
      </w:r>
      <w:r w:rsidRPr="006E65D0">
        <w:rPr>
          <w:lang w:val="fr-FR"/>
        </w:rPr>
        <w:t xml:space="preserve"> 25</w:t>
      </w:r>
      <w:r w:rsidRPr="006E65D0">
        <w:t> процентов</w:t>
      </w:r>
      <w:r w:rsidRPr="006E65D0">
        <w:rPr>
          <w:lang w:val="fr-FR"/>
        </w:rPr>
        <w:t>.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  <w:lang w:val="fr-FR"/>
        </w:rPr>
      </w:pPr>
    </w:p>
    <w:p w:rsidR="00956B50" w:rsidRDefault="00E47BAA" w:rsidP="00E47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56B50" w:rsidRPr="007F1C4C">
        <w:t>Женщины и ВИЧ/СПИД</w:t>
      </w:r>
    </w:p>
    <w:p w:rsidR="00E47BAA" w:rsidRPr="00E47BAA" w:rsidRDefault="00E47BAA" w:rsidP="00E47BAA">
      <w:pPr>
        <w:pStyle w:val="SingleTxt"/>
        <w:spacing w:after="0" w:line="120" w:lineRule="exact"/>
        <w:rPr>
          <w:sz w:val="10"/>
          <w:lang w:val="en-US"/>
        </w:rPr>
      </w:pPr>
    </w:p>
    <w:p w:rsidR="00956B50" w:rsidRPr="006E65D0" w:rsidRDefault="00956B50" w:rsidP="00E47BAA">
      <w:pPr>
        <w:pStyle w:val="SingleTxt"/>
      </w:pPr>
      <w:r w:rsidRPr="006E65D0">
        <w:t>117.</w:t>
      </w:r>
      <w:r w:rsidRPr="006E65D0">
        <w:tab/>
        <w:t>В шестидесяти пяти учреждениях здравоохранения, предоставляющих дородовые консультации, также оказываются услуги по предотвращению пер</w:t>
      </w:r>
      <w:r w:rsidRPr="006E65D0">
        <w:t>е</w:t>
      </w:r>
      <w:r w:rsidRPr="006E65D0">
        <w:t>дачи ВИЧ/СПИДа от матери ребенку</w:t>
      </w:r>
      <w:r w:rsidRPr="006E65D0">
        <w:rPr>
          <w:lang w:val="fr-FR"/>
        </w:rPr>
        <w:t>.</w:t>
      </w:r>
    </w:p>
    <w:p w:rsidR="00956B50" w:rsidRPr="006E65D0" w:rsidRDefault="00956B50" w:rsidP="00E47BAA">
      <w:pPr>
        <w:pStyle w:val="SingleTxt"/>
      </w:pPr>
      <w:r w:rsidRPr="006E65D0">
        <w:t>118.</w:t>
      </w:r>
      <w:r w:rsidRPr="006E65D0">
        <w:tab/>
        <w:t>Семьдесят</w:t>
      </w:r>
      <w:r w:rsidRPr="006E65D0">
        <w:rPr>
          <w:lang w:val="fr-FR"/>
        </w:rPr>
        <w:t> процент</w:t>
      </w:r>
      <w:r w:rsidRPr="006E65D0">
        <w:t>ов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наблюдающихся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дородовых женских</w:t>
      </w:r>
      <w:r w:rsidRPr="006E65D0">
        <w:rPr>
          <w:lang w:val="fr-FR"/>
        </w:rPr>
        <w:t xml:space="preserve"> </w:t>
      </w:r>
      <w:r w:rsidRPr="006E65D0">
        <w:t>консультациях</w:t>
      </w:r>
      <w:r w:rsidRPr="006E65D0">
        <w:rPr>
          <w:lang w:val="fr-FR"/>
        </w:rPr>
        <w:t xml:space="preserve">, </w:t>
      </w:r>
      <w:r w:rsidRPr="006E65D0">
        <w:t>сдали</w:t>
      </w:r>
      <w:r w:rsidRPr="006E65D0">
        <w:rPr>
          <w:lang w:val="fr-FR"/>
        </w:rPr>
        <w:t xml:space="preserve"> </w:t>
      </w:r>
      <w:r w:rsidRPr="006E65D0">
        <w:t>диагностические анализы</w:t>
      </w:r>
      <w:r w:rsidRPr="006E65D0">
        <w:rPr>
          <w:lang w:val="fr-FR"/>
        </w:rPr>
        <w:t>, 77</w:t>
      </w:r>
      <w:r w:rsidRPr="006E65D0">
        <w:t> процентов из них получили результаты</w:t>
      </w:r>
      <w:r w:rsidRPr="006E65D0">
        <w:rPr>
          <w:lang w:val="fr-FR"/>
        </w:rPr>
        <w:t>; 8,1</w:t>
      </w:r>
      <w:r w:rsidRPr="006E65D0">
        <w:t> процент</w:t>
      </w:r>
      <w:r>
        <w:t>а</w:t>
      </w:r>
      <w:r w:rsidRPr="006E65D0">
        <w:t xml:space="preserve"> из них оказались серопозитивными</w:t>
      </w:r>
      <w:r w:rsidRPr="006E65D0">
        <w:rPr>
          <w:lang w:val="fr-FR"/>
        </w:rPr>
        <w:t>, 61</w:t>
      </w:r>
      <w:r w:rsidRPr="006E65D0">
        <w:t> процент пол</w:t>
      </w:r>
      <w:r w:rsidRPr="006E65D0">
        <w:t>у</w:t>
      </w:r>
      <w:r w:rsidRPr="006E65D0">
        <w:t>чили антиретровирусную терапию</w:t>
      </w:r>
      <w:r w:rsidRPr="006E65D0">
        <w:rPr>
          <w:lang w:val="fr-FR"/>
        </w:rPr>
        <w:t>.</w:t>
      </w:r>
      <w:r w:rsidRPr="006E65D0">
        <w:t xml:space="preserve"> Следует отметить, что диагностирование и антиретровирусная терапия проводятся бесплатно. Двадцать семь процентов детей находятся под наблюдением</w:t>
      </w:r>
      <w:r w:rsidRPr="006E65D0">
        <w:rPr>
          <w:lang w:val="fr-FR"/>
        </w:rPr>
        <w:t>.</w:t>
      </w:r>
    </w:p>
    <w:p w:rsidR="00956B50" w:rsidRDefault="00956B50" w:rsidP="00E47BAA">
      <w:pPr>
        <w:pStyle w:val="SingleTxt"/>
        <w:rPr>
          <w:lang w:val="fr-FR"/>
        </w:rPr>
      </w:pPr>
      <w:r w:rsidRPr="006E65D0">
        <w:t>119.</w:t>
      </w:r>
      <w:r w:rsidRPr="006E65D0">
        <w:tab/>
        <w:t>Дети</w:t>
      </w:r>
      <w:r w:rsidRPr="006E65D0">
        <w:rPr>
          <w:lang w:val="fr-FR"/>
        </w:rPr>
        <w:t>-</w:t>
      </w:r>
      <w:r w:rsidRPr="006E65D0">
        <w:t>сироты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дети с ВИЧ</w:t>
      </w:r>
      <w:r w:rsidRPr="006E65D0">
        <w:rPr>
          <w:lang w:val="fr-FR"/>
        </w:rPr>
        <w:t xml:space="preserve"> </w:t>
      </w:r>
      <w:r w:rsidRPr="006E65D0">
        <w:t>обучаются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школах</w:t>
      </w:r>
      <w:r w:rsidRPr="006E65D0">
        <w:rPr>
          <w:lang w:val="fr-FR"/>
        </w:rPr>
        <w:t xml:space="preserve"> (8,1 процент</w:t>
      </w:r>
      <w:r w:rsidRPr="006E65D0">
        <w:t>а</w:t>
      </w:r>
      <w:r w:rsidRPr="006E65D0">
        <w:rPr>
          <w:lang w:val="fr-FR"/>
        </w:rPr>
        <w:t xml:space="preserve">)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получают</w:t>
      </w:r>
      <w:r w:rsidRPr="006E65D0">
        <w:rPr>
          <w:lang w:val="fr-FR"/>
        </w:rPr>
        <w:t xml:space="preserve"> </w:t>
      </w:r>
      <w:r w:rsidRPr="006E65D0">
        <w:t xml:space="preserve">дополнительное питание </w:t>
      </w:r>
      <w:r w:rsidRPr="006E65D0">
        <w:rPr>
          <w:lang w:val="fr-FR"/>
        </w:rPr>
        <w:t>(1,5 процент</w:t>
      </w:r>
      <w:r w:rsidRPr="006E65D0">
        <w:t>а</w:t>
      </w:r>
      <w:r w:rsidRPr="006E65D0">
        <w:rPr>
          <w:lang w:val="fr-FR"/>
        </w:rPr>
        <w:t>).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  <w:lang w:val="fr-FR"/>
        </w:rPr>
      </w:pPr>
    </w:p>
    <w:p w:rsidR="00682289" w:rsidRPr="00682289" w:rsidRDefault="00682289" w:rsidP="00682289">
      <w:pPr>
        <w:pStyle w:val="SingleTxt"/>
        <w:spacing w:after="0" w:line="120" w:lineRule="exact"/>
        <w:rPr>
          <w:sz w:val="10"/>
          <w:lang w:val="fr-FR"/>
        </w:rPr>
      </w:pPr>
    </w:p>
    <w:p w:rsidR="00956B50" w:rsidRDefault="00682289" w:rsidP="0068228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bookmarkStart w:id="21" w:name="_Toc380154126"/>
      <w:r>
        <w:rPr>
          <w:lang w:val="en-US"/>
        </w:rPr>
        <w:tab/>
      </w:r>
      <w:r>
        <w:rPr>
          <w:lang w:val="en-US"/>
        </w:rPr>
        <w:tab/>
      </w:r>
      <w:r w:rsidR="00956B50" w:rsidRPr="006E65D0">
        <w:t>Статья </w:t>
      </w:r>
      <w:r w:rsidR="00956B50" w:rsidRPr="006E65D0">
        <w:rPr>
          <w:lang w:val="fr-FR"/>
        </w:rPr>
        <w:t>13</w:t>
      </w:r>
      <w:r w:rsidR="00956B50" w:rsidRPr="006E65D0">
        <w:t xml:space="preserve"> Конвенции.</w:t>
      </w:r>
      <w:r w:rsidR="00956B50" w:rsidRPr="006E65D0">
        <w:rPr>
          <w:lang w:val="fr-FR"/>
        </w:rPr>
        <w:t xml:space="preserve"> </w:t>
      </w:r>
      <w:r w:rsidR="00956B50" w:rsidRPr="006E65D0">
        <w:t>Социальные льготы</w:t>
      </w:r>
      <w:bookmarkEnd w:id="21"/>
    </w:p>
    <w:p w:rsidR="00682289" w:rsidRPr="00682289" w:rsidRDefault="00682289" w:rsidP="00682289">
      <w:pPr>
        <w:spacing w:line="120" w:lineRule="exact"/>
        <w:rPr>
          <w:sz w:val="10"/>
          <w:lang w:val="en-US"/>
        </w:rPr>
      </w:pPr>
    </w:p>
    <w:p w:rsidR="00682289" w:rsidRPr="00682289" w:rsidRDefault="00682289" w:rsidP="00682289">
      <w:pPr>
        <w:spacing w:line="120" w:lineRule="exact"/>
        <w:rPr>
          <w:sz w:val="10"/>
          <w:lang w:val="en-US"/>
        </w:rPr>
      </w:pPr>
    </w:p>
    <w:p w:rsidR="00956B50" w:rsidRPr="006E65D0" w:rsidRDefault="00956B50" w:rsidP="00682289">
      <w:pPr>
        <w:pStyle w:val="SingleTxt"/>
      </w:pPr>
      <w:r w:rsidRPr="006E65D0">
        <w:t>120.</w:t>
      </w:r>
      <w:r w:rsidRPr="006E65D0">
        <w:tab/>
        <w:t>В Габоне женщины</w:t>
      </w:r>
      <w:r w:rsidR="00682289">
        <w:t>-</w:t>
      </w:r>
      <w:r w:rsidRPr="006E65D0">
        <w:t>государственные служащие имеют право на все соц</w:t>
      </w:r>
      <w:r w:rsidRPr="006E65D0">
        <w:t>и</w:t>
      </w:r>
      <w:r w:rsidRPr="006E65D0">
        <w:t>альные льготы, предусмотренные статутом о гражданской службе и государс</w:t>
      </w:r>
      <w:r w:rsidRPr="006E65D0">
        <w:t>т</w:t>
      </w:r>
      <w:r w:rsidRPr="006E65D0">
        <w:t>венных служащих: зарплаты, семейные пособия, пособия на расходы, связа</w:t>
      </w:r>
      <w:r w:rsidRPr="006E65D0">
        <w:t>н</w:t>
      </w:r>
      <w:r w:rsidRPr="006E65D0">
        <w:t>ные с учебой детей в школе, обслуживание в государственных медицинских учреждениях в случае болезни их самих, их детей или супругов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121.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случае</w:t>
      </w:r>
      <w:r w:rsidRPr="006E65D0">
        <w:rPr>
          <w:lang w:val="fr-FR"/>
        </w:rPr>
        <w:t xml:space="preserve"> </w:t>
      </w:r>
      <w:r w:rsidRPr="006E65D0">
        <w:t>смерти</w:t>
      </w:r>
      <w:r w:rsidRPr="006E65D0">
        <w:rPr>
          <w:lang w:val="fr-FR"/>
        </w:rPr>
        <w:t xml:space="preserve"> </w:t>
      </w:r>
      <w:r w:rsidRPr="006E65D0">
        <w:t>супруга</w:t>
      </w:r>
      <w:r w:rsidR="00682289">
        <w:t>-</w:t>
      </w:r>
      <w:r w:rsidRPr="006E65D0">
        <w:t>госслужащего</w:t>
      </w:r>
      <w:r w:rsidRPr="006E65D0">
        <w:rPr>
          <w:lang w:val="fr-FR"/>
        </w:rPr>
        <w:t xml:space="preserve"> </w:t>
      </w:r>
      <w:r w:rsidRPr="006E65D0">
        <w:t>его жена</w:t>
      </w:r>
      <w:r w:rsidRPr="006E65D0">
        <w:rPr>
          <w:lang w:val="fr-FR"/>
        </w:rPr>
        <w:t xml:space="preserve">, </w:t>
      </w:r>
      <w:r w:rsidRPr="006E65D0">
        <w:t>работающая по найму</w:t>
      </w:r>
      <w:r w:rsidRPr="006E65D0">
        <w:rPr>
          <w:lang w:val="fr-FR"/>
        </w:rPr>
        <w:t xml:space="preserve">, </w:t>
      </w:r>
      <w:r w:rsidRPr="006E65D0">
        <w:t>являющаяся</w:t>
      </w:r>
      <w:r w:rsidRPr="006E65D0">
        <w:rPr>
          <w:lang w:val="fr-FR"/>
        </w:rPr>
        <w:t xml:space="preserve"> </w:t>
      </w:r>
      <w:r w:rsidRPr="006E65D0">
        <w:t>госслужащей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домохозяйкой</w:t>
      </w:r>
      <w:r w:rsidRPr="006E65D0">
        <w:rPr>
          <w:lang w:val="fr-FR"/>
        </w:rPr>
        <w:t>,</w:t>
      </w:r>
      <w:r w:rsidRPr="006E65D0">
        <w:t xml:space="preserve"> получает пенсию в связи с пот</w:t>
      </w:r>
      <w:r w:rsidRPr="006E65D0">
        <w:t>е</w:t>
      </w:r>
      <w:r w:rsidRPr="006E65D0">
        <w:t>рей кормильца. Женщины, работающие в частном секторе, либо нанятые по д</w:t>
      </w:r>
      <w:r w:rsidRPr="006E65D0">
        <w:t>о</w:t>
      </w:r>
      <w:r w:rsidRPr="006E65D0">
        <w:t>говору на госслужбу, либо признанные малоимущими, получают пособия от органов социального страхования, к которым относятся Национальная касса социального страхования и Национальная касса медицинского страхования и социального обеспечения. Услугами этих учреждений пользуются даже же</w:t>
      </w:r>
      <w:r w:rsidRPr="006E65D0">
        <w:t>н</w:t>
      </w:r>
      <w:r w:rsidRPr="006E65D0">
        <w:t>щины свободных профессий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122.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банковских</w:t>
      </w:r>
      <w:r w:rsidRPr="006E65D0">
        <w:rPr>
          <w:lang w:val="fr-FR"/>
        </w:rPr>
        <w:t xml:space="preserve"> </w:t>
      </w:r>
      <w:r w:rsidRPr="006E65D0">
        <w:t>займов, ипотечных</w:t>
      </w:r>
      <w:r w:rsidRPr="006E65D0">
        <w:rPr>
          <w:lang w:val="fr-FR"/>
        </w:rPr>
        <w:t xml:space="preserve"> </w:t>
      </w:r>
      <w:r w:rsidRPr="006E65D0">
        <w:t>займов</w:t>
      </w:r>
      <w:r w:rsidRPr="006E65D0">
        <w:rPr>
          <w:lang w:val="fr-FR"/>
        </w:rPr>
        <w:t xml:space="preserve"> </w:t>
      </w:r>
      <w:r w:rsidRPr="006E65D0">
        <w:t>и других</w:t>
      </w:r>
      <w:r w:rsidRPr="006E65D0">
        <w:rPr>
          <w:lang w:val="fr-FR"/>
        </w:rPr>
        <w:t xml:space="preserve"> </w:t>
      </w:r>
      <w:r w:rsidRPr="006E65D0">
        <w:t>форм</w:t>
      </w:r>
      <w:r w:rsidRPr="006E65D0">
        <w:rPr>
          <w:lang w:val="fr-FR"/>
        </w:rPr>
        <w:t xml:space="preserve"> </w:t>
      </w:r>
      <w:r w:rsidRPr="006E65D0">
        <w:t>кред</w:t>
      </w:r>
      <w:r w:rsidRPr="006E65D0">
        <w:t>и</w:t>
      </w:r>
      <w:r w:rsidRPr="006E65D0">
        <w:t>тования</w:t>
      </w:r>
      <w:r w:rsidRPr="006E65D0">
        <w:rPr>
          <w:lang w:val="fr-FR"/>
        </w:rPr>
        <w:t xml:space="preserve">, </w:t>
      </w:r>
      <w:r w:rsidRPr="006E65D0">
        <w:t>то женщины</w:t>
      </w:r>
      <w:r w:rsidRPr="006E65D0">
        <w:rPr>
          <w:lang w:val="fr-FR"/>
        </w:rPr>
        <w:t xml:space="preserve"> </w:t>
      </w:r>
      <w:r w:rsidRPr="006E65D0">
        <w:t>пользуются</w:t>
      </w:r>
      <w:r w:rsidRPr="006E65D0">
        <w:rPr>
          <w:lang w:val="fr-FR"/>
        </w:rPr>
        <w:t xml:space="preserve"> </w:t>
      </w:r>
      <w:r w:rsidRPr="006E65D0">
        <w:t>этими</w:t>
      </w:r>
      <w:r w:rsidRPr="006E65D0">
        <w:rPr>
          <w:lang w:val="fr-FR"/>
        </w:rPr>
        <w:t xml:space="preserve"> </w:t>
      </w:r>
      <w:r w:rsidRPr="006E65D0">
        <w:t>услугами</w:t>
      </w:r>
      <w:r w:rsidRPr="006E65D0">
        <w:rPr>
          <w:lang w:val="fr-FR"/>
        </w:rPr>
        <w:t xml:space="preserve">, </w:t>
      </w:r>
      <w:r w:rsidRPr="006E65D0">
        <w:t>если</w:t>
      </w:r>
      <w:r w:rsidRPr="006E65D0">
        <w:rPr>
          <w:lang w:val="fr-FR"/>
        </w:rPr>
        <w:t xml:space="preserve"> </w:t>
      </w:r>
      <w:r w:rsidRPr="006E65D0">
        <w:t>отвечают</w:t>
      </w:r>
      <w:r w:rsidRPr="006E65D0">
        <w:rPr>
          <w:lang w:val="fr-FR"/>
        </w:rPr>
        <w:t xml:space="preserve"> </w:t>
      </w:r>
      <w:r w:rsidRPr="006E65D0">
        <w:t>установле</w:t>
      </w:r>
      <w:r w:rsidRPr="006E65D0">
        <w:t>н</w:t>
      </w:r>
      <w:r w:rsidRPr="006E65D0">
        <w:t>ным</w:t>
      </w:r>
      <w:r w:rsidRPr="006E65D0">
        <w:rPr>
          <w:lang w:val="fr-FR"/>
        </w:rPr>
        <w:t xml:space="preserve"> </w:t>
      </w:r>
      <w:r w:rsidRPr="006E65D0">
        <w:t>законом</w:t>
      </w:r>
      <w:r w:rsidRPr="006E65D0">
        <w:rPr>
          <w:lang w:val="fr-FR"/>
        </w:rPr>
        <w:t xml:space="preserve"> </w:t>
      </w:r>
      <w:r w:rsidRPr="006E65D0">
        <w:t>требованиям</w:t>
      </w:r>
      <w:r w:rsidRPr="006E65D0">
        <w:rPr>
          <w:lang w:val="fr-FR"/>
        </w:rPr>
        <w:t xml:space="preserve">, </w:t>
      </w:r>
      <w:r w:rsidRPr="006E65D0">
        <w:t>а также некоторым</w:t>
      </w:r>
      <w:r w:rsidRPr="006E65D0">
        <w:rPr>
          <w:lang w:val="fr-FR"/>
        </w:rPr>
        <w:t xml:space="preserve"> </w:t>
      </w:r>
      <w:r w:rsidRPr="006E65D0">
        <w:t>дополнительным</w:t>
      </w:r>
      <w:r w:rsidRPr="006E65D0">
        <w:rPr>
          <w:lang w:val="fr-FR"/>
        </w:rPr>
        <w:t xml:space="preserve"> </w:t>
      </w:r>
      <w:r w:rsidRPr="006E65D0">
        <w:t>условиям</w:t>
      </w:r>
      <w:r w:rsidRPr="006E65D0">
        <w:rPr>
          <w:lang w:val="fr-FR"/>
        </w:rPr>
        <w:t xml:space="preserve">, </w:t>
      </w:r>
      <w:r w:rsidRPr="006E65D0">
        <w:t>если</w:t>
      </w:r>
      <w:r w:rsidRPr="006E65D0">
        <w:rPr>
          <w:lang w:val="fr-FR"/>
        </w:rPr>
        <w:t xml:space="preserve"> </w:t>
      </w:r>
      <w:r w:rsidRPr="006E65D0">
        <w:t>имеют</w:t>
      </w:r>
      <w:r w:rsidRPr="006E65D0">
        <w:rPr>
          <w:lang w:val="fr-FR"/>
        </w:rPr>
        <w:t xml:space="preserve"> </w:t>
      </w:r>
      <w:r w:rsidRPr="006E65D0">
        <w:t>общее</w:t>
      </w:r>
      <w:r w:rsidRPr="006E65D0">
        <w:rPr>
          <w:lang w:val="fr-FR"/>
        </w:rPr>
        <w:t xml:space="preserve"> </w:t>
      </w:r>
      <w:r w:rsidRPr="006E65D0">
        <w:t>с мужем имущество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общий</w:t>
      </w:r>
      <w:r w:rsidRPr="006E65D0">
        <w:rPr>
          <w:lang w:val="fr-FR"/>
        </w:rPr>
        <w:t xml:space="preserve"> </w:t>
      </w:r>
      <w:r w:rsidRPr="006E65D0">
        <w:t>счет</w:t>
      </w:r>
      <w:r w:rsidRPr="006E65D0">
        <w:rPr>
          <w:lang w:val="fr-FR"/>
        </w:rPr>
        <w:t xml:space="preserve"> (</w:t>
      </w:r>
      <w:r w:rsidRPr="006E65D0">
        <w:t>информирование</w:t>
      </w:r>
      <w:r w:rsidRPr="006E65D0">
        <w:rPr>
          <w:lang w:val="fr-FR"/>
        </w:rPr>
        <w:t xml:space="preserve"> </w:t>
      </w:r>
      <w:r w:rsidRPr="006E65D0">
        <w:t>мужа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его</w:t>
      </w:r>
      <w:r w:rsidRPr="006E65D0">
        <w:rPr>
          <w:lang w:val="fr-FR"/>
        </w:rPr>
        <w:t xml:space="preserve"> </w:t>
      </w:r>
      <w:r w:rsidRPr="006E65D0">
        <w:t>согласие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требуются</w:t>
      </w:r>
      <w:r w:rsidRPr="006E65D0">
        <w:rPr>
          <w:lang w:val="fr-FR"/>
        </w:rPr>
        <w:t xml:space="preserve">, </w:t>
      </w:r>
      <w:r w:rsidRPr="006E65D0">
        <w:t>так</w:t>
      </w:r>
      <w:r w:rsidRPr="006E65D0">
        <w:rPr>
          <w:lang w:val="fr-FR"/>
        </w:rPr>
        <w:t xml:space="preserve"> </w:t>
      </w:r>
      <w:r w:rsidRPr="006E65D0">
        <w:t>как</w:t>
      </w:r>
      <w:r w:rsidRPr="006E65D0">
        <w:rPr>
          <w:lang w:val="fr-FR"/>
        </w:rPr>
        <w:t xml:space="preserve"> </w:t>
      </w:r>
      <w:r w:rsidRPr="006E65D0">
        <w:t>согласно</w:t>
      </w:r>
      <w:r w:rsidRPr="006E65D0">
        <w:rPr>
          <w:lang w:val="fr-FR"/>
        </w:rPr>
        <w:t xml:space="preserve"> </w:t>
      </w:r>
      <w:r w:rsidRPr="006E65D0">
        <w:t>статье </w:t>
      </w:r>
      <w:r w:rsidRPr="006E65D0">
        <w:rPr>
          <w:lang w:val="fr-FR"/>
        </w:rPr>
        <w:t xml:space="preserve">262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>кодекса</w:t>
      </w:r>
      <w:r w:rsidRPr="006E65D0">
        <w:rPr>
          <w:lang w:val="fr-FR"/>
        </w:rPr>
        <w:t xml:space="preserve"> </w:t>
      </w:r>
      <w:r w:rsidRPr="006E65D0">
        <w:t>же</w:t>
      </w:r>
      <w:r w:rsidRPr="006E65D0">
        <w:t>н</w:t>
      </w:r>
      <w:r w:rsidRPr="006E65D0">
        <w:t>щина</w:t>
      </w:r>
      <w:r w:rsidRPr="006E65D0">
        <w:rPr>
          <w:lang w:val="fr-FR"/>
        </w:rPr>
        <w:t xml:space="preserve"> </w:t>
      </w:r>
      <w:r w:rsidRPr="006E65D0">
        <w:t>имеет</w:t>
      </w:r>
      <w:r w:rsidRPr="006E65D0">
        <w:rPr>
          <w:lang w:val="fr-FR"/>
        </w:rPr>
        <w:t xml:space="preserve"> </w:t>
      </w:r>
      <w:r w:rsidRPr="006E65D0">
        <w:t>право</w:t>
      </w:r>
      <w:r w:rsidRPr="006E65D0">
        <w:rPr>
          <w:lang w:val="fr-FR"/>
        </w:rPr>
        <w:t xml:space="preserve"> </w:t>
      </w:r>
      <w:r w:rsidRPr="006E65D0">
        <w:t>свободно</w:t>
      </w:r>
      <w:r w:rsidRPr="006E65D0">
        <w:rPr>
          <w:lang w:val="fr-FR"/>
        </w:rPr>
        <w:t xml:space="preserve"> </w:t>
      </w:r>
      <w:r w:rsidRPr="006E65D0">
        <w:t>распоряжаться</w:t>
      </w:r>
      <w:r w:rsidRPr="006E65D0">
        <w:rPr>
          <w:lang w:val="fr-FR"/>
        </w:rPr>
        <w:t xml:space="preserve"> </w:t>
      </w:r>
      <w:r w:rsidRPr="006E65D0">
        <w:t>своей</w:t>
      </w:r>
      <w:r w:rsidRPr="006E65D0">
        <w:rPr>
          <w:lang w:val="fr-FR"/>
        </w:rPr>
        <w:t xml:space="preserve"> </w:t>
      </w:r>
      <w:r w:rsidRPr="006E65D0">
        <w:t>зарплатой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может</w:t>
      </w:r>
      <w:r w:rsidRPr="006E65D0">
        <w:rPr>
          <w:lang w:val="fr-FR"/>
        </w:rPr>
        <w:t xml:space="preserve"> </w:t>
      </w:r>
      <w:r w:rsidRPr="006E65D0">
        <w:t>открыть</w:t>
      </w:r>
      <w:r w:rsidRPr="006E65D0">
        <w:rPr>
          <w:lang w:val="fr-FR"/>
        </w:rPr>
        <w:t xml:space="preserve"> </w:t>
      </w:r>
      <w:r w:rsidRPr="006E65D0">
        <w:t>текущий</w:t>
      </w:r>
      <w:r w:rsidRPr="006E65D0">
        <w:rPr>
          <w:lang w:val="fr-FR"/>
        </w:rPr>
        <w:t xml:space="preserve"> </w:t>
      </w:r>
      <w:r w:rsidRPr="006E65D0">
        <w:t>счет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собственное</w:t>
      </w:r>
      <w:r w:rsidRPr="006E65D0">
        <w:rPr>
          <w:lang w:val="fr-FR"/>
        </w:rPr>
        <w:t xml:space="preserve"> </w:t>
      </w:r>
      <w:r w:rsidRPr="006E65D0">
        <w:t>имя</w:t>
      </w:r>
      <w:r w:rsidRPr="006E65D0">
        <w:rPr>
          <w:lang w:val="fr-FR"/>
        </w:rPr>
        <w:t xml:space="preserve">, </w:t>
      </w:r>
      <w:r w:rsidRPr="006E65D0">
        <w:t>если</w:t>
      </w:r>
      <w:r w:rsidRPr="006E65D0">
        <w:rPr>
          <w:lang w:val="fr-FR"/>
        </w:rPr>
        <w:t xml:space="preserve"> </w:t>
      </w:r>
      <w:r w:rsidRPr="006E65D0">
        <w:t>она</w:t>
      </w:r>
      <w:r w:rsidRPr="006E65D0">
        <w:rPr>
          <w:lang w:val="fr-FR"/>
        </w:rPr>
        <w:t xml:space="preserve"> </w:t>
      </w:r>
      <w:r w:rsidRPr="006E65D0">
        <w:t>занимается</w:t>
      </w:r>
      <w:r w:rsidRPr="006E65D0">
        <w:rPr>
          <w:lang w:val="fr-FR"/>
        </w:rPr>
        <w:t xml:space="preserve"> </w:t>
      </w:r>
      <w:r w:rsidRPr="006E65D0">
        <w:t>какой</w:t>
      </w:r>
      <w:r w:rsidRPr="006E65D0">
        <w:rPr>
          <w:lang w:val="fr-FR"/>
        </w:rPr>
        <w:t>-</w:t>
      </w:r>
      <w:r w:rsidRPr="006E65D0">
        <w:t>либо</w:t>
      </w:r>
      <w:r w:rsidRPr="006E65D0">
        <w:rPr>
          <w:lang w:val="fr-FR"/>
        </w:rPr>
        <w:t xml:space="preserve"> </w:t>
      </w:r>
      <w:r w:rsidRPr="006E65D0">
        <w:t>професси</w:t>
      </w:r>
      <w:r w:rsidRPr="006E65D0">
        <w:t>о</w:t>
      </w:r>
      <w:r w:rsidRPr="006E65D0">
        <w:t>нальной деятельностью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управляет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пользуется</w:t>
      </w:r>
      <w:r w:rsidRPr="006E65D0">
        <w:rPr>
          <w:lang w:val="fr-FR"/>
        </w:rPr>
        <w:t xml:space="preserve"> </w:t>
      </w:r>
      <w:r w:rsidRPr="006E65D0">
        <w:t>личным</w:t>
      </w:r>
      <w:r w:rsidRPr="006E65D0">
        <w:rPr>
          <w:lang w:val="fr-FR"/>
        </w:rPr>
        <w:t xml:space="preserve"> </w:t>
      </w:r>
      <w:r w:rsidRPr="006E65D0">
        <w:t>имуществом</w:t>
      </w:r>
      <w:r w:rsidRPr="006E65D0">
        <w:rPr>
          <w:lang w:val="fr-FR"/>
        </w:rPr>
        <w:t>).</w:t>
      </w:r>
    </w:p>
    <w:p w:rsidR="00956B50" w:rsidRPr="006E65D0" w:rsidRDefault="00956B50" w:rsidP="00682289">
      <w:pPr>
        <w:pStyle w:val="SingleTxt"/>
      </w:pPr>
      <w:r w:rsidRPr="006E65D0">
        <w:t>123.</w:t>
      </w:r>
      <w:r w:rsidRPr="006E65D0">
        <w:tab/>
        <w:t>Право на участие женщин в мероприятиях, связанных с отдыхом, занят</w:t>
      </w:r>
      <w:r w:rsidRPr="006E65D0">
        <w:t>и</w:t>
      </w:r>
      <w:r w:rsidRPr="006E65D0">
        <w:t>ях спортом и во всех областях культурной жизни гарантировано</w:t>
      </w:r>
      <w:r w:rsidRPr="006E65D0">
        <w:rPr>
          <w:lang w:val="fr-FR"/>
        </w:rPr>
        <w:t xml:space="preserve"> </w:t>
      </w:r>
      <w:r w:rsidRPr="006E65D0">
        <w:t>женщинам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соответствии</w:t>
      </w:r>
      <w:r w:rsidRPr="006E65D0">
        <w:rPr>
          <w:lang w:val="fr-FR"/>
        </w:rPr>
        <w:t xml:space="preserve"> </w:t>
      </w:r>
      <w:r w:rsidRPr="006E65D0">
        <w:t>с пунктом 13 статьи </w:t>
      </w:r>
      <w:r w:rsidRPr="006E65D0">
        <w:rPr>
          <w:lang w:val="fr-FR"/>
        </w:rPr>
        <w:t xml:space="preserve">1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статьей </w:t>
      </w:r>
      <w:r w:rsidRPr="006E65D0">
        <w:rPr>
          <w:lang w:val="fr-FR"/>
        </w:rPr>
        <w:t xml:space="preserve">18 </w:t>
      </w:r>
      <w:r w:rsidRPr="006E65D0">
        <w:t>Конституции</w:t>
      </w:r>
      <w:r w:rsidRPr="006E65D0">
        <w:rPr>
          <w:lang w:val="fr-FR"/>
        </w:rPr>
        <w:t>.</w:t>
      </w:r>
      <w:r w:rsidRPr="006E65D0">
        <w:t xml:space="preserve"> Многие женщ</w:t>
      </w:r>
      <w:r w:rsidRPr="006E65D0">
        <w:t>и</w:t>
      </w:r>
      <w:r w:rsidRPr="006E65D0">
        <w:t>ны занимаются спортом и удостаиваются наград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124.</w:t>
      </w:r>
      <w:r w:rsidRPr="006E65D0">
        <w:tab/>
        <w:t>Другие социальные льготы женщины получают в результате проведения следующих мероприятий</w:t>
      </w:r>
      <w:r w:rsidRPr="006E65D0">
        <w:rPr>
          <w:lang w:val="fr-FR"/>
        </w:rPr>
        <w:t xml:space="preserve">: 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завершение</w:t>
      </w:r>
      <w:r w:rsidRPr="006E65D0">
        <w:rPr>
          <w:lang w:val="fr-FR"/>
        </w:rPr>
        <w:t xml:space="preserve"> </w:t>
      </w:r>
      <w:r w:rsidRPr="006E65D0">
        <w:t>экспериментального проекта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предоставлению</w:t>
      </w:r>
      <w:r w:rsidRPr="006E65D0">
        <w:rPr>
          <w:lang w:val="fr-FR"/>
        </w:rPr>
        <w:t xml:space="preserve"> </w:t>
      </w:r>
      <w:r w:rsidRPr="006E65D0">
        <w:t>же</w:t>
      </w:r>
      <w:r w:rsidRPr="006E65D0">
        <w:t>н</w:t>
      </w:r>
      <w:r w:rsidRPr="006E65D0">
        <w:t>щинам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провинции</w:t>
      </w:r>
      <w:r w:rsidRPr="006E65D0">
        <w:rPr>
          <w:lang w:val="fr-FR"/>
        </w:rPr>
        <w:t xml:space="preserve"> </w:t>
      </w:r>
      <w:r w:rsidRPr="006E65D0">
        <w:t>Ньянга</w:t>
      </w:r>
      <w:r w:rsidRPr="006E65D0">
        <w:rPr>
          <w:lang w:val="fr-FR"/>
        </w:rPr>
        <w:t xml:space="preserve"> </w:t>
      </w:r>
      <w:r w:rsidRPr="006E65D0">
        <w:t>микрокредитов с</w:t>
      </w:r>
      <w:r w:rsidRPr="006E65D0">
        <w:rPr>
          <w:lang w:val="fr-FR"/>
        </w:rPr>
        <w:t xml:space="preserve"> </w:t>
      </w:r>
      <w:r w:rsidRPr="006E65D0">
        <w:t>целью</w:t>
      </w:r>
      <w:r w:rsidRPr="006E65D0">
        <w:rPr>
          <w:lang w:val="fr-FR"/>
        </w:rPr>
        <w:t xml:space="preserve"> </w:t>
      </w:r>
      <w:r w:rsidRPr="006E65D0">
        <w:t>расширения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прав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во</w:t>
      </w:r>
      <w:r w:rsidRPr="006E65D0">
        <w:t>з</w:t>
      </w:r>
      <w:r w:rsidRPr="006E65D0">
        <w:t>можностей. Этот проект распространился также на провинции Верхнее Огове и Волю-Нтем</w:t>
      </w:r>
      <w:r w:rsidRPr="006E65D0">
        <w:rPr>
          <w:lang w:val="fr-FR"/>
        </w:rPr>
        <w:t>;</w:t>
      </w:r>
    </w:p>
    <w:p w:rsidR="00956B5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объединение ассоциаций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микрофинансированию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целью</w:t>
      </w:r>
      <w:r w:rsidRPr="006E65D0">
        <w:rPr>
          <w:lang w:val="fr-FR"/>
        </w:rPr>
        <w:t xml:space="preserve"> </w:t>
      </w:r>
      <w:r w:rsidRPr="006E65D0">
        <w:t>созд</w:t>
      </w:r>
      <w:r w:rsidRPr="006E65D0">
        <w:t>а</w:t>
      </w:r>
      <w:r w:rsidRPr="006E65D0">
        <w:t>ния</w:t>
      </w:r>
      <w:r w:rsidRPr="006E65D0">
        <w:rPr>
          <w:lang w:val="fr-FR"/>
        </w:rPr>
        <w:t xml:space="preserve"> </w:t>
      </w:r>
      <w:r w:rsidRPr="006E65D0">
        <w:t>банка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оказания</w:t>
      </w:r>
      <w:r w:rsidRPr="006E65D0">
        <w:rPr>
          <w:lang w:val="fr-FR"/>
        </w:rPr>
        <w:t xml:space="preserve"> </w:t>
      </w:r>
      <w:r w:rsidRPr="006E65D0">
        <w:t>помощи</w:t>
      </w:r>
      <w:r w:rsidRPr="006E65D0">
        <w:rPr>
          <w:lang w:val="fr-FR"/>
        </w:rPr>
        <w:t xml:space="preserve"> </w:t>
      </w:r>
      <w:r w:rsidRPr="006E65D0">
        <w:t>женщинам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могут</w:t>
      </w:r>
      <w:r w:rsidRPr="006E65D0">
        <w:rPr>
          <w:lang w:val="fr-FR"/>
        </w:rPr>
        <w:t xml:space="preserve"> </w:t>
      </w:r>
      <w:r w:rsidRPr="006E65D0">
        <w:t>получить</w:t>
      </w:r>
      <w:r w:rsidRPr="006E65D0">
        <w:rPr>
          <w:lang w:val="fr-FR"/>
        </w:rPr>
        <w:t xml:space="preserve"> </w:t>
      </w:r>
      <w:r w:rsidRPr="006E65D0">
        <w:t>кр</w:t>
      </w:r>
      <w:r w:rsidRPr="006E65D0">
        <w:t>е</w:t>
      </w:r>
      <w:r w:rsidRPr="006E65D0">
        <w:t>диты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частных</w:t>
      </w:r>
      <w:r w:rsidRPr="006E65D0">
        <w:rPr>
          <w:lang w:val="fr-FR"/>
        </w:rPr>
        <w:t xml:space="preserve"> </w:t>
      </w:r>
      <w:r w:rsidRPr="006E65D0">
        <w:t>банках</w:t>
      </w:r>
      <w:r w:rsidRPr="006E65D0">
        <w:rPr>
          <w:lang w:val="fr-FR"/>
        </w:rPr>
        <w:t>.</w:t>
      </w:r>
      <w:r w:rsidRPr="006E65D0">
        <w:t xml:space="preserve"> Были созданы четыре учреждения микрофина</w:t>
      </w:r>
      <w:r w:rsidRPr="006E65D0">
        <w:t>н</w:t>
      </w:r>
      <w:r w:rsidRPr="006E65D0">
        <w:t>сирования, аккредитованные Министерством экономики и финансов по соглашению с Банковской комиссией центральной Африки (БКЦА). Два из этих учреждений, образованных в форме обществ взаимопомощи (о</w:t>
      </w:r>
      <w:r w:rsidRPr="006E65D0">
        <w:t>т</w:t>
      </w:r>
      <w:r w:rsidRPr="006E65D0">
        <w:t>носящихся к общественным организациям), находятся под управлением женщин. Следует отметить также, что женщины лучше погашают задо</w:t>
      </w:r>
      <w:r w:rsidRPr="006E65D0">
        <w:t>л</w:t>
      </w:r>
      <w:r w:rsidRPr="006E65D0">
        <w:t>женность.</w:t>
      </w:r>
    </w:p>
    <w:p w:rsidR="00682289" w:rsidRPr="00682289" w:rsidRDefault="00682289" w:rsidP="00682289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682289" w:rsidRPr="00682289" w:rsidRDefault="00682289" w:rsidP="00682289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  <w:lang w:val="fr-FR"/>
        </w:rPr>
      </w:pPr>
    </w:p>
    <w:p w:rsidR="00956B50" w:rsidRDefault="00682289" w:rsidP="0068228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2" w:name="_Toc380154127"/>
      <w:r>
        <w:tab/>
      </w:r>
      <w:r>
        <w:tab/>
      </w:r>
      <w:r w:rsidR="00956B50" w:rsidRPr="006E65D0">
        <w:t>Статья </w:t>
      </w:r>
      <w:r w:rsidR="00956B50" w:rsidRPr="006E65D0">
        <w:rPr>
          <w:lang w:val="fr-FR"/>
        </w:rPr>
        <w:t>14</w:t>
      </w:r>
      <w:r w:rsidR="00956B50" w:rsidRPr="006E65D0">
        <w:t xml:space="preserve"> Конвенции.</w:t>
      </w:r>
      <w:r w:rsidR="00956B50" w:rsidRPr="006E65D0">
        <w:rPr>
          <w:lang w:val="fr-FR"/>
        </w:rPr>
        <w:t xml:space="preserve"> </w:t>
      </w:r>
      <w:r w:rsidR="00956B50" w:rsidRPr="006E65D0">
        <w:t>Особые проблемы женщин, проживающих в</w:t>
      </w:r>
      <w:r w:rsidR="00956B50">
        <w:rPr>
          <w:lang w:val="en-US"/>
        </w:rPr>
        <w:t> </w:t>
      </w:r>
      <w:r w:rsidR="00956B50" w:rsidRPr="006E65D0">
        <w:t>сельской местности</w:t>
      </w:r>
      <w:bookmarkEnd w:id="22"/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Замечание №</w:t>
      </w:r>
      <w:r w:rsidR="00956B50" w:rsidRPr="007F1C4C">
        <w:rPr>
          <w:lang w:val="fr-FR"/>
        </w:rPr>
        <w:t xml:space="preserve"> 38 </w:t>
      </w:r>
      <w:r w:rsidR="00956B50" w:rsidRPr="007F1C4C">
        <w:t>и рекомендация №</w:t>
      </w:r>
      <w:r w:rsidR="00956B50" w:rsidRPr="007F1C4C">
        <w:rPr>
          <w:lang w:val="fr-FR"/>
        </w:rPr>
        <w:t> 39</w:t>
      </w:r>
      <w:r w:rsidR="00956B50" w:rsidRPr="007F1C4C">
        <w:t xml:space="preserve"> Комитета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Pr="006E65D0" w:rsidRDefault="00956B50" w:rsidP="00682289">
      <w:pPr>
        <w:pStyle w:val="SingleTxt"/>
      </w:pPr>
      <w:r w:rsidRPr="006E65D0">
        <w:t>125.</w:t>
      </w:r>
      <w:r w:rsidRPr="006E65D0">
        <w:tab/>
        <w:t>Данное замечание касается</w:t>
      </w:r>
      <w:r w:rsidRPr="006E65D0">
        <w:rPr>
          <w:lang w:val="fr-FR"/>
        </w:rPr>
        <w:t xml:space="preserve"> </w:t>
      </w:r>
      <w:r w:rsidRPr="006E65D0">
        <w:t>положения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которое хара</w:t>
      </w:r>
      <w:r w:rsidRPr="006E65D0">
        <w:t>к</w:t>
      </w:r>
      <w:r w:rsidRPr="006E65D0">
        <w:t>теризуется географической</w:t>
      </w:r>
      <w:r w:rsidRPr="006E65D0">
        <w:rPr>
          <w:lang w:val="fr-FR"/>
        </w:rPr>
        <w:t xml:space="preserve"> </w:t>
      </w:r>
      <w:r w:rsidRPr="006E65D0">
        <w:t>изоляцией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отсутствием</w:t>
      </w:r>
      <w:r w:rsidRPr="006E65D0">
        <w:rPr>
          <w:lang w:val="fr-FR"/>
        </w:rPr>
        <w:t xml:space="preserve"> </w:t>
      </w:r>
      <w:r w:rsidRPr="006E65D0">
        <w:t>доступа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надлежащему</w:t>
      </w:r>
      <w:r w:rsidRPr="006E65D0">
        <w:rPr>
          <w:lang w:val="fr-FR"/>
        </w:rPr>
        <w:t xml:space="preserve"> </w:t>
      </w:r>
      <w:r w:rsidRPr="006E65D0">
        <w:t>питанию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санитарии</w:t>
      </w:r>
      <w:r w:rsidRPr="006E65D0">
        <w:rPr>
          <w:lang w:val="fr-FR"/>
        </w:rPr>
        <w:t xml:space="preserve">, </w:t>
      </w:r>
      <w:r w:rsidRPr="006E65D0">
        <w:t>здравоохранению</w:t>
      </w:r>
      <w:r w:rsidRPr="006E65D0">
        <w:rPr>
          <w:lang w:val="fr-FR"/>
        </w:rPr>
        <w:t xml:space="preserve">, </w:t>
      </w:r>
      <w:r w:rsidRPr="006E65D0">
        <w:t>образованию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возможностям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плане</w:t>
      </w:r>
      <w:r w:rsidRPr="006E65D0">
        <w:rPr>
          <w:lang w:val="fr-FR"/>
        </w:rPr>
        <w:t xml:space="preserve"> </w:t>
      </w:r>
      <w:r w:rsidRPr="006E65D0">
        <w:t>получения</w:t>
      </w:r>
      <w:r w:rsidRPr="006E65D0">
        <w:rPr>
          <w:lang w:val="fr-FR"/>
        </w:rPr>
        <w:t xml:space="preserve"> </w:t>
      </w:r>
      <w:r w:rsidRPr="006E65D0">
        <w:t>доходов</w:t>
      </w:r>
      <w:r w:rsidRPr="006E65D0">
        <w:rPr>
          <w:lang w:val="fr-FR"/>
        </w:rPr>
        <w:t>.</w:t>
      </w:r>
      <w:r w:rsidRPr="006E65D0">
        <w:t xml:space="preserve"> Комитет выражает сожаление в связи с отсутствием стат</w:t>
      </w:r>
      <w:r w:rsidRPr="006E65D0">
        <w:t>и</w:t>
      </w:r>
      <w:r w:rsidRPr="006E65D0">
        <w:t>стических данных о сельских женщинах и женщинах из числа коренных нар</w:t>
      </w:r>
      <w:r w:rsidRPr="006E65D0">
        <w:t>о</w:t>
      </w:r>
      <w:r w:rsidRPr="006E65D0">
        <w:t>дов</w:t>
      </w:r>
      <w:r w:rsidRPr="006E65D0">
        <w:rPr>
          <w:lang w:val="fr-FR"/>
        </w:rPr>
        <w:t>.</w:t>
      </w:r>
    </w:p>
    <w:p w:rsidR="00956B50" w:rsidRDefault="00956B50" w:rsidP="00682289">
      <w:pPr>
        <w:pStyle w:val="SingleTxt"/>
      </w:pPr>
      <w:r w:rsidRPr="006E65D0">
        <w:t>126.</w:t>
      </w:r>
      <w:r w:rsidRPr="006E65D0">
        <w:tab/>
        <w:t>Комитет</w:t>
      </w:r>
      <w:r w:rsidRPr="006E65D0">
        <w:rPr>
          <w:lang w:val="fr-FR"/>
        </w:rPr>
        <w:t xml:space="preserve"> </w:t>
      </w:r>
      <w:r w:rsidRPr="006E65D0">
        <w:t>призывает</w:t>
      </w:r>
      <w:r w:rsidRPr="006E65D0">
        <w:rPr>
          <w:lang w:val="fr-FR"/>
        </w:rPr>
        <w:t xml:space="preserve"> </w:t>
      </w:r>
      <w:r w:rsidRPr="006E65D0">
        <w:t>Габон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первоочередном</w:t>
      </w:r>
      <w:r w:rsidRPr="006E65D0">
        <w:rPr>
          <w:lang w:val="fr-FR"/>
        </w:rPr>
        <w:t xml:space="preserve"> </w:t>
      </w:r>
      <w:r w:rsidRPr="006E65D0">
        <w:t>порядке</w:t>
      </w:r>
      <w:r w:rsidRPr="006E65D0">
        <w:rPr>
          <w:lang w:val="fr-FR"/>
        </w:rPr>
        <w:t xml:space="preserve"> </w:t>
      </w:r>
      <w:r w:rsidRPr="006E65D0">
        <w:t>принять</w:t>
      </w:r>
      <w:r w:rsidRPr="006E65D0">
        <w:rPr>
          <w:lang w:val="fr-FR"/>
        </w:rPr>
        <w:t xml:space="preserve"> </w:t>
      </w:r>
      <w:r w:rsidRPr="006E65D0">
        <w:t>необход</w:t>
      </w:r>
      <w:r w:rsidRPr="006E65D0">
        <w:t>и</w:t>
      </w:r>
      <w:r w:rsidRPr="006E65D0">
        <w:t>мые меры</w:t>
      </w:r>
      <w:r w:rsidRPr="006E65D0">
        <w:rPr>
          <w:lang w:val="fr-FR"/>
        </w:rPr>
        <w:t xml:space="preserve"> </w:t>
      </w:r>
      <w:r w:rsidRPr="006E65D0">
        <w:t>в соответствии с вынесенными замечаниями</w:t>
      </w:r>
      <w:r w:rsidRPr="006E65D0">
        <w:rPr>
          <w:lang w:val="fr-FR"/>
        </w:rPr>
        <w:t>.</w:t>
      </w:r>
      <w:r w:rsidRPr="006E65D0">
        <w:t xml:space="preserve"> Для улучшения усл</w:t>
      </w:r>
      <w:r w:rsidRPr="006E65D0">
        <w:t>о</w:t>
      </w:r>
      <w:r w:rsidRPr="006E65D0">
        <w:t>вий жизни сельских женщин Комитет предлагает Габону при необходимости запросить помощь соответствующих специализированных учреждений Орг</w:t>
      </w:r>
      <w:r w:rsidRPr="006E65D0">
        <w:t>а</w:t>
      </w:r>
      <w:r w:rsidRPr="006E65D0">
        <w:t>низации Объединенных Наций</w:t>
      </w:r>
      <w:r w:rsidRPr="006E65D0">
        <w:rPr>
          <w:lang w:val="fr-FR"/>
        </w:rPr>
        <w:t>.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7F1C4C">
        <w:t>Принятые меры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Pr="006E65D0" w:rsidRDefault="00956B50" w:rsidP="00682289">
      <w:pPr>
        <w:pStyle w:val="SingleTxt"/>
      </w:pPr>
      <w:r w:rsidRPr="006E65D0">
        <w:t>127.</w:t>
      </w:r>
      <w:r w:rsidRPr="006E65D0">
        <w:tab/>
        <w:t>Министерство по делам семьи и улучшению положения женщин уделяет особое внимание положению сельских женщин, которые по причине своей ге</w:t>
      </w:r>
      <w:r w:rsidRPr="006E65D0">
        <w:t>о</w:t>
      </w:r>
      <w:r w:rsidRPr="006E65D0">
        <w:t>графической удаленности не всегда имеют доступ к некоторым базовым усл</w:t>
      </w:r>
      <w:r w:rsidRPr="006E65D0">
        <w:t>у</w:t>
      </w:r>
      <w:r w:rsidRPr="006E65D0">
        <w:t>гам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128.</w:t>
      </w:r>
      <w:r w:rsidRPr="006E65D0">
        <w:tab/>
        <w:t xml:space="preserve">В целях подготовки и реализации </w:t>
      </w:r>
      <w:r>
        <w:t>П</w:t>
      </w:r>
      <w:r w:rsidRPr="006E65D0">
        <w:t>лана действий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интересах сельских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 </w:t>
      </w:r>
      <w:r>
        <w:t>М</w:t>
      </w:r>
      <w:r w:rsidRPr="006E65D0">
        <w:t>инистерство</w:t>
      </w:r>
      <w:r w:rsidRPr="006E65D0">
        <w:rPr>
          <w:lang w:val="fr-FR"/>
        </w:rPr>
        <w:t xml:space="preserve"> </w:t>
      </w:r>
      <w:r w:rsidRPr="006E65D0">
        <w:t>при</w:t>
      </w:r>
      <w:r w:rsidRPr="006E65D0">
        <w:rPr>
          <w:lang w:val="fr-FR"/>
        </w:rPr>
        <w:t xml:space="preserve"> </w:t>
      </w:r>
      <w:r w:rsidRPr="006E65D0">
        <w:t>поддержке</w:t>
      </w:r>
      <w:r w:rsidRPr="006E65D0">
        <w:rPr>
          <w:lang w:val="fr-FR"/>
        </w:rPr>
        <w:t xml:space="preserve"> </w:t>
      </w:r>
      <w:r w:rsidRPr="006E65D0">
        <w:t>Фонда</w:t>
      </w:r>
      <w:r w:rsidRPr="006E65D0">
        <w:rPr>
          <w:lang w:val="fr-FR"/>
        </w:rPr>
        <w:t xml:space="preserve"> </w:t>
      </w:r>
      <w:r w:rsidRPr="006E65D0">
        <w:t>Организации</w:t>
      </w:r>
      <w:r w:rsidRPr="006E65D0">
        <w:rPr>
          <w:lang w:val="fr-FR"/>
        </w:rPr>
        <w:t xml:space="preserve"> </w:t>
      </w:r>
      <w:r w:rsidRPr="006E65D0">
        <w:t>Объединенных</w:t>
      </w:r>
      <w:r w:rsidRPr="006E65D0">
        <w:rPr>
          <w:lang w:val="fr-FR"/>
        </w:rPr>
        <w:t xml:space="preserve"> </w:t>
      </w:r>
      <w:r w:rsidRPr="006E65D0">
        <w:t>Н</w:t>
      </w:r>
      <w:r w:rsidRPr="006E65D0">
        <w:t>а</w:t>
      </w:r>
      <w:r w:rsidRPr="006E65D0">
        <w:t>ций</w:t>
      </w:r>
      <w:r w:rsidRPr="006E65D0">
        <w:rPr>
          <w:lang w:val="fr-FR"/>
        </w:rPr>
        <w:t xml:space="preserve"> </w:t>
      </w:r>
      <w:r w:rsidRPr="006E65D0">
        <w:t>в области народонаселения провело</w:t>
      </w:r>
      <w:r w:rsidRPr="006E65D0">
        <w:rPr>
          <w:lang w:val="fr-FR"/>
        </w:rPr>
        <w:t xml:space="preserve"> </w:t>
      </w:r>
      <w:r w:rsidRPr="006E65D0">
        <w:t>общенациональное</w:t>
      </w:r>
      <w:r w:rsidRPr="006E65D0">
        <w:rPr>
          <w:lang w:val="fr-FR"/>
        </w:rPr>
        <w:t xml:space="preserve"> </w:t>
      </w:r>
      <w:r w:rsidRPr="006E65D0">
        <w:t>исследование</w:t>
      </w:r>
      <w:r w:rsidRPr="006E65D0">
        <w:rPr>
          <w:lang w:val="fr-FR"/>
        </w:rPr>
        <w:t xml:space="preserve"> </w:t>
      </w:r>
      <w:r w:rsidR="00682289">
        <w:t>«</w:t>
      </w:r>
      <w:r w:rsidRPr="006E65D0">
        <w:t>с</w:t>
      </w:r>
      <w:r w:rsidRPr="006E65D0">
        <w:t>о</w:t>
      </w:r>
      <w:r w:rsidRPr="006E65D0">
        <w:t>циально</w:t>
      </w:r>
      <w:r w:rsidRPr="006E65D0">
        <w:rPr>
          <w:lang w:val="fr-FR"/>
        </w:rPr>
        <w:t>-</w:t>
      </w:r>
      <w:r w:rsidRPr="006E65D0">
        <w:t>экономических</w:t>
      </w:r>
      <w:r w:rsidRPr="006E65D0">
        <w:rPr>
          <w:lang w:val="fr-FR"/>
        </w:rPr>
        <w:t xml:space="preserve"> </w:t>
      </w:r>
      <w:r w:rsidRPr="006E65D0">
        <w:t>нужд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женщин</w:t>
      </w:r>
      <w:r w:rsidR="00682289">
        <w:t>»</w:t>
      </w:r>
      <w:r w:rsidRPr="006E65D0">
        <w:t>. Результаты этого исследов</w:t>
      </w:r>
      <w:r w:rsidRPr="006E65D0">
        <w:t>а</w:t>
      </w:r>
      <w:r w:rsidRPr="006E65D0">
        <w:t>ния позволят, с одной стороны, сформировать специальную базу данных, а с другой стороны, инициировать проекты развития в интересах сельских же</w:t>
      </w:r>
      <w:r w:rsidRPr="006E65D0">
        <w:t>н</w:t>
      </w:r>
      <w:r w:rsidRPr="006E65D0">
        <w:t>щин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129.</w:t>
      </w:r>
      <w:r w:rsidRPr="006E65D0">
        <w:tab/>
        <w:t>Министерство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организовало в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районах</w:t>
      </w:r>
      <w:r w:rsidRPr="006E65D0">
        <w:rPr>
          <w:lang w:val="fr-FR"/>
        </w:rPr>
        <w:t xml:space="preserve"> </w:t>
      </w:r>
      <w:r w:rsidR="00682289">
        <w:t>«</w:t>
      </w:r>
      <w:r w:rsidRPr="006E65D0">
        <w:t>общинные</w:t>
      </w:r>
      <w:r w:rsidRPr="006E65D0">
        <w:rPr>
          <w:lang w:val="fr-FR"/>
        </w:rPr>
        <w:t xml:space="preserve"> </w:t>
      </w:r>
      <w:r w:rsidRPr="006E65D0">
        <w:t>це</w:t>
      </w:r>
      <w:r w:rsidRPr="006E65D0">
        <w:t>н</w:t>
      </w:r>
      <w:r w:rsidRPr="006E65D0">
        <w:t>тры</w:t>
      </w:r>
      <w:r w:rsidR="00682289">
        <w:t>»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которых</w:t>
      </w:r>
      <w:r w:rsidRPr="006E65D0">
        <w:rPr>
          <w:lang w:val="fr-FR"/>
        </w:rPr>
        <w:t xml:space="preserve"> </w:t>
      </w:r>
      <w:r w:rsidRPr="006E65D0">
        <w:t>женщины-инструкторы проводят</w:t>
      </w:r>
      <w:r w:rsidRPr="006E65D0">
        <w:rPr>
          <w:lang w:val="fr-FR"/>
        </w:rPr>
        <w:t xml:space="preserve"> </w:t>
      </w:r>
      <w:r w:rsidRPr="006E65D0">
        <w:t>с сельскими</w:t>
      </w:r>
      <w:r w:rsidRPr="006E65D0">
        <w:rPr>
          <w:lang w:val="fr-FR"/>
        </w:rPr>
        <w:t xml:space="preserve"> </w:t>
      </w:r>
      <w:r w:rsidRPr="006E65D0">
        <w:t>женщинами просветительские беседы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вопросам</w:t>
      </w:r>
      <w:r w:rsidRPr="006E65D0">
        <w:rPr>
          <w:lang w:val="fr-FR"/>
        </w:rPr>
        <w:t xml:space="preserve"> </w:t>
      </w:r>
      <w:r w:rsidRPr="006E65D0">
        <w:t>гигиены</w:t>
      </w:r>
      <w:r w:rsidRPr="006E65D0">
        <w:rPr>
          <w:lang w:val="fr-FR"/>
        </w:rPr>
        <w:t xml:space="preserve"> (</w:t>
      </w:r>
      <w:r w:rsidRPr="006E65D0">
        <w:t>окружающей</w:t>
      </w:r>
      <w:r w:rsidRPr="006E65D0">
        <w:rPr>
          <w:lang w:val="fr-FR"/>
        </w:rPr>
        <w:t xml:space="preserve"> </w:t>
      </w:r>
      <w:r w:rsidRPr="006E65D0">
        <w:t>среды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тела</w:t>
      </w:r>
      <w:r w:rsidRPr="006E65D0">
        <w:rPr>
          <w:lang w:val="fr-FR"/>
        </w:rPr>
        <w:t>)</w:t>
      </w:r>
      <w:r w:rsidRPr="006E65D0">
        <w:t>, питания и ВИЧ/СПИДа.</w:t>
      </w:r>
      <w:r w:rsidRPr="006E65D0">
        <w:rPr>
          <w:lang w:val="fr-FR"/>
        </w:rPr>
        <w:t xml:space="preserve"> </w:t>
      </w:r>
      <w:r w:rsidRPr="006E65D0">
        <w:t>В соответствии с уровнем компетенции женщин</w:t>
      </w:r>
      <w:r w:rsidR="00682289">
        <w:t>-</w:t>
      </w:r>
      <w:r w:rsidRPr="006E65D0">
        <w:t>о</w:t>
      </w:r>
      <w:r w:rsidRPr="006E65D0">
        <w:t>б</w:t>
      </w:r>
      <w:r w:rsidRPr="006E65D0">
        <w:t xml:space="preserve">щинных </w:t>
      </w:r>
      <w:r>
        <w:t>и</w:t>
      </w:r>
      <w:r w:rsidRPr="006E65D0">
        <w:t>нструкторов проводятся курсы функциональной грамотности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130.</w:t>
      </w:r>
      <w:r w:rsidRPr="006E65D0">
        <w:tab/>
        <w:t>Для</w:t>
      </w:r>
      <w:r w:rsidRPr="006E65D0">
        <w:rPr>
          <w:lang w:val="fr-FR"/>
        </w:rPr>
        <w:t xml:space="preserve"> </w:t>
      </w:r>
      <w:r w:rsidRPr="006E65D0">
        <w:t>улучшения</w:t>
      </w:r>
      <w:r w:rsidRPr="006E65D0">
        <w:rPr>
          <w:lang w:val="fr-FR"/>
        </w:rPr>
        <w:t xml:space="preserve"> </w:t>
      </w:r>
      <w:r w:rsidRPr="006E65D0">
        <w:t>экономического</w:t>
      </w:r>
      <w:r w:rsidRPr="006E65D0">
        <w:rPr>
          <w:lang w:val="fr-FR"/>
        </w:rPr>
        <w:t xml:space="preserve"> </w:t>
      </w:r>
      <w:r w:rsidRPr="006E65D0">
        <w:t>положения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 </w:t>
      </w:r>
      <w:r w:rsidRPr="006E65D0">
        <w:t>реализую</w:t>
      </w:r>
      <w:r w:rsidRPr="006E65D0">
        <w:t>т</w:t>
      </w:r>
      <w:r w:rsidRPr="006E65D0">
        <w:t>ся</w:t>
      </w:r>
      <w:r w:rsidRPr="006E65D0">
        <w:rPr>
          <w:lang w:val="fr-FR"/>
        </w:rPr>
        <w:t xml:space="preserve"> </w:t>
      </w:r>
      <w:r w:rsidRPr="006E65D0">
        <w:t>два</w:t>
      </w:r>
      <w:r w:rsidRPr="006E65D0">
        <w:rPr>
          <w:lang w:val="fr-FR"/>
        </w:rPr>
        <w:t xml:space="preserve"> </w:t>
      </w:r>
      <w:r w:rsidRPr="006E65D0">
        <w:t>проекта</w:t>
      </w:r>
      <w:r w:rsidRPr="006E65D0">
        <w:rPr>
          <w:lang w:val="fr-FR"/>
        </w:rPr>
        <w:t xml:space="preserve">, </w:t>
      </w:r>
      <w:r w:rsidRPr="006E65D0">
        <w:t>один</w:t>
      </w:r>
      <w:r w:rsidR="00682289">
        <w:t xml:space="preserve"> — </w:t>
      </w:r>
      <w:r w:rsidRPr="006E65D0">
        <w:t>начиная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1997 год</w:t>
      </w:r>
      <w:r w:rsidRPr="006E65D0">
        <w:t>а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второй</w:t>
      </w:r>
      <w:r w:rsidR="00682289">
        <w:t xml:space="preserve"> — </w:t>
      </w:r>
      <w:r w:rsidRPr="006E65D0">
        <w:t>с</w:t>
      </w:r>
      <w:r w:rsidRPr="006E65D0">
        <w:rPr>
          <w:lang w:val="fr-FR"/>
        </w:rPr>
        <w:t xml:space="preserve"> 2003 год</w:t>
      </w:r>
      <w:r w:rsidRPr="006E65D0">
        <w:t>а</w:t>
      </w:r>
      <w:r w:rsidRPr="006E65D0">
        <w:rPr>
          <w:lang w:val="fr-FR"/>
        </w:rPr>
        <w:t xml:space="preserve">. </w:t>
      </w:r>
      <w:r w:rsidRPr="006E65D0">
        <w:t>Это</w:t>
      </w:r>
      <w:r w:rsidRPr="006E65D0">
        <w:rPr>
          <w:lang w:val="fr-FR"/>
        </w:rPr>
        <w:t xml:space="preserve">: 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65367C">
        <w:tab/>
      </w:r>
      <w:r w:rsidRPr="006E65D0">
        <w:rPr>
          <w:rFonts w:ascii="Wingdings" w:hAnsi="Wingdings"/>
        </w:rPr>
        <w:t></w:t>
      </w:r>
      <w:r w:rsidRPr="006E65D0">
        <w:tab/>
        <w:t>Главная премия</w:t>
      </w:r>
      <w:r w:rsidRPr="006E65D0">
        <w:rPr>
          <w:lang w:val="fr-FR"/>
        </w:rPr>
        <w:t xml:space="preserve"> </w:t>
      </w:r>
      <w:r w:rsidRPr="006E65D0">
        <w:t>президента</w:t>
      </w:r>
      <w:r w:rsidRPr="006E65D0">
        <w:rPr>
          <w:lang w:val="fr-FR"/>
        </w:rPr>
        <w:t xml:space="preserve"> </w:t>
      </w:r>
      <w:r w:rsidRPr="006E65D0">
        <w:t>Республики</w:t>
      </w:r>
      <w:r w:rsidRPr="006E65D0">
        <w:rPr>
          <w:lang w:val="fr-FR"/>
        </w:rPr>
        <w:t xml:space="preserve"> </w:t>
      </w:r>
      <w:r w:rsidRPr="006E65D0">
        <w:t>за</w:t>
      </w:r>
      <w:r w:rsidRPr="006E65D0">
        <w:rPr>
          <w:lang w:val="fr-FR"/>
        </w:rPr>
        <w:t xml:space="preserve"> </w:t>
      </w:r>
      <w:r w:rsidRPr="006E65D0">
        <w:t>улучшение</w:t>
      </w:r>
      <w:r w:rsidRPr="006E65D0">
        <w:rPr>
          <w:lang w:val="fr-FR"/>
        </w:rPr>
        <w:t xml:space="preserve"> </w:t>
      </w:r>
      <w:r w:rsidRPr="006E65D0">
        <w:t>социально</w:t>
      </w:r>
      <w:r w:rsidRPr="006E65D0">
        <w:rPr>
          <w:lang w:val="fr-FR"/>
        </w:rPr>
        <w:t>-</w:t>
      </w:r>
      <w:r w:rsidRPr="006E65D0">
        <w:t>экономического</w:t>
      </w:r>
      <w:r w:rsidRPr="006E65D0">
        <w:rPr>
          <w:lang w:val="fr-FR"/>
        </w:rPr>
        <w:t xml:space="preserve"> </w:t>
      </w:r>
      <w:r w:rsidRPr="006E65D0">
        <w:t>положения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которая</w:t>
      </w:r>
      <w:r w:rsidRPr="006E65D0">
        <w:rPr>
          <w:lang w:val="fr-FR"/>
        </w:rPr>
        <w:t xml:space="preserve"> </w:t>
      </w:r>
      <w:r w:rsidRPr="006E65D0">
        <w:t>присуждается в качестве п</w:t>
      </w:r>
      <w:r w:rsidRPr="006E65D0">
        <w:t>о</w:t>
      </w:r>
      <w:r w:rsidRPr="006E65D0">
        <w:t>ощрения женщинам</w:t>
      </w:r>
      <w:r w:rsidRPr="006E65D0">
        <w:rPr>
          <w:lang w:val="fr-FR"/>
        </w:rPr>
        <w:t xml:space="preserve">, </w:t>
      </w:r>
      <w:r w:rsidRPr="006E65D0">
        <w:t>занимающимся</w:t>
      </w:r>
      <w:r w:rsidRPr="006E65D0">
        <w:rPr>
          <w:lang w:val="fr-FR"/>
        </w:rPr>
        <w:t xml:space="preserve"> </w:t>
      </w:r>
      <w:r w:rsidRPr="006E65D0">
        <w:t>такими</w:t>
      </w:r>
      <w:r w:rsidRPr="006E65D0">
        <w:rPr>
          <w:lang w:val="fr-FR"/>
        </w:rPr>
        <w:t xml:space="preserve"> </w:t>
      </w:r>
      <w:r w:rsidRPr="006E65D0">
        <w:t>видами</w:t>
      </w:r>
      <w:r w:rsidRPr="006E65D0">
        <w:rPr>
          <w:lang w:val="fr-FR"/>
        </w:rPr>
        <w:t xml:space="preserve"> </w:t>
      </w:r>
      <w:r w:rsidRPr="006E65D0">
        <w:t>деятельности</w:t>
      </w:r>
      <w:r w:rsidRPr="006E65D0">
        <w:rPr>
          <w:lang w:val="fr-FR"/>
        </w:rPr>
        <w:t xml:space="preserve">, </w:t>
      </w:r>
      <w:r w:rsidRPr="006E65D0">
        <w:t>как</w:t>
      </w:r>
      <w:r w:rsidRPr="006E65D0">
        <w:rPr>
          <w:lang w:val="fr-FR"/>
        </w:rPr>
        <w:t xml:space="preserve"> </w:t>
      </w:r>
      <w:r w:rsidRPr="006E65D0">
        <w:t>рыбная</w:t>
      </w:r>
      <w:r w:rsidRPr="006E65D0">
        <w:rPr>
          <w:lang w:val="fr-FR"/>
        </w:rPr>
        <w:t xml:space="preserve"> </w:t>
      </w:r>
      <w:r w:rsidRPr="006E65D0">
        <w:t>ловля</w:t>
      </w:r>
      <w:r w:rsidRPr="006E65D0">
        <w:rPr>
          <w:lang w:val="fr-FR"/>
        </w:rPr>
        <w:t xml:space="preserve">, </w:t>
      </w:r>
      <w:r w:rsidRPr="006E65D0">
        <w:t>сельское</w:t>
      </w:r>
      <w:r w:rsidRPr="006E65D0">
        <w:rPr>
          <w:lang w:val="fr-FR"/>
        </w:rPr>
        <w:t xml:space="preserve"> </w:t>
      </w:r>
      <w:r w:rsidRPr="006E65D0">
        <w:t>хозяйство</w:t>
      </w:r>
      <w:r w:rsidRPr="006E65D0">
        <w:rPr>
          <w:lang w:val="fr-FR"/>
        </w:rPr>
        <w:t xml:space="preserve">, </w:t>
      </w:r>
      <w:r w:rsidRPr="006E65D0">
        <w:t>ремесленничество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другими</w:t>
      </w:r>
      <w:r w:rsidRPr="006E65D0">
        <w:rPr>
          <w:lang w:val="fr-FR"/>
        </w:rPr>
        <w:t>.</w:t>
      </w:r>
      <w:r w:rsidRPr="006E65D0">
        <w:t xml:space="preserve"> Эта пр</w:t>
      </w:r>
      <w:r w:rsidRPr="006E65D0">
        <w:t>е</w:t>
      </w:r>
      <w:r w:rsidRPr="006E65D0">
        <w:t>мия была узаконена, и Министерство по делам семьи и улучшению пол</w:t>
      </w:r>
      <w:r w:rsidRPr="006E65D0">
        <w:t>о</w:t>
      </w:r>
      <w:r w:rsidRPr="006E65D0">
        <w:t>жения женщин каждый год во всех провинциях собирает досье кандид</w:t>
      </w:r>
      <w:r w:rsidRPr="006E65D0">
        <w:t>а</w:t>
      </w:r>
      <w:r w:rsidRPr="006E65D0">
        <w:t>тов, занимающихся соответствующими видами деятельности. Затем в</w:t>
      </w:r>
      <w:r w:rsidRPr="006E65D0">
        <w:t>ы</w:t>
      </w:r>
      <w:r w:rsidRPr="006E65D0">
        <w:t>бираются лучшие досье, и поб</w:t>
      </w:r>
      <w:r w:rsidRPr="006E65D0">
        <w:t>е</w:t>
      </w:r>
      <w:r w:rsidRPr="006E65D0">
        <w:t>дителям присваиваются награды</w:t>
      </w:r>
      <w:r w:rsidRPr="006E65D0">
        <w:rPr>
          <w:lang w:val="fr-FR"/>
        </w:rPr>
        <w:t>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rPr>
          <w:rFonts w:ascii="Wingdings" w:hAnsi="Wingdings"/>
        </w:rPr>
        <w:tab/>
      </w:r>
      <w:r w:rsidRPr="006E65D0">
        <w:t>проект</w:t>
      </w:r>
      <w:r w:rsidRPr="006E65D0">
        <w:rPr>
          <w:lang w:val="fr-FR"/>
        </w:rPr>
        <w:t xml:space="preserve"> </w:t>
      </w:r>
      <w:r w:rsidRPr="006E65D0">
        <w:t>поддержки</w:t>
      </w:r>
      <w:r w:rsidRPr="006E65D0">
        <w:rPr>
          <w:lang w:val="fr-FR"/>
        </w:rPr>
        <w:t xml:space="preserve"> </w:t>
      </w:r>
      <w:r w:rsidRPr="006E65D0">
        <w:t>развития</w:t>
      </w:r>
      <w:r w:rsidRPr="006E65D0">
        <w:rPr>
          <w:lang w:val="fr-FR"/>
        </w:rPr>
        <w:t xml:space="preserve"> </w:t>
      </w:r>
      <w:r w:rsidRPr="006E65D0">
        <w:t>микрокредитования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Габоне (ППМКГ)</w:t>
      </w:r>
      <w:r w:rsidRPr="006E65D0">
        <w:rPr>
          <w:lang w:val="fr-FR"/>
        </w:rPr>
        <w:t>.</w:t>
      </w:r>
      <w:r w:rsidRPr="006E65D0">
        <w:t xml:space="preserve"> Ц</w:t>
      </w:r>
      <w:r w:rsidRPr="006E65D0">
        <w:t>е</w:t>
      </w:r>
      <w:r w:rsidRPr="006E65D0">
        <w:t>лью этого проекта, реализуемого совместно с Программой развития О</w:t>
      </w:r>
      <w:r w:rsidRPr="006E65D0">
        <w:t>р</w:t>
      </w:r>
      <w:r w:rsidRPr="006E65D0">
        <w:t>ганизации Объединенных Наций, является главным образом снижение уровня бедности и улучшение условий жизни женщин, проживающих в сельской местности и в пригородах.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этом</w:t>
      </w:r>
      <w:r w:rsidRPr="006E65D0">
        <w:rPr>
          <w:lang w:val="fr-FR"/>
        </w:rPr>
        <w:t xml:space="preserve"> </w:t>
      </w:r>
      <w:r w:rsidRPr="006E65D0">
        <w:t>контексте</w:t>
      </w:r>
      <w:r w:rsidRPr="006E65D0">
        <w:rPr>
          <w:lang w:val="fr-FR"/>
        </w:rPr>
        <w:t xml:space="preserve"> </w:t>
      </w:r>
      <w:r w:rsidRPr="006E65D0">
        <w:t>микрофинансир</w:t>
      </w:r>
      <w:r w:rsidRPr="006E65D0">
        <w:t>о</w:t>
      </w:r>
      <w:r w:rsidRPr="006E65D0">
        <w:t>вание</w:t>
      </w:r>
      <w:r w:rsidRPr="006E65D0">
        <w:rPr>
          <w:lang w:val="fr-FR"/>
        </w:rPr>
        <w:t xml:space="preserve"> </w:t>
      </w:r>
      <w:r w:rsidRPr="006E65D0">
        <w:t>представляет с</w:t>
      </w:r>
      <w:r w:rsidRPr="006E65D0">
        <w:t>о</w:t>
      </w:r>
      <w:r w:rsidRPr="006E65D0">
        <w:t>бой один</w:t>
      </w:r>
      <w:r w:rsidRPr="006E65D0">
        <w:rPr>
          <w:lang w:val="fr-FR"/>
        </w:rPr>
        <w:t xml:space="preserve"> </w:t>
      </w:r>
      <w:r w:rsidRPr="006E65D0">
        <w:t>из</w:t>
      </w:r>
      <w:r w:rsidRPr="006E65D0">
        <w:rPr>
          <w:lang w:val="fr-FR"/>
        </w:rPr>
        <w:t xml:space="preserve"> </w:t>
      </w:r>
      <w:r w:rsidRPr="006E65D0">
        <w:t>инструментов</w:t>
      </w:r>
      <w:r w:rsidRPr="006E65D0">
        <w:rPr>
          <w:lang w:val="fr-FR"/>
        </w:rPr>
        <w:t xml:space="preserve"> </w:t>
      </w:r>
      <w:r w:rsidRPr="006E65D0">
        <w:t>борьбы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бедностью.</w:t>
      </w:r>
      <w:r w:rsidRPr="006E65D0">
        <w:rPr>
          <w:lang w:val="fr-FR"/>
        </w:rPr>
        <w:t xml:space="preserve"> </w:t>
      </w:r>
      <w:r w:rsidRPr="006E65D0">
        <w:t>Расширение</w:t>
      </w:r>
      <w:r w:rsidRPr="006E65D0">
        <w:rPr>
          <w:lang w:val="fr-FR"/>
        </w:rPr>
        <w:t xml:space="preserve"> </w:t>
      </w:r>
      <w:r w:rsidRPr="006E65D0">
        <w:t>доступа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нему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 </w:t>
      </w:r>
      <w:r w:rsidRPr="006E65D0">
        <w:t>позволяет осуществлять и</w:t>
      </w:r>
      <w:r w:rsidRPr="006E65D0">
        <w:rPr>
          <w:lang w:val="fr-FR"/>
        </w:rPr>
        <w:t>/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развивать виды деятельности, приносящие доход.</w:t>
      </w:r>
    </w:p>
    <w:p w:rsidR="00956B50" w:rsidRPr="006E65D0" w:rsidRDefault="00956B50" w:rsidP="00682289">
      <w:pPr>
        <w:pStyle w:val="SingleTxt"/>
      </w:pPr>
      <w:r w:rsidRPr="006E65D0">
        <w:t>131.</w:t>
      </w:r>
      <w:r w:rsidRPr="006E65D0">
        <w:tab/>
        <w:t>Проект реализуется следующим образом</w:t>
      </w:r>
      <w:r w:rsidRPr="006E65D0">
        <w:rPr>
          <w:lang w:val="fr-FR"/>
        </w:rPr>
        <w:t>: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сбор сведений о женских организациях</w:t>
      </w:r>
      <w:r w:rsidRPr="006E65D0">
        <w:rPr>
          <w:lang w:val="fr-FR"/>
        </w:rPr>
        <w:t>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оказание помощи по образованию структуры</w:t>
      </w:r>
      <w:r w:rsidRPr="006E65D0">
        <w:rPr>
          <w:lang w:val="fr-FR"/>
        </w:rPr>
        <w:t>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разработка проекта</w:t>
      </w:r>
      <w:r w:rsidRPr="006E65D0">
        <w:rPr>
          <w:lang w:val="fr-FR"/>
        </w:rPr>
        <w:t>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финансирование проекта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132.</w:t>
      </w:r>
      <w:r w:rsidRPr="006E65D0">
        <w:tab/>
        <w:t>Суммы</w:t>
      </w:r>
      <w:r w:rsidRPr="006E65D0">
        <w:rPr>
          <w:lang w:val="fr-FR"/>
        </w:rPr>
        <w:t xml:space="preserve"> </w:t>
      </w:r>
      <w:r w:rsidRPr="006E65D0">
        <w:t>займов</w:t>
      </w:r>
      <w:r w:rsidRPr="006E65D0">
        <w:rPr>
          <w:lang w:val="fr-FR"/>
        </w:rPr>
        <w:t xml:space="preserve"> </w:t>
      </w:r>
      <w:r w:rsidRPr="006E65D0">
        <w:t>варьируются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100 </w:t>
      </w:r>
      <w:r w:rsidR="00682289">
        <w:t>000</w:t>
      </w:r>
      <w:r w:rsidRPr="006E65D0">
        <w:rPr>
          <w:lang w:val="fr-FR"/>
        </w:rPr>
        <w:t xml:space="preserve"> </w:t>
      </w:r>
      <w:r w:rsidRPr="006E65D0">
        <w:t>до</w:t>
      </w:r>
      <w:r w:rsidRPr="006E65D0">
        <w:rPr>
          <w:lang w:val="fr-FR"/>
        </w:rPr>
        <w:t xml:space="preserve"> 2,5</w:t>
      </w:r>
      <w:r w:rsidRPr="006E65D0">
        <w:t> млн. франков</w:t>
      </w:r>
      <w:r w:rsidRPr="006E65D0">
        <w:rPr>
          <w:lang w:val="fr-FR"/>
        </w:rPr>
        <w:t xml:space="preserve"> </w:t>
      </w:r>
      <w:r w:rsidRPr="006E65D0">
        <w:t>КФА</w:t>
      </w:r>
      <w:r w:rsidRPr="006E65D0">
        <w:rPr>
          <w:lang w:val="fr-FR"/>
        </w:rPr>
        <w:t xml:space="preserve"> </w:t>
      </w:r>
      <w:r w:rsidRPr="006E65D0">
        <w:t>для и</w:t>
      </w:r>
      <w:r w:rsidRPr="006E65D0">
        <w:t>н</w:t>
      </w:r>
      <w:r w:rsidRPr="006E65D0">
        <w:t>дивидуальных займов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100 </w:t>
      </w:r>
      <w:r w:rsidR="00682289">
        <w:t>000</w:t>
      </w:r>
      <w:r w:rsidRPr="006E65D0">
        <w:rPr>
          <w:lang w:val="fr-FR"/>
        </w:rPr>
        <w:t xml:space="preserve"> </w:t>
      </w:r>
      <w:r w:rsidRPr="006E65D0">
        <w:t>до</w:t>
      </w:r>
      <w:r w:rsidRPr="006E65D0">
        <w:rPr>
          <w:lang w:val="fr-FR"/>
        </w:rPr>
        <w:t xml:space="preserve"> 5</w:t>
      </w:r>
      <w:r w:rsidRPr="006E65D0">
        <w:t> млн. франков КФА для групповых и/или общинных проектов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133.</w:t>
      </w:r>
      <w:r w:rsidRPr="006E65D0">
        <w:tab/>
        <w:t>Самая</w:t>
      </w:r>
      <w:r w:rsidRPr="006E65D0">
        <w:rPr>
          <w:lang w:val="fr-FR"/>
        </w:rPr>
        <w:t xml:space="preserve"> </w:t>
      </w:r>
      <w:r w:rsidRPr="006E65D0">
        <w:t>низкая</w:t>
      </w:r>
      <w:r>
        <w:t xml:space="preserve"> </w:t>
      </w:r>
      <w:r w:rsidRPr="006E65D0">
        <w:rPr>
          <w:lang w:val="fr-FR"/>
        </w:rPr>
        <w:t>процент</w:t>
      </w:r>
      <w:r w:rsidRPr="006E65D0">
        <w:t>ная</w:t>
      </w:r>
      <w:r w:rsidRPr="006E65D0">
        <w:rPr>
          <w:lang w:val="fr-FR"/>
        </w:rPr>
        <w:t xml:space="preserve"> </w:t>
      </w:r>
      <w:r w:rsidRPr="006E65D0">
        <w:t>ставка</w:t>
      </w:r>
      <w:r w:rsidRPr="006E65D0">
        <w:rPr>
          <w:lang w:val="fr-FR"/>
        </w:rPr>
        <w:t xml:space="preserve"> </w:t>
      </w:r>
      <w:r w:rsidRPr="006E65D0">
        <w:t>применяется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финансовом</w:t>
      </w:r>
      <w:r w:rsidRPr="006E65D0">
        <w:rPr>
          <w:lang w:val="fr-FR"/>
        </w:rPr>
        <w:t xml:space="preserve"> </w:t>
      </w:r>
      <w:r w:rsidRPr="006E65D0">
        <w:t>центре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Либревиле</w:t>
      </w:r>
      <w:r w:rsidRPr="006E65D0">
        <w:rPr>
          <w:lang w:val="fr-FR"/>
        </w:rPr>
        <w:t xml:space="preserve">, </w:t>
      </w:r>
      <w:r w:rsidRPr="006E65D0">
        <w:t>составляя</w:t>
      </w:r>
      <w:r w:rsidRPr="006E65D0">
        <w:rPr>
          <w:lang w:val="fr-FR"/>
        </w:rPr>
        <w:t xml:space="preserve"> 4 процент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в</w:t>
      </w:r>
      <w:r w:rsidR="00682289">
        <w:t xml:space="preserve"> </w:t>
      </w:r>
      <w:r w:rsidRPr="006E65D0">
        <w:rPr>
          <w:lang w:val="fr-FR"/>
        </w:rPr>
        <w:t xml:space="preserve">год,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порядок</w:t>
      </w:r>
      <w:r w:rsidRPr="006E65D0">
        <w:rPr>
          <w:lang w:val="fr-FR"/>
        </w:rPr>
        <w:t xml:space="preserve"> </w:t>
      </w:r>
      <w:r w:rsidRPr="006E65D0">
        <w:t>выплат</w:t>
      </w:r>
      <w:r w:rsidRPr="006E65D0">
        <w:rPr>
          <w:lang w:val="fr-FR"/>
        </w:rPr>
        <w:t xml:space="preserve"> </w:t>
      </w:r>
      <w:r w:rsidRPr="006E65D0">
        <w:t>зависит от вида де</w:t>
      </w:r>
      <w:r w:rsidRPr="006E65D0">
        <w:t>я</w:t>
      </w:r>
      <w:r w:rsidRPr="006E65D0">
        <w:t>тельности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134.</w:t>
      </w:r>
      <w:r w:rsidRPr="006E65D0">
        <w:tab/>
        <w:t>К</w:t>
      </w:r>
      <w:r w:rsidRPr="006E65D0">
        <w:rPr>
          <w:lang w:val="fr-FR"/>
        </w:rPr>
        <w:t xml:space="preserve"> </w:t>
      </w:r>
      <w:r w:rsidRPr="006E65D0">
        <w:t>финансируемым</w:t>
      </w:r>
      <w:r w:rsidRPr="006E65D0">
        <w:rPr>
          <w:lang w:val="fr-FR"/>
        </w:rPr>
        <w:t xml:space="preserve"> </w:t>
      </w:r>
      <w:r w:rsidRPr="006E65D0">
        <w:t>сферам</w:t>
      </w:r>
      <w:r w:rsidRPr="006E65D0">
        <w:rPr>
          <w:lang w:val="fr-FR"/>
        </w:rPr>
        <w:t xml:space="preserve"> </w:t>
      </w:r>
      <w:r w:rsidRPr="006E65D0">
        <w:t>относятся</w:t>
      </w:r>
      <w:r w:rsidRPr="006E65D0">
        <w:rPr>
          <w:lang w:val="fr-FR"/>
        </w:rPr>
        <w:t xml:space="preserve">: </w:t>
      </w:r>
      <w:r w:rsidRPr="006E65D0">
        <w:t>сельское</w:t>
      </w:r>
      <w:r w:rsidRPr="006E65D0">
        <w:rPr>
          <w:lang w:val="fr-FR"/>
        </w:rPr>
        <w:t xml:space="preserve"> </w:t>
      </w:r>
      <w:r w:rsidRPr="006E65D0">
        <w:t>хозяйство</w:t>
      </w:r>
      <w:r w:rsidRPr="006E65D0">
        <w:rPr>
          <w:lang w:val="fr-FR"/>
        </w:rPr>
        <w:t xml:space="preserve">, </w:t>
      </w:r>
      <w:r w:rsidRPr="006E65D0">
        <w:t>животноводс</w:t>
      </w:r>
      <w:r w:rsidRPr="006E65D0">
        <w:t>т</w:t>
      </w:r>
      <w:r w:rsidRPr="006E65D0">
        <w:t>во</w:t>
      </w:r>
      <w:r w:rsidRPr="006E65D0">
        <w:rPr>
          <w:lang w:val="fr-FR"/>
        </w:rPr>
        <w:t xml:space="preserve">, </w:t>
      </w:r>
      <w:r w:rsidRPr="006E65D0">
        <w:t>рыбоводство</w:t>
      </w:r>
      <w:r w:rsidRPr="006E65D0">
        <w:rPr>
          <w:lang w:val="fr-FR"/>
        </w:rPr>
        <w:t xml:space="preserve">, </w:t>
      </w:r>
      <w:r w:rsidRPr="006E65D0">
        <w:t>производство продуктов питания</w:t>
      </w:r>
      <w:r w:rsidRPr="006E65D0">
        <w:rPr>
          <w:lang w:val="fr-FR"/>
        </w:rPr>
        <w:t xml:space="preserve">, </w:t>
      </w:r>
      <w:r w:rsidRPr="006E65D0">
        <w:t>рыболовство</w:t>
      </w:r>
      <w:r w:rsidRPr="006E65D0">
        <w:rPr>
          <w:lang w:val="fr-FR"/>
        </w:rPr>
        <w:t xml:space="preserve">, </w:t>
      </w:r>
      <w:r w:rsidRPr="006E65D0">
        <w:t>ремесленн</w:t>
      </w:r>
      <w:r w:rsidRPr="006E65D0">
        <w:t>и</w:t>
      </w:r>
      <w:r w:rsidRPr="006E65D0">
        <w:t>чество</w:t>
      </w:r>
      <w:r w:rsidRPr="006E65D0">
        <w:rPr>
          <w:lang w:val="fr-FR"/>
        </w:rPr>
        <w:t xml:space="preserve">, </w:t>
      </w:r>
      <w:r w:rsidRPr="006E65D0">
        <w:t>мелкая торговля</w:t>
      </w:r>
      <w:r w:rsidRPr="006E65D0">
        <w:rPr>
          <w:lang w:val="fr-FR"/>
        </w:rPr>
        <w:t xml:space="preserve">, </w:t>
      </w:r>
      <w:r w:rsidRPr="006E65D0">
        <w:t>швейное</w:t>
      </w:r>
      <w:r w:rsidRPr="006E65D0">
        <w:rPr>
          <w:lang w:val="fr-FR"/>
        </w:rPr>
        <w:t xml:space="preserve"> </w:t>
      </w:r>
      <w:r w:rsidRPr="006E65D0">
        <w:t>дело</w:t>
      </w:r>
      <w:r w:rsidRPr="006E65D0">
        <w:rPr>
          <w:lang w:val="fr-FR"/>
        </w:rPr>
        <w:t xml:space="preserve">, </w:t>
      </w:r>
      <w:r w:rsidRPr="006E65D0">
        <w:t>парикмахерское дело и сфера услуг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135.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настоящее</w:t>
      </w:r>
      <w:r w:rsidRPr="006E65D0">
        <w:rPr>
          <w:lang w:val="fr-FR"/>
        </w:rPr>
        <w:t xml:space="preserve"> </w:t>
      </w:r>
      <w:r w:rsidRPr="006E65D0">
        <w:t>время</w:t>
      </w:r>
      <w:r w:rsidRPr="006E65D0">
        <w:rPr>
          <w:lang w:val="fr-FR"/>
        </w:rPr>
        <w:t xml:space="preserve"> </w:t>
      </w:r>
      <w:r w:rsidRPr="006E65D0">
        <w:t>проект</w:t>
      </w:r>
      <w:r w:rsidRPr="006E65D0">
        <w:rPr>
          <w:lang w:val="fr-FR"/>
        </w:rPr>
        <w:t xml:space="preserve"> </w:t>
      </w:r>
      <w:r w:rsidRPr="006E65D0">
        <w:t>охватывает</w:t>
      </w:r>
      <w:r w:rsidRPr="006E65D0">
        <w:rPr>
          <w:lang w:val="fr-FR"/>
        </w:rPr>
        <w:t xml:space="preserve"> </w:t>
      </w:r>
      <w:r w:rsidRPr="006E65D0">
        <w:t>четыре</w:t>
      </w:r>
      <w:r w:rsidRPr="006E65D0">
        <w:rPr>
          <w:lang w:val="fr-FR"/>
        </w:rPr>
        <w:t xml:space="preserve"> </w:t>
      </w:r>
      <w:r w:rsidRPr="006E65D0">
        <w:t>провинции</w:t>
      </w:r>
      <w:r w:rsidRPr="006E65D0">
        <w:rPr>
          <w:lang w:val="fr-FR"/>
        </w:rPr>
        <w:t xml:space="preserve"> (</w:t>
      </w:r>
      <w:r w:rsidRPr="006E65D0">
        <w:t>Ньянга</w:t>
      </w:r>
      <w:r w:rsidRPr="006E65D0">
        <w:rPr>
          <w:lang w:val="fr-FR"/>
        </w:rPr>
        <w:t xml:space="preserve">, </w:t>
      </w:r>
      <w:r w:rsidRPr="006E65D0">
        <w:t>Вер</w:t>
      </w:r>
      <w:r w:rsidRPr="006E65D0">
        <w:t>х</w:t>
      </w:r>
      <w:r w:rsidRPr="006E65D0">
        <w:t>нее</w:t>
      </w:r>
      <w:r w:rsidRPr="006E65D0">
        <w:rPr>
          <w:lang w:val="fr-FR"/>
        </w:rPr>
        <w:t xml:space="preserve"> </w:t>
      </w:r>
      <w:r w:rsidRPr="006E65D0">
        <w:t>Огове</w:t>
      </w:r>
      <w:r w:rsidRPr="006E65D0">
        <w:rPr>
          <w:lang w:val="fr-FR"/>
        </w:rPr>
        <w:t xml:space="preserve">, </w:t>
      </w:r>
      <w:r w:rsidRPr="006E65D0">
        <w:t>Волю</w:t>
      </w:r>
      <w:r w:rsidRPr="006E65D0">
        <w:rPr>
          <w:lang w:val="fr-FR"/>
        </w:rPr>
        <w:t>-</w:t>
      </w:r>
      <w:r w:rsidRPr="006E65D0">
        <w:t>Нтем</w:t>
      </w:r>
      <w:r w:rsidRPr="006E65D0">
        <w:rPr>
          <w:lang w:val="fr-FR"/>
        </w:rPr>
        <w:t xml:space="preserve">, </w:t>
      </w:r>
      <w:r w:rsidRPr="006E65D0">
        <w:t>Эстуэр</w:t>
      </w:r>
      <w:r w:rsidRPr="006E65D0">
        <w:rPr>
          <w:lang w:val="fr-FR"/>
        </w:rPr>
        <w:t xml:space="preserve">)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постепенно</w:t>
      </w:r>
      <w:r w:rsidRPr="006E65D0">
        <w:rPr>
          <w:lang w:val="fr-FR"/>
        </w:rPr>
        <w:t xml:space="preserve"> </w:t>
      </w:r>
      <w:r w:rsidRPr="006E65D0">
        <w:t>будет распространяться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t>с</w:t>
      </w:r>
      <w:r w:rsidRPr="006E65D0">
        <w:t>тальные пять</w:t>
      </w:r>
      <w:r w:rsidRPr="006E65D0">
        <w:rPr>
          <w:lang w:val="fr-FR"/>
        </w:rPr>
        <w:t xml:space="preserve"> </w:t>
      </w:r>
      <w:r w:rsidRPr="006E65D0">
        <w:t>провинций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136.</w:t>
      </w:r>
      <w:r w:rsidRPr="006E65D0">
        <w:tab/>
        <w:t>Помимо</w:t>
      </w:r>
      <w:r w:rsidRPr="006E65D0">
        <w:rPr>
          <w:lang w:val="fr-FR"/>
        </w:rPr>
        <w:t xml:space="preserve"> </w:t>
      </w:r>
      <w:r w:rsidRPr="006E65D0">
        <w:t>укрепления</w:t>
      </w:r>
      <w:r w:rsidRPr="006E65D0">
        <w:rPr>
          <w:lang w:val="fr-FR"/>
        </w:rPr>
        <w:t xml:space="preserve"> </w:t>
      </w:r>
      <w:r w:rsidRPr="006E65D0">
        <w:t>финансового</w:t>
      </w:r>
      <w:r w:rsidRPr="006E65D0">
        <w:rPr>
          <w:lang w:val="fr-FR"/>
        </w:rPr>
        <w:t xml:space="preserve"> </w:t>
      </w:r>
      <w:r w:rsidRPr="006E65D0">
        <w:t>потенциала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женщин проект</w:t>
      </w:r>
      <w:r w:rsidRPr="006E65D0">
        <w:rPr>
          <w:lang w:val="fr-FR"/>
        </w:rPr>
        <w:t xml:space="preserve"> </w:t>
      </w:r>
      <w:r w:rsidRPr="006E65D0">
        <w:t>нацелен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обучение их в</w:t>
      </w:r>
      <w:r w:rsidRPr="006E65D0">
        <w:rPr>
          <w:lang w:val="fr-FR"/>
        </w:rPr>
        <w:t xml:space="preserve"> </w:t>
      </w:r>
      <w:r w:rsidRPr="006E65D0">
        <w:t>минимальных</w:t>
      </w:r>
      <w:r w:rsidRPr="006E65D0">
        <w:rPr>
          <w:lang w:val="fr-FR"/>
        </w:rPr>
        <w:t xml:space="preserve"> </w:t>
      </w:r>
      <w:r w:rsidRPr="006E65D0">
        <w:t xml:space="preserve">объемах по таким вопросам, как управление организацией, подбор проекта и контроль </w:t>
      </w:r>
      <w:r>
        <w:t>н</w:t>
      </w:r>
      <w:r w:rsidRPr="006E65D0">
        <w:t>а</w:t>
      </w:r>
      <w:r>
        <w:t>д</w:t>
      </w:r>
      <w:r w:rsidRPr="006E65D0">
        <w:t xml:space="preserve"> его реализацией, у</w:t>
      </w:r>
      <w:r w:rsidRPr="006E65D0">
        <w:t>п</w:t>
      </w:r>
      <w:r w:rsidRPr="006E65D0">
        <w:t>рощенная бухгалтерская отчетность, управление</w:t>
      </w:r>
      <w:r w:rsidRPr="006E65D0">
        <w:rPr>
          <w:lang w:val="fr-FR"/>
        </w:rPr>
        <w:t xml:space="preserve"> </w:t>
      </w:r>
      <w:r w:rsidRPr="006E65D0">
        <w:t>микрокредитом</w:t>
      </w:r>
      <w:r w:rsidRPr="006E65D0">
        <w:rPr>
          <w:lang w:val="fr-FR"/>
        </w:rPr>
        <w:t>.</w:t>
      </w:r>
      <w:r w:rsidRPr="006E65D0">
        <w:t xml:space="preserve"> Всего обуч</w:t>
      </w:r>
      <w:r w:rsidRPr="006E65D0">
        <w:t>е</w:t>
      </w:r>
      <w:r w:rsidRPr="006E65D0">
        <w:t>ние прошли уже 785 женщин.</w:t>
      </w:r>
    </w:p>
    <w:p w:rsidR="00956B50" w:rsidRDefault="00956B50" w:rsidP="00956B50">
      <w:pPr>
        <w:pStyle w:val="SingleTxt"/>
      </w:pPr>
      <w:r w:rsidRPr="006E65D0">
        <w:t>137.</w:t>
      </w:r>
      <w:r w:rsidRPr="006E65D0">
        <w:tab/>
        <w:t>В представленной ниже таблице приведено количество финансовых пр</w:t>
      </w:r>
      <w:r w:rsidRPr="006E65D0">
        <w:t>о</w:t>
      </w:r>
      <w:r w:rsidRPr="006E65D0">
        <w:t>ектов, реализованных с</w:t>
      </w:r>
      <w:r w:rsidRPr="006E65D0">
        <w:rPr>
          <w:lang w:val="fr-FR"/>
        </w:rPr>
        <w:t xml:space="preserve"> 2006</w:t>
      </w:r>
      <w:r w:rsidRPr="006E65D0">
        <w:t> года</w:t>
      </w:r>
      <w:r w:rsidRPr="006E65D0">
        <w:rPr>
          <w:lang w:val="fr-FR"/>
        </w:rPr>
        <w:t>.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tbl>
      <w:tblPr>
        <w:tblW w:w="8024" w:type="dxa"/>
        <w:tblInd w:w="1247" w:type="dxa"/>
        <w:tblBorders>
          <w:top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51"/>
        <w:gridCol w:w="1134"/>
        <w:gridCol w:w="1559"/>
        <w:gridCol w:w="795"/>
        <w:gridCol w:w="1134"/>
        <w:gridCol w:w="1559"/>
        <w:gridCol w:w="992"/>
      </w:tblGrid>
      <w:tr w:rsidR="00956B50" w:rsidRPr="006E65D0" w:rsidTr="00956B50">
        <w:trPr>
          <w:trHeight w:val="240"/>
          <w:tblHeader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left"/>
              <w:rPr>
                <w:i/>
                <w:sz w:val="14"/>
                <w:szCs w:val="14"/>
                <w:lang w:val="ru-RU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Этап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Сумма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Количество профина</w:t>
            </w:r>
            <w:r w:rsidRPr="0008349D">
              <w:rPr>
                <w:i/>
                <w:sz w:val="14"/>
                <w:szCs w:val="14"/>
                <w:lang w:val="ru-RU"/>
              </w:rPr>
              <w:t>н</w:t>
            </w:r>
            <w:r w:rsidRPr="0008349D">
              <w:rPr>
                <w:i/>
                <w:sz w:val="14"/>
                <w:szCs w:val="14"/>
                <w:lang w:val="ru-RU"/>
              </w:rPr>
              <w:t>сированных ассоциаций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fr-FR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Групповые проекты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Индивидуальные проекты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Количество профина</w:t>
            </w:r>
            <w:r w:rsidRPr="0008349D">
              <w:rPr>
                <w:i/>
                <w:sz w:val="14"/>
                <w:szCs w:val="14"/>
                <w:lang w:val="ru-RU"/>
              </w:rPr>
              <w:t>н</w:t>
            </w:r>
            <w:r w:rsidRPr="0008349D">
              <w:rPr>
                <w:i/>
                <w:sz w:val="14"/>
                <w:szCs w:val="14"/>
                <w:lang w:val="ru-RU"/>
              </w:rPr>
              <w:t>сированных проектов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160" w:lineRule="exact"/>
              <w:ind w:right="0"/>
              <w:jc w:val="right"/>
              <w:rPr>
                <w:i/>
                <w:sz w:val="14"/>
                <w:szCs w:val="14"/>
                <w:lang w:val="ru-RU"/>
              </w:rPr>
            </w:pPr>
            <w:r w:rsidRPr="0008349D">
              <w:rPr>
                <w:i/>
                <w:sz w:val="14"/>
                <w:szCs w:val="14"/>
                <w:lang w:val="ru-RU"/>
              </w:rPr>
              <w:t>Количество бенефициаров</w:t>
            </w:r>
          </w:p>
        </w:tc>
      </w:tr>
      <w:tr w:rsidR="00956B50" w:rsidRPr="006E65D0" w:rsidTr="00956B50">
        <w:trPr>
          <w:trHeight w:val="240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34 374 896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7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26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31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77</w:t>
            </w:r>
          </w:p>
        </w:tc>
      </w:tr>
      <w:tr w:rsidR="00956B50" w:rsidRPr="006E65D0" w:rsidTr="00956B50">
        <w:trPr>
          <w:trHeight w:val="240"/>
        </w:trPr>
        <w:tc>
          <w:tcPr>
            <w:tcW w:w="851" w:type="dxa"/>
            <w:shd w:val="clear" w:color="auto" w:fill="auto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16 766 263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9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26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30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64</w:t>
            </w:r>
          </w:p>
        </w:tc>
      </w:tr>
      <w:tr w:rsidR="00956B50" w:rsidRPr="006E65D0" w:rsidTr="00956B50">
        <w:trPr>
          <w:trHeight w:val="240"/>
        </w:trPr>
        <w:tc>
          <w:tcPr>
            <w:tcW w:w="851" w:type="dxa"/>
            <w:shd w:val="clear" w:color="auto" w:fill="auto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39 725 138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20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54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65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253</w:t>
            </w:r>
          </w:p>
        </w:tc>
      </w:tr>
      <w:tr w:rsidR="00956B50" w:rsidRPr="006E65D0" w:rsidTr="00956B50">
        <w:trPr>
          <w:trHeight w:val="240"/>
        </w:trPr>
        <w:tc>
          <w:tcPr>
            <w:tcW w:w="851" w:type="dxa"/>
            <w:shd w:val="clear" w:color="auto" w:fill="auto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15 000 000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15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>
              <w:rPr>
                <w:sz w:val="17"/>
                <w:szCs w:val="17"/>
                <w:lang w:val="fr-FR"/>
              </w:rPr>
              <w:t>–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4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126</w:t>
            </w:r>
          </w:p>
        </w:tc>
      </w:tr>
      <w:tr w:rsidR="00956B50" w:rsidRPr="006E65D0" w:rsidTr="00682289">
        <w:trPr>
          <w:trHeight w:val="240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lef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195 000 000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52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47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40" w:after="80" w:line="210" w:lineRule="exact"/>
              <w:ind w:right="0"/>
              <w:jc w:val="right"/>
              <w:rPr>
                <w:sz w:val="17"/>
                <w:szCs w:val="17"/>
                <w:lang w:val="fr-FR"/>
              </w:rPr>
            </w:pPr>
            <w:r w:rsidRPr="0008349D">
              <w:rPr>
                <w:sz w:val="17"/>
                <w:szCs w:val="17"/>
                <w:lang w:val="fr-FR"/>
              </w:rPr>
              <w:t>265</w:t>
            </w:r>
          </w:p>
        </w:tc>
      </w:tr>
      <w:tr w:rsidR="00956B50" w:rsidRPr="006E65D0" w:rsidTr="00956B50">
        <w:trPr>
          <w:trHeight w:val="240"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spacing w:before="80" w:after="80" w:line="210" w:lineRule="exact"/>
              <w:ind w:right="0"/>
              <w:jc w:val="left"/>
              <w:rPr>
                <w:b/>
                <w:sz w:val="17"/>
                <w:szCs w:val="17"/>
                <w:lang w:val="ru-RU"/>
              </w:rPr>
            </w:pPr>
            <w:r w:rsidRPr="0008349D">
              <w:rPr>
                <w:b/>
                <w:sz w:val="17"/>
                <w:szCs w:val="17"/>
                <w:lang w:val="ru-RU"/>
              </w:rPr>
              <w:tab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8349D">
              <w:rPr>
                <w:b/>
                <w:sz w:val="17"/>
                <w:szCs w:val="17"/>
                <w:lang w:val="fr-FR"/>
              </w:rPr>
              <w:t>300 866 298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8349D">
              <w:rPr>
                <w:b/>
                <w:sz w:val="17"/>
                <w:szCs w:val="17"/>
                <w:lang w:val="fr-FR"/>
              </w:rPr>
              <w:t>95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8349D">
              <w:rPr>
                <w:b/>
                <w:sz w:val="17"/>
                <w:szCs w:val="17"/>
                <w:lang w:val="fr-FR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8349D">
              <w:rPr>
                <w:b/>
                <w:sz w:val="17"/>
                <w:szCs w:val="17"/>
                <w:lang w:val="fr-FR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8349D">
              <w:rPr>
                <w:b/>
                <w:sz w:val="17"/>
                <w:szCs w:val="17"/>
                <w:lang w:val="fr-FR"/>
              </w:rPr>
              <w:t>204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6B50" w:rsidRPr="0008349D" w:rsidRDefault="00956B50" w:rsidP="00682289">
            <w:pPr>
              <w:pStyle w:val="DTpara"/>
              <w:numPr>
                <w:ilvl w:val="0"/>
                <w:numId w:val="0"/>
              </w:numPr>
              <w:suppressAutoHyphens w:val="0"/>
              <w:spacing w:before="80" w:after="80" w:line="210" w:lineRule="exact"/>
              <w:ind w:right="0"/>
              <w:jc w:val="right"/>
              <w:rPr>
                <w:b/>
                <w:sz w:val="17"/>
                <w:szCs w:val="17"/>
                <w:lang w:val="fr-FR"/>
              </w:rPr>
            </w:pPr>
            <w:r w:rsidRPr="0008349D">
              <w:rPr>
                <w:b/>
                <w:sz w:val="17"/>
                <w:szCs w:val="17"/>
                <w:lang w:val="fr-FR"/>
              </w:rPr>
              <w:t>785</w:t>
            </w:r>
          </w:p>
        </w:tc>
      </w:tr>
    </w:tbl>
    <w:p w:rsidR="00682289" w:rsidRPr="00682289" w:rsidRDefault="00682289" w:rsidP="00682289">
      <w:pPr>
        <w:pStyle w:val="SingleTxt"/>
        <w:spacing w:after="0" w:line="120" w:lineRule="exact"/>
        <w:rPr>
          <w:sz w:val="10"/>
          <w:lang w:val="en-US"/>
        </w:rPr>
      </w:pPr>
      <w:bookmarkStart w:id="23" w:name="_Toc380154128"/>
    </w:p>
    <w:p w:rsidR="00682289" w:rsidRPr="00682289" w:rsidRDefault="00682289" w:rsidP="00682289">
      <w:pPr>
        <w:pStyle w:val="SingleTxt"/>
        <w:spacing w:after="0" w:line="120" w:lineRule="exact"/>
        <w:rPr>
          <w:sz w:val="10"/>
          <w:lang w:val="en-US"/>
        </w:rPr>
      </w:pPr>
    </w:p>
    <w:p w:rsidR="00956B50" w:rsidRDefault="00682289" w:rsidP="0068228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56B50" w:rsidRPr="006E65D0">
        <w:t>Статья </w:t>
      </w:r>
      <w:r w:rsidR="00956B50" w:rsidRPr="006E65D0">
        <w:rPr>
          <w:lang w:val="fr-FR"/>
        </w:rPr>
        <w:t>15</w:t>
      </w:r>
      <w:r w:rsidR="00956B50" w:rsidRPr="006E65D0">
        <w:t xml:space="preserve"> Конвенции.</w:t>
      </w:r>
      <w:r w:rsidR="00956B50" w:rsidRPr="006E65D0">
        <w:rPr>
          <w:lang w:val="fr-FR"/>
        </w:rPr>
        <w:t xml:space="preserve"> </w:t>
      </w:r>
      <w:r w:rsidR="00956B50" w:rsidRPr="006E65D0">
        <w:t>Равенство в гражданских правах</w:t>
      </w:r>
      <w:bookmarkEnd w:id="23"/>
    </w:p>
    <w:p w:rsidR="00682289" w:rsidRPr="00682289" w:rsidRDefault="00682289" w:rsidP="00682289">
      <w:pPr>
        <w:pStyle w:val="SingleTxt"/>
        <w:spacing w:after="0" w:line="120" w:lineRule="exact"/>
        <w:rPr>
          <w:sz w:val="10"/>
          <w:lang w:val="en-US"/>
        </w:rPr>
      </w:pPr>
    </w:p>
    <w:p w:rsidR="00682289" w:rsidRPr="00682289" w:rsidRDefault="00682289" w:rsidP="00682289">
      <w:pPr>
        <w:pStyle w:val="SingleTxt"/>
        <w:spacing w:after="0" w:line="120" w:lineRule="exact"/>
        <w:rPr>
          <w:sz w:val="10"/>
          <w:lang w:val="en-US"/>
        </w:rPr>
      </w:pPr>
    </w:p>
    <w:p w:rsidR="00956B50" w:rsidRPr="006E65D0" w:rsidRDefault="00956B50" w:rsidP="00956B50">
      <w:pPr>
        <w:pStyle w:val="SingleTxt"/>
      </w:pPr>
      <w:r w:rsidRPr="006E65D0">
        <w:t>138.</w:t>
      </w:r>
      <w:r w:rsidRPr="006E65D0">
        <w:tab/>
        <w:t>Гражданский кодекс Габона гарантирует правоспособность и ее осущес</w:t>
      </w:r>
      <w:r w:rsidRPr="006E65D0">
        <w:t>т</w:t>
      </w:r>
      <w:r w:rsidRPr="006E65D0">
        <w:t>вление гражданам обоих полов. Это касается заключения договоров, управл</w:t>
      </w:r>
      <w:r w:rsidRPr="006E65D0">
        <w:t>е</w:t>
      </w:r>
      <w:r w:rsidRPr="006E65D0">
        <w:t>ния имуществом, а также равного обращения на всех этапах судопроизводства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139.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свободы</w:t>
      </w:r>
      <w:r w:rsidRPr="006E65D0">
        <w:rPr>
          <w:lang w:val="fr-FR"/>
        </w:rPr>
        <w:t xml:space="preserve"> </w:t>
      </w:r>
      <w:r w:rsidRPr="006E65D0">
        <w:t>перемещения</w:t>
      </w:r>
      <w:r w:rsidRPr="006E65D0">
        <w:rPr>
          <w:lang w:val="fr-FR"/>
        </w:rPr>
        <w:t xml:space="preserve"> </w:t>
      </w:r>
      <w:r w:rsidRPr="006E65D0">
        <w:t>внутри</w:t>
      </w:r>
      <w:r w:rsidRPr="006E65D0">
        <w:rPr>
          <w:lang w:val="fr-FR"/>
        </w:rPr>
        <w:t xml:space="preserve"> </w:t>
      </w:r>
      <w:r w:rsidRPr="006E65D0">
        <w:t>Габонской</w:t>
      </w:r>
      <w:r w:rsidRPr="006E65D0">
        <w:rPr>
          <w:lang w:val="fr-FR"/>
        </w:rPr>
        <w:t xml:space="preserve"> </w:t>
      </w:r>
      <w:r w:rsidRPr="006E65D0">
        <w:t>Республики</w:t>
      </w:r>
      <w:r w:rsidRPr="006E65D0">
        <w:rPr>
          <w:lang w:val="fr-FR"/>
        </w:rPr>
        <w:t xml:space="preserve">, </w:t>
      </w:r>
      <w:r w:rsidRPr="006E65D0">
        <w:t>выезда</w:t>
      </w:r>
      <w:r w:rsidRPr="006E65D0">
        <w:rPr>
          <w:lang w:val="fr-FR"/>
        </w:rPr>
        <w:t xml:space="preserve"> </w:t>
      </w:r>
      <w:r w:rsidRPr="006E65D0">
        <w:t>за</w:t>
      </w:r>
      <w:r w:rsidRPr="006E65D0">
        <w:rPr>
          <w:lang w:val="fr-FR"/>
        </w:rPr>
        <w:t xml:space="preserve"> </w:t>
      </w:r>
      <w:r w:rsidRPr="006E65D0">
        <w:t>ее</w:t>
      </w:r>
      <w:r w:rsidRPr="006E65D0">
        <w:rPr>
          <w:lang w:val="fr-FR"/>
        </w:rPr>
        <w:t xml:space="preserve"> </w:t>
      </w:r>
      <w:r w:rsidRPr="006E65D0">
        <w:t>пределы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возвращения на ее территорию</w:t>
      </w:r>
      <w:r w:rsidRPr="006E65D0">
        <w:rPr>
          <w:lang w:val="fr-FR"/>
        </w:rPr>
        <w:t>,</w:t>
      </w:r>
      <w:r w:rsidRPr="006E65D0">
        <w:t xml:space="preserve"> то согласно пункту 3 статьи 1 вводного раздела Конституции</w:t>
      </w:r>
      <w:r w:rsidRPr="006E65D0">
        <w:rPr>
          <w:lang w:val="fr-FR"/>
        </w:rPr>
        <w:t xml:space="preserve"> </w:t>
      </w:r>
      <w:r w:rsidRPr="006E65D0">
        <w:t>эта</w:t>
      </w:r>
      <w:r w:rsidRPr="006E65D0">
        <w:rPr>
          <w:lang w:val="fr-FR"/>
        </w:rPr>
        <w:t xml:space="preserve"> </w:t>
      </w:r>
      <w:r w:rsidRPr="006E65D0">
        <w:t>свобода</w:t>
      </w:r>
      <w:r w:rsidRPr="006E65D0">
        <w:rPr>
          <w:lang w:val="fr-FR"/>
        </w:rPr>
        <w:t xml:space="preserve"> </w:t>
      </w:r>
      <w:r w:rsidRPr="006E65D0">
        <w:t>гарантирована</w:t>
      </w:r>
      <w:r w:rsidRPr="006E65D0">
        <w:rPr>
          <w:lang w:val="fr-FR"/>
        </w:rPr>
        <w:t xml:space="preserve"> </w:t>
      </w:r>
      <w:r w:rsidRPr="006E65D0">
        <w:t>всем</w:t>
      </w:r>
      <w:r w:rsidRPr="006E65D0">
        <w:rPr>
          <w:lang w:val="fr-FR"/>
        </w:rPr>
        <w:t xml:space="preserve"> </w:t>
      </w:r>
      <w:r w:rsidRPr="006E65D0">
        <w:t>гражданам</w:t>
      </w:r>
      <w:r w:rsidRPr="006E65D0">
        <w:rPr>
          <w:lang w:val="fr-FR"/>
        </w:rPr>
        <w:t xml:space="preserve"> </w:t>
      </w:r>
      <w:r w:rsidRPr="006E65D0">
        <w:t>при</w:t>
      </w:r>
      <w:r w:rsidRPr="006E65D0">
        <w:rPr>
          <w:lang w:val="fr-FR"/>
        </w:rPr>
        <w:t xml:space="preserve"> </w:t>
      </w:r>
      <w:r w:rsidRPr="006E65D0">
        <w:t>условии</w:t>
      </w:r>
      <w:r w:rsidRPr="006E65D0">
        <w:rPr>
          <w:lang w:val="fr-FR"/>
        </w:rPr>
        <w:t xml:space="preserve"> </w:t>
      </w:r>
      <w:r w:rsidRPr="006E65D0">
        <w:t>соблюдения общественного порядка.</w:t>
      </w:r>
    </w:p>
    <w:p w:rsidR="00956B50" w:rsidRPr="006E65D0" w:rsidRDefault="00956B50" w:rsidP="00682289">
      <w:pPr>
        <w:pStyle w:val="SingleTxt"/>
      </w:pPr>
      <w:r w:rsidRPr="006E65D0">
        <w:t>140.</w:t>
      </w:r>
      <w:r w:rsidRPr="006E65D0">
        <w:tab/>
        <w:t>Тем не менее</w:t>
      </w:r>
      <w:r w:rsidRPr="006E65D0">
        <w:rPr>
          <w:lang w:val="fr-FR"/>
        </w:rPr>
        <w:t xml:space="preserve">, </w:t>
      </w:r>
      <w:r w:rsidRPr="006E65D0">
        <w:t>следует</w:t>
      </w:r>
      <w:r w:rsidRPr="006E65D0">
        <w:rPr>
          <w:lang w:val="fr-FR"/>
        </w:rPr>
        <w:t xml:space="preserve"> </w:t>
      </w:r>
      <w:r w:rsidRPr="006E65D0">
        <w:t>подчеркнуть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в области заключения</w:t>
      </w:r>
      <w:r w:rsidRPr="006E65D0">
        <w:rPr>
          <w:lang w:val="fr-FR"/>
        </w:rPr>
        <w:t xml:space="preserve"> </w:t>
      </w:r>
      <w:r w:rsidRPr="006E65D0">
        <w:t>договоров и</w:t>
      </w:r>
      <w:r w:rsidRPr="006E65D0">
        <w:rPr>
          <w:lang w:val="fr-FR"/>
        </w:rPr>
        <w:t xml:space="preserve"> </w:t>
      </w:r>
      <w:r w:rsidRPr="006E65D0">
        <w:t>управления</w:t>
      </w:r>
      <w:r w:rsidRPr="006E65D0">
        <w:rPr>
          <w:lang w:val="fr-FR"/>
        </w:rPr>
        <w:t xml:space="preserve"> </w:t>
      </w:r>
      <w:r w:rsidRPr="006E65D0">
        <w:t>имуществом</w:t>
      </w:r>
      <w:r w:rsidRPr="006E65D0">
        <w:rPr>
          <w:lang w:val="fr-FR"/>
        </w:rPr>
        <w:t xml:space="preserve">, </w:t>
      </w:r>
      <w:r w:rsidRPr="006E65D0">
        <w:t>когда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браке</w:t>
      </w:r>
      <w:r w:rsidRPr="006E65D0">
        <w:rPr>
          <w:lang w:val="fr-FR"/>
        </w:rPr>
        <w:t xml:space="preserve"> </w:t>
      </w:r>
      <w:r w:rsidRPr="006E65D0">
        <w:t>супруги совместно владеют имущес</w:t>
      </w:r>
      <w:r w:rsidRPr="006E65D0">
        <w:t>т</w:t>
      </w:r>
      <w:r w:rsidRPr="006E65D0">
        <w:t>вом</w:t>
      </w:r>
      <w:r w:rsidRPr="006E65D0">
        <w:rPr>
          <w:lang w:val="fr-FR"/>
        </w:rPr>
        <w:t xml:space="preserve">, </w:t>
      </w:r>
      <w:r w:rsidRPr="006E65D0">
        <w:t>муж</w:t>
      </w:r>
      <w:r w:rsidRPr="006E65D0">
        <w:rPr>
          <w:lang w:val="fr-FR"/>
        </w:rPr>
        <w:t xml:space="preserve"> </w:t>
      </w:r>
      <w:r w:rsidRPr="006E65D0">
        <w:t>является</w:t>
      </w:r>
      <w:r w:rsidRPr="006E65D0">
        <w:rPr>
          <w:lang w:val="fr-FR"/>
        </w:rPr>
        <w:t xml:space="preserve"> </w:t>
      </w:r>
      <w:r w:rsidRPr="006E65D0">
        <w:t>основным управляющим</w:t>
      </w:r>
      <w:r w:rsidRPr="006E65D0">
        <w:rPr>
          <w:lang w:val="fr-FR"/>
        </w:rPr>
        <w:t xml:space="preserve"> </w:t>
      </w:r>
      <w:r w:rsidRPr="006E65D0">
        <w:t>общим</w:t>
      </w:r>
      <w:r w:rsidRPr="006E65D0">
        <w:rPr>
          <w:lang w:val="fr-FR"/>
        </w:rPr>
        <w:t xml:space="preserve"> </w:t>
      </w:r>
      <w:r w:rsidRPr="006E65D0">
        <w:t>имуществом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супруга его дополняет. В случае если муж не может выполнять эту роль (по причине отсу</w:t>
      </w:r>
      <w:r w:rsidRPr="006E65D0">
        <w:t>т</w:t>
      </w:r>
      <w:r w:rsidRPr="006E65D0">
        <w:t>ствия, тюремного заключения, продолжительной болезни, лишения возможн</w:t>
      </w:r>
      <w:r w:rsidRPr="006E65D0">
        <w:t>о</w:t>
      </w:r>
      <w:r w:rsidRPr="006E65D0">
        <w:t>сти реализации гражданских прав по решению суда), жена автоматически з</w:t>
      </w:r>
      <w:r w:rsidRPr="006E65D0">
        <w:t>а</w:t>
      </w:r>
      <w:r w:rsidRPr="006E65D0">
        <w:t>мещает его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141.</w:t>
      </w:r>
      <w:r w:rsidRPr="006E65D0">
        <w:tab/>
        <w:t xml:space="preserve">Во всех режимах владения имуществом выбор места жительства семьи принадлежит мужу. Но если это место жительства представляет для семьи опасность физического или морального характера, жена может обратиться в суд с просьбой разрешить ей выбрать другое место жительства </w:t>
      </w:r>
      <w:r w:rsidRPr="006E65D0">
        <w:rPr>
          <w:lang w:val="fr-FR"/>
        </w:rPr>
        <w:t>(</w:t>
      </w:r>
      <w:r w:rsidRPr="006E65D0">
        <w:t>статья </w:t>
      </w:r>
      <w:r w:rsidRPr="006E65D0">
        <w:rPr>
          <w:lang w:val="fr-FR"/>
        </w:rPr>
        <w:t>254</w:t>
      </w:r>
      <w:r w:rsidRPr="006E65D0">
        <w:t xml:space="preserve"> Гражданского кодекса</w:t>
      </w:r>
      <w:r w:rsidRPr="006E65D0">
        <w:rPr>
          <w:lang w:val="fr-FR"/>
        </w:rPr>
        <w:t>).</w:t>
      </w:r>
    </w:p>
    <w:p w:rsidR="00956B50" w:rsidRPr="006E65D0" w:rsidRDefault="00956B50" w:rsidP="00682289">
      <w:pPr>
        <w:pStyle w:val="SingleTxt"/>
      </w:pPr>
      <w:r w:rsidRPr="006E65D0">
        <w:t>142.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свободы</w:t>
      </w:r>
      <w:r w:rsidRPr="006E65D0">
        <w:rPr>
          <w:lang w:val="fr-FR"/>
        </w:rPr>
        <w:t xml:space="preserve"> </w:t>
      </w:r>
      <w:r w:rsidRPr="006E65D0">
        <w:t>передвижения</w:t>
      </w:r>
      <w:r w:rsidRPr="006E65D0">
        <w:rPr>
          <w:lang w:val="fr-FR"/>
        </w:rPr>
        <w:t xml:space="preserve">, </w:t>
      </w:r>
      <w:r w:rsidRPr="006E65D0">
        <w:t>то Управление по</w:t>
      </w:r>
      <w:r w:rsidRPr="006E65D0">
        <w:rPr>
          <w:lang w:val="fr-FR"/>
        </w:rPr>
        <w:t xml:space="preserve"> </w:t>
      </w:r>
      <w:r w:rsidRPr="006E65D0">
        <w:t>документации</w:t>
      </w:r>
      <w:r w:rsidRPr="006E65D0">
        <w:rPr>
          <w:lang w:val="fr-FR"/>
        </w:rPr>
        <w:t xml:space="preserve"> </w:t>
      </w:r>
      <w:r w:rsidRPr="006E65D0">
        <w:t>требует</w:t>
      </w:r>
      <w:r w:rsidRPr="006E65D0">
        <w:rPr>
          <w:lang w:val="fr-FR"/>
        </w:rPr>
        <w:t xml:space="preserve"> </w:t>
      </w:r>
      <w:r w:rsidRPr="006E65D0">
        <w:t>от замужней</w:t>
      </w:r>
      <w:r w:rsidRPr="006E65D0">
        <w:rPr>
          <w:lang w:val="fr-FR"/>
        </w:rPr>
        <w:t xml:space="preserve"> </w:t>
      </w:r>
      <w:r w:rsidRPr="006E65D0">
        <w:t>женщины разрешения</w:t>
      </w:r>
      <w:r w:rsidRPr="006E65D0">
        <w:rPr>
          <w:lang w:val="fr-FR"/>
        </w:rPr>
        <w:t xml:space="preserve"> </w:t>
      </w:r>
      <w:r w:rsidRPr="006E65D0">
        <w:t>супруга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выезд</w:t>
      </w:r>
      <w:r w:rsidRPr="006E65D0">
        <w:rPr>
          <w:lang w:val="fr-FR"/>
        </w:rPr>
        <w:t xml:space="preserve"> </w:t>
      </w:r>
      <w:r w:rsidRPr="006E65D0">
        <w:t>за пределы терр</w:t>
      </w:r>
      <w:r w:rsidRPr="006E65D0">
        <w:t>и</w:t>
      </w:r>
      <w:r w:rsidRPr="006E65D0">
        <w:t>тории государства. Это требование не прописано ни в одном законе. Формул</w:t>
      </w:r>
      <w:r w:rsidRPr="006E65D0">
        <w:t>и</w:t>
      </w:r>
      <w:r w:rsidRPr="006E65D0">
        <w:t xml:space="preserve">ровка </w:t>
      </w:r>
      <w:r w:rsidR="00682289">
        <w:t>«</w:t>
      </w:r>
      <w:r w:rsidRPr="006E65D0">
        <w:t>при условии соблюдения общественного порядка</w:t>
      </w:r>
      <w:r w:rsidR="00682289">
        <w:t>»</w:t>
      </w:r>
      <w:r w:rsidRPr="006E65D0">
        <w:t xml:space="preserve"> неправильно исто</w:t>
      </w:r>
      <w:r w:rsidRPr="006E65D0">
        <w:t>л</w:t>
      </w:r>
      <w:r w:rsidRPr="006E65D0">
        <w:t>ковывается, поскольку на ее основе у замужней женщины требуют предоста</w:t>
      </w:r>
      <w:r w:rsidRPr="006E65D0">
        <w:t>в</w:t>
      </w:r>
      <w:r w:rsidRPr="006E65D0">
        <w:t>ления от мужа разрешения на выезд, тогда как данное требование из этой фо</w:t>
      </w:r>
      <w:r w:rsidRPr="006E65D0">
        <w:t>р</w:t>
      </w:r>
      <w:r w:rsidRPr="006E65D0">
        <w:t>мулировки не вытекает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143.</w:t>
      </w:r>
      <w:r w:rsidRPr="006E65D0">
        <w:tab/>
        <w:t>Ассоциация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>-</w:t>
      </w:r>
      <w:r w:rsidRPr="006E65D0">
        <w:t>юристов выступила</w:t>
      </w:r>
      <w:r w:rsidRPr="006E65D0">
        <w:rPr>
          <w:lang w:val="fr-FR"/>
        </w:rPr>
        <w:t xml:space="preserve"> </w:t>
      </w:r>
      <w:r>
        <w:t>с</w:t>
      </w:r>
      <w:r w:rsidRPr="006E65D0">
        <w:rPr>
          <w:lang w:val="fr-FR"/>
        </w:rPr>
        <w:t xml:space="preserve"> </w:t>
      </w:r>
      <w:r w:rsidRPr="006E65D0">
        <w:t>заявлением по этому</w:t>
      </w:r>
      <w:r w:rsidRPr="006E65D0">
        <w:rPr>
          <w:lang w:val="fr-FR"/>
        </w:rPr>
        <w:t xml:space="preserve"> </w:t>
      </w:r>
      <w:r w:rsidRPr="006E65D0">
        <w:t>вопросу</w:t>
      </w:r>
      <w:r w:rsidRPr="006E65D0">
        <w:rPr>
          <w:lang w:val="fr-FR"/>
        </w:rPr>
        <w:t>.</w:t>
      </w:r>
      <w:r w:rsidRPr="006E65D0">
        <w:t xml:space="preserve"> Однако это заявление осталось без внимания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144.</w:t>
      </w:r>
      <w:r w:rsidRPr="006E65D0">
        <w:tab/>
        <w:t>При этом</w:t>
      </w:r>
      <w:r w:rsidRPr="006E65D0">
        <w:rPr>
          <w:lang w:val="fr-FR"/>
        </w:rPr>
        <w:t xml:space="preserve"> </w:t>
      </w:r>
      <w:r w:rsidRPr="006E65D0">
        <w:t>когда</w:t>
      </w:r>
      <w:r w:rsidRPr="006E65D0">
        <w:rPr>
          <w:lang w:val="fr-FR"/>
        </w:rPr>
        <w:t xml:space="preserve"> </w:t>
      </w:r>
      <w:r w:rsidRPr="006E65D0">
        <w:t>речь</w:t>
      </w:r>
      <w:r w:rsidRPr="006E65D0">
        <w:rPr>
          <w:lang w:val="fr-FR"/>
        </w:rPr>
        <w:t xml:space="preserve"> </w:t>
      </w:r>
      <w:r w:rsidRPr="006E65D0">
        <w:t>идет</w:t>
      </w:r>
      <w:r w:rsidRPr="006E65D0">
        <w:rPr>
          <w:lang w:val="fr-FR"/>
        </w:rPr>
        <w:t xml:space="preserve"> </w:t>
      </w:r>
      <w:r w:rsidRPr="006E65D0">
        <w:t>об</w:t>
      </w:r>
      <w:r w:rsidRPr="006E65D0">
        <w:rPr>
          <w:lang w:val="fr-FR"/>
        </w:rPr>
        <w:t xml:space="preserve"> </w:t>
      </w:r>
      <w:r w:rsidRPr="006E65D0">
        <w:t>исполнении</w:t>
      </w:r>
      <w:r w:rsidRPr="006E65D0">
        <w:rPr>
          <w:lang w:val="fr-FR"/>
        </w:rPr>
        <w:t xml:space="preserve"> </w:t>
      </w:r>
      <w:r w:rsidRPr="006E65D0">
        <w:t>женщинами</w:t>
      </w:r>
      <w:r w:rsidRPr="006E65D0">
        <w:rPr>
          <w:lang w:val="fr-FR"/>
        </w:rPr>
        <w:t xml:space="preserve"> </w:t>
      </w:r>
      <w:r w:rsidRPr="006E65D0">
        <w:t>своих</w:t>
      </w:r>
      <w:r w:rsidRPr="006E65D0">
        <w:rPr>
          <w:lang w:val="fr-FR"/>
        </w:rPr>
        <w:t xml:space="preserve"> </w:t>
      </w:r>
      <w:r w:rsidRPr="006E65D0">
        <w:t>служебных</w:t>
      </w:r>
      <w:r w:rsidRPr="006E65D0">
        <w:rPr>
          <w:lang w:val="fr-FR"/>
        </w:rPr>
        <w:t xml:space="preserve"> </w:t>
      </w:r>
      <w:r w:rsidRPr="006E65D0">
        <w:t>обязанностей</w:t>
      </w:r>
      <w:r w:rsidRPr="006E65D0">
        <w:rPr>
          <w:lang w:val="fr-FR"/>
        </w:rPr>
        <w:t xml:space="preserve">, </w:t>
      </w:r>
      <w:r w:rsidRPr="006E65D0">
        <w:t>подобное</w:t>
      </w:r>
      <w:r w:rsidRPr="006E65D0">
        <w:rPr>
          <w:lang w:val="fr-FR"/>
        </w:rPr>
        <w:t xml:space="preserve"> </w:t>
      </w:r>
      <w:r w:rsidRPr="006E65D0">
        <w:t>разрешение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требуется</w:t>
      </w:r>
      <w:r w:rsidRPr="006E65D0">
        <w:rPr>
          <w:lang w:val="fr-FR"/>
        </w:rPr>
        <w:t>.</w:t>
      </w:r>
    </w:p>
    <w:p w:rsidR="00956B50" w:rsidRDefault="00956B50" w:rsidP="00956B50">
      <w:pPr>
        <w:pStyle w:val="SingleTxt"/>
      </w:pPr>
      <w:r w:rsidRPr="006E65D0">
        <w:t>145.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банков</w:t>
      </w:r>
      <w:r w:rsidRPr="006E65D0">
        <w:rPr>
          <w:lang w:val="fr-FR"/>
        </w:rPr>
        <w:t xml:space="preserve">, </w:t>
      </w:r>
      <w:r w:rsidRPr="006E65D0">
        <w:t>то следует отметить более четкое толкование терм</w:t>
      </w:r>
      <w:r w:rsidRPr="006E65D0">
        <w:t>и</w:t>
      </w:r>
      <w:r w:rsidRPr="006E65D0">
        <w:t xml:space="preserve">на </w:t>
      </w:r>
      <w:r w:rsidR="00682289">
        <w:t>«</w:t>
      </w:r>
      <w:r w:rsidRPr="006E65D0">
        <w:t>уведомление</w:t>
      </w:r>
      <w:r w:rsidR="00682289">
        <w:t>»</w:t>
      </w:r>
      <w:r w:rsidRPr="006E65D0">
        <w:t>, приведенное в пункте </w:t>
      </w:r>
      <w:r w:rsidRPr="006E65D0">
        <w:rPr>
          <w:lang w:val="fr-FR"/>
        </w:rPr>
        <w:t xml:space="preserve">2 </w:t>
      </w:r>
      <w:r w:rsidRPr="006E65D0">
        <w:t>статьи </w:t>
      </w:r>
      <w:r w:rsidRPr="006E65D0">
        <w:rPr>
          <w:lang w:val="fr-FR"/>
        </w:rPr>
        <w:t xml:space="preserve">257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 xml:space="preserve">кодекса. Предоставление банковских кредитов происходит в обычном порядке. </w:t>
      </w:r>
      <w:r>
        <w:t>При</w:t>
      </w:r>
      <w:r w:rsidRPr="006E65D0">
        <w:t xml:space="preserve"> р</w:t>
      </w:r>
      <w:r w:rsidRPr="006E65D0">
        <w:t>е</w:t>
      </w:r>
      <w:r w:rsidRPr="006E65D0">
        <w:t>жиме раздельного владения имуществом данное уведомление даже не запр</w:t>
      </w:r>
      <w:r w:rsidRPr="006E65D0">
        <w:t>а</w:t>
      </w:r>
      <w:r w:rsidRPr="006E65D0">
        <w:t>шивается, поскольку при этом типе режима каждый из супругов самостоятел</w:t>
      </w:r>
      <w:r w:rsidRPr="006E65D0">
        <w:t>ь</w:t>
      </w:r>
      <w:r w:rsidRPr="006E65D0">
        <w:t xml:space="preserve">но управляет своим имуществом. 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4" w:name="_Toc380154129"/>
      <w:r>
        <w:tab/>
      </w:r>
      <w:r>
        <w:tab/>
      </w:r>
      <w:r w:rsidR="00956B50" w:rsidRPr="006E65D0">
        <w:t>Статья </w:t>
      </w:r>
      <w:r w:rsidR="00956B50" w:rsidRPr="006E65D0">
        <w:rPr>
          <w:lang w:val="fr-FR"/>
        </w:rPr>
        <w:t xml:space="preserve">16 </w:t>
      </w:r>
      <w:r w:rsidR="00956B50" w:rsidRPr="006E65D0">
        <w:t>Конвенции.</w:t>
      </w:r>
      <w:r w:rsidR="00956B50" w:rsidRPr="006E65D0">
        <w:rPr>
          <w:lang w:val="fr-FR"/>
        </w:rPr>
        <w:t xml:space="preserve"> </w:t>
      </w:r>
      <w:r w:rsidR="00956B50" w:rsidRPr="006E65D0">
        <w:t>Ликвидация дискриминации в</w:t>
      </w:r>
      <w:r>
        <w:t> </w:t>
      </w:r>
      <w:r w:rsidR="00956B50" w:rsidRPr="006E65D0">
        <w:t>отношении женщин в вопросах, касающихся брака</w:t>
      </w:r>
      <w:bookmarkEnd w:id="24"/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956B50" w:rsidP="00682289">
      <w:pPr>
        <w:pStyle w:val="SingleTxt"/>
        <w:rPr>
          <w:b/>
        </w:rPr>
      </w:pPr>
      <w:r w:rsidRPr="0008349D">
        <w:rPr>
          <w:b/>
        </w:rPr>
        <w:t>Замечание №</w:t>
      </w:r>
      <w:r w:rsidRPr="0008349D">
        <w:rPr>
          <w:b/>
          <w:lang w:val="fr-FR"/>
        </w:rPr>
        <w:t> 22</w:t>
      </w:r>
      <w:r w:rsidRPr="0008349D">
        <w:rPr>
          <w:b/>
        </w:rPr>
        <w:t xml:space="preserve"> и рекомендация № </w:t>
      </w:r>
      <w:r w:rsidRPr="0008349D">
        <w:rPr>
          <w:b/>
          <w:lang w:val="fr-FR"/>
        </w:rPr>
        <w:t>23</w:t>
      </w:r>
      <w:r w:rsidRPr="0008349D">
        <w:rPr>
          <w:b/>
        </w:rPr>
        <w:t xml:space="preserve"> Комитета</w:t>
      </w:r>
    </w:p>
    <w:p w:rsidR="00682289" w:rsidRPr="00682289" w:rsidRDefault="00682289" w:rsidP="00682289">
      <w:pPr>
        <w:pStyle w:val="SingleTxt"/>
        <w:spacing w:after="0" w:line="120" w:lineRule="exact"/>
        <w:rPr>
          <w:b/>
          <w:sz w:val="10"/>
        </w:rPr>
      </w:pPr>
    </w:p>
    <w:p w:rsidR="00956B50" w:rsidRPr="006E65D0" w:rsidRDefault="00956B50" w:rsidP="00682289">
      <w:pPr>
        <w:pStyle w:val="SingleTxt"/>
      </w:pPr>
      <w:r w:rsidRPr="006E65D0">
        <w:t>146.</w:t>
      </w:r>
      <w:r w:rsidRPr="006E65D0">
        <w:tab/>
        <w:t>Замечание</w:t>
      </w:r>
      <w:r w:rsidRPr="006E65D0">
        <w:rPr>
          <w:lang w:val="fr-FR"/>
        </w:rPr>
        <w:t xml:space="preserve"> № 22 </w:t>
      </w:r>
      <w:r w:rsidRPr="006E65D0">
        <w:t>относится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сохранению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Гражданском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Уголовном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t>о</w:t>
      </w:r>
      <w:r w:rsidRPr="006E65D0">
        <w:t>дексах дискриминационных</w:t>
      </w:r>
      <w:r w:rsidRPr="006E65D0">
        <w:rPr>
          <w:lang w:val="fr-FR"/>
        </w:rPr>
        <w:t xml:space="preserve"> </w:t>
      </w:r>
      <w:r w:rsidRPr="006E65D0">
        <w:t>юридических</w:t>
      </w:r>
      <w:r w:rsidRPr="006E65D0">
        <w:rPr>
          <w:lang w:val="fr-FR"/>
        </w:rPr>
        <w:t xml:space="preserve"> </w:t>
      </w:r>
      <w:r w:rsidRPr="006E65D0">
        <w:t>положений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частности</w:t>
      </w:r>
      <w:r w:rsidRPr="006E65D0">
        <w:rPr>
          <w:lang w:val="fr-FR"/>
        </w:rPr>
        <w:t xml:space="preserve"> </w:t>
      </w:r>
      <w:r w:rsidRPr="006E65D0">
        <w:t>положений</w:t>
      </w:r>
      <w:r w:rsidRPr="006E65D0">
        <w:rPr>
          <w:lang w:val="fr-FR"/>
        </w:rPr>
        <w:t xml:space="preserve">, </w:t>
      </w:r>
      <w:r w:rsidRPr="006E65D0">
        <w:t>касающихся</w:t>
      </w:r>
      <w:r w:rsidRPr="006E65D0">
        <w:rPr>
          <w:lang w:val="fr-FR"/>
        </w:rPr>
        <w:t xml:space="preserve"> </w:t>
      </w:r>
      <w:r w:rsidRPr="006E65D0">
        <w:t>брака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семейных</w:t>
      </w:r>
      <w:r w:rsidRPr="006E65D0">
        <w:rPr>
          <w:lang w:val="fr-FR"/>
        </w:rPr>
        <w:t xml:space="preserve"> </w:t>
      </w:r>
      <w:r w:rsidRPr="006E65D0">
        <w:t>отношений</w:t>
      </w:r>
      <w:r w:rsidRPr="006E65D0">
        <w:rPr>
          <w:lang w:val="fr-FR"/>
        </w:rPr>
        <w:t xml:space="preserve">, </w:t>
      </w:r>
      <w:r w:rsidRPr="006E65D0">
        <w:t>признанию</w:t>
      </w:r>
      <w:r w:rsidRPr="006E65D0">
        <w:rPr>
          <w:lang w:val="fr-FR"/>
        </w:rPr>
        <w:t xml:space="preserve"> </w:t>
      </w:r>
      <w:r w:rsidRPr="006E65D0">
        <w:t>возможности</w:t>
      </w:r>
      <w:r w:rsidRPr="006E65D0">
        <w:rPr>
          <w:lang w:val="fr-FR"/>
        </w:rPr>
        <w:t xml:space="preserve"> </w:t>
      </w:r>
      <w:r w:rsidRPr="006E65D0">
        <w:t>полигамии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отсутствию</w:t>
      </w:r>
      <w:r w:rsidRPr="006E65D0">
        <w:rPr>
          <w:lang w:val="fr-FR"/>
        </w:rPr>
        <w:t xml:space="preserve"> </w:t>
      </w:r>
      <w:r w:rsidRPr="006E65D0">
        <w:t>прогресса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кодификации дискриминационных</w:t>
      </w:r>
      <w:r w:rsidRPr="006E65D0">
        <w:rPr>
          <w:lang w:val="fr-FR"/>
        </w:rPr>
        <w:t xml:space="preserve"> </w:t>
      </w:r>
      <w:r w:rsidRPr="006E65D0">
        <w:t>законов</w:t>
      </w:r>
      <w:r w:rsidRPr="006E65D0">
        <w:rPr>
          <w:lang w:val="fr-FR"/>
        </w:rPr>
        <w:t xml:space="preserve">, </w:t>
      </w:r>
      <w:r w:rsidRPr="006E65D0">
        <w:t>несмотря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проведенные по этому вопросу исследования</w:t>
      </w:r>
      <w:r w:rsidRPr="006E65D0">
        <w:rPr>
          <w:lang w:val="fr-FR"/>
        </w:rPr>
        <w:t>.</w:t>
      </w:r>
    </w:p>
    <w:p w:rsidR="00956B50" w:rsidRDefault="00956B50" w:rsidP="00682289">
      <w:pPr>
        <w:pStyle w:val="SingleTxt"/>
      </w:pPr>
      <w:r w:rsidRPr="006E65D0">
        <w:t>147.</w:t>
      </w:r>
      <w:r w:rsidRPr="006E65D0">
        <w:tab/>
        <w:t>Комитет</w:t>
      </w:r>
      <w:r w:rsidRPr="006E65D0">
        <w:rPr>
          <w:lang w:val="fr-FR"/>
        </w:rPr>
        <w:t xml:space="preserve"> </w:t>
      </w:r>
      <w:r w:rsidRPr="006E65D0">
        <w:t>настоятельно</w:t>
      </w:r>
      <w:r w:rsidRPr="006E65D0">
        <w:rPr>
          <w:lang w:val="fr-FR"/>
        </w:rPr>
        <w:t xml:space="preserve"> </w:t>
      </w:r>
      <w:r w:rsidRPr="006E65D0">
        <w:t>призывает</w:t>
      </w:r>
      <w:r w:rsidRPr="006E65D0">
        <w:rPr>
          <w:lang w:val="fr-FR"/>
        </w:rPr>
        <w:t xml:space="preserve"> </w:t>
      </w:r>
      <w:r w:rsidRPr="006E65D0">
        <w:t>Габон</w:t>
      </w:r>
      <w:r w:rsidRPr="006E65D0">
        <w:rPr>
          <w:lang w:val="fr-FR"/>
        </w:rPr>
        <w:t xml:space="preserve"> </w:t>
      </w:r>
      <w:r w:rsidRPr="006E65D0">
        <w:t>ускорить</w:t>
      </w:r>
      <w:r w:rsidRPr="006E65D0">
        <w:rPr>
          <w:lang w:val="fr-FR"/>
        </w:rPr>
        <w:t xml:space="preserve"> </w:t>
      </w:r>
      <w:r w:rsidRPr="006E65D0">
        <w:t>процесс</w:t>
      </w:r>
      <w:r w:rsidRPr="006E65D0">
        <w:rPr>
          <w:lang w:val="fr-FR"/>
        </w:rPr>
        <w:t xml:space="preserve"> </w:t>
      </w:r>
      <w:r w:rsidRPr="006E65D0">
        <w:t>правовой р</w:t>
      </w:r>
      <w:r w:rsidRPr="006E65D0">
        <w:t>е</w:t>
      </w:r>
      <w:r w:rsidRPr="006E65D0">
        <w:t>формы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целях</w:t>
      </w:r>
      <w:r w:rsidRPr="006E65D0">
        <w:rPr>
          <w:lang w:val="fr-FR"/>
        </w:rPr>
        <w:t xml:space="preserve"> </w:t>
      </w:r>
      <w:r w:rsidRPr="006E65D0">
        <w:t>ликвидации</w:t>
      </w:r>
      <w:r w:rsidRPr="006E65D0">
        <w:rPr>
          <w:lang w:val="fr-FR"/>
        </w:rPr>
        <w:t xml:space="preserve"> </w:t>
      </w:r>
      <w:r w:rsidRPr="006E65D0">
        <w:t>дискриминационных</w:t>
      </w:r>
      <w:r w:rsidRPr="006E65D0">
        <w:rPr>
          <w:lang w:val="fr-FR"/>
        </w:rPr>
        <w:t xml:space="preserve"> </w:t>
      </w:r>
      <w:r w:rsidRPr="006E65D0">
        <w:t>положений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обеспечения</w:t>
      </w:r>
      <w:r w:rsidRPr="006E65D0">
        <w:rPr>
          <w:lang w:val="fr-FR"/>
        </w:rPr>
        <w:t xml:space="preserve"> </w:t>
      </w:r>
      <w:r w:rsidRPr="006E65D0">
        <w:t>полного</w:t>
      </w:r>
      <w:r w:rsidRPr="006E65D0">
        <w:rPr>
          <w:lang w:val="fr-FR"/>
        </w:rPr>
        <w:t xml:space="preserve"> </w:t>
      </w:r>
      <w:r w:rsidRPr="006E65D0">
        <w:t>выполнения</w:t>
      </w:r>
      <w:r w:rsidRPr="006E65D0">
        <w:rPr>
          <w:lang w:val="fr-FR"/>
        </w:rPr>
        <w:t xml:space="preserve"> </w:t>
      </w:r>
      <w:r w:rsidRPr="006E65D0">
        <w:t>положений</w:t>
      </w:r>
      <w:r w:rsidRPr="006E65D0">
        <w:rPr>
          <w:lang w:val="fr-FR"/>
        </w:rPr>
        <w:t xml:space="preserve"> </w:t>
      </w:r>
      <w:r w:rsidRPr="006E65D0">
        <w:t>статей </w:t>
      </w:r>
      <w:r w:rsidRPr="006E65D0">
        <w:rPr>
          <w:lang w:val="fr-FR"/>
        </w:rPr>
        <w:t xml:space="preserve">2 </w:t>
      </w:r>
      <w:r w:rsidRPr="006E65D0">
        <w:t>и</w:t>
      </w:r>
      <w:r w:rsidRPr="006E65D0">
        <w:rPr>
          <w:lang w:val="fr-FR"/>
        </w:rPr>
        <w:t xml:space="preserve"> 16 </w:t>
      </w:r>
      <w:r w:rsidRPr="006E65D0">
        <w:t>Конвенции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общей</w:t>
      </w:r>
      <w:r w:rsidRPr="006E65D0">
        <w:rPr>
          <w:lang w:val="fr-FR"/>
        </w:rPr>
        <w:t xml:space="preserve"> </w:t>
      </w:r>
      <w:r w:rsidRPr="006E65D0">
        <w:t>рекоменд</w:t>
      </w:r>
      <w:r w:rsidRPr="006E65D0">
        <w:t>а</w:t>
      </w:r>
      <w:r w:rsidRPr="006E65D0">
        <w:t>ции </w:t>
      </w:r>
      <w:r w:rsidRPr="006E65D0">
        <w:rPr>
          <w:lang w:val="fr-FR"/>
        </w:rPr>
        <w:t>№</w:t>
      </w:r>
      <w:r w:rsidRPr="006E65D0">
        <w:t> </w:t>
      </w:r>
      <w:r w:rsidRPr="006E65D0">
        <w:rPr>
          <w:lang w:val="fr-FR"/>
        </w:rPr>
        <w:t xml:space="preserve">21 </w:t>
      </w:r>
      <w:r w:rsidRPr="006E65D0">
        <w:t>Комитета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отношении</w:t>
      </w:r>
      <w:r w:rsidRPr="006E65D0">
        <w:rPr>
          <w:lang w:val="fr-FR"/>
        </w:rPr>
        <w:t xml:space="preserve"> </w:t>
      </w:r>
      <w:r w:rsidRPr="006E65D0">
        <w:t>равенства</w:t>
      </w:r>
      <w:r w:rsidRPr="006E65D0">
        <w:rPr>
          <w:lang w:val="fr-FR"/>
        </w:rPr>
        <w:t xml:space="preserve"> </w:t>
      </w:r>
      <w:r w:rsidRPr="006E65D0">
        <w:t>прав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браке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семейных отнош</w:t>
      </w:r>
      <w:r w:rsidRPr="006E65D0">
        <w:t>е</w:t>
      </w:r>
      <w:r w:rsidRPr="006E65D0">
        <w:t>ниях, а также разработать конкретную программу и график проведения такой реформы, чтобы полностью задействовать межминистерский комитет, учре</w:t>
      </w:r>
      <w:r w:rsidRPr="006E65D0">
        <w:t>ж</w:t>
      </w:r>
      <w:r w:rsidRPr="006E65D0">
        <w:t>денный для проведения указанных реформ.</w:t>
      </w:r>
      <w:r w:rsidRPr="006E65D0">
        <w:rPr>
          <w:lang w:val="fr-FR"/>
        </w:rPr>
        <w:t xml:space="preserve"> </w:t>
      </w:r>
      <w:r w:rsidRPr="006E65D0">
        <w:t>Государство</w:t>
      </w:r>
      <w:r w:rsidRPr="006E65D0">
        <w:rPr>
          <w:lang w:val="fr-FR"/>
        </w:rPr>
        <w:t xml:space="preserve"> </w:t>
      </w:r>
      <w:r w:rsidRPr="006E65D0">
        <w:t>должно</w:t>
      </w:r>
      <w:r w:rsidRPr="006E65D0">
        <w:rPr>
          <w:lang w:val="fr-FR"/>
        </w:rPr>
        <w:t xml:space="preserve"> </w:t>
      </w:r>
      <w:r w:rsidRPr="006E65D0">
        <w:t>принять более активные меры по</w:t>
      </w:r>
      <w:r w:rsidRPr="006E65D0">
        <w:rPr>
          <w:lang w:val="fr-FR"/>
        </w:rPr>
        <w:t xml:space="preserve"> </w:t>
      </w:r>
      <w:r w:rsidRPr="006E65D0">
        <w:t>обеспечению</w:t>
      </w:r>
      <w:r w:rsidRPr="006E65D0">
        <w:rPr>
          <w:lang w:val="fr-FR"/>
        </w:rPr>
        <w:t xml:space="preserve"> </w:t>
      </w:r>
      <w:r w:rsidRPr="006E65D0">
        <w:t>более</w:t>
      </w:r>
      <w:r w:rsidRPr="006E65D0">
        <w:rPr>
          <w:lang w:val="fr-FR"/>
        </w:rPr>
        <w:t xml:space="preserve"> </w:t>
      </w:r>
      <w:r w:rsidRPr="006E65D0">
        <w:t>глубокого</w:t>
      </w:r>
      <w:r w:rsidRPr="006E65D0">
        <w:rPr>
          <w:lang w:val="fr-FR"/>
        </w:rPr>
        <w:t xml:space="preserve"> </w:t>
      </w:r>
      <w:r w:rsidRPr="006E65D0">
        <w:t>понимания</w:t>
      </w:r>
      <w:r w:rsidRPr="006E65D0">
        <w:rPr>
          <w:lang w:val="fr-FR"/>
        </w:rPr>
        <w:t xml:space="preserve"> </w:t>
      </w:r>
      <w:r w:rsidRPr="006E65D0">
        <w:t>важности</w:t>
      </w:r>
      <w:r w:rsidRPr="006E65D0">
        <w:rPr>
          <w:lang w:val="fr-FR"/>
        </w:rPr>
        <w:t xml:space="preserve"> </w:t>
      </w:r>
      <w:r w:rsidRPr="006E65D0">
        <w:t>закон</w:t>
      </w:r>
      <w:r w:rsidRPr="006E65D0">
        <w:t>о</w:t>
      </w:r>
      <w:r w:rsidRPr="006E65D0">
        <w:t>дательной</w:t>
      </w:r>
      <w:r w:rsidRPr="006E65D0">
        <w:rPr>
          <w:lang w:val="fr-FR"/>
        </w:rPr>
        <w:t xml:space="preserve"> </w:t>
      </w:r>
      <w:r w:rsidRPr="006E65D0">
        <w:t>реформы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достижения</w:t>
      </w:r>
      <w:r w:rsidRPr="006E65D0">
        <w:rPr>
          <w:lang w:val="fr-FR"/>
        </w:rPr>
        <w:t xml:space="preserve"> </w:t>
      </w:r>
      <w:r w:rsidRPr="006E65D0">
        <w:t>юридического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фактического</w:t>
      </w:r>
      <w:r w:rsidRPr="006E65D0">
        <w:rPr>
          <w:lang w:val="fr-FR"/>
        </w:rPr>
        <w:t xml:space="preserve"> </w:t>
      </w:r>
      <w:r w:rsidRPr="006E65D0">
        <w:t>равенства</w:t>
      </w:r>
      <w:r w:rsidRPr="006E65D0">
        <w:rPr>
          <w:lang w:val="fr-FR"/>
        </w:rPr>
        <w:t xml:space="preserve"> </w:t>
      </w:r>
      <w:r w:rsidRPr="006E65D0">
        <w:t>мужчин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>.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08349D">
        <w:t>Принятые меры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Pr="006E65D0" w:rsidRDefault="00956B50" w:rsidP="00956B50">
      <w:pPr>
        <w:pStyle w:val="SingleTxt"/>
      </w:pPr>
      <w:r w:rsidRPr="006E65D0">
        <w:t>148.</w:t>
      </w:r>
      <w:r w:rsidRPr="006E65D0">
        <w:tab/>
        <w:t>Полигамия является весьма распространенной практикой в Габоне, затр</w:t>
      </w:r>
      <w:r w:rsidRPr="006E65D0">
        <w:t>а</w:t>
      </w:r>
      <w:r w:rsidRPr="006E65D0">
        <w:t>гивая более чем пятую часть замужних женщин</w:t>
      </w:r>
      <w:r w:rsidRPr="006E65D0">
        <w:rPr>
          <w:lang w:val="fr-FR"/>
        </w:rPr>
        <w:t xml:space="preserve"> (21 процент). </w:t>
      </w:r>
      <w:r w:rsidRPr="006E65D0">
        <w:t>Количество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мужья</w:t>
      </w:r>
      <w:r w:rsidRPr="006E65D0">
        <w:rPr>
          <w:lang w:val="fr-FR"/>
        </w:rPr>
        <w:t xml:space="preserve"> </w:t>
      </w:r>
      <w:r w:rsidRPr="006E65D0">
        <w:t>которых</w:t>
      </w:r>
      <w:r w:rsidRPr="006E65D0">
        <w:rPr>
          <w:lang w:val="fr-FR"/>
        </w:rPr>
        <w:t xml:space="preserve"> </w:t>
      </w:r>
      <w:r w:rsidRPr="006E65D0">
        <w:t>имеют</w:t>
      </w:r>
      <w:r w:rsidRPr="006E65D0">
        <w:rPr>
          <w:lang w:val="fr-FR"/>
        </w:rPr>
        <w:t xml:space="preserve"> </w:t>
      </w:r>
      <w:r w:rsidRPr="006E65D0">
        <w:t>как</w:t>
      </w:r>
      <w:r w:rsidRPr="006E65D0">
        <w:rPr>
          <w:lang w:val="fr-FR"/>
        </w:rPr>
        <w:t xml:space="preserve"> </w:t>
      </w:r>
      <w:r w:rsidRPr="006E65D0">
        <w:t>минимум</w:t>
      </w:r>
      <w:r w:rsidRPr="006E65D0">
        <w:rPr>
          <w:lang w:val="fr-FR"/>
        </w:rPr>
        <w:t xml:space="preserve"> </w:t>
      </w:r>
      <w:r w:rsidRPr="006E65D0">
        <w:t>еще</w:t>
      </w:r>
      <w:r w:rsidRPr="006E65D0">
        <w:rPr>
          <w:lang w:val="fr-FR"/>
        </w:rPr>
        <w:t xml:space="preserve"> </w:t>
      </w:r>
      <w:r w:rsidRPr="006E65D0">
        <w:t>одну</w:t>
      </w:r>
      <w:r w:rsidRPr="006E65D0">
        <w:rPr>
          <w:lang w:val="fr-FR"/>
        </w:rPr>
        <w:t xml:space="preserve"> </w:t>
      </w:r>
      <w:r w:rsidRPr="006E65D0">
        <w:t>жену</w:t>
      </w:r>
      <w:r w:rsidRPr="006E65D0">
        <w:rPr>
          <w:lang w:val="fr-FR"/>
        </w:rPr>
        <w:t xml:space="preserve">, </w:t>
      </w:r>
      <w:r w:rsidRPr="006E65D0">
        <w:t>регулярно</w:t>
      </w:r>
      <w:r w:rsidRPr="006E65D0">
        <w:rPr>
          <w:lang w:val="fr-FR"/>
        </w:rPr>
        <w:t xml:space="preserve"> </w:t>
      </w:r>
      <w:r w:rsidRPr="006E65D0">
        <w:t>во</w:t>
      </w:r>
      <w:r w:rsidRPr="006E65D0">
        <w:t>з</w:t>
      </w:r>
      <w:r w:rsidRPr="006E65D0">
        <w:t>растает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зависимости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возраста,</w:t>
      </w:r>
      <w:r w:rsidRPr="006E65D0">
        <w:rPr>
          <w:lang w:val="fr-FR"/>
        </w:rPr>
        <w:t xml:space="preserve"> </w:t>
      </w:r>
      <w:r w:rsidRPr="006E65D0">
        <w:t>увеличиваясь</w:t>
      </w:r>
      <w:r w:rsidRPr="006E65D0">
        <w:rPr>
          <w:lang w:val="fr-FR"/>
        </w:rPr>
        <w:t xml:space="preserve"> 18 процент</w:t>
      </w:r>
      <w:r w:rsidRPr="006E65D0">
        <w:t>ов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возрасте</w:t>
      </w:r>
      <w:r w:rsidRPr="006E65D0">
        <w:rPr>
          <w:lang w:val="fr-FR"/>
        </w:rPr>
        <w:t xml:space="preserve"> 20</w:t>
      </w:r>
      <w:r w:rsidRPr="006E65D0">
        <w:t>–</w:t>
      </w:r>
      <w:r w:rsidRPr="006E65D0">
        <w:rPr>
          <w:lang w:val="fr-FR"/>
        </w:rPr>
        <w:t>24</w:t>
      </w:r>
      <w:r w:rsidRPr="006E65D0">
        <w:t> лет</w:t>
      </w:r>
      <w:r w:rsidRPr="006E65D0">
        <w:rPr>
          <w:lang w:val="fr-FR"/>
        </w:rPr>
        <w:t xml:space="preserve"> </w:t>
      </w:r>
      <w:r w:rsidRPr="006E65D0">
        <w:t>до 22 процентов в возрасте 30–34 лет и достигая максимального знач</w:t>
      </w:r>
      <w:r w:rsidRPr="006E65D0">
        <w:t>е</w:t>
      </w:r>
      <w:r w:rsidRPr="006E65D0">
        <w:t>ния в 33 процента в возрасте 45–49 лет. Эта практика в большей степени ра</w:t>
      </w:r>
      <w:r w:rsidRPr="006E65D0">
        <w:t>с</w:t>
      </w:r>
      <w:r w:rsidRPr="006E65D0">
        <w:t>пространена в сельской местности (26,4 процента), чем в городах (19,5 процента). Что касается распределения по провинциям, то на севере (25 процентов) и на юге (28 процентов) уровень полигамии выше, чем в других районах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149.</w:t>
      </w:r>
      <w:r w:rsidRPr="006E65D0">
        <w:tab/>
        <w:t>Соотношение</w:t>
      </w:r>
      <w:r w:rsidRPr="006E65D0">
        <w:rPr>
          <w:lang w:val="fr-FR"/>
        </w:rPr>
        <w:t xml:space="preserve"> </w:t>
      </w:r>
      <w:r w:rsidRPr="006E65D0">
        <w:t>между</w:t>
      </w:r>
      <w:r w:rsidRPr="006E65D0">
        <w:rPr>
          <w:lang w:val="fr-FR"/>
        </w:rPr>
        <w:t xml:space="preserve"> </w:t>
      </w:r>
      <w:r w:rsidRPr="006E65D0">
        <w:t>практикой полигамии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уровнем</w:t>
      </w:r>
      <w:r w:rsidRPr="006E65D0">
        <w:rPr>
          <w:lang w:val="fr-FR"/>
        </w:rPr>
        <w:t xml:space="preserve"> </w:t>
      </w:r>
      <w:r w:rsidRPr="006E65D0">
        <w:t>образования</w:t>
      </w:r>
      <w:r w:rsidRPr="006E65D0">
        <w:rPr>
          <w:lang w:val="fr-FR"/>
        </w:rPr>
        <w:t xml:space="preserve"> </w:t>
      </w:r>
      <w:r w:rsidRPr="006E65D0">
        <w:t>ярче проявляется при наличии более двух жен в полигамном браке. Женщин без о</w:t>
      </w:r>
      <w:r w:rsidRPr="006E65D0">
        <w:t>б</w:t>
      </w:r>
      <w:r w:rsidRPr="006E65D0">
        <w:t>разования гораздо больше. По мере повышения уровня образования количество жен в полигамном браке уменьшается (</w:t>
      </w:r>
      <w:r w:rsidRPr="0065367C">
        <w:t>источник</w:t>
      </w:r>
      <w:r w:rsidRPr="006E65D0">
        <w:t>: Общая перепись населения и жилых помещений, 1993 год).</w:t>
      </w:r>
    </w:p>
    <w:p w:rsidR="00956B50" w:rsidRPr="006E65D0" w:rsidRDefault="00956B50" w:rsidP="00682289">
      <w:pPr>
        <w:pStyle w:val="SingleTxt"/>
      </w:pPr>
      <w:r w:rsidRPr="006E65D0">
        <w:t>150.</w:t>
      </w:r>
      <w:r w:rsidRPr="006E65D0">
        <w:tab/>
        <w:t>Помимо</w:t>
      </w:r>
      <w:r w:rsidRPr="006E65D0">
        <w:rPr>
          <w:lang w:val="fr-FR"/>
        </w:rPr>
        <w:t xml:space="preserve"> </w:t>
      </w:r>
      <w:r w:rsidRPr="006E65D0">
        <w:t>проводимой</w:t>
      </w:r>
      <w:r w:rsidRPr="006E65D0">
        <w:rPr>
          <w:lang w:val="fr-FR"/>
        </w:rPr>
        <w:t xml:space="preserve"> </w:t>
      </w:r>
      <w:r w:rsidRPr="006E65D0">
        <w:t>Министерством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делам</w:t>
      </w:r>
      <w:r w:rsidRPr="006E65D0">
        <w:rPr>
          <w:lang w:val="fr-FR"/>
        </w:rPr>
        <w:t xml:space="preserve"> </w:t>
      </w:r>
      <w:r w:rsidRPr="006E65D0">
        <w:t>семьи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улучшению</w:t>
      </w:r>
      <w:r w:rsidRPr="006E65D0">
        <w:rPr>
          <w:lang w:val="fr-FR"/>
        </w:rPr>
        <w:t xml:space="preserve"> </w:t>
      </w:r>
      <w:r w:rsidRPr="006E65D0">
        <w:t>пол</w:t>
      </w:r>
      <w:r w:rsidRPr="006E65D0">
        <w:t>о</w:t>
      </w:r>
      <w:r w:rsidRPr="006E65D0">
        <w:t>жения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ассоциациями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НПО</w:t>
      </w:r>
      <w:r w:rsidRPr="006E65D0">
        <w:rPr>
          <w:lang w:val="fr-FR"/>
        </w:rPr>
        <w:t xml:space="preserve">, </w:t>
      </w:r>
      <w:r w:rsidRPr="006E65D0">
        <w:t>занимающимися</w:t>
      </w:r>
      <w:r w:rsidRPr="006E65D0">
        <w:rPr>
          <w:lang w:val="fr-FR"/>
        </w:rPr>
        <w:t xml:space="preserve"> </w:t>
      </w:r>
      <w:r w:rsidRPr="006E65D0">
        <w:t>защитой</w:t>
      </w:r>
      <w:r w:rsidRPr="006E65D0">
        <w:rPr>
          <w:lang w:val="fr-FR"/>
        </w:rPr>
        <w:t xml:space="preserve"> </w:t>
      </w:r>
      <w:r w:rsidRPr="006E65D0">
        <w:t>прав</w:t>
      </w:r>
      <w:r w:rsidRPr="006E65D0">
        <w:rPr>
          <w:lang w:val="fr-FR"/>
        </w:rPr>
        <w:t xml:space="preserve"> </w:t>
      </w:r>
      <w:r w:rsidRPr="006E65D0">
        <w:t>женщин,</w:t>
      </w:r>
      <w:r w:rsidRPr="006E65D0">
        <w:rPr>
          <w:lang w:val="fr-FR"/>
        </w:rPr>
        <w:t xml:space="preserve"> </w:t>
      </w:r>
      <w:r w:rsidRPr="006E65D0">
        <w:t>информационно-разъяснительной деятельности, о</w:t>
      </w:r>
      <w:r w:rsidRPr="006E65D0">
        <w:rPr>
          <w:lang w:val="fr-FR"/>
        </w:rPr>
        <w:t xml:space="preserve"> </w:t>
      </w:r>
      <w:r w:rsidRPr="006E65D0">
        <w:t>которой</w:t>
      </w:r>
      <w:r w:rsidRPr="006E65D0">
        <w:rPr>
          <w:lang w:val="fr-FR"/>
        </w:rPr>
        <w:t xml:space="preserve"> </w:t>
      </w:r>
      <w:r w:rsidRPr="006E65D0">
        <w:t>уже</w:t>
      </w:r>
      <w:r w:rsidRPr="006E65D0">
        <w:rPr>
          <w:lang w:val="fr-FR"/>
        </w:rPr>
        <w:t xml:space="preserve"> </w:t>
      </w:r>
      <w:r w:rsidRPr="006E65D0">
        <w:t>упоминалось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статье </w:t>
      </w:r>
      <w:r w:rsidRPr="006E65D0">
        <w:rPr>
          <w:lang w:val="fr-FR"/>
        </w:rPr>
        <w:t xml:space="preserve">2 </w:t>
      </w:r>
      <w:r w:rsidRPr="006E65D0">
        <w:t>Конвенции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замечаниях и</w:t>
      </w:r>
      <w:r w:rsidRPr="006E65D0">
        <w:rPr>
          <w:lang w:val="fr-FR"/>
        </w:rPr>
        <w:t xml:space="preserve"> </w:t>
      </w:r>
      <w:r w:rsidRPr="006E65D0">
        <w:t>рекомендациях </w:t>
      </w:r>
      <w:r w:rsidRPr="006E65D0">
        <w:rPr>
          <w:lang w:val="fr-FR"/>
        </w:rPr>
        <w:t>№</w:t>
      </w:r>
      <w:r w:rsidRPr="006E65D0">
        <w:t> </w:t>
      </w:r>
      <w:r w:rsidRPr="006E65D0">
        <w:rPr>
          <w:lang w:val="fr-FR"/>
        </w:rPr>
        <w:t xml:space="preserve">18 </w:t>
      </w:r>
      <w:r w:rsidRPr="006E65D0">
        <w:t>и</w:t>
      </w:r>
      <w:r w:rsidRPr="006E65D0">
        <w:rPr>
          <w:lang w:val="fr-FR"/>
        </w:rPr>
        <w:t xml:space="preserve"> 19 </w:t>
      </w:r>
      <w:r w:rsidRPr="006E65D0">
        <w:t>Комитета</w:t>
      </w:r>
      <w:r w:rsidRPr="006E65D0">
        <w:rPr>
          <w:lang w:val="fr-FR"/>
        </w:rPr>
        <w:t xml:space="preserve">, </w:t>
      </w:r>
      <w:r w:rsidRPr="006E65D0">
        <w:t>вн</w:t>
      </w:r>
      <w:r w:rsidRPr="006E65D0">
        <w:t>и</w:t>
      </w:r>
      <w:r w:rsidRPr="006E65D0">
        <w:t>мание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проблеме</w:t>
      </w:r>
      <w:r w:rsidRPr="006E65D0">
        <w:rPr>
          <w:lang w:val="fr-FR"/>
        </w:rPr>
        <w:t xml:space="preserve"> </w:t>
      </w:r>
      <w:r w:rsidRPr="006E65D0">
        <w:t>полигамии</w:t>
      </w:r>
      <w:r w:rsidRPr="006E65D0">
        <w:rPr>
          <w:lang w:val="fr-FR"/>
        </w:rPr>
        <w:t xml:space="preserve"> </w:t>
      </w:r>
      <w:r w:rsidRPr="006E65D0">
        <w:t>привлекала сеть</w:t>
      </w:r>
      <w:r w:rsidRPr="006E65D0">
        <w:rPr>
          <w:lang w:val="fr-FR"/>
        </w:rPr>
        <w:t xml:space="preserve"> </w:t>
      </w:r>
      <w:r w:rsidR="00682289">
        <w:t>«</w:t>
      </w:r>
      <w:r w:rsidRPr="006E65D0">
        <w:t>Демократия</w:t>
      </w:r>
      <w:r w:rsidR="00682289">
        <w:t>–</w:t>
      </w:r>
      <w:r w:rsidRPr="006E65D0">
        <w:t>Право</w:t>
      </w:r>
      <w:r w:rsidR="00682289">
        <w:t>–</w:t>
      </w:r>
      <w:r w:rsidRPr="006E65D0">
        <w:t>Мир</w:t>
      </w:r>
      <w:r w:rsidR="00682289">
        <w:t>»</w:t>
      </w:r>
      <w:r w:rsidRPr="006E65D0">
        <w:rPr>
          <w:lang w:val="fr-FR"/>
        </w:rPr>
        <w:t xml:space="preserve"> </w:t>
      </w:r>
      <w:r w:rsidRPr="006E65D0">
        <w:t>(СДПМ) Национального</w:t>
      </w:r>
      <w:r w:rsidRPr="006E65D0">
        <w:rPr>
          <w:lang w:val="fr-FR"/>
        </w:rPr>
        <w:t xml:space="preserve"> </w:t>
      </w:r>
      <w:r w:rsidRPr="006E65D0">
        <w:t>центра</w:t>
      </w:r>
      <w:r w:rsidRPr="006E65D0">
        <w:rPr>
          <w:lang w:val="fr-FR"/>
        </w:rPr>
        <w:t xml:space="preserve"> </w:t>
      </w:r>
      <w:r w:rsidRPr="006E65D0">
        <w:t>поддержки</w:t>
      </w:r>
      <w:r w:rsidRPr="006E65D0">
        <w:rPr>
          <w:lang w:val="fr-FR"/>
        </w:rPr>
        <w:t xml:space="preserve"> </w:t>
      </w:r>
      <w:r w:rsidRPr="006E65D0">
        <w:t>женских</w:t>
      </w:r>
      <w:r w:rsidRPr="006E65D0">
        <w:rPr>
          <w:lang w:val="fr-FR"/>
        </w:rPr>
        <w:t xml:space="preserve"> </w:t>
      </w:r>
      <w:r w:rsidRPr="006E65D0">
        <w:t>организаций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Габоне</w:t>
      </w:r>
      <w:r w:rsidRPr="006E65D0">
        <w:rPr>
          <w:lang w:val="fr-FR"/>
        </w:rPr>
        <w:t xml:space="preserve"> </w:t>
      </w:r>
      <w:r w:rsidRPr="006E65D0">
        <w:t xml:space="preserve">(НЦПЖО-Габон), которая </w:t>
      </w:r>
      <w:r w:rsidRPr="006E65D0">
        <w:rPr>
          <w:lang w:val="fr-FR"/>
        </w:rPr>
        <w:t>16</w:t>
      </w:r>
      <w:r w:rsidRPr="006E65D0">
        <w:t> ноября</w:t>
      </w:r>
      <w:r w:rsidRPr="006E65D0">
        <w:rPr>
          <w:lang w:val="fr-FR"/>
        </w:rPr>
        <w:t xml:space="preserve"> 2007 год</w:t>
      </w:r>
      <w:r w:rsidRPr="006E65D0">
        <w:t>а провела широкую разъясн</w:t>
      </w:r>
      <w:r w:rsidRPr="006E65D0">
        <w:t>и</w:t>
      </w:r>
      <w:r w:rsidRPr="006E65D0">
        <w:t>тельную</w:t>
      </w:r>
      <w:r w:rsidRPr="006E65D0">
        <w:rPr>
          <w:lang w:val="fr-FR"/>
        </w:rPr>
        <w:t xml:space="preserve"> </w:t>
      </w:r>
      <w:r w:rsidRPr="006E65D0">
        <w:t>кампанию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радио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телевидении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17</w:t>
      </w:r>
      <w:r w:rsidRPr="006E65D0">
        <w:t> ноября</w:t>
      </w:r>
      <w:r w:rsidRPr="006E65D0">
        <w:rPr>
          <w:lang w:val="fr-FR"/>
        </w:rPr>
        <w:t xml:space="preserve"> 2007 год</w:t>
      </w:r>
      <w:r w:rsidRPr="006E65D0">
        <w:t>а в</w:t>
      </w:r>
      <w:r w:rsidRPr="006E65D0">
        <w:rPr>
          <w:lang w:val="fr-FR"/>
        </w:rPr>
        <w:t xml:space="preserve"> </w:t>
      </w:r>
      <w:r w:rsidRPr="006E65D0">
        <w:t>Сенате организовала семинар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rPr>
          <w:lang w:val="fr-FR"/>
        </w:rPr>
        <w:t xml:space="preserve"> </w:t>
      </w:r>
      <w:r w:rsidRPr="006E65D0">
        <w:t>преимуществах</w:t>
      </w:r>
      <w:r w:rsidRPr="006E65D0">
        <w:rPr>
          <w:lang w:val="fr-FR"/>
        </w:rPr>
        <w:t xml:space="preserve"> </w:t>
      </w:r>
      <w:r w:rsidRPr="006E65D0">
        <w:t>моногамии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неудобствах</w:t>
      </w:r>
      <w:r w:rsidRPr="006E65D0">
        <w:rPr>
          <w:lang w:val="fr-FR"/>
        </w:rPr>
        <w:t xml:space="preserve"> </w:t>
      </w:r>
      <w:r w:rsidRPr="006E65D0">
        <w:t>полигамии</w:t>
      </w:r>
      <w:r w:rsidRPr="006E65D0">
        <w:rPr>
          <w:lang w:val="fr-FR"/>
        </w:rPr>
        <w:t xml:space="preserve">, </w:t>
      </w:r>
      <w:r w:rsidRPr="006E65D0">
        <w:t>на котором присутствовали</w:t>
      </w:r>
      <w:r w:rsidRPr="006E65D0">
        <w:rPr>
          <w:lang w:val="fr-FR"/>
        </w:rPr>
        <w:t xml:space="preserve"> </w:t>
      </w:r>
      <w:r w:rsidRPr="006E65D0">
        <w:t>представители</w:t>
      </w:r>
      <w:r w:rsidRPr="006E65D0">
        <w:rPr>
          <w:lang w:val="fr-FR"/>
        </w:rPr>
        <w:t xml:space="preserve"> </w:t>
      </w:r>
      <w:r w:rsidRPr="006E65D0">
        <w:t>двух</w:t>
      </w:r>
      <w:r w:rsidRPr="006E65D0">
        <w:rPr>
          <w:lang w:val="fr-FR"/>
        </w:rPr>
        <w:t xml:space="preserve"> </w:t>
      </w:r>
      <w:r w:rsidRPr="006E65D0">
        <w:t>палат</w:t>
      </w:r>
      <w:r w:rsidRPr="006E65D0">
        <w:rPr>
          <w:lang w:val="fr-FR"/>
        </w:rPr>
        <w:t xml:space="preserve"> </w:t>
      </w:r>
      <w:r>
        <w:t>п</w:t>
      </w:r>
      <w:r w:rsidRPr="006E65D0">
        <w:t>арламента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частности</w:t>
      </w:r>
      <w:r w:rsidRPr="006E65D0">
        <w:rPr>
          <w:lang w:val="fr-FR"/>
        </w:rPr>
        <w:t xml:space="preserve"> </w:t>
      </w:r>
      <w:r w:rsidRPr="006E65D0">
        <w:t>женщины</w:t>
      </w:r>
      <w:r w:rsidR="00682289">
        <w:t>-</w:t>
      </w:r>
      <w:r w:rsidRPr="006E65D0">
        <w:t>депутаты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сенаторы</w:t>
      </w:r>
      <w:r w:rsidRPr="006E65D0">
        <w:rPr>
          <w:lang w:val="fr-FR"/>
        </w:rPr>
        <w:t>,</w:t>
      </w:r>
      <w:r w:rsidRPr="006E65D0">
        <w:t xml:space="preserve"> а также соответствующая публика обоих п</w:t>
      </w:r>
      <w:r w:rsidRPr="006E65D0">
        <w:t>о</w:t>
      </w:r>
      <w:r w:rsidRPr="006E65D0">
        <w:t>лов из всех слоев общества. Это мероприятие прошло при поддержке Фонда по у</w:t>
      </w:r>
      <w:r w:rsidRPr="006E65D0">
        <w:t>к</w:t>
      </w:r>
      <w:r w:rsidRPr="006E65D0">
        <w:t>реплению потенциала африканских стран (ФУПАС). По результатам семин</w:t>
      </w:r>
      <w:r w:rsidRPr="006E65D0">
        <w:t>а</w:t>
      </w:r>
      <w:r w:rsidRPr="006E65D0">
        <w:t>ра был составлен доклад, в который были включены все выступления участн</w:t>
      </w:r>
      <w:r w:rsidRPr="006E65D0">
        <w:t>и</w:t>
      </w:r>
      <w:r w:rsidRPr="006E65D0">
        <w:t>ков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151.</w:t>
      </w:r>
      <w:r w:rsidRPr="006E65D0">
        <w:tab/>
        <w:t>По сути</w:t>
      </w:r>
      <w:r w:rsidRPr="006E65D0">
        <w:rPr>
          <w:lang w:val="fr-FR"/>
        </w:rPr>
        <w:t xml:space="preserve"> </w:t>
      </w:r>
      <w:r w:rsidRPr="006E65D0">
        <w:t>дела вопрос касается законов</w:t>
      </w:r>
      <w:r w:rsidRPr="006E65D0">
        <w:rPr>
          <w:lang w:val="fr-FR"/>
        </w:rPr>
        <w:t xml:space="preserve">, </w:t>
      </w:r>
      <w:r w:rsidRPr="006E65D0">
        <w:t>закрепляющих</w:t>
      </w:r>
      <w:r w:rsidRPr="006E65D0">
        <w:rPr>
          <w:lang w:val="fr-FR"/>
        </w:rPr>
        <w:t xml:space="preserve"> </w:t>
      </w:r>
      <w:r w:rsidRPr="006E65D0">
        <w:t>полигамию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мон</w:t>
      </w:r>
      <w:r w:rsidRPr="006E65D0">
        <w:t>о</w:t>
      </w:r>
      <w:r w:rsidRPr="006E65D0">
        <w:t>гамию в явном противоречии с</w:t>
      </w:r>
      <w:r w:rsidRPr="006E65D0">
        <w:rPr>
          <w:lang w:val="fr-FR"/>
        </w:rPr>
        <w:t xml:space="preserve"> </w:t>
      </w:r>
      <w:r w:rsidRPr="006E65D0">
        <w:t>положениями</w:t>
      </w:r>
      <w:r w:rsidRPr="006E65D0">
        <w:rPr>
          <w:lang w:val="fr-FR"/>
        </w:rPr>
        <w:t xml:space="preserve"> </w:t>
      </w:r>
      <w:r w:rsidRPr="006E65D0">
        <w:t>Конвенции</w:t>
      </w:r>
      <w:r w:rsidRPr="006E65D0">
        <w:rPr>
          <w:lang w:val="fr-FR"/>
        </w:rPr>
        <w:t xml:space="preserve">, </w:t>
      </w:r>
      <w:r w:rsidRPr="006E65D0">
        <w:t>которая</w:t>
      </w:r>
      <w:r w:rsidRPr="006E65D0">
        <w:rPr>
          <w:lang w:val="fr-FR"/>
        </w:rPr>
        <w:t xml:space="preserve"> </w:t>
      </w:r>
      <w:r w:rsidRPr="006E65D0">
        <w:t>является</w:t>
      </w:r>
      <w:r w:rsidRPr="006E65D0">
        <w:rPr>
          <w:lang w:val="fr-FR"/>
        </w:rPr>
        <w:t xml:space="preserve"> </w:t>
      </w:r>
      <w:r w:rsidRPr="006E65D0">
        <w:t>высшей</w:t>
      </w:r>
      <w:r w:rsidRPr="006E65D0">
        <w:rPr>
          <w:lang w:val="fr-FR"/>
        </w:rPr>
        <w:t xml:space="preserve"> </w:t>
      </w:r>
      <w:r w:rsidRPr="006E65D0">
        <w:t>нормой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отношению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национальным</w:t>
      </w:r>
      <w:r w:rsidRPr="006E65D0">
        <w:rPr>
          <w:lang w:val="fr-FR"/>
        </w:rPr>
        <w:t xml:space="preserve"> </w:t>
      </w:r>
      <w:r w:rsidRPr="006E65D0">
        <w:t>законам</w:t>
      </w:r>
      <w:r w:rsidRPr="006E65D0">
        <w:rPr>
          <w:lang w:val="fr-FR"/>
        </w:rPr>
        <w:t xml:space="preserve">,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общеизвестного</w:t>
      </w:r>
      <w:r w:rsidRPr="006E65D0">
        <w:rPr>
          <w:lang w:val="fr-FR"/>
        </w:rPr>
        <w:t xml:space="preserve"> </w:t>
      </w:r>
      <w:r w:rsidRPr="006E65D0">
        <w:t>консерватизма</w:t>
      </w:r>
      <w:r w:rsidRPr="006E65D0">
        <w:rPr>
          <w:lang w:val="fr-FR"/>
        </w:rPr>
        <w:t xml:space="preserve"> </w:t>
      </w:r>
      <w:r w:rsidRPr="006E65D0">
        <w:t>парламентариев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отношении</w:t>
      </w:r>
      <w:r w:rsidRPr="006E65D0">
        <w:rPr>
          <w:lang w:val="fr-FR"/>
        </w:rPr>
        <w:t xml:space="preserve"> </w:t>
      </w:r>
      <w:r w:rsidRPr="006E65D0">
        <w:t>этой проблемы</w:t>
      </w:r>
      <w:r w:rsidRPr="006E65D0">
        <w:rPr>
          <w:lang w:val="fr-FR"/>
        </w:rPr>
        <w:t xml:space="preserve">, </w:t>
      </w:r>
      <w:r w:rsidRPr="006E65D0">
        <w:t>несмотря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t>б</w:t>
      </w:r>
      <w:r w:rsidRPr="006E65D0">
        <w:t>ращения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принятие различных мер, упомянутых выше.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этой</w:t>
      </w:r>
      <w:r w:rsidRPr="006E65D0">
        <w:rPr>
          <w:lang w:val="fr-FR"/>
        </w:rPr>
        <w:t xml:space="preserve"> </w:t>
      </w:r>
      <w:r w:rsidRPr="006E65D0">
        <w:t>связи</w:t>
      </w:r>
      <w:r w:rsidRPr="006E65D0">
        <w:rPr>
          <w:lang w:val="fr-FR"/>
        </w:rPr>
        <w:t xml:space="preserve"> </w:t>
      </w:r>
      <w:r w:rsidRPr="006E65D0">
        <w:t>НЦПЖО-Габон провел исследование в</w:t>
      </w:r>
      <w:r w:rsidRPr="006E65D0">
        <w:rPr>
          <w:lang w:val="fr-FR"/>
        </w:rPr>
        <w:t xml:space="preserve"> </w:t>
      </w:r>
      <w:r w:rsidRPr="006E65D0">
        <w:t>мэрии</w:t>
      </w:r>
      <w:r w:rsidRPr="006E65D0">
        <w:rPr>
          <w:lang w:val="fr-FR"/>
        </w:rPr>
        <w:t xml:space="preserve"> </w:t>
      </w:r>
      <w:r w:rsidRPr="006E65D0">
        <w:t>Либревиля и в городском суде первой и</w:t>
      </w:r>
      <w:r w:rsidRPr="006E65D0">
        <w:t>н</w:t>
      </w:r>
      <w:r w:rsidRPr="006E65D0">
        <w:t>станции. Было выявлено преобладание моногамных браков. Как правило, более 91 процента регистрируемых в ЗАГСах браков являются моногамными. Однако ситуация изменяется в зависимости от возрастной группы, поскольку тяга к з</w:t>
      </w:r>
      <w:r w:rsidRPr="006E65D0">
        <w:t>а</w:t>
      </w:r>
      <w:r w:rsidRPr="006E65D0">
        <w:t>ключению полигамного брака с возрастом усиливается. Так, среди мужчин в возрасте 45 лет и старше регистрируется 16 процентов полигамных браков, в то время как среди женщин подобная тенденция наблюдается в возрастной группе 35 лет и старше.</w:t>
      </w:r>
    </w:p>
    <w:p w:rsidR="00956B50" w:rsidRPr="006E65D0" w:rsidRDefault="00956B50" w:rsidP="00956B50">
      <w:pPr>
        <w:pStyle w:val="SingleTxt"/>
      </w:pPr>
      <w:r w:rsidRPr="006E65D0">
        <w:t>152.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ходе</w:t>
      </w:r>
      <w:r w:rsidRPr="006E65D0">
        <w:rPr>
          <w:lang w:val="fr-FR"/>
        </w:rPr>
        <w:t xml:space="preserve"> </w:t>
      </w:r>
      <w:r w:rsidRPr="006E65D0">
        <w:t>того</w:t>
      </w:r>
      <w:r w:rsidRPr="006E65D0">
        <w:rPr>
          <w:lang w:val="fr-FR"/>
        </w:rPr>
        <w:t xml:space="preserve"> </w:t>
      </w:r>
      <w:r w:rsidRPr="006E65D0">
        <w:t>же</w:t>
      </w:r>
      <w:r w:rsidRPr="006E65D0">
        <w:rPr>
          <w:lang w:val="fr-FR"/>
        </w:rPr>
        <w:t xml:space="preserve"> </w:t>
      </w:r>
      <w:r w:rsidRPr="006E65D0">
        <w:t>семинара</w:t>
      </w:r>
      <w:r w:rsidRPr="006E65D0">
        <w:rPr>
          <w:lang w:val="fr-FR"/>
        </w:rPr>
        <w:t xml:space="preserve"> </w:t>
      </w:r>
      <w:r w:rsidRPr="006E65D0">
        <w:t>участникам</w:t>
      </w:r>
      <w:r w:rsidRPr="006E65D0">
        <w:rPr>
          <w:lang w:val="fr-FR"/>
        </w:rPr>
        <w:t xml:space="preserve"> </w:t>
      </w:r>
      <w:r w:rsidRPr="006E65D0">
        <w:t>раздали</w:t>
      </w:r>
      <w:r w:rsidRPr="006E65D0">
        <w:rPr>
          <w:lang w:val="fr-FR"/>
        </w:rPr>
        <w:t xml:space="preserve"> </w:t>
      </w:r>
      <w:r w:rsidRPr="006E65D0">
        <w:t>брошюры</w:t>
      </w:r>
      <w:r w:rsidRPr="006E65D0">
        <w:rPr>
          <w:lang w:val="fr-FR"/>
        </w:rPr>
        <w:t xml:space="preserve"> </w:t>
      </w:r>
      <w:r w:rsidR="00682289">
        <w:t>«</w:t>
      </w:r>
      <w:r w:rsidRPr="006E65D0">
        <w:t>Полигамия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моногамия</w:t>
      </w:r>
      <w:r w:rsidR="00682289">
        <w:t xml:space="preserve"> — </w:t>
      </w:r>
      <w:r w:rsidRPr="006E65D0">
        <w:t>выбор за вами</w:t>
      </w:r>
      <w:r w:rsidR="00682289">
        <w:t>»</w:t>
      </w:r>
      <w:r w:rsidRPr="006E65D0">
        <w:t>.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этой</w:t>
      </w:r>
      <w:r w:rsidRPr="006E65D0">
        <w:rPr>
          <w:lang w:val="fr-FR"/>
        </w:rPr>
        <w:t xml:space="preserve"> </w:t>
      </w:r>
      <w:r w:rsidRPr="006E65D0">
        <w:t>брошюре</w:t>
      </w:r>
      <w:r w:rsidRPr="006E65D0">
        <w:rPr>
          <w:lang w:val="fr-FR"/>
        </w:rPr>
        <w:t xml:space="preserve"> </w:t>
      </w:r>
      <w:r w:rsidRPr="006E65D0">
        <w:t>было</w:t>
      </w:r>
      <w:r w:rsidRPr="006E65D0">
        <w:rPr>
          <w:lang w:val="fr-FR"/>
        </w:rPr>
        <w:t xml:space="preserve"> </w:t>
      </w:r>
      <w:r w:rsidRPr="006E65D0">
        <w:t>описано</w:t>
      </w:r>
      <w:r w:rsidRPr="006E65D0">
        <w:rPr>
          <w:lang w:val="fr-FR"/>
        </w:rPr>
        <w:t xml:space="preserve"> </w:t>
      </w:r>
      <w:r w:rsidRPr="006E65D0">
        <w:t>негативное</w:t>
      </w:r>
      <w:r w:rsidRPr="006E65D0">
        <w:rPr>
          <w:lang w:val="fr-FR"/>
        </w:rPr>
        <w:t xml:space="preserve"> </w:t>
      </w:r>
      <w:r w:rsidRPr="006E65D0">
        <w:t>во</w:t>
      </w:r>
      <w:r w:rsidRPr="006E65D0">
        <w:t>з</w:t>
      </w:r>
      <w:r w:rsidRPr="006E65D0">
        <w:t>действие</w:t>
      </w:r>
      <w:r w:rsidRPr="006E65D0">
        <w:rPr>
          <w:lang w:val="fr-FR"/>
        </w:rPr>
        <w:t xml:space="preserve"> </w:t>
      </w:r>
      <w:r w:rsidRPr="006E65D0">
        <w:t>полигамных</w:t>
      </w:r>
      <w:r w:rsidRPr="006E65D0">
        <w:rPr>
          <w:lang w:val="fr-FR"/>
        </w:rPr>
        <w:t xml:space="preserve"> </w:t>
      </w:r>
      <w:r w:rsidRPr="006E65D0">
        <w:t>браков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проблему</w:t>
      </w:r>
      <w:r w:rsidRPr="006E65D0">
        <w:rPr>
          <w:lang w:val="fr-FR"/>
        </w:rPr>
        <w:t xml:space="preserve"> </w:t>
      </w:r>
      <w:r w:rsidRPr="006E65D0">
        <w:t>гендерного равенства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представл</w:t>
      </w:r>
      <w:r w:rsidRPr="006E65D0">
        <w:t>е</w:t>
      </w:r>
      <w:r w:rsidRPr="006E65D0">
        <w:t>на текущая</w:t>
      </w:r>
      <w:r w:rsidRPr="006E65D0">
        <w:rPr>
          <w:lang w:val="fr-FR"/>
        </w:rPr>
        <w:t xml:space="preserve"> </w:t>
      </w:r>
      <w:r w:rsidRPr="006E65D0">
        <w:t>практика</w:t>
      </w:r>
      <w:r w:rsidRPr="006E65D0">
        <w:rPr>
          <w:lang w:val="fr-FR"/>
        </w:rPr>
        <w:t xml:space="preserve"> </w:t>
      </w:r>
      <w:r w:rsidRPr="006E65D0">
        <w:t>полигамных</w:t>
      </w:r>
      <w:r w:rsidRPr="006E65D0">
        <w:rPr>
          <w:lang w:val="fr-FR"/>
        </w:rPr>
        <w:t xml:space="preserve"> </w:t>
      </w:r>
      <w:r w:rsidRPr="006E65D0">
        <w:t>браков</w:t>
      </w:r>
      <w:r w:rsidRPr="006E65D0">
        <w:rPr>
          <w:lang w:val="fr-FR"/>
        </w:rPr>
        <w:t xml:space="preserve">, </w:t>
      </w:r>
      <w:r w:rsidRPr="006E65D0">
        <w:t>которая</w:t>
      </w:r>
      <w:r w:rsidRPr="006E65D0">
        <w:rPr>
          <w:lang w:val="fr-FR"/>
        </w:rPr>
        <w:t xml:space="preserve"> </w:t>
      </w:r>
      <w:r w:rsidRPr="006E65D0">
        <w:t>сильно</w:t>
      </w:r>
      <w:r w:rsidRPr="006E65D0">
        <w:rPr>
          <w:lang w:val="fr-FR"/>
        </w:rPr>
        <w:t xml:space="preserve"> </w:t>
      </w:r>
      <w:r w:rsidRPr="006E65D0">
        <w:t>отличается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пра</w:t>
      </w:r>
      <w:r w:rsidRPr="006E65D0">
        <w:t>к</w:t>
      </w:r>
      <w:r w:rsidRPr="006E65D0">
        <w:t>тики</w:t>
      </w:r>
      <w:r w:rsidRPr="006E65D0">
        <w:rPr>
          <w:lang w:val="fr-FR"/>
        </w:rPr>
        <w:t xml:space="preserve"> </w:t>
      </w:r>
      <w:r w:rsidRPr="006E65D0">
        <w:t>предыдущих</w:t>
      </w:r>
      <w:r w:rsidRPr="006E65D0">
        <w:rPr>
          <w:lang w:val="fr-FR"/>
        </w:rPr>
        <w:t xml:space="preserve"> </w:t>
      </w:r>
      <w:r w:rsidRPr="006E65D0">
        <w:t>поколений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153.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Конституции</w:t>
      </w:r>
      <w:r w:rsidRPr="006E65D0">
        <w:rPr>
          <w:lang w:val="fr-FR"/>
        </w:rPr>
        <w:t xml:space="preserve"> </w:t>
      </w:r>
      <w:r w:rsidRPr="006E65D0">
        <w:t>народ</w:t>
      </w:r>
      <w:r w:rsidRPr="006E65D0">
        <w:rPr>
          <w:lang w:val="fr-FR"/>
        </w:rPr>
        <w:t xml:space="preserve"> </w:t>
      </w:r>
      <w:r w:rsidRPr="006E65D0">
        <w:t>Габона</w:t>
      </w:r>
      <w:r w:rsidRPr="006E65D0">
        <w:rPr>
          <w:lang w:val="fr-FR"/>
        </w:rPr>
        <w:t xml:space="preserve">, </w:t>
      </w:r>
      <w:r w:rsidRPr="006E65D0">
        <w:t>подтвердив</w:t>
      </w:r>
      <w:r w:rsidRPr="006E65D0">
        <w:rPr>
          <w:lang w:val="fr-FR"/>
        </w:rPr>
        <w:t xml:space="preserve"> </w:t>
      </w:r>
      <w:r w:rsidRPr="006E65D0">
        <w:t>свою</w:t>
      </w:r>
      <w:r w:rsidRPr="006E65D0">
        <w:rPr>
          <w:lang w:val="fr-FR"/>
        </w:rPr>
        <w:t xml:space="preserve"> </w:t>
      </w:r>
      <w:r w:rsidRPr="006E65D0">
        <w:t>приверженность</w:t>
      </w:r>
      <w:r w:rsidRPr="006E65D0">
        <w:rPr>
          <w:lang w:val="fr-FR"/>
        </w:rPr>
        <w:t xml:space="preserve"> </w:t>
      </w:r>
      <w:r w:rsidRPr="006E65D0">
        <w:t>межд</w:t>
      </w:r>
      <w:r w:rsidRPr="006E65D0">
        <w:t>у</w:t>
      </w:r>
      <w:r w:rsidRPr="006E65D0">
        <w:t>народным</w:t>
      </w:r>
      <w:r w:rsidRPr="006E65D0">
        <w:rPr>
          <w:lang w:val="fr-FR"/>
        </w:rPr>
        <w:t xml:space="preserve"> </w:t>
      </w:r>
      <w:r w:rsidRPr="006E65D0">
        <w:t>правовым актам</w:t>
      </w:r>
      <w:r w:rsidRPr="006E65D0">
        <w:rPr>
          <w:lang w:val="fr-FR"/>
        </w:rPr>
        <w:t xml:space="preserve">, </w:t>
      </w:r>
      <w:r w:rsidRPr="006E65D0">
        <w:t>закрепленным в</w:t>
      </w:r>
      <w:r w:rsidRPr="006E65D0">
        <w:rPr>
          <w:lang w:val="fr-FR"/>
        </w:rPr>
        <w:t xml:space="preserve"> </w:t>
      </w:r>
      <w:r w:rsidRPr="006E65D0">
        <w:t>пункте </w:t>
      </w:r>
      <w:r w:rsidRPr="006E65D0">
        <w:rPr>
          <w:lang w:val="fr-FR"/>
        </w:rPr>
        <w:t xml:space="preserve">2 </w:t>
      </w:r>
      <w:r w:rsidRPr="006E65D0">
        <w:t>преамбулы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пункте </w:t>
      </w:r>
      <w:r w:rsidRPr="006E65D0">
        <w:rPr>
          <w:lang w:val="fr-FR"/>
        </w:rPr>
        <w:t xml:space="preserve">3 </w:t>
      </w:r>
      <w:r w:rsidRPr="006E65D0">
        <w:t>провозглашает</w:t>
      </w:r>
      <w:r w:rsidRPr="006E65D0">
        <w:rPr>
          <w:lang w:val="fr-FR"/>
        </w:rPr>
        <w:t xml:space="preserve"> </w:t>
      </w:r>
      <w:r w:rsidR="00682289">
        <w:t>«</w:t>
      </w:r>
      <w:r w:rsidRPr="006E65D0">
        <w:t>свою</w:t>
      </w:r>
      <w:r w:rsidRPr="006E65D0">
        <w:rPr>
          <w:lang w:val="fr-FR"/>
        </w:rPr>
        <w:t xml:space="preserve"> </w:t>
      </w:r>
      <w:r w:rsidRPr="006E65D0">
        <w:t>приверженность</w:t>
      </w:r>
      <w:r w:rsidRPr="006E65D0">
        <w:rPr>
          <w:lang w:val="fr-FR"/>
        </w:rPr>
        <w:t xml:space="preserve"> </w:t>
      </w:r>
      <w:r w:rsidRPr="006E65D0">
        <w:t>глубоко укоренившимся</w:t>
      </w:r>
      <w:r w:rsidRPr="006E65D0">
        <w:rPr>
          <w:lang w:val="fr-FR"/>
        </w:rPr>
        <w:t xml:space="preserve"> </w:t>
      </w:r>
      <w:r w:rsidRPr="006E65D0">
        <w:t>традиционным</w:t>
      </w:r>
      <w:r w:rsidRPr="006E65D0">
        <w:rPr>
          <w:lang w:val="fr-FR"/>
        </w:rPr>
        <w:t xml:space="preserve"> </w:t>
      </w:r>
      <w:r w:rsidRPr="006E65D0">
        <w:t>общественным</w:t>
      </w:r>
      <w:r w:rsidRPr="006E65D0">
        <w:rPr>
          <w:lang w:val="fr-FR"/>
        </w:rPr>
        <w:t xml:space="preserve"> </w:t>
      </w:r>
      <w:r w:rsidRPr="006E65D0">
        <w:t>ценностям</w:t>
      </w:r>
      <w:r w:rsidRPr="006E65D0">
        <w:rPr>
          <w:lang w:val="fr-FR"/>
        </w:rPr>
        <w:t xml:space="preserve">, </w:t>
      </w:r>
      <w:r w:rsidRPr="006E65D0">
        <w:t>своему культурному, материальному и духовному наследию, соблюдению</w:t>
      </w:r>
      <w:r w:rsidRPr="006E65D0">
        <w:rPr>
          <w:lang w:val="fr-FR"/>
        </w:rPr>
        <w:t xml:space="preserve"> </w:t>
      </w:r>
      <w:r w:rsidRPr="006E65D0">
        <w:t>свобод, прав и обязанностей гражданина</w:t>
      </w:r>
      <w:r w:rsidR="00682289">
        <w:t>»</w:t>
      </w:r>
      <w:r w:rsidRPr="006E65D0">
        <w:t>.</w:t>
      </w:r>
      <w:r w:rsidRPr="006E65D0">
        <w:rPr>
          <w:lang w:val="fr-FR"/>
        </w:rPr>
        <w:t xml:space="preserve"> </w:t>
      </w:r>
      <w:r w:rsidRPr="006E65D0">
        <w:t>Несмотря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выступления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>
        <w:t>п</w:t>
      </w:r>
      <w:r w:rsidRPr="006E65D0">
        <w:t>арламенте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правительстве</w:t>
      </w:r>
      <w:r w:rsidRPr="006E65D0">
        <w:rPr>
          <w:lang w:val="fr-FR"/>
        </w:rPr>
        <w:t xml:space="preserve">, </w:t>
      </w:r>
      <w:r w:rsidRPr="006E65D0">
        <w:t>включая</w:t>
      </w:r>
      <w:r w:rsidRPr="006E65D0">
        <w:rPr>
          <w:lang w:val="fr-FR"/>
        </w:rPr>
        <w:t xml:space="preserve"> </w:t>
      </w:r>
      <w:r w:rsidRPr="006E65D0">
        <w:t>проводимые</w:t>
      </w:r>
      <w:r w:rsidRPr="006E65D0">
        <w:rPr>
          <w:lang w:val="fr-FR"/>
        </w:rPr>
        <w:t xml:space="preserve"> </w:t>
      </w:r>
      <w:r w:rsidRPr="006E65D0">
        <w:t>гражда</w:t>
      </w:r>
      <w:r w:rsidRPr="006E65D0">
        <w:t>н</w:t>
      </w:r>
      <w:r w:rsidRPr="006E65D0">
        <w:t>ским</w:t>
      </w:r>
      <w:r w:rsidRPr="006E65D0">
        <w:rPr>
          <w:lang w:val="fr-FR"/>
        </w:rPr>
        <w:t xml:space="preserve"> </w:t>
      </w:r>
      <w:r w:rsidRPr="006E65D0">
        <w:t>обществом информационно-разъяснительные</w:t>
      </w:r>
      <w:r w:rsidRPr="006E65D0">
        <w:rPr>
          <w:lang w:val="fr-FR"/>
        </w:rPr>
        <w:t xml:space="preserve"> </w:t>
      </w:r>
      <w:r w:rsidRPr="006E65D0">
        <w:t>семинары</w:t>
      </w:r>
      <w:r w:rsidRPr="006E65D0">
        <w:rPr>
          <w:lang w:val="fr-FR"/>
        </w:rPr>
        <w:t xml:space="preserve">, </w:t>
      </w:r>
      <w:r w:rsidRPr="006E65D0">
        <w:t>форумы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другие</w:t>
      </w:r>
      <w:r w:rsidRPr="006E65D0">
        <w:rPr>
          <w:lang w:val="fr-FR"/>
        </w:rPr>
        <w:t xml:space="preserve"> </w:t>
      </w:r>
      <w:r w:rsidRPr="006E65D0">
        <w:t>мероприятия</w:t>
      </w:r>
      <w:r w:rsidRPr="006E65D0">
        <w:rPr>
          <w:lang w:val="fr-FR"/>
        </w:rPr>
        <w:t xml:space="preserve">, </w:t>
      </w:r>
      <w:r w:rsidRPr="006E65D0">
        <w:t>бездействие законодателей объясняется приверженностью этой традиционной практике</w:t>
      </w:r>
      <w:r w:rsidRPr="006E65D0">
        <w:rPr>
          <w:lang w:val="fr-FR"/>
        </w:rPr>
        <w:t>.</w:t>
      </w:r>
    </w:p>
    <w:p w:rsidR="00956B50" w:rsidRPr="006E65D0" w:rsidRDefault="00956B50" w:rsidP="00956B50">
      <w:pPr>
        <w:pStyle w:val="SingleTxt"/>
      </w:pPr>
      <w:r w:rsidRPr="006E65D0">
        <w:t>154.</w:t>
      </w:r>
      <w:r w:rsidRPr="006E65D0">
        <w:tab/>
        <w:t>Заключаемый в</w:t>
      </w:r>
      <w:r w:rsidRPr="006E65D0">
        <w:rPr>
          <w:lang w:val="fr-FR"/>
        </w:rPr>
        <w:t xml:space="preserve"> </w:t>
      </w:r>
      <w:r w:rsidRPr="006E65D0">
        <w:t>кругу</w:t>
      </w:r>
      <w:r w:rsidRPr="006E65D0">
        <w:rPr>
          <w:lang w:val="fr-FR"/>
        </w:rPr>
        <w:t xml:space="preserve"> </w:t>
      </w:r>
      <w:r w:rsidRPr="006E65D0">
        <w:t>семьи брак</w:t>
      </w:r>
      <w:r w:rsidRPr="006E65D0">
        <w:rPr>
          <w:lang w:val="fr-FR"/>
        </w:rPr>
        <w:t xml:space="preserve">, </w:t>
      </w:r>
      <w:r w:rsidRPr="006E65D0">
        <w:t>обычно</w:t>
      </w:r>
      <w:r w:rsidRPr="006E65D0">
        <w:rPr>
          <w:lang w:val="fr-FR"/>
        </w:rPr>
        <w:t xml:space="preserve"> </w:t>
      </w:r>
      <w:r w:rsidRPr="006E65D0">
        <w:t>именуемый</w:t>
      </w:r>
      <w:r w:rsidRPr="006E65D0">
        <w:rPr>
          <w:lang w:val="fr-FR"/>
        </w:rPr>
        <w:t xml:space="preserve"> </w:t>
      </w:r>
      <w:r w:rsidRPr="006E65D0">
        <w:t>традиционным</w:t>
      </w:r>
      <w:r w:rsidRPr="006E65D0">
        <w:rPr>
          <w:lang w:val="fr-FR"/>
        </w:rPr>
        <w:t xml:space="preserve"> </w:t>
      </w:r>
      <w:r w:rsidRPr="006E65D0">
        <w:t>бр</w:t>
      </w:r>
      <w:r w:rsidRPr="006E65D0">
        <w:t>а</w:t>
      </w:r>
      <w:r w:rsidRPr="006E65D0">
        <w:t>ком</w:t>
      </w:r>
      <w:r w:rsidRPr="006E65D0">
        <w:rPr>
          <w:lang w:val="fr-FR"/>
        </w:rPr>
        <w:t xml:space="preserve">, </w:t>
      </w:r>
      <w:r w:rsidRPr="006E65D0">
        <w:t>широко</w:t>
      </w:r>
      <w:r w:rsidRPr="006E65D0">
        <w:rPr>
          <w:lang w:val="fr-FR"/>
        </w:rPr>
        <w:t xml:space="preserve"> </w:t>
      </w:r>
      <w:r w:rsidRPr="006E65D0">
        <w:t>практикуется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Габоне, хотя и не имеет юридической силы.</w:t>
      </w:r>
      <w:r w:rsidRPr="006E65D0">
        <w:rPr>
          <w:lang w:val="fr-FR"/>
        </w:rPr>
        <w:t xml:space="preserve"> </w:t>
      </w:r>
      <w:r w:rsidRPr="006E65D0">
        <w:t>Пре</w:t>
      </w:r>
      <w:r w:rsidRPr="006E65D0">
        <w:t>ж</w:t>
      </w:r>
      <w:r w:rsidRPr="006E65D0">
        <w:t>де</w:t>
      </w:r>
      <w:r w:rsidRPr="006E65D0">
        <w:rPr>
          <w:lang w:val="fr-FR"/>
        </w:rPr>
        <w:t xml:space="preserve"> </w:t>
      </w:r>
      <w:r w:rsidRPr="006E65D0">
        <w:t>всего</w:t>
      </w:r>
      <w:r w:rsidRPr="006E65D0">
        <w:rPr>
          <w:lang w:val="fr-FR"/>
        </w:rPr>
        <w:t xml:space="preserve"> </w:t>
      </w:r>
      <w:r w:rsidRPr="006E65D0">
        <w:t>его целью является</w:t>
      </w:r>
      <w:r w:rsidRPr="006E65D0">
        <w:rPr>
          <w:lang w:val="fr-FR"/>
        </w:rPr>
        <w:t xml:space="preserve"> </w:t>
      </w:r>
      <w:r w:rsidRPr="006E65D0">
        <w:t>соединение</w:t>
      </w:r>
      <w:r w:rsidRPr="006E65D0">
        <w:rPr>
          <w:lang w:val="fr-FR"/>
        </w:rPr>
        <w:t xml:space="preserve"> </w:t>
      </w:r>
      <w:r w:rsidRPr="006E65D0">
        <w:t>семей</w:t>
      </w:r>
      <w:r w:rsidRPr="006E65D0">
        <w:rPr>
          <w:lang w:val="fr-FR"/>
        </w:rPr>
        <w:t xml:space="preserve"> </w:t>
      </w:r>
      <w:r w:rsidRPr="006E65D0">
        <w:t>жениха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невесты</w:t>
      </w:r>
      <w:r w:rsidRPr="006E65D0">
        <w:rPr>
          <w:lang w:val="fr-FR"/>
        </w:rPr>
        <w:t xml:space="preserve"> </w:t>
      </w:r>
      <w:r w:rsidRPr="006E65D0">
        <w:t>посредством</w:t>
      </w:r>
      <w:r w:rsidRPr="006E65D0">
        <w:rPr>
          <w:lang w:val="fr-FR"/>
        </w:rPr>
        <w:t xml:space="preserve"> </w:t>
      </w:r>
      <w:r w:rsidRPr="006E65D0">
        <w:t>формального акта</w:t>
      </w:r>
      <w:r w:rsidRPr="006E65D0">
        <w:rPr>
          <w:lang w:val="fr-FR"/>
        </w:rPr>
        <w:t xml:space="preserve">, </w:t>
      </w:r>
      <w:r w:rsidRPr="006E65D0">
        <w:t>которым</w:t>
      </w:r>
      <w:r w:rsidRPr="006E65D0">
        <w:rPr>
          <w:lang w:val="fr-FR"/>
        </w:rPr>
        <w:t xml:space="preserve"> </w:t>
      </w:r>
      <w:r w:rsidRPr="006E65D0">
        <w:t>является</w:t>
      </w:r>
      <w:r w:rsidRPr="006E65D0">
        <w:rPr>
          <w:lang w:val="fr-FR"/>
        </w:rPr>
        <w:t xml:space="preserve"> </w:t>
      </w:r>
      <w:r w:rsidRPr="006E65D0">
        <w:t>брак</w:t>
      </w:r>
      <w:r w:rsidRPr="006E65D0">
        <w:rPr>
          <w:lang w:val="fr-FR"/>
        </w:rPr>
        <w:t xml:space="preserve">, </w:t>
      </w:r>
      <w:r w:rsidRPr="006E65D0">
        <w:t>и закрепление его путем принятия моральных</w:t>
      </w:r>
      <w:r w:rsidRPr="006E65D0">
        <w:rPr>
          <w:lang w:val="fr-FR"/>
        </w:rPr>
        <w:t xml:space="preserve">, </w:t>
      </w:r>
      <w:r w:rsidRPr="006E65D0">
        <w:t>материальных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даже</w:t>
      </w:r>
      <w:r w:rsidRPr="006E65D0">
        <w:rPr>
          <w:lang w:val="fr-FR"/>
        </w:rPr>
        <w:t xml:space="preserve"> </w:t>
      </w:r>
      <w:r w:rsidRPr="006E65D0">
        <w:t>духовных обязательств. Такой брак не носит дискриминационного характера при условии, что будущие супруги самосто</w:t>
      </w:r>
      <w:r w:rsidRPr="006E65D0">
        <w:t>я</w:t>
      </w:r>
      <w:r w:rsidRPr="006E65D0">
        <w:t>тельно принимают решение заключить союз, а затем сообщают об этом род</w:t>
      </w:r>
      <w:r w:rsidRPr="006E65D0">
        <w:t>и</w:t>
      </w:r>
      <w:r w:rsidRPr="006E65D0">
        <w:t>телям, которые подтверждают обязательство вступить в брак. Подразумевается, что принудительные браки запрещены</w:t>
      </w:r>
      <w:r w:rsidRPr="006E65D0">
        <w:rPr>
          <w:lang w:val="fr-FR"/>
        </w:rPr>
        <w:t xml:space="preserve"> (</w:t>
      </w:r>
      <w:r w:rsidRPr="006E65D0">
        <w:t>статьи </w:t>
      </w:r>
      <w:r w:rsidRPr="006E65D0">
        <w:rPr>
          <w:lang w:val="fr-FR"/>
        </w:rPr>
        <w:t xml:space="preserve">211 </w:t>
      </w:r>
      <w:r w:rsidRPr="006E65D0">
        <w:t>и</w:t>
      </w:r>
      <w:r w:rsidRPr="006E65D0">
        <w:rPr>
          <w:lang w:val="fr-FR"/>
        </w:rPr>
        <w:t xml:space="preserve"> 212</w:t>
      </w:r>
      <w:r w:rsidRPr="006E65D0">
        <w:t xml:space="preserve"> Гражданского кодекса</w:t>
      </w:r>
      <w:r w:rsidRPr="006E65D0">
        <w:rPr>
          <w:lang w:val="fr-FR"/>
        </w:rPr>
        <w:t>).</w:t>
      </w:r>
    </w:p>
    <w:p w:rsidR="00956B50" w:rsidRPr="006E65D0" w:rsidRDefault="00956B50" w:rsidP="00956B50">
      <w:pPr>
        <w:pStyle w:val="SingleTxt"/>
      </w:pPr>
      <w:r w:rsidRPr="006E65D0">
        <w:t>155.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настоящий</w:t>
      </w:r>
      <w:r w:rsidRPr="006E65D0">
        <w:rPr>
          <w:lang w:val="fr-FR"/>
        </w:rPr>
        <w:t xml:space="preserve"> </w:t>
      </w:r>
      <w:r w:rsidRPr="006E65D0">
        <w:t>момент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Национальном</w:t>
      </w:r>
      <w:r w:rsidRPr="006E65D0">
        <w:rPr>
          <w:lang w:val="fr-FR"/>
        </w:rPr>
        <w:t xml:space="preserve"> </w:t>
      </w:r>
      <w:r w:rsidRPr="006E65D0">
        <w:t>собрании</w:t>
      </w:r>
      <w:r w:rsidRPr="006E65D0">
        <w:rPr>
          <w:lang w:val="fr-FR"/>
        </w:rPr>
        <w:t xml:space="preserve"> </w:t>
      </w:r>
      <w:r w:rsidRPr="006E65D0">
        <w:t>обсуждается</w:t>
      </w:r>
      <w:r w:rsidRPr="006E65D0">
        <w:rPr>
          <w:lang w:val="fr-FR"/>
        </w:rPr>
        <w:t xml:space="preserve"> </w:t>
      </w:r>
      <w:r w:rsidRPr="006E65D0">
        <w:t>проект</w:t>
      </w:r>
      <w:r w:rsidRPr="006E65D0">
        <w:rPr>
          <w:lang w:val="fr-FR"/>
        </w:rPr>
        <w:t xml:space="preserve"> </w:t>
      </w:r>
      <w:r w:rsidRPr="006E65D0">
        <w:t>зак</w:t>
      </w:r>
      <w:r w:rsidRPr="006E65D0">
        <w:t>о</w:t>
      </w:r>
      <w:r w:rsidRPr="006E65D0">
        <w:t>на с точки зрения целесообразности</w:t>
      </w:r>
      <w:r w:rsidRPr="006E65D0">
        <w:rPr>
          <w:lang w:val="fr-FR"/>
        </w:rPr>
        <w:t xml:space="preserve"> </w:t>
      </w:r>
      <w:r w:rsidRPr="006E65D0">
        <w:t>приравнивания</w:t>
      </w:r>
      <w:r w:rsidRPr="006E65D0">
        <w:rPr>
          <w:lang w:val="fr-FR"/>
        </w:rPr>
        <w:t xml:space="preserve"> </w:t>
      </w:r>
      <w:r w:rsidRPr="006E65D0">
        <w:t>традиционного брака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браку</w:t>
      </w:r>
      <w:r w:rsidRPr="006E65D0">
        <w:rPr>
          <w:lang w:val="fr-FR"/>
        </w:rPr>
        <w:t xml:space="preserve">, </w:t>
      </w:r>
      <w:r w:rsidRPr="006E65D0">
        <w:t>зарегистрированному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ЗАГСе</w:t>
      </w:r>
      <w:r w:rsidRPr="006E65D0">
        <w:rPr>
          <w:lang w:val="fr-FR"/>
        </w:rPr>
        <w:t xml:space="preserve">, </w:t>
      </w:r>
      <w:r w:rsidRPr="006E65D0">
        <w:t>с тем чтобы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вопросах</w:t>
      </w:r>
      <w:r w:rsidRPr="006E65D0">
        <w:rPr>
          <w:lang w:val="fr-FR"/>
        </w:rPr>
        <w:t xml:space="preserve"> </w:t>
      </w:r>
      <w:r w:rsidRPr="006E65D0">
        <w:t>наследования положить</w:t>
      </w:r>
      <w:r w:rsidRPr="006E65D0">
        <w:rPr>
          <w:lang w:val="fr-FR"/>
        </w:rPr>
        <w:t xml:space="preserve"> </w:t>
      </w:r>
      <w:r w:rsidRPr="006E65D0">
        <w:t>конец</w:t>
      </w:r>
      <w:r w:rsidRPr="006E65D0">
        <w:rPr>
          <w:lang w:val="fr-FR"/>
        </w:rPr>
        <w:t xml:space="preserve"> </w:t>
      </w:r>
      <w:r w:rsidRPr="006E65D0">
        <w:t>ситуации</w:t>
      </w:r>
      <w:r w:rsidRPr="006E65D0">
        <w:rPr>
          <w:lang w:val="fr-FR"/>
        </w:rPr>
        <w:t xml:space="preserve"> </w:t>
      </w:r>
      <w:r w:rsidRPr="006E65D0">
        <w:t>несправедливости</w:t>
      </w:r>
      <w:r w:rsidRPr="006E65D0">
        <w:rPr>
          <w:lang w:val="fr-FR"/>
        </w:rPr>
        <w:t xml:space="preserve">, </w:t>
      </w:r>
      <w:r w:rsidRPr="006E65D0">
        <w:t>в которой</w:t>
      </w:r>
      <w:r w:rsidRPr="006E65D0">
        <w:rPr>
          <w:lang w:val="fr-FR"/>
        </w:rPr>
        <w:t xml:space="preserve"> </w:t>
      </w:r>
      <w:r w:rsidRPr="006E65D0">
        <w:t>женщины оказываются по вине родственников</w:t>
      </w:r>
      <w:r w:rsidRPr="006E65D0">
        <w:rPr>
          <w:lang w:val="fr-FR"/>
        </w:rPr>
        <w:t xml:space="preserve"> </w:t>
      </w:r>
      <w:r w:rsidRPr="006E65D0">
        <w:t>со</w:t>
      </w:r>
      <w:r w:rsidRPr="006E65D0">
        <w:rPr>
          <w:lang w:val="fr-FR"/>
        </w:rPr>
        <w:t xml:space="preserve"> </w:t>
      </w:r>
      <w:r w:rsidRPr="006E65D0">
        <w:t>стороны</w:t>
      </w:r>
      <w:r w:rsidRPr="006E65D0">
        <w:rPr>
          <w:lang w:val="fr-FR"/>
        </w:rPr>
        <w:t xml:space="preserve"> </w:t>
      </w:r>
      <w:r w:rsidRPr="006E65D0">
        <w:t>супруга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156.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любом</w:t>
      </w:r>
      <w:r w:rsidRPr="006E65D0">
        <w:rPr>
          <w:lang w:val="fr-FR"/>
        </w:rPr>
        <w:t xml:space="preserve"> </w:t>
      </w:r>
      <w:r w:rsidRPr="006E65D0">
        <w:t>случае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порядке дополнительной информации</w:t>
      </w:r>
      <w:r w:rsidRPr="006E65D0">
        <w:rPr>
          <w:lang w:val="fr-FR"/>
        </w:rPr>
        <w:t xml:space="preserve"> </w:t>
      </w:r>
      <w:r w:rsidRPr="006E65D0">
        <w:t>следует</w:t>
      </w:r>
      <w:r w:rsidRPr="006E65D0">
        <w:rPr>
          <w:lang w:val="fr-FR"/>
        </w:rPr>
        <w:t xml:space="preserve"> </w:t>
      </w:r>
      <w:r w:rsidRPr="006E65D0">
        <w:t>отметить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экономические</w:t>
      </w:r>
      <w:r w:rsidRPr="006E65D0">
        <w:rPr>
          <w:lang w:val="fr-FR"/>
        </w:rPr>
        <w:t xml:space="preserve"> </w:t>
      </w:r>
      <w:r w:rsidRPr="006E65D0">
        <w:t>реалии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современный</w:t>
      </w:r>
      <w:r w:rsidRPr="006E65D0">
        <w:rPr>
          <w:lang w:val="fr-FR"/>
        </w:rPr>
        <w:t xml:space="preserve"> </w:t>
      </w:r>
      <w:r w:rsidRPr="006E65D0">
        <w:t>менталитет</w:t>
      </w:r>
      <w:r w:rsidRPr="006E65D0">
        <w:rPr>
          <w:lang w:val="fr-FR"/>
        </w:rPr>
        <w:t xml:space="preserve"> </w:t>
      </w:r>
      <w:r w:rsidRPr="006E65D0">
        <w:t>молодежи</w:t>
      </w:r>
      <w:r w:rsidRPr="006E65D0">
        <w:rPr>
          <w:lang w:val="fr-FR"/>
        </w:rPr>
        <w:t xml:space="preserve">, </w:t>
      </w:r>
      <w:r w:rsidRPr="006E65D0">
        <w:t>к</w:t>
      </w:r>
      <w:r w:rsidRPr="006E65D0">
        <w:t>о</w:t>
      </w:r>
      <w:r w:rsidRPr="006E65D0">
        <w:t>торая</w:t>
      </w:r>
      <w:r w:rsidRPr="006E65D0">
        <w:rPr>
          <w:lang w:val="fr-FR"/>
        </w:rPr>
        <w:t xml:space="preserve"> </w:t>
      </w:r>
      <w:r w:rsidRPr="006E65D0">
        <w:t>находится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возрасте</w:t>
      </w:r>
      <w:r w:rsidRPr="006E65D0">
        <w:rPr>
          <w:lang w:val="fr-FR"/>
        </w:rPr>
        <w:t xml:space="preserve"> </w:t>
      </w:r>
      <w:r w:rsidRPr="006E65D0">
        <w:t>вступления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брак</w:t>
      </w:r>
      <w:r w:rsidRPr="006E65D0">
        <w:rPr>
          <w:lang w:val="fr-FR"/>
        </w:rPr>
        <w:t xml:space="preserve">, </w:t>
      </w:r>
      <w:r w:rsidRPr="006E65D0">
        <w:t>приведут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фактическому у</w:t>
      </w:r>
      <w:r w:rsidRPr="006E65D0">
        <w:t>п</w:t>
      </w:r>
      <w:r w:rsidRPr="006E65D0">
        <w:t>разднению</w:t>
      </w:r>
      <w:r w:rsidRPr="006E65D0">
        <w:rPr>
          <w:lang w:val="fr-FR"/>
        </w:rPr>
        <w:t xml:space="preserve"> </w:t>
      </w:r>
      <w:r w:rsidRPr="006E65D0">
        <w:t>полигамии</w:t>
      </w:r>
      <w:r>
        <w:t>,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силу</w:t>
      </w:r>
      <w:r w:rsidRPr="006E65D0">
        <w:rPr>
          <w:lang w:val="fr-FR"/>
        </w:rPr>
        <w:t xml:space="preserve"> </w:t>
      </w:r>
      <w:r w:rsidRPr="006E65D0">
        <w:t>того</w:t>
      </w:r>
      <w:r w:rsidRPr="006E65D0">
        <w:rPr>
          <w:lang w:val="fr-FR"/>
        </w:rPr>
        <w:t xml:space="preserve">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ее отмена в законодательных актах б</w:t>
      </w:r>
      <w:r w:rsidRPr="006E65D0">
        <w:t>у</w:t>
      </w:r>
      <w:r w:rsidRPr="006E65D0">
        <w:t>дет способствовать сохранению нынешней ситуации, когда даже у мужчин, ж</w:t>
      </w:r>
      <w:r w:rsidRPr="006E65D0">
        <w:t>е</w:t>
      </w:r>
      <w:r w:rsidRPr="006E65D0">
        <w:t>натых на одной женщине, имеется множество</w:t>
      </w:r>
      <w:r w:rsidRPr="006E65D0">
        <w:rPr>
          <w:lang w:val="fr-FR"/>
        </w:rPr>
        <w:t xml:space="preserve"> </w:t>
      </w:r>
      <w:r w:rsidRPr="006E65D0">
        <w:t>любовниц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157.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сохранения</w:t>
      </w:r>
      <w:r w:rsidRPr="006E65D0">
        <w:rPr>
          <w:lang w:val="fr-FR"/>
        </w:rPr>
        <w:t xml:space="preserve"> </w:t>
      </w:r>
      <w:r w:rsidRPr="006E65D0">
        <w:t>дискриминационных</w:t>
      </w:r>
      <w:r w:rsidRPr="006E65D0">
        <w:rPr>
          <w:lang w:val="fr-FR"/>
        </w:rPr>
        <w:t xml:space="preserve"> </w:t>
      </w:r>
      <w:r w:rsidRPr="006E65D0">
        <w:t>юридических</w:t>
      </w:r>
      <w:r w:rsidRPr="006E65D0">
        <w:rPr>
          <w:lang w:val="fr-FR"/>
        </w:rPr>
        <w:t xml:space="preserve"> </w:t>
      </w:r>
      <w:r w:rsidRPr="006E65D0">
        <w:t>положений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Гражданском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Уголовном</w:t>
      </w:r>
      <w:r w:rsidRPr="006E65D0">
        <w:rPr>
          <w:lang w:val="fr-FR"/>
        </w:rPr>
        <w:t xml:space="preserve"> </w:t>
      </w:r>
      <w:r w:rsidRPr="006E65D0">
        <w:t>кодексах</w:t>
      </w:r>
      <w:r w:rsidRPr="006E65D0">
        <w:rPr>
          <w:lang w:val="fr-FR"/>
        </w:rPr>
        <w:t xml:space="preserve">, </w:t>
      </w:r>
      <w:r>
        <w:t xml:space="preserve">то </w:t>
      </w:r>
      <w:r w:rsidRPr="006E65D0">
        <w:t>ответы</w:t>
      </w:r>
      <w:r w:rsidRPr="006E65D0">
        <w:rPr>
          <w:lang w:val="fr-FR"/>
        </w:rPr>
        <w:t xml:space="preserve">, </w:t>
      </w:r>
      <w:r w:rsidRPr="006E65D0">
        <w:t>предоставленные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ходе</w:t>
      </w:r>
      <w:r w:rsidRPr="006E65D0">
        <w:rPr>
          <w:lang w:val="fr-FR"/>
        </w:rPr>
        <w:t xml:space="preserve"> </w:t>
      </w:r>
      <w:r w:rsidRPr="006E65D0">
        <w:t>ра</w:t>
      </w:r>
      <w:r w:rsidRPr="006E65D0">
        <w:t>с</w:t>
      </w:r>
      <w:r w:rsidRPr="006E65D0">
        <w:t>смотрения</w:t>
      </w:r>
      <w:r w:rsidRPr="006E65D0">
        <w:rPr>
          <w:lang w:val="fr-FR"/>
        </w:rPr>
        <w:t xml:space="preserve"> </w:t>
      </w:r>
      <w:r w:rsidRPr="006E65D0">
        <w:t>статьи </w:t>
      </w:r>
      <w:r w:rsidRPr="006E65D0">
        <w:rPr>
          <w:lang w:val="fr-FR"/>
        </w:rPr>
        <w:t xml:space="preserve">2 </w:t>
      </w:r>
      <w:r w:rsidRPr="006E65D0">
        <w:t>Конвенции</w:t>
      </w:r>
      <w:r w:rsidRPr="006E65D0">
        <w:rPr>
          <w:lang w:val="fr-FR"/>
        </w:rPr>
        <w:t xml:space="preserve">, </w:t>
      </w:r>
      <w:r w:rsidRPr="006E65D0">
        <w:t>действительны и в отношении статьи 16. Сл</w:t>
      </w:r>
      <w:r w:rsidRPr="006E65D0">
        <w:t>е</w:t>
      </w:r>
      <w:r w:rsidRPr="006E65D0">
        <w:t>дует отметить также, что все приведенные в предыдущем периодическом отч</w:t>
      </w:r>
      <w:r w:rsidRPr="006E65D0">
        <w:t>е</w:t>
      </w:r>
      <w:r w:rsidRPr="006E65D0">
        <w:t>те юридические положения, гарантирующие равенство мужчин и женщин в правах, сохраняют свое действие. Таким образом, это равенство обеспечивае</w:t>
      </w:r>
      <w:r w:rsidRPr="006E65D0">
        <w:t>т</w:t>
      </w:r>
      <w:r w:rsidRPr="006E65D0">
        <w:t>ся</w:t>
      </w:r>
      <w:r w:rsidRPr="006E65D0">
        <w:rPr>
          <w:lang w:val="fr-FR"/>
        </w:rPr>
        <w:t>: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применительно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семейным</w:t>
      </w:r>
      <w:r w:rsidRPr="006E65D0">
        <w:rPr>
          <w:lang w:val="fr-FR"/>
        </w:rPr>
        <w:t xml:space="preserve"> </w:t>
      </w:r>
      <w:r w:rsidRPr="006E65D0">
        <w:t>отношениям</w:t>
      </w:r>
      <w:r w:rsidR="00682289">
        <w:t xml:space="preserve"> — </w:t>
      </w:r>
      <w:r w:rsidRPr="006E65D0">
        <w:t>положениями параграфа 1 пункта 1 статьи 1</w:t>
      </w:r>
      <w:r w:rsidRPr="006E65D0">
        <w:rPr>
          <w:lang w:val="fr-FR"/>
        </w:rPr>
        <w:t xml:space="preserve"> </w:t>
      </w:r>
      <w:r w:rsidRPr="006E65D0">
        <w:t>вводного</w:t>
      </w:r>
      <w:r w:rsidRPr="006E65D0">
        <w:rPr>
          <w:lang w:val="fr-FR"/>
        </w:rPr>
        <w:t xml:space="preserve"> </w:t>
      </w:r>
      <w:r w:rsidRPr="006E65D0">
        <w:t>раздела</w:t>
      </w:r>
      <w:r w:rsidRPr="006E65D0">
        <w:rPr>
          <w:lang w:val="fr-FR"/>
        </w:rPr>
        <w:t xml:space="preserve">, </w:t>
      </w:r>
      <w:r w:rsidRPr="006E65D0">
        <w:t>статьями </w:t>
      </w:r>
      <w:r w:rsidRPr="006E65D0">
        <w:rPr>
          <w:lang w:val="fr-FR"/>
        </w:rPr>
        <w:t xml:space="preserve">78 </w:t>
      </w:r>
      <w:r w:rsidRPr="006E65D0">
        <w:t>и</w:t>
      </w:r>
      <w:r w:rsidRPr="006E65D0">
        <w:rPr>
          <w:lang w:val="fr-FR"/>
        </w:rPr>
        <w:t xml:space="preserve"> 80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>коде</w:t>
      </w:r>
      <w:r w:rsidRPr="006E65D0">
        <w:t>к</w:t>
      </w:r>
      <w:r w:rsidRPr="006E65D0">
        <w:t>са</w:t>
      </w:r>
      <w:r w:rsidRPr="006E65D0">
        <w:rPr>
          <w:lang w:val="fr-FR"/>
        </w:rPr>
        <w:t>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в части заключения брака</w:t>
      </w:r>
      <w:r w:rsidR="00682289">
        <w:t xml:space="preserve"> — </w:t>
      </w:r>
      <w:r w:rsidRPr="006E65D0">
        <w:t>свободным выбором супруга и заключен</w:t>
      </w:r>
      <w:r w:rsidRPr="006E65D0">
        <w:t>и</w:t>
      </w:r>
      <w:r w:rsidRPr="006E65D0">
        <w:t>ем брака только на основе свободного и полного согласия</w:t>
      </w:r>
      <w:r w:rsidRPr="006E65D0">
        <w:rPr>
          <w:lang w:val="fr-FR"/>
        </w:rPr>
        <w:t xml:space="preserve"> </w:t>
      </w:r>
      <w:r w:rsidRPr="006E65D0">
        <w:t>сторон (статьи </w:t>
      </w:r>
      <w:r w:rsidRPr="006E65D0">
        <w:rPr>
          <w:lang w:val="fr-FR"/>
        </w:rPr>
        <w:t>77, 178</w:t>
      </w:r>
      <w:r w:rsidRPr="006E65D0">
        <w:t xml:space="preserve"> и далее Гражданского кодекса</w:t>
      </w:r>
      <w:r w:rsidRPr="006E65D0">
        <w:rPr>
          <w:lang w:val="fr-FR"/>
        </w:rPr>
        <w:t>);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равенством в</w:t>
      </w:r>
      <w:r w:rsidRPr="006E65D0">
        <w:rPr>
          <w:lang w:val="fr-FR"/>
        </w:rPr>
        <w:t xml:space="preserve"> </w:t>
      </w:r>
      <w:r w:rsidRPr="006E65D0">
        <w:t>период</w:t>
      </w:r>
      <w:r w:rsidRPr="006E65D0">
        <w:rPr>
          <w:lang w:val="fr-FR"/>
        </w:rPr>
        <w:t xml:space="preserve"> </w:t>
      </w:r>
      <w:r w:rsidRPr="006E65D0">
        <w:t>брака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при</w:t>
      </w:r>
      <w:r w:rsidRPr="006E65D0">
        <w:rPr>
          <w:lang w:val="fr-FR"/>
        </w:rPr>
        <w:t xml:space="preserve"> </w:t>
      </w:r>
      <w:r w:rsidRPr="006E65D0">
        <w:t>его</w:t>
      </w:r>
      <w:r w:rsidRPr="006E65D0">
        <w:rPr>
          <w:lang w:val="fr-FR"/>
        </w:rPr>
        <w:t xml:space="preserve"> </w:t>
      </w:r>
      <w:r w:rsidRPr="006E65D0">
        <w:t>расторжении</w:t>
      </w:r>
      <w:r w:rsidRPr="006E65D0">
        <w:rPr>
          <w:lang w:val="fr-FR"/>
        </w:rPr>
        <w:t xml:space="preserve"> </w:t>
      </w:r>
      <w:r w:rsidRPr="006E65D0">
        <w:t>в качестве супругов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родителей</w:t>
      </w:r>
      <w:r w:rsidRPr="006E65D0">
        <w:rPr>
          <w:lang w:val="fr-FR"/>
        </w:rPr>
        <w:t xml:space="preserve"> </w:t>
      </w:r>
      <w:r w:rsidRPr="006E65D0">
        <w:t>независимо</w:t>
      </w:r>
      <w:r w:rsidRPr="006E65D0">
        <w:rPr>
          <w:lang w:val="fr-FR"/>
        </w:rPr>
        <w:t xml:space="preserve"> </w:t>
      </w:r>
      <w:r w:rsidRPr="006E65D0">
        <w:t>от</w:t>
      </w:r>
      <w:r w:rsidRPr="006E65D0">
        <w:rPr>
          <w:lang w:val="fr-FR"/>
        </w:rPr>
        <w:t xml:space="preserve"> </w:t>
      </w:r>
      <w:r w:rsidRPr="006E65D0">
        <w:t>семейного</w:t>
      </w:r>
      <w:r w:rsidRPr="006E65D0">
        <w:rPr>
          <w:lang w:val="fr-FR"/>
        </w:rPr>
        <w:t xml:space="preserve"> </w:t>
      </w:r>
      <w:r w:rsidRPr="006E65D0">
        <w:t>положения</w:t>
      </w:r>
      <w:r w:rsidRPr="006E65D0">
        <w:rPr>
          <w:lang w:val="fr-FR"/>
        </w:rPr>
        <w:t xml:space="preserve"> (</w:t>
      </w:r>
      <w:r w:rsidRPr="006E65D0">
        <w:t>статьи с</w:t>
      </w:r>
      <w:r w:rsidRPr="006E65D0">
        <w:rPr>
          <w:lang w:val="fr-FR"/>
        </w:rPr>
        <w:t xml:space="preserve"> 254 </w:t>
      </w:r>
      <w:r w:rsidRPr="006E65D0">
        <w:t>по</w:t>
      </w:r>
      <w:r w:rsidRPr="006E65D0">
        <w:rPr>
          <w:lang w:val="fr-FR"/>
        </w:rPr>
        <w:t xml:space="preserve"> 296 </w:t>
      </w:r>
      <w:r w:rsidRPr="006E65D0">
        <w:t>Гр</w:t>
      </w:r>
      <w:r w:rsidRPr="006E65D0">
        <w:t>а</w:t>
      </w:r>
      <w:r w:rsidRPr="006E65D0">
        <w:t>жданского</w:t>
      </w:r>
      <w:r w:rsidRPr="006E65D0">
        <w:rPr>
          <w:lang w:val="fr-FR"/>
        </w:rPr>
        <w:t xml:space="preserve"> </w:t>
      </w:r>
      <w:r w:rsidRPr="006E65D0">
        <w:t>кодекса</w:t>
      </w:r>
      <w:r w:rsidRPr="006E65D0">
        <w:rPr>
          <w:lang w:val="fr-FR"/>
        </w:rPr>
        <w:t>);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планирования</w:t>
      </w:r>
      <w:r w:rsidRPr="006E65D0">
        <w:rPr>
          <w:lang w:val="fr-FR"/>
        </w:rPr>
        <w:t xml:space="preserve"> </w:t>
      </w:r>
      <w:r w:rsidRPr="006E65D0">
        <w:t>размера семьи</w:t>
      </w:r>
      <w:r w:rsidR="00682289">
        <w:t xml:space="preserve"> — </w:t>
      </w:r>
      <w:r w:rsidRPr="006E65D0">
        <w:t>положениями об опеке</w:t>
      </w:r>
      <w:r w:rsidRPr="006E65D0">
        <w:rPr>
          <w:lang w:val="fr-FR"/>
        </w:rPr>
        <w:t xml:space="preserve">, </w:t>
      </w:r>
      <w:r w:rsidRPr="006E65D0">
        <w:t>попеч</w:t>
      </w:r>
      <w:r w:rsidRPr="006E65D0">
        <w:t>и</w:t>
      </w:r>
      <w:r w:rsidRPr="006E65D0">
        <w:t>тельстве</w:t>
      </w:r>
      <w:r w:rsidRPr="006E65D0">
        <w:rPr>
          <w:lang w:val="fr-FR"/>
        </w:rPr>
        <w:t xml:space="preserve">, </w:t>
      </w:r>
      <w:r w:rsidRPr="006E65D0">
        <w:t>опекунстве и</w:t>
      </w:r>
      <w:r w:rsidRPr="006E65D0">
        <w:rPr>
          <w:lang w:val="fr-FR"/>
        </w:rPr>
        <w:t xml:space="preserve"> </w:t>
      </w:r>
      <w:r w:rsidRPr="006E65D0">
        <w:t>усыновлении детей</w:t>
      </w:r>
      <w:r w:rsidRPr="006E65D0">
        <w:rPr>
          <w:lang w:val="fr-FR"/>
        </w:rPr>
        <w:t xml:space="preserve"> (</w:t>
      </w:r>
      <w:r>
        <w:t>З</w:t>
      </w:r>
      <w:r w:rsidRPr="006E65D0">
        <w:t>акон </w:t>
      </w:r>
      <w:r w:rsidRPr="006E65D0">
        <w:rPr>
          <w:lang w:val="fr-FR"/>
        </w:rPr>
        <w:t xml:space="preserve">№ 1/2000 </w:t>
      </w:r>
      <w:r w:rsidRPr="006E65D0">
        <w:t>от</w:t>
      </w:r>
      <w:r w:rsidRPr="006E65D0">
        <w:rPr>
          <w:lang w:val="fr-FR"/>
        </w:rPr>
        <w:t xml:space="preserve"> 18</w:t>
      </w:r>
      <w:r w:rsidRPr="006E65D0">
        <w:t> августа</w:t>
      </w:r>
      <w:r w:rsidRPr="006E65D0">
        <w:rPr>
          <w:lang w:val="fr-FR"/>
        </w:rPr>
        <w:t xml:space="preserve"> 2000 год</w:t>
      </w:r>
      <w:r w:rsidRPr="006E65D0">
        <w:t>а</w:t>
      </w:r>
      <w:r w:rsidRPr="006E65D0">
        <w:rPr>
          <w:lang w:val="fr-FR"/>
        </w:rPr>
        <w:t xml:space="preserve">, </w:t>
      </w:r>
      <w:r w:rsidRPr="006E65D0">
        <w:t>разрешающий</w:t>
      </w:r>
      <w:r w:rsidRPr="006E65D0">
        <w:rPr>
          <w:lang w:val="fr-FR"/>
        </w:rPr>
        <w:t xml:space="preserve"> </w:t>
      </w:r>
      <w:r w:rsidRPr="006E65D0">
        <w:t>среди</w:t>
      </w:r>
      <w:r w:rsidRPr="006E65D0">
        <w:rPr>
          <w:lang w:val="fr-FR"/>
        </w:rPr>
        <w:t xml:space="preserve"> </w:t>
      </w:r>
      <w:r w:rsidRPr="006E65D0">
        <w:t>прочих</w:t>
      </w:r>
      <w:r w:rsidRPr="006E65D0">
        <w:rPr>
          <w:lang w:val="fr-FR"/>
        </w:rPr>
        <w:t xml:space="preserve"> </w:t>
      </w:r>
      <w:r w:rsidRPr="006E65D0">
        <w:t>мер</w:t>
      </w:r>
      <w:r w:rsidRPr="006E65D0">
        <w:rPr>
          <w:lang w:val="fr-FR"/>
        </w:rPr>
        <w:t xml:space="preserve"> </w:t>
      </w:r>
      <w:r w:rsidRPr="006E65D0">
        <w:t>использование</w:t>
      </w:r>
      <w:r w:rsidRPr="006E65D0">
        <w:rPr>
          <w:lang w:val="fr-FR"/>
        </w:rPr>
        <w:t xml:space="preserve"> </w:t>
      </w:r>
      <w:r w:rsidRPr="006E65D0">
        <w:t>противозач</w:t>
      </w:r>
      <w:r w:rsidRPr="006E65D0">
        <w:t>а</w:t>
      </w:r>
      <w:r w:rsidRPr="006E65D0">
        <w:t>точных</w:t>
      </w:r>
      <w:r w:rsidRPr="006E65D0">
        <w:rPr>
          <w:lang w:val="fr-FR"/>
        </w:rPr>
        <w:t xml:space="preserve"> </w:t>
      </w:r>
      <w:r w:rsidRPr="006E65D0">
        <w:t>средств</w:t>
      </w:r>
      <w:r w:rsidRPr="006E65D0">
        <w:rPr>
          <w:lang w:val="fr-FR"/>
        </w:rPr>
        <w:t xml:space="preserve">, </w:t>
      </w:r>
      <w:r w:rsidRPr="006E65D0">
        <w:t>статьи </w:t>
      </w:r>
      <w:r w:rsidRPr="006E65D0">
        <w:rPr>
          <w:lang w:val="fr-FR"/>
        </w:rPr>
        <w:t xml:space="preserve">527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следующие</w:t>
      </w:r>
      <w:r w:rsidRPr="006E65D0">
        <w:rPr>
          <w:lang w:val="fr-FR"/>
        </w:rPr>
        <w:t xml:space="preserve">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>кодекса</w:t>
      </w:r>
      <w:r w:rsidRPr="006E65D0">
        <w:rPr>
          <w:lang w:val="fr-FR"/>
        </w:rPr>
        <w:t xml:space="preserve">, </w:t>
      </w:r>
      <w:r w:rsidRPr="006E65D0">
        <w:t>каса</w:t>
      </w:r>
      <w:r w:rsidRPr="006E65D0">
        <w:t>ю</w:t>
      </w:r>
      <w:r w:rsidRPr="006E65D0">
        <w:t>щиеся</w:t>
      </w:r>
      <w:r w:rsidRPr="006E65D0">
        <w:rPr>
          <w:lang w:val="fr-FR"/>
        </w:rPr>
        <w:t xml:space="preserve"> </w:t>
      </w:r>
      <w:r w:rsidRPr="006E65D0">
        <w:t>опеки</w:t>
      </w:r>
      <w:r w:rsidRPr="006E65D0">
        <w:rPr>
          <w:lang w:val="fr-FR"/>
        </w:rPr>
        <w:t xml:space="preserve">, </w:t>
      </w:r>
      <w:r w:rsidRPr="006E65D0">
        <w:t>статьи </w:t>
      </w:r>
      <w:r w:rsidRPr="006E65D0">
        <w:rPr>
          <w:lang w:val="fr-FR"/>
        </w:rPr>
        <w:t xml:space="preserve">640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следующие</w:t>
      </w:r>
      <w:r w:rsidRPr="006E65D0">
        <w:rPr>
          <w:lang w:val="fr-FR"/>
        </w:rPr>
        <w:t xml:space="preserve">, </w:t>
      </w:r>
      <w:r w:rsidRPr="006E65D0">
        <w:t>касающиеся</w:t>
      </w:r>
      <w:r w:rsidRPr="006E65D0">
        <w:rPr>
          <w:lang w:val="fr-FR"/>
        </w:rPr>
        <w:t xml:space="preserve"> </w:t>
      </w:r>
      <w:r w:rsidRPr="006E65D0">
        <w:t>попечительства</w:t>
      </w:r>
      <w:r w:rsidRPr="006E65D0">
        <w:rPr>
          <w:lang w:val="fr-FR"/>
        </w:rPr>
        <w:t xml:space="preserve">, </w:t>
      </w:r>
      <w:r w:rsidRPr="006E65D0">
        <w:t>пункт</w:t>
      </w:r>
      <w:r w:rsidRPr="006E65D0">
        <w:rPr>
          <w:lang w:val="fr-FR"/>
        </w:rPr>
        <w:t> 4</w:t>
      </w:r>
      <w:r w:rsidRPr="006E65D0">
        <w:t xml:space="preserve"> статьи </w:t>
      </w:r>
      <w:r w:rsidRPr="006E65D0">
        <w:rPr>
          <w:lang w:val="fr-FR"/>
        </w:rPr>
        <w:t xml:space="preserve">273, 274, 275 </w:t>
      </w:r>
      <w:r w:rsidRPr="006E65D0">
        <w:t>и</w:t>
      </w:r>
      <w:r w:rsidRPr="006E65D0">
        <w:rPr>
          <w:lang w:val="fr-FR"/>
        </w:rPr>
        <w:t xml:space="preserve"> 294</w:t>
      </w:r>
      <w:r w:rsidRPr="006E65D0">
        <w:t>, касающиеся опекунства с установл</w:t>
      </w:r>
      <w:r w:rsidRPr="006E65D0">
        <w:t>е</w:t>
      </w:r>
      <w:r w:rsidRPr="006E65D0">
        <w:t xml:space="preserve">нием приоритета интересов ребенка, статьи </w:t>
      </w:r>
      <w:r w:rsidRPr="006E65D0">
        <w:rPr>
          <w:lang w:val="fr-FR"/>
        </w:rPr>
        <w:t>449</w:t>
      </w:r>
      <w:r w:rsidR="00682289">
        <w:t>–</w:t>
      </w:r>
      <w:r w:rsidRPr="006E65D0">
        <w:rPr>
          <w:lang w:val="fr-FR"/>
        </w:rPr>
        <w:t>480</w:t>
      </w:r>
      <w:r w:rsidRPr="006E65D0">
        <w:t>, касающиеся полн</w:t>
      </w:r>
      <w:r w:rsidRPr="006E65D0">
        <w:t>о</w:t>
      </w:r>
      <w:r w:rsidRPr="006E65D0">
        <w:t>го и простого усыновления</w:t>
      </w:r>
      <w:r w:rsidRPr="006E65D0">
        <w:rPr>
          <w:lang w:val="fr-FR"/>
        </w:rPr>
        <w:t>);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F42329">
        <w:tab/>
      </w:r>
      <w:r w:rsidRPr="006E65D0">
        <w:rPr>
          <w:rFonts w:ascii="Wingdings" w:hAnsi="Wingdings"/>
        </w:rPr>
        <w:t></w:t>
      </w:r>
      <w:r w:rsidRPr="006E65D0">
        <w:tab/>
        <w:t>обеспечением доступа к информации и образованию</w:t>
      </w:r>
      <w:r w:rsidRPr="006E65D0">
        <w:rPr>
          <w:lang w:val="fr-FR"/>
        </w:rPr>
        <w:t>,</w:t>
      </w:r>
      <w:r w:rsidRPr="006E65D0">
        <w:t xml:space="preserve"> а также необход</w:t>
      </w:r>
      <w:r w:rsidRPr="006E65D0">
        <w:t>и</w:t>
      </w:r>
      <w:r w:rsidRPr="006E65D0">
        <w:t xml:space="preserve">мыми средствами для осуществления этих прав </w:t>
      </w:r>
      <w:r w:rsidRPr="006E65D0">
        <w:rPr>
          <w:lang w:val="fr-FR"/>
        </w:rPr>
        <w:t>(</w:t>
      </w:r>
      <w:r w:rsidRPr="006E65D0">
        <w:t>пункты</w:t>
      </w:r>
      <w:r w:rsidRPr="006E65D0">
        <w:rPr>
          <w:lang w:val="fr-FR"/>
        </w:rPr>
        <w:t xml:space="preserve"> 1, 4 </w:t>
      </w:r>
      <w:r w:rsidRPr="006E65D0">
        <w:t>и</w:t>
      </w:r>
      <w:r w:rsidRPr="006E65D0">
        <w:rPr>
          <w:lang w:val="fr-FR"/>
        </w:rPr>
        <w:t xml:space="preserve"> 5 </w:t>
      </w:r>
      <w:r w:rsidRPr="006E65D0">
        <w:t>статьи </w:t>
      </w:r>
      <w:r w:rsidRPr="006E65D0">
        <w:rPr>
          <w:lang w:val="fr-FR"/>
        </w:rPr>
        <w:t>1</w:t>
      </w:r>
      <w:r w:rsidRPr="006E65D0">
        <w:t xml:space="preserve"> Конституции</w:t>
      </w:r>
      <w:r w:rsidRPr="006E65D0">
        <w:rPr>
          <w:lang w:val="fr-FR"/>
        </w:rPr>
        <w:t>);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равенством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личных</w:t>
      </w:r>
      <w:r w:rsidRPr="006E65D0">
        <w:rPr>
          <w:lang w:val="fr-FR"/>
        </w:rPr>
        <w:t xml:space="preserve"> </w:t>
      </w:r>
      <w:r w:rsidRPr="006E65D0">
        <w:t>прав</w:t>
      </w:r>
      <w:r w:rsidRPr="006E65D0">
        <w:rPr>
          <w:lang w:val="fr-FR"/>
        </w:rPr>
        <w:t xml:space="preserve"> </w:t>
      </w:r>
      <w:r w:rsidRPr="006E65D0">
        <w:t>супругов</w:t>
      </w:r>
      <w:r w:rsidRPr="006E65D0">
        <w:rPr>
          <w:lang w:val="fr-FR"/>
        </w:rPr>
        <w:t xml:space="preserve">, </w:t>
      </w:r>
      <w:r w:rsidRPr="006E65D0">
        <w:t>включая</w:t>
      </w:r>
      <w:r w:rsidRPr="006E65D0">
        <w:rPr>
          <w:lang w:val="fr-FR"/>
        </w:rPr>
        <w:t xml:space="preserve"> </w:t>
      </w:r>
      <w:r w:rsidRPr="006E65D0">
        <w:t>выбор</w:t>
      </w:r>
      <w:r w:rsidRPr="006E65D0">
        <w:rPr>
          <w:lang w:val="fr-FR"/>
        </w:rPr>
        <w:t xml:space="preserve"> </w:t>
      </w:r>
      <w:r w:rsidRPr="006E65D0">
        <w:t>фамилии</w:t>
      </w:r>
      <w:r w:rsidRPr="006E65D0">
        <w:rPr>
          <w:lang w:val="fr-FR"/>
        </w:rPr>
        <w:t xml:space="preserve">, </w:t>
      </w:r>
      <w:r w:rsidRPr="006E65D0">
        <w:t>профессии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рода</w:t>
      </w:r>
      <w:r w:rsidRPr="006E65D0">
        <w:rPr>
          <w:lang w:val="fr-FR"/>
        </w:rPr>
        <w:t xml:space="preserve"> </w:t>
      </w:r>
      <w:r w:rsidRPr="006E65D0">
        <w:t>деятельности</w:t>
      </w:r>
      <w:r w:rsidRPr="006E65D0">
        <w:rPr>
          <w:lang w:val="fr-FR"/>
        </w:rPr>
        <w:t xml:space="preserve"> (</w:t>
      </w:r>
      <w:r w:rsidRPr="006E65D0">
        <w:t>статьи </w:t>
      </w:r>
      <w:r w:rsidRPr="006E65D0">
        <w:rPr>
          <w:lang w:val="fr-FR"/>
        </w:rPr>
        <w:t>78, 80, 261</w:t>
      </w:r>
      <w:r w:rsidRPr="006E65D0">
        <w:t>–</w:t>
      </w:r>
      <w:r w:rsidRPr="006E65D0">
        <w:rPr>
          <w:lang w:val="fr-FR"/>
        </w:rPr>
        <w:t>263</w:t>
      </w:r>
      <w:r w:rsidRPr="006E65D0">
        <w:t xml:space="preserve"> Гражданского к</w:t>
      </w:r>
      <w:r w:rsidRPr="006E65D0">
        <w:t>о</w:t>
      </w:r>
      <w:r w:rsidRPr="006E65D0">
        <w:t>декса</w:t>
      </w:r>
      <w:r w:rsidRPr="006E65D0">
        <w:rPr>
          <w:lang w:val="fr-FR"/>
        </w:rPr>
        <w:t>);</w:t>
      </w:r>
    </w:p>
    <w:p w:rsidR="00956B50" w:rsidRPr="006E65D0" w:rsidRDefault="00956B50" w:rsidP="00682289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равенством в отношении приобретения</w:t>
      </w:r>
      <w:r w:rsidRPr="006E65D0">
        <w:rPr>
          <w:lang w:val="fr-FR"/>
        </w:rPr>
        <w:t>,</w:t>
      </w:r>
      <w:r w:rsidRPr="006E65D0">
        <w:t xml:space="preserve"> управления, распоряжения им</w:t>
      </w:r>
      <w:r w:rsidRPr="006E65D0">
        <w:t>у</w:t>
      </w:r>
      <w:r w:rsidRPr="006E65D0">
        <w:t xml:space="preserve">ществом </w:t>
      </w:r>
      <w:r w:rsidRPr="006E65D0">
        <w:rPr>
          <w:lang w:val="fr-FR"/>
        </w:rPr>
        <w:t>(</w:t>
      </w:r>
      <w:r w:rsidRPr="006E65D0">
        <w:t>пункт</w:t>
      </w:r>
      <w:r w:rsidRPr="006E65D0">
        <w:rPr>
          <w:lang w:val="fr-FR"/>
        </w:rPr>
        <w:t> 10</w:t>
      </w:r>
      <w:r w:rsidRPr="006E65D0">
        <w:t xml:space="preserve"> статьи 1</w:t>
      </w:r>
      <w:r w:rsidRPr="006E65D0">
        <w:rPr>
          <w:lang w:val="fr-FR"/>
        </w:rPr>
        <w:t xml:space="preserve"> </w:t>
      </w:r>
      <w:r w:rsidRPr="006E65D0">
        <w:t>Конституции и все положения, з</w:t>
      </w:r>
      <w:r w:rsidRPr="006E65D0">
        <w:t>а</w:t>
      </w:r>
      <w:r w:rsidRPr="006E65D0">
        <w:t>щищающие интересы супругов в рамках режима имущественных отношений, соде</w:t>
      </w:r>
      <w:r w:rsidRPr="006E65D0">
        <w:t>р</w:t>
      </w:r>
      <w:r w:rsidRPr="006E65D0">
        <w:t>жащиеся в статьях </w:t>
      </w:r>
      <w:r w:rsidRPr="006E65D0">
        <w:rPr>
          <w:lang w:val="fr-FR"/>
        </w:rPr>
        <w:t>305</w:t>
      </w:r>
      <w:r w:rsidRPr="006E65D0">
        <w:t xml:space="preserve"> и последующих Гражданского кодекса</w:t>
      </w:r>
      <w:r w:rsidRPr="006E65D0">
        <w:rPr>
          <w:lang w:val="fr-FR"/>
        </w:rPr>
        <w:t>).</w:t>
      </w:r>
    </w:p>
    <w:p w:rsidR="00956B50" w:rsidRPr="006E65D0" w:rsidRDefault="00956B50" w:rsidP="00682289">
      <w:pPr>
        <w:pStyle w:val="SingleTxt"/>
      </w:pPr>
      <w:r w:rsidRPr="006E65D0">
        <w:t>158.</w:t>
      </w:r>
      <w:r w:rsidRPr="006E65D0">
        <w:tab/>
        <w:t>Регистрация</w:t>
      </w:r>
      <w:r w:rsidRPr="006E65D0">
        <w:rPr>
          <w:lang w:val="fr-FR"/>
        </w:rPr>
        <w:t xml:space="preserve"> </w:t>
      </w:r>
      <w:r w:rsidRPr="006E65D0">
        <w:t>брака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официальном</w:t>
      </w:r>
      <w:r w:rsidRPr="006E65D0">
        <w:rPr>
          <w:lang w:val="fr-FR"/>
        </w:rPr>
        <w:t xml:space="preserve"> </w:t>
      </w:r>
      <w:r w:rsidRPr="006E65D0">
        <w:t>реестре</w:t>
      </w:r>
      <w:r w:rsidRPr="006E65D0">
        <w:rPr>
          <w:lang w:val="fr-FR"/>
        </w:rPr>
        <w:t xml:space="preserve"> </w:t>
      </w:r>
      <w:r w:rsidRPr="006E65D0">
        <w:t>предусмотрена</w:t>
      </w:r>
      <w:r w:rsidRPr="006E65D0">
        <w:rPr>
          <w:lang w:val="fr-FR"/>
        </w:rPr>
        <w:t xml:space="preserve"> </w:t>
      </w:r>
      <w:r w:rsidRPr="006E65D0">
        <w:t>положениями</w:t>
      </w:r>
      <w:r w:rsidRPr="006E65D0">
        <w:rPr>
          <w:lang w:val="fr-FR"/>
        </w:rPr>
        <w:t xml:space="preserve"> </w:t>
      </w:r>
      <w:r w:rsidRPr="006E65D0">
        <w:t>пункта</w:t>
      </w:r>
      <w:r w:rsidRPr="006E65D0">
        <w:rPr>
          <w:lang w:val="fr-FR"/>
        </w:rPr>
        <w:t xml:space="preserve"> 6 </w:t>
      </w:r>
      <w:r w:rsidRPr="006E65D0">
        <w:t>статьи </w:t>
      </w:r>
      <w:r w:rsidRPr="006E65D0">
        <w:rPr>
          <w:lang w:val="fr-FR"/>
        </w:rPr>
        <w:t xml:space="preserve">177, </w:t>
      </w:r>
      <w:r w:rsidRPr="00F42329">
        <w:t>в конце</w:t>
      </w:r>
      <w:r w:rsidRPr="006E65D0">
        <w:rPr>
          <w:lang w:val="fr-FR"/>
        </w:rPr>
        <w:t xml:space="preserve">, </w:t>
      </w:r>
      <w:r w:rsidRPr="006E65D0">
        <w:t>Гражданского кодекса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159.</w:t>
      </w:r>
      <w:r w:rsidRPr="006E65D0">
        <w:tab/>
        <w:t>Браки</w:t>
      </w:r>
      <w:r w:rsidRPr="006E65D0">
        <w:rPr>
          <w:lang w:val="fr-FR"/>
        </w:rPr>
        <w:t xml:space="preserve"> </w:t>
      </w:r>
      <w:r w:rsidRPr="006E65D0">
        <w:t>детей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имеют</w:t>
      </w:r>
      <w:r w:rsidRPr="006E65D0">
        <w:rPr>
          <w:lang w:val="fr-FR"/>
        </w:rPr>
        <w:t xml:space="preserve"> </w:t>
      </w:r>
      <w:r w:rsidRPr="006E65D0">
        <w:t>юридической</w:t>
      </w:r>
      <w:r w:rsidRPr="006E65D0">
        <w:rPr>
          <w:lang w:val="fr-FR"/>
        </w:rPr>
        <w:t xml:space="preserve"> </w:t>
      </w:r>
      <w:r w:rsidRPr="006E65D0">
        <w:t>силы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соответствии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положениями</w:t>
      </w:r>
      <w:r w:rsidRPr="006E65D0">
        <w:rPr>
          <w:lang w:val="fr-FR"/>
        </w:rPr>
        <w:t xml:space="preserve"> </w:t>
      </w:r>
      <w:r w:rsidRPr="006E65D0">
        <w:t>статьи </w:t>
      </w:r>
      <w:r w:rsidRPr="006E65D0">
        <w:rPr>
          <w:lang w:val="fr-FR"/>
        </w:rPr>
        <w:t xml:space="preserve">203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>кодекса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преследуются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закону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соответствии</w:t>
      </w:r>
      <w:r w:rsidRPr="006E65D0">
        <w:rPr>
          <w:lang w:val="fr-FR"/>
        </w:rPr>
        <w:t xml:space="preserve"> </w:t>
      </w:r>
      <w:r w:rsidRPr="006E65D0">
        <w:t>со</w:t>
      </w:r>
      <w:r w:rsidRPr="006E65D0">
        <w:rPr>
          <w:lang w:val="fr-FR"/>
        </w:rPr>
        <w:t xml:space="preserve"> </w:t>
      </w:r>
      <w:r w:rsidRPr="006E65D0">
        <w:t>статьями </w:t>
      </w:r>
      <w:r w:rsidRPr="006E65D0">
        <w:rPr>
          <w:lang w:val="fr-FR"/>
        </w:rPr>
        <w:t xml:space="preserve">264 </w:t>
      </w:r>
      <w:r w:rsidRPr="006E65D0">
        <w:t>и</w:t>
      </w:r>
      <w:r w:rsidRPr="006E65D0">
        <w:rPr>
          <w:lang w:val="fr-FR"/>
        </w:rPr>
        <w:t xml:space="preserve"> 265</w:t>
      </w:r>
      <w:r w:rsidRPr="006E65D0">
        <w:t xml:space="preserve"> Уголовного кодекса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160.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помолвки</w:t>
      </w:r>
      <w:r w:rsidRPr="006E65D0">
        <w:rPr>
          <w:lang w:val="fr-FR"/>
        </w:rPr>
        <w:t xml:space="preserve">, </w:t>
      </w:r>
      <w:r w:rsidRPr="006E65D0">
        <w:t>то судебное</w:t>
      </w:r>
      <w:r w:rsidRPr="006E65D0">
        <w:rPr>
          <w:lang w:val="fr-FR"/>
        </w:rPr>
        <w:t xml:space="preserve"> </w:t>
      </w:r>
      <w:r w:rsidRPr="006E65D0">
        <w:t>разбирательство</w:t>
      </w:r>
      <w:r w:rsidRPr="006E65D0">
        <w:rPr>
          <w:lang w:val="fr-FR"/>
        </w:rPr>
        <w:t xml:space="preserve"> </w:t>
      </w:r>
      <w:r w:rsidRPr="006E65D0">
        <w:t>проводится</w:t>
      </w:r>
      <w:r w:rsidRPr="006E65D0">
        <w:rPr>
          <w:lang w:val="fr-FR"/>
        </w:rPr>
        <w:t xml:space="preserve"> </w:t>
      </w:r>
      <w:r w:rsidRPr="006E65D0">
        <w:t>только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случае</w:t>
      </w:r>
      <w:r w:rsidRPr="006E65D0">
        <w:rPr>
          <w:lang w:val="fr-FR"/>
        </w:rPr>
        <w:t xml:space="preserve">, </w:t>
      </w:r>
      <w:r w:rsidRPr="006E65D0">
        <w:t>если</w:t>
      </w:r>
      <w:r w:rsidRPr="006E65D0">
        <w:rPr>
          <w:lang w:val="fr-FR"/>
        </w:rPr>
        <w:t xml:space="preserve"> </w:t>
      </w:r>
      <w:r w:rsidRPr="006E65D0">
        <w:t>неправомерное</w:t>
      </w:r>
      <w:r w:rsidRPr="006E65D0">
        <w:rPr>
          <w:lang w:val="fr-FR"/>
        </w:rPr>
        <w:t xml:space="preserve"> </w:t>
      </w:r>
      <w:r w:rsidRPr="006E65D0">
        <w:t>расторжение помолвки</w:t>
      </w:r>
      <w:r w:rsidRPr="006E65D0">
        <w:rPr>
          <w:lang w:val="fr-FR"/>
        </w:rPr>
        <w:t xml:space="preserve"> </w:t>
      </w:r>
      <w:r w:rsidRPr="006E65D0">
        <w:t>привело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нанесению</w:t>
      </w:r>
      <w:r w:rsidRPr="006E65D0">
        <w:rPr>
          <w:lang w:val="fr-FR"/>
        </w:rPr>
        <w:t xml:space="preserve"> </w:t>
      </w:r>
      <w:r w:rsidRPr="006E65D0">
        <w:t>м</w:t>
      </w:r>
      <w:r w:rsidRPr="006E65D0">
        <w:t>а</w:t>
      </w:r>
      <w:r w:rsidRPr="006E65D0">
        <w:t>териального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морального</w:t>
      </w:r>
      <w:r w:rsidRPr="006E65D0">
        <w:rPr>
          <w:lang w:val="fr-FR"/>
        </w:rPr>
        <w:t xml:space="preserve"> </w:t>
      </w:r>
      <w:r w:rsidRPr="006E65D0">
        <w:t>ущерба</w:t>
      </w:r>
      <w:r w:rsidRPr="006E65D0">
        <w:rPr>
          <w:lang w:val="fr-FR"/>
        </w:rPr>
        <w:t xml:space="preserve"> </w:t>
      </w:r>
      <w:r w:rsidRPr="006E65D0">
        <w:t>жениху или невесте.</w:t>
      </w:r>
      <w:r w:rsidRPr="006E65D0">
        <w:rPr>
          <w:lang w:val="fr-FR"/>
        </w:rPr>
        <w:t xml:space="preserve"> </w:t>
      </w:r>
      <w:r w:rsidRPr="006E65D0">
        <w:t>Отец и мать стороны, понесшей ущерб, также могут потребовать возмещения такого ущерба в суде</w:t>
      </w:r>
      <w:r w:rsidRPr="006E65D0">
        <w:t>б</w:t>
      </w:r>
      <w:r w:rsidRPr="006E65D0">
        <w:t>ном порядке. Выплата возмещения может также потребоваться от лиц, кот</w:t>
      </w:r>
      <w:r w:rsidRPr="006E65D0">
        <w:t>о</w:t>
      </w:r>
      <w:r w:rsidRPr="006E65D0">
        <w:t>рые, имея власть над женихом или невестой, побудили его (ее) неправомерно нарушить обязательство вступить в брак</w:t>
      </w:r>
      <w:r w:rsidRPr="006E65D0">
        <w:rPr>
          <w:lang w:val="fr-FR"/>
        </w:rPr>
        <w:t>.</w:t>
      </w:r>
      <w:r w:rsidRPr="006E65D0">
        <w:t xml:space="preserve"> Эти меры по возмещению ущерба должны быть приняты в срок до одного года с момента разрыва помолвки</w:t>
      </w:r>
      <w:r w:rsidRPr="006E65D0">
        <w:rPr>
          <w:lang w:val="fr-FR"/>
        </w:rPr>
        <w:t>.</w:t>
      </w:r>
    </w:p>
    <w:p w:rsidR="00956B50" w:rsidRPr="006E65D0" w:rsidRDefault="00956B50" w:rsidP="00682289">
      <w:pPr>
        <w:pStyle w:val="SingleTxt"/>
      </w:pPr>
      <w:r w:rsidRPr="006E65D0">
        <w:t>161.</w:t>
      </w:r>
      <w:r w:rsidRPr="006E65D0">
        <w:tab/>
        <w:t>С</w:t>
      </w:r>
      <w:r w:rsidRPr="006E65D0">
        <w:rPr>
          <w:lang w:val="fr-FR"/>
        </w:rPr>
        <w:t xml:space="preserve"> </w:t>
      </w:r>
      <w:r w:rsidRPr="006E65D0">
        <w:t>другой</w:t>
      </w:r>
      <w:r w:rsidRPr="006E65D0">
        <w:rPr>
          <w:lang w:val="fr-FR"/>
        </w:rPr>
        <w:t xml:space="preserve"> </w:t>
      </w:r>
      <w:r w:rsidRPr="006E65D0">
        <w:t>стороны</w:t>
      </w:r>
      <w:r w:rsidRPr="006E65D0">
        <w:rPr>
          <w:lang w:val="fr-FR"/>
        </w:rPr>
        <w:t xml:space="preserve">, </w:t>
      </w:r>
      <w:r w:rsidRPr="006E65D0">
        <w:t>запрещаются</w:t>
      </w:r>
      <w:r w:rsidRPr="006E65D0">
        <w:rPr>
          <w:lang w:val="fr-FR"/>
        </w:rPr>
        <w:t xml:space="preserve"> </w:t>
      </w:r>
      <w:r w:rsidRPr="006E65D0">
        <w:t>все</w:t>
      </w:r>
      <w:r w:rsidRPr="006E65D0">
        <w:rPr>
          <w:lang w:val="fr-FR"/>
        </w:rPr>
        <w:t xml:space="preserve"> </w:t>
      </w:r>
      <w:r w:rsidRPr="006E65D0">
        <w:t>меры</w:t>
      </w:r>
      <w:r w:rsidRPr="006E65D0">
        <w:rPr>
          <w:lang w:val="fr-FR"/>
        </w:rPr>
        <w:t xml:space="preserve"> </w:t>
      </w:r>
      <w:r w:rsidRPr="006E65D0">
        <w:t>принуждения</w:t>
      </w:r>
      <w:r w:rsidRPr="006E65D0">
        <w:rPr>
          <w:lang w:val="fr-FR"/>
        </w:rPr>
        <w:t xml:space="preserve"> </w:t>
      </w:r>
      <w:r w:rsidRPr="006E65D0">
        <w:t>к</w:t>
      </w:r>
      <w:r w:rsidRPr="006E65D0">
        <w:rPr>
          <w:lang w:val="fr-FR"/>
        </w:rPr>
        <w:t xml:space="preserve"> </w:t>
      </w:r>
      <w:r w:rsidRPr="006E65D0">
        <w:t>вступлению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брак</w:t>
      </w:r>
      <w:r w:rsidRPr="006E65D0">
        <w:rPr>
          <w:lang w:val="fr-FR"/>
        </w:rPr>
        <w:t xml:space="preserve"> </w:t>
      </w:r>
      <w:r w:rsidRPr="006E65D0">
        <w:t>невесты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жениха</w:t>
      </w:r>
      <w:r w:rsidRPr="006E65D0">
        <w:rPr>
          <w:lang w:val="fr-FR"/>
        </w:rPr>
        <w:t xml:space="preserve"> </w:t>
      </w:r>
      <w:r w:rsidRPr="006E65D0">
        <w:t>против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воли</w:t>
      </w:r>
      <w:r w:rsidRPr="006E65D0">
        <w:rPr>
          <w:lang w:val="fr-FR"/>
        </w:rPr>
        <w:t xml:space="preserve"> (</w:t>
      </w:r>
      <w:r w:rsidRPr="006E65D0">
        <w:t xml:space="preserve">статьи с </w:t>
      </w:r>
      <w:r w:rsidRPr="006E65D0">
        <w:rPr>
          <w:lang w:val="fr-FR"/>
        </w:rPr>
        <w:t xml:space="preserve">98 </w:t>
      </w:r>
      <w:r w:rsidRPr="006E65D0">
        <w:t>по</w:t>
      </w:r>
      <w:r w:rsidRPr="006E65D0">
        <w:rPr>
          <w:lang w:val="fr-FR"/>
        </w:rPr>
        <w:t xml:space="preserve"> 202</w:t>
      </w:r>
      <w:r w:rsidRPr="006E65D0">
        <w:t xml:space="preserve"> Гражданского к</w:t>
      </w:r>
      <w:r w:rsidRPr="006E65D0">
        <w:t>о</w:t>
      </w:r>
      <w:r w:rsidRPr="006E65D0">
        <w:t>декса</w:t>
      </w:r>
      <w:r w:rsidRPr="006E65D0">
        <w:rPr>
          <w:lang w:val="fr-FR"/>
        </w:rPr>
        <w:t>).</w:t>
      </w:r>
    </w:p>
    <w:p w:rsidR="00956B50" w:rsidRDefault="00956B50" w:rsidP="00956B50">
      <w:pPr>
        <w:pStyle w:val="SingleTxt"/>
      </w:pPr>
      <w:r w:rsidRPr="006E65D0">
        <w:t>162.</w:t>
      </w:r>
      <w:r w:rsidRPr="006E65D0">
        <w:tab/>
        <w:t>Что</w:t>
      </w:r>
      <w:r w:rsidRPr="006E65D0">
        <w:rPr>
          <w:lang w:val="fr-FR"/>
        </w:rPr>
        <w:t xml:space="preserve"> </w:t>
      </w:r>
      <w:r w:rsidRPr="006E65D0">
        <w:t>касается</w:t>
      </w:r>
      <w:r w:rsidRPr="006E65D0">
        <w:rPr>
          <w:lang w:val="fr-FR"/>
        </w:rPr>
        <w:t xml:space="preserve"> </w:t>
      </w:r>
      <w:r w:rsidRPr="006E65D0">
        <w:t>возраста</w:t>
      </w:r>
      <w:r w:rsidRPr="006E65D0">
        <w:rPr>
          <w:lang w:val="fr-FR"/>
        </w:rPr>
        <w:t xml:space="preserve"> </w:t>
      </w:r>
      <w:r w:rsidRPr="006E65D0">
        <w:t>совершеннолетия</w:t>
      </w:r>
      <w:r w:rsidRPr="006E65D0">
        <w:rPr>
          <w:lang w:val="fr-FR"/>
        </w:rPr>
        <w:t xml:space="preserve">, </w:t>
      </w:r>
      <w:r w:rsidRPr="006E65D0">
        <w:t>то Габон</w:t>
      </w:r>
      <w:r w:rsidRPr="006E65D0">
        <w:rPr>
          <w:lang w:val="fr-FR"/>
        </w:rPr>
        <w:t xml:space="preserve"> </w:t>
      </w:r>
      <w:r w:rsidRPr="006E65D0">
        <w:t>ратифицировал</w:t>
      </w:r>
      <w:r w:rsidRPr="006E65D0">
        <w:rPr>
          <w:lang w:val="fr-FR"/>
        </w:rPr>
        <w:t xml:space="preserve"> </w:t>
      </w:r>
      <w:r w:rsidRPr="006E65D0">
        <w:t>Ко</w:t>
      </w:r>
      <w:r w:rsidRPr="006E65D0">
        <w:t>н</w:t>
      </w:r>
      <w:r w:rsidRPr="006E65D0">
        <w:t>венцию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rPr>
          <w:lang w:val="fr-FR"/>
        </w:rPr>
        <w:t xml:space="preserve"> </w:t>
      </w:r>
      <w:r w:rsidRPr="006E65D0">
        <w:t>правах</w:t>
      </w:r>
      <w:r w:rsidRPr="006E65D0">
        <w:rPr>
          <w:lang w:val="fr-FR"/>
        </w:rPr>
        <w:t xml:space="preserve"> </w:t>
      </w:r>
      <w:r w:rsidRPr="006E65D0">
        <w:t>ребенка (КПР)</w:t>
      </w:r>
      <w:r w:rsidRPr="006E65D0">
        <w:rPr>
          <w:lang w:val="fr-FR"/>
        </w:rPr>
        <w:t xml:space="preserve">,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которой</w:t>
      </w:r>
      <w:r w:rsidRPr="006E65D0">
        <w:rPr>
          <w:lang w:val="fr-FR"/>
        </w:rPr>
        <w:t xml:space="preserve"> </w:t>
      </w:r>
      <w:r w:rsidRPr="006E65D0">
        <w:t>устанавливается</w:t>
      </w:r>
      <w:r w:rsidRPr="006E65D0">
        <w:rPr>
          <w:lang w:val="fr-FR"/>
        </w:rPr>
        <w:t xml:space="preserve"> </w:t>
      </w:r>
      <w:r w:rsidRPr="006E65D0">
        <w:t>возраст</w:t>
      </w:r>
      <w:r w:rsidRPr="006E65D0">
        <w:rPr>
          <w:lang w:val="fr-FR"/>
        </w:rPr>
        <w:t xml:space="preserve"> </w:t>
      </w:r>
      <w:r w:rsidRPr="006E65D0">
        <w:t>соверше</w:t>
      </w:r>
      <w:r w:rsidRPr="006E65D0">
        <w:t>н</w:t>
      </w:r>
      <w:r w:rsidRPr="006E65D0">
        <w:t>нолетия</w:t>
      </w:r>
      <w:r w:rsidRPr="006E65D0">
        <w:rPr>
          <w:lang w:val="fr-FR"/>
        </w:rPr>
        <w:t xml:space="preserve"> 18</w:t>
      </w:r>
      <w:r w:rsidRPr="006E65D0">
        <w:t> лет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соответствует</w:t>
      </w:r>
      <w:r w:rsidRPr="006E65D0">
        <w:rPr>
          <w:lang w:val="fr-FR"/>
        </w:rPr>
        <w:t xml:space="preserve"> </w:t>
      </w:r>
      <w:r w:rsidRPr="006E65D0">
        <w:t>возрасту, в котором гражданин в</w:t>
      </w:r>
      <w:r w:rsidRPr="006E65D0">
        <w:rPr>
          <w:lang w:val="fr-FR"/>
        </w:rPr>
        <w:t xml:space="preserve"> </w:t>
      </w:r>
      <w:r w:rsidRPr="006E65D0">
        <w:t>Габоне п</w:t>
      </w:r>
      <w:r w:rsidRPr="006E65D0">
        <w:t>о</w:t>
      </w:r>
      <w:r w:rsidRPr="006E65D0">
        <w:t>лучает право участвовать в выборах</w:t>
      </w:r>
      <w:r w:rsidRPr="006E65D0">
        <w:rPr>
          <w:lang w:val="fr-FR"/>
        </w:rPr>
        <w:t xml:space="preserve">. </w:t>
      </w:r>
      <w:r w:rsidRPr="006E65D0">
        <w:t>Однако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качестве</w:t>
      </w:r>
      <w:r w:rsidRPr="006E65D0">
        <w:rPr>
          <w:lang w:val="fr-FR"/>
        </w:rPr>
        <w:t xml:space="preserve"> </w:t>
      </w:r>
      <w:r w:rsidRPr="006E65D0">
        <w:t>возраста</w:t>
      </w:r>
      <w:r w:rsidRPr="006E65D0">
        <w:rPr>
          <w:lang w:val="fr-FR"/>
        </w:rPr>
        <w:t xml:space="preserve">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>совершеннолети</w:t>
      </w:r>
      <w:r>
        <w:t>я</w:t>
      </w:r>
      <w:r w:rsidRPr="006E65D0">
        <w:rPr>
          <w:lang w:val="fr-FR"/>
        </w:rPr>
        <w:t xml:space="preserve"> </w:t>
      </w:r>
      <w:r w:rsidRPr="006E65D0">
        <w:t xml:space="preserve">установлен </w:t>
      </w:r>
      <w:r w:rsidRPr="006E65D0">
        <w:rPr>
          <w:lang w:val="fr-FR"/>
        </w:rPr>
        <w:t xml:space="preserve">21 год,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возраст</w:t>
      </w:r>
      <w:r w:rsidRPr="006E65D0">
        <w:rPr>
          <w:lang w:val="fr-FR"/>
        </w:rPr>
        <w:t xml:space="preserve"> </w:t>
      </w:r>
      <w:r w:rsidRPr="006E65D0">
        <w:t>вступления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брак</w:t>
      </w:r>
      <w:r w:rsidRPr="006E65D0">
        <w:rPr>
          <w:lang w:val="fr-FR"/>
        </w:rPr>
        <w:t xml:space="preserve"> </w:t>
      </w:r>
      <w:r w:rsidRPr="006E65D0">
        <w:t>составляет</w:t>
      </w:r>
      <w:r w:rsidRPr="006E65D0">
        <w:rPr>
          <w:lang w:val="fr-FR"/>
        </w:rPr>
        <w:t xml:space="preserve"> 15</w:t>
      </w:r>
      <w:r w:rsidRPr="006E65D0">
        <w:t> лет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девушки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18</w:t>
      </w:r>
      <w:r w:rsidRPr="006E65D0">
        <w:t> лет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юноши</w:t>
      </w:r>
      <w:r w:rsidRPr="006E65D0">
        <w:rPr>
          <w:lang w:val="fr-FR"/>
        </w:rPr>
        <w:t xml:space="preserve">. </w:t>
      </w:r>
      <w:r w:rsidRPr="006E65D0">
        <w:t>При</w:t>
      </w:r>
      <w:r w:rsidRPr="006E65D0">
        <w:rPr>
          <w:lang w:val="fr-FR"/>
        </w:rPr>
        <w:t xml:space="preserve"> </w:t>
      </w:r>
      <w:r w:rsidRPr="006E65D0">
        <w:t>внесении предложений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пер</w:t>
      </w:r>
      <w:r w:rsidRPr="006E65D0">
        <w:t>е</w:t>
      </w:r>
      <w:r w:rsidRPr="006E65D0">
        <w:t>смотру</w:t>
      </w:r>
      <w:r w:rsidRPr="006E65D0">
        <w:rPr>
          <w:lang w:val="fr-FR"/>
        </w:rPr>
        <w:t xml:space="preserve"> </w:t>
      </w:r>
      <w:r w:rsidRPr="006E65D0">
        <w:t>дискриминационных</w:t>
      </w:r>
      <w:r w:rsidRPr="006E65D0">
        <w:rPr>
          <w:lang w:val="fr-FR"/>
        </w:rPr>
        <w:t xml:space="preserve"> </w:t>
      </w:r>
      <w:r w:rsidRPr="006E65D0">
        <w:t>законов</w:t>
      </w:r>
      <w:r w:rsidRPr="006E65D0">
        <w:rPr>
          <w:lang w:val="fr-FR"/>
        </w:rPr>
        <w:t xml:space="preserve"> </w:t>
      </w:r>
      <w:r w:rsidRPr="006E65D0">
        <w:t>задавался</w:t>
      </w:r>
      <w:r w:rsidRPr="006E65D0">
        <w:rPr>
          <w:lang w:val="fr-FR"/>
        </w:rPr>
        <w:t xml:space="preserve"> </w:t>
      </w:r>
      <w:r w:rsidRPr="006E65D0">
        <w:t>вопрос</w:t>
      </w:r>
      <w:r w:rsidRPr="006E65D0">
        <w:rPr>
          <w:lang w:val="fr-FR"/>
        </w:rPr>
        <w:t xml:space="preserve">, </w:t>
      </w:r>
      <w:r w:rsidRPr="006E65D0">
        <w:t>какой</w:t>
      </w:r>
      <w:r w:rsidRPr="006E65D0">
        <w:rPr>
          <w:lang w:val="fr-FR"/>
        </w:rPr>
        <w:t xml:space="preserve"> </w:t>
      </w:r>
      <w:r w:rsidRPr="006E65D0">
        <w:t>возраст</w:t>
      </w:r>
      <w:r w:rsidRPr="006E65D0">
        <w:rPr>
          <w:lang w:val="fr-FR"/>
        </w:rPr>
        <w:t xml:space="preserve"> </w:t>
      </w:r>
      <w:r w:rsidRPr="006E65D0">
        <w:t>сове</w:t>
      </w:r>
      <w:r w:rsidRPr="006E65D0">
        <w:t>р</w:t>
      </w:r>
      <w:r w:rsidRPr="006E65D0">
        <w:t>шеннолетия</w:t>
      </w:r>
      <w:r w:rsidRPr="006E65D0">
        <w:rPr>
          <w:lang w:val="fr-FR"/>
        </w:rPr>
        <w:t xml:space="preserve"> </w:t>
      </w:r>
      <w:r w:rsidRPr="006E65D0">
        <w:t>должен быть единообразно установлен</w:t>
      </w:r>
      <w:r w:rsidRPr="006E65D0">
        <w:rPr>
          <w:lang w:val="fr-FR"/>
        </w:rPr>
        <w:t xml:space="preserve">, </w:t>
      </w:r>
      <w:r w:rsidRPr="006E65D0">
        <w:t>учитывая, что Конвенция о правах ребенка является высшей нормой по отношению к Гражданскому к</w:t>
      </w:r>
      <w:r w:rsidRPr="006E65D0">
        <w:t>о</w:t>
      </w:r>
      <w:r w:rsidRPr="006E65D0">
        <w:t>дексу</w:t>
      </w:r>
      <w:r w:rsidRPr="006E65D0">
        <w:rPr>
          <w:lang w:val="fr-FR"/>
        </w:rPr>
        <w:t>.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08349D">
        <w:t>Относительно рекомендаций №</w:t>
      </w:r>
      <w:r w:rsidR="00956B50" w:rsidRPr="0008349D">
        <w:rPr>
          <w:lang w:val="fr-FR"/>
        </w:rPr>
        <w:t xml:space="preserve"> 40 </w:t>
      </w:r>
      <w:r w:rsidR="00956B50" w:rsidRPr="0008349D">
        <w:t>и</w:t>
      </w:r>
      <w:r w:rsidR="00956B50" w:rsidRPr="0008349D">
        <w:rPr>
          <w:lang w:val="fr-FR"/>
        </w:rPr>
        <w:t xml:space="preserve"> 41</w:t>
      </w:r>
      <w:r w:rsidR="00956B50" w:rsidRPr="0008349D">
        <w:t xml:space="preserve"> Комитета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08349D">
        <w:t>Рекомендация №</w:t>
      </w:r>
      <w:r w:rsidR="00956B50" w:rsidRPr="0008349D">
        <w:rPr>
          <w:lang w:val="fr-FR"/>
        </w:rPr>
        <w:t> 40</w:t>
      </w:r>
      <w:r w:rsidR="00956B50" w:rsidRPr="0008349D">
        <w:t>.</w:t>
      </w:r>
      <w:r w:rsidR="00956B50" w:rsidRPr="0008349D">
        <w:rPr>
          <w:lang w:val="fr-FR"/>
        </w:rPr>
        <w:t xml:space="preserve"> </w:t>
      </w:r>
      <w:r w:rsidR="00956B50" w:rsidRPr="0008349D">
        <w:t>Полное выполнение положений Конвенции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956B50" w:rsidP="00682289">
      <w:pPr>
        <w:pStyle w:val="SingleTxt"/>
      </w:pPr>
      <w:r w:rsidRPr="006E65D0">
        <w:t>163.</w:t>
      </w:r>
      <w:r w:rsidRPr="006E65D0">
        <w:tab/>
        <w:t>Несмотря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некоторые</w:t>
      </w:r>
      <w:r w:rsidRPr="006E65D0">
        <w:rPr>
          <w:lang w:val="fr-FR"/>
        </w:rPr>
        <w:t xml:space="preserve"> </w:t>
      </w:r>
      <w:r w:rsidRPr="006E65D0">
        <w:t>трудности</w:t>
      </w:r>
      <w:r w:rsidRPr="006E65D0">
        <w:rPr>
          <w:lang w:val="fr-FR"/>
        </w:rPr>
        <w:t xml:space="preserve"> </w:t>
      </w:r>
      <w:r w:rsidRPr="006E65D0">
        <w:t>организационного</w:t>
      </w:r>
      <w:r w:rsidRPr="006E65D0">
        <w:rPr>
          <w:lang w:val="fr-FR"/>
        </w:rPr>
        <w:t xml:space="preserve">, </w:t>
      </w:r>
      <w:r w:rsidRPr="006E65D0">
        <w:t>экономического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социокультурного</w:t>
      </w:r>
      <w:r w:rsidRPr="006E65D0">
        <w:rPr>
          <w:lang w:val="fr-FR"/>
        </w:rPr>
        <w:t xml:space="preserve"> </w:t>
      </w:r>
      <w:r w:rsidRPr="006E65D0">
        <w:t>характера</w:t>
      </w:r>
      <w:r w:rsidRPr="006E65D0">
        <w:rPr>
          <w:lang w:val="fr-FR"/>
        </w:rPr>
        <w:t xml:space="preserve">, </w:t>
      </w:r>
      <w:r w:rsidRPr="006E65D0">
        <w:t>с учетом</w:t>
      </w:r>
      <w:r w:rsidRPr="006E65D0">
        <w:rPr>
          <w:lang w:val="fr-FR"/>
        </w:rPr>
        <w:t xml:space="preserve"> </w:t>
      </w:r>
      <w:r w:rsidRPr="006E65D0">
        <w:t>всех</w:t>
      </w:r>
      <w:r w:rsidRPr="006E65D0">
        <w:rPr>
          <w:lang w:val="fr-FR"/>
        </w:rPr>
        <w:t xml:space="preserve"> </w:t>
      </w:r>
      <w:r w:rsidRPr="006E65D0">
        <w:t>правовых</w:t>
      </w:r>
      <w:r w:rsidRPr="006E65D0">
        <w:rPr>
          <w:lang w:val="fr-FR"/>
        </w:rPr>
        <w:t xml:space="preserve"> </w:t>
      </w:r>
      <w:r w:rsidRPr="006E65D0">
        <w:t>актов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конкретных</w:t>
      </w:r>
      <w:r w:rsidRPr="006E65D0">
        <w:rPr>
          <w:lang w:val="fr-FR"/>
        </w:rPr>
        <w:t xml:space="preserve"> </w:t>
      </w:r>
      <w:r w:rsidRPr="006E65D0">
        <w:t>пр</w:t>
      </w:r>
      <w:r w:rsidRPr="006E65D0">
        <w:t>и</w:t>
      </w:r>
      <w:r w:rsidRPr="006E65D0">
        <w:t>нимаемых</w:t>
      </w:r>
      <w:r w:rsidRPr="006E65D0">
        <w:rPr>
          <w:lang w:val="fr-FR"/>
        </w:rPr>
        <w:t xml:space="preserve"> </w:t>
      </w:r>
      <w:r w:rsidRPr="006E65D0">
        <w:t>в этой области мер</w:t>
      </w:r>
      <w:r w:rsidRPr="006E65D0">
        <w:rPr>
          <w:lang w:val="fr-FR"/>
        </w:rPr>
        <w:t xml:space="preserve">, </w:t>
      </w:r>
      <w:r w:rsidRPr="006E65D0">
        <w:t>Габон</w:t>
      </w:r>
      <w:r w:rsidRPr="006E65D0">
        <w:rPr>
          <w:lang w:val="fr-FR"/>
        </w:rPr>
        <w:t xml:space="preserve"> </w:t>
      </w:r>
      <w:r w:rsidRPr="006E65D0">
        <w:t>стремится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полном</w:t>
      </w:r>
      <w:r w:rsidRPr="006E65D0">
        <w:rPr>
          <w:lang w:val="fr-FR"/>
        </w:rPr>
        <w:t xml:space="preserve"> </w:t>
      </w:r>
      <w:r w:rsidRPr="006E65D0">
        <w:t>объеме</w:t>
      </w:r>
      <w:r w:rsidRPr="006E65D0">
        <w:rPr>
          <w:lang w:val="fr-FR"/>
        </w:rPr>
        <w:t xml:space="preserve"> </w:t>
      </w:r>
      <w:r w:rsidRPr="006E65D0">
        <w:t>выполнять</w:t>
      </w:r>
      <w:r w:rsidRPr="006E65D0">
        <w:rPr>
          <w:lang w:val="fr-FR"/>
        </w:rPr>
        <w:t xml:space="preserve"> </w:t>
      </w:r>
      <w:r w:rsidRPr="006E65D0">
        <w:t>положения</w:t>
      </w:r>
      <w:r w:rsidRPr="006E65D0">
        <w:rPr>
          <w:lang w:val="fr-FR"/>
        </w:rPr>
        <w:t xml:space="preserve"> </w:t>
      </w:r>
      <w:r w:rsidRPr="006E65D0">
        <w:t>Конвенции</w:t>
      </w:r>
      <w:r w:rsidRPr="006E65D0">
        <w:rPr>
          <w:lang w:val="fr-FR"/>
        </w:rPr>
        <w:t>.</w:t>
      </w:r>
      <w:r w:rsidRPr="006E65D0">
        <w:t xml:space="preserve"> Это рассчитанная на длительный срок работа, которая требует прежде всего революции в менталитете населения и лиц, принима</w:t>
      </w:r>
      <w:r w:rsidRPr="006E65D0">
        <w:t>ю</w:t>
      </w:r>
      <w:r w:rsidRPr="006E65D0">
        <w:t>щих решения. Именно эта революция, характеризующаяся полным принятием гендерного подхода, истинной политической волей лиц, принимающих реш</w:t>
      </w:r>
      <w:r w:rsidRPr="006E65D0">
        <w:t>е</w:t>
      </w:r>
      <w:r w:rsidRPr="006E65D0">
        <w:t>ния, и вовлечением всех слоев общества, которые должны осознать важность равенства полов, а особенно, важность женщины как участника процесса ра</w:t>
      </w:r>
      <w:r w:rsidRPr="006E65D0">
        <w:t>з</w:t>
      </w:r>
      <w:r w:rsidRPr="006E65D0">
        <w:t>вития, должна привести к полному практическому выполнению положений Конвенции.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682289" w:rsidP="006822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6B50" w:rsidRPr="0008349D">
        <w:t>Рекомендация</w:t>
      </w:r>
      <w:r w:rsidR="00956B50" w:rsidRPr="0008349D">
        <w:rPr>
          <w:lang w:val="fr-FR"/>
        </w:rPr>
        <w:t xml:space="preserve"> № 41</w:t>
      </w:r>
      <w:r w:rsidR="00956B50" w:rsidRPr="0008349D">
        <w:t>.</w:t>
      </w:r>
      <w:r w:rsidR="00956B50" w:rsidRPr="0008349D">
        <w:rPr>
          <w:lang w:val="fr-FR"/>
        </w:rPr>
        <w:t xml:space="preserve"> </w:t>
      </w:r>
      <w:r w:rsidR="00956B50" w:rsidRPr="0008349D">
        <w:t>Предпринять</w:t>
      </w:r>
      <w:r w:rsidR="00956B50" w:rsidRPr="0008349D">
        <w:rPr>
          <w:lang w:val="fr-FR"/>
        </w:rPr>
        <w:t xml:space="preserve"> </w:t>
      </w:r>
      <w:r w:rsidR="00956B50" w:rsidRPr="0008349D">
        <w:t>конкретные</w:t>
      </w:r>
      <w:r w:rsidR="00956B50" w:rsidRPr="0008349D">
        <w:rPr>
          <w:lang w:val="fr-FR"/>
        </w:rPr>
        <w:t xml:space="preserve"> </w:t>
      </w:r>
      <w:r w:rsidR="00956B50" w:rsidRPr="0008349D">
        <w:t>шаги</w:t>
      </w:r>
      <w:r w:rsidR="00956B50" w:rsidRPr="0008349D">
        <w:rPr>
          <w:lang w:val="fr-FR"/>
        </w:rPr>
        <w:t xml:space="preserve"> </w:t>
      </w:r>
      <w:r w:rsidR="00956B50" w:rsidRPr="0008349D">
        <w:t>для</w:t>
      </w:r>
      <w:r w:rsidR="00956B50" w:rsidRPr="0008349D">
        <w:rPr>
          <w:lang w:val="fr-FR"/>
        </w:rPr>
        <w:t xml:space="preserve"> </w:t>
      </w:r>
      <w:r w:rsidR="00956B50" w:rsidRPr="0008349D">
        <w:t>содействия</w:t>
      </w:r>
      <w:r w:rsidR="00956B50" w:rsidRPr="0008349D">
        <w:rPr>
          <w:lang w:val="fr-FR"/>
        </w:rPr>
        <w:t xml:space="preserve"> </w:t>
      </w:r>
      <w:r w:rsidR="00956B50" w:rsidRPr="0008349D">
        <w:t>и</w:t>
      </w:r>
      <w:r w:rsidR="00956B50" w:rsidRPr="0008349D">
        <w:rPr>
          <w:lang w:val="fr-FR"/>
        </w:rPr>
        <w:t xml:space="preserve"> </w:t>
      </w:r>
      <w:r w:rsidR="00956B50" w:rsidRPr="0008349D">
        <w:t>облегчения</w:t>
      </w:r>
      <w:r w:rsidR="00956B50" w:rsidRPr="0008349D">
        <w:rPr>
          <w:lang w:val="fr-FR"/>
        </w:rPr>
        <w:t xml:space="preserve"> </w:t>
      </w:r>
      <w:r w:rsidR="00956B50" w:rsidRPr="0008349D">
        <w:t>активного</w:t>
      </w:r>
      <w:r w:rsidR="00956B50" w:rsidRPr="0008349D">
        <w:rPr>
          <w:lang w:val="fr-FR"/>
        </w:rPr>
        <w:t xml:space="preserve"> </w:t>
      </w:r>
      <w:r w:rsidR="00956B50" w:rsidRPr="0008349D">
        <w:t>участия</w:t>
      </w:r>
      <w:r w:rsidR="00956B50" w:rsidRPr="0008349D">
        <w:rPr>
          <w:lang w:val="fr-FR"/>
        </w:rPr>
        <w:t xml:space="preserve"> </w:t>
      </w:r>
      <w:r w:rsidR="00956B50" w:rsidRPr="0008349D">
        <w:t>гражданского</w:t>
      </w:r>
      <w:r w:rsidR="00956B50" w:rsidRPr="0008349D">
        <w:rPr>
          <w:lang w:val="fr-FR"/>
        </w:rPr>
        <w:t xml:space="preserve"> </w:t>
      </w:r>
      <w:r w:rsidR="00956B50" w:rsidRPr="0008349D">
        <w:t>общества</w:t>
      </w:r>
      <w:r w:rsidR="00956B50" w:rsidRPr="0008349D">
        <w:rPr>
          <w:lang w:val="fr-FR"/>
        </w:rPr>
        <w:t xml:space="preserve"> </w:t>
      </w:r>
      <w:r w:rsidR="00956B50" w:rsidRPr="0008349D">
        <w:t>в</w:t>
      </w:r>
      <w:r w:rsidR="00956B50" w:rsidRPr="0008349D">
        <w:rPr>
          <w:lang w:val="fr-FR"/>
        </w:rPr>
        <w:t xml:space="preserve"> </w:t>
      </w:r>
      <w:r w:rsidR="00956B50" w:rsidRPr="0008349D">
        <w:t>деле</w:t>
      </w:r>
      <w:r w:rsidR="00956B50" w:rsidRPr="0008349D">
        <w:rPr>
          <w:lang w:val="fr-FR"/>
        </w:rPr>
        <w:t xml:space="preserve"> </w:t>
      </w:r>
      <w:r w:rsidR="00956B50" w:rsidRPr="0008349D">
        <w:t>полного осуществления</w:t>
      </w:r>
      <w:r w:rsidR="00956B50" w:rsidRPr="0008349D">
        <w:rPr>
          <w:lang w:val="fr-FR"/>
        </w:rPr>
        <w:t xml:space="preserve"> </w:t>
      </w:r>
      <w:r w:rsidR="00956B50" w:rsidRPr="0008349D">
        <w:t>Конвенции</w:t>
      </w:r>
      <w:r w:rsidR="00956B50" w:rsidRPr="0008349D">
        <w:rPr>
          <w:lang w:val="fr-FR"/>
        </w:rPr>
        <w:t xml:space="preserve">, </w:t>
      </w:r>
      <w:r w:rsidR="00956B50" w:rsidRPr="0008349D">
        <w:t>включая</w:t>
      </w:r>
      <w:r w:rsidR="00956B50" w:rsidRPr="0008349D">
        <w:rPr>
          <w:lang w:val="fr-FR"/>
        </w:rPr>
        <w:t xml:space="preserve"> </w:t>
      </w:r>
      <w:r w:rsidR="00956B50" w:rsidRPr="0008349D">
        <w:t>последующие</w:t>
      </w:r>
      <w:r w:rsidR="00956B50" w:rsidRPr="0008349D">
        <w:rPr>
          <w:lang w:val="fr-FR"/>
        </w:rPr>
        <w:t xml:space="preserve"> </w:t>
      </w:r>
      <w:r w:rsidR="00956B50" w:rsidRPr="0008349D">
        <w:t>меры</w:t>
      </w:r>
      <w:r w:rsidR="00956B50" w:rsidRPr="0008349D">
        <w:rPr>
          <w:lang w:val="fr-FR"/>
        </w:rPr>
        <w:t xml:space="preserve"> </w:t>
      </w:r>
      <w:r w:rsidR="00956B50" w:rsidRPr="0008349D">
        <w:t>в</w:t>
      </w:r>
      <w:r w:rsidR="00956B50" w:rsidRPr="0008349D">
        <w:rPr>
          <w:lang w:val="fr-FR"/>
        </w:rPr>
        <w:t xml:space="preserve"> </w:t>
      </w:r>
      <w:r w:rsidR="00956B50" w:rsidRPr="0008349D">
        <w:t>отношении</w:t>
      </w:r>
      <w:r w:rsidR="00956B50" w:rsidRPr="0008349D">
        <w:rPr>
          <w:lang w:val="fr-FR"/>
        </w:rPr>
        <w:t xml:space="preserve"> </w:t>
      </w:r>
      <w:r w:rsidR="00956B50" w:rsidRPr="0008349D">
        <w:t>общих</w:t>
      </w:r>
      <w:r w:rsidR="00956B50" w:rsidRPr="0008349D">
        <w:rPr>
          <w:lang w:val="fr-FR"/>
        </w:rPr>
        <w:t xml:space="preserve"> </w:t>
      </w:r>
      <w:r w:rsidR="00956B50" w:rsidRPr="0008349D">
        <w:t>замечаний</w:t>
      </w:r>
      <w:r w:rsidR="00956B50" w:rsidRPr="0008349D">
        <w:rPr>
          <w:lang w:val="fr-FR"/>
        </w:rPr>
        <w:t xml:space="preserve">, </w:t>
      </w:r>
      <w:r w:rsidR="00956B50" w:rsidRPr="0008349D">
        <w:t>а</w:t>
      </w:r>
      <w:r w:rsidR="00956B50" w:rsidRPr="0008349D">
        <w:rPr>
          <w:lang w:val="fr-FR"/>
        </w:rPr>
        <w:t xml:space="preserve"> </w:t>
      </w:r>
      <w:r w:rsidR="00956B50" w:rsidRPr="0008349D">
        <w:t>также</w:t>
      </w:r>
      <w:r w:rsidR="00956B50" w:rsidRPr="0008349D">
        <w:rPr>
          <w:lang w:val="fr-FR"/>
        </w:rPr>
        <w:t xml:space="preserve"> </w:t>
      </w:r>
      <w:r w:rsidR="00956B50" w:rsidRPr="0008349D">
        <w:t>консультироваться</w:t>
      </w:r>
      <w:r w:rsidR="00956B50" w:rsidRPr="0008349D">
        <w:rPr>
          <w:lang w:val="fr-FR"/>
        </w:rPr>
        <w:t xml:space="preserve"> </w:t>
      </w:r>
      <w:r w:rsidR="00956B50" w:rsidRPr="0008349D">
        <w:t>в</w:t>
      </w:r>
      <w:r w:rsidR="00956B50" w:rsidRPr="0008349D">
        <w:rPr>
          <w:lang w:val="fr-FR"/>
        </w:rPr>
        <w:t xml:space="preserve"> </w:t>
      </w:r>
      <w:r w:rsidR="00956B50" w:rsidRPr="0008349D">
        <w:t>ходе</w:t>
      </w:r>
      <w:r w:rsidR="00956B50" w:rsidRPr="0008349D">
        <w:rPr>
          <w:lang w:val="fr-FR"/>
        </w:rPr>
        <w:t xml:space="preserve"> </w:t>
      </w:r>
      <w:r w:rsidR="00956B50" w:rsidRPr="0008349D">
        <w:t>подготовки</w:t>
      </w:r>
      <w:r w:rsidR="00956B50" w:rsidRPr="0008349D">
        <w:rPr>
          <w:lang w:val="fr-FR"/>
        </w:rPr>
        <w:t xml:space="preserve"> </w:t>
      </w:r>
      <w:r w:rsidR="00956B50" w:rsidRPr="0008349D">
        <w:t>периодического</w:t>
      </w:r>
      <w:r w:rsidR="00956B50" w:rsidRPr="0008349D">
        <w:rPr>
          <w:lang w:val="fr-FR"/>
        </w:rPr>
        <w:t xml:space="preserve"> </w:t>
      </w:r>
      <w:r w:rsidR="00956B50" w:rsidRPr="0008349D">
        <w:t>доклада</w:t>
      </w:r>
    </w:p>
    <w:p w:rsidR="00682289" w:rsidRPr="00682289" w:rsidRDefault="00682289" w:rsidP="00682289">
      <w:pPr>
        <w:pStyle w:val="SingleTxt"/>
        <w:spacing w:after="0" w:line="120" w:lineRule="exact"/>
        <w:rPr>
          <w:sz w:val="10"/>
        </w:rPr>
      </w:pPr>
    </w:p>
    <w:p w:rsidR="00956B50" w:rsidRDefault="00956B50" w:rsidP="00682289">
      <w:pPr>
        <w:pStyle w:val="SingleTxt"/>
      </w:pPr>
      <w:r w:rsidRPr="006E65D0">
        <w:t>164.</w:t>
      </w:r>
      <w:r w:rsidRPr="006E65D0">
        <w:tab/>
        <w:t>Легализация</w:t>
      </w:r>
      <w:r w:rsidRPr="006E65D0">
        <w:rPr>
          <w:lang w:val="fr-FR"/>
        </w:rPr>
        <w:t xml:space="preserve"> </w:t>
      </w:r>
      <w:r w:rsidRPr="006E65D0">
        <w:t>государством</w:t>
      </w:r>
      <w:r w:rsidRPr="006E65D0">
        <w:rPr>
          <w:lang w:val="fr-FR"/>
        </w:rPr>
        <w:t xml:space="preserve"> </w:t>
      </w:r>
      <w:r w:rsidRPr="006E65D0">
        <w:t>деятельности</w:t>
      </w:r>
      <w:r w:rsidRPr="006E65D0">
        <w:rPr>
          <w:lang w:val="fr-FR"/>
        </w:rPr>
        <w:t xml:space="preserve"> </w:t>
      </w:r>
      <w:r w:rsidRPr="006E65D0">
        <w:t>организаций</w:t>
      </w:r>
      <w:r w:rsidRPr="006E65D0">
        <w:rPr>
          <w:lang w:val="fr-FR"/>
        </w:rPr>
        <w:t xml:space="preserve"> </w:t>
      </w:r>
      <w:r w:rsidRPr="006E65D0">
        <w:t>гражданского</w:t>
      </w:r>
      <w:r w:rsidRPr="006E65D0">
        <w:rPr>
          <w:lang w:val="fr-FR"/>
        </w:rPr>
        <w:t xml:space="preserve"> </w:t>
      </w:r>
      <w:r w:rsidRPr="006E65D0">
        <w:t>общ</w:t>
      </w:r>
      <w:r w:rsidRPr="006E65D0">
        <w:t>е</w:t>
      </w:r>
      <w:r w:rsidRPr="006E65D0">
        <w:t>ства</w:t>
      </w:r>
      <w:r w:rsidRPr="006E65D0">
        <w:rPr>
          <w:lang w:val="fr-FR"/>
        </w:rPr>
        <w:t xml:space="preserve">, </w:t>
      </w:r>
      <w:r w:rsidRPr="006E65D0">
        <w:t>признание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как</w:t>
      </w:r>
      <w:r w:rsidRPr="006E65D0">
        <w:rPr>
          <w:lang w:val="fr-FR"/>
        </w:rPr>
        <w:t xml:space="preserve"> </w:t>
      </w:r>
      <w:r w:rsidRPr="006E65D0">
        <w:t>обществом,</w:t>
      </w:r>
      <w:r w:rsidRPr="006E65D0">
        <w:rPr>
          <w:lang w:val="fr-FR"/>
        </w:rPr>
        <w:t xml:space="preserve"> </w:t>
      </w:r>
      <w:r w:rsidRPr="006E65D0">
        <w:t>так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государством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качестве</w:t>
      </w:r>
      <w:r w:rsidRPr="006E65D0">
        <w:rPr>
          <w:lang w:val="fr-FR"/>
        </w:rPr>
        <w:t xml:space="preserve"> </w:t>
      </w:r>
      <w:r w:rsidRPr="006E65D0">
        <w:t>партнеров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области</w:t>
      </w:r>
      <w:r w:rsidRPr="006E65D0">
        <w:rPr>
          <w:lang w:val="fr-FR"/>
        </w:rPr>
        <w:t xml:space="preserve"> </w:t>
      </w:r>
      <w:r w:rsidRPr="006E65D0">
        <w:t>развития</w:t>
      </w:r>
      <w:r w:rsidRPr="006E65D0">
        <w:rPr>
          <w:lang w:val="fr-FR"/>
        </w:rPr>
        <w:t xml:space="preserve">, </w:t>
      </w:r>
      <w:r w:rsidRPr="006E65D0">
        <w:t>поддержка, оказываемая</w:t>
      </w:r>
      <w:r w:rsidRPr="006E65D0">
        <w:rPr>
          <w:lang w:val="fr-FR"/>
        </w:rPr>
        <w:t xml:space="preserve"> </w:t>
      </w:r>
      <w:r w:rsidRPr="006E65D0">
        <w:t>международными</w:t>
      </w:r>
      <w:r w:rsidRPr="006E65D0">
        <w:rPr>
          <w:lang w:val="fr-FR"/>
        </w:rPr>
        <w:t xml:space="preserve"> </w:t>
      </w:r>
      <w:r w:rsidRPr="006E65D0">
        <w:t>партнерами</w:t>
      </w:r>
      <w:r w:rsidRPr="006E65D0">
        <w:rPr>
          <w:lang w:val="fr-FR"/>
        </w:rPr>
        <w:t xml:space="preserve">,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свободной</w:t>
      </w:r>
      <w:r w:rsidRPr="006E65D0">
        <w:rPr>
          <w:lang w:val="fr-FR"/>
        </w:rPr>
        <w:t xml:space="preserve"> </w:t>
      </w:r>
      <w:r w:rsidRPr="006E65D0">
        <w:t>деятельности</w:t>
      </w:r>
      <w:r w:rsidRPr="006E65D0">
        <w:rPr>
          <w:lang w:val="fr-FR"/>
        </w:rPr>
        <w:t xml:space="preserve"> </w:t>
      </w:r>
      <w:r w:rsidRPr="006E65D0">
        <w:t>во</w:t>
      </w:r>
      <w:r w:rsidRPr="006E65D0">
        <w:rPr>
          <w:lang w:val="fr-FR"/>
        </w:rPr>
        <w:t xml:space="preserve"> </w:t>
      </w:r>
      <w:r w:rsidRPr="006E65D0">
        <w:t>всех</w:t>
      </w:r>
      <w:r w:rsidRPr="006E65D0">
        <w:rPr>
          <w:lang w:val="fr-FR"/>
        </w:rPr>
        <w:t xml:space="preserve"> </w:t>
      </w:r>
      <w:r w:rsidRPr="006E65D0">
        <w:t>провинциях</w:t>
      </w:r>
      <w:r w:rsidRPr="006E65D0">
        <w:rPr>
          <w:lang w:val="fr-FR"/>
        </w:rPr>
        <w:t xml:space="preserve"> </w:t>
      </w:r>
      <w:r w:rsidRPr="006E65D0">
        <w:t>Габона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консультирование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rPr>
          <w:lang w:val="fr-FR"/>
        </w:rPr>
        <w:t xml:space="preserve"> </w:t>
      </w:r>
      <w:r w:rsidRPr="006E65D0">
        <w:t>ними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процессе</w:t>
      </w:r>
      <w:r w:rsidRPr="006E65D0">
        <w:rPr>
          <w:lang w:val="fr-FR"/>
        </w:rPr>
        <w:t xml:space="preserve"> </w:t>
      </w:r>
      <w:r w:rsidRPr="006E65D0">
        <w:t>подготовки каждого</w:t>
      </w:r>
      <w:r w:rsidRPr="006E65D0">
        <w:rPr>
          <w:lang w:val="fr-FR"/>
        </w:rPr>
        <w:t xml:space="preserve"> </w:t>
      </w:r>
      <w:r w:rsidRPr="006E65D0">
        <w:t>периодического</w:t>
      </w:r>
      <w:r w:rsidRPr="006E65D0">
        <w:rPr>
          <w:lang w:val="fr-FR"/>
        </w:rPr>
        <w:t xml:space="preserve"> </w:t>
      </w:r>
      <w:r w:rsidRPr="006E65D0">
        <w:t>доклада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осущест</w:t>
      </w:r>
      <w:r w:rsidRPr="006E65D0">
        <w:t>в</w:t>
      </w:r>
      <w:r w:rsidRPr="006E65D0">
        <w:t>лению Конвенции</w:t>
      </w:r>
      <w:r w:rsidRPr="006E65D0">
        <w:rPr>
          <w:lang w:val="fr-FR"/>
        </w:rPr>
        <w:t xml:space="preserve">, </w:t>
      </w:r>
      <w:r w:rsidRPr="006E65D0">
        <w:t>представляют</w:t>
      </w:r>
      <w:r w:rsidRPr="006E65D0">
        <w:rPr>
          <w:lang w:val="fr-FR"/>
        </w:rPr>
        <w:t xml:space="preserve"> </w:t>
      </w:r>
      <w:r w:rsidRPr="006E65D0">
        <w:t>собой</w:t>
      </w:r>
      <w:r w:rsidRPr="006E65D0">
        <w:rPr>
          <w:lang w:val="fr-FR"/>
        </w:rPr>
        <w:t xml:space="preserve"> </w:t>
      </w:r>
      <w:r w:rsidRPr="006E65D0">
        <w:t>конкретные</w:t>
      </w:r>
      <w:r w:rsidRPr="006E65D0">
        <w:rPr>
          <w:lang w:val="fr-FR"/>
        </w:rPr>
        <w:t xml:space="preserve"> </w:t>
      </w:r>
      <w:r w:rsidRPr="006E65D0">
        <w:t>меры</w:t>
      </w:r>
      <w:r w:rsidRPr="006E65D0">
        <w:rPr>
          <w:lang w:val="fr-FR"/>
        </w:rPr>
        <w:t xml:space="preserve">, </w:t>
      </w:r>
      <w:r w:rsidRPr="006E65D0">
        <w:t>запрашиваемые К</w:t>
      </w:r>
      <w:r w:rsidRPr="006E65D0">
        <w:t>о</w:t>
      </w:r>
      <w:r w:rsidRPr="006E65D0">
        <w:t>митетом</w:t>
      </w:r>
      <w:r w:rsidRPr="006E65D0">
        <w:rPr>
          <w:lang w:val="fr-FR"/>
        </w:rPr>
        <w:t>.</w:t>
      </w:r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956B50" w:rsidRDefault="00956B50" w:rsidP="00ED481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fr-FR"/>
        </w:rPr>
        <w:tab/>
      </w:r>
      <w:bookmarkStart w:id="25" w:name="_Toc380154130"/>
      <w:r w:rsidRPr="006E65D0">
        <w:rPr>
          <w:lang w:val="fr-FR"/>
        </w:rPr>
        <w:t>IV.</w:t>
      </w:r>
      <w:r w:rsidRPr="006E65D0">
        <w:rPr>
          <w:lang w:val="fr-FR"/>
        </w:rPr>
        <w:tab/>
      </w:r>
      <w:r w:rsidRPr="006E65D0">
        <w:t>Препятствия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пути</w:t>
      </w:r>
      <w:r w:rsidRPr="006E65D0">
        <w:rPr>
          <w:lang w:val="fr-FR"/>
        </w:rPr>
        <w:t xml:space="preserve"> </w:t>
      </w:r>
      <w:r w:rsidRPr="006E65D0">
        <w:t>обеспечения полного и</w:t>
      </w:r>
      <w:r>
        <w:rPr>
          <w:lang w:val="en-US"/>
        </w:rPr>
        <w:t> </w:t>
      </w:r>
      <w:r w:rsidRPr="006E65D0">
        <w:t>равноправного участия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политической</w:t>
      </w:r>
      <w:r w:rsidRPr="006E65D0">
        <w:rPr>
          <w:lang w:val="fr-FR"/>
        </w:rPr>
        <w:t xml:space="preserve">, </w:t>
      </w:r>
      <w:r w:rsidRPr="006E65D0">
        <w:t>общественной</w:t>
      </w:r>
      <w:r w:rsidRPr="006E65D0">
        <w:rPr>
          <w:lang w:val="fr-FR"/>
        </w:rPr>
        <w:t xml:space="preserve">, </w:t>
      </w:r>
      <w:r w:rsidRPr="006E65D0">
        <w:t>экономической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культурной</w:t>
      </w:r>
      <w:r w:rsidRPr="006E65D0">
        <w:rPr>
          <w:lang w:val="fr-FR"/>
        </w:rPr>
        <w:t xml:space="preserve"> </w:t>
      </w:r>
      <w:r w:rsidRPr="006E65D0">
        <w:t>жизни</w:t>
      </w:r>
      <w:bookmarkEnd w:id="25"/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956B50" w:rsidRPr="006E65D0" w:rsidRDefault="00956B50" w:rsidP="00ED4814">
      <w:pPr>
        <w:pStyle w:val="SingleTxt"/>
      </w:pPr>
      <w:r w:rsidRPr="006E65D0">
        <w:t>165.</w:t>
      </w:r>
      <w:r w:rsidRPr="006E65D0">
        <w:tab/>
        <w:t>Эти</w:t>
      </w:r>
      <w:r w:rsidRPr="006E65D0">
        <w:rPr>
          <w:lang w:val="fr-FR"/>
        </w:rPr>
        <w:t xml:space="preserve"> </w:t>
      </w:r>
      <w:r w:rsidRPr="006E65D0">
        <w:t>препятствия</w:t>
      </w:r>
      <w:r w:rsidRPr="006E65D0">
        <w:rPr>
          <w:lang w:val="fr-FR"/>
        </w:rPr>
        <w:t xml:space="preserve"> </w:t>
      </w:r>
      <w:r w:rsidRPr="006E65D0">
        <w:t>носят разносторонний характер и могут быть обобщены следующим</w:t>
      </w:r>
      <w:r w:rsidRPr="006E65D0">
        <w:rPr>
          <w:lang w:val="fr-FR"/>
        </w:rPr>
        <w:t xml:space="preserve"> </w:t>
      </w:r>
      <w:r w:rsidRPr="006E65D0">
        <w:t>образом</w:t>
      </w:r>
      <w:r w:rsidRPr="006E65D0">
        <w:rPr>
          <w:lang w:val="fr-FR"/>
        </w:rPr>
        <w:t>.</w:t>
      </w:r>
      <w:r w:rsidRPr="006E65D0">
        <w:t xml:space="preserve"> Несмотря на проявляемое местными властями желание способствовать продвижению женщин во всех областях, этому препятствуют следующие факторы</w:t>
      </w:r>
      <w:r w:rsidRPr="006E65D0">
        <w:rPr>
          <w:lang w:val="fr-FR"/>
        </w:rPr>
        <w:t>: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смешанный характер законодательства</w:t>
      </w:r>
      <w:r w:rsidRPr="006E65D0">
        <w:rPr>
          <w:lang w:val="fr-FR"/>
        </w:rPr>
        <w:t xml:space="preserve">, </w:t>
      </w:r>
      <w:r w:rsidRPr="006E65D0">
        <w:t>которое</w:t>
      </w:r>
      <w:r w:rsidRPr="006E65D0">
        <w:rPr>
          <w:lang w:val="fr-FR"/>
        </w:rPr>
        <w:t xml:space="preserve"> </w:t>
      </w:r>
      <w:r w:rsidRPr="006E65D0">
        <w:t>признает</w:t>
      </w:r>
      <w:r w:rsidRPr="006E65D0">
        <w:rPr>
          <w:lang w:val="fr-FR"/>
        </w:rPr>
        <w:t xml:space="preserve"> </w:t>
      </w:r>
      <w:r w:rsidRPr="006E65D0">
        <w:t>все</w:t>
      </w:r>
      <w:r w:rsidRPr="006E65D0">
        <w:rPr>
          <w:lang w:val="fr-FR"/>
        </w:rPr>
        <w:t xml:space="preserve"> </w:t>
      </w:r>
      <w:r w:rsidRPr="006E65D0">
        <w:t>права</w:t>
      </w:r>
      <w:r w:rsidRPr="006E65D0">
        <w:rPr>
          <w:lang w:val="fr-FR"/>
        </w:rPr>
        <w:t xml:space="preserve"> </w:t>
      </w:r>
      <w:r w:rsidRPr="006E65D0">
        <w:t>же</w:t>
      </w:r>
      <w:r w:rsidRPr="006E65D0">
        <w:t>н</w:t>
      </w:r>
      <w:r w:rsidRPr="006E65D0">
        <w:t>щин</w:t>
      </w:r>
      <w:r w:rsidRPr="006E65D0">
        <w:rPr>
          <w:lang w:val="fr-FR"/>
        </w:rPr>
        <w:t xml:space="preserve">, </w:t>
      </w:r>
      <w:r w:rsidRPr="006E65D0">
        <w:t>но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то</w:t>
      </w:r>
      <w:r w:rsidRPr="006E65D0">
        <w:rPr>
          <w:lang w:val="fr-FR"/>
        </w:rPr>
        <w:t xml:space="preserve"> </w:t>
      </w:r>
      <w:r w:rsidRPr="006E65D0">
        <w:t>же</w:t>
      </w:r>
      <w:r w:rsidRPr="006E65D0">
        <w:rPr>
          <w:lang w:val="fr-FR"/>
        </w:rPr>
        <w:t xml:space="preserve"> </w:t>
      </w:r>
      <w:r w:rsidRPr="006E65D0">
        <w:t>время</w:t>
      </w:r>
      <w:r w:rsidRPr="006E65D0">
        <w:rPr>
          <w:lang w:val="fr-FR"/>
        </w:rPr>
        <w:t xml:space="preserve"> </w:t>
      </w:r>
      <w:r w:rsidRPr="006E65D0">
        <w:t>придерживается</w:t>
      </w:r>
      <w:r w:rsidRPr="006E65D0">
        <w:rPr>
          <w:lang w:val="fr-FR"/>
        </w:rPr>
        <w:t xml:space="preserve"> </w:t>
      </w:r>
      <w:r w:rsidRPr="006E65D0">
        <w:t>определенных</w:t>
      </w:r>
      <w:r w:rsidRPr="006E65D0">
        <w:rPr>
          <w:lang w:val="fr-FR"/>
        </w:rPr>
        <w:t xml:space="preserve"> </w:t>
      </w:r>
      <w:r w:rsidRPr="006E65D0">
        <w:t>традиционных</w:t>
      </w:r>
      <w:r w:rsidRPr="006E65D0">
        <w:rPr>
          <w:lang w:val="fr-FR"/>
        </w:rPr>
        <w:t xml:space="preserve"> </w:t>
      </w:r>
      <w:r w:rsidRPr="006E65D0">
        <w:t>це</w:t>
      </w:r>
      <w:r w:rsidRPr="006E65D0">
        <w:t>н</w:t>
      </w:r>
      <w:r w:rsidRPr="006E65D0">
        <w:t>ностей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сводят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нет</w:t>
      </w:r>
      <w:r w:rsidRPr="006E65D0">
        <w:rPr>
          <w:lang w:val="fr-FR"/>
        </w:rPr>
        <w:t xml:space="preserve"> </w:t>
      </w:r>
      <w:r w:rsidRPr="006E65D0">
        <w:t>эти</w:t>
      </w:r>
      <w:r w:rsidRPr="006E65D0">
        <w:rPr>
          <w:lang w:val="fr-FR"/>
        </w:rPr>
        <w:t xml:space="preserve"> </w:t>
      </w:r>
      <w:r w:rsidRPr="006E65D0">
        <w:t>права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медлительность механизмов принятия</w:t>
      </w:r>
      <w:r w:rsidRPr="006E65D0">
        <w:rPr>
          <w:lang w:val="fr-FR"/>
        </w:rPr>
        <w:t xml:space="preserve">, </w:t>
      </w:r>
      <w:r w:rsidRPr="006E65D0">
        <w:t>отмены</w:t>
      </w:r>
      <w:r w:rsidRPr="006E65D0">
        <w:rPr>
          <w:lang w:val="fr-FR"/>
        </w:rPr>
        <w:t xml:space="preserve"> </w:t>
      </w:r>
      <w:r w:rsidRPr="006E65D0">
        <w:t>или</w:t>
      </w:r>
      <w:r w:rsidRPr="006E65D0">
        <w:rPr>
          <w:lang w:val="fr-FR"/>
        </w:rPr>
        <w:t xml:space="preserve"> </w:t>
      </w:r>
      <w:r w:rsidRPr="006E65D0">
        <w:t>изменения</w:t>
      </w:r>
      <w:r w:rsidRPr="006E65D0">
        <w:rPr>
          <w:lang w:val="fr-FR"/>
        </w:rPr>
        <w:t xml:space="preserve"> </w:t>
      </w:r>
      <w:r w:rsidRPr="006E65D0">
        <w:t>определе</w:t>
      </w:r>
      <w:r w:rsidRPr="006E65D0">
        <w:t>н</w:t>
      </w:r>
      <w:r w:rsidRPr="006E65D0">
        <w:t>ных</w:t>
      </w:r>
      <w:r w:rsidRPr="006E65D0">
        <w:rPr>
          <w:lang w:val="fr-FR"/>
        </w:rPr>
        <w:t xml:space="preserve"> </w:t>
      </w:r>
      <w:r w:rsidRPr="006E65D0">
        <w:t>дискриминационных</w:t>
      </w:r>
      <w:r w:rsidRPr="006E65D0">
        <w:rPr>
          <w:lang w:val="fr-FR"/>
        </w:rPr>
        <w:t xml:space="preserve"> </w:t>
      </w:r>
      <w:r w:rsidRPr="006E65D0">
        <w:t>законов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подвергались</w:t>
      </w:r>
      <w:r w:rsidRPr="006E65D0">
        <w:rPr>
          <w:lang w:val="fr-FR"/>
        </w:rPr>
        <w:t xml:space="preserve"> </w:t>
      </w:r>
      <w:r w:rsidRPr="006E65D0">
        <w:t>резкой</w:t>
      </w:r>
      <w:r w:rsidRPr="006E65D0">
        <w:rPr>
          <w:lang w:val="fr-FR"/>
        </w:rPr>
        <w:t xml:space="preserve"> </w:t>
      </w:r>
      <w:r w:rsidRPr="006E65D0">
        <w:t>критике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протяжении</w:t>
      </w:r>
      <w:r w:rsidRPr="006E65D0">
        <w:rPr>
          <w:lang w:val="fr-FR"/>
        </w:rPr>
        <w:t xml:space="preserve"> </w:t>
      </w:r>
      <w:r w:rsidRPr="006E65D0">
        <w:t>длительного</w:t>
      </w:r>
      <w:r w:rsidRPr="006E65D0">
        <w:rPr>
          <w:lang w:val="fr-FR"/>
        </w:rPr>
        <w:t xml:space="preserve"> </w:t>
      </w:r>
      <w:r w:rsidRPr="006E65D0">
        <w:t>времени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>
        <w:rPr>
          <w:rFonts w:ascii="Wingdings" w:hAnsi="Wingdings"/>
          <w:lang w:val="fr-CH"/>
        </w:rPr>
        <w:tab/>
      </w:r>
      <w:r w:rsidRPr="006E65D0">
        <w:rPr>
          <w:rFonts w:ascii="Wingdings" w:hAnsi="Wingdings"/>
          <w:lang w:val="fr-CH"/>
        </w:rPr>
        <w:t></w:t>
      </w:r>
      <w:r w:rsidRPr="006E65D0">
        <w:tab/>
        <w:t>отношение</w:t>
      </w:r>
      <w:r w:rsidRPr="006E65D0">
        <w:rPr>
          <w:lang w:val="fr-FR"/>
        </w:rPr>
        <w:t xml:space="preserve"> </w:t>
      </w:r>
      <w:r w:rsidRPr="006E65D0">
        <w:t>некоторых</w:t>
      </w:r>
      <w:r w:rsidRPr="006E65D0">
        <w:rPr>
          <w:lang w:val="fr-FR"/>
        </w:rPr>
        <w:t xml:space="preserve"> </w:t>
      </w:r>
      <w:r w:rsidRPr="006E65D0">
        <w:t>лидеров</w:t>
      </w:r>
      <w:r w:rsidRPr="006E65D0">
        <w:rPr>
          <w:lang w:val="fr-FR"/>
        </w:rPr>
        <w:t xml:space="preserve"> </w:t>
      </w:r>
      <w:r w:rsidRPr="006E65D0">
        <w:t>политических</w:t>
      </w:r>
      <w:r w:rsidRPr="006E65D0">
        <w:rPr>
          <w:lang w:val="fr-FR"/>
        </w:rPr>
        <w:t xml:space="preserve"> </w:t>
      </w:r>
      <w:r w:rsidRPr="006E65D0">
        <w:t>партий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хотят</w:t>
      </w:r>
      <w:r w:rsidRPr="006E65D0">
        <w:rPr>
          <w:lang w:val="fr-FR"/>
        </w:rPr>
        <w:t xml:space="preserve"> </w:t>
      </w:r>
      <w:r w:rsidRPr="006E65D0">
        <w:t>пр</w:t>
      </w:r>
      <w:r w:rsidRPr="006E65D0">
        <w:t>о</w:t>
      </w:r>
      <w:r w:rsidRPr="006E65D0">
        <w:t>должать</w:t>
      </w:r>
      <w:r w:rsidRPr="006E65D0">
        <w:rPr>
          <w:lang w:val="fr-FR"/>
        </w:rPr>
        <w:t xml:space="preserve"> </w:t>
      </w:r>
      <w:r w:rsidRPr="006E65D0">
        <w:t>использовать</w:t>
      </w:r>
      <w:r w:rsidRPr="006E65D0">
        <w:rPr>
          <w:lang w:val="fr-FR"/>
        </w:rPr>
        <w:t xml:space="preserve"> </w:t>
      </w:r>
      <w:r w:rsidRPr="006E65D0">
        <w:t>женщин,</w:t>
      </w:r>
      <w:r w:rsidRPr="006E65D0">
        <w:rPr>
          <w:lang w:val="fr-FR"/>
        </w:rPr>
        <w:t xml:space="preserve"> </w:t>
      </w:r>
      <w:r w:rsidRPr="006E65D0">
        <w:t>занимающихся активной</w:t>
      </w:r>
      <w:r w:rsidRPr="006E65D0">
        <w:rPr>
          <w:lang w:val="fr-FR"/>
        </w:rPr>
        <w:t xml:space="preserve"> </w:t>
      </w:r>
      <w:r w:rsidRPr="006E65D0">
        <w:t>деятельностью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местах</w:t>
      </w:r>
      <w:r w:rsidRPr="006E65D0">
        <w:rPr>
          <w:lang w:val="fr-FR"/>
        </w:rPr>
        <w:t xml:space="preserve">, </w:t>
      </w:r>
      <w:r w:rsidRPr="006E65D0">
        <w:t>но не</w:t>
      </w:r>
      <w:r w:rsidRPr="006E65D0">
        <w:rPr>
          <w:lang w:val="fr-FR"/>
        </w:rPr>
        <w:t xml:space="preserve"> </w:t>
      </w:r>
      <w:r w:rsidRPr="006E65D0">
        <w:t>выставлять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кандидатуры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всеобщих</w:t>
      </w:r>
      <w:r w:rsidRPr="006E65D0">
        <w:rPr>
          <w:lang w:val="fr-FR"/>
        </w:rPr>
        <w:t xml:space="preserve"> </w:t>
      </w:r>
      <w:r w:rsidRPr="006E65D0">
        <w:t>выборах</w:t>
      </w:r>
      <w:r w:rsidRPr="006E65D0">
        <w:rPr>
          <w:lang w:val="fr-FR"/>
        </w:rPr>
        <w:t xml:space="preserve">, </w:t>
      </w:r>
      <w:r w:rsidRPr="006E65D0">
        <w:t>исх</w:t>
      </w:r>
      <w:r w:rsidRPr="006E65D0">
        <w:t>о</w:t>
      </w:r>
      <w:r w:rsidRPr="006E65D0">
        <w:t>дя</w:t>
      </w:r>
      <w:r w:rsidRPr="006E65D0">
        <w:rPr>
          <w:lang w:val="fr-FR"/>
        </w:rPr>
        <w:t xml:space="preserve"> </w:t>
      </w:r>
      <w:r w:rsidRPr="006E65D0">
        <w:t>из</w:t>
      </w:r>
      <w:r w:rsidRPr="006E65D0">
        <w:rPr>
          <w:lang w:val="fr-FR"/>
        </w:rPr>
        <w:t xml:space="preserve"> </w:t>
      </w:r>
      <w:r w:rsidRPr="006E65D0">
        <w:t>предвзятого мнения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все</w:t>
      </w:r>
      <w:r w:rsidRPr="006E65D0">
        <w:rPr>
          <w:lang w:val="fr-FR"/>
        </w:rPr>
        <w:t xml:space="preserve"> </w:t>
      </w:r>
      <w:r w:rsidRPr="006E65D0">
        <w:t>равно</w:t>
      </w:r>
      <w:r w:rsidRPr="006E65D0">
        <w:rPr>
          <w:lang w:val="fr-FR"/>
        </w:rPr>
        <w:t xml:space="preserve"> </w:t>
      </w:r>
      <w:r w:rsidRPr="006E65D0">
        <w:t>не</w:t>
      </w:r>
      <w:r w:rsidRPr="006E65D0">
        <w:rPr>
          <w:lang w:val="fr-FR"/>
        </w:rPr>
        <w:t xml:space="preserve"> </w:t>
      </w:r>
      <w:r w:rsidRPr="006E65D0">
        <w:t>выберут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определенные</w:t>
      </w:r>
      <w:r w:rsidRPr="006E65D0">
        <w:rPr>
          <w:lang w:val="fr-FR"/>
        </w:rPr>
        <w:t xml:space="preserve"> </w:t>
      </w:r>
      <w:r w:rsidRPr="006E65D0">
        <w:t>социально-культурные</w:t>
      </w:r>
      <w:r w:rsidRPr="006E65D0">
        <w:rPr>
          <w:lang w:val="fr-FR"/>
        </w:rPr>
        <w:t xml:space="preserve"> </w:t>
      </w:r>
      <w:r w:rsidRPr="006E65D0">
        <w:t>традиции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продолжают</w:t>
      </w:r>
      <w:r w:rsidRPr="006E65D0">
        <w:rPr>
          <w:lang w:val="fr-FR"/>
        </w:rPr>
        <w:t xml:space="preserve"> </w:t>
      </w:r>
      <w:r w:rsidRPr="006E65D0">
        <w:t>с</w:t>
      </w:r>
      <w:r w:rsidRPr="006E65D0">
        <w:t>у</w:t>
      </w:r>
      <w:r w:rsidRPr="006E65D0">
        <w:t>ществовать</w:t>
      </w:r>
      <w:r w:rsidRPr="006E65D0">
        <w:rPr>
          <w:lang w:val="fr-FR"/>
        </w:rPr>
        <w:t xml:space="preserve">, </w:t>
      </w:r>
      <w:r w:rsidRPr="006E65D0">
        <w:t>несмотря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повышение</w:t>
      </w:r>
      <w:r w:rsidRPr="006E65D0">
        <w:rPr>
          <w:lang w:val="fr-FR"/>
        </w:rPr>
        <w:t xml:space="preserve"> </w:t>
      </w:r>
      <w:r w:rsidRPr="006E65D0">
        <w:t>информированности</w:t>
      </w:r>
      <w:r w:rsidRPr="006E65D0">
        <w:rPr>
          <w:lang w:val="fr-FR"/>
        </w:rPr>
        <w:t xml:space="preserve"> </w:t>
      </w:r>
      <w:r w:rsidRPr="006E65D0">
        <w:t>населения о</w:t>
      </w:r>
      <w:r w:rsidRPr="006E65D0">
        <w:t>т</w:t>
      </w:r>
      <w:r w:rsidRPr="006E65D0">
        <w:t>носительно</w:t>
      </w:r>
      <w:r w:rsidRPr="006E65D0">
        <w:rPr>
          <w:lang w:val="fr-FR"/>
        </w:rPr>
        <w:t xml:space="preserve"> </w:t>
      </w:r>
      <w:r w:rsidRPr="006E65D0">
        <w:t>важности</w:t>
      </w:r>
      <w:r w:rsidRPr="006E65D0">
        <w:rPr>
          <w:lang w:val="fr-FR"/>
        </w:rPr>
        <w:t xml:space="preserve"> </w:t>
      </w:r>
      <w:r w:rsidRPr="006E65D0">
        <w:t>роли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отсутствие солидарности женщин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безропотность некоторых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отказываются</w:t>
      </w:r>
      <w:r w:rsidRPr="006E65D0">
        <w:rPr>
          <w:lang w:val="fr-FR"/>
        </w:rPr>
        <w:t xml:space="preserve"> </w:t>
      </w:r>
      <w:r w:rsidRPr="006E65D0">
        <w:t>заявлять</w:t>
      </w:r>
      <w:r w:rsidRPr="006E65D0">
        <w:rPr>
          <w:lang w:val="fr-FR"/>
        </w:rPr>
        <w:t xml:space="preserve"> </w:t>
      </w:r>
      <w:r w:rsidRPr="006E65D0">
        <w:t>о</w:t>
      </w:r>
      <w:r w:rsidRPr="006E65D0">
        <w:rPr>
          <w:lang w:val="fr-FR"/>
        </w:rPr>
        <w:t xml:space="preserve"> </w:t>
      </w:r>
      <w:r w:rsidRPr="006E65D0">
        <w:t>св</w:t>
      </w:r>
      <w:r w:rsidRPr="006E65D0">
        <w:t>о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правах</w:t>
      </w:r>
      <w:r w:rsidRPr="006E65D0">
        <w:rPr>
          <w:lang w:val="fr-FR"/>
        </w:rPr>
        <w:t xml:space="preserve"> </w:t>
      </w:r>
      <w:r w:rsidRPr="006E65D0">
        <w:t>даже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случае</w:t>
      </w:r>
      <w:r w:rsidRPr="006E65D0">
        <w:rPr>
          <w:lang w:val="fr-FR"/>
        </w:rPr>
        <w:t xml:space="preserve"> </w:t>
      </w:r>
      <w:r w:rsidRPr="006E65D0">
        <w:t>своей</w:t>
      </w:r>
      <w:r w:rsidRPr="006E65D0">
        <w:rPr>
          <w:lang w:val="fr-FR"/>
        </w:rPr>
        <w:t xml:space="preserve"> </w:t>
      </w:r>
      <w:r w:rsidRPr="006E65D0">
        <w:t>правоты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не желают узнавать об этом</w:t>
      </w:r>
      <w:r w:rsidRPr="006E65D0">
        <w:rPr>
          <w:lang w:val="fr-FR"/>
        </w:rPr>
        <w:t xml:space="preserve">, </w:t>
      </w:r>
      <w:r w:rsidRPr="006E65D0">
        <w:t>несмотря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проведение</w:t>
      </w:r>
      <w:r w:rsidRPr="006E65D0">
        <w:rPr>
          <w:lang w:val="fr-FR"/>
        </w:rPr>
        <w:t xml:space="preserve"> </w:t>
      </w:r>
      <w:r w:rsidRPr="006E65D0">
        <w:t>гражданским</w:t>
      </w:r>
      <w:r w:rsidRPr="006E65D0">
        <w:rPr>
          <w:lang w:val="fr-FR"/>
        </w:rPr>
        <w:t xml:space="preserve"> </w:t>
      </w:r>
      <w:r w:rsidRPr="006E65D0">
        <w:t>обществом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государством</w:t>
      </w:r>
      <w:r w:rsidRPr="006E65D0">
        <w:rPr>
          <w:lang w:val="fr-FR"/>
        </w:rPr>
        <w:t xml:space="preserve"> </w:t>
      </w:r>
      <w:r w:rsidRPr="006E65D0">
        <w:t>информац</w:t>
      </w:r>
      <w:r w:rsidRPr="006E65D0">
        <w:t>и</w:t>
      </w:r>
      <w:r w:rsidRPr="006E65D0">
        <w:t>онно-разъяснительных</w:t>
      </w:r>
      <w:r w:rsidRPr="006E65D0">
        <w:rPr>
          <w:lang w:val="fr-FR"/>
        </w:rPr>
        <w:t xml:space="preserve"> </w:t>
      </w:r>
      <w:r w:rsidRPr="006E65D0">
        <w:t>кампаний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стремление постоянно пользоваться льготами и получать</w:t>
      </w:r>
      <w:r w:rsidRPr="006E65D0">
        <w:rPr>
          <w:lang w:val="fr-FR"/>
        </w:rPr>
        <w:t xml:space="preserve"> </w:t>
      </w:r>
      <w:r w:rsidRPr="006E65D0">
        <w:t>помощь</w:t>
      </w:r>
      <w:r w:rsidRPr="006E65D0">
        <w:rPr>
          <w:lang w:val="fr-FR"/>
        </w:rPr>
        <w:t xml:space="preserve">, </w:t>
      </w:r>
      <w:r w:rsidRPr="006E65D0">
        <w:t>даже</w:t>
      </w:r>
      <w:r w:rsidRPr="006E65D0">
        <w:rPr>
          <w:lang w:val="fr-FR"/>
        </w:rPr>
        <w:t xml:space="preserve"> </w:t>
      </w:r>
      <w:r w:rsidRPr="006E65D0">
        <w:t>при</w:t>
      </w:r>
      <w:r w:rsidRPr="006E65D0">
        <w:rPr>
          <w:lang w:val="fr-FR"/>
        </w:rPr>
        <w:t xml:space="preserve"> </w:t>
      </w:r>
      <w:r w:rsidRPr="006E65D0">
        <w:t>наличии</w:t>
      </w:r>
      <w:r w:rsidRPr="006E65D0">
        <w:rPr>
          <w:lang w:val="fr-FR"/>
        </w:rPr>
        <w:t xml:space="preserve"> </w:t>
      </w:r>
      <w:r w:rsidRPr="006E65D0">
        <w:t>возможности</w:t>
      </w:r>
      <w:r w:rsidRPr="006E65D0">
        <w:rPr>
          <w:lang w:val="fr-FR"/>
        </w:rPr>
        <w:t xml:space="preserve"> </w:t>
      </w:r>
      <w:r w:rsidRPr="006E65D0">
        <w:t>самим заботиться о себе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414B0C">
        <w:tab/>
      </w:r>
      <w:r w:rsidRPr="006E65D0">
        <w:rPr>
          <w:rFonts w:ascii="Wingdings" w:hAnsi="Wingdings"/>
        </w:rPr>
        <w:t></w:t>
      </w:r>
      <w:r w:rsidRPr="006E65D0">
        <w:tab/>
        <w:t>эгоизм</w:t>
      </w:r>
      <w:r w:rsidRPr="006E65D0">
        <w:rPr>
          <w:lang w:val="fr-FR"/>
        </w:rPr>
        <w:t xml:space="preserve">, </w:t>
      </w:r>
      <w:r w:rsidRPr="006E65D0">
        <w:t>который приводит к тому, что при</w:t>
      </w:r>
      <w:r w:rsidRPr="006E65D0">
        <w:rPr>
          <w:lang w:val="fr-FR"/>
        </w:rPr>
        <w:t xml:space="preserve"> </w:t>
      </w:r>
      <w:r w:rsidRPr="006E65D0">
        <w:t>назначении</w:t>
      </w:r>
      <w:r w:rsidRPr="006E65D0">
        <w:rPr>
          <w:lang w:val="fr-FR"/>
        </w:rPr>
        <w:t xml:space="preserve"> </w:t>
      </w:r>
      <w:r w:rsidRPr="006E65D0">
        <w:t>на</w:t>
      </w:r>
      <w:r w:rsidRPr="006E65D0">
        <w:rPr>
          <w:lang w:val="fr-FR"/>
        </w:rPr>
        <w:t xml:space="preserve"> </w:t>
      </w:r>
      <w:r w:rsidRPr="006E65D0">
        <w:t>руководящие</w:t>
      </w:r>
      <w:r w:rsidRPr="006E65D0">
        <w:rPr>
          <w:lang w:val="fr-FR"/>
        </w:rPr>
        <w:t xml:space="preserve"> </w:t>
      </w:r>
      <w:r w:rsidRPr="006E65D0">
        <w:t>п</w:t>
      </w:r>
      <w:r w:rsidRPr="006E65D0">
        <w:t>о</w:t>
      </w:r>
      <w:r w:rsidRPr="006E65D0">
        <w:t>сты</w:t>
      </w:r>
      <w:r w:rsidRPr="006E65D0">
        <w:rPr>
          <w:lang w:val="fr-FR"/>
        </w:rPr>
        <w:t xml:space="preserve"> </w:t>
      </w:r>
      <w:r w:rsidRPr="006E65D0">
        <w:t>как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конституционных</w:t>
      </w:r>
      <w:r w:rsidRPr="006E65D0">
        <w:rPr>
          <w:lang w:val="fr-FR"/>
        </w:rPr>
        <w:t xml:space="preserve"> </w:t>
      </w:r>
      <w:r w:rsidRPr="006E65D0">
        <w:t>учреждениях</w:t>
      </w:r>
      <w:r w:rsidRPr="006E65D0">
        <w:rPr>
          <w:lang w:val="fr-FR"/>
        </w:rPr>
        <w:t xml:space="preserve">, </w:t>
      </w:r>
      <w:r w:rsidRPr="006E65D0">
        <w:t>так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>
        <w:t>п</w:t>
      </w:r>
      <w:r w:rsidRPr="006E65D0">
        <w:t>равительстве</w:t>
      </w:r>
      <w:r w:rsidRPr="006E65D0">
        <w:rPr>
          <w:lang w:val="fr-FR"/>
        </w:rPr>
        <w:t xml:space="preserve">, </w:t>
      </w:r>
      <w:r w:rsidRPr="006E65D0">
        <w:t>це</w:t>
      </w:r>
      <w:r w:rsidRPr="006E65D0">
        <w:t>н</w:t>
      </w:r>
      <w:r w:rsidRPr="006E65D0">
        <w:t>тральных органах государственного управления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частном</w:t>
      </w:r>
      <w:r w:rsidRPr="006E65D0">
        <w:rPr>
          <w:lang w:val="fr-FR"/>
        </w:rPr>
        <w:t xml:space="preserve"> </w:t>
      </w:r>
      <w:r w:rsidRPr="006E65D0">
        <w:t>се</w:t>
      </w:r>
      <w:r w:rsidRPr="006E65D0">
        <w:t>к</w:t>
      </w:r>
      <w:r w:rsidRPr="006E65D0">
        <w:t>торе,</w:t>
      </w:r>
      <w:r w:rsidRPr="006E65D0">
        <w:rPr>
          <w:lang w:val="fr-FR"/>
        </w:rPr>
        <w:t xml:space="preserve"> </w:t>
      </w:r>
      <w:r w:rsidRPr="006E65D0">
        <w:t>предпочтение</w:t>
      </w:r>
      <w:r w:rsidRPr="006E65D0">
        <w:rPr>
          <w:lang w:val="fr-FR"/>
        </w:rPr>
        <w:t xml:space="preserve"> </w:t>
      </w:r>
      <w:r w:rsidRPr="006E65D0">
        <w:t>отд</w:t>
      </w:r>
      <w:r w:rsidRPr="006E65D0">
        <w:t>а</w:t>
      </w:r>
      <w:r w:rsidRPr="006E65D0">
        <w:t>ется</w:t>
      </w:r>
      <w:r w:rsidRPr="006E65D0">
        <w:rPr>
          <w:lang w:val="fr-FR"/>
        </w:rPr>
        <w:t xml:space="preserve"> </w:t>
      </w:r>
      <w:r w:rsidRPr="006E65D0">
        <w:t>мужчинам</w:t>
      </w:r>
      <w:r w:rsidRPr="006E65D0">
        <w:rPr>
          <w:lang w:val="fr-FR"/>
        </w:rPr>
        <w:t>;</w:t>
      </w:r>
    </w:p>
    <w:p w:rsidR="00956B50" w:rsidRPr="006E65D0" w:rsidRDefault="00956B50" w:rsidP="00ED4814">
      <w:pPr>
        <w:pStyle w:val="SingleTxt"/>
        <w:tabs>
          <w:tab w:val="right" w:pos="1685"/>
        </w:tabs>
        <w:ind w:left="1742" w:hanging="475"/>
      </w:pPr>
      <w:r w:rsidRPr="00F42329">
        <w:tab/>
      </w:r>
      <w:r w:rsidRPr="006E65D0">
        <w:rPr>
          <w:rFonts w:ascii="Wingdings" w:hAnsi="Wingdings"/>
        </w:rPr>
        <w:t></w:t>
      </w:r>
      <w:r w:rsidRPr="006E65D0">
        <w:tab/>
        <w:t xml:space="preserve">проблема </w:t>
      </w:r>
      <w:r>
        <w:t>низкого уровня</w:t>
      </w:r>
      <w:r w:rsidRPr="006E65D0">
        <w:rPr>
          <w:lang w:val="fr-FR"/>
        </w:rPr>
        <w:t xml:space="preserve"> </w:t>
      </w:r>
      <w:r w:rsidRPr="006E65D0">
        <w:t>грамотности</w:t>
      </w:r>
      <w:r>
        <w:t>,</w:t>
      </w:r>
      <w:r w:rsidRPr="006E65D0">
        <w:rPr>
          <w:lang w:val="fr-FR"/>
        </w:rPr>
        <w:t xml:space="preserve"> </w:t>
      </w:r>
      <w:r>
        <w:t>а также отсутствия</w:t>
      </w:r>
      <w:r w:rsidRPr="006E65D0">
        <w:rPr>
          <w:lang w:val="fr-FR"/>
        </w:rPr>
        <w:t xml:space="preserve"> </w:t>
      </w:r>
      <w:r w:rsidRPr="006E65D0">
        <w:t>д</w:t>
      </w:r>
      <w:r w:rsidRPr="006E65D0">
        <w:t>о</w:t>
      </w:r>
      <w:r w:rsidRPr="006E65D0">
        <w:t>рог</w:t>
      </w:r>
      <w:r>
        <w:t>, что важно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сельских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которые</w:t>
      </w:r>
      <w:r w:rsidRPr="006E65D0">
        <w:rPr>
          <w:lang w:val="fr-FR"/>
        </w:rPr>
        <w:t xml:space="preserve"> </w:t>
      </w:r>
      <w:r w:rsidRPr="006E65D0">
        <w:t>хотят</w:t>
      </w:r>
      <w:r w:rsidRPr="006E65D0">
        <w:rPr>
          <w:lang w:val="fr-FR"/>
        </w:rPr>
        <w:t xml:space="preserve"> </w:t>
      </w:r>
      <w:r w:rsidRPr="006E65D0">
        <w:t>реализовать</w:t>
      </w:r>
      <w:r w:rsidRPr="006E65D0">
        <w:rPr>
          <w:lang w:val="fr-FR"/>
        </w:rPr>
        <w:t xml:space="preserve"> </w:t>
      </w:r>
      <w:r w:rsidRPr="006E65D0">
        <w:t>свою</w:t>
      </w:r>
      <w:r w:rsidRPr="006E65D0">
        <w:rPr>
          <w:lang w:val="fr-FR"/>
        </w:rPr>
        <w:t xml:space="preserve"> </w:t>
      </w:r>
      <w:r w:rsidRPr="006E65D0">
        <w:t>сельскох</w:t>
      </w:r>
      <w:r w:rsidRPr="006E65D0">
        <w:t>о</w:t>
      </w:r>
      <w:r w:rsidRPr="006E65D0">
        <w:t>зяйственную</w:t>
      </w:r>
      <w:r w:rsidRPr="006E65D0">
        <w:rPr>
          <w:lang w:val="fr-FR"/>
        </w:rPr>
        <w:t xml:space="preserve"> </w:t>
      </w:r>
      <w:r w:rsidRPr="006E65D0">
        <w:t>продукцию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ремесленные</w:t>
      </w:r>
      <w:r w:rsidRPr="006E65D0">
        <w:rPr>
          <w:lang w:val="fr-FR"/>
        </w:rPr>
        <w:t xml:space="preserve"> </w:t>
      </w:r>
      <w:r w:rsidRPr="006E65D0">
        <w:t>товары</w:t>
      </w:r>
      <w:r w:rsidRPr="006E65D0">
        <w:rPr>
          <w:lang w:val="fr-FR"/>
        </w:rPr>
        <w:t xml:space="preserve">, </w:t>
      </w:r>
      <w:r w:rsidRPr="006E65D0">
        <w:t>а</w:t>
      </w:r>
      <w:r w:rsidRPr="006E65D0">
        <w:rPr>
          <w:lang w:val="fr-FR"/>
        </w:rPr>
        <w:t xml:space="preserve"> </w:t>
      </w:r>
      <w:r w:rsidRPr="006E65D0">
        <w:t>также</w:t>
      </w:r>
      <w:r w:rsidRPr="006E65D0">
        <w:rPr>
          <w:lang w:val="fr-FR"/>
        </w:rPr>
        <w:t xml:space="preserve"> </w:t>
      </w:r>
      <w:r w:rsidRPr="006E65D0">
        <w:t>проблема</w:t>
      </w:r>
      <w:r w:rsidRPr="006E65D0">
        <w:rPr>
          <w:lang w:val="fr-FR"/>
        </w:rPr>
        <w:t xml:space="preserve"> </w:t>
      </w:r>
      <w:r w:rsidRPr="006E65D0">
        <w:t>уд</w:t>
      </w:r>
      <w:r w:rsidRPr="006E65D0">
        <w:t>а</w:t>
      </w:r>
      <w:r w:rsidRPr="006E65D0">
        <w:t>ленности</w:t>
      </w:r>
      <w:r w:rsidRPr="006E65D0">
        <w:rPr>
          <w:lang w:val="fr-FR"/>
        </w:rPr>
        <w:t xml:space="preserve"> </w:t>
      </w:r>
      <w:r w:rsidRPr="006E65D0">
        <w:t>медицинских учреждений</w:t>
      </w:r>
      <w:r w:rsidRPr="006E65D0">
        <w:rPr>
          <w:lang w:val="fr-FR"/>
        </w:rPr>
        <w:t xml:space="preserve">, </w:t>
      </w:r>
      <w:r w:rsidRPr="006E65D0">
        <w:t>необходимых</w:t>
      </w:r>
      <w:r w:rsidRPr="006E65D0">
        <w:rPr>
          <w:lang w:val="fr-FR"/>
        </w:rPr>
        <w:t xml:space="preserve"> </w:t>
      </w:r>
      <w:r w:rsidRPr="006E65D0">
        <w:t>для</w:t>
      </w:r>
      <w:r w:rsidRPr="006E65D0">
        <w:rPr>
          <w:lang w:val="fr-FR"/>
        </w:rPr>
        <w:t xml:space="preserve"> </w:t>
      </w:r>
      <w:r w:rsidRPr="006E65D0">
        <w:t>поддержания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физического</w:t>
      </w:r>
      <w:r w:rsidRPr="006E65D0">
        <w:rPr>
          <w:lang w:val="fr-FR"/>
        </w:rPr>
        <w:t xml:space="preserve"> </w:t>
      </w:r>
      <w:r w:rsidRPr="006E65D0">
        <w:t>здор</w:t>
      </w:r>
      <w:r w:rsidRPr="006E65D0">
        <w:t>о</w:t>
      </w:r>
      <w:r w:rsidRPr="006E65D0">
        <w:t>вья</w:t>
      </w:r>
      <w:r w:rsidRPr="006E65D0">
        <w:rPr>
          <w:lang w:val="fr-FR"/>
        </w:rPr>
        <w:t>;</w:t>
      </w:r>
    </w:p>
    <w:p w:rsidR="00956B50" w:rsidRDefault="00956B50" w:rsidP="00ED4814">
      <w:pPr>
        <w:pStyle w:val="SingleTxt"/>
        <w:tabs>
          <w:tab w:val="right" w:pos="1685"/>
        </w:tabs>
        <w:ind w:left="1742" w:hanging="475"/>
      </w:pPr>
      <w:r w:rsidRPr="00F42329">
        <w:tab/>
      </w:r>
      <w:r w:rsidRPr="006E65D0">
        <w:rPr>
          <w:rFonts w:ascii="Wingdings" w:hAnsi="Wingdings"/>
        </w:rPr>
        <w:t></w:t>
      </w:r>
      <w:r w:rsidRPr="006E65D0">
        <w:tab/>
        <w:t>отсутствие</w:t>
      </w:r>
      <w:r w:rsidRPr="006E65D0">
        <w:rPr>
          <w:lang w:val="fr-FR"/>
        </w:rPr>
        <w:t xml:space="preserve"> </w:t>
      </w:r>
      <w:r w:rsidRPr="006E65D0">
        <w:t>в деревнях государственных</w:t>
      </w:r>
      <w:r w:rsidRPr="006E65D0">
        <w:rPr>
          <w:lang w:val="fr-FR"/>
        </w:rPr>
        <w:t xml:space="preserve"> </w:t>
      </w:r>
      <w:r w:rsidRPr="006E65D0">
        <w:t>финансовых</w:t>
      </w:r>
      <w:r w:rsidRPr="006E65D0">
        <w:rPr>
          <w:lang w:val="fr-FR"/>
        </w:rPr>
        <w:t xml:space="preserve"> </w:t>
      </w:r>
      <w:r w:rsidRPr="006E65D0">
        <w:t>учреждений,</w:t>
      </w:r>
      <w:r w:rsidRPr="006E65D0">
        <w:rPr>
          <w:lang w:val="fr-FR"/>
        </w:rPr>
        <w:t xml:space="preserve"> </w:t>
      </w:r>
      <w:r w:rsidRPr="006E65D0">
        <w:t>кот</w:t>
      </w:r>
      <w:r w:rsidRPr="006E65D0">
        <w:t>о</w:t>
      </w:r>
      <w:r w:rsidRPr="006E65D0">
        <w:t>рые</w:t>
      </w:r>
      <w:r w:rsidRPr="006E65D0">
        <w:rPr>
          <w:lang w:val="fr-FR"/>
        </w:rPr>
        <w:t xml:space="preserve"> </w:t>
      </w:r>
      <w:r w:rsidRPr="006E65D0">
        <w:t>позволили</w:t>
      </w:r>
      <w:r w:rsidRPr="006E65D0">
        <w:rPr>
          <w:lang w:val="fr-FR"/>
        </w:rPr>
        <w:t xml:space="preserve"> </w:t>
      </w:r>
      <w:r w:rsidRPr="006E65D0">
        <w:t>бы</w:t>
      </w:r>
      <w:r w:rsidRPr="006E65D0">
        <w:rPr>
          <w:lang w:val="fr-FR"/>
        </w:rPr>
        <w:t xml:space="preserve"> </w:t>
      </w:r>
      <w:r w:rsidRPr="006E65D0">
        <w:t>сельским</w:t>
      </w:r>
      <w:r w:rsidRPr="006E65D0">
        <w:rPr>
          <w:lang w:val="fr-FR"/>
        </w:rPr>
        <w:t xml:space="preserve"> </w:t>
      </w:r>
      <w:r w:rsidRPr="006E65D0">
        <w:t>женщинам</w:t>
      </w:r>
      <w:r w:rsidRPr="006E65D0">
        <w:rPr>
          <w:lang w:val="fr-FR"/>
        </w:rPr>
        <w:t xml:space="preserve"> </w:t>
      </w:r>
      <w:r w:rsidRPr="006E65D0">
        <w:t>брать на себя ответс</w:t>
      </w:r>
      <w:r w:rsidRPr="006E65D0">
        <w:t>т</w:t>
      </w:r>
      <w:r w:rsidRPr="006E65D0">
        <w:t>венность</w:t>
      </w:r>
      <w:r w:rsidRPr="006E65D0">
        <w:rPr>
          <w:lang w:val="fr-FR"/>
        </w:rPr>
        <w:t xml:space="preserve">, </w:t>
      </w:r>
      <w:r w:rsidRPr="006E65D0">
        <w:t>что</w:t>
      </w:r>
      <w:r w:rsidRPr="006E65D0">
        <w:rPr>
          <w:lang w:val="fr-FR"/>
        </w:rPr>
        <w:t xml:space="preserve"> </w:t>
      </w:r>
      <w:r w:rsidRPr="006E65D0">
        <w:t>ин</w:t>
      </w:r>
      <w:r w:rsidRPr="006E65D0">
        <w:t>о</w:t>
      </w:r>
      <w:r w:rsidRPr="006E65D0">
        <w:t>гда</w:t>
      </w:r>
      <w:r w:rsidRPr="006E65D0">
        <w:rPr>
          <w:lang w:val="fr-FR"/>
        </w:rPr>
        <w:t xml:space="preserve"> </w:t>
      </w:r>
      <w:r w:rsidRPr="006E65D0">
        <w:t>сдерживает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общепризнанную</w:t>
      </w:r>
      <w:r w:rsidRPr="006E65D0">
        <w:rPr>
          <w:lang w:val="fr-FR"/>
        </w:rPr>
        <w:t xml:space="preserve"> </w:t>
      </w:r>
      <w:r w:rsidRPr="006E65D0">
        <w:t>энергичность</w:t>
      </w:r>
      <w:r w:rsidRPr="006E65D0">
        <w:rPr>
          <w:lang w:val="fr-FR"/>
        </w:rPr>
        <w:t>.</w:t>
      </w:r>
    </w:p>
    <w:p w:rsidR="00ED4814" w:rsidRPr="00ED4814" w:rsidRDefault="00ED4814" w:rsidP="00ED4814">
      <w:pPr>
        <w:pStyle w:val="SingleTxt"/>
        <w:tabs>
          <w:tab w:val="clear" w:pos="1267"/>
          <w:tab w:val="left" w:pos="1560"/>
        </w:tabs>
        <w:spacing w:after="0" w:line="120" w:lineRule="exact"/>
        <w:ind w:left="1742" w:hanging="478"/>
        <w:rPr>
          <w:sz w:val="10"/>
        </w:rPr>
      </w:pPr>
    </w:p>
    <w:p w:rsidR="00ED4814" w:rsidRPr="00ED4814" w:rsidRDefault="00ED4814" w:rsidP="00ED4814">
      <w:pPr>
        <w:pStyle w:val="SingleTxt"/>
        <w:tabs>
          <w:tab w:val="clear" w:pos="1267"/>
          <w:tab w:val="left" w:pos="1560"/>
        </w:tabs>
        <w:spacing w:after="0" w:line="120" w:lineRule="exact"/>
        <w:ind w:left="1742" w:hanging="478"/>
        <w:rPr>
          <w:sz w:val="10"/>
        </w:rPr>
      </w:pPr>
    </w:p>
    <w:p w:rsidR="00956B50" w:rsidRDefault="00956B50" w:rsidP="00ED481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fr-FR"/>
        </w:rPr>
        <w:tab/>
      </w:r>
      <w:bookmarkStart w:id="26" w:name="_Toc380154131"/>
      <w:r w:rsidRPr="006E65D0">
        <w:rPr>
          <w:lang w:val="fr-FR"/>
        </w:rPr>
        <w:t>V.</w:t>
      </w:r>
      <w:r w:rsidRPr="006E65D0">
        <w:rPr>
          <w:lang w:val="fr-FR"/>
        </w:rPr>
        <w:tab/>
      </w:r>
      <w:r w:rsidRPr="006E65D0">
        <w:t>Заключение</w:t>
      </w:r>
      <w:bookmarkEnd w:id="26"/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ED4814" w:rsidRPr="00ED4814" w:rsidRDefault="00ED4814" w:rsidP="00ED4814">
      <w:pPr>
        <w:pStyle w:val="SingleTxt"/>
        <w:spacing w:after="0" w:line="120" w:lineRule="exact"/>
        <w:rPr>
          <w:sz w:val="10"/>
        </w:rPr>
      </w:pPr>
    </w:p>
    <w:p w:rsidR="00956B50" w:rsidRPr="006E65D0" w:rsidRDefault="00956B50" w:rsidP="00ED4814">
      <w:pPr>
        <w:pStyle w:val="SingleTxt"/>
      </w:pPr>
      <w:r w:rsidRPr="006E65D0">
        <w:t>166.</w:t>
      </w:r>
      <w:r w:rsidRPr="006E65D0">
        <w:tab/>
        <w:t>Несмотря на наличие затруднений, можно утверждать, что положение женщин в Габоне изменилось в лучшую сторону. Подобное утверждение п</w:t>
      </w:r>
      <w:r w:rsidRPr="006E65D0">
        <w:t>о</w:t>
      </w:r>
      <w:r w:rsidRPr="006E65D0">
        <w:t>зволяют сделать расширение понимания в обществе значимости и ведущей р</w:t>
      </w:r>
      <w:r w:rsidRPr="006E65D0">
        <w:t>о</w:t>
      </w:r>
      <w:r w:rsidRPr="006E65D0">
        <w:t xml:space="preserve">ли женщин в качестве движущей силы развития нации, </w:t>
      </w:r>
      <w:r w:rsidR="00ED4814">
        <w:t>«</w:t>
      </w:r>
      <w:r w:rsidRPr="006E65D0">
        <w:t>пробуждение</w:t>
      </w:r>
      <w:r w:rsidR="00ED4814">
        <w:t>»</w:t>
      </w:r>
      <w:r w:rsidRPr="006E65D0">
        <w:t xml:space="preserve"> самих женщин и поддержка со стороны международного и национального гражда</w:t>
      </w:r>
      <w:r w:rsidRPr="006E65D0">
        <w:t>н</w:t>
      </w:r>
      <w:r w:rsidRPr="006E65D0">
        <w:t>ского общества.</w:t>
      </w:r>
    </w:p>
    <w:p w:rsidR="00956B50" w:rsidRDefault="00956B50" w:rsidP="00ED4814">
      <w:pPr>
        <w:pStyle w:val="SingleTxt"/>
      </w:pPr>
      <w:r w:rsidRPr="006E65D0">
        <w:t>167.</w:t>
      </w:r>
      <w:r w:rsidRPr="006E65D0">
        <w:tab/>
        <w:t>Следует</w:t>
      </w:r>
      <w:r w:rsidRPr="006E65D0">
        <w:rPr>
          <w:lang w:val="fr-FR"/>
        </w:rPr>
        <w:t xml:space="preserve"> </w:t>
      </w:r>
      <w:r w:rsidRPr="006E65D0">
        <w:t>отметить</w:t>
      </w:r>
      <w:r w:rsidRPr="006E65D0">
        <w:rPr>
          <w:lang w:val="fr-FR"/>
        </w:rPr>
        <w:t xml:space="preserve"> </w:t>
      </w:r>
      <w:r w:rsidRPr="006E65D0">
        <w:t>роль</w:t>
      </w:r>
      <w:r w:rsidRPr="006E65D0">
        <w:rPr>
          <w:lang w:val="fr-FR"/>
        </w:rPr>
        <w:t xml:space="preserve"> </w:t>
      </w:r>
      <w:r w:rsidRPr="006E65D0">
        <w:t>Президента</w:t>
      </w:r>
      <w:r w:rsidRPr="006E65D0">
        <w:rPr>
          <w:lang w:val="fr-FR"/>
        </w:rPr>
        <w:t xml:space="preserve"> </w:t>
      </w:r>
      <w:r w:rsidRPr="006E65D0">
        <w:t>Габонской</w:t>
      </w:r>
      <w:r w:rsidRPr="006E65D0">
        <w:rPr>
          <w:lang w:val="fr-FR"/>
        </w:rPr>
        <w:t xml:space="preserve"> </w:t>
      </w:r>
      <w:r w:rsidRPr="006E65D0">
        <w:t>Республики, который на</w:t>
      </w:r>
      <w:r w:rsidRPr="006E65D0">
        <w:rPr>
          <w:lang w:val="fr-FR"/>
        </w:rPr>
        <w:t xml:space="preserve"> </w:t>
      </w:r>
      <w:r w:rsidRPr="006E65D0">
        <w:t>всех</w:t>
      </w:r>
      <w:r w:rsidRPr="006E65D0">
        <w:rPr>
          <w:lang w:val="fr-FR"/>
        </w:rPr>
        <w:t xml:space="preserve"> </w:t>
      </w:r>
      <w:r w:rsidRPr="006E65D0">
        <w:t>этапах</w:t>
      </w:r>
      <w:r w:rsidRPr="006E65D0">
        <w:rPr>
          <w:lang w:val="fr-FR"/>
        </w:rPr>
        <w:t xml:space="preserve"> </w:t>
      </w:r>
      <w:r w:rsidRPr="006E65D0">
        <w:t>способствовал улучшению</w:t>
      </w:r>
      <w:r w:rsidRPr="006E65D0">
        <w:rPr>
          <w:lang w:val="fr-FR"/>
        </w:rPr>
        <w:t xml:space="preserve"> </w:t>
      </w:r>
      <w:r w:rsidRPr="006E65D0">
        <w:t>положения</w:t>
      </w:r>
      <w:r w:rsidRPr="006E65D0">
        <w:rPr>
          <w:lang w:val="fr-FR"/>
        </w:rPr>
        <w:t xml:space="preserve"> </w:t>
      </w:r>
      <w:r w:rsidRPr="006E65D0">
        <w:t>женщин</w:t>
      </w:r>
      <w:r w:rsidRPr="006E65D0">
        <w:rPr>
          <w:lang w:val="fr-FR"/>
        </w:rPr>
        <w:t xml:space="preserve">, </w:t>
      </w:r>
      <w:r w:rsidRPr="006E65D0">
        <w:t>признанию</w:t>
      </w:r>
      <w:r w:rsidRPr="006E65D0">
        <w:rPr>
          <w:lang w:val="fr-FR"/>
        </w:rPr>
        <w:t xml:space="preserve"> </w:t>
      </w:r>
      <w:r w:rsidRPr="006E65D0">
        <w:t>и</w:t>
      </w:r>
      <w:r w:rsidRPr="006E65D0">
        <w:rPr>
          <w:lang w:val="fr-FR"/>
        </w:rPr>
        <w:t xml:space="preserve"> </w:t>
      </w:r>
      <w:r w:rsidRPr="006E65D0">
        <w:t>защ</w:t>
      </w:r>
      <w:r w:rsidRPr="006E65D0">
        <w:t>и</w:t>
      </w:r>
      <w:r w:rsidRPr="006E65D0">
        <w:t>те</w:t>
      </w:r>
      <w:r w:rsidRPr="006E65D0">
        <w:rPr>
          <w:lang w:val="fr-FR"/>
        </w:rPr>
        <w:t xml:space="preserve"> </w:t>
      </w:r>
      <w:r w:rsidRPr="006E65D0">
        <w:t>их</w:t>
      </w:r>
      <w:r w:rsidRPr="006E65D0">
        <w:rPr>
          <w:lang w:val="fr-FR"/>
        </w:rPr>
        <w:t xml:space="preserve"> </w:t>
      </w:r>
      <w:r w:rsidRPr="006E65D0">
        <w:t>прав</w:t>
      </w:r>
      <w:r w:rsidRPr="006E65D0">
        <w:rPr>
          <w:lang w:val="fr-FR"/>
        </w:rPr>
        <w:t xml:space="preserve"> </w:t>
      </w:r>
      <w:r w:rsidRPr="006E65D0">
        <w:t>путем создания множества</w:t>
      </w:r>
      <w:r w:rsidRPr="006E65D0">
        <w:rPr>
          <w:lang w:val="fr-FR"/>
        </w:rPr>
        <w:t xml:space="preserve"> </w:t>
      </w:r>
      <w:r w:rsidRPr="006E65D0">
        <w:t>структур</w:t>
      </w:r>
      <w:r w:rsidRPr="006E65D0">
        <w:rPr>
          <w:lang w:val="fr-FR"/>
        </w:rPr>
        <w:t xml:space="preserve">, </w:t>
      </w:r>
      <w:r w:rsidRPr="006E65D0">
        <w:t>позволяющих</w:t>
      </w:r>
      <w:r w:rsidRPr="006E65D0">
        <w:rPr>
          <w:lang w:val="fr-FR"/>
        </w:rPr>
        <w:t xml:space="preserve"> </w:t>
      </w:r>
      <w:r w:rsidRPr="006E65D0">
        <w:t>провести</w:t>
      </w:r>
      <w:r w:rsidRPr="006E65D0">
        <w:rPr>
          <w:lang w:val="fr-FR"/>
        </w:rPr>
        <w:t xml:space="preserve"> </w:t>
      </w:r>
      <w:r w:rsidRPr="006E65D0">
        <w:t>в</w:t>
      </w:r>
      <w:r w:rsidRPr="006E65D0">
        <w:rPr>
          <w:lang w:val="fr-FR"/>
        </w:rPr>
        <w:t xml:space="preserve"> </w:t>
      </w:r>
      <w:r w:rsidRPr="006E65D0">
        <w:t>жизнь</w:t>
      </w:r>
      <w:r w:rsidRPr="006E65D0">
        <w:rPr>
          <w:lang w:val="fr-FR"/>
        </w:rPr>
        <w:t xml:space="preserve"> </w:t>
      </w:r>
      <w:r w:rsidRPr="006E65D0">
        <w:t>план</w:t>
      </w:r>
      <w:r w:rsidRPr="006E65D0">
        <w:rPr>
          <w:lang w:val="fr-FR"/>
        </w:rPr>
        <w:t xml:space="preserve"> </w:t>
      </w:r>
      <w:r w:rsidRPr="006E65D0">
        <w:t>действий</w:t>
      </w:r>
      <w:r w:rsidRPr="006E65D0">
        <w:rPr>
          <w:lang w:val="fr-FR"/>
        </w:rPr>
        <w:t xml:space="preserve"> </w:t>
      </w:r>
      <w:r w:rsidRPr="006E65D0">
        <w:t>по</w:t>
      </w:r>
      <w:r w:rsidRPr="006E65D0">
        <w:rPr>
          <w:lang w:val="fr-FR"/>
        </w:rPr>
        <w:t xml:space="preserve"> </w:t>
      </w:r>
      <w:r w:rsidRPr="006E65D0">
        <w:t>достижению</w:t>
      </w:r>
      <w:r w:rsidRPr="006E65D0">
        <w:rPr>
          <w:lang w:val="fr-FR"/>
        </w:rPr>
        <w:t xml:space="preserve"> </w:t>
      </w:r>
      <w:r w:rsidRPr="006E65D0">
        <w:t>гендерного</w:t>
      </w:r>
      <w:r w:rsidRPr="006E65D0">
        <w:rPr>
          <w:lang w:val="fr-FR"/>
        </w:rPr>
        <w:t xml:space="preserve"> </w:t>
      </w:r>
      <w:r w:rsidRPr="006E65D0">
        <w:t>равенства</w:t>
      </w:r>
      <w:r w:rsidRPr="006E65D0">
        <w:rPr>
          <w:lang w:val="fr-FR"/>
        </w:rPr>
        <w:t xml:space="preserve"> </w:t>
      </w:r>
      <w:r w:rsidRPr="006E65D0">
        <w:t>и справедливости.</w:t>
      </w:r>
    </w:p>
    <w:p w:rsidR="00956B50" w:rsidRDefault="00956B50" w:rsidP="00D37D4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956B50">
        <w:rPr>
          <w:lang w:val="fr-FR"/>
        </w:rPr>
        <w:tab/>
      </w:r>
      <w:r w:rsidRPr="00956B50">
        <w:rPr>
          <w:lang w:val="fr-FR"/>
        </w:rPr>
        <w:tab/>
      </w:r>
      <w:bookmarkStart w:id="27" w:name="_Toc380154132"/>
      <w:r w:rsidRPr="00956B50">
        <w:t>Библиография</w:t>
      </w:r>
      <w:bookmarkEnd w:id="27"/>
    </w:p>
    <w:p w:rsidR="00D37D48" w:rsidRPr="00D37D48" w:rsidRDefault="00D37D48" w:rsidP="00D37D48">
      <w:pPr>
        <w:pStyle w:val="SingleTxt"/>
        <w:spacing w:after="0" w:line="120" w:lineRule="exact"/>
        <w:rPr>
          <w:sz w:val="10"/>
        </w:rPr>
      </w:pPr>
    </w:p>
    <w:p w:rsidR="00D37D48" w:rsidRPr="00D37D48" w:rsidRDefault="00D37D48" w:rsidP="00D37D48">
      <w:pPr>
        <w:pStyle w:val="SingleTxt"/>
        <w:spacing w:after="0" w:line="120" w:lineRule="exact"/>
        <w:rPr>
          <w:sz w:val="10"/>
        </w:rPr>
      </w:pPr>
    </w:p>
    <w:p w:rsidR="00956B50" w:rsidRPr="00956B50" w:rsidRDefault="00956B50" w:rsidP="00D37D48">
      <w:pPr>
        <w:pStyle w:val="SingleTxt"/>
      </w:pPr>
      <w:r w:rsidRPr="00956B50">
        <w:t>Конституция</w:t>
      </w:r>
    </w:p>
    <w:p w:rsidR="00956B50" w:rsidRPr="00956B50" w:rsidRDefault="00956B50" w:rsidP="00D37D48">
      <w:pPr>
        <w:pStyle w:val="SingleTxt"/>
      </w:pPr>
      <w:r w:rsidRPr="00956B50">
        <w:t>Конвенция о ликвидации всех форм дискриминации в отношении женщин</w:t>
      </w:r>
    </w:p>
    <w:p w:rsidR="00956B50" w:rsidRPr="00956B50" w:rsidRDefault="00956B50" w:rsidP="00D37D48">
      <w:pPr>
        <w:pStyle w:val="SingleTxt"/>
      </w:pPr>
      <w:r w:rsidRPr="00956B50">
        <w:t>Конвенция о правах ребенка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Гражданский кодекс, первая и вторая части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Уголовный</w:t>
      </w:r>
      <w:r w:rsidRPr="00956B50">
        <w:rPr>
          <w:lang w:val="fr-FR"/>
        </w:rPr>
        <w:t xml:space="preserve"> </w:t>
      </w:r>
      <w:r w:rsidRPr="00956B50">
        <w:t>кодекс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Трудовой</w:t>
      </w:r>
      <w:r w:rsidRPr="00956B50">
        <w:rPr>
          <w:lang w:val="fr-FR"/>
        </w:rPr>
        <w:t xml:space="preserve"> </w:t>
      </w:r>
      <w:r w:rsidRPr="00956B50">
        <w:t>кодекс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Первоначальный</w:t>
      </w:r>
      <w:r w:rsidRPr="00956B50">
        <w:rPr>
          <w:lang w:val="fr-FR"/>
        </w:rPr>
        <w:t xml:space="preserve"> </w:t>
      </w:r>
      <w:r w:rsidRPr="00956B50">
        <w:t>доклад</w:t>
      </w:r>
      <w:r w:rsidRPr="00956B50">
        <w:rPr>
          <w:lang w:val="fr-FR"/>
        </w:rPr>
        <w:t xml:space="preserve"> </w:t>
      </w:r>
      <w:r w:rsidRPr="00956B50">
        <w:t>и</w:t>
      </w:r>
      <w:r w:rsidRPr="00956B50">
        <w:rPr>
          <w:lang w:val="fr-FR"/>
        </w:rPr>
        <w:t xml:space="preserve"> </w:t>
      </w:r>
      <w:r w:rsidRPr="00956B50">
        <w:t>сводные</w:t>
      </w:r>
      <w:r w:rsidRPr="00956B50">
        <w:rPr>
          <w:lang w:val="fr-FR"/>
        </w:rPr>
        <w:t xml:space="preserve"> </w:t>
      </w:r>
      <w:r w:rsidRPr="00956B50">
        <w:t>доклады</w:t>
      </w:r>
      <w:r w:rsidRPr="00956B50">
        <w:rPr>
          <w:lang w:val="fr-FR"/>
        </w:rPr>
        <w:t xml:space="preserve"> </w:t>
      </w:r>
      <w:r w:rsidRPr="00956B50">
        <w:t>Габона</w:t>
      </w:r>
      <w:r w:rsidRPr="00956B50">
        <w:rPr>
          <w:lang w:val="fr-FR"/>
        </w:rPr>
        <w:t xml:space="preserve"> </w:t>
      </w:r>
      <w:r w:rsidRPr="00956B50">
        <w:t>об</w:t>
      </w:r>
      <w:r w:rsidRPr="00956B50">
        <w:rPr>
          <w:lang w:val="fr-FR"/>
        </w:rPr>
        <w:t xml:space="preserve"> </w:t>
      </w:r>
      <w:r w:rsidRPr="00956B50">
        <w:t>осуществлении</w:t>
      </w:r>
      <w:r w:rsidRPr="00956B50">
        <w:rPr>
          <w:lang w:val="fr-FR"/>
        </w:rPr>
        <w:t xml:space="preserve"> </w:t>
      </w:r>
      <w:r w:rsidRPr="00956B50">
        <w:t>Конве</w:t>
      </w:r>
      <w:r w:rsidRPr="00956B50">
        <w:t>н</w:t>
      </w:r>
      <w:r w:rsidRPr="00956B50">
        <w:t>ции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Работы и брошюры по пропаганде прав женщин,</w:t>
      </w:r>
      <w:r w:rsidRPr="00956B50">
        <w:rPr>
          <w:lang w:val="fr-FR"/>
        </w:rPr>
        <w:t xml:space="preserve"> </w:t>
      </w:r>
      <w:r w:rsidRPr="00956B50">
        <w:t>распространяемые НППЖР</w:t>
      </w:r>
    </w:p>
    <w:p w:rsidR="00956B50" w:rsidRPr="00956B50" w:rsidRDefault="00956B50" w:rsidP="00D37D48">
      <w:pPr>
        <w:pStyle w:val="SingleTxt"/>
      </w:pPr>
      <w:r w:rsidRPr="00956B50">
        <w:t>Работы</w:t>
      </w:r>
      <w:r w:rsidRPr="00956B50">
        <w:rPr>
          <w:lang w:val="fr-FR"/>
        </w:rPr>
        <w:t xml:space="preserve"> </w:t>
      </w:r>
      <w:r w:rsidRPr="00956B50">
        <w:t>Министерства</w:t>
      </w:r>
      <w:r w:rsidRPr="00956B50">
        <w:rPr>
          <w:lang w:val="fr-FR"/>
        </w:rPr>
        <w:t xml:space="preserve"> </w:t>
      </w:r>
      <w:r w:rsidRPr="00956B50">
        <w:t>здравоохранения</w:t>
      </w:r>
      <w:r w:rsidRPr="00956B50">
        <w:rPr>
          <w:lang w:val="fr-FR"/>
        </w:rPr>
        <w:t xml:space="preserve"> </w:t>
      </w:r>
      <w:r w:rsidRPr="00956B50">
        <w:t>и</w:t>
      </w:r>
      <w:r w:rsidRPr="00956B50">
        <w:rPr>
          <w:lang w:val="fr-FR"/>
        </w:rPr>
        <w:t xml:space="preserve"> </w:t>
      </w:r>
      <w:r w:rsidRPr="00956B50">
        <w:t>общественной гигиены</w:t>
      </w:r>
      <w:r w:rsidRPr="00956B50">
        <w:rPr>
          <w:lang w:val="fr-FR"/>
        </w:rPr>
        <w:t xml:space="preserve">, </w:t>
      </w:r>
      <w:r w:rsidRPr="00956B50">
        <w:t>ответстве</w:t>
      </w:r>
      <w:r w:rsidRPr="00956B50">
        <w:t>н</w:t>
      </w:r>
      <w:r w:rsidRPr="00956B50">
        <w:t>ного за семью</w:t>
      </w:r>
      <w:r w:rsidRPr="00956B50">
        <w:rPr>
          <w:lang w:val="fr-FR"/>
        </w:rPr>
        <w:t xml:space="preserve"> </w:t>
      </w:r>
      <w:r w:rsidRPr="00956B50">
        <w:t>и</w:t>
      </w:r>
      <w:r w:rsidRPr="00956B50">
        <w:rPr>
          <w:lang w:val="fr-FR"/>
        </w:rPr>
        <w:t xml:space="preserve"> </w:t>
      </w:r>
      <w:r w:rsidRPr="00956B50">
        <w:t>улучшение</w:t>
      </w:r>
      <w:r w:rsidRPr="00956B50">
        <w:rPr>
          <w:lang w:val="fr-FR"/>
        </w:rPr>
        <w:t xml:space="preserve"> </w:t>
      </w:r>
      <w:r w:rsidRPr="00956B50">
        <w:t>положения</w:t>
      </w:r>
      <w:r w:rsidRPr="00956B50">
        <w:rPr>
          <w:lang w:val="fr-FR"/>
        </w:rPr>
        <w:t xml:space="preserve"> </w:t>
      </w:r>
      <w:r w:rsidRPr="00956B50">
        <w:t>женщин</w:t>
      </w:r>
    </w:p>
    <w:p w:rsidR="00956B50" w:rsidRPr="00956B50" w:rsidRDefault="00956B50" w:rsidP="00D37D48">
      <w:pPr>
        <w:pStyle w:val="SingleTxt"/>
      </w:pPr>
      <w:r w:rsidRPr="00956B50">
        <w:t>Основной доклад о реализации политики, направленной на достижение ге</w:t>
      </w:r>
      <w:r w:rsidRPr="00956B50">
        <w:t>н</w:t>
      </w:r>
      <w:r w:rsidRPr="00956B50">
        <w:t>дерной справедливости и равенства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Работы</w:t>
      </w:r>
      <w:r w:rsidRPr="00956B50">
        <w:rPr>
          <w:lang w:val="fr-FR"/>
        </w:rPr>
        <w:t xml:space="preserve"> </w:t>
      </w:r>
      <w:r w:rsidRPr="00956B50">
        <w:t>г-жи</w:t>
      </w:r>
      <w:r w:rsidRPr="00956B50">
        <w:rPr>
          <w:lang w:val="fr-FR"/>
        </w:rPr>
        <w:t xml:space="preserve"> </w:t>
      </w:r>
      <w:r w:rsidRPr="00956B50">
        <w:t>Эссоно</w:t>
      </w:r>
      <w:r w:rsidRPr="00956B50">
        <w:rPr>
          <w:lang w:val="fr-FR"/>
        </w:rPr>
        <w:t>,</w:t>
      </w:r>
      <w:r w:rsidRPr="00956B50">
        <w:t xml:space="preserve"> специалиста по гендерным вопросам</w:t>
      </w:r>
    </w:p>
    <w:p w:rsidR="00956B50" w:rsidRPr="00956B50" w:rsidRDefault="00956B50" w:rsidP="00D37D48">
      <w:pPr>
        <w:pStyle w:val="SingleTxt"/>
      </w:pPr>
      <w:r w:rsidRPr="00956B50">
        <w:t>Документы, подготовленные координаторами</w:t>
      </w:r>
      <w:r w:rsidRPr="00956B50">
        <w:rPr>
          <w:lang w:val="fr-FR"/>
        </w:rPr>
        <w:t xml:space="preserve"> </w:t>
      </w:r>
      <w:r w:rsidRPr="00956B50">
        <w:t>по</w:t>
      </w:r>
      <w:r w:rsidRPr="00956B50">
        <w:rPr>
          <w:lang w:val="fr-FR"/>
        </w:rPr>
        <w:t xml:space="preserve"> </w:t>
      </w:r>
      <w:r w:rsidRPr="00956B50">
        <w:t>гендерным</w:t>
      </w:r>
      <w:r w:rsidRPr="00956B50">
        <w:rPr>
          <w:lang w:val="fr-FR"/>
        </w:rPr>
        <w:t xml:space="preserve"> </w:t>
      </w:r>
      <w:r w:rsidRPr="00956B50">
        <w:t>вопросам</w:t>
      </w:r>
      <w:r w:rsidRPr="00956B50">
        <w:rPr>
          <w:lang w:val="fr-FR"/>
        </w:rPr>
        <w:t xml:space="preserve"> </w:t>
      </w:r>
      <w:r w:rsidRPr="00956B50">
        <w:t>в</w:t>
      </w:r>
      <w:r w:rsidRPr="00956B50">
        <w:rPr>
          <w:lang w:val="fr-FR"/>
        </w:rPr>
        <w:t xml:space="preserve"> </w:t>
      </w:r>
      <w:r w:rsidRPr="00956B50">
        <w:t>рамках</w:t>
      </w:r>
      <w:r w:rsidRPr="00956B50">
        <w:rPr>
          <w:lang w:val="fr-FR"/>
        </w:rPr>
        <w:t xml:space="preserve"> </w:t>
      </w:r>
      <w:r w:rsidRPr="00956B50">
        <w:t>министерств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Работы Комитета по борьбе с торговлей детьми</w:t>
      </w:r>
    </w:p>
    <w:p w:rsidR="00956B50" w:rsidRPr="00956B50" w:rsidRDefault="00956B50" w:rsidP="00D37D48">
      <w:pPr>
        <w:pStyle w:val="SingleTxt"/>
        <w:rPr>
          <w:lang w:val="fr-FR"/>
        </w:rPr>
      </w:pPr>
      <w:r w:rsidRPr="00956B50">
        <w:t>Работы</w:t>
      </w:r>
      <w:r w:rsidRPr="00956B50">
        <w:rPr>
          <w:lang w:val="fr-FR"/>
        </w:rPr>
        <w:t xml:space="preserve"> </w:t>
      </w:r>
      <w:r w:rsidRPr="00956B50">
        <w:t>НЦПЖО-Габон</w:t>
      </w:r>
    </w:p>
    <w:p w:rsidR="00956B50" w:rsidRPr="00D37D48" w:rsidRDefault="00956B50" w:rsidP="00D37D48">
      <w:pPr>
        <w:pStyle w:val="SingleTxt"/>
      </w:pPr>
      <w:r w:rsidRPr="00956B50">
        <w:t>Общая перепись населения и жилых помещений</w:t>
      </w:r>
    </w:p>
    <w:p w:rsidR="00D37D48" w:rsidRPr="00D37D48" w:rsidRDefault="00D37D48" w:rsidP="00D37D48">
      <w:pPr>
        <w:pStyle w:val="SingleTxt"/>
        <w:spacing w:after="0" w:line="240" w:lineRule="auto"/>
      </w:pPr>
      <w:r>
        <w:rPr>
          <w:noProof/>
          <w:w w:val="100"/>
          <w:lang w:val="en-GB" w:eastAsia="en-GB"/>
        </w:rPr>
        <w:pict>
          <v:line id="_x0000_s1030" style="position:absolute;left:0;text-align:left;z-index:3" from="210.2pt,30pt" to="282.2pt,30pt" strokeweight=".25pt"/>
        </w:pict>
      </w:r>
    </w:p>
    <w:sectPr w:rsidR="00D37D48" w:rsidRPr="00D37D48" w:rsidSect="00FE1BAD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2-19T12:57:00Z" w:initials="Start">
    <w:p w:rsidR="009C2FCF" w:rsidRPr="001E55F6" w:rsidRDefault="009C2FCF">
      <w:pPr>
        <w:pStyle w:val="CommentText"/>
        <w:rPr>
          <w:lang w:val="en-GB"/>
        </w:rPr>
      </w:pPr>
      <w:r>
        <w:fldChar w:fldCharType="begin"/>
      </w:r>
      <w:r w:rsidRPr="001E55F6">
        <w:rPr>
          <w:rStyle w:val="CommentReference"/>
          <w:lang w:val="en-GB"/>
        </w:rPr>
        <w:instrText xml:space="preserve"> </w:instrText>
      </w:r>
      <w:r w:rsidRPr="001E55F6">
        <w:rPr>
          <w:lang w:val="en-GB"/>
        </w:rPr>
        <w:instrText>PAGE \# "'Page: '#'</w:instrText>
      </w:r>
      <w:r w:rsidRPr="001E55F6">
        <w:rPr>
          <w:lang w:val="en-GB"/>
        </w:rPr>
        <w:br/>
        <w:instrText>'"</w:instrText>
      </w:r>
      <w:r w:rsidRPr="001E55F6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E55F6">
        <w:rPr>
          <w:lang w:val="en-GB"/>
        </w:rPr>
        <w:t>&lt;&lt;ODS JOB NO&gt;&gt;N1362155R&lt;&lt;ODS JOB NO&gt;&gt;</w:t>
      </w:r>
    </w:p>
    <w:p w:rsidR="009C2FCF" w:rsidRPr="001E55F6" w:rsidRDefault="009C2FCF">
      <w:pPr>
        <w:pStyle w:val="CommentText"/>
        <w:rPr>
          <w:lang w:val="en-GB"/>
        </w:rPr>
      </w:pPr>
      <w:r w:rsidRPr="001E55F6">
        <w:rPr>
          <w:lang w:val="en-GB"/>
        </w:rPr>
        <w:t>&lt;&lt;ODS DOC SYMBOL1&gt;&gt;CEDAW/C/GAB/6&lt;&lt;ODS DOC SYMBOL1&gt;&gt;</w:t>
      </w:r>
    </w:p>
    <w:p w:rsidR="009C2FCF" w:rsidRPr="001E55F6" w:rsidRDefault="009C2FCF">
      <w:pPr>
        <w:pStyle w:val="CommentText"/>
        <w:rPr>
          <w:lang w:val="en-GB"/>
        </w:rPr>
      </w:pPr>
      <w:r w:rsidRPr="001E55F6">
        <w:rPr>
          <w:lang w:val="en-GB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561" w:rsidRDefault="00F84561">
      <w:r>
        <w:separator/>
      </w:r>
    </w:p>
  </w:endnote>
  <w:endnote w:type="continuationSeparator" w:id="0">
    <w:p w:rsidR="00F84561" w:rsidRDefault="00F84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C2FCF" w:rsidTr="00FE1BA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C2FCF" w:rsidRPr="00FE1BAD" w:rsidRDefault="009C2FCF" w:rsidP="00FE1BAD">
          <w:pPr>
            <w:pStyle w:val="Footer"/>
          </w:pPr>
          <w:fldSimple w:instr=" PAGE  \* Arabic  \* MERGEFORMAT ">
            <w:r w:rsidR="00676083">
              <w:t>2</w:t>
            </w:r>
          </w:fldSimple>
          <w:r>
            <w:t>/</w:t>
          </w:r>
          <w:fldSimple w:instr=" NUMPAGES  \* Arabic  \* MERGEFORMAT ">
            <w:r>
              <w:t>45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C2FCF" w:rsidRPr="003D7F42" w:rsidRDefault="009C2FCF" w:rsidP="00FE1BA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t>13-61255X</w:t>
          </w:r>
        </w:p>
      </w:tc>
    </w:tr>
  </w:tbl>
  <w:p w:rsidR="009C2FCF" w:rsidRPr="00FE1BAD" w:rsidRDefault="009C2FCF" w:rsidP="00FE1BA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C2FCF" w:rsidTr="00FE1BA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C2FCF" w:rsidRPr="00FE1BAD" w:rsidRDefault="009C2FCF" w:rsidP="00FE1BA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t>13-62155X</w:t>
          </w:r>
        </w:p>
      </w:tc>
      <w:tc>
        <w:tcPr>
          <w:tcW w:w="5033" w:type="dxa"/>
          <w:shd w:val="clear" w:color="auto" w:fill="auto"/>
          <w:vAlign w:val="bottom"/>
        </w:tcPr>
        <w:p w:rsidR="009C2FCF" w:rsidRPr="00FE1BAD" w:rsidRDefault="009C2FCF" w:rsidP="00FE1BAD">
          <w:pPr>
            <w:pStyle w:val="Footer"/>
            <w:jc w:val="right"/>
          </w:pPr>
          <w:fldSimple w:instr=" PAGE  \* Arabic  \* MERGEFORMAT ">
            <w:r>
              <w:t>45</w:t>
            </w:r>
          </w:fldSimple>
          <w:r>
            <w:t>/</w:t>
          </w:r>
          <w:fldSimple w:instr=" NUMPAGES  \* Arabic  \* MERGEFORMAT ">
            <w:r>
              <w:t>45</w:t>
            </w:r>
          </w:fldSimple>
        </w:p>
      </w:tc>
    </w:tr>
  </w:tbl>
  <w:p w:rsidR="009C2FCF" w:rsidRPr="00FE1BAD" w:rsidRDefault="009C2FCF" w:rsidP="00FE1BA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FCF" w:rsidRDefault="009C2FCF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9C2FCF" w:rsidTr="00FE1BA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C2FCF" w:rsidRDefault="009C2FCF" w:rsidP="00FE1BAD">
          <w:pPr>
            <w:pStyle w:val="ReleaseDate"/>
          </w:pPr>
          <w:r>
            <w:t>13-62155</w:t>
          </w:r>
          <w:r>
            <w:rPr>
              <w:lang w:val="en-US"/>
            </w:rPr>
            <w:t>X</w:t>
          </w:r>
          <w:r>
            <w:t xml:space="preserve"> (R)    190214    190214</w:t>
          </w:r>
        </w:p>
        <w:p w:rsidR="009C2FCF" w:rsidRPr="00FE1BAD" w:rsidRDefault="009C2FCF" w:rsidP="00FE1BA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w w:val="100"/>
                <w:sz w:val="24"/>
              </w:rPr>
              <w:t>*1362155*</w:t>
            </w:r>
          </w:fldSimple>
        </w:p>
      </w:tc>
      <w:tc>
        <w:tcPr>
          <w:tcW w:w="5033" w:type="dxa"/>
        </w:tcPr>
        <w:p w:rsidR="009C2FCF" w:rsidRDefault="009C2FCF" w:rsidP="00FE1BA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FE1BA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9C2FCF" w:rsidRPr="00FE1BAD" w:rsidRDefault="009C2FCF" w:rsidP="00FE1BA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561" w:rsidRPr="001E55F6" w:rsidRDefault="00F84561" w:rsidP="001E55F6">
      <w:pPr>
        <w:pStyle w:val="Footer"/>
        <w:spacing w:after="80"/>
        <w:ind w:left="792"/>
        <w:rPr>
          <w:sz w:val="16"/>
        </w:rPr>
      </w:pPr>
      <w:r w:rsidRPr="001E55F6">
        <w:rPr>
          <w:sz w:val="16"/>
        </w:rPr>
        <w:t>__________________</w:t>
      </w:r>
    </w:p>
  </w:footnote>
  <w:footnote w:type="continuationSeparator" w:id="0">
    <w:p w:rsidR="00F84561" w:rsidRPr="001E55F6" w:rsidRDefault="00F84561" w:rsidP="001E55F6">
      <w:pPr>
        <w:pStyle w:val="Footer"/>
        <w:spacing w:after="80"/>
        <w:ind w:left="792"/>
        <w:rPr>
          <w:sz w:val="16"/>
        </w:rPr>
      </w:pPr>
      <w:r w:rsidRPr="001E55F6">
        <w:rPr>
          <w:sz w:val="16"/>
        </w:rPr>
        <w:t>__________________</w:t>
      </w:r>
    </w:p>
  </w:footnote>
  <w:footnote w:id="1">
    <w:p w:rsidR="009C2FCF" w:rsidRPr="001E55F6" w:rsidRDefault="009C2FCF" w:rsidP="001E55F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1E55F6">
        <w:t>Настоящий документ выпускается без официального редактирования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C2FCF" w:rsidTr="00FE1BA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C2FCF" w:rsidRPr="00FE1BAD" w:rsidRDefault="009C2FCF" w:rsidP="00FE1BAD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CEDAW/C/GAB/6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C2FCF" w:rsidRDefault="009C2FCF" w:rsidP="00FE1BAD">
          <w:pPr>
            <w:pStyle w:val="Header"/>
          </w:pPr>
        </w:p>
      </w:tc>
    </w:tr>
  </w:tbl>
  <w:p w:rsidR="009C2FCF" w:rsidRPr="00FE1BAD" w:rsidRDefault="009C2FCF" w:rsidP="00FE1BA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C2FCF" w:rsidTr="00FE1BA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C2FCF" w:rsidRDefault="009C2FCF" w:rsidP="00FE1BA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C2FCF" w:rsidRPr="00FE1BAD" w:rsidRDefault="009C2FCF" w:rsidP="00FE1BAD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CEDAW/C/GAB/6</w:t>
            </w:r>
          </w:fldSimple>
        </w:p>
      </w:tc>
    </w:tr>
  </w:tbl>
  <w:p w:rsidR="009C2FCF" w:rsidRPr="00FE1BAD" w:rsidRDefault="009C2FCF" w:rsidP="00FE1BA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C2FCF" w:rsidTr="00FE1BA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C2FCF" w:rsidRPr="00FE1BAD" w:rsidRDefault="009C2FCF" w:rsidP="00FE1BA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C2FCF" w:rsidRDefault="009C2FCF" w:rsidP="00FE1BA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C2FCF" w:rsidRPr="00FE1BAD" w:rsidRDefault="009C2FCF" w:rsidP="00FE1BA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/C/GAB/6</w:t>
          </w:r>
        </w:p>
      </w:tc>
    </w:tr>
    <w:tr w:rsidR="009C2FCF" w:rsidRPr="001E55F6" w:rsidTr="00FE1BA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FCF" w:rsidRDefault="009C2FCF" w:rsidP="00FE1BA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C2FCF" w:rsidRPr="00FE1BAD" w:rsidRDefault="009C2FCF" w:rsidP="00FE1BA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FCF" w:rsidRPr="00FE1BAD" w:rsidRDefault="009C2FCF" w:rsidP="00FE1BA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 w:rsidRPr="001E55F6">
            <w:rPr>
              <w:sz w:val="34"/>
            </w:rPr>
            <w:br/>
          </w:r>
          <w:r>
            <w:rPr>
              <w:sz w:val="34"/>
            </w:rPr>
            <w:t xml:space="preserve">всех форм дискриминации </w:t>
          </w:r>
          <w:r w:rsidRPr="001E55F6">
            <w:rPr>
              <w:sz w:val="34"/>
            </w:rPr>
            <w:br/>
          </w:r>
          <w:r>
            <w:rPr>
              <w:sz w:val="34"/>
            </w:rPr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FCF" w:rsidRPr="001E55F6" w:rsidRDefault="009C2FCF" w:rsidP="00FE1BA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2FCF" w:rsidRPr="001E55F6" w:rsidRDefault="009C2FCF" w:rsidP="00FE1BAD">
          <w:pPr>
            <w:pStyle w:val="Distribution"/>
            <w:rPr>
              <w:lang w:val="en-GB"/>
            </w:rPr>
          </w:pPr>
          <w:r w:rsidRPr="001E55F6">
            <w:rPr>
              <w:lang w:val="en-GB"/>
            </w:rPr>
            <w:t>Distr.: General</w:t>
          </w:r>
        </w:p>
        <w:p w:rsidR="009C2FCF" w:rsidRPr="001E55F6" w:rsidRDefault="009C2FCF" w:rsidP="00FE1BAD">
          <w:pPr>
            <w:pStyle w:val="Publication"/>
            <w:rPr>
              <w:lang w:val="en-GB"/>
            </w:rPr>
          </w:pPr>
          <w:r w:rsidRPr="001E55F6">
            <w:rPr>
              <w:lang w:val="en-GB"/>
            </w:rPr>
            <w:t>1</w:t>
          </w:r>
          <w:r>
            <w:rPr>
              <w:lang w:val="en-US"/>
            </w:rPr>
            <w:t>6</w:t>
          </w:r>
          <w:r w:rsidRPr="001E55F6">
            <w:rPr>
              <w:lang w:val="en-GB"/>
            </w:rPr>
            <w:t xml:space="preserve"> </w:t>
          </w:r>
          <w:r>
            <w:rPr>
              <w:lang w:val="en-US"/>
            </w:rPr>
            <w:t>December</w:t>
          </w:r>
          <w:r w:rsidRPr="001E55F6">
            <w:rPr>
              <w:lang w:val="en-GB"/>
            </w:rPr>
            <w:t xml:space="preserve"> 2013</w:t>
          </w:r>
        </w:p>
        <w:p w:rsidR="009C2FCF" w:rsidRPr="001E55F6" w:rsidRDefault="009C2FCF" w:rsidP="00FE1BAD">
          <w:pPr>
            <w:rPr>
              <w:lang w:val="en-GB"/>
            </w:rPr>
          </w:pPr>
          <w:r w:rsidRPr="001E55F6">
            <w:rPr>
              <w:lang w:val="en-GB"/>
            </w:rPr>
            <w:t>Russian</w:t>
          </w:r>
        </w:p>
        <w:p w:rsidR="009C2FCF" w:rsidRPr="001E55F6" w:rsidRDefault="009C2FCF" w:rsidP="00FE1BAD">
          <w:pPr>
            <w:pStyle w:val="Original"/>
            <w:rPr>
              <w:lang w:val="en-GB"/>
            </w:rPr>
          </w:pPr>
          <w:r w:rsidRPr="001E55F6">
            <w:rPr>
              <w:lang w:val="en-GB"/>
            </w:rPr>
            <w:t xml:space="preserve">Original: </w:t>
          </w:r>
          <w:r>
            <w:rPr>
              <w:lang w:val="en-US"/>
            </w:rPr>
            <w:t>French</w:t>
          </w:r>
        </w:p>
        <w:p w:rsidR="009C2FCF" w:rsidRPr="001E55F6" w:rsidRDefault="009C2FCF" w:rsidP="00FE1BAD">
          <w:pPr>
            <w:rPr>
              <w:lang w:val="en-GB"/>
            </w:rPr>
          </w:pPr>
        </w:p>
      </w:tc>
    </w:tr>
  </w:tbl>
  <w:p w:rsidR="009C2FCF" w:rsidRPr="00FE1BAD" w:rsidRDefault="009C2FCF" w:rsidP="00FE1BA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8415F0C"/>
    <w:multiLevelType w:val="hybridMultilevel"/>
    <w:tmpl w:val="6AE07E48"/>
    <w:lvl w:ilvl="0" w:tplc="C89214C0">
      <w:start w:val="2"/>
      <w:numFmt w:val="bullet"/>
      <w:lvlText w:val=""/>
      <w:lvlJc w:val="left"/>
      <w:pPr>
        <w:tabs>
          <w:tab w:val="num" w:pos="1924"/>
        </w:tabs>
        <w:ind w:left="1924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44"/>
        </w:tabs>
        <w:ind w:left="2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64"/>
        </w:tabs>
        <w:ind w:left="3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84"/>
        </w:tabs>
        <w:ind w:left="4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04"/>
        </w:tabs>
        <w:ind w:left="4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24"/>
        </w:tabs>
        <w:ind w:left="5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44"/>
        </w:tabs>
        <w:ind w:left="6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64"/>
        </w:tabs>
        <w:ind w:left="6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84"/>
        </w:tabs>
        <w:ind w:left="7684" w:hanging="360"/>
      </w:pPr>
      <w:rPr>
        <w:rFonts w:ascii="Wingdings" w:hAnsi="Wingdings" w:hint="default"/>
      </w:rPr>
    </w:lvl>
  </w:abstractNum>
  <w:abstractNum w:abstractNumId="9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0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1">
    <w:nsid w:val="41F35C6C"/>
    <w:multiLevelType w:val="hybridMultilevel"/>
    <w:tmpl w:val="4CBC3A3A"/>
    <w:lvl w:ilvl="0" w:tplc="5E102588">
      <w:start w:val="1"/>
      <w:numFmt w:val="decimal"/>
      <w:pStyle w:val="H4G"/>
      <w:lvlText w:val="%1."/>
      <w:lvlJc w:val="left"/>
      <w:pPr>
        <w:ind w:left="2419" w:hanging="360"/>
      </w:pPr>
    </w:lvl>
    <w:lvl w:ilvl="1" w:tplc="08090019">
      <w:start w:val="1"/>
      <w:numFmt w:val="lowerLetter"/>
      <w:lvlText w:val="%2."/>
      <w:lvlJc w:val="left"/>
      <w:pPr>
        <w:ind w:left="3139" w:hanging="360"/>
      </w:pPr>
    </w:lvl>
    <w:lvl w:ilvl="2" w:tplc="0809001B" w:tentative="1">
      <w:start w:val="1"/>
      <w:numFmt w:val="lowerRoman"/>
      <w:lvlText w:val="%3."/>
      <w:lvlJc w:val="right"/>
      <w:pPr>
        <w:ind w:left="3859" w:hanging="180"/>
      </w:pPr>
    </w:lvl>
    <w:lvl w:ilvl="3" w:tplc="0809000F" w:tentative="1">
      <w:start w:val="1"/>
      <w:numFmt w:val="decimal"/>
      <w:lvlText w:val="%4."/>
      <w:lvlJc w:val="left"/>
      <w:pPr>
        <w:ind w:left="4579" w:hanging="360"/>
      </w:pPr>
    </w:lvl>
    <w:lvl w:ilvl="4" w:tplc="08090019" w:tentative="1">
      <w:start w:val="1"/>
      <w:numFmt w:val="lowerLetter"/>
      <w:lvlText w:val="%5."/>
      <w:lvlJc w:val="left"/>
      <w:pPr>
        <w:ind w:left="5299" w:hanging="360"/>
      </w:pPr>
    </w:lvl>
    <w:lvl w:ilvl="5" w:tplc="0809001B" w:tentative="1">
      <w:start w:val="1"/>
      <w:numFmt w:val="lowerRoman"/>
      <w:lvlText w:val="%6."/>
      <w:lvlJc w:val="right"/>
      <w:pPr>
        <w:ind w:left="6019" w:hanging="180"/>
      </w:pPr>
    </w:lvl>
    <w:lvl w:ilvl="6" w:tplc="0809000F" w:tentative="1">
      <w:start w:val="1"/>
      <w:numFmt w:val="decimal"/>
      <w:lvlText w:val="%7."/>
      <w:lvlJc w:val="left"/>
      <w:pPr>
        <w:ind w:left="6739" w:hanging="360"/>
      </w:pPr>
    </w:lvl>
    <w:lvl w:ilvl="7" w:tplc="08090019" w:tentative="1">
      <w:start w:val="1"/>
      <w:numFmt w:val="lowerLetter"/>
      <w:lvlText w:val="%8."/>
      <w:lvlJc w:val="left"/>
      <w:pPr>
        <w:ind w:left="7459" w:hanging="360"/>
      </w:pPr>
    </w:lvl>
    <w:lvl w:ilvl="8" w:tplc="0809001B" w:tentative="1">
      <w:start w:val="1"/>
      <w:numFmt w:val="lowerRoman"/>
      <w:lvlText w:val="%9."/>
      <w:lvlJc w:val="right"/>
      <w:pPr>
        <w:ind w:left="8179" w:hanging="180"/>
      </w:pPr>
    </w:lvl>
  </w:abstractNum>
  <w:num w:numId="1">
    <w:abstractNumId w:val="10"/>
  </w:num>
  <w:num w:numId="2">
    <w:abstractNumId w:val="5"/>
  </w:num>
  <w:num w:numId="3">
    <w:abstractNumId w:val="5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  <w:num w:numId="13">
    <w:abstractNumId w:val="9"/>
  </w:num>
  <w:num w:numId="14">
    <w:abstractNumId w:val="11"/>
  </w:num>
  <w:num w:numId="15">
    <w:abstractNumId w:val="4"/>
  </w:num>
  <w:num w:numId="16">
    <w:abstractNumId w:val="7"/>
  </w:num>
  <w:num w:numId="17">
    <w:abstractNumId w:val="11"/>
    <w:lvlOverride w:ilvl="0">
      <w:startOverride w:val="1"/>
    </w:lvlOverride>
  </w:num>
  <w:num w:numId="18">
    <w:abstractNumId w:val="11"/>
    <w:lvlOverride w:ilvl="0">
      <w:startOverride w:val="1"/>
    </w:lvlOverride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62155*"/>
    <w:docVar w:name="CreationDt" w:val="19/02/2014 12:57:36"/>
    <w:docVar w:name="DocCategory" w:val="Doc"/>
    <w:docVar w:name="DocType" w:val="Final"/>
    <w:docVar w:name="FooterJN" w:val="13-62155"/>
    <w:docVar w:name="jobn" w:val="13-62155 (R)"/>
    <w:docVar w:name="jobnDT" w:val="13-62155 (R)   190214"/>
    <w:docVar w:name="jobnDTDT" w:val="13-62155 (R)   190214   190214"/>
    <w:docVar w:name="JobNo" w:val="1362155R"/>
    <w:docVar w:name="OandT" w:val=" "/>
    <w:docVar w:name="sss1" w:val="CEDAW/C/GAB/6"/>
    <w:docVar w:name="sss2" w:val="-"/>
    <w:docVar w:name="Symbol1" w:val="CEDAW/C/GAB/6"/>
    <w:docVar w:name="Symbol2" w:val="-"/>
  </w:docVars>
  <w:rsids>
    <w:rsidRoot w:val="00E7743C"/>
    <w:rsid w:val="00005D71"/>
    <w:rsid w:val="000121EB"/>
    <w:rsid w:val="00027C74"/>
    <w:rsid w:val="000308CF"/>
    <w:rsid w:val="000405E9"/>
    <w:rsid w:val="000453DA"/>
    <w:rsid w:val="000456EE"/>
    <w:rsid w:val="00051525"/>
    <w:rsid w:val="00060967"/>
    <w:rsid w:val="00067768"/>
    <w:rsid w:val="00071C28"/>
    <w:rsid w:val="00072B9A"/>
    <w:rsid w:val="00086C68"/>
    <w:rsid w:val="00094451"/>
    <w:rsid w:val="000A140F"/>
    <w:rsid w:val="000A257D"/>
    <w:rsid w:val="000B55FB"/>
    <w:rsid w:val="000B65D4"/>
    <w:rsid w:val="000C075C"/>
    <w:rsid w:val="000C7E7B"/>
    <w:rsid w:val="000D4332"/>
    <w:rsid w:val="000D5955"/>
    <w:rsid w:val="000E22D8"/>
    <w:rsid w:val="000E5959"/>
    <w:rsid w:val="000E5AE4"/>
    <w:rsid w:val="0010004F"/>
    <w:rsid w:val="00101C22"/>
    <w:rsid w:val="001107C6"/>
    <w:rsid w:val="001117C6"/>
    <w:rsid w:val="0011681A"/>
    <w:rsid w:val="001206E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A34CC"/>
    <w:rsid w:val="001B1DB3"/>
    <w:rsid w:val="001B301A"/>
    <w:rsid w:val="001B4B9E"/>
    <w:rsid w:val="001B78EB"/>
    <w:rsid w:val="001C07B7"/>
    <w:rsid w:val="001D1AAB"/>
    <w:rsid w:val="001D441B"/>
    <w:rsid w:val="001D616C"/>
    <w:rsid w:val="001E0D73"/>
    <w:rsid w:val="001E2245"/>
    <w:rsid w:val="001E2434"/>
    <w:rsid w:val="001E2E7A"/>
    <w:rsid w:val="001E549D"/>
    <w:rsid w:val="001E55F6"/>
    <w:rsid w:val="001F1622"/>
    <w:rsid w:val="00203D3F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0F2C"/>
    <w:rsid w:val="00273D16"/>
    <w:rsid w:val="00274115"/>
    <w:rsid w:val="00275E50"/>
    <w:rsid w:val="002816E9"/>
    <w:rsid w:val="0028616D"/>
    <w:rsid w:val="00290971"/>
    <w:rsid w:val="00295953"/>
    <w:rsid w:val="002A10AC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5460"/>
    <w:rsid w:val="003A6FDC"/>
    <w:rsid w:val="003B41AA"/>
    <w:rsid w:val="003B4951"/>
    <w:rsid w:val="003C543A"/>
    <w:rsid w:val="003C5DC2"/>
    <w:rsid w:val="003D02C0"/>
    <w:rsid w:val="003D6E03"/>
    <w:rsid w:val="003D7F4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16327"/>
    <w:rsid w:val="004238B0"/>
    <w:rsid w:val="00425121"/>
    <w:rsid w:val="00426C2A"/>
    <w:rsid w:val="00427059"/>
    <w:rsid w:val="00435D4E"/>
    <w:rsid w:val="004372DF"/>
    <w:rsid w:val="00450ABB"/>
    <w:rsid w:val="00452348"/>
    <w:rsid w:val="0045465A"/>
    <w:rsid w:val="0045480F"/>
    <w:rsid w:val="00465704"/>
    <w:rsid w:val="00472B05"/>
    <w:rsid w:val="00476C43"/>
    <w:rsid w:val="0047733F"/>
    <w:rsid w:val="00480A82"/>
    <w:rsid w:val="004866C2"/>
    <w:rsid w:val="00487E4D"/>
    <w:rsid w:val="0049561B"/>
    <w:rsid w:val="004A3A8A"/>
    <w:rsid w:val="004B0632"/>
    <w:rsid w:val="004B2572"/>
    <w:rsid w:val="004B3EAA"/>
    <w:rsid w:val="004B422F"/>
    <w:rsid w:val="004C1CDE"/>
    <w:rsid w:val="004D67BC"/>
    <w:rsid w:val="004E1B63"/>
    <w:rsid w:val="004E2D79"/>
    <w:rsid w:val="004E2F73"/>
    <w:rsid w:val="004E7281"/>
    <w:rsid w:val="0050385D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0CB7"/>
    <w:rsid w:val="00571248"/>
    <w:rsid w:val="00574ED2"/>
    <w:rsid w:val="0058318E"/>
    <w:rsid w:val="005A3562"/>
    <w:rsid w:val="005A3C68"/>
    <w:rsid w:val="005A3F58"/>
    <w:rsid w:val="005B4EA0"/>
    <w:rsid w:val="005C00E9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5B19"/>
    <w:rsid w:val="006562DF"/>
    <w:rsid w:val="00656FF1"/>
    <w:rsid w:val="00663E67"/>
    <w:rsid w:val="00670BE6"/>
    <w:rsid w:val="00676083"/>
    <w:rsid w:val="00682289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120E0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92EC3"/>
    <w:rsid w:val="007A0826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BF9"/>
    <w:rsid w:val="00884F66"/>
    <w:rsid w:val="00890728"/>
    <w:rsid w:val="008A267B"/>
    <w:rsid w:val="008A2A07"/>
    <w:rsid w:val="008B1543"/>
    <w:rsid w:val="008B2406"/>
    <w:rsid w:val="008B4830"/>
    <w:rsid w:val="008B4D3E"/>
    <w:rsid w:val="008C6434"/>
    <w:rsid w:val="008D20C2"/>
    <w:rsid w:val="008D2173"/>
    <w:rsid w:val="008D7EF0"/>
    <w:rsid w:val="008E463A"/>
    <w:rsid w:val="008F140B"/>
    <w:rsid w:val="008F21B6"/>
    <w:rsid w:val="008F35F3"/>
    <w:rsid w:val="00902AC8"/>
    <w:rsid w:val="00906C66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56B50"/>
    <w:rsid w:val="00960D80"/>
    <w:rsid w:val="0097608B"/>
    <w:rsid w:val="009766F4"/>
    <w:rsid w:val="00981D86"/>
    <w:rsid w:val="00990926"/>
    <w:rsid w:val="009A4712"/>
    <w:rsid w:val="009B0ED2"/>
    <w:rsid w:val="009B1853"/>
    <w:rsid w:val="009B3F4B"/>
    <w:rsid w:val="009C1519"/>
    <w:rsid w:val="009C2FCF"/>
    <w:rsid w:val="009C5D0D"/>
    <w:rsid w:val="009C75C6"/>
    <w:rsid w:val="009D18FE"/>
    <w:rsid w:val="009D494A"/>
    <w:rsid w:val="009D5AA3"/>
    <w:rsid w:val="009D76A8"/>
    <w:rsid w:val="009D77F5"/>
    <w:rsid w:val="009E7068"/>
    <w:rsid w:val="009F64BE"/>
    <w:rsid w:val="00A17027"/>
    <w:rsid w:val="00A25540"/>
    <w:rsid w:val="00A2634B"/>
    <w:rsid w:val="00A474DD"/>
    <w:rsid w:val="00A506DF"/>
    <w:rsid w:val="00A55345"/>
    <w:rsid w:val="00A60D1F"/>
    <w:rsid w:val="00A64BF3"/>
    <w:rsid w:val="00A66744"/>
    <w:rsid w:val="00A66F3C"/>
    <w:rsid w:val="00A721EC"/>
    <w:rsid w:val="00A72FB2"/>
    <w:rsid w:val="00A77434"/>
    <w:rsid w:val="00A932C5"/>
    <w:rsid w:val="00AA7842"/>
    <w:rsid w:val="00AA7911"/>
    <w:rsid w:val="00AB0F2F"/>
    <w:rsid w:val="00AB20FA"/>
    <w:rsid w:val="00AB749A"/>
    <w:rsid w:val="00AC27C8"/>
    <w:rsid w:val="00AC4CCE"/>
    <w:rsid w:val="00AC6B81"/>
    <w:rsid w:val="00AE4E7F"/>
    <w:rsid w:val="00AF046A"/>
    <w:rsid w:val="00AF4CCE"/>
    <w:rsid w:val="00AF719C"/>
    <w:rsid w:val="00B10627"/>
    <w:rsid w:val="00B21014"/>
    <w:rsid w:val="00B31A62"/>
    <w:rsid w:val="00B33B92"/>
    <w:rsid w:val="00B35D80"/>
    <w:rsid w:val="00B37093"/>
    <w:rsid w:val="00B37F1D"/>
    <w:rsid w:val="00B41EE7"/>
    <w:rsid w:val="00B44850"/>
    <w:rsid w:val="00B46D7A"/>
    <w:rsid w:val="00B50A04"/>
    <w:rsid w:val="00B53281"/>
    <w:rsid w:val="00B54356"/>
    <w:rsid w:val="00B545A9"/>
    <w:rsid w:val="00B56FC7"/>
    <w:rsid w:val="00B61C5F"/>
    <w:rsid w:val="00B742FC"/>
    <w:rsid w:val="00B74ABF"/>
    <w:rsid w:val="00B93D7B"/>
    <w:rsid w:val="00BA30F9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BF41F8"/>
    <w:rsid w:val="00C00F56"/>
    <w:rsid w:val="00C11469"/>
    <w:rsid w:val="00C14817"/>
    <w:rsid w:val="00C15911"/>
    <w:rsid w:val="00C16931"/>
    <w:rsid w:val="00C22F31"/>
    <w:rsid w:val="00C26596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47150"/>
    <w:rsid w:val="00C51116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0437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0590"/>
    <w:rsid w:val="00CD1F13"/>
    <w:rsid w:val="00CD3494"/>
    <w:rsid w:val="00CD5C17"/>
    <w:rsid w:val="00CE06DF"/>
    <w:rsid w:val="00CE23C8"/>
    <w:rsid w:val="00CE57D7"/>
    <w:rsid w:val="00CE5881"/>
    <w:rsid w:val="00CE7D3A"/>
    <w:rsid w:val="00CF623C"/>
    <w:rsid w:val="00D06046"/>
    <w:rsid w:val="00D0664B"/>
    <w:rsid w:val="00D06B8D"/>
    <w:rsid w:val="00D157DB"/>
    <w:rsid w:val="00D30806"/>
    <w:rsid w:val="00D37D48"/>
    <w:rsid w:val="00D43AF1"/>
    <w:rsid w:val="00D463F0"/>
    <w:rsid w:val="00D47267"/>
    <w:rsid w:val="00D47558"/>
    <w:rsid w:val="00D54EFE"/>
    <w:rsid w:val="00D5676A"/>
    <w:rsid w:val="00D60737"/>
    <w:rsid w:val="00D620B2"/>
    <w:rsid w:val="00D62FD0"/>
    <w:rsid w:val="00D66C34"/>
    <w:rsid w:val="00D70633"/>
    <w:rsid w:val="00D744DB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22B43"/>
    <w:rsid w:val="00E31497"/>
    <w:rsid w:val="00E31A99"/>
    <w:rsid w:val="00E3468B"/>
    <w:rsid w:val="00E41818"/>
    <w:rsid w:val="00E45880"/>
    <w:rsid w:val="00E45B2C"/>
    <w:rsid w:val="00E47BAA"/>
    <w:rsid w:val="00E54D9D"/>
    <w:rsid w:val="00E55342"/>
    <w:rsid w:val="00E6707A"/>
    <w:rsid w:val="00E72374"/>
    <w:rsid w:val="00E7743C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4814"/>
    <w:rsid w:val="00ED6B18"/>
    <w:rsid w:val="00EE63BD"/>
    <w:rsid w:val="00EE65E8"/>
    <w:rsid w:val="00EF3CC4"/>
    <w:rsid w:val="00EF7539"/>
    <w:rsid w:val="00F01AD0"/>
    <w:rsid w:val="00F1582B"/>
    <w:rsid w:val="00F219A2"/>
    <w:rsid w:val="00F22BED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84561"/>
    <w:rsid w:val="00F91203"/>
    <w:rsid w:val="00F92299"/>
    <w:rsid w:val="00FA0AC9"/>
    <w:rsid w:val="00FA593E"/>
    <w:rsid w:val="00FB140E"/>
    <w:rsid w:val="00FB6F38"/>
    <w:rsid w:val="00FC49A2"/>
    <w:rsid w:val="00FC6CE4"/>
    <w:rsid w:val="00FD3C21"/>
    <w:rsid w:val="00FD49A4"/>
    <w:rsid w:val="00FE1BAD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rsid w:val="00E22B43"/>
    <w:pPr>
      <w:keepNext/>
      <w:outlineLvl w:val="0"/>
    </w:pPr>
    <w:rPr>
      <w:i/>
      <w:iCs/>
      <w:sz w:val="14"/>
      <w:lang w:eastAsia="ru-RU"/>
    </w:rPr>
  </w:style>
  <w:style w:type="paragraph" w:styleId="Heading2">
    <w:name w:val="heading 2"/>
    <w:basedOn w:val="Normal"/>
    <w:next w:val="Normal"/>
    <w:qFormat/>
    <w:rsid w:val="00E22B43"/>
    <w:pPr>
      <w:keepNext/>
      <w:spacing w:before="240" w:after="60"/>
      <w:outlineLvl w:val="1"/>
    </w:pPr>
    <w:rPr>
      <w:rFonts w:ascii="Arial" w:hAnsi="Arial"/>
      <w:b/>
      <w:i/>
      <w:sz w:val="24"/>
      <w:lang w:eastAsia="ru-RU"/>
    </w:rPr>
  </w:style>
  <w:style w:type="paragraph" w:styleId="Heading3">
    <w:name w:val="heading 3"/>
    <w:basedOn w:val="Normal"/>
    <w:next w:val="Normal"/>
    <w:qFormat/>
    <w:rsid w:val="00E22B43"/>
    <w:pPr>
      <w:keepNext/>
      <w:jc w:val="right"/>
      <w:outlineLvl w:val="2"/>
    </w:pPr>
    <w:rPr>
      <w:i/>
      <w:iCs/>
      <w:sz w:val="14"/>
      <w:lang w:eastAsia="ru-RU"/>
    </w:rPr>
  </w:style>
  <w:style w:type="paragraph" w:styleId="Heading9">
    <w:name w:val="heading 9"/>
    <w:basedOn w:val="Normal"/>
    <w:next w:val="Normal"/>
    <w:qFormat/>
    <w:rsid w:val="00E22B43"/>
    <w:pPr>
      <w:keepNext/>
      <w:numPr>
        <w:numId w:val="13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 w:eastAsia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,Char Char1 Char Char Char Char,ftref,Fußnotenzeichen_Raxen,Footnotes refss,Error-Fußnotenzeichen5,Error-Fußnotenzeichen6,Error-Fußnotenzeichen3,Footnote Referne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E1BAD"/>
  </w:style>
  <w:style w:type="paragraph" w:customStyle="1" w:styleId="Committee">
    <w:name w:val="Committee"/>
    <w:basedOn w:val="H1"/>
    <w:rsid w:val="00452348"/>
    <w:pPr>
      <w:ind w:right="1267"/>
    </w:pPr>
  </w:style>
  <w:style w:type="paragraph" w:customStyle="1" w:styleId="Session">
    <w:name w:val="Session"/>
    <w:basedOn w:val="H23"/>
    <w:rsid w:val="00071C28"/>
    <w:pPr>
      <w:ind w:right="1267"/>
    </w:pPr>
    <w:rPr>
      <w:spacing w:val="4"/>
    </w:rPr>
  </w:style>
  <w:style w:type="paragraph" w:customStyle="1" w:styleId="Sponsors">
    <w:name w:val="Sponsors"/>
    <w:basedOn w:val="H23"/>
    <w:rsid w:val="0045234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rsid w:val="00071C2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2">
    <w:name w:val="Title 2"/>
    <w:basedOn w:val="H1"/>
    <w:autoRedefine/>
    <w:rsid w:val="00487E4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rsid w:val="008C643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Distribution">
    <w:name w:val="Distribution"/>
    <w:basedOn w:val="Normal"/>
    <w:next w:val="Normal"/>
    <w:autoRedefine/>
    <w:rsid w:val="00F22BED"/>
    <w:pPr>
      <w:spacing w:before="240"/>
    </w:pPr>
  </w:style>
  <w:style w:type="paragraph" w:customStyle="1" w:styleId="Publication">
    <w:name w:val="Publication"/>
    <w:basedOn w:val="Normal"/>
    <w:next w:val="Normal"/>
    <w:autoRedefine/>
    <w:rsid w:val="00270F2C"/>
  </w:style>
  <w:style w:type="paragraph" w:customStyle="1" w:styleId="Original">
    <w:name w:val="Original"/>
    <w:basedOn w:val="Normal"/>
    <w:next w:val="Normal"/>
    <w:autoRedefine/>
    <w:rsid w:val="00270F2C"/>
  </w:style>
  <w:style w:type="paragraph" w:customStyle="1" w:styleId="ReleaseDate">
    <w:name w:val="ReleaseDate"/>
    <w:basedOn w:val="Normal"/>
    <w:next w:val="Normal"/>
    <w:autoRedefine/>
    <w:rsid w:val="00270F2C"/>
  </w:style>
  <w:style w:type="paragraph" w:styleId="CommentSubject">
    <w:name w:val="annotation subject"/>
    <w:basedOn w:val="CommentText"/>
    <w:next w:val="CommentText"/>
    <w:semiHidden/>
    <w:rsid w:val="00FE1BAD"/>
    <w:rPr>
      <w:b/>
      <w:bCs/>
    </w:rPr>
  </w:style>
  <w:style w:type="character" w:styleId="Hyperlink">
    <w:name w:val="Hyperlink"/>
    <w:semiHidden/>
    <w:rsid w:val="00AA7842"/>
    <w:rPr>
      <w:color w:val="0000FF"/>
      <w:u w:val="none"/>
    </w:rPr>
  </w:style>
  <w:style w:type="paragraph" w:styleId="TOC2">
    <w:name w:val="toc 2"/>
    <w:basedOn w:val="Normal"/>
    <w:next w:val="Normal"/>
    <w:autoRedefine/>
    <w:semiHidden/>
    <w:rsid w:val="00AA7842"/>
    <w:pPr>
      <w:ind w:left="200"/>
    </w:pPr>
    <w:rPr>
      <w:lang w:eastAsia="ru-RU"/>
    </w:rPr>
  </w:style>
  <w:style w:type="paragraph" w:styleId="TOC1">
    <w:name w:val="toc 1"/>
    <w:basedOn w:val="Normal"/>
    <w:next w:val="Normal"/>
    <w:autoRedefine/>
    <w:semiHidden/>
    <w:rsid w:val="00AA7842"/>
    <w:pPr>
      <w:tabs>
        <w:tab w:val="right" w:pos="567"/>
        <w:tab w:val="left" w:pos="851"/>
        <w:tab w:val="left" w:pos="1276"/>
        <w:tab w:val="right" w:leader="dot" w:pos="9838"/>
      </w:tabs>
      <w:spacing w:after="120" w:line="240" w:lineRule="auto"/>
    </w:pPr>
    <w:rPr>
      <w:lang w:eastAsia="ru-RU"/>
    </w:rPr>
  </w:style>
  <w:style w:type="paragraph" w:styleId="ListBullet">
    <w:name w:val="List Bullet"/>
    <w:basedOn w:val="Normal"/>
    <w:autoRedefine/>
    <w:semiHidden/>
    <w:rsid w:val="00E22B43"/>
    <w:pPr>
      <w:numPr>
        <w:numId w:val="12"/>
      </w:numPr>
    </w:pPr>
    <w:rPr>
      <w:lang w:eastAsia="ru-RU"/>
    </w:rPr>
  </w:style>
  <w:style w:type="paragraph" w:styleId="BalloonText">
    <w:name w:val="Balloon Text"/>
    <w:basedOn w:val="Normal"/>
    <w:link w:val="BalloonTextChar"/>
    <w:semiHidden/>
    <w:unhideWhenUsed/>
    <w:rsid w:val="00E22B43"/>
    <w:pPr>
      <w:spacing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link w:val="BalloonText"/>
    <w:semiHidden/>
    <w:rsid w:val="00E22B43"/>
    <w:rPr>
      <w:rFonts w:ascii="Tahoma" w:hAnsi="Tahoma" w:cs="Tahoma"/>
      <w:spacing w:val="4"/>
      <w:w w:val="103"/>
      <w:kern w:val="14"/>
      <w:sz w:val="16"/>
      <w:szCs w:val="16"/>
      <w:lang w:val="ru-RU" w:eastAsia="ru-RU" w:bidi="ar-SA"/>
    </w:rPr>
  </w:style>
  <w:style w:type="paragraph" w:customStyle="1" w:styleId="SingleTxtG">
    <w:name w:val="_ Single Txt_G"/>
    <w:basedOn w:val="Normal"/>
    <w:rsid w:val="00E22B43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Normal"/>
    <w:next w:val="Normal"/>
    <w:rsid w:val="00E22B4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DTpara">
    <w:name w:val="_DTpara"/>
    <w:basedOn w:val="SingleTxtG"/>
    <w:qFormat/>
    <w:rsid w:val="00E22B43"/>
    <w:pPr>
      <w:numPr>
        <w:numId w:val="14"/>
      </w:numPr>
    </w:pPr>
    <w:rPr>
      <w:lang w:val="fr-CH"/>
    </w:rPr>
  </w:style>
  <w:style w:type="paragraph" w:customStyle="1" w:styleId="DTpar">
    <w:name w:val="_DTpar"/>
    <w:basedOn w:val="DTpara"/>
    <w:qFormat/>
    <w:rsid w:val="00E22B43"/>
  </w:style>
  <w:style w:type="paragraph" w:customStyle="1" w:styleId="XLargeG">
    <w:name w:val="__XLarge_G"/>
    <w:basedOn w:val="Normal"/>
    <w:next w:val="Normal"/>
    <w:rsid w:val="00E22B4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22B43"/>
    <w:pPr>
      <w:numPr>
        <w:numId w:val="16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22B4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22B4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E22B4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paragraph" w:styleId="BodyText">
    <w:name w:val="Body Text"/>
    <w:basedOn w:val="Normal"/>
    <w:semiHidden/>
    <w:rsid w:val="00956B50"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  <w:lang w:eastAsia="ru-RU"/>
    </w:rPr>
  </w:style>
  <w:style w:type="paragraph" w:styleId="BodyTextIndent2">
    <w:name w:val="Body Text Indent 2"/>
    <w:basedOn w:val="Normal"/>
    <w:semiHidden/>
    <w:rsid w:val="00956B50"/>
    <w:pPr>
      <w:tabs>
        <w:tab w:val="left" w:pos="993"/>
      </w:tabs>
      <w:spacing w:line="480" w:lineRule="auto"/>
      <w:ind w:left="2268" w:hanging="850"/>
      <w:jc w:val="both"/>
    </w:pPr>
    <w:rPr>
      <w:spacing w:val="0"/>
      <w:w w:val="100"/>
      <w:kern w:val="0"/>
      <w:sz w:val="28"/>
      <w:lang w:eastAsia="ru-RU"/>
    </w:rPr>
  </w:style>
  <w:style w:type="paragraph" w:styleId="BodyTextIndent3">
    <w:name w:val="Body Text Indent 3"/>
    <w:basedOn w:val="Normal"/>
    <w:semiHidden/>
    <w:rsid w:val="00956B50"/>
    <w:pPr>
      <w:spacing w:line="480" w:lineRule="auto"/>
      <w:ind w:left="2268" w:hanging="1134"/>
      <w:jc w:val="both"/>
    </w:pPr>
    <w:rPr>
      <w:spacing w:val="0"/>
      <w:w w:val="100"/>
      <w:kern w:val="0"/>
      <w:sz w:val="28"/>
      <w:lang w:eastAsia="ru-RU"/>
    </w:rPr>
  </w:style>
  <w:style w:type="paragraph" w:styleId="BodyTextIndent">
    <w:name w:val="Body Text Indent"/>
    <w:basedOn w:val="Normal"/>
    <w:semiHidden/>
    <w:rsid w:val="00956B50"/>
    <w:pPr>
      <w:spacing w:line="480" w:lineRule="auto"/>
      <w:ind w:firstLine="567"/>
      <w:jc w:val="both"/>
    </w:pPr>
    <w:rPr>
      <w:spacing w:val="0"/>
      <w:w w:val="100"/>
      <w:kern w:val="0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14639</Words>
  <Characters>83448</Characters>
  <Application>Microsoft Office Outlook</Application>
  <DocSecurity>4</DocSecurity>
  <Lines>695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97892</CharactersWithSpaces>
  <SharedDoc>false</SharedDoc>
  <HLinks>
    <vt:vector size="144" baseType="variant">
      <vt:variant>
        <vt:i4>1638455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_Toc380154132</vt:lpwstr>
      </vt:variant>
      <vt:variant>
        <vt:i4>1638455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_Toc380154131</vt:lpwstr>
      </vt:variant>
      <vt:variant>
        <vt:i4>1638455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_Toc380154130</vt:lpwstr>
      </vt:variant>
      <vt:variant>
        <vt:i4>1572919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_Toc380154129</vt:lpwstr>
      </vt:variant>
      <vt:variant>
        <vt:i4>1572919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_Toc380154128</vt:lpwstr>
      </vt:variant>
      <vt:variant>
        <vt:i4>1572919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_Toc380154127</vt:lpwstr>
      </vt:variant>
      <vt:variant>
        <vt:i4>1572919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_Toc380154126</vt:lpwstr>
      </vt:variant>
      <vt:variant>
        <vt:i4>1572919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_Toc380154125</vt:lpwstr>
      </vt:variant>
      <vt:variant>
        <vt:i4>1572919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_Toc380154124</vt:lpwstr>
      </vt:variant>
      <vt:variant>
        <vt:i4>1572919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_Toc380154123</vt:lpwstr>
      </vt:variant>
      <vt:variant>
        <vt:i4>1572919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_Toc380154122</vt:lpwstr>
      </vt:variant>
      <vt:variant>
        <vt:i4>1572919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_Toc380154121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_Toc380154120</vt:lpwstr>
      </vt:variant>
      <vt:variant>
        <vt:i4>1769527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_Toc380154119</vt:lpwstr>
      </vt:variant>
      <vt:variant>
        <vt:i4>1769527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_Toc380154118</vt:lpwstr>
      </vt:variant>
      <vt:variant>
        <vt:i4>1769527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_Toc380154117</vt:lpwstr>
      </vt:variant>
      <vt:variant>
        <vt:i4>1769527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_Toc380154116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_Toc380154115</vt:lpwstr>
      </vt:variant>
      <vt:variant>
        <vt:i4>1769527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_Toc380154114</vt:lpwstr>
      </vt:variant>
      <vt:variant>
        <vt:i4>1769527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_Toc380154113</vt:lpwstr>
      </vt:variant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_Toc380154112</vt:lpwstr>
      </vt:variant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_Toc380154111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_Toc380154110</vt:lpwstr>
      </vt:variant>
      <vt:variant>
        <vt:i4>1703991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_Toc380154109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Mouslikova</dc:creator>
  <cp:keywords/>
  <dc:description/>
  <cp:lastModifiedBy>RTPU User</cp:lastModifiedBy>
  <cp:revision>6</cp:revision>
  <cp:lastPrinted>2014-02-19T13:10:00Z</cp:lastPrinted>
  <dcterms:created xsi:type="dcterms:W3CDTF">2014-02-19T13:15:00Z</dcterms:created>
  <dcterms:modified xsi:type="dcterms:W3CDTF">2014-02-19T13:51:00Z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1362155</vt:lpwstr>
  </property>
  <property fmtid="{D5CDD505-2E9C-101B-9397-08002B2CF9AE}" pid="3" name="Symbol1">
    <vt:lpwstr>CEDAW/C/GAB/6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Distribution">
    <vt:lpwstr>General</vt:lpwstr>
  </property>
  <property fmtid="{D5CDD505-2E9C-101B-9397-08002B2CF9AE}" pid="7" name="Publication Date">
    <vt:lpwstr>19 February 2013</vt:lpwstr>
  </property>
  <property fmtid="{D5CDD505-2E9C-101B-9397-08002B2CF9AE}" pid="8" name="Original">
    <vt:lpwstr>English</vt:lpwstr>
  </property>
  <property fmtid="{D5CDD505-2E9C-101B-9397-08002B2CF9AE}" pid="9" name="Release Date">
    <vt:lpwstr>190214</vt:lpwstr>
  </property>
  <property fmtid="{D5CDD505-2E9C-101B-9397-08002B2CF9AE}" pid="10" name="Comment">
    <vt:lpwstr/>
  </property>
  <property fmtid="{D5CDD505-2E9C-101B-9397-08002B2CF9AE}" pid="11" name="DraftPages">
    <vt:lpwstr>45 </vt:lpwstr>
  </property>
  <property fmtid="{D5CDD505-2E9C-101B-9397-08002B2CF9AE}" pid="12" name="Operator">
    <vt:lpwstr>Mouslikova</vt:lpwstr>
  </property>
</Properties>
</file>