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B8085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B8085F" w:rsidRDefault="00CD6A00" w:rsidP="00B57634">
            <w:pPr>
              <w:spacing w:after="80" w:line="300" w:lineRule="exact"/>
              <w:rPr>
                <w:sz w:val="28"/>
              </w:rPr>
            </w:pPr>
            <w:r w:rsidRPr="00B8085F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B8085F" w:rsidRDefault="00CD6A00" w:rsidP="00B57634">
            <w:pPr>
              <w:jc w:val="right"/>
              <w:rPr>
                <w:sz w:val="20"/>
              </w:rPr>
            </w:pPr>
            <w:r w:rsidRPr="00B8085F">
              <w:rPr>
                <w:sz w:val="40"/>
                <w:szCs w:val="40"/>
              </w:rPr>
              <w:t>CMW</w:t>
            </w:r>
            <w:r w:rsidRPr="00B8085F">
              <w:rPr>
                <w:sz w:val="20"/>
              </w:rPr>
              <w:t>/</w:t>
            </w:r>
            <w:fldSimple w:instr=" FILLIN  &quot;Введите часть символа после CMW/&quot;  \* MERGEFORMAT ">
              <w:r w:rsidR="0051162B" w:rsidRPr="00B8085F">
                <w:t>C/MRT/QPR/1</w:t>
              </w:r>
            </w:fldSimple>
          </w:p>
        </w:tc>
      </w:tr>
      <w:tr w:rsidR="00CD6A00" w:rsidRPr="00B8085F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B8085F" w:rsidRDefault="00CD6A00" w:rsidP="00B57634">
            <w:pPr>
              <w:spacing w:before="120"/>
              <w:jc w:val="center"/>
            </w:pPr>
            <w:r w:rsidRPr="00B8085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B8085F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B8085F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 w:rsidRPr="00B8085F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B8085F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B8085F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B8085F" w:rsidRDefault="00CD6A00" w:rsidP="00B57634">
            <w:pPr>
              <w:spacing w:before="240" w:after="0"/>
              <w:rPr>
                <w:sz w:val="20"/>
              </w:rPr>
            </w:pPr>
            <w:proofErr w:type="spellStart"/>
            <w:r w:rsidRPr="00B8085F">
              <w:rPr>
                <w:sz w:val="20"/>
              </w:rPr>
              <w:t>Distr</w:t>
            </w:r>
            <w:proofErr w:type="spellEnd"/>
            <w:r w:rsidRPr="00B8085F">
              <w:rPr>
                <w:sz w:val="20"/>
              </w:rPr>
              <w:t xml:space="preserve">.: </w:t>
            </w:r>
            <w:bookmarkStart w:id="0" w:name="ПолеСоСписком1"/>
            <w:r w:rsidRPr="00B8085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8085F">
              <w:rPr>
                <w:sz w:val="20"/>
              </w:rPr>
              <w:instrText xml:space="preserve"> FORMDROPDOWN </w:instrText>
            </w:r>
            <w:r w:rsidRPr="00B8085F">
              <w:rPr>
                <w:sz w:val="20"/>
              </w:rPr>
            </w:r>
            <w:r w:rsidRPr="00B8085F">
              <w:rPr>
                <w:sz w:val="20"/>
              </w:rPr>
              <w:fldChar w:fldCharType="end"/>
            </w:r>
            <w:bookmarkEnd w:id="0"/>
          </w:p>
          <w:p w:rsidR="00CD6A00" w:rsidRPr="00B8085F" w:rsidRDefault="00CD6A00" w:rsidP="00B57634">
            <w:pPr>
              <w:spacing w:before="0" w:after="0"/>
              <w:rPr>
                <w:sz w:val="20"/>
              </w:rPr>
            </w:pPr>
            <w:r w:rsidRPr="00B8085F">
              <w:rPr>
                <w:sz w:val="20"/>
              </w:rPr>
              <w:fldChar w:fldCharType="begin"/>
            </w:r>
            <w:r w:rsidRPr="00B8085F">
              <w:rPr>
                <w:sz w:val="20"/>
              </w:rPr>
              <w:instrText xml:space="preserve"> FILLIN  "Введите дату документа" \* MERGEFORMAT </w:instrText>
            </w:r>
            <w:r w:rsidR="0051162B" w:rsidRPr="00B8085F">
              <w:rPr>
                <w:sz w:val="20"/>
              </w:rPr>
              <w:fldChar w:fldCharType="separate"/>
            </w:r>
            <w:r w:rsidR="0051162B" w:rsidRPr="00B8085F">
              <w:rPr>
                <w:sz w:val="20"/>
              </w:rPr>
              <w:t xml:space="preserve">26 </w:t>
            </w:r>
            <w:proofErr w:type="spellStart"/>
            <w:r w:rsidR="0051162B" w:rsidRPr="00B8085F">
              <w:rPr>
                <w:sz w:val="20"/>
              </w:rPr>
              <w:t>September</w:t>
            </w:r>
            <w:proofErr w:type="spellEnd"/>
            <w:r w:rsidR="0051162B" w:rsidRPr="00B8085F">
              <w:rPr>
                <w:sz w:val="20"/>
              </w:rPr>
              <w:t xml:space="preserve"> 2014</w:t>
            </w:r>
            <w:r w:rsidRPr="00B8085F">
              <w:rPr>
                <w:sz w:val="20"/>
              </w:rPr>
              <w:fldChar w:fldCharType="end"/>
            </w:r>
          </w:p>
          <w:p w:rsidR="00CD6A00" w:rsidRPr="00B8085F" w:rsidRDefault="00CD6A00" w:rsidP="00B57634">
            <w:pPr>
              <w:spacing w:before="0" w:after="0"/>
              <w:rPr>
                <w:sz w:val="20"/>
              </w:rPr>
            </w:pPr>
            <w:proofErr w:type="spellStart"/>
            <w:r w:rsidRPr="00B8085F">
              <w:rPr>
                <w:sz w:val="20"/>
              </w:rPr>
              <w:t>Russian</w:t>
            </w:r>
            <w:proofErr w:type="spellEnd"/>
          </w:p>
          <w:p w:rsidR="00CD6A00" w:rsidRPr="00B8085F" w:rsidRDefault="00CD6A00" w:rsidP="00B57634">
            <w:pPr>
              <w:spacing w:before="0" w:after="0"/>
              <w:rPr>
                <w:sz w:val="20"/>
              </w:rPr>
            </w:pPr>
            <w:proofErr w:type="spellStart"/>
            <w:r w:rsidRPr="00B8085F">
              <w:rPr>
                <w:sz w:val="20"/>
              </w:rPr>
              <w:t>Original</w:t>
            </w:r>
            <w:proofErr w:type="spellEnd"/>
            <w:r w:rsidRPr="00B8085F">
              <w:rPr>
                <w:sz w:val="20"/>
              </w:rPr>
              <w:t xml:space="preserve">: </w:t>
            </w:r>
            <w:bookmarkStart w:id="1" w:name="ПолеСоСписком2"/>
            <w:r w:rsidRPr="00B8085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8085F">
              <w:rPr>
                <w:sz w:val="20"/>
              </w:rPr>
              <w:instrText xml:space="preserve"> FORMDROPDOWN </w:instrText>
            </w:r>
            <w:r w:rsidR="00493BF0" w:rsidRPr="00B8085F">
              <w:rPr>
                <w:sz w:val="20"/>
              </w:rPr>
            </w:r>
            <w:r w:rsidRPr="00B8085F">
              <w:rPr>
                <w:sz w:val="20"/>
              </w:rPr>
              <w:fldChar w:fldCharType="end"/>
            </w:r>
            <w:bookmarkEnd w:id="1"/>
          </w:p>
          <w:p w:rsidR="00CD6A00" w:rsidRPr="00B8085F" w:rsidRDefault="00CD6A00" w:rsidP="00B57634"/>
        </w:tc>
      </w:tr>
    </w:tbl>
    <w:p w:rsidR="0051162B" w:rsidRPr="00B8085F" w:rsidRDefault="0051162B" w:rsidP="0051162B">
      <w:pPr>
        <w:pStyle w:val="SingleTxtGR"/>
        <w:spacing w:before="120"/>
        <w:ind w:left="0" w:right="0"/>
        <w:jc w:val="left"/>
        <w:rPr>
          <w:b/>
          <w:bCs/>
          <w:sz w:val="24"/>
          <w:szCs w:val="24"/>
        </w:rPr>
      </w:pPr>
      <w:r w:rsidRPr="00B8085F">
        <w:rPr>
          <w:b/>
          <w:sz w:val="24"/>
          <w:szCs w:val="24"/>
        </w:rPr>
        <w:t>Комитет по защите прав всех</w:t>
      </w:r>
      <w:r w:rsidR="00217435" w:rsidRPr="00B8085F">
        <w:rPr>
          <w:b/>
          <w:sz w:val="24"/>
          <w:szCs w:val="24"/>
        </w:rPr>
        <w:t xml:space="preserve"> </w:t>
      </w:r>
      <w:r w:rsidRPr="00B8085F">
        <w:rPr>
          <w:b/>
          <w:sz w:val="24"/>
          <w:szCs w:val="24"/>
        </w:rPr>
        <w:t>трудящихся-</w:t>
      </w:r>
      <w:r w:rsidR="00217435" w:rsidRPr="00B8085F">
        <w:rPr>
          <w:b/>
          <w:sz w:val="24"/>
          <w:szCs w:val="24"/>
        </w:rPr>
        <w:br/>
      </w:r>
      <w:r w:rsidRPr="00B8085F">
        <w:rPr>
          <w:b/>
          <w:sz w:val="24"/>
          <w:szCs w:val="24"/>
        </w:rPr>
        <w:t>мигрантов и членов их семей</w:t>
      </w:r>
    </w:p>
    <w:p w:rsidR="0051162B" w:rsidRPr="00B8085F" w:rsidRDefault="0051162B" w:rsidP="00217435">
      <w:pPr>
        <w:pStyle w:val="HChGR"/>
      </w:pPr>
      <w:r w:rsidRPr="00B8085F">
        <w:tab/>
      </w:r>
      <w:r w:rsidRPr="00B8085F">
        <w:tab/>
        <w:t>Перечень вопросов, направляемых до представления первон</w:t>
      </w:r>
      <w:r w:rsidRPr="00B8085F">
        <w:t>а</w:t>
      </w:r>
      <w:r w:rsidRPr="00B8085F">
        <w:t>чального доклада Мавритании</w:t>
      </w:r>
      <w:r w:rsidRPr="00B8085F">
        <w:rPr>
          <w:rStyle w:val="FootnoteReference"/>
          <w:b w:val="0"/>
          <w:sz w:val="20"/>
        </w:rPr>
        <w:footnoteReference w:customMarkFollows="1" w:id="1"/>
        <w:t>*</w:t>
      </w:r>
    </w:p>
    <w:tbl>
      <w:tblPr>
        <w:tblW w:w="7653" w:type="dxa"/>
        <w:jc w:val="center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1E0"/>
      </w:tblPr>
      <w:tblGrid>
        <w:gridCol w:w="7653"/>
      </w:tblGrid>
      <w:tr w:rsidR="0051162B" w:rsidRPr="00B8085F" w:rsidTr="00493BF0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162B" w:rsidRPr="00B8085F" w:rsidRDefault="0051162B" w:rsidP="00493BF0"/>
        </w:tc>
      </w:tr>
      <w:tr w:rsidR="0051162B" w:rsidRPr="00B8085F" w:rsidTr="00493BF0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162B" w:rsidRPr="00B8085F" w:rsidRDefault="0051162B" w:rsidP="00493BF0">
            <w:pPr>
              <w:spacing w:after="120"/>
              <w:ind w:firstLine="567"/>
              <w:jc w:val="both"/>
            </w:pPr>
            <w:r w:rsidRPr="00B8085F">
              <w:t>Комитет по защите прав всех трудящихся-мигрантов и членов их семей на своей четырнадцатой сессии (A/66/48, пункт 26) установил процедуру, пр</w:t>
            </w:r>
            <w:r w:rsidRPr="00B8085F">
              <w:t>е</w:t>
            </w:r>
            <w:r w:rsidRPr="00B8085F">
              <w:t>дусматривающую подготовку и утверждение перечня вопросов, препровожда</w:t>
            </w:r>
            <w:r w:rsidRPr="00B8085F">
              <w:t>е</w:t>
            </w:r>
            <w:r w:rsidRPr="00B8085F">
              <w:t xml:space="preserve">мого соответствующему государству-участнику до представления им своего доклада. Ответы государства-участника на этот перечень вопросов станут его докладом, подлежащим представлению согласно пункту 1 статьи 73 Конвенции. В соответствии с пунктом 16 резолюции 68/268 Генеральной Ассамблеи объем доклада не должен превышать 31 800 слов. </w:t>
            </w:r>
          </w:p>
        </w:tc>
      </w:tr>
      <w:tr w:rsidR="0051162B" w:rsidRPr="00B8085F" w:rsidTr="00493BF0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162B" w:rsidRPr="00B8085F" w:rsidRDefault="0051162B" w:rsidP="00493BF0">
            <w:pPr>
              <w:spacing w:after="120"/>
              <w:ind w:firstLine="567"/>
              <w:jc w:val="both"/>
            </w:pPr>
            <w:r w:rsidRPr="00B8085F">
              <w:t xml:space="preserve">Перечень вопросов может быть также препровожден государству-участнику в тех случаях, когда Комитет принимает решение о рассмотрении осуществления Конвенции в отсутствие доклада, в соответствии с </w:t>
            </w:r>
            <w:proofErr w:type="spellStart"/>
            <w:r w:rsidRPr="00B8085F">
              <w:t>прав</w:t>
            </w:r>
            <w:r w:rsidRPr="00B8085F">
              <w:t>и</w:t>
            </w:r>
            <w:r w:rsidR="004F5427" w:rsidRPr="00B8085F">
              <w:t>-</w:t>
            </w:r>
            <w:r w:rsidRPr="00B8085F">
              <w:t>лом</w:t>
            </w:r>
            <w:proofErr w:type="spellEnd"/>
            <w:r w:rsidRPr="00B8085F">
              <w:t> 31-бис временных правил процедуры (A/67/48, пункт 26).</w:t>
            </w:r>
          </w:p>
        </w:tc>
      </w:tr>
      <w:tr w:rsidR="0051162B" w:rsidRPr="00B8085F" w:rsidTr="00493BF0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62B" w:rsidRPr="00B8085F" w:rsidRDefault="0051162B" w:rsidP="00493BF0"/>
        </w:tc>
      </w:tr>
    </w:tbl>
    <w:p w:rsidR="0051162B" w:rsidRPr="00B8085F" w:rsidRDefault="0051162B" w:rsidP="0051162B">
      <w:pPr>
        <w:pStyle w:val="HChGR"/>
      </w:pPr>
      <w:r w:rsidRPr="00B8085F">
        <w:tab/>
      </w:r>
      <w:r w:rsidRPr="00B8085F">
        <w:tab/>
        <w:t>Часть I</w:t>
      </w:r>
    </w:p>
    <w:p w:rsidR="0051162B" w:rsidRPr="00B8085F" w:rsidRDefault="0051162B" w:rsidP="00217435">
      <w:pPr>
        <w:pStyle w:val="H23GR"/>
      </w:pPr>
      <w:r w:rsidRPr="00B8085F">
        <w:rPr>
          <w:rFonts w:eastAsia="Dotum"/>
        </w:rPr>
        <w:tab/>
      </w:r>
      <w:r w:rsidRPr="00B8085F">
        <w:rPr>
          <w:rFonts w:eastAsia="Dotum"/>
        </w:rPr>
        <w:tab/>
        <w:t>В этом разделе государству-участнику предлагается ответить на приведенные ниже вопросы.</w:t>
      </w:r>
    </w:p>
    <w:p w:rsidR="0051162B" w:rsidRPr="00B8085F" w:rsidRDefault="0051162B" w:rsidP="00217435">
      <w:pPr>
        <w:pStyle w:val="H1GR"/>
      </w:pPr>
      <w:r w:rsidRPr="00B8085F">
        <w:tab/>
        <w:t>A.</w:t>
      </w:r>
      <w:r w:rsidRPr="00B8085F">
        <w:tab/>
        <w:t xml:space="preserve">Общая информация </w:t>
      </w:r>
    </w:p>
    <w:p w:rsidR="0051162B" w:rsidRPr="00B8085F" w:rsidRDefault="004F5427" w:rsidP="00217435">
      <w:pPr>
        <w:pStyle w:val="SingleTxtGR"/>
      </w:pPr>
      <w:r w:rsidRPr="00B8085F">
        <w:t>1.</w:t>
      </w:r>
      <w:r w:rsidRPr="00B8085F">
        <w:tab/>
      </w:r>
      <w:r w:rsidR="0051162B" w:rsidRPr="00B8085F">
        <w:t xml:space="preserve">Просьба представить информацию о </w:t>
      </w:r>
      <w:proofErr w:type="spellStart"/>
      <w:r w:rsidR="0051162B" w:rsidRPr="00B8085F">
        <w:t>внутриправовой</w:t>
      </w:r>
      <w:proofErr w:type="spellEnd"/>
      <w:r w:rsidR="0051162B" w:rsidRPr="00B8085F">
        <w:t xml:space="preserve"> системе примен</w:t>
      </w:r>
      <w:r w:rsidR="0051162B" w:rsidRPr="00B8085F">
        <w:t>и</w:t>
      </w:r>
      <w:r w:rsidR="0051162B" w:rsidRPr="00B8085F">
        <w:t xml:space="preserve">тельно к Конвенции, в частности: </w:t>
      </w:r>
    </w:p>
    <w:p w:rsidR="0051162B" w:rsidRPr="00B8085F" w:rsidRDefault="00B8085F" w:rsidP="00217435">
      <w:pPr>
        <w:pStyle w:val="SingleTxtGR"/>
      </w:pPr>
      <w:r>
        <w:tab/>
      </w:r>
      <w:proofErr w:type="spellStart"/>
      <w:r w:rsidR="0051162B" w:rsidRPr="00B8085F">
        <w:t>a</w:t>
      </w:r>
      <w:proofErr w:type="spellEnd"/>
      <w:r w:rsidR="0051162B" w:rsidRPr="00B8085F">
        <w:t>)</w:t>
      </w:r>
      <w:r w:rsidR="0051162B" w:rsidRPr="00B8085F">
        <w:tab/>
        <w:t>о статусе Конвенции во внутреннем праве, указав при этом, обл</w:t>
      </w:r>
      <w:r w:rsidR="0051162B" w:rsidRPr="00B8085F">
        <w:t>а</w:t>
      </w:r>
      <w:r w:rsidR="0051162B" w:rsidRPr="00B8085F">
        <w:t>дает ли Конвенция прямой исполнительной силой, или же для обеспечения ее примен</w:t>
      </w:r>
      <w:r w:rsidR="0051162B" w:rsidRPr="00B8085F">
        <w:t>е</w:t>
      </w:r>
      <w:r w:rsidR="0051162B" w:rsidRPr="00B8085F">
        <w:t xml:space="preserve">ния она была инкорпорирована во внутреннее законодательство; </w:t>
      </w:r>
    </w:p>
    <w:p w:rsidR="0051162B" w:rsidRPr="00B8085F" w:rsidRDefault="004F5427" w:rsidP="00217435">
      <w:pPr>
        <w:pStyle w:val="SingleTxtGR"/>
      </w:pPr>
      <w:r w:rsidRPr="00B8085F">
        <w:tab/>
      </w:r>
      <w:proofErr w:type="spellStart"/>
      <w:r w:rsidR="0051162B" w:rsidRPr="00B8085F">
        <w:t>b</w:t>
      </w:r>
      <w:proofErr w:type="spellEnd"/>
      <w:r w:rsidR="0051162B" w:rsidRPr="00B8085F">
        <w:t>)</w:t>
      </w:r>
      <w:r w:rsidR="0051162B" w:rsidRPr="00B8085F">
        <w:tab/>
        <w:t>о национальном законодательстве государства-участника, связа</w:t>
      </w:r>
      <w:r w:rsidR="0051162B" w:rsidRPr="00B8085F">
        <w:t>н</w:t>
      </w:r>
      <w:r w:rsidR="0051162B" w:rsidRPr="00B8085F">
        <w:t>ном с защитой трудящихся-мигрантов и членов их семей в соответствии с принцип</w:t>
      </w:r>
      <w:r w:rsidR="0051162B" w:rsidRPr="00B8085F">
        <w:t>а</w:t>
      </w:r>
      <w:r w:rsidR="0051162B" w:rsidRPr="00B8085F">
        <w:t xml:space="preserve">ми, провозглашенными в Конвенции; </w:t>
      </w:r>
    </w:p>
    <w:p w:rsidR="0051162B" w:rsidRPr="00B8085F" w:rsidRDefault="004F5427" w:rsidP="00217435">
      <w:pPr>
        <w:pStyle w:val="SingleTxtGR"/>
      </w:pPr>
      <w:r w:rsidRPr="00B8085F">
        <w:tab/>
      </w:r>
      <w:proofErr w:type="spellStart"/>
      <w:r w:rsidR="0051162B" w:rsidRPr="00B8085F">
        <w:t>c</w:t>
      </w:r>
      <w:proofErr w:type="spellEnd"/>
      <w:r w:rsidR="0051162B" w:rsidRPr="00B8085F">
        <w:t>)</w:t>
      </w:r>
      <w:r w:rsidR="0051162B" w:rsidRPr="00B8085F">
        <w:tab/>
        <w:t>о мерах, принятых государством-участником для приведения св</w:t>
      </w:r>
      <w:r w:rsidR="0051162B" w:rsidRPr="00B8085F">
        <w:t>о</w:t>
      </w:r>
      <w:r w:rsidR="0051162B" w:rsidRPr="00B8085F">
        <w:t>его законодательства в соответствие с положениями Конвенции, в частности о положениях, касающихся условий въезда, пребывания и трудовой деятельности ин</w:t>
      </w:r>
      <w:r w:rsidR="0051162B" w:rsidRPr="00B8085F">
        <w:t>о</w:t>
      </w:r>
      <w:r w:rsidR="0051162B" w:rsidRPr="00B8085F">
        <w:t>странцев в Мавритании;</w:t>
      </w:r>
    </w:p>
    <w:p w:rsidR="0051162B" w:rsidRPr="00B8085F" w:rsidRDefault="004F5427" w:rsidP="00217435">
      <w:pPr>
        <w:pStyle w:val="SingleTxtGR"/>
      </w:pPr>
      <w:r w:rsidRPr="00B8085F">
        <w:tab/>
      </w:r>
      <w:proofErr w:type="spellStart"/>
      <w:r w:rsidR="0051162B" w:rsidRPr="00B8085F">
        <w:t>d</w:t>
      </w:r>
      <w:proofErr w:type="spellEnd"/>
      <w:r w:rsidR="0051162B" w:rsidRPr="00B8085F">
        <w:t>)</w:t>
      </w:r>
      <w:r w:rsidR="0051162B" w:rsidRPr="00B8085F">
        <w:tab/>
        <w:t>о двусторонних и многосторонних соглашениях с другими стран</w:t>
      </w:r>
      <w:r w:rsidR="0051162B" w:rsidRPr="00B8085F">
        <w:t>а</w:t>
      </w:r>
      <w:r w:rsidR="0051162B" w:rsidRPr="00B8085F">
        <w:t>ми в области миграции.</w:t>
      </w:r>
    </w:p>
    <w:p w:rsidR="0051162B" w:rsidRPr="00B8085F" w:rsidRDefault="004F5427" w:rsidP="00217435">
      <w:pPr>
        <w:pStyle w:val="SingleTxtGR"/>
      </w:pPr>
      <w:r w:rsidRPr="00B8085F">
        <w:t>2.</w:t>
      </w:r>
      <w:r w:rsidRPr="00B8085F">
        <w:tab/>
      </w:r>
      <w:r w:rsidR="0051162B" w:rsidRPr="00B8085F">
        <w:t>Просьба представить информацию о всех мерах политики и стратегиях, принятых государством-участником в отношении прав трудящихся-мигрантов и членов их семей. Просьба включить информацию о предусмотренных госуда</w:t>
      </w:r>
      <w:r w:rsidR="0051162B" w:rsidRPr="00B8085F">
        <w:t>р</w:t>
      </w:r>
      <w:r w:rsidR="0051162B" w:rsidRPr="00B8085F">
        <w:t>ством-участником количественных целевых показателях и сроках их достиж</w:t>
      </w:r>
      <w:r w:rsidR="0051162B" w:rsidRPr="00B8085F">
        <w:t>е</w:t>
      </w:r>
      <w:r w:rsidR="0051162B" w:rsidRPr="00B8085F">
        <w:t>ния в сфере эффективного мониторинга прогресса в осуществлении прав тр</w:t>
      </w:r>
      <w:r w:rsidR="0051162B" w:rsidRPr="00B8085F">
        <w:t>у</w:t>
      </w:r>
      <w:r w:rsidR="0051162B" w:rsidRPr="00B8085F">
        <w:t>дящихся-мигрантов и членов их семей, а также информацию о ресурсах, выд</w:t>
      </w:r>
      <w:r w:rsidR="0051162B" w:rsidRPr="00B8085F">
        <w:t>е</w:t>
      </w:r>
      <w:r w:rsidR="0051162B" w:rsidRPr="00B8085F">
        <w:t xml:space="preserve">ленных для их достижения, и о достигнутых и намеченных результатах. </w:t>
      </w:r>
    </w:p>
    <w:p w:rsidR="0051162B" w:rsidRPr="00B8085F" w:rsidRDefault="004F5427" w:rsidP="00217435">
      <w:pPr>
        <w:pStyle w:val="SingleTxtGR"/>
      </w:pPr>
      <w:r w:rsidRPr="00B8085F">
        <w:t>3.</w:t>
      </w:r>
      <w:r w:rsidRPr="00B8085F">
        <w:tab/>
      </w:r>
      <w:r w:rsidR="0051162B" w:rsidRPr="00B8085F">
        <w:t>Просьба представить информацию о министерстве или ведомстве, отве</w:t>
      </w:r>
      <w:r w:rsidR="0051162B" w:rsidRPr="00B8085F">
        <w:t>т</w:t>
      </w:r>
      <w:r w:rsidR="0051162B" w:rsidRPr="00B8085F">
        <w:t>ственном за межправительственную координацию и монит</w:t>
      </w:r>
      <w:r w:rsidR="0051162B" w:rsidRPr="00B8085F">
        <w:t>о</w:t>
      </w:r>
      <w:r w:rsidR="0051162B" w:rsidRPr="00B8085F">
        <w:t xml:space="preserve">ринг осуществления Конвенции в государстве-участнике, включая информацию о выделенных ему людских и бюджетных ресурсах, а также о предусмотренных мероприятиях и процедурах мониторинга. </w:t>
      </w:r>
    </w:p>
    <w:p w:rsidR="0051162B" w:rsidRPr="00B8085F" w:rsidRDefault="004F5427" w:rsidP="00217435">
      <w:pPr>
        <w:pStyle w:val="SingleTxtGR"/>
      </w:pPr>
      <w:r w:rsidRPr="00B8085F">
        <w:t>4.</w:t>
      </w:r>
      <w:r w:rsidRPr="00B8085F">
        <w:tab/>
      </w:r>
      <w:r w:rsidR="0051162B" w:rsidRPr="00B8085F">
        <w:t>Просьба представить информацию, включая статистические данные с разбивкой по полу, возрасту, гражданству и миграционному статусу, о потоках трудовой миграции, включая данные о возвращениях, а также о других аспе</w:t>
      </w:r>
      <w:r w:rsidR="0051162B" w:rsidRPr="00B8085F">
        <w:t>к</w:t>
      </w:r>
      <w:r w:rsidR="0051162B" w:rsidRPr="00B8085F">
        <w:t>тах тр</w:t>
      </w:r>
      <w:r w:rsidR="0051162B" w:rsidRPr="00B8085F">
        <w:t>у</w:t>
      </w:r>
      <w:r w:rsidR="0051162B" w:rsidRPr="00B8085F">
        <w:t>довой миграции. Просьба также представить статистические данные или, в случае отсутствия точных сведений, данные о результатах исследований или оценок в отношении трудящихся-мигрантов с неурегулированным стат</w:t>
      </w:r>
      <w:r w:rsidR="0051162B" w:rsidRPr="00B8085F">
        <w:t>у</w:t>
      </w:r>
      <w:r w:rsidR="0051162B" w:rsidRPr="00B8085F">
        <w:t xml:space="preserve">сом. Кроме того, просьба представить информацию о принятых государством-участником мерах с целью создания согласованной и позволяющей проводить перекрестное сравнение системы сбора данных по этим вопросам.  </w:t>
      </w:r>
    </w:p>
    <w:p w:rsidR="0051162B" w:rsidRPr="00B8085F" w:rsidRDefault="004F5427" w:rsidP="00217435">
      <w:pPr>
        <w:pStyle w:val="SingleTxtGR"/>
      </w:pPr>
      <w:r w:rsidRPr="00B8085F">
        <w:t>5.</w:t>
      </w:r>
      <w:r w:rsidRPr="00B8085F">
        <w:tab/>
      </w:r>
      <w:r w:rsidR="0051162B" w:rsidRPr="00B8085F">
        <w:t>Просьба представить подробную информацию о полномочиях Наци</w:t>
      </w:r>
      <w:r w:rsidR="0051162B" w:rsidRPr="00B8085F">
        <w:t>о</w:t>
      </w:r>
      <w:r w:rsidR="0051162B" w:rsidRPr="00B8085F">
        <w:t>нальной комиссии по правам человека (НКПЧ) Мавритании, в том числе о в</w:t>
      </w:r>
      <w:r w:rsidR="0051162B" w:rsidRPr="00B8085F">
        <w:t>ы</w:t>
      </w:r>
      <w:r w:rsidR="0051162B" w:rsidRPr="00B8085F">
        <w:t>деленных ей людских, технических и финансовых ресурсах. В более конкре</w:t>
      </w:r>
      <w:r w:rsidR="0051162B" w:rsidRPr="00B8085F">
        <w:t>т</w:t>
      </w:r>
      <w:r w:rsidR="0051162B" w:rsidRPr="00B8085F">
        <w:t xml:space="preserve">ном плане просьба указать, соответствуют ли полномочия НКПЧ Парижским принципам (резолюция 48/134 Генеральной Ассамблеи), с </w:t>
      </w:r>
      <w:proofErr w:type="spellStart"/>
      <w:r w:rsidR="0051162B" w:rsidRPr="00B8085F">
        <w:t>уделением</w:t>
      </w:r>
      <w:proofErr w:type="spellEnd"/>
      <w:r w:rsidR="0051162B" w:rsidRPr="00B8085F">
        <w:t xml:space="preserve"> особого внимания информации о предпринятых усилиях по укреплению ее финансовой и инст</w:t>
      </w:r>
      <w:r w:rsidR="0051162B" w:rsidRPr="00B8085F">
        <w:t>и</w:t>
      </w:r>
      <w:r w:rsidR="0051162B" w:rsidRPr="00B8085F">
        <w:t>туциональной независимости и с уточнением о том, включают ли ее полном</w:t>
      </w:r>
      <w:r w:rsidR="0051162B" w:rsidRPr="00B8085F">
        <w:t>о</w:t>
      </w:r>
      <w:r w:rsidR="0051162B" w:rsidRPr="00B8085F">
        <w:t>чия непосредственное рассмотрение вопросов о правах трудящихся-мигрантов и членов их семей. Просьба представить подробную информацию о меропри</w:t>
      </w:r>
      <w:r w:rsidR="0051162B" w:rsidRPr="00B8085F">
        <w:t>я</w:t>
      </w:r>
      <w:r w:rsidR="0051162B" w:rsidRPr="00B8085F">
        <w:t>тиях, проводимых среди населения, особенно среди всех трудящихся-мигрантов, для их ознакомления с услугами, предоставляемыми этим учрежд</w:t>
      </w:r>
      <w:r w:rsidR="0051162B" w:rsidRPr="00B8085F">
        <w:t>е</w:t>
      </w:r>
      <w:r w:rsidR="0051162B" w:rsidRPr="00B8085F">
        <w:t>нием, в том числе с действующими процедурами обжалования, механизмами подачи жалоб, номерами бесплатной телефонной связи и другими видами ок</w:t>
      </w:r>
      <w:r w:rsidR="0051162B" w:rsidRPr="00B8085F">
        <w:t>а</w:t>
      </w:r>
      <w:r w:rsidR="0051162B" w:rsidRPr="00B8085F">
        <w:t>зываемых услуг.</w:t>
      </w:r>
    </w:p>
    <w:p w:rsidR="0051162B" w:rsidRPr="00B8085F" w:rsidRDefault="00B8085F" w:rsidP="00217435">
      <w:pPr>
        <w:pStyle w:val="SingleTxtGR"/>
      </w:pPr>
      <w:r w:rsidRPr="00B8085F">
        <w:t>6.</w:t>
      </w:r>
      <w:r w:rsidRPr="00B8085F">
        <w:tab/>
      </w:r>
      <w:r w:rsidR="0051162B" w:rsidRPr="00B8085F">
        <w:t>Просьба представить подробную информацию о мерах, принятых гос</w:t>
      </w:r>
      <w:r w:rsidR="0051162B" w:rsidRPr="00B8085F">
        <w:t>у</w:t>
      </w:r>
      <w:r w:rsidR="0051162B" w:rsidRPr="00B8085F">
        <w:t>дарством-участником для популяризации и распространения Конвенции и для повышения уровня осведомленности о ее положениях среди населения, труд</w:t>
      </w:r>
      <w:r w:rsidR="0051162B" w:rsidRPr="00B8085F">
        <w:t>я</w:t>
      </w:r>
      <w:r w:rsidR="0051162B" w:rsidRPr="00B8085F">
        <w:t>щихся-мигрантов и членов их семей, работодателей, преподавателей, работн</w:t>
      </w:r>
      <w:r w:rsidR="0051162B" w:rsidRPr="00B8085F">
        <w:t>и</w:t>
      </w:r>
      <w:r w:rsidR="0051162B" w:rsidRPr="00B8085F">
        <w:t>ков здравоохранения, сотрудников посольств и консульств, а также соответс</w:t>
      </w:r>
      <w:r w:rsidR="0051162B" w:rsidRPr="00B8085F">
        <w:t>т</w:t>
      </w:r>
      <w:r w:rsidR="0051162B" w:rsidRPr="00B8085F">
        <w:t>вующих должностных лиц, в том числе сотрудников правоприменительных о</w:t>
      </w:r>
      <w:r w:rsidR="0051162B" w:rsidRPr="00B8085F">
        <w:t>р</w:t>
      </w:r>
      <w:r w:rsidR="0051162B" w:rsidRPr="00B8085F">
        <w:t>ганов, пограничной полиции и судебных органов в государстве-участнике. В</w:t>
      </w:r>
      <w:r w:rsidRPr="00B8085F">
        <w:t> </w:t>
      </w:r>
      <w:r w:rsidR="0051162B" w:rsidRPr="00B8085F">
        <w:t>связи с трудящимися-мигрантами, которые являются гражданами государс</w:t>
      </w:r>
      <w:r w:rsidR="0051162B" w:rsidRPr="00B8085F">
        <w:t>т</w:t>
      </w:r>
      <w:r w:rsidR="0051162B" w:rsidRPr="00B8085F">
        <w:t>ва-участника и работают за границей, просьба описать меры, принятые гос</w:t>
      </w:r>
      <w:r w:rsidR="0051162B" w:rsidRPr="00B8085F">
        <w:t>у</w:t>
      </w:r>
      <w:r w:rsidR="0051162B" w:rsidRPr="00B8085F">
        <w:t xml:space="preserve">дарством-участником для развития программ обучения, в частности по учету </w:t>
      </w:r>
      <w:proofErr w:type="spellStart"/>
      <w:r w:rsidR="0051162B" w:rsidRPr="00B8085F">
        <w:t>гендерных</w:t>
      </w:r>
      <w:proofErr w:type="spellEnd"/>
      <w:r w:rsidR="0051162B" w:rsidRPr="00B8085F">
        <w:t xml:space="preserve"> аспектов, предназначенных для должностных лиц, которые заним</w:t>
      </w:r>
      <w:r w:rsidR="0051162B" w:rsidRPr="00B8085F">
        <w:t>а</w:t>
      </w:r>
      <w:r w:rsidR="0051162B" w:rsidRPr="00B8085F">
        <w:t>ются вопросами миграции, особенно для тех, которые оказывают правовую и консульскую помощь гражданам государства-участника, находящимся за руб</w:t>
      </w:r>
      <w:r w:rsidR="0051162B" w:rsidRPr="00B8085F">
        <w:t>е</w:t>
      </w:r>
      <w:r w:rsidR="0051162B" w:rsidRPr="00B8085F">
        <w:t>жом и подающим жалобы на злоупотребления в сферах занятости или труда, а также трудящимся-мигрантам или членам их семей, которые были подвергнуты аресту, предварительному заключению или иной форме содержания под стр</w:t>
      </w:r>
      <w:r w:rsidR="0051162B" w:rsidRPr="00B8085F">
        <w:t>а</w:t>
      </w:r>
      <w:r w:rsidR="0051162B" w:rsidRPr="00B8085F">
        <w:t xml:space="preserve">жей.  </w:t>
      </w:r>
    </w:p>
    <w:p w:rsidR="0051162B" w:rsidRPr="00B8085F" w:rsidRDefault="00B8085F" w:rsidP="00217435">
      <w:pPr>
        <w:pStyle w:val="SingleTxtGR"/>
      </w:pPr>
      <w:r w:rsidRPr="00B8085F">
        <w:t>7.</w:t>
      </w:r>
      <w:r w:rsidRPr="00B8085F">
        <w:tab/>
      </w:r>
      <w:r w:rsidR="0051162B" w:rsidRPr="00B8085F">
        <w:t>Просьба представить информацию о сотрудничестве в целях применения Конвенции, налаженном между государством-участником и правозащитными организациями и организациями гражданского общества, которые осуществл</w:t>
      </w:r>
      <w:r w:rsidR="0051162B" w:rsidRPr="00B8085F">
        <w:t>я</w:t>
      </w:r>
      <w:r w:rsidR="0051162B" w:rsidRPr="00B8085F">
        <w:t>ют деятельность в области прав мигрантов, и указать, в какой степени они пр</w:t>
      </w:r>
      <w:r w:rsidR="0051162B" w:rsidRPr="00B8085F">
        <w:t>и</w:t>
      </w:r>
      <w:r w:rsidR="0051162B" w:rsidRPr="00B8085F">
        <w:t xml:space="preserve">влекались к подготовке ответов на вопросы настоящего перечня. Просьба также сообщить, как они участвуют в популяризации Конвенции. </w:t>
      </w:r>
    </w:p>
    <w:p w:rsidR="0051162B" w:rsidRPr="00B8085F" w:rsidRDefault="00B8085F" w:rsidP="00217435">
      <w:pPr>
        <w:pStyle w:val="SingleTxtGR"/>
      </w:pPr>
      <w:r w:rsidRPr="00B8085F">
        <w:t>8.</w:t>
      </w:r>
      <w:r w:rsidRPr="00B8085F">
        <w:tab/>
      </w:r>
      <w:r w:rsidR="0051162B" w:rsidRPr="00B8085F">
        <w:t>Просьба указать, действуют ли в государстве-участнике частные агентс</w:t>
      </w:r>
      <w:r w:rsidR="0051162B" w:rsidRPr="00B8085F">
        <w:t>т</w:t>
      </w:r>
      <w:r w:rsidR="0051162B" w:rsidRPr="00B8085F">
        <w:t>ва по найму, занимающиеся набором трудящихся-мигрантов для работы за гр</w:t>
      </w:r>
      <w:r w:rsidR="0051162B" w:rsidRPr="00B8085F">
        <w:t>а</w:t>
      </w:r>
      <w:r w:rsidR="0051162B" w:rsidRPr="00B8085F">
        <w:t>ницей, и представить информацию о законах и подзаконных актах, которые примен</w:t>
      </w:r>
      <w:r w:rsidR="0051162B" w:rsidRPr="00B8085F">
        <w:t>я</w:t>
      </w:r>
      <w:r w:rsidR="0051162B" w:rsidRPr="00B8085F">
        <w:t>ются к таким частным агентствам, в частности:</w:t>
      </w:r>
    </w:p>
    <w:p w:rsidR="0051162B" w:rsidRPr="00B8085F" w:rsidRDefault="00B8085F" w:rsidP="00217435">
      <w:pPr>
        <w:pStyle w:val="SingleTxtGR"/>
      </w:pPr>
      <w:r w:rsidRPr="00B8085F">
        <w:tab/>
      </w:r>
      <w:proofErr w:type="spellStart"/>
      <w:r w:rsidR="0051162B" w:rsidRPr="00B8085F">
        <w:t>a</w:t>
      </w:r>
      <w:proofErr w:type="spellEnd"/>
      <w:r w:rsidR="0051162B" w:rsidRPr="00B8085F">
        <w:t>)</w:t>
      </w:r>
      <w:r w:rsidR="0051162B" w:rsidRPr="00B8085F">
        <w:tab/>
        <w:t>о принимаемых мерах по информированию трудящихся-мигрантов об их правах и обязанностях и по их обучению в этой области, а также по обе</w:t>
      </w:r>
      <w:r w:rsidR="0051162B" w:rsidRPr="00B8085F">
        <w:t>с</w:t>
      </w:r>
      <w:r w:rsidR="0051162B" w:rsidRPr="00B8085F">
        <w:t>печению их защиты от злоупотреблений в сфере условий труда;</w:t>
      </w:r>
    </w:p>
    <w:p w:rsidR="0051162B" w:rsidRPr="00B8085F" w:rsidRDefault="00B8085F" w:rsidP="00217435">
      <w:pPr>
        <w:pStyle w:val="SingleTxtGR"/>
      </w:pPr>
      <w:r w:rsidRPr="00B8085F">
        <w:tab/>
      </w:r>
      <w:proofErr w:type="spellStart"/>
      <w:r w:rsidR="0051162B" w:rsidRPr="00B8085F">
        <w:t>b</w:t>
      </w:r>
      <w:proofErr w:type="spellEnd"/>
      <w:r w:rsidR="0051162B" w:rsidRPr="00B8085F">
        <w:t>)</w:t>
      </w:r>
      <w:r w:rsidR="0051162B" w:rsidRPr="00B8085F">
        <w:tab/>
        <w:t>о функциях и обязанностях агентств по найму и их вероятной с</w:t>
      </w:r>
      <w:r w:rsidR="0051162B" w:rsidRPr="00B8085F">
        <w:t>о</w:t>
      </w:r>
      <w:r w:rsidR="0051162B" w:rsidRPr="00B8085F">
        <w:t>лидарной ответственности с работодателем в отношении активов и обяз</w:t>
      </w:r>
      <w:r w:rsidR="0051162B" w:rsidRPr="00B8085F">
        <w:t>а</w:t>
      </w:r>
      <w:r w:rsidR="0051162B" w:rsidRPr="00B8085F">
        <w:t>тельств, которые могут возникнуть при исполнении трудового договора, вкл</w:t>
      </w:r>
      <w:r w:rsidR="0051162B" w:rsidRPr="00B8085F">
        <w:t>ю</w:t>
      </w:r>
      <w:r w:rsidR="0051162B" w:rsidRPr="00B8085F">
        <w:t>чая выплату заработной платы и пособий в связи с инвалидностью, смертью и репатриацией;</w:t>
      </w:r>
    </w:p>
    <w:p w:rsidR="0051162B" w:rsidRPr="00B8085F" w:rsidRDefault="00B8085F" w:rsidP="00217435">
      <w:pPr>
        <w:pStyle w:val="SingleTxtGR"/>
      </w:pPr>
      <w:r w:rsidRPr="00B8085F">
        <w:tab/>
      </w:r>
      <w:proofErr w:type="spellStart"/>
      <w:r w:rsidR="0051162B" w:rsidRPr="00B8085F">
        <w:t>c</w:t>
      </w:r>
      <w:proofErr w:type="spellEnd"/>
      <w:r w:rsidR="0051162B" w:rsidRPr="00B8085F">
        <w:t>)</w:t>
      </w:r>
      <w:r w:rsidR="0051162B" w:rsidRPr="00B8085F">
        <w:tab/>
        <w:t>о порядке выдачи и продления лицензий частных агентств по на</w:t>
      </w:r>
      <w:r w:rsidR="0051162B" w:rsidRPr="00B8085F">
        <w:t>й</w:t>
      </w:r>
      <w:r w:rsidR="0051162B" w:rsidRPr="00B8085F">
        <w:t>му;</w:t>
      </w:r>
    </w:p>
    <w:p w:rsidR="0051162B" w:rsidRPr="00B8085F" w:rsidRDefault="00B8085F" w:rsidP="00217435">
      <w:pPr>
        <w:pStyle w:val="SingleTxtGR"/>
      </w:pPr>
      <w:r w:rsidRPr="00B8085F">
        <w:tab/>
      </w:r>
      <w:proofErr w:type="spellStart"/>
      <w:r w:rsidR="0051162B" w:rsidRPr="00B8085F">
        <w:t>d</w:t>
      </w:r>
      <w:proofErr w:type="spellEnd"/>
      <w:r w:rsidR="0051162B" w:rsidRPr="00B8085F">
        <w:t>)</w:t>
      </w:r>
      <w:r w:rsidR="0051162B" w:rsidRPr="00B8085F">
        <w:tab/>
        <w:t>о жалобах, поданных на эти агентства, о проведенных инспекциях труда, а также о мерах наказания и санкциях, применяемых в случаях несобл</w:t>
      </w:r>
      <w:r w:rsidR="0051162B" w:rsidRPr="00B8085F">
        <w:t>ю</w:t>
      </w:r>
      <w:r w:rsidR="0051162B" w:rsidRPr="00B8085F">
        <w:t xml:space="preserve">дения законодательства; </w:t>
      </w:r>
    </w:p>
    <w:p w:rsidR="0051162B" w:rsidRPr="00B8085F" w:rsidRDefault="00B8085F" w:rsidP="00217435">
      <w:pPr>
        <w:pStyle w:val="SingleTxtGR"/>
      </w:pPr>
      <w:r w:rsidRPr="00B8085F">
        <w:tab/>
      </w:r>
      <w:proofErr w:type="spellStart"/>
      <w:r w:rsidR="0051162B" w:rsidRPr="00B8085F">
        <w:t>e</w:t>
      </w:r>
      <w:proofErr w:type="spellEnd"/>
      <w:r w:rsidR="0051162B" w:rsidRPr="00B8085F">
        <w:t>)</w:t>
      </w:r>
      <w:r w:rsidR="0051162B" w:rsidRPr="00B8085F">
        <w:tab/>
        <w:t>о принятых государством-участником мерах по укреплению мех</w:t>
      </w:r>
      <w:r w:rsidR="0051162B" w:rsidRPr="00B8085F">
        <w:t>а</w:t>
      </w:r>
      <w:r w:rsidR="0051162B" w:rsidRPr="00B8085F">
        <w:t>низмов регулирования и контроля миграции в целях обеспечения того, чтобы частные агентства по найму воздерживались от взимания чрезмерных комисс</w:t>
      </w:r>
      <w:r w:rsidR="0051162B" w:rsidRPr="00B8085F">
        <w:t>и</w:t>
      </w:r>
      <w:r w:rsidR="0051162B" w:rsidRPr="00B8085F">
        <w:t>онных за свои услуги и от выполнения роли посредников в интересах ин</w:t>
      </w:r>
      <w:r w:rsidR="0051162B" w:rsidRPr="00B8085F">
        <w:t>о</w:t>
      </w:r>
      <w:r w:rsidR="0051162B" w:rsidRPr="00B8085F">
        <w:t>странных нанимателей, занимающихся злоупотреблениями в сфере занят</w:t>
      </w:r>
      <w:r w:rsidR="0051162B" w:rsidRPr="00B8085F">
        <w:t>о</w:t>
      </w:r>
      <w:r w:rsidR="0051162B" w:rsidRPr="00B8085F">
        <w:t>сти.</w:t>
      </w:r>
    </w:p>
    <w:p w:rsidR="0051162B" w:rsidRPr="00B8085F" w:rsidRDefault="0051162B" w:rsidP="00217435">
      <w:pPr>
        <w:pStyle w:val="H1GR"/>
      </w:pPr>
      <w:r w:rsidRPr="00B8085F">
        <w:tab/>
        <w:t>B.</w:t>
      </w:r>
      <w:r w:rsidRPr="00B8085F">
        <w:tab/>
        <w:t xml:space="preserve">Информация по конкретным статьям Конвенции </w:t>
      </w:r>
    </w:p>
    <w:p w:rsidR="0051162B" w:rsidRPr="00B8085F" w:rsidRDefault="0051162B" w:rsidP="00217435">
      <w:pPr>
        <w:pStyle w:val="H23GR"/>
      </w:pPr>
      <w:r w:rsidRPr="00B8085F">
        <w:tab/>
        <w:t>1.</w:t>
      </w:r>
      <w:r w:rsidRPr="00B8085F">
        <w:tab/>
        <w:t>Общие принципы</w:t>
      </w:r>
    </w:p>
    <w:p w:rsidR="0051162B" w:rsidRPr="00B8085F" w:rsidRDefault="00B8085F" w:rsidP="00217435">
      <w:pPr>
        <w:pStyle w:val="SingleTxtGR"/>
      </w:pPr>
      <w:r w:rsidRPr="00B8085F">
        <w:t>9.</w:t>
      </w:r>
      <w:r w:rsidRPr="00B8085F">
        <w:tab/>
      </w:r>
      <w:r w:rsidR="0051162B" w:rsidRPr="00B8085F">
        <w:t>Просьба указать, применяется ли Конвенция непосредственно должнос</w:t>
      </w:r>
      <w:r w:rsidR="0051162B" w:rsidRPr="00B8085F">
        <w:t>т</w:t>
      </w:r>
      <w:r w:rsidR="0051162B" w:rsidRPr="00B8085F">
        <w:t>ными лицами в административной деятельности и/или делаются ли на нее пр</w:t>
      </w:r>
      <w:r w:rsidR="0051162B" w:rsidRPr="00B8085F">
        <w:t>я</w:t>
      </w:r>
      <w:r w:rsidR="0051162B" w:rsidRPr="00B8085F">
        <w:t>мые ссылки в судах и применяется ли она судами; если это так, то просьба пр</w:t>
      </w:r>
      <w:r w:rsidR="0051162B" w:rsidRPr="00B8085F">
        <w:t>и</w:t>
      </w:r>
      <w:r w:rsidR="0051162B" w:rsidRPr="00B8085F">
        <w:t>вести примеры. Просьба также представить информацию по следующим аспе</w:t>
      </w:r>
      <w:r w:rsidR="0051162B" w:rsidRPr="00B8085F">
        <w:t>к</w:t>
      </w:r>
      <w:r w:rsidR="0051162B" w:rsidRPr="00B8085F">
        <w:t>там:</w:t>
      </w:r>
    </w:p>
    <w:p w:rsidR="0051162B" w:rsidRPr="00B8085F" w:rsidRDefault="00B8085F" w:rsidP="00217435">
      <w:pPr>
        <w:pStyle w:val="SingleTxtGR"/>
      </w:pPr>
      <w:r>
        <w:tab/>
      </w:r>
      <w:proofErr w:type="spellStart"/>
      <w:r w:rsidR="0051162B" w:rsidRPr="00B8085F">
        <w:t>a</w:t>
      </w:r>
      <w:proofErr w:type="spellEnd"/>
      <w:r w:rsidR="0051162B" w:rsidRPr="00B8085F">
        <w:t>)</w:t>
      </w:r>
      <w:r w:rsidR="0051162B" w:rsidRPr="00B8085F">
        <w:tab/>
        <w:t>судебные и/или административные механизмы, компетентные ра</w:t>
      </w:r>
      <w:r w:rsidR="0051162B" w:rsidRPr="00B8085F">
        <w:t>с</w:t>
      </w:r>
      <w:r w:rsidR="0051162B" w:rsidRPr="00B8085F">
        <w:t>сматривать жалобы трудящихся-мигрантов и членов их семей, включая труд</w:t>
      </w:r>
      <w:r w:rsidR="0051162B" w:rsidRPr="00B8085F">
        <w:t>я</w:t>
      </w:r>
      <w:r w:rsidR="0051162B" w:rsidRPr="00B8085F">
        <w:t xml:space="preserve">щихся, не имеющих постоянного статуса, а также выносить по ним решения; </w:t>
      </w:r>
    </w:p>
    <w:p w:rsidR="0051162B" w:rsidRPr="00B8085F" w:rsidRDefault="00B8085F" w:rsidP="00217435">
      <w:pPr>
        <w:pStyle w:val="SingleTxtGR"/>
      </w:pPr>
      <w:r>
        <w:tab/>
      </w:r>
      <w:proofErr w:type="spellStart"/>
      <w:r w:rsidR="0051162B" w:rsidRPr="00B8085F">
        <w:t>b</w:t>
      </w:r>
      <w:proofErr w:type="spellEnd"/>
      <w:r w:rsidR="0051162B" w:rsidRPr="00B8085F">
        <w:t>)</w:t>
      </w:r>
      <w:r w:rsidR="0051162B" w:rsidRPr="00B8085F">
        <w:tab/>
        <w:t xml:space="preserve">жалобы, рассмотренные такими механизмами за период после вступления Конвенции в силу, и вынесенные по ним решения; </w:t>
      </w:r>
    </w:p>
    <w:p w:rsidR="0051162B" w:rsidRPr="00B8085F" w:rsidRDefault="00B8085F" w:rsidP="00217435">
      <w:pPr>
        <w:pStyle w:val="SingleTxtGR"/>
      </w:pPr>
      <w:r>
        <w:tab/>
      </w:r>
      <w:proofErr w:type="spellStart"/>
      <w:r w:rsidR="0051162B" w:rsidRPr="00B8085F">
        <w:t>c</w:t>
      </w:r>
      <w:proofErr w:type="spellEnd"/>
      <w:r w:rsidR="0051162B" w:rsidRPr="00B8085F">
        <w:t>)</w:t>
      </w:r>
      <w:r w:rsidR="0051162B" w:rsidRPr="00B8085F">
        <w:tab/>
        <w:t>возможность доступа трудящихся-мигрантов к правовой помощи в ра</w:t>
      </w:r>
      <w:r w:rsidR="0051162B" w:rsidRPr="00B8085F">
        <w:t>м</w:t>
      </w:r>
      <w:r w:rsidR="0051162B" w:rsidRPr="00B8085F">
        <w:t>ках таких процедур;</w:t>
      </w:r>
    </w:p>
    <w:p w:rsidR="0051162B" w:rsidRPr="00B8085F" w:rsidRDefault="00B8085F" w:rsidP="00217435">
      <w:pPr>
        <w:pStyle w:val="SingleTxtGR"/>
      </w:pPr>
      <w:r>
        <w:tab/>
      </w:r>
      <w:proofErr w:type="spellStart"/>
      <w:r w:rsidR="0051162B" w:rsidRPr="00B8085F">
        <w:t>d</w:t>
      </w:r>
      <w:proofErr w:type="spellEnd"/>
      <w:r w:rsidR="0051162B" w:rsidRPr="00B8085F">
        <w:t>)</w:t>
      </w:r>
      <w:r w:rsidR="0051162B" w:rsidRPr="00B8085F">
        <w:tab/>
        <w:t>любое возмещение ущерба, предоставленное жертвам таких нар</w:t>
      </w:r>
      <w:r w:rsidR="0051162B" w:rsidRPr="00B8085F">
        <w:t>у</w:t>
      </w:r>
      <w:r w:rsidR="0051162B" w:rsidRPr="00B8085F">
        <w:t>шений, включая выплату компенс</w:t>
      </w:r>
      <w:r w:rsidR="0051162B" w:rsidRPr="00B8085F">
        <w:t>а</w:t>
      </w:r>
      <w:r w:rsidR="0051162B" w:rsidRPr="00B8085F">
        <w:t>ции;</w:t>
      </w:r>
    </w:p>
    <w:p w:rsidR="0051162B" w:rsidRPr="00B8085F" w:rsidRDefault="00B8085F" w:rsidP="00217435">
      <w:pPr>
        <w:pStyle w:val="SingleTxtGR"/>
      </w:pPr>
      <w:r>
        <w:tab/>
      </w:r>
      <w:proofErr w:type="spellStart"/>
      <w:r w:rsidR="0051162B" w:rsidRPr="00B8085F">
        <w:t>e</w:t>
      </w:r>
      <w:proofErr w:type="spellEnd"/>
      <w:r w:rsidR="0051162B" w:rsidRPr="00B8085F">
        <w:t>)</w:t>
      </w:r>
      <w:r w:rsidR="0051162B" w:rsidRPr="00B8085F">
        <w:tab/>
        <w:t>меры, принятые для информирования трудящихся-мигрантов и членов их семей об имеющихся у них средствах правовой защиты в случае н</w:t>
      </w:r>
      <w:r w:rsidR="0051162B" w:rsidRPr="00B8085F">
        <w:t>а</w:t>
      </w:r>
      <w:r w:rsidR="0051162B" w:rsidRPr="00B8085F">
        <w:t xml:space="preserve">рушения их прав.  </w:t>
      </w:r>
    </w:p>
    <w:p w:rsidR="0051162B" w:rsidRPr="00B8085F" w:rsidRDefault="0051162B" w:rsidP="00044E6C">
      <w:pPr>
        <w:pStyle w:val="H23GR"/>
      </w:pPr>
      <w:r w:rsidRPr="00B8085F">
        <w:tab/>
        <w:t>2.</w:t>
      </w:r>
      <w:r w:rsidRPr="00B8085F">
        <w:tab/>
        <w:t xml:space="preserve">Часть II Конвенции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7</w:t>
      </w:r>
    </w:p>
    <w:p w:rsidR="0051162B" w:rsidRPr="00B8085F" w:rsidRDefault="00B8085F" w:rsidP="00044E6C">
      <w:pPr>
        <w:pStyle w:val="SingleTxtGR"/>
      </w:pPr>
      <w:r>
        <w:t>10.</w:t>
      </w:r>
      <w:r>
        <w:tab/>
      </w:r>
      <w:r w:rsidR="0051162B" w:rsidRPr="00B8085F">
        <w:t>Просьба представить подробную информацию о мерах, принятых гос</w:t>
      </w:r>
      <w:r w:rsidR="0051162B" w:rsidRPr="00B8085F">
        <w:t>у</w:t>
      </w:r>
      <w:r w:rsidR="0051162B" w:rsidRPr="00B8085F">
        <w:t>дарством-участником для гарантирования в законодательстве и на практике всем трудящимся-мигрантам и членам их семей, находящимся на его террит</w:t>
      </w:r>
      <w:r w:rsidR="0051162B" w:rsidRPr="00B8085F">
        <w:t>о</w:t>
      </w:r>
      <w:r w:rsidR="0051162B" w:rsidRPr="00B8085F">
        <w:t>рии или под его юрисдикцией, признаваемых Конвенцией прав без каких бы то ни было различий, в частности по признакам пола, расы, цвета кожи, языка, р</w:t>
      </w:r>
      <w:r w:rsidR="0051162B" w:rsidRPr="00B8085F">
        <w:t>е</w:t>
      </w:r>
      <w:r w:rsidR="0051162B" w:rsidRPr="00B8085F">
        <w:t>лигии или убеждений, политических или любых других мнений, национальн</w:t>
      </w:r>
      <w:r w:rsidR="0051162B" w:rsidRPr="00B8085F">
        <w:t>о</w:t>
      </w:r>
      <w:r w:rsidR="0051162B" w:rsidRPr="00B8085F">
        <w:t>го, этнического или социального происхождения, гражданства, возраста, экон</w:t>
      </w:r>
      <w:r w:rsidR="0051162B" w:rsidRPr="00B8085F">
        <w:t>о</w:t>
      </w:r>
      <w:r w:rsidR="0051162B" w:rsidRPr="00B8085F">
        <w:t>мического положения, семейного положения, рождения или любого другого п</w:t>
      </w:r>
      <w:r w:rsidR="0051162B" w:rsidRPr="00B8085F">
        <w:t>о</w:t>
      </w:r>
      <w:r w:rsidR="0051162B" w:rsidRPr="00B8085F">
        <w:t xml:space="preserve">ложения. </w:t>
      </w:r>
    </w:p>
    <w:p w:rsidR="0051162B" w:rsidRPr="00B8085F" w:rsidRDefault="0051162B" w:rsidP="00044E6C">
      <w:pPr>
        <w:pStyle w:val="H23GR"/>
      </w:pPr>
      <w:r w:rsidRPr="00B8085F">
        <w:tab/>
        <w:t>3.</w:t>
      </w:r>
      <w:r w:rsidRPr="00B8085F">
        <w:tab/>
        <w:t xml:space="preserve">Часть III Конвенции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Статьи 8</w:t>
      </w:r>
      <w:r w:rsidR="00B8085F">
        <w:t>−</w:t>
      </w:r>
      <w:r w:rsidRPr="00B8085F">
        <w:t>15</w:t>
      </w:r>
    </w:p>
    <w:p w:rsidR="0051162B" w:rsidRPr="00B8085F" w:rsidRDefault="00B8085F" w:rsidP="00044E6C">
      <w:pPr>
        <w:pStyle w:val="SingleTxtGR"/>
      </w:pPr>
      <w:r>
        <w:t>11.</w:t>
      </w:r>
      <w:r>
        <w:tab/>
      </w:r>
      <w:r w:rsidR="0051162B" w:rsidRPr="00B8085F">
        <w:t>Просьба представить информацию о мерах, принятых для борьбы с тр</w:t>
      </w:r>
      <w:r w:rsidR="0051162B" w:rsidRPr="00B8085F">
        <w:t>у</w:t>
      </w:r>
      <w:r w:rsidR="0051162B" w:rsidRPr="00B8085F">
        <w:t>довой эксплуатацией трудящихся-мигрантов, включая трудящихся-мигрантов с неур</w:t>
      </w:r>
      <w:r w:rsidR="0051162B" w:rsidRPr="00B8085F">
        <w:t>е</w:t>
      </w:r>
      <w:r w:rsidR="0051162B" w:rsidRPr="00B8085F">
        <w:t>гулированным статусом, а также для борьбы с эксплуатацией проституции женщин-мигрантов в государстве-участнике. Просьба также представить и</w:t>
      </w:r>
      <w:r w:rsidR="0051162B" w:rsidRPr="00B8085F">
        <w:t>н</w:t>
      </w:r>
      <w:r w:rsidR="0051162B" w:rsidRPr="00B8085F">
        <w:t xml:space="preserve">формацию о мерах, принятых для защиты в государстве-участнике детей-мигрантов от принудительного труда, работы в качестве домашней прислуги, эксплуатации попрошайничеством и сексуального надругательства. </w:t>
      </w:r>
    </w:p>
    <w:p w:rsidR="0051162B" w:rsidRPr="00B8085F" w:rsidRDefault="00B8085F" w:rsidP="00044E6C">
      <w:pPr>
        <w:pStyle w:val="SingleTxtGR"/>
        <w:rPr>
          <w:rFonts w:eastAsia="MS Mincho"/>
        </w:rPr>
      </w:pPr>
      <w:r>
        <w:t>12.</w:t>
      </w:r>
      <w:r>
        <w:tab/>
      </w:r>
      <w:r w:rsidR="0051162B" w:rsidRPr="00B8085F">
        <w:t>Просьба представить подробную информацию о принятых мерах по ра</w:t>
      </w:r>
      <w:r w:rsidR="0051162B" w:rsidRPr="00B8085F">
        <w:t>с</w:t>
      </w:r>
      <w:r w:rsidR="0051162B" w:rsidRPr="00B8085F">
        <w:t>следованию утверждений об актах притеснения и коррупции, предположител</w:t>
      </w:r>
      <w:r w:rsidR="0051162B" w:rsidRPr="00B8085F">
        <w:t>ь</w:t>
      </w:r>
      <w:r w:rsidR="0051162B" w:rsidRPr="00B8085F">
        <w:t>но совершенных сотрудниками полиции и иммиграционных властей на наци</w:t>
      </w:r>
      <w:r w:rsidR="0051162B" w:rsidRPr="00B8085F">
        <w:t>о</w:t>
      </w:r>
      <w:r w:rsidR="0051162B" w:rsidRPr="00B8085F">
        <w:t>нальном и местном уровнях</w:t>
      </w:r>
      <w:r w:rsidR="0051162B" w:rsidRPr="00B8085F">
        <w:rPr>
          <w:rFonts w:eastAsia="MS Mincho"/>
        </w:rPr>
        <w:t>, а также о злоупотреблениях властными полном</w:t>
      </w:r>
      <w:r w:rsidR="0051162B" w:rsidRPr="00B8085F">
        <w:rPr>
          <w:rFonts w:eastAsia="MS Mincho"/>
        </w:rPr>
        <w:t>о</w:t>
      </w:r>
      <w:r w:rsidR="0051162B" w:rsidRPr="00B8085F">
        <w:rPr>
          <w:rFonts w:eastAsia="MS Mincho"/>
        </w:rPr>
        <w:t>чиями, совершенных сотрудниками органов правопорядка, которые прибегают к вым</w:t>
      </w:r>
      <w:r w:rsidR="0051162B" w:rsidRPr="00B8085F">
        <w:rPr>
          <w:rFonts w:eastAsia="MS Mincho"/>
        </w:rPr>
        <w:t>о</w:t>
      </w:r>
      <w:r w:rsidR="0051162B" w:rsidRPr="00B8085F">
        <w:rPr>
          <w:rFonts w:eastAsia="MS Mincho"/>
        </w:rPr>
        <w:t>гательству или произвольному задержанию трудящихся-мигрантов и членов их семей. Просьба уточнить количество сообщенных случаев, возбу</w:t>
      </w:r>
      <w:r w:rsidR="0051162B" w:rsidRPr="00B8085F">
        <w:rPr>
          <w:rFonts w:eastAsia="MS Mincho"/>
        </w:rPr>
        <w:t>ж</w:t>
      </w:r>
      <w:r w:rsidR="0051162B" w:rsidRPr="00B8085F">
        <w:rPr>
          <w:rFonts w:eastAsia="MS Mincho"/>
        </w:rPr>
        <w:t>денных уголовных дел, привлеченных к суду чиновников и вынесенных обв</w:t>
      </w:r>
      <w:r w:rsidR="0051162B" w:rsidRPr="00B8085F">
        <w:rPr>
          <w:rFonts w:eastAsia="MS Mincho"/>
        </w:rPr>
        <w:t>и</w:t>
      </w:r>
      <w:r w:rsidR="0051162B" w:rsidRPr="00B8085F">
        <w:rPr>
          <w:rFonts w:eastAsia="MS Mincho"/>
        </w:rPr>
        <w:t>нительных приговоров.</w:t>
      </w:r>
    </w:p>
    <w:p w:rsidR="0051162B" w:rsidRPr="00B8085F" w:rsidRDefault="00B8085F" w:rsidP="00044E6C">
      <w:pPr>
        <w:pStyle w:val="SingleTxtGR"/>
        <w:rPr>
          <w:rFonts w:eastAsia="MS Mincho"/>
        </w:rPr>
      </w:pPr>
      <w:r>
        <w:t>13.</w:t>
      </w:r>
      <w:r>
        <w:tab/>
      </w:r>
      <w:r w:rsidR="0051162B" w:rsidRPr="00B8085F">
        <w:t>Просьба представить подробную информацию о мерах, принятых гос</w:t>
      </w:r>
      <w:r w:rsidR="0051162B" w:rsidRPr="00B8085F">
        <w:t>у</w:t>
      </w:r>
      <w:r w:rsidR="0051162B" w:rsidRPr="00B8085F">
        <w:t xml:space="preserve">дарством-участником для обеспечения </w:t>
      </w:r>
      <w:r w:rsidR="0051162B" w:rsidRPr="00B8085F">
        <w:rPr>
          <w:rFonts w:eastAsia="MS Mincho"/>
        </w:rPr>
        <w:t>трудящимся-мигрантам и членам их с</w:t>
      </w:r>
      <w:r w:rsidR="0051162B" w:rsidRPr="00B8085F">
        <w:rPr>
          <w:rFonts w:eastAsia="MS Mincho"/>
        </w:rPr>
        <w:t>е</w:t>
      </w:r>
      <w:r w:rsidR="0051162B" w:rsidRPr="00B8085F">
        <w:rPr>
          <w:rFonts w:eastAsia="MS Mincho"/>
        </w:rPr>
        <w:t>мей</w:t>
      </w:r>
      <w:r w:rsidR="0051162B" w:rsidRPr="00B8085F">
        <w:t xml:space="preserve"> реальной свободы отправления религиозного культа</w:t>
      </w:r>
      <w:r w:rsidR="0051162B" w:rsidRPr="00B8085F">
        <w:rPr>
          <w:rFonts w:eastAsia="MS Mincho"/>
        </w:rPr>
        <w:t>. Просьба, в частности, указать, обладают ли трудящиеся-мигранты и члены их семей свободой испов</w:t>
      </w:r>
      <w:r w:rsidR="0051162B" w:rsidRPr="00B8085F">
        <w:rPr>
          <w:rFonts w:eastAsia="MS Mincho"/>
        </w:rPr>
        <w:t>е</w:t>
      </w:r>
      <w:r w:rsidR="0051162B" w:rsidRPr="00B8085F">
        <w:rPr>
          <w:rFonts w:eastAsia="MS Mincho"/>
        </w:rPr>
        <w:t>довать или принимать религию по своему выбору, а также свободой отправлять свой религиозный культ индивидуально или совместно с другими как публи</w:t>
      </w:r>
      <w:r w:rsidR="0051162B" w:rsidRPr="00B8085F">
        <w:rPr>
          <w:rFonts w:eastAsia="MS Mincho"/>
        </w:rPr>
        <w:t>ч</w:t>
      </w:r>
      <w:r w:rsidR="0051162B" w:rsidRPr="00B8085F">
        <w:rPr>
          <w:rFonts w:eastAsia="MS Mincho"/>
        </w:rPr>
        <w:t>ным, так и частным порядком, через культовые обряды, практику и проповеди.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Статьи 16</w:t>
      </w:r>
      <w:r w:rsidR="00B8085F">
        <w:t>−</w:t>
      </w:r>
      <w:r w:rsidRPr="00B8085F">
        <w:t xml:space="preserve">22 </w:t>
      </w:r>
    </w:p>
    <w:p w:rsidR="0051162B" w:rsidRPr="00B8085F" w:rsidRDefault="00B8085F" w:rsidP="00044E6C">
      <w:pPr>
        <w:pStyle w:val="SingleTxtGR"/>
      </w:pPr>
      <w:r>
        <w:t>14.</w:t>
      </w:r>
      <w:r>
        <w:tab/>
      </w:r>
      <w:r w:rsidR="0051162B" w:rsidRPr="00B8085F">
        <w:t>Просьба описать меры по обеспечению гарантий надлежащего разбир</w:t>
      </w:r>
      <w:r w:rsidR="0051162B" w:rsidRPr="00B8085F">
        <w:t>а</w:t>
      </w:r>
      <w:r w:rsidR="0051162B" w:rsidRPr="00B8085F">
        <w:t>тельства в случае проведения расследований, ареста и заключения под стражу трудящихся-мигрантов и членов их семей за уголовные преступления и адм</w:t>
      </w:r>
      <w:r w:rsidR="0051162B" w:rsidRPr="00B8085F">
        <w:t>и</w:t>
      </w:r>
      <w:r w:rsidR="0051162B" w:rsidRPr="00B8085F">
        <w:t>нистративные правонарушения, включая вопросы, связанные с иммиграцией, в частности в сфере доступа к правовой помощи, к услугам переводчика и на</w:t>
      </w:r>
      <w:r w:rsidR="0051162B" w:rsidRPr="00B8085F">
        <w:t>д</w:t>
      </w:r>
      <w:r w:rsidR="0051162B" w:rsidRPr="00B8085F">
        <w:t xml:space="preserve">лежащим медицинским услугам. В этой связи просьба указать, ввело ли </w:t>
      </w:r>
      <w:proofErr w:type="spellStart"/>
      <w:r w:rsidR="0051162B" w:rsidRPr="00B8085F">
        <w:t>госу</w:t>
      </w:r>
      <w:r>
        <w:t>-</w:t>
      </w:r>
      <w:r w:rsidR="0051162B" w:rsidRPr="00B8085F">
        <w:t>дарство-участник</w:t>
      </w:r>
      <w:proofErr w:type="spellEnd"/>
      <w:r w:rsidR="0051162B" w:rsidRPr="00B8085F">
        <w:t xml:space="preserve"> в действие меры, являющиеся альтернативой задержанию трудящихся-мигрантов, особенно в отношении несопровождаемых детей и с</w:t>
      </w:r>
      <w:r w:rsidR="0051162B" w:rsidRPr="00B8085F">
        <w:t>е</w:t>
      </w:r>
      <w:r w:rsidR="0051162B" w:rsidRPr="00B8085F">
        <w:t>мей с детьми. Просьба указать, являются ли доступными меры, позволяющие задержанным трудящимся-мигрантам иметь эффективное право на обжалов</w:t>
      </w:r>
      <w:r w:rsidR="0051162B" w:rsidRPr="00B8085F">
        <w:t>а</w:t>
      </w:r>
      <w:r w:rsidR="0051162B" w:rsidRPr="00B8085F">
        <w:t>ние, позволяющее им оспорить правомерность административных решений в отнош</w:t>
      </w:r>
      <w:r w:rsidR="0051162B" w:rsidRPr="00B8085F">
        <w:t>е</w:t>
      </w:r>
      <w:r w:rsidR="0051162B" w:rsidRPr="00B8085F">
        <w:t>нии их задержания, высылки или возвращения. Просьба также указать, на какой стадии находится процесс разработки закона об иностранцах и прос</w:t>
      </w:r>
      <w:r w:rsidR="0051162B" w:rsidRPr="00B8085F">
        <w:t>и</w:t>
      </w:r>
      <w:r w:rsidR="0051162B" w:rsidRPr="00B8085F">
        <w:t xml:space="preserve">телях убежища, который обсуждается парламентом. </w:t>
      </w:r>
    </w:p>
    <w:p w:rsidR="0051162B" w:rsidRPr="00B8085F" w:rsidRDefault="00B8085F" w:rsidP="00044E6C">
      <w:pPr>
        <w:pStyle w:val="SingleTxtGR"/>
      </w:pPr>
      <w:r>
        <w:t>15.</w:t>
      </w:r>
      <w:r>
        <w:tab/>
      </w:r>
      <w:r w:rsidR="0051162B" w:rsidRPr="00B8085F">
        <w:t>Просьба представить информацию о центрах задержания, куда помещ</w:t>
      </w:r>
      <w:r w:rsidR="0051162B" w:rsidRPr="00B8085F">
        <w:t>а</w:t>
      </w:r>
      <w:r w:rsidR="0051162B" w:rsidRPr="00B8085F">
        <w:t>ются трудящиеся-мигранты, и об условиях их содержания, и уточнить, в час</w:t>
      </w:r>
      <w:r w:rsidR="0051162B" w:rsidRPr="00B8085F">
        <w:t>т</w:t>
      </w:r>
      <w:r w:rsidR="0051162B" w:rsidRPr="00B8085F">
        <w:t xml:space="preserve">ности, следующее: </w:t>
      </w:r>
      <w:proofErr w:type="spellStart"/>
      <w:r w:rsidR="0051162B" w:rsidRPr="00B8085F">
        <w:t>a</w:t>
      </w:r>
      <w:proofErr w:type="spellEnd"/>
      <w:r w:rsidR="0051162B" w:rsidRPr="00B8085F">
        <w:t>) обеспечивается ли систематически содержание лиц, з</w:t>
      </w:r>
      <w:r w:rsidR="0051162B" w:rsidRPr="00B8085F">
        <w:t>а</w:t>
      </w:r>
      <w:r w:rsidR="0051162B" w:rsidRPr="00B8085F">
        <w:t>держанных в связи с иммиграционным законодательством, отдельно от заде</w:t>
      </w:r>
      <w:r w:rsidR="0051162B" w:rsidRPr="00B8085F">
        <w:t>р</w:t>
      </w:r>
      <w:r w:rsidR="0051162B" w:rsidRPr="00B8085F">
        <w:t xml:space="preserve">жанных подозреваемых по уголовным делам; </w:t>
      </w:r>
      <w:proofErr w:type="spellStart"/>
      <w:r w:rsidR="0051162B" w:rsidRPr="00B8085F">
        <w:t>b</w:t>
      </w:r>
      <w:proofErr w:type="spellEnd"/>
      <w:r w:rsidR="0051162B" w:rsidRPr="00B8085F">
        <w:t>) содержатся ли женщины о</w:t>
      </w:r>
      <w:r w:rsidR="0051162B" w:rsidRPr="00B8085F">
        <w:t>т</w:t>
      </w:r>
      <w:r w:rsidR="0051162B" w:rsidRPr="00B8085F">
        <w:t xml:space="preserve">дельно от мужчин; и </w:t>
      </w:r>
      <w:proofErr w:type="spellStart"/>
      <w:r w:rsidR="0051162B" w:rsidRPr="00B8085F">
        <w:t>c</w:t>
      </w:r>
      <w:proofErr w:type="spellEnd"/>
      <w:r w:rsidR="0051162B" w:rsidRPr="00B8085F">
        <w:t>) помещаются ли задержанные женщины под наблюдение надзир</w:t>
      </w:r>
      <w:r w:rsidR="0051162B" w:rsidRPr="00B8085F">
        <w:t>а</w:t>
      </w:r>
      <w:r w:rsidR="0051162B" w:rsidRPr="00B8085F">
        <w:t>телей-женщин.</w:t>
      </w:r>
    </w:p>
    <w:p w:rsidR="0051162B" w:rsidRPr="00B8085F" w:rsidRDefault="007109A3" w:rsidP="00044E6C">
      <w:pPr>
        <w:pStyle w:val="SingleTxtGR"/>
      </w:pPr>
      <w:r>
        <w:t>16.</w:t>
      </w:r>
      <w:r>
        <w:tab/>
      </w:r>
      <w:r w:rsidR="0051162B" w:rsidRPr="00B8085F">
        <w:t>Комитет обеспокоен полученной информацией о том, что за последние годы государство-участник выслало ряд мигрантов с неурегулированным стат</w:t>
      </w:r>
      <w:r w:rsidR="0051162B" w:rsidRPr="00B8085F">
        <w:t>у</w:t>
      </w:r>
      <w:r w:rsidR="0051162B" w:rsidRPr="00B8085F">
        <w:t>сом, а также просителей убежища. Наряду с этим он отмечает, что меры по з</w:t>
      </w:r>
      <w:r w:rsidR="0051162B" w:rsidRPr="00B8085F">
        <w:t>а</w:t>
      </w:r>
      <w:r w:rsidR="0051162B" w:rsidRPr="00B8085F">
        <w:t>щите в случаях принудительного возвращения, как представляется, по-прежнему н</w:t>
      </w:r>
      <w:r w:rsidR="0051162B" w:rsidRPr="00B8085F">
        <w:t>е</w:t>
      </w:r>
      <w:r w:rsidR="0051162B" w:rsidRPr="00B8085F">
        <w:t>достаточны и/или неадекватны. Просьба представить обновленную информацию, включая дезагрегированные статистические данные, о трудящи</w:t>
      </w:r>
      <w:r w:rsidR="0051162B" w:rsidRPr="00B8085F">
        <w:t>х</w:t>
      </w:r>
      <w:r w:rsidR="0051162B" w:rsidRPr="00B8085F">
        <w:t>ся-мигрантах и членах их семей без документов или с неурегулированным ст</w:t>
      </w:r>
      <w:r w:rsidR="0051162B" w:rsidRPr="00B8085F">
        <w:t>а</w:t>
      </w:r>
      <w:r w:rsidR="0051162B" w:rsidRPr="00B8085F">
        <w:t>тусом, которые были высланы или которым грозит процедура высылки. Прос</w:t>
      </w:r>
      <w:r w:rsidR="0051162B" w:rsidRPr="00B8085F">
        <w:t>ь</w:t>
      </w:r>
      <w:r w:rsidR="0051162B" w:rsidRPr="00B8085F">
        <w:t>ба также указать, запрещает ли внутреннее законодательство государства-участника осуществлять коллективные высылки.</w:t>
      </w:r>
    </w:p>
    <w:p w:rsidR="0051162B" w:rsidRPr="00B8085F" w:rsidRDefault="007109A3" w:rsidP="00044E6C">
      <w:pPr>
        <w:pStyle w:val="SingleTxtGR"/>
      </w:pPr>
      <w:r>
        <w:t>17.</w:t>
      </w:r>
      <w:r>
        <w:tab/>
      </w:r>
      <w:r w:rsidR="0051162B" w:rsidRPr="00B8085F">
        <w:t xml:space="preserve">Просьба представить информацию о мерах, принятых для обеспечения того, чтобы: </w:t>
      </w:r>
    </w:p>
    <w:p w:rsidR="0051162B" w:rsidRPr="00B8085F" w:rsidRDefault="007109A3" w:rsidP="00044E6C">
      <w:pPr>
        <w:pStyle w:val="SingleTxtGR"/>
      </w:pPr>
      <w:r>
        <w:tab/>
      </w:r>
      <w:proofErr w:type="spellStart"/>
      <w:r w:rsidR="0051162B" w:rsidRPr="00B8085F">
        <w:t>a</w:t>
      </w:r>
      <w:proofErr w:type="spellEnd"/>
      <w:r w:rsidR="0051162B" w:rsidRPr="00B8085F">
        <w:t>)</w:t>
      </w:r>
      <w:r w:rsidR="0051162B" w:rsidRPr="00B8085F">
        <w:tab/>
        <w:t>трудящиеся-мигранты и члены их семей высылались с территории государства-участника только по решению, принятому компетентным органом власти с соблюдением процедуры, установленной законом и соответствующей положениям Конвенции, и чтобы это решение могло быть пересмотрено в п</w:t>
      </w:r>
      <w:r w:rsidR="0051162B" w:rsidRPr="00B8085F">
        <w:t>о</w:t>
      </w:r>
      <w:r w:rsidR="0051162B" w:rsidRPr="00B8085F">
        <w:t>рядке апелляции;</w:t>
      </w:r>
    </w:p>
    <w:p w:rsidR="0051162B" w:rsidRPr="00B8085F" w:rsidRDefault="007109A3" w:rsidP="00044E6C">
      <w:pPr>
        <w:pStyle w:val="SingleTxtGR"/>
      </w:pPr>
      <w:r>
        <w:tab/>
      </w:r>
      <w:proofErr w:type="spellStart"/>
      <w:r w:rsidR="0051162B" w:rsidRPr="00B8085F">
        <w:t>b</w:t>
      </w:r>
      <w:proofErr w:type="spellEnd"/>
      <w:r w:rsidR="0051162B" w:rsidRPr="00B8085F">
        <w:t>)</w:t>
      </w:r>
      <w:r w:rsidR="0051162B" w:rsidRPr="00B8085F">
        <w:tab/>
        <w:t>до вынесения решения по апелляции соответствующее лицо имело право ходатайствовать о приостановлении решения о высылке и чтобы эта апелляц</w:t>
      </w:r>
      <w:r w:rsidR="0051162B" w:rsidRPr="00B8085F">
        <w:t>и</w:t>
      </w:r>
      <w:r w:rsidR="0051162B" w:rsidRPr="00B8085F">
        <w:t>онная процедура обладала приостанавливающим действием.</w:t>
      </w:r>
    </w:p>
    <w:p w:rsidR="0051162B" w:rsidRPr="00B8085F" w:rsidRDefault="00BF758F" w:rsidP="00044E6C">
      <w:pPr>
        <w:pStyle w:val="H23GR"/>
      </w:pPr>
      <w:r>
        <w:br w:type="page"/>
      </w:r>
      <w:r w:rsidR="0051162B" w:rsidRPr="00B8085F">
        <w:tab/>
      </w:r>
      <w:r w:rsidR="0051162B" w:rsidRPr="00B8085F">
        <w:tab/>
        <w:t>Статья 23</w:t>
      </w:r>
    </w:p>
    <w:p w:rsidR="0051162B" w:rsidRPr="00B8085F" w:rsidRDefault="007109A3" w:rsidP="00044E6C">
      <w:pPr>
        <w:pStyle w:val="SingleTxtGR"/>
      </w:pPr>
      <w:r>
        <w:t>18.</w:t>
      </w:r>
      <w:r>
        <w:tab/>
      </w:r>
      <w:r w:rsidR="0051162B" w:rsidRPr="00B8085F">
        <w:t>Просьба представить подробную информацию о консульских услугах, оказываемых государством-участником мавританским трудящимся-мигрантам, проживающим за границей, в том числе с неурегулированным статусом, и ос</w:t>
      </w:r>
      <w:r w:rsidR="0051162B" w:rsidRPr="00B8085F">
        <w:t>о</w:t>
      </w:r>
      <w:r w:rsidR="0051162B" w:rsidRPr="00B8085F">
        <w:t xml:space="preserve">бенно тем, которые лишены свободы и подлежат высылке. </w:t>
      </w:r>
    </w:p>
    <w:p w:rsidR="0051162B" w:rsidRPr="00B8085F" w:rsidRDefault="007109A3" w:rsidP="00044E6C">
      <w:pPr>
        <w:pStyle w:val="SingleTxtGR"/>
      </w:pPr>
      <w:r>
        <w:t>19.</w:t>
      </w:r>
      <w:r>
        <w:tab/>
      </w:r>
      <w:r w:rsidR="0051162B" w:rsidRPr="00B8085F">
        <w:t>Просьба указать, имеют ли трудящиеся-мигранты и члены их семей, прож</w:t>
      </w:r>
      <w:r w:rsidR="0051162B" w:rsidRPr="00B8085F">
        <w:t>и</w:t>
      </w:r>
      <w:r w:rsidR="0051162B" w:rsidRPr="00B8085F">
        <w:t xml:space="preserve">вающие в Мавритании, возможность получения защиты и помощи от консульских или дипломатических органов их государства происхождения, в частности в случае ареста, содержания под стражей или высылки. </w:t>
      </w:r>
    </w:p>
    <w:p w:rsidR="0051162B" w:rsidRPr="00B8085F" w:rsidRDefault="00044E6C" w:rsidP="00044E6C">
      <w:pPr>
        <w:pStyle w:val="H23GR"/>
      </w:pPr>
      <w:r w:rsidRPr="00B8085F">
        <w:tab/>
      </w:r>
      <w:r w:rsidRPr="00B8085F">
        <w:tab/>
      </w:r>
      <w:r w:rsidR="0051162B" w:rsidRPr="00B8085F">
        <w:t>Статьи 25</w:t>
      </w:r>
      <w:r w:rsidR="007109A3">
        <w:t>−</w:t>
      </w:r>
      <w:r w:rsidR="0051162B" w:rsidRPr="00B8085F">
        <w:t>30</w:t>
      </w:r>
    </w:p>
    <w:p w:rsidR="0051162B" w:rsidRPr="00B8085F" w:rsidRDefault="007109A3" w:rsidP="00044E6C">
      <w:pPr>
        <w:pStyle w:val="SingleTxtGR"/>
      </w:pPr>
      <w:r>
        <w:t>20.</w:t>
      </w:r>
      <w:r>
        <w:tab/>
      </w:r>
      <w:r w:rsidR="0051162B" w:rsidRPr="00B8085F">
        <w:t xml:space="preserve">Просьба представить подробную информацию о принятых мерах, в том числе о  механизмах юридической защиты права на труд и </w:t>
      </w:r>
      <w:proofErr w:type="spellStart"/>
      <w:r w:rsidR="0051162B" w:rsidRPr="00B8085F">
        <w:t>правоприменения</w:t>
      </w:r>
      <w:proofErr w:type="spellEnd"/>
      <w:r w:rsidR="0051162B" w:rsidRPr="00B8085F">
        <w:t>, которые были созданы для практического гарантирования права трудящихся-мигрантов, и особенно женщин-мигрантов, на равное обращение, а также для эффективного контроля условий их занятости и труда (сверхурочные часы, р</w:t>
      </w:r>
      <w:r w:rsidR="0051162B" w:rsidRPr="00B8085F">
        <w:t>а</w:t>
      </w:r>
      <w:r w:rsidR="0051162B" w:rsidRPr="00B8085F">
        <w:t>бочее время, еженедельный отдых, оплачиваемые отпуска, социальное обесп</w:t>
      </w:r>
      <w:r w:rsidR="0051162B" w:rsidRPr="00B8085F">
        <w:t>е</w:t>
      </w:r>
      <w:r w:rsidR="0051162B" w:rsidRPr="00B8085F">
        <w:t>чение, здравоохранение, прекращение трудового договора, минимальный ра</w:t>
      </w:r>
      <w:r w:rsidR="0051162B" w:rsidRPr="00B8085F">
        <w:t>з</w:t>
      </w:r>
      <w:r w:rsidR="0051162B" w:rsidRPr="00B8085F">
        <w:t>мер оплаты тр</w:t>
      </w:r>
      <w:r w:rsidR="0051162B" w:rsidRPr="00B8085F">
        <w:t>у</w:t>
      </w:r>
      <w:r w:rsidR="0051162B" w:rsidRPr="00B8085F">
        <w:t>да и т.д.), независимо от того, имеют они постоянный статус или нет.</w:t>
      </w:r>
    </w:p>
    <w:p w:rsidR="0051162B" w:rsidRPr="00B8085F" w:rsidRDefault="007109A3" w:rsidP="00044E6C">
      <w:pPr>
        <w:pStyle w:val="SingleTxtGR"/>
      </w:pPr>
      <w:r>
        <w:t>21.</w:t>
      </w:r>
      <w:r>
        <w:tab/>
      </w:r>
      <w:r w:rsidR="0051162B" w:rsidRPr="00B8085F">
        <w:t>Просьба указать, какие меры были приняты для обеспечения того, чтобы государственные органы полностью соблюдали договоры, защищающие права трудящихся-мигрантов, и сообщить о достигнутом прогрессе в разработке н</w:t>
      </w:r>
      <w:r w:rsidR="0051162B" w:rsidRPr="00B8085F">
        <w:t>а</w:t>
      </w:r>
      <w:r w:rsidR="0051162B" w:rsidRPr="00B8085F">
        <w:t>ционального плана действий по осуществлению соответствующих руководящих принципов.</w:t>
      </w:r>
    </w:p>
    <w:p w:rsidR="0051162B" w:rsidRPr="00B8085F" w:rsidRDefault="007109A3" w:rsidP="00044E6C">
      <w:pPr>
        <w:pStyle w:val="SingleTxtGR"/>
      </w:pPr>
      <w:r>
        <w:t>22.</w:t>
      </w:r>
      <w:r>
        <w:tab/>
      </w:r>
      <w:r w:rsidR="0051162B" w:rsidRPr="00B8085F">
        <w:t>Просьба сообщить о мерах, принятых к тому, чтобы право детей труд</w:t>
      </w:r>
      <w:r w:rsidR="0051162B" w:rsidRPr="00B8085F">
        <w:t>я</w:t>
      </w:r>
      <w:r w:rsidR="0051162B" w:rsidRPr="00B8085F">
        <w:t>щихся-мигрантов на регистрацию при рождении и их право на гражданство с</w:t>
      </w:r>
      <w:r w:rsidR="0051162B" w:rsidRPr="00B8085F">
        <w:t>о</w:t>
      </w:r>
      <w:r w:rsidR="0051162B" w:rsidRPr="00B8085F">
        <w:t>блюдались вне зависимости от их миграционного статуса. Просьба указать, прин</w:t>
      </w:r>
      <w:r w:rsidR="0051162B" w:rsidRPr="00B8085F">
        <w:t>и</w:t>
      </w:r>
      <w:r w:rsidR="0051162B" w:rsidRPr="00B8085F">
        <w:t>маются ли меры по обеспечению детям трудящихся-мигрантов доступа к обр</w:t>
      </w:r>
      <w:r w:rsidR="0051162B" w:rsidRPr="00B8085F">
        <w:t>а</w:t>
      </w:r>
      <w:r w:rsidR="0051162B" w:rsidRPr="00B8085F">
        <w:t>зованию независимо от миграционного статуса их родителей.</w:t>
      </w:r>
    </w:p>
    <w:p w:rsidR="0051162B" w:rsidRPr="00B8085F" w:rsidRDefault="00044E6C" w:rsidP="00044E6C">
      <w:pPr>
        <w:pStyle w:val="H23GR"/>
      </w:pPr>
      <w:r w:rsidRPr="00B8085F">
        <w:tab/>
      </w:r>
      <w:r w:rsidRPr="00B8085F">
        <w:tab/>
      </w:r>
      <w:r w:rsidR="0051162B" w:rsidRPr="00B8085F">
        <w:t>Статьи 31</w:t>
      </w:r>
      <w:r w:rsidR="007109A3">
        <w:t>−</w:t>
      </w:r>
      <w:r w:rsidR="0051162B" w:rsidRPr="00B8085F">
        <w:t>33</w:t>
      </w:r>
    </w:p>
    <w:p w:rsidR="0051162B" w:rsidRPr="00B8085F" w:rsidRDefault="007109A3" w:rsidP="00044E6C">
      <w:pPr>
        <w:pStyle w:val="SingleTxtGR"/>
      </w:pPr>
      <w:r>
        <w:t>23.</w:t>
      </w:r>
      <w:r>
        <w:tab/>
      </w:r>
      <w:r w:rsidR="0051162B" w:rsidRPr="00B8085F">
        <w:t>Просьба представить информацию о мерах, принятых для гарантиров</w:t>
      </w:r>
      <w:r w:rsidR="0051162B" w:rsidRPr="00B8085F">
        <w:t>а</w:t>
      </w:r>
      <w:r w:rsidR="0051162B" w:rsidRPr="00B8085F">
        <w:t>ния того, чтобы трудящиеся-мигранты и члены их семей в ходе своего преб</w:t>
      </w:r>
      <w:r w:rsidR="0051162B" w:rsidRPr="00B8085F">
        <w:t>ы</w:t>
      </w:r>
      <w:r w:rsidR="0051162B" w:rsidRPr="00B8085F">
        <w:t>вания в государстве-участнике и по истечении этого пребывания имели право переводить свои заработанные средства и сбережения, а также свои личные в</w:t>
      </w:r>
      <w:r w:rsidR="0051162B" w:rsidRPr="00B8085F">
        <w:t>е</w:t>
      </w:r>
      <w:r w:rsidR="0051162B" w:rsidRPr="00B8085F">
        <w:t>щи и имущество. Просьба сообщить о мерах, принятых для содействия перев</w:t>
      </w:r>
      <w:r w:rsidR="0051162B" w:rsidRPr="00B8085F">
        <w:t>о</w:t>
      </w:r>
      <w:r w:rsidR="0051162B" w:rsidRPr="00B8085F">
        <w:t>ду этих средств и особенно для максимально возможного снижения расходов на эти операции.</w:t>
      </w:r>
    </w:p>
    <w:p w:rsidR="0051162B" w:rsidRPr="00B8085F" w:rsidRDefault="007109A3" w:rsidP="00044E6C">
      <w:pPr>
        <w:pStyle w:val="SingleTxtGR"/>
      </w:pPr>
      <w:r>
        <w:t>24.</w:t>
      </w:r>
      <w:r>
        <w:tab/>
      </w:r>
      <w:r w:rsidR="0051162B" w:rsidRPr="00B8085F">
        <w:t>Просьба сообщить, существуют ли программы подготовки к выезду для граждан государства-участника, включающие информацию о правах и обяза</w:t>
      </w:r>
      <w:r w:rsidR="0051162B" w:rsidRPr="00B8085F">
        <w:t>н</w:t>
      </w:r>
      <w:r w:rsidR="0051162B" w:rsidRPr="00B8085F">
        <w:t>ностях  граждан государства-участника в государстве работы по найму. Просьба также указать принятые меры для информирования трудящихся-мигрантов, следующих транзитом через территорию государства-участника или прож</w:t>
      </w:r>
      <w:r w:rsidR="0051162B" w:rsidRPr="00B8085F">
        <w:t>и</w:t>
      </w:r>
      <w:r w:rsidR="0051162B" w:rsidRPr="00B8085F">
        <w:t>вающих на его территории, а также членов их семей об их правах и обязанн</w:t>
      </w:r>
      <w:r w:rsidR="0051162B" w:rsidRPr="00B8085F">
        <w:t>о</w:t>
      </w:r>
      <w:r w:rsidR="0051162B" w:rsidRPr="00B8085F">
        <w:t>стях в гос</w:t>
      </w:r>
      <w:r w:rsidR="0051162B" w:rsidRPr="00B8085F">
        <w:t>у</w:t>
      </w:r>
      <w:r w:rsidR="0051162B" w:rsidRPr="00B8085F">
        <w:t>дарстве работы по найму, и для предоставления им доступа к четкой информации об иммиграционных процедурах, в частности к полному объему сведений о процедурах получения въездных и выездных виз и о процедурах р</w:t>
      </w:r>
      <w:r w:rsidR="0051162B" w:rsidRPr="00B8085F">
        <w:t>е</w:t>
      </w:r>
      <w:r w:rsidR="0051162B" w:rsidRPr="00B8085F">
        <w:t>гистрации.</w:t>
      </w:r>
    </w:p>
    <w:p w:rsidR="0051162B" w:rsidRPr="00B8085F" w:rsidRDefault="0051162B" w:rsidP="00044E6C">
      <w:pPr>
        <w:pStyle w:val="H23GR"/>
      </w:pPr>
      <w:r w:rsidRPr="00B8085F">
        <w:tab/>
        <w:t>4.</w:t>
      </w:r>
      <w:r w:rsidRPr="00B8085F">
        <w:tab/>
        <w:t xml:space="preserve">Часть IV Конвенции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37</w:t>
      </w:r>
    </w:p>
    <w:p w:rsidR="0051162B" w:rsidRPr="00B8085F" w:rsidRDefault="007109A3" w:rsidP="00044E6C">
      <w:pPr>
        <w:pStyle w:val="SingleTxtGR"/>
      </w:pPr>
      <w:r>
        <w:t>25.</w:t>
      </w:r>
      <w:r>
        <w:tab/>
      </w:r>
      <w:r w:rsidR="0051162B" w:rsidRPr="00B8085F">
        <w:t xml:space="preserve">Просьба указать принятые меры по всестороннему информированию  трудящихся-мигрантов и членов их семей до их выезда из страны об условиях въезда, пребывания и видах оплачиваемой трудовой деятельности, которыми они могут заниматься, а также о действующих законах государства-участника и/или государства работы по найму.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40</w:t>
      </w:r>
    </w:p>
    <w:p w:rsidR="0051162B" w:rsidRPr="00B8085F" w:rsidRDefault="007109A3" w:rsidP="00044E6C">
      <w:pPr>
        <w:pStyle w:val="SingleTxtGR"/>
      </w:pPr>
      <w:r>
        <w:t>26.</w:t>
      </w:r>
      <w:r>
        <w:tab/>
      </w:r>
      <w:r w:rsidR="0051162B" w:rsidRPr="00B8085F">
        <w:t>Просьба сообщить информацию о законодательных мерах, принятых для гарантирования трудящимся-мигрантам и членам их семей права создавать а</w:t>
      </w:r>
      <w:r w:rsidR="0051162B" w:rsidRPr="00B8085F">
        <w:t>с</w:t>
      </w:r>
      <w:r w:rsidR="0051162B" w:rsidRPr="00B8085F">
        <w:t>социации и профсоюзы и входить в состав их руководящих органов в соотве</w:t>
      </w:r>
      <w:r w:rsidR="0051162B" w:rsidRPr="00B8085F">
        <w:t>т</w:t>
      </w:r>
      <w:r w:rsidR="0051162B" w:rsidRPr="00B8085F">
        <w:t xml:space="preserve">ствии со статьей 40 Конвенции.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41</w:t>
      </w:r>
    </w:p>
    <w:p w:rsidR="0051162B" w:rsidRPr="00B8085F" w:rsidRDefault="007109A3" w:rsidP="00044E6C">
      <w:pPr>
        <w:pStyle w:val="SingleTxtGR"/>
      </w:pPr>
      <w:r>
        <w:t>27.</w:t>
      </w:r>
      <w:r>
        <w:tab/>
      </w:r>
      <w:r w:rsidR="0051162B" w:rsidRPr="00B8085F">
        <w:t>Просьба предоставить сведения о принятых государством-участником мерах  по облегчению режима осуществления гражданами, живущими и раб</w:t>
      </w:r>
      <w:r w:rsidR="0051162B" w:rsidRPr="00B8085F">
        <w:t>о</w:t>
      </w:r>
      <w:r w:rsidR="0051162B" w:rsidRPr="00B8085F">
        <w:t>тающими за границей, права на участие выборах и в общественной жизни гос</w:t>
      </w:r>
      <w:r w:rsidR="0051162B" w:rsidRPr="00B8085F">
        <w:t>у</w:t>
      </w:r>
      <w:r w:rsidR="0051162B" w:rsidRPr="00B8085F">
        <w:t>дарства-участника. Просьба также сообщить о законодательных или иных пр</w:t>
      </w:r>
      <w:r w:rsidR="0051162B" w:rsidRPr="00B8085F">
        <w:t>е</w:t>
      </w:r>
      <w:r w:rsidR="0051162B" w:rsidRPr="00B8085F">
        <w:t xml:space="preserve">пятствиях на пути осуществления этих прав.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Статьи 43 и 45</w:t>
      </w:r>
    </w:p>
    <w:p w:rsidR="0051162B" w:rsidRPr="00B8085F" w:rsidRDefault="007109A3" w:rsidP="00044E6C">
      <w:pPr>
        <w:pStyle w:val="SingleTxtGR"/>
      </w:pPr>
      <w:bookmarkStart w:id="2" w:name="hit1"/>
      <w:bookmarkEnd w:id="2"/>
      <w:r>
        <w:t>28.</w:t>
      </w:r>
      <w:r>
        <w:tab/>
      </w:r>
      <w:r w:rsidR="0051162B" w:rsidRPr="00B8085F">
        <w:t>Просьба представить информацию о мерах, в частности законодательного характера, принятых государством-участником для обеспечения того, чтобы трудящиеся-мигранты и члены их семей пользовались равным с его граждан</w:t>
      </w:r>
      <w:r w:rsidR="0051162B" w:rsidRPr="00B8085F">
        <w:t>а</w:t>
      </w:r>
      <w:r w:rsidR="0051162B" w:rsidRPr="00B8085F">
        <w:t>ми обращением в части, касающейся доступа к учреждениям и услугам в сф</w:t>
      </w:r>
      <w:r w:rsidR="0051162B" w:rsidRPr="00B8085F">
        <w:t>е</w:t>
      </w:r>
      <w:r w:rsidR="0051162B" w:rsidRPr="00B8085F">
        <w:t>рах образования и/или профессиональной подготовки, здравоохранения, жил</w:t>
      </w:r>
      <w:r w:rsidR="0051162B" w:rsidRPr="00B8085F">
        <w:t>и</w:t>
      </w:r>
      <w:r w:rsidR="0051162B" w:rsidRPr="00B8085F">
        <w:t xml:space="preserve">ща и культурной жизни.     </w:t>
      </w:r>
      <w:bookmarkStart w:id="3" w:name="hit2"/>
      <w:bookmarkStart w:id="4" w:name="hit3"/>
      <w:bookmarkStart w:id="5" w:name="hit4"/>
      <w:bookmarkStart w:id="6" w:name="hit5"/>
      <w:bookmarkStart w:id="7" w:name="hit6"/>
      <w:bookmarkStart w:id="8" w:name="hit7"/>
      <w:bookmarkStart w:id="9" w:name="hit8"/>
      <w:bookmarkStart w:id="10" w:name="hit9"/>
      <w:bookmarkEnd w:id="3"/>
      <w:bookmarkEnd w:id="4"/>
      <w:bookmarkEnd w:id="5"/>
      <w:bookmarkEnd w:id="6"/>
      <w:bookmarkEnd w:id="7"/>
      <w:bookmarkEnd w:id="8"/>
      <w:bookmarkEnd w:id="9"/>
      <w:bookmarkEnd w:id="10"/>
      <w:r w:rsidR="0051162B" w:rsidRPr="00B8085F">
        <w:t xml:space="preserve">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Статьи 46-48</w:t>
      </w:r>
    </w:p>
    <w:p w:rsidR="0051162B" w:rsidRPr="00B8085F" w:rsidRDefault="007109A3" w:rsidP="00044E6C">
      <w:pPr>
        <w:pStyle w:val="SingleTxtGR"/>
      </w:pPr>
      <w:r>
        <w:t>29.</w:t>
      </w:r>
      <w:r>
        <w:tab/>
      </w:r>
      <w:r w:rsidR="0051162B" w:rsidRPr="00B8085F">
        <w:t>Просьба сообщить, были ли введены в действие применимое законод</w:t>
      </w:r>
      <w:r w:rsidR="0051162B" w:rsidRPr="00B8085F">
        <w:t>а</w:t>
      </w:r>
      <w:r w:rsidR="0051162B" w:rsidRPr="00B8085F">
        <w:t>тельство и меры по обеспечению его выполнения, которые дают трудящимся-мигрантам возможность после отъезда с территории государства-участника продолжать получение социальных выплат и п</w:t>
      </w:r>
      <w:r w:rsidR="0051162B" w:rsidRPr="00B8085F">
        <w:t>о</w:t>
      </w:r>
      <w:r w:rsidR="0051162B" w:rsidRPr="00B8085F">
        <w:t>собий, по которым они платили взносы. Просьба также представить информацию о правовых рамках для гара</w:t>
      </w:r>
      <w:r w:rsidR="0051162B" w:rsidRPr="00B8085F">
        <w:t>н</w:t>
      </w:r>
      <w:r w:rsidR="0051162B" w:rsidRPr="00B8085F">
        <w:t>тиров</w:t>
      </w:r>
      <w:r w:rsidR="0051162B" w:rsidRPr="00B8085F">
        <w:t>а</w:t>
      </w:r>
      <w:r w:rsidR="0051162B" w:rsidRPr="00B8085F">
        <w:t>ния права трудящихся-мигрантов переводить свои заработанные средства и сбережения из государства-участника в государство происхождения. Кроме того, просьба сообщить, заключило ли государство-участник соглашения, п</w:t>
      </w:r>
      <w:r w:rsidR="0051162B" w:rsidRPr="00B8085F">
        <w:t>о</w:t>
      </w:r>
      <w:r w:rsidR="0051162B" w:rsidRPr="00B8085F">
        <w:t>зволяющие переводить семейные пособия для детей трудящихся-мигрантов, к</w:t>
      </w:r>
      <w:r w:rsidR="0051162B" w:rsidRPr="00B8085F">
        <w:t>о</w:t>
      </w:r>
      <w:r w:rsidR="0051162B" w:rsidRPr="00B8085F">
        <w:t>торые не проживают в г</w:t>
      </w:r>
      <w:r w:rsidR="0051162B" w:rsidRPr="00B8085F">
        <w:t>о</w:t>
      </w:r>
      <w:r w:rsidR="0051162B" w:rsidRPr="00B8085F">
        <w:t xml:space="preserve">сударстве-участнике.  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49</w:t>
      </w:r>
    </w:p>
    <w:p w:rsidR="0051162B" w:rsidRPr="00B8085F" w:rsidRDefault="007109A3" w:rsidP="00044E6C">
      <w:pPr>
        <w:pStyle w:val="SingleTxtGR"/>
      </w:pPr>
      <w:r>
        <w:t>30.</w:t>
      </w:r>
      <w:r>
        <w:tab/>
      </w:r>
      <w:r w:rsidR="0051162B" w:rsidRPr="00B8085F">
        <w:t>Просьба разъяснить, требуются ли по национальному законодательству отдельные разрешения на проживание и на работу по найму. Если это так, прос</w:t>
      </w:r>
      <w:r w:rsidR="0051162B" w:rsidRPr="00B8085F">
        <w:t>ь</w:t>
      </w:r>
      <w:r w:rsidR="0051162B" w:rsidRPr="00B8085F">
        <w:t>ба представить информацию о том, обеспечивается ли трудящимся-мигрантам разрешение на проживание хотя бы на период, равный сроку дейс</w:t>
      </w:r>
      <w:r w:rsidR="0051162B" w:rsidRPr="00B8085F">
        <w:t>т</w:t>
      </w:r>
      <w:r w:rsidR="0051162B" w:rsidRPr="00B8085F">
        <w:t>вия выданн</w:t>
      </w:r>
      <w:r w:rsidR="0051162B" w:rsidRPr="00B8085F">
        <w:t>о</w:t>
      </w:r>
      <w:r w:rsidR="0051162B" w:rsidRPr="00B8085F">
        <w:t xml:space="preserve">го им разрешения на занятие оплачиваемой деятельностью.   </w:t>
      </w:r>
    </w:p>
    <w:p w:rsidR="0051162B" w:rsidRPr="00B8085F" w:rsidRDefault="00BF758F" w:rsidP="00044E6C">
      <w:pPr>
        <w:pStyle w:val="SingleTxtGR"/>
      </w:pPr>
      <w:r>
        <w:br w:type="page"/>
      </w:r>
      <w:r w:rsidR="007109A3">
        <w:t>31.</w:t>
      </w:r>
      <w:r w:rsidR="007109A3">
        <w:tab/>
      </w:r>
      <w:r w:rsidR="0051162B" w:rsidRPr="00B8085F">
        <w:t>Просьба представить информацию о мерах, принятых для того, чтобы обеспечить трудящимся-мигрантам в государстве-участнике возможность св</w:t>
      </w:r>
      <w:r w:rsidR="0051162B" w:rsidRPr="00B8085F">
        <w:t>о</w:t>
      </w:r>
      <w:r w:rsidR="0051162B" w:rsidRPr="00B8085F">
        <w:t>бодно выбирать вид оплачиваемой деятельности без утраты постоянного стат</w:t>
      </w:r>
      <w:r w:rsidR="0051162B" w:rsidRPr="00B8085F">
        <w:t>у</w:t>
      </w:r>
      <w:r w:rsidR="0051162B" w:rsidRPr="00B8085F">
        <w:t>са и сохранения выданного им разрешения на жительство в случае прекращ</w:t>
      </w:r>
      <w:r w:rsidR="0051162B" w:rsidRPr="00B8085F">
        <w:t>е</w:t>
      </w:r>
      <w:r w:rsidR="0051162B" w:rsidRPr="00B8085F">
        <w:t>ния их оплачиваемой деятельности до истечения срока действия их разрешения на работу или аналогичных разрешений. Кроме того, просьба представить и</w:t>
      </w:r>
      <w:r w:rsidR="0051162B" w:rsidRPr="00B8085F">
        <w:t>н</w:t>
      </w:r>
      <w:r w:rsidR="0051162B" w:rsidRPr="00B8085F">
        <w:t>формацию о мерах, принятых для того, чтобы в таких случаях разрешение на жительство не аннулировалось по крайней мере на период, соответствующий сроку, в течение которого трудящийся-мигрант может иметь право на получение пос</w:t>
      </w:r>
      <w:r w:rsidR="0051162B" w:rsidRPr="00B8085F">
        <w:t>о</w:t>
      </w:r>
      <w:r w:rsidR="0051162B" w:rsidRPr="00B8085F">
        <w:t>бия по безработице.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Статьи 51</w:t>
      </w:r>
      <w:r w:rsidR="007109A3">
        <w:t>−</w:t>
      </w:r>
      <w:r w:rsidRPr="00B8085F">
        <w:t>52</w:t>
      </w:r>
    </w:p>
    <w:p w:rsidR="0051162B" w:rsidRPr="00B8085F" w:rsidRDefault="007109A3" w:rsidP="00044E6C">
      <w:pPr>
        <w:pStyle w:val="SingleTxtGR"/>
      </w:pPr>
      <w:r>
        <w:t>32.</w:t>
      </w:r>
      <w:r>
        <w:tab/>
      </w:r>
      <w:r w:rsidR="0051162B" w:rsidRPr="00B8085F">
        <w:t>Просьба сообщить, соответствует ли законодательство государства-участника положениям Конвенции, в частности ее статьям 51 и 52, чтобы тр</w:t>
      </w:r>
      <w:r w:rsidR="0051162B" w:rsidRPr="00B8085F">
        <w:t>у</w:t>
      </w:r>
      <w:r w:rsidR="0051162B" w:rsidRPr="00B8085F">
        <w:t>дящиеся-мигранты могли оставаться в государстве-участнике после прекращ</w:t>
      </w:r>
      <w:r w:rsidR="0051162B" w:rsidRPr="00B8085F">
        <w:t>е</w:t>
      </w:r>
      <w:r w:rsidR="0051162B" w:rsidRPr="00B8085F">
        <w:t>ния трудового договора, независимо от причины его расторжения, и чтобы бл</w:t>
      </w:r>
      <w:r w:rsidR="0051162B" w:rsidRPr="00B8085F">
        <w:t>а</w:t>
      </w:r>
      <w:r w:rsidR="0051162B" w:rsidRPr="00B8085F">
        <w:t>годаря этому они могли искать другую работу, участвовать в реализации общ</w:t>
      </w:r>
      <w:r w:rsidR="0051162B" w:rsidRPr="00B8085F">
        <w:t>е</w:t>
      </w:r>
      <w:r w:rsidR="0051162B" w:rsidRPr="00B8085F">
        <w:t xml:space="preserve">ственно-полезных программ и проходить курсы переквалификации. </w:t>
      </w:r>
    </w:p>
    <w:p w:rsidR="0051162B" w:rsidRPr="00B8085F" w:rsidRDefault="007109A3" w:rsidP="00044E6C">
      <w:pPr>
        <w:pStyle w:val="SingleTxtGR"/>
      </w:pPr>
      <w:r>
        <w:t>33.</w:t>
      </w:r>
      <w:r>
        <w:tab/>
      </w:r>
      <w:r w:rsidR="0051162B" w:rsidRPr="00B8085F">
        <w:t>Просьба представить информацию о любом законодательном положении, принятом в государстве-участнике в целях ограничения доступа к некоторым категориям рабочих мест, и указать соответствующие виды трудовой деятел</w:t>
      </w:r>
      <w:r w:rsidR="0051162B" w:rsidRPr="00B8085F">
        <w:t>ь</w:t>
      </w:r>
      <w:r w:rsidR="0051162B" w:rsidRPr="00B8085F">
        <w:t>ности. Просьба указать условия, которые необходимо соблюсти для получения разрешения на занятие той или иной оплачиваемой деятельностью, соответс</w:t>
      </w:r>
      <w:r w:rsidR="0051162B" w:rsidRPr="00B8085F">
        <w:t>т</w:t>
      </w:r>
      <w:r w:rsidR="0051162B" w:rsidRPr="00B8085F">
        <w:t>вующие виды профессиональной деятельности, количество выданных разреш</w:t>
      </w:r>
      <w:r w:rsidR="0051162B" w:rsidRPr="00B8085F">
        <w:t>е</w:t>
      </w:r>
      <w:r w:rsidR="0051162B" w:rsidRPr="00B8085F">
        <w:t>ний и отказов в их выдаче за последние пять лет, а также мотивы этих о</w:t>
      </w:r>
      <w:r w:rsidR="0051162B" w:rsidRPr="00B8085F">
        <w:t>т</w:t>
      </w:r>
      <w:r w:rsidR="0051162B" w:rsidRPr="00B8085F">
        <w:t>казов.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54</w:t>
      </w:r>
    </w:p>
    <w:p w:rsidR="0051162B" w:rsidRPr="00B8085F" w:rsidRDefault="007109A3" w:rsidP="00044E6C">
      <w:pPr>
        <w:pStyle w:val="SingleTxtGR"/>
      </w:pPr>
      <w:r>
        <w:t>34.</w:t>
      </w:r>
      <w:r>
        <w:tab/>
      </w:r>
      <w:r w:rsidR="0051162B" w:rsidRPr="00B8085F">
        <w:t>Просьба сообщить информацию о принятых государством-участником мерах для обеспечения того, чтобы трудящиеся-мигранты пользовались равным с его гражданами режимом в части, касающейся защиты от увольнения, пос</w:t>
      </w:r>
      <w:r w:rsidR="0051162B" w:rsidRPr="00B8085F">
        <w:t>о</w:t>
      </w:r>
      <w:r w:rsidR="0051162B" w:rsidRPr="00B8085F">
        <w:t>бий по безработице, доступа к программам общественных работ, проводимых в целях борьбы с безработицей, а также доступа к другой работе по найму в сл</w:t>
      </w:r>
      <w:r w:rsidR="0051162B" w:rsidRPr="00B8085F">
        <w:t>у</w:t>
      </w:r>
      <w:r w:rsidR="0051162B" w:rsidRPr="00B8085F">
        <w:t>чае потери работы или прекращения др</w:t>
      </w:r>
      <w:r w:rsidR="0051162B" w:rsidRPr="00B8085F">
        <w:t>у</w:t>
      </w:r>
      <w:r w:rsidR="0051162B" w:rsidRPr="00B8085F">
        <w:t>гого вида оплачиваемой деятельности.</w:t>
      </w:r>
    </w:p>
    <w:p w:rsidR="0051162B" w:rsidRPr="00B8085F" w:rsidRDefault="0051162B" w:rsidP="00044E6C">
      <w:pPr>
        <w:pStyle w:val="H23GR"/>
      </w:pPr>
      <w:r w:rsidRPr="00B8085F">
        <w:tab/>
        <w:t>5.</w:t>
      </w:r>
      <w:r w:rsidRPr="00B8085F">
        <w:tab/>
        <w:t xml:space="preserve">Часть V Конвенции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58</w:t>
      </w:r>
    </w:p>
    <w:p w:rsidR="0051162B" w:rsidRPr="00B8085F" w:rsidRDefault="007109A3" w:rsidP="00044E6C">
      <w:pPr>
        <w:pStyle w:val="SingleTxtGR"/>
      </w:pPr>
      <w:r>
        <w:t>35.</w:t>
      </w:r>
      <w:r>
        <w:tab/>
      </w:r>
      <w:r w:rsidR="0051162B" w:rsidRPr="00B8085F">
        <w:t>Просьба представить информацию о мерах, принятых для улучшения п</w:t>
      </w:r>
      <w:r w:rsidR="0051162B" w:rsidRPr="00B8085F">
        <w:t>о</w:t>
      </w:r>
      <w:r w:rsidR="0051162B" w:rsidRPr="00B8085F">
        <w:t>ложения приграничных трудящихся, и включить в национальное законодател</w:t>
      </w:r>
      <w:r w:rsidR="0051162B" w:rsidRPr="00B8085F">
        <w:t>ь</w:t>
      </w:r>
      <w:r w:rsidR="0051162B" w:rsidRPr="00B8085F">
        <w:t>ство определение приграничных трудящихся и конкретные положения, связа</w:t>
      </w:r>
      <w:r w:rsidR="0051162B" w:rsidRPr="00B8085F">
        <w:t>н</w:t>
      </w:r>
      <w:r w:rsidR="0051162B" w:rsidRPr="00B8085F">
        <w:t xml:space="preserve">ные с защитой их прав согласно статье 58 Конвенции.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Статья 61</w:t>
      </w:r>
    </w:p>
    <w:p w:rsidR="0051162B" w:rsidRPr="00B8085F" w:rsidRDefault="002D21F4" w:rsidP="00044E6C">
      <w:pPr>
        <w:pStyle w:val="SingleTxtGR"/>
      </w:pPr>
      <w:r>
        <w:t>36.</w:t>
      </w:r>
      <w:r>
        <w:tab/>
      </w:r>
      <w:r w:rsidR="0051162B" w:rsidRPr="00B8085F">
        <w:t xml:space="preserve">Просьба представить подробную и обновленную информацию о </w:t>
      </w:r>
      <w:r w:rsidR="0051162B" w:rsidRPr="00B8085F">
        <w:rPr>
          <w:lang w:eastAsia="fr-FR"/>
        </w:rPr>
        <w:t>двуст</w:t>
      </w:r>
      <w:r w:rsidR="0051162B" w:rsidRPr="00B8085F">
        <w:rPr>
          <w:lang w:eastAsia="fr-FR"/>
        </w:rPr>
        <w:t>о</w:t>
      </w:r>
      <w:r w:rsidR="0051162B" w:rsidRPr="00B8085F">
        <w:rPr>
          <w:lang w:eastAsia="fr-FR"/>
        </w:rPr>
        <w:t>ронних и многосторонних соглашениях, заключенных в области миграции. Просьба, в частности, изложить детали программ и соглашений в сферах зан</w:t>
      </w:r>
      <w:r w:rsidR="0051162B" w:rsidRPr="00B8085F">
        <w:rPr>
          <w:lang w:eastAsia="fr-FR"/>
        </w:rPr>
        <w:t>я</w:t>
      </w:r>
      <w:r w:rsidR="0051162B" w:rsidRPr="00B8085F">
        <w:rPr>
          <w:lang w:eastAsia="fr-FR"/>
        </w:rPr>
        <w:t>тости, защиты, налогообложения и социального обеспечения трудящихся-мигрантов и членов их семей. В этой связи просьба уточнить, имеются ли с</w:t>
      </w:r>
      <w:r w:rsidR="0051162B" w:rsidRPr="00B8085F">
        <w:rPr>
          <w:lang w:eastAsia="fr-FR"/>
        </w:rPr>
        <w:t>о</w:t>
      </w:r>
      <w:r w:rsidR="0051162B" w:rsidRPr="00B8085F">
        <w:rPr>
          <w:lang w:eastAsia="fr-FR"/>
        </w:rPr>
        <w:t>глашения о р</w:t>
      </w:r>
      <w:r w:rsidR="0051162B" w:rsidRPr="00B8085F">
        <w:rPr>
          <w:lang w:eastAsia="fr-FR"/>
        </w:rPr>
        <w:t>е</w:t>
      </w:r>
      <w:r w:rsidR="0051162B" w:rsidRPr="00B8085F">
        <w:rPr>
          <w:lang w:eastAsia="fr-FR"/>
        </w:rPr>
        <w:t>гулировании миграционных потоков в государство-участник и из него, и по возможности представить подробную информацию об этих соглаш</w:t>
      </w:r>
      <w:r w:rsidR="0051162B" w:rsidRPr="00B8085F">
        <w:rPr>
          <w:lang w:eastAsia="fr-FR"/>
        </w:rPr>
        <w:t>е</w:t>
      </w:r>
      <w:r w:rsidR="0051162B" w:rsidRPr="00B8085F">
        <w:rPr>
          <w:lang w:eastAsia="fr-FR"/>
        </w:rPr>
        <w:t>ниях.</w:t>
      </w:r>
    </w:p>
    <w:p w:rsidR="0051162B" w:rsidRPr="00B8085F" w:rsidRDefault="0051162B" w:rsidP="00044E6C">
      <w:pPr>
        <w:pStyle w:val="H23GR"/>
      </w:pPr>
      <w:r w:rsidRPr="00B8085F">
        <w:tab/>
        <w:t>6.</w:t>
      </w:r>
      <w:r w:rsidRPr="00B8085F">
        <w:tab/>
        <w:t xml:space="preserve">Часть VI Конвенции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Статьи 64</w:t>
      </w:r>
      <w:r w:rsidR="002D21F4">
        <w:t>−</w:t>
      </w:r>
      <w:r w:rsidRPr="00B8085F">
        <w:t xml:space="preserve">68 </w:t>
      </w:r>
    </w:p>
    <w:p w:rsidR="0051162B" w:rsidRPr="00B8085F" w:rsidRDefault="002D21F4" w:rsidP="00044E6C">
      <w:pPr>
        <w:pStyle w:val="SingleTxtGR"/>
      </w:pPr>
      <w:r>
        <w:t>37.</w:t>
      </w:r>
      <w:r>
        <w:tab/>
      </w:r>
      <w:r w:rsidR="0051162B" w:rsidRPr="00B8085F">
        <w:t>Просьба указать, проводит ли государство-участник консультации и с</w:t>
      </w:r>
      <w:r w:rsidR="0051162B" w:rsidRPr="00B8085F">
        <w:t>о</w:t>
      </w:r>
      <w:r w:rsidR="0051162B" w:rsidRPr="00B8085F">
        <w:t>трудничает ли оно с другими государствами-участниками, в частности со стр</w:t>
      </w:r>
      <w:r w:rsidR="0051162B" w:rsidRPr="00B8085F">
        <w:t>а</w:t>
      </w:r>
      <w:r w:rsidR="0051162B" w:rsidRPr="00B8085F">
        <w:t>нами происхождения, транзита и назначения, в целях содействия обеспечению нормальных, справедливых и гуманных условий в связи с международной м</w:t>
      </w:r>
      <w:r w:rsidR="0051162B" w:rsidRPr="00B8085F">
        <w:t>и</w:t>
      </w:r>
      <w:r w:rsidR="0051162B" w:rsidRPr="00B8085F">
        <w:t>грацией трудящихся-мигрантов и членов их семей; если это так, просьба пре</w:t>
      </w:r>
      <w:r w:rsidR="0051162B" w:rsidRPr="00B8085F">
        <w:t>д</w:t>
      </w:r>
      <w:r w:rsidR="0051162B" w:rsidRPr="00B8085F">
        <w:t>ставить подробные сведения.</w:t>
      </w:r>
    </w:p>
    <w:p w:rsidR="0051162B" w:rsidRPr="00B8085F" w:rsidRDefault="002D21F4" w:rsidP="00044E6C">
      <w:pPr>
        <w:pStyle w:val="SingleTxtGR"/>
      </w:pPr>
      <w:r>
        <w:t>38.</w:t>
      </w:r>
      <w:r>
        <w:tab/>
      </w:r>
      <w:r w:rsidR="0051162B" w:rsidRPr="00B8085F">
        <w:t>Просьба указать принятые государством-участником меры для обеспеч</w:t>
      </w:r>
      <w:r w:rsidR="0051162B" w:rsidRPr="00B8085F">
        <w:t>е</w:t>
      </w:r>
      <w:r w:rsidR="0051162B" w:rsidRPr="00B8085F">
        <w:t>ния соблюдения прав детей-мигрантов, в частности несопровождаемых, не име</w:t>
      </w:r>
      <w:r w:rsidR="0051162B" w:rsidRPr="00B8085F">
        <w:t>ю</w:t>
      </w:r>
      <w:r w:rsidR="0051162B" w:rsidRPr="00B8085F">
        <w:t xml:space="preserve">щих постоянного статуса или следующих транзитом через государство-участник. Просьба также сообщить, какие меры были приняты в целях создания условий, благоприятных для размещения и </w:t>
      </w:r>
      <w:proofErr w:type="spellStart"/>
      <w:r w:rsidR="0051162B" w:rsidRPr="00B8085F">
        <w:t>реинтеграции</w:t>
      </w:r>
      <w:proofErr w:type="spellEnd"/>
      <w:r w:rsidR="0051162B" w:rsidRPr="00B8085F">
        <w:t xml:space="preserve"> детей мигрантов и их семей после их возвращения в государство-участник.</w:t>
      </w:r>
    </w:p>
    <w:p w:rsidR="0051162B" w:rsidRPr="00B8085F" w:rsidRDefault="002D21F4" w:rsidP="00044E6C">
      <w:pPr>
        <w:pStyle w:val="SingleTxtGR"/>
      </w:pPr>
      <w:r>
        <w:t>39.</w:t>
      </w:r>
      <w:r>
        <w:tab/>
      </w:r>
      <w:r w:rsidR="0051162B" w:rsidRPr="00B8085F">
        <w:t>Просьба описать принятые государством-участником меры по предупр</w:t>
      </w:r>
      <w:r w:rsidR="0051162B" w:rsidRPr="00B8085F">
        <w:t>е</w:t>
      </w:r>
      <w:r w:rsidR="0051162B" w:rsidRPr="00B8085F">
        <w:t>ждению и искоренению незаконной миграции, в том числе женщин и несопр</w:t>
      </w:r>
      <w:r w:rsidR="0051162B" w:rsidRPr="00B8085F">
        <w:t>о</w:t>
      </w:r>
      <w:r w:rsidR="0051162B" w:rsidRPr="00B8085F">
        <w:t>вождаемых детей, а также, в частности, меры по эффективному выявлению практ</w:t>
      </w:r>
      <w:r w:rsidR="0051162B" w:rsidRPr="00B8085F">
        <w:t>и</w:t>
      </w:r>
      <w:r w:rsidR="0051162B" w:rsidRPr="00B8085F">
        <w:t>ки незаконного или тайного перемещения и занятости трудящихся-мигрантов и членов их семей. Просьба сообщить информацию о кампаниях по профилакт</w:t>
      </w:r>
      <w:r w:rsidR="0051162B" w:rsidRPr="00B8085F">
        <w:t>и</w:t>
      </w:r>
      <w:r w:rsidR="0051162B" w:rsidRPr="00B8085F">
        <w:t>ке таких явлений, разработанных государством-участником в целях борьбы с распространением ложных сведений об эмиграции и иммиграции, а также об информационно-разъяснительных программах для своих граждан, включая детей, чтобы ознакомить их с опасностями, которыми чревата незако</w:t>
      </w:r>
      <w:r w:rsidR="0051162B" w:rsidRPr="00B8085F">
        <w:t>н</w:t>
      </w:r>
      <w:r w:rsidR="0051162B" w:rsidRPr="00B8085F">
        <w:t>ная мигр</w:t>
      </w:r>
      <w:r w:rsidR="0051162B" w:rsidRPr="00B8085F">
        <w:t>а</w:t>
      </w:r>
      <w:r w:rsidR="0051162B" w:rsidRPr="00B8085F">
        <w:t>ция.</w:t>
      </w:r>
    </w:p>
    <w:p w:rsidR="0051162B" w:rsidRPr="00B8085F" w:rsidRDefault="002D21F4" w:rsidP="00044E6C">
      <w:pPr>
        <w:pStyle w:val="SingleTxtGR"/>
      </w:pPr>
      <w:r>
        <w:t>40.</w:t>
      </w:r>
      <w:r>
        <w:tab/>
      </w:r>
      <w:r w:rsidR="0051162B" w:rsidRPr="00B8085F">
        <w:t>Просьба сообщить, позволяет ли закон наказывать всех лиц, группы лиц или образования, которые организуют, обеспечивают или помогают организ</w:t>
      </w:r>
      <w:r w:rsidR="0051162B" w:rsidRPr="00B8085F">
        <w:t>о</w:t>
      </w:r>
      <w:r w:rsidR="0051162B" w:rsidRPr="00B8085F">
        <w:t>вать либо обеспечить незаконное или тайное перемещение трудящихся-мигрантов в государство-участник или транзит через его территорию. Просьба, в частности, дать подробную информацию о сфере охвата и осуществлении З</w:t>
      </w:r>
      <w:r w:rsidR="0051162B" w:rsidRPr="00B8085F">
        <w:t>а</w:t>
      </w:r>
      <w:r w:rsidR="0051162B" w:rsidRPr="00B8085F">
        <w:t>кона № 025/2003 от 17 июля 2003 года об искоренении торговли людьми. Просьба о</w:t>
      </w:r>
      <w:r w:rsidR="0051162B" w:rsidRPr="00B8085F">
        <w:t>т</w:t>
      </w:r>
      <w:r w:rsidR="0051162B" w:rsidRPr="00B8085F">
        <w:t>дельно сообщить о принятых или планируемых мерах реагирования на постепенный рост числа мигрантов с неурегулированным статусом, приб</w:t>
      </w:r>
      <w:r w:rsidR="0051162B" w:rsidRPr="00B8085F">
        <w:t>ы</w:t>
      </w:r>
      <w:r w:rsidR="0051162B" w:rsidRPr="00B8085F">
        <w:t>вающих в последние годы в Мавританию ввиду ее центрального расположения среди региональных миграционных потоков, ее географического положения и деятельности нелегальных сетей миграции из Африки в другие страны, в час</w:t>
      </w:r>
      <w:r w:rsidR="0051162B" w:rsidRPr="00B8085F">
        <w:t>т</w:t>
      </w:r>
      <w:r w:rsidR="0051162B" w:rsidRPr="00B8085F">
        <w:t>ности в Европу, которые, по полученным сведениям, теперь отбывают из Ма</w:t>
      </w:r>
      <w:r w:rsidR="0051162B" w:rsidRPr="00B8085F">
        <w:t>в</w:t>
      </w:r>
      <w:r w:rsidR="0051162B" w:rsidRPr="00B8085F">
        <w:t xml:space="preserve">ритании чаще, чем из соседних с ней стран. </w:t>
      </w:r>
    </w:p>
    <w:p w:rsidR="0051162B" w:rsidRPr="00B8085F" w:rsidRDefault="00044E6C" w:rsidP="00044E6C">
      <w:pPr>
        <w:pStyle w:val="H23GR"/>
      </w:pPr>
      <w:r w:rsidRPr="00B8085F">
        <w:tab/>
      </w:r>
      <w:r w:rsidRPr="00B8085F">
        <w:tab/>
      </w:r>
      <w:r w:rsidR="0051162B" w:rsidRPr="00B8085F">
        <w:t>Статья 69</w:t>
      </w:r>
    </w:p>
    <w:p w:rsidR="0051162B" w:rsidRPr="00B8085F" w:rsidRDefault="002D21F4" w:rsidP="00044E6C">
      <w:pPr>
        <w:pStyle w:val="SingleTxtGR"/>
      </w:pPr>
      <w:r>
        <w:t>41.</w:t>
      </w:r>
      <w:r>
        <w:tab/>
      </w:r>
      <w:r w:rsidR="0051162B" w:rsidRPr="00B8085F">
        <w:t>Просьба представить информацию о принятых мерах, направленных на обеспечение того, чтобы трудящиеся-мигранты, не имеющие постоянного ст</w:t>
      </w:r>
      <w:r w:rsidR="0051162B" w:rsidRPr="00B8085F">
        <w:t>а</w:t>
      </w:r>
      <w:r w:rsidR="0051162B" w:rsidRPr="00B8085F">
        <w:t>туса, и члены их семей имели возможность урегулировать свой статус в соо</w:t>
      </w:r>
      <w:r w:rsidR="0051162B" w:rsidRPr="00B8085F">
        <w:t>т</w:t>
      </w:r>
      <w:r w:rsidR="0051162B" w:rsidRPr="00B8085F">
        <w:t xml:space="preserve">ветствии с положениями статьи 69 Конвенции.  </w:t>
      </w:r>
    </w:p>
    <w:p w:rsidR="0051162B" w:rsidRPr="00B8085F" w:rsidRDefault="002D21F4" w:rsidP="00044E6C">
      <w:pPr>
        <w:pStyle w:val="SingleTxtGR"/>
      </w:pPr>
      <w:r>
        <w:t>42.</w:t>
      </w:r>
      <w:r>
        <w:tab/>
      </w:r>
      <w:r w:rsidR="0051162B" w:rsidRPr="00B8085F">
        <w:t>Просьба сообщить о мерах, включая двусторонние и многосторонние с</w:t>
      </w:r>
      <w:r w:rsidR="0051162B" w:rsidRPr="00B8085F">
        <w:t>о</w:t>
      </w:r>
      <w:r w:rsidR="0051162B" w:rsidRPr="00B8085F">
        <w:t xml:space="preserve">глашения, принятых государством-участником для укрепления защиты своих граждан за рубежом – трудящихся-мигрантов с постоянным статусом или без такового и членов их семей, в частности в Сенегале, Мали и Марокко, в том числе об усилиях по поощрению легализации статуса этих лиц с </w:t>
      </w:r>
      <w:proofErr w:type="spellStart"/>
      <w:r w:rsidR="0051162B" w:rsidRPr="00B8085F">
        <w:t>уделением</w:t>
      </w:r>
      <w:proofErr w:type="spellEnd"/>
      <w:r w:rsidR="0051162B" w:rsidRPr="00B8085F">
        <w:t xml:space="preserve"> должного внимания обстоятельствам их въезда, сроку пребывания в государс</w:t>
      </w:r>
      <w:r w:rsidR="0051162B" w:rsidRPr="00B8085F">
        <w:t>т</w:t>
      </w:r>
      <w:r w:rsidR="0051162B" w:rsidRPr="00B8085F">
        <w:t>ве работы по найму, а также другим соответствующим факторам, особенно тем, которые связаны с их семейным положением.</w:t>
      </w:r>
    </w:p>
    <w:p w:rsidR="0051162B" w:rsidRPr="00B8085F" w:rsidRDefault="002D21F4" w:rsidP="00044E6C">
      <w:pPr>
        <w:pStyle w:val="SingleTxtGR"/>
      </w:pPr>
      <w:r>
        <w:t>43.</w:t>
      </w:r>
      <w:r>
        <w:tab/>
      </w:r>
      <w:r w:rsidR="0051162B" w:rsidRPr="00B8085F">
        <w:t>Просьба представить информацию о том, как организована мавританская диаспора, и уточнить, и действует ли при ней внешний совет по делам мавр</w:t>
      </w:r>
      <w:r w:rsidR="0051162B" w:rsidRPr="00B8085F">
        <w:t>и</w:t>
      </w:r>
      <w:r w:rsidR="0051162B" w:rsidRPr="00B8085F">
        <w:t xml:space="preserve">танцев. </w:t>
      </w:r>
    </w:p>
    <w:p w:rsidR="0051162B" w:rsidRPr="00B8085F" w:rsidRDefault="0051162B" w:rsidP="00044E6C">
      <w:pPr>
        <w:pStyle w:val="HChGR"/>
      </w:pPr>
      <w:r w:rsidRPr="00B8085F">
        <w:tab/>
      </w:r>
      <w:r w:rsidRPr="00B8085F">
        <w:tab/>
        <w:t xml:space="preserve">Часть II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В этой части Комитет предлагает государству-участнику представить краткую информацию (не более трех страниц) о защите трудящи</w:t>
      </w:r>
      <w:r w:rsidRPr="00B8085F">
        <w:t>х</w:t>
      </w:r>
      <w:r w:rsidRPr="00B8085F">
        <w:t>ся-мигрантов и членов их семей в отношении: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a</w:t>
      </w:r>
      <w:proofErr w:type="spellEnd"/>
      <w:r w:rsidR="0051162B" w:rsidRPr="00B8085F">
        <w:t>)</w:t>
      </w:r>
      <w:r w:rsidR="0051162B" w:rsidRPr="00B8085F">
        <w:tab/>
        <w:t xml:space="preserve">законов, законопроектов и подзаконных актов; 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b</w:t>
      </w:r>
      <w:proofErr w:type="spellEnd"/>
      <w:r w:rsidR="0051162B" w:rsidRPr="00B8085F">
        <w:t>)</w:t>
      </w:r>
      <w:r w:rsidR="0051162B" w:rsidRPr="00B8085F">
        <w:tab/>
        <w:t xml:space="preserve">учреждений (и их полномочий) или институциональных реформ; 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c</w:t>
      </w:r>
      <w:proofErr w:type="spellEnd"/>
      <w:r w:rsidR="0051162B" w:rsidRPr="00B8085F">
        <w:t>)</w:t>
      </w:r>
      <w:r w:rsidR="0051162B" w:rsidRPr="00B8085F">
        <w:tab/>
        <w:t xml:space="preserve">политики, программ и планов действий, посвященных вопросам миграции, а также их охвата и финансирования; 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d</w:t>
      </w:r>
      <w:proofErr w:type="spellEnd"/>
      <w:r w:rsidR="0051162B" w:rsidRPr="00B8085F">
        <w:t>)</w:t>
      </w:r>
      <w:r w:rsidR="0051162B" w:rsidRPr="00B8085F">
        <w:tab/>
        <w:t>договоров по правам человека и конвенций Международной орг</w:t>
      </w:r>
      <w:r w:rsidR="0051162B" w:rsidRPr="00B8085F">
        <w:t>а</w:t>
      </w:r>
      <w:r w:rsidR="0051162B" w:rsidRPr="00B8085F">
        <w:t>низации труда (МОТ), которые недавно были ратифицированы или находятся на ра</w:t>
      </w:r>
      <w:r w:rsidR="0051162B" w:rsidRPr="00B8085F">
        <w:t>с</w:t>
      </w:r>
      <w:r w:rsidR="0051162B" w:rsidRPr="00B8085F">
        <w:t>смотрении на предмет их будущей ратификации, особенно Конвенции МОТ</w:t>
      </w:r>
      <w:r>
        <w:t> </w:t>
      </w:r>
      <w:r w:rsidR="0051162B" w:rsidRPr="00B8085F">
        <w:t>№ 97 (1949 года) о трудящихся-мигрантах, Конвенции МОТ № 143 (1975</w:t>
      </w:r>
      <w:r>
        <w:t> </w:t>
      </w:r>
      <w:r w:rsidR="0051162B" w:rsidRPr="00B8085F">
        <w:t>года) о злоупотреблениях в области миграции и об обеспечении труд</w:t>
      </w:r>
      <w:r w:rsidR="0051162B" w:rsidRPr="00B8085F">
        <w:t>я</w:t>
      </w:r>
      <w:r w:rsidR="0051162B" w:rsidRPr="00B8085F">
        <w:t xml:space="preserve">щимся-мигрантам равенства возможностей и обращения и Конвенции </w:t>
      </w:r>
      <w:r>
        <w:br/>
      </w:r>
      <w:r w:rsidR="0051162B" w:rsidRPr="00B8085F">
        <w:t>МОТ № 189 (2011 года) о достойном труде для д</w:t>
      </w:r>
      <w:r w:rsidR="0051162B" w:rsidRPr="00B8085F">
        <w:t>о</w:t>
      </w:r>
      <w:r w:rsidR="0051162B" w:rsidRPr="00B8085F">
        <w:t>машних работников;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e</w:t>
      </w:r>
      <w:proofErr w:type="spellEnd"/>
      <w:r w:rsidR="0051162B" w:rsidRPr="00B8085F">
        <w:t>)</w:t>
      </w:r>
      <w:r w:rsidR="0051162B" w:rsidRPr="00B8085F">
        <w:tab/>
        <w:t>мер, предусмотренных для того, чтобы сделать заявления в соо</w:t>
      </w:r>
      <w:r w:rsidR="0051162B" w:rsidRPr="00B8085F">
        <w:t>т</w:t>
      </w:r>
      <w:r w:rsidR="0051162B" w:rsidRPr="00B8085F">
        <w:t xml:space="preserve">ветствии со статьями 76 и 77 Конвенции; 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f</w:t>
      </w:r>
      <w:proofErr w:type="spellEnd"/>
      <w:r w:rsidR="0051162B" w:rsidRPr="00B8085F">
        <w:t>)</w:t>
      </w:r>
      <w:r w:rsidR="0051162B" w:rsidRPr="00B8085F">
        <w:tab/>
        <w:t>недавно проведенных тщательных исследований положения труд</w:t>
      </w:r>
      <w:r w:rsidR="0051162B" w:rsidRPr="00B8085F">
        <w:t>я</w:t>
      </w:r>
      <w:r w:rsidR="0051162B" w:rsidRPr="00B8085F">
        <w:t>щихся-мигрантов.</w:t>
      </w:r>
    </w:p>
    <w:p w:rsidR="0051162B" w:rsidRPr="00B8085F" w:rsidRDefault="0051162B" w:rsidP="00044E6C">
      <w:pPr>
        <w:pStyle w:val="HChGR"/>
      </w:pPr>
      <w:r w:rsidRPr="00B8085F">
        <w:tab/>
      </w:r>
      <w:r w:rsidRPr="00B8085F">
        <w:tab/>
        <w:t xml:space="preserve">Часть III  </w:t>
      </w:r>
    </w:p>
    <w:p w:rsidR="0051162B" w:rsidRPr="00B8085F" w:rsidRDefault="0051162B" w:rsidP="00044E6C">
      <w:pPr>
        <w:pStyle w:val="H23GR"/>
      </w:pPr>
      <w:r w:rsidRPr="00B8085F">
        <w:tab/>
      </w:r>
      <w:r w:rsidRPr="00B8085F">
        <w:tab/>
        <w:t>Данные, статистика и другая информация (если таковые имеются)</w:t>
      </w:r>
    </w:p>
    <w:p w:rsidR="0051162B" w:rsidRPr="00B8085F" w:rsidRDefault="0051162B" w:rsidP="00044E6C">
      <w:pPr>
        <w:pStyle w:val="SingleTxtGR"/>
      </w:pPr>
      <w:r w:rsidRPr="00B8085F">
        <w:t>1.</w:t>
      </w:r>
      <w:r w:rsidRPr="00B8085F">
        <w:tab/>
        <w:t>Просьба представить в соответствующих случаях свежие дезагрегир</w:t>
      </w:r>
      <w:r w:rsidRPr="00B8085F">
        <w:t>о</w:t>
      </w:r>
      <w:r w:rsidRPr="00B8085F">
        <w:t>ванные статистические данные и качественные показатели за три последних г</w:t>
      </w:r>
      <w:r w:rsidRPr="00B8085F">
        <w:t>о</w:t>
      </w:r>
      <w:r w:rsidRPr="00B8085F">
        <w:t>да (если не указано иное) по следующим аспектам: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a</w:t>
      </w:r>
      <w:proofErr w:type="spellEnd"/>
      <w:r w:rsidR="0051162B" w:rsidRPr="00B8085F">
        <w:t>)</w:t>
      </w:r>
      <w:r w:rsidR="0051162B" w:rsidRPr="00B8085F">
        <w:tab/>
        <w:t>масштабы и характер миграционных потоков в направлении гос</w:t>
      </w:r>
      <w:r w:rsidR="0051162B" w:rsidRPr="00B8085F">
        <w:t>у</w:t>
      </w:r>
      <w:r w:rsidR="0051162B" w:rsidRPr="00B8085F">
        <w:t>дарства-участника и из него за период после вступления Конвенции в силу в г</w:t>
      </w:r>
      <w:r w:rsidR="0051162B" w:rsidRPr="00B8085F">
        <w:t>о</w:t>
      </w:r>
      <w:r w:rsidR="0051162B" w:rsidRPr="00B8085F">
        <w:t>сударс</w:t>
      </w:r>
      <w:r w:rsidR="0051162B" w:rsidRPr="00B8085F">
        <w:t>т</w:t>
      </w:r>
      <w:r w:rsidR="0051162B" w:rsidRPr="00B8085F">
        <w:t>ве-участнике;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b</w:t>
      </w:r>
      <w:proofErr w:type="spellEnd"/>
      <w:r w:rsidR="0051162B" w:rsidRPr="00B8085F">
        <w:t>)</w:t>
      </w:r>
      <w:r w:rsidR="0051162B" w:rsidRPr="00B8085F">
        <w:tab/>
        <w:t>трудящиеся-мигранты, содержащиеся под стражей в государстве-участнике и в государстве работы по найму;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c</w:t>
      </w:r>
      <w:proofErr w:type="spellEnd"/>
      <w:r w:rsidR="0051162B" w:rsidRPr="00B8085F">
        <w:t>)</w:t>
      </w:r>
      <w:r w:rsidR="0051162B" w:rsidRPr="00B8085F">
        <w:tab/>
        <w:t>трудящиеся-мигранты и члены их семей, высланные государством-участником;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d</w:t>
      </w:r>
      <w:proofErr w:type="spellEnd"/>
      <w:r w:rsidR="0051162B" w:rsidRPr="00B8085F">
        <w:t>)</w:t>
      </w:r>
      <w:r w:rsidR="0051162B" w:rsidRPr="00B8085F">
        <w:tab/>
        <w:t>общее число детей-мигрантов, а также число детей-мигрантов, ра</w:t>
      </w:r>
      <w:r w:rsidR="0051162B" w:rsidRPr="00B8085F">
        <w:t>з</w:t>
      </w:r>
      <w:r w:rsidR="0051162B" w:rsidRPr="00B8085F">
        <w:t>луче</w:t>
      </w:r>
      <w:r w:rsidR="0051162B" w:rsidRPr="00B8085F">
        <w:t>н</w:t>
      </w:r>
      <w:r w:rsidR="0051162B" w:rsidRPr="00B8085F">
        <w:t>ных со своими родителями в государстве-участнике;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e</w:t>
      </w:r>
      <w:proofErr w:type="spellEnd"/>
      <w:r w:rsidR="0051162B" w:rsidRPr="00B8085F">
        <w:t>)</w:t>
      </w:r>
      <w:r w:rsidR="0051162B" w:rsidRPr="00B8085F">
        <w:tab/>
        <w:t>переводы денежных средств трудящимися-мигрантами, которые являются гражданами государства-участника и работают за границей, а также законод</w:t>
      </w:r>
      <w:r w:rsidR="0051162B" w:rsidRPr="00B8085F">
        <w:t>а</w:t>
      </w:r>
      <w:r w:rsidR="0051162B" w:rsidRPr="00B8085F">
        <w:t>тельство и политика в сфере обеспечения таких переводов;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f</w:t>
      </w:r>
      <w:proofErr w:type="spellEnd"/>
      <w:r w:rsidR="0051162B" w:rsidRPr="00B8085F">
        <w:t>)</w:t>
      </w:r>
      <w:r w:rsidR="0051162B" w:rsidRPr="00B8085F">
        <w:tab/>
        <w:t>сообщенные случаи торговли трудящимися-мигрантами и их нез</w:t>
      </w:r>
      <w:r w:rsidR="0051162B" w:rsidRPr="00B8085F">
        <w:t>а</w:t>
      </w:r>
      <w:r w:rsidR="0051162B" w:rsidRPr="00B8085F">
        <w:t>конного провоза, следственные действия, судебное преследование и меры нак</w:t>
      </w:r>
      <w:r w:rsidR="0051162B" w:rsidRPr="00B8085F">
        <w:t>а</w:t>
      </w:r>
      <w:r w:rsidR="0051162B" w:rsidRPr="00B8085F">
        <w:t>зания, назначенные виновным лицам (в разбивке по полу, возрасту, гражданству и ц</w:t>
      </w:r>
      <w:r w:rsidR="0051162B" w:rsidRPr="00B8085F">
        <w:t>е</w:t>
      </w:r>
      <w:r w:rsidR="0051162B" w:rsidRPr="00B8085F">
        <w:t xml:space="preserve">лям незаконного провоза или торговли); </w:t>
      </w:r>
    </w:p>
    <w:p w:rsidR="0051162B" w:rsidRPr="00B8085F" w:rsidRDefault="002D21F4" w:rsidP="00044E6C">
      <w:pPr>
        <w:pStyle w:val="SingleTxtGR"/>
      </w:pPr>
      <w:r>
        <w:tab/>
      </w:r>
      <w:proofErr w:type="spellStart"/>
      <w:r w:rsidR="0051162B" w:rsidRPr="00B8085F">
        <w:t>g</w:t>
      </w:r>
      <w:proofErr w:type="spellEnd"/>
      <w:r w:rsidR="0051162B" w:rsidRPr="00B8085F">
        <w:t>)</w:t>
      </w:r>
      <w:r w:rsidR="0051162B" w:rsidRPr="00B8085F">
        <w:tab/>
        <w:t>услуги правовой помощи, предоставляемые трудящимся-мигрантам в г</w:t>
      </w:r>
      <w:r w:rsidR="0051162B" w:rsidRPr="00B8085F">
        <w:t>о</w:t>
      </w:r>
      <w:r w:rsidR="0051162B" w:rsidRPr="00B8085F">
        <w:t>сударстве-участнике и за рубежом.</w:t>
      </w:r>
    </w:p>
    <w:p w:rsidR="0051162B" w:rsidRPr="00B8085F" w:rsidRDefault="0051162B" w:rsidP="00044E6C">
      <w:pPr>
        <w:pStyle w:val="SingleTxtGR"/>
      </w:pPr>
      <w:r w:rsidRPr="00B8085F">
        <w:t>2.</w:t>
      </w:r>
      <w:r w:rsidRPr="00B8085F">
        <w:tab/>
        <w:t>Просьба представить дополнительную информацию об отмеченных зн</w:t>
      </w:r>
      <w:r w:rsidRPr="00B8085F">
        <w:t>а</w:t>
      </w:r>
      <w:r w:rsidRPr="00B8085F">
        <w:t>чимых подвижках и о мерах, которые государство-участник считает приорите</w:t>
      </w:r>
      <w:r w:rsidRPr="00B8085F">
        <w:t>т</w:t>
      </w:r>
      <w:r w:rsidRPr="00B8085F">
        <w:t>ными для осуществления Международной конвенции о защите прав всех тр</w:t>
      </w:r>
      <w:r w:rsidRPr="00B8085F">
        <w:t>у</w:t>
      </w:r>
      <w:r w:rsidRPr="00B8085F">
        <w:t xml:space="preserve">дящихся-мигрантов и членов их семей.   </w:t>
      </w:r>
    </w:p>
    <w:p w:rsidR="0051162B" w:rsidRPr="00B8085F" w:rsidRDefault="0051162B" w:rsidP="00044E6C">
      <w:pPr>
        <w:pStyle w:val="SingleTxtGR"/>
      </w:pPr>
      <w:r w:rsidRPr="00B8085F">
        <w:t>3.</w:t>
      </w:r>
      <w:r w:rsidRPr="00B8085F">
        <w:tab/>
        <w:t>Просьба также представить обновленный базовый документ, соответс</w:t>
      </w:r>
      <w:r w:rsidRPr="00B8085F">
        <w:t>т</w:t>
      </w:r>
      <w:r w:rsidRPr="00B8085F">
        <w:t>вующий Согласованным руководящим принципам представления докладов с</w:t>
      </w:r>
      <w:r w:rsidRPr="00B8085F">
        <w:t>о</w:t>
      </w:r>
      <w:r w:rsidRPr="00B8085F">
        <w:t xml:space="preserve">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(HRI/MC/2006/3). </w:t>
      </w:r>
    </w:p>
    <w:p w:rsidR="0051162B" w:rsidRPr="00B8085F" w:rsidRDefault="0051162B" w:rsidP="004F5427">
      <w:pPr>
        <w:pStyle w:val="H4GR"/>
      </w:pPr>
      <w:r w:rsidRPr="00B8085F">
        <w:tab/>
      </w:r>
      <w:r w:rsidRPr="00B8085F">
        <w:tab/>
        <w:t xml:space="preserve">Комитет сможет обсудить все аспекты закрепленных в Конвенции прав </w:t>
      </w:r>
      <w:r w:rsidR="004F5427" w:rsidRPr="00B8085F">
        <w:br/>
      </w:r>
      <w:r w:rsidR="004F5427" w:rsidRPr="00B8085F">
        <w:tab/>
      </w:r>
      <w:r w:rsidR="004F5427" w:rsidRPr="00B8085F">
        <w:tab/>
      </w:r>
      <w:r w:rsidRPr="00B8085F">
        <w:t>трудящихся-мигрантов и членов их семей в ходе диалога с государством-</w:t>
      </w:r>
      <w:r w:rsidR="004F5427" w:rsidRPr="00B8085F">
        <w:br/>
      </w:r>
      <w:r w:rsidR="004F5427" w:rsidRPr="00B8085F">
        <w:tab/>
      </w:r>
      <w:r w:rsidR="004F5427" w:rsidRPr="00B8085F">
        <w:tab/>
      </w:r>
      <w:r w:rsidRPr="00B8085F">
        <w:t>участником.</w:t>
      </w:r>
    </w:p>
    <w:p w:rsidR="0051162B" w:rsidRPr="00B8085F" w:rsidRDefault="0051162B" w:rsidP="0051162B">
      <w:pPr>
        <w:pStyle w:val="SingleTxtG"/>
        <w:spacing w:before="240" w:after="0"/>
        <w:jc w:val="center"/>
        <w:rPr>
          <w:u w:val="single"/>
          <w:lang w:val="ru-RU"/>
        </w:rPr>
      </w:pPr>
      <w:r w:rsidRPr="00B8085F">
        <w:rPr>
          <w:u w:val="single"/>
          <w:lang w:val="ru-RU"/>
        </w:rPr>
        <w:tab/>
      </w:r>
      <w:r w:rsidRPr="00B8085F">
        <w:rPr>
          <w:u w:val="single"/>
          <w:lang w:val="ru-RU"/>
        </w:rPr>
        <w:tab/>
      </w:r>
      <w:r w:rsidRPr="00B8085F">
        <w:rPr>
          <w:u w:val="single"/>
          <w:lang w:val="ru-RU"/>
        </w:rPr>
        <w:tab/>
      </w:r>
    </w:p>
    <w:p w:rsidR="00F57126" w:rsidRPr="00B8085F" w:rsidRDefault="00F57126" w:rsidP="00B57634"/>
    <w:sectPr w:rsidR="00F57126" w:rsidRPr="00B8085F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C98" w:rsidRDefault="005B7C98">
      <w:r>
        <w:rPr>
          <w:lang w:val="en-US"/>
        </w:rPr>
        <w:tab/>
      </w:r>
      <w:r>
        <w:separator/>
      </w:r>
    </w:p>
  </w:endnote>
  <w:endnote w:type="continuationSeparator" w:id="0">
    <w:p w:rsidR="005B7C98" w:rsidRDefault="005B7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C98" w:rsidRPr="009A6F4A" w:rsidRDefault="005B7C9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14</w:t>
    </w:r>
    <w:r>
      <w:rPr>
        <w:lang w:val="en-US"/>
      </w:rPr>
      <w:t>-17422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C98" w:rsidRPr="009A6F4A" w:rsidRDefault="005B7C98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4-17422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5B7C98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5B7C98" w:rsidRPr="001F08D4" w:rsidRDefault="005B7C98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17422</w:t>
          </w:r>
          <w:r w:rsidRPr="001F08D4">
            <w:rPr>
              <w:sz w:val="20"/>
              <w:lang w:val="en-US"/>
            </w:rPr>
            <w:t xml:space="preserve">   (R)</w:t>
          </w:r>
          <w:r>
            <w:rPr>
              <w:sz w:val="20"/>
            </w:rPr>
            <w:t xml:space="preserve">   221014  221014</w:t>
          </w:r>
        </w:p>
      </w:tc>
      <w:tc>
        <w:tcPr>
          <w:tcW w:w="4663" w:type="dxa"/>
          <w:vMerge w:val="restart"/>
          <w:vAlign w:val="bottom"/>
        </w:tcPr>
        <w:p w:rsidR="005B7C98" w:rsidRDefault="005B7C98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B7C98" w:rsidRDefault="005B7C98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5B7C98" w:rsidRPr="00797A78" w:rsidTr="00840BC7">
      <w:tc>
        <w:tcPr>
          <w:tcW w:w="4068" w:type="dxa"/>
          <w:vAlign w:val="bottom"/>
        </w:tcPr>
        <w:p w:rsidR="005B7C98" w:rsidRPr="00493BF0" w:rsidRDefault="005B7C98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93B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B7C98" w:rsidRDefault="005B7C98" w:rsidP="00840BC7"/>
      </w:tc>
      <w:tc>
        <w:tcPr>
          <w:tcW w:w="1124" w:type="dxa"/>
          <w:vMerge/>
        </w:tcPr>
        <w:p w:rsidR="005B7C98" w:rsidRDefault="005B7C98" w:rsidP="00840BC7"/>
      </w:tc>
    </w:tr>
  </w:tbl>
  <w:p w:rsidR="005B7C98" w:rsidRDefault="005B7C98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C98" w:rsidRPr="00F71F63" w:rsidRDefault="005B7C9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B7C98" w:rsidRPr="00F71F63" w:rsidRDefault="005B7C9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B7C98" w:rsidRPr="00635E86" w:rsidRDefault="005B7C98" w:rsidP="00635E86">
      <w:pPr>
        <w:pStyle w:val="Footer"/>
      </w:pPr>
    </w:p>
  </w:footnote>
  <w:footnote w:id="1">
    <w:p w:rsidR="005B7C98" w:rsidRPr="00A53BCB" w:rsidRDefault="005B7C98" w:rsidP="0051162B">
      <w:pPr>
        <w:pStyle w:val="FootnoteText"/>
        <w:rPr>
          <w:lang w:val="ru-RU"/>
        </w:rPr>
      </w:pPr>
      <w:r>
        <w:tab/>
      </w:r>
      <w:r w:rsidRPr="00217435">
        <w:rPr>
          <w:rStyle w:val="FootnoteReference"/>
          <w:sz w:val="20"/>
          <w:vertAlign w:val="baseline"/>
          <w:lang w:val="ru-RU"/>
        </w:rPr>
        <w:t>*</w:t>
      </w:r>
      <w:r w:rsidRPr="00A53BCB">
        <w:rPr>
          <w:sz w:val="20"/>
          <w:lang w:val="ru-RU"/>
        </w:rPr>
        <w:tab/>
      </w:r>
      <w:r>
        <w:rPr>
          <w:lang w:val="ru-RU"/>
        </w:rPr>
        <w:t xml:space="preserve">Принят Комитетом на его двадцать первой сессии </w:t>
      </w:r>
      <w:r w:rsidRPr="00A53BCB">
        <w:rPr>
          <w:lang w:val="ru-RU"/>
        </w:rPr>
        <w:t>(</w:t>
      </w:r>
      <w:r>
        <w:rPr>
          <w:lang w:val="ru-RU"/>
        </w:rPr>
        <w:t xml:space="preserve">1−5 сентября </w:t>
      </w:r>
      <w:r w:rsidRPr="00A53BCB">
        <w:rPr>
          <w:lang w:val="ru-RU"/>
        </w:rPr>
        <w:t>2014</w:t>
      </w:r>
      <w:r>
        <w:rPr>
          <w:lang w:val="ru-RU"/>
        </w:rPr>
        <w:t xml:space="preserve"> года</w:t>
      </w:r>
      <w:r w:rsidRPr="00A53BCB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C98" w:rsidRPr="00400E0F" w:rsidRDefault="005B7C98">
    <w:pPr>
      <w:pStyle w:val="Header"/>
      <w:rPr>
        <w:lang w:val="en-US"/>
      </w:rPr>
    </w:pPr>
    <w:r>
      <w:rPr>
        <w:lang w:val="en-US"/>
      </w:rPr>
      <w:t>CMW/C/MRT/QPR/1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C98" w:rsidRPr="009A6F4A" w:rsidRDefault="005B7C98">
    <w:pPr>
      <w:pStyle w:val="Header"/>
      <w:rPr>
        <w:lang w:val="en-US"/>
      </w:rPr>
    </w:pPr>
    <w:r>
      <w:rPr>
        <w:lang w:val="en-US"/>
      </w:rPr>
      <w:tab/>
      <w:t>CMW/C/MRT/QPR/1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4DD0725"/>
    <w:multiLevelType w:val="hybridMultilevel"/>
    <w:tmpl w:val="DFBA7A90"/>
    <w:lvl w:ilvl="0" w:tplc="76E6D820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4E71436"/>
    <w:multiLevelType w:val="hybridMultilevel"/>
    <w:tmpl w:val="05DE78C8"/>
    <w:lvl w:ilvl="0" w:tplc="14D21BC4">
      <w:start w:val="3"/>
      <w:numFmt w:val="decimal"/>
      <w:lvlText w:val="%1."/>
      <w:lvlJc w:val="left"/>
      <w:pPr>
        <w:tabs>
          <w:tab w:val="num" w:pos="1701"/>
        </w:tabs>
        <w:ind w:left="1134" w:firstLine="0"/>
      </w:pPr>
      <w:rPr>
        <w:b w:val="0"/>
        <w:bCs w:val="0"/>
        <w:i w:val="0"/>
        <w:iCs w:val="0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162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E6C"/>
    <w:rsid w:val="00046E4D"/>
    <w:rsid w:val="00055EC3"/>
    <w:rsid w:val="0006401A"/>
    <w:rsid w:val="000672CB"/>
    <w:rsid w:val="00072C27"/>
    <w:rsid w:val="00077508"/>
    <w:rsid w:val="00086182"/>
    <w:rsid w:val="00090891"/>
    <w:rsid w:val="00092E62"/>
    <w:rsid w:val="00097975"/>
    <w:rsid w:val="000A3DDF"/>
    <w:rsid w:val="000A60A0"/>
    <w:rsid w:val="000B0B89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1743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21F4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4CC3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3BF0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4F5427"/>
    <w:rsid w:val="0051162B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C9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09A3"/>
    <w:rsid w:val="00723672"/>
    <w:rsid w:val="00732053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085F"/>
    <w:rsid w:val="00B81305"/>
    <w:rsid w:val="00BB17DC"/>
    <w:rsid w:val="00BB1AF9"/>
    <w:rsid w:val="00BB4C4A"/>
    <w:rsid w:val="00BD3CAE"/>
    <w:rsid w:val="00BD5F3C"/>
    <w:rsid w:val="00BF758F"/>
    <w:rsid w:val="00C07C0F"/>
    <w:rsid w:val="00C13E46"/>
    <w:rsid w:val="00C145C4"/>
    <w:rsid w:val="00C20D2F"/>
    <w:rsid w:val="00C2131B"/>
    <w:rsid w:val="00C37AF8"/>
    <w:rsid w:val="00C37C79"/>
    <w:rsid w:val="00C41BBC"/>
    <w:rsid w:val="00C506CE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link w:val="HChGChar"/>
    <w:rsid w:val="0051162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51162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link w:val="H23GChar"/>
    <w:rsid w:val="0051162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4G">
    <w:name w:val="_ H_4_G"/>
    <w:basedOn w:val="Normal"/>
    <w:next w:val="Normal"/>
    <w:rsid w:val="0051162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SingleTxtG">
    <w:name w:val="_ Single Txt_G"/>
    <w:basedOn w:val="Normal"/>
    <w:link w:val="SingleTxtGChar"/>
    <w:rsid w:val="0051162B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customStyle="1" w:styleId="SingleTxtGChar">
    <w:name w:val="_ Single Txt_G Char"/>
    <w:link w:val="SingleTxtG"/>
    <w:locked/>
    <w:rsid w:val="0051162B"/>
    <w:rPr>
      <w:lang w:val="fr-CH" w:eastAsia="en-US" w:bidi="ar-SA"/>
    </w:rPr>
  </w:style>
  <w:style w:type="character" w:customStyle="1" w:styleId="HChGChar">
    <w:name w:val="_ H _Ch_G Char"/>
    <w:link w:val="HChG"/>
    <w:locked/>
    <w:rsid w:val="0051162B"/>
    <w:rPr>
      <w:b/>
      <w:sz w:val="28"/>
      <w:lang w:val="fr-CH" w:eastAsia="en-US" w:bidi="ar-SA"/>
    </w:rPr>
  </w:style>
  <w:style w:type="character" w:customStyle="1" w:styleId="H23GChar">
    <w:name w:val="_ H_2/3_G Char"/>
    <w:link w:val="H23G"/>
    <w:locked/>
    <w:rsid w:val="0051162B"/>
    <w:rPr>
      <w:b/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11</Pages>
  <Words>3529</Words>
  <Characters>24640</Characters>
  <Application>Microsoft Office Outlook</Application>
  <DocSecurity>4</DocSecurity>
  <Lines>483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1417422</vt:lpstr>
    </vt:vector>
  </TitlesOfParts>
  <Manager>Piatine</Manager>
  <Company>CSD</Company>
  <LinksUpToDate>false</LinksUpToDate>
  <CharactersWithSpaces>28032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1417422</dc:title>
  <dc:subject>CMW/C/MRT/QPR/1</dc:subject>
  <dc:creator>Svetlana Prokoudina</dc:creator>
  <cp:keywords/>
  <dc:description>Final</dc:description>
  <cp:lastModifiedBy>Svetlana Prokoudina</cp:lastModifiedBy>
  <cp:revision>2</cp:revision>
  <cp:lastPrinted>1601-01-01T00:00:00Z</cp:lastPrinted>
  <dcterms:created xsi:type="dcterms:W3CDTF">2014-10-22T11:37:00Z</dcterms:created>
  <dcterms:modified xsi:type="dcterms:W3CDTF">2014-10-22T11:37:00Z</dcterms:modified>
</cp:coreProperties>
</file>