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14:paraId="6B6084F8" w14:textId="77777777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06364D4A" w14:textId="77777777" w:rsidR="00717266" w:rsidRDefault="00717266" w:rsidP="000D1B89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C3FB100" w14:textId="77777777" w:rsidR="00717266" w:rsidRPr="00B97172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0C489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27631C7" w14:textId="77777777" w:rsidR="00717266" w:rsidRPr="00D47EEA" w:rsidRDefault="0079597C" w:rsidP="0079597C">
            <w:pPr>
              <w:suppressAutoHyphens w:val="0"/>
              <w:spacing w:after="20"/>
              <w:jc w:val="right"/>
            </w:pPr>
            <w:r w:rsidRPr="0079597C">
              <w:rPr>
                <w:sz w:val="40"/>
              </w:rPr>
              <w:t>E</w:t>
            </w:r>
            <w:r>
              <w:t>/C.12/BLR/7</w:t>
            </w:r>
          </w:p>
        </w:tc>
      </w:tr>
      <w:tr w:rsidR="00717266" w14:paraId="6F1A9123" w14:textId="77777777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0DA0A96" w14:textId="77777777" w:rsidR="00717266" w:rsidRDefault="00717266" w:rsidP="000D1B89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A806CD6" wp14:editId="2BDC4375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7D51D4A" w14:textId="77777777" w:rsidR="00717266" w:rsidRPr="00D773DF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0C4892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0C4892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0C4892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5D1A960" w14:textId="77777777" w:rsidR="00717266" w:rsidRDefault="0079597C" w:rsidP="0079597C">
            <w:pPr>
              <w:spacing w:before="240"/>
            </w:pPr>
            <w:r>
              <w:t>Distr.:</w:t>
            </w:r>
            <w:r w:rsidR="000C4892">
              <w:t xml:space="preserve"> </w:t>
            </w:r>
            <w:r>
              <w:t>General</w:t>
            </w:r>
          </w:p>
          <w:p w14:paraId="175BADB5" w14:textId="77777777" w:rsidR="0079597C" w:rsidRDefault="0079597C" w:rsidP="0079597C">
            <w:pPr>
              <w:suppressAutoHyphens w:val="0"/>
            </w:pPr>
            <w:r>
              <w:t>4</w:t>
            </w:r>
            <w:r w:rsidR="000C4892">
              <w:t xml:space="preserve"> </w:t>
            </w:r>
            <w:r>
              <w:t>February</w:t>
            </w:r>
            <w:r w:rsidR="000C4892">
              <w:t xml:space="preserve"> </w:t>
            </w:r>
            <w:r>
              <w:t>2020</w:t>
            </w:r>
          </w:p>
          <w:p w14:paraId="3323A676" w14:textId="77777777" w:rsidR="0079597C" w:rsidRDefault="00BD3DD6" w:rsidP="0079597C">
            <w:pPr>
              <w:suppressAutoHyphens w:val="0"/>
            </w:pPr>
            <w:r>
              <w:t>English</w:t>
            </w:r>
          </w:p>
          <w:p w14:paraId="79B5CF0F" w14:textId="77777777" w:rsidR="0079597C" w:rsidRDefault="0079597C" w:rsidP="0079597C">
            <w:pPr>
              <w:suppressAutoHyphens w:val="0"/>
            </w:pPr>
            <w:r>
              <w:t>Original:</w:t>
            </w:r>
            <w:r w:rsidR="000C4892">
              <w:t xml:space="preserve"> </w:t>
            </w:r>
            <w:r>
              <w:t>Russian</w:t>
            </w:r>
          </w:p>
          <w:p w14:paraId="4ED57C9E" w14:textId="77777777" w:rsidR="00BD3DD6" w:rsidRDefault="00BD3DD6" w:rsidP="0079597C">
            <w:pPr>
              <w:suppressAutoHyphens w:val="0"/>
            </w:pPr>
            <w:r>
              <w:t>English,</w:t>
            </w:r>
            <w:r w:rsidR="000C4892">
              <w:t xml:space="preserve"> </w:t>
            </w:r>
            <w:r>
              <w:t>French,</w:t>
            </w:r>
            <w:r w:rsidR="000C4892">
              <w:t xml:space="preserve"> </w:t>
            </w:r>
            <w:r>
              <w:t>Russian</w:t>
            </w:r>
            <w:r w:rsidR="000C4892">
              <w:t xml:space="preserve"> </w:t>
            </w:r>
            <w:r>
              <w:t>and</w:t>
            </w:r>
            <w:r w:rsidR="000C4892">
              <w:t xml:space="preserve"> </w:t>
            </w:r>
            <w:r>
              <w:t>Spanish</w:t>
            </w:r>
            <w:r w:rsidR="000C4892">
              <w:t xml:space="preserve"> </w:t>
            </w:r>
            <w:r>
              <w:t>only</w:t>
            </w:r>
          </w:p>
        </w:tc>
      </w:tr>
    </w:tbl>
    <w:p w14:paraId="693EE073" w14:textId="77777777" w:rsidR="00BD3DD6" w:rsidRPr="00AA69C4" w:rsidRDefault="00BD3DD6" w:rsidP="00AA69C4">
      <w:pPr>
        <w:spacing w:before="120"/>
        <w:rPr>
          <w:b/>
          <w:bCs/>
          <w:sz w:val="24"/>
          <w:szCs w:val="24"/>
        </w:rPr>
      </w:pPr>
      <w:bookmarkStart w:id="0" w:name="_Hlk37936408"/>
      <w:r w:rsidRPr="00AA69C4">
        <w:rPr>
          <w:b/>
          <w:bCs/>
          <w:sz w:val="24"/>
          <w:szCs w:val="24"/>
        </w:rPr>
        <w:t>Committee</w:t>
      </w:r>
      <w:r w:rsidR="000C4892">
        <w:rPr>
          <w:b/>
          <w:bCs/>
          <w:sz w:val="24"/>
          <w:szCs w:val="24"/>
        </w:rPr>
        <w:t xml:space="preserve"> </w:t>
      </w:r>
      <w:r w:rsidRPr="00AA69C4">
        <w:rPr>
          <w:b/>
          <w:bCs/>
          <w:sz w:val="24"/>
          <w:szCs w:val="24"/>
        </w:rPr>
        <w:t>on</w:t>
      </w:r>
      <w:r w:rsidR="000C4892">
        <w:rPr>
          <w:b/>
          <w:bCs/>
          <w:sz w:val="24"/>
          <w:szCs w:val="24"/>
        </w:rPr>
        <w:t xml:space="preserve"> </w:t>
      </w:r>
      <w:r w:rsidRPr="00AA69C4">
        <w:rPr>
          <w:b/>
          <w:bCs/>
          <w:sz w:val="24"/>
          <w:szCs w:val="24"/>
        </w:rPr>
        <w:t>Economic,</w:t>
      </w:r>
      <w:r w:rsidR="000C4892">
        <w:rPr>
          <w:b/>
          <w:bCs/>
          <w:sz w:val="24"/>
          <w:szCs w:val="24"/>
        </w:rPr>
        <w:t xml:space="preserve"> </w:t>
      </w:r>
      <w:r w:rsidRPr="00AA69C4">
        <w:rPr>
          <w:b/>
          <w:bCs/>
          <w:sz w:val="24"/>
          <w:szCs w:val="24"/>
        </w:rPr>
        <w:t>Social</w:t>
      </w:r>
      <w:r w:rsidR="000C4892">
        <w:rPr>
          <w:b/>
          <w:bCs/>
          <w:sz w:val="24"/>
          <w:szCs w:val="24"/>
        </w:rPr>
        <w:t xml:space="preserve"> </w:t>
      </w:r>
      <w:r w:rsidRPr="00AA69C4">
        <w:rPr>
          <w:b/>
          <w:bCs/>
          <w:sz w:val="24"/>
          <w:szCs w:val="24"/>
        </w:rPr>
        <w:t>and</w:t>
      </w:r>
      <w:r w:rsidR="000C4892">
        <w:rPr>
          <w:b/>
          <w:bCs/>
          <w:sz w:val="24"/>
          <w:szCs w:val="24"/>
        </w:rPr>
        <w:t xml:space="preserve"> </w:t>
      </w:r>
      <w:r w:rsidRPr="00AA69C4">
        <w:rPr>
          <w:b/>
          <w:bCs/>
          <w:sz w:val="24"/>
          <w:szCs w:val="24"/>
        </w:rPr>
        <w:t>Cultural</w:t>
      </w:r>
      <w:r w:rsidR="000C4892">
        <w:rPr>
          <w:b/>
          <w:bCs/>
          <w:sz w:val="24"/>
          <w:szCs w:val="24"/>
        </w:rPr>
        <w:t xml:space="preserve"> </w:t>
      </w:r>
      <w:r w:rsidRPr="00AA69C4">
        <w:rPr>
          <w:b/>
          <w:bCs/>
          <w:sz w:val="24"/>
          <w:szCs w:val="24"/>
        </w:rPr>
        <w:t>Rights</w:t>
      </w:r>
    </w:p>
    <w:p w14:paraId="2C359BFB" w14:textId="77777777" w:rsidR="00BD3DD6" w:rsidRPr="0026194B" w:rsidRDefault="00BD3DD6" w:rsidP="00AA69C4">
      <w:pPr>
        <w:pStyle w:val="HMG"/>
      </w:pPr>
      <w:r w:rsidRPr="0026194B">
        <w:tab/>
      </w:r>
      <w:r w:rsidRPr="0026194B">
        <w:tab/>
        <w:t>Seventh</w:t>
      </w:r>
      <w:r w:rsidR="000C4892">
        <w:t xml:space="preserve"> </w:t>
      </w:r>
      <w:r w:rsidRPr="0026194B">
        <w:t>periodic</w:t>
      </w:r>
      <w:r w:rsidR="000C4892">
        <w:t xml:space="preserve"> </w:t>
      </w:r>
      <w:r w:rsidRPr="0026194B">
        <w:t>report</w:t>
      </w:r>
      <w:r w:rsidR="000C4892">
        <w:t xml:space="preserve"> </w:t>
      </w:r>
      <w:r w:rsidRPr="0026194B">
        <w:t>submitted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articles</w:t>
      </w:r>
      <w:r w:rsidR="000C4892">
        <w:t xml:space="preserve"> </w:t>
      </w:r>
      <w:r w:rsidRPr="0026194B">
        <w:t>16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17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Covenant,</w:t>
      </w:r>
      <w:r w:rsidR="000C4892">
        <w:t xml:space="preserve"> </w:t>
      </w:r>
      <w:r w:rsidR="000C4892">
        <w:br/>
      </w:r>
      <w:r w:rsidRPr="0026194B">
        <w:t>due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2019</w:t>
      </w:r>
      <w:r w:rsidR="00AA69C4" w:rsidRPr="00AA69C4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  <w:r w:rsidRPr="00AA69C4">
        <w:rPr>
          <w:b w:val="0"/>
          <w:bCs/>
          <w:position w:val="8"/>
          <w:sz w:val="20"/>
        </w:rPr>
        <w:t>,</w:t>
      </w:r>
      <w:r w:rsidR="000C4892">
        <w:rPr>
          <w:b w:val="0"/>
          <w:bCs/>
          <w:sz w:val="20"/>
        </w:rPr>
        <w:t xml:space="preserve"> </w:t>
      </w:r>
      <w:r w:rsidR="00AA69C4" w:rsidRPr="00AA69C4">
        <w:rPr>
          <w:rStyle w:val="FootnoteReference"/>
          <w:b w:val="0"/>
          <w:bCs/>
          <w:sz w:val="20"/>
          <w:vertAlign w:val="baseline"/>
        </w:rPr>
        <w:footnoteReference w:customMarkFollows="1" w:id="2"/>
        <w:t>**</w:t>
      </w:r>
    </w:p>
    <w:p w14:paraId="1FADBDDC" w14:textId="77777777" w:rsidR="00BD3DD6" w:rsidRPr="0026194B" w:rsidRDefault="00BD3DD6" w:rsidP="00AA69C4">
      <w:pPr>
        <w:pStyle w:val="SingleTxtG"/>
        <w:jc w:val="right"/>
      </w:pPr>
      <w:r w:rsidRPr="0026194B">
        <w:t>[Date</w:t>
      </w:r>
      <w:r w:rsidR="000C4892">
        <w:t xml:space="preserve"> </w:t>
      </w:r>
      <w:r w:rsidRPr="0026194B">
        <w:t>received:</w:t>
      </w:r>
      <w:r w:rsidR="000C4892">
        <w:t xml:space="preserve"> </w:t>
      </w:r>
      <w:r w:rsidRPr="0026194B">
        <w:t>26</w:t>
      </w:r>
      <w:r w:rsidR="000C4892">
        <w:t xml:space="preserve"> </w:t>
      </w:r>
      <w:r w:rsidRPr="0026194B">
        <w:t>December</w:t>
      </w:r>
      <w:r w:rsidR="000C4892">
        <w:t xml:space="preserve"> </w:t>
      </w:r>
      <w:r w:rsidRPr="0026194B">
        <w:t>2019]</w:t>
      </w:r>
    </w:p>
    <w:bookmarkEnd w:id="0"/>
    <w:p w14:paraId="675953F2" w14:textId="77777777" w:rsidR="00BD3DD6" w:rsidRPr="0026194B" w:rsidRDefault="00BD3DD6" w:rsidP="00BD3DD6">
      <w:r w:rsidRPr="0026194B">
        <w:br w:type="page"/>
      </w:r>
    </w:p>
    <w:p w14:paraId="68F65F80" w14:textId="77777777" w:rsidR="00BD3DD6" w:rsidRPr="0026194B" w:rsidRDefault="00BD3DD6" w:rsidP="00E95D0C">
      <w:pPr>
        <w:pStyle w:val="HChG"/>
      </w:pPr>
      <w:bookmarkStart w:id="1" w:name="_Hlk37936719"/>
      <w:r w:rsidRPr="0026194B">
        <w:lastRenderedPageBreak/>
        <w:tab/>
      </w:r>
      <w:r w:rsidRPr="0026194B">
        <w:tab/>
        <w:t>Introduction</w:t>
      </w:r>
    </w:p>
    <w:p w14:paraId="4EBAA39D" w14:textId="77777777" w:rsidR="00BD3DD6" w:rsidRPr="0026194B" w:rsidRDefault="00E95D0C" w:rsidP="00E95D0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6194B">
        <w:t>1.</w:t>
      </w:r>
      <w:r w:rsidRPr="0026194B">
        <w:tab/>
      </w:r>
      <w:r w:rsidR="00BD3DD6" w:rsidRPr="0026194B">
        <w:t>Under</w:t>
      </w:r>
      <w:r w:rsidR="000C4892">
        <w:t xml:space="preserve"> </w:t>
      </w:r>
      <w:r w:rsidR="00BD3DD6" w:rsidRPr="0026194B">
        <w:t>articles</w:t>
      </w:r>
      <w:r w:rsidR="000C4892">
        <w:t xml:space="preserve"> </w:t>
      </w:r>
      <w:r w:rsidR="00BD3DD6" w:rsidRPr="0026194B">
        <w:t>16</w:t>
      </w:r>
      <w:r w:rsidR="000C4892">
        <w:t xml:space="preserve"> </w:t>
      </w:r>
      <w:r w:rsidR="00BD3DD6" w:rsidRPr="0026194B">
        <w:t>and</w:t>
      </w:r>
      <w:r w:rsidR="000C4892">
        <w:t xml:space="preserve"> </w:t>
      </w:r>
      <w:r w:rsidR="00BD3DD6" w:rsidRPr="0026194B">
        <w:t>17</w:t>
      </w:r>
      <w:r w:rsidR="000C4892">
        <w:t xml:space="preserve"> </w:t>
      </w:r>
      <w:r w:rsidR="00BD3DD6" w:rsidRPr="0026194B">
        <w:t>of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International</w:t>
      </w:r>
      <w:r w:rsidR="000C4892">
        <w:t xml:space="preserve"> </w:t>
      </w:r>
      <w:r w:rsidR="00BD3DD6" w:rsidRPr="0026194B">
        <w:t>Covenant</w:t>
      </w:r>
      <w:r w:rsidR="000C4892">
        <w:t xml:space="preserve"> </w:t>
      </w:r>
      <w:r w:rsidR="00BD3DD6" w:rsidRPr="0026194B">
        <w:t>on</w:t>
      </w:r>
      <w:r w:rsidR="000C4892">
        <w:t xml:space="preserve"> </w:t>
      </w:r>
      <w:r w:rsidR="00BD3DD6" w:rsidRPr="0026194B">
        <w:t>Economic,</w:t>
      </w:r>
      <w:r w:rsidR="000C4892">
        <w:t xml:space="preserve"> </w:t>
      </w:r>
      <w:r w:rsidR="00BD3DD6" w:rsidRPr="0026194B">
        <w:t>Social</w:t>
      </w:r>
      <w:r w:rsidR="000C4892">
        <w:t xml:space="preserve"> </w:t>
      </w:r>
      <w:r w:rsidR="00BD3DD6" w:rsidRPr="0026194B">
        <w:t>and</w:t>
      </w:r>
      <w:r w:rsidR="000C4892">
        <w:t xml:space="preserve"> </w:t>
      </w:r>
      <w:r w:rsidR="00BD3DD6" w:rsidRPr="0026194B">
        <w:t>Cultural</w:t>
      </w:r>
      <w:r w:rsidR="000C4892">
        <w:t xml:space="preserve"> </w:t>
      </w:r>
      <w:r w:rsidR="00BD3DD6" w:rsidRPr="0026194B">
        <w:t>Rights,</w:t>
      </w:r>
      <w:r w:rsidR="000C4892">
        <w:t xml:space="preserve"> </w:t>
      </w:r>
      <w:r w:rsidR="00BD3DD6" w:rsidRPr="0026194B">
        <w:t>Belarus</w:t>
      </w:r>
      <w:r w:rsidR="000C4892">
        <w:t xml:space="preserve"> </w:t>
      </w:r>
      <w:r w:rsidR="00BD3DD6" w:rsidRPr="0026194B">
        <w:t>hereby</w:t>
      </w:r>
      <w:r w:rsidR="000C4892">
        <w:t xml:space="preserve"> </w:t>
      </w:r>
      <w:r w:rsidR="00BD3DD6" w:rsidRPr="0026194B">
        <w:t>submits</w:t>
      </w:r>
      <w:r w:rsidR="000C4892">
        <w:t xml:space="preserve"> </w:t>
      </w:r>
      <w:r w:rsidR="00BD3DD6" w:rsidRPr="0026194B">
        <w:t>its</w:t>
      </w:r>
      <w:r w:rsidR="000C4892">
        <w:t xml:space="preserve"> </w:t>
      </w:r>
      <w:r w:rsidR="00BD3DD6" w:rsidRPr="0026194B">
        <w:t>seventh</w:t>
      </w:r>
      <w:r w:rsidR="000C4892">
        <w:t xml:space="preserve"> </w:t>
      </w:r>
      <w:r w:rsidR="00BD3DD6" w:rsidRPr="0026194B">
        <w:t>periodic</w:t>
      </w:r>
      <w:r w:rsidR="000C4892">
        <w:t xml:space="preserve"> </w:t>
      </w:r>
      <w:r w:rsidR="00BD3DD6" w:rsidRPr="0026194B">
        <w:t>report</w:t>
      </w:r>
      <w:r w:rsidR="000C4892">
        <w:t xml:space="preserve"> </w:t>
      </w:r>
      <w:r w:rsidR="00BD3DD6" w:rsidRPr="0026194B">
        <w:t>on</w:t>
      </w:r>
      <w:r w:rsidR="000C4892">
        <w:t xml:space="preserve"> </w:t>
      </w:r>
      <w:r w:rsidR="00BD3DD6" w:rsidRPr="0026194B">
        <w:t>implementation</w:t>
      </w:r>
      <w:r w:rsidR="000C4892">
        <w:t xml:space="preserve"> </w:t>
      </w:r>
      <w:r w:rsidR="00BD3DD6" w:rsidRPr="0026194B">
        <w:t>of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provisions</w:t>
      </w:r>
      <w:r w:rsidR="000C4892">
        <w:t xml:space="preserve"> </w:t>
      </w:r>
      <w:r w:rsidR="00BD3DD6" w:rsidRPr="0026194B">
        <w:t>of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Covenant.</w:t>
      </w:r>
    </w:p>
    <w:p w14:paraId="6923B060" w14:textId="77777777" w:rsidR="00BD3DD6" w:rsidRPr="0026194B" w:rsidRDefault="00E95D0C" w:rsidP="00E95D0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6194B">
        <w:t>2.</w:t>
      </w:r>
      <w:r w:rsidRPr="0026194B">
        <w:tab/>
      </w:r>
      <w:r w:rsidR="00BD3DD6" w:rsidRPr="0026194B">
        <w:t>The</w:t>
      </w:r>
      <w:r w:rsidR="000C4892">
        <w:t xml:space="preserve"> </w:t>
      </w:r>
      <w:r w:rsidR="00BD3DD6" w:rsidRPr="0026194B">
        <w:t>report</w:t>
      </w:r>
      <w:r w:rsidR="000C4892">
        <w:t xml:space="preserve"> </w:t>
      </w:r>
      <w:r w:rsidR="00BD3DD6" w:rsidRPr="0026194B">
        <w:t>has</w:t>
      </w:r>
      <w:r w:rsidR="000C4892">
        <w:t xml:space="preserve"> </w:t>
      </w:r>
      <w:r w:rsidR="00BD3DD6" w:rsidRPr="0026194B">
        <w:t>been</w:t>
      </w:r>
      <w:r w:rsidR="000C4892">
        <w:t xml:space="preserve"> </w:t>
      </w:r>
      <w:r w:rsidR="00BD3DD6" w:rsidRPr="0026194B">
        <w:t>prepared</w:t>
      </w:r>
      <w:r w:rsidR="000C4892">
        <w:t xml:space="preserve"> </w:t>
      </w:r>
      <w:r w:rsidR="00BD3DD6" w:rsidRPr="0026194B">
        <w:t>in</w:t>
      </w:r>
      <w:r w:rsidR="000C4892">
        <w:t xml:space="preserve"> </w:t>
      </w:r>
      <w:r w:rsidR="00BD3DD6" w:rsidRPr="0026194B">
        <w:t>response</w:t>
      </w:r>
      <w:r w:rsidR="000C4892">
        <w:t xml:space="preserve"> </w:t>
      </w:r>
      <w:r w:rsidR="00BD3DD6" w:rsidRPr="0026194B">
        <w:t>to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list</w:t>
      </w:r>
      <w:r w:rsidR="000C4892">
        <w:t xml:space="preserve"> </w:t>
      </w:r>
      <w:r w:rsidR="00BD3DD6" w:rsidRPr="0026194B">
        <w:t>of</w:t>
      </w:r>
      <w:r w:rsidR="000C4892">
        <w:t xml:space="preserve"> </w:t>
      </w:r>
      <w:r w:rsidR="00BD3DD6" w:rsidRPr="0026194B">
        <w:t>issues</w:t>
      </w:r>
      <w:r w:rsidR="000C4892">
        <w:t xml:space="preserve"> </w:t>
      </w:r>
      <w:r w:rsidR="00BD3DD6" w:rsidRPr="0026194B">
        <w:t>addressed</w:t>
      </w:r>
      <w:r w:rsidR="000C4892">
        <w:t xml:space="preserve"> </w:t>
      </w:r>
      <w:r w:rsidR="00BD3DD6" w:rsidRPr="0026194B">
        <w:t>to</w:t>
      </w:r>
      <w:r w:rsidR="000C4892">
        <w:t xml:space="preserve"> </w:t>
      </w:r>
      <w:r w:rsidR="00BD3DD6" w:rsidRPr="0026194B">
        <w:t>Belarus</w:t>
      </w:r>
      <w:r w:rsidR="000C4892">
        <w:t xml:space="preserve"> </w:t>
      </w:r>
      <w:r w:rsidR="00BD3DD6" w:rsidRPr="0026194B">
        <w:t>by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Committee</w:t>
      </w:r>
      <w:r w:rsidR="000C4892">
        <w:t xml:space="preserve"> </w:t>
      </w:r>
      <w:r w:rsidR="00BD3DD6" w:rsidRPr="0026194B">
        <w:t>on</w:t>
      </w:r>
      <w:r w:rsidR="000C4892">
        <w:t xml:space="preserve"> </w:t>
      </w:r>
      <w:r w:rsidR="00BD3DD6" w:rsidRPr="0026194B">
        <w:t>Economic,</w:t>
      </w:r>
      <w:r w:rsidR="000C4892">
        <w:t xml:space="preserve"> </w:t>
      </w:r>
      <w:r w:rsidR="00BD3DD6" w:rsidRPr="0026194B">
        <w:t>Social</w:t>
      </w:r>
      <w:r w:rsidR="000C4892">
        <w:t xml:space="preserve"> </w:t>
      </w:r>
      <w:r w:rsidR="00BD3DD6" w:rsidRPr="0026194B">
        <w:t>and</w:t>
      </w:r>
      <w:r w:rsidR="000C4892">
        <w:t xml:space="preserve"> </w:t>
      </w:r>
      <w:r w:rsidR="00BD3DD6" w:rsidRPr="0026194B">
        <w:t>Cultural</w:t>
      </w:r>
      <w:r w:rsidR="000C4892">
        <w:t xml:space="preserve"> </w:t>
      </w:r>
      <w:r w:rsidR="00BD3DD6" w:rsidRPr="0026194B">
        <w:t>Rights</w:t>
      </w:r>
      <w:r w:rsidR="000C4892">
        <w:t xml:space="preserve"> </w:t>
      </w:r>
      <w:r w:rsidR="00BD3DD6" w:rsidRPr="0026194B">
        <w:t>prior</w:t>
      </w:r>
      <w:r w:rsidR="000C4892">
        <w:t xml:space="preserve"> </w:t>
      </w:r>
      <w:r w:rsidR="00BD3DD6" w:rsidRPr="0026194B">
        <w:t>to</w:t>
      </w:r>
      <w:r w:rsidR="000C4892">
        <w:t xml:space="preserve"> </w:t>
      </w:r>
      <w:r w:rsidR="00BD3DD6" w:rsidRPr="0026194B">
        <w:t>submission</w:t>
      </w:r>
      <w:r w:rsidR="000C4892">
        <w:t xml:space="preserve"> </w:t>
      </w:r>
      <w:r w:rsidR="00BD3DD6" w:rsidRPr="0026194B">
        <w:t>of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seventh</w:t>
      </w:r>
      <w:r w:rsidR="000C4892">
        <w:t xml:space="preserve"> </w:t>
      </w:r>
      <w:r w:rsidR="00BD3DD6" w:rsidRPr="0026194B">
        <w:t>periodic</w:t>
      </w:r>
      <w:r w:rsidR="000C4892">
        <w:t xml:space="preserve"> </w:t>
      </w:r>
      <w:r w:rsidR="00BD3DD6" w:rsidRPr="0026194B">
        <w:t>report</w:t>
      </w:r>
      <w:r w:rsidR="000C4892">
        <w:t xml:space="preserve"> </w:t>
      </w:r>
      <w:r w:rsidR="00BD3DD6" w:rsidRPr="0026194B">
        <w:t>(E/C.12/BLR/QPR/7)</w:t>
      </w:r>
      <w:r w:rsidR="000C4892">
        <w:t xml:space="preserve"> </w:t>
      </w:r>
      <w:r w:rsidR="00BD3DD6" w:rsidRPr="0026194B">
        <w:t>and</w:t>
      </w:r>
      <w:r w:rsidR="000C4892">
        <w:t xml:space="preserve"> </w:t>
      </w:r>
      <w:proofErr w:type="gramStart"/>
      <w:r w:rsidR="00BD3DD6" w:rsidRPr="0026194B">
        <w:t>taking</w:t>
      </w:r>
      <w:r w:rsidR="000C4892">
        <w:t xml:space="preserve"> </w:t>
      </w:r>
      <w:r w:rsidR="00BD3DD6" w:rsidRPr="0026194B">
        <w:t>into</w:t>
      </w:r>
      <w:r w:rsidR="000C4892">
        <w:t xml:space="preserve"> </w:t>
      </w:r>
      <w:r w:rsidR="00BD3DD6" w:rsidRPr="0026194B">
        <w:t>account</w:t>
      </w:r>
      <w:proofErr w:type="gramEnd"/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Committee</w:t>
      </w:r>
      <w:r w:rsidR="00F718E8">
        <w:t>’</w:t>
      </w:r>
      <w:r w:rsidR="00BD3DD6" w:rsidRPr="0026194B">
        <w:t>s</w:t>
      </w:r>
      <w:r w:rsidR="000C4892">
        <w:t xml:space="preserve"> </w:t>
      </w:r>
      <w:r w:rsidR="00BD3DD6" w:rsidRPr="0026194B">
        <w:t>concluding</w:t>
      </w:r>
      <w:r w:rsidR="000C4892">
        <w:t xml:space="preserve"> </w:t>
      </w:r>
      <w:r w:rsidR="00BD3DD6" w:rsidRPr="0026194B">
        <w:t>observations.</w:t>
      </w:r>
    </w:p>
    <w:p w14:paraId="193233C3" w14:textId="77777777" w:rsidR="00BD3DD6" w:rsidRPr="0026194B" w:rsidRDefault="00E95D0C" w:rsidP="00E95D0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6194B">
        <w:t>3.</w:t>
      </w:r>
      <w:r w:rsidRPr="0026194B">
        <w:tab/>
      </w:r>
      <w:r w:rsidR="00BD3DD6" w:rsidRPr="0026194B">
        <w:t>The</w:t>
      </w:r>
      <w:r w:rsidR="000C4892">
        <w:t xml:space="preserve"> </w:t>
      </w:r>
      <w:r w:rsidR="00BD3DD6" w:rsidRPr="0026194B">
        <w:t>report</w:t>
      </w:r>
      <w:r w:rsidR="000C4892">
        <w:t xml:space="preserve"> </w:t>
      </w:r>
      <w:r w:rsidR="00BD3DD6" w:rsidRPr="0026194B">
        <w:t>contains</w:t>
      </w:r>
      <w:r w:rsidR="000C4892">
        <w:t xml:space="preserve"> </w:t>
      </w:r>
      <w:r w:rsidR="00BD3DD6" w:rsidRPr="0026194B">
        <w:t>information</w:t>
      </w:r>
      <w:r w:rsidR="000C4892">
        <w:t xml:space="preserve"> </w:t>
      </w:r>
      <w:r w:rsidR="00BD3DD6" w:rsidRPr="0026194B">
        <w:t>on</w:t>
      </w:r>
      <w:r w:rsidR="000C4892">
        <w:t xml:space="preserve"> </w:t>
      </w:r>
      <w:r w:rsidR="00BD3DD6" w:rsidRPr="0026194B">
        <w:t>legislative,</w:t>
      </w:r>
      <w:r w:rsidR="000C4892">
        <w:t xml:space="preserve"> </w:t>
      </w:r>
      <w:r w:rsidR="00BD3DD6" w:rsidRPr="0026194B">
        <w:t>administrative</w:t>
      </w:r>
      <w:r w:rsidR="000C4892">
        <w:t xml:space="preserve"> </w:t>
      </w:r>
      <w:r w:rsidR="00BD3DD6" w:rsidRPr="0026194B">
        <w:t>and</w:t>
      </w:r>
      <w:r w:rsidR="000C4892">
        <w:t xml:space="preserve"> </w:t>
      </w:r>
      <w:r w:rsidR="00BD3DD6" w:rsidRPr="0026194B">
        <w:t>other</w:t>
      </w:r>
      <w:r w:rsidR="000C4892">
        <w:t xml:space="preserve"> </w:t>
      </w:r>
      <w:r w:rsidR="00BD3DD6" w:rsidRPr="0026194B">
        <w:t>measures</w:t>
      </w:r>
      <w:r w:rsidR="000C4892">
        <w:t xml:space="preserve"> </w:t>
      </w:r>
      <w:r w:rsidR="00BD3DD6" w:rsidRPr="0026194B">
        <w:t>taken</w:t>
      </w:r>
      <w:r w:rsidR="000C4892">
        <w:t xml:space="preserve"> </w:t>
      </w:r>
      <w:r w:rsidR="00BD3DD6" w:rsidRPr="0026194B">
        <w:t>in</w:t>
      </w:r>
      <w:r w:rsidR="000C4892">
        <w:t xml:space="preserve"> </w:t>
      </w:r>
      <w:r w:rsidR="00BD3DD6" w:rsidRPr="0026194B">
        <w:t>Belarus</w:t>
      </w:r>
      <w:r w:rsidR="000C4892">
        <w:t xml:space="preserve"> </w:t>
      </w:r>
      <w:r w:rsidR="00BD3DD6" w:rsidRPr="0026194B">
        <w:t>to</w:t>
      </w:r>
      <w:r w:rsidR="000C4892">
        <w:t xml:space="preserve"> </w:t>
      </w:r>
      <w:r w:rsidR="00BD3DD6" w:rsidRPr="0026194B">
        <w:t>give</w:t>
      </w:r>
      <w:r w:rsidR="000C4892">
        <w:t xml:space="preserve"> </w:t>
      </w:r>
      <w:r w:rsidR="00BD3DD6" w:rsidRPr="0026194B">
        <w:t>effect</w:t>
      </w:r>
      <w:r w:rsidR="000C4892">
        <w:t xml:space="preserve"> </w:t>
      </w:r>
      <w:r w:rsidR="00BD3DD6" w:rsidRPr="0026194B">
        <w:t>to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provisions</w:t>
      </w:r>
      <w:r w:rsidR="000C4892">
        <w:t xml:space="preserve"> </w:t>
      </w:r>
      <w:r w:rsidR="00BD3DD6" w:rsidRPr="0026194B">
        <w:t>of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Covenant.</w:t>
      </w:r>
      <w:r w:rsidR="000C4892">
        <w:t xml:space="preserve"> </w:t>
      </w:r>
    </w:p>
    <w:p w14:paraId="35F86DFF" w14:textId="77777777" w:rsidR="00BD3DD6" w:rsidRPr="0026194B" w:rsidRDefault="00E95D0C" w:rsidP="00E95D0C">
      <w:pPr>
        <w:pStyle w:val="H1G"/>
      </w:pPr>
      <w:r>
        <w:tab/>
        <w:t>A.</w:t>
      </w:r>
      <w:r>
        <w:tab/>
      </w:r>
      <w:r w:rsidR="00BD3DD6" w:rsidRPr="0026194B">
        <w:t>Issues</w:t>
      </w:r>
      <w:r w:rsidR="000C4892">
        <w:t xml:space="preserve"> </w:t>
      </w:r>
      <w:r w:rsidR="00BD3DD6" w:rsidRPr="0026194B">
        <w:t>of</w:t>
      </w:r>
      <w:r w:rsidR="000C4892">
        <w:t xml:space="preserve"> </w:t>
      </w:r>
      <w:proofErr w:type="gramStart"/>
      <w:r w:rsidR="00BD3DD6" w:rsidRPr="0026194B">
        <w:t>particular</w:t>
      </w:r>
      <w:r w:rsidR="000C4892">
        <w:t xml:space="preserve"> </w:t>
      </w:r>
      <w:r w:rsidR="00BD3DD6" w:rsidRPr="0026194B">
        <w:t>relevance</w:t>
      </w:r>
      <w:proofErr w:type="gramEnd"/>
    </w:p>
    <w:p w14:paraId="16A0A548" w14:textId="77777777" w:rsidR="00BD3DD6" w:rsidRPr="0026194B" w:rsidRDefault="00E95D0C" w:rsidP="00E95D0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6194B">
        <w:t>4.</w:t>
      </w:r>
      <w:r w:rsidRPr="0026194B">
        <w:tab/>
      </w:r>
      <w:r w:rsidR="00BD3DD6" w:rsidRPr="0026194B">
        <w:t>In</w:t>
      </w:r>
      <w:r w:rsidR="000C4892">
        <w:t xml:space="preserve"> </w:t>
      </w:r>
      <w:r w:rsidR="00BD3DD6" w:rsidRPr="0026194B">
        <w:t>accordance</w:t>
      </w:r>
      <w:r w:rsidR="000C4892">
        <w:t xml:space="preserve"> </w:t>
      </w:r>
      <w:r w:rsidR="00BD3DD6" w:rsidRPr="0026194B">
        <w:t>with</w:t>
      </w:r>
      <w:r w:rsidR="000C4892">
        <w:t xml:space="preserve"> </w:t>
      </w:r>
      <w:r w:rsidR="00BD3DD6" w:rsidRPr="0026194B">
        <w:t>its</w:t>
      </w:r>
      <w:r w:rsidR="000C4892">
        <w:t xml:space="preserve"> </w:t>
      </w:r>
      <w:r w:rsidR="00BD3DD6" w:rsidRPr="0026194B">
        <w:t>Constitution,</w:t>
      </w:r>
      <w:r w:rsidR="000C4892">
        <w:t xml:space="preserve"> </w:t>
      </w:r>
      <w:r w:rsidR="00BD3DD6" w:rsidRPr="0026194B">
        <w:t>Belarus</w:t>
      </w:r>
      <w:r w:rsidR="000C4892">
        <w:t xml:space="preserve"> </w:t>
      </w:r>
      <w:r w:rsidR="00BD3DD6" w:rsidRPr="0026194B">
        <w:t>recognizes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precedence</w:t>
      </w:r>
      <w:r w:rsidR="000C4892">
        <w:t xml:space="preserve"> </w:t>
      </w:r>
      <w:r w:rsidR="00BD3DD6" w:rsidRPr="0026194B">
        <w:t>of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generally</w:t>
      </w:r>
      <w:r w:rsidR="000C4892">
        <w:t xml:space="preserve"> </w:t>
      </w:r>
      <w:r w:rsidR="00BD3DD6" w:rsidRPr="0026194B">
        <w:t>recognized</w:t>
      </w:r>
      <w:r w:rsidR="000C4892">
        <w:t xml:space="preserve"> </w:t>
      </w:r>
      <w:r w:rsidR="00BD3DD6" w:rsidRPr="0026194B">
        <w:t>principles</w:t>
      </w:r>
      <w:r w:rsidR="000C4892">
        <w:t xml:space="preserve"> </w:t>
      </w:r>
      <w:r w:rsidR="00BD3DD6" w:rsidRPr="0026194B">
        <w:t>of</w:t>
      </w:r>
      <w:r w:rsidR="000C4892">
        <w:t xml:space="preserve"> </w:t>
      </w:r>
      <w:r w:rsidR="00BD3DD6" w:rsidRPr="0026194B">
        <w:t>international</w:t>
      </w:r>
      <w:r w:rsidR="000C4892">
        <w:t xml:space="preserve"> </w:t>
      </w:r>
      <w:r w:rsidR="00BD3DD6" w:rsidRPr="0026194B">
        <w:t>law</w:t>
      </w:r>
      <w:r w:rsidR="000C4892">
        <w:t xml:space="preserve"> </w:t>
      </w:r>
      <w:r w:rsidR="00BD3DD6" w:rsidRPr="0026194B">
        <w:t>and</w:t>
      </w:r>
      <w:r w:rsidR="000C4892">
        <w:t xml:space="preserve"> </w:t>
      </w:r>
      <w:r w:rsidR="00BD3DD6" w:rsidRPr="0026194B">
        <w:t>ensures</w:t>
      </w:r>
      <w:r w:rsidR="000C4892">
        <w:t xml:space="preserve"> </w:t>
      </w:r>
      <w:r w:rsidR="00BD3DD6" w:rsidRPr="0026194B">
        <w:t>that</w:t>
      </w:r>
      <w:r w:rsidR="000C4892">
        <w:t xml:space="preserve"> </w:t>
      </w:r>
      <w:r w:rsidR="00BD3DD6" w:rsidRPr="0026194B">
        <w:t>its</w:t>
      </w:r>
      <w:r w:rsidR="000C4892">
        <w:t xml:space="preserve"> </w:t>
      </w:r>
      <w:r w:rsidR="00BD3DD6" w:rsidRPr="0026194B">
        <w:t>legislation</w:t>
      </w:r>
      <w:r w:rsidR="000C4892">
        <w:t xml:space="preserve"> </w:t>
      </w:r>
      <w:r w:rsidR="00BD3DD6" w:rsidRPr="0026194B">
        <w:t>is</w:t>
      </w:r>
      <w:r w:rsidR="000C4892">
        <w:t xml:space="preserve"> </w:t>
      </w:r>
      <w:r w:rsidR="00BD3DD6" w:rsidRPr="0026194B">
        <w:t>consistent</w:t>
      </w:r>
      <w:r w:rsidR="000C4892">
        <w:t xml:space="preserve"> </w:t>
      </w:r>
      <w:r w:rsidR="00BD3DD6" w:rsidRPr="0026194B">
        <w:t>with</w:t>
      </w:r>
      <w:r w:rsidR="000C4892">
        <w:t xml:space="preserve"> </w:t>
      </w:r>
      <w:r w:rsidR="00BD3DD6" w:rsidRPr="0026194B">
        <w:t>them.</w:t>
      </w:r>
      <w:r w:rsidR="000C4892">
        <w:t xml:space="preserve"> </w:t>
      </w:r>
    </w:p>
    <w:p w14:paraId="2BF1863C" w14:textId="77777777" w:rsidR="00BD3DD6" w:rsidRPr="0026194B" w:rsidRDefault="00E95D0C" w:rsidP="00E95D0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6194B">
        <w:t>5.</w:t>
      </w:r>
      <w:r w:rsidRPr="0026194B">
        <w:tab/>
      </w:r>
      <w:r w:rsidR="00BD3DD6" w:rsidRPr="0026194B">
        <w:t>Legislation</w:t>
      </w:r>
      <w:r w:rsidR="000C4892">
        <w:t xml:space="preserve"> </w:t>
      </w:r>
      <w:r w:rsidR="00BD3DD6" w:rsidRPr="0026194B">
        <w:t>is</w:t>
      </w:r>
      <w:r w:rsidR="000C4892">
        <w:t xml:space="preserve"> </w:t>
      </w:r>
      <w:r w:rsidR="00BD3DD6" w:rsidRPr="0026194B">
        <w:t>subject</w:t>
      </w:r>
      <w:r w:rsidR="000C4892">
        <w:t xml:space="preserve"> </w:t>
      </w:r>
      <w:r w:rsidR="00BD3DD6" w:rsidRPr="0026194B">
        <w:t>to</w:t>
      </w:r>
      <w:r w:rsidR="000C4892">
        <w:t xml:space="preserve"> </w:t>
      </w:r>
      <w:r w:rsidR="00BD3DD6" w:rsidRPr="0026194B">
        <w:t>a</w:t>
      </w:r>
      <w:r w:rsidR="000C4892">
        <w:t xml:space="preserve"> </w:t>
      </w:r>
      <w:r w:rsidR="00BD3DD6" w:rsidRPr="0026194B">
        <w:t>mandatory</w:t>
      </w:r>
      <w:r w:rsidR="000C4892">
        <w:t xml:space="preserve"> </w:t>
      </w:r>
      <w:r w:rsidR="00BD3DD6" w:rsidRPr="0026194B">
        <w:t>legal</w:t>
      </w:r>
      <w:r w:rsidR="000C4892">
        <w:t xml:space="preserve"> </w:t>
      </w:r>
      <w:r w:rsidR="00BD3DD6" w:rsidRPr="0026194B">
        <w:t>review</w:t>
      </w:r>
      <w:r w:rsidR="000C4892">
        <w:t xml:space="preserve"> </w:t>
      </w:r>
      <w:r w:rsidR="00BD3DD6" w:rsidRPr="0026194B">
        <w:t>of</w:t>
      </w:r>
      <w:r w:rsidR="000C4892">
        <w:t xml:space="preserve"> </w:t>
      </w:r>
      <w:r w:rsidR="00BD3DD6" w:rsidRPr="0026194B">
        <w:t>its</w:t>
      </w:r>
      <w:r w:rsidR="000C4892">
        <w:t xml:space="preserve"> </w:t>
      </w:r>
      <w:r w:rsidR="00BD3DD6" w:rsidRPr="0026194B">
        <w:t>compliance</w:t>
      </w:r>
      <w:r w:rsidR="000C4892">
        <w:t xml:space="preserve"> </w:t>
      </w:r>
      <w:r w:rsidR="00BD3DD6" w:rsidRPr="0026194B">
        <w:t>with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Constitution</w:t>
      </w:r>
      <w:r w:rsidR="000C4892">
        <w:t xml:space="preserve"> </w:t>
      </w:r>
      <w:r w:rsidR="00BD3DD6" w:rsidRPr="0026194B">
        <w:t>and</w:t>
      </w:r>
      <w:r w:rsidR="000C4892">
        <w:t xml:space="preserve"> </w:t>
      </w:r>
      <w:r w:rsidR="00BD3DD6" w:rsidRPr="0026194B">
        <w:t>with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international</w:t>
      </w:r>
      <w:r w:rsidR="000C4892">
        <w:t xml:space="preserve"> </w:t>
      </w:r>
      <w:r w:rsidR="00BD3DD6" w:rsidRPr="0026194B">
        <w:t>agreements</w:t>
      </w:r>
      <w:r w:rsidR="000C4892">
        <w:t xml:space="preserve"> </w:t>
      </w:r>
      <w:r w:rsidR="00BD3DD6" w:rsidRPr="0026194B">
        <w:t>to</w:t>
      </w:r>
      <w:r w:rsidR="000C4892">
        <w:t xml:space="preserve"> </w:t>
      </w:r>
      <w:r w:rsidR="00BD3DD6" w:rsidRPr="0026194B">
        <w:t>which</w:t>
      </w:r>
      <w:r w:rsidR="000C4892">
        <w:t xml:space="preserve"> </w:t>
      </w:r>
      <w:r w:rsidR="00BD3DD6" w:rsidRPr="0026194B">
        <w:t>Belarus</w:t>
      </w:r>
      <w:r w:rsidR="000C4892">
        <w:t xml:space="preserve"> </w:t>
      </w:r>
      <w:r w:rsidR="00BD3DD6" w:rsidRPr="0026194B">
        <w:t>is</w:t>
      </w:r>
      <w:r w:rsidR="000C4892">
        <w:t xml:space="preserve"> </w:t>
      </w:r>
      <w:r w:rsidR="00BD3DD6" w:rsidRPr="0026194B">
        <w:t>a</w:t>
      </w:r>
      <w:r w:rsidR="000C4892">
        <w:t xml:space="preserve"> </w:t>
      </w:r>
      <w:r w:rsidR="00BD3DD6" w:rsidRPr="0026194B">
        <w:t>party.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Constitutional</w:t>
      </w:r>
      <w:r w:rsidR="000C4892">
        <w:t xml:space="preserve"> </w:t>
      </w:r>
      <w:r w:rsidR="00BD3DD6" w:rsidRPr="0026194B">
        <w:t>Court</w:t>
      </w:r>
      <w:r w:rsidR="000C4892">
        <w:t xml:space="preserve"> </w:t>
      </w:r>
      <w:r w:rsidR="00BD3DD6" w:rsidRPr="0026194B">
        <w:t>carries</w:t>
      </w:r>
      <w:r w:rsidR="000C4892">
        <w:t xml:space="preserve"> </w:t>
      </w:r>
      <w:r w:rsidR="00BD3DD6" w:rsidRPr="0026194B">
        <w:t>out</w:t>
      </w:r>
      <w:r w:rsidR="000C4892">
        <w:t xml:space="preserve"> </w:t>
      </w:r>
      <w:r w:rsidR="00BD3DD6" w:rsidRPr="0026194B">
        <w:t>a</w:t>
      </w:r>
      <w:r w:rsidR="000C4892">
        <w:t xml:space="preserve"> </w:t>
      </w:r>
      <w:r w:rsidR="00BD3DD6" w:rsidRPr="0026194B">
        <w:t>mandatory</w:t>
      </w:r>
      <w:r w:rsidR="000C4892">
        <w:t xml:space="preserve"> </w:t>
      </w:r>
      <w:r w:rsidR="00BD3DD6" w:rsidRPr="0026194B">
        <w:t>preliminary</w:t>
      </w:r>
      <w:r w:rsidR="000C4892">
        <w:t xml:space="preserve"> </w:t>
      </w:r>
      <w:r w:rsidR="00BD3DD6" w:rsidRPr="0026194B">
        <w:t>review</w:t>
      </w:r>
      <w:r w:rsidR="000C4892">
        <w:t xml:space="preserve"> </w:t>
      </w:r>
      <w:r w:rsidR="00BD3DD6" w:rsidRPr="0026194B">
        <w:t>to</w:t>
      </w:r>
      <w:r w:rsidR="000C4892">
        <w:t xml:space="preserve"> </w:t>
      </w:r>
      <w:r w:rsidR="00BD3DD6" w:rsidRPr="0026194B">
        <w:t>decide,</w:t>
      </w:r>
      <w:r w:rsidR="000C4892">
        <w:t xml:space="preserve"> </w:t>
      </w:r>
      <w:r w:rsidR="00BD3DD6" w:rsidRPr="0026194B">
        <w:t>before</w:t>
      </w:r>
      <w:r w:rsidR="000C4892">
        <w:t xml:space="preserve"> </w:t>
      </w:r>
      <w:r w:rsidR="00BD3DD6" w:rsidRPr="0026194B">
        <w:t>they</w:t>
      </w:r>
      <w:r w:rsidR="000C4892">
        <w:t xml:space="preserve"> </w:t>
      </w:r>
      <w:r w:rsidR="00BD3DD6" w:rsidRPr="0026194B">
        <w:t>are</w:t>
      </w:r>
      <w:r w:rsidR="000C4892">
        <w:t xml:space="preserve"> </w:t>
      </w:r>
      <w:r w:rsidR="00BD3DD6" w:rsidRPr="0026194B">
        <w:t>signed</w:t>
      </w:r>
      <w:r w:rsidR="000C4892">
        <w:t xml:space="preserve"> </w:t>
      </w:r>
      <w:r w:rsidR="00BD3DD6" w:rsidRPr="0026194B">
        <w:t>by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Head</w:t>
      </w:r>
      <w:r w:rsidR="000C4892">
        <w:t xml:space="preserve"> </w:t>
      </w:r>
      <w:r w:rsidR="00BD3DD6" w:rsidRPr="0026194B">
        <w:t>of</w:t>
      </w:r>
      <w:r w:rsidR="000C4892">
        <w:t xml:space="preserve"> </w:t>
      </w:r>
      <w:r w:rsidR="00BD3DD6" w:rsidRPr="0026194B">
        <w:t>State,</w:t>
      </w:r>
      <w:r w:rsidR="000C4892">
        <w:t xml:space="preserve"> </w:t>
      </w:r>
      <w:r w:rsidR="00BD3DD6" w:rsidRPr="0026194B">
        <w:t>whether</w:t>
      </w:r>
      <w:r w:rsidR="000C4892">
        <w:t xml:space="preserve"> </w:t>
      </w:r>
      <w:r w:rsidR="00BD3DD6" w:rsidRPr="0026194B">
        <w:t>laws</w:t>
      </w:r>
      <w:r w:rsidR="000C4892">
        <w:t xml:space="preserve"> </w:t>
      </w:r>
      <w:r w:rsidR="00BD3DD6" w:rsidRPr="0026194B">
        <w:t>adopted</w:t>
      </w:r>
      <w:r w:rsidR="000C4892">
        <w:t xml:space="preserve"> </w:t>
      </w:r>
      <w:r w:rsidR="00BD3DD6" w:rsidRPr="0026194B">
        <w:t>by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parliament</w:t>
      </w:r>
      <w:r w:rsidR="000C4892">
        <w:t xml:space="preserve"> </w:t>
      </w:r>
      <w:r w:rsidR="00BD3DD6" w:rsidRPr="0026194B">
        <w:t>are</w:t>
      </w:r>
      <w:r w:rsidR="000C4892">
        <w:t xml:space="preserve"> </w:t>
      </w:r>
      <w:r w:rsidR="00BD3DD6" w:rsidRPr="0026194B">
        <w:t>in</w:t>
      </w:r>
      <w:r w:rsidR="000C4892">
        <w:t xml:space="preserve"> </w:t>
      </w:r>
      <w:r w:rsidR="00BD3DD6" w:rsidRPr="0026194B">
        <w:t>conformity</w:t>
      </w:r>
      <w:r w:rsidR="000C4892">
        <w:t xml:space="preserve"> </w:t>
      </w:r>
      <w:r w:rsidR="00BD3DD6" w:rsidRPr="0026194B">
        <w:t>with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Constitution</w:t>
      </w:r>
      <w:r w:rsidR="000C4892">
        <w:t xml:space="preserve"> </w:t>
      </w:r>
      <w:r w:rsidR="00BD3DD6" w:rsidRPr="0026194B">
        <w:t>and</w:t>
      </w:r>
      <w:r w:rsidR="000C4892">
        <w:t xml:space="preserve"> </w:t>
      </w:r>
      <w:r w:rsidR="00BD3DD6" w:rsidRPr="0026194B">
        <w:t>with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international</w:t>
      </w:r>
      <w:r w:rsidR="000C4892">
        <w:t xml:space="preserve"> </w:t>
      </w:r>
      <w:r w:rsidR="00BD3DD6" w:rsidRPr="0026194B">
        <w:t>legal</w:t>
      </w:r>
      <w:r w:rsidR="000C4892">
        <w:t xml:space="preserve"> </w:t>
      </w:r>
      <w:r w:rsidR="00BD3DD6" w:rsidRPr="0026194B">
        <w:t>instruments</w:t>
      </w:r>
      <w:r w:rsidR="000C4892">
        <w:t xml:space="preserve"> </w:t>
      </w:r>
      <w:r w:rsidR="00BD3DD6" w:rsidRPr="0026194B">
        <w:t>ratified</w:t>
      </w:r>
      <w:r w:rsidR="000C4892">
        <w:t xml:space="preserve"> </w:t>
      </w:r>
      <w:r w:rsidR="00BD3DD6" w:rsidRPr="0026194B">
        <w:t>by</w:t>
      </w:r>
      <w:r w:rsidR="000C4892">
        <w:t xml:space="preserve"> </w:t>
      </w:r>
      <w:r w:rsidR="00BD3DD6" w:rsidRPr="0026194B">
        <w:t>Belarus.</w:t>
      </w:r>
    </w:p>
    <w:p w14:paraId="6BB785C9" w14:textId="689BE64F" w:rsidR="00BD3DD6" w:rsidRPr="0026194B" w:rsidRDefault="00E95D0C" w:rsidP="00E95D0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6194B">
        <w:t>6.</w:t>
      </w:r>
      <w:r w:rsidRPr="0026194B">
        <w:tab/>
      </w:r>
      <w:r w:rsidR="00BD3DD6" w:rsidRPr="0026194B">
        <w:t>The</w:t>
      </w:r>
      <w:r w:rsidR="000C4892">
        <w:t xml:space="preserve"> </w:t>
      </w:r>
      <w:r w:rsidR="00BD3DD6" w:rsidRPr="0026194B">
        <w:t>Constitutional</w:t>
      </w:r>
      <w:r w:rsidR="000C4892">
        <w:t xml:space="preserve"> </w:t>
      </w:r>
      <w:r w:rsidR="00BD3DD6" w:rsidRPr="0026194B">
        <w:t>Court</w:t>
      </w:r>
      <w:r w:rsidR="000C4892">
        <w:t xml:space="preserve"> </w:t>
      </w:r>
      <w:r w:rsidR="00BD3DD6" w:rsidRPr="0026194B">
        <w:t>has</w:t>
      </w:r>
      <w:r w:rsidR="000C4892">
        <w:t xml:space="preserve"> </w:t>
      </w:r>
      <w:r w:rsidR="00BD3DD6" w:rsidRPr="0026194B">
        <w:t>used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Covenant</w:t>
      </w:r>
      <w:r w:rsidR="000C4892">
        <w:t xml:space="preserve"> </w:t>
      </w:r>
      <w:r w:rsidR="00BD3DD6" w:rsidRPr="0026194B">
        <w:t>in</w:t>
      </w:r>
      <w:r w:rsidR="000C4892">
        <w:t xml:space="preserve"> </w:t>
      </w:r>
      <w:r w:rsidR="00BD3DD6" w:rsidRPr="0026194B">
        <w:t>its</w:t>
      </w:r>
      <w:r w:rsidR="000C4892">
        <w:t xml:space="preserve"> </w:t>
      </w:r>
      <w:r w:rsidR="00BD3DD6" w:rsidRPr="0026194B">
        <w:t>review</w:t>
      </w:r>
      <w:r w:rsidR="000C4892">
        <w:t xml:space="preserve"> </w:t>
      </w:r>
      <w:r w:rsidR="00BD3DD6" w:rsidRPr="0026194B">
        <w:t>of</w:t>
      </w:r>
      <w:r w:rsidR="000C4892">
        <w:t xml:space="preserve"> </w:t>
      </w:r>
      <w:r w:rsidR="00BD3DD6" w:rsidRPr="0026194B">
        <w:t>laws</w:t>
      </w:r>
      <w:r w:rsidR="00263B27">
        <w:t>,</w:t>
      </w:r>
      <w:r w:rsidR="000C4892">
        <w:t xml:space="preserve"> </w:t>
      </w:r>
      <w:r w:rsidR="00BD3DD6" w:rsidRPr="0026194B">
        <w:t>including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following:</w:t>
      </w:r>
    </w:p>
    <w:p w14:paraId="7A944FA0" w14:textId="4C2EDE78" w:rsidR="00BD3DD6" w:rsidRPr="0026194B" w:rsidRDefault="00BD3DD6" w:rsidP="00E95D0C">
      <w:pPr>
        <w:pStyle w:val="Bullet1G"/>
      </w:pPr>
      <w:r w:rsidRPr="0026194B">
        <w:t>Pensions</w:t>
      </w:r>
      <w:r w:rsidR="000C4892">
        <w:t xml:space="preserve"> </w:t>
      </w:r>
      <w:r w:rsidRPr="0026194B">
        <w:t>Act</w:t>
      </w:r>
    </w:p>
    <w:p w14:paraId="26BFA4A3" w14:textId="3D1970A5" w:rsidR="00BD3DD6" w:rsidRPr="0026194B" w:rsidRDefault="00BD3DD6" w:rsidP="00E95D0C">
      <w:pPr>
        <w:pStyle w:val="Bullet1G"/>
      </w:pPr>
      <w:r w:rsidRPr="0026194B">
        <w:t>Act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Preventing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Spread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Diseases</w:t>
      </w:r>
      <w:r w:rsidR="000C4892">
        <w:t xml:space="preserve"> </w:t>
      </w:r>
      <w:r w:rsidRPr="0026194B">
        <w:t>Posing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Danger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HIV</w:t>
      </w:r>
    </w:p>
    <w:p w14:paraId="211BD044" w14:textId="1403359F" w:rsidR="00BD3DD6" w:rsidRPr="0026194B" w:rsidRDefault="00BD3DD6" w:rsidP="00E95D0C">
      <w:pPr>
        <w:pStyle w:val="Bullet1G"/>
      </w:pPr>
      <w:r w:rsidRPr="0026194B">
        <w:t>Social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Act</w:t>
      </w:r>
    </w:p>
    <w:p w14:paraId="43118C61" w14:textId="5A2CD9C5" w:rsidR="00BD3DD6" w:rsidRPr="0026194B" w:rsidRDefault="00BD3DD6" w:rsidP="00E95D0C">
      <w:pPr>
        <w:pStyle w:val="Bullet1G"/>
      </w:pPr>
      <w:r w:rsidRPr="0026194B">
        <w:t>Act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Benefits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Families</w:t>
      </w:r>
      <w:r w:rsidR="000C4892">
        <w:t xml:space="preserve"> </w:t>
      </w:r>
      <w:r w:rsidRPr="0026194B">
        <w:t>Raising</w:t>
      </w:r>
      <w:r w:rsidR="000C4892">
        <w:t xml:space="preserve"> </w:t>
      </w:r>
      <w:r w:rsidRPr="0026194B">
        <w:t>Children</w:t>
      </w:r>
    </w:p>
    <w:p w14:paraId="1343509D" w14:textId="7F851C3C" w:rsidR="00BD3DD6" w:rsidRPr="0026194B" w:rsidRDefault="00BD3DD6" w:rsidP="00E95D0C">
      <w:pPr>
        <w:pStyle w:val="Bullet1G"/>
      </w:pPr>
      <w:r w:rsidRPr="0026194B">
        <w:t>Act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Guarantees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Orphaned</w:t>
      </w:r>
      <w:r w:rsidR="000C4892">
        <w:t xml:space="preserve"> </w:t>
      </w:r>
      <w:r w:rsidRPr="0026194B">
        <w:t>Minors,</w:t>
      </w:r>
      <w:r w:rsidR="000C4892">
        <w:t xml:space="preserve"> </w:t>
      </w:r>
      <w:r w:rsidRPr="0026194B">
        <w:t>Minors</w:t>
      </w:r>
      <w:r w:rsidR="000C4892">
        <w:t xml:space="preserve"> </w:t>
      </w:r>
      <w:r w:rsidRPr="0026194B">
        <w:t>Deprived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Parental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Young</w:t>
      </w:r>
      <w:r w:rsidR="000C4892">
        <w:t xml:space="preserve"> </w:t>
      </w:r>
      <w:r w:rsidR="005747CC">
        <w:t xml:space="preserve">Persons </w:t>
      </w:r>
      <w:r w:rsidRPr="0026194B">
        <w:t>Who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Orphaned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Deprived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Parental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Minors</w:t>
      </w:r>
    </w:p>
    <w:p w14:paraId="187855AE" w14:textId="30992FD8" w:rsidR="00BD3DD6" w:rsidRPr="0026194B" w:rsidRDefault="00BD3DD6" w:rsidP="00E95D0C">
      <w:pPr>
        <w:pStyle w:val="Bullet1G"/>
      </w:pPr>
      <w:r w:rsidRPr="0026194B">
        <w:t>Public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Disease</w:t>
      </w:r>
      <w:r w:rsidR="000C4892">
        <w:t xml:space="preserve"> </w:t>
      </w:r>
      <w:r w:rsidRPr="0026194B">
        <w:t>Control</w:t>
      </w:r>
      <w:r w:rsidR="000C4892">
        <w:t xml:space="preserve"> </w:t>
      </w:r>
      <w:r w:rsidRPr="0026194B">
        <w:t>Act</w:t>
      </w:r>
    </w:p>
    <w:p w14:paraId="5B7BA1FE" w14:textId="77777777" w:rsidR="00BD3DD6" w:rsidRPr="0026194B" w:rsidRDefault="00BD3DD6" w:rsidP="00E95D0C">
      <w:pPr>
        <w:pStyle w:val="SingleTxtG"/>
      </w:pPr>
      <w:r w:rsidRPr="0026194B">
        <w:t>7.</w:t>
      </w:r>
      <w:r w:rsidRPr="0026194B">
        <w:tab/>
        <w:t>Belarusian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levels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consistent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relevant</w:t>
      </w:r>
      <w:r w:rsidR="000C4892">
        <w:t xml:space="preserve"> </w:t>
      </w:r>
      <w:r w:rsidRPr="0026194B">
        <w:t>rules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human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law.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basic</w:t>
      </w:r>
      <w:r w:rsidR="000C4892">
        <w:t xml:space="preserve"> </w:t>
      </w:r>
      <w:r w:rsidRPr="0026194B">
        <w:t>provisions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Covenant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incorporated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legislation,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explains</w:t>
      </w:r>
      <w:r w:rsidR="000C4892">
        <w:t xml:space="preserve"> </w:t>
      </w:r>
      <w:r w:rsidRPr="0026194B">
        <w:t>why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Covenant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invoked</w:t>
      </w:r>
      <w:r w:rsidR="000C4892">
        <w:t xml:space="preserve"> </w:t>
      </w:r>
      <w:r w:rsidRPr="0026194B">
        <w:t>directly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judicial</w:t>
      </w:r>
      <w:r w:rsidR="000C4892">
        <w:t xml:space="preserve"> </w:t>
      </w:r>
      <w:r w:rsidRPr="0026194B">
        <w:t>decisions.</w:t>
      </w:r>
    </w:p>
    <w:p w14:paraId="31026670" w14:textId="77777777" w:rsidR="00BD3DD6" w:rsidRPr="0026194B" w:rsidRDefault="00BD3DD6" w:rsidP="00E95D0C">
      <w:pPr>
        <w:pStyle w:val="SingleTxtG"/>
      </w:pPr>
      <w:r w:rsidRPr="0026194B">
        <w:t>8.</w:t>
      </w:r>
      <w:r w:rsidRPr="0026194B">
        <w:tab/>
        <w:t>A</w:t>
      </w:r>
      <w:r w:rsidR="000C4892">
        <w:t xml:space="preserve"> </w:t>
      </w:r>
      <w:r w:rsidRPr="0026194B">
        <w:t>new</w:t>
      </w:r>
      <w:r w:rsidR="000C4892">
        <w:t xml:space="preserve"> </w:t>
      </w:r>
      <w:r w:rsidRPr="0026194B">
        <w:t>version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Code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Judicial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Status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Judges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force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24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2017.</w:t>
      </w:r>
      <w:r w:rsidR="000C4892">
        <w:t xml:space="preserve"> </w:t>
      </w:r>
      <w:r w:rsidRPr="0026194B"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article</w:t>
      </w:r>
      <w:r w:rsidR="000C4892">
        <w:t xml:space="preserve"> </w:t>
      </w:r>
      <w:r w:rsidRPr="0026194B">
        <w:t>127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Code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strengthen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judicial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independence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autonomy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judiciary,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new</w:t>
      </w:r>
      <w:r w:rsidR="000C4892">
        <w:t xml:space="preserve"> </w:t>
      </w:r>
      <w:r w:rsidRPr="0026194B">
        <w:t>judicial</w:t>
      </w:r>
      <w:r w:rsidR="000C4892">
        <w:t xml:space="preserve"> </w:t>
      </w:r>
      <w:r w:rsidRPr="0026194B">
        <w:t>body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established,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Conference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Judges.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membership</w:t>
      </w:r>
      <w:r w:rsidR="000C4892">
        <w:t xml:space="preserve"> </w:t>
      </w:r>
      <w:r w:rsidRPr="0026194B">
        <w:t>includes</w:t>
      </w:r>
      <w:r w:rsidR="000C4892">
        <w:t xml:space="preserve"> </w:t>
      </w:r>
      <w:r w:rsidRPr="0026194B">
        <w:t>Constitutional</w:t>
      </w:r>
      <w:r w:rsidR="000C4892">
        <w:t xml:space="preserve"> </w:t>
      </w:r>
      <w:r w:rsidRPr="0026194B">
        <w:t>Court</w:t>
      </w:r>
      <w:r w:rsidR="000C4892">
        <w:t xml:space="preserve"> </w:t>
      </w:r>
      <w:r w:rsidRPr="0026194B">
        <w:t>judges,</w:t>
      </w:r>
      <w:r w:rsidR="000C4892">
        <w:t xml:space="preserve"> </w:t>
      </w:r>
      <w:r w:rsidRPr="0026194B">
        <w:t>Supreme</w:t>
      </w:r>
      <w:r w:rsidR="000C4892">
        <w:t xml:space="preserve"> </w:t>
      </w:r>
      <w:r w:rsidRPr="0026194B">
        <w:t>Court</w:t>
      </w:r>
      <w:r w:rsidR="000C4892">
        <w:t xml:space="preserve"> </w:t>
      </w:r>
      <w:r w:rsidRPr="0026194B">
        <w:t>judges,</w:t>
      </w:r>
      <w:r w:rsidR="000C4892">
        <w:t xml:space="preserve"> </w:t>
      </w:r>
      <w:r w:rsidRPr="0026194B">
        <w:t>20</w:t>
      </w:r>
      <w:r w:rsidR="000C4892">
        <w:t xml:space="preserve"> </w:t>
      </w:r>
      <w:r w:rsidRPr="0026194B">
        <w:t>judges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courts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jurisdiction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each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provinces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further</w:t>
      </w:r>
      <w:r w:rsidR="000C4892">
        <w:t xml:space="preserve"> </w:t>
      </w:r>
      <w:r w:rsidRPr="0026194B">
        <w:t>20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Minsk,</w:t>
      </w:r>
      <w:r w:rsidR="000C4892">
        <w:t xml:space="preserve"> </w:t>
      </w:r>
      <w:r w:rsidRPr="0026194B">
        <w:t>elected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relevant</w:t>
      </w:r>
      <w:r w:rsidR="000C4892">
        <w:t xml:space="preserve"> </w:t>
      </w:r>
      <w:r w:rsidRPr="0026194B">
        <w:t>judicial</w:t>
      </w:r>
      <w:r w:rsidR="000C4892">
        <w:t xml:space="preserve"> </w:t>
      </w:r>
      <w:r w:rsidRPr="0026194B">
        <w:t>conferences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provincial</w:t>
      </w:r>
      <w:r w:rsidR="000C4892">
        <w:t xml:space="preserve"> </w:t>
      </w:r>
      <w:r w:rsidRPr="0026194B">
        <w:t>(and</w:t>
      </w:r>
      <w:r w:rsidR="000C4892">
        <w:t xml:space="preserve"> </w:t>
      </w:r>
      <w:r w:rsidRPr="0026194B">
        <w:t>Minsk</w:t>
      </w:r>
      <w:r w:rsidR="000C4892">
        <w:t xml:space="preserve"> </w:t>
      </w:r>
      <w:r w:rsidRPr="0026194B">
        <w:t>city)</w:t>
      </w:r>
      <w:r w:rsidR="000C4892">
        <w:t xml:space="preserve"> </w:t>
      </w:r>
      <w:r w:rsidRPr="0026194B">
        <w:t>courts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provincial</w:t>
      </w:r>
      <w:r w:rsidR="000C4892">
        <w:t xml:space="preserve"> </w:t>
      </w:r>
      <w:r w:rsidRPr="0026194B">
        <w:t>(and</w:t>
      </w:r>
      <w:r w:rsidR="000C4892">
        <w:t xml:space="preserve"> </w:t>
      </w:r>
      <w:r w:rsidRPr="0026194B">
        <w:t>Minsk</w:t>
      </w:r>
      <w:r w:rsidR="000C4892">
        <w:t xml:space="preserve"> </w:t>
      </w:r>
      <w:r w:rsidRPr="0026194B">
        <w:t>city)</w:t>
      </w:r>
      <w:r w:rsidR="000C4892">
        <w:t xml:space="preserve"> </w:t>
      </w:r>
      <w:r w:rsidRPr="0026194B">
        <w:t>economic</w:t>
      </w:r>
      <w:r w:rsidR="000C4892">
        <w:t xml:space="preserve"> </w:t>
      </w:r>
      <w:r w:rsidRPr="0026194B">
        <w:t>courts.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Judges,</w:t>
      </w:r>
      <w:r w:rsidR="000C4892">
        <w:t xml:space="preserve"> </w:t>
      </w:r>
      <w:r w:rsidRPr="0026194B">
        <w:t>elected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Conference,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competent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discuss</w:t>
      </w:r>
      <w:r w:rsidR="000C4892">
        <w:t xml:space="preserve"> </w:t>
      </w:r>
      <w:r w:rsidRPr="0026194B">
        <w:t>judicial</w:t>
      </w:r>
      <w:r w:rsidR="000C4892">
        <w:t xml:space="preserve"> </w:t>
      </w:r>
      <w:r w:rsidRPr="0026194B">
        <w:t>practice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legislation,</w:t>
      </w:r>
      <w:r w:rsidR="000C4892">
        <w:t xml:space="preserve"> </w:t>
      </w:r>
      <w:r w:rsidRPr="0026194B">
        <w:t>study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disseminate</w:t>
      </w:r>
      <w:r w:rsidR="000C4892">
        <w:t xml:space="preserve"> </w:t>
      </w:r>
      <w:r w:rsidRPr="0026194B">
        <w:t>good</w:t>
      </w:r>
      <w:r w:rsidR="000C4892">
        <w:t xml:space="preserve"> </w:t>
      </w:r>
      <w:r w:rsidRPr="0026194B">
        <w:t>practices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judicial</w:t>
      </w:r>
      <w:r w:rsidR="000C4892">
        <w:t xml:space="preserve"> </w:t>
      </w:r>
      <w:r w:rsidRPr="0026194B">
        <w:t>authorities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come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recommendations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enhance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work.</w:t>
      </w:r>
      <w:r w:rsidR="000C4892">
        <w:t xml:space="preserve"> </w:t>
      </w:r>
    </w:p>
    <w:p w14:paraId="4420B65F" w14:textId="77777777" w:rsidR="00BD3DD6" w:rsidRPr="0026194B" w:rsidRDefault="00BD3DD6" w:rsidP="00E95D0C">
      <w:pPr>
        <w:pStyle w:val="SingleTxtG"/>
      </w:pPr>
      <w:r w:rsidRPr="0026194B">
        <w:t>9.</w:t>
      </w:r>
      <w:r w:rsidRPr="0026194B">
        <w:tab/>
        <w:t>Belarus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committed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consistent</w:t>
      </w:r>
      <w:r w:rsidR="000C4892">
        <w:t xml:space="preserve"> </w:t>
      </w:r>
      <w:r w:rsidRPr="0026194B">
        <w:t>supporter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prohibition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elimination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forced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party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fundamental</w:t>
      </w:r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Organization</w:t>
      </w:r>
      <w:r w:rsidR="000C4892">
        <w:t xml:space="preserve"> </w:t>
      </w:r>
      <w:r w:rsidRPr="0026194B">
        <w:t>(ILO)</w:t>
      </w:r>
      <w:r w:rsidR="000C4892">
        <w:t xml:space="preserve"> </w:t>
      </w:r>
      <w:r w:rsidRPr="0026194B">
        <w:t>conventions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forced</w:t>
      </w:r>
      <w:r w:rsidR="000C4892">
        <w:t xml:space="preserve"> </w:t>
      </w:r>
      <w:r w:rsidRPr="0026194B">
        <w:t>labour.</w:t>
      </w:r>
      <w:r w:rsidR="000C4892">
        <w:t xml:space="preserve"> </w:t>
      </w:r>
    </w:p>
    <w:p w14:paraId="360132A1" w14:textId="7F81E74E" w:rsidR="00BD3DD6" w:rsidRPr="0026194B" w:rsidRDefault="00BD3DD6" w:rsidP="00E95D0C">
      <w:pPr>
        <w:pStyle w:val="SingleTxtG"/>
      </w:pPr>
      <w:r w:rsidRPr="0026194B">
        <w:lastRenderedPageBreak/>
        <w:t>10.</w:t>
      </w:r>
      <w:r w:rsidRPr="0026194B">
        <w:tab/>
        <w:t>Article</w:t>
      </w:r>
      <w:r w:rsidR="000C4892">
        <w:t xml:space="preserve"> </w:t>
      </w:r>
      <w:r w:rsidRPr="0026194B">
        <w:t>41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Constitution</w:t>
      </w:r>
      <w:r w:rsidR="000C4892">
        <w:t xml:space="preserve"> </w:t>
      </w:r>
      <w:r w:rsidRPr="0026194B">
        <w:t>prohibits</w:t>
      </w:r>
      <w:r w:rsidR="000C4892">
        <w:t xml:space="preserve"> </w:t>
      </w:r>
      <w:r w:rsidRPr="0026194B">
        <w:t>forced</w:t>
      </w:r>
      <w:r w:rsidR="000C4892">
        <w:t xml:space="preserve"> </w:t>
      </w:r>
      <w:r w:rsidRPr="0026194B">
        <w:t>labour,</w:t>
      </w:r>
      <w:r w:rsidR="000C4892">
        <w:t xml:space="preserve"> </w:t>
      </w:r>
      <w:r w:rsidRPr="0026194B">
        <w:t>except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required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court</w:t>
      </w:r>
      <w:r w:rsidR="000C4892">
        <w:t xml:space="preserve"> </w:t>
      </w:r>
      <w:r w:rsidRPr="0026194B">
        <w:t>sentence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proclaiming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emergency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war.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definition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forced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according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article</w:t>
      </w:r>
      <w:r w:rsidR="000C4892">
        <w:t xml:space="preserve"> </w:t>
      </w:r>
      <w:r w:rsidRPr="0026194B">
        <w:t>13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Code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exacted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worker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menace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any</w:t>
      </w:r>
      <w:r w:rsidR="000C4892">
        <w:t xml:space="preserve"> </w:t>
      </w:r>
      <w:r w:rsidRPr="0026194B">
        <w:t>kind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coercion,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means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political</w:t>
      </w:r>
      <w:r w:rsidR="000C4892">
        <w:t xml:space="preserve"> </w:t>
      </w:r>
      <w:r w:rsidRPr="0026194B">
        <w:t>coercion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punishment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holding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expressing</w:t>
      </w:r>
      <w:r w:rsidR="000C4892">
        <w:t xml:space="preserve"> </w:t>
      </w:r>
      <w:r w:rsidRPr="0026194B">
        <w:t>political</w:t>
      </w:r>
      <w:r w:rsidR="000C4892">
        <w:t xml:space="preserve"> </w:t>
      </w:r>
      <w:r w:rsidRPr="0026194B">
        <w:t>views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views</w:t>
      </w:r>
      <w:r w:rsidR="000C4892">
        <w:t xml:space="preserve"> </w:t>
      </w:r>
      <w:r w:rsidRPr="0026194B">
        <w:t>ideologically</w:t>
      </w:r>
      <w:r w:rsidR="000C4892">
        <w:t xml:space="preserve"> </w:t>
      </w:r>
      <w:r w:rsidRPr="0026194B">
        <w:t>opposed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political,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economic</w:t>
      </w:r>
      <w:r w:rsidR="000C4892">
        <w:t xml:space="preserve"> </w:t>
      </w:r>
      <w:r w:rsidRPr="0026194B">
        <w:t>system</w:t>
      </w:r>
      <w:r w:rsidR="007F2A5A">
        <w:t>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method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mobilizing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using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purposes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economic</w:t>
      </w:r>
      <w:r w:rsidR="000C4892">
        <w:t xml:space="preserve"> </w:t>
      </w:r>
      <w:r w:rsidRPr="0026194B">
        <w:t>development</w:t>
      </w:r>
      <w:r w:rsidR="007F2A5A">
        <w:t>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means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discipline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punishment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having</w:t>
      </w:r>
      <w:r w:rsidR="000C4892">
        <w:t xml:space="preserve"> </w:t>
      </w:r>
      <w:r w:rsidRPr="0026194B">
        <w:t>participated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strikes.</w:t>
      </w:r>
    </w:p>
    <w:p w14:paraId="67001557" w14:textId="77777777" w:rsidR="00BD3DD6" w:rsidRPr="0026194B" w:rsidRDefault="00BD3DD6" w:rsidP="00E95D0C">
      <w:pPr>
        <w:pStyle w:val="SingleTxtG"/>
      </w:pPr>
      <w:r w:rsidRPr="0026194B">
        <w:t>11.</w:t>
      </w:r>
      <w:r w:rsidRPr="0026194B">
        <w:tab/>
        <w:t>Forced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does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include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carried</w:t>
      </w:r>
      <w:r w:rsidR="000C4892">
        <w:t xml:space="preserve"> </w:t>
      </w:r>
      <w:r w:rsidRPr="0026194B">
        <w:t>out</w:t>
      </w:r>
      <w:r w:rsidR="000C4892">
        <w:t xml:space="preserve"> </w:t>
      </w:r>
      <w:proofErr w:type="gramStart"/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consequence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conviction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court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supervision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authorities</w:t>
      </w:r>
      <w:r w:rsidR="000C4892">
        <w:t xml:space="preserve"> </w:t>
      </w:r>
      <w:r w:rsidRPr="0026194B">
        <w:t>responsible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upholding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rule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execution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sentences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carried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military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emergencies.</w:t>
      </w:r>
    </w:p>
    <w:p w14:paraId="093F960E" w14:textId="16A301EA" w:rsidR="00BD3DD6" w:rsidRPr="0026194B" w:rsidRDefault="00BD3DD6" w:rsidP="00E95D0C">
      <w:pPr>
        <w:pStyle w:val="SingleTxtG"/>
      </w:pPr>
      <w:r w:rsidRPr="0026194B">
        <w:t>12.</w:t>
      </w:r>
      <w:r w:rsidRPr="0026194B">
        <w:tab/>
        <w:t>Presidential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April</w:t>
      </w:r>
      <w:r w:rsidR="000C4892">
        <w:t xml:space="preserve"> </w:t>
      </w:r>
      <w:r w:rsidRPr="0026194B">
        <w:t>2015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dependency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undergone</w:t>
      </w:r>
      <w:r w:rsidR="000C4892">
        <w:t xml:space="preserve"> </w:t>
      </w:r>
      <w:r w:rsidRPr="0026194B">
        <w:t>major</w:t>
      </w:r>
      <w:r w:rsidR="000C4892">
        <w:t xml:space="preserve"> </w:t>
      </w:r>
      <w:r w:rsidRPr="0026194B">
        <w:t>conceptual</w:t>
      </w:r>
      <w:r w:rsidR="000C4892">
        <w:t xml:space="preserve"> </w:t>
      </w:r>
      <w:r w:rsidRPr="0026194B">
        <w:t>changes.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Presidential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27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2018</w:t>
      </w:r>
      <w:r w:rsidR="000C4892">
        <w:t xml:space="preserve"> </w:t>
      </w:r>
      <w:r w:rsidRPr="0026194B">
        <w:t>amending</w:t>
      </w:r>
      <w:r w:rsidR="000C4892">
        <w:t xml:space="preserve"> </w:t>
      </w:r>
      <w:r w:rsidRPr="0026194B">
        <w:t>Presidential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entered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force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25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substantial</w:t>
      </w:r>
      <w:r w:rsidR="000C4892">
        <w:t xml:space="preserve"> </w:t>
      </w:r>
      <w:r w:rsidRPr="0026194B">
        <w:t>amendments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introduced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new</w:t>
      </w:r>
      <w:r w:rsidR="000C4892">
        <w:t xml:space="preserve"> </w:t>
      </w:r>
      <w:r w:rsidRPr="0026194B">
        <w:t>version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instrument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presented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new</w:t>
      </w:r>
      <w:r w:rsidR="000C4892">
        <w:t xml:space="preserve"> </w:t>
      </w:r>
      <w:r w:rsidRPr="0026194B">
        <w:t>name.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April</w:t>
      </w:r>
      <w:r w:rsidR="000C4892">
        <w:t xml:space="preserve"> </w:t>
      </w:r>
      <w:r w:rsidRPr="0026194B">
        <w:t>2015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renamed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promotion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employment.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especially</w:t>
      </w:r>
      <w:r w:rsidR="000C4892">
        <w:t xml:space="preserve"> </w:t>
      </w:r>
      <w:r w:rsidRPr="0026194B">
        <w:t>noteworthy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provisions</w:t>
      </w:r>
      <w:r w:rsidR="000C4892">
        <w:t xml:space="preserve"> </w:t>
      </w:r>
      <w:r w:rsidRPr="0026194B">
        <w:t>concerning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tax</w:t>
      </w:r>
      <w:r w:rsidR="000C4892">
        <w:t xml:space="preserve"> </w:t>
      </w:r>
      <w:r w:rsidR="00374AA7">
        <w:t xml:space="preserve">levied </w:t>
      </w:r>
      <w:r w:rsidR="005555DF">
        <w:t xml:space="preserve">on employable non-working persons </w:t>
      </w:r>
      <w:r w:rsidRPr="0026194B">
        <w:t>to</w:t>
      </w:r>
      <w:r w:rsidR="000C4892">
        <w:t xml:space="preserve"> </w:t>
      </w:r>
      <w:r w:rsidRPr="0026194B">
        <w:t>finance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expenditure,</w:t>
      </w:r>
      <w:r w:rsidR="000C4892">
        <w:t xml:space="preserve"> </w:t>
      </w:r>
      <w:r w:rsidRPr="0026194B">
        <w:t>and</w:t>
      </w:r>
      <w:r w:rsidR="000C4892">
        <w:t xml:space="preserve"> </w:t>
      </w:r>
      <w:proofErr w:type="gramStart"/>
      <w:r w:rsidRPr="0026194B">
        <w:t>in</w:t>
      </w:r>
      <w:r w:rsidR="000C4892">
        <w:t xml:space="preserve"> </w:t>
      </w:r>
      <w:r w:rsidRPr="0026194B">
        <w:t>particular</w:t>
      </w:r>
      <w:r w:rsidR="000C4892">
        <w:t xml:space="preserve"> </w:t>
      </w:r>
      <w:r w:rsidRPr="0026194B">
        <w:t>the</w:t>
      </w:r>
      <w:proofErr w:type="gramEnd"/>
      <w:r w:rsidR="000C4892">
        <w:t xml:space="preserve"> </w:t>
      </w:r>
      <w:r w:rsidRPr="0026194B">
        <w:t>provisions</w:t>
      </w:r>
      <w:r w:rsidR="000C4892">
        <w:t xml:space="preserve"> </w:t>
      </w:r>
      <w:r w:rsidRPr="0026194B">
        <w:t>concerning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initiation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administrative</w:t>
      </w:r>
      <w:r w:rsidR="000C4892">
        <w:t xml:space="preserve"> </w:t>
      </w:r>
      <w:r w:rsidRPr="0026194B">
        <w:t>proceedings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failure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pay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tax,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fully</w:t>
      </w:r>
      <w:r w:rsidR="000C4892">
        <w:t xml:space="preserve"> </w:t>
      </w:r>
      <w:r w:rsidRPr="0026194B">
        <w:t>removed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latest</w:t>
      </w:r>
      <w:r w:rsidR="000C4892">
        <w:t xml:space="preserve"> </w:t>
      </w:r>
      <w:r w:rsidRPr="0026194B">
        <w:t>version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Decree.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Presidential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111rp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5</w:t>
      </w:r>
      <w:r w:rsidR="000C4892">
        <w:t xml:space="preserve"> </w:t>
      </w:r>
      <w:r w:rsidRPr="0026194B">
        <w:t>July</w:t>
      </w:r>
      <w:r w:rsidR="000C4892">
        <w:t xml:space="preserve"> </w:t>
      </w:r>
      <w:r w:rsidRPr="0026194B">
        <w:t>2017,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paid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tax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reimbursed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amounts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report</w:t>
      </w:r>
      <w:r w:rsidR="000C4892">
        <w:t xml:space="preserve"> </w:t>
      </w:r>
      <w:r w:rsidRPr="0026194B">
        <w:t>having</w:t>
      </w:r>
      <w:r w:rsidR="000C4892">
        <w:t xml:space="preserve"> </w:t>
      </w:r>
      <w:r w:rsidRPr="0026194B">
        <w:t>paid.</w:t>
      </w:r>
      <w:r w:rsidR="000C4892">
        <w:t xml:space="preserve"> </w:t>
      </w:r>
      <w:r w:rsidRPr="0026194B">
        <w:t>Approximately</w:t>
      </w:r>
      <w:r w:rsidR="000C4892">
        <w:t xml:space="preserve"> </w:t>
      </w:r>
      <w:r w:rsidRPr="0026194B">
        <w:t>80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tax</w:t>
      </w:r>
      <w:r w:rsidR="000C4892">
        <w:t xml:space="preserve"> </w:t>
      </w:r>
      <w:r w:rsidRPr="0026194B">
        <w:t>collected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now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paid</w:t>
      </w:r>
      <w:r w:rsidR="000C4892">
        <w:t xml:space="preserve"> </w:t>
      </w:r>
      <w:r w:rsidRPr="0026194B">
        <w:t>back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budget.</w:t>
      </w:r>
    </w:p>
    <w:p w14:paraId="676C5CB1" w14:textId="13E6CE37" w:rsidR="00BD3DD6" w:rsidRPr="0026194B" w:rsidRDefault="00BD3DD6" w:rsidP="00E95D0C">
      <w:pPr>
        <w:pStyle w:val="SingleTxtG"/>
      </w:pPr>
      <w:r w:rsidRPr="0026194B">
        <w:t>13.</w:t>
      </w:r>
      <w:r w:rsidRPr="0026194B">
        <w:tab/>
        <w:t>The</w:t>
      </w:r>
      <w:r w:rsidR="000C4892">
        <w:t xml:space="preserve"> </w:t>
      </w:r>
      <w:r w:rsidRPr="0026194B">
        <w:t>provisions</w:t>
      </w:r>
      <w:r w:rsidR="000C4892">
        <w:t xml:space="preserve"> </w:t>
      </w:r>
      <w:r w:rsidRPr="0026194B">
        <w:t>stipulating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persons</w:t>
      </w:r>
      <w:r w:rsidR="005555DF">
        <w:t xml:space="preserve"> outside the labour force who are capable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must</w:t>
      </w:r>
      <w:r w:rsidR="000C4892">
        <w:t xml:space="preserve"> </w:t>
      </w:r>
      <w:r w:rsidRPr="0026194B">
        <w:t>pay</w:t>
      </w:r>
      <w:r w:rsidR="000C4892">
        <w:t xml:space="preserve"> </w:t>
      </w:r>
      <w:r w:rsidRPr="0026194B">
        <w:t>for</w:t>
      </w:r>
      <w:r w:rsidR="000C4892">
        <w:t xml:space="preserve"> </w:t>
      </w:r>
      <w:proofErr w:type="gramStart"/>
      <w:r w:rsidRPr="0026194B">
        <w:t>a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utilities</w:t>
      </w:r>
      <w:r w:rsidR="000C4892">
        <w:t xml:space="preserve"> </w:t>
      </w:r>
      <w:r w:rsidRPr="0026194B">
        <w:t>(hot</w:t>
      </w:r>
      <w:r w:rsidR="000C4892">
        <w:t xml:space="preserve"> </w:t>
      </w:r>
      <w:r w:rsidRPr="0026194B">
        <w:t>water,</w:t>
      </w:r>
      <w:r w:rsidR="000C4892">
        <w:t xml:space="preserve"> </w:t>
      </w:r>
      <w:r w:rsidRPr="0026194B">
        <w:t>gas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heating)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rates</w:t>
      </w:r>
      <w:r w:rsidR="000C4892">
        <w:t xml:space="preserve"> </w:t>
      </w:r>
      <w:r w:rsidRPr="0026194B">
        <w:t>unsubsidized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incompatible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Covenant.</w:t>
      </w:r>
      <w:r w:rsidR="000C4892">
        <w:t xml:space="preserve"> </w:t>
      </w:r>
    </w:p>
    <w:p w14:paraId="432CE8B0" w14:textId="77777777" w:rsidR="00BD3DD6" w:rsidRPr="0026194B" w:rsidRDefault="00BD3DD6" w:rsidP="00E95D0C">
      <w:pPr>
        <w:pStyle w:val="SingleTxtG"/>
      </w:pPr>
      <w:r w:rsidRPr="0026194B">
        <w:t>14.</w:t>
      </w:r>
      <w:r w:rsidRPr="0026194B">
        <w:tab/>
        <w:t>These</w:t>
      </w:r>
      <w:r w:rsidR="000C4892">
        <w:t xml:space="preserve"> </w:t>
      </w:r>
      <w:r w:rsidRPr="0026194B">
        <w:t>rules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intended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encourage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involved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shadow</w:t>
      </w:r>
      <w:r w:rsidR="000C4892">
        <w:t xml:space="preserve"> </w:t>
      </w:r>
      <w:r w:rsidRPr="0026194B">
        <w:t>economy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do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wish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legally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antisocial</w:t>
      </w:r>
      <w:r w:rsidR="000C4892">
        <w:t xml:space="preserve"> </w:t>
      </w:r>
      <w:r w:rsidRPr="0026194B">
        <w:t>lifestyle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seek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self-employment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payment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taxes,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will</w:t>
      </w:r>
      <w:r w:rsidR="000C4892">
        <w:t xml:space="preserve"> </w:t>
      </w:r>
      <w:r w:rsidRPr="0026194B">
        <w:t>enable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fully</w:t>
      </w:r>
      <w:r w:rsidR="000C4892">
        <w:t xml:space="preserve"> </w:t>
      </w:r>
      <w:r w:rsidRPr="0026194B">
        <w:t>enjoy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protective</w:t>
      </w:r>
      <w:r w:rsidR="000C4892">
        <w:t xml:space="preserve"> </w:t>
      </w:r>
      <w:r w:rsidRPr="0026194B">
        <w:t>mechanisms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legislation.</w:t>
      </w:r>
      <w:r w:rsidR="000C4892">
        <w:t xml:space="preserve"> </w:t>
      </w:r>
    </w:p>
    <w:p w14:paraId="2CE7817A" w14:textId="214A6017" w:rsidR="00BD3DD6" w:rsidRPr="0026194B" w:rsidRDefault="00BD3DD6" w:rsidP="00E95D0C">
      <w:pPr>
        <w:pStyle w:val="SingleTxtG"/>
      </w:pPr>
      <w:r w:rsidRPr="0026194B">
        <w:t>15.</w:t>
      </w:r>
      <w:r w:rsidRPr="0026194B">
        <w:tab/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greatest</w:t>
      </w:r>
      <w:r w:rsidR="000C4892">
        <w:t xml:space="preserve"> </w:t>
      </w:r>
      <w:r w:rsidRPr="0026194B">
        <w:t>extent</w:t>
      </w:r>
      <w:r w:rsidR="000C4892">
        <w:t xml:space="preserve"> </w:t>
      </w:r>
      <w:r w:rsidRPr="0026194B">
        <w:t>possible,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do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reasons</w:t>
      </w:r>
      <w:r w:rsidR="000C4892">
        <w:t xml:space="preserve"> </w:t>
      </w:r>
      <w:r w:rsidRPr="0026194B">
        <w:t>beyond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control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owing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circumstances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excluded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group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economically</w:t>
      </w:r>
      <w:r w:rsidR="000C4892">
        <w:t xml:space="preserve"> </w:t>
      </w:r>
      <w:r w:rsidRPr="0026194B">
        <w:t>inactive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subject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payment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full</w:t>
      </w:r>
      <w:r w:rsidR="000C4892">
        <w:t xml:space="preserve"> </w:t>
      </w:r>
      <w:r w:rsidRPr="0026194B">
        <w:t>rates: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includes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persons,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disabilities,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without</w:t>
      </w:r>
      <w:r w:rsidR="000C4892">
        <w:t xml:space="preserve"> </w:t>
      </w:r>
      <w:r w:rsidRPr="0026194B">
        <w:t>dispositive</w:t>
      </w:r>
      <w:r w:rsidR="000C4892">
        <w:t xml:space="preserve"> </w:t>
      </w:r>
      <w:r w:rsidRPr="0026194B">
        <w:t>capacity,</w:t>
      </w:r>
      <w:r w:rsidR="000C4892">
        <w:t xml:space="preserve"> </w:t>
      </w:r>
      <w:r w:rsidRPr="0026194B">
        <w:t>pensioners,</w:t>
      </w:r>
      <w:r w:rsidR="000C4892">
        <w:t xml:space="preserve"> </w:t>
      </w:r>
      <w:r w:rsidRPr="0026194B">
        <w:t>spouses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military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diplomatic</w:t>
      </w:r>
      <w:r w:rsidR="000C4892">
        <w:t xml:space="preserve"> </w:t>
      </w:r>
      <w:r w:rsidRPr="0026194B">
        <w:t>personnel,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caring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7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(or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="00D43BAA">
        <w:t xml:space="preserve">up to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three</w:t>
      </w:r>
      <w:r w:rsidR="000C4892">
        <w:t xml:space="preserve"> </w:t>
      </w:r>
      <w:r w:rsidR="00D43BAA">
        <w:t xml:space="preserve">or more </w:t>
      </w:r>
      <w:r w:rsidRPr="0026194B">
        <w:t>children),</w:t>
      </w:r>
      <w:r w:rsidR="000C4892">
        <w:t xml:space="preserve"> </w:t>
      </w:r>
      <w:r w:rsidRPr="0026194B">
        <w:t>full-time</w:t>
      </w:r>
      <w:r w:rsidR="000C4892">
        <w:t xml:space="preserve"> </w:t>
      </w:r>
      <w:r w:rsidRPr="0026194B">
        <w:t>students,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whose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contract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terminated</w:t>
      </w:r>
      <w:r w:rsidR="000C4892">
        <w:t xml:space="preserve"> </w:t>
      </w:r>
      <w:r w:rsidRPr="0026194B">
        <w:t>(for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6</w:t>
      </w:r>
      <w:r w:rsidR="000C4892">
        <w:t xml:space="preserve"> </w:t>
      </w:r>
      <w:r w:rsidRPr="0026194B">
        <w:t>months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date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dismissal,</w:t>
      </w:r>
      <w:r w:rsidR="000C4892">
        <w:t xml:space="preserve"> </w:t>
      </w:r>
      <w:r w:rsidRPr="0026194B">
        <w:t>depending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cause),</w:t>
      </w:r>
      <w:r w:rsidR="000C4892">
        <w:t xml:space="preserve"> </w:t>
      </w:r>
      <w:r w:rsidRPr="0026194B">
        <w:t>graduates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establishments</w:t>
      </w:r>
      <w:r w:rsidR="000C4892">
        <w:t xml:space="preserve"> </w:t>
      </w:r>
      <w:r w:rsidRPr="0026194B">
        <w:t>(until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calendar</w:t>
      </w:r>
      <w:r w:rsidR="000C4892">
        <w:t xml:space="preserve"> </w:t>
      </w:r>
      <w:r w:rsidRPr="0026194B">
        <w:t>year),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observation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follow-up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studying</w:t>
      </w:r>
      <w:r w:rsidR="000C4892">
        <w:t xml:space="preserve"> </w:t>
      </w:r>
      <w:r w:rsidRPr="0026194B">
        <w:t>abroad.</w:t>
      </w:r>
      <w:r w:rsidR="000C4892">
        <w:t xml:space="preserve"> </w:t>
      </w:r>
    </w:p>
    <w:p w14:paraId="485F017B" w14:textId="3BCD9623" w:rsidR="00BD3DD6" w:rsidRPr="0026194B" w:rsidRDefault="00BD3DD6" w:rsidP="00E95D0C">
      <w:pPr>
        <w:pStyle w:val="SingleTxtG"/>
      </w:pPr>
      <w:r w:rsidRPr="0026194B">
        <w:t>16.</w:t>
      </w:r>
      <w:r w:rsidRPr="0026194B">
        <w:tab/>
        <w:t>The</w:t>
      </w:r>
      <w:r w:rsidR="000C4892">
        <w:t xml:space="preserve"> </w:t>
      </w:r>
      <w:r w:rsidRPr="0026194B">
        <w:t>main</w:t>
      </w:r>
      <w:r w:rsidR="000C4892">
        <w:t xml:space="preserve"> </w:t>
      </w:r>
      <w:r w:rsidRPr="0026194B">
        <w:t>aim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to</w:t>
      </w:r>
      <w:r w:rsidR="000C4892">
        <w:t xml:space="preserve"> </w:t>
      </w:r>
      <w:r w:rsidR="005555DF">
        <w:t xml:space="preserve">help as far as possible </w:t>
      </w:r>
      <w:r w:rsidRPr="0026194B">
        <w:t>all</w:t>
      </w:r>
      <w:r w:rsidR="000C4892">
        <w:t xml:space="preserve"> </w:t>
      </w:r>
      <w:r w:rsidRPr="0026194B">
        <w:t>working-age</w:t>
      </w:r>
      <w:r w:rsidR="000C4892">
        <w:t xml:space="preserve"> </w:t>
      </w:r>
      <w:r w:rsidRPr="0026194B">
        <w:t>jobseekers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find</w:t>
      </w:r>
      <w:r w:rsidR="000C4892">
        <w:t xml:space="preserve"> </w:t>
      </w:r>
      <w:r w:rsidRPr="0026194B">
        <w:t>suitable</w:t>
      </w:r>
      <w:r w:rsidR="000C4892">
        <w:t xml:space="preserve"> </w:t>
      </w:r>
      <w:r w:rsidR="005555DF">
        <w:t xml:space="preserve">lawful </w:t>
      </w:r>
      <w:r w:rsidRPr="0026194B">
        <w:t>employment.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do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reasons</w:t>
      </w:r>
      <w:r w:rsidR="000C4892">
        <w:t xml:space="preserve"> </w:t>
      </w:r>
      <w:r w:rsidRPr="0026194B">
        <w:t>beyond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control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owing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specific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circumstances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difficult</w:t>
      </w:r>
      <w:r w:rsidR="000C4892">
        <w:t xml:space="preserve"> </w:t>
      </w:r>
      <w:r w:rsidRPr="0026194B">
        <w:t>situation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supported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pay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utilities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subsidized</w:t>
      </w:r>
      <w:r w:rsidR="000C4892">
        <w:t xml:space="preserve"> </w:t>
      </w:r>
      <w:r w:rsidRPr="0026194B">
        <w:t>rate.</w:t>
      </w:r>
      <w:r w:rsidR="000C4892">
        <w:t xml:space="preserve"> </w:t>
      </w:r>
    </w:p>
    <w:p w14:paraId="7FC8B58E" w14:textId="77777777" w:rsidR="00BD3DD6" w:rsidRPr="0026194B" w:rsidRDefault="00BD3DD6" w:rsidP="00E95D0C">
      <w:pPr>
        <w:pStyle w:val="SingleTxtG"/>
      </w:pPr>
      <w:r w:rsidRPr="0026194B">
        <w:t>17.</w:t>
      </w:r>
      <w:r w:rsidRPr="0026194B">
        <w:tab/>
        <w:t>Nuclear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transparency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absolute</w:t>
      </w:r>
      <w:r w:rsidR="000C4892">
        <w:t xml:space="preserve"> </w:t>
      </w:r>
      <w:r w:rsidRPr="0026194B">
        <w:t>priority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atomic</w:t>
      </w:r>
      <w:r w:rsidR="000C4892">
        <w:t xml:space="preserve"> </w:t>
      </w:r>
      <w:r w:rsidRPr="0026194B">
        <w:t>energy</w:t>
      </w:r>
      <w:r w:rsidR="000C4892">
        <w:t xml:space="preserve"> </w:t>
      </w:r>
      <w:r w:rsidRPr="0026194B">
        <w:t>programme.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makes</w:t>
      </w:r>
      <w:r w:rsidR="000C4892">
        <w:t xml:space="preserve"> </w:t>
      </w:r>
      <w:r w:rsidRPr="0026194B">
        <w:t>every</w:t>
      </w:r>
      <w:r w:rsidR="000C4892">
        <w:t xml:space="preserve"> </w:t>
      </w:r>
      <w:r w:rsidRPr="0026194B">
        <w:t>effort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achieve</w:t>
      </w:r>
      <w:r w:rsidR="000C4892">
        <w:t xml:space="preserve"> </w:t>
      </w:r>
      <w:r w:rsidRPr="0026194B">
        <w:t>this,</w:t>
      </w:r>
      <w:r w:rsidR="000C4892">
        <w:t xml:space="preserve"> </w:t>
      </w:r>
      <w:r w:rsidRPr="0026194B">
        <w:t>making</w:t>
      </w:r>
      <w:r w:rsidR="000C4892">
        <w:t xml:space="preserve"> </w:t>
      </w:r>
      <w:r w:rsidRPr="0026194B">
        <w:t>maximum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expert</w:t>
      </w:r>
      <w:r w:rsidR="000C4892">
        <w:t xml:space="preserve"> </w:t>
      </w:r>
      <w:r w:rsidRPr="0026194B">
        <w:t>capacity.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organized</w:t>
      </w:r>
      <w:r w:rsidR="000C4892">
        <w:t xml:space="preserve"> </w:t>
      </w:r>
      <w:proofErr w:type="gramStart"/>
      <w:r w:rsidRPr="0026194B">
        <w:t>a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Atomic</w:t>
      </w:r>
      <w:r w:rsidR="000C4892">
        <w:t xml:space="preserve"> </w:t>
      </w:r>
      <w:r w:rsidRPr="0026194B">
        <w:t>Energy</w:t>
      </w:r>
      <w:r w:rsidR="000C4892">
        <w:t xml:space="preserve"> </w:t>
      </w:r>
      <w:r w:rsidRPr="0026194B">
        <w:t>Agency</w:t>
      </w:r>
      <w:r w:rsidR="000C4892">
        <w:t xml:space="preserve"> </w:t>
      </w:r>
      <w:r w:rsidRPr="0026194B">
        <w:t>(IAEA)</w:t>
      </w:r>
      <w:r w:rsidR="000C4892">
        <w:t xml:space="preserve"> </w:t>
      </w:r>
      <w:r w:rsidRPr="0026194B">
        <w:t>review</w:t>
      </w:r>
      <w:r w:rsidR="000C4892">
        <w:t xml:space="preserve"> </w:t>
      </w:r>
      <w:r w:rsidRPr="0026194B">
        <w:t>missions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assess</w:t>
      </w:r>
      <w:r w:rsidR="000C4892">
        <w:t xml:space="preserve"> </w:t>
      </w:r>
      <w:r w:rsidRPr="0026194B">
        <w:t>nuclear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intends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continue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work.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reports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completed</w:t>
      </w:r>
      <w:r w:rsidR="000C4892">
        <w:t xml:space="preserve"> </w:t>
      </w:r>
      <w:r w:rsidRPr="0026194B">
        <w:t>IAEA</w:t>
      </w:r>
      <w:r w:rsidR="000C4892">
        <w:t xml:space="preserve"> </w:t>
      </w:r>
      <w:r w:rsidRPr="0026194B">
        <w:t>review</w:t>
      </w:r>
      <w:r w:rsidR="000C4892">
        <w:t xml:space="preserve"> </w:t>
      </w:r>
      <w:r w:rsidRPr="0026194B">
        <w:t>missions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published.</w:t>
      </w:r>
      <w:r w:rsidR="000C4892">
        <w:t xml:space="preserve"> </w:t>
      </w:r>
    </w:p>
    <w:p w14:paraId="51E9FBAD" w14:textId="77777777" w:rsidR="00BD3DD6" w:rsidRPr="0026194B" w:rsidRDefault="00BD3DD6" w:rsidP="00E95D0C">
      <w:pPr>
        <w:pStyle w:val="SingleTxtG"/>
      </w:pPr>
      <w:r w:rsidRPr="0026194B">
        <w:t>18.</w:t>
      </w:r>
      <w:r w:rsidRPr="0026194B">
        <w:tab/>
        <w:t>The</w:t>
      </w:r>
      <w:r w:rsidR="000C4892">
        <w:t xml:space="preserve"> </w:t>
      </w:r>
      <w:r w:rsidRPr="0026194B">
        <w:t>Integrated</w:t>
      </w:r>
      <w:r w:rsidR="000C4892">
        <w:t xml:space="preserve"> </w:t>
      </w:r>
      <w:r w:rsidRPr="0026194B">
        <w:t>Regulatory</w:t>
      </w:r>
      <w:r w:rsidR="000C4892">
        <w:t xml:space="preserve"> </w:t>
      </w:r>
      <w:r w:rsidRPr="0026194B">
        <w:t>Review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mission</w:t>
      </w:r>
      <w:r w:rsidR="000C4892">
        <w:t xml:space="preserve"> </w:t>
      </w:r>
      <w:r w:rsidRPr="0026194B">
        <w:t>(October</w:t>
      </w:r>
      <w:r w:rsidR="000C4892">
        <w:t xml:space="preserve"> </w:t>
      </w:r>
      <w:r w:rsidRPr="0026194B">
        <w:t>2016)</w:t>
      </w:r>
      <w:r w:rsidR="000C4892">
        <w:t xml:space="preserve"> </w:t>
      </w:r>
      <w:r w:rsidRPr="0026194B">
        <w:t>team</w:t>
      </w:r>
      <w:r w:rsidR="000C4892">
        <w:t xml:space="preserve"> </w:t>
      </w:r>
      <w:r w:rsidRPr="0026194B">
        <w:t>concluded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fully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regulatory</w:t>
      </w:r>
      <w:r w:rsidR="000C4892">
        <w:t xml:space="preserve"> </w:t>
      </w:r>
      <w:r w:rsidRPr="0026194B">
        <w:t>infrastructure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nuclear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radiation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demonstrated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commitment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upholding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principles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nuclear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radiation</w:t>
      </w:r>
      <w:r w:rsidR="000C4892">
        <w:t xml:space="preserve"> </w:t>
      </w:r>
      <w:r w:rsidRPr="0026194B">
        <w:t>safety.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plan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implement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recommendations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proposals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IAEA</w:t>
      </w:r>
      <w:r w:rsidR="000C4892">
        <w:t xml:space="preserve"> </w:t>
      </w:r>
      <w:r w:rsidRPr="0026194B">
        <w:lastRenderedPageBreak/>
        <w:t>Integrated</w:t>
      </w:r>
      <w:r w:rsidR="000C4892">
        <w:t xml:space="preserve"> </w:t>
      </w:r>
      <w:r w:rsidRPr="0026194B">
        <w:t>Regulatory</w:t>
      </w:r>
      <w:r w:rsidR="000C4892">
        <w:t xml:space="preserve"> </w:t>
      </w:r>
      <w:r w:rsidRPr="0026194B">
        <w:t>Review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mission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developed,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now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carried</w:t>
      </w:r>
      <w:r w:rsidR="000C4892">
        <w:t xml:space="preserve"> </w:t>
      </w:r>
      <w:r w:rsidRPr="0026194B">
        <w:t>out.</w:t>
      </w:r>
      <w:r w:rsidR="000C4892">
        <w:t xml:space="preserve"> </w:t>
      </w:r>
    </w:p>
    <w:p w14:paraId="1868F5B0" w14:textId="77777777" w:rsidR="00BD3DD6" w:rsidRPr="0026194B" w:rsidRDefault="00BD3DD6" w:rsidP="00E95D0C">
      <w:pPr>
        <w:pStyle w:val="SingleTxtG"/>
      </w:pPr>
      <w:r w:rsidRPr="0026194B">
        <w:t>19.</w:t>
      </w:r>
      <w:r w:rsidRPr="0026194B">
        <w:tab/>
        <w:t>The</w:t>
      </w:r>
      <w:r w:rsidR="000C4892">
        <w:t xml:space="preserve"> </w:t>
      </w:r>
      <w:r w:rsidRPr="0026194B">
        <w:t>Site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External</w:t>
      </w:r>
      <w:r w:rsidR="000C4892">
        <w:t xml:space="preserve"> </w:t>
      </w:r>
      <w:r w:rsidRPr="0026194B">
        <w:t>Events</w:t>
      </w:r>
      <w:r w:rsidR="000C4892">
        <w:t xml:space="preserve"> </w:t>
      </w:r>
      <w:r w:rsidRPr="0026194B">
        <w:t>Design</w:t>
      </w:r>
      <w:r w:rsidR="000C4892">
        <w:t xml:space="preserve"> </w:t>
      </w:r>
      <w:r w:rsidRPr="0026194B">
        <w:t>Review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mission</w:t>
      </w:r>
      <w:r w:rsidR="000C4892">
        <w:t xml:space="preserve"> </w:t>
      </w:r>
      <w:r w:rsidRPr="0026194B">
        <w:t>(January</w:t>
      </w:r>
      <w:r w:rsidR="000C4892">
        <w:t xml:space="preserve"> </w:t>
      </w:r>
      <w:r w:rsidRPr="0026194B">
        <w:t>2017)</w:t>
      </w:r>
      <w:r w:rsidR="000C4892">
        <w:t xml:space="preserve"> </w:t>
      </w:r>
      <w:r w:rsidRPr="0026194B">
        <w:t>team</w:t>
      </w:r>
      <w:r w:rsidR="000C4892">
        <w:t xml:space="preserve"> </w:t>
      </w:r>
      <w:r w:rsidRPr="0026194B">
        <w:t>stated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appropriate</w:t>
      </w:r>
      <w:r w:rsidR="000C4892">
        <w:t xml:space="preserve"> </w:t>
      </w:r>
      <w:r w:rsidRPr="0026194B">
        <w:t>steps</w:t>
      </w:r>
      <w:r w:rsidR="000C4892">
        <w:t xml:space="preserve"> </w:t>
      </w:r>
      <w:r w:rsidRPr="0026194B">
        <w:t>had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nuclear</w:t>
      </w:r>
      <w:r w:rsidR="000C4892">
        <w:t xml:space="preserve"> </w:t>
      </w:r>
      <w:r w:rsidRPr="0026194B">
        <w:t>power</w:t>
      </w:r>
      <w:r w:rsidR="000C4892">
        <w:t xml:space="preserve"> </w:t>
      </w:r>
      <w:r w:rsidRPr="0026194B">
        <w:t>plant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worst-case</w:t>
      </w:r>
      <w:r w:rsidR="000C4892">
        <w:t xml:space="preserve"> </w:t>
      </w:r>
      <w:r w:rsidRPr="0026194B">
        <w:t>external</w:t>
      </w:r>
      <w:r w:rsidR="000C4892">
        <w:t xml:space="preserve"> </w:t>
      </w:r>
      <w:r w:rsidRPr="0026194B">
        <w:t>event.</w:t>
      </w:r>
    </w:p>
    <w:p w14:paraId="0DA6329D" w14:textId="77777777" w:rsidR="00BD3DD6" w:rsidRPr="0026194B" w:rsidRDefault="00BD3DD6" w:rsidP="00E95D0C">
      <w:pPr>
        <w:pStyle w:val="SingleTxtG"/>
      </w:pPr>
      <w:r w:rsidRPr="0026194B">
        <w:t>20.</w:t>
      </w:r>
      <w:r w:rsidRPr="0026194B">
        <w:tab/>
        <w:t>The</w:t>
      </w:r>
      <w:r w:rsidR="000C4892">
        <w:t xml:space="preserve"> </w:t>
      </w:r>
      <w:r w:rsidRPr="0026194B">
        <w:t>Emergency</w:t>
      </w:r>
      <w:r w:rsidR="000C4892">
        <w:t xml:space="preserve"> </w:t>
      </w:r>
      <w:r w:rsidRPr="0026194B">
        <w:t>Preparedness</w:t>
      </w:r>
      <w:r w:rsidR="000C4892">
        <w:t xml:space="preserve"> </w:t>
      </w:r>
      <w:r w:rsidRPr="0026194B">
        <w:t>Review</w:t>
      </w:r>
      <w:r w:rsidR="000C4892">
        <w:t xml:space="preserve"> </w:t>
      </w:r>
      <w:r w:rsidRPr="0026194B">
        <w:t>mission</w:t>
      </w:r>
      <w:r w:rsidR="000C4892">
        <w:t xml:space="preserve"> </w:t>
      </w:r>
      <w:r w:rsidRPr="0026194B">
        <w:t>(October</w:t>
      </w:r>
      <w:r w:rsidR="000C4892">
        <w:t xml:space="preserve"> </w:t>
      </w:r>
      <w:r w:rsidRPr="0026194B">
        <w:t>2018)</w:t>
      </w:r>
      <w:r w:rsidR="000C4892">
        <w:t xml:space="preserve"> </w:t>
      </w:r>
      <w:r w:rsidRPr="0026194B">
        <w:t>team</w:t>
      </w:r>
      <w:r w:rsidR="000C4892">
        <w:t xml:space="preserve"> </w:t>
      </w:r>
      <w:r w:rsidRPr="0026194B">
        <w:t>concluded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effective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robust</w:t>
      </w:r>
      <w:r w:rsidR="000C4892">
        <w:t xml:space="preserve"> </w:t>
      </w:r>
      <w:r w:rsidRPr="0026194B">
        <w:t>mechanisms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emergency</w:t>
      </w:r>
      <w:r w:rsidR="000C4892">
        <w:t xml:space="preserve"> </w:t>
      </w:r>
      <w:r w:rsidRPr="0026194B">
        <w:t>preparedness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response.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mission,</w:t>
      </w:r>
      <w:r w:rsidR="000C4892">
        <w:t xml:space="preserve"> </w:t>
      </w:r>
      <w:r w:rsidRPr="0026194B">
        <w:t>good</w:t>
      </w:r>
      <w:r w:rsidR="000C4892">
        <w:t xml:space="preserve"> </w:t>
      </w:r>
      <w:r w:rsidRPr="0026194B">
        <w:t>practices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identified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strong</w:t>
      </w:r>
      <w:r w:rsidR="000C4892">
        <w:t xml:space="preserve"> </w:t>
      </w:r>
      <w:r w:rsidRPr="0026194B">
        <w:t>points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improvement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highlighted.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findings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mission,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plan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implement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recommendations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proposals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IAEA</w:t>
      </w:r>
      <w:r w:rsidR="000C4892">
        <w:t xml:space="preserve"> </w:t>
      </w:r>
      <w:r w:rsidRPr="0026194B">
        <w:t>mission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appraise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preparedness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response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nuclear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radiological</w:t>
      </w:r>
      <w:r w:rsidR="000C4892">
        <w:t xml:space="preserve"> </w:t>
      </w:r>
      <w:r w:rsidRPr="0026194B">
        <w:t>emergency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developed,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Ministers</w:t>
      </w:r>
      <w:r w:rsidR="000C4892">
        <w:t xml:space="preserve"> </w:t>
      </w:r>
      <w:r w:rsidRPr="0026194B">
        <w:t>(the</w:t>
      </w:r>
      <w:r w:rsidR="000C4892">
        <w:t xml:space="preserve"> </w:t>
      </w:r>
      <w:r w:rsidRPr="0026194B">
        <w:t>Government)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March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now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carried</w:t>
      </w:r>
      <w:r w:rsidR="000C4892">
        <w:t xml:space="preserve"> </w:t>
      </w:r>
      <w:r w:rsidRPr="0026194B">
        <w:t>out.</w:t>
      </w:r>
      <w:r w:rsidR="000C4892">
        <w:t xml:space="preserve"> </w:t>
      </w:r>
    </w:p>
    <w:p w14:paraId="3BF06410" w14:textId="77777777" w:rsidR="00BD3DD6" w:rsidRPr="0026194B" w:rsidRDefault="00BD3DD6" w:rsidP="00E95D0C">
      <w:pPr>
        <w:pStyle w:val="SingleTxtG"/>
      </w:pPr>
      <w:r w:rsidRPr="0026194B">
        <w:t>21.</w:t>
      </w:r>
      <w:r w:rsidRPr="0026194B">
        <w:tab/>
        <w:t>Belarus</w:t>
      </w:r>
      <w:r w:rsidR="000C4892">
        <w:t xml:space="preserve"> </w:t>
      </w:r>
      <w:r w:rsidRPr="0026194B">
        <w:t>voluntarily</w:t>
      </w:r>
      <w:r w:rsidR="000C4892">
        <w:t xml:space="preserve"> </w:t>
      </w:r>
      <w:r w:rsidRPr="0026194B">
        <w:t>conducted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comprehensive</w:t>
      </w:r>
      <w:r w:rsidR="000C4892">
        <w:t xml:space="preserve"> </w:t>
      </w:r>
      <w:r w:rsidRPr="0026194B">
        <w:t>risk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assessment</w:t>
      </w:r>
      <w:r w:rsidR="000C4892">
        <w:t xml:space="preserve"> </w:t>
      </w:r>
      <w:r w:rsidRPr="0026194B">
        <w:t>(stress</w:t>
      </w:r>
      <w:r w:rsidR="000C4892">
        <w:t xml:space="preserve"> </w:t>
      </w:r>
      <w:r w:rsidRPr="0026194B">
        <w:t>tests)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nuclear</w:t>
      </w:r>
      <w:r w:rsidR="000C4892">
        <w:t xml:space="preserve"> </w:t>
      </w:r>
      <w:r w:rsidRPr="0026194B">
        <w:t>power</w:t>
      </w:r>
      <w:r w:rsidR="000C4892">
        <w:t xml:space="preserve"> </w:t>
      </w:r>
      <w:r w:rsidRPr="0026194B">
        <w:t>plant</w:t>
      </w:r>
      <w:r w:rsidR="000C4892">
        <w:t xml:space="preserve"> </w:t>
      </w:r>
      <w:r w:rsidRPr="0026194B">
        <w:t>using</w:t>
      </w:r>
      <w:r w:rsidR="000C4892">
        <w:t xml:space="preserve"> </w:t>
      </w:r>
      <w:r w:rsidRPr="0026194B">
        <w:t>European</w:t>
      </w:r>
      <w:r w:rsidR="000C4892">
        <w:t xml:space="preserve"> </w:t>
      </w:r>
      <w:r w:rsidRPr="0026194B">
        <w:t>Union</w:t>
      </w:r>
      <w:r w:rsidR="000C4892">
        <w:t xml:space="preserve"> </w:t>
      </w:r>
      <w:r w:rsidRPr="0026194B">
        <w:t>methodology.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results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stress</w:t>
      </w:r>
      <w:r w:rsidR="000C4892">
        <w:t xml:space="preserve"> </w:t>
      </w:r>
      <w:r w:rsidRPr="0026194B">
        <w:t>tests</w:t>
      </w:r>
      <w:r w:rsidR="000C4892">
        <w:t xml:space="preserve"> </w:t>
      </w:r>
      <w:r w:rsidRPr="0026194B">
        <w:t>underwent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peer</w:t>
      </w:r>
      <w:r w:rsidR="000C4892">
        <w:t xml:space="preserve"> </w:t>
      </w:r>
      <w:r w:rsidRPr="0026194B">
        <w:t>review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European</w:t>
      </w:r>
      <w:r w:rsidR="000C4892">
        <w:t xml:space="preserve"> </w:t>
      </w:r>
      <w:r w:rsidRPr="0026194B">
        <w:t>nuclear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regulators.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line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European</w:t>
      </w:r>
      <w:r w:rsidR="000C4892">
        <w:t xml:space="preserve"> </w:t>
      </w:r>
      <w:r w:rsidRPr="0026194B">
        <w:t>practice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principle</w:t>
      </w:r>
      <w:r w:rsidR="000C4892">
        <w:t xml:space="preserve"> </w:t>
      </w:r>
      <w:r w:rsidRPr="0026194B">
        <w:t>of</w:t>
      </w:r>
      <w:r w:rsidR="000C4892">
        <w:t xml:space="preserve"> </w:t>
      </w:r>
      <w:r w:rsidR="00F718E8">
        <w:t>“</w:t>
      </w:r>
      <w:r w:rsidRPr="0026194B">
        <w:t>intelligent</w:t>
      </w:r>
      <w:r w:rsidR="000C4892">
        <w:t xml:space="preserve"> </w:t>
      </w:r>
      <w:r w:rsidRPr="0026194B">
        <w:t>ownership</w:t>
      </w:r>
      <w:r w:rsidR="00F718E8">
        <w:t>”</w:t>
      </w:r>
      <w:r w:rsidR="000C4892">
        <w:t xml:space="preserve"> </w:t>
      </w:r>
      <w:r w:rsidRPr="0026194B">
        <w:t>recommended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peer</w:t>
      </w:r>
      <w:r w:rsidR="000C4892">
        <w:t xml:space="preserve"> </w:t>
      </w:r>
      <w:r w:rsidRPr="0026194B">
        <w:t>review</w:t>
      </w:r>
      <w:r w:rsidR="000C4892">
        <w:t xml:space="preserve"> </w:t>
      </w:r>
      <w:r w:rsidRPr="0026194B">
        <w:t>team,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action</w:t>
      </w:r>
      <w:r w:rsidR="000C4892">
        <w:t xml:space="preserve"> </w:t>
      </w:r>
      <w:r w:rsidRPr="0026194B">
        <w:t>plan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stress</w:t>
      </w:r>
      <w:r w:rsidR="000C4892">
        <w:t xml:space="preserve"> </w:t>
      </w:r>
      <w:r w:rsidRPr="0026194B">
        <w:t>tests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nuclear</w:t>
      </w:r>
      <w:r w:rsidR="000C4892">
        <w:t xml:space="preserve"> </w:t>
      </w:r>
      <w:r w:rsidRPr="0026194B">
        <w:t>power</w:t>
      </w:r>
      <w:r w:rsidR="000C4892">
        <w:t xml:space="preserve"> </w:t>
      </w:r>
      <w:r w:rsidRPr="0026194B">
        <w:t>plant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produced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published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website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Department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Nuclear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Radiation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(Gosatomnadzor)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Emergency</w:t>
      </w:r>
      <w:r w:rsidR="000C4892">
        <w:t xml:space="preserve"> </w:t>
      </w:r>
      <w:r w:rsidRPr="0026194B">
        <w:t>Response</w:t>
      </w:r>
      <w:r w:rsidR="000C4892">
        <w:t xml:space="preserve"> </w:t>
      </w:r>
      <w:r w:rsidRPr="0026194B">
        <w:t>(https://gosatomnadzor.mchs.gov.by/).</w:t>
      </w:r>
    </w:p>
    <w:p w14:paraId="103B880A" w14:textId="77777777" w:rsidR="00BD3DD6" w:rsidRPr="0026194B" w:rsidRDefault="00BD3DD6" w:rsidP="00E95D0C">
      <w:pPr>
        <w:pStyle w:val="H1G"/>
      </w:pPr>
      <w:r w:rsidRPr="0026194B">
        <w:tab/>
        <w:t>B.</w:t>
      </w:r>
      <w:r w:rsidRPr="0026194B">
        <w:tab/>
        <w:t>Implementation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Covenant</w:t>
      </w:r>
      <w:r w:rsidR="000C4892">
        <w:t xml:space="preserve"> </w:t>
      </w:r>
    </w:p>
    <w:p w14:paraId="56DEB362" w14:textId="77777777" w:rsidR="00BD3DD6" w:rsidRPr="0026194B" w:rsidRDefault="00BD3DD6" w:rsidP="00E95D0C">
      <w:pPr>
        <w:pStyle w:val="H23G"/>
      </w:pPr>
      <w:r w:rsidRPr="0026194B">
        <w:tab/>
      </w:r>
      <w:r w:rsidRPr="0026194B">
        <w:tab/>
        <w:t>Maximum</w:t>
      </w:r>
      <w:r w:rsidR="000C4892">
        <w:t xml:space="preserve"> </w:t>
      </w:r>
      <w:r w:rsidRPr="0026194B">
        <w:t>available</w:t>
      </w:r>
      <w:r w:rsidR="000C4892">
        <w:t xml:space="preserve"> </w:t>
      </w:r>
      <w:r w:rsidRPr="0026194B">
        <w:t>resources</w:t>
      </w:r>
    </w:p>
    <w:p w14:paraId="3894A8F1" w14:textId="77777777" w:rsidR="00BD3DD6" w:rsidRPr="0026194B" w:rsidRDefault="00BD3DD6" w:rsidP="00E95D0C">
      <w:pPr>
        <w:pStyle w:val="SingleTxtG"/>
      </w:pPr>
      <w:r w:rsidRPr="0026194B">
        <w:t>22.</w:t>
      </w:r>
      <w:r w:rsidRPr="0026194B">
        <w:tab/>
        <w:t>Between</w:t>
      </w:r>
      <w:r w:rsidR="000C4892">
        <w:t xml:space="preserve"> </w:t>
      </w:r>
      <w:r w:rsidRPr="0026194B">
        <w:t>2009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poverty</w:t>
      </w:r>
      <w:r w:rsidR="000C4892">
        <w:t xml:space="preserve"> </w:t>
      </w:r>
      <w:r w:rsidRPr="0026194B">
        <w:t>line.</w:t>
      </w:r>
      <w:r w:rsidR="000C4892">
        <w:t xml:space="preserve"> </w:t>
      </w:r>
      <w:r w:rsidRPr="0026194B">
        <w:t>Statistical</w:t>
      </w:r>
      <w:r w:rsidR="000C4892">
        <w:t xml:space="preserve"> </w:t>
      </w:r>
      <w:r w:rsidRPr="0026194B">
        <w:t>data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past</w:t>
      </w:r>
      <w:r w:rsidR="000C4892">
        <w:t xml:space="preserve"> </w:t>
      </w:r>
      <w:r w:rsidRPr="0026194B">
        <w:t>10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changes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requested</w:t>
      </w:r>
      <w:r w:rsidR="000C4892">
        <w:t xml:space="preserve"> </w:t>
      </w:r>
      <w:r w:rsidRPr="0026194B">
        <w:t>indicators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included</w:t>
      </w:r>
      <w:r w:rsidR="000C4892">
        <w:t xml:space="preserve"> </w:t>
      </w:r>
      <w:r w:rsidRPr="0026194B">
        <w:t>below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statistical</w:t>
      </w:r>
      <w:r w:rsidR="000C4892">
        <w:t xml:space="preserve"> </w:t>
      </w:r>
      <w:r w:rsidRPr="0026194B">
        <w:t>annex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report.</w:t>
      </w:r>
    </w:p>
    <w:p w14:paraId="3A22066F" w14:textId="5905950E" w:rsidR="00BD3DD6" w:rsidRPr="0026194B" w:rsidRDefault="00BD3DD6" w:rsidP="00E95D0C">
      <w:pPr>
        <w:pStyle w:val="SingleTxtG"/>
      </w:pPr>
      <w:r w:rsidRPr="0026194B">
        <w:t>23.</w:t>
      </w:r>
      <w:r w:rsidRPr="0026194B">
        <w:tab/>
        <w:t>Targeted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support</w:t>
      </w:r>
      <w:r w:rsidR="000C4892">
        <w:t xml:space="preserve"> </w:t>
      </w:r>
      <w:r w:rsidRPr="0026194B">
        <w:t>system.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concept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corresponds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schemes</w:t>
      </w:r>
      <w:r w:rsidR="000C4892">
        <w:t xml:space="preserve"> </w:t>
      </w:r>
      <w:r w:rsidRPr="0026194B">
        <w:t>recommended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Committee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comment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19.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purpose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provide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support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low-income</w:t>
      </w:r>
      <w:r w:rsidR="000C4892">
        <w:t xml:space="preserve"> </w:t>
      </w:r>
      <w:r w:rsidR="003501ED">
        <w:t>families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individuals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difficult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situations.</w:t>
      </w:r>
    </w:p>
    <w:p w14:paraId="465DA4D8" w14:textId="77777777" w:rsidR="00BD3DD6" w:rsidRPr="0026194B" w:rsidRDefault="00BD3DD6" w:rsidP="00E95D0C">
      <w:pPr>
        <w:pStyle w:val="SingleTxtG"/>
      </w:pPr>
      <w:r w:rsidRPr="0026194B">
        <w:t>24.</w:t>
      </w:r>
      <w:r w:rsidRPr="0026194B">
        <w:tab/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Presidential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41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19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2012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Assistance,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foreign</w:t>
      </w:r>
      <w:r w:rsidR="000C4892">
        <w:t xml:space="preserve"> </w:t>
      </w:r>
      <w:r w:rsidRPr="0026194B">
        <w:t>nationals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stateless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permanent</w:t>
      </w:r>
      <w:r w:rsidR="000C4892">
        <w:t xml:space="preserve"> </w:t>
      </w:r>
      <w:r w:rsidRPr="0026194B">
        <w:t>residence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entitled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assistance.</w:t>
      </w:r>
      <w:r w:rsidR="000C4892">
        <w:t xml:space="preserve"> </w:t>
      </w:r>
    </w:p>
    <w:p w14:paraId="1189C81D" w14:textId="57D0528D" w:rsidR="00BD3DD6" w:rsidRPr="0026194B" w:rsidRDefault="00BD3DD6" w:rsidP="00E95D0C">
      <w:pPr>
        <w:pStyle w:val="SingleTxtG"/>
      </w:pPr>
      <w:r w:rsidRPr="0026194B">
        <w:t>25.</w:t>
      </w:r>
      <w:r w:rsidRPr="0026194B">
        <w:tab/>
        <w:t>The</w:t>
      </w:r>
      <w:r w:rsidR="000C4892">
        <w:t xml:space="preserve"> </w:t>
      </w:r>
      <w:r w:rsidRPr="0026194B">
        <w:t>basis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categorizing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="003501ED">
        <w:t xml:space="preserve">family </w:t>
      </w:r>
      <w:r w:rsidRPr="0026194B">
        <w:t>(individual)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low-income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capita</w:t>
      </w:r>
      <w:r w:rsidR="000C4892">
        <w:t xml:space="preserve"> </w:t>
      </w:r>
      <w:r w:rsidRPr="0026194B">
        <w:t>subsistence</w:t>
      </w:r>
      <w:r w:rsidR="000C4892">
        <w:t xml:space="preserve"> </w:t>
      </w:r>
      <w:r w:rsidRPr="0026194B">
        <w:t>level.</w:t>
      </w:r>
    </w:p>
    <w:p w14:paraId="6DCECB9C" w14:textId="77777777" w:rsidR="00BD3DD6" w:rsidRPr="0026194B" w:rsidRDefault="00BD3DD6" w:rsidP="00E95D0C">
      <w:pPr>
        <w:pStyle w:val="SingleTxtG"/>
      </w:pPr>
      <w:r w:rsidRPr="0026194B">
        <w:t>26.</w:t>
      </w:r>
      <w:r w:rsidRPr="0026194B">
        <w:tab/>
        <w:t>Decisions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grant</w:t>
      </w:r>
      <w:r w:rsidR="000C4892">
        <w:t xml:space="preserve"> </w:t>
      </w:r>
      <w:r w:rsidRPr="0026194B">
        <w:t>(or</w:t>
      </w:r>
      <w:r w:rsidR="000C4892">
        <w:t xml:space="preserve"> </w:t>
      </w:r>
      <w:r w:rsidRPr="0026194B">
        <w:t>refuse)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types,</w:t>
      </w:r>
      <w:r w:rsidR="000C4892">
        <w:t xml:space="preserve"> </w:t>
      </w:r>
      <w:r w:rsidRPr="0026194B">
        <w:t>forms,</w:t>
      </w:r>
      <w:r w:rsidR="000C4892">
        <w:t xml:space="preserve"> </w:t>
      </w:r>
      <w:r w:rsidRPr="0026194B">
        <w:t>amounts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standing</w:t>
      </w:r>
      <w:r w:rsidR="000C4892">
        <w:t xml:space="preserve"> </w:t>
      </w:r>
      <w:r w:rsidRPr="0026194B">
        <w:t>committees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local</w:t>
      </w:r>
      <w:r w:rsidR="000C4892">
        <w:t xml:space="preserve"> </w:t>
      </w:r>
      <w:r w:rsidRPr="0026194B">
        <w:t>authorities.</w:t>
      </w:r>
      <w:r w:rsidR="000C4892">
        <w:t xml:space="preserve"> </w:t>
      </w:r>
    </w:p>
    <w:p w14:paraId="31662006" w14:textId="6DFBD851" w:rsidR="00BD3DD6" w:rsidRPr="0026194B" w:rsidRDefault="00BD3DD6" w:rsidP="00E95D0C">
      <w:pPr>
        <w:pStyle w:val="SingleTxtG"/>
      </w:pPr>
      <w:r w:rsidRPr="0026194B">
        <w:t>27.</w:t>
      </w:r>
      <w:r w:rsidRPr="0026194B">
        <w:tab/>
        <w:t>The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comprises</w:t>
      </w:r>
      <w:r w:rsidR="000C4892">
        <w:t xml:space="preserve"> </w:t>
      </w:r>
      <w:r w:rsidRPr="0026194B">
        <w:t>four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benefits,</w:t>
      </w:r>
      <w:r w:rsidR="000C4892">
        <w:t xml:space="preserve"> </w:t>
      </w:r>
      <w:r w:rsidRPr="0026194B">
        <w:t>including,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low-income</w:t>
      </w:r>
      <w:r w:rsidR="000C4892">
        <w:t xml:space="preserve"> </w:t>
      </w:r>
      <w:r w:rsidR="003501ED">
        <w:t>families</w:t>
      </w:r>
      <w:r w:rsidR="000C4892">
        <w:t xml:space="preserve"> </w:t>
      </w:r>
      <w:r w:rsidRPr="0026194B">
        <w:t>(individuals),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monthly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allowance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food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years.</w:t>
      </w:r>
      <w:r w:rsidR="000C4892">
        <w:t xml:space="preserve"> </w:t>
      </w:r>
      <w:r w:rsidRPr="0026194B">
        <w:t>One-off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payments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difficult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situations.</w:t>
      </w:r>
    </w:p>
    <w:p w14:paraId="35E765DD" w14:textId="1C9F646A" w:rsidR="00BD3DD6" w:rsidRPr="0026194B" w:rsidRDefault="00BD3DD6" w:rsidP="00E95D0C">
      <w:pPr>
        <w:pStyle w:val="SingleTxtG"/>
      </w:pPr>
      <w:r w:rsidRPr="0026194B">
        <w:t>28.</w:t>
      </w:r>
      <w:r w:rsidRPr="0026194B">
        <w:tab/>
        <w:t>Monthly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allowances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low-income</w:t>
      </w:r>
      <w:r w:rsidR="000C4892">
        <w:t xml:space="preserve"> </w:t>
      </w:r>
      <w:r w:rsidRPr="0026194B">
        <w:t>individuals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="003501ED">
        <w:t>families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12</w:t>
      </w:r>
      <w:r w:rsidR="000C4892">
        <w:t xml:space="preserve"> </w:t>
      </w:r>
      <w:r w:rsidRPr="0026194B">
        <w:t>months,</w:t>
      </w:r>
      <w:r w:rsidR="000C4892">
        <w:t xml:space="preserve"> </w:t>
      </w:r>
      <w:proofErr w:type="gramStart"/>
      <w:r w:rsidRPr="0026194B">
        <w:t>taking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account</w:t>
      </w:r>
      <w:proofErr w:type="gramEnd"/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="003501ED">
        <w:t>families</w:t>
      </w:r>
      <w:r w:rsidR="000C4892">
        <w:t xml:space="preserve"> </w:t>
      </w:r>
      <w:r w:rsidRPr="0026194B">
        <w:t>(individuals)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financial</w:t>
      </w:r>
      <w:r w:rsidR="000C4892">
        <w:t xml:space="preserve"> </w:t>
      </w:r>
      <w:r w:rsidRPr="0026194B">
        <w:t>situation.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amount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equal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difference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means</w:t>
      </w:r>
      <w:r w:rsidR="000C4892">
        <w:t xml:space="preserve"> </w:t>
      </w:r>
      <w:r w:rsidRPr="0026194B">
        <w:t>test</w:t>
      </w:r>
      <w:r w:rsidR="000C4892">
        <w:t xml:space="preserve"> </w:t>
      </w:r>
      <w:r w:rsidRPr="0026194B">
        <w:t>threshold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capita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personal</w:t>
      </w:r>
      <w:r w:rsidR="000C4892">
        <w:t xml:space="preserve"> </w:t>
      </w:r>
      <w:r w:rsidRPr="0026194B">
        <w:t>income.</w:t>
      </w:r>
      <w:r w:rsidR="000C4892">
        <w:t xml:space="preserve"> </w:t>
      </w:r>
      <w:r w:rsidRPr="0026194B">
        <w:t>If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means</w:t>
      </w:r>
      <w:r w:rsidR="000C4892">
        <w:t xml:space="preserve"> </w:t>
      </w:r>
      <w:r w:rsidRPr="0026194B">
        <w:t>test</w:t>
      </w:r>
      <w:r w:rsidR="000C4892">
        <w:t xml:space="preserve"> </w:t>
      </w:r>
      <w:r w:rsidRPr="0026194B">
        <w:t>threshold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raised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monthly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allowance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paid,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recalculated,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enables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incomes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low-income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maintained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floor</w:t>
      </w:r>
      <w:r w:rsidR="000C4892">
        <w:t xml:space="preserve"> </w:t>
      </w:r>
      <w:r w:rsidRPr="0026194B">
        <w:t>throughout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support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provided.</w:t>
      </w:r>
    </w:p>
    <w:p w14:paraId="093BA768" w14:textId="29DBF8F9" w:rsidR="00BD3DD6" w:rsidRPr="0026194B" w:rsidRDefault="00BD3DD6" w:rsidP="00E95D0C">
      <w:pPr>
        <w:pStyle w:val="SingleTxtG"/>
      </w:pPr>
      <w:r w:rsidRPr="0026194B">
        <w:t>29.</w:t>
      </w:r>
      <w:r w:rsidRPr="0026194B">
        <w:tab/>
        <w:t>One-off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payments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to</w:t>
      </w:r>
      <w:r w:rsidR="000C4892">
        <w:t xml:space="preserve"> </w:t>
      </w:r>
      <w:r w:rsidR="003501ED">
        <w:t>families</w:t>
      </w:r>
      <w:r w:rsidR="000C4892">
        <w:t xml:space="preserve"> </w:t>
      </w:r>
      <w:r w:rsidRPr="0026194B">
        <w:t>(individuals)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difficult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situations</w:t>
      </w:r>
      <w:r w:rsidR="000C4892">
        <w:t xml:space="preserve"> </w:t>
      </w:r>
      <w:r w:rsidRPr="0026194B">
        <w:t>beyond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control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disrupt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normal</w:t>
      </w:r>
      <w:r w:rsidR="000C4892">
        <w:t xml:space="preserve"> </w:t>
      </w:r>
      <w:r w:rsidRPr="0026194B">
        <w:t>livelihood,</w:t>
      </w:r>
      <w:r w:rsidR="000C4892">
        <w:t xml:space="preserve"> </w:t>
      </w:r>
      <w:proofErr w:type="gramStart"/>
      <w:r w:rsidRPr="0026194B">
        <w:t>as</w:t>
      </w:r>
      <w:r w:rsidR="000C4892">
        <w:t xml:space="preserve"> </w:t>
      </w:r>
      <w:r w:rsidRPr="0026194B">
        <w:t>long</w:t>
      </w:r>
      <w:r w:rsidR="000C4892">
        <w:t xml:space="preserve"> </w:t>
      </w:r>
      <w:r w:rsidRPr="0026194B">
        <w:t>as</w:t>
      </w:r>
      <w:proofErr w:type="gramEnd"/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capita</w:t>
      </w:r>
      <w:r w:rsidR="000C4892">
        <w:t xml:space="preserve"> </w:t>
      </w:r>
      <w:r w:rsidRPr="0026194B">
        <w:t>income</w:t>
      </w:r>
      <w:r w:rsidR="000C4892">
        <w:t xml:space="preserve"> </w:t>
      </w:r>
      <w:r w:rsidRPr="0026194B">
        <w:lastRenderedPageBreak/>
        <w:t>does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exceed</w:t>
      </w:r>
      <w:r w:rsidR="000C4892">
        <w:t xml:space="preserve"> </w:t>
      </w:r>
      <w:r w:rsidRPr="0026194B">
        <w:t>150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means</w:t>
      </w:r>
      <w:r w:rsidR="000C4892">
        <w:t xml:space="preserve"> </w:t>
      </w:r>
      <w:r w:rsidRPr="0026194B">
        <w:t>test</w:t>
      </w:r>
      <w:r w:rsidR="000C4892">
        <w:t xml:space="preserve"> </w:t>
      </w:r>
      <w:r w:rsidRPr="0026194B">
        <w:t>threshold.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payments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once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year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level</w:t>
      </w:r>
      <w:r w:rsidR="000C4892">
        <w:t xml:space="preserve"> </w:t>
      </w:r>
      <w:proofErr w:type="gramStart"/>
      <w:r w:rsidRPr="0026194B">
        <w:t>is</w:t>
      </w:r>
      <w:proofErr w:type="gramEnd"/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amount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10</w:t>
      </w:r>
      <w:r w:rsidR="000C4892">
        <w:t xml:space="preserve"> </w:t>
      </w:r>
      <w:r w:rsidRPr="0026194B">
        <w:t>times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capita</w:t>
      </w:r>
      <w:r w:rsidR="000C4892">
        <w:t xml:space="preserve"> </w:t>
      </w:r>
      <w:r w:rsidRPr="0026194B">
        <w:t>subsistence</w:t>
      </w:r>
      <w:r w:rsidR="000C4892">
        <w:t xml:space="preserve"> </w:t>
      </w:r>
      <w:r w:rsidRPr="0026194B">
        <w:t>level.</w:t>
      </w:r>
    </w:p>
    <w:p w14:paraId="5091E545" w14:textId="77777777" w:rsidR="00BD3DD6" w:rsidRPr="0026194B" w:rsidRDefault="00BD3DD6" w:rsidP="00E95D0C">
      <w:pPr>
        <w:pStyle w:val="SingleTxtG"/>
      </w:pPr>
      <w:r w:rsidRPr="0026194B">
        <w:t>30.</w:t>
      </w:r>
      <w:r w:rsidRPr="0026194B">
        <w:tab/>
        <w:t>Food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two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families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whose</w:t>
      </w:r>
      <w:r w:rsidR="000C4892">
        <w:t xml:space="preserve"> </w:t>
      </w:r>
      <w:r w:rsidRPr="0026194B">
        <w:t>income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below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means</w:t>
      </w:r>
      <w:r w:rsidR="000C4892">
        <w:t xml:space="preserve"> </w:t>
      </w:r>
      <w:r w:rsidRPr="0026194B">
        <w:t>test</w:t>
      </w:r>
      <w:r w:rsidR="000C4892">
        <w:t xml:space="preserve"> </w:t>
      </w:r>
      <w:r w:rsidRPr="0026194B">
        <w:t>threshold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reasons</w:t>
      </w:r>
      <w:r w:rsidR="000C4892">
        <w:t xml:space="preserve"> </w:t>
      </w:r>
      <w:r w:rsidRPr="0026194B">
        <w:t>beyond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control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families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twins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higher-order</w:t>
      </w:r>
      <w:r w:rsidR="000C4892">
        <w:t xml:space="preserve"> </w:t>
      </w:r>
      <w:r w:rsidRPr="0026194B">
        <w:t>multiples</w:t>
      </w:r>
      <w:r w:rsidR="000C4892">
        <w:t xml:space="preserve"> </w:t>
      </w:r>
      <w:r w:rsidRPr="0026194B">
        <w:t>regardless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income.</w:t>
      </w:r>
    </w:p>
    <w:p w14:paraId="08157384" w14:textId="77777777" w:rsidR="00BD3DD6" w:rsidRPr="0026194B" w:rsidRDefault="00BD3DD6" w:rsidP="00E95D0C">
      <w:pPr>
        <w:pStyle w:val="SingleTxtG"/>
      </w:pPr>
      <w:r w:rsidRPr="0026194B">
        <w:t>31.</w:t>
      </w:r>
      <w:r w:rsidRPr="0026194B">
        <w:tab/>
        <w:t>Targeted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form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food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two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kind</w:t>
      </w:r>
      <w:r w:rsidR="000C4892">
        <w:t xml:space="preserve"> </w:t>
      </w:r>
      <w:r w:rsidRPr="0026194B">
        <w:t>every</w:t>
      </w:r>
      <w:r w:rsidR="000C4892">
        <w:t xml:space="preserve"> </w:t>
      </w:r>
      <w:r w:rsidRPr="0026194B">
        <w:t>six</w:t>
      </w:r>
      <w:r w:rsidR="000C4892">
        <w:t xml:space="preserve"> </w:t>
      </w:r>
      <w:r w:rsidRPr="0026194B">
        <w:t>months</w:t>
      </w:r>
      <w:r w:rsidR="000C4892">
        <w:t xml:space="preserve"> </w:t>
      </w:r>
      <w:r w:rsidRPr="0026194B">
        <w:t>until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reaches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years.</w:t>
      </w:r>
    </w:p>
    <w:p w14:paraId="39FD5490" w14:textId="77777777" w:rsidR="00BD3DD6" w:rsidRPr="0026194B" w:rsidRDefault="00BD3DD6" w:rsidP="00E95D0C">
      <w:pPr>
        <w:pStyle w:val="SingleTxtG"/>
      </w:pPr>
      <w:r w:rsidRPr="0026194B">
        <w:t>32.</w:t>
      </w:r>
      <w:r w:rsidRPr="0026194B">
        <w:tab/>
        <w:t>The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reimbursement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diaper</w:t>
      </w:r>
      <w:r w:rsidR="000C4892">
        <w:t xml:space="preserve"> </w:t>
      </w:r>
      <w:r w:rsidRPr="0026194B">
        <w:t>purchases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grade</w:t>
      </w:r>
      <w:r w:rsidR="000C4892">
        <w:t xml:space="preserve"> </w:t>
      </w:r>
      <w:r w:rsidRPr="0026194B">
        <w:t>IV</w:t>
      </w:r>
      <w:r w:rsidR="000C4892">
        <w:t xml:space="preserve"> </w:t>
      </w:r>
      <w:r w:rsidRPr="0026194B">
        <w:t>impairment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category</w:t>
      </w:r>
      <w:r w:rsidR="000C4892">
        <w:t xml:space="preserve"> </w:t>
      </w:r>
      <w:r w:rsidRPr="0026194B">
        <w:t>I</w:t>
      </w:r>
      <w:r w:rsidR="000C4892">
        <w:t xml:space="preserve"> </w:t>
      </w:r>
      <w:r w:rsidRPr="0026194B">
        <w:t>disability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certificate</w:t>
      </w:r>
      <w:r w:rsidR="000C4892">
        <w:t xml:space="preserve"> </w:t>
      </w:r>
      <w:r w:rsidRPr="0026194B">
        <w:t>showing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need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diapers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documents</w:t>
      </w:r>
      <w:r w:rsidR="000C4892">
        <w:t xml:space="preserve"> </w:t>
      </w:r>
      <w:r w:rsidRPr="0026194B">
        <w:t>showing</w:t>
      </w:r>
      <w:r w:rsidR="000C4892">
        <w:t xml:space="preserve"> </w:t>
      </w:r>
      <w:r w:rsidRPr="0026194B">
        <w:t>proof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purchase,</w:t>
      </w:r>
      <w:r w:rsidR="000C4892">
        <w:t xml:space="preserve"> </w:t>
      </w:r>
      <w:r w:rsidRPr="0026194B">
        <w:t>regardless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capita</w:t>
      </w:r>
      <w:r w:rsidR="000C4892">
        <w:t xml:space="preserve"> </w:t>
      </w:r>
      <w:r w:rsidRPr="0026194B">
        <w:t>income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individual.</w:t>
      </w:r>
    </w:p>
    <w:p w14:paraId="46A1E856" w14:textId="77777777" w:rsidR="00BD3DD6" w:rsidRPr="0026194B" w:rsidRDefault="00BD3DD6" w:rsidP="00E95D0C">
      <w:pPr>
        <w:pStyle w:val="SingleTxtG"/>
      </w:pPr>
      <w:r w:rsidRPr="0026194B">
        <w:t>33.</w:t>
      </w:r>
      <w:r w:rsidRPr="0026194B">
        <w:tab/>
        <w:t>The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amount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exceeding</w:t>
      </w:r>
      <w:r w:rsidR="000C4892">
        <w:t xml:space="preserve"> </w:t>
      </w:r>
      <w:r w:rsidRPr="0026194B">
        <w:t>one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half</w:t>
      </w:r>
      <w:r w:rsidR="000C4892">
        <w:t xml:space="preserve"> </w:t>
      </w:r>
      <w:r w:rsidRPr="0026194B">
        <w:t>times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capita</w:t>
      </w:r>
      <w:r w:rsidR="000C4892">
        <w:t xml:space="preserve"> </w:t>
      </w:r>
      <w:r w:rsidRPr="0026194B">
        <w:t>subsistence</w:t>
      </w:r>
      <w:r w:rsidR="000C4892">
        <w:t xml:space="preserve"> </w:t>
      </w:r>
      <w:r w:rsidRPr="0026194B">
        <w:t>level.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four</w:t>
      </w:r>
      <w:r w:rsidR="000C4892">
        <w:t xml:space="preserve"> </w:t>
      </w:r>
      <w:r w:rsidRPr="0026194B">
        <w:t>times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calendar</w:t>
      </w:r>
      <w:r w:rsidR="000C4892">
        <w:t xml:space="preserve"> </w:t>
      </w:r>
      <w:r w:rsidRPr="0026194B">
        <w:t>year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cumulative</w:t>
      </w:r>
      <w:r w:rsidR="000C4892">
        <w:t xml:space="preserve"> </w:t>
      </w:r>
      <w:r w:rsidRPr="0026194B">
        <w:t>annual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six</w:t>
      </w:r>
      <w:r w:rsidR="000C4892">
        <w:t xml:space="preserve"> </w:t>
      </w:r>
      <w:r w:rsidRPr="0026194B">
        <w:t>times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capita</w:t>
      </w:r>
      <w:r w:rsidR="000C4892">
        <w:t xml:space="preserve"> </w:t>
      </w:r>
      <w:r w:rsidRPr="0026194B">
        <w:t>subsistence</w:t>
      </w:r>
      <w:r w:rsidR="000C4892">
        <w:t xml:space="preserve"> </w:t>
      </w:r>
      <w:r w:rsidRPr="0026194B">
        <w:t>level.</w:t>
      </w:r>
    </w:p>
    <w:p w14:paraId="4C5B04C8" w14:textId="77777777" w:rsidR="00BD3DD6" w:rsidRPr="0026194B" w:rsidRDefault="00BD3DD6" w:rsidP="00E95D0C">
      <w:pPr>
        <w:pStyle w:val="SingleTxtG"/>
        <w:spacing w:after="240"/>
      </w:pPr>
      <w:r w:rsidRPr="0026194B">
        <w:t>34.</w:t>
      </w:r>
      <w:r w:rsidRPr="0026194B">
        <w:tab/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beneficiaries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assistance,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thousands: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BD3DD6" w:rsidRPr="00E95D0C" w14:paraId="7B1BF301" w14:textId="77777777" w:rsidTr="00E95D0C">
        <w:trPr>
          <w:tblHeader/>
        </w:trPr>
        <w:tc>
          <w:tcPr>
            <w:tcW w:w="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D348D1" w14:textId="77777777" w:rsidR="00BD3DD6" w:rsidRPr="00E95D0C" w:rsidRDefault="00BD3DD6" w:rsidP="00E95D0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95D0C">
              <w:rPr>
                <w:i/>
                <w:sz w:val="16"/>
              </w:rPr>
              <w:t>2009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9D63CC" w14:textId="77777777" w:rsidR="00BD3DD6" w:rsidRPr="00E95D0C" w:rsidRDefault="00BD3DD6" w:rsidP="00E95D0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95D0C">
              <w:rPr>
                <w:i/>
                <w:sz w:val="16"/>
              </w:rPr>
              <w:t>2010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F0A7C34" w14:textId="77777777" w:rsidR="00BD3DD6" w:rsidRPr="00E95D0C" w:rsidRDefault="00BD3DD6" w:rsidP="00E95D0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95D0C">
              <w:rPr>
                <w:i/>
                <w:sz w:val="16"/>
              </w:rPr>
              <w:t>2011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4B8A5E" w14:textId="77777777" w:rsidR="00BD3DD6" w:rsidRPr="00E95D0C" w:rsidRDefault="00BD3DD6" w:rsidP="00E95D0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95D0C">
              <w:rPr>
                <w:i/>
                <w:sz w:val="16"/>
              </w:rPr>
              <w:t>2012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0809D3" w14:textId="77777777" w:rsidR="00BD3DD6" w:rsidRPr="00E95D0C" w:rsidRDefault="00BD3DD6" w:rsidP="00E95D0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95D0C">
              <w:rPr>
                <w:i/>
                <w:sz w:val="16"/>
              </w:rPr>
              <w:t>2013</w:t>
            </w:r>
          </w:p>
        </w:tc>
        <w:tc>
          <w:tcPr>
            <w:tcW w:w="9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6D96AF" w14:textId="77777777" w:rsidR="00BD3DD6" w:rsidRPr="00E95D0C" w:rsidRDefault="00BD3DD6" w:rsidP="00E95D0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95D0C">
              <w:rPr>
                <w:i/>
                <w:sz w:val="16"/>
              </w:rPr>
              <w:t>2014</w:t>
            </w:r>
          </w:p>
        </w:tc>
        <w:tc>
          <w:tcPr>
            <w:tcW w:w="9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F3A5F6F" w14:textId="77777777" w:rsidR="00BD3DD6" w:rsidRPr="00E95D0C" w:rsidRDefault="00BD3DD6" w:rsidP="00E95D0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95D0C">
              <w:rPr>
                <w:i/>
                <w:sz w:val="16"/>
              </w:rPr>
              <w:t>2015</w:t>
            </w:r>
          </w:p>
        </w:tc>
        <w:tc>
          <w:tcPr>
            <w:tcW w:w="9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D6C1771" w14:textId="77777777" w:rsidR="00BD3DD6" w:rsidRPr="00E95D0C" w:rsidRDefault="00BD3DD6" w:rsidP="00E95D0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95D0C">
              <w:rPr>
                <w:i/>
                <w:sz w:val="16"/>
              </w:rPr>
              <w:t>2016</w:t>
            </w:r>
          </w:p>
        </w:tc>
        <w:tc>
          <w:tcPr>
            <w:tcW w:w="9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CC161B" w14:textId="77777777" w:rsidR="00BD3DD6" w:rsidRPr="00E95D0C" w:rsidRDefault="00BD3DD6" w:rsidP="00E95D0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95D0C">
              <w:rPr>
                <w:i/>
                <w:sz w:val="16"/>
              </w:rPr>
              <w:t>2017</w:t>
            </w:r>
          </w:p>
        </w:tc>
        <w:tc>
          <w:tcPr>
            <w:tcW w:w="9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E78CB4B" w14:textId="77777777" w:rsidR="00BD3DD6" w:rsidRPr="00E95D0C" w:rsidRDefault="00BD3DD6" w:rsidP="00E95D0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95D0C">
              <w:rPr>
                <w:i/>
                <w:sz w:val="16"/>
              </w:rPr>
              <w:t>2018</w:t>
            </w:r>
          </w:p>
        </w:tc>
      </w:tr>
      <w:tr w:rsidR="00BD3DD6" w:rsidRPr="00E95D0C" w14:paraId="66640972" w14:textId="77777777" w:rsidTr="00E95D0C">
        <w:tc>
          <w:tcPr>
            <w:tcW w:w="954" w:type="dxa"/>
            <w:tcBorders>
              <w:top w:val="single" w:sz="12" w:space="0" w:color="auto"/>
            </w:tcBorders>
            <w:shd w:val="clear" w:color="auto" w:fill="auto"/>
          </w:tcPr>
          <w:p w14:paraId="7A4669D1" w14:textId="77777777" w:rsidR="00BD3DD6" w:rsidRPr="00E95D0C" w:rsidRDefault="00BD3DD6" w:rsidP="00E95D0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95D0C">
              <w:rPr>
                <w:sz w:val="18"/>
              </w:rPr>
              <w:t>205.9</w:t>
            </w:r>
          </w:p>
        </w:tc>
        <w:tc>
          <w:tcPr>
            <w:tcW w:w="9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A566BE3" w14:textId="77777777" w:rsidR="00BD3DD6" w:rsidRPr="00E95D0C" w:rsidRDefault="00BD3DD6" w:rsidP="00E95D0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95D0C">
              <w:rPr>
                <w:sz w:val="18"/>
              </w:rPr>
              <w:t>165.4</w:t>
            </w:r>
          </w:p>
        </w:tc>
        <w:tc>
          <w:tcPr>
            <w:tcW w:w="9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075D222" w14:textId="77777777" w:rsidR="00BD3DD6" w:rsidRPr="00E95D0C" w:rsidRDefault="00BD3DD6" w:rsidP="00E95D0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95D0C">
              <w:rPr>
                <w:sz w:val="18"/>
              </w:rPr>
              <w:t>220.2</w:t>
            </w:r>
          </w:p>
        </w:tc>
        <w:tc>
          <w:tcPr>
            <w:tcW w:w="9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30B4722" w14:textId="77777777" w:rsidR="00BD3DD6" w:rsidRPr="00E95D0C" w:rsidRDefault="00BD3DD6" w:rsidP="00E95D0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95D0C">
              <w:rPr>
                <w:sz w:val="18"/>
              </w:rPr>
              <w:t>281.9</w:t>
            </w:r>
          </w:p>
        </w:tc>
        <w:tc>
          <w:tcPr>
            <w:tcW w:w="9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2B4A298" w14:textId="77777777" w:rsidR="00BD3DD6" w:rsidRPr="00E95D0C" w:rsidRDefault="00BD3DD6" w:rsidP="00E95D0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95D0C">
              <w:rPr>
                <w:sz w:val="18"/>
              </w:rPr>
              <w:t>200.7</w:t>
            </w:r>
          </w:p>
        </w:tc>
        <w:tc>
          <w:tcPr>
            <w:tcW w:w="9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6CE6062" w14:textId="77777777" w:rsidR="00BD3DD6" w:rsidRPr="00E95D0C" w:rsidRDefault="00BD3DD6" w:rsidP="00E95D0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95D0C">
              <w:rPr>
                <w:sz w:val="18"/>
              </w:rPr>
              <w:t>217.8</w:t>
            </w:r>
          </w:p>
        </w:tc>
        <w:tc>
          <w:tcPr>
            <w:tcW w:w="9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6546E2B" w14:textId="77777777" w:rsidR="00BD3DD6" w:rsidRPr="00E95D0C" w:rsidRDefault="00BD3DD6" w:rsidP="00E95D0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95D0C">
              <w:rPr>
                <w:sz w:val="18"/>
              </w:rPr>
              <w:t>251.3</w:t>
            </w:r>
          </w:p>
        </w:tc>
        <w:tc>
          <w:tcPr>
            <w:tcW w:w="9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0131494" w14:textId="77777777" w:rsidR="00BD3DD6" w:rsidRPr="00E95D0C" w:rsidRDefault="00BD3DD6" w:rsidP="00E95D0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95D0C">
              <w:rPr>
                <w:sz w:val="18"/>
              </w:rPr>
              <w:t>290.4</w:t>
            </w:r>
          </w:p>
        </w:tc>
        <w:tc>
          <w:tcPr>
            <w:tcW w:w="9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7094B02" w14:textId="77777777" w:rsidR="00BD3DD6" w:rsidRPr="00E95D0C" w:rsidRDefault="00BD3DD6" w:rsidP="00E95D0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95D0C">
              <w:rPr>
                <w:sz w:val="18"/>
              </w:rPr>
              <w:t>310.2</w:t>
            </w:r>
          </w:p>
        </w:tc>
        <w:tc>
          <w:tcPr>
            <w:tcW w:w="9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A8F4C03" w14:textId="77777777" w:rsidR="00BD3DD6" w:rsidRPr="00E95D0C" w:rsidRDefault="00BD3DD6" w:rsidP="00E95D0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95D0C">
              <w:rPr>
                <w:sz w:val="18"/>
              </w:rPr>
              <w:t>302.3</w:t>
            </w:r>
          </w:p>
        </w:tc>
      </w:tr>
    </w:tbl>
    <w:p w14:paraId="26CB4C15" w14:textId="77777777" w:rsidR="00BD3DD6" w:rsidRPr="0026194B" w:rsidRDefault="00BD3DD6" w:rsidP="00E95D0C">
      <w:pPr>
        <w:pStyle w:val="SingleTxtG"/>
        <w:spacing w:before="240"/>
      </w:pPr>
      <w:r w:rsidRPr="0026194B">
        <w:t>35.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302,300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received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92.5</w:t>
      </w:r>
      <w:r w:rsidR="000C4892">
        <w:t xml:space="preserve"> </w:t>
      </w:r>
      <w:r w:rsidRPr="0026194B">
        <w:t>million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roubles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assistance.</w:t>
      </w:r>
    </w:p>
    <w:p w14:paraId="60328A28" w14:textId="77777777" w:rsidR="00BD3DD6" w:rsidRPr="0026194B" w:rsidRDefault="00BD3DD6" w:rsidP="00E95D0C">
      <w:pPr>
        <w:pStyle w:val="SingleTxtG"/>
      </w:pPr>
      <w:r w:rsidRPr="0026194B">
        <w:t>36.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87,700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allocated</w:t>
      </w:r>
      <w:r w:rsidR="000C4892">
        <w:t xml:space="preserve"> </w:t>
      </w:r>
      <w:r w:rsidRPr="0026194B">
        <w:t>23.8</w:t>
      </w:r>
      <w:r w:rsidR="000C4892">
        <w:t xml:space="preserve"> </w:t>
      </w:r>
      <w:r w:rsidRPr="0026194B">
        <w:t>million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roubles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monthly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benefits;</w:t>
      </w:r>
      <w:r w:rsidR="000C4892">
        <w:t xml:space="preserve"> </w:t>
      </w:r>
      <w:r w:rsidRPr="0026194B">
        <w:t>43,900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allocated</w:t>
      </w:r>
      <w:r w:rsidR="000C4892">
        <w:t xml:space="preserve"> </w:t>
      </w:r>
      <w:r w:rsidRPr="0026194B">
        <w:t>5.1</w:t>
      </w:r>
      <w:r w:rsidR="000C4892">
        <w:t xml:space="preserve"> </w:t>
      </w:r>
      <w:r w:rsidRPr="0026194B">
        <w:t>million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roubles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one-off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payments;</w:t>
      </w:r>
      <w:r w:rsidR="000C4892">
        <w:t xml:space="preserve"> </w:t>
      </w:r>
      <w:r w:rsidRPr="0026194B">
        <w:t>146,700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received</w:t>
      </w:r>
      <w:r w:rsidR="000C4892">
        <w:t xml:space="preserve"> </w:t>
      </w:r>
      <w:r w:rsidRPr="0026194B">
        <w:t>42</w:t>
      </w:r>
      <w:r w:rsidR="000C4892">
        <w:t xml:space="preserve"> </w:t>
      </w:r>
      <w:r w:rsidRPr="0026194B">
        <w:t>million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roubles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reimbursement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diaper</w:t>
      </w:r>
      <w:r w:rsidR="000C4892">
        <w:t xml:space="preserve"> </w:t>
      </w:r>
      <w:r w:rsidRPr="0026194B">
        <w:t>purchases;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24,000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food</w:t>
      </w:r>
      <w:r w:rsidR="000C4892">
        <w:t xml:space="preserve"> </w:t>
      </w:r>
      <w:r w:rsidRPr="0026194B">
        <w:t>worth</w:t>
      </w:r>
      <w:r w:rsidR="000C4892">
        <w:t xml:space="preserve"> </w:t>
      </w:r>
      <w:r w:rsidRPr="0026194B">
        <w:t>21.5</w:t>
      </w:r>
      <w:r w:rsidR="000C4892">
        <w:t xml:space="preserve"> </w:t>
      </w:r>
      <w:r w:rsidRPr="0026194B">
        <w:t>million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roubles.</w:t>
      </w:r>
    </w:p>
    <w:p w14:paraId="0DEB1A25" w14:textId="76EB205A" w:rsidR="00BD3DD6" w:rsidRPr="0026194B" w:rsidRDefault="00BD3DD6" w:rsidP="00E95D0C">
      <w:pPr>
        <w:pStyle w:val="SingleTxtG"/>
      </w:pPr>
      <w:r w:rsidRPr="0026194B">
        <w:t>37.</w:t>
      </w:r>
      <w:r w:rsidRPr="0026194B">
        <w:tab/>
        <w:t>The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improved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economic</w:t>
      </w:r>
      <w:r w:rsidR="000C4892">
        <w:t xml:space="preserve"> </w:t>
      </w:r>
      <w:r w:rsidRPr="0026194B">
        <w:t>changes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needs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population.</w:t>
      </w:r>
      <w:r w:rsidR="000C4892">
        <w:t xml:space="preserve"> </w:t>
      </w:r>
      <w:r w:rsidRPr="0026194B"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Presidential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211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15</w:t>
      </w:r>
      <w:r w:rsidR="000C4892">
        <w:t xml:space="preserve"> </w:t>
      </w:r>
      <w:r w:rsidRPr="0026194B">
        <w:t>June</w:t>
      </w:r>
      <w:r w:rsidR="000C4892">
        <w:t xml:space="preserve"> </w:t>
      </w:r>
      <w:r w:rsidRPr="0026194B">
        <w:t>2017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improvements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providing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assistance,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July</w:t>
      </w:r>
      <w:r w:rsidR="000C4892">
        <w:t xml:space="preserve"> </w:t>
      </w:r>
      <w:r w:rsidRPr="0026194B">
        <w:t>2017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support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strengthened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families</w:t>
      </w:r>
      <w:r w:rsidR="000C4892">
        <w:t xml:space="preserve"> </w:t>
      </w:r>
      <w:r w:rsidRPr="0026194B">
        <w:t>caring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minor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both</w:t>
      </w:r>
      <w:r w:rsidR="000C4892">
        <w:t xml:space="preserve"> </w:t>
      </w:r>
      <w:r w:rsidRPr="0026194B">
        <w:t>parents</w:t>
      </w:r>
      <w:r w:rsidR="000C4892">
        <w:t xml:space="preserve"> </w:t>
      </w:r>
      <w:r w:rsidRPr="0026194B">
        <w:t>(or</w:t>
      </w:r>
      <w:r w:rsidR="000C4892">
        <w:t xml:space="preserve"> </w:t>
      </w:r>
      <w:r w:rsidRPr="0026194B">
        <w:t>one</w:t>
      </w:r>
      <w:r w:rsidR="000C4892">
        <w:t xml:space="preserve"> </w:t>
      </w:r>
      <w:r w:rsidRPr="0026194B">
        <w:t>parent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lone-parent</w:t>
      </w:r>
      <w:r w:rsidR="000C4892">
        <w:t xml:space="preserve"> </w:t>
      </w:r>
      <w:r w:rsidRPr="0026194B">
        <w:t>family)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category</w:t>
      </w:r>
      <w:r w:rsidR="000C4892">
        <w:t xml:space="preserve"> </w:t>
      </w:r>
      <w:r w:rsidRPr="0026194B">
        <w:t>I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II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one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parents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category</w:t>
      </w:r>
      <w:r w:rsidR="000C4892">
        <w:t xml:space="preserve"> </w:t>
      </w:r>
      <w:r w:rsidRPr="0026194B">
        <w:t>I</w:t>
      </w:r>
      <w:r w:rsidR="000C4892">
        <w:t xml:space="preserve"> </w:t>
      </w:r>
      <w:r w:rsidRPr="0026194B">
        <w:t>disability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his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her</w:t>
      </w:r>
      <w:r w:rsidR="000C4892">
        <w:t xml:space="preserve"> </w:t>
      </w:r>
      <w:r w:rsidRPr="0026194B">
        <w:t>carer.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="003501ED">
        <w:t>families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monthly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6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12</w:t>
      </w:r>
      <w:r w:rsidR="000C4892">
        <w:t xml:space="preserve"> </w:t>
      </w:r>
      <w:r w:rsidRPr="0026194B">
        <w:t>months.</w:t>
      </w:r>
      <w:r w:rsidR="000C4892">
        <w:t xml:space="preserve"> </w:t>
      </w:r>
    </w:p>
    <w:p w14:paraId="0F56A95A" w14:textId="354509DE" w:rsidR="00BD3DD6" w:rsidRPr="0026194B" w:rsidRDefault="00BD3DD6" w:rsidP="00E95D0C">
      <w:pPr>
        <w:pStyle w:val="SingleTxtG"/>
      </w:pPr>
      <w:r w:rsidRPr="0026194B">
        <w:t>38.</w:t>
      </w:r>
      <w:r w:rsidRPr="0026194B">
        <w:tab/>
        <w:t>To</w:t>
      </w:r>
      <w:r w:rsidR="000C4892">
        <w:t xml:space="preserve"> </w:t>
      </w:r>
      <w:r w:rsidRPr="0026194B">
        <w:t>increase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incomes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="003501ED">
        <w:t>families</w:t>
      </w:r>
      <w:r w:rsidRPr="0026194B">
        <w:t>,</w:t>
      </w:r>
      <w:r w:rsidR="000C4892">
        <w:t xml:space="preserve"> </w:t>
      </w:r>
      <w:r w:rsidRPr="0026194B">
        <w:t>when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capita</w:t>
      </w:r>
      <w:r w:rsidR="000C4892">
        <w:t xml:space="preserve"> </w:t>
      </w:r>
      <w:r w:rsidRPr="0026194B">
        <w:t>income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calculated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determine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entitlements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individual</w:t>
      </w:r>
      <w:r w:rsidR="000C4892">
        <w:t xml:space="preserve"> </w:t>
      </w:r>
      <w:r w:rsidRPr="0026194B">
        <w:t>types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assistance,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amount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monthly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already</w:t>
      </w:r>
      <w:r w:rsidR="000C4892">
        <w:t xml:space="preserve"> </w:t>
      </w:r>
      <w:r w:rsidRPr="0026194B">
        <w:t>received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excluded,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cash</w:t>
      </w:r>
      <w:r w:rsidR="000C4892">
        <w:t xml:space="preserve"> </w:t>
      </w:r>
      <w:r w:rsidRPr="0026194B">
        <w:t>equivalent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reductions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subsidies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legislation,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corrective</w:t>
      </w:r>
      <w:r w:rsidR="000C4892">
        <w:t xml:space="preserve"> </w:t>
      </w:r>
      <w:r w:rsidRPr="0026194B">
        <w:t>coefficients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used.</w:t>
      </w:r>
    </w:p>
    <w:p w14:paraId="0AABA61C" w14:textId="77777777" w:rsidR="00BD3DD6" w:rsidRPr="0026194B" w:rsidRDefault="00BD3DD6" w:rsidP="00E95D0C">
      <w:pPr>
        <w:pStyle w:val="SingleTxtG"/>
      </w:pPr>
      <w:r w:rsidRPr="0026194B">
        <w:t>39.</w:t>
      </w:r>
      <w:r w:rsidRPr="0026194B">
        <w:tab/>
        <w:t>In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mechanisms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identify,</w:t>
      </w:r>
      <w:r w:rsidR="000C4892">
        <w:t xml:space="preserve"> </w:t>
      </w:r>
      <w:r w:rsidRPr="0026194B">
        <w:t>combat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prevent</w:t>
      </w:r>
      <w:r w:rsidR="000C4892">
        <w:t xml:space="preserve"> </w:t>
      </w:r>
      <w:r w:rsidRPr="0026194B">
        <w:t>corruption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causes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contributing</w:t>
      </w:r>
      <w:r w:rsidR="000C4892">
        <w:t xml:space="preserve"> </w:t>
      </w:r>
      <w:r w:rsidRPr="0026194B">
        <w:t>factors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put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practice:</w:t>
      </w:r>
      <w:r w:rsidR="000C4892">
        <w:t xml:space="preserve"> </w:t>
      </w:r>
      <w:r w:rsidRPr="0026194B">
        <w:t>comprehensive</w:t>
      </w:r>
      <w:r w:rsidR="000C4892">
        <w:t xml:space="preserve"> </w:t>
      </w:r>
      <w:r w:rsidRPr="0026194B">
        <w:t>anti-corruption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place;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practical</w:t>
      </w:r>
      <w:r w:rsidR="000C4892">
        <w:t xml:space="preserve"> </w:t>
      </w:r>
      <w:r w:rsidRPr="0026194B">
        <w:t>actions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combat</w:t>
      </w:r>
      <w:r w:rsidR="000C4892">
        <w:t xml:space="preserve"> </w:t>
      </w:r>
      <w:r w:rsidRPr="0026194B">
        <w:t>corruption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arranged;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cooperation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counter</w:t>
      </w:r>
      <w:r w:rsidR="000C4892">
        <w:t xml:space="preserve"> </w:t>
      </w:r>
      <w:r w:rsidRPr="0026194B">
        <w:t>corruption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organized.</w:t>
      </w:r>
    </w:p>
    <w:p w14:paraId="76102D6D" w14:textId="77777777" w:rsidR="00BD3DD6" w:rsidRPr="0026194B" w:rsidRDefault="00BD3DD6" w:rsidP="00E95D0C">
      <w:pPr>
        <w:pStyle w:val="SingleTxtG"/>
      </w:pPr>
      <w:r w:rsidRPr="0026194B">
        <w:t>40.</w:t>
      </w:r>
      <w:r w:rsidRPr="0026194B">
        <w:tab/>
        <w:t>The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Fight</w:t>
      </w:r>
      <w:r w:rsidR="000C4892">
        <w:t xml:space="preserve"> </w:t>
      </w:r>
      <w:r w:rsidRPr="0026194B">
        <w:t>Crime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Corruption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2017–2020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implemented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crime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entities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engage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fighting</w:t>
      </w:r>
      <w:r w:rsidR="000C4892">
        <w:t xml:space="preserve"> </w:t>
      </w:r>
      <w:r w:rsidRPr="0026194B">
        <w:t>corruption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carried</w:t>
      </w:r>
      <w:r w:rsidR="000C4892">
        <w:t xml:space="preserve"> </w:t>
      </w:r>
      <w:r w:rsidRPr="0026194B">
        <w:t>out.</w:t>
      </w:r>
    </w:p>
    <w:p w14:paraId="65ABA3B5" w14:textId="77777777" w:rsidR="00BD3DD6" w:rsidRPr="0026194B" w:rsidRDefault="00BD3DD6" w:rsidP="00E95D0C">
      <w:pPr>
        <w:pStyle w:val="SingleTxtG"/>
      </w:pPr>
      <w:r w:rsidRPr="0026194B">
        <w:t>41.</w:t>
      </w:r>
      <w:r w:rsidRPr="0026194B">
        <w:tab/>
        <w:t>Anti-corruption</w:t>
      </w:r>
      <w:r w:rsidR="000C4892">
        <w:t xml:space="preserve"> </w:t>
      </w:r>
      <w:r w:rsidRPr="0026194B">
        <w:t>training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organized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various</w:t>
      </w:r>
      <w:r w:rsidR="000C4892">
        <w:t xml:space="preserve"> </w:t>
      </w:r>
      <w:r w:rsidRPr="0026194B">
        <w:t>types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officials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ordinary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teaching</w:t>
      </w:r>
      <w:r w:rsidR="000C4892">
        <w:t xml:space="preserve"> </w:t>
      </w:r>
      <w:r w:rsidRPr="0026194B">
        <w:t>programmes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various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institutions.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training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aimed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developing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trainees</w:t>
      </w:r>
      <w:r w:rsidR="00F718E8">
        <w:t>’</w:t>
      </w:r>
      <w:r w:rsidR="000C4892">
        <w:t xml:space="preserve"> </w:t>
      </w:r>
      <w:r w:rsidRPr="0026194B">
        <w:t>moral</w:t>
      </w:r>
      <w:r w:rsidR="000C4892">
        <w:t xml:space="preserve"> </w:t>
      </w:r>
      <w:r w:rsidRPr="0026194B">
        <w:t>character</w:t>
      </w:r>
      <w:r w:rsidR="000C4892">
        <w:t xml:space="preserve"> </w:t>
      </w:r>
      <w:r w:rsidRPr="0026194B">
        <w:t>but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making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professional</w:t>
      </w:r>
      <w:r w:rsidR="000C4892">
        <w:t xml:space="preserve"> </w:t>
      </w:r>
      <w:r w:rsidRPr="0026194B">
        <w:t>activities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effective.</w:t>
      </w:r>
    </w:p>
    <w:p w14:paraId="04B4535D" w14:textId="77777777" w:rsidR="00BD3DD6" w:rsidRPr="0026194B" w:rsidRDefault="00BD3DD6" w:rsidP="00E95D0C">
      <w:pPr>
        <w:pStyle w:val="SingleTxtG"/>
      </w:pPr>
      <w:r w:rsidRPr="0026194B">
        <w:lastRenderedPageBreak/>
        <w:t>42.</w:t>
      </w:r>
      <w:r w:rsidRPr="0026194B">
        <w:tab/>
        <w:t>The</w:t>
      </w:r>
      <w:r w:rsidR="000C4892">
        <w:t xml:space="preserve"> </w:t>
      </w:r>
      <w:r w:rsidRPr="0026194B">
        <w:t>anti-corruption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combines</w:t>
      </w:r>
      <w:r w:rsidR="000C4892">
        <w:t xml:space="preserve"> </w:t>
      </w:r>
      <w:r w:rsidRPr="0026194B">
        <w:t>accountability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corrupt</w:t>
      </w:r>
      <w:r w:rsidR="000C4892">
        <w:t xml:space="preserve"> </w:t>
      </w:r>
      <w:r w:rsidRPr="0026194B">
        <w:t>conduct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prohibitive</w:t>
      </w:r>
      <w:r w:rsidR="000C4892">
        <w:t xml:space="preserve"> </w:t>
      </w:r>
      <w:r w:rsidRPr="0026194B">
        <w:t>mechanisms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encourage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give</w:t>
      </w:r>
      <w:r w:rsidR="000C4892">
        <w:t xml:space="preserve"> </w:t>
      </w:r>
      <w:r w:rsidRPr="0026194B">
        <w:t>people</w:t>
      </w:r>
      <w:r w:rsidR="000C4892">
        <w:t xml:space="preserve"> </w:t>
      </w:r>
      <w:r w:rsidRPr="0026194B">
        <w:t>incentives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adopt</w:t>
      </w:r>
      <w:r w:rsidR="000C4892">
        <w:t xml:space="preserve"> </w:t>
      </w:r>
      <w:r w:rsidRPr="0026194B">
        <w:t>lawful</w:t>
      </w:r>
      <w:r w:rsidR="000C4892">
        <w:t xml:space="preserve"> </w:t>
      </w:r>
      <w:r w:rsidRPr="0026194B">
        <w:t>conduct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cooperate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anti-corruption</w:t>
      </w:r>
      <w:r w:rsidR="000C4892">
        <w:t xml:space="preserve"> </w:t>
      </w:r>
      <w:r w:rsidRPr="0026194B">
        <w:t>matters.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level,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motivational</w:t>
      </w:r>
      <w:r w:rsidR="000C4892">
        <w:t xml:space="preserve"> </w:t>
      </w:r>
      <w:r w:rsidRPr="0026194B">
        <w:t>mechanisms</w:t>
      </w:r>
      <w:r w:rsidR="000C4892">
        <w:t xml:space="preserve"> </w:t>
      </w:r>
      <w:r w:rsidRPr="0026194B">
        <w:t>include</w:t>
      </w:r>
      <w:r w:rsidR="000C4892">
        <w:t xml:space="preserve"> </w:t>
      </w:r>
      <w:r w:rsidRPr="0026194B">
        <w:t>rewards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payments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help</w:t>
      </w:r>
      <w:r w:rsidR="000C4892">
        <w:t xml:space="preserve"> </w:t>
      </w:r>
      <w:r w:rsidRPr="0026194B">
        <w:t>detect</w:t>
      </w:r>
      <w:r w:rsidR="000C4892">
        <w:t xml:space="preserve"> </w:t>
      </w:r>
      <w:r w:rsidRPr="0026194B">
        <w:t>corruption.</w:t>
      </w:r>
    </w:p>
    <w:p w14:paraId="14EECCE3" w14:textId="77777777" w:rsidR="00BD3DD6" w:rsidRPr="0026194B" w:rsidRDefault="00BD3DD6" w:rsidP="00E95D0C">
      <w:pPr>
        <w:pStyle w:val="SingleTxtG"/>
      </w:pPr>
      <w:r w:rsidRPr="0026194B">
        <w:t>43.</w:t>
      </w:r>
      <w:r w:rsidRPr="0026194B">
        <w:tab/>
        <w:t>An</w:t>
      </w:r>
      <w:r w:rsidR="000C4892">
        <w:t xml:space="preserve"> </w:t>
      </w:r>
      <w:r w:rsidRPr="0026194B">
        <w:t>important</w:t>
      </w:r>
      <w:r w:rsidR="000C4892">
        <w:t xml:space="preserve"> </w:t>
      </w:r>
      <w:r w:rsidRPr="0026194B">
        <w:t>preventive</w:t>
      </w:r>
      <w:r w:rsidR="000C4892">
        <w:t xml:space="preserve"> </w:t>
      </w:r>
      <w:r w:rsidRPr="0026194B">
        <w:t>mechanism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requirement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officials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candidates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become</w:t>
      </w:r>
      <w:r w:rsidR="000C4892">
        <w:t xml:space="preserve"> </w:t>
      </w:r>
      <w:r w:rsidRPr="0026194B">
        <w:t>officials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sign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commitment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comply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restrictions</w:t>
      </w:r>
      <w:r w:rsidR="000C4892">
        <w:t xml:space="preserve"> </w:t>
      </w:r>
      <w:r w:rsidRPr="0026194B">
        <w:t>prescribed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law.</w:t>
      </w:r>
      <w:r w:rsidR="000C4892">
        <w:t xml:space="preserve"> </w:t>
      </w:r>
      <w:r w:rsidRPr="0026194B">
        <w:t>Compliance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commitment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monitored.</w:t>
      </w:r>
    </w:p>
    <w:p w14:paraId="2836D97D" w14:textId="77777777" w:rsidR="00BD3DD6" w:rsidRPr="0026194B" w:rsidRDefault="00BD3DD6" w:rsidP="00E95D0C">
      <w:pPr>
        <w:pStyle w:val="SingleTxtG"/>
      </w:pPr>
      <w:r w:rsidRPr="0026194B">
        <w:t>44.</w:t>
      </w:r>
      <w:r w:rsidRPr="0026194B">
        <w:tab/>
        <w:t>Government</w:t>
      </w:r>
      <w:r w:rsidR="000C4892">
        <w:t xml:space="preserve"> </w:t>
      </w:r>
      <w:r w:rsidRPr="0026194B">
        <w:t>officials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specified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305-Z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15</w:t>
      </w:r>
      <w:r w:rsidR="000C4892">
        <w:t xml:space="preserve"> </w:t>
      </w:r>
      <w:r w:rsidRPr="0026194B">
        <w:t>July</w:t>
      </w:r>
      <w:r w:rsidR="000C4892">
        <w:t xml:space="preserve"> </w:t>
      </w:r>
      <w:r w:rsidRPr="0026194B">
        <w:t>2015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Combating</w:t>
      </w:r>
      <w:r w:rsidR="000C4892">
        <w:t xml:space="preserve"> </w:t>
      </w:r>
      <w:r w:rsidRPr="0026194B">
        <w:t>Corruption</w:t>
      </w:r>
      <w:r w:rsidR="000C4892">
        <w:t xml:space="preserve"> </w:t>
      </w:r>
      <w:r w:rsidRPr="0026194B">
        <w:t>must</w:t>
      </w:r>
      <w:r w:rsidR="000C4892">
        <w:t xml:space="preserve"> </w:t>
      </w:r>
      <w:r w:rsidRPr="0026194B">
        <w:t>declare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income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assets.</w:t>
      </w:r>
    </w:p>
    <w:p w14:paraId="5B424CA7" w14:textId="77777777" w:rsidR="00BD3DD6" w:rsidRPr="0026194B" w:rsidRDefault="00BD3DD6" w:rsidP="00E95D0C">
      <w:pPr>
        <w:pStyle w:val="SingleTxtG"/>
      </w:pPr>
      <w:r w:rsidRPr="0026194B">
        <w:t>45.</w:t>
      </w:r>
      <w:r w:rsidRPr="0026194B">
        <w:tab/>
        <w:t>Non-compliance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income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asset</w:t>
      </w:r>
      <w:r w:rsidR="000C4892">
        <w:t xml:space="preserve"> </w:t>
      </w:r>
      <w:r w:rsidRPr="0026194B">
        <w:t>declaration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subject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administrative</w:t>
      </w:r>
      <w:r w:rsidR="000C4892">
        <w:t xml:space="preserve"> </w:t>
      </w:r>
      <w:r w:rsidRPr="0026194B">
        <w:t>liability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article</w:t>
      </w:r>
      <w:r w:rsidR="000C4892">
        <w:t xml:space="preserve"> </w:t>
      </w:r>
      <w:r w:rsidRPr="0026194B">
        <w:t>23.9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Code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Administrative</w:t>
      </w:r>
      <w:r w:rsidR="000C4892">
        <w:t xml:space="preserve"> </w:t>
      </w:r>
      <w:r w:rsidRPr="0026194B">
        <w:t>Offences.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administrative</w:t>
      </w:r>
      <w:r w:rsidR="000C4892">
        <w:t xml:space="preserve"> </w:t>
      </w:r>
      <w:r w:rsidRPr="0026194B">
        <w:t>penalties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imposed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748</w:t>
      </w:r>
      <w:r w:rsidR="000C4892">
        <w:t xml:space="preserve"> </w:t>
      </w:r>
      <w:r w:rsidRPr="0026194B">
        <w:t>persons.</w:t>
      </w:r>
    </w:p>
    <w:p w14:paraId="19837E02" w14:textId="77777777" w:rsidR="00BD3DD6" w:rsidRPr="0026194B" w:rsidRDefault="00BD3DD6" w:rsidP="00E95D0C">
      <w:pPr>
        <w:pStyle w:val="SingleTxtG"/>
      </w:pPr>
      <w:r w:rsidRPr="0026194B">
        <w:t>46.</w:t>
      </w:r>
      <w:r w:rsidRPr="0026194B">
        <w:tab/>
        <w:t>Prompt</w:t>
      </w:r>
      <w:r w:rsidR="000C4892">
        <w:t xml:space="preserve"> </w:t>
      </w:r>
      <w:r w:rsidRPr="0026194B">
        <w:t>identification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conflicts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interests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one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main</w:t>
      </w:r>
      <w:r w:rsidR="000C4892">
        <w:t xml:space="preserve"> </w:t>
      </w:r>
      <w:r w:rsidRPr="0026194B">
        <w:t>elements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preventing</w:t>
      </w:r>
      <w:r w:rsidR="000C4892">
        <w:t xml:space="preserve"> </w:t>
      </w:r>
      <w:r w:rsidRPr="0026194B">
        <w:t>corruption.</w:t>
      </w:r>
      <w:r w:rsidR="000C4892">
        <w:t xml:space="preserve"> </w:t>
      </w:r>
      <w:r w:rsidRPr="0026194B">
        <w:t>Disciplinary</w:t>
      </w:r>
      <w:r w:rsidR="000C4892">
        <w:t xml:space="preserve"> </w:t>
      </w:r>
      <w:r w:rsidRPr="0026194B">
        <w:t>measures,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dismissal,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imposed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non-compliance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preventing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dealing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conflicts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interests.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procuratorial</w:t>
      </w:r>
      <w:r w:rsidR="000C4892">
        <w:t xml:space="preserve"> </w:t>
      </w:r>
      <w:r w:rsidRPr="0026194B">
        <w:t>authorities</w:t>
      </w:r>
      <w:r w:rsidR="000C4892">
        <w:t xml:space="preserve"> </w:t>
      </w:r>
      <w:r w:rsidRPr="0026194B">
        <w:t>identified</w:t>
      </w:r>
      <w:r w:rsidR="000C4892">
        <w:t xml:space="preserve"> </w:t>
      </w:r>
      <w:r w:rsidRPr="0026194B">
        <w:t>37</w:t>
      </w:r>
      <w:r w:rsidR="000C4892">
        <w:t xml:space="preserve"> </w:t>
      </w:r>
      <w:r w:rsidRPr="0026194B">
        <w:t>offences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area.</w:t>
      </w:r>
      <w:r w:rsidR="000C4892">
        <w:t xml:space="preserve"> </w:t>
      </w:r>
      <w:r w:rsidRPr="0026194B">
        <w:t>Disciplinary</w:t>
      </w:r>
      <w:r w:rsidR="000C4892">
        <w:t xml:space="preserve"> </w:t>
      </w:r>
      <w:r w:rsidRPr="0026194B">
        <w:t>action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against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perpetrators.</w:t>
      </w:r>
    </w:p>
    <w:p w14:paraId="6485D64F" w14:textId="77777777" w:rsidR="00BD3DD6" w:rsidRPr="0026194B" w:rsidRDefault="00BD3DD6" w:rsidP="00E95D0C">
      <w:pPr>
        <w:pStyle w:val="SingleTxtG"/>
      </w:pPr>
      <w:r w:rsidRPr="0026194B">
        <w:t>47.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2,469</w:t>
      </w:r>
      <w:r w:rsidR="000C4892">
        <w:t xml:space="preserve"> </w:t>
      </w:r>
      <w:r w:rsidRPr="0026194B">
        <w:t>criminal</w:t>
      </w:r>
      <w:r w:rsidR="000C4892">
        <w:t xml:space="preserve"> </w:t>
      </w:r>
      <w:r w:rsidRPr="0026194B">
        <w:t>offences</w:t>
      </w:r>
      <w:r w:rsidR="000C4892">
        <w:t xml:space="preserve"> </w:t>
      </w:r>
      <w:r w:rsidRPr="0026194B">
        <w:t>involving</w:t>
      </w:r>
      <w:r w:rsidR="000C4892">
        <w:t xml:space="preserve"> </w:t>
      </w:r>
      <w:r w:rsidRPr="0026194B">
        <w:t>corruption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recorded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follows:</w:t>
      </w:r>
    </w:p>
    <w:p w14:paraId="7D7B8EC1" w14:textId="34985627" w:rsidR="00BD3DD6" w:rsidRPr="0026194B" w:rsidRDefault="00BD3DD6" w:rsidP="00446DDD">
      <w:pPr>
        <w:pStyle w:val="Bullet1G"/>
      </w:pPr>
      <w:r w:rsidRPr="0026194B">
        <w:t>1,168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bribe-taking</w:t>
      </w:r>
    </w:p>
    <w:p w14:paraId="08207E33" w14:textId="532DDB1A" w:rsidR="00BD3DD6" w:rsidRPr="0026194B" w:rsidRDefault="00BD3DD6" w:rsidP="00446DDD">
      <w:pPr>
        <w:pStyle w:val="Bullet1G"/>
      </w:pPr>
      <w:r w:rsidRPr="0026194B">
        <w:t>574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embezzlement</w:t>
      </w:r>
      <w:r w:rsidR="000C4892">
        <w:t xml:space="preserve"> </w:t>
      </w:r>
    </w:p>
    <w:p w14:paraId="61961635" w14:textId="213B527C" w:rsidR="00BD3DD6" w:rsidRPr="0026194B" w:rsidRDefault="00BD3DD6" w:rsidP="00446DDD">
      <w:pPr>
        <w:pStyle w:val="Bullet1G"/>
      </w:pPr>
      <w:r w:rsidRPr="0026194B">
        <w:t>124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overstepping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authority</w:t>
      </w:r>
      <w:r w:rsidR="00AE22DD">
        <w:t xml:space="preserve"> or</w:t>
      </w:r>
      <w:r w:rsidR="006E32DD">
        <w:t xml:space="preserve"> powers</w:t>
      </w:r>
    </w:p>
    <w:p w14:paraId="55DEEB7C" w14:textId="7BD810F2" w:rsidR="00BD3DD6" w:rsidRPr="0026194B" w:rsidRDefault="00BD3DD6" w:rsidP="00446DDD">
      <w:pPr>
        <w:pStyle w:val="Bullet1G"/>
      </w:pPr>
      <w:r w:rsidRPr="0026194B">
        <w:t>355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bribery</w:t>
      </w:r>
    </w:p>
    <w:p w14:paraId="63FCD407" w14:textId="2B0F1312" w:rsidR="00BD3DD6" w:rsidRPr="0026194B" w:rsidRDefault="00BD3DD6" w:rsidP="00446DDD">
      <w:pPr>
        <w:pStyle w:val="Bullet1G"/>
      </w:pPr>
      <w:r w:rsidRPr="0026194B">
        <w:t>11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failure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act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official</w:t>
      </w:r>
    </w:p>
    <w:p w14:paraId="755F0487" w14:textId="7C5B5674" w:rsidR="00BD3DD6" w:rsidRPr="0026194B" w:rsidRDefault="00BD3DD6" w:rsidP="00446DDD">
      <w:pPr>
        <w:pStyle w:val="Bullet1G"/>
      </w:pPr>
      <w:r w:rsidRPr="0026194B">
        <w:t>5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acting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intermediary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bribery</w:t>
      </w:r>
    </w:p>
    <w:p w14:paraId="593DB623" w14:textId="571093D4" w:rsidR="00BD3DD6" w:rsidRPr="0026194B" w:rsidRDefault="00BD3DD6" w:rsidP="00446DDD">
      <w:pPr>
        <w:pStyle w:val="Bullet1G"/>
      </w:pPr>
      <w:r w:rsidRPr="0026194B">
        <w:t>2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money-laundering</w:t>
      </w:r>
    </w:p>
    <w:p w14:paraId="2F8149BD" w14:textId="77777777" w:rsidR="00BD3DD6" w:rsidRPr="0026194B" w:rsidRDefault="00BD3DD6" w:rsidP="00E95D0C">
      <w:pPr>
        <w:pStyle w:val="SingleTxtG"/>
      </w:pPr>
      <w:r w:rsidRPr="0026194B">
        <w:t>48.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enforcement</w:t>
      </w:r>
      <w:r w:rsidR="000C4892">
        <w:t xml:space="preserve"> </w:t>
      </w:r>
      <w:r w:rsidRPr="0026194B">
        <w:t>authorities</w:t>
      </w:r>
      <w:r w:rsidR="000C4892">
        <w:t xml:space="preserve"> </w:t>
      </w:r>
      <w:r w:rsidRPr="0026194B">
        <w:t>prosecuted</w:t>
      </w:r>
      <w:r w:rsidR="000C4892">
        <w:t xml:space="preserve"> </w:t>
      </w:r>
      <w:r w:rsidRPr="0026194B">
        <w:t>1,089</w:t>
      </w:r>
      <w:r w:rsidR="000C4892">
        <w:t xml:space="preserve"> </w:t>
      </w:r>
      <w:r w:rsidRPr="0026194B">
        <w:t>persons,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whom</w:t>
      </w:r>
      <w:r w:rsidR="000C4892">
        <w:t xml:space="preserve"> </w:t>
      </w:r>
      <w:r w:rsidRPr="0026194B">
        <w:t>433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sentenced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deprivation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liberty,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corruption</w:t>
      </w:r>
      <w:r w:rsidR="000C4892">
        <w:t xml:space="preserve"> </w:t>
      </w:r>
      <w:r w:rsidRPr="0026194B">
        <w:t>offences.</w:t>
      </w:r>
    </w:p>
    <w:p w14:paraId="0DF69627" w14:textId="77777777" w:rsidR="00BD3DD6" w:rsidRPr="0026194B" w:rsidRDefault="00BD3DD6" w:rsidP="00E95D0C">
      <w:pPr>
        <w:pStyle w:val="SingleTxtG"/>
      </w:pPr>
      <w:r w:rsidRPr="0026194B">
        <w:t>49.</w:t>
      </w:r>
      <w:r w:rsidRPr="0026194B">
        <w:tab/>
        <w:t>Of</w:t>
      </w:r>
      <w:r w:rsidR="000C4892">
        <w:t xml:space="preserve"> </w:t>
      </w:r>
      <w:r w:rsidRPr="0026194B">
        <w:t>those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prosecuted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corruption,</w:t>
      </w:r>
      <w:r w:rsidR="000C4892">
        <w:t xml:space="preserve"> </w:t>
      </w:r>
      <w:r w:rsidRPr="0026194B">
        <w:t>29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position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responsibility.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example,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Deputy</w:t>
      </w:r>
      <w:r w:rsidR="000C4892">
        <w:t xml:space="preserve"> </w:t>
      </w:r>
      <w:r w:rsidRPr="0026194B">
        <w:t>Minister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Emergency</w:t>
      </w:r>
      <w:r w:rsidR="000C4892">
        <w:t xml:space="preserve"> </w:t>
      </w:r>
      <w:r w:rsidRPr="0026194B">
        <w:t>Responses,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Deputy</w:t>
      </w:r>
      <w:r w:rsidR="000C4892">
        <w:t xml:space="preserve"> </w:t>
      </w:r>
      <w:r w:rsidRPr="0026194B">
        <w:t>Minister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manager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fund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sentenced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deprivation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liberty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bribe-taking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abuse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authority.</w:t>
      </w:r>
    </w:p>
    <w:p w14:paraId="47EB1C60" w14:textId="77777777" w:rsidR="00BD3DD6" w:rsidRPr="0026194B" w:rsidRDefault="00BD3DD6" w:rsidP="009D2A12">
      <w:pPr>
        <w:pStyle w:val="H23G"/>
      </w:pPr>
      <w:r w:rsidRPr="0026194B">
        <w:tab/>
      </w:r>
      <w:r w:rsidRPr="0026194B">
        <w:tab/>
        <w:t>Non-discrimination</w:t>
      </w:r>
    </w:p>
    <w:p w14:paraId="21AC7049" w14:textId="77777777" w:rsidR="00BD3DD6" w:rsidRPr="0026194B" w:rsidRDefault="00BD3DD6" w:rsidP="00E95D0C">
      <w:pPr>
        <w:pStyle w:val="SingleTxtG"/>
      </w:pPr>
      <w:r w:rsidRPr="0026194B">
        <w:t>50.</w:t>
      </w:r>
      <w:r w:rsidRPr="0026194B">
        <w:tab/>
        <w:t>The</w:t>
      </w:r>
      <w:r w:rsidR="000C4892">
        <w:t xml:space="preserve"> </w:t>
      </w:r>
      <w:r w:rsidRPr="0026194B">
        <w:t>Constitution</w:t>
      </w:r>
      <w:r w:rsidR="000C4892">
        <w:t xml:space="preserve"> </w:t>
      </w:r>
      <w:r w:rsidRPr="0026194B">
        <w:t>guarantees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without</w:t>
      </w:r>
      <w:r w:rsidR="000C4892">
        <w:t xml:space="preserve"> </w:t>
      </w:r>
      <w:r w:rsidRPr="0026194B">
        <w:t>discrimination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equal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lawful</w:t>
      </w:r>
      <w:r w:rsidR="000C4892">
        <w:t xml:space="preserve"> </w:t>
      </w:r>
      <w:r w:rsidRPr="0026194B">
        <w:t>interests</w:t>
      </w:r>
      <w:r w:rsidR="000C4892">
        <w:t xml:space="preserve"> </w:t>
      </w:r>
      <w:r w:rsidRPr="0026194B">
        <w:t>(art.</w:t>
      </w:r>
      <w:r w:rsidR="000C4892">
        <w:t xml:space="preserve"> </w:t>
      </w:r>
      <w:r w:rsidRPr="0026194B">
        <w:t>22).</w:t>
      </w:r>
      <w:r w:rsidR="000C4892">
        <w:t xml:space="preserve"> </w:t>
      </w:r>
    </w:p>
    <w:p w14:paraId="6F5C5916" w14:textId="77777777" w:rsidR="00BD3DD6" w:rsidRPr="0026194B" w:rsidRDefault="00BD3DD6" w:rsidP="00E95D0C">
      <w:pPr>
        <w:pStyle w:val="SingleTxtG"/>
      </w:pPr>
      <w:r w:rsidRPr="0026194B">
        <w:t>51.</w:t>
      </w:r>
      <w:r w:rsidRPr="0026194B">
        <w:tab/>
        <w:t>The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rules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prohibition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discrimination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constitutional</w:t>
      </w:r>
      <w:r w:rsidR="000C4892">
        <w:t xml:space="preserve"> </w:t>
      </w:r>
      <w:r w:rsidRPr="0026194B">
        <w:t>principle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equality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developed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many</w:t>
      </w:r>
      <w:r w:rsidR="000C4892">
        <w:t xml:space="preserve"> </w:t>
      </w:r>
      <w:r w:rsidRPr="0026194B">
        <w:t>sector-specific</w:t>
      </w:r>
      <w:r w:rsidR="000C4892">
        <w:t xml:space="preserve"> </w:t>
      </w:r>
      <w:r w:rsidRPr="0026194B">
        <w:t>pieces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legislation,</w:t>
      </w:r>
      <w:r w:rsidR="000C4892">
        <w:t xml:space="preserve"> </w:t>
      </w:r>
      <w:r w:rsidRPr="0026194B">
        <w:t>governing</w:t>
      </w:r>
      <w:r w:rsidR="000C4892">
        <w:t xml:space="preserve"> </w:t>
      </w:r>
      <w:r w:rsidRPr="0026194B">
        <w:t>different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relations</w:t>
      </w:r>
      <w:r w:rsidR="000C4892">
        <w:t xml:space="preserve"> </w:t>
      </w:r>
      <w:r w:rsidRPr="0026194B">
        <w:t>(for</w:t>
      </w:r>
      <w:r w:rsidR="000C4892">
        <w:t xml:space="preserve"> </w:t>
      </w:r>
      <w:r w:rsidRPr="0026194B">
        <w:t>example,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relations,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protection,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order,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children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rights,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media,</w:t>
      </w:r>
      <w:r w:rsidR="000C4892">
        <w:t xml:space="preserve"> </w:t>
      </w:r>
      <w:r w:rsidRPr="0026194B">
        <w:t>advertising,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exercise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judicial</w:t>
      </w:r>
      <w:r w:rsidR="000C4892">
        <w:t xml:space="preserve"> </w:t>
      </w:r>
      <w:r w:rsidRPr="0026194B">
        <w:t>protection).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above-mentioned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rules,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conjunction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Constitution,</w:t>
      </w:r>
      <w:r w:rsidR="000C4892">
        <w:t xml:space="preserve"> </w:t>
      </w:r>
      <w:r w:rsidRPr="0026194B">
        <w:t>constitutes</w:t>
      </w:r>
      <w:r w:rsidR="000C4892">
        <w:t xml:space="preserve"> </w:t>
      </w:r>
      <w:r w:rsidRPr="0026194B">
        <w:t>fully</w:t>
      </w:r>
      <w:r w:rsidR="000C4892">
        <w:t xml:space="preserve"> </w:t>
      </w:r>
      <w:r w:rsidRPr="0026194B">
        <w:t>developed</w:t>
      </w:r>
      <w:r w:rsidR="000C4892">
        <w:t xml:space="preserve"> </w:t>
      </w:r>
      <w:r w:rsidRPr="0026194B">
        <w:t>anti-discrimination</w:t>
      </w:r>
      <w:r w:rsidR="000C4892">
        <w:t xml:space="preserve"> </w:t>
      </w:r>
      <w:r w:rsidRPr="0026194B">
        <w:t>legislation.</w:t>
      </w:r>
    </w:p>
    <w:p w14:paraId="44D2A684" w14:textId="77777777" w:rsidR="00BD3DD6" w:rsidRPr="0026194B" w:rsidRDefault="00BD3DD6" w:rsidP="00E95D0C">
      <w:pPr>
        <w:pStyle w:val="SingleTxtG"/>
      </w:pPr>
      <w:r w:rsidRPr="0026194B">
        <w:t>52.</w:t>
      </w:r>
      <w:r w:rsidRPr="0026194B">
        <w:tab/>
        <w:t>Legislation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combat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forms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discrimination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continuously</w:t>
      </w:r>
      <w:r w:rsidR="000C4892">
        <w:t xml:space="preserve"> </w:t>
      </w:r>
      <w:r w:rsidRPr="0026194B">
        <w:t>improved</w:t>
      </w:r>
      <w:r w:rsidR="000C4892">
        <w:t xml:space="preserve"> </w:t>
      </w:r>
      <w:r w:rsidRPr="0026194B">
        <w:t>through</w:t>
      </w:r>
      <w:r w:rsidR="000C4892">
        <w:t xml:space="preserve"> </w:t>
      </w:r>
      <w:r w:rsidRPr="0026194B">
        <w:t>amendments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relevant</w:t>
      </w:r>
      <w:r w:rsidR="000C4892">
        <w:t xml:space="preserve"> </w:t>
      </w:r>
      <w:r w:rsidRPr="0026194B">
        <w:t>laws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regulations.</w:t>
      </w:r>
      <w:r w:rsidR="000C4892">
        <w:t xml:space="preserve"> </w:t>
      </w:r>
    </w:p>
    <w:p w14:paraId="604AE3CD" w14:textId="77777777" w:rsidR="00BD3DD6" w:rsidRPr="0026194B" w:rsidRDefault="00BD3DD6" w:rsidP="00E95D0C">
      <w:pPr>
        <w:pStyle w:val="SingleTxtG"/>
      </w:pPr>
      <w:r w:rsidRPr="0026194B">
        <w:t>53.</w:t>
      </w:r>
      <w:r w:rsidRPr="0026194B">
        <w:tab/>
        <w:t>The</w:t>
      </w:r>
      <w:r w:rsidR="000C4892">
        <w:t xml:space="preserve"> </w:t>
      </w:r>
      <w:r w:rsidRPr="0026194B">
        <w:t>adoption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separate</w:t>
      </w:r>
      <w:r w:rsidR="000C4892">
        <w:t xml:space="preserve"> </w:t>
      </w:r>
      <w:r w:rsidRPr="0026194B">
        <w:t>anti-discrimination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compatible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sectoral</w:t>
      </w:r>
      <w:r w:rsidR="000C4892">
        <w:t xml:space="preserve"> </w:t>
      </w:r>
      <w:r w:rsidRPr="0026194B">
        <w:t>organization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system.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adoption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separate</w:t>
      </w:r>
      <w:r w:rsidR="000C4892">
        <w:t xml:space="preserve"> </w:t>
      </w:r>
      <w:r w:rsidRPr="0026194B">
        <w:t>instrument</w:t>
      </w:r>
      <w:r w:rsidR="000C4892">
        <w:t xml:space="preserve"> </w:t>
      </w:r>
      <w:r w:rsidRPr="0026194B">
        <w:t>would</w:t>
      </w:r>
      <w:r w:rsidR="000C4892">
        <w:t xml:space="preserve"> </w:t>
      </w:r>
      <w:r w:rsidRPr="0026194B">
        <w:t>significantly</w:t>
      </w:r>
      <w:r w:rsidR="000C4892">
        <w:t xml:space="preserve"> </w:t>
      </w:r>
      <w:r w:rsidRPr="0026194B">
        <w:t>narrow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scope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anti-discrimination</w:t>
      </w:r>
      <w:r w:rsidR="000C4892">
        <w:t xml:space="preserve"> </w:t>
      </w:r>
      <w:r w:rsidRPr="0026194B">
        <w:t>regulations.</w:t>
      </w:r>
    </w:p>
    <w:p w14:paraId="3412251C" w14:textId="77777777" w:rsidR="00BD3DD6" w:rsidRPr="0026194B" w:rsidRDefault="00BD3DD6" w:rsidP="00E95D0C">
      <w:pPr>
        <w:pStyle w:val="SingleTxtG"/>
      </w:pPr>
      <w:r w:rsidRPr="0026194B">
        <w:t>54.</w:t>
      </w:r>
      <w:r w:rsidRPr="0026194B">
        <w:tab/>
        <w:t>Persons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believe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subjected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discrimination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apply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courts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discrimination.</w:t>
      </w:r>
    </w:p>
    <w:p w14:paraId="372683C1" w14:textId="77777777" w:rsidR="00BD3DD6" w:rsidRPr="0026194B" w:rsidRDefault="00BD3DD6" w:rsidP="00E95D0C">
      <w:pPr>
        <w:pStyle w:val="SingleTxtG"/>
      </w:pPr>
      <w:r w:rsidRPr="0026194B">
        <w:lastRenderedPageBreak/>
        <w:t>55.</w:t>
      </w:r>
      <w:r w:rsidRPr="0026194B">
        <w:tab/>
        <w:t>A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relations</w:t>
      </w:r>
      <w:r w:rsidR="000C4892">
        <w:t xml:space="preserve"> </w:t>
      </w:r>
      <w:r w:rsidRPr="0026194B">
        <w:t>dispute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court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both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employers,</w:t>
      </w:r>
      <w:r w:rsidR="000C4892">
        <w:t xml:space="preserve"> </w:t>
      </w:r>
      <w:proofErr w:type="gramStart"/>
      <w:r w:rsidRPr="0026194B">
        <w:t>and</w:t>
      </w:r>
      <w:r w:rsidR="000C4892">
        <w:t xml:space="preserve"> </w:t>
      </w:r>
      <w:r w:rsidRPr="0026194B">
        <w:t>also</w:t>
      </w:r>
      <w:proofErr w:type="gramEnd"/>
      <w:r w:rsidR="000C4892">
        <w:t xml:space="preserve"> </w:t>
      </w:r>
      <w:r w:rsidRPr="0026194B">
        <w:t>procurators,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acting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defence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legally</w:t>
      </w:r>
      <w:r w:rsidR="000C4892">
        <w:t xml:space="preserve"> </w:t>
      </w:r>
      <w:r w:rsidRPr="0026194B">
        <w:t>protected</w:t>
      </w:r>
      <w:r w:rsidR="000C4892">
        <w:t xml:space="preserve"> </w:t>
      </w:r>
      <w:r w:rsidRPr="0026194B">
        <w:t>interests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members</w:t>
      </w:r>
      <w:r w:rsidR="000C4892">
        <w:t xml:space="preserve"> </w:t>
      </w:r>
      <w:r w:rsidRPr="0026194B">
        <w:t>and,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circumstances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law,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individuals.</w:t>
      </w:r>
    </w:p>
    <w:p w14:paraId="5B99621F" w14:textId="77777777" w:rsidR="00BD3DD6" w:rsidRPr="0026194B" w:rsidRDefault="00BD3DD6" w:rsidP="00E95D0C">
      <w:pPr>
        <w:pStyle w:val="SingleTxtG"/>
      </w:pPr>
      <w:r w:rsidRPr="0026194B">
        <w:t>56.</w:t>
      </w:r>
      <w:r w:rsidRPr="0026194B">
        <w:tab/>
        <w:t>Employees</w:t>
      </w:r>
      <w:r w:rsidR="000C4892">
        <w:t xml:space="preserve"> </w:t>
      </w:r>
      <w:r w:rsidRPr="0026194B">
        <w:t>do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pay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expenses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individual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disputes.</w:t>
      </w:r>
    </w:p>
    <w:p w14:paraId="26562564" w14:textId="77777777" w:rsidR="00BD3DD6" w:rsidRPr="0026194B" w:rsidRDefault="00BD3DD6" w:rsidP="00E95D0C">
      <w:pPr>
        <w:pStyle w:val="SingleTxtG"/>
      </w:pPr>
      <w:r w:rsidRPr="0026194B">
        <w:t>57.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courts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tried</w:t>
      </w:r>
      <w:r w:rsidR="000C4892">
        <w:t xml:space="preserve"> </w:t>
      </w:r>
      <w:r w:rsidRPr="0026194B">
        <w:t>9,162</w:t>
      </w:r>
      <w:r w:rsidR="000C4892">
        <w:t xml:space="preserve"> </w:t>
      </w:r>
      <w:r w:rsidRPr="0026194B">
        <w:t>civil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involving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disputes</w:t>
      </w:r>
      <w:r w:rsidR="000C4892">
        <w:t xml:space="preserve"> </w:t>
      </w:r>
      <w:r w:rsidRPr="0026194B">
        <w:t>(10,619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2017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12,843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2016).</w:t>
      </w:r>
    </w:p>
    <w:p w14:paraId="51E536E8" w14:textId="77777777" w:rsidR="00BD3DD6" w:rsidRPr="0026194B" w:rsidRDefault="00BD3DD6" w:rsidP="00E95D0C">
      <w:pPr>
        <w:pStyle w:val="SingleTxtG"/>
      </w:pPr>
      <w:r w:rsidRPr="0026194B">
        <w:t>58.</w:t>
      </w:r>
      <w:r w:rsidRPr="0026194B">
        <w:tab/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80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claims</w:t>
      </w:r>
      <w:r w:rsidR="000C4892">
        <w:t xml:space="preserve"> </w:t>
      </w:r>
      <w:r w:rsidRPr="0026194B">
        <w:t>seeking</w:t>
      </w:r>
      <w:r w:rsidR="000C4892">
        <w:t xml:space="preserve"> </w:t>
      </w:r>
      <w:r w:rsidRPr="0026194B">
        <w:t>payment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wages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met,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30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claims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reinstatement,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93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compensation</w:t>
      </w:r>
      <w:r w:rsidR="000C4892">
        <w:t xml:space="preserve"> </w:t>
      </w:r>
      <w:r w:rsidRPr="0026194B">
        <w:t>claims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property</w:t>
      </w:r>
      <w:r w:rsidR="000C4892">
        <w:t xml:space="preserve"> </w:t>
      </w:r>
      <w:r w:rsidRPr="0026194B">
        <w:t>damage</w:t>
      </w:r>
      <w:r w:rsidR="000C4892">
        <w:t xml:space="preserve"> </w:t>
      </w:r>
      <w:r w:rsidRPr="0026194B">
        <w:t>caused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course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duties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60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claims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types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disputes.</w:t>
      </w:r>
    </w:p>
    <w:p w14:paraId="61784A5B" w14:textId="77777777" w:rsidR="00BD3DD6" w:rsidRPr="0026194B" w:rsidRDefault="00BD3DD6" w:rsidP="00E95D0C">
      <w:pPr>
        <w:pStyle w:val="SingleTxtG"/>
      </w:pPr>
      <w:r w:rsidRPr="0026194B">
        <w:t>59.</w:t>
      </w:r>
      <w:r w:rsidRPr="0026194B">
        <w:tab/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distillation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jurisprudence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following</w:t>
      </w:r>
      <w:r w:rsidR="000C4892">
        <w:t xml:space="preserve"> </w:t>
      </w:r>
      <w:r w:rsidRPr="0026194B">
        <w:t>discussions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upholding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rules</w:t>
      </w:r>
      <w:r w:rsidR="000C4892">
        <w:t xml:space="preserve"> </w:t>
      </w:r>
      <w:r w:rsidRPr="0026194B">
        <w:t>prohibiting</w:t>
      </w:r>
      <w:r w:rsidR="000C4892">
        <w:t xml:space="preserve"> </w:t>
      </w:r>
      <w:r w:rsidRPr="0026194B">
        <w:t>discrimination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relations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fulfilment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guarantees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obligations,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5</w:t>
      </w:r>
      <w:r w:rsidR="000C4892">
        <w:t xml:space="preserve"> </w:t>
      </w:r>
      <w:r w:rsidRPr="0026194B">
        <w:t>December</w:t>
      </w:r>
      <w:r w:rsidR="000C4892">
        <w:t xml:space="preserve"> </w:t>
      </w:r>
      <w:r w:rsidRPr="0026194B">
        <w:t>2017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Presidium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Supreme</w:t>
      </w:r>
      <w:r w:rsidR="000C4892">
        <w:t xml:space="preserve"> </w:t>
      </w:r>
      <w:r w:rsidRPr="0026194B">
        <w:t>Court</w:t>
      </w:r>
      <w:r w:rsidR="000C4892">
        <w:t xml:space="preserve"> </w:t>
      </w:r>
      <w:r w:rsidRPr="0026194B">
        <w:t>adopted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7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practical</w:t>
      </w:r>
      <w:r w:rsidR="000C4892">
        <w:t xml:space="preserve"> </w:t>
      </w:r>
      <w:r w:rsidRPr="0026194B">
        <w:t>application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courts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legislative</w:t>
      </w:r>
      <w:r w:rsidR="000C4892">
        <w:t xml:space="preserve"> </w:t>
      </w:r>
      <w:r w:rsidRPr="0026194B">
        <w:t>standards</w:t>
      </w:r>
      <w:r w:rsidR="000C4892">
        <w:t xml:space="preserve"> </w:t>
      </w:r>
      <w:r w:rsidRPr="0026194B">
        <w:t>governing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obligations.</w:t>
      </w:r>
    </w:p>
    <w:p w14:paraId="5EC96A5C" w14:textId="77777777" w:rsidR="00BD3DD6" w:rsidRPr="0026194B" w:rsidRDefault="00BD3DD6" w:rsidP="00E95D0C">
      <w:pPr>
        <w:pStyle w:val="SingleTxtG"/>
      </w:pPr>
      <w:r w:rsidRPr="0026194B">
        <w:t>60.</w:t>
      </w:r>
      <w:r w:rsidRPr="0026194B">
        <w:tab/>
        <w:t>The</w:t>
      </w:r>
      <w:r w:rsidR="000C4892">
        <w:t xml:space="preserve"> </w:t>
      </w:r>
      <w:r w:rsidRPr="0026194B">
        <w:t>Presidium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Supreme</w:t>
      </w:r>
      <w:r w:rsidR="000C4892">
        <w:t xml:space="preserve"> </w:t>
      </w:r>
      <w:r w:rsidRPr="0026194B">
        <w:t>Court</w:t>
      </w:r>
      <w:r w:rsidR="000C4892">
        <w:t xml:space="preserve"> </w:t>
      </w:r>
      <w:r w:rsidRPr="0026194B">
        <w:t>informed</w:t>
      </w:r>
      <w:r w:rsidR="000C4892">
        <w:t xml:space="preserve"> </w:t>
      </w:r>
      <w:r w:rsidRPr="0026194B">
        <w:t>judges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importance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thorough</w:t>
      </w:r>
      <w:r w:rsidR="000C4892">
        <w:t xml:space="preserve"> </w:t>
      </w:r>
      <w:r w:rsidRPr="0026194B">
        <w:t>examination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court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any</w:t>
      </w:r>
      <w:r w:rsidR="000C4892">
        <w:t xml:space="preserve"> </w:t>
      </w:r>
      <w:r w:rsidRPr="0026194B">
        <w:t>claim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employee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discrimination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employer.</w:t>
      </w:r>
      <w:r w:rsidR="000C4892">
        <w:t xml:space="preserve"> </w:t>
      </w:r>
      <w:r w:rsidRPr="0026194B">
        <w:t>Judges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recommended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consider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entire</w:t>
      </w:r>
      <w:r w:rsidR="000C4892">
        <w:t xml:space="preserve"> </w:t>
      </w:r>
      <w:r w:rsidRPr="0026194B">
        <w:t>range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guarantees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local</w:t>
      </w:r>
      <w:r w:rsidR="000C4892">
        <w:t xml:space="preserve"> </w:t>
      </w:r>
      <w:r w:rsidRPr="0026194B">
        <w:t>regulations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employers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employees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obligations.</w:t>
      </w:r>
    </w:p>
    <w:p w14:paraId="70023B70" w14:textId="77777777" w:rsidR="00BD3DD6" w:rsidRPr="0026194B" w:rsidRDefault="00BD3DD6" w:rsidP="00E95D0C">
      <w:pPr>
        <w:pStyle w:val="SingleTxtG"/>
      </w:pPr>
      <w:r w:rsidRPr="0026194B">
        <w:t>61.</w:t>
      </w:r>
      <w:r w:rsidRPr="0026194B">
        <w:tab/>
        <w:t>Act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345-Z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7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2012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Preventing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Spread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Diseases</w:t>
      </w:r>
      <w:r w:rsidR="000C4892">
        <w:t xml:space="preserve"> </w:t>
      </w:r>
      <w:r w:rsidRPr="0026194B">
        <w:t>Posing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Danger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intended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universal</w:t>
      </w:r>
      <w:r w:rsidR="000C4892">
        <w:t xml:space="preserve"> </w:t>
      </w:r>
      <w:r w:rsidRPr="0026194B">
        <w:t>access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diagnosis,</w:t>
      </w:r>
      <w:r w:rsidR="000C4892">
        <w:t xml:space="preserve"> </w:t>
      </w:r>
      <w:r w:rsidRPr="0026194B">
        <w:t>treatment,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support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diseases</w:t>
      </w:r>
      <w:r w:rsidR="000C4892">
        <w:t xml:space="preserve"> </w:t>
      </w:r>
      <w:r w:rsidRPr="0026194B">
        <w:t>constituting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hazard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reduce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spread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diseases</w:t>
      </w:r>
      <w:r w:rsidR="000C4892">
        <w:t xml:space="preserve"> </w:t>
      </w:r>
      <w:r w:rsidRPr="0026194B">
        <w:t>constituting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hazard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population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high</w:t>
      </w:r>
      <w:r w:rsidR="000C4892">
        <w:t xml:space="preserve"> </w:t>
      </w:r>
      <w:r w:rsidRPr="0026194B">
        <w:t>risk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contracting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diseases.</w:t>
      </w:r>
      <w:r w:rsidR="000C4892">
        <w:t xml:space="preserve"> </w:t>
      </w:r>
    </w:p>
    <w:p w14:paraId="20AF26BC" w14:textId="77777777" w:rsidR="00BD3DD6" w:rsidRPr="0026194B" w:rsidRDefault="00BD3DD6" w:rsidP="00E95D0C">
      <w:pPr>
        <w:pStyle w:val="SingleTxtG"/>
      </w:pPr>
      <w:r w:rsidRPr="0026194B">
        <w:t>62.</w:t>
      </w:r>
      <w:r w:rsidRPr="0026194B">
        <w:tab/>
        <w:t>Lessons</w:t>
      </w:r>
      <w:r w:rsidR="000C4892">
        <w:t xml:space="preserve"> </w:t>
      </w:r>
      <w:r w:rsidRPr="0026194B">
        <w:t>learned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human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show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establishment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institution</w:t>
      </w:r>
      <w:r w:rsidR="000C4892">
        <w:t xml:space="preserve"> </w:t>
      </w:r>
      <w:r w:rsidRPr="0026194B">
        <w:t>must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accompanied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allocation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adequate</w:t>
      </w:r>
      <w:r w:rsidR="000C4892">
        <w:t xml:space="preserve"> </w:t>
      </w:r>
      <w:r w:rsidRPr="0026194B">
        <w:t>resources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satisfactory</w:t>
      </w:r>
      <w:r w:rsidR="000C4892">
        <w:t xml:space="preserve"> </w:t>
      </w:r>
      <w:r w:rsidRPr="0026194B">
        <w:t>discharge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mandate.</w:t>
      </w:r>
      <w:r w:rsidR="000C4892">
        <w:t xml:space="preserve"> </w:t>
      </w:r>
    </w:p>
    <w:p w14:paraId="7A6DB543" w14:textId="77777777" w:rsidR="00BD3DD6" w:rsidRPr="0026194B" w:rsidRDefault="00BD3DD6" w:rsidP="00E95D0C">
      <w:pPr>
        <w:pStyle w:val="SingleTxtG"/>
      </w:pPr>
      <w:r w:rsidRPr="0026194B">
        <w:t>63.</w:t>
      </w:r>
      <w:r w:rsidRPr="0026194B">
        <w:tab/>
        <w:t>Belarus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well-developed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specialized</w:t>
      </w:r>
      <w:r w:rsidR="000C4892">
        <w:t xml:space="preserve"> </w:t>
      </w:r>
      <w:r w:rsidRPr="0026194B">
        <w:t>bodies</w:t>
      </w:r>
      <w:r w:rsidR="000C4892">
        <w:t xml:space="preserve"> </w:t>
      </w:r>
      <w:r w:rsidRPr="0026194B">
        <w:t>bringing</w:t>
      </w:r>
      <w:r w:rsidR="000C4892">
        <w:t xml:space="preserve"> </w:t>
      </w:r>
      <w:r w:rsidRPr="0026194B">
        <w:t>together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civil</w:t>
      </w:r>
      <w:r w:rsidR="000C4892">
        <w:t xml:space="preserve"> </w:t>
      </w:r>
      <w:r w:rsidRPr="0026194B">
        <w:t>society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protect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promote</w:t>
      </w:r>
      <w:r w:rsidR="000C4892">
        <w:t xml:space="preserve"> </w:t>
      </w:r>
      <w:r w:rsidRPr="0026194B">
        <w:t>various</w:t>
      </w:r>
      <w:r w:rsidR="000C4892">
        <w:t xml:space="preserve"> </w:t>
      </w:r>
      <w:r w:rsidRPr="0026194B">
        <w:t>categories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human</w:t>
      </w:r>
      <w:r w:rsidR="000C4892">
        <w:t xml:space="preserve"> </w:t>
      </w:r>
      <w:r w:rsidRPr="0026194B">
        <w:t>rights,</w:t>
      </w:r>
      <w:r w:rsidR="000C4892">
        <w:t xml:space="preserve"> </w:t>
      </w:r>
      <w:r w:rsidRPr="0026194B">
        <w:t>including:</w:t>
      </w:r>
    </w:p>
    <w:p w14:paraId="5DCFC9AB" w14:textId="3204173D" w:rsidR="00BD3DD6" w:rsidRPr="0026194B" w:rsidRDefault="00BD3DD6" w:rsidP="009D2A12">
      <w:pPr>
        <w:pStyle w:val="Bullet1G"/>
      </w:pPr>
      <w:r w:rsidRPr="0026194B">
        <w:t>National</w:t>
      </w:r>
      <w:r w:rsidR="000C4892">
        <w:t xml:space="preserve"> </w:t>
      </w:r>
      <w:r w:rsidRPr="0026194B">
        <w:t>Commission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Child</w:t>
      </w:r>
    </w:p>
    <w:p w14:paraId="0778888E" w14:textId="61FC563A" w:rsidR="00BD3DD6" w:rsidRPr="0026194B" w:rsidRDefault="00BD3DD6" w:rsidP="009D2A12">
      <w:pPr>
        <w:pStyle w:val="Bullet1G"/>
      </w:pPr>
      <w:r w:rsidRPr="0026194B">
        <w:t>National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Gender</w:t>
      </w:r>
      <w:r w:rsidR="000C4892">
        <w:t xml:space="preserve"> </w:t>
      </w:r>
      <w:r w:rsidRPr="0026194B">
        <w:t>Policy</w:t>
      </w:r>
    </w:p>
    <w:p w14:paraId="361B647C" w14:textId="2884CB75" w:rsidR="00BD3DD6" w:rsidRPr="0026194B" w:rsidRDefault="00BD3DD6" w:rsidP="009D2A12">
      <w:pPr>
        <w:pStyle w:val="Bullet1G"/>
      </w:pPr>
      <w:r w:rsidRPr="0026194B">
        <w:t>Inter-Ethnic</w:t>
      </w:r>
      <w:r w:rsidR="000C4892">
        <w:t xml:space="preserve"> </w:t>
      </w:r>
      <w:r w:rsidRPr="0026194B">
        <w:t>Advisory</w:t>
      </w:r>
      <w:r w:rsidR="000C4892">
        <w:t xml:space="preserve"> </w:t>
      </w:r>
      <w:r w:rsidRPr="0026194B">
        <w:t>Council</w:t>
      </w:r>
    </w:p>
    <w:p w14:paraId="53EACC07" w14:textId="097E1FEC" w:rsidR="00BD3DD6" w:rsidRPr="0026194B" w:rsidRDefault="00BD3DD6" w:rsidP="009D2A12">
      <w:pPr>
        <w:pStyle w:val="Bullet1G"/>
      </w:pPr>
      <w:r w:rsidRPr="0026194B">
        <w:t>Interfaith</w:t>
      </w:r>
      <w:r w:rsidR="000C4892">
        <w:t xml:space="preserve"> </w:t>
      </w:r>
      <w:r w:rsidRPr="0026194B">
        <w:t>Advisory</w:t>
      </w:r>
      <w:r w:rsidR="000C4892">
        <w:t xml:space="preserve"> </w:t>
      </w:r>
      <w:r w:rsidRPr="0026194B">
        <w:t>Council</w:t>
      </w:r>
    </w:p>
    <w:p w14:paraId="71A2005B" w14:textId="469B6119" w:rsidR="00BD3DD6" w:rsidRPr="0026194B" w:rsidRDefault="00BD3DD6" w:rsidP="009D2A12">
      <w:pPr>
        <w:pStyle w:val="Bullet1G"/>
      </w:pPr>
      <w:r w:rsidRPr="0026194B">
        <w:t>National</w:t>
      </w:r>
      <w:r w:rsidR="000C4892">
        <w:t xml:space="preserve"> </w:t>
      </w:r>
      <w:r w:rsidRPr="0026194B">
        <w:t>Interdepartmental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Disability</w:t>
      </w:r>
      <w:r w:rsidR="000C4892">
        <w:t xml:space="preserve"> </w:t>
      </w:r>
    </w:p>
    <w:p w14:paraId="6EF49EC3" w14:textId="77777777" w:rsidR="00BD3DD6" w:rsidRPr="0026194B" w:rsidRDefault="00BD3DD6" w:rsidP="00E95D0C">
      <w:pPr>
        <w:pStyle w:val="SingleTxtG"/>
      </w:pPr>
      <w:r w:rsidRPr="0026194B">
        <w:t>64.</w:t>
      </w:r>
      <w:r w:rsidRPr="0026194B">
        <w:tab/>
        <w:t>Belarus</w:t>
      </w:r>
      <w:r w:rsidR="000C4892">
        <w:t xml:space="preserve"> </w:t>
      </w:r>
      <w:r w:rsidRPr="0026194B">
        <w:t>continues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study</w:t>
      </w:r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experience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operation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human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consider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possibility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desirability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supplementing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human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institution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line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principles</w:t>
      </w:r>
      <w:r w:rsidR="000C4892">
        <w:t xml:space="preserve"> </w:t>
      </w:r>
      <w:r w:rsidRPr="0026194B">
        <w:t>relating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status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promotion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human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(the</w:t>
      </w:r>
      <w:r w:rsidR="000C4892">
        <w:t xml:space="preserve"> </w:t>
      </w:r>
      <w:r w:rsidRPr="0026194B">
        <w:t>Paris</w:t>
      </w:r>
      <w:r w:rsidR="000C4892">
        <w:t xml:space="preserve"> </w:t>
      </w:r>
      <w:r w:rsidRPr="0026194B">
        <w:t>Principles).</w:t>
      </w:r>
    </w:p>
    <w:p w14:paraId="397B9AD9" w14:textId="77777777" w:rsidR="00BD3DD6" w:rsidRPr="0026194B" w:rsidRDefault="00BD3DD6" w:rsidP="00E95D0C">
      <w:pPr>
        <w:pStyle w:val="SingleTxtG"/>
      </w:pPr>
      <w:r w:rsidRPr="0026194B">
        <w:t>65.</w:t>
      </w:r>
      <w:r w:rsidRPr="0026194B">
        <w:tab/>
        <w:t>The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protected</w:t>
      </w:r>
      <w:r w:rsidR="000C4892">
        <w:t xml:space="preserve"> </w:t>
      </w:r>
      <w:r w:rsidRPr="0026194B">
        <w:t>through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direct</w:t>
      </w:r>
      <w:r w:rsidR="000C4892">
        <w:t xml:space="preserve"> </w:t>
      </w:r>
      <w:r w:rsidRPr="0026194B">
        <w:t>applicability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article</w:t>
      </w:r>
      <w:r w:rsidR="000C4892">
        <w:t xml:space="preserve"> </w:t>
      </w:r>
      <w:r w:rsidRPr="0026194B">
        <w:t>22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Constitution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equal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restriction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rights.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status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same</w:t>
      </w:r>
      <w:r w:rsidR="000C4892">
        <w:t xml:space="preserve"> </w:t>
      </w:r>
      <w:r w:rsidRPr="0026194B">
        <w:t>form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content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citizens.</w:t>
      </w:r>
      <w:r w:rsidR="000C4892">
        <w:t xml:space="preserve"> </w:t>
      </w:r>
    </w:p>
    <w:p w14:paraId="55F041FC" w14:textId="77777777" w:rsidR="00BD3DD6" w:rsidRPr="0026194B" w:rsidRDefault="00BD3DD6" w:rsidP="00E95D0C">
      <w:pPr>
        <w:pStyle w:val="SingleTxtG"/>
      </w:pPr>
      <w:r w:rsidRPr="0026194B">
        <w:t>66.</w:t>
      </w:r>
      <w:r w:rsidRPr="0026194B">
        <w:tab/>
        <w:t>A</w:t>
      </w:r>
      <w:r w:rsidR="000C4892">
        <w:t xml:space="preserve"> </w:t>
      </w:r>
      <w:r w:rsidRPr="0026194B">
        <w:t>list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indications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contraindications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receiving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defined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128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22</w:t>
      </w:r>
      <w:r w:rsidR="000C4892">
        <w:t xml:space="preserve"> </w:t>
      </w:r>
      <w:r w:rsidRPr="0026194B">
        <w:t>December</w:t>
      </w:r>
      <w:r w:rsidR="000C4892">
        <w:t xml:space="preserve"> </w:t>
      </w:r>
      <w:r w:rsidRPr="0026194B">
        <w:t>2011.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list</w:t>
      </w:r>
      <w:r w:rsidR="000C4892">
        <w:t xml:space="preserve"> </w:t>
      </w:r>
      <w:r w:rsidRPr="0026194B">
        <w:t>does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include</w:t>
      </w:r>
      <w:r w:rsidR="000C4892">
        <w:t xml:space="preserve"> </w:t>
      </w:r>
      <w:r w:rsidRPr="0026194B">
        <w:t>HIV.</w:t>
      </w:r>
      <w:r w:rsidR="000C4892">
        <w:t xml:space="preserve"> </w:t>
      </w:r>
      <w:r w:rsidRPr="0026194B">
        <w:t>Accordingly,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face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restrictions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receiving</w:t>
      </w:r>
      <w:r w:rsidR="000C4892">
        <w:t xml:space="preserve"> </w:t>
      </w:r>
      <w:r w:rsidRPr="0026194B">
        <w:t>preschool,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primary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specialized</w:t>
      </w:r>
      <w:r w:rsidR="000C4892">
        <w:t xml:space="preserve"> </w:t>
      </w:r>
      <w:r w:rsidRPr="0026194B">
        <w:t>education.</w:t>
      </w:r>
    </w:p>
    <w:p w14:paraId="7D204180" w14:textId="77777777" w:rsidR="00BD3DD6" w:rsidRPr="0026194B" w:rsidRDefault="00BD3DD6" w:rsidP="00E95D0C">
      <w:pPr>
        <w:pStyle w:val="SingleTxtG"/>
      </w:pPr>
      <w:r w:rsidRPr="0026194B">
        <w:t>67.</w:t>
      </w:r>
      <w:r w:rsidRPr="0026194B">
        <w:tab/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Act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2435-XII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June</w:t>
      </w:r>
      <w:r w:rsidR="000C4892">
        <w:t xml:space="preserve"> </w:t>
      </w:r>
      <w:r w:rsidRPr="0026194B">
        <w:t>1993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Care,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entitled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accessible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services:</w:t>
      </w:r>
      <w:r w:rsidR="000C4892">
        <w:t xml:space="preserve"> </w:t>
      </w:r>
    </w:p>
    <w:p w14:paraId="597DCD59" w14:textId="51E8D70B" w:rsidR="00BD3DD6" w:rsidRPr="0026194B" w:rsidRDefault="00BD3DD6" w:rsidP="00A71A75">
      <w:pPr>
        <w:pStyle w:val="Bullet1G"/>
      </w:pPr>
      <w:r w:rsidRPr="0026194B">
        <w:lastRenderedPageBreak/>
        <w:t>Free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facilities,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minimum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standards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care</w:t>
      </w:r>
    </w:p>
    <w:p w14:paraId="4A3BC74B" w14:textId="6C8EAE77" w:rsidR="00BD3DD6" w:rsidRPr="0026194B" w:rsidRDefault="00BD3DD6" w:rsidP="00A71A75">
      <w:pPr>
        <w:pStyle w:val="Bullet1G"/>
      </w:pPr>
      <w:r w:rsidRPr="0026194B">
        <w:t>Medical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organizations,</w:t>
      </w:r>
      <w:r w:rsidR="000C4892">
        <w:t xml:space="preserve"> </w:t>
      </w:r>
      <w:r w:rsidRPr="0026194B">
        <w:t>non-State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individual</w:t>
      </w:r>
      <w:r w:rsidR="000C4892">
        <w:t xml:space="preserve"> </w:t>
      </w:r>
      <w:r w:rsidRPr="0026194B">
        <w:t>practitioners</w:t>
      </w:r>
      <w:r w:rsidR="000C4892">
        <w:t xml:space="preserve"> </w:t>
      </w:r>
      <w:r w:rsidRPr="0026194B">
        <w:t>providing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procedures</w:t>
      </w:r>
      <w:r w:rsidR="000C4892">
        <w:t xml:space="preserve"> </w:t>
      </w:r>
      <w:r w:rsidRPr="0026194B">
        <w:t>prescribed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law,</w:t>
      </w:r>
      <w:r w:rsidR="000C4892">
        <w:t xml:space="preserve"> </w:t>
      </w:r>
      <w:r w:rsidRPr="0026194B">
        <w:t>paid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person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own</w:t>
      </w:r>
      <w:r w:rsidR="000C4892">
        <w:t xml:space="preserve"> </w:t>
      </w:r>
      <w:r w:rsidRPr="0026194B">
        <w:t>expense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expense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entities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sources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prohibited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legislation</w:t>
      </w:r>
      <w:r w:rsidR="000C4892">
        <w:t xml:space="preserve"> </w:t>
      </w:r>
    </w:p>
    <w:p w14:paraId="72595AAA" w14:textId="38C7F388" w:rsidR="00BD3DD6" w:rsidRPr="0026194B" w:rsidRDefault="00BD3DD6" w:rsidP="00A71A75">
      <w:pPr>
        <w:pStyle w:val="Bullet1G"/>
      </w:pPr>
      <w:r w:rsidRPr="0026194B">
        <w:t>Accessible</w:t>
      </w:r>
      <w:r w:rsidR="000C4892">
        <w:t xml:space="preserve"> </w:t>
      </w:r>
      <w:r w:rsidRPr="0026194B">
        <w:t>medicines</w:t>
      </w:r>
    </w:p>
    <w:p w14:paraId="68F82477" w14:textId="69D67C40" w:rsidR="00BD3DD6" w:rsidRPr="0026194B" w:rsidRDefault="00BD3DD6" w:rsidP="00A71A75">
      <w:pPr>
        <w:pStyle w:val="Bullet1G"/>
      </w:pPr>
      <w:r w:rsidRPr="0026194B">
        <w:t>Disease</w:t>
      </w:r>
      <w:r w:rsidR="000C4892">
        <w:t xml:space="preserve"> </w:t>
      </w:r>
      <w:r w:rsidRPr="0026194B">
        <w:t>control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health</w:t>
      </w:r>
    </w:p>
    <w:p w14:paraId="129BDB0D" w14:textId="646986E7" w:rsidR="00BD3DD6" w:rsidRPr="0026194B" w:rsidRDefault="00BD3DD6" w:rsidP="00A71A75">
      <w:pPr>
        <w:pStyle w:val="Bullet1G"/>
      </w:pPr>
      <w:r w:rsidRPr="0026194B">
        <w:t>Medical</w:t>
      </w:r>
      <w:r w:rsidR="000C4892">
        <w:t xml:space="preserve"> </w:t>
      </w:r>
      <w:r w:rsidRPr="0026194B">
        <w:t>examinations</w:t>
      </w:r>
    </w:p>
    <w:p w14:paraId="002F31D5" w14:textId="77777777" w:rsidR="00BD3DD6" w:rsidRPr="0026194B" w:rsidRDefault="00BD3DD6" w:rsidP="00E95D0C">
      <w:pPr>
        <w:pStyle w:val="SingleTxtG"/>
      </w:pPr>
      <w:r w:rsidRPr="0026194B">
        <w:t>68.</w:t>
      </w:r>
      <w:r w:rsidRPr="0026194B">
        <w:tab/>
        <w:t>Labour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does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include</w:t>
      </w:r>
      <w:r w:rsidR="000C4892">
        <w:t xml:space="preserve"> </w:t>
      </w:r>
      <w:r w:rsidRPr="0026194B">
        <w:t>any</w:t>
      </w:r>
      <w:r w:rsidR="000C4892">
        <w:t xml:space="preserve"> </w:t>
      </w:r>
      <w:r w:rsidRPr="0026194B">
        <w:t>laws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regulations</w:t>
      </w:r>
      <w:r w:rsidR="000C4892">
        <w:t xml:space="preserve"> </w:t>
      </w:r>
      <w:r w:rsidRPr="0026194B">
        <w:t>containing</w:t>
      </w:r>
      <w:r w:rsidR="000C4892">
        <w:t xml:space="preserve"> </w:t>
      </w:r>
      <w:r w:rsidRPr="0026194B">
        <w:t>discriminatory</w:t>
      </w:r>
      <w:r w:rsidR="000C4892">
        <w:t xml:space="preserve"> </w:t>
      </w:r>
      <w:r w:rsidRPr="0026194B">
        <w:t>references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HIV-positive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prohibiting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recruitment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HIV-positive</w:t>
      </w:r>
      <w:r w:rsidR="000C4892">
        <w:t xml:space="preserve"> </w:t>
      </w:r>
      <w:r w:rsidRPr="0026194B">
        <w:t>status.</w:t>
      </w:r>
      <w:r w:rsidR="000C4892">
        <w:t xml:space="preserve"> </w:t>
      </w:r>
    </w:p>
    <w:p w14:paraId="2D975D05" w14:textId="77777777" w:rsidR="00BD3DD6" w:rsidRPr="0026194B" w:rsidRDefault="00BD3DD6" w:rsidP="00E95D0C">
      <w:pPr>
        <w:pStyle w:val="SingleTxtG"/>
      </w:pPr>
      <w:r w:rsidRPr="0026194B">
        <w:t>69.</w:t>
      </w:r>
      <w:r w:rsidRPr="0026194B">
        <w:tab/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article</w:t>
      </w:r>
      <w:r w:rsidR="000C4892">
        <w:t xml:space="preserve"> </w:t>
      </w:r>
      <w:r w:rsidRPr="0026194B">
        <w:t>14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Code,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discrimination</w:t>
      </w:r>
      <w:r w:rsidR="000C4892">
        <w:t xml:space="preserve"> </w:t>
      </w:r>
      <w:r w:rsidRPr="0026194B">
        <w:t>–</w:t>
      </w:r>
      <w:r w:rsidR="000C4892">
        <w:t xml:space="preserve"> </w:t>
      </w:r>
      <w:r w:rsidRPr="0026194B">
        <w:t>namely,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restriction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granting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any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basis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sex,</w:t>
      </w:r>
      <w:r w:rsidR="000C4892">
        <w:t xml:space="preserve"> </w:t>
      </w:r>
      <w:r w:rsidRPr="0026194B">
        <w:t>race,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origin,</w:t>
      </w:r>
      <w:r w:rsidR="000C4892">
        <w:t xml:space="preserve"> </w:t>
      </w:r>
      <w:r w:rsidRPr="0026194B">
        <w:t>language,</w:t>
      </w:r>
      <w:r w:rsidR="000C4892">
        <w:t xml:space="preserve"> </w:t>
      </w:r>
      <w:r w:rsidRPr="0026194B">
        <w:t>religious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political</w:t>
      </w:r>
      <w:r w:rsidR="000C4892">
        <w:t xml:space="preserve"> </w:t>
      </w:r>
      <w:r w:rsidRPr="0026194B">
        <w:t>convictions,</w:t>
      </w:r>
      <w:r w:rsidR="000C4892">
        <w:t xml:space="preserve"> </w:t>
      </w:r>
      <w:r w:rsidRPr="0026194B">
        <w:t>membership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non-membership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associations,</w:t>
      </w:r>
      <w:r w:rsidR="000C4892">
        <w:t xml:space="preserve"> </w:t>
      </w:r>
      <w:r w:rsidRPr="0026194B">
        <w:t>financial</w:t>
      </w:r>
      <w:r w:rsidR="000C4892">
        <w:t xml:space="preserve"> </w:t>
      </w:r>
      <w:r w:rsidRPr="0026194B">
        <w:t>situation,</w:t>
      </w:r>
      <w:r w:rsidR="000C4892">
        <w:t xml:space="preserve"> </w:t>
      </w:r>
      <w:r w:rsidRPr="0026194B">
        <w:t>official</w:t>
      </w:r>
      <w:r w:rsidR="000C4892">
        <w:t xml:space="preserve"> </w:t>
      </w:r>
      <w:r w:rsidRPr="0026194B">
        <w:t>position,</w:t>
      </w:r>
      <w:r w:rsidR="000C4892">
        <w:t xml:space="preserve"> </w:t>
      </w:r>
      <w:r w:rsidRPr="0026194B">
        <w:t>age,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residence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physical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mental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do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hinder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performance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job</w:t>
      </w:r>
      <w:r w:rsidR="000C4892">
        <w:t xml:space="preserve"> </w:t>
      </w:r>
      <w:r w:rsidRPr="0026194B">
        <w:t>duties</w:t>
      </w:r>
      <w:r w:rsidR="000C4892">
        <w:t xml:space="preserve"> </w:t>
      </w:r>
      <w:r w:rsidRPr="0026194B">
        <w:t>concerned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circumstances</w:t>
      </w:r>
      <w:r w:rsidR="000C4892">
        <w:t xml:space="preserve"> </w:t>
      </w:r>
      <w:r w:rsidRPr="0026194B">
        <w:t>unrelated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professional</w:t>
      </w:r>
      <w:r w:rsidR="000C4892">
        <w:t xml:space="preserve"> </w:t>
      </w:r>
      <w:r w:rsidRPr="0026194B">
        <w:t>competence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specified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worker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job</w:t>
      </w:r>
      <w:r w:rsidR="000C4892">
        <w:t xml:space="preserve"> </w:t>
      </w:r>
      <w:r w:rsidRPr="0026194B">
        <w:t>description</w:t>
      </w:r>
      <w:r w:rsidR="000C4892">
        <w:t xml:space="preserve"> </w:t>
      </w:r>
      <w:r w:rsidRPr="0026194B">
        <w:t>–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prohibited.</w:t>
      </w:r>
    </w:p>
    <w:p w14:paraId="22D85BD7" w14:textId="77777777" w:rsidR="00BD3DD6" w:rsidRPr="0026194B" w:rsidRDefault="00BD3DD6" w:rsidP="00E95D0C">
      <w:pPr>
        <w:pStyle w:val="SingleTxtG"/>
      </w:pPr>
      <w:r w:rsidRPr="0026194B">
        <w:t>70.</w:t>
      </w:r>
      <w:r w:rsidRPr="0026194B">
        <w:tab/>
        <w:t>The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employ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person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proofErr w:type="gramStart"/>
      <w:r w:rsidRPr="0026194B">
        <w:t>particular</w:t>
      </w:r>
      <w:r w:rsidR="000C4892">
        <w:t xml:space="preserve"> </w:t>
      </w:r>
      <w:r w:rsidRPr="0026194B">
        <w:t>job</w:t>
      </w:r>
      <w:proofErr w:type="gramEnd"/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position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employer,</w:t>
      </w:r>
      <w:r w:rsidR="000C4892">
        <w:t xml:space="preserve"> </w:t>
      </w:r>
      <w:r w:rsidRPr="0026194B">
        <w:t>taking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account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legally</w:t>
      </w:r>
      <w:r w:rsidR="000C4892">
        <w:t xml:space="preserve"> </w:t>
      </w:r>
      <w:r w:rsidRPr="0026194B">
        <w:t>mandated</w:t>
      </w:r>
      <w:r w:rsidR="000C4892">
        <w:t xml:space="preserve"> </w:t>
      </w:r>
      <w:r w:rsidRPr="0026194B">
        <w:t>qualification</w:t>
      </w:r>
      <w:r w:rsidR="000C4892">
        <w:t xml:space="preserve"> </w:t>
      </w:r>
      <w:r w:rsidRPr="0026194B">
        <w:t>requirements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applicants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perform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job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take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position.</w:t>
      </w:r>
      <w:r w:rsidR="000C4892">
        <w:t xml:space="preserve"> </w:t>
      </w:r>
    </w:p>
    <w:p w14:paraId="614812DB" w14:textId="77777777" w:rsidR="00BD3DD6" w:rsidRPr="0026194B" w:rsidRDefault="00BD3DD6" w:rsidP="00E95D0C">
      <w:pPr>
        <w:pStyle w:val="SingleTxtG"/>
      </w:pPr>
      <w:r w:rsidRPr="0026194B">
        <w:t>71.</w:t>
      </w:r>
      <w:r w:rsidRPr="0026194B">
        <w:tab/>
        <w:t>In</w:t>
      </w:r>
      <w:r w:rsidR="000C4892">
        <w:t xml:space="preserve"> </w:t>
      </w:r>
      <w:r w:rsidRPr="0026194B">
        <w:t>view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Code,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distinguishing</w:t>
      </w:r>
      <w:r w:rsidR="000C4892">
        <w:t xml:space="preserve"> </w:t>
      </w:r>
      <w:r w:rsidRPr="0026194B">
        <w:t>characteristics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terms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relations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can</w:t>
      </w:r>
      <w:r w:rsidR="000C4892">
        <w:t xml:space="preserve"> </w:t>
      </w:r>
      <w:r w:rsidRPr="0026194B">
        <w:t>therefore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without</w:t>
      </w:r>
      <w:r w:rsidR="000C4892">
        <w:t xml:space="preserve"> </w:t>
      </w:r>
      <w:r w:rsidRPr="0026194B">
        <w:t>any</w:t>
      </w:r>
      <w:r w:rsidR="000C4892">
        <w:t xml:space="preserve"> </w:t>
      </w:r>
      <w:r w:rsidRPr="0026194B">
        <w:t>restrictions.</w:t>
      </w:r>
    </w:p>
    <w:p w14:paraId="25084DE7" w14:textId="77777777" w:rsidR="00BD3DD6" w:rsidRPr="0026194B" w:rsidRDefault="00BD3DD6" w:rsidP="00E95D0C">
      <w:pPr>
        <w:pStyle w:val="SingleTxtG"/>
      </w:pPr>
      <w:r w:rsidRPr="0026194B">
        <w:t>72.</w:t>
      </w:r>
      <w:r w:rsidRPr="0026194B">
        <w:tab/>
        <w:t>Moreover,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status</w:t>
      </w:r>
      <w:r w:rsidR="000C4892">
        <w:t xml:space="preserve"> </w:t>
      </w:r>
      <w:r w:rsidRPr="0026194B">
        <w:t>does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constitute</w:t>
      </w:r>
      <w:r w:rsidR="000C4892">
        <w:t xml:space="preserve"> </w:t>
      </w:r>
      <w:r w:rsidRPr="0026194B">
        <w:t>grounds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employer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terminate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contract.</w:t>
      </w:r>
      <w:r w:rsidR="000C4892">
        <w:t xml:space="preserve"> </w:t>
      </w:r>
    </w:p>
    <w:p w14:paraId="4AA15170" w14:textId="77777777" w:rsidR="00BD3DD6" w:rsidRPr="0026194B" w:rsidRDefault="00BD3DD6" w:rsidP="00E95D0C">
      <w:pPr>
        <w:pStyle w:val="SingleTxtG"/>
      </w:pPr>
      <w:r w:rsidRPr="0026194B">
        <w:t>73.</w:t>
      </w:r>
      <w:r w:rsidRPr="0026194B">
        <w:tab/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had</w:t>
      </w:r>
      <w:r w:rsidR="000C4892">
        <w:t xml:space="preserve"> </w:t>
      </w:r>
      <w:r w:rsidRPr="0026194B">
        <w:t>26,979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HIV,</w:t>
      </w:r>
      <w:r w:rsidR="000C4892">
        <w:t xml:space="preserve"> </w:t>
      </w:r>
      <w:r w:rsidRPr="0026194B">
        <w:t>20,953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prevalence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220.7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population.</w:t>
      </w:r>
      <w:r w:rsidR="000C4892">
        <w:t xml:space="preserve"> </w:t>
      </w:r>
    </w:p>
    <w:p w14:paraId="29BE0A35" w14:textId="77777777" w:rsidR="00BD3DD6" w:rsidRPr="0026194B" w:rsidRDefault="00BD3DD6" w:rsidP="00E95D0C">
      <w:pPr>
        <w:pStyle w:val="SingleTxtG"/>
      </w:pPr>
      <w:r w:rsidRPr="0026194B">
        <w:t>74.</w:t>
      </w:r>
      <w:r w:rsidRPr="0026194B">
        <w:tab/>
        <w:t>On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June</w:t>
      </w:r>
      <w:r w:rsidR="000C4892">
        <w:t xml:space="preserve"> </w:t>
      </w:r>
      <w:r w:rsidRPr="0026194B">
        <w:t>2017,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clinical</w:t>
      </w:r>
      <w:r w:rsidR="000C4892">
        <w:t xml:space="preserve"> </w:t>
      </w:r>
      <w:r w:rsidRPr="0026194B">
        <w:t>protocol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diagnosis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patients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HIV,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takes</w:t>
      </w:r>
      <w:r w:rsidR="000C4892">
        <w:t xml:space="preserve"> </w:t>
      </w:r>
      <w:r w:rsidRPr="0026194B">
        <w:t>full</w:t>
      </w:r>
      <w:r w:rsidR="000C4892">
        <w:t xml:space="preserve"> </w:t>
      </w:r>
      <w:r w:rsidRPr="0026194B">
        <w:t>account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World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Organization</w:t>
      </w:r>
      <w:r w:rsidR="000C4892">
        <w:t xml:space="preserve"> </w:t>
      </w:r>
      <w:r w:rsidRPr="0026194B">
        <w:t>(WHO)</w:t>
      </w:r>
      <w:r w:rsidR="000C4892">
        <w:t xml:space="preserve"> </w:t>
      </w:r>
      <w:r w:rsidRPr="0026194B">
        <w:t>recommendations.</w:t>
      </w:r>
      <w:r w:rsidR="000C4892">
        <w:t xml:space="preserve"> </w:t>
      </w:r>
      <w:r w:rsidRPr="0026194B">
        <w:t>Universal</w:t>
      </w:r>
      <w:r w:rsidR="000C4892">
        <w:t xml:space="preserve"> </w:t>
      </w:r>
      <w:r w:rsidRPr="0026194B">
        <w:t>access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along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regulations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express</w:t>
      </w:r>
      <w:r w:rsidR="000C4892">
        <w:t xml:space="preserve"> </w:t>
      </w:r>
      <w:r w:rsidRPr="0026194B">
        <w:t>blood</w:t>
      </w:r>
      <w:r w:rsidR="000C4892">
        <w:t xml:space="preserve"> </w:t>
      </w:r>
      <w:r w:rsidRPr="0026194B">
        <w:t>tests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diagnostic</w:t>
      </w:r>
      <w:r w:rsidR="000C4892">
        <w:t xml:space="preserve"> </w:t>
      </w:r>
      <w:r w:rsidRPr="0026194B">
        <w:t>stage,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reduces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steps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contact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organization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diagnosis.</w:t>
      </w:r>
      <w:r w:rsidR="000C4892">
        <w:t xml:space="preserve"> </w:t>
      </w:r>
    </w:p>
    <w:p w14:paraId="7A9A68E5" w14:textId="77777777" w:rsidR="00BD3DD6" w:rsidRPr="0026194B" w:rsidRDefault="00BD3DD6" w:rsidP="00E95D0C">
      <w:pPr>
        <w:pStyle w:val="SingleTxtG"/>
      </w:pPr>
      <w:r w:rsidRPr="0026194B">
        <w:t>75.</w:t>
      </w:r>
      <w:r w:rsidRPr="0026194B">
        <w:tab/>
        <w:t>Subprogramme</w:t>
      </w:r>
      <w:r w:rsidR="000C4892">
        <w:t xml:space="preserve"> </w:t>
      </w:r>
      <w:r w:rsidRPr="0026194B">
        <w:t>5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Demographic</w:t>
      </w:r>
      <w:r w:rsidR="000C4892">
        <w:t xml:space="preserve"> </w:t>
      </w:r>
      <w:r w:rsidRPr="0026194B">
        <w:t>Security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2016–2020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implemented,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includes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procurement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antiretroviral</w:t>
      </w:r>
      <w:r w:rsidR="000C4892">
        <w:t xml:space="preserve"> </w:t>
      </w:r>
      <w:r w:rsidRPr="0026194B">
        <w:t>drugs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diagnostic</w:t>
      </w:r>
      <w:r w:rsidR="000C4892">
        <w:t xml:space="preserve"> </w:t>
      </w:r>
      <w:r w:rsidRPr="0026194B">
        <w:t>test</w:t>
      </w:r>
      <w:r w:rsidR="000C4892">
        <w:t xml:space="preserve"> </w:t>
      </w:r>
      <w:r w:rsidRPr="0026194B">
        <w:t>systems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universal</w:t>
      </w:r>
      <w:r w:rsidR="000C4892">
        <w:t xml:space="preserve"> </w:t>
      </w:r>
      <w:r w:rsidRPr="0026194B">
        <w:t>access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treatment.</w:t>
      </w:r>
    </w:p>
    <w:p w14:paraId="10B70AA3" w14:textId="77777777" w:rsidR="00BD3DD6" w:rsidRPr="0026194B" w:rsidRDefault="00BD3DD6" w:rsidP="00E95D0C">
      <w:pPr>
        <w:pStyle w:val="SingleTxtG"/>
      </w:pPr>
      <w:r w:rsidRPr="0026194B">
        <w:t>76.</w:t>
      </w:r>
      <w:r w:rsidRPr="0026194B">
        <w:tab/>
        <w:t>The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includes</w:t>
      </w:r>
      <w:r w:rsidR="000C4892">
        <w:t xml:space="preserve"> </w:t>
      </w:r>
      <w:r w:rsidRPr="0026194B">
        <w:t>15,530</w:t>
      </w:r>
      <w:r w:rsidR="000C4892">
        <w:t xml:space="preserve"> </w:t>
      </w:r>
      <w:r w:rsidRPr="0026194B">
        <w:t>patients,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whom</w:t>
      </w:r>
      <w:r w:rsidR="000C4892">
        <w:t xml:space="preserve"> </w:t>
      </w:r>
      <w:r w:rsidRPr="0026194B">
        <w:t>1,167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treated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correctional</w:t>
      </w:r>
      <w:r w:rsidR="000C4892">
        <w:t xml:space="preserve"> </w:t>
      </w:r>
      <w:r w:rsidRPr="0026194B">
        <w:t>facilities.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diagnosis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antiretroviral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patients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paid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budget.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74.1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HIV-positive</w:t>
      </w:r>
      <w:r w:rsidR="000C4892">
        <w:t xml:space="preserve"> </w:t>
      </w:r>
      <w:r w:rsidRPr="0026194B">
        <w:t>patients</w:t>
      </w:r>
      <w:r w:rsidR="000C4892">
        <w:t xml:space="preserve"> </w:t>
      </w:r>
      <w:r w:rsidRPr="0026194B">
        <w:t>requiring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covered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combined</w:t>
      </w:r>
      <w:r w:rsidR="000C4892">
        <w:t xml:space="preserve"> </w:t>
      </w:r>
      <w:r w:rsidRPr="0026194B">
        <w:t>antiretroviral</w:t>
      </w:r>
      <w:r w:rsidR="000C4892">
        <w:t xml:space="preserve"> </w:t>
      </w:r>
      <w:r w:rsidRPr="0026194B">
        <w:t>therapy.</w:t>
      </w:r>
    </w:p>
    <w:p w14:paraId="591FC2FD" w14:textId="77777777" w:rsidR="00BD3DD6" w:rsidRPr="0026194B" w:rsidRDefault="00BD3DD6" w:rsidP="00E95D0C">
      <w:pPr>
        <w:pStyle w:val="SingleTxtG"/>
      </w:pPr>
      <w:r w:rsidRPr="0026194B">
        <w:t>77.</w:t>
      </w:r>
      <w:r w:rsidRPr="0026194B">
        <w:tab/>
        <w:t>To</w:t>
      </w:r>
      <w:r w:rsidR="000C4892">
        <w:t xml:space="preserve"> </w:t>
      </w:r>
      <w:r w:rsidRPr="0026194B">
        <w:t>eliminate</w:t>
      </w:r>
      <w:r w:rsidR="000C4892">
        <w:t xml:space="preserve"> </w:t>
      </w:r>
      <w:r w:rsidRPr="0026194B">
        <w:t>vertical</w:t>
      </w:r>
      <w:r w:rsidR="000C4892">
        <w:t xml:space="preserve"> </w:t>
      </w:r>
      <w:r w:rsidRPr="0026194B">
        <w:t>(mother-to-child</w:t>
      </w:r>
      <w:r w:rsidR="000C4892">
        <w:t xml:space="preserve"> </w:t>
      </w:r>
      <w:r w:rsidRPr="0026194B">
        <w:t>transmission)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transmission</w:t>
      </w:r>
      <w:r w:rsidR="000C4892">
        <w:t xml:space="preserve"> </w:t>
      </w:r>
      <w:r w:rsidRPr="0026194B">
        <w:t>linked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care,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born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mothers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given</w:t>
      </w:r>
      <w:r w:rsidR="000C4892">
        <w:t xml:space="preserve"> </w:t>
      </w:r>
      <w:r w:rsidRPr="0026194B">
        <w:t>adapted</w:t>
      </w:r>
      <w:r w:rsidR="000C4892">
        <w:t xml:space="preserve"> </w:t>
      </w:r>
      <w:r w:rsidRPr="0026194B">
        <w:t>milk</w:t>
      </w:r>
      <w:r w:rsidR="000C4892">
        <w:t xml:space="preserve"> </w:t>
      </w:r>
      <w:r w:rsidRPr="0026194B">
        <w:t>formula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bottle-feeding.</w:t>
      </w:r>
      <w:r w:rsidR="000C4892">
        <w:t xml:space="preserve"> </w:t>
      </w:r>
    </w:p>
    <w:p w14:paraId="32885175" w14:textId="77777777" w:rsidR="00BD3DD6" w:rsidRPr="0026194B" w:rsidRDefault="00BD3DD6" w:rsidP="00E95D0C">
      <w:pPr>
        <w:pStyle w:val="SingleTxtG"/>
      </w:pPr>
      <w:r w:rsidRPr="0026194B">
        <w:t>78.</w:t>
      </w:r>
      <w:r w:rsidRPr="0026194B">
        <w:tab/>
        <w:t>To</w:t>
      </w:r>
      <w:r w:rsidR="000C4892">
        <w:t xml:space="preserve"> </w:t>
      </w:r>
      <w:r w:rsidRPr="0026194B">
        <w:t>reduce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spread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people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high</w:t>
      </w:r>
      <w:r w:rsidR="000C4892">
        <w:t xml:space="preserve"> </w:t>
      </w:r>
      <w:r w:rsidRPr="0026194B">
        <w:t>risk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infection,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preventive</w:t>
      </w:r>
      <w:r w:rsidR="000C4892">
        <w:t xml:space="preserve"> </w:t>
      </w:r>
      <w:r w:rsidRPr="0026194B">
        <w:t>programmes</w:t>
      </w:r>
      <w:r w:rsidR="000C4892">
        <w:t xml:space="preserve"> </w:t>
      </w:r>
      <w:r w:rsidRPr="0026194B">
        <w:t>recommended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implemented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19</w:t>
      </w:r>
      <w:r w:rsidR="000C4892">
        <w:t xml:space="preserve"> </w:t>
      </w:r>
      <w:r w:rsidRPr="0026194B">
        <w:t>centres</w:t>
      </w:r>
      <w:r w:rsidR="000C4892">
        <w:t xml:space="preserve"> </w:t>
      </w:r>
      <w:r w:rsidRPr="0026194B">
        <w:t>offering</w:t>
      </w:r>
      <w:r w:rsidR="000C4892">
        <w:t xml:space="preserve"> </w:t>
      </w:r>
      <w:r w:rsidRPr="0026194B">
        <w:t>methadone</w:t>
      </w:r>
      <w:r w:rsidR="000C4892">
        <w:t xml:space="preserve"> </w:t>
      </w:r>
      <w:r w:rsidRPr="0026194B">
        <w:t>replacement</w:t>
      </w:r>
      <w:r w:rsidR="000C4892">
        <w:t xml:space="preserve"> </w:t>
      </w:r>
      <w:r w:rsidRPr="0026194B">
        <w:t>therapy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users,</w:t>
      </w:r>
      <w:r w:rsidR="000C4892">
        <w:t xml:space="preserve"> </w:t>
      </w:r>
      <w:r w:rsidRPr="0026194B">
        <w:t>7</w:t>
      </w:r>
      <w:r w:rsidR="000C4892">
        <w:t xml:space="preserve"> </w:t>
      </w:r>
      <w:r w:rsidRPr="0026194B">
        <w:t>mobile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clinics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users,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support</w:t>
      </w:r>
      <w:r w:rsidR="000C4892">
        <w:t xml:space="preserve"> </w:t>
      </w:r>
      <w:r w:rsidRPr="0026194B">
        <w:t>centres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users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48</w:t>
      </w:r>
      <w:r w:rsidR="000C4892">
        <w:t xml:space="preserve"> </w:t>
      </w:r>
      <w:r w:rsidRPr="0026194B">
        <w:t>anonymous</w:t>
      </w:r>
      <w:r w:rsidR="000C4892">
        <w:t xml:space="preserve"> </w:t>
      </w:r>
      <w:r w:rsidRPr="0026194B">
        <w:t>counselling</w:t>
      </w:r>
      <w:r w:rsidR="000C4892">
        <w:t xml:space="preserve"> </w:t>
      </w:r>
      <w:r w:rsidRPr="0026194B">
        <w:t>centres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key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highest</w:t>
      </w:r>
      <w:r w:rsidR="000C4892">
        <w:t xml:space="preserve"> </w:t>
      </w:r>
      <w:r w:rsidRPr="0026194B">
        <w:t>risk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infection.</w:t>
      </w:r>
      <w:r w:rsidR="000C4892">
        <w:t xml:space="preserve"> </w:t>
      </w:r>
      <w:r w:rsidRPr="0026194B">
        <w:lastRenderedPageBreak/>
        <w:t>With</w:t>
      </w:r>
      <w:r w:rsidR="000C4892">
        <w:t xml:space="preserve"> </w:t>
      </w:r>
      <w:r w:rsidRPr="0026194B">
        <w:t>cooperation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offering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services,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coverage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key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high</w:t>
      </w:r>
      <w:r w:rsidR="000C4892">
        <w:t xml:space="preserve"> </w:t>
      </w:r>
      <w:r w:rsidRPr="0026194B">
        <w:t>risk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infection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preventive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reached</w:t>
      </w:r>
      <w:r w:rsidR="000C4892">
        <w:t xml:space="preserve"> </w:t>
      </w:r>
      <w:r w:rsidRPr="0026194B">
        <w:t>44.5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cent.</w:t>
      </w:r>
    </w:p>
    <w:p w14:paraId="32A9BE69" w14:textId="77777777" w:rsidR="00BD3DD6" w:rsidRPr="0026194B" w:rsidRDefault="00BD3DD6" w:rsidP="00E95D0C">
      <w:pPr>
        <w:pStyle w:val="SingleTxtG"/>
      </w:pPr>
      <w:r w:rsidRPr="0026194B">
        <w:t>79.</w:t>
      </w:r>
      <w:r w:rsidRPr="0026194B">
        <w:tab/>
        <w:t>To</w:t>
      </w:r>
      <w:r w:rsidR="000C4892">
        <w:t xml:space="preserve"> </w:t>
      </w:r>
      <w:r w:rsidRPr="0026194B">
        <w:t>change</w:t>
      </w:r>
      <w:r w:rsidR="000C4892">
        <w:t xml:space="preserve"> </w:t>
      </w:r>
      <w:r w:rsidRPr="0026194B">
        <w:t>negative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attitudes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HIV/AIDS</w:t>
      </w:r>
      <w:r w:rsidR="000C4892">
        <w:t xml:space="preserve"> </w:t>
      </w:r>
      <w:r w:rsidRPr="0026194B">
        <w:t>issue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unified</w:t>
      </w:r>
      <w:r w:rsidR="000C4892">
        <w:t xml:space="preserve"> </w:t>
      </w:r>
      <w:r w:rsidRPr="0026194B">
        <w:t>HIV/AIDS</w:t>
      </w:r>
      <w:r w:rsidR="000C4892">
        <w:t xml:space="preserve"> </w:t>
      </w:r>
      <w:r w:rsidRPr="0026194B">
        <w:t>communication</w:t>
      </w:r>
      <w:r w:rsidR="000C4892">
        <w:t xml:space="preserve"> </w:t>
      </w:r>
      <w:r w:rsidRPr="0026194B">
        <w:t>strategy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implemented,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constitutes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innovative</w:t>
      </w:r>
      <w:r w:rsidR="000C4892">
        <w:t xml:space="preserve"> </w:t>
      </w:r>
      <w:r w:rsidRPr="0026194B">
        <w:t>approach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communication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preventive</w:t>
      </w:r>
      <w:r w:rsidR="000C4892">
        <w:t xml:space="preserve"> </w:t>
      </w:r>
      <w:r w:rsidRPr="0026194B">
        <w:t>campaigns.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develop</w:t>
      </w:r>
      <w:r w:rsidR="000C4892">
        <w:t xml:space="preserve"> </w:t>
      </w:r>
      <w:r w:rsidRPr="0026194B">
        <w:t>tolerant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attitudes</w:t>
      </w:r>
      <w:r w:rsidR="000C4892">
        <w:t xml:space="preserve"> </w:t>
      </w:r>
      <w:r w:rsidRPr="0026194B">
        <w:t>towards</w:t>
      </w:r>
      <w:r w:rsidR="000C4892">
        <w:t xml:space="preserve"> </w:t>
      </w:r>
      <w:r w:rsidRPr="0026194B">
        <w:t>HIV-positive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quality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increase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involvement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HIV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preventive</w:t>
      </w:r>
      <w:r w:rsidR="000C4892">
        <w:t xml:space="preserve"> </w:t>
      </w:r>
      <w:r w:rsidRPr="0026194B">
        <w:t>programmes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antiretroviral</w:t>
      </w:r>
      <w:r w:rsidR="000C4892">
        <w:t xml:space="preserve"> </w:t>
      </w:r>
      <w:r w:rsidRPr="0026194B">
        <w:t>therapy</w:t>
      </w:r>
      <w:r w:rsidR="000C4892">
        <w:t xml:space="preserve"> </w:t>
      </w:r>
      <w:r w:rsidRPr="0026194B">
        <w:t>adherence</w:t>
      </w:r>
      <w:r w:rsidR="000C4892">
        <w:t xml:space="preserve"> </w:t>
      </w:r>
      <w:r w:rsidRPr="0026194B">
        <w:t>programmes,</w:t>
      </w:r>
      <w:r w:rsidR="000C4892">
        <w:t xml:space="preserve"> </w:t>
      </w:r>
      <w:r w:rsidRPr="0026194B">
        <w:t>round</w:t>
      </w:r>
      <w:r w:rsidR="000C4892">
        <w:t xml:space="preserve"> </w:t>
      </w:r>
      <w:r w:rsidRPr="0026194B">
        <w:t>tables,</w:t>
      </w:r>
      <w:r w:rsidR="000C4892">
        <w:t xml:space="preserve"> </w:t>
      </w:r>
      <w:r w:rsidRPr="0026194B">
        <w:t>training</w:t>
      </w:r>
      <w:r w:rsidR="000C4892">
        <w:t xml:space="preserve"> </w:t>
      </w:r>
      <w:r w:rsidRPr="0026194B">
        <w:t>courses,</w:t>
      </w:r>
      <w:r w:rsidR="000C4892">
        <w:t xml:space="preserve"> </w:t>
      </w:r>
      <w:r w:rsidRPr="0026194B">
        <w:t>seminars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conferences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held,</w:t>
      </w:r>
      <w:r w:rsidR="000C4892">
        <w:t xml:space="preserve"> </w:t>
      </w:r>
      <w:r w:rsidRPr="0026194B">
        <w:t>covering</w:t>
      </w:r>
      <w:r w:rsidR="000C4892">
        <w:t xml:space="preserve"> </w:t>
      </w:r>
      <w:r w:rsidRPr="0026194B">
        <w:t>medical,</w:t>
      </w:r>
      <w:r w:rsidR="000C4892">
        <w:t xml:space="preserve"> </w:t>
      </w:r>
      <w:r w:rsidRPr="0026194B">
        <w:t>psychosocial,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issues.</w:t>
      </w:r>
      <w:r w:rsidR="000C4892">
        <w:t xml:space="preserve"> </w:t>
      </w:r>
    </w:p>
    <w:p w14:paraId="34FA91DF" w14:textId="77777777" w:rsidR="00BD3DD6" w:rsidRPr="0026194B" w:rsidRDefault="00BD3DD6" w:rsidP="00E95D0C">
      <w:pPr>
        <w:pStyle w:val="SingleTxtG"/>
      </w:pPr>
      <w:r w:rsidRPr="0026194B">
        <w:t>80.</w:t>
      </w:r>
      <w:r w:rsidRPr="0026194B">
        <w:tab/>
        <w:t>Freedom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association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constitutional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guaranteed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all.</w:t>
      </w:r>
      <w:r w:rsidR="000C4892">
        <w:t xml:space="preserve"> </w:t>
      </w:r>
    </w:p>
    <w:p w14:paraId="0BBAD5AE" w14:textId="77777777" w:rsidR="00BD3DD6" w:rsidRPr="0026194B" w:rsidRDefault="00BD3DD6" w:rsidP="00E95D0C">
      <w:pPr>
        <w:pStyle w:val="SingleTxtG"/>
      </w:pPr>
      <w:r w:rsidRPr="0026194B">
        <w:t>81.</w:t>
      </w:r>
      <w:r w:rsidRPr="0026194B">
        <w:tab/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July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15</w:t>
      </w:r>
      <w:r w:rsidR="000C4892">
        <w:t xml:space="preserve"> </w:t>
      </w:r>
      <w:r w:rsidRPr="0026194B">
        <w:t>political</w:t>
      </w:r>
      <w:r w:rsidR="000C4892">
        <w:t xml:space="preserve"> </w:t>
      </w:r>
      <w:r w:rsidRPr="0026194B">
        <w:t>parties,</w:t>
      </w:r>
      <w:r w:rsidR="000C4892">
        <w:t xml:space="preserve"> </w:t>
      </w:r>
      <w:r w:rsidRPr="0026194B">
        <w:t>25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2,955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country.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39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federations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associations,</w:t>
      </w:r>
      <w:r w:rsidR="000C4892">
        <w:t xml:space="preserve"> </w:t>
      </w:r>
      <w:r w:rsidRPr="0026194B">
        <w:t>213</w:t>
      </w:r>
      <w:r w:rsidR="000C4892">
        <w:t xml:space="preserve"> </w:t>
      </w:r>
      <w:r w:rsidRPr="0026194B">
        <w:t>foundations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7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government/civil</w:t>
      </w:r>
      <w:r w:rsidR="000C4892">
        <w:t xml:space="preserve"> </w:t>
      </w:r>
      <w:r w:rsidRPr="0026194B">
        <w:t>society</w:t>
      </w:r>
      <w:r w:rsidR="000C4892">
        <w:t xml:space="preserve"> </w:t>
      </w:r>
      <w:r w:rsidRPr="0026194B">
        <w:t>organizations.</w:t>
      </w:r>
    </w:p>
    <w:p w14:paraId="19A43A7F" w14:textId="77777777" w:rsidR="00BD3DD6" w:rsidRPr="0026194B" w:rsidRDefault="00BD3DD6" w:rsidP="00E95D0C">
      <w:pPr>
        <w:pStyle w:val="SingleTxtG"/>
      </w:pPr>
      <w:r w:rsidRPr="0026194B">
        <w:t>82.</w:t>
      </w:r>
      <w:r w:rsidRPr="0026194B">
        <w:tab/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branches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increasing</w:t>
      </w:r>
      <w:r w:rsidR="000C4892">
        <w:t xml:space="preserve"> </w:t>
      </w:r>
      <w:r w:rsidRPr="0026194B">
        <w:t>annually.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registration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completed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6</w:t>
      </w:r>
      <w:r w:rsidR="000C4892">
        <w:t xml:space="preserve"> </w:t>
      </w:r>
      <w:r w:rsidRPr="0026194B">
        <w:t>branches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political</w:t>
      </w:r>
      <w:r w:rsidR="000C4892">
        <w:t xml:space="preserve"> </w:t>
      </w:r>
      <w:r w:rsidRPr="0026194B">
        <w:t>parties,</w:t>
      </w:r>
      <w:r w:rsidR="000C4892">
        <w:t xml:space="preserve"> </w:t>
      </w:r>
      <w:r w:rsidRPr="0026194B">
        <w:t>731</w:t>
      </w:r>
      <w:r w:rsidR="000C4892">
        <w:t xml:space="preserve"> </w:t>
      </w:r>
      <w:r w:rsidRPr="0026194B">
        <w:t>branches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1,256</w:t>
      </w:r>
      <w:r w:rsidR="000C4892">
        <w:t xml:space="preserve"> </w:t>
      </w:r>
      <w:r w:rsidRPr="0026194B">
        <w:t>branches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unions.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="00481DFE">
        <w:t xml:space="preserve">of </w:t>
      </w:r>
      <w:r w:rsidRPr="0026194B">
        <w:t>1,180</w:t>
      </w:r>
      <w:r w:rsidR="000C4892">
        <w:t xml:space="preserve"> </w:t>
      </w:r>
      <w:r w:rsidRPr="0026194B">
        <w:t>party</w:t>
      </w:r>
      <w:r w:rsidR="000C4892">
        <w:t xml:space="preserve"> </w:t>
      </w:r>
      <w:r w:rsidRPr="0026194B">
        <w:t>branches,</w:t>
      </w:r>
      <w:r w:rsidR="000C4892">
        <w:t xml:space="preserve"> </w:t>
      </w:r>
      <w:r w:rsidRPr="0026194B">
        <w:t>25,295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</w:t>
      </w:r>
      <w:r w:rsidR="000C4892">
        <w:t xml:space="preserve"> </w:t>
      </w:r>
      <w:r w:rsidRPr="0026194B">
        <w:t>branches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43,063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</w:t>
      </w:r>
      <w:r w:rsidR="000C4892">
        <w:t xml:space="preserve"> </w:t>
      </w:r>
      <w:r w:rsidRPr="0026194B">
        <w:t>branches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registered.</w:t>
      </w:r>
    </w:p>
    <w:p w14:paraId="4C64DC26" w14:textId="77777777" w:rsidR="00BD3DD6" w:rsidRPr="0026194B" w:rsidRDefault="00BD3DD6" w:rsidP="00E95D0C">
      <w:pPr>
        <w:pStyle w:val="SingleTxtG"/>
      </w:pPr>
      <w:r w:rsidRPr="0026194B">
        <w:t>83.</w:t>
      </w:r>
      <w:r w:rsidRPr="0026194B">
        <w:tab/>
      </w:r>
      <w:proofErr w:type="gramStart"/>
      <w:r w:rsidRPr="0026194B">
        <w:t>The</w:t>
      </w:r>
      <w:r w:rsidR="000C4892">
        <w:t xml:space="preserve"> </w:t>
      </w:r>
      <w:r w:rsidRPr="0026194B">
        <w:t>majority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address</w:t>
      </w:r>
      <w:r w:rsidR="000C4892">
        <w:t xml:space="preserve"> </w:t>
      </w:r>
      <w:r w:rsidRPr="0026194B">
        <w:t>challenges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youth</w:t>
      </w:r>
      <w:r w:rsidR="000C4892">
        <w:t xml:space="preserve"> </w:t>
      </w:r>
      <w:r w:rsidRPr="0026194B">
        <w:t>work,</w:t>
      </w:r>
      <w:r w:rsidR="000C4892">
        <w:t xml:space="preserve"> </w:t>
      </w:r>
      <w:r w:rsidRPr="0026194B">
        <w:t>education,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care.</w:t>
      </w:r>
      <w:r w:rsidR="000C4892">
        <w:t xml:space="preserve"> </w:t>
      </w:r>
    </w:p>
    <w:p w14:paraId="545E789E" w14:textId="33D7E40B" w:rsidR="00BD3DD6" w:rsidRPr="0026194B" w:rsidRDefault="00BD3DD6" w:rsidP="00E95D0C">
      <w:pPr>
        <w:pStyle w:val="SingleTxtG"/>
      </w:pPr>
      <w:r w:rsidRPr="0026194B">
        <w:t>84.</w:t>
      </w:r>
      <w:r w:rsidRPr="0026194B">
        <w:tab/>
        <w:t>Registered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include:</w:t>
      </w:r>
      <w:r w:rsidR="000C4892">
        <w:t xml:space="preserve"> </w:t>
      </w:r>
      <w:r w:rsidRPr="0026194B">
        <w:t>sport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fitness</w:t>
      </w:r>
      <w:r w:rsidR="000C4892">
        <w:t xml:space="preserve"> </w:t>
      </w:r>
      <w:r w:rsidRPr="0026194B">
        <w:t>clubs;</w:t>
      </w:r>
      <w:r w:rsidR="000C4892">
        <w:t xml:space="preserve"> </w:t>
      </w:r>
      <w:r w:rsidRPr="0026194B">
        <w:t>charities;</w:t>
      </w:r>
      <w:r w:rsidR="000C4892">
        <w:t xml:space="preserve"> </w:t>
      </w:r>
      <w:r w:rsidRPr="0026194B">
        <w:t>young</w:t>
      </w:r>
      <w:r w:rsidR="000C4892">
        <w:t xml:space="preserve"> </w:t>
      </w:r>
      <w:r w:rsidRPr="0026194B">
        <w:t>persons</w:t>
      </w:r>
      <w:r w:rsidR="00F718E8">
        <w:t>’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children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organizations;</w:t>
      </w:r>
      <w:r w:rsidR="000C4892">
        <w:t xml:space="preserve"> </w:t>
      </w:r>
      <w:r w:rsidRPr="0026194B">
        <w:t>advocacy,</w:t>
      </w:r>
      <w:r w:rsidR="000C4892">
        <w:t xml:space="preserve"> </w:t>
      </w:r>
      <w:r w:rsidRPr="0026194B">
        <w:t>cultural,</w:t>
      </w:r>
      <w:r w:rsidR="000C4892">
        <w:t xml:space="preserve"> </w:t>
      </w:r>
      <w:r w:rsidRPr="0026194B">
        <w:t>recreational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organizations;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minorities;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war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injuries;</w:t>
      </w:r>
      <w:r w:rsidR="000C4892">
        <w:t xml:space="preserve"> </w:t>
      </w:r>
      <w:proofErr w:type="gramStart"/>
      <w:r w:rsidRPr="0026194B">
        <w:t>veterans</w:t>
      </w:r>
      <w:proofErr w:type="gramEnd"/>
      <w:r w:rsidR="000C4892">
        <w:t xml:space="preserve"> </w:t>
      </w:r>
      <w:r w:rsidRPr="0026194B">
        <w:t>organizations;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science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technology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preservation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nature,</w:t>
      </w:r>
      <w:r w:rsidR="000C4892">
        <w:t xml:space="preserve"> </w:t>
      </w:r>
      <w:r w:rsidRPr="0026194B">
        <w:t>historical</w:t>
      </w:r>
      <w:r w:rsidR="000C4892">
        <w:t xml:space="preserve"> </w:t>
      </w:r>
      <w:r w:rsidRPr="0026194B">
        <w:t>monuments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culture;</w:t>
      </w:r>
      <w:r w:rsidR="000C4892">
        <w:t xml:space="preserve"> </w:t>
      </w:r>
      <w:r w:rsidRPr="0026194B">
        <w:t>artists</w:t>
      </w:r>
      <w:r w:rsidR="00F718E8">
        <w:t>’</w:t>
      </w:r>
      <w:r w:rsidR="000C4892">
        <w:t xml:space="preserve"> </w:t>
      </w:r>
      <w:r w:rsidRPr="0026194B">
        <w:t>organizations;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women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organizations.</w:t>
      </w:r>
    </w:p>
    <w:p w14:paraId="474624EF" w14:textId="77777777" w:rsidR="00BD3DD6" w:rsidRPr="0026194B" w:rsidRDefault="00BD3DD6" w:rsidP="00E95D0C">
      <w:pPr>
        <w:pStyle w:val="SingleTxtG"/>
      </w:pPr>
      <w:r w:rsidRPr="0026194B">
        <w:t>85.</w:t>
      </w:r>
      <w:r w:rsidRPr="0026194B">
        <w:tab/>
        <w:t>Belarus,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modern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governed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rule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law,</w:t>
      </w:r>
      <w:r w:rsidR="000C4892">
        <w:t xml:space="preserve"> </w:t>
      </w:r>
      <w:r w:rsidRPr="0026194B">
        <w:t>facilitates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establishment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types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associations:</w:t>
      </w:r>
      <w:r w:rsidR="000C4892">
        <w:t xml:space="preserve"> </w:t>
      </w:r>
      <w:r w:rsidRPr="0026194B">
        <w:t>neither</w:t>
      </w:r>
      <w:r w:rsidR="000C4892">
        <w:t xml:space="preserve"> </w:t>
      </w:r>
      <w:r w:rsidRPr="0026194B">
        <w:t>privileges</w:t>
      </w:r>
      <w:r w:rsidR="000C4892">
        <w:t xml:space="preserve"> </w:t>
      </w:r>
      <w:r w:rsidRPr="0026194B">
        <w:t>nor</w:t>
      </w:r>
      <w:r w:rsidR="000C4892">
        <w:t xml:space="preserve"> </w:t>
      </w:r>
      <w:r w:rsidRPr="0026194B">
        <w:t>exclusions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applied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concerned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economic,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cultural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citizens.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establishing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governed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Act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3254-XII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4</w:t>
      </w:r>
      <w:r w:rsidR="000C4892">
        <w:t xml:space="preserve"> </w:t>
      </w:r>
      <w:r w:rsidRPr="0026194B">
        <w:t>October</w:t>
      </w:r>
      <w:r w:rsidR="000C4892">
        <w:t xml:space="preserve"> </w:t>
      </w:r>
      <w:r w:rsidRPr="0026194B">
        <w:t>1994,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Act.</w:t>
      </w:r>
      <w:r w:rsidR="000C4892">
        <w:t xml:space="preserve"> </w:t>
      </w:r>
    </w:p>
    <w:p w14:paraId="6903AF00" w14:textId="77777777" w:rsidR="00BD3DD6" w:rsidRPr="0026194B" w:rsidRDefault="00BD3DD6" w:rsidP="00E95D0C">
      <w:pPr>
        <w:pStyle w:val="SingleTxtG"/>
      </w:pPr>
      <w:r w:rsidRPr="0026194B">
        <w:t>86.</w:t>
      </w:r>
      <w:r w:rsidRPr="0026194B">
        <w:tab/>
        <w:t>The</w:t>
      </w:r>
      <w:r w:rsidR="000C4892">
        <w:t xml:space="preserve"> </w:t>
      </w:r>
      <w:r w:rsidRPr="0026194B">
        <w:t>priority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current</w:t>
      </w:r>
      <w:r w:rsidR="000C4892">
        <w:t xml:space="preserve"> </w:t>
      </w:r>
      <w:r w:rsidRPr="0026194B">
        <w:t>time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constitution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civil</w:t>
      </w:r>
      <w:r w:rsidR="000C4892">
        <w:t xml:space="preserve"> </w:t>
      </w:r>
      <w:r w:rsidRPr="0026194B">
        <w:t>society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democratic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governed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rule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law.</w:t>
      </w:r>
      <w:r w:rsidR="000C4892">
        <w:t xml:space="preserve"> </w:t>
      </w:r>
    </w:p>
    <w:p w14:paraId="4D5D8C75" w14:textId="77777777" w:rsidR="00BD3DD6" w:rsidRPr="0026194B" w:rsidRDefault="00BD3DD6" w:rsidP="00E95D0C">
      <w:pPr>
        <w:pStyle w:val="SingleTxtG"/>
      </w:pPr>
      <w:r w:rsidRPr="0026194B">
        <w:t>87.</w:t>
      </w:r>
      <w:r w:rsidRPr="0026194B">
        <w:tab/>
        <w:t>The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arrived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qualitatively</w:t>
      </w:r>
      <w:r w:rsidR="000C4892">
        <w:t xml:space="preserve"> </w:t>
      </w:r>
      <w:r w:rsidRPr="0026194B">
        <w:t>new</w:t>
      </w:r>
      <w:r w:rsidR="000C4892">
        <w:t xml:space="preserve"> </w:t>
      </w:r>
      <w:r w:rsidRPr="0026194B">
        <w:t>stage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development.</w:t>
      </w:r>
    </w:p>
    <w:p w14:paraId="18E24F34" w14:textId="77777777" w:rsidR="00BD3DD6" w:rsidRPr="0026194B" w:rsidRDefault="00BD3DD6" w:rsidP="00E95D0C">
      <w:pPr>
        <w:pStyle w:val="SingleTxtG"/>
      </w:pPr>
      <w:r w:rsidRPr="0026194B">
        <w:t>88.</w:t>
      </w:r>
      <w:r w:rsidRPr="0026194B">
        <w:tab/>
        <w:t>In</w:t>
      </w:r>
      <w:r w:rsidR="000C4892">
        <w:t xml:space="preserve"> </w:t>
      </w:r>
      <w:r w:rsidRPr="0026194B">
        <w:t>February</w:t>
      </w:r>
      <w:r w:rsidR="000C4892">
        <w:t xml:space="preserve"> </w:t>
      </w:r>
      <w:r w:rsidRPr="0026194B">
        <w:t>2014,</w:t>
      </w:r>
      <w:r w:rsidR="000C4892">
        <w:t xml:space="preserve"> </w:t>
      </w:r>
      <w:r w:rsidRPr="0026194B">
        <w:t>amendments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Act</w:t>
      </w:r>
      <w:r w:rsidR="000C4892">
        <w:t xml:space="preserve"> </w:t>
      </w:r>
      <w:r w:rsidRPr="0026194B">
        <w:t>came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force,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rules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establishment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official</w:t>
      </w:r>
      <w:r w:rsidR="000C4892">
        <w:t xml:space="preserve"> </w:t>
      </w:r>
      <w:r w:rsidRPr="0026194B">
        <w:t>registration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political</w:t>
      </w:r>
      <w:r w:rsidR="000C4892">
        <w:t xml:space="preserve"> </w:t>
      </w:r>
      <w:r w:rsidRPr="0026194B">
        <w:t>parties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simplified.</w:t>
      </w:r>
      <w:r w:rsidR="000C4892">
        <w:t xml:space="preserve"> </w:t>
      </w:r>
    </w:p>
    <w:p w14:paraId="3D054A8B" w14:textId="77777777" w:rsidR="00BD3DD6" w:rsidRPr="0026194B" w:rsidRDefault="00BD3DD6" w:rsidP="00E95D0C">
      <w:pPr>
        <w:pStyle w:val="SingleTxtG"/>
      </w:pPr>
      <w:r w:rsidRPr="0026194B">
        <w:t>89.</w:t>
      </w:r>
      <w:r w:rsidRPr="0026194B">
        <w:tab/>
        <w:t>Previously,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proofErr w:type="gramStart"/>
      <w:r w:rsidRPr="0026194B">
        <w:t>found</w:t>
      </w:r>
      <w:proofErr w:type="gramEnd"/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association,</w:t>
      </w:r>
      <w:r w:rsidR="000C4892">
        <w:t xml:space="preserve"> </w:t>
      </w:r>
      <w:r w:rsidRPr="0026194B">
        <w:t>50</w:t>
      </w:r>
      <w:r w:rsidR="000C4892">
        <w:t xml:space="preserve"> </w:t>
      </w:r>
      <w:r w:rsidRPr="0026194B">
        <w:t>founder</w:t>
      </w:r>
      <w:r w:rsidR="000C4892">
        <w:t xml:space="preserve"> </w:t>
      </w:r>
      <w:r w:rsidRPr="0026194B">
        <w:t>members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required:</w:t>
      </w:r>
      <w:r w:rsidR="000C4892">
        <w:t xml:space="preserve"> </w:t>
      </w:r>
      <w:r w:rsidRPr="0026194B">
        <w:t>10</w:t>
      </w:r>
      <w:r w:rsidR="000C4892">
        <w:t xml:space="preserve"> </w:t>
      </w:r>
      <w:r w:rsidRPr="0026194B">
        <w:t>each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four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provinces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10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Minsk.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amendments</w:t>
      </w:r>
      <w:r w:rsidR="000C4892">
        <w:t xml:space="preserve"> </w:t>
      </w:r>
      <w:r w:rsidRPr="0026194B">
        <w:t>provide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lowering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founders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provinces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Minsk</w:t>
      </w:r>
      <w:r w:rsidR="000C4892">
        <w:t xml:space="preserve"> </w:t>
      </w:r>
      <w:r w:rsidRPr="0026194B">
        <w:t>required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represent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association.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addition,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procedures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registration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changes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charters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political</w:t>
      </w:r>
      <w:r w:rsidR="000C4892">
        <w:t xml:space="preserve"> </w:t>
      </w:r>
      <w:r w:rsidRPr="0026194B">
        <w:t>parties,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disbanding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registration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branches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simplified.</w:t>
      </w:r>
    </w:p>
    <w:p w14:paraId="0F09895F" w14:textId="77777777" w:rsidR="00BD3DD6" w:rsidRPr="0026194B" w:rsidRDefault="00BD3DD6" w:rsidP="00E95D0C">
      <w:pPr>
        <w:pStyle w:val="SingleTxtG"/>
      </w:pPr>
      <w:r w:rsidRPr="0026194B">
        <w:t>90.</w:t>
      </w:r>
      <w:r w:rsidRPr="0026194B">
        <w:tab/>
        <w:t>The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does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include</w:t>
      </w:r>
      <w:r w:rsidR="000C4892">
        <w:t xml:space="preserve"> </w:t>
      </w:r>
      <w:r w:rsidRPr="0026194B">
        <w:t>any</w:t>
      </w:r>
      <w:r w:rsidR="000C4892">
        <w:t xml:space="preserve"> </w:t>
      </w:r>
      <w:r w:rsidRPr="0026194B">
        <w:t>provisions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impede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submission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registration</w:t>
      </w:r>
      <w:r w:rsidR="000C4892">
        <w:t xml:space="preserve"> </w:t>
      </w:r>
      <w:r w:rsidRPr="0026194B">
        <w:t>documents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</w:t>
      </w:r>
      <w:r w:rsidR="000C4892">
        <w:t xml:space="preserve"> </w:t>
      </w:r>
      <w:r w:rsidRPr="0026194B">
        <w:t>whose</w:t>
      </w:r>
      <w:r w:rsidR="000C4892">
        <w:t xml:space="preserve"> </w:t>
      </w:r>
      <w:r w:rsidRPr="0026194B">
        <w:t>application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registration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previously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rejected.</w:t>
      </w:r>
      <w:r w:rsidR="000C4892">
        <w:t xml:space="preserve"> </w:t>
      </w:r>
      <w:r w:rsidRPr="0026194B">
        <w:t>Once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violations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addressed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shortcomings</w:t>
      </w:r>
      <w:r w:rsidR="000C4892">
        <w:t xml:space="preserve"> </w:t>
      </w:r>
      <w:r w:rsidRPr="0026194B">
        <w:t>remedied,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founders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resubmit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documents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registration</w:t>
      </w:r>
      <w:r w:rsidR="000C4892">
        <w:t xml:space="preserve"> </w:t>
      </w:r>
      <w:r w:rsidRPr="0026194B">
        <w:t>body.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refused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registration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grounds</w:t>
      </w:r>
      <w:r w:rsidR="000C4892">
        <w:t xml:space="preserve"> </w:t>
      </w:r>
      <w:r w:rsidRPr="0026194B">
        <w:t>specified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Act.</w:t>
      </w:r>
      <w:r w:rsidR="000C4892">
        <w:t xml:space="preserve"> </w:t>
      </w:r>
    </w:p>
    <w:p w14:paraId="7BE7B0F0" w14:textId="0C90A93F" w:rsidR="00BD3DD6" w:rsidRPr="0026194B" w:rsidRDefault="00BD3DD6" w:rsidP="00E95D0C">
      <w:pPr>
        <w:pStyle w:val="SingleTxtG"/>
      </w:pPr>
      <w:r w:rsidRPr="0026194B">
        <w:t>91.</w:t>
      </w:r>
      <w:r w:rsidRPr="0026194B">
        <w:tab/>
        <w:t>In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bill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amendments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laws</w:t>
      </w:r>
      <w:r w:rsidR="000C4892">
        <w:t xml:space="preserve"> </w:t>
      </w:r>
      <w:r w:rsidRPr="0026194B">
        <w:t>pertaining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activities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political</w:t>
      </w:r>
      <w:r w:rsidR="000C4892">
        <w:t xml:space="preserve"> </w:t>
      </w:r>
      <w:r w:rsidRPr="0026194B">
        <w:t>parties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drafted.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bill</w:t>
      </w:r>
      <w:r w:rsidR="000C4892">
        <w:t xml:space="preserve"> </w:t>
      </w:r>
      <w:r w:rsidRPr="0026194B">
        <w:t>was</w:t>
      </w:r>
      <w:r w:rsidR="000C4892">
        <w:t xml:space="preserve"> </w:t>
      </w:r>
      <w:r w:rsidR="00BF228B">
        <w:t xml:space="preserve">aimed at improving </w:t>
      </w:r>
      <w:r w:rsidRPr="0026194B">
        <w:t>the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lastRenderedPageBreak/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="00BF228B">
        <w:t xml:space="preserve">establishment </w:t>
      </w:r>
      <w:r w:rsidRPr="0026194B">
        <w:t>and</w:t>
      </w:r>
      <w:r w:rsidR="000C4892">
        <w:t xml:space="preserve"> </w:t>
      </w:r>
      <w:r w:rsidRPr="0026194B">
        <w:t>activities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political</w:t>
      </w:r>
      <w:r w:rsidR="000C4892">
        <w:t xml:space="preserve"> </w:t>
      </w:r>
      <w:r w:rsidRPr="0026194B">
        <w:t>parties.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bill</w:t>
      </w:r>
      <w:r w:rsidR="000C4892">
        <w:t xml:space="preserve"> </w:t>
      </w:r>
      <w:r w:rsidRPr="0026194B">
        <w:t>incorporates</w:t>
      </w:r>
      <w:r w:rsidR="000C4892">
        <w:t xml:space="preserve"> </w:t>
      </w:r>
      <w:proofErr w:type="gramStart"/>
      <w:r w:rsidRPr="0026194B">
        <w:t>a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amendments</w:t>
      </w:r>
      <w:r w:rsidR="000C4892">
        <w:t xml:space="preserve"> </w:t>
      </w:r>
      <w:r w:rsidRPr="0026194B">
        <w:t>related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simplifying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establishment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operations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political</w:t>
      </w:r>
      <w:r w:rsidR="000C4892">
        <w:t xml:space="preserve"> </w:t>
      </w:r>
      <w:r w:rsidRPr="0026194B">
        <w:t>parties</w:t>
      </w:r>
      <w:r w:rsidR="000C4892">
        <w:t xml:space="preserve"> </w:t>
      </w:r>
      <w:r w:rsidRPr="0026194B">
        <w:t>(non-profit</w:t>
      </w:r>
      <w:r w:rsidR="000C4892">
        <w:t xml:space="preserve"> </w:t>
      </w:r>
      <w:r w:rsidRPr="0026194B">
        <w:t>organizations).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include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reduction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founders</w:t>
      </w:r>
      <w:r w:rsidR="000C4892">
        <w:t xml:space="preserve"> </w:t>
      </w:r>
      <w:r w:rsidRPr="0026194B">
        <w:t>required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non-profit</w:t>
      </w:r>
      <w:r w:rsidR="000C4892">
        <w:t xml:space="preserve"> </w:t>
      </w:r>
      <w:r w:rsidRPr="0026194B">
        <w:t>organization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introduction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possibility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non-profit</w:t>
      </w:r>
      <w:r w:rsidR="000C4892">
        <w:t xml:space="preserve"> </w:t>
      </w:r>
      <w:r w:rsidRPr="0026194B">
        <w:t>bodies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hold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meetings</w:t>
      </w:r>
      <w:r w:rsidR="000C4892">
        <w:t xml:space="preserve"> </w:t>
      </w:r>
      <w:r w:rsidRPr="0026194B">
        <w:t>online,</w:t>
      </w:r>
      <w:r w:rsidR="000C4892">
        <w:t xml:space="preserve"> </w:t>
      </w:r>
      <w:r w:rsidRPr="0026194B">
        <w:t>submit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documents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electronic</w:t>
      </w:r>
      <w:r w:rsidR="000C4892">
        <w:t xml:space="preserve"> </w:t>
      </w:r>
      <w:r w:rsidRPr="0026194B">
        <w:t>format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workplace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directors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address.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drafting</w:t>
      </w:r>
      <w:r w:rsidR="000C4892">
        <w:t xml:space="preserve"> </w:t>
      </w:r>
      <w:r w:rsidRPr="0026194B">
        <w:t>process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bill,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provisions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discussed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representatives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non-profit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specially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group.</w:t>
      </w:r>
      <w:r w:rsidR="000C4892">
        <w:t xml:space="preserve"> </w:t>
      </w:r>
      <w:r w:rsidRPr="0026194B">
        <w:t>Moreover,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debate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bill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organized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Forum,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everyone</w:t>
      </w:r>
      <w:r w:rsidR="000C4892">
        <w:t xml:space="preserve"> </w:t>
      </w:r>
      <w:r w:rsidRPr="0026194B">
        <w:t>could</w:t>
      </w:r>
      <w:r w:rsidR="000C4892">
        <w:t xml:space="preserve"> </w:t>
      </w:r>
      <w:r w:rsidRPr="0026194B">
        <w:t>submit</w:t>
      </w:r>
      <w:r w:rsidR="000C4892">
        <w:t xml:space="preserve"> </w:t>
      </w:r>
      <w:r w:rsidRPr="0026194B">
        <w:t>suggestions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comment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text.</w:t>
      </w:r>
      <w:r w:rsidR="000C4892">
        <w:t xml:space="preserve"> </w:t>
      </w:r>
      <w:r w:rsidRPr="0026194B">
        <w:t>Thirty</w:t>
      </w:r>
      <w:r w:rsidR="000C4892">
        <w:t xml:space="preserve"> </w:t>
      </w:r>
      <w:r w:rsidRPr="0026194B">
        <w:t>suggestions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comments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left.</w:t>
      </w:r>
    </w:p>
    <w:p w14:paraId="027BE692" w14:textId="77777777" w:rsidR="00BD3DD6" w:rsidRPr="0026194B" w:rsidRDefault="00BD3DD6" w:rsidP="00E95D0C">
      <w:pPr>
        <w:pStyle w:val="SingleTxtG"/>
      </w:pPr>
      <w:r w:rsidRPr="0026194B">
        <w:t>92.</w:t>
      </w:r>
      <w:r w:rsidRPr="0026194B">
        <w:tab/>
        <w:t>The</w:t>
      </w:r>
      <w:r w:rsidR="000C4892">
        <w:t xml:space="preserve"> </w:t>
      </w:r>
      <w:r w:rsidRPr="0026194B">
        <w:t>passing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ensuring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greatest</w:t>
      </w:r>
      <w:r w:rsidR="000C4892">
        <w:t xml:space="preserve"> </w:t>
      </w:r>
      <w:r w:rsidRPr="0026194B">
        <w:t>possible</w:t>
      </w:r>
      <w:r w:rsidR="000C4892">
        <w:t xml:space="preserve"> </w:t>
      </w:r>
      <w:r w:rsidRPr="0026194B">
        <w:t>simplification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interactions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defining</w:t>
      </w:r>
      <w:r w:rsidR="000C4892">
        <w:t xml:space="preserve"> </w:t>
      </w:r>
      <w:r w:rsidRPr="0026194B">
        <w:t>feature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modern</w:t>
      </w:r>
      <w:r w:rsidR="000C4892">
        <w:t xml:space="preserve"> </w:t>
      </w:r>
      <w:r w:rsidRPr="0026194B">
        <w:t>approach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regulation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associations.</w:t>
      </w:r>
    </w:p>
    <w:p w14:paraId="66491A6C" w14:textId="77777777" w:rsidR="00BD3DD6" w:rsidRPr="0026194B" w:rsidRDefault="00BD3DD6" w:rsidP="00992CC0">
      <w:pPr>
        <w:pStyle w:val="H23G"/>
      </w:pPr>
      <w:r w:rsidRPr="0026194B">
        <w:tab/>
      </w:r>
      <w:r w:rsidRPr="0026194B">
        <w:tab/>
        <w:t>Equal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women</w:t>
      </w:r>
      <w:r w:rsidR="000C4892">
        <w:t xml:space="preserve"> </w:t>
      </w:r>
    </w:p>
    <w:p w14:paraId="1D878199" w14:textId="77777777" w:rsidR="00BD3DD6" w:rsidRPr="0026194B" w:rsidRDefault="00BD3DD6" w:rsidP="00E95D0C">
      <w:pPr>
        <w:pStyle w:val="SingleTxtG"/>
      </w:pPr>
      <w:r w:rsidRPr="0026194B">
        <w:t>93.</w:t>
      </w:r>
      <w:r w:rsidRPr="0026194B">
        <w:tab/>
        <w:t>Article</w:t>
      </w:r>
      <w:r w:rsidR="000C4892">
        <w:t xml:space="preserve"> </w:t>
      </w:r>
      <w:r w:rsidRPr="0026194B">
        <w:t>262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Code</w:t>
      </w:r>
      <w:r w:rsidR="000C4892">
        <w:t xml:space="preserve"> </w:t>
      </w:r>
      <w:r w:rsidRPr="0026194B">
        <w:t>prohibits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involvement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performance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physically</w:t>
      </w:r>
      <w:r w:rsidR="000C4892">
        <w:t xml:space="preserve"> </w:t>
      </w:r>
      <w:r w:rsidRPr="0026194B">
        <w:t>demanding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harmful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hazardous</w:t>
      </w:r>
      <w:r w:rsidR="000C4892">
        <w:t xml:space="preserve"> </w:t>
      </w:r>
      <w:r w:rsidRPr="0026194B">
        <w:t>conditions,</w:t>
      </w:r>
      <w:r w:rsidR="000C4892">
        <w:t xml:space="preserve"> </w:t>
      </w:r>
      <w:r w:rsidRPr="0026194B">
        <w:t>underground</w:t>
      </w:r>
      <w:r w:rsidR="000C4892">
        <w:t xml:space="preserve"> </w:t>
      </w:r>
      <w:r w:rsidRPr="0026194B">
        <w:t>work,</w:t>
      </w:r>
      <w:r w:rsidR="000C4892">
        <w:t xml:space="preserve"> </w:t>
      </w:r>
      <w:r w:rsidRPr="0026194B">
        <w:t>except</w:t>
      </w:r>
      <w:r w:rsidR="000C4892">
        <w:t xml:space="preserve"> </w:t>
      </w:r>
      <w:r w:rsidRPr="0026194B">
        <w:t>certain</w:t>
      </w:r>
      <w:r w:rsidR="000C4892">
        <w:t xml:space="preserve"> </w:t>
      </w:r>
      <w:r w:rsidRPr="0026194B">
        <w:t>underground</w:t>
      </w:r>
      <w:r w:rsidR="000C4892">
        <w:t xml:space="preserve"> </w:t>
      </w:r>
      <w:r w:rsidRPr="0026194B">
        <w:t>jobs</w:t>
      </w:r>
      <w:r w:rsidR="000C4892">
        <w:t xml:space="preserve"> </w:t>
      </w:r>
      <w:r w:rsidRPr="0026194B">
        <w:t>(non-manual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sanitation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domestic</w:t>
      </w:r>
      <w:r w:rsidR="000C4892">
        <w:t xml:space="preserve"> </w:t>
      </w:r>
      <w:r w:rsidRPr="0026194B">
        <w:t>services)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any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types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involve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manual</w:t>
      </w:r>
      <w:r w:rsidR="000C4892">
        <w:t xml:space="preserve"> </w:t>
      </w:r>
      <w:r w:rsidRPr="0026194B">
        <w:t>lifting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carrying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heavy</w:t>
      </w:r>
      <w:r w:rsidR="000C4892">
        <w:t xml:space="preserve"> </w:t>
      </w:r>
      <w:r w:rsidRPr="0026194B">
        <w:t>loads</w:t>
      </w:r>
      <w:r w:rsidR="000C4892">
        <w:t xml:space="preserve"> </w:t>
      </w:r>
      <w:r w:rsidRPr="0026194B">
        <w:t>exceeding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weight</w:t>
      </w:r>
      <w:r w:rsidR="000C4892">
        <w:t xml:space="preserve"> </w:t>
      </w:r>
      <w:r w:rsidRPr="0026194B">
        <w:t>limits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women.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force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protect</w:t>
      </w:r>
      <w:r w:rsidR="000C4892">
        <w:t xml:space="preserve"> </w:t>
      </w:r>
      <w:r w:rsidRPr="0026194B">
        <w:t>women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discharge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duties.</w:t>
      </w:r>
      <w:r w:rsidR="000C4892">
        <w:t xml:space="preserve"> </w:t>
      </w:r>
    </w:p>
    <w:p w14:paraId="72838553" w14:textId="77777777" w:rsidR="00BD3DD6" w:rsidRPr="0026194B" w:rsidRDefault="00BD3DD6" w:rsidP="00E95D0C">
      <w:pPr>
        <w:pStyle w:val="SingleTxtG"/>
      </w:pPr>
      <w:r w:rsidRPr="0026194B">
        <w:t>94.</w:t>
      </w:r>
      <w:r w:rsidRPr="0026194B">
        <w:tab/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35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12</w:t>
      </w:r>
      <w:r w:rsidR="000C4892">
        <w:t xml:space="preserve"> </w:t>
      </w:r>
      <w:r w:rsidRPr="0026194B">
        <w:t>June</w:t>
      </w:r>
      <w:r w:rsidR="000C4892">
        <w:t xml:space="preserve"> </w:t>
      </w:r>
      <w:r w:rsidRPr="0026194B">
        <w:t>2014</w:t>
      </w:r>
      <w:r w:rsidR="000C4892">
        <w:t xml:space="preserve"> </w:t>
      </w:r>
      <w:r w:rsidRPr="0026194B">
        <w:t>contains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list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physically</w:t>
      </w:r>
      <w:r w:rsidR="000C4892">
        <w:t xml:space="preserve"> </w:t>
      </w:r>
      <w:r w:rsidRPr="0026194B">
        <w:t>demanding</w:t>
      </w:r>
      <w:r w:rsidR="000C4892">
        <w:t xml:space="preserve"> </w:t>
      </w:r>
      <w:r w:rsidRPr="0026194B">
        <w:t>jobs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jobs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harmful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hazardous</w:t>
      </w:r>
      <w:r w:rsidR="000C4892">
        <w:t xml:space="preserve"> </w:t>
      </w:r>
      <w:r w:rsidRPr="0026194B">
        <w:t>conditions,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recruited</w:t>
      </w:r>
      <w:r w:rsidR="000C4892">
        <w:t xml:space="preserve"> </w:t>
      </w:r>
      <w:r w:rsidRPr="0026194B">
        <w:t>(List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35).</w:t>
      </w:r>
    </w:p>
    <w:p w14:paraId="3A9EAA94" w14:textId="77777777" w:rsidR="00BD3DD6" w:rsidRPr="0026194B" w:rsidRDefault="00BD3DD6" w:rsidP="00E95D0C">
      <w:pPr>
        <w:pStyle w:val="SingleTxtG"/>
      </w:pPr>
      <w:r w:rsidRPr="0026194B">
        <w:t>95.</w:t>
      </w:r>
      <w:r w:rsidRPr="0026194B">
        <w:tab/>
        <w:t>List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35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contains</w:t>
      </w:r>
      <w:r w:rsidR="000C4892">
        <w:t xml:space="preserve"> </w:t>
      </w:r>
      <w:r w:rsidRPr="0026194B">
        <w:t>181</w:t>
      </w:r>
      <w:r w:rsidR="000C4892">
        <w:t xml:space="preserve"> </w:t>
      </w:r>
      <w:r w:rsidRPr="0026194B">
        <w:t>items,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types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physically</w:t>
      </w:r>
      <w:r w:rsidR="000C4892">
        <w:t xml:space="preserve"> </w:t>
      </w:r>
      <w:r w:rsidRPr="0026194B">
        <w:t>demanding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harmful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hazardous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titles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jobs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female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prohibited.</w:t>
      </w:r>
      <w:r w:rsidR="000C4892">
        <w:t xml:space="preserve"> </w:t>
      </w:r>
      <w:r w:rsidRPr="0026194B">
        <w:t>List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35</w:t>
      </w:r>
      <w:r w:rsidR="000C4892">
        <w:t xml:space="preserve"> </w:t>
      </w:r>
      <w:r w:rsidRPr="0026194B">
        <w:t>previously</w:t>
      </w:r>
      <w:r w:rsidR="000C4892">
        <w:t xml:space="preserve"> </w:t>
      </w:r>
      <w:r w:rsidRPr="0026194B">
        <w:t>included</w:t>
      </w:r>
      <w:r w:rsidR="000C4892">
        <w:t xml:space="preserve"> </w:t>
      </w:r>
      <w:r w:rsidRPr="0026194B">
        <w:t>252</w:t>
      </w:r>
      <w:r w:rsidR="000C4892">
        <w:t xml:space="preserve"> </w:t>
      </w:r>
      <w:r w:rsidRPr="0026194B">
        <w:t>items.</w:t>
      </w:r>
    </w:p>
    <w:p w14:paraId="7402B91E" w14:textId="77777777" w:rsidR="00BD3DD6" w:rsidRPr="0026194B" w:rsidRDefault="00BD3DD6" w:rsidP="00E95D0C">
      <w:pPr>
        <w:pStyle w:val="SingleTxtG"/>
      </w:pPr>
      <w:r w:rsidRPr="0026194B">
        <w:t>96.</w:t>
      </w:r>
      <w:r w:rsidRPr="0026194B">
        <w:tab/>
        <w:t>Owing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changing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specific</w:t>
      </w:r>
      <w:r w:rsidR="000C4892">
        <w:t xml:space="preserve"> </w:t>
      </w:r>
      <w:r w:rsidRPr="0026194B">
        <w:t>industries</w:t>
      </w:r>
      <w:r w:rsidR="000C4892">
        <w:t xml:space="preserve"> </w:t>
      </w:r>
      <w:r w:rsidRPr="0026194B">
        <w:t>(types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profession),</w:t>
      </w:r>
      <w:r w:rsidR="000C4892">
        <w:t xml:space="preserve"> </w:t>
      </w:r>
      <w:r w:rsidRPr="0026194B">
        <w:t>primarily</w:t>
      </w:r>
      <w:r w:rsidR="000C4892">
        <w:t xml:space="preserve"> </w:t>
      </w:r>
      <w:r w:rsidRPr="0026194B">
        <w:t>related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improved</w:t>
      </w:r>
      <w:r w:rsidR="000C4892">
        <w:t xml:space="preserve"> </w:t>
      </w:r>
      <w:r w:rsidRPr="0026194B">
        <w:t>production</w:t>
      </w:r>
      <w:r w:rsidR="000C4892">
        <w:t xml:space="preserve"> </w:t>
      </w:r>
      <w:r w:rsidRPr="0026194B">
        <w:t>methods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introduction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new</w:t>
      </w:r>
      <w:r w:rsidR="000C4892">
        <w:t xml:space="preserve"> </w:t>
      </w:r>
      <w:r w:rsidRPr="0026194B">
        <w:t>technologies,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jobs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harmful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hazardous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prohibited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recruit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reduced.</w:t>
      </w:r>
    </w:p>
    <w:p w14:paraId="2784AD6F" w14:textId="77777777" w:rsidR="00BD3DD6" w:rsidRPr="0026194B" w:rsidRDefault="00BD3DD6" w:rsidP="00E95D0C">
      <w:pPr>
        <w:pStyle w:val="SingleTxtG"/>
      </w:pPr>
      <w:r w:rsidRPr="0026194B">
        <w:t>97.</w:t>
      </w:r>
      <w:r w:rsidRPr="0026194B">
        <w:tab/>
        <w:t>The</w:t>
      </w:r>
      <w:r w:rsidR="000C4892">
        <w:t xml:space="preserve"> </w:t>
      </w:r>
      <w:r w:rsidRPr="0026194B">
        <w:t>prohibitions</w:t>
      </w:r>
      <w:r w:rsidR="000C4892">
        <w:t xml:space="preserve"> </w:t>
      </w:r>
      <w:r w:rsidRPr="0026194B">
        <w:t>stipulated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list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35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Pr="0026194B">
        <w:t>valid</w:t>
      </w:r>
      <w:r w:rsidR="000C4892">
        <w:t xml:space="preserve"> </w:t>
      </w:r>
      <w:r w:rsidRPr="0026194B">
        <w:t>if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carried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specific</w:t>
      </w:r>
      <w:r w:rsidR="000C4892">
        <w:t xml:space="preserve"> </w:t>
      </w:r>
      <w:r w:rsidRPr="0026194B">
        <w:t>site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classed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harmful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hazardous</w:t>
      </w:r>
      <w:r w:rsidR="000C4892">
        <w:t xml:space="preserve"> </w:t>
      </w:r>
      <w:r w:rsidRPr="0026194B">
        <w:t>conditions,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workplace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assessment</w:t>
      </w:r>
      <w:r w:rsidR="000C4892">
        <w:t xml:space="preserve"> </w:t>
      </w:r>
      <w:r w:rsidRPr="0026194B">
        <w:t>report.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means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prohibitions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applicable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tasks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jobs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safe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healthy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assured.</w:t>
      </w:r>
    </w:p>
    <w:p w14:paraId="27FE46C7" w14:textId="77777777" w:rsidR="00BD3DD6" w:rsidRPr="0026194B" w:rsidRDefault="00BD3DD6" w:rsidP="00E95D0C">
      <w:pPr>
        <w:pStyle w:val="SingleTxtG"/>
      </w:pPr>
      <w:r w:rsidRPr="0026194B">
        <w:t>98.</w:t>
      </w:r>
      <w:r w:rsidRPr="0026194B">
        <w:tab/>
        <w:t>To</w:t>
      </w:r>
      <w:r w:rsidR="000C4892">
        <w:t xml:space="preserve"> </w:t>
      </w:r>
      <w:r w:rsidRPr="0026194B">
        <w:t>address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issue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employing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industries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jobs</w:t>
      </w:r>
      <w:r w:rsidR="000C4892">
        <w:t xml:space="preserve"> </w:t>
      </w:r>
      <w:r w:rsidRPr="0026194B">
        <w:t>included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list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35,</w:t>
      </w:r>
      <w:r w:rsidR="000C4892">
        <w:t xml:space="preserve"> </w:t>
      </w:r>
      <w:r w:rsidRPr="0026194B">
        <w:t>employers</w:t>
      </w:r>
      <w:r w:rsidR="000C4892">
        <w:t xml:space="preserve"> </w:t>
      </w:r>
      <w:r w:rsidRPr="0026194B">
        <w:t>must</w:t>
      </w:r>
      <w:r w:rsidR="000C4892">
        <w:t xml:space="preserve"> </w:t>
      </w:r>
      <w:r w:rsidRPr="0026194B">
        <w:t>take</w:t>
      </w:r>
      <w:r w:rsidR="000C4892">
        <w:t xml:space="preserve"> </w:t>
      </w:r>
      <w:r w:rsidRPr="0026194B">
        <w:t>steps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introduce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eliminate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factors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stand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way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employment.</w:t>
      </w:r>
    </w:p>
    <w:p w14:paraId="60EE16C2" w14:textId="77777777" w:rsidR="00BD3DD6" w:rsidRPr="0026194B" w:rsidRDefault="00BD3DD6" w:rsidP="00E95D0C">
      <w:pPr>
        <w:pStyle w:val="SingleTxtG"/>
      </w:pPr>
      <w:r w:rsidRPr="0026194B">
        <w:t>99.</w:t>
      </w:r>
      <w:r w:rsidRPr="0026194B">
        <w:tab/>
        <w:t>Since</w:t>
      </w:r>
      <w:r w:rsidR="000C4892">
        <w:t xml:space="preserve"> </w:t>
      </w:r>
      <w:r w:rsidRPr="0026194B">
        <w:t>2016,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positions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harmful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hazardous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decreased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108,900</w:t>
      </w:r>
      <w:r w:rsidR="000C4892">
        <w:t xml:space="preserve"> </w:t>
      </w:r>
      <w:r w:rsidRPr="0026194B">
        <w:t>(656,000</w:t>
      </w:r>
      <w:r w:rsidR="000C4892">
        <w:t xml:space="preserve"> </w:t>
      </w:r>
      <w:r w:rsidRPr="0026194B">
        <w:t>positions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2016,</w:t>
      </w:r>
      <w:r w:rsidR="000C4892">
        <w:t xml:space="preserve"> </w:t>
      </w:r>
      <w:r w:rsidRPr="0026194B">
        <w:t>547,100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2018).</w:t>
      </w:r>
      <w:r w:rsidR="000C4892">
        <w:t xml:space="preserve"> </w:t>
      </w:r>
    </w:p>
    <w:p w14:paraId="28EC01D8" w14:textId="77777777" w:rsidR="00BD3DD6" w:rsidRPr="0026194B" w:rsidRDefault="00BD3DD6" w:rsidP="00E95D0C">
      <w:pPr>
        <w:pStyle w:val="SingleTxtG"/>
      </w:pPr>
      <w:r w:rsidRPr="0026194B">
        <w:t>100.</w:t>
      </w:r>
      <w:r w:rsidRPr="0026194B">
        <w:tab/>
        <w:t>The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economic</w:t>
      </w:r>
      <w:r w:rsidR="000C4892">
        <w:t xml:space="preserve"> </w:t>
      </w:r>
      <w:r w:rsidRPr="0026194B">
        <w:t>status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rising</w:t>
      </w:r>
      <w:r w:rsidR="000C4892">
        <w:t xml:space="preserve"> </w:t>
      </w:r>
      <w:r w:rsidRPr="0026194B">
        <w:t>every</w:t>
      </w:r>
      <w:r w:rsidR="000C4892">
        <w:t xml:space="preserve"> </w:t>
      </w:r>
      <w:r w:rsidRPr="0026194B">
        <w:t>year.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account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53.4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population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49.8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economically</w:t>
      </w:r>
      <w:r w:rsidR="000C4892">
        <w:t xml:space="preserve"> </w:t>
      </w:r>
      <w:r w:rsidRPr="0026194B">
        <w:t>active</w:t>
      </w:r>
      <w:r w:rsidR="000C4892">
        <w:t xml:space="preserve"> </w:t>
      </w:r>
      <w:r w:rsidRPr="0026194B">
        <w:t>population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participate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almost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fields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activity.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every</w:t>
      </w:r>
      <w:r w:rsidR="000C4892">
        <w:t xml:space="preserve"> </w:t>
      </w:r>
      <w:r w:rsidRPr="0026194B">
        <w:t>1,000</w:t>
      </w:r>
      <w:r w:rsidR="000C4892">
        <w:t xml:space="preserve"> </w:t>
      </w:r>
      <w:r w:rsidRPr="0026194B">
        <w:t>men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country,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1,146</w:t>
      </w:r>
      <w:r w:rsidR="000C4892">
        <w:t xml:space="preserve"> </w:t>
      </w:r>
      <w:r w:rsidRPr="0026194B">
        <w:t>women;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group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65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over,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figure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2,061</w:t>
      </w:r>
      <w:r w:rsidR="000C4892">
        <w:t xml:space="preserve"> </w:t>
      </w:r>
      <w:r w:rsidRPr="0026194B">
        <w:t>women.</w:t>
      </w:r>
    </w:p>
    <w:p w14:paraId="010F8E7E" w14:textId="77777777" w:rsidR="00BD3DD6" w:rsidRPr="0026194B" w:rsidRDefault="00BD3DD6" w:rsidP="00E95D0C">
      <w:pPr>
        <w:pStyle w:val="SingleTxtG"/>
      </w:pPr>
      <w:r w:rsidRPr="0026194B">
        <w:t>101.</w:t>
      </w:r>
      <w:r w:rsidRPr="0026194B">
        <w:tab/>
        <w:t>Women</w:t>
      </w:r>
      <w:r w:rsidR="000C4892">
        <w:t xml:space="preserve"> </w:t>
      </w:r>
      <w:r w:rsidRPr="0026194B">
        <w:t>successfully</w:t>
      </w:r>
      <w:r w:rsidR="000C4892">
        <w:t xml:space="preserve"> </w:t>
      </w:r>
      <w:r w:rsidRPr="0026194B">
        <w:t>run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own</w:t>
      </w:r>
      <w:r w:rsidR="000C4892">
        <w:t xml:space="preserve"> </w:t>
      </w:r>
      <w:r w:rsidRPr="0026194B">
        <w:t>businesses,</w:t>
      </w:r>
      <w:r w:rsidR="000C4892">
        <w:t xml:space="preserve"> </w:t>
      </w:r>
      <w:r w:rsidRPr="0026194B">
        <w:t>create</w:t>
      </w:r>
      <w:r w:rsidR="000C4892">
        <w:t xml:space="preserve"> </w:t>
      </w:r>
      <w:r w:rsidRPr="0026194B">
        <w:t>jobs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middle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senior</w:t>
      </w:r>
      <w:r w:rsidR="000C4892">
        <w:t xml:space="preserve"> </w:t>
      </w:r>
      <w:r w:rsidRPr="0026194B">
        <w:t>managers.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proportion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leaders</w:t>
      </w:r>
      <w:r w:rsidR="000C4892">
        <w:t xml:space="preserve"> </w:t>
      </w:r>
      <w:r w:rsidRPr="0026194B">
        <w:t>(lawmakers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heads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agencies,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associations,</w:t>
      </w:r>
      <w:r w:rsidR="000C4892">
        <w:t xml:space="preserve"> </w:t>
      </w:r>
      <w:r w:rsidRPr="0026194B">
        <w:t>businesses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non-profit</w:t>
      </w:r>
      <w:r w:rsidR="000C4892">
        <w:t xml:space="preserve"> </w:t>
      </w:r>
      <w:r w:rsidRPr="0026194B">
        <w:t>organizations)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47.3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proportion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professionals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71.2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cent.</w:t>
      </w:r>
    </w:p>
    <w:p w14:paraId="4CDA3524" w14:textId="77777777" w:rsidR="00BD3DD6" w:rsidRPr="0026194B" w:rsidRDefault="00BD3DD6" w:rsidP="00E95D0C">
      <w:pPr>
        <w:pStyle w:val="SingleTxtG"/>
      </w:pPr>
      <w:r w:rsidRPr="0026194B">
        <w:t>102.</w:t>
      </w:r>
      <w:r w:rsidRPr="0026194B">
        <w:tab/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market,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typically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higher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men.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employed</w:t>
      </w:r>
      <w:r w:rsidR="000C4892">
        <w:t xml:space="preserve"> </w:t>
      </w:r>
      <w:r w:rsidRPr="0026194B">
        <w:t>women,</w:t>
      </w:r>
      <w:r w:rsidR="000C4892">
        <w:t xml:space="preserve"> </w:t>
      </w:r>
      <w:r w:rsidRPr="0026194B">
        <w:t>38.2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higher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26.7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specialized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education,</w:t>
      </w:r>
      <w:r w:rsidR="000C4892">
        <w:t xml:space="preserve"> </w:t>
      </w:r>
      <w:r w:rsidRPr="0026194B">
        <w:t>while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equivalent</w:t>
      </w:r>
      <w:r w:rsidR="000C4892">
        <w:t xml:space="preserve"> </w:t>
      </w:r>
      <w:r w:rsidRPr="0026194B">
        <w:t>figures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men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27.4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cent.</w:t>
      </w:r>
    </w:p>
    <w:p w14:paraId="6A3576DA" w14:textId="77777777" w:rsidR="00BD3DD6" w:rsidRPr="0026194B" w:rsidRDefault="00BD3DD6" w:rsidP="00E95D0C">
      <w:pPr>
        <w:pStyle w:val="SingleTxtG"/>
      </w:pPr>
      <w:r w:rsidRPr="0026194B">
        <w:lastRenderedPageBreak/>
        <w:t>103.</w:t>
      </w:r>
      <w:r w:rsidRPr="0026194B">
        <w:tab/>
        <w:t>Women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widely</w:t>
      </w:r>
      <w:r w:rsidR="000C4892">
        <w:t xml:space="preserve"> </w:t>
      </w:r>
      <w:r w:rsidRPr="0026194B">
        <w:t>represented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government: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account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67.4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employees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levels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56.2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heads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deputy</w:t>
      </w:r>
      <w:r w:rsidR="000C4892">
        <w:t xml:space="preserve"> </w:t>
      </w:r>
      <w:r w:rsidRPr="0026194B">
        <w:t>heads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organizations.</w:t>
      </w:r>
    </w:p>
    <w:p w14:paraId="201D6728" w14:textId="77777777" w:rsidR="00BD3DD6" w:rsidRPr="0026194B" w:rsidRDefault="00BD3DD6" w:rsidP="00E95D0C">
      <w:pPr>
        <w:pStyle w:val="SingleTxtG"/>
      </w:pPr>
      <w:r w:rsidRPr="0026194B">
        <w:t>104.</w:t>
      </w:r>
      <w:r w:rsidRPr="0026194B">
        <w:tab/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January,</w:t>
      </w:r>
      <w:r w:rsidR="000C4892">
        <w:t xml:space="preserve"> </w:t>
      </w:r>
      <w:r w:rsidRPr="0026194B">
        <w:t>32.5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members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House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Representatives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Republic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sixth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Assembly</w:t>
      </w:r>
      <w:r w:rsidR="000C4892">
        <w:t xml:space="preserve"> </w:t>
      </w:r>
      <w:r w:rsidRPr="0026194B">
        <w:t>(the</w:t>
      </w:r>
      <w:r w:rsidR="000C4892">
        <w:t xml:space="preserve"> </w:t>
      </w:r>
      <w:r w:rsidRPr="0026194B">
        <w:t>lower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upper</w:t>
      </w:r>
      <w:r w:rsidR="000C4892">
        <w:t xml:space="preserve"> </w:t>
      </w:r>
      <w:r w:rsidRPr="0026194B">
        <w:t>houses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parliament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Belarus)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female.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previous</w:t>
      </w:r>
      <w:r w:rsidR="000C4892">
        <w:t xml:space="preserve"> </w:t>
      </w:r>
      <w:r w:rsidRPr="0026194B">
        <w:t>parliament,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proportion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members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29.2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2015.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account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48.2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members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local</w:t>
      </w:r>
      <w:r w:rsidR="000C4892">
        <w:t xml:space="preserve"> </w:t>
      </w:r>
      <w:r w:rsidRPr="0026194B">
        <w:t>councils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deputies.</w:t>
      </w:r>
    </w:p>
    <w:p w14:paraId="230B3AD5" w14:textId="77777777" w:rsidR="00BD3DD6" w:rsidRPr="0026194B" w:rsidRDefault="00BD3DD6" w:rsidP="00E95D0C">
      <w:pPr>
        <w:pStyle w:val="SingleTxtG"/>
      </w:pPr>
      <w:r w:rsidRPr="0026194B">
        <w:t>105.</w:t>
      </w:r>
      <w:r w:rsidRPr="0026194B">
        <w:tab/>
        <w:t>The</w:t>
      </w:r>
      <w:r w:rsidR="000C4892">
        <w:t xml:space="preserve"> </w:t>
      </w:r>
      <w:r w:rsidRPr="0026194B">
        <w:t>second</w:t>
      </w:r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Forum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Leaders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held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Minsk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October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draw</w:t>
      </w:r>
      <w:r w:rsidR="000C4892">
        <w:t xml:space="preserve"> </w:t>
      </w:r>
      <w:r w:rsidRPr="0026194B">
        <w:t>attention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issue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women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participation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decision-making.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Forum</w:t>
      </w:r>
      <w:r w:rsidR="000C4892">
        <w:t xml:space="preserve"> </w:t>
      </w:r>
      <w:r w:rsidRPr="0026194B">
        <w:t>took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2016.</w:t>
      </w:r>
    </w:p>
    <w:p w14:paraId="00DCB3EE" w14:textId="77777777" w:rsidR="00BD3DD6" w:rsidRPr="0026194B" w:rsidRDefault="00BD3DD6" w:rsidP="00E95D0C">
      <w:pPr>
        <w:pStyle w:val="SingleTxtG"/>
      </w:pPr>
      <w:r w:rsidRPr="0026194B">
        <w:t>106.</w:t>
      </w:r>
      <w:r w:rsidRPr="0026194B">
        <w:tab/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Plan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Gender</w:t>
      </w:r>
      <w:r w:rsidR="000C4892">
        <w:t xml:space="preserve"> </w:t>
      </w:r>
      <w:r w:rsidRPr="0026194B">
        <w:t>Equality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2017–2020,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fifth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document,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implemented.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plan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directly</w:t>
      </w:r>
      <w:r w:rsidR="000C4892">
        <w:t xml:space="preserve"> </w:t>
      </w:r>
      <w:r w:rsidRPr="0026194B">
        <w:t>facilitating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achievement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</w:t>
      </w:r>
      <w:r w:rsidR="000C4892">
        <w:t xml:space="preserve"> </w:t>
      </w:r>
      <w:r w:rsidRPr="0026194B">
        <w:t>5,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achieve</w:t>
      </w:r>
      <w:r w:rsidR="000C4892">
        <w:t xml:space="preserve"> </w:t>
      </w:r>
      <w:r w:rsidRPr="0026194B">
        <w:t>gender</w:t>
      </w:r>
      <w:r w:rsidR="000C4892">
        <w:t xml:space="preserve"> </w:t>
      </w:r>
      <w:r w:rsidRPr="0026194B">
        <w:t>equality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empower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girls.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focused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resolving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most</w:t>
      </w:r>
      <w:r w:rsidR="000C4892">
        <w:t xml:space="preserve"> </w:t>
      </w:r>
      <w:r w:rsidRPr="0026194B">
        <w:t>pressing</w:t>
      </w:r>
      <w:r w:rsidR="000C4892">
        <w:t xml:space="preserve"> </w:t>
      </w:r>
      <w:r w:rsidRPr="0026194B">
        <w:t>issues</w:t>
      </w:r>
      <w:r w:rsidR="000C4892">
        <w:t xml:space="preserve"> </w:t>
      </w:r>
      <w:r w:rsidRPr="0026194B">
        <w:t>regarding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position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women.</w:t>
      </w:r>
    </w:p>
    <w:p w14:paraId="2DEF6DEE" w14:textId="77777777" w:rsidR="00BD3DD6" w:rsidRPr="0026194B" w:rsidRDefault="00BD3DD6" w:rsidP="00E95D0C">
      <w:pPr>
        <w:pStyle w:val="SingleTxtG"/>
      </w:pPr>
      <w:r w:rsidRPr="0026194B">
        <w:t>107.</w:t>
      </w:r>
      <w:r w:rsidRPr="0026194B">
        <w:tab/>
        <w:t>One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avenues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explored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achieve</w:t>
      </w:r>
      <w:r w:rsidR="000C4892">
        <w:t xml:space="preserve"> </w:t>
      </w:r>
      <w:r w:rsidRPr="0026194B">
        <w:t>gender</w:t>
      </w:r>
      <w:r w:rsidR="000C4892">
        <w:t xml:space="preserve"> </w:t>
      </w:r>
      <w:r w:rsidRPr="0026194B">
        <w:t>equality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reduction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="00F718E8">
        <w:t>“</w:t>
      </w:r>
      <w:r w:rsidRPr="0026194B">
        <w:t>double</w:t>
      </w:r>
      <w:r w:rsidR="000C4892">
        <w:t xml:space="preserve"> </w:t>
      </w:r>
      <w:r w:rsidRPr="0026194B">
        <w:t>burden</w:t>
      </w:r>
      <w:r w:rsidR="00F718E8">
        <w:t>”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balancing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responsibilities</w:t>
      </w:r>
      <w:r w:rsidR="000C4892">
        <w:t xml:space="preserve"> </w:t>
      </w:r>
      <w:r w:rsidRPr="0026194B">
        <w:t>so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realize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full</w:t>
      </w:r>
      <w:r w:rsidR="000C4892">
        <w:t xml:space="preserve"> </w:t>
      </w:r>
      <w:r w:rsidRPr="0026194B">
        <w:t>potential.</w:t>
      </w:r>
      <w:r w:rsidR="000C4892">
        <w:t xml:space="preserve"> </w:t>
      </w:r>
    </w:p>
    <w:p w14:paraId="55590D57" w14:textId="77777777" w:rsidR="00BD3DD6" w:rsidRPr="0026194B" w:rsidRDefault="00BD3DD6" w:rsidP="00E95D0C">
      <w:pPr>
        <w:pStyle w:val="SingleTxtG"/>
      </w:pPr>
      <w:r w:rsidRPr="0026194B">
        <w:t>108.</w:t>
      </w:r>
      <w:r w:rsidRPr="0026194B">
        <w:tab/>
        <w:t>The</w:t>
      </w:r>
      <w:r w:rsidR="000C4892">
        <w:t xml:space="preserve"> </w:t>
      </w:r>
      <w:r w:rsidRPr="0026194B">
        <w:t>addition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Code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provisions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paternity</w:t>
      </w:r>
      <w:r w:rsidR="000C4892">
        <w:t xml:space="preserve"> </w:t>
      </w:r>
      <w:r w:rsidRPr="0026194B">
        <w:t>leave</w:t>
      </w:r>
      <w:r w:rsidR="000C4892">
        <w:t xml:space="preserve"> </w:t>
      </w:r>
      <w:r w:rsidRPr="0026194B">
        <w:t>(entry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force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2020),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Year</w:t>
      </w:r>
      <w:r w:rsidR="000C4892">
        <w:t xml:space="preserve"> </w:t>
      </w:r>
      <w:r w:rsidRPr="0026194B">
        <w:t>contest,</w:t>
      </w:r>
      <w:r w:rsidR="000C4892">
        <w:t xml:space="preserve"> </w:t>
      </w:r>
      <w:r w:rsidRPr="0026194B">
        <w:t>community</w:t>
      </w:r>
      <w:r w:rsidR="000C4892">
        <w:t xml:space="preserve"> </w:t>
      </w:r>
      <w:r w:rsidRPr="0026194B">
        <w:t>initiatives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Papa</w:t>
      </w:r>
      <w:r w:rsidR="000C4892">
        <w:t xml:space="preserve"> </w:t>
      </w:r>
      <w:r w:rsidRPr="0026194B">
        <w:t>Pro</w:t>
      </w:r>
      <w:r w:rsidR="000C4892">
        <w:t xml:space="preserve"> </w:t>
      </w:r>
      <w:r w:rsidRPr="0026194B">
        <w:t>forum</w:t>
      </w:r>
      <w:r w:rsidR="000C4892">
        <w:t xml:space="preserve"> </w:t>
      </w:r>
      <w:r w:rsidRPr="0026194B">
        <w:t>and</w:t>
      </w:r>
      <w:r w:rsidR="000C4892">
        <w:t xml:space="preserve"> </w:t>
      </w:r>
      <w:r w:rsidR="00F718E8">
        <w:t>“</w:t>
      </w:r>
      <w:r w:rsidRPr="0026194B">
        <w:t>father</w:t>
      </w:r>
      <w:r w:rsidR="000C4892">
        <w:t xml:space="preserve"> </w:t>
      </w:r>
      <w:r w:rsidRPr="0026194B">
        <w:t>school</w:t>
      </w:r>
      <w:r w:rsidR="00F718E8">
        <w:t>”</w:t>
      </w:r>
      <w:r w:rsidR="000C4892">
        <w:t xml:space="preserve"> </w:t>
      </w:r>
      <w:r w:rsidRPr="0026194B">
        <w:t>projects,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media</w:t>
      </w:r>
      <w:r w:rsidR="000C4892">
        <w:t xml:space="preserve"> </w:t>
      </w:r>
      <w:r w:rsidRPr="0026194B">
        <w:t>coverage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issues</w:t>
      </w:r>
      <w:r w:rsidR="000C4892">
        <w:t xml:space="preserve"> </w:t>
      </w:r>
      <w:r w:rsidRPr="0026194B">
        <w:t>related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equality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concrete</w:t>
      </w:r>
      <w:r w:rsidR="000C4892">
        <w:t xml:space="preserve"> </w:t>
      </w:r>
      <w:r w:rsidRPr="0026194B">
        <w:t>steps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promote</w:t>
      </w:r>
      <w:r w:rsidR="000C4892">
        <w:t xml:space="preserve"> </w:t>
      </w:r>
      <w:r w:rsidRPr="0026194B">
        <w:t>gender</w:t>
      </w:r>
      <w:r w:rsidR="000C4892">
        <w:t xml:space="preserve"> </w:t>
      </w:r>
      <w:r w:rsidRPr="0026194B">
        <w:t>equality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family.</w:t>
      </w:r>
    </w:p>
    <w:p w14:paraId="5461ABB1" w14:textId="77777777" w:rsidR="00BD3DD6" w:rsidRPr="0026194B" w:rsidRDefault="00BD3DD6" w:rsidP="00E95D0C">
      <w:pPr>
        <w:pStyle w:val="SingleTxtG"/>
      </w:pPr>
      <w:r w:rsidRPr="0026194B">
        <w:t>109.</w:t>
      </w:r>
      <w:r w:rsidRPr="0026194B">
        <w:tab/>
        <w:t>Currently,</w:t>
      </w:r>
      <w:r w:rsidR="000C4892">
        <w:t xml:space="preserve"> </w:t>
      </w:r>
      <w:r w:rsidRPr="0026194B">
        <w:t>society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undergoing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transformation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way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perceives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roles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both</w:t>
      </w:r>
      <w:r w:rsidR="000C4892">
        <w:t xml:space="preserve"> </w:t>
      </w:r>
      <w:r w:rsidRPr="0026194B">
        <w:t>parents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child-rearing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childcare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distribution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roles</w:t>
      </w:r>
      <w:r w:rsidR="000C4892">
        <w:t xml:space="preserve"> </w:t>
      </w:r>
      <w:r w:rsidRPr="0026194B">
        <w:t>within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family.</w:t>
      </w:r>
    </w:p>
    <w:p w14:paraId="420488CE" w14:textId="77777777" w:rsidR="00BD3DD6" w:rsidRPr="0026194B" w:rsidRDefault="00BD3DD6" w:rsidP="00E95D0C">
      <w:pPr>
        <w:pStyle w:val="SingleTxtG"/>
      </w:pPr>
      <w:r w:rsidRPr="0026194B">
        <w:t>110.</w:t>
      </w:r>
      <w:r w:rsidRPr="0026194B">
        <w:tab/>
        <w:t>According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data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survey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formation,</w:t>
      </w:r>
      <w:r w:rsidR="000C4892">
        <w:t xml:space="preserve"> </w:t>
      </w:r>
      <w:r w:rsidRPr="0026194B">
        <w:t>stability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relations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fertility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changing</w:t>
      </w:r>
      <w:r w:rsidR="000C4892">
        <w:t xml:space="preserve"> </w:t>
      </w:r>
      <w:r w:rsidRPr="0026194B">
        <w:t>socioeconomic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Belarusians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Generations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Gender</w:t>
      </w:r>
      <w:r w:rsidR="000C4892">
        <w:t xml:space="preserve"> </w:t>
      </w:r>
      <w:r w:rsidRPr="0026194B">
        <w:t>Programme,</w:t>
      </w:r>
      <w:r w:rsidR="000C4892">
        <w:t xml:space="preserve"> </w:t>
      </w:r>
      <w:r w:rsidRPr="0026194B">
        <w:t>(10,000</w:t>
      </w:r>
      <w:r w:rsidR="000C4892">
        <w:t xml:space="preserve"> </w:t>
      </w:r>
      <w:r w:rsidRPr="0026194B">
        <w:t>respondents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79</w:t>
      </w:r>
      <w:r w:rsidR="000C4892">
        <w:t xml:space="preserve"> </w:t>
      </w:r>
      <w:r w:rsidRPr="0026194B">
        <w:t>years),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majority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population</w:t>
      </w:r>
      <w:r w:rsidR="000C4892">
        <w:t xml:space="preserve"> </w:t>
      </w:r>
      <w:r w:rsidRPr="0026194B">
        <w:t>(56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respondents)</w:t>
      </w:r>
      <w:r w:rsidR="000C4892">
        <w:t xml:space="preserve"> </w:t>
      </w:r>
      <w:r w:rsidRPr="0026194B">
        <w:t>recognize</w:t>
      </w:r>
      <w:r w:rsidR="000C4892">
        <w:t xml:space="preserve"> </w:t>
      </w:r>
      <w:r w:rsidRPr="0026194B">
        <w:t>families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equally</w:t>
      </w:r>
      <w:r w:rsidR="000C4892">
        <w:t xml:space="preserve"> </w:t>
      </w:r>
      <w:r w:rsidRPr="0026194B">
        <w:t>important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women.</w:t>
      </w:r>
      <w:r w:rsidR="000C4892">
        <w:t xml:space="preserve"> </w:t>
      </w:r>
      <w:r w:rsidRPr="0026194B">
        <w:t>When</w:t>
      </w:r>
      <w:r w:rsidR="000C4892">
        <w:t xml:space="preserve"> </w:t>
      </w:r>
      <w:r w:rsidRPr="0026194B">
        <w:t>asked</w:t>
      </w:r>
      <w:r w:rsidR="000C4892">
        <w:t xml:space="preserve"> </w:t>
      </w:r>
      <w:r w:rsidR="00F718E8">
        <w:t>“</w:t>
      </w:r>
      <w:r w:rsidRPr="0026194B">
        <w:t>Whose</w:t>
      </w:r>
      <w:r w:rsidR="000C4892">
        <w:t xml:space="preserve"> </w:t>
      </w:r>
      <w:r w:rsidRPr="0026194B">
        <w:t>task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take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house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children,</w:t>
      </w:r>
      <w:r w:rsidR="000C4892">
        <w:t xml:space="preserve"> </w:t>
      </w:r>
      <w:r w:rsidRPr="0026194B">
        <w:t>men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women</w:t>
      </w:r>
      <w:r w:rsidR="00F718E8">
        <w:t>’</w:t>
      </w:r>
      <w:r w:rsidRPr="0026194B">
        <w:t>s?</w:t>
      </w:r>
      <w:r w:rsidR="00F718E8">
        <w:t>”</w:t>
      </w:r>
      <w:r w:rsidRPr="0026194B">
        <w:t>,</w:t>
      </w:r>
      <w:r w:rsidR="000C4892">
        <w:t xml:space="preserve"> </w:t>
      </w:r>
      <w:proofErr w:type="gramStart"/>
      <w:r w:rsidRPr="0026194B">
        <w:t>a</w:t>
      </w:r>
      <w:r w:rsidR="000C4892">
        <w:t xml:space="preserve"> </w:t>
      </w:r>
      <w:r w:rsidRPr="0026194B">
        <w:t>majority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respondents</w:t>
      </w:r>
      <w:r w:rsidR="000C4892">
        <w:t xml:space="preserve"> </w:t>
      </w:r>
      <w:r w:rsidRPr="0026194B">
        <w:t>(58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</w:t>
      </w:r>
      <w:r w:rsidR="000C4892">
        <w:t xml:space="preserve"> </w:t>
      </w:r>
      <w:r w:rsidRPr="0026194B">
        <w:t>replied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equally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task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women.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addition,</w:t>
      </w:r>
      <w:r w:rsidR="000C4892">
        <w:t xml:space="preserve"> </w:t>
      </w:r>
      <w:r w:rsidRPr="0026194B">
        <w:t>84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78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stated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decisions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child-rearing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shared</w:t>
      </w:r>
      <w:r w:rsidR="000C4892">
        <w:t xml:space="preserve"> </w:t>
      </w:r>
      <w:r w:rsidRPr="0026194B">
        <w:t>equally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partners.</w:t>
      </w:r>
    </w:p>
    <w:p w14:paraId="43012911" w14:textId="77777777" w:rsidR="00BD3DD6" w:rsidRPr="0026194B" w:rsidRDefault="00BD3DD6" w:rsidP="00992CC0">
      <w:pPr>
        <w:pStyle w:val="H23G"/>
      </w:pPr>
      <w:r w:rsidRPr="0026194B">
        <w:tab/>
      </w:r>
      <w:r w:rsidRPr="0026194B">
        <w:tab/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work</w:t>
      </w:r>
    </w:p>
    <w:p w14:paraId="1E91500A" w14:textId="77777777" w:rsidR="00BD3DD6" w:rsidRPr="0026194B" w:rsidRDefault="00BD3DD6" w:rsidP="00E95D0C">
      <w:pPr>
        <w:pStyle w:val="SingleTxtG"/>
      </w:pPr>
      <w:r w:rsidRPr="0026194B">
        <w:t>111.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unemployment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according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ILO</w:t>
      </w:r>
      <w:r w:rsidR="000C4892">
        <w:t xml:space="preserve"> </w:t>
      </w:r>
      <w:r w:rsidRPr="0026194B">
        <w:t>methodology</w:t>
      </w:r>
      <w:r w:rsidR="000C4892">
        <w:t xml:space="preserve"> </w:t>
      </w:r>
      <w:r w:rsidRPr="0026194B">
        <w:t>(in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15–74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group)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4.8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constituted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decrease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0.8</w:t>
      </w:r>
      <w:r w:rsidR="000C4892">
        <w:t xml:space="preserve"> </w:t>
      </w:r>
      <w:r w:rsidRPr="0026194B">
        <w:t>percentage</w:t>
      </w:r>
      <w:r w:rsidR="000C4892">
        <w:t xml:space="preserve"> </w:t>
      </w:r>
      <w:r w:rsidRPr="0026194B">
        <w:t>points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2017</w:t>
      </w:r>
      <w:r w:rsidR="000C4892">
        <w:t xml:space="preserve"> </w:t>
      </w:r>
      <w:r w:rsidRPr="0026194B">
        <w:t>(in</w:t>
      </w:r>
      <w:r w:rsidR="000C4892">
        <w:t xml:space="preserve"> </w:t>
      </w:r>
      <w:r w:rsidRPr="0026194B">
        <w:t>2017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figure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5.6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cent).</w:t>
      </w:r>
    </w:p>
    <w:p w14:paraId="47B84176" w14:textId="77777777" w:rsidR="00BD3DD6" w:rsidRPr="0026194B" w:rsidRDefault="00BD3DD6" w:rsidP="00E95D0C">
      <w:pPr>
        <w:pStyle w:val="SingleTxtG"/>
      </w:pPr>
      <w:r w:rsidRPr="0026194B">
        <w:t>112.</w:t>
      </w:r>
      <w:r w:rsidRPr="0026194B">
        <w:tab/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unemployment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0.3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decrease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2018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0.2</w:t>
      </w:r>
      <w:r w:rsidR="000C4892">
        <w:t xml:space="preserve"> </w:t>
      </w:r>
      <w:r w:rsidRPr="0026194B">
        <w:t>percentage</w:t>
      </w:r>
      <w:r w:rsidR="000C4892">
        <w:t xml:space="preserve"> </w:t>
      </w:r>
      <w:r w:rsidRPr="0026194B">
        <w:t>points</w:t>
      </w:r>
      <w:r w:rsidR="000C4892">
        <w:t xml:space="preserve"> </w:t>
      </w:r>
      <w:r w:rsidRPr="0026194B">
        <w:t>(from</w:t>
      </w:r>
      <w:r w:rsidR="000C4892">
        <w:t xml:space="preserve"> </w:t>
      </w:r>
      <w:r w:rsidRPr="0026194B">
        <w:t>0.5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cent).</w:t>
      </w:r>
    </w:p>
    <w:p w14:paraId="02B41DB1" w14:textId="77777777" w:rsidR="00BD3DD6" w:rsidRPr="0026194B" w:rsidRDefault="00BD3DD6" w:rsidP="00E95D0C">
      <w:pPr>
        <w:pStyle w:val="SingleTxtG"/>
      </w:pPr>
      <w:r w:rsidRPr="0026194B">
        <w:t>113.</w:t>
      </w:r>
      <w:r w:rsidRPr="0026194B">
        <w:tab/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12,500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unemployed,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45.4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fewer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2018</w:t>
      </w:r>
      <w:r w:rsidR="000C4892">
        <w:t xml:space="preserve"> </w:t>
      </w:r>
      <w:r w:rsidRPr="0026194B">
        <w:t>(22,900).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labour,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authorities,</w:t>
      </w:r>
      <w:r w:rsidR="000C4892">
        <w:t xml:space="preserve"> </w:t>
      </w:r>
      <w:r w:rsidRPr="0026194B">
        <w:t>37.9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62.1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men;</w:t>
      </w:r>
      <w:r w:rsidR="000C4892">
        <w:t xml:space="preserve"> </w:t>
      </w:r>
      <w:r w:rsidRPr="0026194B">
        <w:t>20.3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inhabitants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rural</w:t>
      </w:r>
      <w:r w:rsidR="000C4892">
        <w:t xml:space="preserve"> </w:t>
      </w:r>
      <w:r w:rsidRPr="0026194B">
        <w:t>areas.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average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person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2018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42</w:t>
      </w:r>
      <w:r w:rsidR="000C4892">
        <w:t xml:space="preserve"> </w:t>
      </w:r>
      <w:r w:rsidRPr="0026194B">
        <w:t>years.</w:t>
      </w:r>
      <w:r w:rsidR="000C4892">
        <w:t xml:space="preserve"> </w:t>
      </w:r>
      <w:r w:rsidRPr="0026194B">
        <w:t>Additional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below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separate</w:t>
      </w:r>
      <w:r w:rsidR="000C4892">
        <w:t xml:space="preserve"> </w:t>
      </w:r>
      <w:r w:rsidRPr="0026194B">
        <w:t>annex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report</w:t>
      </w:r>
      <w:r w:rsidR="000C4892">
        <w:t xml:space="preserve"> </w:t>
      </w:r>
      <w:r w:rsidRPr="0026194B">
        <w:t>containing</w:t>
      </w:r>
      <w:r w:rsidR="000C4892">
        <w:t xml:space="preserve"> </w:t>
      </w:r>
      <w:r w:rsidRPr="0026194B">
        <w:t>statistical</w:t>
      </w:r>
      <w:r w:rsidR="000C4892">
        <w:t xml:space="preserve"> </w:t>
      </w:r>
      <w:r w:rsidRPr="0026194B">
        <w:t>data.</w:t>
      </w:r>
      <w:r w:rsidR="000C4892">
        <w:t xml:space="preserve"> </w:t>
      </w:r>
    </w:p>
    <w:p w14:paraId="52E3D043" w14:textId="77777777" w:rsidR="00BD3DD6" w:rsidRPr="0026194B" w:rsidRDefault="00BD3DD6" w:rsidP="00E95D0C">
      <w:pPr>
        <w:pStyle w:val="SingleTxtG"/>
      </w:pPr>
      <w:r w:rsidRPr="0026194B">
        <w:t>114.</w:t>
      </w:r>
      <w:r w:rsidRPr="0026194B">
        <w:tab/>
        <w:t>Youth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addressed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both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youth</w:t>
      </w:r>
      <w:r w:rsidR="000C4892">
        <w:t xml:space="preserve"> </w:t>
      </w:r>
      <w:r w:rsidRPr="0026194B">
        <w:t>policy.</w:t>
      </w:r>
    </w:p>
    <w:p w14:paraId="08B986B1" w14:textId="77777777" w:rsidR="00BD3DD6" w:rsidRPr="0026194B" w:rsidRDefault="00BD3DD6" w:rsidP="00E95D0C">
      <w:pPr>
        <w:pStyle w:val="SingleTxtG"/>
      </w:pPr>
      <w:r w:rsidRPr="0026194B">
        <w:t>115.</w:t>
      </w:r>
      <w:r w:rsidRPr="0026194B">
        <w:tab/>
        <w:t>The</w:t>
      </w:r>
      <w:r w:rsidR="000C4892">
        <w:t xml:space="preserve"> </w:t>
      </w:r>
      <w:r w:rsidRPr="0026194B">
        <w:t>basic</w:t>
      </w:r>
      <w:r w:rsidR="000C4892">
        <w:t xml:space="preserve"> </w:t>
      </w:r>
      <w:r w:rsidRPr="0026194B">
        <w:t>package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provide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young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necessary</w:t>
      </w:r>
      <w:r w:rsidR="000C4892">
        <w:t xml:space="preserve"> </w:t>
      </w:r>
      <w:r w:rsidRPr="0026194B">
        <w:t>financial</w:t>
      </w:r>
      <w:r w:rsidR="000C4892">
        <w:t xml:space="preserve"> </w:t>
      </w:r>
      <w:r w:rsidRPr="0026194B">
        <w:t>resources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achieve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subprogramme</w:t>
      </w:r>
      <w:r w:rsidR="000C4892">
        <w:t xml:space="preserve"> </w:t>
      </w:r>
      <w:r w:rsidRPr="0026194B">
        <w:t>1,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Promotion,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Promotion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2016–2020,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Government.</w:t>
      </w:r>
    </w:p>
    <w:p w14:paraId="5070F171" w14:textId="77777777" w:rsidR="00BD3DD6" w:rsidRPr="0026194B" w:rsidRDefault="00BD3DD6" w:rsidP="00E95D0C">
      <w:pPr>
        <w:pStyle w:val="SingleTxtG"/>
      </w:pPr>
      <w:r w:rsidRPr="0026194B">
        <w:lastRenderedPageBreak/>
        <w:t>116.</w:t>
      </w:r>
      <w:r w:rsidRPr="0026194B">
        <w:tab/>
        <w:t>Vocational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young</w:t>
      </w:r>
      <w:r w:rsidR="000C4892">
        <w:t xml:space="preserve"> </w:t>
      </w:r>
      <w:r w:rsidRPr="0026194B">
        <w:t>persons,</w:t>
      </w:r>
      <w:r w:rsidR="000C4892">
        <w:t xml:space="preserve"> </w:t>
      </w:r>
      <w:r w:rsidRPr="0026194B">
        <w:t>especially</w:t>
      </w:r>
      <w:r w:rsidR="000C4892">
        <w:t xml:space="preserve"> </w:t>
      </w:r>
      <w:r w:rsidRPr="0026194B">
        <w:t>minors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experience,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often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vocational</w:t>
      </w:r>
      <w:r w:rsidR="000C4892">
        <w:t xml:space="preserve"> </w:t>
      </w:r>
      <w:r w:rsidRPr="0026194B">
        <w:t>training,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subject</w:t>
      </w:r>
      <w:r w:rsidR="000C4892">
        <w:t xml:space="preserve"> </w:t>
      </w:r>
      <w:r w:rsidRPr="0026194B">
        <w:t>of</w:t>
      </w:r>
      <w:r w:rsidR="000C4892">
        <w:t xml:space="preserve"> </w:t>
      </w:r>
      <w:proofErr w:type="gramStart"/>
      <w:r w:rsidRPr="0026194B">
        <w:t>particular</w:t>
      </w:r>
      <w:r w:rsidR="000C4892">
        <w:t xml:space="preserve"> </w:t>
      </w:r>
      <w:r w:rsidRPr="0026194B">
        <w:t>focus</w:t>
      </w:r>
      <w:proofErr w:type="gramEnd"/>
      <w:r w:rsidRPr="0026194B">
        <w:t>.</w:t>
      </w:r>
      <w:r w:rsidR="000C4892">
        <w:t xml:space="preserve"> </w:t>
      </w:r>
      <w:r w:rsidRPr="0026194B">
        <w:t>Approximately</w:t>
      </w:r>
      <w:r w:rsidR="000C4892">
        <w:t xml:space="preserve"> </w:t>
      </w:r>
      <w:r w:rsidRPr="0026194B">
        <w:t>40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referred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young</w:t>
      </w:r>
      <w:r w:rsidR="000C4892">
        <w:t xml:space="preserve"> </w:t>
      </w:r>
      <w:r w:rsidRPr="0026194B">
        <w:t>persons.</w:t>
      </w:r>
    </w:p>
    <w:p w14:paraId="17EB5E49" w14:textId="77777777" w:rsidR="00BD3DD6" w:rsidRPr="0026194B" w:rsidRDefault="00BD3DD6" w:rsidP="00E95D0C">
      <w:pPr>
        <w:pStyle w:val="SingleTxtG"/>
      </w:pPr>
      <w:r w:rsidRPr="0026194B">
        <w:t>117.</w:t>
      </w:r>
      <w:r w:rsidRPr="0026194B">
        <w:tab/>
        <w:t>Particular</w:t>
      </w:r>
      <w:r w:rsidR="000C4892">
        <w:t xml:space="preserve"> </w:t>
      </w:r>
      <w:r w:rsidRPr="0026194B">
        <w:t>attention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paid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careers</w:t>
      </w:r>
      <w:r w:rsidR="000C4892">
        <w:t xml:space="preserve"> </w:t>
      </w:r>
      <w:r w:rsidRPr="0026194B">
        <w:t>advice</w:t>
      </w:r>
      <w:r w:rsidR="000C4892">
        <w:t xml:space="preserve"> </w:t>
      </w:r>
      <w:r w:rsidRPr="0026194B">
        <w:t>work.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provide</w:t>
      </w:r>
      <w:r w:rsidR="000C4892">
        <w:t xml:space="preserve"> </w:t>
      </w:r>
      <w:r w:rsidRPr="0026194B">
        <w:t>priority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school</w:t>
      </w:r>
      <w:r w:rsidR="000C4892">
        <w:t xml:space="preserve"> </w:t>
      </w:r>
      <w:r w:rsidRPr="0026194B">
        <w:t>leavers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experience,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labour,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authorities</w:t>
      </w:r>
      <w:r w:rsidR="000C4892">
        <w:t xml:space="preserve"> </w:t>
      </w:r>
      <w:r w:rsidRPr="0026194B">
        <w:t>make</w:t>
      </w:r>
      <w:r w:rsidR="000C4892">
        <w:t xml:space="preserve"> </w:t>
      </w:r>
      <w:r w:rsidRPr="0026194B">
        <w:t>efforts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encourage</w:t>
      </w:r>
      <w:r w:rsidR="000C4892">
        <w:t xml:space="preserve"> </w:t>
      </w:r>
      <w:r w:rsidRPr="0026194B">
        <w:t>employers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recruit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young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allow</w:t>
      </w:r>
      <w:r w:rsidR="000C4892">
        <w:t xml:space="preserve"> </w:t>
      </w:r>
      <w:r w:rsidRPr="0026194B">
        <w:t>them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obtain</w:t>
      </w:r>
      <w:r w:rsidR="000C4892">
        <w:t xml:space="preserve"> </w:t>
      </w:r>
      <w:r w:rsidRPr="0026194B">
        <w:t>practical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skills.</w:t>
      </w:r>
      <w:r w:rsidR="000C4892">
        <w:t xml:space="preserve"> </w:t>
      </w:r>
    </w:p>
    <w:p w14:paraId="3B8CCF04" w14:textId="77777777" w:rsidR="00BD3DD6" w:rsidRPr="0026194B" w:rsidRDefault="00BD3DD6" w:rsidP="00E95D0C">
      <w:pPr>
        <w:pStyle w:val="SingleTxtG"/>
      </w:pPr>
      <w:r w:rsidRPr="0026194B">
        <w:t>118.</w:t>
      </w:r>
      <w:r w:rsidRPr="0026194B">
        <w:tab/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58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10</w:t>
      </w:r>
      <w:r w:rsidR="000C4892">
        <w:t xml:space="preserve"> </w:t>
      </w:r>
      <w:r w:rsidRPr="0026194B">
        <w:t>October</w:t>
      </w:r>
      <w:r w:rsidR="000C4892">
        <w:t xml:space="preserve"> </w:t>
      </w:r>
      <w:r w:rsidRPr="0026194B">
        <w:t>2016</w:t>
      </w:r>
      <w:r w:rsidR="000C4892">
        <w:t xml:space="preserve"> </w:t>
      </w:r>
      <w:r w:rsidRPr="0026194B">
        <w:t>stipulates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placements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obtain</w:t>
      </w:r>
      <w:r w:rsidR="000C4892">
        <w:t xml:space="preserve"> </w:t>
      </w:r>
      <w:r w:rsidRPr="0026194B">
        <w:t>practical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experience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partial</w:t>
      </w:r>
      <w:r w:rsidR="000C4892">
        <w:t xml:space="preserve"> </w:t>
      </w:r>
      <w:r w:rsidRPr="0026194B">
        <w:t>compensation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employers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wages</w:t>
      </w:r>
      <w:r w:rsidR="000C4892">
        <w:t xml:space="preserve"> </w:t>
      </w:r>
      <w:r w:rsidRPr="0026194B">
        <w:t>paid.</w:t>
      </w:r>
    </w:p>
    <w:p w14:paraId="23EEA4A5" w14:textId="77777777" w:rsidR="00BD3DD6" w:rsidRPr="0026194B" w:rsidRDefault="00BD3DD6" w:rsidP="00E95D0C">
      <w:pPr>
        <w:pStyle w:val="SingleTxtG"/>
      </w:pPr>
      <w:r w:rsidRPr="0026194B">
        <w:t>119.</w:t>
      </w:r>
      <w:r w:rsidRPr="0026194B">
        <w:tab/>
        <w:t>Unemployed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least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wish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sole</w:t>
      </w:r>
      <w:r w:rsidR="000C4892">
        <w:t xml:space="preserve"> </w:t>
      </w:r>
      <w:r w:rsidRPr="0026194B">
        <w:t>trader,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start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private</w:t>
      </w:r>
      <w:r w:rsidR="000C4892">
        <w:t xml:space="preserve"> </w:t>
      </w:r>
      <w:r w:rsidRPr="0026194B">
        <w:t>unitary</w:t>
      </w:r>
      <w:r w:rsidR="000C4892">
        <w:t xml:space="preserve"> </w:t>
      </w:r>
      <w:r w:rsidRPr="0026194B">
        <w:t>enterprise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farm,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provide</w:t>
      </w:r>
      <w:r w:rsidR="000C4892">
        <w:t xml:space="preserve"> </w:t>
      </w:r>
      <w:r w:rsidRPr="0026194B">
        <w:t>agritourism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produce</w:t>
      </w:r>
      <w:r w:rsidR="000C4892">
        <w:t xml:space="preserve"> </w:t>
      </w:r>
      <w:r w:rsidRPr="0026194B">
        <w:t>handicrafts,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grants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extrabudgetary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fund.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average,</w:t>
      </w:r>
      <w:r w:rsidR="000C4892">
        <w:t xml:space="preserve"> </w:t>
      </w:r>
      <w:r w:rsidRPr="0026194B">
        <w:t>approximately</w:t>
      </w:r>
      <w:r w:rsidR="000C4892">
        <w:t xml:space="preserve"> </w:t>
      </w:r>
      <w:r w:rsidRPr="0026194B">
        <w:t>35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grants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own</w:t>
      </w:r>
      <w:r w:rsidR="000C4892">
        <w:t xml:space="preserve"> </w:t>
      </w:r>
      <w:r w:rsidRPr="0026194B">
        <w:t>businesses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young</w:t>
      </w:r>
      <w:r w:rsidR="000C4892">
        <w:t xml:space="preserve"> </w:t>
      </w:r>
      <w:r w:rsidRPr="0026194B">
        <w:t>persons.</w:t>
      </w:r>
    </w:p>
    <w:p w14:paraId="152F1FC4" w14:textId="77777777" w:rsidR="00BD3DD6" w:rsidRPr="0026194B" w:rsidRDefault="00BD3DD6" w:rsidP="00E95D0C">
      <w:pPr>
        <w:pStyle w:val="SingleTxtG"/>
      </w:pPr>
      <w:r w:rsidRPr="0026194B">
        <w:t>120.</w:t>
      </w:r>
      <w:r w:rsidRPr="0026194B">
        <w:tab/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same</w:t>
      </w:r>
      <w:r w:rsidR="000C4892">
        <w:t xml:space="preserve"> </w:t>
      </w:r>
      <w:r w:rsidRPr="0026194B">
        <w:t>time,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mechanism</w:t>
      </w:r>
      <w:r w:rsidR="000C4892">
        <w:t xml:space="preserve"> </w:t>
      </w:r>
      <w:r w:rsidRPr="0026194B">
        <w:t>intended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reduce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imbalance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supply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demand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market,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forecasting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coordinating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establishing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needs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economy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staff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different</w:t>
      </w:r>
      <w:r w:rsidR="000C4892">
        <w:t xml:space="preserve"> </w:t>
      </w:r>
      <w:r w:rsidRPr="0026194B">
        <w:t>levels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qualification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five-year</w:t>
      </w:r>
      <w:r w:rsidR="000C4892">
        <w:t xml:space="preserve"> </w:t>
      </w:r>
      <w:r w:rsidRPr="0026194B">
        <w:t>period,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Ministers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1016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26</w:t>
      </w:r>
      <w:r w:rsidR="000C4892">
        <w:t xml:space="preserve"> </w:t>
      </w:r>
      <w:r w:rsidRPr="0026194B">
        <w:t>December</w:t>
      </w:r>
      <w:r w:rsidR="000C4892">
        <w:t xml:space="preserve"> </w:t>
      </w:r>
      <w:r w:rsidRPr="0026194B">
        <w:t>2017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certain</w:t>
      </w:r>
      <w:r w:rsidR="000C4892">
        <w:t xml:space="preserve"> </w:t>
      </w:r>
      <w:r w:rsidRPr="0026194B">
        <w:t>issues</w:t>
      </w:r>
      <w:r w:rsidR="000C4892">
        <w:t xml:space="preserve"> </w:t>
      </w:r>
      <w:r w:rsidRPr="0026194B">
        <w:t>related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forecasting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workforce</w:t>
      </w:r>
      <w:r w:rsidR="000C4892">
        <w:t xml:space="preserve"> </w:t>
      </w:r>
      <w:r w:rsidRPr="0026194B">
        <w:t>needs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economy.</w:t>
      </w:r>
    </w:p>
    <w:p w14:paraId="4BE2632A" w14:textId="77777777" w:rsidR="00BD3DD6" w:rsidRPr="0026194B" w:rsidRDefault="00BD3DD6" w:rsidP="00E95D0C">
      <w:pPr>
        <w:pStyle w:val="SingleTxtG"/>
      </w:pPr>
      <w:r w:rsidRPr="0026194B">
        <w:t>121.</w:t>
      </w:r>
      <w:r w:rsidRPr="0026194B">
        <w:tab/>
        <w:t>The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enabled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reduction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youth</w:t>
      </w:r>
      <w:r w:rsidR="000C4892">
        <w:t xml:space="preserve"> </w:t>
      </w:r>
      <w:r w:rsidRPr="0026194B">
        <w:t>unemployment.</w:t>
      </w:r>
      <w:r w:rsidR="000C4892">
        <w:t xml:space="preserve"> </w:t>
      </w:r>
      <w:r w:rsidRPr="0026194B">
        <w:t>According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household</w:t>
      </w:r>
      <w:r w:rsidR="000C4892">
        <w:t xml:space="preserve"> </w:t>
      </w:r>
      <w:r w:rsidRPr="0026194B">
        <w:t>survey</w:t>
      </w:r>
      <w:r w:rsidR="000C4892">
        <w:t xml:space="preserve"> </w:t>
      </w:r>
      <w:r w:rsidRPr="0026194B">
        <w:t>data,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unemployment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young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16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30</w:t>
      </w:r>
      <w:r w:rsidR="000C4892">
        <w:t xml:space="preserve"> </w:t>
      </w:r>
      <w:r w:rsidRPr="0026194B">
        <w:t>decreased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8.6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2012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6.6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2018.</w:t>
      </w:r>
    </w:p>
    <w:p w14:paraId="47032E9B" w14:textId="77777777" w:rsidR="00BD3DD6" w:rsidRPr="0026194B" w:rsidRDefault="00BD3DD6" w:rsidP="00E95D0C">
      <w:pPr>
        <w:pStyle w:val="SingleTxtG"/>
      </w:pPr>
      <w:r w:rsidRPr="0026194B">
        <w:t>122.</w:t>
      </w:r>
      <w:r w:rsidRPr="0026194B">
        <w:tab/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586,000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31,700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years,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labour,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authorities.</w:t>
      </w:r>
    </w:p>
    <w:p w14:paraId="601FBCCF" w14:textId="77777777" w:rsidR="00BD3DD6" w:rsidRPr="0026194B" w:rsidRDefault="00BD3DD6" w:rsidP="00E95D0C">
      <w:pPr>
        <w:pStyle w:val="SingleTxtG"/>
      </w:pPr>
      <w:r w:rsidRPr="0026194B">
        <w:t>123.</w:t>
      </w:r>
      <w:r w:rsidRPr="0026194B">
        <w:tab/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3,100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course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2018.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account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5.9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population.</w:t>
      </w:r>
    </w:p>
    <w:p w14:paraId="3C9B3C7F" w14:textId="654182E0" w:rsidR="00BD3DD6" w:rsidRPr="0026194B" w:rsidRDefault="00BD3DD6" w:rsidP="00E95D0C">
      <w:pPr>
        <w:pStyle w:val="SingleTxtG"/>
      </w:pPr>
      <w:r w:rsidRPr="0026194B">
        <w:t>124.</w:t>
      </w:r>
      <w:r w:rsidRPr="0026194B">
        <w:tab/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stood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approximately</w:t>
      </w:r>
      <w:r w:rsidR="000C4892">
        <w:t xml:space="preserve"> </w:t>
      </w:r>
      <w:r w:rsidRPr="0026194B">
        <w:t>190,000,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whom</w:t>
      </w:r>
      <w:r w:rsidR="000C4892">
        <w:t xml:space="preserve"> </w:t>
      </w:r>
      <w:r w:rsidRPr="0026194B">
        <w:t>almost</w:t>
      </w:r>
      <w:r w:rsidR="000C4892">
        <w:t xml:space="preserve"> </w:t>
      </w:r>
      <w:r w:rsidRPr="0026194B">
        <w:t>60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statements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fitness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work.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67,000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job,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56.2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those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="007F2A5A">
        <w:t xml:space="preserve">such </w:t>
      </w:r>
      <w:r w:rsidRPr="0026194B">
        <w:t>statements.</w:t>
      </w:r>
    </w:p>
    <w:p w14:paraId="2A6CB22C" w14:textId="77777777" w:rsidR="00BD3DD6" w:rsidRPr="0026194B" w:rsidRDefault="00BD3DD6" w:rsidP="00E95D0C">
      <w:pPr>
        <w:pStyle w:val="SingleTxtG"/>
      </w:pPr>
      <w:r w:rsidRPr="0026194B">
        <w:t>125.</w:t>
      </w:r>
      <w:r w:rsidRPr="0026194B">
        <w:tab/>
        <w:t>The</w:t>
      </w:r>
      <w:r w:rsidR="000C4892">
        <w:t xml:space="preserve"> </w:t>
      </w:r>
      <w:r w:rsidRPr="0026194B">
        <w:t>necessary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framework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uphold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provides</w:t>
      </w:r>
      <w:r w:rsidR="000C4892">
        <w:t xml:space="preserve"> </w:t>
      </w:r>
      <w:r w:rsidRPr="0026194B">
        <w:t>additional</w:t>
      </w:r>
      <w:r w:rsidR="000C4892">
        <w:t xml:space="preserve"> </w:t>
      </w:r>
      <w:r w:rsidRPr="0026194B">
        <w:t>guarantees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area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disabilities.</w:t>
      </w:r>
    </w:p>
    <w:p w14:paraId="26FC1A40" w14:textId="77777777" w:rsidR="00BD3DD6" w:rsidRPr="0026194B" w:rsidRDefault="00BD3DD6" w:rsidP="00992CC0">
      <w:pPr>
        <w:pStyle w:val="SingleTxtG"/>
        <w:keepNext/>
        <w:keepLines/>
      </w:pPr>
      <w:r w:rsidRPr="0026194B">
        <w:t>126.</w:t>
      </w:r>
      <w:r w:rsidRPr="0026194B">
        <w:tab/>
        <w:t>On</w:t>
      </w:r>
      <w:r w:rsidR="000C4892">
        <w:t xml:space="preserve"> </w:t>
      </w:r>
      <w:r w:rsidRPr="0026194B">
        <w:t>application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labour,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authorities,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group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entitled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broader</w:t>
      </w:r>
      <w:r w:rsidR="000C4892">
        <w:t xml:space="preserve"> </w:t>
      </w:r>
      <w:r w:rsidRPr="0026194B">
        <w:t>range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options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assistance,</w:t>
      </w:r>
      <w:r w:rsidR="000C4892">
        <w:t xml:space="preserve"> </w:t>
      </w:r>
      <w:r w:rsidRPr="0026194B">
        <w:t>including:</w:t>
      </w:r>
    </w:p>
    <w:p w14:paraId="3087E20B" w14:textId="24B985D8" w:rsidR="00BD3DD6" w:rsidRPr="0026194B" w:rsidRDefault="00BD3DD6" w:rsidP="00992CC0">
      <w:pPr>
        <w:pStyle w:val="Bullet1G"/>
        <w:keepNext/>
        <w:keepLines/>
      </w:pPr>
      <w:r w:rsidRPr="0026194B">
        <w:t>Information</w:t>
      </w:r>
      <w:r w:rsidR="000C4892">
        <w:t xml:space="preserve"> </w:t>
      </w:r>
      <w:r w:rsidRPr="0026194B">
        <w:t>about</w:t>
      </w:r>
      <w:r w:rsidR="000C4892">
        <w:t xml:space="preserve"> </w:t>
      </w:r>
      <w:r w:rsidRPr="0026194B">
        <w:t>job</w:t>
      </w:r>
      <w:r w:rsidR="000C4892">
        <w:t xml:space="preserve"> </w:t>
      </w:r>
      <w:r w:rsidRPr="0026194B">
        <w:t>vacancies</w:t>
      </w:r>
    </w:p>
    <w:p w14:paraId="67F77CD6" w14:textId="7C506C88" w:rsidR="00BD3DD6" w:rsidRPr="0026194B" w:rsidRDefault="00BD3DD6" w:rsidP="00992CC0">
      <w:pPr>
        <w:pStyle w:val="Bullet1G"/>
      </w:pPr>
      <w:r w:rsidRPr="0026194B">
        <w:t>Referral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placement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specific</w:t>
      </w:r>
      <w:r w:rsidR="000C4892">
        <w:t xml:space="preserve"> </w:t>
      </w:r>
      <w:r w:rsidRPr="0026194B">
        <w:t>employer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specific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profession,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additional</w:t>
      </w:r>
      <w:r w:rsidR="000C4892">
        <w:t xml:space="preserve"> </w:t>
      </w:r>
      <w:r w:rsidRPr="0026194B">
        <w:t>positions</w:t>
      </w:r>
      <w:r w:rsidR="000C4892">
        <w:t xml:space="preserve"> </w:t>
      </w:r>
      <w:r w:rsidRPr="0026194B">
        <w:t>created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specialized</w:t>
      </w:r>
      <w:r w:rsidR="000C4892">
        <w:t xml:space="preserve"> </w:t>
      </w:r>
      <w:r w:rsidRPr="0026194B">
        <w:t>organizations</w:t>
      </w:r>
    </w:p>
    <w:p w14:paraId="1C7D0A77" w14:textId="34609F09" w:rsidR="00BD3DD6" w:rsidRPr="0026194B" w:rsidRDefault="00BD3DD6" w:rsidP="00992CC0">
      <w:pPr>
        <w:pStyle w:val="Bullet1G"/>
      </w:pPr>
      <w:r w:rsidRPr="0026194B">
        <w:t>Employment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quotas</w:t>
      </w:r>
    </w:p>
    <w:p w14:paraId="04074037" w14:textId="79C1D908" w:rsidR="00BD3DD6" w:rsidRPr="0026194B" w:rsidRDefault="00BD3DD6" w:rsidP="00992CC0">
      <w:pPr>
        <w:pStyle w:val="Bullet1G"/>
      </w:pPr>
      <w:r w:rsidRPr="0026194B">
        <w:t>Priority</w:t>
      </w:r>
      <w:r w:rsidR="000C4892">
        <w:t xml:space="preserve"> </w:t>
      </w:r>
      <w:r w:rsidRPr="0026194B">
        <w:t>access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vocational</w:t>
      </w:r>
      <w:r w:rsidR="000C4892">
        <w:t xml:space="preserve"> </w:t>
      </w:r>
      <w:r w:rsidRPr="0026194B">
        <w:t>training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training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profession,</w:t>
      </w:r>
      <w:r w:rsidR="000C4892">
        <w:t xml:space="preserve"> </w:t>
      </w:r>
      <w:r w:rsidRPr="0026194B">
        <w:t>paid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resources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aside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fund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measures</w:t>
      </w:r>
    </w:p>
    <w:p w14:paraId="25372E50" w14:textId="1CB01406" w:rsidR="00BD3DD6" w:rsidRPr="0026194B" w:rsidRDefault="00BD3DD6" w:rsidP="00992CC0">
      <w:pPr>
        <w:pStyle w:val="Bullet1G"/>
      </w:pPr>
      <w:r w:rsidRPr="0026194B">
        <w:t>Reintegration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market</w:t>
      </w:r>
    </w:p>
    <w:p w14:paraId="50F86C9B" w14:textId="29FCF76F" w:rsidR="00BD3DD6" w:rsidRPr="0026194B" w:rsidRDefault="00BD3DD6" w:rsidP="00992CC0">
      <w:pPr>
        <w:pStyle w:val="Bullet1G"/>
      </w:pPr>
      <w:r w:rsidRPr="0026194B">
        <w:t>Support</w:t>
      </w:r>
      <w:r w:rsidR="000C4892">
        <w:t xml:space="preserve"> </w:t>
      </w:r>
      <w:r w:rsidRPr="0026194B">
        <w:t>(including</w:t>
      </w:r>
      <w:r w:rsidR="000C4892">
        <w:t xml:space="preserve"> </w:t>
      </w:r>
      <w:r w:rsidRPr="0026194B">
        <w:t>financial)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organize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develop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own</w:t>
      </w:r>
      <w:r w:rsidR="000C4892">
        <w:t xml:space="preserve"> </w:t>
      </w:r>
      <w:r w:rsidRPr="0026194B">
        <w:t>businesses</w:t>
      </w:r>
    </w:p>
    <w:p w14:paraId="656B6354" w14:textId="77777777" w:rsidR="00BD3DD6" w:rsidRPr="0026194B" w:rsidRDefault="00BD3DD6" w:rsidP="00E95D0C">
      <w:pPr>
        <w:pStyle w:val="SingleTxtG"/>
      </w:pPr>
      <w:r w:rsidRPr="0026194B">
        <w:t>127.</w:t>
      </w:r>
      <w:r w:rsidRPr="0026194B">
        <w:tab/>
        <w:t>All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available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line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individual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programmes.</w:t>
      </w:r>
    </w:p>
    <w:p w14:paraId="63CE725E" w14:textId="77777777" w:rsidR="00BD3DD6" w:rsidRPr="0026194B" w:rsidRDefault="00BD3DD6" w:rsidP="00E95D0C">
      <w:pPr>
        <w:pStyle w:val="SingleTxtG"/>
      </w:pPr>
      <w:r w:rsidRPr="0026194B">
        <w:t>128.</w:t>
      </w:r>
      <w:r w:rsidRPr="0026194B">
        <w:tab/>
        <w:t>A</w:t>
      </w:r>
      <w:r w:rsidR="000C4892">
        <w:t xml:space="preserve"> </w:t>
      </w:r>
      <w:r w:rsidRPr="0026194B">
        <w:t>bill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drafted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aim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building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capacity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achieve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highest</w:t>
      </w:r>
      <w:r w:rsidR="000C4892">
        <w:t xml:space="preserve"> </w:t>
      </w:r>
      <w:r w:rsidRPr="0026194B">
        <w:t>possible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disabilities.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will</w:t>
      </w:r>
      <w:r w:rsidR="000C4892">
        <w:t xml:space="preserve"> </w:t>
      </w:r>
      <w:r w:rsidRPr="0026194B">
        <w:t>provide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range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lastRenderedPageBreak/>
        <w:t>measures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placement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mechanism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disabilities,</w:t>
      </w:r>
      <w:r w:rsidR="000C4892">
        <w:t xml:space="preserve"> </w:t>
      </w:r>
      <w:r w:rsidRPr="0026194B">
        <w:t>including:</w:t>
      </w:r>
    </w:p>
    <w:p w14:paraId="02066CB9" w14:textId="68AD1B36" w:rsidR="00BD3DD6" w:rsidRPr="0026194B" w:rsidRDefault="00BD3DD6" w:rsidP="00F51673">
      <w:pPr>
        <w:pStyle w:val="Bullet1G"/>
      </w:pPr>
      <w:r w:rsidRPr="0026194B">
        <w:t>Setting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quotas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recruitment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organizations</w:t>
      </w:r>
      <w:r w:rsidR="000C4892">
        <w:t xml:space="preserve"> </w:t>
      </w:r>
    </w:p>
    <w:p w14:paraId="4B85B040" w14:textId="53F9E82B" w:rsidR="00BD3DD6" w:rsidRPr="0026194B" w:rsidRDefault="00BD3DD6" w:rsidP="00F51673">
      <w:pPr>
        <w:pStyle w:val="Bullet1G"/>
      </w:pP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personal</w:t>
      </w:r>
      <w:r w:rsidR="000C4892">
        <w:t xml:space="preserve"> </w:t>
      </w:r>
      <w:r w:rsidRPr="0026194B">
        <w:t>assistant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help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employment</w:t>
      </w:r>
    </w:p>
    <w:p w14:paraId="62C7662F" w14:textId="354C95A2" w:rsidR="00BD3DD6" w:rsidRPr="0026194B" w:rsidRDefault="00BD3DD6" w:rsidP="00F51673">
      <w:pPr>
        <w:pStyle w:val="Bullet1G"/>
      </w:pPr>
      <w:r w:rsidRPr="0026194B">
        <w:t>Funding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reimbursement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expenses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enterprises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forms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ownership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create</w:t>
      </w:r>
      <w:r w:rsidR="000C4892">
        <w:t xml:space="preserve"> </w:t>
      </w:r>
      <w:r w:rsidRPr="0026194B">
        <w:t>jobs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specialized</w:t>
      </w:r>
      <w:r w:rsidR="000C4892">
        <w:t xml:space="preserve"> </w:t>
      </w:r>
      <w:r w:rsidRPr="0026194B">
        <w:t>positions</w:t>
      </w:r>
    </w:p>
    <w:p w14:paraId="16A80F3D" w14:textId="77777777" w:rsidR="00BD3DD6" w:rsidRPr="0026194B" w:rsidRDefault="00BD3DD6" w:rsidP="00073064">
      <w:pPr>
        <w:pStyle w:val="H23G"/>
      </w:pPr>
      <w:r w:rsidRPr="0026194B">
        <w:tab/>
      </w:r>
      <w:r w:rsidRPr="0026194B">
        <w:tab/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just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favourable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work</w:t>
      </w:r>
    </w:p>
    <w:p w14:paraId="485D5BCB" w14:textId="77777777" w:rsidR="00BD3DD6" w:rsidRPr="0026194B" w:rsidRDefault="00BD3DD6" w:rsidP="00E95D0C">
      <w:pPr>
        <w:pStyle w:val="SingleTxtG"/>
      </w:pPr>
      <w:r w:rsidRPr="0026194B">
        <w:t>129.</w:t>
      </w:r>
      <w:r w:rsidRPr="0026194B">
        <w:tab/>
        <w:t>An</w:t>
      </w:r>
      <w:r w:rsidR="000C4892">
        <w:t xml:space="preserve"> </w:t>
      </w:r>
      <w:r w:rsidRPr="0026194B">
        <w:t>integrated</w:t>
      </w:r>
      <w:r w:rsidR="000C4892">
        <w:t xml:space="preserve"> </w:t>
      </w:r>
      <w:r w:rsidRPr="0026194B">
        <w:t>approach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improving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ensured</w:t>
      </w:r>
      <w:r w:rsidR="000C4892">
        <w:t xml:space="preserve"> </w:t>
      </w:r>
      <w:r w:rsidRPr="0026194B">
        <w:t>through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application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define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purpose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main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activity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field,</w:t>
      </w:r>
      <w:r w:rsidR="000C4892">
        <w:t xml:space="preserve"> </w:t>
      </w:r>
      <w:r w:rsidRPr="0026194B">
        <w:t>generally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five-year</w:t>
      </w:r>
      <w:r w:rsidR="000C4892">
        <w:t xml:space="preserve"> </w:t>
      </w:r>
      <w:r w:rsidRPr="0026194B">
        <w:t>periods.</w:t>
      </w:r>
      <w:r w:rsidR="000C4892">
        <w:t xml:space="preserve"> </w:t>
      </w:r>
      <w:r w:rsidRPr="0026194B">
        <w:t>Currently,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Promotion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2016–2020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implemented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country.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five</w:t>
      </w:r>
      <w:r w:rsidR="000C4892">
        <w:t xml:space="preserve"> </w:t>
      </w:r>
      <w:r w:rsidRPr="0026194B">
        <w:t>subprogrammes,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subprogramme</w:t>
      </w:r>
      <w:r w:rsidR="000C4892">
        <w:t xml:space="preserve"> </w:t>
      </w:r>
      <w:r w:rsidRPr="0026194B">
        <w:t>2,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objectives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subprogramme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reduce</w:t>
      </w:r>
      <w:r w:rsidR="000C4892">
        <w:t xml:space="preserve"> </w:t>
      </w:r>
      <w:r w:rsidRPr="0026194B">
        <w:t>work-related</w:t>
      </w:r>
      <w:r w:rsidR="000C4892">
        <w:t xml:space="preserve"> </w:t>
      </w:r>
      <w:r w:rsidRPr="0026194B">
        <w:t>injuries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diseases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country.</w:t>
      </w:r>
    </w:p>
    <w:p w14:paraId="40976345" w14:textId="77777777" w:rsidR="00BD3DD6" w:rsidRPr="00F718E8" w:rsidRDefault="00BD3DD6" w:rsidP="00E95D0C">
      <w:pPr>
        <w:pStyle w:val="SingleTxtG"/>
        <w:rPr>
          <w:rStyle w:val="FootnoteReference"/>
        </w:rPr>
      </w:pPr>
      <w:r w:rsidRPr="0026194B">
        <w:t>130.</w:t>
      </w:r>
      <w:r w:rsidRPr="0026194B">
        <w:tab/>
        <w:t>The</w:t>
      </w:r>
      <w:r w:rsidR="000C4892">
        <w:t xml:space="preserve"> </w:t>
      </w:r>
      <w:r w:rsidRPr="0026194B">
        <w:t>proportion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jobs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harmful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hazardous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25.8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</w:t>
      </w:r>
      <w:r w:rsidR="000C4892">
        <w:t xml:space="preserve"> </w:t>
      </w:r>
      <w:r w:rsidRPr="0026194B">
        <w:t>(28.6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2016);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incidence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diseases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0.19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10,000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</w:t>
      </w:r>
      <w:r w:rsidR="000C4892">
        <w:t xml:space="preserve"> </w:t>
      </w:r>
      <w:r w:rsidRPr="0026194B">
        <w:t>(0.24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2016);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injuries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51.26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(52.26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2016).</w:t>
      </w:r>
      <w:r w:rsidRPr="00F718E8">
        <w:rPr>
          <w:rStyle w:val="FootnoteReference"/>
        </w:rPr>
        <w:footnoteReference w:id="3"/>
      </w:r>
    </w:p>
    <w:p w14:paraId="0AC836D2" w14:textId="77777777" w:rsidR="00BD3DD6" w:rsidRPr="0026194B" w:rsidRDefault="00BD3DD6" w:rsidP="00E95D0C">
      <w:pPr>
        <w:pStyle w:val="SingleTxtG"/>
      </w:pPr>
      <w:r w:rsidRPr="0026194B">
        <w:t>131.</w:t>
      </w:r>
      <w:r w:rsidRPr="0026194B">
        <w:tab/>
        <w:t>A</w:t>
      </w:r>
      <w:r w:rsidR="000C4892">
        <w:t xml:space="preserve"> </w:t>
      </w:r>
      <w:r w:rsidRPr="0026194B">
        <w:t>monitoring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check</w:t>
      </w:r>
      <w:r w:rsidR="000C4892">
        <w:t xml:space="preserve"> </w:t>
      </w:r>
      <w:r w:rsidRPr="0026194B">
        <w:t>compliance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legislation,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oversight.</w:t>
      </w:r>
      <w:r w:rsidR="000C4892">
        <w:t xml:space="preserve"> </w:t>
      </w:r>
      <w:r w:rsidRPr="0026194B">
        <w:t>Monitoring</w:t>
      </w:r>
      <w:r w:rsidR="000C4892">
        <w:t xml:space="preserve"> </w:t>
      </w:r>
      <w:r w:rsidRPr="0026194B">
        <w:t>involves</w:t>
      </w:r>
      <w:r w:rsidR="000C4892">
        <w:t xml:space="preserve"> </w:t>
      </w:r>
      <w:r w:rsidRPr="0026194B">
        <w:t>preventive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warning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monitoring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cooperation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entities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monitored,</w:t>
      </w:r>
      <w:r w:rsidR="000C4892">
        <w:t xml:space="preserve"> </w:t>
      </w:r>
      <w:r w:rsidRPr="0026194B">
        <w:t>including:</w:t>
      </w:r>
    </w:p>
    <w:p w14:paraId="3DEBC738" w14:textId="25843E7A" w:rsidR="00BD3DD6" w:rsidRPr="0026194B" w:rsidRDefault="00BD3DD6" w:rsidP="00073064">
      <w:pPr>
        <w:pStyle w:val="Bullet1G"/>
      </w:pPr>
      <w:r w:rsidRPr="0026194B">
        <w:t>Monitoring</w:t>
      </w:r>
      <w:r w:rsidR="000C4892">
        <w:t xml:space="preserve"> </w:t>
      </w:r>
      <w:r w:rsidRPr="0026194B">
        <w:t>operations</w:t>
      </w:r>
      <w:r w:rsidR="000C4892">
        <w:t xml:space="preserve"> </w:t>
      </w:r>
      <w:r w:rsidRPr="0026194B">
        <w:t>followed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issuance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recommendations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eliminate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prevent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shortcomings</w:t>
      </w:r>
      <w:r w:rsidR="000C4892">
        <w:t xml:space="preserve"> </w:t>
      </w:r>
      <w:r w:rsidRPr="0026194B">
        <w:t>detected</w:t>
      </w:r>
    </w:p>
    <w:p w14:paraId="19467A46" w14:textId="5D5DA4A3" w:rsidR="00BD3DD6" w:rsidRPr="0026194B" w:rsidRDefault="00BD3DD6" w:rsidP="00073064">
      <w:pPr>
        <w:pStyle w:val="Bullet1G"/>
      </w:pPr>
      <w:r w:rsidRPr="0026194B">
        <w:t>Awareness-raising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how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compliance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legislative</w:t>
      </w:r>
      <w:r w:rsidR="000C4892">
        <w:t xml:space="preserve"> </w:t>
      </w:r>
      <w:r w:rsidRPr="0026194B">
        <w:t>requirements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implement</w:t>
      </w:r>
      <w:r w:rsidR="000C4892">
        <w:t xml:space="preserve"> </w:t>
      </w:r>
      <w:r w:rsidRPr="0026194B">
        <w:t>them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practice</w:t>
      </w:r>
    </w:p>
    <w:p w14:paraId="3FCD9B7B" w14:textId="6C81E4A4" w:rsidR="00BD3DD6" w:rsidRPr="0026194B" w:rsidRDefault="00BD3DD6" w:rsidP="00073064">
      <w:pPr>
        <w:pStyle w:val="Bullet1G"/>
      </w:pP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monitored</w:t>
      </w:r>
      <w:r w:rsidR="000C4892">
        <w:t xml:space="preserve"> </w:t>
      </w:r>
      <w:r w:rsidRPr="0026194B">
        <w:t>entities</w:t>
      </w:r>
      <w:r w:rsidR="000C4892">
        <w:t xml:space="preserve"> </w:t>
      </w:r>
      <w:r w:rsidRPr="0026194B">
        <w:t>(including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Internet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media)</w:t>
      </w:r>
      <w:r w:rsidR="000C4892">
        <w:t xml:space="preserve"> </w:t>
      </w:r>
      <w:r w:rsidRPr="0026194B">
        <w:t>about</w:t>
      </w:r>
      <w:r w:rsidR="000C4892">
        <w:t xml:space="preserve"> </w:t>
      </w:r>
      <w:r w:rsidRPr="0026194B">
        <w:t>typical</w:t>
      </w:r>
      <w:r w:rsidR="000C4892">
        <w:t xml:space="preserve"> </w:t>
      </w:r>
      <w:r w:rsidRPr="0026194B">
        <w:t>violations</w:t>
      </w:r>
      <w:r w:rsidR="000C4892">
        <w:t xml:space="preserve"> </w:t>
      </w:r>
      <w:r w:rsidRPr="0026194B">
        <w:t>found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inspections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monitoring</w:t>
      </w:r>
      <w:r w:rsidR="000C4892">
        <w:t xml:space="preserve"> </w:t>
      </w:r>
      <w:r w:rsidRPr="0026194B">
        <w:t>agencies</w:t>
      </w:r>
    </w:p>
    <w:p w14:paraId="4DD2A589" w14:textId="4E2D6934" w:rsidR="00BD3DD6" w:rsidRPr="0026194B" w:rsidRDefault="00BD3DD6" w:rsidP="00073064">
      <w:pPr>
        <w:pStyle w:val="Bullet1G"/>
      </w:pPr>
      <w:r w:rsidRPr="0026194B">
        <w:t>Seminars,</w:t>
      </w:r>
      <w:r w:rsidR="000C4892">
        <w:t xml:space="preserve"> </w:t>
      </w:r>
      <w:r w:rsidRPr="0026194B">
        <w:t>round</w:t>
      </w:r>
      <w:r w:rsidR="000C4892">
        <w:t xml:space="preserve"> </w:t>
      </w:r>
      <w:r w:rsidRPr="0026194B">
        <w:t>tables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events</w:t>
      </w:r>
    </w:p>
    <w:p w14:paraId="2525492B" w14:textId="77777777" w:rsidR="00BD3DD6" w:rsidRPr="0026194B" w:rsidRDefault="00BD3DD6" w:rsidP="00E95D0C">
      <w:pPr>
        <w:pStyle w:val="SingleTxtG"/>
      </w:pPr>
      <w:r w:rsidRPr="0026194B">
        <w:t>132.</w:t>
      </w:r>
      <w:r w:rsidRPr="0026194B">
        <w:tab/>
        <w:t>Monitoring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actual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grounds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compensation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harmful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hazardous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achieved</w:t>
      </w:r>
      <w:r w:rsidR="000C4892">
        <w:t xml:space="preserve"> </w:t>
      </w:r>
      <w:r w:rsidRPr="0026194B">
        <w:t>partly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producing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database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outcomes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workplace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assessment</w:t>
      </w:r>
      <w:r w:rsidR="000C4892">
        <w:t xml:space="preserve"> </w:t>
      </w:r>
      <w:r w:rsidRPr="0026194B">
        <w:t>reports.</w:t>
      </w:r>
    </w:p>
    <w:p w14:paraId="2274CCA4" w14:textId="77777777" w:rsidR="00BD3DD6" w:rsidRPr="0026194B" w:rsidRDefault="00BD3DD6" w:rsidP="00E95D0C">
      <w:pPr>
        <w:pStyle w:val="SingleTxtG"/>
      </w:pPr>
      <w:r w:rsidRPr="0026194B">
        <w:t>133.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oversight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compliance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legislation,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Inspectorate</w:t>
      </w:r>
      <w:r w:rsidR="000C4892">
        <w:t xml:space="preserve"> </w:t>
      </w:r>
      <w:r w:rsidRPr="0026194B">
        <w:t>Department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performed</w:t>
      </w:r>
      <w:r w:rsidR="000C4892">
        <w:t xml:space="preserve"> </w:t>
      </w:r>
      <w:r w:rsidRPr="0026194B">
        <w:t>1,676</w:t>
      </w:r>
      <w:r w:rsidR="000C4892">
        <w:t xml:space="preserve"> </w:t>
      </w:r>
      <w:r w:rsidRPr="0026194B">
        <w:t>monitoring</w:t>
      </w:r>
      <w:r w:rsidR="000C4892">
        <w:t xml:space="preserve"> </w:t>
      </w:r>
      <w:r w:rsidRPr="0026194B">
        <w:t>operations,</w:t>
      </w:r>
      <w:r w:rsidR="000C4892">
        <w:t xml:space="preserve"> </w:t>
      </w:r>
      <w:r w:rsidRPr="0026194B">
        <w:t>2,101</w:t>
      </w:r>
      <w:r w:rsidR="000C4892">
        <w:t xml:space="preserve"> </w:t>
      </w:r>
      <w:r w:rsidRPr="0026194B">
        <w:t>assessments</w:t>
      </w:r>
      <w:r w:rsidR="000C4892">
        <w:t xml:space="preserve"> </w:t>
      </w:r>
      <w:r w:rsidRPr="0026194B">
        <w:t>requested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businesses,</w:t>
      </w:r>
      <w:r w:rsidR="000C4892">
        <w:t xml:space="preserve"> </w:t>
      </w:r>
      <w:r w:rsidRPr="0026194B">
        <w:t>90</w:t>
      </w:r>
      <w:r w:rsidR="000C4892">
        <w:t xml:space="preserve"> </w:t>
      </w:r>
      <w:r w:rsidRPr="0026194B">
        <w:t>unannounced</w:t>
      </w:r>
      <w:r w:rsidR="000C4892">
        <w:t xml:space="preserve"> </w:t>
      </w:r>
      <w:r w:rsidRPr="0026194B">
        <w:t>inspections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927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investigations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accidents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work.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examined</w:t>
      </w:r>
      <w:r w:rsidR="000C4892">
        <w:t xml:space="preserve"> </w:t>
      </w:r>
      <w:r w:rsidRPr="0026194B">
        <w:t>approximately</w:t>
      </w:r>
      <w:r w:rsidR="000C4892">
        <w:t xml:space="preserve"> </w:t>
      </w:r>
      <w:r w:rsidRPr="0026194B">
        <w:t>1,800</w:t>
      </w:r>
      <w:r w:rsidR="000C4892">
        <w:t xml:space="preserve"> </w:t>
      </w:r>
      <w:r w:rsidRPr="0026194B">
        <w:t>notifications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related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violations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wage</w:t>
      </w:r>
      <w:r w:rsidR="000C4892">
        <w:t xml:space="preserve"> </w:t>
      </w:r>
      <w:r w:rsidRPr="0026194B">
        <w:t>payment</w:t>
      </w:r>
      <w:r w:rsidR="000C4892">
        <w:t xml:space="preserve"> </w:t>
      </w:r>
      <w:r w:rsidRPr="0026194B">
        <w:t>deadlines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considered</w:t>
      </w:r>
      <w:r w:rsidR="000C4892">
        <w:t xml:space="preserve"> </w:t>
      </w:r>
      <w:r w:rsidRPr="0026194B">
        <w:t>almost</w:t>
      </w:r>
      <w:r w:rsidR="000C4892">
        <w:t xml:space="preserve"> </w:t>
      </w:r>
      <w:r w:rsidRPr="0026194B">
        <w:t>1,200</w:t>
      </w:r>
      <w:r w:rsidR="000C4892">
        <w:t xml:space="preserve"> </w:t>
      </w:r>
      <w:r w:rsidRPr="0026194B">
        <w:t>complaints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citizens.</w:t>
      </w:r>
      <w:r w:rsidR="000C4892">
        <w:t xml:space="preserve"> </w:t>
      </w:r>
    </w:p>
    <w:p w14:paraId="75DB7722" w14:textId="77777777" w:rsidR="00BD3DD6" w:rsidRPr="0026194B" w:rsidRDefault="00BD3DD6" w:rsidP="00E95D0C">
      <w:pPr>
        <w:pStyle w:val="SingleTxtG"/>
      </w:pPr>
      <w:r w:rsidRPr="0026194B">
        <w:t>134.</w:t>
      </w:r>
      <w:r w:rsidRPr="0026194B">
        <w:tab/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measures,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inspectors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advised</w:t>
      </w:r>
      <w:r w:rsidR="000C4892">
        <w:t xml:space="preserve"> </w:t>
      </w:r>
      <w:r w:rsidRPr="0026194B">
        <w:t>(or</w:t>
      </w:r>
      <w:r w:rsidR="000C4892">
        <w:t xml:space="preserve"> </w:t>
      </w:r>
      <w:r w:rsidRPr="0026194B">
        <w:t>ordered)</w:t>
      </w:r>
      <w:r w:rsidR="000C4892">
        <w:t xml:space="preserve"> </w:t>
      </w:r>
      <w:r w:rsidRPr="0026194B">
        <w:t>business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desist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67,000</w:t>
      </w:r>
      <w:r w:rsidR="000C4892">
        <w:t xml:space="preserve"> </w:t>
      </w:r>
      <w:r w:rsidRPr="0026194B">
        <w:t>violations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legislation,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2,600</w:t>
      </w:r>
      <w:r w:rsidR="000C4892">
        <w:t xml:space="preserve"> </w:t>
      </w:r>
      <w:r w:rsidRPr="0026194B">
        <w:t>violations</w:t>
      </w:r>
      <w:r w:rsidR="000C4892">
        <w:t xml:space="preserve"> </w:t>
      </w:r>
      <w:r w:rsidRPr="0026194B">
        <w:t>related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non-compliance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wage</w:t>
      </w:r>
      <w:r w:rsidR="000C4892">
        <w:t xml:space="preserve"> </w:t>
      </w:r>
      <w:r w:rsidRPr="0026194B">
        <w:t>payment</w:t>
      </w:r>
      <w:r w:rsidR="000C4892">
        <w:t xml:space="preserve"> </w:t>
      </w:r>
      <w:r w:rsidRPr="0026194B">
        <w:t>deadlines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197</w:t>
      </w:r>
      <w:r w:rsidR="000C4892">
        <w:t xml:space="preserve"> </w:t>
      </w:r>
      <w:r w:rsidRPr="0026194B">
        <w:t>concerning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minimum</w:t>
      </w:r>
      <w:r w:rsidR="000C4892">
        <w:t xml:space="preserve"> </w:t>
      </w:r>
      <w:r w:rsidRPr="0026194B">
        <w:t>wage.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prevent</w:t>
      </w:r>
      <w:r w:rsidR="000C4892">
        <w:t xml:space="preserve"> </w:t>
      </w:r>
      <w:r w:rsidRPr="0026194B">
        <w:t>deaths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injuries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employees,</w:t>
      </w:r>
      <w:r w:rsidR="000C4892">
        <w:t xml:space="preserve"> </w:t>
      </w:r>
      <w:r w:rsidRPr="0026194B">
        <w:t>employers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required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stop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operations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13</w:t>
      </w:r>
      <w:r w:rsidR="000C4892">
        <w:t xml:space="preserve"> </w:t>
      </w:r>
      <w:r w:rsidRPr="0026194B">
        <w:t>businesses,</w:t>
      </w:r>
      <w:r w:rsidR="000C4892">
        <w:t xml:space="preserve"> </w:t>
      </w:r>
      <w:r w:rsidRPr="0026194B">
        <w:t>26</w:t>
      </w:r>
      <w:r w:rsidR="000C4892">
        <w:t xml:space="preserve"> </w:t>
      </w:r>
      <w:r w:rsidRPr="0026194B">
        <w:t>construction</w:t>
      </w:r>
      <w:r w:rsidR="000C4892">
        <w:t xml:space="preserve"> </w:t>
      </w:r>
      <w:r w:rsidRPr="0026194B">
        <w:t>sites,</w:t>
      </w:r>
      <w:r w:rsidR="000C4892">
        <w:t xml:space="preserve"> </w:t>
      </w:r>
      <w:r w:rsidRPr="0026194B">
        <w:t>208</w:t>
      </w:r>
      <w:r w:rsidR="000C4892">
        <w:t xml:space="preserve"> </w:t>
      </w:r>
      <w:r w:rsidRPr="0026194B">
        <w:t>factories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workshops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2,900</w:t>
      </w:r>
      <w:r w:rsidR="000C4892">
        <w:t xml:space="preserve"> </w:t>
      </w:r>
      <w:r w:rsidRPr="0026194B">
        <w:t>individual</w:t>
      </w:r>
      <w:r w:rsidR="000C4892">
        <w:t xml:space="preserve"> </w:t>
      </w:r>
      <w:r w:rsidRPr="0026194B">
        <w:t>machines,</w:t>
      </w:r>
      <w:r w:rsidR="000C4892">
        <w:t xml:space="preserve"> </w:t>
      </w:r>
      <w:r w:rsidRPr="0026194B">
        <w:t>machine</w:t>
      </w:r>
      <w:r w:rsidR="000C4892">
        <w:t xml:space="preserve"> </w:t>
      </w:r>
      <w:r w:rsidRPr="0026194B">
        <w:t>tools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manufacturing</w:t>
      </w:r>
      <w:r w:rsidR="000C4892">
        <w:t xml:space="preserve"> </w:t>
      </w:r>
      <w:r w:rsidRPr="0026194B">
        <w:t>equipment</w:t>
      </w:r>
      <w:r w:rsidR="000C4892">
        <w:t xml:space="preserve"> </w:t>
      </w:r>
      <w:r w:rsidRPr="0026194B">
        <w:t>items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posed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danger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employees</w:t>
      </w:r>
      <w:r w:rsidR="00F718E8">
        <w:t>’</w:t>
      </w:r>
      <w:r w:rsidR="000C4892">
        <w:t xml:space="preserve"> </w:t>
      </w:r>
      <w:r w:rsidRPr="0026194B">
        <w:t>lives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health,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suspend</w:t>
      </w:r>
      <w:r w:rsidR="000C4892">
        <w:t xml:space="preserve"> </w:t>
      </w:r>
      <w:r w:rsidRPr="0026194B">
        <w:t>11,000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article</w:t>
      </w:r>
      <w:r w:rsidR="000C4892">
        <w:t xml:space="preserve"> </w:t>
      </w:r>
      <w:r w:rsidRPr="0026194B">
        <w:t>49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Code.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findings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lastRenderedPageBreak/>
        <w:t>Department</w:t>
      </w:r>
      <w:r w:rsidR="000C4892">
        <w:t xml:space="preserve"> </w:t>
      </w:r>
      <w:r w:rsidRPr="0026194B">
        <w:t>inspectors,</w:t>
      </w:r>
      <w:r w:rsidR="000C4892">
        <w:t xml:space="preserve"> </w:t>
      </w:r>
      <w:r w:rsidRPr="0026194B">
        <w:t>2,306</w:t>
      </w:r>
      <w:r w:rsidR="000C4892">
        <w:t xml:space="preserve"> </w:t>
      </w:r>
      <w:r w:rsidRPr="0026194B">
        <w:t>officials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faced</w:t>
      </w:r>
      <w:r w:rsidR="000C4892">
        <w:t xml:space="preserve"> </w:t>
      </w:r>
      <w:r w:rsidRPr="0026194B">
        <w:t>disciplinary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breaches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legislation.</w:t>
      </w:r>
    </w:p>
    <w:p w14:paraId="7F763F18" w14:textId="77777777" w:rsidR="00BD3DD6" w:rsidRPr="0026194B" w:rsidRDefault="00BD3DD6" w:rsidP="00E95D0C">
      <w:pPr>
        <w:pStyle w:val="SingleTxtG"/>
      </w:pPr>
      <w:r w:rsidRPr="0026194B">
        <w:t>135.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Department</w:t>
      </w:r>
      <w:r w:rsidR="000C4892">
        <w:t xml:space="preserve"> </w:t>
      </w:r>
      <w:r w:rsidRPr="0026194B">
        <w:t>issued</w:t>
      </w:r>
      <w:r w:rsidR="000C4892">
        <w:t xml:space="preserve"> </w:t>
      </w:r>
      <w:r w:rsidRPr="0026194B">
        <w:t>7,204</w:t>
      </w:r>
      <w:r w:rsidR="000C4892">
        <w:t xml:space="preserve"> </w:t>
      </w:r>
      <w:r w:rsidRPr="0026194B">
        <w:t>notifications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violations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higher-level</w:t>
      </w:r>
      <w:r w:rsidR="000C4892">
        <w:t xml:space="preserve"> </w:t>
      </w:r>
      <w:r w:rsidRPr="0026194B">
        <w:t>organizations.</w:t>
      </w:r>
    </w:p>
    <w:p w14:paraId="765F83B6" w14:textId="77777777" w:rsidR="00BD3DD6" w:rsidRPr="0026194B" w:rsidRDefault="00BD3DD6" w:rsidP="00E95D0C">
      <w:pPr>
        <w:pStyle w:val="SingleTxtG"/>
      </w:pPr>
      <w:r w:rsidRPr="0026194B">
        <w:t>136.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Department</w:t>
      </w:r>
      <w:r w:rsidR="000C4892">
        <w:t xml:space="preserve"> </w:t>
      </w:r>
      <w:r w:rsidRPr="0026194B">
        <w:t>continued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implement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package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intended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knowledge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awareness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area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legislation,</w:t>
      </w:r>
      <w:r w:rsidR="000C4892">
        <w:t xml:space="preserve"> </w:t>
      </w:r>
      <w:r w:rsidRPr="0026194B">
        <w:t>making</w:t>
      </w:r>
      <w:r w:rsidR="000C4892">
        <w:t xml:space="preserve"> </w:t>
      </w:r>
      <w:r w:rsidRPr="0026194B">
        <w:t>extensive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media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modern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technology.</w:t>
      </w:r>
      <w:r w:rsidR="000C4892">
        <w:t xml:space="preserve"> </w:t>
      </w:r>
      <w:r w:rsidRPr="0026194B">
        <w:t>Accordingly,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inspectors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2,953</w:t>
      </w:r>
      <w:r w:rsidR="000C4892">
        <w:t xml:space="preserve"> </w:t>
      </w:r>
      <w:r w:rsidRPr="0026194B">
        <w:t>media</w:t>
      </w:r>
      <w:r w:rsidR="000C4892">
        <w:t xml:space="preserve"> </w:t>
      </w:r>
      <w:r w:rsidRPr="0026194B">
        <w:t>appearances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took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5,635</w:t>
      </w:r>
      <w:r w:rsidR="000C4892">
        <w:t xml:space="preserve"> </w:t>
      </w:r>
      <w:r w:rsidRPr="0026194B">
        <w:t>conferences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seminars,</w:t>
      </w:r>
      <w:r w:rsidR="000C4892">
        <w:t xml:space="preserve"> </w:t>
      </w:r>
      <w:r w:rsidRPr="0026194B">
        <w:t>557</w:t>
      </w:r>
      <w:r w:rsidR="000C4892">
        <w:t xml:space="preserve"> </w:t>
      </w:r>
      <w:r w:rsidRPr="0026194B">
        <w:t>meetings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local</w:t>
      </w:r>
      <w:r w:rsidR="000C4892">
        <w:t xml:space="preserve"> </w:t>
      </w:r>
      <w:r w:rsidRPr="0026194B">
        <w:t>executive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administrative</w:t>
      </w:r>
      <w:r w:rsidR="000C4892">
        <w:t xml:space="preserve"> </w:t>
      </w:r>
      <w:r w:rsidRPr="0026194B">
        <w:t>bodies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subdivisions,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1,092</w:t>
      </w:r>
      <w:r w:rsidR="000C4892">
        <w:t xml:space="preserve"> </w:t>
      </w:r>
      <w:r w:rsidRPr="0026194B">
        <w:t>meetings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injury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commissions</w:t>
      </w:r>
      <w:r w:rsidR="000C4892">
        <w:t xml:space="preserve"> </w:t>
      </w:r>
      <w:r w:rsidRPr="0026194B">
        <w:t>(or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commissions)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matters</w:t>
      </w:r>
      <w:r w:rsidR="000C4892">
        <w:t xml:space="preserve"> </w:t>
      </w:r>
      <w:r w:rsidRPr="0026194B">
        <w:t>related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compliance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employees</w:t>
      </w:r>
      <w:r w:rsidR="00F718E8">
        <w:t>’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discussed.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addition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verifying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knowledge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52,300</w:t>
      </w:r>
      <w:r w:rsidR="000C4892">
        <w:t xml:space="preserve"> </w:t>
      </w:r>
      <w:r w:rsidRPr="0026194B">
        <w:t>heads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deputy</w:t>
      </w:r>
      <w:r w:rsidR="000C4892">
        <w:t xml:space="preserve"> </w:t>
      </w:r>
      <w:r w:rsidRPr="0026194B">
        <w:t>heads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organizations,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officers,</w:t>
      </w:r>
      <w:r w:rsidR="000C4892">
        <w:t xml:space="preserve"> </w:t>
      </w:r>
      <w:r w:rsidRPr="0026194B">
        <w:t>key</w:t>
      </w:r>
      <w:r w:rsidR="000C4892">
        <w:t xml:space="preserve"> </w:t>
      </w:r>
      <w:r w:rsidRPr="0026194B">
        <w:t>staff,</w:t>
      </w:r>
      <w:r w:rsidR="000C4892">
        <w:t xml:space="preserve"> </w:t>
      </w:r>
      <w:r w:rsidRPr="0026194B">
        <w:t>heads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specialists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services,</w:t>
      </w:r>
      <w:r w:rsidR="000C4892">
        <w:t xml:space="preserve"> </w:t>
      </w:r>
      <w:r w:rsidRPr="0026194B">
        <w:t>members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commissions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test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knowledge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(government</w:t>
      </w:r>
      <w:r w:rsidR="000C4892">
        <w:t xml:space="preserve"> </w:t>
      </w:r>
      <w:r w:rsidRPr="0026194B">
        <w:t>departments)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officials.</w:t>
      </w:r>
    </w:p>
    <w:p w14:paraId="494CD108" w14:textId="77777777" w:rsidR="00BD3DD6" w:rsidRPr="00F718E8" w:rsidRDefault="00BD3DD6" w:rsidP="00073064">
      <w:pPr>
        <w:pStyle w:val="SingleTxtG"/>
        <w:spacing w:after="240"/>
        <w:rPr>
          <w:rStyle w:val="FootnoteReference"/>
        </w:rPr>
      </w:pPr>
      <w:r w:rsidRPr="0026194B">
        <w:t>137.</w:t>
      </w:r>
      <w:r w:rsidRPr="0026194B">
        <w:tab/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victim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industrial</w:t>
      </w:r>
      <w:r w:rsidR="000C4892">
        <w:t xml:space="preserve"> </w:t>
      </w:r>
      <w:r w:rsidRPr="0026194B">
        <w:t>accident</w:t>
      </w:r>
      <w:r w:rsidR="000C4892">
        <w:t xml:space="preserve"> </w:t>
      </w:r>
      <w:r w:rsidRPr="0026194B">
        <w:t>is:</w:t>
      </w:r>
      <w:r w:rsidRPr="00F718E8">
        <w:rPr>
          <w:rStyle w:val="FootnoteReference"/>
        </w:rPr>
        <w:footnoteReference w:id="4"/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551"/>
        <w:gridCol w:w="2551"/>
      </w:tblGrid>
      <w:tr w:rsidR="00BD3DD6" w:rsidRPr="00073064" w14:paraId="2CA35455" w14:textId="77777777" w:rsidTr="00073064">
        <w:trPr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FBF9BF" w14:textId="77777777" w:rsidR="00BD3DD6" w:rsidRPr="00073064" w:rsidRDefault="00BD3DD6" w:rsidP="00073064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073064">
              <w:rPr>
                <w:i/>
                <w:sz w:val="16"/>
              </w:rPr>
              <w:t>Year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7A8E60F" w14:textId="77777777" w:rsidR="00BD3DD6" w:rsidRPr="00073064" w:rsidRDefault="00BD3DD6" w:rsidP="00073064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073064">
              <w:rPr>
                <w:i/>
                <w:sz w:val="16"/>
              </w:rPr>
              <w:t>Total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58EA6D6" w14:textId="77777777" w:rsidR="00BD3DD6" w:rsidRPr="00073064" w:rsidRDefault="00BD3DD6" w:rsidP="00073064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073064">
              <w:rPr>
                <w:i/>
                <w:sz w:val="16"/>
              </w:rPr>
              <w:t>Fatal</w:t>
            </w:r>
          </w:p>
        </w:tc>
      </w:tr>
      <w:tr w:rsidR="00BD3DD6" w:rsidRPr="00073064" w14:paraId="712D9B12" w14:textId="77777777" w:rsidTr="00073064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10E70CA2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73064">
              <w:rPr>
                <w:sz w:val="18"/>
              </w:rPr>
              <w:t>1991</w:t>
            </w: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ADC6ED5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21</w:t>
            </w:r>
            <w:r w:rsidR="000C4892">
              <w:rPr>
                <w:sz w:val="18"/>
              </w:rPr>
              <w:t xml:space="preserve"> </w:t>
            </w:r>
            <w:r w:rsidRPr="00073064">
              <w:rPr>
                <w:sz w:val="18"/>
              </w:rPr>
              <w:t>628</w:t>
            </w: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5949BE6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402</w:t>
            </w:r>
          </w:p>
        </w:tc>
      </w:tr>
      <w:tr w:rsidR="00BD3DD6" w:rsidRPr="00073064" w14:paraId="30EA72CB" w14:textId="77777777" w:rsidTr="00073064">
        <w:tc>
          <w:tcPr>
            <w:tcW w:w="2268" w:type="dxa"/>
            <w:shd w:val="clear" w:color="auto" w:fill="auto"/>
          </w:tcPr>
          <w:p w14:paraId="7DA2FD8B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73064">
              <w:rPr>
                <w:sz w:val="18"/>
              </w:rPr>
              <w:t>1995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70E5AF03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13</w:t>
            </w:r>
            <w:r w:rsidR="000C4892">
              <w:rPr>
                <w:sz w:val="18"/>
              </w:rPr>
              <w:t xml:space="preserve"> </w:t>
            </w:r>
            <w:r w:rsidRPr="00073064">
              <w:rPr>
                <w:sz w:val="18"/>
              </w:rPr>
              <w:t>027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3677E71F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345</w:t>
            </w:r>
          </w:p>
        </w:tc>
      </w:tr>
      <w:tr w:rsidR="00BD3DD6" w:rsidRPr="00073064" w14:paraId="2186FABB" w14:textId="77777777" w:rsidTr="00073064">
        <w:tc>
          <w:tcPr>
            <w:tcW w:w="2268" w:type="dxa"/>
            <w:shd w:val="clear" w:color="auto" w:fill="auto"/>
          </w:tcPr>
          <w:p w14:paraId="2D42AA1E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73064">
              <w:rPr>
                <w:sz w:val="18"/>
              </w:rPr>
              <w:t>2000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7185089A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8</w:t>
            </w:r>
            <w:r w:rsidR="000C4892">
              <w:rPr>
                <w:sz w:val="18"/>
              </w:rPr>
              <w:t xml:space="preserve"> </w:t>
            </w:r>
            <w:r w:rsidRPr="00073064">
              <w:rPr>
                <w:sz w:val="18"/>
              </w:rPr>
              <w:t>218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17A7F5A2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258</w:t>
            </w:r>
          </w:p>
        </w:tc>
      </w:tr>
      <w:tr w:rsidR="00BD3DD6" w:rsidRPr="00073064" w14:paraId="0E1F8F54" w14:textId="77777777" w:rsidTr="00073064">
        <w:tc>
          <w:tcPr>
            <w:tcW w:w="2268" w:type="dxa"/>
            <w:shd w:val="clear" w:color="auto" w:fill="auto"/>
          </w:tcPr>
          <w:p w14:paraId="524D9839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73064">
              <w:rPr>
                <w:sz w:val="18"/>
              </w:rPr>
              <w:t>2005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05D596B5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4</w:t>
            </w:r>
            <w:r w:rsidR="000C4892">
              <w:rPr>
                <w:sz w:val="18"/>
              </w:rPr>
              <w:t xml:space="preserve"> </w:t>
            </w:r>
            <w:r w:rsidRPr="00073064">
              <w:rPr>
                <w:sz w:val="18"/>
              </w:rPr>
              <w:t>530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6E03429E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244</w:t>
            </w:r>
          </w:p>
        </w:tc>
      </w:tr>
      <w:tr w:rsidR="00BD3DD6" w:rsidRPr="00073064" w14:paraId="349C95D1" w14:textId="77777777" w:rsidTr="00073064">
        <w:tc>
          <w:tcPr>
            <w:tcW w:w="2268" w:type="dxa"/>
            <w:shd w:val="clear" w:color="auto" w:fill="auto"/>
          </w:tcPr>
          <w:p w14:paraId="6BCA3A97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73064">
              <w:rPr>
                <w:sz w:val="18"/>
              </w:rPr>
              <w:t>2010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4836B215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073064">
              <w:rPr>
                <w:sz w:val="18"/>
              </w:rPr>
              <w:t>612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755AB9F3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234</w:t>
            </w:r>
          </w:p>
        </w:tc>
      </w:tr>
      <w:tr w:rsidR="00BD3DD6" w:rsidRPr="00073064" w14:paraId="7CCED8A9" w14:textId="77777777" w:rsidTr="00073064">
        <w:tc>
          <w:tcPr>
            <w:tcW w:w="2268" w:type="dxa"/>
            <w:shd w:val="clear" w:color="auto" w:fill="auto"/>
          </w:tcPr>
          <w:p w14:paraId="762C342F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73064">
              <w:rPr>
                <w:sz w:val="18"/>
              </w:rPr>
              <w:t>2015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18DAF74C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073064">
              <w:rPr>
                <w:sz w:val="18"/>
              </w:rPr>
              <w:t>102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234DDAC7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123</w:t>
            </w:r>
          </w:p>
        </w:tc>
      </w:tr>
      <w:tr w:rsidR="00BD3DD6" w:rsidRPr="00073064" w14:paraId="50405669" w14:textId="77777777" w:rsidTr="00073064">
        <w:tc>
          <w:tcPr>
            <w:tcW w:w="2268" w:type="dxa"/>
            <w:shd w:val="clear" w:color="auto" w:fill="auto"/>
          </w:tcPr>
          <w:p w14:paraId="265AB977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73064">
              <w:rPr>
                <w:sz w:val="18"/>
              </w:rPr>
              <w:t>2017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0189DDA1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1</w:t>
            </w:r>
            <w:r w:rsidR="000C4892">
              <w:rPr>
                <w:sz w:val="18"/>
              </w:rPr>
              <w:t xml:space="preserve"> </w:t>
            </w:r>
            <w:r w:rsidRPr="00073064">
              <w:rPr>
                <w:sz w:val="18"/>
              </w:rPr>
              <w:t>689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21082356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115</w:t>
            </w:r>
          </w:p>
        </w:tc>
      </w:tr>
      <w:tr w:rsidR="00BD3DD6" w:rsidRPr="00073064" w14:paraId="5B1942E6" w14:textId="77777777" w:rsidTr="00073064">
        <w:tc>
          <w:tcPr>
            <w:tcW w:w="2268" w:type="dxa"/>
            <w:shd w:val="clear" w:color="auto" w:fill="auto"/>
          </w:tcPr>
          <w:p w14:paraId="4F3FDA04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73064">
              <w:rPr>
                <w:sz w:val="18"/>
              </w:rPr>
              <w:t>2018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5F9BA1C5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073064">
              <w:rPr>
                <w:sz w:val="18"/>
              </w:rPr>
              <w:t>020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7099E5FE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144</w:t>
            </w:r>
          </w:p>
        </w:tc>
      </w:tr>
    </w:tbl>
    <w:p w14:paraId="732854AF" w14:textId="77777777" w:rsidR="00BD3DD6" w:rsidRPr="0026194B" w:rsidRDefault="00BD3DD6" w:rsidP="00073064">
      <w:pPr>
        <w:pStyle w:val="SingleTxtG"/>
        <w:keepNext/>
        <w:spacing w:before="240" w:after="240"/>
      </w:pPr>
      <w:r w:rsidRPr="0026194B">
        <w:t>138.</w:t>
      </w:r>
      <w:r w:rsidRPr="0026194B">
        <w:tab/>
        <w:t>Frequency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work-related</w:t>
      </w:r>
      <w:r w:rsidR="000C4892">
        <w:t xml:space="preserve"> </w:t>
      </w:r>
      <w:r w:rsidRPr="0026194B">
        <w:t>injuries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(2018):</w:t>
      </w:r>
      <w:r w:rsidRPr="00F718E8">
        <w:rPr>
          <w:rStyle w:val="FootnoteReference"/>
        </w:rPr>
        <w:footnoteReference w:id="5"/>
      </w:r>
      <w:r w:rsidR="000C4892">
        <w:rPr>
          <w:rStyle w:val="FootnoteReference"/>
        </w:rPr>
        <w:t xml:space="preserve">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4"/>
        <w:gridCol w:w="2268"/>
        <w:gridCol w:w="2268"/>
      </w:tblGrid>
      <w:tr w:rsidR="00073064" w:rsidRPr="00073064" w14:paraId="0A193589" w14:textId="77777777" w:rsidTr="00073064">
        <w:trPr>
          <w:tblHeader/>
        </w:trPr>
        <w:tc>
          <w:tcPr>
            <w:tcW w:w="2835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D45A353" w14:textId="77777777" w:rsidR="00BD3DD6" w:rsidRPr="00073064" w:rsidRDefault="00BD3DD6" w:rsidP="00073064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073064">
              <w:rPr>
                <w:i/>
                <w:sz w:val="16"/>
              </w:rPr>
              <w:t>General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3979AC5" w14:textId="77777777" w:rsidR="00BD3DD6" w:rsidRPr="00073064" w:rsidRDefault="00BD3DD6" w:rsidP="00073064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073064">
              <w:rPr>
                <w:i/>
                <w:sz w:val="16"/>
              </w:rPr>
              <w:t>Including:</w:t>
            </w:r>
          </w:p>
        </w:tc>
      </w:tr>
      <w:tr w:rsidR="00073064" w:rsidRPr="00073064" w14:paraId="0E07A757" w14:textId="77777777" w:rsidTr="00073064">
        <w:trPr>
          <w:tblHeader/>
        </w:trPr>
        <w:tc>
          <w:tcPr>
            <w:tcW w:w="2835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4278491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B156033" w14:textId="77777777" w:rsidR="00BD3DD6" w:rsidRPr="00073064" w:rsidRDefault="00BD3DD6" w:rsidP="00073064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073064">
              <w:rPr>
                <w:i/>
                <w:sz w:val="16"/>
              </w:rPr>
              <w:t>Serious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E188733" w14:textId="77777777" w:rsidR="00BD3DD6" w:rsidRPr="00073064" w:rsidRDefault="00BD3DD6" w:rsidP="00073064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073064">
              <w:rPr>
                <w:i/>
                <w:sz w:val="16"/>
              </w:rPr>
              <w:t>Fatal</w:t>
            </w:r>
          </w:p>
        </w:tc>
      </w:tr>
      <w:tr w:rsidR="00073064" w:rsidRPr="00073064" w14:paraId="261D1A3E" w14:textId="77777777" w:rsidTr="00073064">
        <w:tc>
          <w:tcPr>
            <w:tcW w:w="283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56AB792A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73064">
              <w:rPr>
                <w:sz w:val="18"/>
              </w:rPr>
              <w:t>51.3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B5421D1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17.8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5A2156F" w14:textId="77777777" w:rsidR="00BD3DD6" w:rsidRPr="00073064" w:rsidRDefault="00BD3DD6" w:rsidP="0007306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73064">
              <w:rPr>
                <w:sz w:val="18"/>
              </w:rPr>
              <w:t>3.7</w:t>
            </w:r>
          </w:p>
        </w:tc>
      </w:tr>
    </w:tbl>
    <w:p w14:paraId="45848AF9" w14:textId="77777777" w:rsidR="00BD3DD6" w:rsidRPr="0026194B" w:rsidRDefault="00BD3DD6" w:rsidP="00073064">
      <w:pPr>
        <w:pStyle w:val="SingleTxtG"/>
        <w:spacing w:before="240"/>
      </w:pPr>
      <w:r w:rsidRPr="0026194B">
        <w:t>139.</w:t>
      </w:r>
      <w:r w:rsidRPr="0026194B">
        <w:tab/>
        <w:t>Presidential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24</w:t>
      </w:r>
      <w:r w:rsidR="000C4892">
        <w:t xml:space="preserve"> </w:t>
      </w:r>
      <w:r w:rsidRPr="0026194B">
        <w:t>November</w:t>
      </w:r>
      <w:r w:rsidR="000C4892">
        <w:t xml:space="preserve"> </w:t>
      </w:r>
      <w:r w:rsidRPr="0026194B">
        <w:t>2006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additional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disadvantaged</w:t>
      </w:r>
      <w:r w:rsidR="000C4892">
        <w:t xml:space="preserve"> </w:t>
      </w:r>
      <w:r w:rsidRPr="0026194B">
        <w:t>families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adopted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legitimate</w:t>
      </w:r>
      <w:r w:rsidR="000C4892">
        <w:t xml:space="preserve"> </w:t>
      </w:r>
      <w:r w:rsidRPr="0026194B">
        <w:t>interests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disadvantaged</w:t>
      </w:r>
      <w:r w:rsidR="000C4892">
        <w:t xml:space="preserve"> </w:t>
      </w:r>
      <w:r w:rsidRPr="0026194B">
        <w:t>families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foster</w:t>
      </w:r>
      <w:r w:rsidR="000C4892">
        <w:t xml:space="preserve"> </w:t>
      </w:r>
      <w:r w:rsidRPr="0026194B">
        <w:t>responsibility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parents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do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fulfil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obligations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maintain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children.</w:t>
      </w:r>
    </w:p>
    <w:p w14:paraId="08D4531E" w14:textId="77777777" w:rsidR="00BD3DD6" w:rsidRPr="0026194B" w:rsidRDefault="00BD3DD6" w:rsidP="00E95D0C">
      <w:pPr>
        <w:pStyle w:val="SingleTxtG"/>
      </w:pPr>
      <w:r w:rsidRPr="0026194B">
        <w:t>140.</w:t>
      </w:r>
      <w:r w:rsidRPr="0026194B">
        <w:tab/>
        <w:t>The</w:t>
      </w:r>
      <w:r w:rsidR="000C4892">
        <w:t xml:space="preserve"> </w:t>
      </w:r>
      <w:r w:rsidRPr="0026194B">
        <w:t>obligation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reimburse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costs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maintenance</w:t>
      </w:r>
      <w:r w:rsidR="000C4892">
        <w:t xml:space="preserve"> </w:t>
      </w:r>
      <w:r w:rsidRPr="0026194B">
        <w:t>begins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date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placed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stops</w:t>
      </w:r>
      <w:r w:rsidR="000C4892">
        <w:t xml:space="preserve"> </w:t>
      </w:r>
      <w:r w:rsidRPr="0026194B">
        <w:t>once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maintenance</w:t>
      </w:r>
      <w:r w:rsidR="000C4892">
        <w:t xml:space="preserve"> </w:t>
      </w:r>
      <w:r w:rsidRPr="0026194B">
        <w:t>costs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recovered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full.</w:t>
      </w:r>
    </w:p>
    <w:p w14:paraId="54856583" w14:textId="77777777" w:rsidR="00BD3DD6" w:rsidRPr="0026194B" w:rsidRDefault="00BD3DD6" w:rsidP="00E95D0C">
      <w:pPr>
        <w:pStyle w:val="SingleTxtG"/>
      </w:pPr>
      <w:r w:rsidRPr="0026194B">
        <w:t>141.</w:t>
      </w:r>
      <w:r w:rsidRPr="0026194B">
        <w:tab/>
        <w:t>Unemployed</w:t>
      </w:r>
      <w:r w:rsidR="000C4892">
        <w:t xml:space="preserve"> </w:t>
      </w:r>
      <w:r w:rsidRPr="0026194B">
        <w:t>parents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required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reimburse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costs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maintaining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subject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placement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fulfil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obligations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maintain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children.</w:t>
      </w:r>
      <w:r w:rsidR="000C4892">
        <w:t xml:space="preserve"> </w:t>
      </w:r>
      <w:r w:rsidRPr="0026194B">
        <w:t>Decisions</w:t>
      </w:r>
      <w:r w:rsidR="000C4892">
        <w:t xml:space="preserve"> </w:t>
      </w:r>
      <w:r w:rsidRPr="0026194B">
        <w:t>regarding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placements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lastRenderedPageBreak/>
        <w:t>parents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court,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issues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court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placement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then</w:t>
      </w:r>
      <w:r w:rsidR="000C4892">
        <w:t xml:space="preserve"> </w:t>
      </w:r>
      <w:r w:rsidRPr="0026194B">
        <w:t>sends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labour,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agency.</w:t>
      </w:r>
    </w:p>
    <w:p w14:paraId="1C943499" w14:textId="77777777" w:rsidR="00BD3DD6" w:rsidRPr="0026194B" w:rsidRDefault="00BD3DD6" w:rsidP="00E95D0C">
      <w:pPr>
        <w:pStyle w:val="SingleTxtG"/>
      </w:pPr>
      <w:r w:rsidRPr="0026194B">
        <w:t>142.</w:t>
      </w:r>
      <w:r w:rsidRPr="0026194B">
        <w:tab/>
        <w:t>The</w:t>
      </w:r>
      <w:r w:rsidR="000C4892">
        <w:t xml:space="preserve"> </w:t>
      </w:r>
      <w:r w:rsidRPr="0026194B">
        <w:t>labour,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agency</w:t>
      </w:r>
      <w:r w:rsidR="000C4892">
        <w:t xml:space="preserve"> </w:t>
      </w:r>
      <w:r w:rsidRPr="0026194B">
        <w:t>determines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organization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placement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parents</w:t>
      </w:r>
      <w:r w:rsidR="000C4892">
        <w:t xml:space="preserve"> </w:t>
      </w:r>
      <w:r w:rsidRPr="0026194B">
        <w:t>required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reimburse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costs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maintaining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care,</w:t>
      </w:r>
      <w:r w:rsidR="000C4892">
        <w:t xml:space="preserve"> </w:t>
      </w:r>
      <w:r w:rsidRPr="0026194B">
        <w:t>ensuring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paid</w:t>
      </w:r>
      <w:r w:rsidR="000C4892">
        <w:t xml:space="preserve"> </w:t>
      </w:r>
      <w:r w:rsidRPr="0026194B">
        <w:t>enough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fulfil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monthly</w:t>
      </w:r>
      <w:r w:rsidR="000C4892">
        <w:t xml:space="preserve"> </w:t>
      </w:r>
      <w:r w:rsidRPr="0026194B">
        <w:t>reimbursement</w:t>
      </w:r>
      <w:r w:rsidR="000C4892">
        <w:t xml:space="preserve"> </w:t>
      </w:r>
      <w:r w:rsidRPr="0026194B">
        <w:t>obligations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still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left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least</w:t>
      </w:r>
      <w:r w:rsidR="000C4892">
        <w:t xml:space="preserve"> </w:t>
      </w:r>
      <w:r w:rsidRPr="0026194B">
        <w:t>30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salary.</w:t>
      </w:r>
    </w:p>
    <w:p w14:paraId="7CB29B88" w14:textId="77777777" w:rsidR="00BD3DD6" w:rsidRPr="0026194B" w:rsidRDefault="00BD3DD6" w:rsidP="00E95D0C">
      <w:pPr>
        <w:pStyle w:val="SingleTxtG"/>
      </w:pPr>
      <w:r w:rsidRPr="0026194B">
        <w:t>143.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labour,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received</w:t>
      </w:r>
      <w:r w:rsidR="000C4892">
        <w:t xml:space="preserve"> </w:t>
      </w:r>
      <w:r w:rsidRPr="0026194B">
        <w:t>orders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city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district</w:t>
      </w:r>
      <w:r w:rsidR="000C4892">
        <w:t xml:space="preserve"> </w:t>
      </w:r>
      <w:r w:rsidRPr="0026194B">
        <w:t>courts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4,057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work.</w:t>
      </w:r>
      <w:r w:rsidR="000C4892">
        <w:t xml:space="preserve"> </w:t>
      </w:r>
      <w:r w:rsidRPr="0026194B">
        <w:t>Permanent</w:t>
      </w:r>
      <w:r w:rsidR="000C4892">
        <w:t xml:space="preserve"> </w:t>
      </w:r>
      <w:r w:rsidRPr="0026194B">
        <w:t>jobs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found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3,567</w:t>
      </w:r>
      <w:r w:rsidR="000C4892">
        <w:t xml:space="preserve"> </w:t>
      </w:r>
      <w:r w:rsidRPr="0026194B">
        <w:t>persons.</w:t>
      </w:r>
      <w:r w:rsidR="000C4892">
        <w:t xml:space="preserve"> </w:t>
      </w:r>
    </w:p>
    <w:p w14:paraId="6B05BB52" w14:textId="77777777" w:rsidR="00BD3DD6" w:rsidRPr="0026194B" w:rsidRDefault="00BD3DD6" w:rsidP="00E95D0C">
      <w:pPr>
        <w:pStyle w:val="SingleTxtG"/>
      </w:pPr>
      <w:r w:rsidRPr="0026194B">
        <w:t>144.</w:t>
      </w:r>
      <w:r w:rsidRPr="0026194B">
        <w:tab/>
        <w:t>The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substance</w:t>
      </w:r>
      <w:r w:rsidR="000C4892">
        <w:t xml:space="preserve"> </w:t>
      </w:r>
      <w:r w:rsidRPr="0026194B">
        <w:t>abuse</w:t>
      </w:r>
      <w:r w:rsidR="000C4892">
        <w:t xml:space="preserve"> </w:t>
      </w:r>
      <w:r w:rsidRPr="0026194B">
        <w:t>recovery</w:t>
      </w:r>
      <w:r w:rsidR="000C4892">
        <w:t xml:space="preserve"> </w:t>
      </w:r>
      <w:r w:rsidRPr="0026194B">
        <w:t>clinics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intended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encourage</w:t>
      </w:r>
      <w:r w:rsidR="000C4892">
        <w:t xml:space="preserve"> </w:t>
      </w:r>
      <w:r w:rsidRPr="0026194B">
        <w:t>them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stop</w:t>
      </w:r>
      <w:r w:rsidR="000C4892">
        <w:t xml:space="preserve"> </w:t>
      </w:r>
      <w:r w:rsidRPr="0026194B">
        <w:t>using</w:t>
      </w:r>
      <w:r w:rsidR="000C4892">
        <w:t xml:space="preserve"> </w:t>
      </w:r>
      <w:r w:rsidRPr="0026194B">
        <w:t>psychoactive</w:t>
      </w:r>
      <w:r w:rsidR="000C4892">
        <w:t xml:space="preserve"> </w:t>
      </w:r>
      <w:r w:rsidRPr="0026194B">
        <w:t>substances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prepare</w:t>
      </w:r>
      <w:r w:rsidR="000C4892">
        <w:t xml:space="preserve"> </w:t>
      </w:r>
      <w:r w:rsidRPr="0026194B">
        <w:t>them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fulfil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duties,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employment,</w:t>
      </w:r>
      <w:r w:rsidR="000C4892">
        <w:t xml:space="preserve"> </w:t>
      </w:r>
      <w:r w:rsidRPr="0026194B">
        <w:t>once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leave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clinic.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organization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vocational</w:t>
      </w:r>
      <w:r w:rsidR="000C4892">
        <w:t xml:space="preserve"> </w:t>
      </w:r>
      <w:r w:rsidRPr="0026194B">
        <w:t>training,</w:t>
      </w:r>
      <w:r w:rsidR="000C4892">
        <w:t xml:space="preserve"> </w:t>
      </w:r>
      <w:r w:rsidRPr="0026194B">
        <w:t>retraining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professional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help</w:t>
      </w:r>
      <w:r w:rsidR="000C4892">
        <w:t xml:space="preserve"> </w:t>
      </w:r>
      <w:r w:rsidRPr="0026194B">
        <w:t>engage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important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process.</w:t>
      </w:r>
      <w:r w:rsidR="000C4892">
        <w:t xml:space="preserve"> </w:t>
      </w:r>
    </w:p>
    <w:p w14:paraId="55F03000" w14:textId="77777777" w:rsidR="00BD3DD6" w:rsidRPr="0026194B" w:rsidRDefault="00BD3DD6" w:rsidP="00E95D0C">
      <w:pPr>
        <w:pStyle w:val="SingleTxtG"/>
      </w:pPr>
      <w:r w:rsidRPr="0026194B">
        <w:t>145.</w:t>
      </w:r>
      <w:r w:rsidRPr="0026194B">
        <w:tab/>
        <w:t>The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placement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substance</w:t>
      </w:r>
      <w:r w:rsidR="000C4892">
        <w:t xml:space="preserve"> </w:t>
      </w:r>
      <w:r w:rsidRPr="0026194B">
        <w:t>abuse</w:t>
      </w:r>
      <w:r w:rsidR="000C4892">
        <w:t xml:space="preserve"> </w:t>
      </w:r>
      <w:r w:rsidRPr="0026194B">
        <w:t>recovery</w:t>
      </w:r>
      <w:r w:rsidR="000C4892">
        <w:t xml:space="preserve"> </w:t>
      </w:r>
      <w:r w:rsidRPr="0026194B">
        <w:t>clinics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chapter</w:t>
      </w:r>
      <w:r w:rsidR="000C4892">
        <w:t xml:space="preserve"> </w:t>
      </w:r>
      <w:r w:rsidRPr="0026194B">
        <w:t>5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104-Z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4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2016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referral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substance</w:t>
      </w:r>
      <w:r w:rsidR="000C4892">
        <w:t xml:space="preserve"> </w:t>
      </w:r>
      <w:r w:rsidRPr="0026194B">
        <w:t>abuse</w:t>
      </w:r>
      <w:r w:rsidR="000C4892">
        <w:t xml:space="preserve"> </w:t>
      </w:r>
      <w:r w:rsidRPr="0026194B">
        <w:t>recovery</w:t>
      </w:r>
      <w:r w:rsidR="000C4892">
        <w:t xml:space="preserve"> </w:t>
      </w:r>
      <w:r w:rsidRPr="0026194B">
        <w:t>clinics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within</w:t>
      </w:r>
      <w:r w:rsidR="000C4892">
        <w:t xml:space="preserve"> </w:t>
      </w:r>
      <w:r w:rsidRPr="0026194B">
        <w:t>them.</w:t>
      </w:r>
    </w:p>
    <w:p w14:paraId="7A6E4989" w14:textId="77777777" w:rsidR="00BD3DD6" w:rsidRPr="0026194B" w:rsidRDefault="00BD3DD6" w:rsidP="00E95D0C">
      <w:pPr>
        <w:pStyle w:val="SingleTxtG"/>
      </w:pPr>
      <w:r w:rsidRPr="0026194B">
        <w:t>146.</w:t>
      </w:r>
      <w:r w:rsidRPr="0026194B">
        <w:tab/>
        <w:t>The</w:t>
      </w:r>
      <w:r w:rsidR="000C4892">
        <w:t xml:space="preserve"> </w:t>
      </w:r>
      <w:r w:rsidRPr="0026194B">
        <w:t>age,</w:t>
      </w:r>
      <w:r w:rsidR="000C4892">
        <w:t xml:space="preserve"> </w:t>
      </w:r>
      <w:r w:rsidRPr="0026194B">
        <w:t>capacity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work,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health,</w:t>
      </w:r>
      <w:r w:rsidR="000C4892">
        <w:t xml:space="preserve"> </w:t>
      </w:r>
      <w:r w:rsidRPr="0026194B">
        <w:t>skills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qualifications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resident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substance</w:t>
      </w:r>
      <w:r w:rsidR="000C4892">
        <w:t xml:space="preserve"> </w:t>
      </w:r>
      <w:r w:rsidRPr="0026194B">
        <w:t>abuse</w:t>
      </w:r>
      <w:r w:rsidR="000C4892">
        <w:t xml:space="preserve"> </w:t>
      </w:r>
      <w:r w:rsidRPr="0026194B">
        <w:t>recovery</w:t>
      </w:r>
      <w:r w:rsidR="000C4892">
        <w:t xml:space="preserve"> </w:t>
      </w:r>
      <w:r w:rsidRPr="0026194B">
        <w:t>clinics</w:t>
      </w:r>
      <w:r w:rsidR="000C4892">
        <w:t xml:space="preserve"> </w:t>
      </w:r>
      <w:r w:rsidRPr="0026194B">
        <w:t>is</w:t>
      </w:r>
      <w:r w:rsidR="000C4892">
        <w:t xml:space="preserve"> </w:t>
      </w:r>
      <w:proofErr w:type="gramStart"/>
      <w:r w:rsidRPr="0026194B">
        <w:t>taken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account</w:t>
      </w:r>
      <w:proofErr w:type="gramEnd"/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organization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placements.</w:t>
      </w:r>
      <w:r w:rsidR="000C4892">
        <w:t xml:space="preserve"> </w:t>
      </w:r>
      <w:r w:rsidRPr="0026194B">
        <w:t>Remuneration,</w:t>
      </w:r>
      <w:r w:rsidR="000C4892">
        <w:t xml:space="preserve"> </w:t>
      </w:r>
      <w:r w:rsidRPr="0026194B">
        <w:t>annual</w:t>
      </w:r>
      <w:r w:rsidR="000C4892">
        <w:t xml:space="preserve"> </w:t>
      </w:r>
      <w:r w:rsidRPr="0026194B">
        <w:t>paid</w:t>
      </w:r>
      <w:r w:rsidR="000C4892">
        <w:t xml:space="preserve"> </w:t>
      </w:r>
      <w:r w:rsidRPr="0026194B">
        <w:t>leave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types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leave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legislation.</w:t>
      </w:r>
      <w:r w:rsidR="000C4892">
        <w:t xml:space="preserve"> </w:t>
      </w:r>
    </w:p>
    <w:p w14:paraId="74080F4B" w14:textId="77777777" w:rsidR="00BD3DD6" w:rsidRPr="0026194B" w:rsidRDefault="00BD3DD6" w:rsidP="008E08CD">
      <w:pPr>
        <w:pStyle w:val="H23G"/>
      </w:pPr>
      <w:r w:rsidRPr="0026194B">
        <w:tab/>
      </w:r>
      <w:r w:rsidRPr="0026194B">
        <w:tab/>
        <w:t>Trade</w:t>
      </w:r>
      <w:r w:rsidR="000C4892">
        <w:t xml:space="preserve"> </w:t>
      </w:r>
      <w:r w:rsidRPr="0026194B">
        <w:t>union</w:t>
      </w:r>
      <w:r w:rsidR="000C4892">
        <w:t xml:space="preserve"> </w:t>
      </w:r>
      <w:r w:rsidRPr="0026194B">
        <w:t>rights</w:t>
      </w:r>
    </w:p>
    <w:p w14:paraId="743F9A44" w14:textId="77777777" w:rsidR="00BD3DD6" w:rsidRPr="0026194B" w:rsidRDefault="00BD3DD6" w:rsidP="00E95D0C">
      <w:pPr>
        <w:pStyle w:val="SingleTxtG"/>
      </w:pPr>
      <w:r w:rsidRPr="0026194B">
        <w:t>147.</w:t>
      </w:r>
      <w:r w:rsidRPr="0026194B">
        <w:tab/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24,952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42,877</w:t>
      </w:r>
      <w:r w:rsidR="000C4892">
        <w:t xml:space="preserve"> </w:t>
      </w:r>
      <w:r w:rsidRPr="0026194B">
        <w:t>branches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registered.</w:t>
      </w:r>
    </w:p>
    <w:p w14:paraId="470E23CE" w14:textId="77777777" w:rsidR="00BD3DD6" w:rsidRPr="0026194B" w:rsidRDefault="00BD3DD6" w:rsidP="00E95D0C">
      <w:pPr>
        <w:pStyle w:val="SingleTxtG"/>
      </w:pPr>
      <w:r w:rsidRPr="0026194B">
        <w:t>148.</w:t>
      </w:r>
      <w:r w:rsidRPr="0026194B">
        <w:tab/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decreased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2010,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33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28.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caused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restructuring</w:t>
      </w:r>
      <w:r w:rsidR="000C4892">
        <w:t xml:space="preserve"> </w:t>
      </w:r>
      <w:r w:rsidRPr="0026194B">
        <w:t>(merger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association)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certain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purpose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consolidating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optimizing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work.</w:t>
      </w:r>
    </w:p>
    <w:p w14:paraId="04806E7B" w14:textId="77777777" w:rsidR="00BD3DD6" w:rsidRPr="0026194B" w:rsidRDefault="00BD3DD6" w:rsidP="00E95D0C">
      <w:pPr>
        <w:pStyle w:val="SingleTxtG"/>
      </w:pPr>
      <w:r w:rsidRPr="0026194B">
        <w:t>149.</w:t>
      </w:r>
      <w:r w:rsidRPr="0026194B">
        <w:tab/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article</w:t>
      </w:r>
      <w:r w:rsidR="000C4892">
        <w:t xml:space="preserve"> </w:t>
      </w:r>
      <w:r w:rsidRPr="0026194B">
        <w:t>41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Constitution,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protect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economic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interests,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join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unions.</w:t>
      </w:r>
    </w:p>
    <w:p w14:paraId="4E1B1397" w14:textId="77777777" w:rsidR="00BD3DD6" w:rsidRPr="0026194B" w:rsidRDefault="00BD3DD6" w:rsidP="00E95D0C">
      <w:pPr>
        <w:pStyle w:val="SingleTxtG"/>
      </w:pPr>
      <w:r w:rsidRPr="0026194B">
        <w:t>150.</w:t>
      </w:r>
      <w:r w:rsidRPr="0026194B">
        <w:tab/>
        <w:t>In</w:t>
      </w:r>
      <w:r w:rsidR="000C4892">
        <w:t xml:space="preserve"> </w:t>
      </w:r>
      <w:r w:rsidRPr="0026194B">
        <w:t>line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provision,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foundations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</w:t>
      </w:r>
      <w:r w:rsidR="000C4892">
        <w:t xml:space="preserve"> </w:t>
      </w:r>
      <w:r w:rsidRPr="0026194B">
        <w:t>activity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laid</w:t>
      </w:r>
      <w:r w:rsidR="000C4892">
        <w:t xml:space="preserve"> </w:t>
      </w:r>
      <w:r w:rsidRPr="0026194B">
        <w:t>down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1605-XII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22</w:t>
      </w:r>
      <w:r w:rsidR="000C4892">
        <w:t xml:space="preserve"> </w:t>
      </w:r>
      <w:r w:rsidRPr="0026194B">
        <w:t>April</w:t>
      </w:r>
      <w:r w:rsidR="000C4892">
        <w:t xml:space="preserve"> </w:t>
      </w:r>
      <w:r w:rsidRPr="0026194B">
        <w:t>1992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Presidential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certain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regularize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political</w:t>
      </w:r>
      <w:r w:rsidR="000C4892">
        <w:t xml:space="preserve"> </w:t>
      </w:r>
      <w:r w:rsidRPr="0026194B">
        <w:t>parties,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associations.</w:t>
      </w:r>
      <w:r w:rsidR="000C4892">
        <w:t xml:space="preserve"> </w:t>
      </w:r>
    </w:p>
    <w:p w14:paraId="7FCB5674" w14:textId="77777777" w:rsidR="00BD3DD6" w:rsidRPr="0026194B" w:rsidRDefault="00BD3DD6" w:rsidP="00E95D0C">
      <w:pPr>
        <w:pStyle w:val="SingleTxtG"/>
      </w:pPr>
      <w:r w:rsidRPr="0026194B">
        <w:t>151.</w:t>
      </w:r>
      <w:r w:rsidRPr="0026194B">
        <w:tab/>
        <w:t>Belarusian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form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choice,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basis,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join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subject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rules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organization</w:t>
      </w:r>
      <w:r w:rsidR="000C4892">
        <w:t xml:space="preserve"> </w:t>
      </w:r>
      <w:r w:rsidRPr="0026194B">
        <w:t>concerned.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</w:t>
      </w:r>
      <w:r w:rsidR="000C4892">
        <w:t xml:space="preserve"> </w:t>
      </w:r>
      <w:r w:rsidRPr="0026194B">
        <w:t>activity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restricted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prescribed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interests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security,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uphold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freedoms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others.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independently</w:t>
      </w:r>
      <w:r w:rsidR="000C4892">
        <w:t xml:space="preserve"> </w:t>
      </w:r>
      <w:r w:rsidRPr="0026194B">
        <w:t>draft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approve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own</w:t>
      </w:r>
      <w:r w:rsidR="000C4892">
        <w:t xml:space="preserve"> </w:t>
      </w:r>
      <w:r w:rsidRPr="0026194B">
        <w:t>statutes,</w:t>
      </w:r>
      <w:r w:rsidR="000C4892">
        <w:t xml:space="preserve"> </w:t>
      </w:r>
      <w:r w:rsidRPr="0026194B">
        <w:t>determine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own</w:t>
      </w:r>
      <w:r w:rsidR="000C4892">
        <w:t xml:space="preserve"> </w:t>
      </w:r>
      <w:r w:rsidRPr="0026194B">
        <w:t>structures,</w:t>
      </w:r>
      <w:r w:rsidR="000C4892">
        <w:t xml:space="preserve"> </w:t>
      </w:r>
      <w:r w:rsidRPr="0026194B">
        <w:t>elect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governing</w:t>
      </w:r>
      <w:r w:rsidR="000C4892">
        <w:t xml:space="preserve"> </w:t>
      </w:r>
      <w:r w:rsidRPr="0026194B">
        <w:t>bodies,</w:t>
      </w:r>
      <w:r w:rsidR="000C4892">
        <w:t xml:space="preserve"> </w:t>
      </w:r>
      <w:r w:rsidRPr="0026194B">
        <w:t>organize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own</w:t>
      </w:r>
      <w:r w:rsidR="000C4892">
        <w:t xml:space="preserve"> </w:t>
      </w:r>
      <w:r w:rsidRPr="0026194B">
        <w:t>activities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hold</w:t>
      </w:r>
      <w:r w:rsidR="000C4892">
        <w:t xml:space="preserve"> </w:t>
      </w:r>
      <w:r w:rsidRPr="0026194B">
        <w:t>meetings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elected</w:t>
      </w:r>
      <w:r w:rsidR="000C4892">
        <w:t xml:space="preserve"> </w:t>
      </w:r>
      <w:r w:rsidRPr="0026194B">
        <w:t>bodies.</w:t>
      </w:r>
    </w:p>
    <w:p w14:paraId="36C08EBC" w14:textId="77777777" w:rsidR="00BD3DD6" w:rsidRPr="0026194B" w:rsidRDefault="00BD3DD6" w:rsidP="00E95D0C">
      <w:pPr>
        <w:pStyle w:val="SingleTxtG"/>
      </w:pPr>
      <w:r w:rsidRPr="0026194B">
        <w:t>152.</w:t>
      </w:r>
      <w:r w:rsidRPr="0026194B">
        <w:tab/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Presidential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4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June</w:t>
      </w:r>
      <w:r w:rsidR="000C4892">
        <w:t xml:space="preserve"> </w:t>
      </w:r>
      <w:r w:rsidRPr="0026194B">
        <w:t>2015,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handling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</w:t>
      </w:r>
      <w:r w:rsidR="000C4892">
        <w:t xml:space="preserve"> </w:t>
      </w:r>
      <w:r w:rsidRPr="0026194B">
        <w:t>formation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activities,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minimum</w:t>
      </w:r>
      <w:r w:rsidR="000C4892">
        <w:t xml:space="preserve"> </w:t>
      </w:r>
      <w:r w:rsidRPr="0026194B">
        <w:t>threshold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form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engage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</w:t>
      </w:r>
      <w:r w:rsidR="000C4892">
        <w:t xml:space="preserve"> </w:t>
      </w:r>
      <w:r w:rsidRPr="0026194B">
        <w:t>activity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organization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longer</w:t>
      </w:r>
      <w:r w:rsidR="000C4892">
        <w:t xml:space="preserve"> </w:t>
      </w:r>
      <w:r w:rsidRPr="0026194B">
        <w:t>applicable.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requiring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least</w:t>
      </w:r>
      <w:r w:rsidR="000C4892">
        <w:t xml:space="preserve"> </w:t>
      </w:r>
      <w:r w:rsidRPr="0026194B">
        <w:t>10</w:t>
      </w:r>
      <w:r w:rsidR="000C4892">
        <w:t xml:space="preserve"> </w:t>
      </w:r>
      <w:r w:rsidRPr="0026194B">
        <w:t>founders</w:t>
      </w:r>
      <w:r w:rsidR="000C4892">
        <w:t xml:space="preserve"> </w:t>
      </w:r>
      <w:r w:rsidRPr="0026194B">
        <w:t>(members)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remained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place.</w:t>
      </w:r>
      <w:r w:rsidR="000C4892">
        <w:t xml:space="preserve"> </w:t>
      </w:r>
    </w:p>
    <w:p w14:paraId="1430A009" w14:textId="77777777" w:rsidR="00BD3DD6" w:rsidRPr="0026194B" w:rsidRDefault="00BD3DD6" w:rsidP="00E95D0C">
      <w:pPr>
        <w:pStyle w:val="SingleTxtG"/>
      </w:pPr>
      <w:r w:rsidRPr="0026194B">
        <w:t>153.</w:t>
      </w:r>
      <w:r w:rsidRPr="0026194B">
        <w:tab/>
        <w:t>This</w:t>
      </w:r>
      <w:r w:rsidR="000C4892">
        <w:t xml:space="preserve"> </w:t>
      </w:r>
      <w:r w:rsidRPr="0026194B">
        <w:t>change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facilitated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enjoyment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join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intended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further</w:t>
      </w:r>
      <w:r w:rsidR="000C4892">
        <w:t xml:space="preserve"> </w:t>
      </w:r>
      <w:r w:rsidRPr="0026194B">
        <w:t>enhance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interests.</w:t>
      </w:r>
      <w:r w:rsidR="000C4892">
        <w:t xml:space="preserve"> </w:t>
      </w:r>
    </w:p>
    <w:p w14:paraId="287835AA" w14:textId="77777777" w:rsidR="00BD3DD6" w:rsidRPr="0026194B" w:rsidRDefault="00BD3DD6" w:rsidP="00E95D0C">
      <w:pPr>
        <w:pStyle w:val="SingleTxtG"/>
      </w:pPr>
      <w:r w:rsidRPr="0026194B">
        <w:t>154.</w:t>
      </w:r>
      <w:r w:rsidRPr="0026194B">
        <w:tab/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article</w:t>
      </w:r>
      <w:r w:rsidR="000C4892">
        <w:t xml:space="preserve"> </w:t>
      </w:r>
      <w:r w:rsidRPr="0026194B">
        <w:t>14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Constitution,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relations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agencies,</w:t>
      </w:r>
      <w:r w:rsidR="000C4892">
        <w:t xml:space="preserve"> </w:t>
      </w:r>
      <w:r w:rsidRPr="0026194B">
        <w:t>employers</w:t>
      </w:r>
      <w:r w:rsidR="00F718E8">
        <w:t>’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principle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partnership.</w:t>
      </w:r>
    </w:p>
    <w:p w14:paraId="26AF7DAC" w14:textId="77777777" w:rsidR="00BD3DD6" w:rsidRPr="0026194B" w:rsidRDefault="00BD3DD6" w:rsidP="00E95D0C">
      <w:pPr>
        <w:pStyle w:val="SingleTxtG"/>
      </w:pPr>
      <w:r w:rsidRPr="0026194B">
        <w:lastRenderedPageBreak/>
        <w:t>155.</w:t>
      </w:r>
      <w:r w:rsidRPr="0026194B">
        <w:tab/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Affairs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cooperation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Government,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employers</w:t>
      </w:r>
      <w:r w:rsidR="00F718E8">
        <w:t>’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socioeconomic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citizens</w:t>
      </w:r>
      <w:r w:rsidR="00F718E8">
        <w:t>’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economic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interests.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joint</w:t>
      </w:r>
      <w:r w:rsidR="000C4892">
        <w:t xml:space="preserve"> </w:t>
      </w:r>
      <w:r w:rsidRPr="0026194B">
        <w:t>body</w:t>
      </w:r>
      <w:r w:rsidR="000C4892">
        <w:t xml:space="preserve"> </w:t>
      </w:r>
      <w:r w:rsidRPr="0026194B">
        <w:t>continuously</w:t>
      </w:r>
      <w:r w:rsidR="000C4892">
        <w:t xml:space="preserve"> </w:t>
      </w:r>
      <w:r w:rsidRPr="0026194B">
        <w:t>contributes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developing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applying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agreed</w:t>
      </w:r>
      <w:r w:rsidR="000C4892">
        <w:t xml:space="preserve"> </w:t>
      </w:r>
      <w:r w:rsidRPr="0026194B">
        <w:t>socioeconomic</w:t>
      </w:r>
      <w:r w:rsidR="000C4892">
        <w:t xml:space="preserve"> </w:t>
      </w:r>
      <w:r w:rsidRPr="0026194B">
        <w:t>policy,</w:t>
      </w:r>
      <w:r w:rsidR="000C4892">
        <w:t xml:space="preserve"> </w:t>
      </w:r>
      <w:r w:rsidRPr="0026194B">
        <w:t>aimed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economic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interests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improvement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standards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population.</w:t>
      </w:r>
      <w:r w:rsidR="000C4892">
        <w:t xml:space="preserve"> </w:t>
      </w:r>
    </w:p>
    <w:p w14:paraId="3574EAD4" w14:textId="77777777" w:rsidR="00BD3DD6" w:rsidRPr="0026194B" w:rsidRDefault="00BD3DD6" w:rsidP="00E95D0C">
      <w:pPr>
        <w:pStyle w:val="SingleTxtG"/>
      </w:pPr>
      <w:r w:rsidRPr="0026194B">
        <w:t>156.</w:t>
      </w:r>
      <w:r w:rsidRPr="0026194B">
        <w:tab/>
        <w:t>Belarus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ILO</w:t>
      </w:r>
      <w:r w:rsidR="000C4892">
        <w:t xml:space="preserve"> </w:t>
      </w:r>
      <w:r w:rsidRPr="0026194B">
        <w:t>member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1954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ratified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following</w:t>
      </w:r>
      <w:r w:rsidR="000C4892">
        <w:t xml:space="preserve"> </w:t>
      </w:r>
      <w:r w:rsidRPr="0026194B">
        <w:t>ILO</w:t>
      </w:r>
      <w:r w:rsidR="000C4892">
        <w:t xml:space="preserve"> </w:t>
      </w:r>
      <w:r w:rsidRPr="0026194B">
        <w:t>conventions</w:t>
      </w:r>
      <w:r w:rsidR="000C4892">
        <w:t xml:space="preserve"> </w:t>
      </w:r>
      <w:r w:rsidRPr="0026194B">
        <w:t>concerning</w:t>
      </w:r>
      <w:r w:rsidR="000C4892">
        <w:t xml:space="preserve"> </w:t>
      </w:r>
      <w:r w:rsidRPr="0026194B">
        <w:t>trade</w:t>
      </w:r>
      <w:r w:rsidR="000C4892">
        <w:t xml:space="preserve"> </w:t>
      </w:r>
      <w:r w:rsidRPr="0026194B">
        <w:t>union</w:t>
      </w:r>
      <w:r w:rsidR="000C4892">
        <w:t xml:space="preserve"> </w:t>
      </w:r>
      <w:r w:rsidRPr="0026194B">
        <w:t>rights: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Association</w:t>
      </w:r>
      <w:r w:rsidR="000C4892">
        <w:t xml:space="preserve"> </w:t>
      </w:r>
      <w:r w:rsidRPr="0026194B">
        <w:t>(Agriculture)</w:t>
      </w:r>
      <w:r w:rsidR="000C4892">
        <w:t xml:space="preserve"> </w:t>
      </w:r>
      <w:r w:rsidRPr="0026194B">
        <w:t>Convention,</w:t>
      </w:r>
      <w:r w:rsidR="000C4892">
        <w:t xml:space="preserve"> </w:t>
      </w:r>
      <w:r w:rsidRPr="0026194B">
        <w:t>1921</w:t>
      </w:r>
      <w:r w:rsidR="000C4892">
        <w:t xml:space="preserve"> </w:t>
      </w:r>
      <w:r w:rsidRPr="0026194B">
        <w:t>(No.</w:t>
      </w:r>
      <w:r w:rsidR="000C4892">
        <w:t xml:space="preserve"> </w:t>
      </w:r>
      <w:r w:rsidRPr="0026194B">
        <w:t>11),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Freedom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Association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Organise</w:t>
      </w:r>
      <w:r w:rsidR="000C4892">
        <w:t xml:space="preserve"> </w:t>
      </w:r>
      <w:r w:rsidRPr="0026194B">
        <w:t>Convention,</w:t>
      </w:r>
      <w:r w:rsidR="000C4892">
        <w:t xml:space="preserve"> </w:t>
      </w:r>
      <w:r w:rsidRPr="0026194B">
        <w:t>1948</w:t>
      </w:r>
      <w:r w:rsidR="000C4892">
        <w:t xml:space="preserve"> </w:t>
      </w:r>
      <w:r w:rsidRPr="0026194B">
        <w:t>(No.</w:t>
      </w:r>
      <w:r w:rsidR="000C4892">
        <w:t xml:space="preserve"> </w:t>
      </w:r>
      <w:r w:rsidRPr="0026194B">
        <w:t>87),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Organise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Collective</w:t>
      </w:r>
      <w:r w:rsidR="000C4892">
        <w:t xml:space="preserve"> </w:t>
      </w:r>
      <w:r w:rsidRPr="0026194B">
        <w:t>Bargaining</w:t>
      </w:r>
      <w:r w:rsidR="000C4892">
        <w:t xml:space="preserve"> </w:t>
      </w:r>
      <w:r w:rsidRPr="0026194B">
        <w:t>Convention,</w:t>
      </w:r>
      <w:r w:rsidR="000C4892">
        <w:t xml:space="preserve"> </w:t>
      </w:r>
      <w:r w:rsidRPr="0026194B">
        <w:t>1949</w:t>
      </w:r>
      <w:r w:rsidR="000C4892">
        <w:t xml:space="preserve"> </w:t>
      </w:r>
      <w:r w:rsidRPr="0026194B">
        <w:t>(No.</w:t>
      </w:r>
      <w:r w:rsidR="000C4892">
        <w:t xml:space="preserve"> </w:t>
      </w:r>
      <w:r w:rsidRPr="0026194B">
        <w:t>98),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Tripartite</w:t>
      </w:r>
      <w:r w:rsidR="000C4892">
        <w:t xml:space="preserve"> </w:t>
      </w:r>
      <w:r w:rsidRPr="0026194B">
        <w:t>Consultation</w:t>
      </w:r>
      <w:r w:rsidR="000C4892">
        <w:t xml:space="preserve"> </w:t>
      </w:r>
      <w:r w:rsidRPr="0026194B">
        <w:t>(International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Standards)</w:t>
      </w:r>
      <w:r w:rsidR="000C4892">
        <w:t xml:space="preserve"> </w:t>
      </w:r>
      <w:r w:rsidRPr="0026194B">
        <w:t>Convention,</w:t>
      </w:r>
      <w:r w:rsidR="000C4892">
        <w:t xml:space="preserve"> </w:t>
      </w:r>
      <w:r w:rsidRPr="0026194B">
        <w:t>1976</w:t>
      </w:r>
      <w:r w:rsidR="000C4892">
        <w:t xml:space="preserve"> </w:t>
      </w:r>
      <w:r w:rsidRPr="0026194B">
        <w:t>(No.</w:t>
      </w:r>
      <w:r w:rsidR="000C4892">
        <w:t xml:space="preserve"> </w:t>
      </w:r>
      <w:r w:rsidRPr="0026194B">
        <w:t>144)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Collective</w:t>
      </w:r>
      <w:r w:rsidR="000C4892">
        <w:t xml:space="preserve"> </w:t>
      </w:r>
      <w:r w:rsidRPr="0026194B">
        <w:t>Bargaining</w:t>
      </w:r>
      <w:r w:rsidR="000C4892">
        <w:t xml:space="preserve"> </w:t>
      </w:r>
      <w:r w:rsidRPr="0026194B">
        <w:t>Convention,</w:t>
      </w:r>
      <w:r w:rsidR="000C4892">
        <w:t xml:space="preserve"> </w:t>
      </w:r>
      <w:r w:rsidRPr="0026194B">
        <w:t>1981</w:t>
      </w:r>
      <w:r w:rsidR="000C4892">
        <w:t xml:space="preserve"> </w:t>
      </w:r>
      <w:r w:rsidRPr="0026194B">
        <w:t>(No.</w:t>
      </w:r>
      <w:r w:rsidR="000C4892">
        <w:t xml:space="preserve"> </w:t>
      </w:r>
      <w:r w:rsidRPr="0026194B">
        <w:t>154).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ILO</w:t>
      </w:r>
      <w:r w:rsidR="000C4892">
        <w:t xml:space="preserve"> </w:t>
      </w:r>
      <w:r w:rsidRPr="0026194B">
        <w:t>supervisory</w:t>
      </w:r>
      <w:r w:rsidR="000C4892">
        <w:t xml:space="preserve"> </w:t>
      </w:r>
      <w:r w:rsidRPr="0026194B">
        <w:t>mechanism,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submits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reports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conventions</w:t>
      </w:r>
      <w:r w:rsidR="000C4892">
        <w:t xml:space="preserve"> </w:t>
      </w:r>
      <w:r w:rsidRPr="0026194B">
        <w:t>according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timetable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Office.</w:t>
      </w:r>
    </w:p>
    <w:p w14:paraId="61619B75" w14:textId="77777777" w:rsidR="00BD3DD6" w:rsidRPr="0026194B" w:rsidRDefault="00BD3DD6" w:rsidP="008E08CD">
      <w:pPr>
        <w:pStyle w:val="H23G"/>
      </w:pPr>
      <w:r w:rsidRPr="0026194B">
        <w:tab/>
      </w:r>
      <w:r w:rsidRPr="0026194B">
        <w:tab/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security</w:t>
      </w:r>
    </w:p>
    <w:p w14:paraId="7895CC8A" w14:textId="77777777" w:rsidR="00BD3DD6" w:rsidRPr="0026194B" w:rsidRDefault="00BD3DD6" w:rsidP="00E95D0C">
      <w:pPr>
        <w:pStyle w:val="SingleTxtG"/>
      </w:pPr>
      <w:r w:rsidRPr="0026194B">
        <w:t>157.</w:t>
      </w:r>
      <w:r w:rsidRPr="0026194B">
        <w:tab/>
        <w:t>One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types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security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system.</w:t>
      </w:r>
    </w:p>
    <w:p w14:paraId="25D4BFB2" w14:textId="77777777" w:rsidR="00BD3DD6" w:rsidRPr="0026194B" w:rsidRDefault="00BD3DD6" w:rsidP="00E95D0C">
      <w:pPr>
        <w:pStyle w:val="SingleTxtG"/>
      </w:pPr>
      <w:r w:rsidRPr="0026194B">
        <w:t>158.</w:t>
      </w:r>
      <w:r w:rsidRPr="0026194B">
        <w:tab/>
        <w:t>In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old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following</w:t>
      </w:r>
      <w:r w:rsidR="000C4892">
        <w:t xml:space="preserve"> </w:t>
      </w:r>
      <w:r w:rsidRPr="0026194B">
        <w:t>loss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capacity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loss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breadwinner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guaranteed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Constitution</w:t>
      </w:r>
      <w:r w:rsidR="000C4892">
        <w:t xml:space="preserve"> </w:t>
      </w:r>
      <w:r w:rsidRPr="0026194B">
        <w:t>and</w:t>
      </w:r>
      <w:r w:rsidR="000C4892">
        <w:t xml:space="preserve"> </w:t>
      </w:r>
      <w:proofErr w:type="gramStart"/>
      <w:r w:rsidRPr="0026194B">
        <w:t>a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laws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regulations.</w:t>
      </w:r>
      <w:r w:rsidR="000C4892">
        <w:t xml:space="preserve"> </w:t>
      </w:r>
    </w:p>
    <w:p w14:paraId="6DCAE95A" w14:textId="77777777" w:rsidR="00BD3DD6" w:rsidRPr="0026194B" w:rsidRDefault="00BD3DD6" w:rsidP="00E95D0C">
      <w:pPr>
        <w:pStyle w:val="SingleTxtG"/>
      </w:pPr>
      <w:r w:rsidRPr="0026194B">
        <w:t>159.</w:t>
      </w:r>
      <w:r w:rsidRPr="0026194B">
        <w:tab/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Act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1596-XII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17</w:t>
      </w:r>
      <w:r w:rsidR="000C4892">
        <w:t xml:space="preserve"> </w:t>
      </w:r>
      <w:r w:rsidRPr="0026194B">
        <w:t>April</w:t>
      </w:r>
      <w:r w:rsidR="000C4892">
        <w:t xml:space="preserve"> </w:t>
      </w:r>
      <w:r w:rsidRPr="0026194B">
        <w:t>1992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Pensions,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(contributions-based)</w:t>
      </w:r>
      <w:r w:rsidR="000C4892">
        <w:t xml:space="preserve"> </w:t>
      </w:r>
      <w:proofErr w:type="gramStart"/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basis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age,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worked,</w:t>
      </w:r>
      <w:r w:rsidR="000C4892">
        <w:t xml:space="preserve"> </w:t>
      </w:r>
      <w:r w:rsidRPr="0026194B">
        <w:t>disability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loss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breadwinner.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entitled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(non-contributory),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paid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reached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60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men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reached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65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(with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additional</w:t>
      </w:r>
      <w:r w:rsidR="000C4892">
        <w:t xml:space="preserve"> </w:t>
      </w:r>
      <w:r w:rsidRPr="0026194B">
        <w:t>requirements),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event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disability</w:t>
      </w:r>
      <w:r w:rsidR="000C4892">
        <w:t xml:space="preserve"> </w:t>
      </w:r>
      <w:r w:rsidRPr="0026194B">
        <w:t>(adults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disabilities)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loss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breadwinner.</w:t>
      </w:r>
    </w:p>
    <w:p w14:paraId="1C670BCC" w14:textId="77777777" w:rsidR="00BD3DD6" w:rsidRPr="0026194B" w:rsidRDefault="00BD3DD6" w:rsidP="00E95D0C">
      <w:pPr>
        <w:pStyle w:val="SingleTxtG"/>
      </w:pPr>
      <w:r w:rsidRPr="0026194B">
        <w:t>160.</w:t>
      </w:r>
      <w:r w:rsidRPr="0026194B">
        <w:tab/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(occupational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pensions)</w:t>
      </w:r>
      <w:r w:rsidR="000C4892">
        <w:t xml:space="preserve"> </w:t>
      </w:r>
      <w:r w:rsidRPr="0026194B">
        <w:t>covers</w:t>
      </w:r>
      <w:r w:rsidR="000C4892">
        <w:t xml:space="preserve"> </w:t>
      </w:r>
      <w:r w:rsidRPr="0026194B">
        <w:t>almost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without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capacity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require</w:t>
      </w:r>
      <w:r w:rsidR="000C4892">
        <w:t xml:space="preserve"> </w:t>
      </w:r>
      <w:r w:rsidRPr="0026194B">
        <w:t>it.</w:t>
      </w:r>
    </w:p>
    <w:p w14:paraId="383C4C61" w14:textId="77777777" w:rsidR="00BD3DD6" w:rsidRPr="0026194B" w:rsidRDefault="00BD3DD6" w:rsidP="00E95D0C">
      <w:pPr>
        <w:pStyle w:val="SingleTxtG"/>
      </w:pPr>
      <w:r w:rsidRPr="0026194B">
        <w:t>161.</w:t>
      </w:r>
      <w:r w:rsidRPr="0026194B">
        <w:tab/>
        <w:t>One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indicators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decent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indicators</w:t>
      </w:r>
      <w:r w:rsidR="000C4892">
        <w:t xml:space="preserve"> </w:t>
      </w:r>
      <w:r w:rsidRPr="0026194B">
        <w:t>(section</w:t>
      </w:r>
      <w:r w:rsidR="000C4892">
        <w:t xml:space="preserve"> </w:t>
      </w:r>
      <w:r w:rsidRPr="0026194B">
        <w:t>9,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Protection)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share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population</w:t>
      </w:r>
      <w:r w:rsidR="000C4892">
        <w:t xml:space="preserve"> </w:t>
      </w:r>
      <w:r w:rsidRPr="0026194B">
        <w:t>above</w:t>
      </w:r>
      <w:r w:rsidR="000C4892">
        <w:t xml:space="preserve"> </w:t>
      </w:r>
      <w:r w:rsidRPr="0026194B">
        <w:t>statutory</w:t>
      </w:r>
      <w:r w:rsidR="000C4892">
        <w:t xml:space="preserve"> </w:t>
      </w:r>
      <w:r w:rsidRPr="0026194B">
        <w:t>pensionable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labour,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benefiting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pension.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2017,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indicator</w:t>
      </w:r>
      <w:r w:rsidR="000C4892">
        <w:t xml:space="preserve"> </w:t>
      </w:r>
      <w:r w:rsidRPr="0026194B">
        <w:t>stood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96.4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cent.</w:t>
      </w:r>
    </w:p>
    <w:p w14:paraId="7C4AF2B6" w14:textId="77777777" w:rsidR="00BD3DD6" w:rsidRPr="0026194B" w:rsidRDefault="00BD3DD6" w:rsidP="008E08CD">
      <w:pPr>
        <w:pStyle w:val="SingleTxtG"/>
        <w:spacing w:after="240"/>
      </w:pPr>
      <w:r w:rsidRPr="0026194B">
        <w:t>162.</w:t>
      </w:r>
      <w:r w:rsidRPr="0026194B">
        <w:tab/>
        <w:t>Share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population</w:t>
      </w:r>
      <w:r w:rsidR="000C4892">
        <w:t xml:space="preserve"> </w:t>
      </w:r>
      <w:r w:rsidRPr="0026194B">
        <w:t>above</w:t>
      </w:r>
      <w:r w:rsidR="000C4892">
        <w:t xml:space="preserve"> </w:t>
      </w:r>
      <w:r w:rsidRPr="0026194B">
        <w:t>statutory</w:t>
      </w:r>
      <w:r w:rsidR="000C4892">
        <w:t xml:space="preserve"> </w:t>
      </w:r>
      <w:r w:rsidRPr="0026194B">
        <w:t>pensionable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labour,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benefiting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percentage: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18"/>
        <w:gridCol w:w="819"/>
        <w:gridCol w:w="819"/>
        <w:gridCol w:w="819"/>
        <w:gridCol w:w="819"/>
        <w:gridCol w:w="819"/>
        <w:gridCol w:w="819"/>
        <w:gridCol w:w="819"/>
        <w:gridCol w:w="819"/>
      </w:tblGrid>
      <w:tr w:rsidR="00BD3DD6" w:rsidRPr="008E08CD" w14:paraId="1BAA6DD4" w14:textId="77777777" w:rsidTr="008E08CD">
        <w:trPr>
          <w:tblHeader/>
        </w:trPr>
        <w:tc>
          <w:tcPr>
            <w:tcW w:w="10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24E2946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2009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B9257B1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2010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83B0567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2011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4B3408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2012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F17FB29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2013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60B2F15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2014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61A14A4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2015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196B384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2016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D71A3EC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2017</w:t>
            </w:r>
          </w:p>
        </w:tc>
      </w:tr>
      <w:tr w:rsidR="00BD3DD6" w:rsidRPr="008E08CD" w14:paraId="3F51640D" w14:textId="77777777" w:rsidTr="008E08CD">
        <w:tc>
          <w:tcPr>
            <w:tcW w:w="1070" w:type="dxa"/>
            <w:tcBorders>
              <w:top w:val="single" w:sz="12" w:space="0" w:color="auto"/>
            </w:tcBorders>
            <w:shd w:val="clear" w:color="auto" w:fill="auto"/>
          </w:tcPr>
          <w:p w14:paraId="7444105D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95.2</w:t>
            </w:r>
          </w:p>
        </w:tc>
        <w:tc>
          <w:tcPr>
            <w:tcW w:w="10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234C262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95.1</w:t>
            </w:r>
          </w:p>
        </w:tc>
        <w:tc>
          <w:tcPr>
            <w:tcW w:w="10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D121A84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95.0</w:t>
            </w:r>
          </w:p>
        </w:tc>
        <w:tc>
          <w:tcPr>
            <w:tcW w:w="10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A902FF7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95.1</w:t>
            </w:r>
          </w:p>
        </w:tc>
        <w:tc>
          <w:tcPr>
            <w:tcW w:w="10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88CF3DE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95.0</w:t>
            </w:r>
          </w:p>
        </w:tc>
        <w:tc>
          <w:tcPr>
            <w:tcW w:w="10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2745D06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94.5</w:t>
            </w:r>
          </w:p>
        </w:tc>
        <w:tc>
          <w:tcPr>
            <w:tcW w:w="10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5216CB3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94.3</w:t>
            </w:r>
          </w:p>
        </w:tc>
        <w:tc>
          <w:tcPr>
            <w:tcW w:w="10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E53C760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94.0</w:t>
            </w:r>
          </w:p>
        </w:tc>
        <w:tc>
          <w:tcPr>
            <w:tcW w:w="10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F147821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94.6</w:t>
            </w:r>
          </w:p>
        </w:tc>
      </w:tr>
    </w:tbl>
    <w:p w14:paraId="30782D4D" w14:textId="77777777" w:rsidR="00BD3DD6" w:rsidRPr="0026194B" w:rsidRDefault="00BD3DD6" w:rsidP="008E08CD">
      <w:pPr>
        <w:pStyle w:val="SingleTxtG"/>
        <w:spacing w:before="240" w:after="240"/>
      </w:pPr>
      <w:r w:rsidRPr="0026194B">
        <w:t>163.</w:t>
      </w:r>
      <w:r w:rsidRPr="0026194B">
        <w:tab/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old-age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beneficiaries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labour,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authorities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thousands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18"/>
        <w:gridCol w:w="819"/>
        <w:gridCol w:w="819"/>
        <w:gridCol w:w="819"/>
        <w:gridCol w:w="819"/>
        <w:gridCol w:w="819"/>
        <w:gridCol w:w="819"/>
        <w:gridCol w:w="819"/>
        <w:gridCol w:w="819"/>
      </w:tblGrid>
      <w:tr w:rsidR="00BD3DD6" w:rsidRPr="008E08CD" w14:paraId="126A70F2" w14:textId="77777777" w:rsidTr="008E08CD">
        <w:trPr>
          <w:tblHeader/>
        </w:trPr>
        <w:tc>
          <w:tcPr>
            <w:tcW w:w="1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6EB001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2009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A62BF59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2010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953A0E1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2011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84FD8FD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2012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A44486A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2013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89AD090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2014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401E26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2015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4D1589E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E4183CE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2017</w:t>
            </w:r>
          </w:p>
        </w:tc>
      </w:tr>
      <w:tr w:rsidR="00BD3DD6" w:rsidRPr="008E08CD" w14:paraId="57E73D42" w14:textId="77777777" w:rsidTr="008E08CD">
        <w:tc>
          <w:tcPr>
            <w:tcW w:w="1056" w:type="dxa"/>
            <w:tcBorders>
              <w:top w:val="single" w:sz="12" w:space="0" w:color="auto"/>
            </w:tcBorders>
            <w:shd w:val="clear" w:color="auto" w:fill="auto"/>
          </w:tcPr>
          <w:p w14:paraId="187BB81A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454.3</w:t>
            </w:r>
          </w:p>
        </w:tc>
        <w:tc>
          <w:tcPr>
            <w:tcW w:w="10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D527C29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454.3</w:t>
            </w:r>
          </w:p>
        </w:tc>
        <w:tc>
          <w:tcPr>
            <w:tcW w:w="10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0720C02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486.9</w:t>
            </w:r>
          </w:p>
        </w:tc>
        <w:tc>
          <w:tcPr>
            <w:tcW w:w="10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2437DC4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512.2</w:t>
            </w:r>
          </w:p>
        </w:tc>
        <w:tc>
          <w:tcPr>
            <w:tcW w:w="10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23CCEA0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537.3</w:t>
            </w:r>
          </w:p>
        </w:tc>
        <w:tc>
          <w:tcPr>
            <w:tcW w:w="10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1CFA4DF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559.7</w:t>
            </w:r>
          </w:p>
        </w:tc>
        <w:tc>
          <w:tcPr>
            <w:tcW w:w="10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5F4C332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592.8</w:t>
            </w:r>
          </w:p>
        </w:tc>
        <w:tc>
          <w:tcPr>
            <w:tcW w:w="10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9F13A3D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619.3</w:t>
            </w:r>
          </w:p>
        </w:tc>
        <w:tc>
          <w:tcPr>
            <w:tcW w:w="10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65437A3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593.7</w:t>
            </w:r>
          </w:p>
        </w:tc>
      </w:tr>
    </w:tbl>
    <w:p w14:paraId="5D25ED08" w14:textId="77777777" w:rsidR="00BD3DD6" w:rsidRPr="0026194B" w:rsidRDefault="00BD3DD6" w:rsidP="008E08CD">
      <w:pPr>
        <w:pStyle w:val="SingleTxtG"/>
        <w:spacing w:before="240"/>
      </w:pPr>
      <w:r w:rsidRPr="0026194B">
        <w:t>164.</w:t>
      </w:r>
      <w:r w:rsidRPr="0026194B">
        <w:tab/>
        <w:t>The</w:t>
      </w:r>
      <w:r w:rsidR="000C4892">
        <w:t xml:space="preserve"> </w:t>
      </w:r>
      <w:r w:rsidRPr="0026194B">
        <w:t>actual</w:t>
      </w:r>
      <w:r w:rsidR="000C4892">
        <w:t xml:space="preserve"> </w:t>
      </w:r>
      <w:r w:rsidRPr="0026194B">
        <w:t>coverage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older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even</w:t>
      </w:r>
      <w:r w:rsidR="000C4892">
        <w:t xml:space="preserve"> </w:t>
      </w:r>
      <w:r w:rsidRPr="0026194B">
        <w:t>higher,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older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receiving</w:t>
      </w:r>
      <w:r w:rsidR="000C4892">
        <w:t xml:space="preserve"> </w:t>
      </w:r>
      <w:r w:rsidRPr="0026194B">
        <w:t>pensions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(military</w:t>
      </w:r>
      <w:r w:rsidR="000C4892">
        <w:t xml:space="preserve"> </w:t>
      </w:r>
      <w:r w:rsidRPr="0026194B">
        <w:t>personnel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equivalent)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included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calculations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above</w:t>
      </w:r>
      <w:r w:rsidR="000C4892">
        <w:t xml:space="preserve"> </w:t>
      </w:r>
      <w:r w:rsidRPr="0026194B">
        <w:t>indicator.</w:t>
      </w:r>
    </w:p>
    <w:p w14:paraId="130346DE" w14:textId="77777777" w:rsidR="00BD3DD6" w:rsidRPr="0026194B" w:rsidRDefault="00BD3DD6" w:rsidP="00E95D0C">
      <w:pPr>
        <w:pStyle w:val="SingleTxtG"/>
      </w:pPr>
      <w:r w:rsidRPr="0026194B">
        <w:lastRenderedPageBreak/>
        <w:t>165.</w:t>
      </w:r>
      <w:r w:rsidRPr="0026194B">
        <w:tab/>
        <w:t>Since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share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population</w:t>
      </w:r>
      <w:r w:rsidR="000C4892">
        <w:t xml:space="preserve"> </w:t>
      </w:r>
      <w:r w:rsidRPr="0026194B">
        <w:t>above</w:t>
      </w:r>
      <w:r w:rsidR="000C4892">
        <w:t xml:space="preserve"> </w:t>
      </w:r>
      <w:r w:rsidRPr="0026194B">
        <w:t>statutory</w:t>
      </w:r>
      <w:r w:rsidR="000C4892">
        <w:t xml:space="preserve"> </w:t>
      </w:r>
      <w:r w:rsidRPr="0026194B">
        <w:t>pensionable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receiving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old-age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monitored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indicator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achievement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</w:t>
      </w:r>
      <w:r w:rsidR="000C4892">
        <w:t xml:space="preserve"> </w:t>
      </w:r>
      <w:r w:rsidRPr="0026194B">
        <w:t>1.3</w:t>
      </w:r>
      <w:r w:rsidR="000C4892">
        <w:t xml:space="preserve"> </w:t>
      </w:r>
      <w:r w:rsidRPr="0026194B">
        <w:t>(national</w:t>
      </w:r>
      <w:r w:rsidR="000C4892">
        <w:t xml:space="preserve"> </w:t>
      </w:r>
      <w:r w:rsidRPr="0026194B">
        <w:t>indicator</w:t>
      </w:r>
      <w:r w:rsidR="000C4892">
        <w:t xml:space="preserve"> </w:t>
      </w:r>
      <w:r w:rsidRPr="0026194B">
        <w:t>1.3.1.1).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indicator</w:t>
      </w:r>
      <w:r w:rsidR="000C4892">
        <w:t xml:space="preserve"> </w:t>
      </w:r>
      <w:r w:rsidRPr="0026194B">
        <w:t>will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objectively</w:t>
      </w:r>
      <w:r w:rsidR="000C4892">
        <w:t xml:space="preserve"> </w:t>
      </w:r>
      <w:r w:rsidRPr="0026194B">
        <w:t>reflect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coverage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older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system,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calculation</w:t>
      </w:r>
      <w:r w:rsidR="000C4892">
        <w:t xml:space="preserve"> </w:t>
      </w:r>
      <w:r w:rsidRPr="0026194B">
        <w:t>will</w:t>
      </w:r>
      <w:r w:rsidR="000C4892">
        <w:t xml:space="preserve"> </w:t>
      </w:r>
      <w:r w:rsidRPr="0026194B">
        <w:t>include</w:t>
      </w:r>
      <w:r w:rsidR="000C4892">
        <w:t xml:space="preserve"> </w:t>
      </w:r>
      <w:r w:rsidRPr="0026194B">
        <w:t>beneficiaries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pensions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pensions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(military</w:t>
      </w:r>
      <w:r w:rsidR="000C4892">
        <w:t xml:space="preserve"> </w:t>
      </w:r>
      <w:r w:rsidRPr="0026194B">
        <w:t>personnel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equivalent).</w:t>
      </w:r>
    </w:p>
    <w:p w14:paraId="7FC268E5" w14:textId="77777777" w:rsidR="00BD3DD6" w:rsidRPr="0026194B" w:rsidRDefault="00BD3DD6" w:rsidP="00E95D0C">
      <w:pPr>
        <w:pStyle w:val="SingleTxtG"/>
      </w:pPr>
      <w:r w:rsidRPr="0026194B">
        <w:t>166.</w:t>
      </w:r>
      <w:r w:rsidRPr="0026194B">
        <w:tab/>
        <w:t>The</w:t>
      </w:r>
      <w:r w:rsidR="000C4892">
        <w:t xml:space="preserve"> </w:t>
      </w:r>
      <w:r w:rsidRPr="0026194B">
        <w:t>stable</w:t>
      </w:r>
      <w:r w:rsidR="000C4892">
        <w:t xml:space="preserve"> </w:t>
      </w:r>
      <w:r w:rsidRPr="0026194B">
        <w:t>functioning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payment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pensions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socially</w:t>
      </w:r>
      <w:r w:rsidR="000C4892">
        <w:t xml:space="preserve"> </w:t>
      </w:r>
      <w:r w:rsidRPr="0026194B">
        <w:t>acceptable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priority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State.</w:t>
      </w:r>
      <w:r w:rsidR="000C4892">
        <w:t xml:space="preserve"> </w:t>
      </w:r>
    </w:p>
    <w:p w14:paraId="603F0683" w14:textId="77777777" w:rsidR="00BD3DD6" w:rsidRPr="0026194B" w:rsidRDefault="00BD3DD6" w:rsidP="00E95D0C">
      <w:pPr>
        <w:pStyle w:val="SingleTxtG"/>
      </w:pPr>
      <w:r w:rsidRPr="0026194B">
        <w:t>167.</w:t>
      </w:r>
      <w:r w:rsidRPr="0026194B">
        <w:tab/>
        <w:t>Occupational</w:t>
      </w:r>
      <w:r w:rsidR="000C4892">
        <w:t xml:space="preserve"> </w:t>
      </w:r>
      <w:r w:rsidRPr="0026194B">
        <w:t>pensions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recalculated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line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growth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average</w:t>
      </w:r>
      <w:r w:rsidR="000C4892">
        <w:t xml:space="preserve"> </w:t>
      </w:r>
      <w:r w:rsidRPr="0026194B">
        <w:t>wages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least</w:t>
      </w:r>
      <w:r w:rsidR="000C4892">
        <w:t xml:space="preserve"> </w:t>
      </w:r>
      <w:r w:rsidRPr="0026194B">
        <w:t>once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year.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pensions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recalculated</w:t>
      </w:r>
      <w:r w:rsidR="000C4892">
        <w:t xml:space="preserve"> </w:t>
      </w:r>
      <w:r w:rsidRPr="0026194B">
        <w:t>three</w:t>
      </w:r>
      <w:r w:rsidR="000C4892">
        <w:t xml:space="preserve"> </w:t>
      </w:r>
      <w:r w:rsidRPr="0026194B">
        <w:t>times,</w:t>
      </w:r>
      <w:r w:rsidR="000C4892">
        <w:t xml:space="preserve"> </w:t>
      </w:r>
      <w:r w:rsidRPr="0026194B"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decrees</w:t>
      </w:r>
      <w:r w:rsidR="000C4892">
        <w:t xml:space="preserve"> </w:t>
      </w:r>
      <w:r w:rsidRPr="0026194B">
        <w:t>issued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Head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State.</w:t>
      </w:r>
    </w:p>
    <w:p w14:paraId="6CE9AA07" w14:textId="77777777" w:rsidR="00BD3DD6" w:rsidRPr="0026194B" w:rsidRDefault="00BD3DD6" w:rsidP="00E95D0C">
      <w:pPr>
        <w:pStyle w:val="SingleTxtG"/>
      </w:pPr>
      <w:r w:rsidRPr="0026194B">
        <w:t>168.</w:t>
      </w:r>
      <w:r w:rsidRPr="0026194B">
        <w:tab/>
        <w:t>Minimum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pensions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indexed</w:t>
      </w:r>
      <w:r w:rsidR="000C4892">
        <w:t xml:space="preserve"> </w:t>
      </w:r>
      <w:proofErr w:type="gramStart"/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basis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increases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capita</w:t>
      </w:r>
      <w:r w:rsidR="000C4892">
        <w:t xml:space="preserve"> </w:t>
      </w:r>
      <w:r w:rsidRPr="0026194B">
        <w:t>subsistence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(usually</w:t>
      </w:r>
      <w:r w:rsidR="000C4892">
        <w:t xml:space="preserve"> </w:t>
      </w:r>
      <w:r w:rsidRPr="0026194B">
        <w:t>once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quarter).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pensions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indexed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same</w:t>
      </w:r>
      <w:r w:rsidR="000C4892">
        <w:t xml:space="preserve"> </w:t>
      </w:r>
      <w:r w:rsidRPr="0026194B">
        <w:t>way</w:t>
      </w:r>
      <w:r w:rsidR="000C4892">
        <w:t xml:space="preserve"> </w:t>
      </w:r>
      <w:r w:rsidRPr="0026194B">
        <w:t>(based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increase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subsistence</w:t>
      </w:r>
      <w:r w:rsidR="000C4892">
        <w:t xml:space="preserve"> </w:t>
      </w:r>
      <w:r w:rsidRPr="0026194B">
        <w:t>level,</w:t>
      </w:r>
      <w:r w:rsidR="000C4892">
        <w:t xml:space="preserve"> </w:t>
      </w:r>
      <w:r w:rsidRPr="0026194B">
        <w:t>generally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quarterly</w:t>
      </w:r>
      <w:r w:rsidR="000C4892">
        <w:t xml:space="preserve"> </w:t>
      </w:r>
      <w:r w:rsidRPr="0026194B">
        <w:t>basis).</w:t>
      </w:r>
    </w:p>
    <w:p w14:paraId="5B2CB199" w14:textId="77777777" w:rsidR="00BD3DD6" w:rsidRPr="0026194B" w:rsidRDefault="00BD3DD6" w:rsidP="00E95D0C">
      <w:pPr>
        <w:pStyle w:val="SingleTxtG"/>
      </w:pPr>
      <w:r w:rsidRPr="0026194B">
        <w:t>169.</w:t>
      </w:r>
      <w:r w:rsidRPr="0026194B">
        <w:tab/>
        <w:t>The</w:t>
      </w:r>
      <w:r w:rsidR="000C4892">
        <w:t xml:space="preserve"> </w:t>
      </w:r>
      <w:r w:rsidRPr="0026194B">
        <w:t>minimum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pensions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regularly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line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changes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cost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living.</w:t>
      </w:r>
    </w:p>
    <w:p w14:paraId="5CA61984" w14:textId="77777777" w:rsidR="00BD3DD6" w:rsidRPr="0026194B" w:rsidRDefault="00BD3DD6" w:rsidP="008E08CD">
      <w:pPr>
        <w:pStyle w:val="SingleTxtG"/>
        <w:spacing w:after="240"/>
      </w:pPr>
      <w:r w:rsidRPr="0026194B">
        <w:t>170.</w:t>
      </w:r>
      <w:r w:rsidRPr="0026194B">
        <w:tab/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annual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recalculations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increases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capita</w:t>
      </w:r>
      <w:r w:rsidR="000C4892">
        <w:t xml:space="preserve"> </w:t>
      </w:r>
      <w:r w:rsidRPr="0026194B">
        <w:t>subsistence</w:t>
      </w:r>
      <w:r w:rsidR="000C4892">
        <w:t xml:space="preserve"> </w:t>
      </w:r>
      <w:r w:rsidRPr="0026194B">
        <w:t>level:</w:t>
      </w:r>
    </w:p>
    <w:tbl>
      <w:tblPr>
        <w:tblW w:w="7368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918"/>
        <w:gridCol w:w="545"/>
        <w:gridCol w:w="545"/>
        <w:gridCol w:w="545"/>
        <w:gridCol w:w="545"/>
        <w:gridCol w:w="545"/>
        <w:gridCol w:w="545"/>
        <w:gridCol w:w="545"/>
        <w:gridCol w:w="545"/>
        <w:gridCol w:w="545"/>
        <w:gridCol w:w="545"/>
      </w:tblGrid>
      <w:tr w:rsidR="008E08CD" w:rsidRPr="008E08CD" w14:paraId="66AFB9B1" w14:textId="77777777" w:rsidTr="008E08CD">
        <w:trPr>
          <w:tblHeader/>
        </w:trPr>
        <w:tc>
          <w:tcPr>
            <w:tcW w:w="19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B2DBC1C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5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496723C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2009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AA94F93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2010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5E83D5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2011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0F45C85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2012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98E2180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2013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A7F468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2014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580981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2015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6717DE4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2016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AF7807A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2017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4088A55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2018</w:t>
            </w:r>
          </w:p>
        </w:tc>
      </w:tr>
      <w:tr w:rsidR="00BD3DD6" w:rsidRPr="008E08CD" w14:paraId="05758A9F" w14:textId="77777777" w:rsidTr="008E08CD">
        <w:tc>
          <w:tcPr>
            <w:tcW w:w="1918" w:type="dxa"/>
            <w:tcBorders>
              <w:top w:val="single" w:sz="12" w:space="0" w:color="auto"/>
            </w:tcBorders>
            <w:shd w:val="clear" w:color="auto" w:fill="auto"/>
          </w:tcPr>
          <w:p w14:paraId="7E739AD5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E08CD">
              <w:rPr>
                <w:sz w:val="18"/>
              </w:rPr>
              <w:t>Minimum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occupational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pensions</w:t>
            </w:r>
          </w:p>
        </w:tc>
        <w:tc>
          <w:tcPr>
            <w:tcW w:w="5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407CDEC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A73A9FB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24CD475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87F50EA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74FF4A0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168933D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3E56155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3</w:t>
            </w:r>
          </w:p>
        </w:tc>
        <w:tc>
          <w:tcPr>
            <w:tcW w:w="5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1D3A902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007953C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DF4DAAB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</w:tr>
      <w:tr w:rsidR="00BD3DD6" w:rsidRPr="008E08CD" w14:paraId="4E024357" w14:textId="77777777" w:rsidTr="008E08CD">
        <w:tc>
          <w:tcPr>
            <w:tcW w:w="1918" w:type="dxa"/>
            <w:shd w:val="clear" w:color="auto" w:fill="auto"/>
          </w:tcPr>
          <w:p w14:paraId="0953A798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E08CD">
              <w:rPr>
                <w:sz w:val="18"/>
              </w:rPr>
              <w:t>Social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pensions</w:t>
            </w:r>
          </w:p>
        </w:tc>
        <w:tc>
          <w:tcPr>
            <w:tcW w:w="545" w:type="dxa"/>
            <w:shd w:val="clear" w:color="auto" w:fill="auto"/>
            <w:vAlign w:val="bottom"/>
          </w:tcPr>
          <w:p w14:paraId="69511DAD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shd w:val="clear" w:color="auto" w:fill="auto"/>
            <w:vAlign w:val="bottom"/>
          </w:tcPr>
          <w:p w14:paraId="67EC5D2C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shd w:val="clear" w:color="auto" w:fill="auto"/>
            <w:vAlign w:val="bottom"/>
          </w:tcPr>
          <w:p w14:paraId="71BF4D54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shd w:val="clear" w:color="auto" w:fill="auto"/>
            <w:vAlign w:val="bottom"/>
          </w:tcPr>
          <w:p w14:paraId="53068261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shd w:val="clear" w:color="auto" w:fill="auto"/>
            <w:vAlign w:val="bottom"/>
          </w:tcPr>
          <w:p w14:paraId="3BC4AE9C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shd w:val="clear" w:color="auto" w:fill="auto"/>
            <w:vAlign w:val="bottom"/>
          </w:tcPr>
          <w:p w14:paraId="036B7BAE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shd w:val="clear" w:color="auto" w:fill="auto"/>
            <w:vAlign w:val="bottom"/>
          </w:tcPr>
          <w:p w14:paraId="4D746FFE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3</w:t>
            </w:r>
          </w:p>
        </w:tc>
        <w:tc>
          <w:tcPr>
            <w:tcW w:w="545" w:type="dxa"/>
            <w:shd w:val="clear" w:color="auto" w:fill="auto"/>
            <w:vAlign w:val="bottom"/>
          </w:tcPr>
          <w:p w14:paraId="06F93C71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shd w:val="clear" w:color="auto" w:fill="auto"/>
            <w:vAlign w:val="bottom"/>
          </w:tcPr>
          <w:p w14:paraId="22907460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  <w:tc>
          <w:tcPr>
            <w:tcW w:w="545" w:type="dxa"/>
            <w:shd w:val="clear" w:color="auto" w:fill="auto"/>
            <w:vAlign w:val="bottom"/>
          </w:tcPr>
          <w:p w14:paraId="1ACD38A1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</w:p>
        </w:tc>
      </w:tr>
    </w:tbl>
    <w:p w14:paraId="47DE4C0D" w14:textId="77777777" w:rsidR="00BD3DD6" w:rsidRPr="0026194B" w:rsidRDefault="00BD3DD6" w:rsidP="008E08CD">
      <w:pPr>
        <w:pStyle w:val="SingleTxtG"/>
        <w:spacing w:before="240"/>
      </w:pPr>
      <w:r w:rsidRPr="0026194B">
        <w:t>171.</w:t>
      </w:r>
      <w:r w:rsidRPr="0026194B">
        <w:tab/>
        <w:t>The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old-age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maintained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approximately</w:t>
      </w:r>
      <w:r w:rsidR="000C4892">
        <w:t xml:space="preserve"> </w:t>
      </w:r>
      <w:r w:rsidRPr="0026194B">
        <w:t>40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average</w:t>
      </w:r>
      <w:r w:rsidR="000C4892">
        <w:t xml:space="preserve"> </w:t>
      </w:r>
      <w:r w:rsidRPr="0026194B">
        <w:t>wage.</w:t>
      </w:r>
    </w:p>
    <w:p w14:paraId="36187AB2" w14:textId="77777777" w:rsidR="00BD3DD6" w:rsidRPr="0026194B" w:rsidRDefault="00BD3DD6" w:rsidP="00E95D0C">
      <w:pPr>
        <w:pStyle w:val="SingleTxtG"/>
      </w:pPr>
      <w:r w:rsidRPr="0026194B">
        <w:t>172.</w:t>
      </w:r>
      <w:r w:rsidRPr="0026194B">
        <w:tab/>
        <w:t>Almost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pensioners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now</w:t>
      </w:r>
      <w:r w:rsidR="000C4892">
        <w:t xml:space="preserve"> </w:t>
      </w:r>
      <w:r w:rsidRPr="0026194B">
        <w:t>categorized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impoverished: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proportion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beneficiaries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below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subsistence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less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2011.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statistics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below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statistical</w:t>
      </w:r>
      <w:r w:rsidR="000C4892">
        <w:t xml:space="preserve"> </w:t>
      </w:r>
      <w:r w:rsidRPr="0026194B">
        <w:t>annex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report.</w:t>
      </w:r>
    </w:p>
    <w:p w14:paraId="6427CEB0" w14:textId="77777777" w:rsidR="00BD3DD6" w:rsidRPr="0026194B" w:rsidRDefault="00BD3DD6" w:rsidP="00E95D0C">
      <w:pPr>
        <w:pStyle w:val="SingleTxtG"/>
      </w:pPr>
      <w:r w:rsidRPr="0026194B">
        <w:t>173.</w:t>
      </w:r>
      <w:r w:rsidRPr="0026194B">
        <w:tab/>
        <w:t>In</w:t>
      </w:r>
      <w:r w:rsidR="000C4892">
        <w:t xml:space="preserve"> </w:t>
      </w:r>
      <w:r w:rsidRPr="0026194B">
        <w:t>recent</w:t>
      </w:r>
      <w:r w:rsidR="000C4892">
        <w:t xml:space="preserve"> </w:t>
      </w:r>
      <w:r w:rsidRPr="0026194B">
        <w:t>years,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spending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accounted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approximately</w:t>
      </w:r>
      <w:r w:rsidR="000C4892">
        <w:t xml:space="preserve"> </w:t>
      </w:r>
      <w:r w:rsidRPr="0026194B">
        <w:t>9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gross</w:t>
      </w:r>
      <w:r w:rsidR="000C4892">
        <w:t xml:space="preserve"> </w:t>
      </w:r>
      <w:r w:rsidRPr="0026194B">
        <w:t>domestic</w:t>
      </w:r>
      <w:r w:rsidR="000C4892">
        <w:t xml:space="preserve"> </w:t>
      </w:r>
      <w:r w:rsidRPr="0026194B">
        <w:t>product.</w:t>
      </w:r>
    </w:p>
    <w:p w14:paraId="66310F7A" w14:textId="77777777" w:rsidR="00BD3DD6" w:rsidRPr="0026194B" w:rsidRDefault="00BD3DD6" w:rsidP="00E95D0C">
      <w:pPr>
        <w:pStyle w:val="SingleTxtG"/>
      </w:pPr>
      <w:r w:rsidRPr="0026194B">
        <w:t>174.</w:t>
      </w:r>
      <w:r w:rsidRPr="0026194B">
        <w:tab/>
        <w:t>The</w:t>
      </w:r>
      <w:r w:rsidR="000C4892">
        <w:t xml:space="preserve"> </w:t>
      </w:r>
      <w:r w:rsidRPr="0026194B">
        <w:t>minimum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payment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contributions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gradually</w:t>
      </w:r>
      <w:r w:rsidR="000C4892">
        <w:t xml:space="preserve"> </w:t>
      </w:r>
      <w:r w:rsidRPr="0026194B">
        <w:t>increasing,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2025</w:t>
      </w:r>
      <w:r w:rsidR="000C4892">
        <w:t xml:space="preserve"> </w:t>
      </w:r>
      <w:r w:rsidRPr="0026194B">
        <w:t>(until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2014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requirement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5</w:t>
      </w:r>
      <w:r w:rsidR="000C4892">
        <w:t xml:space="preserve"> </w:t>
      </w:r>
      <w:r w:rsidRPr="0026194B">
        <w:t>years),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age,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will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58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63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men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2022.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socially</w:t>
      </w:r>
      <w:r w:rsidR="000C4892">
        <w:t xml:space="preserve"> </w:t>
      </w:r>
      <w:r w:rsidRPr="0026194B">
        <w:t>disadvantaged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(for</w:t>
      </w:r>
      <w:r w:rsidR="000C4892">
        <w:t xml:space="preserve"> </w:t>
      </w:r>
      <w:r w:rsidRPr="0026194B">
        <w:t>example,</w:t>
      </w:r>
      <w:r w:rsidR="000C4892">
        <w:t xml:space="preserve"> </w:t>
      </w:r>
      <w:r w:rsidRPr="0026194B">
        <w:t>mothers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large</w:t>
      </w:r>
      <w:r w:rsidR="000C4892">
        <w:t xml:space="preserve"> </w:t>
      </w:r>
      <w:r w:rsidRPr="0026194B">
        <w:t>families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had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childhood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parents)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harmful</w:t>
      </w:r>
      <w:r w:rsidR="000C4892">
        <w:t xml:space="preserve"> </w:t>
      </w:r>
      <w:r w:rsidRPr="0026194B">
        <w:t>conditions,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requirements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history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lowered.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obtaining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occupational</w:t>
      </w:r>
      <w:r w:rsidR="000C4892">
        <w:t xml:space="preserve"> </w:t>
      </w:r>
      <w:r w:rsidRPr="0026194B">
        <w:t>old-age</w:t>
      </w:r>
      <w:r w:rsidR="000C4892">
        <w:t xml:space="preserve"> </w:t>
      </w:r>
      <w:r w:rsidRPr="0026194B">
        <w:t>pension</w:t>
      </w:r>
      <w:r w:rsidR="000C4892">
        <w:t xml:space="preserve"> </w:t>
      </w:r>
      <w:r w:rsidRPr="0026194B">
        <w:t>entitlement</w:t>
      </w:r>
      <w:r w:rsidR="000C4892">
        <w:t xml:space="preserve"> </w:t>
      </w:r>
      <w:r w:rsidRPr="0026194B">
        <w:t>remain</w:t>
      </w:r>
      <w:r w:rsidR="000C4892">
        <w:t xml:space="preserve"> </w:t>
      </w:r>
      <w:r w:rsidRPr="0026194B">
        <w:t>accessible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citizens.</w:t>
      </w:r>
    </w:p>
    <w:p w14:paraId="032B977C" w14:textId="77777777" w:rsidR="00BD3DD6" w:rsidRPr="0026194B" w:rsidRDefault="00BD3DD6" w:rsidP="00E95D0C">
      <w:pPr>
        <w:pStyle w:val="SingleTxtG"/>
      </w:pPr>
      <w:r w:rsidRPr="0026194B">
        <w:t>175.</w:t>
      </w:r>
      <w:r w:rsidRPr="0026194B">
        <w:tab/>
        <w:t>Unemployment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paid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extrabudgetary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fund</w:t>
      </w:r>
      <w:r w:rsidR="000C4892">
        <w:t xml:space="preserve"> </w:t>
      </w:r>
      <w:r w:rsidRPr="0026194B">
        <w:t>financed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mandatory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insurance</w:t>
      </w:r>
      <w:r w:rsidR="000C4892">
        <w:t xml:space="preserve"> </w:t>
      </w:r>
      <w:r w:rsidRPr="0026194B">
        <w:t>charges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employers.</w:t>
      </w:r>
    </w:p>
    <w:p w14:paraId="3A5F338F" w14:textId="77777777" w:rsidR="00BD3DD6" w:rsidRPr="0026194B" w:rsidRDefault="00BD3DD6" w:rsidP="00E95D0C">
      <w:pPr>
        <w:pStyle w:val="SingleTxtG"/>
      </w:pPr>
      <w:r w:rsidRPr="0026194B">
        <w:t>176.</w:t>
      </w:r>
      <w:r w:rsidRPr="0026194B">
        <w:tab/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Act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125-Z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15</w:t>
      </w:r>
      <w:r w:rsidR="000C4892">
        <w:t xml:space="preserve"> </w:t>
      </w:r>
      <w:r w:rsidRPr="0026194B">
        <w:t>June</w:t>
      </w:r>
      <w:r w:rsidR="000C4892">
        <w:t xml:space="preserve"> </w:t>
      </w:r>
      <w:r w:rsidRPr="0026194B">
        <w:t>2006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Employment,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guarantees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following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persons:</w:t>
      </w:r>
    </w:p>
    <w:p w14:paraId="7149C1AD" w14:textId="3F29D305" w:rsidR="00BD3DD6" w:rsidRPr="0026194B" w:rsidRDefault="00BD3DD6" w:rsidP="008E08CD">
      <w:pPr>
        <w:pStyle w:val="Bullet1G"/>
      </w:pPr>
      <w:r w:rsidRPr="0026194B">
        <w:t>Unemployment</w:t>
      </w:r>
      <w:r w:rsidR="000C4892">
        <w:t xml:space="preserve"> </w:t>
      </w:r>
      <w:r w:rsidRPr="0026194B">
        <w:t>benefits</w:t>
      </w:r>
    </w:p>
    <w:p w14:paraId="3597FAB1" w14:textId="42914C92" w:rsidR="00BD3DD6" w:rsidRPr="0026194B" w:rsidRDefault="00BD3DD6" w:rsidP="008E08CD">
      <w:pPr>
        <w:pStyle w:val="Bullet1G"/>
      </w:pPr>
      <w:r w:rsidRPr="0026194B">
        <w:t>Study</w:t>
      </w:r>
      <w:r w:rsidR="000C4892">
        <w:t xml:space="preserve"> </w:t>
      </w:r>
      <w:r w:rsidRPr="0026194B">
        <w:t>grants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referral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labour,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authorities</w:t>
      </w:r>
    </w:p>
    <w:p w14:paraId="2279210F" w14:textId="5B334A24" w:rsidR="00BD3DD6" w:rsidRPr="0026194B" w:rsidRDefault="00BD3DD6" w:rsidP="008E08CD">
      <w:pPr>
        <w:pStyle w:val="Bullet1G"/>
      </w:pPr>
      <w:r w:rsidRPr="0026194B">
        <w:t>Financial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members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families</w:t>
      </w:r>
    </w:p>
    <w:p w14:paraId="1BF5FE3D" w14:textId="77777777" w:rsidR="00BD3DD6" w:rsidRPr="0026194B" w:rsidRDefault="00BD3DD6" w:rsidP="00E95D0C">
      <w:pPr>
        <w:pStyle w:val="SingleTxtG"/>
      </w:pPr>
      <w:r w:rsidRPr="0026194B">
        <w:t>177.</w:t>
      </w:r>
      <w:r w:rsidRPr="0026194B">
        <w:tab/>
        <w:t>The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unemployment</w:t>
      </w:r>
      <w:r w:rsidR="000C4892">
        <w:t xml:space="preserve"> </w:t>
      </w:r>
      <w:r w:rsidRPr="0026194B">
        <w:t>benefits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grants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determined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relation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basic</w:t>
      </w:r>
      <w:r w:rsidR="000C4892">
        <w:t xml:space="preserve"> </w:t>
      </w:r>
      <w:r w:rsidRPr="0026194B">
        <w:t>amount.</w:t>
      </w:r>
    </w:p>
    <w:p w14:paraId="47273011" w14:textId="77777777" w:rsidR="00BD3DD6" w:rsidRPr="0026194B" w:rsidRDefault="00BD3DD6" w:rsidP="00E95D0C">
      <w:pPr>
        <w:pStyle w:val="SingleTxtG"/>
      </w:pPr>
      <w:r w:rsidRPr="0026194B">
        <w:t>178.</w:t>
      </w:r>
      <w:r w:rsidRPr="0026194B">
        <w:tab/>
        <w:t>The</w:t>
      </w:r>
      <w:r w:rsidR="000C4892">
        <w:t xml:space="preserve"> </w:t>
      </w:r>
      <w:r w:rsidRPr="0026194B">
        <w:t>minimum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unemployment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70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basic</w:t>
      </w:r>
      <w:r w:rsidR="000C4892">
        <w:t xml:space="preserve"> </w:t>
      </w:r>
      <w:r w:rsidRPr="0026194B">
        <w:t>amount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maximum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twice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basic</w:t>
      </w:r>
      <w:r w:rsidR="000C4892">
        <w:t xml:space="preserve"> </w:t>
      </w:r>
      <w:r w:rsidRPr="0026194B">
        <w:t>amount.</w:t>
      </w:r>
    </w:p>
    <w:p w14:paraId="456BE813" w14:textId="77777777" w:rsidR="00BD3DD6" w:rsidRPr="0026194B" w:rsidRDefault="00BD3DD6" w:rsidP="00E95D0C">
      <w:pPr>
        <w:pStyle w:val="SingleTxtG"/>
      </w:pPr>
      <w:r w:rsidRPr="0026194B">
        <w:lastRenderedPageBreak/>
        <w:t>179.</w:t>
      </w:r>
      <w:r w:rsidRPr="0026194B">
        <w:tab/>
        <w:t>Unemployed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dependent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14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disability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10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unemployment</w:t>
      </w:r>
      <w:r w:rsidR="000C4892">
        <w:t xml:space="preserve"> </w:t>
      </w:r>
      <w:r w:rsidRPr="0026194B">
        <w:t>benefits,</w:t>
      </w:r>
      <w:r w:rsidR="000C4892">
        <w:t xml:space="preserve"> </w:t>
      </w:r>
      <w:r w:rsidRPr="0026194B">
        <w:t>while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three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relevant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two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20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more.</w:t>
      </w:r>
    </w:p>
    <w:p w14:paraId="57B2E9F5" w14:textId="77777777" w:rsidR="00BD3DD6" w:rsidRPr="0026194B" w:rsidRDefault="00BD3DD6" w:rsidP="00E95D0C">
      <w:pPr>
        <w:pStyle w:val="SingleTxtG"/>
      </w:pPr>
      <w:r w:rsidRPr="0026194B">
        <w:t>180.</w:t>
      </w:r>
      <w:r w:rsidRPr="0026194B">
        <w:tab/>
        <w:t>Unemployment</w:t>
      </w:r>
      <w:r w:rsidR="000C4892">
        <w:t xml:space="preserve"> </w:t>
      </w:r>
      <w:r w:rsidRPr="0026194B">
        <w:t>benefits</w:t>
      </w:r>
      <w:r w:rsidR="000C4892">
        <w:t xml:space="preserve"> </w:t>
      </w:r>
      <w:r w:rsidRPr="0026194B">
        <w:t>cannot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paid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26</w:t>
      </w:r>
      <w:r w:rsidR="000C4892">
        <w:t xml:space="preserve"> </w:t>
      </w:r>
      <w:r w:rsidRPr="0026194B">
        <w:t>calendar</w:t>
      </w:r>
      <w:r w:rsidR="000C4892">
        <w:t xml:space="preserve"> </w:t>
      </w:r>
      <w:r w:rsidRPr="0026194B">
        <w:t>weeks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each</w:t>
      </w:r>
      <w:r w:rsidR="000C4892">
        <w:t xml:space="preserve"> </w:t>
      </w:r>
      <w:r w:rsidRPr="0026194B">
        <w:t>12-month</w:t>
      </w:r>
      <w:r w:rsidR="000C4892">
        <w:t xml:space="preserve"> </w:t>
      </w:r>
      <w:r w:rsidRPr="0026194B">
        <w:t>period,</w:t>
      </w:r>
      <w:r w:rsidR="000C4892">
        <w:t xml:space="preserve"> </w:t>
      </w:r>
      <w:r w:rsidRPr="0026194B">
        <w:t>calculated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date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registration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labour,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authorities.</w:t>
      </w:r>
    </w:p>
    <w:p w14:paraId="05C639AB" w14:textId="77777777" w:rsidR="00BD3DD6" w:rsidRPr="0026194B" w:rsidRDefault="00BD3DD6" w:rsidP="00E95D0C">
      <w:pPr>
        <w:pStyle w:val="SingleTxtG"/>
      </w:pPr>
      <w:r w:rsidRPr="0026194B">
        <w:t>181.</w:t>
      </w:r>
      <w:r w:rsidRPr="0026194B">
        <w:tab/>
        <w:t>For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men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25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20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history,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unemployment</w:t>
      </w:r>
      <w:r w:rsidR="000C4892">
        <w:t xml:space="preserve"> </w:t>
      </w:r>
      <w:r w:rsidRPr="0026194B">
        <w:t>benefits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paid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additional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weeks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each</w:t>
      </w:r>
      <w:r w:rsidR="000C4892">
        <w:t xml:space="preserve"> </w:t>
      </w:r>
      <w:r w:rsidRPr="0026194B">
        <w:t>year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service.</w:t>
      </w:r>
    </w:p>
    <w:p w14:paraId="209F0A8C" w14:textId="77777777" w:rsidR="00BD3DD6" w:rsidRPr="0026194B" w:rsidRDefault="00BD3DD6" w:rsidP="00E95D0C">
      <w:pPr>
        <w:pStyle w:val="SingleTxtG"/>
      </w:pPr>
      <w:r w:rsidRPr="0026194B">
        <w:t>182.</w:t>
      </w:r>
      <w:r w:rsidRPr="0026194B">
        <w:tab/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5,800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receiving</w:t>
      </w:r>
      <w:r w:rsidR="000C4892">
        <w:t xml:space="preserve"> </w:t>
      </w:r>
      <w:r w:rsidRPr="0026194B">
        <w:t>unemployment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(46.2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unemployed).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average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unemployment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December</w:t>
      </w:r>
      <w:r w:rsidR="000C4892">
        <w:t xml:space="preserve"> </w:t>
      </w:r>
      <w:r w:rsidRPr="0026194B">
        <w:t>2018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26.4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roubles.</w:t>
      </w:r>
    </w:p>
    <w:p w14:paraId="106463E5" w14:textId="77777777" w:rsidR="00BD3DD6" w:rsidRPr="0026194B" w:rsidRDefault="00BD3DD6" w:rsidP="00E95D0C">
      <w:pPr>
        <w:pStyle w:val="SingleTxtG"/>
      </w:pPr>
      <w:r w:rsidRPr="0026194B">
        <w:t>183.</w:t>
      </w:r>
      <w:r w:rsidRPr="0026194B">
        <w:tab/>
        <w:t>Citizens</w:t>
      </w:r>
      <w:r w:rsidR="000C4892">
        <w:t xml:space="preserve"> </w:t>
      </w:r>
      <w:r w:rsidRPr="0026194B">
        <w:t>legally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find</w:t>
      </w:r>
      <w:r w:rsidR="000C4892">
        <w:t xml:space="preserve"> </w:t>
      </w:r>
      <w:r w:rsidRPr="0026194B">
        <w:t>themselves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difficulty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support</w:t>
      </w:r>
      <w:r w:rsidR="000C4892">
        <w:t xml:space="preserve"> </w:t>
      </w:r>
      <w:r w:rsidRPr="0026194B">
        <w:t>(monthly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disadvantaged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one-off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difficulty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incomes</w:t>
      </w:r>
      <w:r w:rsidR="000C4892">
        <w:t xml:space="preserve"> </w:t>
      </w:r>
      <w:r w:rsidRPr="0026194B">
        <w:t>less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150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subsistence</w:t>
      </w:r>
      <w:r w:rsidR="000C4892">
        <w:t xml:space="preserve"> </w:t>
      </w:r>
      <w:r w:rsidRPr="0026194B">
        <w:t>level).</w:t>
      </w:r>
      <w:r w:rsidR="000C4892">
        <w:t xml:space="preserve"> </w:t>
      </w:r>
    </w:p>
    <w:p w14:paraId="76590328" w14:textId="77777777" w:rsidR="00BD3DD6" w:rsidRPr="0026194B" w:rsidRDefault="00BD3DD6" w:rsidP="00E95D0C">
      <w:pPr>
        <w:pStyle w:val="SingleTxtG"/>
      </w:pPr>
      <w:r w:rsidRPr="0026194B">
        <w:t>184.</w:t>
      </w:r>
      <w:r w:rsidRPr="0026194B">
        <w:tab/>
        <w:t>Financial</w:t>
      </w:r>
      <w:r w:rsidR="000C4892">
        <w:t xml:space="preserve"> </w:t>
      </w:r>
      <w:r w:rsidRPr="0026194B">
        <w:t>support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takes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form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unemployment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but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financial</w:t>
      </w:r>
      <w:r w:rsidR="000C4892">
        <w:t xml:space="preserve"> </w:t>
      </w:r>
      <w:r w:rsidRPr="0026194B">
        <w:t>assistance,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possibility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temporary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placement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participation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paid</w:t>
      </w:r>
      <w:r w:rsidR="000C4892">
        <w:t xml:space="preserve"> </w:t>
      </w:r>
      <w:r w:rsidRPr="0026194B">
        <w:t>community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extra</w:t>
      </w:r>
      <w:r w:rsidR="000C4892">
        <w:t xml:space="preserve"> </w:t>
      </w:r>
      <w:r w:rsidRPr="0026194B">
        <w:t>income</w:t>
      </w:r>
      <w:r w:rsidR="000C4892">
        <w:t xml:space="preserve"> </w:t>
      </w:r>
      <w:r w:rsidRPr="0026194B">
        <w:t>while</w:t>
      </w:r>
      <w:r w:rsidR="000C4892">
        <w:t xml:space="preserve"> </w:t>
      </w:r>
      <w:r w:rsidRPr="0026194B">
        <w:t>seeking</w:t>
      </w:r>
      <w:r w:rsidR="000C4892">
        <w:t xml:space="preserve"> </w:t>
      </w:r>
      <w:r w:rsidRPr="0026194B">
        <w:t>permanent</w:t>
      </w:r>
      <w:r w:rsidR="000C4892">
        <w:t xml:space="preserve"> </w:t>
      </w:r>
      <w:r w:rsidRPr="0026194B">
        <w:t>employment.</w:t>
      </w:r>
    </w:p>
    <w:p w14:paraId="4FDB13DC" w14:textId="77777777" w:rsidR="00BD3DD6" w:rsidRPr="0026194B" w:rsidRDefault="00BD3DD6" w:rsidP="00E95D0C">
      <w:pPr>
        <w:pStyle w:val="SingleTxtG"/>
      </w:pPr>
      <w:r w:rsidRPr="0026194B">
        <w:t>185.</w:t>
      </w:r>
      <w:r w:rsidRPr="0026194B">
        <w:tab/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implementing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market</w:t>
      </w:r>
      <w:r w:rsidR="000C4892">
        <w:t xml:space="preserve"> </w:t>
      </w:r>
      <w:r w:rsidRPr="0026194B">
        <w:t>regulation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address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issue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persons.</w:t>
      </w:r>
      <w:r w:rsidR="000C4892">
        <w:t xml:space="preserve"> </w:t>
      </w:r>
      <w:r w:rsidRPr="0026194B">
        <w:t>Priority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given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active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aimed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developing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capacities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workers,</w:t>
      </w:r>
      <w:r w:rsidR="000C4892">
        <w:t xml:space="preserve"> </w:t>
      </w:r>
      <w:r w:rsidRPr="0026194B">
        <w:t>effective</w:t>
      </w:r>
      <w:r w:rsidR="000C4892">
        <w:t xml:space="preserve"> </w:t>
      </w:r>
      <w:r w:rsidRPr="0026194B">
        <w:t>vocational</w:t>
      </w:r>
      <w:r w:rsidR="000C4892">
        <w:t xml:space="preserve"> </w:t>
      </w:r>
      <w:r w:rsidRPr="0026194B">
        <w:t>retraining</w:t>
      </w:r>
      <w:r w:rsidR="000C4892">
        <w:t xml:space="preserve"> </w:t>
      </w:r>
      <w:r w:rsidRPr="0026194B">
        <w:t>efforts,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anticipatory</w:t>
      </w:r>
      <w:r w:rsidR="000C4892">
        <w:t xml:space="preserve"> </w:t>
      </w:r>
      <w:r w:rsidRPr="0026194B">
        <w:t>training</w:t>
      </w:r>
      <w:r w:rsidR="000C4892">
        <w:t xml:space="preserve"> </w:t>
      </w:r>
      <w:r w:rsidRPr="0026194B">
        <w:t>programmes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whose</w:t>
      </w:r>
      <w:r w:rsidR="000C4892">
        <w:t xml:space="preserve"> </w:t>
      </w:r>
      <w:r w:rsidRPr="0026194B">
        <w:t>jobs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threat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retrain</w:t>
      </w:r>
      <w:r w:rsidR="000C4892">
        <w:t xml:space="preserve"> </w:t>
      </w:r>
      <w:r w:rsidRPr="0026194B">
        <w:t>them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professions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demand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market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help</w:t>
      </w:r>
      <w:r w:rsidR="000C4892">
        <w:t xml:space="preserve"> </w:t>
      </w:r>
      <w:r w:rsidRPr="0026194B">
        <w:t>them</w:t>
      </w:r>
      <w:r w:rsidR="000C4892">
        <w:t xml:space="preserve"> </w:t>
      </w:r>
      <w:r w:rsidRPr="0026194B">
        <w:t>adapt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real</w:t>
      </w:r>
      <w:r w:rsidR="000C4892">
        <w:t xml:space="preserve"> </w:t>
      </w:r>
      <w:r w:rsidRPr="0026194B">
        <w:t>needs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economy.</w:t>
      </w:r>
      <w:r w:rsidR="000C4892">
        <w:t xml:space="preserve"> </w:t>
      </w:r>
    </w:p>
    <w:p w14:paraId="2295C25B" w14:textId="77777777" w:rsidR="00BD3DD6" w:rsidRPr="0026194B" w:rsidRDefault="00BD3DD6" w:rsidP="008E08CD">
      <w:pPr>
        <w:pStyle w:val="H23G"/>
      </w:pPr>
      <w:r w:rsidRPr="0026194B">
        <w:tab/>
      </w:r>
      <w:r w:rsidRPr="0026194B">
        <w:tab/>
        <w:t>Protection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children</w:t>
      </w:r>
    </w:p>
    <w:p w14:paraId="664DD1F5" w14:textId="77777777" w:rsidR="00BD3DD6" w:rsidRPr="0026194B" w:rsidRDefault="00BD3DD6" w:rsidP="00E95D0C">
      <w:pPr>
        <w:pStyle w:val="SingleTxtG"/>
      </w:pPr>
      <w:r w:rsidRPr="0026194B">
        <w:t>186.</w:t>
      </w:r>
      <w:r w:rsidRPr="0026194B">
        <w:tab/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Code</w:t>
      </w:r>
      <w:r w:rsidR="000C4892">
        <w:t xml:space="preserve"> </w:t>
      </w:r>
      <w:r w:rsidRPr="0026194B">
        <w:t>contains</w:t>
      </w:r>
      <w:r w:rsidR="000C4892">
        <w:t xml:space="preserve"> </w:t>
      </w:r>
      <w:proofErr w:type="gramStart"/>
      <w:r w:rsidRPr="0026194B">
        <w:t>a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articles</w:t>
      </w:r>
      <w:r w:rsidR="000C4892">
        <w:t xml:space="preserve"> </w:t>
      </w:r>
      <w:r w:rsidRPr="0026194B">
        <w:t>aimed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equal</w:t>
      </w:r>
      <w:r w:rsidR="000C4892">
        <w:t xml:space="preserve"> </w:t>
      </w:r>
      <w:r w:rsidRPr="0026194B">
        <w:t>enjoyment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women,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child-rearing.</w:t>
      </w:r>
      <w:r w:rsidR="000C4892">
        <w:t xml:space="preserve"> </w:t>
      </w:r>
      <w:r w:rsidRPr="0026194B">
        <w:t>Specific</w:t>
      </w:r>
      <w:r w:rsidR="000C4892">
        <w:t xml:space="preserve"> </w:t>
      </w:r>
      <w:r w:rsidRPr="0026194B">
        <w:t>regulations</w:t>
      </w:r>
      <w:r w:rsidR="000C4892">
        <w:t xml:space="preserve"> </w:t>
      </w:r>
      <w:r w:rsidRPr="0026194B">
        <w:t>applying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obligations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contained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chapter</w:t>
      </w:r>
      <w:r w:rsidR="000C4892">
        <w:t xml:space="preserve"> </w:t>
      </w:r>
      <w:r w:rsidRPr="0026194B">
        <w:t>19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Code.</w:t>
      </w:r>
    </w:p>
    <w:p w14:paraId="527C86FC" w14:textId="77777777" w:rsidR="00BD3DD6" w:rsidRPr="0026194B" w:rsidRDefault="00BD3DD6" w:rsidP="00E95D0C">
      <w:pPr>
        <w:pStyle w:val="SingleTxtG"/>
      </w:pPr>
      <w:r w:rsidRPr="0026194B">
        <w:t>187.</w:t>
      </w:r>
      <w:r w:rsidRPr="0026194B">
        <w:tab/>
        <w:t>Article</w:t>
      </w:r>
      <w:r w:rsidR="000C4892">
        <w:t xml:space="preserve"> </w:t>
      </w:r>
      <w:r w:rsidRPr="0026194B">
        <w:t>185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Code</w:t>
      </w:r>
      <w:r w:rsidR="000C4892">
        <w:t xml:space="preserve"> </w:t>
      </w:r>
      <w:r w:rsidRPr="0026194B">
        <w:t>contains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binding</w:t>
      </w:r>
      <w:r w:rsidR="000C4892">
        <w:t xml:space="preserve"> </w:t>
      </w:r>
      <w:r w:rsidRPr="0026194B">
        <w:t>rule</w:t>
      </w:r>
      <w:r w:rsidR="000C4892">
        <w:t xml:space="preserve"> </w:t>
      </w:r>
      <w:r w:rsidRPr="0026194B">
        <w:t>stating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leave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must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request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father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relative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member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child,</w:t>
      </w:r>
      <w:r w:rsidR="000C4892">
        <w:t xml:space="preserve"> </w:t>
      </w:r>
      <w:r w:rsidRPr="0026194B">
        <w:t>if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child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mother</w:t>
      </w:r>
      <w:r w:rsidR="000C4892">
        <w:t xml:space="preserve"> </w:t>
      </w:r>
      <w:r w:rsidRPr="0026194B">
        <w:t>takes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sole</w:t>
      </w:r>
      <w:r w:rsidR="000C4892">
        <w:t xml:space="preserve"> </w:t>
      </w:r>
      <w:r w:rsidRPr="0026194B">
        <w:t>trader,</w:t>
      </w:r>
      <w:r w:rsidR="000C4892">
        <w:t xml:space="preserve"> </w:t>
      </w:r>
      <w:r w:rsidRPr="0026194B">
        <w:t>notary,</w:t>
      </w:r>
      <w:r w:rsidR="000C4892">
        <w:t xml:space="preserve"> </w:t>
      </w:r>
      <w:r w:rsidRPr="0026194B">
        <w:t>lawyer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creative</w:t>
      </w:r>
      <w:r w:rsidR="000C4892">
        <w:t xml:space="preserve"> </w:t>
      </w:r>
      <w:r w:rsidRPr="0026194B">
        <w:t>professional,</w:t>
      </w:r>
      <w:r w:rsidR="000C4892">
        <w:t xml:space="preserve"> </w:t>
      </w:r>
      <w:r w:rsidRPr="0026194B">
        <w:t>produces</w:t>
      </w:r>
      <w:r w:rsidR="000C4892">
        <w:t xml:space="preserve"> </w:t>
      </w:r>
      <w:r w:rsidRPr="0026194B">
        <w:t>handicrafts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provides</w:t>
      </w:r>
      <w:r w:rsidR="000C4892">
        <w:t xml:space="preserve"> </w:t>
      </w:r>
      <w:r w:rsidRPr="0026194B">
        <w:t>agritourism</w:t>
      </w:r>
      <w:r w:rsidR="000C4892">
        <w:t xml:space="preserve"> </w:t>
      </w:r>
      <w:r w:rsidRPr="0026194B">
        <w:t>services.</w:t>
      </w:r>
    </w:p>
    <w:p w14:paraId="0E53495E" w14:textId="77777777" w:rsidR="00BD3DD6" w:rsidRPr="0026194B" w:rsidRDefault="00BD3DD6" w:rsidP="00E95D0C">
      <w:pPr>
        <w:pStyle w:val="SingleTxtG"/>
      </w:pPr>
      <w:r w:rsidRPr="0026194B">
        <w:t>188.</w:t>
      </w:r>
      <w:r w:rsidRPr="0026194B">
        <w:tab/>
        <w:t>The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provides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each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decide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itself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parents</w:t>
      </w:r>
      <w:r w:rsidR="000C4892">
        <w:t xml:space="preserve"> </w:t>
      </w:r>
      <w:r w:rsidRPr="0026194B">
        <w:t>will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</w:t>
      </w:r>
      <w:r w:rsidR="000C4892">
        <w:t xml:space="preserve"> </w:t>
      </w:r>
      <w:r w:rsidRPr="0026194B">
        <w:t>take</w:t>
      </w:r>
      <w:r w:rsidR="000C4892">
        <w:t xml:space="preserve"> </w:t>
      </w:r>
      <w:r w:rsidRPr="0026194B">
        <w:t>childcare</w:t>
      </w:r>
      <w:r w:rsidR="000C4892">
        <w:t xml:space="preserve"> </w:t>
      </w:r>
      <w:r w:rsidRPr="0026194B">
        <w:t>leave</w:t>
      </w:r>
      <w:r w:rsidR="000C4892">
        <w:t xml:space="preserve"> </w:t>
      </w:r>
      <w:r w:rsidRPr="0026194B">
        <w:t>until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reaches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years.</w:t>
      </w:r>
      <w:r w:rsidR="000C4892">
        <w:t xml:space="preserve"> </w:t>
      </w:r>
    </w:p>
    <w:p w14:paraId="2C324A21" w14:textId="77777777" w:rsidR="00BD3DD6" w:rsidRPr="0026194B" w:rsidRDefault="00BD3DD6" w:rsidP="00E95D0C">
      <w:pPr>
        <w:pStyle w:val="SingleTxtG"/>
      </w:pPr>
      <w:r w:rsidRPr="0026194B">
        <w:t>189.</w:t>
      </w:r>
      <w:r w:rsidRPr="0026194B">
        <w:tab/>
        <w:t>A</w:t>
      </w:r>
      <w:r w:rsidR="000C4892">
        <w:t xml:space="preserve"> </w:t>
      </w:r>
      <w:r w:rsidRPr="0026194B">
        <w:t>father</w:t>
      </w:r>
      <w:r w:rsidR="000C4892">
        <w:t xml:space="preserve"> </w:t>
      </w:r>
      <w:r w:rsidRPr="0026194B">
        <w:t>taking</w:t>
      </w:r>
      <w:r w:rsidR="000C4892">
        <w:t xml:space="preserve"> </w:t>
      </w:r>
      <w:r w:rsidRPr="0026194B">
        <w:t>leave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same</w:t>
      </w:r>
      <w:r w:rsidR="000C4892">
        <w:t xml:space="preserve"> </w:t>
      </w:r>
      <w:r w:rsidRPr="0026194B">
        <w:t>benefits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mother.</w:t>
      </w:r>
      <w:r w:rsidR="000C4892">
        <w:t xml:space="preserve"> </w:t>
      </w:r>
      <w:r w:rsidRPr="0026194B">
        <w:t>While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father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leave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years,</w:t>
      </w:r>
      <w:r w:rsidR="000C4892">
        <w:t xml:space="preserve"> </w:t>
      </w:r>
      <w:r w:rsidRPr="0026194B">
        <w:t>he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choose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part-time</w:t>
      </w:r>
      <w:r w:rsidR="000C4892">
        <w:t xml:space="preserve"> </w:t>
      </w:r>
      <w:r w:rsidRPr="0026194B">
        <w:t>(no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half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normal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month)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his</w:t>
      </w:r>
      <w:r w:rsidR="000C4892">
        <w:t xml:space="preserve"> </w:t>
      </w:r>
      <w:r w:rsidRPr="0026194B">
        <w:t>main</w:t>
      </w:r>
      <w:r w:rsidR="000C4892">
        <w:t xml:space="preserve"> </w:t>
      </w:r>
      <w:r w:rsidRPr="0026194B">
        <w:t>workplace</w:t>
      </w:r>
      <w:r w:rsidR="000C4892">
        <w:t xml:space="preserve"> </w:t>
      </w:r>
      <w:r w:rsidRPr="0026194B">
        <w:t>(in</w:t>
      </w:r>
      <w:r w:rsidR="000C4892">
        <w:t xml:space="preserve"> </w:t>
      </w:r>
      <w:r w:rsidRPr="0026194B">
        <w:t>another</w:t>
      </w:r>
      <w:r w:rsidR="000C4892">
        <w:t xml:space="preserve"> </w:t>
      </w:r>
      <w:r w:rsidRPr="0026194B">
        <w:t>job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position)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different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work.</w:t>
      </w:r>
    </w:p>
    <w:p w14:paraId="2052A98F" w14:textId="77777777" w:rsidR="00BD3DD6" w:rsidRPr="0026194B" w:rsidRDefault="00BD3DD6" w:rsidP="00E95D0C">
      <w:pPr>
        <w:pStyle w:val="SingleTxtG"/>
      </w:pPr>
      <w:r w:rsidRPr="0026194B">
        <w:t>190.</w:t>
      </w:r>
      <w:r w:rsidRPr="0026194B">
        <w:tab/>
        <w:t>Act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219-Z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July</w:t>
      </w:r>
      <w:r w:rsidR="000C4892">
        <w:t xml:space="preserve"> </w:t>
      </w:r>
      <w:r w:rsidRPr="0026194B">
        <w:t>2019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amendments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laws</w:t>
      </w:r>
      <w:r w:rsidR="000C4892">
        <w:t xml:space="preserve"> </w:t>
      </w:r>
      <w:r w:rsidRPr="0026194B">
        <w:t>(entry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force</w:t>
      </w:r>
      <w:r w:rsidR="000C4892">
        <w:t xml:space="preserve"> </w:t>
      </w:r>
      <w:r w:rsidRPr="0026194B">
        <w:t>28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2020)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adopted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concerning</w:t>
      </w:r>
      <w:r w:rsidR="000C4892">
        <w:t xml:space="preserve"> </w:t>
      </w:r>
      <w:r w:rsidRPr="0026194B">
        <w:t>equal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opportunities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relations.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Act</w:t>
      </w:r>
      <w:r w:rsidR="000C4892">
        <w:t xml:space="preserve"> </w:t>
      </w:r>
      <w:r w:rsidRPr="0026194B">
        <w:t>provides</w:t>
      </w:r>
      <w:r w:rsidR="000C4892">
        <w:t xml:space="preserve"> </w:t>
      </w:r>
      <w:r w:rsidRPr="0026194B">
        <w:t>for:</w:t>
      </w:r>
    </w:p>
    <w:p w14:paraId="1E3F9710" w14:textId="59B01D65" w:rsidR="00BD3DD6" w:rsidRPr="0026194B" w:rsidRDefault="00BD3DD6" w:rsidP="008E08CD">
      <w:pPr>
        <w:pStyle w:val="Bullet1G"/>
      </w:pP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short-term</w:t>
      </w:r>
      <w:r w:rsidR="000C4892">
        <w:t xml:space="preserve"> </w:t>
      </w:r>
      <w:r w:rsidRPr="0026194B">
        <w:t>paternity</w:t>
      </w:r>
      <w:r w:rsidR="000C4892">
        <w:t xml:space="preserve"> </w:t>
      </w:r>
      <w:r w:rsidRPr="0026194B">
        <w:t>leave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birth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cared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(up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14</w:t>
      </w:r>
      <w:r w:rsidR="000C4892">
        <w:t xml:space="preserve"> </w:t>
      </w:r>
      <w:r w:rsidRPr="0026194B">
        <w:t>days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six</w:t>
      </w:r>
      <w:r w:rsidR="000C4892">
        <w:t xml:space="preserve"> </w:t>
      </w:r>
      <w:r w:rsidRPr="0026194B">
        <w:t>months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child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life)</w:t>
      </w:r>
    </w:p>
    <w:p w14:paraId="0892F890" w14:textId="54648F1F" w:rsidR="00BD3DD6" w:rsidRPr="0026194B" w:rsidRDefault="00BD3DD6" w:rsidP="008E08CD">
      <w:pPr>
        <w:pStyle w:val="Bullet1G"/>
      </w:pPr>
      <w:r w:rsidRPr="0026194B">
        <w:t>Extension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caring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choose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annual</w:t>
      </w:r>
      <w:r w:rsidR="000C4892">
        <w:t xml:space="preserve"> </w:t>
      </w:r>
      <w:r w:rsidRPr="0026194B">
        <w:t>leave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summer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fathers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stepfathers</w:t>
      </w:r>
    </w:p>
    <w:p w14:paraId="09566530" w14:textId="30D37387" w:rsidR="00BD3DD6" w:rsidRPr="0026194B" w:rsidRDefault="00BD3DD6" w:rsidP="008E08CD">
      <w:pPr>
        <w:pStyle w:val="Bullet1G"/>
      </w:pPr>
      <w:r w:rsidRPr="0026194B">
        <w:t>Extension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guarantees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mothers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single</w:t>
      </w:r>
      <w:r w:rsidR="000C4892">
        <w:t xml:space="preserve"> </w:t>
      </w:r>
      <w:r w:rsidRPr="0026194B">
        <w:t>parents</w:t>
      </w:r>
    </w:p>
    <w:p w14:paraId="527490BE" w14:textId="3B03BEA9" w:rsidR="00BD3DD6" w:rsidRPr="0026194B" w:rsidRDefault="00BD3DD6" w:rsidP="008E08CD">
      <w:pPr>
        <w:pStyle w:val="Bullet1G"/>
      </w:pPr>
      <w:r w:rsidRPr="0026194B">
        <w:lastRenderedPageBreak/>
        <w:t>Lifting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prohibition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overtime</w:t>
      </w:r>
      <w:r w:rsidR="000C4892">
        <w:t xml:space="preserve"> </w:t>
      </w:r>
      <w:r w:rsidRPr="0026194B">
        <w:t>work,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holidays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weekends,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business</w:t>
      </w:r>
      <w:r w:rsidR="000C4892">
        <w:t xml:space="preserve"> </w:t>
      </w:r>
      <w:r w:rsidRPr="0026194B">
        <w:t>trips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3</w:t>
      </w:r>
    </w:p>
    <w:p w14:paraId="5CE1AC9A" w14:textId="77777777" w:rsidR="00BD3DD6" w:rsidRPr="0026194B" w:rsidRDefault="00BD3DD6" w:rsidP="00E95D0C">
      <w:pPr>
        <w:pStyle w:val="SingleTxtG"/>
      </w:pPr>
      <w:r w:rsidRPr="0026194B">
        <w:t>191.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study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gender</w:t>
      </w:r>
      <w:r w:rsidR="000C4892">
        <w:t xml:space="preserve"> </w:t>
      </w:r>
      <w:r w:rsidRPr="0026194B">
        <w:t>roles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families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conducted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proposals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developed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organizational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methods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ensuring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equal</w:t>
      </w:r>
      <w:r w:rsidR="000C4892">
        <w:t xml:space="preserve"> </w:t>
      </w:r>
      <w:r w:rsidRPr="0026194B">
        <w:t>involvement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both</w:t>
      </w:r>
      <w:r w:rsidR="000C4892">
        <w:t xml:space="preserve"> </w:t>
      </w:r>
      <w:r w:rsidRPr="0026194B">
        <w:t>parents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child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life,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after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marriage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when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child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parents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unmarried.</w:t>
      </w:r>
    </w:p>
    <w:p w14:paraId="58A77925" w14:textId="77777777" w:rsidR="00BD3DD6" w:rsidRPr="0026194B" w:rsidRDefault="00BD3DD6" w:rsidP="00E95D0C">
      <w:pPr>
        <w:pStyle w:val="SingleTxtG"/>
      </w:pPr>
      <w:r w:rsidRPr="0026194B">
        <w:t>192.</w:t>
      </w:r>
      <w:r w:rsidRPr="0026194B">
        <w:tab/>
        <w:t>In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guarantees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availability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free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accessible</w:t>
      </w:r>
      <w:r w:rsidR="000C4892">
        <w:t xml:space="preserve"> </w:t>
      </w:r>
      <w:r w:rsidRPr="0026194B">
        <w:t>preschool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preschool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developing</w:t>
      </w:r>
      <w:r w:rsidR="000C4892">
        <w:t xml:space="preserve"> </w:t>
      </w:r>
      <w:r w:rsidRPr="0026194B">
        <w:t>dynamically.</w:t>
      </w:r>
      <w:r w:rsidR="000C4892">
        <w:t xml:space="preserve"> </w:t>
      </w:r>
    </w:p>
    <w:p w14:paraId="2BDF5B2E" w14:textId="77777777" w:rsidR="00BD3DD6" w:rsidRPr="0026194B" w:rsidRDefault="00BD3DD6" w:rsidP="00E95D0C">
      <w:pPr>
        <w:pStyle w:val="SingleTxtG"/>
      </w:pPr>
      <w:r w:rsidRPr="0026194B">
        <w:t>193.</w:t>
      </w:r>
      <w:r w:rsidRPr="0026194B">
        <w:tab/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5</w:t>
      </w:r>
      <w:r w:rsidR="000C4892">
        <w:t xml:space="preserve"> </w:t>
      </w:r>
      <w:r w:rsidRPr="0026194B">
        <w:t>September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3,803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establishments</w:t>
      </w:r>
      <w:r w:rsidR="000C4892">
        <w:t xml:space="preserve"> </w:t>
      </w:r>
      <w:r w:rsidRPr="0026194B">
        <w:t>offering</w:t>
      </w:r>
      <w:r w:rsidR="000C4892">
        <w:t xml:space="preserve"> </w:t>
      </w:r>
      <w:r w:rsidRPr="0026194B">
        <w:t>preschool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operation,</w:t>
      </w:r>
      <w:r w:rsidR="000C4892">
        <w:t xml:space="preserve"> </w:t>
      </w:r>
      <w:r w:rsidRPr="0026194B">
        <w:t>catering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435,000</w:t>
      </w:r>
      <w:r w:rsidR="000C4892">
        <w:t xml:space="preserve"> </w:t>
      </w:r>
      <w:r w:rsidRPr="0026194B">
        <w:t>children,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72,400</w:t>
      </w:r>
      <w:r w:rsidR="000C4892">
        <w:t xml:space="preserve"> </w:t>
      </w:r>
      <w:r w:rsidRPr="0026194B">
        <w:t>infants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toddlers</w:t>
      </w:r>
      <w:r w:rsidR="000C4892">
        <w:t xml:space="preserve"> </w:t>
      </w:r>
      <w:r w:rsidRPr="0026194B">
        <w:t>(between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months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years).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rural</w:t>
      </w:r>
      <w:r w:rsidR="000C4892">
        <w:t xml:space="preserve"> </w:t>
      </w:r>
      <w:r w:rsidRPr="0026194B">
        <w:t>areas,</w:t>
      </w:r>
      <w:r w:rsidR="000C4892">
        <w:t xml:space="preserve"> </w:t>
      </w:r>
      <w:r w:rsidRPr="0026194B">
        <w:t>1,713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establishments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operating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59,000</w:t>
      </w:r>
      <w:r w:rsidR="000C4892">
        <w:t xml:space="preserve"> </w:t>
      </w:r>
      <w:r w:rsidRPr="0026194B">
        <w:t>children,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approximately</w:t>
      </w:r>
      <w:r w:rsidR="000C4892">
        <w:t xml:space="preserve"> </w:t>
      </w:r>
      <w:r w:rsidRPr="0026194B">
        <w:t>7,000</w:t>
      </w:r>
      <w:r w:rsidR="000C4892">
        <w:t xml:space="preserve"> </w:t>
      </w:r>
      <w:r w:rsidRPr="0026194B">
        <w:t>infants.</w:t>
      </w:r>
    </w:p>
    <w:p w14:paraId="32B9CC47" w14:textId="77777777" w:rsidR="00BD3DD6" w:rsidRPr="0026194B" w:rsidRDefault="00BD3DD6" w:rsidP="00E95D0C">
      <w:pPr>
        <w:pStyle w:val="SingleTxtG"/>
      </w:pPr>
      <w:r w:rsidRPr="0026194B">
        <w:t>194.</w:t>
      </w:r>
      <w:r w:rsidRPr="0026194B">
        <w:tab/>
        <w:t>Taking</w:t>
      </w:r>
      <w:r w:rsidR="000C4892">
        <w:t xml:space="preserve"> </w:t>
      </w:r>
      <w:r w:rsidRPr="0026194B">
        <w:t>parental</w:t>
      </w:r>
      <w:r w:rsidR="000C4892">
        <w:t xml:space="preserve"> </w:t>
      </w:r>
      <w:r w:rsidRPr="0026194B">
        <w:t>needs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consideration,</w:t>
      </w:r>
      <w:r w:rsidR="000C4892">
        <w:t xml:space="preserve"> </w:t>
      </w:r>
      <w:r w:rsidRPr="0026194B">
        <w:t>children,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infants,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preschool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different</w:t>
      </w:r>
      <w:r w:rsidR="000C4892">
        <w:t xml:space="preserve"> </w:t>
      </w:r>
      <w:r w:rsidRPr="0026194B">
        <w:t>types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establishment</w:t>
      </w:r>
      <w:r w:rsidR="000C4892">
        <w:t xml:space="preserve"> </w:t>
      </w:r>
      <w:r w:rsidRPr="0026194B">
        <w:t>(nursery</w:t>
      </w:r>
      <w:r w:rsidR="000C4892">
        <w:t xml:space="preserve"> </w:t>
      </w:r>
      <w:r w:rsidRPr="0026194B">
        <w:t>schools,</w:t>
      </w:r>
      <w:r w:rsidR="000C4892">
        <w:t xml:space="preserve"> </w:t>
      </w:r>
      <w:r w:rsidRPr="0026194B">
        <w:t>combined</w:t>
      </w:r>
      <w:r w:rsidR="000C4892">
        <w:t xml:space="preserve"> </w:t>
      </w:r>
      <w:r w:rsidRPr="0026194B">
        <w:t>nurseries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kindergartens,</w:t>
      </w:r>
      <w:r w:rsidR="000C4892">
        <w:t xml:space="preserve"> </w:t>
      </w:r>
      <w:r w:rsidRPr="0026194B">
        <w:t>kindergartens,</w:t>
      </w:r>
      <w:r w:rsidR="000C4892">
        <w:t xml:space="preserve"> </w:t>
      </w:r>
      <w:r w:rsidRPr="0026194B">
        <w:t>kindergartens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combined</w:t>
      </w:r>
      <w:r w:rsidR="000C4892">
        <w:t xml:space="preserve"> </w:t>
      </w:r>
      <w:r w:rsidRPr="0026194B">
        <w:t>nurseries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kindergartens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problems,</w:t>
      </w:r>
      <w:r w:rsidR="000C4892">
        <w:t xml:space="preserve"> </w:t>
      </w:r>
      <w:r w:rsidRPr="0026194B">
        <w:t>preschool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centres)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different</w:t>
      </w:r>
      <w:r w:rsidR="000C4892">
        <w:t xml:space="preserve"> </w:t>
      </w:r>
      <w:r w:rsidRPr="0026194B">
        <w:t>forms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ownership</w:t>
      </w:r>
      <w:r w:rsidR="000C4892">
        <w:t xml:space="preserve"> </w:t>
      </w:r>
      <w:r w:rsidRPr="0026194B">
        <w:t>(public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private)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different</w:t>
      </w:r>
      <w:r w:rsidR="000C4892">
        <w:t xml:space="preserve"> </w:t>
      </w:r>
      <w:r w:rsidRPr="0026194B">
        <w:t>opening</w:t>
      </w:r>
      <w:r w:rsidR="000C4892">
        <w:t xml:space="preserve"> </w:t>
      </w:r>
      <w:r w:rsidRPr="0026194B">
        <w:t>hours</w:t>
      </w:r>
      <w:r w:rsidR="000C4892">
        <w:t xml:space="preserve"> </w:t>
      </w:r>
      <w:r w:rsidRPr="0026194B">
        <w:t>(2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7</w:t>
      </w:r>
      <w:r w:rsidR="000C4892">
        <w:t xml:space="preserve"> </w:t>
      </w:r>
      <w:r w:rsidRPr="0026194B">
        <w:t>hours,</w:t>
      </w:r>
      <w:r w:rsidR="000C4892">
        <w:t xml:space="preserve"> </w:t>
      </w:r>
      <w:r w:rsidRPr="0026194B">
        <w:t>10.5</w:t>
      </w:r>
      <w:r w:rsidR="000C4892">
        <w:t xml:space="preserve"> </w:t>
      </w:r>
      <w:r w:rsidRPr="0026194B">
        <w:t>hours,</w:t>
      </w:r>
      <w:r w:rsidR="000C4892">
        <w:t xml:space="preserve"> </w:t>
      </w:r>
      <w:r w:rsidRPr="0026194B">
        <w:t>12</w:t>
      </w:r>
      <w:r w:rsidR="000C4892">
        <w:t xml:space="preserve"> </w:t>
      </w:r>
      <w:r w:rsidRPr="0026194B">
        <w:t>hours,</w:t>
      </w:r>
      <w:r w:rsidR="000C4892">
        <w:t xml:space="preserve"> </w:t>
      </w:r>
      <w:r w:rsidRPr="0026194B">
        <w:t>24</w:t>
      </w:r>
      <w:r w:rsidR="000C4892">
        <w:t xml:space="preserve"> </w:t>
      </w:r>
      <w:r w:rsidRPr="0026194B">
        <w:t>hours).</w:t>
      </w:r>
      <w:r w:rsidR="000C4892">
        <w:t xml:space="preserve"> </w:t>
      </w:r>
      <w:r w:rsidRPr="0026194B">
        <w:t>Preschool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establishments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accessible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different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groups.</w:t>
      </w:r>
    </w:p>
    <w:p w14:paraId="1CDE8E18" w14:textId="77777777" w:rsidR="00BD3DD6" w:rsidRPr="0026194B" w:rsidRDefault="00BD3DD6" w:rsidP="00E95D0C">
      <w:pPr>
        <w:pStyle w:val="SingleTxtG"/>
      </w:pPr>
      <w:r w:rsidRPr="0026194B">
        <w:t>195.</w:t>
      </w:r>
      <w:r w:rsidRPr="0026194B">
        <w:tab/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parent</w:t>
      </w:r>
      <w:r w:rsidR="000C4892">
        <w:t xml:space="preserve"> </w:t>
      </w:r>
      <w:r w:rsidRPr="0026194B">
        <w:t>demand,</w:t>
      </w:r>
      <w:r w:rsidR="000C4892">
        <w:t xml:space="preserve"> </w:t>
      </w:r>
      <w:r w:rsidRPr="0026194B">
        <w:t>short-stay</w:t>
      </w:r>
      <w:r w:rsidR="000C4892">
        <w:t xml:space="preserve"> </w:t>
      </w:r>
      <w:r w:rsidRPr="0026194B">
        <w:t>preschool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(2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7</w:t>
      </w:r>
      <w:r w:rsidR="000C4892">
        <w:t xml:space="preserve"> </w:t>
      </w:r>
      <w:r w:rsidRPr="0026194B">
        <w:t>hours)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established:</w:t>
      </w:r>
      <w:r w:rsidR="000C4892">
        <w:t xml:space="preserve"> </w:t>
      </w:r>
      <w:r w:rsidRPr="0026194B">
        <w:t>mother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groups,</w:t>
      </w:r>
      <w:r w:rsidR="000C4892">
        <w:t xml:space="preserve"> </w:t>
      </w:r>
      <w:r w:rsidRPr="0026194B">
        <w:t>adaptation</w:t>
      </w:r>
      <w:r w:rsidR="000C4892">
        <w:t xml:space="preserve"> </w:t>
      </w:r>
      <w:r w:rsidRPr="0026194B">
        <w:t>groups,</w:t>
      </w:r>
      <w:r w:rsidR="000C4892">
        <w:t xml:space="preserve"> </w:t>
      </w:r>
      <w:r w:rsidRPr="0026194B">
        <w:t>playgroups,</w:t>
      </w:r>
      <w:r w:rsidR="000C4892">
        <w:t xml:space="preserve"> </w:t>
      </w:r>
      <w:r w:rsidRPr="0026194B">
        <w:t>evening</w:t>
      </w:r>
      <w:r w:rsidR="000C4892">
        <w:t xml:space="preserve"> </w:t>
      </w:r>
      <w:r w:rsidRPr="0026194B">
        <w:t>groups,</w:t>
      </w:r>
      <w:r w:rsidR="000C4892">
        <w:t xml:space="preserve"> </w:t>
      </w:r>
      <w:r w:rsidRPr="0026194B">
        <w:t>weekend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seasonal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year-round</w:t>
      </w:r>
      <w:r w:rsidR="000C4892">
        <w:t xml:space="preserve"> </w:t>
      </w:r>
      <w:r w:rsidRPr="0026194B">
        <w:t>playgrounds.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2014,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2,477,</w:t>
      </w:r>
      <w:r w:rsidR="000C4892">
        <w:t xml:space="preserve"> </w:t>
      </w:r>
      <w:r w:rsidRPr="0026194B">
        <w:t>while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attending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19,400,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reach</w:t>
      </w:r>
      <w:r w:rsidR="000C4892">
        <w:t xml:space="preserve"> </w:t>
      </w:r>
      <w:r w:rsidRPr="0026194B">
        <w:t>5,376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45,400</w:t>
      </w:r>
      <w:r w:rsidR="000C4892">
        <w:t xml:space="preserve"> </w:t>
      </w:r>
      <w:r w:rsidRPr="0026194B">
        <w:t>attendees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</w:t>
      </w:r>
      <w:r w:rsidR="000C4892">
        <w:t xml:space="preserve"> </w:t>
      </w:r>
      <w:r w:rsidRPr="0026194B">
        <w:t>(in</w:t>
      </w:r>
      <w:r w:rsidR="000C4892">
        <w:t xml:space="preserve"> </w:t>
      </w:r>
      <w:r w:rsidRPr="0026194B">
        <w:t>2014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2,899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25,986</w:t>
      </w:r>
      <w:r w:rsidR="000C4892">
        <w:t xml:space="preserve"> </w:t>
      </w:r>
      <w:r w:rsidRPr="0026194B">
        <w:t>children).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rural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had</w:t>
      </w:r>
      <w:r w:rsidR="000C4892">
        <w:t xml:space="preserve"> </w:t>
      </w:r>
      <w:r w:rsidRPr="0026194B">
        <w:t>1,313</w:t>
      </w:r>
      <w:r w:rsidR="000C4892">
        <w:t xml:space="preserve"> </w:t>
      </w:r>
      <w:r w:rsidRPr="0026194B">
        <w:t>short-stay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(2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7</w:t>
      </w:r>
      <w:r w:rsidR="000C4892">
        <w:t xml:space="preserve"> </w:t>
      </w:r>
      <w:r w:rsidRPr="0026194B">
        <w:t>hours)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8,060</w:t>
      </w:r>
      <w:r w:rsidR="000C4892">
        <w:t xml:space="preserve"> </w:t>
      </w:r>
      <w:r w:rsidRPr="0026194B">
        <w:t>infants.</w:t>
      </w:r>
      <w:r w:rsidR="000C4892">
        <w:t xml:space="preserve"> </w:t>
      </w:r>
    </w:p>
    <w:p w14:paraId="20FE0171" w14:textId="77777777" w:rsidR="00BD3DD6" w:rsidRPr="0026194B" w:rsidRDefault="00BD3DD6" w:rsidP="00E95D0C">
      <w:pPr>
        <w:pStyle w:val="SingleTxtG"/>
      </w:pPr>
      <w:r w:rsidRPr="0026194B">
        <w:t>196.</w:t>
      </w:r>
      <w:r w:rsidRPr="0026194B">
        <w:tab/>
        <w:t>The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enabled</w:t>
      </w:r>
      <w:r w:rsidR="000C4892">
        <w:t xml:space="preserve"> </w:t>
      </w:r>
      <w:r w:rsidRPr="0026194B">
        <w:t>preschool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coverage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44.3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22.9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rural</w:t>
      </w:r>
      <w:r w:rsidR="000C4892">
        <w:t xml:space="preserve"> </w:t>
      </w:r>
      <w:r w:rsidRPr="0026194B">
        <w:t>areas.</w:t>
      </w:r>
    </w:p>
    <w:p w14:paraId="4B8A13E8" w14:textId="77777777" w:rsidR="00BD3DD6" w:rsidRPr="0026194B" w:rsidRDefault="00BD3DD6" w:rsidP="00E95D0C">
      <w:pPr>
        <w:pStyle w:val="SingleTxtG"/>
      </w:pPr>
      <w:r w:rsidRPr="0026194B">
        <w:t>197.</w:t>
      </w:r>
      <w:r w:rsidRPr="0026194B">
        <w:tab/>
        <w:t>The</w:t>
      </w:r>
      <w:r w:rsidR="000C4892">
        <w:t xml:space="preserve"> </w:t>
      </w:r>
      <w:r w:rsidRPr="0026194B">
        <w:t>leading</w:t>
      </w:r>
      <w:r w:rsidR="000C4892">
        <w:t xml:space="preserve"> </w:t>
      </w:r>
      <w:r w:rsidRPr="0026194B">
        <w:t>position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Commonwealth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Independent</w:t>
      </w:r>
      <w:r w:rsidR="000C4892">
        <w:t xml:space="preserve"> </w:t>
      </w:r>
      <w:r w:rsidRPr="0026194B">
        <w:t>States</w:t>
      </w:r>
      <w:r w:rsidR="000C4892">
        <w:t xml:space="preserve"> </w:t>
      </w:r>
      <w:r w:rsidRPr="0026194B">
        <w:t>(CIS)</w:t>
      </w:r>
      <w:r w:rsidR="000C4892">
        <w:t xml:space="preserve"> </w:t>
      </w:r>
      <w:r w:rsidRPr="0026194B">
        <w:t>member</w:t>
      </w:r>
      <w:r w:rsidR="000C4892">
        <w:t xml:space="preserve"> </w:t>
      </w:r>
      <w:r w:rsidRPr="0026194B">
        <w:t>States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preschool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coverage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reinforced.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proportion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6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preschool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95.4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2015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96.4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rural</w:t>
      </w:r>
      <w:r w:rsidR="000C4892">
        <w:t xml:space="preserve"> </w:t>
      </w:r>
      <w:r w:rsidRPr="0026194B">
        <w:t>areas,</w:t>
      </w:r>
      <w:r w:rsidR="000C4892">
        <w:t xml:space="preserve"> </w:t>
      </w:r>
      <w:r w:rsidRPr="0026194B">
        <w:t>coverage</w:t>
      </w:r>
      <w:r w:rsidR="000C4892">
        <w:t xml:space="preserve"> </w:t>
      </w:r>
      <w:r w:rsidRPr="0026194B">
        <w:t>stood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68.3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2015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2018.</w:t>
      </w:r>
      <w:r w:rsidR="000C4892">
        <w:t xml:space="preserve"> </w:t>
      </w:r>
    </w:p>
    <w:p w14:paraId="0B2A8C8B" w14:textId="77777777" w:rsidR="00BD3DD6" w:rsidRPr="0026194B" w:rsidRDefault="00BD3DD6" w:rsidP="00E95D0C">
      <w:pPr>
        <w:pStyle w:val="SingleTxtG"/>
      </w:pPr>
      <w:r w:rsidRPr="0026194B">
        <w:t>198.</w:t>
      </w:r>
      <w:r w:rsidRPr="0026194B">
        <w:tab/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past</w:t>
      </w:r>
      <w:r w:rsidR="000C4892">
        <w:t xml:space="preserve"> </w:t>
      </w:r>
      <w:r w:rsidRPr="0026194B">
        <w:t>three</w:t>
      </w:r>
      <w:r w:rsidR="000C4892">
        <w:t xml:space="preserve"> </w:t>
      </w:r>
      <w:r w:rsidRPr="0026194B">
        <w:t>years,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proportion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6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preschool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(74.8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2016,</w:t>
      </w:r>
      <w:r w:rsidR="000C4892">
        <w:t xml:space="preserve"> </w:t>
      </w:r>
      <w:r w:rsidRPr="0026194B">
        <w:t>75.8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2017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79.4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2018).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rural</w:t>
      </w:r>
      <w:r w:rsidR="000C4892">
        <w:t xml:space="preserve"> </w:t>
      </w:r>
      <w:r w:rsidRPr="0026194B">
        <w:t>areas,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equivalent</w:t>
      </w:r>
      <w:r w:rsidR="000C4892">
        <w:t xml:space="preserve"> </w:t>
      </w:r>
      <w:r w:rsidRPr="0026194B">
        <w:t>figure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51.7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(49.4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2016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49.8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2017).</w:t>
      </w:r>
    </w:p>
    <w:p w14:paraId="7A5E5B21" w14:textId="77777777" w:rsidR="00BD3DD6" w:rsidRPr="0026194B" w:rsidRDefault="00BD3DD6" w:rsidP="00E95D0C">
      <w:pPr>
        <w:pStyle w:val="SingleTxtG"/>
      </w:pPr>
      <w:r w:rsidRPr="0026194B">
        <w:t>199.</w:t>
      </w:r>
      <w:r w:rsidRPr="0026194B">
        <w:tab/>
        <w:t>Full</w:t>
      </w:r>
      <w:r w:rsidR="000C4892">
        <w:t xml:space="preserve"> </w:t>
      </w:r>
      <w:r w:rsidRPr="0026194B">
        <w:t>coverage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school</w:t>
      </w:r>
      <w:r w:rsidR="000C4892">
        <w:t xml:space="preserve"> </w:t>
      </w:r>
      <w:r w:rsidRPr="0026194B">
        <w:t>preparation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5-year-olds,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had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achieved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previous</w:t>
      </w:r>
      <w:r w:rsidR="000C4892">
        <w:t xml:space="preserve"> </w:t>
      </w:r>
      <w:r w:rsidRPr="0026194B">
        <w:t>years,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maintained,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ensures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begin</w:t>
      </w:r>
      <w:r w:rsidR="000C4892">
        <w:t xml:space="preserve"> </w:t>
      </w:r>
      <w:r w:rsidRPr="0026194B">
        <w:t>school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equal</w:t>
      </w:r>
      <w:r w:rsidR="000C4892">
        <w:t xml:space="preserve"> </w:t>
      </w:r>
      <w:r w:rsidRPr="0026194B">
        <w:t>opportunities.</w:t>
      </w:r>
      <w:r w:rsidR="000C4892">
        <w:t xml:space="preserve"> </w:t>
      </w:r>
    </w:p>
    <w:p w14:paraId="10DAE864" w14:textId="77777777" w:rsidR="00BD3DD6" w:rsidRPr="0026194B" w:rsidRDefault="00BD3DD6" w:rsidP="00E95D0C">
      <w:pPr>
        <w:pStyle w:val="SingleTxtG"/>
      </w:pPr>
      <w:r w:rsidRPr="0026194B">
        <w:t>200.</w:t>
      </w:r>
      <w:r w:rsidRPr="0026194B">
        <w:tab/>
        <w:t>From</w:t>
      </w:r>
      <w:r w:rsidR="000C4892">
        <w:t xml:space="preserve"> </w:t>
      </w:r>
      <w:r w:rsidRPr="0026194B">
        <w:t>2013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internal</w:t>
      </w:r>
      <w:r w:rsidR="000C4892">
        <w:t xml:space="preserve"> </w:t>
      </w:r>
      <w:r w:rsidRPr="0026194B">
        <w:t>affairs</w:t>
      </w:r>
      <w:r w:rsidR="000C4892">
        <w:t xml:space="preserve"> </w:t>
      </w:r>
      <w:r w:rsidRPr="0026194B">
        <w:t>authorities</w:t>
      </w:r>
      <w:r w:rsidR="000C4892">
        <w:t xml:space="preserve"> </w:t>
      </w:r>
      <w:r w:rsidRPr="0026194B">
        <w:t>identified</w:t>
      </w:r>
      <w:r w:rsidR="000C4892">
        <w:t xml:space="preserve"> </w:t>
      </w:r>
      <w:r w:rsidRPr="0026194B">
        <w:t>615</w:t>
      </w:r>
      <w:r w:rsidR="000C4892">
        <w:t xml:space="preserve"> </w:t>
      </w:r>
      <w:r w:rsidRPr="0026194B">
        <w:t>trafficking-related</w:t>
      </w:r>
      <w:r w:rsidR="000C4892">
        <w:t xml:space="preserve"> </w:t>
      </w:r>
      <w:r w:rsidRPr="0026194B">
        <w:t>offences</w:t>
      </w:r>
      <w:r w:rsidR="000C4892">
        <w:t xml:space="preserve"> </w:t>
      </w:r>
      <w:r w:rsidRPr="0026194B">
        <w:t>(covered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Protocol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Prevent,</w:t>
      </w:r>
      <w:r w:rsidR="000C4892">
        <w:t xml:space="preserve"> </w:t>
      </w:r>
      <w:r w:rsidRPr="0026194B">
        <w:t>Suppress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Punish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Persons,</w:t>
      </w:r>
      <w:r w:rsidR="000C4892">
        <w:t xml:space="preserve"> </w:t>
      </w:r>
      <w:r w:rsidRPr="0026194B">
        <w:t>Especially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Children,</w:t>
      </w:r>
      <w:r w:rsidR="000C4892">
        <w:t xml:space="preserve"> </w:t>
      </w:r>
      <w:r w:rsidRPr="0026194B">
        <w:t>supplementing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United</w:t>
      </w:r>
      <w:r w:rsidR="000C4892">
        <w:t xml:space="preserve"> </w:t>
      </w:r>
      <w:r w:rsidRPr="0026194B">
        <w:t>Nations</w:t>
      </w:r>
      <w:r w:rsidR="000C4892">
        <w:t xml:space="preserve"> </w:t>
      </w:r>
      <w:r w:rsidRPr="0026194B">
        <w:t>Convention</w:t>
      </w:r>
      <w:r w:rsidR="000C4892">
        <w:t xml:space="preserve"> </w:t>
      </w:r>
      <w:r w:rsidRPr="0026194B">
        <w:t>against</w:t>
      </w:r>
      <w:r w:rsidR="000C4892">
        <w:t xml:space="preserve"> </w:t>
      </w:r>
      <w:r w:rsidRPr="0026194B">
        <w:t>Transnational</w:t>
      </w:r>
      <w:r w:rsidR="000C4892">
        <w:t xml:space="preserve"> </w:t>
      </w:r>
      <w:r w:rsidRPr="0026194B">
        <w:t>Organized</w:t>
      </w:r>
      <w:r w:rsidR="000C4892">
        <w:t xml:space="preserve"> </w:t>
      </w:r>
      <w:r w:rsidRPr="0026194B">
        <w:t>Crime),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15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direct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persons.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authorities</w:t>
      </w:r>
      <w:r w:rsidR="000C4892">
        <w:t xml:space="preserve"> </w:t>
      </w:r>
      <w:r w:rsidRPr="0026194B">
        <w:t>shut</w:t>
      </w:r>
      <w:r w:rsidR="000C4892">
        <w:t xml:space="preserve"> </w:t>
      </w:r>
      <w:r w:rsidRPr="0026194B">
        <w:t>down</w:t>
      </w:r>
      <w:r w:rsidR="000C4892">
        <w:t xml:space="preserve"> </w:t>
      </w:r>
      <w:r w:rsidRPr="0026194B">
        <w:t>95</w:t>
      </w:r>
      <w:r w:rsidR="000C4892">
        <w:t xml:space="preserve"> </w:t>
      </w:r>
      <w:r w:rsidRPr="0026194B">
        <w:t>networks</w:t>
      </w:r>
      <w:r w:rsidR="000C4892">
        <w:t xml:space="preserve"> </w:t>
      </w:r>
      <w:r w:rsidRPr="0026194B">
        <w:t>taking</w:t>
      </w:r>
      <w:r w:rsidR="000C4892">
        <w:t xml:space="preserve"> </w:t>
      </w:r>
      <w:r w:rsidRPr="0026194B">
        <w:t>people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exploitation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network</w:t>
      </w:r>
      <w:r w:rsidR="000C4892">
        <w:t xml:space="preserve"> </w:t>
      </w:r>
      <w:r w:rsidRPr="0026194B">
        <w:t>bringing</w:t>
      </w:r>
      <w:r w:rsidR="000C4892">
        <w:t xml:space="preserve"> </w:t>
      </w:r>
      <w:r w:rsidRPr="0026194B">
        <w:t>them</w:t>
      </w:r>
      <w:r w:rsidR="000C4892">
        <w:t xml:space="preserve"> </w:t>
      </w:r>
      <w:r w:rsidRPr="0026194B">
        <w:t>in.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curbing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spread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prostitution</w:t>
      </w:r>
      <w:r w:rsidR="000C4892">
        <w:t xml:space="preserve"> </w:t>
      </w:r>
      <w:r w:rsidRPr="0026194B">
        <w:t>(as</w:t>
      </w:r>
      <w:r w:rsidR="000C4892">
        <w:t xml:space="preserve"> </w:t>
      </w:r>
      <w:r w:rsidRPr="0026194B">
        <w:t>one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main</w:t>
      </w:r>
      <w:r w:rsidR="000C4892">
        <w:t xml:space="preserve"> </w:t>
      </w:r>
      <w:r w:rsidRPr="0026194B">
        <w:t>drivers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sexual</w:t>
      </w:r>
      <w:r w:rsidR="000C4892">
        <w:t xml:space="preserve"> </w:t>
      </w:r>
      <w:r w:rsidRPr="0026194B">
        <w:t>exploitation),</w:t>
      </w:r>
      <w:r w:rsidR="000C4892">
        <w:t xml:space="preserve"> </w:t>
      </w:r>
      <w:r w:rsidRPr="0026194B">
        <w:t>8,011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subject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administrative</w:t>
      </w:r>
      <w:r w:rsidR="000C4892">
        <w:t xml:space="preserve"> </w:t>
      </w:r>
      <w:r w:rsidRPr="0026194B">
        <w:t>proceedings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selling</w:t>
      </w:r>
      <w:r w:rsidR="000C4892">
        <w:t xml:space="preserve"> </w:t>
      </w:r>
      <w:r w:rsidRPr="0026194B">
        <w:t>sexual</w:t>
      </w:r>
      <w:r w:rsidR="000C4892">
        <w:t xml:space="preserve"> </w:t>
      </w:r>
      <w:r w:rsidRPr="0026194B">
        <w:t>services.</w:t>
      </w:r>
    </w:p>
    <w:p w14:paraId="39121148" w14:textId="77777777" w:rsidR="00BD3DD6" w:rsidRPr="0026194B" w:rsidRDefault="00BD3DD6" w:rsidP="00E95D0C">
      <w:pPr>
        <w:pStyle w:val="SingleTxtG"/>
      </w:pPr>
      <w:r w:rsidRPr="0026194B">
        <w:t>201.</w:t>
      </w:r>
      <w:r w:rsidRPr="0026194B">
        <w:tab/>
        <w:t>There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significant</w:t>
      </w:r>
      <w:r w:rsidR="000C4892">
        <w:t xml:space="preserve"> </w:t>
      </w:r>
      <w:r w:rsidRPr="0026194B">
        <w:t>increase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trafficking-related</w:t>
      </w:r>
      <w:r w:rsidR="000C4892">
        <w:t xml:space="preserve"> </w:t>
      </w:r>
      <w:r w:rsidRPr="0026194B">
        <w:t>offences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reporting</w:t>
      </w:r>
      <w:r w:rsidR="000C4892">
        <w:t xml:space="preserve"> </w:t>
      </w:r>
      <w:r w:rsidRPr="0026194B">
        <w:t>period,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indicates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preventive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effective.</w:t>
      </w:r>
    </w:p>
    <w:p w14:paraId="052DBF8A" w14:textId="77777777" w:rsidR="00BD3DD6" w:rsidRPr="0026194B" w:rsidRDefault="00BD3DD6" w:rsidP="00E95D0C">
      <w:pPr>
        <w:pStyle w:val="SingleTxtG"/>
      </w:pPr>
      <w:r w:rsidRPr="0026194B">
        <w:t>202.</w:t>
      </w:r>
      <w:r w:rsidRPr="0026194B">
        <w:tab/>
        <w:t>Comprehensive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combat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persons,</w:t>
      </w:r>
      <w:r w:rsidR="000C4892">
        <w:t xml:space="preserve"> </w:t>
      </w:r>
      <w:r w:rsidRPr="0026194B">
        <w:t>mostly</w:t>
      </w:r>
      <w:r w:rsidR="000C4892">
        <w:t xml:space="preserve"> </w:t>
      </w:r>
      <w:r w:rsidRPr="0026194B">
        <w:t>aimed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prevention,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Belarus.</w:t>
      </w:r>
      <w:r w:rsidR="000C4892">
        <w:t xml:space="preserve"> </w:t>
      </w:r>
    </w:p>
    <w:p w14:paraId="4719D671" w14:textId="77777777" w:rsidR="00BD3DD6" w:rsidRPr="0026194B" w:rsidRDefault="00BD3DD6" w:rsidP="00E95D0C">
      <w:pPr>
        <w:pStyle w:val="SingleTxtG"/>
      </w:pPr>
      <w:r w:rsidRPr="0026194B">
        <w:lastRenderedPageBreak/>
        <w:t>203.</w:t>
      </w:r>
      <w:r w:rsidRPr="0026194B">
        <w:tab/>
        <w:t>Anti-trafficking</w:t>
      </w:r>
      <w:r w:rsidR="000C4892">
        <w:t xml:space="preserve"> </w:t>
      </w:r>
      <w:r w:rsidRPr="0026194B">
        <w:t>programmes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implemented,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active</w:t>
      </w:r>
      <w:r w:rsidR="000C4892">
        <w:t xml:space="preserve"> </w:t>
      </w:r>
      <w:r w:rsidRPr="0026194B">
        <w:t>engagement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but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non-governmental</w:t>
      </w:r>
      <w:r w:rsidR="000C4892">
        <w:t xml:space="preserve"> </w:t>
      </w:r>
      <w:r w:rsidRPr="0026194B">
        <w:t>organizations.</w:t>
      </w:r>
      <w:r w:rsidR="000C4892">
        <w:t xml:space="preserve"> </w:t>
      </w:r>
      <w:r w:rsidRPr="0026194B">
        <w:t>While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programmes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initially</w:t>
      </w:r>
      <w:r w:rsidR="000C4892">
        <w:t xml:space="preserve"> </w:t>
      </w:r>
      <w:r w:rsidRPr="0026194B">
        <w:t>concentrated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criminal</w:t>
      </w:r>
      <w:r w:rsidR="000C4892">
        <w:t xml:space="preserve"> </w:t>
      </w:r>
      <w:r w:rsidRPr="0026194B">
        <w:t>prosecution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traffickers,</w:t>
      </w:r>
      <w:r w:rsidR="000C4892">
        <w:t xml:space="preserve"> </w:t>
      </w:r>
      <w:r w:rsidRPr="0026194B">
        <w:t>focus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subsequently</w:t>
      </w:r>
      <w:r w:rsidR="000C4892">
        <w:t xml:space="preserve"> </w:t>
      </w:r>
      <w:r w:rsidRPr="0026194B">
        <w:t>shifted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persons,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operation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telephone</w:t>
      </w:r>
      <w:r w:rsidR="000C4892">
        <w:t xml:space="preserve"> </w:t>
      </w:r>
      <w:r w:rsidRPr="0026194B">
        <w:t>hotlines,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production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advertising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victims,</w:t>
      </w:r>
      <w:r w:rsidR="000C4892">
        <w:t xml:space="preserve"> </w:t>
      </w:r>
      <w:r w:rsidRPr="0026194B">
        <w:t>fully</w:t>
      </w:r>
      <w:r w:rsidR="000C4892">
        <w:t xml:space="preserve"> </w:t>
      </w:r>
      <w:r w:rsidRPr="0026194B">
        <w:t>benefiting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capacity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Organization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Migration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civil</w:t>
      </w:r>
      <w:r w:rsidR="000C4892">
        <w:t xml:space="preserve"> </w:t>
      </w:r>
      <w:r w:rsidRPr="0026194B">
        <w:t>society</w:t>
      </w:r>
      <w:r w:rsidR="000C4892">
        <w:t xml:space="preserve"> </w:t>
      </w:r>
      <w:r w:rsidRPr="0026194B">
        <w:t>organizations.</w:t>
      </w:r>
    </w:p>
    <w:p w14:paraId="45448790" w14:textId="77777777" w:rsidR="00BD3DD6" w:rsidRPr="0026194B" w:rsidRDefault="00BD3DD6" w:rsidP="00E95D0C">
      <w:pPr>
        <w:pStyle w:val="SingleTxtG"/>
      </w:pPr>
      <w:r w:rsidRPr="0026194B">
        <w:t>204.</w:t>
      </w:r>
      <w:r w:rsidRPr="0026194B">
        <w:tab/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Act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350-Z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7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2012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Combating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Persons,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adopted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485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11</w:t>
      </w:r>
      <w:r w:rsidR="000C4892">
        <w:t xml:space="preserve"> </w:t>
      </w:r>
      <w:r w:rsidRPr="0026194B">
        <w:t>June</w:t>
      </w:r>
      <w:r w:rsidR="000C4892">
        <w:t xml:space="preserve"> </w:t>
      </w:r>
      <w:r w:rsidRPr="0026194B">
        <w:t>2015,</w:t>
      </w:r>
      <w:r w:rsidR="000C4892">
        <w:t xml:space="preserve"> </w:t>
      </w:r>
      <w:r w:rsidRPr="0026194B">
        <w:t>approving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regulations</w:t>
      </w:r>
      <w:r w:rsidR="000C4892">
        <w:t xml:space="preserve"> </w:t>
      </w:r>
      <w:r w:rsidRPr="0026194B">
        <w:t>governing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identifying</w:t>
      </w:r>
      <w:r w:rsidR="000C4892">
        <w:t xml:space="preserve"> </w:t>
      </w:r>
      <w:r w:rsidRPr="0026194B">
        <w:t>victims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trafficking,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completing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questionnaire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could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victims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related</w:t>
      </w:r>
      <w:r w:rsidR="000C4892">
        <w:t xml:space="preserve"> </w:t>
      </w:r>
      <w:r w:rsidRPr="0026194B">
        <w:t>offences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submitting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contained</w:t>
      </w:r>
      <w:r w:rsidR="000C4892">
        <w:t xml:space="preserve"> </w:t>
      </w:r>
      <w:r w:rsidRPr="0026194B">
        <w:t>therein.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regulations,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mechanism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identify</w:t>
      </w:r>
      <w:r w:rsidR="000C4892">
        <w:t xml:space="preserve"> </w:t>
      </w:r>
      <w:r w:rsidRPr="0026194B">
        <w:t>victims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refer</w:t>
      </w:r>
      <w:r w:rsidR="000C4892">
        <w:t xml:space="preserve"> </w:t>
      </w:r>
      <w:r w:rsidRPr="0026194B">
        <w:t>them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running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Belarus.</w:t>
      </w:r>
      <w:r w:rsidR="000C4892">
        <w:t xml:space="preserve"> </w:t>
      </w:r>
    </w:p>
    <w:p w14:paraId="71118955" w14:textId="77777777" w:rsidR="00BD3DD6" w:rsidRPr="0026194B" w:rsidRDefault="00BD3DD6" w:rsidP="00E95D0C">
      <w:pPr>
        <w:pStyle w:val="SingleTxtG"/>
      </w:pPr>
      <w:r w:rsidRPr="0026194B">
        <w:t>205.</w:t>
      </w:r>
      <w:r w:rsidRPr="0026194B">
        <w:tab/>
        <w:t>From</w:t>
      </w:r>
      <w:r w:rsidR="000C4892">
        <w:t xml:space="preserve"> </w:t>
      </w:r>
      <w:r w:rsidRPr="0026194B">
        <w:t>2013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internal</w:t>
      </w:r>
      <w:r w:rsidR="000C4892">
        <w:t xml:space="preserve"> </w:t>
      </w:r>
      <w:r w:rsidRPr="0026194B">
        <w:t>affairs</w:t>
      </w:r>
      <w:r w:rsidR="000C4892">
        <w:t xml:space="preserve"> </w:t>
      </w:r>
      <w:r w:rsidRPr="0026194B">
        <w:t>authorities</w:t>
      </w:r>
      <w:r w:rsidR="000C4892">
        <w:t xml:space="preserve"> </w:t>
      </w:r>
      <w:r w:rsidRPr="0026194B">
        <w:t>identified</w:t>
      </w:r>
      <w:r w:rsidR="000C4892">
        <w:t xml:space="preserve"> </w:t>
      </w:r>
      <w:r w:rsidRPr="0026194B">
        <w:t>824</w:t>
      </w:r>
      <w:r w:rsidR="000C4892">
        <w:t xml:space="preserve"> </w:t>
      </w:r>
      <w:r w:rsidRPr="0026194B">
        <w:t>victims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persons,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173</w:t>
      </w:r>
      <w:r w:rsidR="000C4892">
        <w:t xml:space="preserve"> </w:t>
      </w:r>
      <w:r w:rsidRPr="0026194B">
        <w:t>minors.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victims,</w:t>
      </w:r>
      <w:r w:rsidR="000C4892">
        <w:t xml:space="preserve"> </w:t>
      </w:r>
      <w:r w:rsidRPr="0026194B">
        <w:t>770</w:t>
      </w:r>
      <w:r w:rsidR="000C4892">
        <w:t xml:space="preserve"> </w:t>
      </w:r>
      <w:r w:rsidRPr="0026194B">
        <w:t>had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subjected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sexual</w:t>
      </w:r>
      <w:r w:rsidR="000C4892">
        <w:t xml:space="preserve"> </w:t>
      </w:r>
      <w:r w:rsidRPr="0026194B">
        <w:t>exploitation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54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exploitation.</w:t>
      </w:r>
      <w:r w:rsidR="000C4892">
        <w:t xml:space="preserve"> </w:t>
      </w:r>
    </w:p>
    <w:p w14:paraId="48CE82E8" w14:textId="77777777" w:rsidR="00BD3DD6" w:rsidRPr="0026194B" w:rsidRDefault="00BD3DD6" w:rsidP="00E95D0C">
      <w:pPr>
        <w:pStyle w:val="SingleTxtG"/>
      </w:pPr>
      <w:r w:rsidRPr="0026194B">
        <w:t>206.</w:t>
      </w:r>
      <w:r w:rsidRPr="0026194B">
        <w:tab/>
        <w:t>Rehabilitation</w:t>
      </w:r>
      <w:r w:rsidR="000C4892">
        <w:t xml:space="preserve"> </w:t>
      </w:r>
      <w:r w:rsidRPr="0026194B">
        <w:t>referrals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264</w:t>
      </w:r>
      <w:r w:rsidR="000C4892">
        <w:t xml:space="preserve"> </w:t>
      </w:r>
      <w:r w:rsidRPr="0026194B">
        <w:t>victims</w:t>
      </w:r>
      <w:r w:rsidR="000C4892">
        <w:t xml:space="preserve"> </w:t>
      </w:r>
      <w:r w:rsidRPr="0026194B">
        <w:t>(the</w:t>
      </w:r>
      <w:r w:rsidR="000C4892">
        <w:t xml:space="preserve"> </w:t>
      </w:r>
      <w:r w:rsidRPr="0026194B">
        <w:t>rest</w:t>
      </w:r>
      <w:r w:rsidR="000C4892">
        <w:t xml:space="preserve"> </w:t>
      </w:r>
      <w:r w:rsidRPr="0026194B">
        <w:t>did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require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time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identification).</w:t>
      </w:r>
    </w:p>
    <w:p w14:paraId="3580D007" w14:textId="77777777" w:rsidR="00BD3DD6" w:rsidRPr="0026194B" w:rsidRDefault="00BD3DD6" w:rsidP="00E95D0C">
      <w:pPr>
        <w:pStyle w:val="SingleTxtG"/>
      </w:pPr>
      <w:r w:rsidRPr="0026194B">
        <w:t>207.</w:t>
      </w:r>
      <w:r w:rsidRPr="0026194B">
        <w:tab/>
        <w:t>The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provides</w:t>
      </w:r>
      <w:r w:rsidR="000C4892">
        <w:t xml:space="preserve"> </w:t>
      </w:r>
      <w:r w:rsidRPr="0026194B">
        <w:t>that,</w:t>
      </w:r>
      <w:r w:rsidR="000C4892">
        <w:t xml:space="preserve"> </w:t>
      </w:r>
      <w:r w:rsidRPr="0026194B">
        <w:t>when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citizen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identified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possible</w:t>
      </w:r>
      <w:r w:rsidR="000C4892">
        <w:t xml:space="preserve"> </w:t>
      </w:r>
      <w:r w:rsidRPr="0026194B">
        <w:t>victim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related</w:t>
      </w:r>
      <w:r w:rsidR="000C4892">
        <w:t xml:space="preserve"> </w:t>
      </w:r>
      <w:r w:rsidRPr="0026194B">
        <w:t>offences,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competent</w:t>
      </w:r>
      <w:r w:rsidR="000C4892">
        <w:t xml:space="preserve"> </w:t>
      </w:r>
      <w:r w:rsidRPr="0026194B">
        <w:t>authorities</w:t>
      </w:r>
      <w:r w:rsidR="000C4892">
        <w:t xml:space="preserve"> </w:t>
      </w:r>
      <w:r w:rsidRPr="0026194B">
        <w:t>inform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person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his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her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benefit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protective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measures,</w:t>
      </w:r>
      <w:r w:rsidR="000C4892">
        <w:t xml:space="preserve"> </w:t>
      </w:r>
      <w:r w:rsidRPr="0026194B">
        <w:t>ascertain</w:t>
      </w:r>
      <w:r w:rsidR="000C4892">
        <w:t xml:space="preserve"> </w:t>
      </w:r>
      <w:r w:rsidRPr="0026194B">
        <w:t>what</w:t>
      </w:r>
      <w:r w:rsidR="000C4892">
        <w:t xml:space="preserve"> </w:t>
      </w:r>
      <w:r w:rsidRPr="0026194B">
        <w:t>kinds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person</w:t>
      </w:r>
      <w:r w:rsidR="000C4892">
        <w:t xml:space="preserve"> </w:t>
      </w:r>
      <w:r w:rsidRPr="0026194B">
        <w:t>requires,</w:t>
      </w:r>
      <w:r w:rsidR="000C4892">
        <w:t xml:space="preserve"> </w:t>
      </w:r>
      <w:r w:rsidRPr="0026194B">
        <w:t>determine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provide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assistance,</w:t>
      </w:r>
      <w:r w:rsidR="000C4892">
        <w:t xml:space="preserve"> </w:t>
      </w:r>
      <w:r w:rsidRPr="0026194B">
        <w:t>refer</w:t>
      </w:r>
      <w:r w:rsidR="000C4892">
        <w:t xml:space="preserve"> </w:t>
      </w:r>
      <w:r w:rsidRPr="0026194B">
        <w:t>and,</w:t>
      </w:r>
      <w:r w:rsidR="000C4892">
        <w:t xml:space="preserve"> </w:t>
      </w:r>
      <w:r w:rsidRPr="0026194B">
        <w:t>if</w:t>
      </w:r>
      <w:r w:rsidR="000C4892">
        <w:t xml:space="preserve"> </w:t>
      </w:r>
      <w:r w:rsidRPr="0026194B">
        <w:t>necessary,</w:t>
      </w:r>
      <w:r w:rsidR="000C4892">
        <w:t xml:space="preserve"> </w:t>
      </w:r>
      <w:r w:rsidRPr="0026194B">
        <w:t>accompany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person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protective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measures.</w:t>
      </w:r>
      <w:r w:rsidR="000C4892">
        <w:t xml:space="preserve"> </w:t>
      </w:r>
    </w:p>
    <w:p w14:paraId="29B97CE7" w14:textId="77777777" w:rsidR="00BD3DD6" w:rsidRPr="0026194B" w:rsidRDefault="00BD3DD6" w:rsidP="00E95D0C">
      <w:pPr>
        <w:pStyle w:val="SingleTxtG"/>
      </w:pPr>
      <w:r w:rsidRPr="0026194B">
        <w:t>208.</w:t>
      </w:r>
      <w:r w:rsidRPr="0026194B">
        <w:tab/>
        <w:t>Victim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functions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local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centres</w:t>
      </w:r>
      <w:r w:rsidR="000C4892">
        <w:t xml:space="preserve"> </w:t>
      </w:r>
      <w:r w:rsidRPr="0026194B">
        <w:t>(146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total)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municipal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children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centres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Homieĺ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Minsk,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operate</w:t>
      </w:r>
      <w:r w:rsidR="000C4892">
        <w:t xml:space="preserve"> </w:t>
      </w:r>
      <w:r w:rsidRPr="0026194B">
        <w:t>within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system.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centres</w:t>
      </w:r>
      <w:r w:rsidR="000C4892">
        <w:t xml:space="preserve"> </w:t>
      </w:r>
      <w:r w:rsidRPr="0026194B">
        <w:t>also</w:t>
      </w:r>
      <w:r w:rsidR="000C4892">
        <w:t xml:space="preserve"> </w:t>
      </w:r>
      <w:proofErr w:type="gramStart"/>
      <w:r w:rsidRPr="0026194B">
        <w:t>provide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to</w:t>
      </w:r>
      <w:proofErr w:type="gramEnd"/>
      <w:r w:rsidR="000C4892">
        <w:t xml:space="preserve"> </w:t>
      </w:r>
      <w:r w:rsidRPr="0026194B">
        <w:t>victims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domestic</w:t>
      </w:r>
      <w:r w:rsidR="000C4892">
        <w:t xml:space="preserve"> </w:t>
      </w:r>
      <w:r w:rsidRPr="0026194B">
        <w:t>violence.</w:t>
      </w:r>
      <w:r w:rsidR="000C4892">
        <w:t xml:space="preserve"> </w:t>
      </w:r>
    </w:p>
    <w:p w14:paraId="4BF97406" w14:textId="77777777" w:rsidR="00BD3DD6" w:rsidRPr="0026194B" w:rsidRDefault="00BD3DD6" w:rsidP="00E95D0C">
      <w:pPr>
        <w:pStyle w:val="SingleTxtG"/>
      </w:pPr>
      <w:r w:rsidRPr="0026194B">
        <w:t>209.</w:t>
      </w:r>
      <w:r w:rsidRPr="0026194B">
        <w:tab/>
        <w:t>A</w:t>
      </w:r>
      <w:r w:rsidR="000C4892">
        <w:t xml:space="preserve"> </w:t>
      </w:r>
      <w:r w:rsidRPr="0026194B">
        <w:t>network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24-hour</w:t>
      </w:r>
      <w:r w:rsidR="000C4892">
        <w:t xml:space="preserve"> </w:t>
      </w:r>
      <w:r w:rsidRPr="0026194B">
        <w:t>crisis</w:t>
      </w:r>
      <w:r w:rsidR="000C4892">
        <w:t xml:space="preserve"> </w:t>
      </w:r>
      <w:r w:rsidRPr="0026194B">
        <w:t>rooms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operation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increase</w:t>
      </w:r>
      <w:r w:rsidR="000C4892">
        <w:t xml:space="preserve"> </w:t>
      </w:r>
      <w:r w:rsidRPr="0026194B">
        <w:t>access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temporary</w:t>
      </w:r>
      <w:r w:rsidR="000C4892">
        <w:t xml:space="preserve"> </w:t>
      </w:r>
      <w:r w:rsidRPr="0026194B">
        <w:t>shelter</w:t>
      </w:r>
      <w:r w:rsidR="000C4892">
        <w:t xml:space="preserve"> </w:t>
      </w:r>
      <w:r w:rsidRPr="0026194B">
        <w:t>services.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132</w:t>
      </w:r>
      <w:r w:rsidR="000C4892">
        <w:t xml:space="preserve"> </w:t>
      </w:r>
      <w:r w:rsidRPr="0026194B">
        <w:t>crisis</w:t>
      </w:r>
      <w:r w:rsidR="000C4892">
        <w:t xml:space="preserve"> </w:t>
      </w:r>
      <w:r w:rsidRPr="0026194B">
        <w:t>rooms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country.</w:t>
      </w:r>
    </w:p>
    <w:p w14:paraId="3BE4D64F" w14:textId="77777777" w:rsidR="00BD3DD6" w:rsidRPr="0026194B" w:rsidRDefault="00BD3DD6" w:rsidP="00E95D0C">
      <w:pPr>
        <w:pStyle w:val="SingleTxtG"/>
      </w:pPr>
      <w:r w:rsidRPr="0026194B">
        <w:t>210.</w:t>
      </w:r>
      <w:r w:rsidRPr="0026194B">
        <w:tab/>
        <w:t>Improvements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effectiveness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efforts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assist</w:t>
      </w:r>
      <w:r w:rsidR="000C4892">
        <w:t xml:space="preserve"> </w:t>
      </w:r>
      <w:r w:rsidRPr="0026194B">
        <w:t>victims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domestic</w:t>
      </w:r>
      <w:r w:rsidR="000C4892">
        <w:t xml:space="preserve"> </w:t>
      </w:r>
      <w:r w:rsidRPr="0026194B">
        <w:t>violence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continuously</w:t>
      </w:r>
      <w:r w:rsidR="000C4892">
        <w:t xml:space="preserve"> </w:t>
      </w:r>
      <w:r w:rsidRPr="0026194B">
        <w:t>monitored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Protection.</w:t>
      </w:r>
    </w:p>
    <w:p w14:paraId="54FE5D27" w14:textId="77777777" w:rsidR="00BD3DD6" w:rsidRPr="0026194B" w:rsidRDefault="00BD3DD6" w:rsidP="00E95D0C">
      <w:pPr>
        <w:pStyle w:val="SingleTxtG"/>
      </w:pPr>
      <w:r w:rsidRPr="0026194B">
        <w:t>211.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679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stayed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crisis</w:t>
      </w:r>
      <w:r w:rsidR="000C4892">
        <w:t xml:space="preserve"> </w:t>
      </w:r>
      <w:r w:rsidRPr="0026194B">
        <w:t>room,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4</w:t>
      </w:r>
      <w:r w:rsidR="000C4892">
        <w:t xml:space="preserve"> </w:t>
      </w:r>
      <w:r w:rsidRPr="0026194B">
        <w:t>victims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persons.</w:t>
      </w:r>
    </w:p>
    <w:p w14:paraId="3D4893CF" w14:textId="77777777" w:rsidR="00BD3DD6" w:rsidRPr="0026194B" w:rsidRDefault="00BD3DD6" w:rsidP="00E95D0C">
      <w:pPr>
        <w:pStyle w:val="SingleTxtG"/>
      </w:pPr>
      <w:r w:rsidRPr="0026194B">
        <w:t>212.</w:t>
      </w:r>
      <w:r w:rsidRPr="0026194B">
        <w:tab/>
        <w:t>Applicants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services:</w:t>
      </w:r>
      <w:r w:rsidR="000C4892">
        <w:t xml:space="preserve"> </w:t>
      </w:r>
      <w:r w:rsidRPr="0026194B">
        <w:t>temporary</w:t>
      </w:r>
      <w:r w:rsidR="000C4892">
        <w:t xml:space="preserve"> </w:t>
      </w:r>
      <w:r w:rsidRPr="0026194B">
        <w:t>accommodation,</w:t>
      </w:r>
      <w:r w:rsidR="000C4892">
        <w:t xml:space="preserve"> </w:t>
      </w:r>
      <w:r w:rsidRPr="0026194B">
        <w:t>psychosocial,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advisory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humanitarian</w:t>
      </w:r>
      <w:r w:rsidR="000C4892">
        <w:t xml:space="preserve"> </w:t>
      </w:r>
      <w:r w:rsidRPr="0026194B">
        <w:t>assistance.</w:t>
      </w:r>
      <w:r w:rsidR="000C4892">
        <w:t xml:space="preserve"> </w:t>
      </w:r>
      <w:r w:rsidRPr="0026194B">
        <w:t>Applicants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referred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vocational</w:t>
      </w:r>
      <w:r w:rsidR="000C4892">
        <w:t xml:space="preserve"> </w:t>
      </w:r>
      <w:r w:rsidRPr="0026194B">
        <w:t>training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given</w:t>
      </w:r>
      <w:r w:rsidR="000C4892">
        <w:t xml:space="preserve"> </w:t>
      </w:r>
      <w:r w:rsidRPr="0026194B">
        <w:t>help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find</w:t>
      </w:r>
      <w:r w:rsidR="000C4892">
        <w:t xml:space="preserve"> </w:t>
      </w:r>
      <w:r w:rsidRPr="0026194B">
        <w:t>work.</w:t>
      </w:r>
    </w:p>
    <w:p w14:paraId="245B4298" w14:textId="77777777" w:rsidR="00BD3DD6" w:rsidRPr="0026194B" w:rsidRDefault="00BD3DD6" w:rsidP="00E95D0C">
      <w:pPr>
        <w:pStyle w:val="SingleTxtG"/>
      </w:pPr>
      <w:r w:rsidRPr="0026194B">
        <w:t>213.</w:t>
      </w:r>
      <w:r w:rsidRPr="0026194B">
        <w:tab/>
        <w:t>The</w:t>
      </w:r>
      <w:r w:rsidR="000C4892">
        <w:t xml:space="preserve"> </w:t>
      </w:r>
      <w:r w:rsidRPr="0026194B">
        <w:t>temporary</w:t>
      </w:r>
      <w:r w:rsidR="000C4892">
        <w:t xml:space="preserve"> </w:t>
      </w:r>
      <w:r w:rsidRPr="0026194B">
        <w:t>shelter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free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charge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victims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persons.</w:t>
      </w:r>
      <w:r w:rsidR="000C4892">
        <w:t xml:space="preserve"> </w:t>
      </w:r>
    </w:p>
    <w:p w14:paraId="5C168541" w14:textId="77777777" w:rsidR="00BD3DD6" w:rsidRPr="0026194B" w:rsidRDefault="008E08CD" w:rsidP="008E08CD">
      <w:pPr>
        <w:pStyle w:val="H23G"/>
      </w:pPr>
      <w:r>
        <w:tab/>
      </w:r>
      <w:r>
        <w:tab/>
      </w:r>
      <w:r w:rsidR="00BD3DD6" w:rsidRPr="0026194B">
        <w:t>Right</w:t>
      </w:r>
      <w:r w:rsidR="000C4892">
        <w:t xml:space="preserve"> </w:t>
      </w:r>
      <w:r w:rsidR="00BD3DD6" w:rsidRPr="0026194B">
        <w:t>to</w:t>
      </w:r>
      <w:r w:rsidR="000C4892">
        <w:t xml:space="preserve"> </w:t>
      </w:r>
      <w:r w:rsidR="00BD3DD6" w:rsidRPr="0026194B">
        <w:t>an</w:t>
      </w:r>
      <w:r w:rsidR="000C4892">
        <w:t xml:space="preserve"> </w:t>
      </w:r>
      <w:r w:rsidR="00BD3DD6" w:rsidRPr="0026194B">
        <w:t>adequate</w:t>
      </w:r>
      <w:r w:rsidR="000C4892">
        <w:t xml:space="preserve"> </w:t>
      </w:r>
      <w:r w:rsidR="00BD3DD6" w:rsidRPr="0026194B">
        <w:t>standard</w:t>
      </w:r>
      <w:r w:rsidR="000C4892">
        <w:t xml:space="preserve"> </w:t>
      </w:r>
      <w:r w:rsidR="00BD3DD6" w:rsidRPr="0026194B">
        <w:t>of</w:t>
      </w:r>
      <w:r w:rsidR="000C4892">
        <w:t xml:space="preserve"> </w:t>
      </w:r>
      <w:r w:rsidR="00BD3DD6" w:rsidRPr="0026194B">
        <w:t>living</w:t>
      </w:r>
    </w:p>
    <w:p w14:paraId="6702E5C1" w14:textId="36E09392" w:rsidR="00BD3DD6" w:rsidRPr="0026194B" w:rsidRDefault="00BD3DD6" w:rsidP="00E95D0C">
      <w:pPr>
        <w:pStyle w:val="SingleTxtG"/>
      </w:pPr>
      <w:r w:rsidRPr="0026194B">
        <w:t>214.</w:t>
      </w:r>
      <w:r w:rsidRPr="0026194B">
        <w:tab/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guaranteed</w:t>
      </w:r>
      <w:r w:rsidR="000C4892">
        <w:t xml:space="preserve"> </w:t>
      </w:r>
      <w:r w:rsidRPr="0026194B">
        <w:t>under</w:t>
      </w:r>
      <w:r w:rsidR="00AE2457">
        <w:t xml:space="preserve"> article</w:t>
      </w:r>
      <w:r w:rsidR="000C4892">
        <w:t xml:space="preserve"> </w:t>
      </w:r>
      <w:r w:rsidRPr="0026194B">
        <w:t>21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Constitution.</w:t>
      </w:r>
    </w:p>
    <w:p w14:paraId="75350077" w14:textId="77777777" w:rsidR="00BD3DD6" w:rsidRPr="0026194B" w:rsidRDefault="00BD3DD6" w:rsidP="00E95D0C">
      <w:pPr>
        <w:pStyle w:val="SingleTxtG"/>
      </w:pPr>
      <w:r w:rsidRPr="0026194B">
        <w:t>215.</w:t>
      </w:r>
      <w:r w:rsidRPr="0026194B">
        <w:tab/>
        <w:t>The</w:t>
      </w:r>
      <w:r w:rsidR="000C4892">
        <w:t xml:space="preserve"> </w:t>
      </w:r>
      <w:r w:rsidRPr="0026194B">
        <w:t>realization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governed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Code,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which:</w:t>
      </w:r>
    </w:p>
    <w:p w14:paraId="0D5FCFE4" w14:textId="19B63137" w:rsidR="00BD3DD6" w:rsidRPr="0026194B" w:rsidRDefault="00BD3DD6" w:rsidP="008E08CD">
      <w:pPr>
        <w:pStyle w:val="Bullet1G"/>
      </w:pPr>
      <w:r w:rsidRPr="0026194B">
        <w:t>Citizens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free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choose</w:t>
      </w:r>
      <w:r w:rsidR="000C4892">
        <w:t xml:space="preserve"> </w:t>
      </w:r>
      <w:r w:rsidRPr="0026194B">
        <w:t>how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situation</w:t>
      </w:r>
      <w:r w:rsidR="00BF3D47">
        <w:t>.</w:t>
      </w:r>
    </w:p>
    <w:p w14:paraId="2FB71EA4" w14:textId="7D8AB9F5" w:rsidR="00BD3DD6" w:rsidRPr="0026194B" w:rsidRDefault="00BD3DD6" w:rsidP="008E08CD">
      <w:pPr>
        <w:pStyle w:val="Bullet1G"/>
      </w:pP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guarantees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low-income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unable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rental</w:t>
      </w:r>
      <w:r w:rsidR="000C4892">
        <w:t xml:space="preserve"> </w:t>
      </w:r>
      <w:r w:rsidRPr="0026194B">
        <w:t>terms</w:t>
      </w:r>
      <w:r w:rsidR="00BF3D47">
        <w:t>.</w:t>
      </w:r>
    </w:p>
    <w:p w14:paraId="1F1F57FD" w14:textId="4E0CE7EF" w:rsidR="00BD3DD6" w:rsidRPr="0026194B" w:rsidRDefault="00BD3DD6" w:rsidP="008E08CD">
      <w:pPr>
        <w:pStyle w:val="Bullet1G"/>
      </w:pPr>
      <w:r w:rsidRPr="0026194B">
        <w:t>Citizens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low</w:t>
      </w:r>
      <w:r w:rsidR="000C4892">
        <w:t xml:space="preserve"> </w:t>
      </w:r>
      <w:r w:rsidRPr="0026194B">
        <w:t>incomes</w:t>
      </w:r>
      <w:r w:rsidR="000C4892">
        <w:t xml:space="preserve"> </w:t>
      </w:r>
      <w:r w:rsidRPr="0026194B">
        <w:t>who</w:t>
      </w:r>
      <w:r w:rsidR="000C4892">
        <w:t xml:space="preserve"> </w:t>
      </w:r>
      <w:proofErr w:type="gramStart"/>
      <w:r w:rsidRPr="0026194B">
        <w:t>are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need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better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support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construction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purchase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housing</w:t>
      </w:r>
      <w:r w:rsidR="00BF3D47">
        <w:t>.</w:t>
      </w:r>
    </w:p>
    <w:p w14:paraId="107F59A8" w14:textId="602AA672" w:rsidR="00BD3DD6" w:rsidRPr="0026194B" w:rsidRDefault="00BD3DD6" w:rsidP="008E08CD">
      <w:pPr>
        <w:pStyle w:val="Bullet1G"/>
      </w:pPr>
      <w:r w:rsidRPr="0026194B">
        <w:lastRenderedPageBreak/>
        <w:t>A</w:t>
      </w:r>
      <w:r w:rsidR="000C4892">
        <w:t xml:space="preserve"> </w:t>
      </w:r>
      <w:r w:rsidRPr="0026194B">
        <w:t>transition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taking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respect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payment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rent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floor</w:t>
      </w:r>
      <w:r w:rsidR="000C4892">
        <w:t xml:space="preserve"> </w:t>
      </w:r>
      <w:r w:rsidRPr="0026194B">
        <w:t>space</w:t>
      </w:r>
      <w:r w:rsidR="00BF3D47">
        <w:t>.</w:t>
      </w:r>
    </w:p>
    <w:p w14:paraId="009F4638" w14:textId="5F404F76" w:rsidR="00BD3DD6" w:rsidRPr="0026194B" w:rsidRDefault="00BD3DD6" w:rsidP="008E08CD">
      <w:pPr>
        <w:pStyle w:val="Bullet1G"/>
      </w:pPr>
      <w:r w:rsidRPr="0026194B">
        <w:t>Citizens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freely</w:t>
      </w:r>
      <w:r w:rsidR="000C4892">
        <w:t xml:space="preserve"> </w:t>
      </w:r>
      <w:r w:rsidRPr="0026194B">
        <w:t>dispose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residential</w:t>
      </w:r>
      <w:r w:rsidR="000C4892">
        <w:t xml:space="preserve"> </w:t>
      </w:r>
      <w:r w:rsidRPr="0026194B">
        <w:t>properties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own,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law</w:t>
      </w:r>
      <w:r w:rsidR="00BF3D47">
        <w:t>.</w:t>
      </w:r>
    </w:p>
    <w:p w14:paraId="7955910E" w14:textId="413538DC" w:rsidR="00BD3DD6" w:rsidRPr="0026194B" w:rsidRDefault="00BD3DD6" w:rsidP="008E08CD">
      <w:pPr>
        <w:pStyle w:val="Bullet1G"/>
      </w:pPr>
      <w:r w:rsidRPr="0026194B">
        <w:t>All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protected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courts</w:t>
      </w:r>
      <w:r w:rsidR="00BF3D47">
        <w:t>.</w:t>
      </w:r>
    </w:p>
    <w:p w14:paraId="62AAC790" w14:textId="77777777" w:rsidR="00BD3DD6" w:rsidRPr="0026194B" w:rsidRDefault="00BD3DD6" w:rsidP="008E08CD">
      <w:pPr>
        <w:pStyle w:val="Bullet1G"/>
      </w:pPr>
      <w:r w:rsidRPr="0026194B">
        <w:t>The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monitor</w:t>
      </w:r>
      <w:r w:rsidR="000C4892">
        <w:t xml:space="preserve"> </w:t>
      </w:r>
      <w:r w:rsidRPr="0026194B">
        <w:t>compliance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laws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broadened.</w:t>
      </w:r>
    </w:p>
    <w:p w14:paraId="4CB6BFE5" w14:textId="77777777" w:rsidR="00BD3DD6" w:rsidRPr="0026194B" w:rsidRDefault="00BD3DD6" w:rsidP="00E95D0C">
      <w:pPr>
        <w:pStyle w:val="SingleTxtG"/>
      </w:pPr>
      <w:r w:rsidRPr="0026194B">
        <w:t>216.</w:t>
      </w:r>
      <w:r w:rsidRPr="0026194B">
        <w:tab/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realize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objectives,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Framework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Improvement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Communal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2025,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Comfortable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Favourable</w:t>
      </w:r>
      <w:r w:rsidR="000C4892">
        <w:t xml:space="preserve"> </w:t>
      </w:r>
      <w:r w:rsidRPr="0026194B">
        <w:t>Environment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2016–2020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Construction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2016–2020.</w:t>
      </w:r>
    </w:p>
    <w:p w14:paraId="19EC9334" w14:textId="77777777" w:rsidR="00BD3DD6" w:rsidRPr="0026194B" w:rsidRDefault="00BD3DD6" w:rsidP="00E95D0C">
      <w:pPr>
        <w:pStyle w:val="SingleTxtG"/>
      </w:pPr>
      <w:r w:rsidRPr="0026194B">
        <w:t>217.</w:t>
      </w:r>
      <w:r w:rsidRPr="0026194B">
        <w:tab/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Construction</w:t>
      </w:r>
      <w:r w:rsidR="000C4892">
        <w:t xml:space="preserve"> </w:t>
      </w:r>
      <w:r w:rsidRPr="0026194B">
        <w:t>provides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increase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26.36</w:t>
      </w:r>
      <w:r w:rsidR="000C4892">
        <w:t xml:space="preserve"> </w:t>
      </w:r>
      <w:r w:rsidRPr="0026194B">
        <w:t>m</w:t>
      </w:r>
      <w:r w:rsidRPr="00675040">
        <w:rPr>
          <w:vertAlign w:val="superscript"/>
        </w:rPr>
        <w:t>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person</w:t>
      </w:r>
      <w:r w:rsidR="000C4892">
        <w:t xml:space="preserve"> </w:t>
      </w:r>
      <w:r w:rsidRPr="0026194B">
        <w:t>(in</w:t>
      </w:r>
      <w:r w:rsidR="000C4892">
        <w:t xml:space="preserve"> </w:t>
      </w:r>
      <w:r w:rsidRPr="0026194B">
        <w:t>2015)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27.3</w:t>
      </w:r>
      <w:r w:rsidR="000C4892">
        <w:t xml:space="preserve"> </w:t>
      </w:r>
      <w:r w:rsidRPr="0026194B">
        <w:t>m</w:t>
      </w:r>
      <w:r w:rsidRPr="00675040">
        <w:rPr>
          <w:vertAlign w:val="superscript"/>
        </w:rPr>
        <w:t>2</w:t>
      </w:r>
      <w:r w:rsidR="000C4892">
        <w:t xml:space="preserve"> </w:t>
      </w:r>
      <w:r w:rsidRPr="0026194B">
        <w:t>(in</w:t>
      </w:r>
      <w:r w:rsidR="000C4892">
        <w:t xml:space="preserve"> </w:t>
      </w:r>
      <w:r w:rsidRPr="0026194B">
        <w:t>2020).</w:t>
      </w:r>
    </w:p>
    <w:p w14:paraId="23D7F1A8" w14:textId="77777777" w:rsidR="00BD3DD6" w:rsidRPr="0026194B" w:rsidRDefault="00BD3DD6" w:rsidP="00E95D0C">
      <w:pPr>
        <w:pStyle w:val="SingleTxtG"/>
      </w:pPr>
      <w:r w:rsidRPr="0026194B">
        <w:t>218.</w:t>
      </w:r>
      <w:r w:rsidRPr="0026194B">
        <w:tab/>
        <w:t>Housing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provides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list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those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need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better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conditions,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inclusion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certain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lists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construction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support.</w:t>
      </w:r>
      <w:r w:rsidR="000C4892">
        <w:t xml:space="preserve"> </w:t>
      </w:r>
      <w:r w:rsidRPr="0026194B">
        <w:t>Further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statistical</w:t>
      </w:r>
      <w:r w:rsidR="000C4892">
        <w:t xml:space="preserve"> </w:t>
      </w:r>
      <w:r w:rsidRPr="0026194B">
        <w:t>data</w:t>
      </w:r>
      <w:r w:rsidR="000C4892">
        <w:t xml:space="preserve"> </w:t>
      </w:r>
      <w:r w:rsidRPr="0026194B">
        <w:t>annexed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report.</w:t>
      </w:r>
    </w:p>
    <w:p w14:paraId="2E5E839D" w14:textId="77777777" w:rsidR="00BD3DD6" w:rsidRPr="0026194B" w:rsidRDefault="00BD3DD6" w:rsidP="00E95D0C">
      <w:pPr>
        <w:pStyle w:val="SingleTxtG"/>
      </w:pPr>
      <w:r w:rsidRPr="0026194B">
        <w:t>219.</w:t>
      </w:r>
      <w:r w:rsidRPr="0026194B">
        <w:tab/>
        <w:t>The</w:t>
      </w:r>
      <w:r w:rsidR="000C4892">
        <w:t xml:space="preserve"> </w:t>
      </w:r>
      <w:r w:rsidRPr="0026194B">
        <w:t>regulations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registration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need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better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allotting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stock,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Presidential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563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16</w:t>
      </w:r>
      <w:r w:rsidR="000C4892">
        <w:t xml:space="preserve"> </w:t>
      </w:r>
      <w:r w:rsidRPr="0026194B">
        <w:t>December</w:t>
      </w:r>
      <w:r w:rsidR="000C4892">
        <w:t xml:space="preserve"> </w:t>
      </w:r>
      <w:r w:rsidRPr="0026194B">
        <w:t>2013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certain</w:t>
      </w:r>
      <w:r w:rsidR="000C4892">
        <w:t xml:space="preserve"> </w:t>
      </w:r>
      <w:r w:rsidRPr="0026194B">
        <w:t>issues</w:t>
      </w:r>
      <w:r w:rsidR="000C4892">
        <w:t xml:space="preserve"> </w:t>
      </w:r>
      <w:r w:rsidRPr="0026194B">
        <w:t>relating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regulation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relations,</w:t>
      </w:r>
      <w:r w:rsidR="000C4892">
        <w:t xml:space="preserve"> </w:t>
      </w:r>
      <w:r w:rsidRPr="0026194B">
        <w:t>provide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12</w:t>
      </w:r>
      <w:r w:rsidR="000C4892">
        <w:t xml:space="preserve"> </w:t>
      </w:r>
      <w:r w:rsidRPr="0026194B">
        <w:t>grounds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list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those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need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better</w:t>
      </w:r>
      <w:r w:rsidR="000C4892">
        <w:t xml:space="preserve"> </w:t>
      </w:r>
      <w:r w:rsidRPr="0026194B">
        <w:t>housing.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include:</w:t>
      </w:r>
    </w:p>
    <w:p w14:paraId="7AEBDFBE" w14:textId="31D32557" w:rsidR="00BD3DD6" w:rsidRPr="0026194B" w:rsidRDefault="00BD3DD6" w:rsidP="008E08CD">
      <w:pPr>
        <w:pStyle w:val="Bullet1G"/>
      </w:pPr>
      <w:r w:rsidRPr="0026194B">
        <w:t>Having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space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less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15</w:t>
      </w:r>
      <w:r w:rsidR="000C4892">
        <w:t xml:space="preserve"> </w:t>
      </w:r>
      <w:r w:rsidRPr="0026194B">
        <w:t>m</w:t>
      </w:r>
      <w:r w:rsidRPr="00675040">
        <w:rPr>
          <w:vertAlign w:val="superscript"/>
        </w:rPr>
        <w:t>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person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10</w:t>
      </w:r>
      <w:r w:rsidR="000C4892">
        <w:t xml:space="preserve"> </w:t>
      </w:r>
      <w:r w:rsidRPr="0026194B">
        <w:t>m</w:t>
      </w:r>
      <w:r w:rsidRPr="00675040">
        <w:rPr>
          <w:vertAlign w:val="superscript"/>
        </w:rPr>
        <w:t>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person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Minsk</w:t>
      </w:r>
    </w:p>
    <w:p w14:paraId="45F387B1" w14:textId="0C4C5725" w:rsidR="00BD3DD6" w:rsidRPr="0026194B" w:rsidRDefault="00BD3DD6" w:rsidP="008E08CD">
      <w:pPr>
        <w:pStyle w:val="Bullet1G"/>
      </w:pPr>
      <w:r w:rsidRPr="0026194B">
        <w:t>Living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same</w:t>
      </w:r>
      <w:r w:rsidR="000C4892">
        <w:t xml:space="preserve"> </w:t>
      </w:r>
      <w:r w:rsidRPr="0026194B">
        <w:t>room,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one-room</w:t>
      </w:r>
      <w:r w:rsidR="000C4892">
        <w:t xml:space="preserve"> </w:t>
      </w:r>
      <w:r w:rsidRPr="0026194B">
        <w:t>apartment,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illnesses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render</w:t>
      </w:r>
      <w:r w:rsidR="000C4892">
        <w:t xml:space="preserve"> </w:t>
      </w:r>
      <w:r w:rsidRPr="0026194B">
        <w:t>communal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impossible</w:t>
      </w:r>
      <w:r w:rsidR="000C4892">
        <w:t xml:space="preserve"> </w:t>
      </w:r>
      <w:r w:rsidRPr="0026194B">
        <w:t>(list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202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22</w:t>
      </w:r>
      <w:r w:rsidR="000C4892">
        <w:t xml:space="preserve"> </w:t>
      </w:r>
      <w:r w:rsidRPr="0026194B">
        <w:t>December</w:t>
      </w:r>
      <w:r w:rsidR="000C4892">
        <w:t xml:space="preserve"> </w:t>
      </w:r>
      <w:r w:rsidRPr="0026194B">
        <w:t>2012)</w:t>
      </w:r>
    </w:p>
    <w:p w14:paraId="2AA95AF5" w14:textId="67B7E66E" w:rsidR="00BD3DD6" w:rsidRPr="0026194B" w:rsidRDefault="00BD3DD6" w:rsidP="008E08CD">
      <w:pPr>
        <w:pStyle w:val="Bullet1G"/>
      </w:pPr>
      <w:r w:rsidRPr="0026194B">
        <w:t>Living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one-room</w:t>
      </w:r>
      <w:r w:rsidR="000C4892">
        <w:t xml:space="preserve"> </w:t>
      </w:r>
      <w:r w:rsidRPr="0026194B">
        <w:t>apartment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another</w:t>
      </w:r>
      <w:r w:rsidR="000C4892">
        <w:t xml:space="preserve"> </w:t>
      </w:r>
      <w:r w:rsidRPr="0026194B">
        <w:t>citizen</w:t>
      </w:r>
      <w:r w:rsidR="000C4892">
        <w:t xml:space="preserve"> </w:t>
      </w:r>
      <w:r w:rsidRPr="0026194B">
        <w:t>(</w:t>
      </w:r>
      <w:proofErr w:type="gramStart"/>
      <w:r w:rsidRPr="0026194B">
        <w:t>whether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not</w:t>
      </w:r>
      <w:proofErr w:type="gramEnd"/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citizen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close</w:t>
      </w:r>
      <w:r w:rsidR="000C4892">
        <w:t xml:space="preserve"> </w:t>
      </w:r>
      <w:r w:rsidRPr="0026194B">
        <w:t>relative),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exception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spouse</w:t>
      </w:r>
    </w:p>
    <w:p w14:paraId="3E1331AF" w14:textId="150FE873" w:rsidR="00BD3DD6" w:rsidRPr="0026194B" w:rsidRDefault="00BD3DD6" w:rsidP="008E08CD">
      <w:pPr>
        <w:pStyle w:val="Bullet1G"/>
      </w:pPr>
      <w:r w:rsidRPr="0026194B">
        <w:t>Living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home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veterans,</w:t>
      </w:r>
      <w:r w:rsidR="000C4892">
        <w:t xml:space="preserve"> </w:t>
      </w:r>
      <w:r w:rsidRPr="0026194B">
        <w:t>older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disabilities,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residential</w:t>
      </w:r>
      <w:r w:rsidR="000C4892">
        <w:t xml:space="preserve"> </w:t>
      </w:r>
      <w:r w:rsidRPr="0026194B">
        <w:t>home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older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category</w:t>
      </w:r>
      <w:r w:rsidR="000C4892">
        <w:t xml:space="preserve"> </w:t>
      </w:r>
      <w:r w:rsidRPr="0026194B">
        <w:t>III</w:t>
      </w:r>
      <w:r w:rsidR="000C4892">
        <w:t xml:space="preserve"> </w:t>
      </w:r>
      <w:r w:rsidRPr="0026194B">
        <w:t>disability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whose</w:t>
      </w:r>
      <w:r w:rsidR="000C4892">
        <w:t xml:space="preserve"> </w:t>
      </w:r>
      <w:r w:rsidRPr="0026194B">
        <w:t>disability</w:t>
      </w:r>
      <w:r w:rsidR="000C4892">
        <w:t xml:space="preserve"> </w:t>
      </w:r>
      <w:r w:rsidRPr="0026194B">
        <w:t>status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revoked,</w:t>
      </w:r>
      <w:r w:rsidR="000C4892">
        <w:t xml:space="preserve"> </w:t>
      </w:r>
      <w:r w:rsidRPr="0026194B">
        <w:t>if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longer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home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can</w:t>
      </w:r>
      <w:r w:rsidR="000C4892">
        <w:t xml:space="preserve"> </w:t>
      </w:r>
      <w:r w:rsidRPr="0026194B">
        <w:t>return</w:t>
      </w:r>
    </w:p>
    <w:p w14:paraId="0165E7C3" w14:textId="1E553921" w:rsidR="00BD3DD6" w:rsidRPr="0026194B" w:rsidRDefault="00BD3DD6" w:rsidP="008E08CD">
      <w:pPr>
        <w:pStyle w:val="Bullet1G"/>
      </w:pPr>
      <w:r w:rsidRPr="0026194B">
        <w:t>Living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deemed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fall</w:t>
      </w:r>
      <w:r w:rsidR="000C4892">
        <w:t xml:space="preserve"> </w:t>
      </w:r>
      <w:r w:rsidRPr="0026194B">
        <w:t>below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sanitary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technical</w:t>
      </w:r>
      <w:r w:rsidR="000C4892">
        <w:t xml:space="preserve"> </w:t>
      </w:r>
      <w:r w:rsidRPr="0026194B">
        <w:t>standards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private</w:t>
      </w:r>
      <w:r w:rsidR="000C4892">
        <w:t xml:space="preserve"> </w:t>
      </w:r>
      <w:r w:rsidRPr="0026194B">
        <w:t>rented</w:t>
      </w:r>
      <w:r w:rsidR="000C4892">
        <w:t xml:space="preserve"> </w:t>
      </w:r>
      <w:r w:rsidRPr="0026194B">
        <w:t>accommodation</w:t>
      </w:r>
    </w:p>
    <w:p w14:paraId="3D78C782" w14:textId="77777777" w:rsidR="00BD3DD6" w:rsidRPr="0026194B" w:rsidRDefault="00BD3DD6" w:rsidP="00E95D0C">
      <w:pPr>
        <w:pStyle w:val="SingleTxtG"/>
      </w:pPr>
      <w:r w:rsidRPr="0026194B">
        <w:t>220.</w:t>
      </w:r>
      <w:r w:rsidRPr="0026194B">
        <w:tab/>
        <w:t>Persons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need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better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included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register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need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better</w:t>
      </w:r>
      <w:r w:rsidR="000C4892">
        <w:t xml:space="preserve"> </w:t>
      </w:r>
      <w:r w:rsidRPr="0026194B">
        <w:t>housing,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numbered</w:t>
      </w:r>
      <w:r w:rsidR="000C4892">
        <w:t xml:space="preserve"> </w:t>
      </w:r>
      <w:r w:rsidRPr="0026194B">
        <w:t>some</w:t>
      </w:r>
      <w:r w:rsidR="000C4892">
        <w:t xml:space="preserve"> </w:t>
      </w:r>
      <w:r w:rsidRPr="0026194B">
        <w:t>663,800</w:t>
      </w:r>
      <w:r w:rsidR="000C4892">
        <w:t xml:space="preserve"> </w:t>
      </w:r>
      <w:r w:rsidRPr="0026194B">
        <w:t>across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but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separate</w:t>
      </w:r>
      <w:r w:rsidR="000C4892">
        <w:t xml:space="preserve"> </w:t>
      </w:r>
      <w:r w:rsidRPr="0026194B">
        <w:t>lists</w:t>
      </w:r>
      <w:r w:rsidR="000C4892">
        <w:t xml:space="preserve"> </w:t>
      </w:r>
      <w:r w:rsidRPr="0026194B">
        <w:t>drawn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executive</w:t>
      </w:r>
      <w:r w:rsidR="000C4892">
        <w:t xml:space="preserve"> </w:t>
      </w:r>
      <w:r w:rsidRPr="0026194B">
        <w:t>committees.</w:t>
      </w:r>
    </w:p>
    <w:p w14:paraId="5D8A8B63" w14:textId="77777777" w:rsidR="00BD3DD6" w:rsidRPr="0026194B" w:rsidRDefault="00BD3DD6" w:rsidP="002074AE">
      <w:pPr>
        <w:pStyle w:val="SingleTxtG"/>
        <w:spacing w:after="240"/>
      </w:pPr>
      <w:r w:rsidRPr="0026194B">
        <w:t>221.</w:t>
      </w:r>
      <w:r w:rsidRPr="0026194B">
        <w:tab/>
        <w:t>As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3,990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registered</w:t>
      </w:r>
      <w:r w:rsidR="000C4892">
        <w:t xml:space="preserve"> </w:t>
      </w:r>
      <w:r w:rsidRPr="0026194B">
        <w:t>as</w:t>
      </w:r>
      <w:r w:rsidR="000C4892">
        <w:t xml:space="preserve"> </w:t>
      </w:r>
      <w:proofErr w:type="gramStart"/>
      <w:r w:rsidRPr="0026194B">
        <w:t>being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need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better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having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housing.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276"/>
        <w:gridCol w:w="2268"/>
        <w:gridCol w:w="2125"/>
      </w:tblGrid>
      <w:tr w:rsidR="008E08CD" w:rsidRPr="008E08CD" w14:paraId="48B015E4" w14:textId="77777777" w:rsidTr="008E08CD">
        <w:trPr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7122D02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F55699C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Total</w:t>
            </w:r>
            <w:r w:rsidR="000C4892">
              <w:rPr>
                <w:i/>
                <w:sz w:val="16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AC1753E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Persons</w:t>
            </w:r>
            <w:r w:rsidR="000C4892">
              <w:rPr>
                <w:i/>
                <w:sz w:val="16"/>
              </w:rPr>
              <w:t xml:space="preserve"> </w:t>
            </w:r>
            <w:r w:rsidRPr="008E08CD">
              <w:rPr>
                <w:i/>
                <w:sz w:val="16"/>
              </w:rPr>
              <w:t>entitled</w:t>
            </w:r>
            <w:r w:rsidR="000C4892">
              <w:rPr>
                <w:i/>
                <w:sz w:val="16"/>
              </w:rPr>
              <w:t xml:space="preserve"> </w:t>
            </w:r>
            <w:r w:rsidRPr="008E08CD">
              <w:rPr>
                <w:i/>
                <w:sz w:val="16"/>
              </w:rPr>
              <w:t>to</w:t>
            </w:r>
            <w:r w:rsidR="000C4892">
              <w:rPr>
                <w:i/>
                <w:sz w:val="16"/>
              </w:rPr>
              <w:t xml:space="preserve"> </w:t>
            </w:r>
            <w:r w:rsidRPr="008E08CD">
              <w:rPr>
                <w:i/>
                <w:sz w:val="16"/>
              </w:rPr>
              <w:t>social</w:t>
            </w:r>
            <w:r w:rsidR="000C4892">
              <w:rPr>
                <w:i/>
                <w:sz w:val="16"/>
              </w:rPr>
              <w:t xml:space="preserve"> </w:t>
            </w:r>
            <w:r w:rsidRPr="008E08CD">
              <w:rPr>
                <w:i/>
                <w:sz w:val="16"/>
              </w:rPr>
              <w:t>housing</w:t>
            </w:r>
            <w:r w:rsidR="000C4892">
              <w:rPr>
                <w:i/>
                <w:sz w:val="16"/>
              </w:rPr>
              <w:t xml:space="preserve"> </w:t>
            </w:r>
            <w:r w:rsidRPr="008E08CD">
              <w:rPr>
                <w:i/>
                <w:sz w:val="16"/>
              </w:rPr>
              <w:t>(all</w:t>
            </w:r>
            <w:r w:rsidR="000C4892">
              <w:rPr>
                <w:i/>
                <w:sz w:val="16"/>
              </w:rPr>
              <w:t xml:space="preserve"> </w:t>
            </w:r>
            <w:r w:rsidRPr="008E08CD">
              <w:rPr>
                <w:i/>
                <w:sz w:val="16"/>
              </w:rPr>
              <w:t>groups)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ABB90D5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E08CD">
              <w:rPr>
                <w:i/>
                <w:sz w:val="16"/>
              </w:rPr>
              <w:t>Persons</w:t>
            </w:r>
            <w:r w:rsidR="000C4892">
              <w:rPr>
                <w:i/>
                <w:sz w:val="16"/>
              </w:rPr>
              <w:t xml:space="preserve"> </w:t>
            </w:r>
            <w:r w:rsidRPr="008E08CD">
              <w:rPr>
                <w:i/>
                <w:sz w:val="16"/>
              </w:rPr>
              <w:t>with</w:t>
            </w:r>
            <w:r w:rsidR="000C4892">
              <w:rPr>
                <w:i/>
                <w:sz w:val="16"/>
              </w:rPr>
              <w:t xml:space="preserve"> </w:t>
            </w:r>
            <w:r w:rsidRPr="008E08CD">
              <w:rPr>
                <w:i/>
                <w:sz w:val="16"/>
              </w:rPr>
              <w:t>disabilities</w:t>
            </w:r>
            <w:r w:rsidR="000C4892">
              <w:rPr>
                <w:i/>
                <w:sz w:val="16"/>
              </w:rPr>
              <w:t xml:space="preserve"> </w:t>
            </w:r>
            <w:r w:rsidRPr="008E08CD">
              <w:rPr>
                <w:i/>
                <w:sz w:val="16"/>
              </w:rPr>
              <w:t>entitled</w:t>
            </w:r>
            <w:r w:rsidR="000C4892">
              <w:rPr>
                <w:i/>
                <w:sz w:val="16"/>
              </w:rPr>
              <w:t xml:space="preserve"> </w:t>
            </w:r>
            <w:r w:rsidRPr="008E08CD">
              <w:rPr>
                <w:i/>
                <w:sz w:val="16"/>
              </w:rPr>
              <w:t>to</w:t>
            </w:r>
            <w:r w:rsidR="000C4892">
              <w:rPr>
                <w:i/>
                <w:sz w:val="16"/>
              </w:rPr>
              <w:t xml:space="preserve"> </w:t>
            </w:r>
            <w:r w:rsidRPr="008E08CD">
              <w:rPr>
                <w:i/>
                <w:sz w:val="16"/>
              </w:rPr>
              <w:t>social</w:t>
            </w:r>
            <w:r w:rsidR="000C4892">
              <w:rPr>
                <w:i/>
                <w:sz w:val="16"/>
              </w:rPr>
              <w:t xml:space="preserve"> </w:t>
            </w:r>
            <w:r w:rsidRPr="008E08CD">
              <w:rPr>
                <w:i/>
                <w:sz w:val="16"/>
              </w:rPr>
              <w:t>housing</w:t>
            </w:r>
          </w:p>
        </w:tc>
      </w:tr>
      <w:tr w:rsidR="00BD3DD6" w:rsidRPr="008E08CD" w14:paraId="279D1402" w14:textId="77777777" w:rsidTr="008E08CD"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14:paraId="2644B5DB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E08CD">
              <w:rPr>
                <w:sz w:val="18"/>
              </w:rPr>
              <w:t>Brest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province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50146DC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88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684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D083786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1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897</w:t>
            </w:r>
          </w:p>
        </w:tc>
        <w:tc>
          <w:tcPr>
            <w:tcW w:w="21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F46BBBE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530</w:t>
            </w:r>
          </w:p>
        </w:tc>
      </w:tr>
      <w:tr w:rsidR="00BD3DD6" w:rsidRPr="008E08CD" w14:paraId="530E47DC" w14:textId="77777777" w:rsidTr="008E08CD">
        <w:tc>
          <w:tcPr>
            <w:tcW w:w="1701" w:type="dxa"/>
            <w:shd w:val="clear" w:color="auto" w:fill="auto"/>
          </w:tcPr>
          <w:p w14:paraId="50155C1B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E08CD">
              <w:rPr>
                <w:sz w:val="18"/>
              </w:rPr>
              <w:t>Viciebsk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province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E7B474E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66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484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3A6B70D3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3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018</w:t>
            </w:r>
          </w:p>
        </w:tc>
        <w:tc>
          <w:tcPr>
            <w:tcW w:w="2125" w:type="dxa"/>
            <w:shd w:val="clear" w:color="auto" w:fill="auto"/>
            <w:vAlign w:val="bottom"/>
          </w:tcPr>
          <w:p w14:paraId="46D4214C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317</w:t>
            </w:r>
          </w:p>
        </w:tc>
      </w:tr>
      <w:tr w:rsidR="00BD3DD6" w:rsidRPr="008E08CD" w14:paraId="411F64CD" w14:textId="77777777" w:rsidTr="008E08CD">
        <w:tc>
          <w:tcPr>
            <w:tcW w:w="1701" w:type="dxa"/>
            <w:shd w:val="clear" w:color="auto" w:fill="auto"/>
          </w:tcPr>
          <w:p w14:paraId="65E7A84C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E08CD">
              <w:rPr>
                <w:sz w:val="18"/>
              </w:rPr>
              <w:t>Homieĺ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province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03306299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89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260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72434C24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837</w:t>
            </w:r>
          </w:p>
        </w:tc>
        <w:tc>
          <w:tcPr>
            <w:tcW w:w="2125" w:type="dxa"/>
            <w:shd w:val="clear" w:color="auto" w:fill="auto"/>
            <w:vAlign w:val="bottom"/>
          </w:tcPr>
          <w:p w14:paraId="1ACCE2A4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567</w:t>
            </w:r>
          </w:p>
        </w:tc>
      </w:tr>
      <w:tr w:rsidR="00BD3DD6" w:rsidRPr="008E08CD" w14:paraId="4A729254" w14:textId="77777777" w:rsidTr="008E08CD">
        <w:tc>
          <w:tcPr>
            <w:tcW w:w="1701" w:type="dxa"/>
            <w:shd w:val="clear" w:color="auto" w:fill="auto"/>
          </w:tcPr>
          <w:p w14:paraId="6C6AE14A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E08CD">
              <w:rPr>
                <w:sz w:val="18"/>
              </w:rPr>
              <w:t>Hrodna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province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B51C566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69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125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6B0EBB16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2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346</w:t>
            </w:r>
          </w:p>
        </w:tc>
        <w:tc>
          <w:tcPr>
            <w:tcW w:w="2125" w:type="dxa"/>
            <w:shd w:val="clear" w:color="auto" w:fill="auto"/>
            <w:vAlign w:val="bottom"/>
          </w:tcPr>
          <w:p w14:paraId="2F2C1D73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369</w:t>
            </w:r>
          </w:p>
        </w:tc>
      </w:tr>
      <w:tr w:rsidR="00BD3DD6" w:rsidRPr="008E08CD" w14:paraId="01D5F8A0" w14:textId="77777777" w:rsidTr="008E08CD">
        <w:tc>
          <w:tcPr>
            <w:tcW w:w="1701" w:type="dxa"/>
            <w:shd w:val="clear" w:color="auto" w:fill="auto"/>
          </w:tcPr>
          <w:p w14:paraId="28647A48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E08CD">
              <w:rPr>
                <w:sz w:val="18"/>
              </w:rPr>
              <w:t>Mahilioŭ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province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1B3E6DC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63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192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5DAC636E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3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284</w:t>
            </w:r>
          </w:p>
        </w:tc>
        <w:tc>
          <w:tcPr>
            <w:tcW w:w="2125" w:type="dxa"/>
            <w:shd w:val="clear" w:color="auto" w:fill="auto"/>
            <w:vAlign w:val="bottom"/>
          </w:tcPr>
          <w:p w14:paraId="396F672D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558</w:t>
            </w:r>
          </w:p>
        </w:tc>
      </w:tr>
      <w:tr w:rsidR="00BD3DD6" w:rsidRPr="008E08CD" w14:paraId="65C869E1" w14:textId="77777777" w:rsidTr="008E08CD">
        <w:tc>
          <w:tcPr>
            <w:tcW w:w="1701" w:type="dxa"/>
            <w:shd w:val="clear" w:color="auto" w:fill="auto"/>
          </w:tcPr>
          <w:p w14:paraId="08AFCC59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E08CD">
              <w:rPr>
                <w:sz w:val="18"/>
              </w:rPr>
              <w:t>Minsk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province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B3F2AFB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88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434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2160B5F2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857</w:t>
            </w:r>
          </w:p>
        </w:tc>
        <w:tc>
          <w:tcPr>
            <w:tcW w:w="2125" w:type="dxa"/>
            <w:shd w:val="clear" w:color="auto" w:fill="auto"/>
            <w:vAlign w:val="bottom"/>
          </w:tcPr>
          <w:p w14:paraId="1630B625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1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095</w:t>
            </w:r>
          </w:p>
        </w:tc>
      </w:tr>
      <w:tr w:rsidR="00BD3DD6" w:rsidRPr="008E08CD" w14:paraId="7BEBC560" w14:textId="77777777" w:rsidTr="008E08CD"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5492BEAB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E08CD">
              <w:rPr>
                <w:sz w:val="18"/>
              </w:rPr>
              <w:lastRenderedPageBreak/>
              <w:t>Minsk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(city)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CA98F79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198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664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FF1D745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1</w:t>
            </w:r>
            <w:r w:rsidR="000C4892">
              <w:rPr>
                <w:sz w:val="18"/>
              </w:rPr>
              <w:t xml:space="preserve"> </w:t>
            </w:r>
            <w:r w:rsidRPr="008E08CD">
              <w:rPr>
                <w:sz w:val="18"/>
              </w:rPr>
              <w:t>126</w:t>
            </w:r>
          </w:p>
        </w:tc>
        <w:tc>
          <w:tcPr>
            <w:tcW w:w="21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BDC4263" w14:textId="77777777" w:rsidR="00BD3DD6" w:rsidRPr="008E08CD" w:rsidRDefault="00BD3DD6" w:rsidP="008E08C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E08CD">
              <w:rPr>
                <w:sz w:val="18"/>
              </w:rPr>
              <w:t>464</w:t>
            </w:r>
          </w:p>
        </w:tc>
      </w:tr>
      <w:tr w:rsidR="008E08CD" w:rsidRPr="008E08CD" w14:paraId="7C2CC5DB" w14:textId="77777777" w:rsidTr="008E08CD"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EFFE5FE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E08CD">
              <w:rPr>
                <w:b/>
                <w:sz w:val="18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270D53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E08CD">
              <w:rPr>
                <w:b/>
                <w:sz w:val="18"/>
              </w:rPr>
              <w:t>663</w:t>
            </w:r>
            <w:r w:rsidR="000C4892">
              <w:rPr>
                <w:b/>
                <w:sz w:val="18"/>
              </w:rPr>
              <w:t xml:space="preserve"> </w:t>
            </w:r>
            <w:r w:rsidRPr="008E08CD">
              <w:rPr>
                <w:b/>
                <w:sz w:val="18"/>
              </w:rPr>
              <w:t>843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7371101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E08CD">
              <w:rPr>
                <w:b/>
                <w:sz w:val="18"/>
              </w:rPr>
              <w:t>19</w:t>
            </w:r>
            <w:r w:rsidR="000C4892">
              <w:rPr>
                <w:b/>
                <w:sz w:val="18"/>
              </w:rPr>
              <w:t xml:space="preserve"> </w:t>
            </w:r>
            <w:r w:rsidRPr="008E08CD">
              <w:rPr>
                <w:b/>
                <w:sz w:val="18"/>
              </w:rPr>
              <w:t>365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9423C4" w14:textId="77777777" w:rsidR="00BD3DD6" w:rsidRPr="008E08CD" w:rsidRDefault="00BD3DD6" w:rsidP="008E08CD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E08CD">
              <w:rPr>
                <w:b/>
                <w:sz w:val="18"/>
              </w:rPr>
              <w:t>3</w:t>
            </w:r>
            <w:r w:rsidR="000C4892">
              <w:rPr>
                <w:b/>
                <w:sz w:val="18"/>
              </w:rPr>
              <w:t xml:space="preserve"> </w:t>
            </w:r>
            <w:r w:rsidRPr="008E08CD">
              <w:rPr>
                <w:b/>
                <w:sz w:val="18"/>
              </w:rPr>
              <w:t>990</w:t>
            </w:r>
          </w:p>
        </w:tc>
      </w:tr>
    </w:tbl>
    <w:p w14:paraId="5CAF507A" w14:textId="77777777" w:rsidR="00BD3DD6" w:rsidRPr="0026194B" w:rsidRDefault="00BD3DD6" w:rsidP="002074AE">
      <w:pPr>
        <w:pStyle w:val="SingleTxtG"/>
        <w:spacing w:before="240"/>
      </w:pPr>
      <w:r w:rsidRPr="0026194B">
        <w:t>222.</w:t>
      </w:r>
      <w:r w:rsidRPr="0026194B">
        <w:tab/>
      </w:r>
      <w:r w:rsidR="00C035A5" w:rsidRPr="00C035A5">
        <w:t>A</w:t>
      </w:r>
      <w:r w:rsidR="000C4892">
        <w:t xml:space="preserve"> </w:t>
      </w:r>
      <w:r w:rsidR="00C035A5" w:rsidRPr="00C035A5">
        <w:t>wide</w:t>
      </w:r>
      <w:r w:rsidR="000C4892">
        <w:t xml:space="preserve"> </w:t>
      </w:r>
      <w:r w:rsidR="00C035A5" w:rsidRPr="00C035A5">
        <w:t>range</w:t>
      </w:r>
      <w:r w:rsidR="000C4892">
        <w:t xml:space="preserve"> </w:t>
      </w:r>
      <w:r w:rsidR="00C035A5" w:rsidRPr="00C035A5">
        <w:t>of</w:t>
      </w:r>
      <w:r w:rsidR="000C4892">
        <w:t xml:space="preserve"> </w:t>
      </w:r>
      <w:r w:rsidR="00C035A5" w:rsidRPr="00C035A5">
        <w:t>persons</w:t>
      </w:r>
      <w:r w:rsidR="000C4892">
        <w:t xml:space="preserve"> </w:t>
      </w:r>
      <w:r w:rsidR="00C035A5" w:rsidRPr="00C035A5">
        <w:t>(18</w:t>
      </w:r>
      <w:r w:rsidR="000C4892">
        <w:t xml:space="preserve"> </w:t>
      </w:r>
      <w:r w:rsidR="00C035A5" w:rsidRPr="00C035A5">
        <w:t>groups)</w:t>
      </w:r>
      <w:r w:rsidR="000C4892">
        <w:t xml:space="preserve"> </w:t>
      </w:r>
      <w:r w:rsidR="00C035A5" w:rsidRPr="00C035A5">
        <w:t>have</w:t>
      </w:r>
      <w:r w:rsidR="000C4892">
        <w:t xml:space="preserve"> </w:t>
      </w:r>
      <w:r w:rsidR="00C035A5" w:rsidRPr="00C035A5">
        <w:t>been</w:t>
      </w:r>
      <w:r w:rsidR="000C4892">
        <w:t xml:space="preserve"> </w:t>
      </w:r>
      <w:r w:rsidR="00C035A5" w:rsidRPr="00C035A5">
        <w:t>identified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having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housing.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regulations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registration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need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better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grant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including:</w:t>
      </w:r>
    </w:p>
    <w:p w14:paraId="4CAF4424" w14:textId="467D670D" w:rsidR="00BD3DD6" w:rsidRPr="0026194B" w:rsidRDefault="00BD3DD6" w:rsidP="00C035A5">
      <w:pPr>
        <w:pStyle w:val="Bullet1G"/>
      </w:pPr>
      <w:r w:rsidRPr="0026194B">
        <w:t>Heroes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Heroes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Soviet</w:t>
      </w:r>
      <w:r w:rsidR="000C4892">
        <w:t xml:space="preserve"> </w:t>
      </w:r>
      <w:r w:rsidRPr="0026194B">
        <w:t>Union,</w:t>
      </w:r>
      <w:r w:rsidR="000C4892">
        <w:t xml:space="preserve"> </w:t>
      </w:r>
      <w:r w:rsidRPr="0026194B">
        <w:t>Heroes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Socialist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Full</w:t>
      </w:r>
      <w:r w:rsidR="000C4892">
        <w:t xml:space="preserve"> </w:t>
      </w:r>
      <w:r w:rsidRPr="0026194B">
        <w:t>Cavaliers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Orders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Glory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Glory</w:t>
      </w:r>
    </w:p>
    <w:p w14:paraId="7AD60186" w14:textId="53E7432D" w:rsidR="00BD3DD6" w:rsidRPr="0026194B" w:rsidRDefault="00BD3DD6" w:rsidP="00C035A5">
      <w:pPr>
        <w:pStyle w:val="Bullet1G"/>
      </w:pPr>
      <w:r w:rsidRPr="0026194B">
        <w:t>Veterans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disabled</w:t>
      </w:r>
      <w:r w:rsidR="000C4892">
        <w:t xml:space="preserve"> </w:t>
      </w:r>
      <w:r w:rsidRPr="0026194B">
        <w:t>veterans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Great</w:t>
      </w:r>
      <w:r w:rsidR="000C4892">
        <w:t xml:space="preserve"> </w:t>
      </w:r>
      <w:r w:rsidRPr="0026194B">
        <w:t>Patriotic</w:t>
      </w:r>
      <w:r w:rsidR="000C4892">
        <w:t xml:space="preserve"> </w:t>
      </w:r>
      <w:r w:rsidRPr="0026194B">
        <w:t>War</w:t>
      </w:r>
    </w:p>
    <w:p w14:paraId="7F0579D2" w14:textId="6A08ECF0" w:rsidR="00BD3DD6" w:rsidRPr="0026194B" w:rsidRDefault="00BD3DD6" w:rsidP="00C035A5">
      <w:pPr>
        <w:pStyle w:val="Bullet1G"/>
      </w:pPr>
      <w:r w:rsidRPr="0026194B">
        <w:t>Veterans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disabled</w:t>
      </w:r>
      <w:r w:rsidR="000C4892">
        <w:t xml:space="preserve"> </w:t>
      </w:r>
      <w:r w:rsidRPr="0026194B">
        <w:t>veterans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foreign</w:t>
      </w:r>
      <w:r w:rsidR="000C4892">
        <w:t xml:space="preserve"> </w:t>
      </w:r>
      <w:r w:rsidRPr="0026194B">
        <w:t>wars</w:t>
      </w:r>
    </w:p>
    <w:p w14:paraId="101F6F25" w14:textId="4CF7B247" w:rsidR="00BD3DD6" w:rsidRPr="0026194B" w:rsidRDefault="00BD3DD6" w:rsidP="00C035A5">
      <w:pPr>
        <w:pStyle w:val="Bullet1G"/>
      </w:pPr>
      <w:r w:rsidRPr="0026194B">
        <w:t>Persons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had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childhood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="00F13A82">
        <w:t>wounds</w:t>
      </w:r>
      <w:r w:rsidR="00ED0745">
        <w:t xml:space="preserve">, traumatic </w:t>
      </w:r>
      <w:r w:rsidRPr="0026194B">
        <w:t>injury</w:t>
      </w:r>
      <w:r w:rsidR="000C4892">
        <w:t xml:space="preserve"> </w:t>
      </w:r>
      <w:r w:rsidRPr="0026194B">
        <w:t>or</w:t>
      </w:r>
      <w:r w:rsidR="000C4892">
        <w:t xml:space="preserve"> </w:t>
      </w:r>
      <w:r w:rsidR="00FC4C31">
        <w:t>other severe injury</w:t>
      </w:r>
      <w:r w:rsidR="000C4892">
        <w:t xml:space="preserve"> </w:t>
      </w:r>
      <w:r w:rsidRPr="0026194B">
        <w:t>sustained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hostilities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Great</w:t>
      </w:r>
      <w:r w:rsidR="000C4892">
        <w:t xml:space="preserve"> </w:t>
      </w:r>
      <w:r w:rsidRPr="0026194B">
        <w:t>Patriotic</w:t>
      </w:r>
      <w:r w:rsidR="000C4892">
        <w:t xml:space="preserve"> </w:t>
      </w:r>
      <w:r w:rsidRPr="0026194B">
        <w:t>War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impact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hostilities</w:t>
      </w:r>
    </w:p>
    <w:p w14:paraId="20F789AD" w14:textId="557F2349" w:rsidR="00BD3DD6" w:rsidRPr="0026194B" w:rsidRDefault="00BD3DD6" w:rsidP="00C035A5">
      <w:pPr>
        <w:pStyle w:val="Bullet1G"/>
      </w:pPr>
      <w:r w:rsidRPr="0026194B">
        <w:t>Citizens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fell</w:t>
      </w:r>
      <w:r w:rsidR="000C4892">
        <w:t xml:space="preserve"> </w:t>
      </w:r>
      <w:r w:rsidRPr="0026194B">
        <w:t>sick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suffered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radiation</w:t>
      </w:r>
      <w:r w:rsidR="000C4892">
        <w:t xml:space="preserve"> </w:t>
      </w:r>
      <w:r w:rsidRPr="0026194B">
        <w:t>sickness</w:t>
      </w:r>
      <w:r w:rsidR="000C4892">
        <w:t xml:space="preserve"> </w:t>
      </w:r>
      <w:r w:rsidRPr="0026194B">
        <w:t>caused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impact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Chernobyl</w:t>
      </w:r>
      <w:r w:rsidR="000C4892">
        <w:t xml:space="preserve"> </w:t>
      </w:r>
      <w:r w:rsidRPr="0026194B">
        <w:t>disaster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another</w:t>
      </w:r>
      <w:r w:rsidR="000C4892">
        <w:t xml:space="preserve"> </w:t>
      </w:r>
      <w:r w:rsidRPr="0026194B">
        <w:t>radiation</w:t>
      </w:r>
      <w:r w:rsidR="000C4892">
        <w:t xml:space="preserve"> </w:t>
      </w:r>
      <w:r w:rsidRPr="0026194B">
        <w:t>accident</w:t>
      </w:r>
    </w:p>
    <w:p w14:paraId="53698445" w14:textId="09798B07" w:rsidR="00BD3DD6" w:rsidRPr="0026194B" w:rsidRDefault="00BD3DD6" w:rsidP="00C035A5">
      <w:pPr>
        <w:pStyle w:val="Bullet1G"/>
      </w:pPr>
      <w:r w:rsidRPr="0026194B">
        <w:t>Families</w:t>
      </w:r>
      <w:r w:rsidR="000C4892">
        <w:t xml:space="preserve"> </w:t>
      </w:r>
      <w:r w:rsidRPr="0026194B">
        <w:t>raising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</w:p>
    <w:p w14:paraId="12041D6A" w14:textId="77777777" w:rsidR="00BD3DD6" w:rsidRPr="0026194B" w:rsidRDefault="00BD3DD6" w:rsidP="00E95D0C">
      <w:pPr>
        <w:pStyle w:val="SingleTxtG"/>
      </w:pPr>
      <w:r w:rsidRPr="0026194B">
        <w:t>Other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entitled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include:</w:t>
      </w:r>
    </w:p>
    <w:p w14:paraId="42E936E3" w14:textId="16D7476A" w:rsidR="00BD3DD6" w:rsidRPr="0026194B" w:rsidRDefault="00BD3DD6" w:rsidP="00C035A5">
      <w:pPr>
        <w:pStyle w:val="Bullet1G"/>
      </w:pPr>
      <w:r w:rsidRPr="0026194B">
        <w:t>Citizens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become</w:t>
      </w:r>
      <w:r w:rsidR="000C4892">
        <w:t xml:space="preserve"> </w:t>
      </w:r>
      <w:r w:rsidRPr="0026194B">
        <w:t>unfit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habitation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natural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artificial</w:t>
      </w:r>
      <w:r w:rsidR="000C4892">
        <w:t xml:space="preserve"> </w:t>
      </w:r>
      <w:r w:rsidRPr="0026194B">
        <w:t>emergencies,</w:t>
      </w:r>
      <w:r w:rsidR="000C4892">
        <w:t xml:space="preserve"> </w:t>
      </w:r>
      <w:r w:rsidRPr="0026194B">
        <w:t>hostilities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acts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terrorism</w:t>
      </w:r>
    </w:p>
    <w:p w14:paraId="07EB71F8" w14:textId="5BDB6601" w:rsidR="00BD3DD6" w:rsidRPr="0026194B" w:rsidRDefault="00BD3DD6" w:rsidP="00C035A5">
      <w:pPr>
        <w:pStyle w:val="Bullet1G"/>
      </w:pPr>
      <w:r w:rsidRPr="0026194B">
        <w:t>Citizens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illnesses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those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families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illnesses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render</w:t>
      </w:r>
      <w:r w:rsidR="000C4892">
        <w:t xml:space="preserve"> </w:t>
      </w:r>
      <w:r w:rsidRPr="0026194B">
        <w:t>communal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impossible</w:t>
      </w:r>
      <w:r w:rsidR="000C4892">
        <w:t xml:space="preserve"> </w:t>
      </w:r>
      <w:r w:rsidRPr="0026194B">
        <w:t>(list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202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22</w:t>
      </w:r>
      <w:r w:rsidR="000C4892">
        <w:t xml:space="preserve"> </w:t>
      </w:r>
      <w:r w:rsidRPr="0026194B">
        <w:t>December</w:t>
      </w:r>
      <w:r w:rsidR="000C4892">
        <w:t xml:space="preserve"> </w:t>
      </w:r>
      <w:r w:rsidRPr="0026194B">
        <w:t>2012)</w:t>
      </w:r>
    </w:p>
    <w:p w14:paraId="6E7FDFDA" w14:textId="0AE50C8F" w:rsidR="00BD3DD6" w:rsidRPr="0026194B" w:rsidRDefault="00BD3DD6" w:rsidP="00C035A5">
      <w:pPr>
        <w:pStyle w:val="Bullet1G"/>
      </w:pPr>
      <w:r w:rsidRPr="0026194B">
        <w:t>Orphaned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without</w:t>
      </w:r>
      <w:r w:rsidR="000C4892">
        <w:t xml:space="preserve"> </w:t>
      </w:r>
      <w:r w:rsidRPr="0026194B">
        <w:t>parental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emancipated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court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married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young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orphaned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deprived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parental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minors</w:t>
      </w:r>
    </w:p>
    <w:p w14:paraId="3ABBA735" w14:textId="302CD394" w:rsidR="00BD3DD6" w:rsidRPr="0026194B" w:rsidRDefault="00BD3DD6" w:rsidP="00C035A5">
      <w:pPr>
        <w:pStyle w:val="Bullet1G"/>
      </w:pPr>
      <w:r w:rsidRPr="0026194B">
        <w:t>Citizens,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military</w:t>
      </w:r>
      <w:r w:rsidR="000C4892">
        <w:t xml:space="preserve"> </w:t>
      </w:r>
      <w:r w:rsidRPr="0026194B">
        <w:t>personnel</w:t>
      </w:r>
      <w:r w:rsidR="000C4892">
        <w:t xml:space="preserve"> </w:t>
      </w:r>
      <w:r w:rsidRPr="0026194B">
        <w:t>transferred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reserve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discharged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CD1264">
        <w:t xml:space="preserve"> wounds, traumatic</w:t>
      </w:r>
      <w:r w:rsidR="000C4892">
        <w:t xml:space="preserve"> </w:t>
      </w:r>
      <w:r w:rsidRPr="0026194B">
        <w:t>injury,</w:t>
      </w:r>
      <w:r w:rsidR="000C4892">
        <w:t xml:space="preserve"> </w:t>
      </w:r>
      <w:r w:rsidR="00755C19">
        <w:t>other severe injury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illness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occurred</w:t>
      </w:r>
      <w:r w:rsidR="000C4892">
        <w:t xml:space="preserve"> </w:t>
      </w:r>
      <w:r w:rsidRPr="0026194B">
        <w:t>while</w:t>
      </w:r>
      <w:r w:rsidR="000C4892">
        <w:t xml:space="preserve"> </w:t>
      </w:r>
      <w:r w:rsidRPr="0026194B">
        <w:t>carrying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military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obligations</w:t>
      </w:r>
      <w:r w:rsidR="000C4892">
        <w:t xml:space="preserve"> </w:t>
      </w:r>
      <w:r w:rsidRPr="0026194B">
        <w:t>(official</w:t>
      </w:r>
      <w:r w:rsidR="000C4892">
        <w:t xml:space="preserve"> </w:t>
      </w:r>
      <w:r w:rsidRPr="0026194B">
        <w:t>duties)</w:t>
      </w:r>
    </w:p>
    <w:p w14:paraId="4C0A5D37" w14:textId="42BD919C" w:rsidR="00BD3DD6" w:rsidRPr="0026194B" w:rsidRDefault="00BD3DD6" w:rsidP="00C035A5">
      <w:pPr>
        <w:pStyle w:val="Bullet1G"/>
      </w:pPr>
      <w:r w:rsidRPr="0026194B">
        <w:t>Unemployed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category</w:t>
      </w:r>
      <w:r w:rsidR="000C4892">
        <w:t xml:space="preserve"> </w:t>
      </w:r>
      <w:r w:rsidRPr="0026194B">
        <w:t>I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II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alone</w:t>
      </w:r>
    </w:p>
    <w:p w14:paraId="44A6F354" w14:textId="7D87D407" w:rsidR="00BD3DD6" w:rsidRPr="0026194B" w:rsidRDefault="00BD3DD6" w:rsidP="00C035A5">
      <w:pPr>
        <w:pStyle w:val="Bullet1G"/>
      </w:pPr>
      <w:r w:rsidRPr="0026194B">
        <w:t>Unemployed</w:t>
      </w:r>
      <w:r w:rsidR="000C4892">
        <w:t xml:space="preserve"> </w:t>
      </w:r>
      <w:r w:rsidRPr="0026194B">
        <w:t>pensioners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alone</w:t>
      </w:r>
    </w:p>
    <w:p w14:paraId="53D1AA04" w14:textId="77777777" w:rsidR="00BD3DD6" w:rsidRPr="0026194B" w:rsidRDefault="00BD3DD6" w:rsidP="00C035A5">
      <w:pPr>
        <w:pStyle w:val="Bullet1G"/>
      </w:pPr>
      <w:r w:rsidRPr="0026194B">
        <w:t>Persons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low</w:t>
      </w:r>
      <w:r w:rsidR="000C4892">
        <w:t xml:space="preserve"> </w:t>
      </w:r>
      <w:r w:rsidRPr="0026194B">
        <w:t>incomes,</w:t>
      </w:r>
      <w:r w:rsidR="000C4892">
        <w:t xml:space="preserve"> </w:t>
      </w:r>
      <w:r w:rsidRPr="0026194B">
        <w:t>including:</w:t>
      </w:r>
    </w:p>
    <w:p w14:paraId="2D7446C0" w14:textId="5EDDFFE3" w:rsidR="00BD3DD6" w:rsidRPr="0026194B" w:rsidRDefault="00BD3DD6" w:rsidP="00C035A5">
      <w:pPr>
        <w:pStyle w:val="Bullet2G"/>
      </w:pP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category</w:t>
      </w:r>
      <w:r w:rsidR="000C4892">
        <w:t xml:space="preserve"> </w:t>
      </w:r>
      <w:r w:rsidRPr="0026194B">
        <w:t>I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II</w:t>
      </w:r>
      <w:r w:rsidR="000C4892">
        <w:t xml:space="preserve"> </w:t>
      </w:r>
      <w:r w:rsidRPr="0026194B">
        <w:t>disabilities,</w:t>
      </w:r>
      <w:r w:rsidR="000C4892">
        <w:t xml:space="preserve"> </w:t>
      </w:r>
      <w:proofErr w:type="gramStart"/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exception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unemployed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those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disabilities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Chernobyl</w:t>
      </w:r>
      <w:r w:rsidR="000C4892">
        <w:t xml:space="preserve"> </w:t>
      </w:r>
      <w:r w:rsidRPr="0026194B">
        <w:t>disaster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another</w:t>
      </w:r>
      <w:r w:rsidR="000C4892">
        <w:t xml:space="preserve"> </w:t>
      </w:r>
      <w:r w:rsidRPr="0026194B">
        <w:t>radiation</w:t>
      </w:r>
      <w:r w:rsidR="000C4892">
        <w:t xml:space="preserve"> </w:t>
      </w:r>
      <w:r w:rsidRPr="0026194B">
        <w:t>accident</w:t>
      </w:r>
    </w:p>
    <w:p w14:paraId="60CB11C9" w14:textId="05AE7E50" w:rsidR="00BD3DD6" w:rsidRPr="0026194B" w:rsidRDefault="00BD3DD6" w:rsidP="00C035A5">
      <w:pPr>
        <w:pStyle w:val="Bullet2G"/>
      </w:pPr>
      <w:r w:rsidRPr="0026194B">
        <w:t>Pensioners</w:t>
      </w:r>
    </w:p>
    <w:p w14:paraId="69762448" w14:textId="1230642F" w:rsidR="00BD3DD6" w:rsidRPr="0026194B" w:rsidRDefault="00BD3DD6" w:rsidP="00C035A5">
      <w:pPr>
        <w:pStyle w:val="Bullet2G"/>
      </w:pPr>
      <w:r w:rsidRPr="0026194B">
        <w:t>Families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many</w:t>
      </w:r>
      <w:r w:rsidR="000C4892">
        <w:t xml:space="preserve"> </w:t>
      </w:r>
      <w:r w:rsidRPr="0026194B">
        <w:t>children</w:t>
      </w:r>
    </w:p>
    <w:p w14:paraId="745ADD4F" w14:textId="65801D7D" w:rsidR="00BD3DD6" w:rsidRPr="0026194B" w:rsidRDefault="00BD3DD6" w:rsidP="00C035A5">
      <w:pPr>
        <w:pStyle w:val="Bullet2G"/>
      </w:pPr>
      <w:r w:rsidRPr="0026194B">
        <w:t>Citizens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custody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three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orphaned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without</w:t>
      </w:r>
      <w:r w:rsidR="000C4892">
        <w:t xml:space="preserve"> </w:t>
      </w:r>
      <w:r w:rsidRPr="0026194B">
        <w:t>parental</w:t>
      </w:r>
      <w:r w:rsidR="000C4892">
        <w:t xml:space="preserve"> </w:t>
      </w:r>
      <w:r w:rsidRPr="0026194B">
        <w:t>care</w:t>
      </w:r>
    </w:p>
    <w:p w14:paraId="5CE902E7" w14:textId="77777777" w:rsidR="00BD3DD6" w:rsidRPr="0026194B" w:rsidRDefault="00BD3DD6" w:rsidP="00E95D0C">
      <w:pPr>
        <w:pStyle w:val="SingleTxtG"/>
      </w:pPr>
      <w:r w:rsidRPr="0026194B">
        <w:t>223.</w:t>
      </w:r>
      <w:r w:rsidRPr="0026194B">
        <w:tab/>
        <w:t>Payment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charged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housing,</w:t>
      </w:r>
      <w:r w:rsidR="000C4892">
        <w:t xml:space="preserve"> </w:t>
      </w:r>
      <w:r w:rsidRPr="0026194B">
        <w:t>but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housing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communal</w:t>
      </w:r>
      <w:r w:rsidR="000C4892">
        <w:t xml:space="preserve"> </w:t>
      </w:r>
      <w:r w:rsidRPr="0026194B">
        <w:t>services.</w:t>
      </w:r>
    </w:p>
    <w:p w14:paraId="722144A3" w14:textId="77777777" w:rsidR="00BD3DD6" w:rsidRPr="0026194B" w:rsidRDefault="00BD3DD6" w:rsidP="00E95D0C">
      <w:pPr>
        <w:pStyle w:val="SingleTxtG"/>
      </w:pPr>
      <w:r w:rsidRPr="0026194B">
        <w:t>224.</w:t>
      </w:r>
      <w:r w:rsidRPr="0026194B">
        <w:tab/>
        <w:t>The</w:t>
      </w:r>
      <w:r w:rsidR="000C4892">
        <w:t xml:space="preserve"> </w:t>
      </w:r>
      <w:r w:rsidRPr="0026194B">
        <w:t>following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basic</w:t>
      </w:r>
      <w:r w:rsidR="000C4892">
        <w:t xml:space="preserve"> </w:t>
      </w:r>
      <w:r w:rsidRPr="0026194B">
        <w:t>principles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field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protection:</w:t>
      </w:r>
    </w:p>
    <w:p w14:paraId="01531090" w14:textId="7EF82A02" w:rsidR="00BD3DD6" w:rsidRPr="0026194B" w:rsidRDefault="00BD3DD6" w:rsidP="00075C1E">
      <w:pPr>
        <w:pStyle w:val="Bullet1G"/>
      </w:pPr>
      <w:r w:rsidRPr="0026194B">
        <w:t>Respect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favourable</w:t>
      </w:r>
      <w:r w:rsidR="000C4892">
        <w:t xml:space="preserve"> </w:t>
      </w:r>
      <w:r w:rsidRPr="0026194B">
        <w:t>environment</w:t>
      </w:r>
    </w:p>
    <w:p w14:paraId="6AAF14CA" w14:textId="11709A9F" w:rsidR="00BD3DD6" w:rsidRPr="0026194B" w:rsidRDefault="00BD3DD6" w:rsidP="00075C1E">
      <w:pPr>
        <w:pStyle w:val="Bullet1G"/>
      </w:pPr>
      <w:r w:rsidRPr="0026194B">
        <w:lastRenderedPageBreak/>
        <w:t>Ensuring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favourable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reducing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harmful</w:t>
      </w:r>
      <w:r w:rsidR="000C4892">
        <w:t xml:space="preserve"> </w:t>
      </w:r>
      <w:r w:rsidRPr="0026194B">
        <w:t>impact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business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activities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environment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due</w:t>
      </w:r>
      <w:r w:rsidR="000C4892">
        <w:t xml:space="preserve"> </w:t>
      </w:r>
      <w:r w:rsidRPr="0026194B">
        <w:t>regard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economic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factors</w:t>
      </w:r>
    </w:p>
    <w:p w14:paraId="59BD773A" w14:textId="27E87E09" w:rsidR="00BD3DD6" w:rsidRPr="0026194B" w:rsidRDefault="00BD3DD6" w:rsidP="00075C1E">
      <w:pPr>
        <w:pStyle w:val="Bullet1G"/>
      </w:pPr>
      <w:r w:rsidRPr="0026194B">
        <w:t>Transparency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bodies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complete,</w:t>
      </w:r>
      <w:r w:rsidR="000C4892">
        <w:t xml:space="preserve"> </w:t>
      </w:r>
      <w:r w:rsidRPr="0026194B">
        <w:t>reliable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timely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about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environment</w:t>
      </w:r>
    </w:p>
    <w:p w14:paraId="5493DC50" w14:textId="1D37E28F" w:rsidR="00BD3DD6" w:rsidRPr="0026194B" w:rsidRDefault="00BD3DD6" w:rsidP="00075C1E">
      <w:pPr>
        <w:pStyle w:val="Bullet1G"/>
      </w:pPr>
      <w:r w:rsidRPr="0026194B">
        <w:t>The</w:t>
      </w:r>
      <w:r w:rsidR="000C4892">
        <w:t xml:space="preserve"> </w:t>
      </w:r>
      <w:r w:rsidRPr="0026194B">
        <w:t>binding</w:t>
      </w:r>
      <w:r w:rsidR="000C4892">
        <w:t xml:space="preserve"> </w:t>
      </w:r>
      <w:r w:rsidRPr="0026194B">
        <w:t>nature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obligation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bodies,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associations,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entities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participate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activities</w:t>
      </w:r>
    </w:p>
    <w:p w14:paraId="4777C6A6" w14:textId="77777777" w:rsidR="00BD3DD6" w:rsidRPr="0026194B" w:rsidRDefault="00BD3DD6" w:rsidP="00E95D0C">
      <w:pPr>
        <w:pStyle w:val="SingleTxtG"/>
      </w:pPr>
      <w:r w:rsidRPr="0026194B">
        <w:t>225.</w:t>
      </w:r>
      <w:r w:rsidRPr="0026194B">
        <w:tab/>
        <w:t>The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provides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mandatory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impact</w:t>
      </w:r>
      <w:r w:rsidR="000C4892">
        <w:t xml:space="preserve"> </w:t>
      </w:r>
      <w:r w:rsidRPr="0026194B">
        <w:t>assessments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business</w:t>
      </w:r>
      <w:r w:rsidR="000C4892">
        <w:t xml:space="preserve"> </w:t>
      </w:r>
      <w:r w:rsidRPr="0026194B">
        <w:t>projects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draft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documents</w:t>
      </w:r>
      <w:r w:rsidR="000C4892">
        <w:t xml:space="preserve"> </w:t>
      </w:r>
      <w:r w:rsidRPr="0026194B">
        <w:t>that,</w:t>
      </w:r>
      <w:r w:rsidR="000C4892">
        <w:t xml:space="preserve"> </w:t>
      </w:r>
      <w:r w:rsidRPr="0026194B">
        <w:t>when</w:t>
      </w:r>
      <w:r w:rsidR="000C4892">
        <w:t xml:space="preserve"> </w:t>
      </w:r>
      <w:r w:rsidRPr="0026194B">
        <w:t>implemented,</w:t>
      </w:r>
      <w:r w:rsidR="000C4892">
        <w:t xml:space="preserve"> </w:t>
      </w:r>
      <w:r w:rsidRPr="0026194B">
        <w:t>will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impact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environment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involve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natural</w:t>
      </w:r>
      <w:r w:rsidR="000C4892">
        <w:t xml:space="preserve"> </w:t>
      </w:r>
      <w:r w:rsidRPr="0026194B">
        <w:t>resources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both.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participation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decision-making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access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about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environment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law.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offence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violate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legislative</w:t>
      </w:r>
      <w:r w:rsidR="000C4892">
        <w:t xml:space="preserve"> </w:t>
      </w:r>
      <w:r w:rsidRPr="0026194B">
        <w:t>provisions.</w:t>
      </w:r>
    </w:p>
    <w:p w14:paraId="590CA31F" w14:textId="77777777" w:rsidR="00BD3DD6" w:rsidRPr="0026194B" w:rsidRDefault="00BD3DD6" w:rsidP="00E95D0C">
      <w:pPr>
        <w:pStyle w:val="SingleTxtG"/>
      </w:pPr>
      <w:r w:rsidRPr="0026194B">
        <w:t>226.</w:t>
      </w:r>
      <w:r w:rsidRPr="0026194B">
        <w:tab/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done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develop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conservation</w:t>
      </w:r>
      <w:r w:rsidR="000C4892">
        <w:t xml:space="preserve"> </w:t>
      </w:r>
      <w:r w:rsidRPr="0026194B">
        <w:t>areas,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geographical</w:t>
      </w:r>
      <w:r w:rsidR="000C4892">
        <w:t xml:space="preserve"> </w:t>
      </w:r>
      <w:r w:rsidRPr="0026194B">
        <w:t>coverage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reached</w:t>
      </w:r>
      <w:r w:rsidR="000C4892">
        <w:t xml:space="preserve"> </w:t>
      </w:r>
      <w:r w:rsidRPr="0026194B">
        <w:t>8.9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area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0C4892">
        <w:t xml:space="preserve"> </w:t>
      </w:r>
      <w:r w:rsidRPr="0026194B">
        <w:t>(coverage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least</w:t>
      </w:r>
      <w:r w:rsidR="000C4892">
        <w:t xml:space="preserve"> </w:t>
      </w:r>
      <w:r w:rsidRPr="0026194B">
        <w:t>8.0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needed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security).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1,289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conservation</w:t>
      </w:r>
      <w:r w:rsidR="000C4892">
        <w:t xml:space="preserve"> </w:t>
      </w:r>
      <w:r w:rsidRPr="0026194B">
        <w:t>areas.</w:t>
      </w:r>
    </w:p>
    <w:p w14:paraId="54DACDC7" w14:textId="77777777" w:rsidR="00BD3DD6" w:rsidRPr="0026194B" w:rsidRDefault="00BD3DD6" w:rsidP="00E95D0C">
      <w:pPr>
        <w:pStyle w:val="SingleTxtG"/>
      </w:pPr>
      <w:r w:rsidRPr="0026194B">
        <w:t>227.</w:t>
      </w:r>
      <w:r w:rsidRPr="0026194B">
        <w:tab/>
        <w:t>In</w:t>
      </w:r>
      <w:r w:rsidR="000C4892">
        <w:t xml:space="preserve"> </w:t>
      </w:r>
      <w:r w:rsidRPr="0026194B">
        <w:t>fulfilment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commitments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implement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Stockholm</w:t>
      </w:r>
      <w:r w:rsidR="000C4892">
        <w:t xml:space="preserve"> </w:t>
      </w:r>
      <w:r w:rsidRPr="0026194B">
        <w:t>Convention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Persistent</w:t>
      </w:r>
      <w:r w:rsidR="000C4892">
        <w:t xml:space="preserve"> </w:t>
      </w:r>
      <w:r w:rsidRPr="0026194B">
        <w:t>Organic</w:t>
      </w:r>
      <w:r w:rsidR="000C4892">
        <w:t xml:space="preserve"> </w:t>
      </w:r>
      <w:r w:rsidRPr="0026194B">
        <w:t>Pollutants,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amount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equipment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waste</w:t>
      </w:r>
      <w:r w:rsidR="000C4892">
        <w:t xml:space="preserve"> </w:t>
      </w:r>
      <w:r w:rsidRPr="0026194B">
        <w:t>containing</w:t>
      </w:r>
      <w:r w:rsidR="000C4892">
        <w:t xml:space="preserve"> </w:t>
      </w:r>
      <w:r w:rsidRPr="0026194B">
        <w:t>polychlorinated</w:t>
      </w:r>
      <w:r w:rsidR="000C4892">
        <w:t xml:space="preserve"> </w:t>
      </w:r>
      <w:r w:rsidRPr="0026194B">
        <w:t>biphenyls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decreased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15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2015.</w:t>
      </w:r>
    </w:p>
    <w:p w14:paraId="69152C3F" w14:textId="77777777" w:rsidR="00BD3DD6" w:rsidRPr="0026194B" w:rsidRDefault="00BD3DD6" w:rsidP="00E95D0C">
      <w:pPr>
        <w:pStyle w:val="SingleTxtG"/>
      </w:pPr>
      <w:r w:rsidRPr="0026194B">
        <w:t>228.</w:t>
      </w:r>
      <w:r w:rsidRPr="0026194B">
        <w:tab/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adopted,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fewer</w:t>
      </w:r>
      <w:r w:rsidR="000C4892">
        <w:t xml:space="preserve"> </w:t>
      </w:r>
      <w:r w:rsidRPr="0026194B">
        <w:t>storage</w:t>
      </w:r>
      <w:r w:rsidR="000C4892">
        <w:t xml:space="preserve"> </w:t>
      </w:r>
      <w:r w:rsidRPr="0026194B">
        <w:t>facilities</w:t>
      </w:r>
      <w:r w:rsidR="000C4892">
        <w:t xml:space="preserve"> </w:t>
      </w:r>
      <w:r w:rsidRPr="0026194B">
        <w:t>containing</w:t>
      </w:r>
      <w:r w:rsidR="000C4892">
        <w:t xml:space="preserve"> </w:t>
      </w:r>
      <w:r w:rsidRPr="0026194B">
        <w:t>unusable</w:t>
      </w:r>
      <w:r w:rsidR="000C4892">
        <w:t xml:space="preserve"> </w:t>
      </w:r>
      <w:r w:rsidRPr="0026194B">
        <w:t>pesticides,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amount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waste</w:t>
      </w:r>
      <w:r w:rsidR="000C4892">
        <w:t xml:space="preserve"> </w:t>
      </w:r>
      <w:r w:rsidRPr="0026194B">
        <w:t>stored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them</w:t>
      </w:r>
      <w:r w:rsidR="000C4892">
        <w:t xml:space="preserve"> </w:t>
      </w:r>
      <w:r w:rsidRPr="0026194B">
        <w:t>had</w:t>
      </w:r>
      <w:r w:rsidR="000C4892">
        <w:t xml:space="preserve"> </w:t>
      </w:r>
      <w:r w:rsidRPr="0026194B">
        <w:t>fallen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35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cent.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2015–2017,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volume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hazardous</w:t>
      </w:r>
      <w:r w:rsidR="000C4892">
        <w:t xml:space="preserve"> </w:t>
      </w:r>
      <w:r w:rsidRPr="0026194B">
        <w:t>waste</w:t>
      </w:r>
      <w:r w:rsidR="000C4892">
        <w:t xml:space="preserve"> </w:t>
      </w:r>
      <w:r w:rsidRPr="0026194B">
        <w:t>stocks</w:t>
      </w:r>
      <w:r w:rsidR="000C4892">
        <w:t xml:space="preserve"> </w:t>
      </w:r>
      <w:r w:rsidRPr="0026194B">
        <w:t>(hazard</w:t>
      </w:r>
      <w:r w:rsidR="000C4892">
        <w:t xml:space="preserve"> </w:t>
      </w:r>
      <w:r w:rsidRPr="0026194B">
        <w:t>categories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3)</w:t>
      </w:r>
      <w:r w:rsidR="000C4892">
        <w:t xml:space="preserve"> </w:t>
      </w:r>
      <w:r w:rsidRPr="0026194B">
        <w:t>fell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12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cent.</w:t>
      </w:r>
    </w:p>
    <w:p w14:paraId="6C4F6EBC" w14:textId="77777777" w:rsidR="00BD3DD6" w:rsidRPr="0026194B" w:rsidRDefault="00BD3DD6" w:rsidP="00E95D0C">
      <w:pPr>
        <w:pStyle w:val="SingleTxtG"/>
      </w:pPr>
      <w:r w:rsidRPr="0026194B">
        <w:t>229.</w:t>
      </w:r>
      <w:r w:rsidRPr="0026194B">
        <w:tab/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introduction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standards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requirements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prevent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production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circulation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industrial</w:t>
      </w:r>
      <w:r w:rsidR="000C4892">
        <w:t xml:space="preserve"> </w:t>
      </w:r>
      <w:r w:rsidRPr="0026194B">
        <w:t>waste,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amount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industrial</w:t>
      </w:r>
      <w:r w:rsidR="000C4892">
        <w:t xml:space="preserve"> </w:t>
      </w:r>
      <w:r w:rsidRPr="0026194B">
        <w:t>waste</w:t>
      </w:r>
      <w:r w:rsidR="000C4892">
        <w:t xml:space="preserve"> </w:t>
      </w:r>
      <w:r w:rsidRPr="0026194B">
        <w:t>sent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burial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fallen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41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last</w:t>
      </w:r>
      <w:r w:rsidR="000C4892">
        <w:t xml:space="preserve"> </w:t>
      </w:r>
      <w:r w:rsidRPr="0026194B">
        <w:t>five</w:t>
      </w:r>
      <w:r w:rsidR="000C4892">
        <w:t xml:space="preserve"> </w:t>
      </w:r>
      <w:r w:rsidRPr="0026194B">
        <w:t>years.</w:t>
      </w:r>
    </w:p>
    <w:p w14:paraId="3E581A2F" w14:textId="77777777" w:rsidR="00BD3DD6" w:rsidRPr="0026194B" w:rsidRDefault="00BD3DD6" w:rsidP="00E95D0C">
      <w:pPr>
        <w:pStyle w:val="SingleTxtG"/>
      </w:pPr>
      <w:r w:rsidRPr="0026194B">
        <w:t>230.</w:t>
      </w:r>
      <w:r w:rsidRPr="0026194B">
        <w:tab/>
        <w:t>A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coordination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permanent</w:t>
      </w:r>
      <w:r w:rsidR="000C4892">
        <w:t xml:space="preserve"> </w:t>
      </w:r>
      <w:r w:rsidRPr="0026194B">
        <w:t>basis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Natural</w:t>
      </w:r>
      <w:r w:rsidR="000C4892">
        <w:t xml:space="preserve"> </w:t>
      </w:r>
      <w:r w:rsidRPr="0026194B">
        <w:t>Resources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facilitate</w:t>
      </w:r>
      <w:r w:rsidR="000C4892">
        <w:t xml:space="preserve"> </w:t>
      </w:r>
      <w:r w:rsidRPr="0026194B">
        <w:t>interaction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involved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rational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natural</w:t>
      </w:r>
      <w:r w:rsidR="000C4892">
        <w:t xml:space="preserve"> </w:t>
      </w:r>
      <w:r w:rsidRPr="0026194B">
        <w:t>resources.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23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council.</w:t>
      </w:r>
    </w:p>
    <w:p w14:paraId="54F14887" w14:textId="77777777" w:rsidR="00BD3DD6" w:rsidRPr="0026194B" w:rsidRDefault="00BD3DD6" w:rsidP="00E95D0C">
      <w:pPr>
        <w:pStyle w:val="SingleTxtG"/>
      </w:pPr>
      <w:r w:rsidRPr="0026194B">
        <w:t>231.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held</w:t>
      </w:r>
      <w:r w:rsidR="000C4892">
        <w:t xml:space="preserve"> </w:t>
      </w:r>
      <w:r w:rsidRPr="0026194B">
        <w:t>three</w:t>
      </w:r>
      <w:r w:rsidR="000C4892">
        <w:t xml:space="preserve"> </w:t>
      </w:r>
      <w:r w:rsidRPr="0026194B">
        <w:t>meetings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consider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drafting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bill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amendments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article</w:t>
      </w:r>
      <w:r w:rsidR="000C4892">
        <w:t xml:space="preserve"> </w:t>
      </w:r>
      <w:r w:rsidRPr="0026194B">
        <w:t>100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Act,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1982-XII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26</w:t>
      </w:r>
      <w:r w:rsidR="000C4892">
        <w:t xml:space="preserve"> </w:t>
      </w:r>
      <w:r w:rsidRPr="0026194B">
        <w:t>November</w:t>
      </w:r>
      <w:r w:rsidR="000C4892">
        <w:t xml:space="preserve"> </w:t>
      </w:r>
      <w:r w:rsidRPr="0026194B">
        <w:t>1992,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strategy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managing</w:t>
      </w:r>
      <w:r w:rsidR="000C4892">
        <w:t xml:space="preserve"> </w:t>
      </w:r>
      <w:r w:rsidRPr="0026194B">
        <w:t>water</w:t>
      </w:r>
      <w:r w:rsidR="000C4892">
        <w:t xml:space="preserve"> </w:t>
      </w:r>
      <w:r w:rsidRPr="0026194B">
        <w:t>resources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context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climate</w:t>
      </w:r>
      <w:r w:rsidR="000C4892">
        <w:t xml:space="preserve"> </w:t>
      </w:r>
      <w:r w:rsidRPr="0026194B">
        <w:t>change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2030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prepare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Conference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Parties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United</w:t>
      </w:r>
      <w:r w:rsidR="000C4892">
        <w:t xml:space="preserve"> </w:t>
      </w:r>
      <w:r w:rsidRPr="0026194B">
        <w:t>Nations</w:t>
      </w:r>
      <w:r w:rsidR="000C4892">
        <w:t xml:space="preserve"> </w:t>
      </w:r>
      <w:r w:rsidRPr="0026194B">
        <w:t>Framework</w:t>
      </w:r>
      <w:r w:rsidR="000C4892">
        <w:t xml:space="preserve"> </w:t>
      </w:r>
      <w:r w:rsidRPr="0026194B">
        <w:t>Convention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Climate</w:t>
      </w:r>
      <w:r w:rsidR="000C4892">
        <w:t xml:space="preserve"> </w:t>
      </w:r>
      <w:r w:rsidRPr="0026194B">
        <w:t>Change.</w:t>
      </w:r>
    </w:p>
    <w:p w14:paraId="47783983" w14:textId="77777777" w:rsidR="00BD3DD6" w:rsidRPr="0026194B" w:rsidRDefault="00BD3DD6" w:rsidP="00E95D0C">
      <w:pPr>
        <w:pStyle w:val="SingleTxtG"/>
      </w:pPr>
      <w:r w:rsidRPr="0026194B">
        <w:t>232.</w:t>
      </w:r>
      <w:r w:rsidRPr="0026194B">
        <w:tab/>
        <w:t>The</w:t>
      </w:r>
      <w:r w:rsidR="000C4892">
        <w:t xml:space="preserve"> </w:t>
      </w:r>
      <w:r w:rsidRPr="0026194B">
        <w:t>council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workplan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year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agendas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minutes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meetings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published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official</w:t>
      </w:r>
      <w:r w:rsidR="000C4892">
        <w:t xml:space="preserve"> </w:t>
      </w:r>
      <w:r w:rsidRPr="0026194B">
        <w:t>website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section</w:t>
      </w:r>
      <w:r w:rsidR="000C4892">
        <w:t xml:space="preserve"> </w:t>
      </w:r>
      <w:r w:rsidRPr="0026194B">
        <w:t>entitled</w:t>
      </w:r>
      <w:r w:rsidR="000C4892">
        <w:t xml:space="preserve"> </w:t>
      </w:r>
      <w:r w:rsidR="00F718E8">
        <w:t>“</w:t>
      </w:r>
      <w:r w:rsidRPr="0026194B">
        <w:t>Interaction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business</w:t>
      </w:r>
      <w:r w:rsidR="000C4892">
        <w:t xml:space="preserve"> </w:t>
      </w:r>
      <w:r w:rsidRPr="0026194B">
        <w:t>community</w:t>
      </w:r>
      <w:r w:rsidR="00F718E8">
        <w:t>”</w:t>
      </w:r>
      <w:r w:rsidRPr="0026194B">
        <w:t>.</w:t>
      </w:r>
    </w:p>
    <w:p w14:paraId="6A432197" w14:textId="77777777" w:rsidR="00BD3DD6" w:rsidRPr="0026194B" w:rsidRDefault="00BD3DD6" w:rsidP="00E95D0C">
      <w:pPr>
        <w:pStyle w:val="SingleTxtG"/>
      </w:pPr>
      <w:r w:rsidRPr="0026194B">
        <w:t>233.</w:t>
      </w:r>
      <w:r w:rsidRPr="0026194B">
        <w:tab/>
        <w:t>Laws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regulations</w:t>
      </w:r>
      <w:r w:rsidR="000C4892">
        <w:t xml:space="preserve"> </w:t>
      </w:r>
      <w:r w:rsidRPr="0026194B">
        <w:t>submitted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discussion,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those</w:t>
      </w:r>
      <w:r w:rsidR="000C4892">
        <w:t xml:space="preserve"> </w:t>
      </w:r>
      <w:r w:rsidRPr="0026194B">
        <w:t>considered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council,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uploaded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section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website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entitled</w:t>
      </w:r>
      <w:r w:rsidR="000C4892">
        <w:t xml:space="preserve"> </w:t>
      </w:r>
      <w:r w:rsidR="00F718E8">
        <w:t>“</w:t>
      </w:r>
      <w:r w:rsidRPr="0026194B">
        <w:t>Public</w:t>
      </w:r>
      <w:r w:rsidR="000C4892">
        <w:t xml:space="preserve"> </w:t>
      </w:r>
      <w:r w:rsidRPr="0026194B">
        <w:t>discussions</w:t>
      </w:r>
      <w:r w:rsidR="00F718E8">
        <w:t>”</w:t>
      </w:r>
      <w:r w:rsidRPr="0026194B">
        <w:t>.</w:t>
      </w:r>
    </w:p>
    <w:p w14:paraId="2C6C973E" w14:textId="77777777" w:rsidR="00BD3DD6" w:rsidRPr="0026194B" w:rsidRDefault="00BD3DD6" w:rsidP="00E95D0C">
      <w:pPr>
        <w:pStyle w:val="SingleTxtG"/>
      </w:pPr>
      <w:r w:rsidRPr="0026194B">
        <w:t>234.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context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outreach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ensuring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access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environment,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authorities</w:t>
      </w:r>
      <w:r w:rsidR="000C4892">
        <w:t xml:space="preserve"> </w:t>
      </w:r>
      <w:r w:rsidRPr="0026194B">
        <w:t>replied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488</w:t>
      </w:r>
      <w:r w:rsidR="000C4892">
        <w:t xml:space="preserve"> </w:t>
      </w:r>
      <w:r w:rsidRPr="0026194B">
        <w:t>applications</w:t>
      </w:r>
      <w:r w:rsidR="000C4892">
        <w:t xml:space="preserve"> </w:t>
      </w:r>
      <w:r w:rsidRPr="0026194B">
        <w:t>submitted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concerning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issues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reviews,</w:t>
      </w:r>
      <w:r w:rsidR="000C4892">
        <w:t xml:space="preserve"> </w:t>
      </w:r>
      <w:r w:rsidRPr="0026194B">
        <w:t>strategic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assessments,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impact</w:t>
      </w:r>
      <w:r w:rsidR="000C4892">
        <w:t xml:space="preserve"> </w:t>
      </w:r>
      <w:r w:rsidRPr="0026194B">
        <w:t>assessments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assessments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security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relation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radiation</w:t>
      </w:r>
      <w:r w:rsidR="000C4892">
        <w:t xml:space="preserve"> </w:t>
      </w:r>
      <w:r w:rsidRPr="0026194B">
        <w:t>within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time</w:t>
      </w:r>
      <w:r w:rsidR="000C4892">
        <w:t xml:space="preserve"> </w:t>
      </w:r>
      <w:r w:rsidRPr="0026194B">
        <w:t>frame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law.</w:t>
      </w:r>
    </w:p>
    <w:p w14:paraId="5CF2E2E3" w14:textId="77777777" w:rsidR="00BD3DD6" w:rsidRPr="0026194B" w:rsidRDefault="00BD3DD6" w:rsidP="00E95D0C">
      <w:pPr>
        <w:pStyle w:val="SingleTxtG"/>
      </w:pPr>
      <w:r w:rsidRPr="0026194B">
        <w:t>235.</w:t>
      </w:r>
      <w:r w:rsidRPr="0026194B">
        <w:tab/>
        <w:t>Particular</w:t>
      </w:r>
      <w:r w:rsidR="000C4892">
        <w:t xml:space="preserve"> </w:t>
      </w:r>
      <w:r w:rsidRPr="0026194B">
        <w:t>attention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devoted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construction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factory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production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sulphite</w:t>
      </w:r>
      <w:r w:rsidR="000C4892">
        <w:t xml:space="preserve"> </w:t>
      </w:r>
      <w:r w:rsidRPr="0026194B">
        <w:t>bleached</w:t>
      </w:r>
      <w:r w:rsidR="000C4892">
        <w:t xml:space="preserve"> </w:t>
      </w:r>
      <w:r w:rsidRPr="0026194B">
        <w:t>wood</w:t>
      </w:r>
      <w:r w:rsidR="000C4892">
        <w:t xml:space="preserve"> </w:t>
      </w:r>
      <w:r w:rsidRPr="0026194B">
        <w:t>pulp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Svyetlahorsk</w:t>
      </w:r>
      <w:r w:rsidR="000C4892">
        <w:t xml:space="preserve"> </w:t>
      </w:r>
      <w:r w:rsidRPr="0026194B">
        <w:t>pulp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paper</w:t>
      </w:r>
      <w:r w:rsidR="000C4892">
        <w:t xml:space="preserve"> </w:t>
      </w:r>
      <w:r w:rsidRPr="0026194B">
        <w:t>plant,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limited</w:t>
      </w:r>
      <w:r w:rsidR="000C4892">
        <w:t xml:space="preserve"> </w:t>
      </w:r>
      <w:r w:rsidRPr="0026194B">
        <w:t>company,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capacity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400,000</w:t>
      </w:r>
      <w:r w:rsidR="000C4892">
        <w:t xml:space="preserve"> </w:t>
      </w:r>
      <w:r w:rsidRPr="0026194B">
        <w:t>tons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year;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battery</w:t>
      </w:r>
      <w:r w:rsidR="000C4892">
        <w:t xml:space="preserve"> </w:t>
      </w:r>
      <w:r w:rsidRPr="0026194B">
        <w:t>factory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limited</w:t>
      </w:r>
      <w:r w:rsidR="000C4892">
        <w:t xml:space="preserve"> </w:t>
      </w:r>
      <w:r w:rsidRPr="0026194B">
        <w:t>liability</w:t>
      </w:r>
      <w:r w:rsidR="000C4892">
        <w:t xml:space="preserve"> </w:t>
      </w:r>
      <w:r w:rsidRPr="0026194B">
        <w:t>company</w:t>
      </w:r>
      <w:r w:rsidR="000C4892">
        <w:t xml:space="preserve"> </w:t>
      </w:r>
      <w:r w:rsidRPr="0026194B">
        <w:t>iPower,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own</w:t>
      </w:r>
      <w:r w:rsidR="000C4892">
        <w:t xml:space="preserve"> </w:t>
      </w:r>
      <w:r w:rsidRPr="0026194B">
        <w:t>natural</w:t>
      </w:r>
      <w:r w:rsidR="000C4892">
        <w:t xml:space="preserve"> </w:t>
      </w:r>
      <w:r w:rsidRPr="0026194B">
        <w:t>gas</w:t>
      </w:r>
      <w:r w:rsidR="000C4892">
        <w:t xml:space="preserve"> </w:t>
      </w:r>
      <w:r w:rsidRPr="0026194B">
        <w:t>boiler,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Brest,</w:t>
      </w:r>
      <w:r w:rsidR="000C4892">
        <w:t xml:space="preserve"> </w:t>
      </w:r>
      <w:r w:rsidRPr="0026194B">
        <w:t>Brest</w:t>
      </w:r>
      <w:r w:rsidR="000C4892">
        <w:t xml:space="preserve"> </w:t>
      </w:r>
      <w:r w:rsidRPr="0026194B">
        <w:t>free</w:t>
      </w:r>
      <w:r w:rsidR="000C4892">
        <w:t xml:space="preserve"> </w:t>
      </w:r>
      <w:r w:rsidRPr="0026194B">
        <w:t>economic</w:t>
      </w:r>
      <w:r w:rsidR="000C4892">
        <w:t xml:space="preserve"> </w:t>
      </w:r>
      <w:r w:rsidRPr="0026194B">
        <w:t>zone,</w:t>
      </w:r>
      <w:r w:rsidR="000C4892">
        <w:t xml:space="preserve"> </w:t>
      </w:r>
      <w:r w:rsidRPr="0026194B">
        <w:t>Airport</w:t>
      </w:r>
      <w:r w:rsidR="000C4892">
        <w:t xml:space="preserve"> </w:t>
      </w:r>
      <w:r w:rsidRPr="0026194B">
        <w:t>district;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construction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plant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produce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vehicles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refurbish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existing</w:t>
      </w:r>
      <w:r w:rsidR="000C4892">
        <w:t xml:space="preserve"> </w:t>
      </w:r>
      <w:r w:rsidRPr="0026194B">
        <w:t>facility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Kalodzishchy</w:t>
      </w:r>
      <w:r w:rsidR="000C4892">
        <w:t xml:space="preserve"> </w:t>
      </w:r>
      <w:r w:rsidRPr="0026194B">
        <w:t>industrial</w:t>
      </w:r>
      <w:r w:rsidR="000C4892">
        <w:t xml:space="preserve"> </w:t>
      </w:r>
      <w:r w:rsidRPr="0026194B">
        <w:t>hub,</w:t>
      </w:r>
      <w:r w:rsidR="000C4892">
        <w:t xml:space="preserve"> </w:t>
      </w:r>
      <w:r w:rsidRPr="0026194B">
        <w:t>Minsk</w:t>
      </w:r>
      <w:r w:rsidR="000C4892">
        <w:t xml:space="preserve"> </w:t>
      </w:r>
      <w:r w:rsidRPr="0026194B">
        <w:t>district.</w:t>
      </w:r>
    </w:p>
    <w:p w14:paraId="6CF71599" w14:textId="77777777" w:rsidR="00BD3DD6" w:rsidRPr="0026194B" w:rsidRDefault="00BD3DD6" w:rsidP="00E95D0C">
      <w:pPr>
        <w:pStyle w:val="SingleTxtG"/>
      </w:pPr>
      <w:r w:rsidRPr="0026194B">
        <w:lastRenderedPageBreak/>
        <w:t>236.</w:t>
      </w:r>
      <w:r w:rsidRPr="0026194B">
        <w:tab/>
        <w:t>Extensive</w:t>
      </w:r>
      <w:r w:rsidR="000C4892">
        <w:t xml:space="preserve"> </w:t>
      </w:r>
      <w:r w:rsidRPr="0026194B">
        <w:t>awareness-raising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carried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through</w:t>
      </w:r>
      <w:r w:rsidR="000C4892">
        <w:t xml:space="preserve"> </w:t>
      </w:r>
      <w:r w:rsidRPr="0026194B">
        <w:t>meetings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correspondence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issues</w:t>
      </w:r>
      <w:r w:rsidR="000C4892">
        <w:t xml:space="preserve"> </w:t>
      </w:r>
      <w:r w:rsidRPr="0026194B">
        <w:t>relating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facilities,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certain</w:t>
      </w:r>
      <w:r w:rsidR="000C4892">
        <w:t xml:space="preserve"> </w:t>
      </w:r>
      <w:r w:rsidRPr="0026194B">
        <w:t>extent</w:t>
      </w:r>
      <w:r w:rsidR="000C4892">
        <w:t xml:space="preserve"> </w:t>
      </w:r>
      <w:r w:rsidRPr="0026194B">
        <w:t>reduced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tensions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opposed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construction.</w:t>
      </w:r>
      <w:r w:rsidR="000C4892">
        <w:t xml:space="preserve"> </w:t>
      </w:r>
      <w:r w:rsidRPr="0026194B">
        <w:t>Experts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carried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visits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facilities.</w:t>
      </w:r>
    </w:p>
    <w:p w14:paraId="5E048771" w14:textId="77777777" w:rsidR="00BD3DD6" w:rsidRPr="0026194B" w:rsidRDefault="00BD3DD6" w:rsidP="00E95D0C">
      <w:pPr>
        <w:pStyle w:val="SingleTxtG"/>
      </w:pPr>
      <w:r w:rsidRPr="0026194B">
        <w:t>237.</w:t>
      </w:r>
      <w:r w:rsidRPr="0026194B">
        <w:tab/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keep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informed</w:t>
      </w:r>
      <w:r w:rsidR="000C4892">
        <w:t xml:space="preserve"> </w:t>
      </w:r>
      <w:r w:rsidRPr="0026194B">
        <w:t>about</w:t>
      </w:r>
      <w:r w:rsidR="000C4892">
        <w:t xml:space="preserve"> </w:t>
      </w:r>
      <w:r w:rsidRPr="0026194B">
        <w:t>amendments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requirements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Presidential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7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23</w:t>
      </w:r>
      <w:r w:rsidR="000C4892">
        <w:t xml:space="preserve"> </w:t>
      </w:r>
      <w:r w:rsidRPr="0026194B">
        <w:t>November</w:t>
      </w:r>
      <w:r w:rsidR="000C4892">
        <w:t xml:space="preserve"> </w:t>
      </w:r>
      <w:r w:rsidRPr="0026194B">
        <w:t>2017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entrepreneurship,</w:t>
      </w:r>
      <w:r w:rsidR="000C4892">
        <w:t xml:space="preserve"> </w:t>
      </w:r>
      <w:r w:rsidRPr="0026194B">
        <w:t>experts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carried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awareness-raising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course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year</w:t>
      </w:r>
      <w:r w:rsidR="000C4892">
        <w:t xml:space="preserve"> </w:t>
      </w:r>
      <w:r w:rsidRPr="0026194B">
        <w:t>through</w:t>
      </w:r>
      <w:r w:rsidR="000C4892">
        <w:t xml:space="preserve"> </w:t>
      </w:r>
      <w:r w:rsidRPr="0026194B">
        <w:t>participation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press</w:t>
      </w:r>
      <w:r w:rsidR="000C4892">
        <w:t xml:space="preserve"> </w:t>
      </w:r>
      <w:r w:rsidRPr="0026194B">
        <w:t>events,</w:t>
      </w:r>
      <w:r w:rsidR="000C4892">
        <w:t xml:space="preserve"> </w:t>
      </w:r>
      <w:r w:rsidRPr="0026194B">
        <w:t>conferences,</w:t>
      </w:r>
      <w:r w:rsidR="000C4892">
        <w:t xml:space="preserve"> </w:t>
      </w:r>
      <w:r w:rsidRPr="0026194B">
        <w:t>seminars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meetings.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events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2,842.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took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form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meetings,</w:t>
      </w:r>
      <w:r w:rsidR="000C4892">
        <w:t xml:space="preserve"> </w:t>
      </w:r>
      <w:r w:rsidRPr="0026194B">
        <w:t>seminars,</w:t>
      </w:r>
      <w:r w:rsidR="000C4892">
        <w:t xml:space="preserve"> </w:t>
      </w:r>
      <w:r w:rsidRPr="0026194B">
        <w:t>study,</w:t>
      </w:r>
      <w:r w:rsidR="000C4892">
        <w:t xml:space="preserve"> </w:t>
      </w:r>
      <w:r w:rsidRPr="0026194B">
        <w:t>trips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discussions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public,</w:t>
      </w:r>
      <w:r w:rsidR="000C4892">
        <w:t xml:space="preserve"> </w:t>
      </w:r>
      <w:r w:rsidRPr="0026194B">
        <w:t>business</w:t>
      </w:r>
      <w:r w:rsidR="000C4892">
        <w:t xml:space="preserve"> </w:t>
      </w:r>
      <w:r w:rsidRPr="0026194B">
        <w:t>figures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workforces.</w:t>
      </w:r>
    </w:p>
    <w:p w14:paraId="6ECCD370" w14:textId="77777777" w:rsidR="00BD3DD6" w:rsidRPr="0026194B" w:rsidRDefault="00BD3DD6" w:rsidP="00E95D0C">
      <w:pPr>
        <w:pStyle w:val="SingleTxtG"/>
      </w:pPr>
      <w:r w:rsidRPr="0026194B">
        <w:t>238.</w:t>
      </w:r>
      <w:r w:rsidRPr="0026194B">
        <w:tab/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local</w:t>
      </w:r>
      <w:r w:rsidR="000C4892">
        <w:t xml:space="preserve"> </w:t>
      </w:r>
      <w:r w:rsidRPr="0026194B">
        <w:t>bodies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used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networks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keep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informed</w:t>
      </w:r>
      <w:r w:rsidR="000C4892">
        <w:t xml:space="preserve"> </w:t>
      </w:r>
      <w:r w:rsidRPr="0026194B">
        <w:t>about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activities.</w:t>
      </w:r>
    </w:p>
    <w:p w14:paraId="42D86447" w14:textId="77777777" w:rsidR="00BD3DD6" w:rsidRPr="0026194B" w:rsidRDefault="00BD3DD6" w:rsidP="00E95D0C">
      <w:pPr>
        <w:pStyle w:val="SingleTxtG"/>
      </w:pPr>
      <w:r w:rsidRPr="0026194B">
        <w:t>239.</w:t>
      </w:r>
      <w:r w:rsidRPr="0026194B">
        <w:tab/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instil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attitude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responsibility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public,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road</w:t>
      </w:r>
      <w:r w:rsidR="000C4892">
        <w:t xml:space="preserve"> </w:t>
      </w:r>
      <w:r w:rsidRPr="0026194B">
        <w:t>map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effective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awareness-raising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2018–2020,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Natural</w:t>
      </w:r>
      <w:r w:rsidR="000C4892">
        <w:t xml:space="preserve"> </w:t>
      </w:r>
      <w:r w:rsidRPr="0026194B">
        <w:t>Resources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July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drawn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implemented.</w:t>
      </w:r>
      <w:r w:rsidR="000C4892">
        <w:t xml:space="preserve"> </w:t>
      </w:r>
      <w:r w:rsidRPr="0026194B">
        <w:t>Guidelines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developed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local</w:t>
      </w:r>
      <w:r w:rsidR="000C4892">
        <w:t xml:space="preserve"> </w:t>
      </w:r>
      <w:r w:rsidRPr="0026194B">
        <w:t>committees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responsible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monitoring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opinion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specific</w:t>
      </w:r>
      <w:r w:rsidR="000C4892">
        <w:t xml:space="preserve"> </w:t>
      </w:r>
      <w:r w:rsidRPr="0026194B">
        <w:t>thematic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field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rational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natural</w:t>
      </w:r>
      <w:r w:rsidR="000C4892">
        <w:t xml:space="preserve"> </w:t>
      </w:r>
      <w:r w:rsidRPr="0026194B">
        <w:t>resources.</w:t>
      </w:r>
    </w:p>
    <w:p w14:paraId="028BC38D" w14:textId="77777777" w:rsidR="00BD3DD6" w:rsidRPr="0026194B" w:rsidRDefault="00BD3DD6" w:rsidP="00E95D0C">
      <w:pPr>
        <w:pStyle w:val="SingleTxtG"/>
      </w:pPr>
      <w:r w:rsidRPr="0026194B">
        <w:t>240.</w:t>
      </w:r>
      <w:r w:rsidRPr="0026194B">
        <w:tab/>
        <w:t>Measures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mitigate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impact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accident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Chernobyl</w:t>
      </w:r>
      <w:r w:rsidR="000C4892">
        <w:t xml:space="preserve"> </w:t>
      </w:r>
      <w:r w:rsidRPr="0026194B">
        <w:t>nuclear</w:t>
      </w:r>
      <w:r w:rsidR="000C4892">
        <w:t xml:space="preserve"> </w:t>
      </w:r>
      <w:r w:rsidRPr="0026194B">
        <w:t>power</w:t>
      </w:r>
      <w:r w:rsidR="000C4892">
        <w:t xml:space="preserve"> </w:t>
      </w:r>
      <w:r w:rsidRPr="0026194B">
        <w:t>plant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reduce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risk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adverse</w:t>
      </w:r>
      <w:r w:rsidR="000C4892">
        <w:t xml:space="preserve"> </w:t>
      </w:r>
      <w:r w:rsidRPr="0026194B">
        <w:t>effects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affected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Chernobyl</w:t>
      </w:r>
      <w:r w:rsidR="000C4892">
        <w:t xml:space="preserve"> </w:t>
      </w:r>
      <w:r w:rsidRPr="0026194B">
        <w:t>disaster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facilitate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transition</w:t>
      </w:r>
      <w:r w:rsidR="000C4892">
        <w:t xml:space="preserve"> </w:t>
      </w:r>
      <w:r w:rsidRPr="0026194B">
        <w:t>away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rehabilitating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favour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socioeconomic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while</w:t>
      </w:r>
      <w:r w:rsidR="000C4892">
        <w:t xml:space="preserve"> </w:t>
      </w:r>
      <w:r w:rsidRPr="0026194B">
        <w:t>ensuring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radiation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requirements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fully</w:t>
      </w:r>
      <w:r w:rsidR="000C4892">
        <w:t xml:space="preserve"> </w:t>
      </w:r>
      <w:r w:rsidRPr="0026194B">
        <w:t>respected.</w:t>
      </w:r>
    </w:p>
    <w:p w14:paraId="46D99DD6" w14:textId="77777777" w:rsidR="00BD3DD6" w:rsidRPr="0026194B" w:rsidRDefault="00BD3DD6" w:rsidP="00E95D0C">
      <w:pPr>
        <w:pStyle w:val="SingleTxtG"/>
      </w:pPr>
      <w:r w:rsidRPr="0026194B">
        <w:t>241.</w:t>
      </w:r>
      <w:r w:rsidRPr="0026194B">
        <w:tab/>
        <w:t>A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mitigate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impact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Chernobyl</w:t>
      </w:r>
      <w:r w:rsidR="000C4892">
        <w:t xml:space="preserve"> </w:t>
      </w:r>
      <w:r w:rsidRPr="0026194B">
        <w:t>disaster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2011–2015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2020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implemented.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half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funds</w:t>
      </w:r>
      <w:r w:rsidR="000C4892">
        <w:t xml:space="preserve"> </w:t>
      </w:r>
      <w:r w:rsidRPr="0026194B">
        <w:t>allocated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aside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protection,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those</w:t>
      </w:r>
      <w:r w:rsidR="000C4892">
        <w:t xml:space="preserve"> </w:t>
      </w:r>
      <w:r w:rsidRPr="0026194B">
        <w:t>affected.</w:t>
      </w:r>
      <w:r w:rsidR="000C4892">
        <w:t xml:space="preserve"> </w:t>
      </w:r>
      <w:r w:rsidRPr="0026194B">
        <w:t>Further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separate</w:t>
      </w:r>
      <w:r w:rsidR="000C4892">
        <w:t xml:space="preserve"> </w:t>
      </w:r>
      <w:r w:rsidRPr="0026194B">
        <w:t>annex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present</w:t>
      </w:r>
      <w:r w:rsidR="000C4892">
        <w:t xml:space="preserve"> </w:t>
      </w:r>
      <w:r w:rsidRPr="0026194B">
        <w:t>report.</w:t>
      </w:r>
    </w:p>
    <w:p w14:paraId="2588FBA1" w14:textId="77777777" w:rsidR="00BD3DD6" w:rsidRPr="0026194B" w:rsidRDefault="00BD3DD6" w:rsidP="00E95D0C">
      <w:pPr>
        <w:pStyle w:val="SingleTxtG"/>
      </w:pPr>
      <w:r w:rsidRPr="0026194B">
        <w:t>242.</w:t>
      </w:r>
      <w:r w:rsidRPr="0026194B">
        <w:tab/>
        <w:t>The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funded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resources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aside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purpose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local</w:t>
      </w:r>
      <w:r w:rsidR="000C4892">
        <w:t xml:space="preserve"> </w:t>
      </w:r>
      <w:r w:rsidRPr="0026194B">
        <w:t>budgets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sources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law,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lists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facilities,</w:t>
      </w:r>
      <w:r w:rsidR="000C4892">
        <w:t xml:space="preserve"> </w:t>
      </w:r>
      <w:r w:rsidRPr="0026194B">
        <w:t>goods,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drawn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contracting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programme.</w:t>
      </w:r>
    </w:p>
    <w:p w14:paraId="132A14A6" w14:textId="77777777" w:rsidR="00BD3DD6" w:rsidRPr="0026194B" w:rsidRDefault="00BD3DD6" w:rsidP="00E95D0C">
      <w:pPr>
        <w:pStyle w:val="SingleTxtG"/>
      </w:pPr>
      <w:r w:rsidRPr="0026194B">
        <w:t>243.</w:t>
      </w:r>
      <w:r w:rsidRPr="0026194B">
        <w:tab/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provides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ensure:</w:t>
      </w:r>
    </w:p>
    <w:p w14:paraId="5066F0E1" w14:textId="03FB3FC6" w:rsidR="00BD3DD6" w:rsidRPr="0026194B" w:rsidRDefault="00BD3DD6" w:rsidP="00075C1E">
      <w:pPr>
        <w:pStyle w:val="Bullet1G"/>
      </w:pPr>
      <w:r w:rsidRPr="0026194B">
        <w:t>Social</w:t>
      </w:r>
      <w:r w:rsidR="000C4892">
        <w:t xml:space="preserve"> </w:t>
      </w:r>
      <w:r w:rsidRPr="0026194B">
        <w:t>protection,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care,</w:t>
      </w:r>
      <w:r w:rsidR="000C4892">
        <w:t xml:space="preserve"> </w:t>
      </w:r>
      <w:r w:rsidRPr="0026194B">
        <w:t>health-resort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recuperation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affected</w:t>
      </w:r>
      <w:r w:rsidR="000C4892">
        <w:t xml:space="preserve"> </w:t>
      </w:r>
      <w:r w:rsidRPr="0026194B">
        <w:t>population</w:t>
      </w:r>
    </w:p>
    <w:p w14:paraId="1833DA02" w14:textId="58CA4EC4" w:rsidR="00BD3DD6" w:rsidRPr="0026194B" w:rsidRDefault="00BD3DD6" w:rsidP="00075C1E">
      <w:pPr>
        <w:pStyle w:val="Bullet1G"/>
      </w:pPr>
      <w:r w:rsidRPr="0026194B">
        <w:t>Radiation</w:t>
      </w:r>
      <w:r w:rsidR="000C4892">
        <w:t xml:space="preserve"> </w:t>
      </w:r>
      <w:r w:rsidRPr="0026194B">
        <w:t>protection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targeted</w:t>
      </w:r>
      <w:r w:rsidR="000C4892">
        <w:t xml:space="preserve"> </w:t>
      </w:r>
      <w:r w:rsidRPr="0026194B">
        <w:t>application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protective</w:t>
      </w:r>
      <w:r w:rsidR="000C4892">
        <w:t xml:space="preserve"> </w:t>
      </w:r>
      <w:r w:rsidRPr="0026194B">
        <w:t>measures</w:t>
      </w:r>
    </w:p>
    <w:p w14:paraId="183F3248" w14:textId="643CAC1D" w:rsidR="00BD3DD6" w:rsidRPr="0026194B" w:rsidRDefault="00BD3DD6" w:rsidP="00075C1E">
      <w:pPr>
        <w:pStyle w:val="Bullet1G"/>
      </w:pPr>
      <w:r w:rsidRPr="0026194B">
        <w:t>Radiation</w:t>
      </w:r>
      <w:r w:rsidR="000C4892">
        <w:t xml:space="preserve"> </w:t>
      </w:r>
      <w:r w:rsidRPr="0026194B">
        <w:t>monitoring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radioactive</w:t>
      </w:r>
      <w:r w:rsidR="000C4892">
        <w:t xml:space="preserve"> </w:t>
      </w:r>
      <w:r w:rsidRPr="0026194B">
        <w:t>contamination</w:t>
      </w:r>
      <w:r w:rsidR="000C4892">
        <w:t xml:space="preserve"> </w:t>
      </w:r>
      <w:r w:rsidRPr="0026194B">
        <w:t>control</w:t>
      </w:r>
    </w:p>
    <w:p w14:paraId="4B78A66F" w14:textId="06A3B87E" w:rsidR="00BD3DD6" w:rsidRPr="0026194B" w:rsidRDefault="00BD3DD6" w:rsidP="00075C1E">
      <w:pPr>
        <w:pStyle w:val="Bullet1G"/>
      </w:pPr>
      <w:r w:rsidRPr="0026194B">
        <w:t>The</w:t>
      </w:r>
      <w:r w:rsidR="000C4892">
        <w:t xml:space="preserve"> </w:t>
      </w:r>
      <w:r w:rsidRPr="0026194B">
        <w:t>socioeconomic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affected</w:t>
      </w:r>
      <w:r w:rsidR="000C4892">
        <w:t xml:space="preserve"> </w:t>
      </w:r>
      <w:r w:rsidRPr="0026194B">
        <w:t>regions</w:t>
      </w:r>
    </w:p>
    <w:p w14:paraId="6E95C597" w14:textId="77777777" w:rsidR="00BD3DD6" w:rsidRPr="0026194B" w:rsidRDefault="00BD3DD6" w:rsidP="00E95D0C">
      <w:pPr>
        <w:pStyle w:val="SingleTxtG"/>
      </w:pPr>
      <w:r w:rsidRPr="0026194B">
        <w:t>244.</w:t>
      </w:r>
      <w:r w:rsidRPr="0026194B">
        <w:tab/>
        <w:t>Existing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establishes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benefits,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guarantees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participated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emergency</w:t>
      </w:r>
      <w:r w:rsidR="000C4892">
        <w:t xml:space="preserve"> </w:t>
      </w:r>
      <w:r w:rsidRPr="0026194B">
        <w:t>response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Chernobyl</w:t>
      </w:r>
      <w:r w:rsidR="000C4892">
        <w:t xml:space="preserve"> </w:t>
      </w:r>
      <w:r w:rsidRPr="0026194B">
        <w:t>disaster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those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evacuated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resettled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moved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new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residence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contaminated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radiation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live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contaminated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radionuclides.</w:t>
      </w:r>
    </w:p>
    <w:p w14:paraId="02CA26D3" w14:textId="77777777" w:rsidR="00BD3DD6" w:rsidRPr="0026194B" w:rsidRDefault="00BD3DD6" w:rsidP="00E95D0C">
      <w:pPr>
        <w:pStyle w:val="SingleTxtG"/>
      </w:pPr>
      <w:r w:rsidRPr="0026194B">
        <w:t>245.</w:t>
      </w:r>
      <w:r w:rsidRPr="0026194B">
        <w:tab/>
        <w:t>The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monitoring,</w:t>
      </w:r>
      <w:r w:rsidR="000C4892">
        <w:t xml:space="preserve"> </w:t>
      </w:r>
      <w:r w:rsidRPr="0026194B">
        <w:t>check-ups,</w:t>
      </w:r>
      <w:r w:rsidR="000C4892">
        <w:t xml:space="preserve"> </w:t>
      </w:r>
      <w:r w:rsidRPr="0026194B">
        <w:t>diagnosis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treatment,</w:t>
      </w:r>
      <w:r w:rsidR="000C4892">
        <w:t xml:space="preserve"> </w:t>
      </w:r>
      <w:r w:rsidRPr="0026194B">
        <w:t>recuperation,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health-resort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helped</w:t>
      </w:r>
      <w:r w:rsidR="000C4892">
        <w:t xml:space="preserve"> </w:t>
      </w:r>
      <w:r w:rsidRPr="0026194B">
        <w:t>repair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harm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disaster</w:t>
      </w:r>
      <w:r w:rsidR="000C4892">
        <w:t xml:space="preserve"> </w:t>
      </w:r>
      <w:r w:rsidRPr="0026194B">
        <w:t>caused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affected</w:t>
      </w:r>
      <w:r w:rsidR="000C4892">
        <w:t xml:space="preserve"> </w:t>
      </w:r>
      <w:r w:rsidRPr="0026194B">
        <w:t>citizens.</w:t>
      </w:r>
    </w:p>
    <w:p w14:paraId="20400E99" w14:textId="77777777" w:rsidR="00BD3DD6" w:rsidRPr="0026194B" w:rsidRDefault="00BD3DD6" w:rsidP="00E95D0C">
      <w:pPr>
        <w:pStyle w:val="SingleTxtG"/>
      </w:pPr>
      <w:r w:rsidRPr="0026194B">
        <w:t>246.</w:t>
      </w:r>
      <w:r w:rsidRPr="0026194B">
        <w:tab/>
        <w:t>A</w:t>
      </w:r>
      <w:r w:rsidR="000C4892">
        <w:t xml:space="preserve"> </w:t>
      </w:r>
      <w:r w:rsidRPr="0026194B">
        <w:t>network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12</w:t>
      </w:r>
      <w:r w:rsidR="000C4892">
        <w:t xml:space="preserve"> </w:t>
      </w:r>
      <w:r w:rsidRPr="0026194B">
        <w:t>specialized</w:t>
      </w:r>
      <w:r w:rsidR="000C4892">
        <w:t xml:space="preserve"> </w:t>
      </w:r>
      <w:r w:rsidRPr="0026194B">
        <w:t>institutions,</w:t>
      </w:r>
      <w:r w:rsidR="000C4892">
        <w:t xml:space="preserve"> </w:t>
      </w:r>
      <w:r w:rsidRPr="0026194B">
        <w:t>namely</w:t>
      </w:r>
      <w:r w:rsidR="000C4892">
        <w:t xml:space="preserve"> </w:t>
      </w:r>
      <w:r w:rsidRPr="0026194B">
        <w:t>children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recuperation</w:t>
      </w:r>
      <w:r w:rsidR="000C4892">
        <w:t xml:space="preserve"> </w:t>
      </w:r>
      <w:r w:rsidRPr="0026194B">
        <w:t>centres,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provide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health-resort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recuperation.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welcome</w:t>
      </w:r>
      <w:r w:rsidR="000C4892">
        <w:t xml:space="preserve"> </w:t>
      </w:r>
      <w:r w:rsidRPr="0026194B">
        <w:t>organized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year</w:t>
      </w:r>
      <w:r w:rsidR="000C4892">
        <w:t xml:space="preserve"> </w:t>
      </w:r>
      <w:r w:rsidRPr="0026194B">
        <w:t>round.</w:t>
      </w:r>
      <w:r w:rsidR="000C4892">
        <w:t xml:space="preserve"> </w:t>
      </w:r>
      <w:r w:rsidRPr="0026194B">
        <w:t>Every</w:t>
      </w:r>
      <w:r w:rsidR="000C4892">
        <w:t xml:space="preserve"> </w:t>
      </w:r>
      <w:r w:rsidRPr="0026194B">
        <w:t>year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1990,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million</w:t>
      </w:r>
      <w:r w:rsidR="000C4892">
        <w:t xml:space="preserve"> </w:t>
      </w:r>
      <w:r w:rsidRPr="0026194B">
        <w:t>recuperation</w:t>
      </w:r>
      <w:r w:rsidR="000C4892">
        <w:t xml:space="preserve"> </w:t>
      </w:r>
      <w:r w:rsidRPr="0026194B">
        <w:t>trips</w:t>
      </w:r>
      <w:r w:rsidR="000C4892">
        <w:t xml:space="preserve"> </w:t>
      </w:r>
      <w:r w:rsidRPr="0026194B">
        <w:t>abroad.</w:t>
      </w:r>
    </w:p>
    <w:p w14:paraId="547CC1EC" w14:textId="77777777" w:rsidR="00BD3DD6" w:rsidRPr="0026194B" w:rsidRDefault="00BD3DD6" w:rsidP="00E95D0C">
      <w:pPr>
        <w:pStyle w:val="SingleTxtG"/>
      </w:pPr>
      <w:r w:rsidRPr="0026194B">
        <w:t>247.</w:t>
      </w:r>
      <w:r w:rsidRPr="0026194B">
        <w:tab/>
        <w:t>Every</w:t>
      </w:r>
      <w:r w:rsidR="000C4892">
        <w:t xml:space="preserve"> </w:t>
      </w:r>
      <w:r w:rsidRPr="0026194B">
        <w:t>year,</w:t>
      </w:r>
      <w:r w:rsidR="000C4892">
        <w:t xml:space="preserve"> </w:t>
      </w:r>
      <w:r w:rsidRPr="0026194B">
        <w:t>free</w:t>
      </w:r>
      <w:r w:rsidR="000C4892">
        <w:t xml:space="preserve"> </w:t>
      </w:r>
      <w:r w:rsidRPr="0026194B">
        <w:t>meals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studying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radioactive</w:t>
      </w:r>
      <w:r w:rsidR="000C4892">
        <w:t xml:space="preserve"> </w:t>
      </w:r>
      <w:r w:rsidRPr="0026194B">
        <w:t>contamination</w:t>
      </w:r>
      <w:r w:rsidR="000C4892">
        <w:t xml:space="preserve"> </w:t>
      </w:r>
      <w:r w:rsidRPr="0026194B">
        <w:t>area.</w:t>
      </w:r>
    </w:p>
    <w:p w14:paraId="5128705F" w14:textId="77777777" w:rsidR="00BD3DD6" w:rsidRPr="0026194B" w:rsidRDefault="00BD3DD6" w:rsidP="00E95D0C">
      <w:pPr>
        <w:pStyle w:val="SingleTxtG"/>
      </w:pPr>
      <w:r w:rsidRPr="0026194B">
        <w:lastRenderedPageBreak/>
        <w:t>248.</w:t>
      </w:r>
      <w:r w:rsidRPr="0026194B">
        <w:tab/>
        <w:t>An</w:t>
      </w:r>
      <w:r w:rsidR="000C4892">
        <w:t xml:space="preserve"> </w:t>
      </w:r>
      <w:r w:rsidRPr="0026194B">
        <w:t>array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preventive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implemented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agricultural</w:t>
      </w:r>
      <w:r w:rsidR="000C4892">
        <w:t xml:space="preserve"> </w:t>
      </w:r>
      <w:r w:rsidRPr="0026194B">
        <w:t>sector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effective</w:t>
      </w:r>
      <w:r w:rsidR="000C4892">
        <w:t xml:space="preserve"> </w:t>
      </w:r>
      <w:r w:rsidRPr="0026194B">
        <w:t>radiation</w:t>
      </w:r>
      <w:r w:rsidR="000C4892">
        <w:t xml:space="preserve"> </w:t>
      </w:r>
      <w:r w:rsidRPr="0026194B">
        <w:t>monitoring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agro-industrial</w:t>
      </w:r>
      <w:r w:rsidR="000C4892">
        <w:t xml:space="preserve"> </w:t>
      </w:r>
      <w:r w:rsidRPr="0026194B">
        <w:t>sector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consumers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food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meets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requirements.</w:t>
      </w:r>
    </w:p>
    <w:p w14:paraId="176BCD19" w14:textId="77777777" w:rsidR="00BD3DD6" w:rsidRPr="0026194B" w:rsidRDefault="00BD3DD6" w:rsidP="00E95D0C">
      <w:pPr>
        <w:pStyle w:val="SingleTxtG"/>
      </w:pPr>
      <w:r w:rsidRPr="0026194B">
        <w:t>249.</w:t>
      </w:r>
      <w:r w:rsidRPr="0026194B">
        <w:tab/>
        <w:t>State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mitigating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impact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Chernobyl</w:t>
      </w:r>
      <w:r w:rsidR="000C4892">
        <w:t xml:space="preserve"> </w:t>
      </w:r>
      <w:r w:rsidRPr="0026194B">
        <w:t>disaster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shift</w:t>
      </w:r>
      <w:r w:rsidR="000C4892">
        <w:t xml:space="preserve"> </w:t>
      </w:r>
      <w:r w:rsidRPr="0026194B">
        <w:t>away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post-disaster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favour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socioeconomic</w:t>
      </w:r>
      <w:r w:rsidR="000C4892">
        <w:t xml:space="preserve"> </w:t>
      </w:r>
      <w:r w:rsidRPr="0026194B">
        <w:t>potential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affected</w:t>
      </w:r>
      <w:r w:rsidR="000C4892">
        <w:t xml:space="preserve"> </w:t>
      </w:r>
      <w:r w:rsidRPr="0026194B">
        <w:t>regions.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reduce</w:t>
      </w:r>
      <w:r w:rsidR="000C4892">
        <w:t xml:space="preserve"> </w:t>
      </w:r>
      <w:r w:rsidRPr="0026194B">
        <w:t>radiation</w:t>
      </w:r>
      <w:r w:rsidR="000C4892">
        <w:t xml:space="preserve"> </w:t>
      </w:r>
      <w:r w:rsidRPr="0026194B">
        <w:t>exposure</w:t>
      </w:r>
      <w:r w:rsidR="000C4892">
        <w:t xml:space="preserve"> </w:t>
      </w:r>
      <w:r w:rsidRPr="0026194B">
        <w:t>include</w:t>
      </w:r>
      <w:r w:rsidR="000C4892">
        <w:t xml:space="preserve"> </w:t>
      </w:r>
      <w:r w:rsidRPr="0026194B">
        <w:t>upgrading</w:t>
      </w:r>
      <w:r w:rsidR="000C4892">
        <w:t xml:space="preserve"> </w:t>
      </w:r>
      <w:r w:rsidRPr="0026194B">
        <w:t>populated</w:t>
      </w:r>
      <w:r w:rsidR="000C4892">
        <w:t xml:space="preserve"> </w:t>
      </w:r>
      <w:r w:rsidRPr="0026194B">
        <w:t>areas,</w:t>
      </w:r>
      <w:r w:rsidR="000C4892">
        <w:t xml:space="preserve"> </w:t>
      </w:r>
      <w:r w:rsidRPr="0026194B">
        <w:t>providing</w:t>
      </w:r>
      <w:r w:rsidR="000C4892">
        <w:t xml:space="preserve"> </w:t>
      </w:r>
      <w:r w:rsidRPr="0026194B">
        <w:t>high-quality</w:t>
      </w:r>
      <w:r w:rsidR="000C4892">
        <w:t xml:space="preserve"> </w:t>
      </w:r>
      <w:r w:rsidRPr="0026194B">
        <w:t>drinking</w:t>
      </w:r>
      <w:r w:rsidR="000C4892">
        <w:t xml:space="preserve"> </w:t>
      </w:r>
      <w:r w:rsidRPr="0026194B">
        <w:t>water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reducing</w:t>
      </w:r>
      <w:r w:rsidR="000C4892">
        <w:t xml:space="preserve"> </w:t>
      </w:r>
      <w:r w:rsidRPr="0026194B">
        <w:t>local</w:t>
      </w:r>
      <w:r w:rsidR="000C4892">
        <w:t xml:space="preserve"> </w:t>
      </w:r>
      <w:r w:rsidRPr="0026194B">
        <w:t>fuel</w:t>
      </w:r>
      <w:r w:rsidR="000C4892">
        <w:t xml:space="preserve"> </w:t>
      </w:r>
      <w:r w:rsidRPr="0026194B">
        <w:t>use.</w:t>
      </w:r>
      <w:r w:rsidR="000C4892">
        <w:t xml:space="preserve"> </w:t>
      </w:r>
      <w:r w:rsidRPr="0026194B">
        <w:t>Investment</w:t>
      </w:r>
      <w:r w:rsidR="000C4892">
        <w:t xml:space="preserve"> </w:t>
      </w:r>
      <w:r w:rsidRPr="0026194B">
        <w:t>projects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carried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socioeconomic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affected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create</w:t>
      </w:r>
      <w:r w:rsidR="000C4892">
        <w:t xml:space="preserve"> </w:t>
      </w:r>
      <w:r w:rsidRPr="0026194B">
        <w:t>jobs.</w:t>
      </w:r>
    </w:p>
    <w:p w14:paraId="1DA7F0BB" w14:textId="77777777" w:rsidR="00BD3DD6" w:rsidRPr="0026194B" w:rsidRDefault="00BD3DD6" w:rsidP="00E95D0C">
      <w:pPr>
        <w:pStyle w:val="SingleTxtG"/>
      </w:pPr>
      <w:r w:rsidRPr="0026194B">
        <w:t>250.</w:t>
      </w:r>
      <w:r w:rsidRPr="0026194B">
        <w:tab/>
        <w:t>Since</w:t>
      </w:r>
      <w:r w:rsidR="000C4892">
        <w:t xml:space="preserve"> </w:t>
      </w:r>
      <w:r w:rsidRPr="0026194B">
        <w:t>1986,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sanitation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affected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improved</w:t>
      </w:r>
      <w:r w:rsidR="000C4892">
        <w:t xml:space="preserve"> </w:t>
      </w:r>
      <w:r w:rsidRPr="0026194B">
        <w:t>through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construction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68,800</w:t>
      </w:r>
      <w:r w:rsidR="000C4892">
        <w:t xml:space="preserve"> </w:t>
      </w:r>
      <w:r w:rsidRPr="0026194B">
        <w:t>apartments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houses,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239</w:t>
      </w:r>
      <w:r w:rsidR="000C4892">
        <w:t xml:space="preserve"> </w:t>
      </w:r>
      <w:r w:rsidRPr="0026194B">
        <w:t>settlements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essential</w:t>
      </w:r>
      <w:r w:rsidR="000C4892">
        <w:t xml:space="preserve"> </w:t>
      </w:r>
      <w:r w:rsidRPr="0026194B">
        <w:t>infrastructure.</w:t>
      </w:r>
      <w:r w:rsidR="000C4892">
        <w:t xml:space="preserve"> </w:t>
      </w:r>
      <w:r w:rsidRPr="0026194B">
        <w:t>Settlements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large</w:t>
      </w:r>
      <w:r w:rsidR="000C4892">
        <w:t xml:space="preserve"> </w:t>
      </w:r>
      <w:r w:rsidRPr="0026194B">
        <w:t>numbers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displaced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live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equipped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facilities.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addition,</w:t>
      </w:r>
      <w:r w:rsidR="000C4892">
        <w:t xml:space="preserve"> </w:t>
      </w:r>
      <w:r w:rsidRPr="0026194B">
        <w:t>157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schools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capacity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48,000</w:t>
      </w:r>
      <w:r w:rsidR="000C4892">
        <w:t xml:space="preserve"> </w:t>
      </w:r>
      <w:r w:rsidRPr="0026194B">
        <w:t>places,</w:t>
      </w:r>
      <w:r w:rsidR="000C4892">
        <w:t xml:space="preserve"> </w:t>
      </w:r>
      <w:r w:rsidRPr="0026194B">
        <w:t>116</w:t>
      </w:r>
      <w:r w:rsidR="000C4892">
        <w:t xml:space="preserve"> </w:t>
      </w:r>
      <w:r w:rsidRPr="0026194B">
        <w:t>kindergartens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nurseries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capacity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18,600</w:t>
      </w:r>
      <w:r w:rsidR="000C4892">
        <w:t xml:space="preserve"> </w:t>
      </w:r>
      <w:r w:rsidRPr="0026194B">
        <w:t>places,</w:t>
      </w:r>
      <w:r w:rsidR="000C4892">
        <w:t xml:space="preserve"> </w:t>
      </w:r>
      <w:r w:rsidRPr="0026194B">
        <w:t>outpatient</w:t>
      </w:r>
      <w:r w:rsidR="000C4892">
        <w:t xml:space="preserve"> </w:t>
      </w:r>
      <w:r w:rsidRPr="0026194B">
        <w:t>clinics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facilities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capacity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21,500</w:t>
      </w:r>
      <w:r w:rsidR="000C4892">
        <w:t xml:space="preserve"> </w:t>
      </w:r>
      <w:r w:rsidRPr="0026194B">
        <w:t>visits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shift,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hospitals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capacity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5,000</w:t>
      </w:r>
      <w:r w:rsidR="000C4892">
        <w:t xml:space="preserve"> </w:t>
      </w:r>
      <w:r w:rsidRPr="0026194B">
        <w:t>beds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built.</w:t>
      </w:r>
    </w:p>
    <w:p w14:paraId="4ECAF5B2" w14:textId="77777777" w:rsidR="00BD3DD6" w:rsidRPr="0026194B" w:rsidRDefault="00BD3DD6" w:rsidP="00E95D0C">
      <w:pPr>
        <w:pStyle w:val="SingleTxtG"/>
      </w:pPr>
      <w:r w:rsidRPr="0026194B">
        <w:t>251.</w:t>
      </w:r>
      <w:r w:rsidRPr="0026194B">
        <w:tab/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environmental</w:t>
      </w:r>
      <w:r w:rsidR="000C4892">
        <w:t xml:space="preserve"> </w:t>
      </w:r>
      <w:r w:rsidRPr="0026194B">
        <w:t>situation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affected</w:t>
      </w:r>
      <w:r w:rsidR="000C4892">
        <w:t xml:space="preserve"> </w:t>
      </w:r>
      <w:r w:rsidRPr="0026194B">
        <w:t>areas,</w:t>
      </w:r>
      <w:r w:rsidR="000C4892">
        <w:t xml:space="preserve"> </w:t>
      </w:r>
      <w:r w:rsidRPr="0026194B">
        <w:t>3,800</w:t>
      </w:r>
      <w:r w:rsidR="000C4892">
        <w:t xml:space="preserve"> </w:t>
      </w:r>
      <w:r w:rsidRPr="0026194B">
        <w:t>km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gas</w:t>
      </w:r>
      <w:r w:rsidR="000C4892">
        <w:t xml:space="preserve"> </w:t>
      </w:r>
      <w:r w:rsidRPr="0026194B">
        <w:t>pipelines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laid,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22,000</w:t>
      </w:r>
      <w:r w:rsidR="000C4892">
        <w:t xml:space="preserve"> </w:t>
      </w:r>
      <w:r w:rsidRPr="0026194B">
        <w:t>houses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supplied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gas,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2,200</w:t>
      </w:r>
      <w:r w:rsidR="000C4892">
        <w:t xml:space="preserve"> </w:t>
      </w:r>
      <w:r w:rsidRPr="0026194B">
        <w:t>km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water</w:t>
      </w:r>
      <w:r w:rsidR="000C4892">
        <w:t xml:space="preserve"> </w:t>
      </w:r>
      <w:r w:rsidRPr="0026194B">
        <w:t>pipelines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laid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provide</w:t>
      </w:r>
      <w:r w:rsidR="000C4892">
        <w:t xml:space="preserve"> </w:t>
      </w:r>
      <w:r w:rsidRPr="0026194B">
        <w:t>clean</w:t>
      </w:r>
      <w:r w:rsidR="000C4892">
        <w:t xml:space="preserve"> </w:t>
      </w:r>
      <w:r w:rsidRPr="0026194B">
        <w:t>water,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deferrization</w:t>
      </w:r>
      <w:r w:rsidR="000C4892">
        <w:t xml:space="preserve"> </w:t>
      </w:r>
      <w:r w:rsidRPr="0026194B">
        <w:t>plants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artesian</w:t>
      </w:r>
      <w:r w:rsidR="000C4892">
        <w:t xml:space="preserve"> </w:t>
      </w:r>
      <w:r w:rsidRPr="0026194B">
        <w:t>wells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constructed.</w:t>
      </w:r>
    </w:p>
    <w:p w14:paraId="5B409D9B" w14:textId="77777777" w:rsidR="00BD3DD6" w:rsidRPr="0026194B" w:rsidRDefault="00BD3DD6" w:rsidP="00E95D0C">
      <w:pPr>
        <w:pStyle w:val="SingleTxtG"/>
      </w:pPr>
      <w:r w:rsidRPr="0026194B">
        <w:t>252.</w:t>
      </w:r>
      <w:r w:rsidRPr="0026194B">
        <w:tab/>
        <w:t>A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113.5</w:t>
      </w:r>
      <w:r w:rsidR="000C4892">
        <w:t xml:space="preserve"> </w:t>
      </w:r>
      <w:r w:rsidRPr="0026194B">
        <w:t>km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roads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built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cars,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populated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enhanced.</w:t>
      </w:r>
    </w:p>
    <w:p w14:paraId="58EB2B62" w14:textId="77777777" w:rsidR="00BD3DD6" w:rsidRPr="0026194B" w:rsidRDefault="00BD3DD6" w:rsidP="00E95D0C">
      <w:pPr>
        <w:pStyle w:val="SingleTxtG"/>
      </w:pPr>
      <w:r w:rsidRPr="0026194B">
        <w:t>253.</w:t>
      </w:r>
      <w:r w:rsidRPr="0026194B">
        <w:tab/>
        <w:t>Rehabilitation,</w:t>
      </w:r>
      <w:r w:rsidR="000C4892">
        <w:t xml:space="preserve"> </w:t>
      </w:r>
      <w:r w:rsidRPr="0026194B">
        <w:t>sports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cultural</w:t>
      </w:r>
      <w:r w:rsidR="000C4892">
        <w:t xml:space="preserve"> </w:t>
      </w:r>
      <w:r w:rsidRPr="0026194B">
        <w:t>facilities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constructed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renovated.</w:t>
      </w:r>
    </w:p>
    <w:p w14:paraId="50EC33E7" w14:textId="77777777" w:rsidR="00BD3DD6" w:rsidRPr="0026194B" w:rsidRDefault="00BD3DD6" w:rsidP="005141E7">
      <w:pPr>
        <w:pStyle w:val="H23G"/>
      </w:pPr>
      <w:r w:rsidRPr="0026194B">
        <w:tab/>
      </w:r>
      <w:r w:rsidRPr="0026194B">
        <w:tab/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physical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mental</w:t>
      </w:r>
      <w:r w:rsidR="000C4892">
        <w:t xml:space="preserve"> </w:t>
      </w:r>
      <w:r w:rsidRPr="0026194B">
        <w:t>health</w:t>
      </w:r>
    </w:p>
    <w:p w14:paraId="109014F0" w14:textId="77777777" w:rsidR="00BD3DD6" w:rsidRPr="0026194B" w:rsidRDefault="00BD3DD6" w:rsidP="00E95D0C">
      <w:pPr>
        <w:pStyle w:val="SingleTxtG"/>
      </w:pPr>
      <w:r w:rsidRPr="0026194B">
        <w:t>254.</w:t>
      </w:r>
      <w:r w:rsidRPr="0026194B">
        <w:tab/>
        <w:t>The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continues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State-run,</w:t>
      </w:r>
      <w:r w:rsidR="000C4892">
        <w:t xml:space="preserve"> </w:t>
      </w:r>
      <w:r w:rsidRPr="0026194B">
        <w:t>providing</w:t>
      </w:r>
      <w:r w:rsidR="000C4892">
        <w:t xml:space="preserve"> </w:t>
      </w:r>
      <w:r w:rsidRPr="0026194B">
        <w:t>quality</w:t>
      </w:r>
      <w:r w:rsidR="000C4892">
        <w:t xml:space="preserve"> </w:t>
      </w:r>
      <w:r w:rsidRPr="0026194B">
        <w:t>free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thereby</w:t>
      </w:r>
      <w:r w:rsidR="000C4892">
        <w:t xml:space="preserve"> </w:t>
      </w:r>
      <w:r w:rsidRPr="0026194B">
        <w:t>helping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fulfil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constitutional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care.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main</w:t>
      </w:r>
      <w:r w:rsidR="000C4892">
        <w:t xml:space="preserve"> </w:t>
      </w:r>
      <w:r w:rsidRPr="0026194B">
        <w:t>goal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future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consolidate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achievements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indicators.</w:t>
      </w:r>
    </w:p>
    <w:p w14:paraId="028003DF" w14:textId="77777777" w:rsidR="00BD3DD6" w:rsidRPr="0026194B" w:rsidRDefault="00BD3DD6" w:rsidP="00E95D0C">
      <w:pPr>
        <w:pStyle w:val="SingleTxtG"/>
      </w:pPr>
      <w:r w:rsidRPr="0026194B">
        <w:t>255.</w:t>
      </w:r>
      <w:r w:rsidRPr="0026194B">
        <w:tab/>
        <w:t>Health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developed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Strategy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2020.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strategy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pharmaceutical</w:t>
      </w:r>
      <w:r w:rsidR="000C4892">
        <w:t xml:space="preserve"> </w:t>
      </w:r>
      <w:r w:rsidRPr="0026194B">
        <w:t>industry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2019–2025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drawn</w:t>
      </w:r>
      <w:r w:rsidR="000C4892">
        <w:t xml:space="preserve"> </w:t>
      </w:r>
      <w:r w:rsidRPr="0026194B">
        <w:t>up.</w:t>
      </w:r>
    </w:p>
    <w:p w14:paraId="04213CD6" w14:textId="77777777" w:rsidR="00BD3DD6" w:rsidRPr="0026194B" w:rsidRDefault="00BD3DD6" w:rsidP="00E95D0C">
      <w:pPr>
        <w:pStyle w:val="SingleTxtG"/>
      </w:pPr>
      <w:r w:rsidRPr="0026194B">
        <w:t>256.</w:t>
      </w:r>
      <w:r w:rsidRPr="0026194B">
        <w:tab/>
        <w:t>Medical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institutions:</w:t>
      </w:r>
    </w:p>
    <w:p w14:paraId="0A27816A" w14:textId="51E97916" w:rsidR="00BD3DD6" w:rsidRPr="0026194B" w:rsidRDefault="00BD3DD6" w:rsidP="005141E7">
      <w:pPr>
        <w:pStyle w:val="Bullet1G"/>
      </w:pP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district</w:t>
      </w:r>
      <w:r w:rsidR="000C4892">
        <w:t xml:space="preserve"> </w:t>
      </w:r>
      <w:r w:rsidRPr="0026194B">
        <w:t>level:</w:t>
      </w:r>
      <w:r w:rsidR="000C4892">
        <w:t xml:space="preserve"> </w:t>
      </w:r>
      <w:r w:rsidRPr="0026194B">
        <w:t>midwife</w:t>
      </w:r>
      <w:r w:rsidR="000C4892">
        <w:t xml:space="preserve"> </w:t>
      </w:r>
      <w:r w:rsidRPr="0026194B">
        <w:t>stations,</w:t>
      </w:r>
      <w:r w:rsidR="000C4892">
        <w:t xml:space="preserve"> </w:t>
      </w:r>
      <w:r w:rsidRPr="0026194B">
        <w:t>community</w:t>
      </w:r>
      <w:r w:rsidR="000C4892">
        <w:t xml:space="preserve"> </w:t>
      </w:r>
      <w:r w:rsidRPr="0026194B">
        <w:t>hospitals,</w:t>
      </w:r>
      <w:r w:rsidR="000C4892">
        <w:t xml:space="preserve"> </w:t>
      </w:r>
      <w:r w:rsidRPr="0026194B">
        <w:t>nursing</w:t>
      </w:r>
      <w:r w:rsidR="000C4892">
        <w:t xml:space="preserve"> </w:t>
      </w:r>
      <w:r w:rsidRPr="0026194B">
        <w:t>homes,</w:t>
      </w:r>
      <w:r w:rsidR="000C4892">
        <w:t xml:space="preserve"> </w:t>
      </w:r>
      <w:r w:rsidRPr="0026194B">
        <w:t>outpatient</w:t>
      </w:r>
      <w:r w:rsidR="000C4892">
        <w:t xml:space="preserve"> </w:t>
      </w:r>
      <w:r w:rsidRPr="0026194B">
        <w:t>clinics,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practitioners</w:t>
      </w:r>
      <w:r w:rsidR="00F718E8">
        <w:t>’</w:t>
      </w:r>
      <w:r w:rsidR="000C4892">
        <w:t xml:space="preserve"> </w:t>
      </w:r>
      <w:r w:rsidRPr="0026194B">
        <w:t>clinics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central</w:t>
      </w:r>
      <w:r w:rsidR="000C4892">
        <w:t xml:space="preserve"> </w:t>
      </w:r>
      <w:r w:rsidRPr="0026194B">
        <w:t>district</w:t>
      </w:r>
      <w:r w:rsidR="000C4892">
        <w:t xml:space="preserve"> </w:t>
      </w:r>
      <w:r w:rsidRPr="0026194B">
        <w:t>hospitals</w:t>
      </w:r>
    </w:p>
    <w:p w14:paraId="289C754C" w14:textId="04D72D7E" w:rsidR="00BD3DD6" w:rsidRPr="0026194B" w:rsidRDefault="00BD3DD6" w:rsidP="005141E7">
      <w:pPr>
        <w:pStyle w:val="Bullet1G"/>
      </w:pP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inter-district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provincial</w:t>
      </w:r>
      <w:r w:rsidR="000C4892">
        <w:t xml:space="preserve"> </w:t>
      </w:r>
      <w:r w:rsidRPr="0026194B">
        <w:t>level: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outpatient</w:t>
      </w:r>
      <w:r w:rsidR="000C4892">
        <w:t xml:space="preserve"> </w:t>
      </w:r>
      <w:r w:rsidRPr="0026194B">
        <w:t>clinics,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hospitals,</w:t>
      </w:r>
      <w:r w:rsidR="000C4892">
        <w:t xml:space="preserve"> </w:t>
      </w:r>
      <w:r w:rsidRPr="0026194B">
        <w:t>clinics,</w:t>
      </w:r>
      <w:r w:rsidR="000C4892">
        <w:t xml:space="preserve"> </w:t>
      </w:r>
      <w:r w:rsidRPr="0026194B">
        <w:t>emergency</w:t>
      </w:r>
      <w:r w:rsidR="000C4892">
        <w:t xml:space="preserve"> </w:t>
      </w:r>
      <w:r w:rsidRPr="0026194B">
        <w:t>hospitals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centres</w:t>
      </w:r>
    </w:p>
    <w:p w14:paraId="154CBF3B" w14:textId="4DF8EED9" w:rsidR="00BD3DD6" w:rsidRPr="0026194B" w:rsidRDefault="00BD3DD6" w:rsidP="005141E7">
      <w:pPr>
        <w:pStyle w:val="Bullet1G"/>
      </w:pP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level: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outpatient</w:t>
      </w:r>
      <w:r w:rsidR="000C4892">
        <w:t xml:space="preserve"> </w:t>
      </w:r>
      <w:r w:rsidRPr="0026194B">
        <w:t>clinics,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hospitals,</w:t>
      </w:r>
      <w:r w:rsidR="000C4892">
        <w:t xml:space="preserve"> </w:t>
      </w:r>
      <w:r w:rsidRPr="0026194B">
        <w:t>clinics,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centres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applied</w:t>
      </w:r>
      <w:r w:rsidR="000C4892">
        <w:t xml:space="preserve"> </w:t>
      </w:r>
      <w:r w:rsidRPr="0026194B">
        <w:t>research,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hospital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centres</w:t>
      </w:r>
    </w:p>
    <w:p w14:paraId="3C50E61E" w14:textId="77777777" w:rsidR="00BD3DD6" w:rsidRPr="0026194B" w:rsidRDefault="00BD3DD6" w:rsidP="00E95D0C">
      <w:pPr>
        <w:pStyle w:val="SingleTxtG"/>
      </w:pPr>
      <w:r w:rsidRPr="0026194B">
        <w:t>257.</w:t>
      </w:r>
      <w:r w:rsidRPr="0026194B">
        <w:tab/>
        <w:t>Active</w:t>
      </w:r>
      <w:r w:rsidR="000C4892">
        <w:t xml:space="preserve"> </w:t>
      </w:r>
      <w:r w:rsidRPr="0026194B">
        <w:t>efforts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develop</w:t>
      </w:r>
      <w:r w:rsidR="000C4892">
        <w:t xml:space="preserve"> </w:t>
      </w:r>
      <w:r w:rsidRPr="0026194B">
        <w:t>alternatives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inpatient</w:t>
      </w:r>
      <w:r w:rsidR="000C4892">
        <w:t xml:space="preserve"> </w:t>
      </w:r>
      <w:r w:rsidRPr="0026194B">
        <w:t>treatment:</w:t>
      </w:r>
      <w:r w:rsidR="000C4892">
        <w:t xml:space="preserve"> </w:t>
      </w:r>
      <w:r w:rsidRPr="0026194B">
        <w:t>day-care</w:t>
      </w:r>
      <w:r w:rsidR="000C4892">
        <w:t xml:space="preserve"> </w:t>
      </w:r>
      <w:r w:rsidRPr="0026194B">
        <w:t>units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home</w:t>
      </w:r>
      <w:r w:rsidR="000C4892">
        <w:t xml:space="preserve"> </w:t>
      </w:r>
      <w:r w:rsidRPr="0026194B">
        <w:t>care.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686,000</w:t>
      </w:r>
      <w:r w:rsidR="000C4892">
        <w:t xml:space="preserve"> </w:t>
      </w:r>
      <w:r w:rsidRPr="0026194B">
        <w:t>patients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treated</w:t>
      </w:r>
      <w:r w:rsidR="000C4892">
        <w:t xml:space="preserve"> </w:t>
      </w:r>
      <w:proofErr w:type="gramStart"/>
      <w:r w:rsidRPr="0026194B">
        <w:t>through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day-care</w:t>
      </w:r>
      <w:r w:rsidR="000C4892">
        <w:t xml:space="preserve"> </w:t>
      </w:r>
      <w:r w:rsidRPr="0026194B">
        <w:t>units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home</w:t>
      </w:r>
      <w:r w:rsidR="000C4892">
        <w:t xml:space="preserve"> </w:t>
      </w:r>
      <w:r w:rsidRPr="0026194B">
        <w:t>care.</w:t>
      </w:r>
    </w:p>
    <w:p w14:paraId="0698E2C5" w14:textId="77777777" w:rsidR="00BD3DD6" w:rsidRPr="0026194B" w:rsidRDefault="00BD3DD6" w:rsidP="00E95D0C">
      <w:pPr>
        <w:pStyle w:val="SingleTxtG"/>
      </w:pPr>
      <w:r w:rsidRPr="0026194B">
        <w:t>258.</w:t>
      </w:r>
      <w:r w:rsidRPr="0026194B">
        <w:tab/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older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appropriate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care,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103</w:t>
      </w:r>
      <w:r w:rsidR="000C4892">
        <w:t xml:space="preserve"> </w:t>
      </w:r>
      <w:r w:rsidRPr="0026194B">
        <w:t>nursing</w:t>
      </w:r>
      <w:r w:rsidR="000C4892">
        <w:t xml:space="preserve"> </w:t>
      </w:r>
      <w:r w:rsidRPr="0026194B">
        <w:t>homes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2,709</w:t>
      </w:r>
      <w:r w:rsidR="000C4892">
        <w:t xml:space="preserve"> </w:t>
      </w:r>
      <w:r w:rsidRPr="0026194B">
        <w:t>beds.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4,677</w:t>
      </w:r>
      <w:r w:rsidR="000C4892">
        <w:t xml:space="preserve"> </w:t>
      </w:r>
      <w:r w:rsidRPr="0026194B">
        <w:t>nursing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beds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total,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18,900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treated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2018.</w:t>
      </w:r>
    </w:p>
    <w:p w14:paraId="32405930" w14:textId="77777777" w:rsidR="00BD3DD6" w:rsidRPr="0026194B" w:rsidRDefault="00BD3DD6" w:rsidP="00E95D0C">
      <w:pPr>
        <w:pStyle w:val="SingleTxtG"/>
      </w:pPr>
      <w:r w:rsidRPr="0026194B">
        <w:t>259.</w:t>
      </w:r>
      <w:r w:rsidRPr="0026194B">
        <w:tab/>
        <w:t>Medical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55,400</w:t>
      </w:r>
      <w:r w:rsidR="000C4892">
        <w:t xml:space="preserve"> </w:t>
      </w:r>
      <w:r w:rsidRPr="0026194B">
        <w:t>physicians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126,900</w:t>
      </w:r>
      <w:r w:rsidR="000C4892">
        <w:t xml:space="preserve"> </w:t>
      </w:r>
      <w:r w:rsidRPr="0026194B">
        <w:t>mid-level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practitioners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612</w:t>
      </w:r>
      <w:r w:rsidR="000C4892">
        <w:t xml:space="preserve"> </w:t>
      </w:r>
      <w:r w:rsidRPr="0026194B">
        <w:t>hospitals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1,443</w:t>
      </w:r>
      <w:r w:rsidR="000C4892">
        <w:t xml:space="preserve"> </w:t>
      </w:r>
      <w:r w:rsidRPr="0026194B">
        <w:t>outpatient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clinics.</w:t>
      </w:r>
    </w:p>
    <w:p w14:paraId="69AA5410" w14:textId="77777777" w:rsidR="00BD3DD6" w:rsidRPr="0026194B" w:rsidRDefault="00BD3DD6" w:rsidP="00E95D0C">
      <w:pPr>
        <w:pStyle w:val="SingleTxtG"/>
      </w:pPr>
      <w:r w:rsidRPr="0026194B">
        <w:t>260.</w:t>
      </w:r>
      <w:r w:rsidRPr="0026194B">
        <w:tab/>
        <w:t>Today,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offers</w:t>
      </w:r>
      <w:r w:rsidR="000C4892">
        <w:t xml:space="preserve"> </w:t>
      </w:r>
      <w:r w:rsidRPr="0026194B">
        <w:t>virtually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entire</w:t>
      </w:r>
      <w:r w:rsidR="000C4892">
        <w:t xml:space="preserve"> </w:t>
      </w:r>
      <w:r w:rsidRPr="0026194B">
        <w:t>spectrum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services,</w:t>
      </w:r>
      <w:r w:rsidR="000C4892">
        <w:t xml:space="preserve"> </w:t>
      </w:r>
      <w:r w:rsidRPr="0026194B">
        <w:t>thereby</w:t>
      </w:r>
      <w:r w:rsidR="000C4892">
        <w:t xml:space="preserve"> </w:t>
      </w:r>
      <w:r w:rsidRPr="0026194B">
        <w:t>obviating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need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send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abroad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allowing</w:t>
      </w:r>
      <w:r w:rsidR="000C4892">
        <w:t xml:space="preserve"> </w:t>
      </w:r>
      <w:r w:rsidRPr="0026194B">
        <w:t>them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avail</w:t>
      </w:r>
      <w:r w:rsidR="000C4892">
        <w:t xml:space="preserve"> </w:t>
      </w:r>
      <w:r w:rsidRPr="0026194B">
        <w:t>themselves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itself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most</w:t>
      </w:r>
      <w:r w:rsidR="000C4892">
        <w:t xml:space="preserve"> </w:t>
      </w:r>
      <w:r w:rsidRPr="0026194B">
        <w:t>technologically</w:t>
      </w:r>
      <w:r w:rsidR="000C4892">
        <w:t xml:space="preserve"> </w:t>
      </w:r>
      <w:r w:rsidRPr="0026194B">
        <w:t>advanced</w:t>
      </w:r>
      <w:r w:rsidR="000C4892">
        <w:t xml:space="preserve"> </w:t>
      </w:r>
      <w:r w:rsidRPr="0026194B">
        <w:t>medical,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services.</w:t>
      </w:r>
    </w:p>
    <w:p w14:paraId="4667CA8B" w14:textId="77777777" w:rsidR="00BD3DD6" w:rsidRPr="0026194B" w:rsidRDefault="00BD3DD6" w:rsidP="00E95D0C">
      <w:pPr>
        <w:pStyle w:val="SingleTxtG"/>
      </w:pPr>
      <w:r w:rsidRPr="0026194B">
        <w:lastRenderedPageBreak/>
        <w:t>261.</w:t>
      </w:r>
      <w:r w:rsidRPr="0026194B">
        <w:tab/>
        <w:t>The</w:t>
      </w:r>
      <w:r w:rsidR="000C4892">
        <w:t xml:space="preserve"> </w:t>
      </w:r>
      <w:r w:rsidRPr="0026194B">
        <w:t>infant</w:t>
      </w:r>
      <w:r w:rsidR="000C4892">
        <w:t xml:space="preserve"> </w:t>
      </w:r>
      <w:r w:rsidRPr="0026194B">
        <w:t>mortality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infants</w:t>
      </w:r>
      <w:r w:rsidR="000C4892">
        <w:t xml:space="preserve"> </w:t>
      </w:r>
      <w:r w:rsidRPr="0026194B">
        <w:t>weighing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500</w:t>
      </w:r>
      <w:r w:rsidR="000C4892">
        <w:t xml:space="preserve"> </w:t>
      </w:r>
      <w:r w:rsidRPr="0026194B">
        <w:t>g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birth</w:t>
      </w:r>
      <w:r w:rsidR="000C4892">
        <w:t xml:space="preserve"> </w:t>
      </w:r>
      <w:r w:rsidRPr="0026194B">
        <w:t>fell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4.0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1,000</w:t>
      </w:r>
      <w:r w:rsidR="000C4892">
        <w:t xml:space="preserve"> </w:t>
      </w:r>
      <w:r w:rsidRPr="0026194B">
        <w:t>live</w:t>
      </w:r>
      <w:r w:rsidR="000C4892">
        <w:t xml:space="preserve"> </w:t>
      </w:r>
      <w:r w:rsidRPr="0026194B">
        <w:t>births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2010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2.5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1,000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remains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lowest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Commonwealth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Independent</w:t>
      </w:r>
      <w:r w:rsidR="000C4892">
        <w:t xml:space="preserve"> </w:t>
      </w:r>
      <w:r w:rsidRPr="0026194B">
        <w:t>States.</w:t>
      </w:r>
    </w:p>
    <w:p w14:paraId="16D22372" w14:textId="77777777" w:rsidR="00BD3DD6" w:rsidRPr="0026194B" w:rsidRDefault="00BD3DD6" w:rsidP="00E95D0C">
      <w:pPr>
        <w:pStyle w:val="SingleTxtG"/>
      </w:pPr>
      <w:r w:rsidRPr="0026194B">
        <w:t>262.</w:t>
      </w:r>
      <w:r w:rsidRPr="0026194B">
        <w:tab/>
        <w:t>The</w:t>
      </w:r>
      <w:r w:rsidR="000C4892">
        <w:t xml:space="preserve"> </w:t>
      </w:r>
      <w:r w:rsidRPr="0026194B">
        <w:t>under-5</w:t>
      </w:r>
      <w:r w:rsidR="000C4892">
        <w:t xml:space="preserve"> </w:t>
      </w:r>
      <w:r w:rsidRPr="0026194B">
        <w:t>mortality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fell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5.4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1,000</w:t>
      </w:r>
      <w:r w:rsidR="000C4892">
        <w:t xml:space="preserve"> </w:t>
      </w:r>
      <w:r w:rsidRPr="0026194B">
        <w:t>live</w:t>
      </w:r>
      <w:r w:rsidR="000C4892">
        <w:t xml:space="preserve"> </w:t>
      </w:r>
      <w:r w:rsidRPr="0026194B">
        <w:t>births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2010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3.4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1,000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2018.</w:t>
      </w:r>
    </w:p>
    <w:p w14:paraId="16A683F0" w14:textId="77777777" w:rsidR="00BD3DD6" w:rsidRPr="0026194B" w:rsidRDefault="00BD3DD6" w:rsidP="00E95D0C">
      <w:pPr>
        <w:pStyle w:val="SingleTxtG"/>
      </w:pPr>
      <w:r w:rsidRPr="0026194B">
        <w:t>263.</w:t>
      </w:r>
      <w:r w:rsidRPr="0026194B">
        <w:tab/>
        <w:t>A</w:t>
      </w:r>
      <w:r w:rsidR="000C4892">
        <w:t xml:space="preserve"> </w:t>
      </w:r>
      <w:r w:rsidRPr="0026194B">
        <w:t>few</w:t>
      </w:r>
      <w:r w:rsidR="000C4892">
        <w:t xml:space="preserve"> </w:t>
      </w:r>
      <w:r w:rsidRPr="0026194B">
        <w:t>isolated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maternal</w:t>
      </w:r>
      <w:r w:rsidR="000C4892">
        <w:t xml:space="preserve"> </w:t>
      </w:r>
      <w:r w:rsidRPr="0026194B">
        <w:t>mortality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recorded</w:t>
      </w:r>
      <w:r w:rsidR="000C4892">
        <w:t xml:space="preserve"> </w:t>
      </w:r>
      <w:r w:rsidRPr="0026194B">
        <w:t>each</w:t>
      </w:r>
      <w:r w:rsidR="000C4892">
        <w:t xml:space="preserve"> </w:t>
      </w:r>
      <w:r w:rsidRPr="0026194B">
        <w:t>year.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three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recorded,</w:t>
      </w:r>
      <w:r w:rsidR="000C4892">
        <w:t xml:space="preserve"> </w:t>
      </w:r>
      <w:r w:rsidRPr="0026194B">
        <w:t>giving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maternal</w:t>
      </w:r>
      <w:r w:rsidR="000C4892">
        <w:t xml:space="preserve"> </w:t>
      </w:r>
      <w:r w:rsidRPr="0026194B">
        <w:t>mortality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3.4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live</w:t>
      </w:r>
      <w:r w:rsidR="000C4892">
        <w:t xml:space="preserve"> </w:t>
      </w:r>
      <w:r w:rsidRPr="0026194B">
        <w:t>births.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maternal</w:t>
      </w:r>
      <w:r w:rsidR="000C4892">
        <w:t xml:space="preserve"> </w:t>
      </w:r>
      <w:r w:rsidRPr="0026194B">
        <w:t>mortality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one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indicators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shows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stability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comparable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maternal</w:t>
      </w:r>
      <w:r w:rsidR="000C4892">
        <w:t xml:space="preserve"> </w:t>
      </w:r>
      <w:r w:rsidRPr="0026194B">
        <w:t>mortality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countries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Finland,</w:t>
      </w:r>
      <w:r w:rsidR="000C4892">
        <w:t xml:space="preserve"> </w:t>
      </w:r>
      <w:r w:rsidRPr="0026194B">
        <w:t>Israel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Poland.</w:t>
      </w:r>
    </w:p>
    <w:p w14:paraId="0D205885" w14:textId="77777777" w:rsidR="00BD3DD6" w:rsidRPr="0026194B" w:rsidRDefault="00BD3DD6" w:rsidP="00E95D0C">
      <w:pPr>
        <w:pStyle w:val="SingleTxtG"/>
      </w:pPr>
      <w:r w:rsidRPr="0026194B">
        <w:t>264.</w:t>
      </w:r>
      <w:r w:rsidRPr="0026194B">
        <w:tab/>
        <w:t>Since</w:t>
      </w:r>
      <w:r w:rsidR="000C4892">
        <w:t xml:space="preserve"> </w:t>
      </w:r>
      <w:r w:rsidRPr="0026194B">
        <w:t>2010,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reductions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deaths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respiratory</w:t>
      </w:r>
      <w:r w:rsidR="000C4892">
        <w:t xml:space="preserve"> </w:t>
      </w:r>
      <w:r w:rsidRPr="0026194B">
        <w:t>diseases</w:t>
      </w:r>
      <w:r w:rsidR="000C4892">
        <w:t xml:space="preserve"> </w:t>
      </w:r>
      <w:r w:rsidRPr="0026194B">
        <w:t>(by</w:t>
      </w:r>
      <w:r w:rsidR="000C4892">
        <w:t xml:space="preserve"> </w:t>
      </w:r>
      <w:r w:rsidRPr="0026194B">
        <w:t>37.2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cent),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certain</w:t>
      </w:r>
      <w:r w:rsidR="000C4892">
        <w:t xml:space="preserve"> </w:t>
      </w:r>
      <w:r w:rsidRPr="0026194B">
        <w:t>infectious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parasitic</w:t>
      </w:r>
      <w:r w:rsidR="000C4892">
        <w:t xml:space="preserve"> </w:t>
      </w:r>
      <w:r w:rsidRPr="0026194B">
        <w:t>diseases</w:t>
      </w:r>
      <w:r w:rsidR="000C4892">
        <w:t xml:space="preserve"> </w:t>
      </w:r>
      <w:r w:rsidRPr="0026194B">
        <w:t>(by</w:t>
      </w:r>
      <w:r w:rsidR="000C4892">
        <w:t xml:space="preserve"> </w:t>
      </w:r>
      <w:r w:rsidRPr="0026194B">
        <w:t>42.0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cent),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circulatory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diseases</w:t>
      </w:r>
      <w:r w:rsidR="000C4892">
        <w:t xml:space="preserve"> </w:t>
      </w:r>
      <w:r w:rsidRPr="0026194B">
        <w:t>(by</w:t>
      </w:r>
      <w:r w:rsidR="000C4892">
        <w:t xml:space="preserve"> </w:t>
      </w:r>
      <w:r w:rsidRPr="0026194B">
        <w:t>7.9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external</w:t>
      </w:r>
      <w:r w:rsidR="000C4892">
        <w:t xml:space="preserve"> </w:t>
      </w:r>
      <w:r w:rsidRPr="0026194B">
        <w:t>causes</w:t>
      </w:r>
      <w:r w:rsidR="000C4892">
        <w:t xml:space="preserve"> </w:t>
      </w:r>
      <w:r w:rsidRPr="0026194B">
        <w:t>(by</w:t>
      </w:r>
      <w:r w:rsidR="000C4892">
        <w:t xml:space="preserve"> </w:t>
      </w:r>
      <w:r w:rsidRPr="0026194B">
        <w:t>43.9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cent).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increase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mortality</w:t>
      </w:r>
      <w:r w:rsidR="000C4892">
        <w:t xml:space="preserve"> </w:t>
      </w:r>
      <w:r w:rsidRPr="0026194B">
        <w:t>due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diseases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nervous</w:t>
      </w:r>
      <w:r w:rsidR="000C4892">
        <w:t xml:space="preserve"> </w:t>
      </w:r>
      <w:r w:rsidRPr="0026194B">
        <w:t>system,</w:t>
      </w:r>
      <w:r w:rsidR="000C4892">
        <w:t xml:space="preserve"> </w:t>
      </w:r>
      <w:r w:rsidRPr="0026194B">
        <w:t>musculoskeletal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connective</w:t>
      </w:r>
      <w:r w:rsidR="000C4892">
        <w:t xml:space="preserve"> </w:t>
      </w:r>
      <w:r w:rsidRPr="0026194B">
        <w:t>tissue.</w:t>
      </w:r>
    </w:p>
    <w:p w14:paraId="2CF0A0FD" w14:textId="77777777" w:rsidR="00BD3DD6" w:rsidRPr="0026194B" w:rsidRDefault="00BD3DD6" w:rsidP="00E95D0C">
      <w:pPr>
        <w:pStyle w:val="SingleTxtG"/>
      </w:pPr>
      <w:r w:rsidRPr="0026194B">
        <w:t>265.</w:t>
      </w:r>
      <w:r w:rsidRPr="0026194B">
        <w:tab/>
        <w:t>The</w:t>
      </w:r>
      <w:r w:rsidR="000C4892">
        <w:t xml:space="preserve"> </w:t>
      </w:r>
      <w:r w:rsidRPr="0026194B">
        <w:t>increase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expectancy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70.4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2010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74.5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</w:t>
      </w:r>
      <w:r w:rsidR="000C4892">
        <w:t xml:space="preserve"> </w:t>
      </w:r>
      <w:r w:rsidRPr="0026194B">
        <w:t>(from</w:t>
      </w:r>
      <w:r w:rsidR="000C4892">
        <w:t xml:space="preserve"> </w:t>
      </w:r>
      <w:r w:rsidRPr="0026194B">
        <w:t>64.6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69.2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76.5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79.4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women)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indicator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improved</w:t>
      </w:r>
      <w:r w:rsidR="000C4892">
        <w:t xml:space="preserve"> </w:t>
      </w:r>
      <w:r w:rsidRPr="0026194B">
        <w:t>quality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life.</w:t>
      </w:r>
    </w:p>
    <w:p w14:paraId="265CC601" w14:textId="6CA1293D" w:rsidR="00BD3DD6" w:rsidRPr="0026194B" w:rsidRDefault="00BD3DD6" w:rsidP="00E95D0C">
      <w:pPr>
        <w:pStyle w:val="SingleTxtG"/>
      </w:pPr>
      <w:r w:rsidRPr="0026194B">
        <w:t>266.</w:t>
      </w:r>
      <w:r w:rsidRPr="0026194B">
        <w:tab/>
        <w:t>The</w:t>
      </w:r>
      <w:r w:rsidR="000C4892">
        <w:t xml:space="preserve"> </w:t>
      </w:r>
      <w:r w:rsidRPr="0026194B">
        <w:t>establishment</w:t>
      </w:r>
      <w:r w:rsidR="000C4892">
        <w:t xml:space="preserve"> </w:t>
      </w:r>
      <w:r w:rsidRPr="0026194B">
        <w:t>across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centres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applied</w:t>
      </w:r>
      <w:r w:rsidR="000C4892">
        <w:t xml:space="preserve"> </w:t>
      </w:r>
      <w:r w:rsidRPr="0026194B">
        <w:t>research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contributed</w:t>
      </w:r>
      <w:r w:rsidR="000C4892">
        <w:t xml:space="preserve"> </w:t>
      </w:r>
      <w:r w:rsidRPr="0026194B">
        <w:t>significantly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world-class</w:t>
      </w:r>
      <w:r w:rsidR="000C4892">
        <w:t xml:space="preserve"> </w:t>
      </w:r>
      <w:r w:rsidRPr="0026194B">
        <w:t>technologies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centres</w:t>
      </w:r>
      <w:r w:rsidR="000C4892">
        <w:t xml:space="preserve"> </w:t>
      </w:r>
      <w:r w:rsidRPr="0026194B">
        <w:t>provide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close</w:t>
      </w:r>
      <w:r w:rsidR="000C4892">
        <w:t xml:space="preserve"> </w:t>
      </w:r>
      <w:r w:rsidRPr="0026194B">
        <w:t>link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research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practice,</w:t>
      </w:r>
      <w:r w:rsidR="000C4892">
        <w:t xml:space="preserve"> </w:t>
      </w:r>
      <w:r w:rsidRPr="0026194B">
        <w:t>thus</w:t>
      </w:r>
      <w:r w:rsidR="000C4892">
        <w:t xml:space="preserve"> </w:t>
      </w:r>
      <w:r w:rsidRPr="0026194B">
        <w:t>accelerating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actual</w:t>
      </w:r>
      <w:r w:rsidR="000C4892">
        <w:t xml:space="preserve"> </w:t>
      </w:r>
      <w:r w:rsidRPr="0026194B">
        <w:t>application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scientific</w:t>
      </w:r>
      <w:r w:rsidR="000C4892">
        <w:t xml:space="preserve"> </w:t>
      </w:r>
      <w:r w:rsidRPr="0026194B">
        <w:t>breakthroughs.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16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centres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applied</w:t>
      </w:r>
      <w:r w:rsidR="000C4892">
        <w:t xml:space="preserve"> </w:t>
      </w:r>
      <w:r w:rsidRPr="0026194B">
        <w:t>research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centre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applied</w:t>
      </w:r>
      <w:r w:rsidR="000C4892">
        <w:t xml:space="preserve"> </w:t>
      </w:r>
      <w:r w:rsidRPr="0026194B">
        <w:t>research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Minsk.</w:t>
      </w:r>
    </w:p>
    <w:p w14:paraId="5024E1C3" w14:textId="77777777" w:rsidR="00BD3DD6" w:rsidRPr="0026194B" w:rsidRDefault="00BD3DD6" w:rsidP="00E95D0C">
      <w:pPr>
        <w:pStyle w:val="SingleTxtG"/>
      </w:pPr>
      <w:r w:rsidRPr="0026194B">
        <w:t>267.</w:t>
      </w:r>
      <w:r w:rsidRPr="0026194B">
        <w:tab/>
        <w:t>High-tech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introduced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network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specialized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centres,</w:t>
      </w:r>
      <w:r w:rsidR="000C4892">
        <w:t xml:space="preserve"> </w:t>
      </w:r>
      <w:r w:rsidRPr="0026194B">
        <w:t>but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regional</w:t>
      </w:r>
      <w:r w:rsidR="000C4892">
        <w:t xml:space="preserve"> </w:t>
      </w:r>
      <w:r w:rsidRPr="0026194B">
        <w:t>level.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every</w:t>
      </w:r>
      <w:r w:rsidR="000C4892">
        <w:t xml:space="preserve"> </w:t>
      </w:r>
      <w:r w:rsidRPr="0026194B">
        <w:t>province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country,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hospitals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heart</w:t>
      </w:r>
      <w:r w:rsidR="000C4892">
        <w:t xml:space="preserve"> </w:t>
      </w:r>
      <w:r w:rsidRPr="0026194B">
        <w:t>surgery</w:t>
      </w:r>
      <w:r w:rsidR="000C4892">
        <w:t xml:space="preserve"> </w:t>
      </w:r>
      <w:r w:rsidRPr="0026194B">
        <w:t>units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equipped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carry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coronary</w:t>
      </w:r>
      <w:r w:rsidR="000C4892">
        <w:t xml:space="preserve"> </w:t>
      </w:r>
      <w:r w:rsidRPr="0026194B">
        <w:t>angiograms,</w:t>
      </w:r>
      <w:r w:rsidR="000C4892">
        <w:t xml:space="preserve"> </w:t>
      </w:r>
      <w:r w:rsidRPr="0026194B">
        <w:t>operations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implant</w:t>
      </w:r>
      <w:r w:rsidR="000C4892">
        <w:t xml:space="preserve"> </w:t>
      </w:r>
      <w:r w:rsidRPr="0026194B">
        <w:t>pacemakers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artery</w:t>
      </w:r>
      <w:r w:rsidR="000C4892">
        <w:t xml:space="preserve"> </w:t>
      </w:r>
      <w:r w:rsidRPr="0026194B">
        <w:t>stents,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coronary</w:t>
      </w:r>
      <w:r w:rsidR="000C4892">
        <w:t xml:space="preserve"> </w:t>
      </w:r>
      <w:r w:rsidRPr="0026194B">
        <w:t>artery,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aorto-coronary</w:t>
      </w:r>
      <w:r w:rsidR="000C4892">
        <w:t xml:space="preserve"> </w:t>
      </w:r>
      <w:r w:rsidRPr="0026194B">
        <w:t>bypass</w:t>
      </w:r>
      <w:r w:rsidR="000C4892">
        <w:t xml:space="preserve"> </w:t>
      </w:r>
      <w:r w:rsidRPr="0026194B">
        <w:t>operations.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2,203.5</w:t>
      </w:r>
      <w:r w:rsidR="000C4892">
        <w:t xml:space="preserve"> </w:t>
      </w:r>
      <w:r w:rsidRPr="0026194B">
        <w:t>heart</w:t>
      </w:r>
      <w:r w:rsidR="000C4892">
        <w:t xml:space="preserve"> </w:t>
      </w:r>
      <w:r w:rsidRPr="0026194B">
        <w:t>surgeries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million</w:t>
      </w:r>
      <w:r w:rsidR="000C4892">
        <w:t xml:space="preserve"> </w:t>
      </w:r>
      <w:r w:rsidRPr="0026194B">
        <w:t>population,</w:t>
      </w:r>
      <w:r w:rsidR="000C4892">
        <w:t xml:space="preserve"> </w:t>
      </w:r>
      <w:r w:rsidRPr="0026194B">
        <w:t>447.4</w:t>
      </w:r>
      <w:r w:rsidR="000C4892">
        <w:t xml:space="preserve"> </w:t>
      </w:r>
      <w:r w:rsidRPr="0026194B">
        <w:t>open-heart</w:t>
      </w:r>
      <w:r w:rsidR="000C4892">
        <w:t xml:space="preserve"> </w:t>
      </w:r>
      <w:r w:rsidRPr="0026194B">
        <w:t>surgeries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million</w:t>
      </w:r>
      <w:r w:rsidR="000C4892">
        <w:t xml:space="preserve"> </w:t>
      </w:r>
      <w:r w:rsidRPr="0026194B">
        <w:t>population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4.3</w:t>
      </w:r>
      <w:r w:rsidR="000C4892">
        <w:t xml:space="preserve"> </w:t>
      </w:r>
      <w:r w:rsidRPr="0026194B">
        <w:t>transplants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million</w:t>
      </w:r>
      <w:r w:rsidR="000C4892">
        <w:t xml:space="preserve"> </w:t>
      </w:r>
      <w:r w:rsidRPr="0026194B">
        <w:t>population.</w:t>
      </w:r>
    </w:p>
    <w:p w14:paraId="31F5E808" w14:textId="77777777" w:rsidR="00BD3DD6" w:rsidRPr="0026194B" w:rsidRDefault="00BD3DD6" w:rsidP="00E95D0C">
      <w:pPr>
        <w:pStyle w:val="SingleTxtG"/>
      </w:pPr>
      <w:r w:rsidRPr="0026194B">
        <w:t>268.</w:t>
      </w:r>
      <w:r w:rsidRPr="0026194B">
        <w:tab/>
        <w:t>All</w:t>
      </w:r>
      <w:r w:rsidR="000C4892">
        <w:t xml:space="preserve"> </w:t>
      </w:r>
      <w:r w:rsidRPr="0026194B">
        <w:t>trauma</w:t>
      </w:r>
      <w:r w:rsidR="000C4892">
        <w:t xml:space="preserve"> </w:t>
      </w:r>
      <w:r w:rsidRPr="0026194B">
        <w:t>units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provincial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emergency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hospitals</w:t>
      </w:r>
      <w:r w:rsidR="000C4892">
        <w:t xml:space="preserve"> </w:t>
      </w:r>
      <w:r w:rsidRPr="0026194B">
        <w:t>perform</w:t>
      </w:r>
      <w:r w:rsidR="000C4892">
        <w:t xml:space="preserve"> </w:t>
      </w:r>
      <w:r w:rsidRPr="0026194B">
        <w:t>complex,</w:t>
      </w:r>
      <w:r w:rsidR="000C4892">
        <w:t xml:space="preserve"> </w:t>
      </w:r>
      <w:r w:rsidRPr="0026194B">
        <w:t>high-tech</w:t>
      </w:r>
      <w:r w:rsidR="000C4892">
        <w:t xml:space="preserve"> </w:t>
      </w:r>
      <w:r w:rsidRPr="0026194B">
        <w:t>orthopaedic</w:t>
      </w:r>
      <w:r w:rsidR="000C4892">
        <w:t xml:space="preserve"> </w:t>
      </w:r>
      <w:r w:rsidRPr="0026194B">
        <w:t>surgery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latest</w:t>
      </w:r>
      <w:r w:rsidR="000C4892">
        <w:t xml:space="preserve"> </w:t>
      </w:r>
      <w:r w:rsidRPr="0026194B">
        <w:t>restorative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reconstructive</w:t>
      </w:r>
      <w:r w:rsidR="000C4892">
        <w:t xml:space="preserve"> </w:t>
      </w:r>
      <w:r w:rsidRPr="0026194B">
        <w:t>surgery.</w:t>
      </w:r>
      <w:r w:rsidR="000C4892">
        <w:t xml:space="preserve"> </w:t>
      </w:r>
      <w:r w:rsidRPr="0026194B">
        <w:t>Computer-assisted</w:t>
      </w:r>
      <w:r w:rsidR="000C4892">
        <w:t xml:space="preserve"> </w:t>
      </w:r>
      <w:r w:rsidRPr="0026194B">
        <w:t>three-dimensional</w:t>
      </w:r>
      <w:r w:rsidR="000C4892">
        <w:t xml:space="preserve"> </w:t>
      </w:r>
      <w:r w:rsidRPr="0026194B">
        <w:t>planning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hip</w:t>
      </w:r>
      <w:r w:rsidR="000C4892">
        <w:t xml:space="preserve"> </w:t>
      </w:r>
      <w:r w:rsidRPr="0026194B">
        <w:t>operations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minimally</w:t>
      </w:r>
      <w:r w:rsidR="000C4892">
        <w:t xml:space="preserve"> </w:t>
      </w:r>
      <w:r w:rsidRPr="0026194B">
        <w:t>invasive</w:t>
      </w:r>
      <w:r w:rsidR="000C4892">
        <w:t xml:space="preserve"> </w:t>
      </w:r>
      <w:r w:rsidRPr="0026194B">
        <w:t>osteosynthesis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severe</w:t>
      </w:r>
      <w:r w:rsidR="000C4892">
        <w:t xml:space="preserve"> </w:t>
      </w:r>
      <w:r w:rsidRPr="0026194B">
        <w:t>fractures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long</w:t>
      </w:r>
      <w:r w:rsidR="000C4892">
        <w:t xml:space="preserve"> </w:t>
      </w:r>
      <w:r w:rsidRPr="0026194B">
        <w:t>bones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leg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some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techniques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developed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introduced.</w:t>
      </w:r>
    </w:p>
    <w:p w14:paraId="41D34DDA" w14:textId="77777777" w:rsidR="00BD3DD6" w:rsidRPr="0026194B" w:rsidRDefault="00BD3DD6" w:rsidP="00E95D0C">
      <w:pPr>
        <w:pStyle w:val="SingleTxtG"/>
      </w:pPr>
      <w:r w:rsidRPr="0026194B">
        <w:t>269.</w:t>
      </w:r>
      <w:r w:rsidRPr="0026194B">
        <w:tab/>
        <w:t>The</w:t>
      </w:r>
      <w:r w:rsidR="000C4892">
        <w:t xml:space="preserve"> </w:t>
      </w:r>
      <w:r w:rsidRPr="0026194B">
        <w:t>techniques</w:t>
      </w:r>
      <w:r w:rsidR="000C4892">
        <w:t xml:space="preserve"> </w:t>
      </w:r>
      <w:r w:rsidRPr="0026194B">
        <w:t>introduced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neurosurgical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include</w:t>
      </w:r>
      <w:r w:rsidR="000C4892">
        <w:t xml:space="preserve"> </w:t>
      </w:r>
      <w:r w:rsidRPr="0026194B">
        <w:t>high-tech</w:t>
      </w:r>
      <w:r w:rsidR="000C4892">
        <w:t xml:space="preserve"> </w:t>
      </w:r>
      <w:r w:rsidRPr="0026194B">
        <w:t>surgical</w:t>
      </w:r>
      <w:r w:rsidR="000C4892">
        <w:t xml:space="preserve"> </w:t>
      </w:r>
      <w:r w:rsidRPr="0026194B">
        <w:t>methods,</w:t>
      </w:r>
      <w:r w:rsidR="000C4892">
        <w:t xml:space="preserve"> </w:t>
      </w:r>
      <w:r w:rsidRPr="0026194B">
        <w:t>endoscopic-transcranial</w:t>
      </w:r>
      <w:r w:rsidR="000C4892">
        <w:t xml:space="preserve"> </w:t>
      </w:r>
      <w:r w:rsidRPr="0026194B">
        <w:t>approaches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benign</w:t>
      </w:r>
      <w:r w:rsidR="000C4892">
        <w:t xml:space="preserve"> </w:t>
      </w:r>
      <w:r w:rsidRPr="0026194B">
        <w:t>skull</w:t>
      </w:r>
      <w:r w:rsidR="000C4892">
        <w:t xml:space="preserve"> </w:t>
      </w:r>
      <w:r w:rsidRPr="0026194B">
        <w:t>base</w:t>
      </w:r>
      <w:r w:rsidR="000C4892">
        <w:t xml:space="preserve"> </w:t>
      </w:r>
      <w:r w:rsidRPr="0026194B">
        <w:t>tumours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anterior</w:t>
      </w:r>
      <w:r w:rsidR="000C4892">
        <w:t xml:space="preserve"> </w:t>
      </w:r>
      <w:r w:rsidRPr="0026194B">
        <w:t>cranial</w:t>
      </w:r>
      <w:r w:rsidR="000C4892">
        <w:t xml:space="preserve"> </w:t>
      </w:r>
      <w:r w:rsidRPr="0026194B">
        <w:t>fossa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sellar/chiasmatic</w:t>
      </w:r>
      <w:r w:rsidR="000C4892">
        <w:t xml:space="preserve"> </w:t>
      </w:r>
      <w:r w:rsidRPr="0026194B">
        <w:t>region,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minimally</w:t>
      </w:r>
      <w:r w:rsidR="000C4892">
        <w:t xml:space="preserve"> </w:t>
      </w:r>
      <w:r w:rsidRPr="0026194B">
        <w:t>invasive</w:t>
      </w:r>
      <w:r w:rsidR="000C4892">
        <w:t xml:space="preserve"> </w:t>
      </w:r>
      <w:r w:rsidRPr="0026194B">
        <w:t>method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spinal</w:t>
      </w:r>
      <w:r w:rsidR="000C4892">
        <w:t xml:space="preserve"> </w:t>
      </w:r>
      <w:r w:rsidRPr="0026194B">
        <w:t>decompression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stabilization</w:t>
      </w:r>
      <w:r w:rsidR="000C4892">
        <w:t xml:space="preserve"> </w:t>
      </w:r>
      <w:r w:rsidRPr="0026194B">
        <w:t>surgery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protocol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monitoring</w:t>
      </w:r>
      <w:r w:rsidR="000C4892">
        <w:t xml:space="preserve"> </w:t>
      </w:r>
      <w:r w:rsidRPr="0026194B">
        <w:t>patients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drug-resistant</w:t>
      </w:r>
      <w:r w:rsidR="000C4892">
        <w:t xml:space="preserve"> </w:t>
      </w:r>
      <w:r w:rsidRPr="0026194B">
        <w:t>forms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epilepsy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adapting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ongoing</w:t>
      </w:r>
      <w:r w:rsidR="000C4892">
        <w:t xml:space="preserve"> </w:t>
      </w:r>
      <w:r w:rsidRPr="0026194B">
        <w:t>basis</w:t>
      </w:r>
      <w:r w:rsidR="000C4892">
        <w:t xml:space="preserve"> </w:t>
      </w:r>
      <w:r w:rsidRPr="0026194B">
        <w:t>following</w:t>
      </w:r>
      <w:r w:rsidR="000C4892">
        <w:t xml:space="preserve"> </w:t>
      </w:r>
      <w:r w:rsidRPr="0026194B">
        <w:t>neurosurgical</w:t>
      </w:r>
      <w:r w:rsidR="000C4892">
        <w:t xml:space="preserve"> </w:t>
      </w:r>
      <w:r w:rsidRPr="0026194B">
        <w:t>intervention.</w:t>
      </w:r>
    </w:p>
    <w:p w14:paraId="625E80F4" w14:textId="77777777" w:rsidR="00BD3DD6" w:rsidRPr="0026194B" w:rsidRDefault="00BD3DD6" w:rsidP="00E95D0C">
      <w:pPr>
        <w:pStyle w:val="SingleTxtG"/>
      </w:pPr>
      <w:r w:rsidRPr="0026194B">
        <w:t>270.</w:t>
      </w:r>
      <w:r w:rsidRPr="0026194B">
        <w:tab/>
        <w:t>Children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increasingly</w:t>
      </w:r>
      <w:r w:rsidR="000C4892">
        <w:t xml:space="preserve"> </w:t>
      </w:r>
      <w:r w:rsidRPr="0026194B">
        <w:t>benefiting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cardiac</w:t>
      </w:r>
      <w:r w:rsidR="000C4892">
        <w:t xml:space="preserve"> </w:t>
      </w:r>
      <w:r w:rsidRPr="0026194B">
        <w:t>surgery</w:t>
      </w:r>
      <w:r w:rsidR="000C4892">
        <w:t xml:space="preserve"> </w:t>
      </w:r>
      <w:r w:rsidRPr="0026194B">
        <w:t>thanks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Paediatric</w:t>
      </w:r>
      <w:r w:rsidR="000C4892">
        <w:t xml:space="preserve"> </w:t>
      </w:r>
      <w:r w:rsidRPr="0026194B">
        <w:t>Surgery</w:t>
      </w:r>
      <w:r w:rsidR="000C4892">
        <w:t xml:space="preserve"> </w:t>
      </w:r>
      <w:r w:rsidRPr="0026194B">
        <w:t>Centre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Applied</w:t>
      </w:r>
      <w:r w:rsidR="000C4892">
        <w:t xml:space="preserve"> </w:t>
      </w:r>
      <w:r w:rsidRPr="0026194B">
        <w:t>Research.</w:t>
      </w:r>
    </w:p>
    <w:p w14:paraId="5E860BE5" w14:textId="77777777" w:rsidR="00BD3DD6" w:rsidRPr="0026194B" w:rsidRDefault="00BD3DD6" w:rsidP="00E95D0C">
      <w:pPr>
        <w:pStyle w:val="SingleTxtG"/>
      </w:pPr>
      <w:r w:rsidRPr="0026194B">
        <w:t>271.</w:t>
      </w:r>
      <w:r w:rsidRPr="0026194B">
        <w:tab/>
      </w:r>
      <w:proofErr w:type="gramStart"/>
      <w:r w:rsidRPr="0026194B">
        <w:t>With</w:t>
      </w:r>
      <w:r w:rsidR="000C4892">
        <w:t xml:space="preserve"> </w:t>
      </w:r>
      <w:r w:rsidRPr="0026194B">
        <w:t>regard</w:t>
      </w:r>
      <w:r w:rsidR="000C4892">
        <w:t xml:space="preserve"> </w:t>
      </w:r>
      <w:r w:rsidRPr="0026194B">
        <w:t>to</w:t>
      </w:r>
      <w:proofErr w:type="gramEnd"/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blood</w:t>
      </w:r>
      <w:r w:rsidR="000C4892">
        <w:t xml:space="preserve"> </w:t>
      </w:r>
      <w:r w:rsidRPr="0026194B">
        <w:t>cancer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children,</w:t>
      </w:r>
      <w:r w:rsidR="000C4892">
        <w:t xml:space="preserve"> </w:t>
      </w:r>
      <w:r w:rsidRPr="0026194B">
        <w:t>considerable</w:t>
      </w:r>
      <w:r w:rsidR="000C4892">
        <w:t xml:space="preserve"> </w:t>
      </w:r>
      <w:r w:rsidRPr="0026194B">
        <w:t>progress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comparable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leading</w:t>
      </w:r>
      <w:r w:rsidR="000C4892">
        <w:t xml:space="preserve"> </w:t>
      </w:r>
      <w:r w:rsidRPr="0026194B">
        <w:t>world</w:t>
      </w:r>
      <w:r w:rsidR="000C4892">
        <w:t xml:space="preserve"> </w:t>
      </w:r>
      <w:r w:rsidRPr="0026194B">
        <w:t>centres.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overall</w:t>
      </w:r>
      <w:r w:rsidR="000C4892">
        <w:t xml:space="preserve"> </w:t>
      </w:r>
      <w:r w:rsidRPr="0026194B">
        <w:t>long-term</w:t>
      </w:r>
      <w:r w:rsidR="000C4892">
        <w:t xml:space="preserve"> </w:t>
      </w:r>
      <w:r w:rsidRPr="0026194B">
        <w:t>survival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diseases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74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and,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some</w:t>
      </w:r>
      <w:r w:rsidR="000C4892">
        <w:t xml:space="preserve"> </w:t>
      </w:r>
      <w:r w:rsidRPr="0026194B">
        <w:t>forms</w:t>
      </w:r>
      <w:r w:rsidR="000C4892">
        <w:t xml:space="preserve"> </w:t>
      </w:r>
      <w:r w:rsidRPr="0026194B">
        <w:t>(lymphogranulomatosis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nephroblastoma),</w:t>
      </w:r>
      <w:r w:rsidR="000C4892">
        <w:t xml:space="preserve"> </w:t>
      </w:r>
      <w:r w:rsidRPr="0026194B">
        <w:t>exceeds</w:t>
      </w:r>
      <w:r w:rsidR="000C4892">
        <w:t xml:space="preserve"> </w:t>
      </w:r>
      <w:r w:rsidRPr="0026194B">
        <w:t>90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cent.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second</w:t>
      </w:r>
      <w:r w:rsidR="000C4892">
        <w:t xml:space="preserve"> </w:t>
      </w:r>
      <w:r w:rsidRPr="0026194B">
        <w:t>highest</w:t>
      </w:r>
      <w:r w:rsidR="000C4892">
        <w:t xml:space="preserve"> </w:t>
      </w:r>
      <w:r w:rsidRPr="0026194B">
        <w:t>survival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Europe.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ranks</w:t>
      </w:r>
      <w:r w:rsidR="000C4892">
        <w:t xml:space="preserve"> </w:t>
      </w:r>
      <w:r w:rsidRPr="0026194B">
        <w:t>eighth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world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acute</w:t>
      </w:r>
      <w:r w:rsidR="000C4892">
        <w:t xml:space="preserve"> </w:t>
      </w:r>
      <w:r w:rsidRPr="0026194B">
        <w:t>lymphoblastic</w:t>
      </w:r>
      <w:r w:rsidR="000C4892">
        <w:t xml:space="preserve"> </w:t>
      </w:r>
      <w:r w:rsidRPr="0026194B">
        <w:t>leukaemia</w:t>
      </w:r>
      <w:r w:rsidR="000C4892">
        <w:t xml:space="preserve"> </w:t>
      </w:r>
      <w:r w:rsidRPr="0026194B">
        <w:t>outcomes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children,</w:t>
      </w:r>
      <w:r w:rsidR="000C4892">
        <w:t xml:space="preserve"> </w:t>
      </w:r>
      <w:r w:rsidRPr="0026194B">
        <w:t>ahead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countries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Finland,</w:t>
      </w:r>
      <w:r w:rsidR="000C4892">
        <w:t xml:space="preserve"> </w:t>
      </w:r>
      <w:r w:rsidRPr="0026194B">
        <w:t>Israel,</w:t>
      </w:r>
      <w:r w:rsidR="000C4892">
        <w:t xml:space="preserve"> </w:t>
      </w:r>
      <w:r w:rsidRPr="0026194B">
        <w:t>Japan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United</w:t>
      </w:r>
      <w:r w:rsidR="000C4892">
        <w:t xml:space="preserve"> </w:t>
      </w:r>
      <w:r w:rsidRPr="0026194B">
        <w:t>States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America</w:t>
      </w:r>
      <w:r w:rsidR="000C4892">
        <w:t xml:space="preserve"> </w:t>
      </w:r>
      <w:r w:rsidRPr="0026194B">
        <w:t>(</w:t>
      </w:r>
      <w:r w:rsidRPr="003F53A3">
        <w:rPr>
          <w:i/>
          <w:iCs/>
        </w:rPr>
        <w:t>The</w:t>
      </w:r>
      <w:r w:rsidR="000C4892">
        <w:rPr>
          <w:i/>
          <w:iCs/>
        </w:rPr>
        <w:t xml:space="preserve"> </w:t>
      </w:r>
      <w:r w:rsidRPr="003F53A3">
        <w:rPr>
          <w:i/>
          <w:iCs/>
        </w:rPr>
        <w:t>Lancet</w:t>
      </w:r>
      <w:r w:rsidRPr="0026194B">
        <w:t>,</w:t>
      </w:r>
      <w:r w:rsidR="000C4892">
        <w:t xml:space="preserve"> </w:t>
      </w:r>
      <w:r w:rsidRPr="0026194B">
        <w:t>2017).</w:t>
      </w:r>
    </w:p>
    <w:p w14:paraId="578348AD" w14:textId="77777777" w:rsidR="00BD3DD6" w:rsidRPr="0026194B" w:rsidRDefault="00BD3DD6" w:rsidP="00E95D0C">
      <w:pPr>
        <w:pStyle w:val="SingleTxtG"/>
      </w:pPr>
      <w:r w:rsidRPr="0026194B">
        <w:t>272.</w:t>
      </w:r>
      <w:r w:rsidRPr="0026194B">
        <w:tab/>
        <w:t>The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assisted</w:t>
      </w:r>
      <w:r w:rsidR="000C4892">
        <w:t xml:space="preserve"> </w:t>
      </w:r>
      <w:r w:rsidRPr="0026194B">
        <w:t>reproductive</w:t>
      </w:r>
      <w:r w:rsidR="000C4892">
        <w:t xml:space="preserve"> </w:t>
      </w:r>
      <w:r w:rsidRPr="0026194B">
        <w:t>technologies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one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achievements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sector.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43.1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success</w:t>
      </w:r>
      <w:r w:rsidR="000C4892">
        <w:t xml:space="preserve"> </w:t>
      </w:r>
      <w:r w:rsidRPr="0026194B">
        <w:t>rate,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line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world</w:t>
      </w:r>
      <w:r w:rsidR="000C4892">
        <w:t xml:space="preserve"> </w:t>
      </w:r>
      <w:r w:rsidRPr="0026194B">
        <w:t>averages.</w:t>
      </w:r>
    </w:p>
    <w:p w14:paraId="6287F1AF" w14:textId="77777777" w:rsidR="00BD3DD6" w:rsidRPr="0026194B" w:rsidRDefault="00BD3DD6" w:rsidP="00E95D0C">
      <w:pPr>
        <w:pStyle w:val="SingleTxtG"/>
      </w:pPr>
      <w:r w:rsidRPr="0026194B">
        <w:lastRenderedPageBreak/>
        <w:t>273.</w:t>
      </w:r>
      <w:r w:rsidRPr="0026194B">
        <w:tab/>
        <w:t>This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possible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acquisition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rational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state-of-the-art</w:t>
      </w:r>
      <w:r w:rsidR="000C4892">
        <w:t xml:space="preserve"> </w:t>
      </w:r>
      <w:r w:rsidRPr="0026194B">
        <w:t>equipment,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training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best</w:t>
      </w:r>
      <w:r w:rsidR="000C4892">
        <w:t xml:space="preserve"> </w:t>
      </w:r>
      <w:r w:rsidRPr="0026194B">
        <w:t>European</w:t>
      </w:r>
      <w:r w:rsidR="000C4892">
        <w:t xml:space="preserve"> </w:t>
      </w:r>
      <w:r w:rsidRPr="0026194B">
        <w:t>clinics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highly</w:t>
      </w:r>
      <w:r w:rsidR="000C4892">
        <w:t xml:space="preserve"> </w:t>
      </w:r>
      <w:r w:rsidRPr="0026194B">
        <w:t>qualified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personnel,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creation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favourable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science.</w:t>
      </w:r>
    </w:p>
    <w:p w14:paraId="144FA270" w14:textId="77777777" w:rsidR="00BD3DD6" w:rsidRPr="0026194B" w:rsidRDefault="00BD3DD6" w:rsidP="00E95D0C">
      <w:pPr>
        <w:pStyle w:val="SingleTxtG"/>
      </w:pPr>
      <w:r w:rsidRPr="0026194B">
        <w:t>274.</w:t>
      </w:r>
      <w:r w:rsidRPr="0026194B">
        <w:tab/>
        <w:t>Expendables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components</w:t>
      </w:r>
      <w:r w:rsidR="000C4892">
        <w:t xml:space="preserve"> </w:t>
      </w:r>
      <w:r w:rsidRPr="0026194B">
        <w:t>manufactured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widely</w:t>
      </w:r>
      <w:r w:rsidR="000C4892">
        <w:t xml:space="preserve"> </w:t>
      </w:r>
      <w:r w:rsidRPr="0026194B">
        <w:t>used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high-tech</w:t>
      </w:r>
      <w:r w:rsidR="000C4892">
        <w:t xml:space="preserve"> </w:t>
      </w:r>
      <w:r w:rsidRPr="0026194B">
        <w:t>operations.</w:t>
      </w:r>
    </w:p>
    <w:p w14:paraId="4E1770B0" w14:textId="7799D285" w:rsidR="00BD3DD6" w:rsidRPr="0026194B" w:rsidRDefault="00BD3DD6" w:rsidP="00E95D0C">
      <w:pPr>
        <w:pStyle w:val="SingleTxtG"/>
      </w:pPr>
      <w:r w:rsidRPr="0026194B">
        <w:t>275.</w:t>
      </w:r>
      <w:r w:rsidRPr="0026194B">
        <w:tab/>
        <w:t>The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entitled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="00CD19F9">
        <w:t xml:space="preserve">receive </w:t>
      </w:r>
      <w:r w:rsidRPr="0026194B">
        <w:t>medicines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preferential</w:t>
      </w:r>
      <w:r w:rsidR="000C4892">
        <w:t xml:space="preserve"> </w:t>
      </w:r>
      <w:r w:rsidRPr="0026194B">
        <w:t>terms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free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charge,</w:t>
      </w:r>
      <w:r w:rsidR="000C4892">
        <w:t xml:space="preserve"> </w:t>
      </w:r>
      <w:proofErr w:type="gramStart"/>
      <w:r w:rsidRPr="0026194B">
        <w:t>provided</w:t>
      </w:r>
      <w:r w:rsidR="000C4892">
        <w:t xml:space="preserve"> </w:t>
      </w:r>
      <w:r w:rsidRPr="0026194B">
        <w:t>that</w:t>
      </w:r>
      <w:proofErr w:type="gramEnd"/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prescribed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physician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list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basic</w:t>
      </w:r>
      <w:r w:rsidR="000C4892">
        <w:t xml:space="preserve"> </w:t>
      </w:r>
      <w:r w:rsidRPr="0026194B">
        <w:t>medicines,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defined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law.</w:t>
      </w:r>
    </w:p>
    <w:p w14:paraId="744AED25" w14:textId="77777777" w:rsidR="00BD3DD6" w:rsidRPr="0026194B" w:rsidRDefault="00BD3DD6" w:rsidP="00E95D0C">
      <w:pPr>
        <w:pStyle w:val="SingleTxtG"/>
      </w:pPr>
      <w:r w:rsidRPr="0026194B">
        <w:t>276.</w:t>
      </w:r>
      <w:r w:rsidRPr="0026194B">
        <w:tab/>
        <w:t>Government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1650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30</w:t>
      </w:r>
      <w:r w:rsidR="000C4892">
        <w:t xml:space="preserve"> </w:t>
      </w:r>
      <w:r w:rsidRPr="0026194B">
        <w:t>November</w:t>
      </w:r>
      <w:r w:rsidR="000C4892">
        <w:t xml:space="preserve"> </w:t>
      </w:r>
      <w:r w:rsidRPr="0026194B">
        <w:t>2007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certain</w:t>
      </w:r>
      <w:r w:rsidR="000C4892">
        <w:t xml:space="preserve"> </w:t>
      </w:r>
      <w:r w:rsidRPr="0026194B">
        <w:t>issues</w:t>
      </w:r>
      <w:r w:rsidR="000C4892">
        <w:t xml:space="preserve"> </w:t>
      </w:r>
      <w:r w:rsidRPr="0026194B">
        <w:t>relating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free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subsidized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medicines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dressing</w:t>
      </w:r>
      <w:r w:rsidR="000C4892">
        <w:t xml:space="preserve"> </w:t>
      </w:r>
      <w:r w:rsidRPr="0026194B">
        <w:t>materials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specific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sets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list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respect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receive,</w:t>
      </w:r>
      <w:r w:rsidR="000C4892">
        <w:t xml:space="preserve"> </w:t>
      </w:r>
      <w:r w:rsidRPr="0026194B">
        <w:t>free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charge,</w:t>
      </w:r>
      <w:r w:rsidR="000C4892">
        <w:t xml:space="preserve"> </w:t>
      </w:r>
      <w:r w:rsidRPr="0026194B">
        <w:t>medicines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list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basic</w:t>
      </w:r>
      <w:r w:rsidR="000C4892">
        <w:t xml:space="preserve"> </w:t>
      </w:r>
      <w:r w:rsidRPr="0026194B">
        <w:t>medicines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65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16</w:t>
      </w:r>
      <w:r w:rsidR="000C4892">
        <w:t xml:space="preserve"> </w:t>
      </w:r>
      <w:r w:rsidRPr="0026194B">
        <w:t>July</w:t>
      </w:r>
      <w:r w:rsidR="000C4892">
        <w:t xml:space="preserve"> </w:t>
      </w:r>
      <w:r w:rsidRPr="0026194B">
        <w:t>2007.</w:t>
      </w:r>
    </w:p>
    <w:p w14:paraId="7978A324" w14:textId="77777777" w:rsidR="00BD3DD6" w:rsidRPr="0026194B" w:rsidRDefault="00BD3DD6" w:rsidP="00E95D0C">
      <w:pPr>
        <w:pStyle w:val="SingleTxtG"/>
      </w:pPr>
      <w:r w:rsidRPr="0026194B">
        <w:t>277.</w:t>
      </w:r>
      <w:r w:rsidRPr="0026194B">
        <w:tab/>
        <w:t>In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local</w:t>
      </w:r>
      <w:r w:rsidR="000C4892">
        <w:t xml:space="preserve"> </w:t>
      </w:r>
      <w:r w:rsidRPr="0026194B">
        <w:t>companies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produce</w:t>
      </w:r>
      <w:r w:rsidR="000C4892">
        <w:t xml:space="preserve"> </w:t>
      </w:r>
      <w:r w:rsidRPr="0026194B">
        <w:t>medicines,</w:t>
      </w:r>
      <w:r w:rsidR="000C4892">
        <w:t xml:space="preserve"> </w:t>
      </w:r>
      <w:r w:rsidRPr="0026194B">
        <w:t>making</w:t>
      </w:r>
      <w:r w:rsidR="000C4892">
        <w:t xml:space="preserve"> </w:t>
      </w:r>
      <w:r w:rsidRPr="0026194B">
        <w:t>good</w:t>
      </w:r>
      <w:r w:rsidR="000C4892">
        <w:t xml:space="preserve"> </w:t>
      </w:r>
      <w:r w:rsidRPr="0026194B">
        <w:t>quality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affordable</w:t>
      </w:r>
      <w:r w:rsidR="000C4892">
        <w:t xml:space="preserve"> </w:t>
      </w:r>
      <w:r w:rsidRPr="0026194B">
        <w:t>products</w:t>
      </w:r>
      <w:r w:rsidR="000C4892">
        <w:t xml:space="preserve"> </w:t>
      </w:r>
      <w:r w:rsidRPr="0026194B">
        <w:t>available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public.</w:t>
      </w:r>
    </w:p>
    <w:p w14:paraId="2417A247" w14:textId="77777777" w:rsidR="00BD3DD6" w:rsidRPr="0026194B" w:rsidRDefault="00BD3DD6" w:rsidP="00E95D0C">
      <w:pPr>
        <w:pStyle w:val="SingleTxtG"/>
      </w:pPr>
      <w:r w:rsidRPr="0026194B">
        <w:t>278.</w:t>
      </w:r>
      <w:r w:rsidRPr="0026194B">
        <w:tab/>
        <w:t>The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funding</w:t>
      </w:r>
      <w:r w:rsidR="000C4892">
        <w:t xml:space="preserve"> </w:t>
      </w:r>
      <w:r w:rsidRPr="0026194B">
        <w:t>model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fully</w:t>
      </w:r>
      <w:r w:rsidR="000C4892">
        <w:t xml:space="preserve"> </w:t>
      </w:r>
      <w:r w:rsidRPr="0026194B">
        <w:t>ensures</w:t>
      </w:r>
      <w:r w:rsidR="000C4892">
        <w:t xml:space="preserve"> </w:t>
      </w:r>
      <w:r w:rsidRPr="0026194B">
        <w:t>equal</w:t>
      </w:r>
      <w:r w:rsidR="000C4892">
        <w:t xml:space="preserve"> </w:t>
      </w:r>
      <w:r w:rsidRPr="0026194B">
        <w:t>access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high-quality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care.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current</w:t>
      </w:r>
      <w:r w:rsidR="000C4892">
        <w:t xml:space="preserve"> </w:t>
      </w:r>
      <w:r w:rsidRPr="0026194B">
        <w:t>challenges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effectiveness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expenditure,</w:t>
      </w:r>
      <w:r w:rsidR="000C4892">
        <w:t xml:space="preserve"> </w:t>
      </w:r>
      <w:r w:rsidRPr="0026194B">
        <w:t>bring</w:t>
      </w:r>
      <w:r w:rsidR="000C4892">
        <w:t xml:space="preserve"> </w:t>
      </w:r>
      <w:r w:rsidRPr="0026194B">
        <w:t>about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shift</w:t>
      </w:r>
      <w:r w:rsidR="000C4892">
        <w:t xml:space="preserve"> </w:t>
      </w:r>
      <w:r w:rsidRPr="0026194B">
        <w:t>away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outsized</w:t>
      </w:r>
      <w:r w:rsidR="000C4892">
        <w:t xml:space="preserve"> </w:t>
      </w:r>
      <w:r w:rsidRPr="0026194B">
        <w:t>network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inpatient</w:t>
      </w:r>
      <w:r w:rsidR="000C4892">
        <w:t xml:space="preserve"> </w:t>
      </w:r>
      <w:r w:rsidRPr="0026194B">
        <w:t>facilities</w:t>
      </w:r>
      <w:r w:rsidR="000C4892">
        <w:t xml:space="preserve"> </w:t>
      </w:r>
      <w:r w:rsidRPr="0026194B">
        <w:t>towards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primary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designed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control</w:t>
      </w:r>
      <w:r w:rsidR="000C4892">
        <w:t xml:space="preserve"> </w:t>
      </w:r>
      <w:r w:rsidRPr="0026194B">
        <w:t>non-communicable</w:t>
      </w:r>
      <w:r w:rsidR="000C4892">
        <w:t xml:space="preserve"> </w:t>
      </w:r>
      <w:r w:rsidRPr="0026194B">
        <w:t>diseases,</w:t>
      </w:r>
      <w:r w:rsidR="000C4892">
        <w:t xml:space="preserve"> </w:t>
      </w:r>
      <w:r w:rsidRPr="0026194B">
        <w:t>promote</w:t>
      </w:r>
      <w:r w:rsidR="000C4892">
        <w:t xml:space="preserve"> </w:t>
      </w:r>
      <w:r w:rsidRPr="0026194B">
        <w:t>healthy</w:t>
      </w:r>
      <w:r w:rsidR="000C4892">
        <w:t xml:space="preserve"> </w:t>
      </w:r>
      <w:r w:rsidRPr="0026194B">
        <w:t>lifestyles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facilitate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active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healthy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old</w:t>
      </w:r>
      <w:r w:rsidR="000C4892">
        <w:t xml:space="preserve"> </w:t>
      </w:r>
      <w:r w:rsidRPr="0026194B">
        <w:t>age,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will</w:t>
      </w:r>
      <w:r w:rsidR="000C4892">
        <w:t xml:space="preserve"> </w:t>
      </w:r>
      <w:r w:rsidRPr="0026194B">
        <w:t>make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possible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reduce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costs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available</w:t>
      </w:r>
      <w:r w:rsidR="000C4892">
        <w:t xml:space="preserve"> </w:t>
      </w:r>
      <w:r w:rsidRPr="0026194B">
        <w:t>resources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put</w:t>
      </w:r>
      <w:r w:rsidR="000C4892">
        <w:t xml:space="preserve"> </w:t>
      </w:r>
      <w:r w:rsidRPr="0026194B">
        <w:t>towards</w:t>
      </w:r>
      <w:r w:rsidR="000C4892">
        <w:t xml:space="preserve"> </w:t>
      </w:r>
      <w:r w:rsidRPr="0026194B">
        <w:t>addressing</w:t>
      </w:r>
      <w:r w:rsidR="000C4892">
        <w:t xml:space="preserve"> </w:t>
      </w:r>
      <w:r w:rsidRPr="0026194B">
        <w:t>key</w:t>
      </w:r>
      <w:r w:rsidR="000C4892">
        <w:t xml:space="preserve"> </w:t>
      </w:r>
      <w:r w:rsidRPr="0026194B">
        <w:t>problems,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view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factors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likely</w:t>
      </w:r>
      <w:r w:rsidR="000C4892">
        <w:t xml:space="preserve"> </w:t>
      </w:r>
      <w:r w:rsidRPr="0026194B">
        <w:t>burden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ageing</w:t>
      </w:r>
      <w:r w:rsidR="000C4892">
        <w:t xml:space="preserve"> </w:t>
      </w:r>
      <w:r w:rsidRPr="0026194B">
        <w:t>population.</w:t>
      </w:r>
    </w:p>
    <w:p w14:paraId="39B93D8F" w14:textId="77777777" w:rsidR="00BD3DD6" w:rsidRPr="0026194B" w:rsidRDefault="00BD3DD6" w:rsidP="00E95D0C">
      <w:pPr>
        <w:pStyle w:val="SingleTxtG"/>
      </w:pPr>
      <w:r w:rsidRPr="0026194B">
        <w:t>279.</w:t>
      </w:r>
      <w:r w:rsidRPr="0026194B">
        <w:tab/>
        <w:t>In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psychiatric,</w:t>
      </w:r>
      <w:r w:rsidR="000C4892">
        <w:t xml:space="preserve"> </w:t>
      </w:r>
      <w:r w:rsidRPr="0026194B">
        <w:t>psychotherapeutic,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regulated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law.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several</w:t>
      </w:r>
      <w:r w:rsidR="000C4892">
        <w:t xml:space="preserve"> </w:t>
      </w:r>
      <w:r w:rsidRPr="0026194B">
        <w:t>legislative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regulatory</w:t>
      </w:r>
      <w:r w:rsidR="000C4892">
        <w:t xml:space="preserve"> </w:t>
      </w:r>
      <w:r w:rsidRPr="0026194B">
        <w:t>acts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govern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main</w:t>
      </w:r>
      <w:r w:rsidR="000C4892">
        <w:t xml:space="preserve"> </w:t>
      </w:r>
      <w:r w:rsidRPr="0026194B">
        <w:t>areas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activity,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check-ups,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compulsory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measures,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psychotherapeutic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assistance,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management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inpatient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suicidal</w:t>
      </w:r>
      <w:r w:rsidR="000C4892">
        <w:t xml:space="preserve"> </w:t>
      </w:r>
      <w:r w:rsidRPr="0026194B">
        <w:t>behaviour.</w:t>
      </w:r>
    </w:p>
    <w:p w14:paraId="127B6088" w14:textId="77777777" w:rsidR="00BD3DD6" w:rsidRPr="0026194B" w:rsidRDefault="00BD3DD6" w:rsidP="00E95D0C">
      <w:pPr>
        <w:pStyle w:val="SingleTxtG"/>
      </w:pPr>
      <w:r w:rsidRPr="0026194B">
        <w:t>280.</w:t>
      </w:r>
      <w:r w:rsidRPr="0026194B">
        <w:tab/>
        <w:t>This</w:t>
      </w:r>
      <w:r w:rsidR="000C4892">
        <w:t xml:space="preserve"> </w:t>
      </w:r>
      <w:r w:rsidRPr="0026194B">
        <w:t>enables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offer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do</w:t>
      </w:r>
      <w:r w:rsidR="000C4892">
        <w:t xml:space="preserve"> </w:t>
      </w:r>
      <w:r w:rsidRPr="0026194B">
        <w:t>so</w:t>
      </w:r>
      <w:r w:rsidR="000C4892">
        <w:t xml:space="preserve"> </w:t>
      </w:r>
      <w:r w:rsidRPr="0026194B">
        <w:t>consistently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long-term</w:t>
      </w:r>
      <w:r w:rsidR="000C4892">
        <w:t xml:space="preserve"> </w:t>
      </w:r>
      <w:r w:rsidRPr="0026194B">
        <w:t>basis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every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(district,</w:t>
      </w:r>
      <w:r w:rsidR="000C4892">
        <w:t xml:space="preserve"> </w:t>
      </w:r>
      <w:r w:rsidRPr="0026194B">
        <w:t>city,</w:t>
      </w:r>
      <w:r w:rsidR="000C4892">
        <w:t xml:space="preserve"> </w:t>
      </w:r>
      <w:r w:rsidRPr="0026194B">
        <w:t>provincial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national).</w:t>
      </w:r>
    </w:p>
    <w:p w14:paraId="2233031F" w14:textId="77777777" w:rsidR="00BD3DD6" w:rsidRPr="0026194B" w:rsidRDefault="00BD3DD6" w:rsidP="00E95D0C">
      <w:pPr>
        <w:pStyle w:val="SingleTxtG"/>
      </w:pPr>
      <w:r w:rsidRPr="0026194B">
        <w:t>281.</w:t>
      </w:r>
      <w:r w:rsidRPr="0026194B">
        <w:tab/>
        <w:t>In</w:t>
      </w:r>
      <w:r w:rsidR="000C4892">
        <w:t xml:space="preserve"> </w:t>
      </w:r>
      <w:r w:rsidRPr="0026194B">
        <w:t>1999,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became</w:t>
      </w:r>
      <w:r w:rsidR="000C4892">
        <w:t xml:space="preserve"> </w:t>
      </w:r>
      <w:r w:rsidRPr="0026194B">
        <w:t>one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countries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Commonwealth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Independent</w:t>
      </w:r>
      <w:r w:rsidR="000C4892">
        <w:t xml:space="preserve"> </w:t>
      </w:r>
      <w:r w:rsidRPr="0026194B">
        <w:t>States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adopt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guarantees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patients</w:t>
      </w:r>
      <w:r w:rsidR="00F718E8">
        <w:t>’</w:t>
      </w:r>
      <w:r w:rsidR="000C4892">
        <w:t xml:space="preserve"> </w:t>
      </w:r>
      <w:r w:rsidRPr="0026194B">
        <w:t>rights.</w:t>
      </w:r>
      <w:r w:rsidR="000C4892">
        <w:t xml:space="preserve"> </w:t>
      </w:r>
      <w:r w:rsidRPr="0026194B">
        <w:t>One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fundamental</w:t>
      </w:r>
      <w:r w:rsidR="000C4892">
        <w:t xml:space="preserve"> </w:t>
      </w:r>
      <w:r w:rsidRPr="0026194B">
        <w:t>principles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every</w:t>
      </w:r>
      <w:r w:rsidR="000C4892">
        <w:t xml:space="preserve"> </w:t>
      </w:r>
      <w:r w:rsidRPr="0026194B">
        <w:t>citizen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accessible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free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regardless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status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income,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residence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least</w:t>
      </w:r>
      <w:r w:rsidR="000C4892">
        <w:t xml:space="preserve"> </w:t>
      </w:r>
      <w:r w:rsidRPr="0026194B">
        <w:t>restrictive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possible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absence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discrimination</w:t>
      </w:r>
      <w:r w:rsidR="000C4892">
        <w:t xml:space="preserve"> </w:t>
      </w:r>
      <w:r w:rsidRPr="0026194B">
        <w:t>against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infringement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mental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behavioural</w:t>
      </w:r>
      <w:r w:rsidR="000C4892">
        <w:t xml:space="preserve"> </w:t>
      </w:r>
      <w:r w:rsidRPr="0026194B">
        <w:t>disorders.</w:t>
      </w:r>
    </w:p>
    <w:p w14:paraId="1A0B7B34" w14:textId="77777777" w:rsidR="00BD3DD6" w:rsidRPr="0026194B" w:rsidRDefault="00BD3DD6" w:rsidP="00E95D0C">
      <w:pPr>
        <w:pStyle w:val="SingleTxtG"/>
      </w:pPr>
      <w:r w:rsidRPr="0026194B">
        <w:t>282.</w:t>
      </w:r>
      <w:r w:rsidRPr="0026194B">
        <w:tab/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regulated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Act,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2/1901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12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2012.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November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amended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make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accessible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patients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borderline</w:t>
      </w:r>
      <w:r w:rsidR="000C4892">
        <w:t xml:space="preserve"> </w:t>
      </w:r>
      <w:r w:rsidRPr="0026194B">
        <w:t>mental</w:t>
      </w:r>
      <w:r w:rsidR="000C4892">
        <w:t xml:space="preserve"> </w:t>
      </w:r>
      <w:r w:rsidRPr="0026194B">
        <w:t>disorders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illnesses.</w:t>
      </w:r>
    </w:p>
    <w:p w14:paraId="4582438C" w14:textId="77777777" w:rsidR="00BD3DD6" w:rsidRPr="0026194B" w:rsidRDefault="00BD3DD6" w:rsidP="00E95D0C">
      <w:pPr>
        <w:pStyle w:val="SingleTxtG"/>
      </w:pPr>
      <w:r w:rsidRPr="0026194B">
        <w:t>283.</w:t>
      </w:r>
      <w:r w:rsidRPr="0026194B">
        <w:tab/>
        <w:t>A</w:t>
      </w:r>
      <w:r w:rsidR="000C4892">
        <w:t xml:space="preserve"> </w:t>
      </w:r>
      <w:r w:rsidRPr="0026194B">
        <w:t>draft</w:t>
      </w:r>
      <w:r w:rsidR="000C4892">
        <w:t xml:space="preserve"> </w:t>
      </w:r>
      <w:r w:rsidRPr="0026194B">
        <w:t>clinical</w:t>
      </w:r>
      <w:r w:rsidR="000C4892">
        <w:t xml:space="preserve"> </w:t>
      </w:r>
      <w:r w:rsidRPr="0026194B">
        <w:t>protocol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diagnosis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mental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behavioural</w:t>
      </w:r>
      <w:r w:rsidR="000C4892">
        <w:t xml:space="preserve"> </w:t>
      </w:r>
      <w:r w:rsidRPr="0026194B">
        <w:t>disorders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developed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specialist</w:t>
      </w:r>
      <w:r w:rsidR="000C4892">
        <w:t xml:space="preserve"> </w:t>
      </w:r>
      <w:r w:rsidRPr="0026194B">
        <w:t>physicians</w:t>
      </w:r>
      <w:r w:rsidR="000C4892">
        <w:t xml:space="preserve"> </w:t>
      </w:r>
      <w:r w:rsidRPr="0026194B">
        <w:t>providing</w:t>
      </w:r>
      <w:r w:rsidR="000C4892">
        <w:t xml:space="preserve"> </w:t>
      </w:r>
      <w:r w:rsidRPr="0026194B">
        <w:t>primary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care.</w:t>
      </w:r>
    </w:p>
    <w:p w14:paraId="31661A8B" w14:textId="77777777" w:rsidR="00BD3DD6" w:rsidRPr="0026194B" w:rsidRDefault="00BD3DD6" w:rsidP="00E95D0C">
      <w:pPr>
        <w:pStyle w:val="SingleTxtG"/>
      </w:pPr>
      <w:r w:rsidRPr="0026194B">
        <w:t>284.</w:t>
      </w:r>
      <w:r w:rsidRPr="0026194B">
        <w:tab/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regulated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Act,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2/1708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July</w:t>
      </w:r>
      <w:r w:rsidR="000C4892">
        <w:t xml:space="preserve"> </w:t>
      </w:r>
      <w:r w:rsidRPr="0026194B">
        <w:t>2010.</w:t>
      </w:r>
    </w:p>
    <w:p w14:paraId="35150151" w14:textId="77777777" w:rsidR="00BD3DD6" w:rsidRPr="0026194B" w:rsidRDefault="00BD3DD6" w:rsidP="00E95D0C">
      <w:pPr>
        <w:pStyle w:val="SingleTxtG"/>
      </w:pPr>
      <w:r w:rsidRPr="0026194B">
        <w:t>285.</w:t>
      </w:r>
      <w:r w:rsidRPr="0026194B">
        <w:tab/>
        <w:t>Guidelines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psychotherapeutic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victims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domestic</w:t>
      </w:r>
      <w:r w:rsidR="000C4892">
        <w:t xml:space="preserve"> </w:t>
      </w:r>
      <w:r w:rsidRPr="0026194B">
        <w:t>violence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guidelines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addressing</w:t>
      </w:r>
      <w:r w:rsidR="000C4892">
        <w:t xml:space="preserve"> </w:t>
      </w:r>
      <w:r w:rsidRPr="0026194B">
        <w:t>aggressive</w:t>
      </w:r>
      <w:r w:rsidR="000C4892">
        <w:t xml:space="preserve"> </w:t>
      </w:r>
      <w:r w:rsidRPr="0026194B">
        <w:t>behaviour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drafted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1421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28</w:t>
      </w:r>
      <w:r w:rsidR="000C4892">
        <w:t xml:space="preserve"> </w:t>
      </w:r>
      <w:r w:rsidRPr="0026194B">
        <w:t>December</w:t>
      </w:r>
      <w:r w:rsidR="000C4892">
        <w:t xml:space="preserve"> </w:t>
      </w:r>
      <w:r w:rsidRPr="0026194B">
        <w:t>2018.</w:t>
      </w:r>
    </w:p>
    <w:p w14:paraId="01E04A76" w14:textId="77777777" w:rsidR="00BD3DD6" w:rsidRPr="0026194B" w:rsidRDefault="00BD3DD6" w:rsidP="00E95D0C">
      <w:pPr>
        <w:pStyle w:val="SingleTxtG"/>
      </w:pPr>
      <w:r w:rsidRPr="0026194B">
        <w:t>286.</w:t>
      </w:r>
      <w:r w:rsidRPr="0026194B">
        <w:tab/>
        <w:t>An</w:t>
      </w:r>
      <w:r w:rsidR="000C4892">
        <w:t xml:space="preserve"> </w:t>
      </w:r>
      <w:r w:rsidRPr="0026194B">
        <w:t>indicative</w:t>
      </w:r>
      <w:r w:rsidR="000C4892">
        <w:t xml:space="preserve"> </w:t>
      </w:r>
      <w:r w:rsidRPr="0026194B">
        <w:t>list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methods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techniques</w:t>
      </w:r>
      <w:r w:rsidR="000C4892">
        <w:t xml:space="preserve"> </w:t>
      </w:r>
      <w:r w:rsidRPr="0026194B">
        <w:t>recommended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(Ministry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662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29</w:t>
      </w:r>
      <w:r w:rsidR="000C4892">
        <w:t xml:space="preserve"> </w:t>
      </w:r>
      <w:r w:rsidRPr="0026194B">
        <w:t>June</w:t>
      </w:r>
      <w:r w:rsidR="000C4892">
        <w:t xml:space="preserve"> </w:t>
      </w:r>
      <w:r w:rsidRPr="0026194B">
        <w:t>2018)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instruction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(Ministry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663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29</w:t>
      </w:r>
      <w:r w:rsidR="000C4892">
        <w:t xml:space="preserve"> </w:t>
      </w:r>
      <w:r w:rsidRPr="0026194B">
        <w:t>June</w:t>
      </w:r>
      <w:r w:rsidR="000C4892">
        <w:t xml:space="preserve"> </w:t>
      </w:r>
      <w:r w:rsidRPr="0026194B">
        <w:t>2018)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drawn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approved.</w:t>
      </w:r>
    </w:p>
    <w:p w14:paraId="14952FAA" w14:textId="77777777" w:rsidR="00BD3DD6" w:rsidRPr="0026194B" w:rsidRDefault="00BD3DD6" w:rsidP="00E95D0C">
      <w:pPr>
        <w:pStyle w:val="SingleTxtG"/>
      </w:pPr>
      <w:r w:rsidRPr="0026194B">
        <w:lastRenderedPageBreak/>
        <w:t>287.</w:t>
      </w:r>
      <w:r w:rsidRPr="0026194B">
        <w:tab/>
      </w:r>
      <w:proofErr w:type="gramStart"/>
      <w:r w:rsidRPr="0026194B">
        <w:t>A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legislative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regulatory</w:t>
      </w:r>
      <w:r w:rsidR="000C4892">
        <w:t xml:space="preserve"> </w:t>
      </w:r>
      <w:r w:rsidRPr="0026194B">
        <w:t>acts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provide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interdepartmental</w:t>
      </w:r>
      <w:r w:rsidR="000C4892">
        <w:t xml:space="preserve"> </w:t>
      </w:r>
      <w:r w:rsidRPr="0026194B">
        <w:t>cooperation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Ministries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Labour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Protection,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Internal</w:t>
      </w:r>
      <w:r w:rsidR="000C4892">
        <w:t xml:space="preserve"> </w:t>
      </w:r>
      <w:r w:rsidRPr="0026194B">
        <w:t>Affairs.</w:t>
      </w:r>
    </w:p>
    <w:p w14:paraId="3A525956" w14:textId="77777777" w:rsidR="00BD3DD6" w:rsidRPr="0026194B" w:rsidRDefault="00BD3DD6" w:rsidP="00E95D0C">
      <w:pPr>
        <w:pStyle w:val="SingleTxtG"/>
      </w:pPr>
      <w:r w:rsidRPr="0026194B">
        <w:t>288.</w:t>
      </w:r>
      <w:r w:rsidRPr="0026194B">
        <w:tab/>
        <w:t>The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documents</w:t>
      </w:r>
      <w:r w:rsidR="000C4892">
        <w:t xml:space="preserve"> </w:t>
      </w:r>
      <w:r w:rsidRPr="0026194B">
        <w:t>regulating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(the</w:t>
      </w:r>
      <w:r w:rsidR="000C4892">
        <w:t xml:space="preserve"> </w:t>
      </w:r>
      <w:r w:rsidRPr="0026194B">
        <w:t>Framework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2007–2010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action</w:t>
      </w:r>
      <w:r w:rsidR="000C4892">
        <w:t xml:space="preserve"> </w:t>
      </w:r>
      <w:r w:rsidRPr="0026194B">
        <w:t>plan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same</w:t>
      </w:r>
      <w:r w:rsidR="000C4892">
        <w:t xml:space="preserve"> </w:t>
      </w:r>
      <w:r w:rsidRPr="0026194B">
        <w:t>period)</w:t>
      </w:r>
      <w:r w:rsidR="000C4892">
        <w:t xml:space="preserve"> </w:t>
      </w:r>
      <w:r w:rsidRPr="0026194B">
        <w:t>led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creation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new,</w:t>
      </w:r>
      <w:r w:rsidR="000C4892">
        <w:t xml:space="preserve"> </w:t>
      </w:r>
      <w:r w:rsidRPr="0026194B">
        <w:t>sustainable,</w:t>
      </w:r>
      <w:r w:rsidR="000C4892">
        <w:t xml:space="preserve"> </w:t>
      </w:r>
      <w:r w:rsidRPr="0026194B">
        <w:t>balanced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effective</w:t>
      </w:r>
      <w:r w:rsidR="000C4892">
        <w:t xml:space="preserve"> </w:t>
      </w:r>
      <w:r w:rsidRPr="0026194B">
        <w:t>model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providing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without</w:t>
      </w:r>
      <w:r w:rsidR="000C4892">
        <w:t xml:space="preserve"> </w:t>
      </w:r>
      <w:r w:rsidRPr="0026194B">
        <w:t>significantly</w:t>
      </w:r>
      <w:r w:rsidR="000C4892">
        <w:t xml:space="preserve"> </w:t>
      </w:r>
      <w:r w:rsidRPr="0026194B">
        <w:t>increasing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budget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initiated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transition</w:t>
      </w:r>
      <w:r w:rsidR="000C4892">
        <w:t xml:space="preserve"> </w:t>
      </w:r>
      <w:r w:rsidRPr="0026194B">
        <w:t>away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closed</w:t>
      </w:r>
      <w:r w:rsidR="000C4892">
        <w:t xml:space="preserve"> </w:t>
      </w:r>
      <w:r w:rsidRPr="0026194B">
        <w:t>inpatient</w:t>
      </w:r>
      <w:r w:rsidR="000C4892">
        <w:t xml:space="preserve"> </w:t>
      </w:r>
      <w:r w:rsidRPr="0026194B">
        <w:t>facilities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long</w:t>
      </w:r>
      <w:r w:rsidR="000C4892">
        <w:t xml:space="preserve"> </w:t>
      </w:r>
      <w:r w:rsidRPr="0026194B">
        <w:t>periods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confinement</w:t>
      </w:r>
      <w:r w:rsidR="000C4892">
        <w:t xml:space="preserve"> </w:t>
      </w:r>
      <w:r w:rsidRPr="0026194B">
        <w:t>towards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largely</w:t>
      </w:r>
      <w:r w:rsidR="000C4892">
        <w:t xml:space="preserve"> </w:t>
      </w:r>
      <w:r w:rsidRPr="0026194B">
        <w:t>integrated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network,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minimal</w:t>
      </w:r>
      <w:r w:rsidR="000C4892">
        <w:t xml:space="preserve"> </w:t>
      </w:r>
      <w:r w:rsidRPr="0026194B">
        <w:t>confinement.</w:t>
      </w:r>
    </w:p>
    <w:p w14:paraId="043A1B27" w14:textId="77777777" w:rsidR="00BD3DD6" w:rsidRPr="0026194B" w:rsidRDefault="00BD3DD6" w:rsidP="00E95D0C">
      <w:pPr>
        <w:pStyle w:val="SingleTxtG"/>
      </w:pPr>
      <w:r w:rsidRPr="0026194B">
        <w:t>289.</w:t>
      </w:r>
      <w:r w:rsidRPr="0026194B">
        <w:tab/>
        <w:t>The</w:t>
      </w:r>
      <w:r w:rsidR="000C4892">
        <w:t xml:space="preserve"> </w:t>
      </w:r>
      <w:r w:rsidRPr="0026194B">
        <w:t>Framework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2016–2020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action</w:t>
      </w:r>
      <w:r w:rsidR="000C4892">
        <w:t xml:space="preserve"> </w:t>
      </w:r>
      <w:r w:rsidRPr="0026194B">
        <w:t>plan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put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practice.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will</w:t>
      </w:r>
      <w:r w:rsidR="000C4892">
        <w:t xml:space="preserve"> </w:t>
      </w:r>
      <w:r w:rsidRPr="0026194B">
        <w:t>shift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emphasis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away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towards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reduce</w:t>
      </w:r>
      <w:r w:rsidR="000C4892">
        <w:t xml:space="preserve"> </w:t>
      </w:r>
      <w:r w:rsidRPr="0026194B">
        <w:t>stigma.</w:t>
      </w:r>
    </w:p>
    <w:p w14:paraId="443051A7" w14:textId="77777777" w:rsidR="00BD3DD6" w:rsidRPr="0026194B" w:rsidRDefault="00BD3DD6" w:rsidP="00E95D0C">
      <w:pPr>
        <w:pStyle w:val="SingleTxtG"/>
      </w:pPr>
      <w:r w:rsidRPr="0026194B">
        <w:t>290.</w:t>
      </w:r>
      <w:r w:rsidRPr="0026194B">
        <w:tab/>
        <w:t>A</w:t>
      </w:r>
      <w:r w:rsidR="000C4892">
        <w:t xml:space="preserve"> </w:t>
      </w:r>
      <w:r w:rsidRPr="0026194B">
        <w:t>comprehensive</w:t>
      </w:r>
      <w:r w:rsidR="000C4892">
        <w:t xml:space="preserve"> </w:t>
      </w:r>
      <w:r w:rsidRPr="0026194B">
        <w:t>plan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suicidal</w:t>
      </w:r>
      <w:r w:rsidR="000C4892">
        <w:t xml:space="preserve"> </w:t>
      </w:r>
      <w:r w:rsidRPr="0026194B">
        <w:t>behaviour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implemented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2009–2012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creation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preventing</w:t>
      </w:r>
      <w:r w:rsidR="000C4892">
        <w:t xml:space="preserve"> </w:t>
      </w:r>
      <w:r w:rsidRPr="0026194B">
        <w:t>suicidal</w:t>
      </w:r>
      <w:r w:rsidR="000C4892">
        <w:t xml:space="preserve"> </w:t>
      </w:r>
      <w:r w:rsidRPr="0026194B">
        <w:t>behaviour.</w:t>
      </w:r>
    </w:p>
    <w:p w14:paraId="0CB94D23" w14:textId="77777777" w:rsidR="00BD3DD6" w:rsidRPr="0026194B" w:rsidRDefault="00BD3DD6" w:rsidP="00E95D0C">
      <w:pPr>
        <w:pStyle w:val="SingleTxtG"/>
      </w:pPr>
      <w:r w:rsidRPr="0026194B">
        <w:t>291.</w:t>
      </w:r>
      <w:r w:rsidRPr="0026194B">
        <w:tab/>
        <w:t>In</w:t>
      </w:r>
      <w:r w:rsidR="000C4892">
        <w:t xml:space="preserve"> </w:t>
      </w:r>
      <w:r w:rsidRPr="0026194B">
        <w:t>every</w:t>
      </w:r>
      <w:r w:rsidR="000C4892">
        <w:t xml:space="preserve"> </w:t>
      </w:r>
      <w:r w:rsidRPr="0026194B">
        <w:t>province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Minsk,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emergency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operates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helpline.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display</w:t>
      </w:r>
      <w:r w:rsidR="000C4892">
        <w:t xml:space="preserve"> </w:t>
      </w:r>
      <w:r w:rsidRPr="0026194B">
        <w:t>information,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telephone</w:t>
      </w:r>
      <w:r w:rsidR="000C4892">
        <w:t xml:space="preserve"> </w:t>
      </w:r>
      <w:r w:rsidRPr="0026194B">
        <w:t>numbers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each</w:t>
      </w:r>
      <w:r w:rsidR="000C4892">
        <w:t xml:space="preserve"> </w:t>
      </w:r>
      <w:r w:rsidRPr="0026194B">
        <w:t>region,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emergency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helpline,</w:t>
      </w:r>
      <w:r w:rsidR="000C4892">
        <w:t xml:space="preserve"> </w:t>
      </w:r>
      <w:r w:rsidRPr="0026194B">
        <w:t>anonymous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counselling</w:t>
      </w:r>
      <w:r w:rsidR="000C4892">
        <w:t xml:space="preserve"> </w:t>
      </w:r>
      <w:r w:rsidRPr="0026194B">
        <w:t>units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psychotherapy</w:t>
      </w:r>
      <w:r w:rsidR="000C4892">
        <w:t xml:space="preserve"> </w:t>
      </w:r>
      <w:r w:rsidRPr="0026194B">
        <w:t>units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outpatient</w:t>
      </w:r>
      <w:r w:rsidR="000C4892">
        <w:t xml:space="preserve"> </w:t>
      </w:r>
      <w:r w:rsidRPr="0026194B">
        <w:t>clinics,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telephone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one-stop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children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line</w:t>
      </w:r>
      <w:r w:rsidR="000C4892">
        <w:t xml:space="preserve"> </w:t>
      </w:r>
      <w:r w:rsidRPr="0026194B">
        <w:t>(the</w:t>
      </w:r>
      <w:r w:rsidR="000C4892">
        <w:t xml:space="preserve"> </w:t>
      </w:r>
      <w:r w:rsidRPr="0026194B">
        <w:t>children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helpline,</w:t>
      </w:r>
      <w:r w:rsidR="000C4892">
        <w:t xml:space="preserve"> </w:t>
      </w:r>
      <w:r w:rsidRPr="0026194B">
        <w:t>8-801-100</w:t>
      </w:r>
      <w:r w:rsidR="000C4892">
        <w:t xml:space="preserve"> </w:t>
      </w:r>
      <w:r w:rsidRPr="0026194B">
        <w:t>1611).</w:t>
      </w:r>
    </w:p>
    <w:p w14:paraId="3BD0E68C" w14:textId="77777777" w:rsidR="00BD3DD6" w:rsidRPr="0026194B" w:rsidRDefault="00BD3DD6" w:rsidP="00E95D0C">
      <w:pPr>
        <w:pStyle w:val="SingleTxtG"/>
      </w:pPr>
      <w:r w:rsidRPr="0026194B">
        <w:t>292.</w:t>
      </w:r>
      <w:r w:rsidRPr="0026194B">
        <w:tab/>
        <w:t>A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prevent</w:t>
      </w:r>
      <w:r w:rsidR="000C4892">
        <w:t xml:space="preserve"> </w:t>
      </w:r>
      <w:r w:rsidRPr="0026194B">
        <w:t>suicidal</w:t>
      </w:r>
      <w:r w:rsidR="000C4892">
        <w:t xml:space="preserve"> </w:t>
      </w:r>
      <w:r w:rsidRPr="0026194B">
        <w:t>behaviour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2015–2019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implemented.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instruments,</w:t>
      </w:r>
      <w:r w:rsidR="000C4892">
        <w:t xml:space="preserve"> </w:t>
      </w:r>
      <w:r w:rsidRPr="0026194B">
        <w:t>indicators</w:t>
      </w:r>
      <w:r w:rsidR="000C4892">
        <w:t xml:space="preserve"> </w:t>
      </w:r>
      <w:r w:rsidRPr="0026194B">
        <w:t>show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suicide</w:t>
      </w:r>
      <w:r w:rsidR="000C4892">
        <w:t xml:space="preserve"> </w:t>
      </w:r>
      <w:r w:rsidRPr="0026194B">
        <w:t>rates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continued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fall,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20.5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population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2017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19.0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population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resulted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recategorization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country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average</w:t>
      </w:r>
      <w:r w:rsidR="000C4892">
        <w:t xml:space="preserve"> </w:t>
      </w:r>
      <w:r w:rsidRPr="0026194B">
        <w:t>suicide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(under</w:t>
      </w:r>
      <w:r w:rsidR="000C4892">
        <w:t xml:space="preserve"> </w:t>
      </w:r>
      <w:r w:rsidRPr="0026194B">
        <w:t>20.0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population).</w:t>
      </w:r>
    </w:p>
    <w:p w14:paraId="5829507D" w14:textId="77777777" w:rsidR="00BD3DD6" w:rsidRPr="0026194B" w:rsidRDefault="00BD3DD6" w:rsidP="00E95D0C">
      <w:pPr>
        <w:pStyle w:val="SingleTxtG"/>
      </w:pPr>
      <w:r w:rsidRPr="0026194B">
        <w:t>293.</w:t>
      </w:r>
      <w:r w:rsidRPr="0026194B">
        <w:tab/>
        <w:t>Belarus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5,705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beds,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6.0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10,000</w:t>
      </w:r>
      <w:r w:rsidR="000C4892">
        <w:t xml:space="preserve"> </w:t>
      </w:r>
      <w:r w:rsidRPr="0026194B">
        <w:t>population.</w:t>
      </w:r>
      <w:r w:rsidR="000C4892">
        <w:t xml:space="preserve"> </w:t>
      </w:r>
      <w:r w:rsidRPr="0026194B">
        <w:t>Compared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2008,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beds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inpatient</w:t>
      </w:r>
      <w:r w:rsidR="000C4892">
        <w:t xml:space="preserve"> </w:t>
      </w:r>
      <w:r w:rsidRPr="0026194B">
        <w:t>facilities</w:t>
      </w:r>
      <w:r w:rsidR="000C4892">
        <w:t xml:space="preserve"> </w:t>
      </w:r>
      <w:r w:rsidRPr="0026194B">
        <w:t>decreased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14.8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intensive</w:t>
      </w:r>
      <w:r w:rsidR="000C4892">
        <w:t xml:space="preserve"> </w:t>
      </w:r>
      <w:r w:rsidRPr="0026194B">
        <w:t>therapeutic</w:t>
      </w:r>
      <w:r w:rsidR="000C4892">
        <w:t xml:space="preserve"> </w:t>
      </w:r>
      <w:r w:rsidRPr="0026194B">
        <w:t>techniques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inpatient</w:t>
      </w:r>
      <w:r w:rsidR="000C4892">
        <w:t xml:space="preserve"> </w:t>
      </w:r>
      <w:r w:rsidRPr="0026194B">
        <w:t>facilities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outpatient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day-patient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care.</w:t>
      </w:r>
    </w:p>
    <w:p w14:paraId="4401BE20" w14:textId="77777777" w:rsidR="00BD3DD6" w:rsidRPr="0026194B" w:rsidRDefault="00BD3DD6" w:rsidP="00E95D0C">
      <w:pPr>
        <w:pStyle w:val="SingleTxtG"/>
      </w:pPr>
      <w:r w:rsidRPr="0026194B">
        <w:t>294.</w:t>
      </w:r>
      <w:r w:rsidRPr="0026194B">
        <w:tab/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1.54</w:t>
      </w:r>
      <w:r w:rsidR="000C4892">
        <w:t xml:space="preserve"> </w:t>
      </w:r>
      <w:r w:rsidRPr="0026194B">
        <w:t>places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day-care</w:t>
      </w:r>
      <w:r w:rsidR="000C4892">
        <w:t xml:space="preserve"> </w:t>
      </w:r>
      <w:r w:rsidRPr="0026194B">
        <w:t>units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patients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mental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behavioural</w:t>
      </w:r>
      <w:r w:rsidR="000C4892">
        <w:t xml:space="preserve"> </w:t>
      </w:r>
      <w:r w:rsidRPr="0026194B">
        <w:t>disorders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10,000</w:t>
      </w:r>
      <w:r w:rsidR="000C4892">
        <w:t xml:space="preserve"> </w:t>
      </w:r>
      <w:r w:rsidRPr="0026194B">
        <w:t>population</w:t>
      </w:r>
      <w:r w:rsidR="000C4892">
        <w:t xml:space="preserve"> </w:t>
      </w:r>
      <w:r w:rsidRPr="0026194B">
        <w:t>(1,459</w:t>
      </w:r>
      <w:r w:rsidR="000C4892">
        <w:t xml:space="preserve"> </w:t>
      </w:r>
      <w:r w:rsidRPr="0026194B">
        <w:t>places).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places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day-patient</w:t>
      </w:r>
      <w:r w:rsidR="000C4892">
        <w:t xml:space="preserve"> </w:t>
      </w:r>
      <w:r w:rsidRPr="0026194B">
        <w:t>facilities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23.4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2008.</w:t>
      </w:r>
    </w:p>
    <w:p w14:paraId="11E7AEFD" w14:textId="77777777" w:rsidR="00BD3DD6" w:rsidRPr="0026194B" w:rsidRDefault="00BD3DD6" w:rsidP="00E95D0C">
      <w:pPr>
        <w:pStyle w:val="SingleTxtG"/>
      </w:pPr>
      <w:r w:rsidRPr="0026194B">
        <w:t>295.</w:t>
      </w:r>
      <w:r w:rsidRPr="0026194B">
        <w:tab/>
        <w:t>The</w:t>
      </w:r>
      <w:r w:rsidR="000C4892">
        <w:t xml:space="preserve"> </w:t>
      </w:r>
      <w:r w:rsidRPr="0026194B">
        <w:t>coverage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psychiatrists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specialists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slightly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2008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now</w:t>
      </w:r>
      <w:r w:rsidR="000C4892">
        <w:t xml:space="preserve"> </w:t>
      </w:r>
      <w:r w:rsidRPr="0026194B">
        <w:t>stands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0.99</w:t>
      </w:r>
      <w:r w:rsidR="000C4892">
        <w:t xml:space="preserve"> </w:t>
      </w:r>
      <w:r w:rsidRPr="0026194B">
        <w:t>posts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10,000</w:t>
      </w:r>
      <w:r w:rsidR="000C4892">
        <w:t xml:space="preserve"> </w:t>
      </w:r>
      <w:r w:rsidRPr="0026194B">
        <w:t>population,</w:t>
      </w:r>
      <w:r w:rsidR="000C4892">
        <w:t xml:space="preserve"> </w:t>
      </w:r>
      <w:r w:rsidRPr="0026194B">
        <w:t>compared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0.75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10,000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2008.</w:t>
      </w:r>
    </w:p>
    <w:p w14:paraId="0030DFD4" w14:textId="77777777" w:rsidR="00BD3DD6" w:rsidRPr="0026194B" w:rsidRDefault="00BD3DD6" w:rsidP="00E95D0C">
      <w:pPr>
        <w:pStyle w:val="SingleTxtG"/>
      </w:pPr>
      <w:r w:rsidRPr="0026194B">
        <w:t>296.</w:t>
      </w:r>
      <w:r w:rsidRPr="0026194B">
        <w:tab/>
        <w:t>Between</w:t>
      </w:r>
      <w:r w:rsidR="000C4892">
        <w:t xml:space="preserve"> </w:t>
      </w:r>
      <w:r w:rsidRPr="0026194B">
        <w:t>2008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initial</w:t>
      </w:r>
      <w:r w:rsidR="000C4892">
        <w:t xml:space="preserve"> </w:t>
      </w:r>
      <w:r w:rsidRPr="0026194B">
        <w:t>diagnoses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mental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behavioural</w:t>
      </w:r>
      <w:r w:rsidR="000C4892">
        <w:t xml:space="preserve"> </w:t>
      </w:r>
      <w:r w:rsidRPr="0026194B">
        <w:t>disorders</w:t>
      </w:r>
      <w:r w:rsidR="000C4892">
        <w:t xml:space="preserve"> </w:t>
      </w:r>
      <w:r w:rsidRPr="0026194B">
        <w:t>increased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2.6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and,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stood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718.1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population</w:t>
      </w:r>
      <w:r w:rsidR="000C4892">
        <w:t xml:space="preserve"> </w:t>
      </w:r>
      <w:r w:rsidRPr="0026194B">
        <w:t>(68,162</w:t>
      </w:r>
      <w:r w:rsidR="000C4892">
        <w:t xml:space="preserve"> </w:t>
      </w:r>
      <w:r w:rsidRPr="0026194B">
        <w:t>persons).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average</w:t>
      </w:r>
      <w:r w:rsidR="000C4892">
        <w:t xml:space="preserve"> </w:t>
      </w:r>
      <w:r w:rsidRPr="0026194B">
        <w:t>annual</w:t>
      </w:r>
      <w:r w:rsidR="000C4892">
        <w:t xml:space="preserve"> </w:t>
      </w:r>
      <w:r w:rsidRPr="0026194B">
        <w:t>increase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0.26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cent.</w:t>
      </w:r>
    </w:p>
    <w:p w14:paraId="6E07792B" w14:textId="77777777" w:rsidR="00BD3DD6" w:rsidRPr="0026194B" w:rsidRDefault="00BD3DD6" w:rsidP="00E95D0C">
      <w:pPr>
        <w:pStyle w:val="SingleTxtG"/>
      </w:pPr>
      <w:r w:rsidRPr="0026194B">
        <w:t>297.</w:t>
      </w:r>
      <w:r w:rsidRPr="0026194B">
        <w:tab/>
        <w:t>People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admitted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hospitals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observation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basis,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patient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his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her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representative,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articles</w:t>
      </w:r>
      <w:r w:rsidR="000C4892">
        <w:t xml:space="preserve"> </w:t>
      </w:r>
      <w:r w:rsidRPr="0026194B">
        <w:t>16,</w:t>
      </w:r>
      <w:r w:rsidR="000C4892">
        <w:t xml:space="preserve"> </w:t>
      </w:r>
      <w:r w:rsidRPr="0026194B">
        <w:t>17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34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Act.</w:t>
      </w:r>
      <w:r w:rsidR="000C4892">
        <w:t xml:space="preserve"> </w:t>
      </w:r>
      <w:r w:rsidRPr="0026194B">
        <w:t>Institutional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patients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least</w:t>
      </w:r>
      <w:r w:rsidR="000C4892">
        <w:t xml:space="preserve"> </w:t>
      </w:r>
      <w:r w:rsidRPr="0026194B">
        <w:t>restrictive</w:t>
      </w:r>
      <w:r w:rsidR="000C4892">
        <w:t xml:space="preserve"> </w:t>
      </w:r>
      <w:r w:rsidRPr="0026194B">
        <w:t>environment</w:t>
      </w:r>
      <w:r w:rsidR="000C4892">
        <w:t xml:space="preserve"> </w:t>
      </w:r>
      <w:r w:rsidRPr="0026194B">
        <w:t>possible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observance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workers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legitimate</w:t>
      </w:r>
      <w:r w:rsidR="000C4892">
        <w:t xml:space="preserve"> </w:t>
      </w:r>
      <w:r w:rsidRPr="0026194B">
        <w:t>interests</w:t>
      </w:r>
      <w:r w:rsidR="000C4892">
        <w:t xml:space="preserve"> </w:t>
      </w:r>
      <w:r w:rsidRPr="0026194B">
        <w:t>(Provision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Act,</w:t>
      </w:r>
      <w:r w:rsidR="000C4892">
        <w:t xml:space="preserve"> </w:t>
      </w:r>
      <w:r w:rsidRPr="0026194B">
        <w:t>art.</w:t>
      </w:r>
      <w:r w:rsidR="000C4892">
        <w:t xml:space="preserve"> </w:t>
      </w:r>
      <w:r w:rsidRPr="0026194B">
        <w:t>35).</w:t>
      </w:r>
    </w:p>
    <w:p w14:paraId="2FC04675" w14:textId="2A384B2D" w:rsidR="00BD3DD6" w:rsidRPr="0026194B" w:rsidRDefault="00BD3DD6" w:rsidP="00E95D0C">
      <w:pPr>
        <w:pStyle w:val="SingleTxtG"/>
      </w:pPr>
      <w:r w:rsidRPr="0026194B">
        <w:t>298.</w:t>
      </w:r>
      <w:r w:rsidRPr="0026194B">
        <w:tab/>
        <w:t>A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judicial</w:t>
      </w:r>
      <w:r w:rsidR="000C4892">
        <w:t xml:space="preserve"> </w:t>
      </w:r>
      <w:r w:rsidRPr="0026194B">
        <w:t>control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monitor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involuntary</w:t>
      </w:r>
      <w:r w:rsidR="000C4892">
        <w:t xml:space="preserve"> </w:t>
      </w:r>
      <w:r w:rsidRPr="0026194B">
        <w:t>admission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hospitals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continuous</w:t>
      </w:r>
      <w:r w:rsidR="000C4892">
        <w:t xml:space="preserve"> </w:t>
      </w:r>
      <w:r w:rsidRPr="0026194B">
        <w:t>basis.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mental</w:t>
      </w:r>
      <w:r w:rsidR="000C4892">
        <w:t xml:space="preserve"> </w:t>
      </w:r>
      <w:r w:rsidRPr="0026194B">
        <w:t>disorders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hospitalized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without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consent</w:t>
      </w:r>
      <w:r w:rsidR="000C4892">
        <w:t xml:space="preserve"> </w:t>
      </w:r>
      <w:r w:rsidRPr="0026194B">
        <w:t>(compulsory</w:t>
      </w:r>
      <w:r w:rsidR="000C4892">
        <w:t xml:space="preserve"> </w:t>
      </w:r>
      <w:r w:rsidRPr="0026194B">
        <w:t>treatment)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manner</w:t>
      </w:r>
      <w:r w:rsidR="000C4892">
        <w:t xml:space="preserve"> </w:t>
      </w:r>
      <w:r w:rsidRPr="0026194B">
        <w:t>prescribed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(Provision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Act,</w:t>
      </w:r>
      <w:r w:rsidR="000C4892">
        <w:t xml:space="preserve"> </w:t>
      </w:r>
      <w:r w:rsidRPr="0026194B">
        <w:t>arts.</w:t>
      </w:r>
      <w:r w:rsidR="000C4892">
        <w:t xml:space="preserve"> </w:t>
      </w:r>
      <w:r w:rsidRPr="0026194B">
        <w:t>36–39),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helps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upholding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legitimate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freedoms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question.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="00AE2457">
        <w:t xml:space="preserve">a </w:t>
      </w:r>
      <w:r w:rsidRPr="0026194B">
        <w:t>court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serve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grounds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involuntary</w:t>
      </w:r>
      <w:r w:rsidR="000C4892">
        <w:t xml:space="preserve"> </w:t>
      </w:r>
      <w:r w:rsidRPr="0026194B">
        <w:t>admission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inpatient</w:t>
      </w:r>
      <w:r w:rsidR="000C4892">
        <w:t xml:space="preserve"> </w:t>
      </w:r>
      <w:r w:rsidRPr="0026194B">
        <w:t>facility,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article</w:t>
      </w:r>
      <w:r w:rsidR="000C4892">
        <w:t xml:space="preserve"> </w:t>
      </w:r>
      <w:r w:rsidRPr="0026194B">
        <w:t>392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Code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Civil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Belarus.</w:t>
      </w:r>
    </w:p>
    <w:p w14:paraId="7E5BC4A7" w14:textId="77777777" w:rsidR="00BD3DD6" w:rsidRPr="0026194B" w:rsidRDefault="00BD3DD6" w:rsidP="00E95D0C">
      <w:pPr>
        <w:pStyle w:val="SingleTxtG"/>
      </w:pPr>
      <w:r w:rsidRPr="0026194B">
        <w:lastRenderedPageBreak/>
        <w:t>299.</w:t>
      </w:r>
      <w:r w:rsidRPr="0026194B">
        <w:tab/>
        <w:t>Hospitalization</w:t>
      </w:r>
      <w:r w:rsidR="000C4892">
        <w:t xml:space="preserve"> </w:t>
      </w:r>
      <w:r w:rsidRPr="0026194B">
        <w:t>involving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coercive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possible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court</w:t>
      </w:r>
      <w:r w:rsidR="000C4892">
        <w:t xml:space="preserve"> </w:t>
      </w:r>
      <w:r w:rsidRPr="0026194B">
        <w:t>ruling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coercive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form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compulsory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psychiatric</w:t>
      </w:r>
      <w:r w:rsidR="000C4892">
        <w:t xml:space="preserve"> </w:t>
      </w:r>
      <w:r w:rsidRPr="0026194B">
        <w:t>institution,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articles</w:t>
      </w:r>
      <w:r w:rsidR="000C4892">
        <w:t xml:space="preserve"> </w:t>
      </w:r>
      <w:r w:rsidRPr="0026194B">
        <w:t>101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106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Criminal</w:t>
      </w:r>
      <w:r w:rsidR="000C4892">
        <w:t xml:space="preserve"> </w:t>
      </w:r>
      <w:r w:rsidRPr="0026194B">
        <w:t>Code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Belarus.</w:t>
      </w:r>
    </w:p>
    <w:p w14:paraId="219425D1" w14:textId="77777777" w:rsidR="00BD3DD6" w:rsidRPr="0026194B" w:rsidRDefault="00BD3DD6" w:rsidP="00E95D0C">
      <w:pPr>
        <w:pStyle w:val="SingleTxtG"/>
      </w:pPr>
      <w:r w:rsidRPr="0026194B">
        <w:t>300.</w:t>
      </w:r>
      <w:r w:rsidRPr="0026194B">
        <w:tab/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Demographic</w:t>
      </w:r>
      <w:r w:rsidR="000C4892">
        <w:t xml:space="preserve"> </w:t>
      </w:r>
      <w:r w:rsidRPr="0026194B">
        <w:t>Security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Republic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2016–2020,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200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14</w:t>
      </w:r>
      <w:r w:rsidR="000C4892">
        <w:t xml:space="preserve"> </w:t>
      </w:r>
      <w:r w:rsidRPr="0026194B">
        <w:t>March</w:t>
      </w:r>
      <w:r w:rsidR="000C4892">
        <w:t xml:space="preserve"> </w:t>
      </w:r>
      <w:r w:rsidRPr="0026194B">
        <w:t>2016,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implemented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country.</w:t>
      </w:r>
    </w:p>
    <w:p w14:paraId="4B7B932C" w14:textId="77777777" w:rsidR="00BD3DD6" w:rsidRPr="0026194B" w:rsidRDefault="00BD3DD6" w:rsidP="00E95D0C">
      <w:pPr>
        <w:pStyle w:val="SingleTxtG"/>
      </w:pPr>
      <w:r w:rsidRPr="0026194B">
        <w:t>301.</w:t>
      </w:r>
      <w:r w:rsidRPr="0026194B">
        <w:tab/>
        <w:t>Health-care</w:t>
      </w:r>
      <w:r w:rsidR="000C4892">
        <w:t xml:space="preserve"> </w:t>
      </w:r>
      <w:r w:rsidRPr="0026194B">
        <w:t>institution</w:t>
      </w:r>
      <w:r w:rsidR="000C4892">
        <w:t xml:space="preserve"> </w:t>
      </w:r>
      <w:r w:rsidRPr="0026194B">
        <w:t>indicators</w:t>
      </w:r>
      <w:r w:rsidR="000C4892">
        <w:t xml:space="preserve"> </w:t>
      </w:r>
      <w:r w:rsidRPr="0026194B">
        <w:t>show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positive</w:t>
      </w:r>
      <w:r w:rsidR="000C4892">
        <w:t xml:space="preserve"> </w:t>
      </w:r>
      <w:r w:rsidRPr="0026194B">
        <w:t>trend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psychoactive</w:t>
      </w:r>
      <w:r w:rsidR="000C4892">
        <w:t xml:space="preserve"> </w:t>
      </w:r>
      <w:r w:rsidRPr="0026194B">
        <w:t>substance</w:t>
      </w:r>
      <w:r w:rsidR="000C4892">
        <w:t xml:space="preserve"> </w:t>
      </w:r>
      <w:r w:rsidRPr="0026194B">
        <w:t>dependence.</w:t>
      </w:r>
    </w:p>
    <w:p w14:paraId="5EC9ED6D" w14:textId="77777777" w:rsidR="00BD3DD6" w:rsidRPr="0026194B" w:rsidRDefault="00BD3DD6" w:rsidP="00E95D0C">
      <w:pPr>
        <w:pStyle w:val="SingleTxtG"/>
      </w:pPr>
      <w:r w:rsidRPr="0026194B">
        <w:t>302.</w:t>
      </w:r>
      <w:r w:rsidRPr="0026194B">
        <w:tab/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11</w:t>
      </w:r>
      <w:r w:rsidR="000C4892">
        <w:t xml:space="preserve"> </w:t>
      </w:r>
      <w:r w:rsidRPr="0026194B">
        <w:t>months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15,598</w:t>
      </w:r>
      <w:r w:rsidR="000C4892">
        <w:t xml:space="preserve"> </w:t>
      </w:r>
      <w:r w:rsidRPr="0026194B">
        <w:t>persons,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164.6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population,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recorded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having</w:t>
      </w:r>
      <w:r w:rsidR="000C4892">
        <w:t xml:space="preserve"> </w:t>
      </w:r>
      <w:r w:rsidRPr="0026194B">
        <w:t>received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initial</w:t>
      </w:r>
      <w:r w:rsidR="000C4892">
        <w:t xml:space="preserve"> </w:t>
      </w:r>
      <w:r w:rsidRPr="0026194B">
        <w:t>diagnosis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substance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disorder</w:t>
      </w:r>
      <w:r w:rsidR="000C4892">
        <w:t xml:space="preserve"> </w:t>
      </w:r>
      <w:r w:rsidRPr="0026194B">
        <w:t>(compared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16,411</w:t>
      </w:r>
      <w:r w:rsidR="000C4892">
        <w:t xml:space="preserve"> </w:t>
      </w:r>
      <w:r w:rsidRPr="0026194B">
        <w:t>persons,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172.9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population,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2018).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these,</w:t>
      </w:r>
      <w:r w:rsidR="000C4892">
        <w:t xml:space="preserve"> </w:t>
      </w:r>
      <w:r w:rsidRPr="0026194B">
        <w:t>14,325</w:t>
      </w:r>
      <w:r w:rsidR="000C4892">
        <w:t xml:space="preserve"> </w:t>
      </w:r>
      <w:r w:rsidRPr="0026194B">
        <w:t>(151.2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population)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diagnosed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alcohol</w:t>
      </w:r>
      <w:r w:rsidR="000C4892">
        <w:t xml:space="preserve"> </w:t>
      </w:r>
      <w:r w:rsidRPr="0026194B">
        <w:t>dependence,</w:t>
      </w:r>
      <w:r w:rsidR="000C4892">
        <w:t xml:space="preserve"> </w:t>
      </w:r>
      <w:r w:rsidRPr="00BE18AC">
        <w:t>compared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15,109</w:t>
      </w:r>
      <w:r w:rsidR="000C4892">
        <w:t xml:space="preserve"> </w:t>
      </w:r>
      <w:r w:rsidRPr="0026194B">
        <w:t>(159.2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population)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875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(9.2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population)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alcohol-induced</w:t>
      </w:r>
      <w:r w:rsidR="000C4892">
        <w:t xml:space="preserve"> </w:t>
      </w:r>
      <w:r w:rsidRPr="0026194B">
        <w:t>psychosis,</w:t>
      </w:r>
      <w:r w:rsidR="000C4892">
        <w:t xml:space="preserve"> </w:t>
      </w:r>
      <w:r w:rsidRPr="0026194B">
        <w:t>compared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861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(9.1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population)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2018.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patients</w:t>
      </w:r>
      <w:r w:rsidR="000C4892">
        <w:t xml:space="preserve"> </w:t>
      </w:r>
      <w:r w:rsidRPr="0026194B">
        <w:t>diagnosed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course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11</w:t>
      </w:r>
      <w:r w:rsidR="000C4892">
        <w:t xml:space="preserve"> </w:t>
      </w:r>
      <w:r w:rsidRPr="0026194B">
        <w:t>months,</w:t>
      </w:r>
      <w:r w:rsidR="000C4892">
        <w:t xml:space="preserve"> </w:t>
      </w:r>
      <w:r w:rsidRPr="0026194B">
        <w:t>3,103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(74.7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population),</w:t>
      </w:r>
      <w:r w:rsidR="000C4892">
        <w:t xml:space="preserve"> </w:t>
      </w:r>
      <w:r w:rsidRPr="0026194B">
        <w:t>compared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3,288</w:t>
      </w:r>
      <w:r w:rsidR="000C4892">
        <w:t xml:space="preserve"> </w:t>
      </w:r>
      <w:r w:rsidRPr="0026194B">
        <w:t>(145.1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100,000</w:t>
      </w:r>
      <w:r w:rsidR="000C4892">
        <w:t xml:space="preserve"> </w:t>
      </w:r>
      <w:r w:rsidRPr="0026194B">
        <w:t>population)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2018.</w:t>
      </w:r>
    </w:p>
    <w:p w14:paraId="03A664C3" w14:textId="77777777" w:rsidR="00BD3DD6" w:rsidRPr="0026194B" w:rsidRDefault="00BD3DD6" w:rsidP="00E95D0C">
      <w:pPr>
        <w:pStyle w:val="SingleTxtG"/>
      </w:pPr>
      <w:r w:rsidRPr="0026194B">
        <w:t>303.</w:t>
      </w:r>
      <w:r w:rsidRPr="0026194B">
        <w:tab/>
        <w:t>The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minors</w:t>
      </w:r>
      <w:r w:rsidR="000C4892">
        <w:t xml:space="preserve"> </w:t>
      </w:r>
      <w:r w:rsidRPr="0026194B">
        <w:t>recorded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having</w:t>
      </w:r>
      <w:r w:rsidR="000C4892">
        <w:t xml:space="preserve"> </w:t>
      </w:r>
      <w:r w:rsidRPr="0026194B">
        <w:t>received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initial</w:t>
      </w:r>
      <w:r w:rsidR="000C4892">
        <w:t xml:space="preserve"> </w:t>
      </w:r>
      <w:r w:rsidRPr="0026194B">
        <w:t>diagnosis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mental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behavioural</w:t>
      </w:r>
      <w:r w:rsidR="000C4892">
        <w:t xml:space="preserve"> </w:t>
      </w:r>
      <w:r w:rsidRPr="0026194B">
        <w:t>disorder</w:t>
      </w:r>
      <w:r w:rsidR="000C4892">
        <w:t xml:space="preserve"> </w:t>
      </w:r>
      <w:r w:rsidRPr="0026194B">
        <w:t>involving</w:t>
      </w:r>
      <w:r w:rsidR="000C4892">
        <w:t xml:space="preserve"> </w:t>
      </w:r>
      <w:r w:rsidRPr="0026194B">
        <w:t>psychoactive</w:t>
      </w:r>
      <w:r w:rsidR="000C4892">
        <w:t xml:space="preserve"> </w:t>
      </w:r>
      <w:r w:rsidRPr="0026194B">
        <w:t>substance</w:t>
      </w:r>
      <w:r w:rsidR="000C4892">
        <w:t xml:space="preserve"> </w:t>
      </w:r>
      <w:r w:rsidRPr="0026194B">
        <w:t>abuse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11</w:t>
      </w:r>
      <w:r w:rsidR="000C4892">
        <w:t xml:space="preserve"> </w:t>
      </w:r>
      <w:r w:rsidRPr="0026194B">
        <w:t>months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2019</w:t>
      </w:r>
      <w:r w:rsidR="000C4892">
        <w:t xml:space="preserve"> </w:t>
      </w:r>
      <w:r w:rsidRPr="0026194B">
        <w:t>represented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reduction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25.0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compared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same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2018.</w:t>
      </w:r>
    </w:p>
    <w:p w14:paraId="2174517A" w14:textId="77777777" w:rsidR="00BD3DD6" w:rsidRPr="0026194B" w:rsidRDefault="00BD3DD6" w:rsidP="00E95D0C">
      <w:pPr>
        <w:pStyle w:val="SingleTxtG"/>
      </w:pPr>
      <w:r w:rsidRPr="0026194B">
        <w:t>304.</w:t>
      </w:r>
      <w:r w:rsidRPr="0026194B">
        <w:tab/>
        <w:t>Belarus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created</w:t>
      </w:r>
      <w:r w:rsidR="000C4892">
        <w:t xml:space="preserve"> </w:t>
      </w:r>
      <w:r w:rsidRPr="0026194B">
        <w:t>446</w:t>
      </w:r>
      <w:r w:rsidR="000C4892">
        <w:t xml:space="preserve"> </w:t>
      </w:r>
      <w:r w:rsidRPr="0026194B">
        <w:t>full-time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psychiatrist</w:t>
      </w:r>
      <w:r w:rsidR="000C4892">
        <w:t xml:space="preserve"> </w:t>
      </w:r>
      <w:r w:rsidRPr="0026194B">
        <w:t>posts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adults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85.5</w:t>
      </w:r>
      <w:r w:rsidR="000C4892">
        <w:t xml:space="preserve"> </w:t>
      </w:r>
      <w:bookmarkStart w:id="3" w:name="_Hlk36814645"/>
      <w:r w:rsidRPr="0026194B">
        <w:t>full-time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psychiatrist</w:t>
      </w:r>
      <w:r w:rsidR="000C4892">
        <w:t xml:space="preserve"> </w:t>
      </w:r>
      <w:bookmarkEnd w:id="3"/>
      <w:r w:rsidRPr="0026194B">
        <w:t>posts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children.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these,</w:t>
      </w:r>
      <w:r w:rsidR="000C4892">
        <w:t xml:space="preserve"> </w:t>
      </w:r>
      <w:r w:rsidRPr="0026194B">
        <w:t>350.5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full-time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psychiatrist</w:t>
      </w:r>
      <w:r w:rsidR="000C4892">
        <w:t xml:space="preserve"> </w:t>
      </w:r>
      <w:r w:rsidRPr="0026194B">
        <w:t>posts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outpatient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adults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84.25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full-time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psychiatrist</w:t>
      </w:r>
      <w:r w:rsidR="000C4892">
        <w:t xml:space="preserve"> </w:t>
      </w:r>
      <w:r w:rsidRPr="0026194B">
        <w:t>posts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provision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outpatient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children.</w:t>
      </w:r>
    </w:p>
    <w:p w14:paraId="0666777C" w14:textId="77777777" w:rsidR="00BD3DD6" w:rsidRPr="0026194B" w:rsidRDefault="00BD3DD6" w:rsidP="00E95D0C">
      <w:pPr>
        <w:pStyle w:val="SingleTxtG"/>
      </w:pPr>
      <w:r w:rsidRPr="0026194B">
        <w:t>305.</w:t>
      </w:r>
      <w:r w:rsidRPr="0026194B">
        <w:tab/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raise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awareness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dangers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smoking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prevent</w:t>
      </w:r>
      <w:r w:rsidR="000C4892">
        <w:t xml:space="preserve"> </w:t>
      </w:r>
      <w:r w:rsidRPr="0026194B">
        <w:t>tobacco-related</w:t>
      </w:r>
      <w:r w:rsidR="000C4892">
        <w:t xml:space="preserve"> </w:t>
      </w:r>
      <w:r w:rsidRPr="0026194B">
        <w:t>diseases,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awareness-raising</w:t>
      </w:r>
      <w:r w:rsidR="000C4892">
        <w:t xml:space="preserve"> </w:t>
      </w:r>
      <w:r w:rsidRPr="0026194B">
        <w:t>campaign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conducted</w:t>
      </w:r>
      <w:r w:rsidR="000C4892">
        <w:t xml:space="preserve"> </w:t>
      </w:r>
      <w:r w:rsidRPr="0026194B">
        <w:t>twice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year</w:t>
      </w:r>
      <w:r w:rsidR="000C4892">
        <w:t xml:space="preserve"> </w:t>
      </w:r>
      <w:r w:rsidRPr="0026194B">
        <w:t>(in</w:t>
      </w:r>
      <w:r w:rsidR="000C4892">
        <w:t xml:space="preserve"> </w:t>
      </w:r>
      <w:r w:rsidRPr="0026194B">
        <w:t>November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May)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slogan</w:t>
      </w:r>
      <w:r w:rsidR="000C4892">
        <w:t xml:space="preserve"> </w:t>
      </w:r>
      <w:r w:rsidR="00F718E8">
        <w:t>“</w:t>
      </w:r>
      <w:r w:rsidRPr="0026194B">
        <w:t>Belarus</w:t>
      </w:r>
      <w:r w:rsidR="000C4892">
        <w:t xml:space="preserve"> </w:t>
      </w:r>
      <w:r w:rsidRPr="0026194B">
        <w:t>against</w:t>
      </w:r>
      <w:r w:rsidR="000C4892">
        <w:t xml:space="preserve"> </w:t>
      </w:r>
      <w:r w:rsidRPr="0026194B">
        <w:t>Tobacco</w:t>
      </w:r>
      <w:r w:rsidR="00F718E8">
        <w:t>”</w:t>
      </w:r>
      <w:r w:rsidRPr="0026194B">
        <w:t>.</w:t>
      </w:r>
    </w:p>
    <w:p w14:paraId="2402926F" w14:textId="77777777" w:rsidR="00BD3DD6" w:rsidRPr="0026194B" w:rsidRDefault="00BD3DD6" w:rsidP="00E95D0C">
      <w:pPr>
        <w:pStyle w:val="SingleTxtG"/>
      </w:pPr>
      <w:r w:rsidRPr="0026194B">
        <w:t>306.</w:t>
      </w:r>
      <w:r w:rsidRPr="0026194B">
        <w:tab/>
        <w:t>Every</w:t>
      </w:r>
      <w:r w:rsidR="000C4892">
        <w:t xml:space="preserve"> </w:t>
      </w:r>
      <w:r w:rsidRPr="0026194B">
        <w:t>year,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observes</w:t>
      </w:r>
      <w:r w:rsidR="000C4892">
        <w:t xml:space="preserve"> </w:t>
      </w:r>
      <w:r w:rsidRPr="0026194B">
        <w:t>various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awareness</w:t>
      </w:r>
      <w:r w:rsidR="000C4892">
        <w:t xml:space="preserve"> </w:t>
      </w:r>
      <w:r w:rsidRPr="0026194B">
        <w:t>days,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Day</w:t>
      </w:r>
      <w:r w:rsidR="000C4892">
        <w:t xml:space="preserve"> </w:t>
      </w:r>
      <w:r w:rsidRPr="0026194B">
        <w:t>against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Abuse</w:t>
      </w:r>
      <w:r w:rsidR="000C4892">
        <w:t xml:space="preserve"> </w:t>
      </w:r>
      <w:r w:rsidRPr="0026194B">
        <w:t>(1</w:t>
      </w:r>
      <w:r w:rsidR="000C4892">
        <w:t xml:space="preserve"> </w:t>
      </w:r>
      <w:r w:rsidRPr="0026194B">
        <w:t>March),</w:t>
      </w:r>
      <w:r w:rsidR="000C4892">
        <w:t xml:space="preserve"> </w:t>
      </w:r>
      <w:r w:rsidRPr="0026194B">
        <w:t>World</w:t>
      </w:r>
      <w:r w:rsidR="000C4892">
        <w:t xml:space="preserve"> </w:t>
      </w:r>
      <w:r w:rsidRPr="0026194B">
        <w:t>Autism</w:t>
      </w:r>
      <w:r w:rsidR="000C4892">
        <w:t xml:space="preserve"> </w:t>
      </w:r>
      <w:r w:rsidRPr="0026194B">
        <w:t>Awareness</w:t>
      </w:r>
      <w:r w:rsidR="000C4892">
        <w:t xml:space="preserve"> </w:t>
      </w:r>
      <w:r w:rsidRPr="0026194B">
        <w:t>Day</w:t>
      </w:r>
      <w:r w:rsidR="000C4892">
        <w:t xml:space="preserve"> </w:t>
      </w:r>
      <w:r w:rsidRPr="0026194B">
        <w:t>(2</w:t>
      </w:r>
      <w:r w:rsidR="000C4892">
        <w:t xml:space="preserve"> </w:t>
      </w:r>
      <w:r w:rsidRPr="0026194B">
        <w:t>April),</w:t>
      </w:r>
      <w:r w:rsidR="000C4892">
        <w:t xml:space="preserve"> </w:t>
      </w:r>
      <w:r w:rsidRPr="0026194B">
        <w:t>World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Day</w:t>
      </w:r>
      <w:r w:rsidR="000C4892">
        <w:t xml:space="preserve"> </w:t>
      </w:r>
      <w:r w:rsidRPr="0026194B">
        <w:t>(7</w:t>
      </w:r>
      <w:r w:rsidR="000C4892">
        <w:t xml:space="preserve"> </w:t>
      </w:r>
      <w:r w:rsidRPr="0026194B">
        <w:t>April),</w:t>
      </w:r>
      <w:r w:rsidR="000C4892">
        <w:t xml:space="preserve"> </w:t>
      </w:r>
      <w:r w:rsidRPr="0026194B">
        <w:t>World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Tobacco</w:t>
      </w:r>
      <w:r w:rsidR="000C4892">
        <w:t xml:space="preserve"> </w:t>
      </w:r>
      <w:r w:rsidRPr="0026194B">
        <w:t>Day</w:t>
      </w:r>
      <w:r w:rsidR="000C4892">
        <w:t xml:space="preserve"> </w:t>
      </w:r>
      <w:r w:rsidRPr="0026194B">
        <w:t>(31</w:t>
      </w:r>
      <w:r w:rsidR="000C4892">
        <w:t xml:space="preserve"> </w:t>
      </w:r>
      <w:r w:rsidRPr="0026194B">
        <w:t>May),</w:t>
      </w:r>
      <w:r w:rsidR="000C4892">
        <w:t xml:space="preserve"> </w:t>
      </w:r>
      <w:r w:rsidRPr="0026194B">
        <w:t>Alcoholism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Day</w:t>
      </w:r>
      <w:r w:rsidR="000C4892">
        <w:t xml:space="preserve"> </w:t>
      </w:r>
      <w:r w:rsidRPr="0026194B">
        <w:t>(7</w:t>
      </w:r>
      <w:r w:rsidR="000C4892">
        <w:t xml:space="preserve"> </w:t>
      </w:r>
      <w:r w:rsidRPr="0026194B">
        <w:t>July),</w:t>
      </w:r>
      <w:r w:rsidR="000C4892">
        <w:t xml:space="preserve"> </w:t>
      </w:r>
      <w:r w:rsidRPr="0026194B">
        <w:t>World</w:t>
      </w:r>
      <w:r w:rsidR="000C4892">
        <w:t xml:space="preserve"> </w:t>
      </w:r>
      <w:r w:rsidRPr="0026194B">
        <w:t>Suicide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Day</w:t>
      </w:r>
      <w:r w:rsidR="000C4892">
        <w:t xml:space="preserve"> </w:t>
      </w:r>
      <w:r w:rsidRPr="0026194B">
        <w:t>(10</w:t>
      </w:r>
      <w:r w:rsidR="000C4892">
        <w:t xml:space="preserve"> </w:t>
      </w:r>
      <w:r w:rsidRPr="0026194B">
        <w:t>September),</w:t>
      </w:r>
      <w:r w:rsidR="000C4892">
        <w:t xml:space="preserve"> </w:t>
      </w:r>
      <w:r w:rsidRPr="0026194B">
        <w:t>World</w:t>
      </w:r>
      <w:r w:rsidR="000C4892">
        <w:t xml:space="preserve"> </w:t>
      </w:r>
      <w:r w:rsidRPr="0026194B">
        <w:t>Mental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Day</w:t>
      </w:r>
      <w:r w:rsidR="000C4892">
        <w:t xml:space="preserve"> </w:t>
      </w:r>
      <w:r w:rsidRPr="0026194B">
        <w:t>(10</w:t>
      </w:r>
      <w:r w:rsidR="000C4892">
        <w:t xml:space="preserve"> </w:t>
      </w:r>
      <w:r w:rsidRPr="0026194B">
        <w:t>October)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World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Smoking</w:t>
      </w:r>
      <w:r w:rsidR="000C4892">
        <w:t xml:space="preserve"> </w:t>
      </w:r>
      <w:r w:rsidRPr="0026194B">
        <w:t>Day</w:t>
      </w:r>
      <w:r w:rsidR="000C4892">
        <w:t xml:space="preserve"> </w:t>
      </w:r>
      <w:r w:rsidRPr="0026194B">
        <w:t>–</w:t>
      </w:r>
      <w:r w:rsidR="000C4892">
        <w:t xml:space="preserve"> </w:t>
      </w:r>
      <w:r w:rsidRPr="0026194B">
        <w:t>Preventing</w:t>
      </w:r>
      <w:r w:rsidR="000C4892">
        <w:t xml:space="preserve"> </w:t>
      </w:r>
      <w:r w:rsidRPr="0026194B">
        <w:t>Cancer</w:t>
      </w:r>
      <w:r w:rsidR="000C4892">
        <w:t xml:space="preserve"> </w:t>
      </w:r>
      <w:r w:rsidRPr="0026194B">
        <w:t>(the</w:t>
      </w:r>
      <w:r w:rsidR="000C4892">
        <w:t xml:space="preserve"> </w:t>
      </w:r>
      <w:r w:rsidRPr="0026194B">
        <w:t>third</w:t>
      </w:r>
      <w:r w:rsidR="000C4892">
        <w:t xml:space="preserve"> </w:t>
      </w:r>
      <w:r w:rsidRPr="0026194B">
        <w:t>Thursday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November).</w:t>
      </w:r>
    </w:p>
    <w:p w14:paraId="11B8839E" w14:textId="77777777" w:rsidR="00BD3DD6" w:rsidRPr="0026194B" w:rsidRDefault="00BD3DD6" w:rsidP="00E95D0C">
      <w:pPr>
        <w:pStyle w:val="SingleTxtG"/>
      </w:pPr>
      <w:r w:rsidRPr="0026194B">
        <w:t>307.</w:t>
      </w:r>
      <w:r w:rsidRPr="0026194B">
        <w:tab/>
        <w:t>The</w:t>
      </w:r>
      <w:r w:rsidR="000C4892">
        <w:t xml:space="preserve"> </w:t>
      </w:r>
      <w:proofErr w:type="gramStart"/>
      <w:r w:rsidRPr="0026194B">
        <w:t>main</w:t>
      </w:r>
      <w:r w:rsidR="000C4892">
        <w:t xml:space="preserve"> </w:t>
      </w:r>
      <w:r w:rsidRPr="0026194B">
        <w:t>focus</w:t>
      </w:r>
      <w:proofErr w:type="gramEnd"/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preventive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relevant</w:t>
      </w:r>
      <w:r w:rsidR="000C4892">
        <w:t xml:space="preserve"> </w:t>
      </w:r>
      <w:r w:rsidRPr="0026194B">
        <w:t>bodies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departments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encourage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lead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healthy</w:t>
      </w:r>
      <w:r w:rsidR="000C4892">
        <w:t xml:space="preserve"> </w:t>
      </w:r>
      <w:r w:rsidRPr="0026194B">
        <w:t>lifestyle,</w:t>
      </w:r>
      <w:r w:rsidR="000C4892">
        <w:t xml:space="preserve"> </w:t>
      </w:r>
      <w:r w:rsidRPr="0026194B">
        <w:t>counter</w:t>
      </w:r>
      <w:r w:rsidR="000C4892">
        <w:t xml:space="preserve"> </w:t>
      </w:r>
      <w:r w:rsidRPr="0026194B">
        <w:t>existing</w:t>
      </w:r>
      <w:r w:rsidR="000C4892">
        <w:t xml:space="preserve"> </w:t>
      </w:r>
      <w:r w:rsidRPr="0026194B">
        <w:t>risk</w:t>
      </w:r>
      <w:r w:rsidR="000C4892">
        <w:t xml:space="preserve"> </w:t>
      </w:r>
      <w:r w:rsidRPr="0026194B">
        <w:t>factors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raise</w:t>
      </w:r>
      <w:r w:rsidR="000C4892">
        <w:t xml:space="preserve"> </w:t>
      </w:r>
      <w:r w:rsidRPr="0026194B">
        <w:t>awareness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negative</w:t>
      </w:r>
      <w:r w:rsidR="000C4892">
        <w:t xml:space="preserve"> </w:t>
      </w:r>
      <w:r w:rsidRPr="0026194B">
        <w:t>consequences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using</w:t>
      </w:r>
      <w:r w:rsidR="000C4892">
        <w:t xml:space="preserve"> </w:t>
      </w:r>
      <w:r w:rsidRPr="0026194B">
        <w:t>psychoactive</w:t>
      </w:r>
      <w:r w:rsidR="000C4892">
        <w:t xml:space="preserve"> </w:t>
      </w:r>
      <w:r w:rsidRPr="0026194B">
        <w:t>substances.</w:t>
      </w:r>
      <w:r w:rsidR="000C4892">
        <w:t xml:space="preserve"> </w:t>
      </w:r>
      <w:r w:rsidRPr="0026194B">
        <w:t>Preventive</w:t>
      </w:r>
      <w:r w:rsidR="000C4892">
        <w:t xml:space="preserve"> </w:t>
      </w:r>
      <w:r w:rsidRPr="0026194B">
        <w:t>outreach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takes</w:t>
      </w:r>
      <w:r w:rsidR="000C4892">
        <w:t xml:space="preserve"> </w:t>
      </w:r>
      <w:r w:rsidRPr="0026194B">
        <w:t>both</w:t>
      </w:r>
      <w:r w:rsidR="000C4892">
        <w:t xml:space="preserve"> </w:t>
      </w:r>
      <w:r w:rsidRPr="0026194B">
        <w:t>traditional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new</w:t>
      </w:r>
      <w:r w:rsidR="000C4892">
        <w:t xml:space="preserve"> </w:t>
      </w:r>
      <w:r w:rsidRPr="0026194B">
        <w:t>forms:</w:t>
      </w:r>
      <w:r w:rsidR="000C4892">
        <w:t xml:space="preserve"> </w:t>
      </w:r>
      <w:r w:rsidRPr="0026194B">
        <w:t>round</w:t>
      </w:r>
      <w:r w:rsidR="000C4892">
        <w:t xml:space="preserve"> </w:t>
      </w:r>
      <w:r w:rsidRPr="0026194B">
        <w:t>tables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press</w:t>
      </w:r>
      <w:r w:rsidR="000C4892">
        <w:t xml:space="preserve"> </w:t>
      </w:r>
      <w:r w:rsidRPr="0026194B">
        <w:t>conferences,</w:t>
      </w:r>
      <w:r w:rsidR="000C4892">
        <w:t xml:space="preserve"> </w:t>
      </w:r>
      <w:r w:rsidRPr="0026194B">
        <w:t>cinema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video</w:t>
      </w:r>
      <w:r w:rsidR="000C4892">
        <w:t xml:space="preserve"> </w:t>
      </w:r>
      <w:r w:rsidRPr="0026194B">
        <w:t>screenings,</w:t>
      </w:r>
      <w:r w:rsidR="000C4892">
        <w:t xml:space="preserve"> </w:t>
      </w:r>
      <w:r w:rsidRPr="0026194B">
        <w:t>competitions,</w:t>
      </w:r>
      <w:r w:rsidR="000C4892">
        <w:t xml:space="preserve"> </w:t>
      </w:r>
      <w:r w:rsidRPr="0026194B">
        <w:t>exhibitions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themed</w:t>
      </w:r>
      <w:r w:rsidR="000C4892">
        <w:t xml:space="preserve"> </w:t>
      </w:r>
      <w:r w:rsidRPr="0026194B">
        <w:t>evening</w:t>
      </w:r>
      <w:r w:rsidR="000C4892">
        <w:t xml:space="preserve"> </w:t>
      </w:r>
      <w:r w:rsidRPr="0026194B">
        <w:t>functions,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speeches,</w:t>
      </w:r>
      <w:r w:rsidR="000C4892">
        <w:t xml:space="preserve"> </w:t>
      </w:r>
      <w:r w:rsidRPr="0026194B">
        <w:t>one-on-one</w:t>
      </w:r>
      <w:r w:rsidR="000C4892">
        <w:t xml:space="preserve"> </w:t>
      </w:r>
      <w:r w:rsidRPr="0026194B">
        <w:t>counselling</w:t>
      </w:r>
      <w:r w:rsidR="000C4892">
        <w:t xml:space="preserve"> </w:t>
      </w:r>
      <w:r w:rsidRPr="0026194B">
        <w:t>sessions,</w:t>
      </w:r>
      <w:r w:rsidR="000C4892">
        <w:t xml:space="preserve"> </w:t>
      </w:r>
      <w:r w:rsidRPr="0026194B">
        <w:t>telephone</w:t>
      </w:r>
      <w:r w:rsidR="000C4892">
        <w:t xml:space="preserve"> </w:t>
      </w:r>
      <w:r w:rsidRPr="0026194B">
        <w:t>helplines,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schools.</w:t>
      </w:r>
      <w:r w:rsidR="000C4892">
        <w:t xml:space="preserve"> </w:t>
      </w:r>
      <w:r w:rsidRPr="0026194B">
        <w:t>Active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online</w:t>
      </w:r>
      <w:r w:rsidR="000C4892">
        <w:t xml:space="preserve"> </w:t>
      </w:r>
      <w:r w:rsidRPr="0026194B">
        <w:t>resources,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one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most</w:t>
      </w:r>
      <w:r w:rsidR="000C4892">
        <w:t xml:space="preserve"> </w:t>
      </w:r>
      <w:r w:rsidRPr="0026194B">
        <w:t>in-demand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effective</w:t>
      </w:r>
      <w:r w:rsidR="000C4892">
        <w:t xml:space="preserve"> </w:t>
      </w:r>
      <w:r w:rsidRPr="0026194B">
        <w:t>sources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way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reaching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largest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consumers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different</w:t>
      </w:r>
      <w:r w:rsidR="000C4892">
        <w:t xml:space="preserve"> </w:t>
      </w:r>
      <w:r w:rsidRPr="0026194B">
        <w:t>target</w:t>
      </w:r>
      <w:r w:rsidR="000C4892">
        <w:t xml:space="preserve"> </w:t>
      </w:r>
      <w:r w:rsidRPr="0026194B">
        <w:t>audiences.</w:t>
      </w:r>
    </w:p>
    <w:p w14:paraId="6E9E0F53" w14:textId="77777777" w:rsidR="00BD3DD6" w:rsidRPr="0026194B" w:rsidRDefault="00BD3DD6" w:rsidP="00E95D0C">
      <w:pPr>
        <w:pStyle w:val="SingleTxtG"/>
      </w:pPr>
      <w:r w:rsidRPr="0026194B">
        <w:t>308.</w:t>
      </w:r>
      <w:r w:rsidRPr="0026194B">
        <w:tab/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Centre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Applied</w:t>
      </w:r>
      <w:r w:rsidR="000C4892">
        <w:t xml:space="preserve"> </w:t>
      </w:r>
      <w:r w:rsidRPr="0026194B">
        <w:t>Research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Mental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pilot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centre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psychoactive</w:t>
      </w:r>
      <w:r w:rsidR="000C4892">
        <w:t xml:space="preserve"> </w:t>
      </w:r>
      <w:r w:rsidRPr="0026194B">
        <w:t>substance</w:t>
      </w:r>
      <w:r w:rsidR="000C4892">
        <w:t xml:space="preserve"> </w:t>
      </w:r>
      <w:r w:rsidRPr="0026194B">
        <w:t>dependence</w:t>
      </w:r>
      <w:r w:rsidR="000C4892">
        <w:t xml:space="preserve"> </w:t>
      </w:r>
      <w:r w:rsidRPr="0026194B">
        <w:t>syndrome.</w:t>
      </w:r>
    </w:p>
    <w:p w14:paraId="40BED591" w14:textId="77777777" w:rsidR="00BD3DD6" w:rsidRPr="0026194B" w:rsidRDefault="00BD3DD6" w:rsidP="00E95D0C">
      <w:pPr>
        <w:pStyle w:val="SingleTxtG"/>
      </w:pPr>
      <w:r w:rsidRPr="0026194B">
        <w:t>309.</w:t>
      </w:r>
      <w:r w:rsidRPr="0026194B">
        <w:tab/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2015,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saw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significant</w:t>
      </w:r>
      <w:r w:rsidR="000C4892">
        <w:t xml:space="preserve"> </w:t>
      </w:r>
      <w:r w:rsidRPr="0026194B">
        <w:t>increase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crimes</w:t>
      </w:r>
      <w:r w:rsidR="000C4892">
        <w:t xml:space="preserve"> </w:t>
      </w:r>
      <w:r w:rsidRPr="0026194B">
        <w:t>related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narcotic</w:t>
      </w:r>
      <w:r w:rsidR="000C4892">
        <w:t xml:space="preserve"> </w:t>
      </w:r>
      <w:r w:rsidRPr="0026194B">
        <w:t>drugs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psychotropic</w:t>
      </w:r>
      <w:r w:rsidR="000C4892">
        <w:t xml:space="preserve"> </w:t>
      </w:r>
      <w:r w:rsidRPr="0026194B">
        <w:t>substances,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well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involved.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2014,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growth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crimes</w:t>
      </w:r>
      <w:r w:rsidR="000C4892">
        <w:t xml:space="preserve"> </w:t>
      </w:r>
      <w:r w:rsidRPr="0026194B">
        <w:t>reached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highest</w:t>
      </w:r>
      <w:r w:rsidR="000C4892">
        <w:t xml:space="preserve"> </w:t>
      </w:r>
      <w:r w:rsidRPr="0026194B">
        <w:t>level,</w:t>
      </w:r>
      <w:r w:rsidR="000C4892">
        <w:t xml:space="preserve"> </w:t>
      </w:r>
      <w:r w:rsidRPr="0026194B">
        <w:t>46.1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cent.</w:t>
      </w:r>
    </w:p>
    <w:p w14:paraId="74140399" w14:textId="77777777" w:rsidR="00BD3DD6" w:rsidRPr="0026194B" w:rsidRDefault="00BD3DD6" w:rsidP="00E95D0C">
      <w:pPr>
        <w:pStyle w:val="SingleTxtG"/>
      </w:pPr>
      <w:r w:rsidRPr="0026194B">
        <w:t>310.</w:t>
      </w:r>
      <w:r w:rsidRPr="0026194B">
        <w:tab/>
        <w:t>The</w:t>
      </w:r>
      <w:r w:rsidR="000C4892">
        <w:t xml:space="preserve"> </w:t>
      </w:r>
      <w:r w:rsidRPr="0026194B">
        <w:t>situation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directly</w:t>
      </w:r>
      <w:r w:rsidR="000C4892">
        <w:t xml:space="preserve"> </w:t>
      </w:r>
      <w:r w:rsidRPr="0026194B">
        <w:t>linked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wide</w:t>
      </w:r>
      <w:r w:rsidR="000C4892">
        <w:t xml:space="preserve"> </w:t>
      </w:r>
      <w:r w:rsidRPr="0026194B">
        <w:t>spread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so-called</w:t>
      </w:r>
      <w:r w:rsidR="000C4892">
        <w:t xml:space="preserve"> </w:t>
      </w:r>
      <w:r w:rsidR="00F718E8">
        <w:t>“</w:t>
      </w:r>
      <w:r w:rsidRPr="0026194B">
        <w:t>smoking</w:t>
      </w:r>
      <w:r w:rsidR="000C4892">
        <w:t xml:space="preserve"> </w:t>
      </w:r>
      <w:r w:rsidRPr="0026194B">
        <w:t>blends</w:t>
      </w:r>
      <w:r w:rsidR="00F718E8">
        <w:t>”</w:t>
      </w:r>
      <w:r w:rsidR="000C4892">
        <w:t xml:space="preserve"> </w:t>
      </w:r>
      <w:r w:rsidRPr="0026194B">
        <w:t>(spices,</w:t>
      </w:r>
      <w:r w:rsidR="000C4892">
        <w:t xml:space="preserve"> </w:t>
      </w:r>
      <w:r w:rsidRPr="0026194B">
        <w:t>blends,</w:t>
      </w:r>
      <w:r w:rsidR="000C4892">
        <w:t xml:space="preserve"> </w:t>
      </w:r>
      <w:r w:rsidRPr="0026194B">
        <w:t>etc.)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country.</w:t>
      </w:r>
    </w:p>
    <w:p w14:paraId="3EDB0250" w14:textId="77777777" w:rsidR="00BD3DD6" w:rsidRPr="0026194B" w:rsidRDefault="00BD3DD6" w:rsidP="00E95D0C">
      <w:pPr>
        <w:pStyle w:val="SingleTxtG"/>
      </w:pPr>
      <w:r w:rsidRPr="0026194B">
        <w:lastRenderedPageBreak/>
        <w:t>311.</w:t>
      </w:r>
      <w:r w:rsidRPr="0026194B">
        <w:tab/>
        <w:t>Legislative</w:t>
      </w:r>
      <w:r w:rsidR="000C4892">
        <w:t xml:space="preserve"> </w:t>
      </w:r>
      <w:r w:rsidRPr="0026194B">
        <w:t>amendments</w:t>
      </w:r>
      <w:r w:rsidR="000C4892">
        <w:t xml:space="preserve"> </w:t>
      </w:r>
      <w:r w:rsidRPr="0026194B">
        <w:t>combined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practical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timely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essential</w:t>
      </w:r>
      <w:r w:rsidR="000C4892">
        <w:t xml:space="preserve"> </w:t>
      </w:r>
      <w:r w:rsidRPr="0026194B">
        <w:t>means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countering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trafficking.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taken,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decrease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recorded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crimes,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those</w:t>
      </w:r>
      <w:r w:rsidR="000C4892">
        <w:t xml:space="preserve"> </w:t>
      </w:r>
      <w:r w:rsidRPr="0026194B">
        <w:t>committed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minors,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cases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psychoactive</w:t>
      </w:r>
      <w:r w:rsidR="000C4892">
        <w:t xml:space="preserve"> </w:t>
      </w:r>
      <w:r w:rsidRPr="0026194B">
        <w:t>substance</w:t>
      </w:r>
      <w:r w:rsidR="000C4892">
        <w:t xml:space="preserve"> </w:t>
      </w:r>
      <w:r w:rsidRPr="0026194B">
        <w:t>intoxication.</w:t>
      </w:r>
    </w:p>
    <w:p w14:paraId="72F4891B" w14:textId="77777777" w:rsidR="00BD3DD6" w:rsidRPr="0026194B" w:rsidRDefault="00BD3DD6" w:rsidP="00E95D0C">
      <w:pPr>
        <w:pStyle w:val="SingleTxtG"/>
      </w:pPr>
      <w:r w:rsidRPr="0026194B">
        <w:t>312.</w:t>
      </w:r>
      <w:r w:rsidRPr="0026194B">
        <w:tab/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admitted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facility</w:t>
      </w:r>
      <w:r w:rsidR="000C4892">
        <w:t xml:space="preserve"> </w:t>
      </w:r>
      <w:r w:rsidRPr="0026194B">
        <w:t>following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psychoactive</w:t>
      </w:r>
      <w:r w:rsidR="000C4892">
        <w:t xml:space="preserve"> </w:t>
      </w:r>
      <w:r w:rsidRPr="0026194B">
        <w:t>substance</w:t>
      </w:r>
      <w:r w:rsidR="000C4892">
        <w:t xml:space="preserve"> </w:t>
      </w:r>
      <w:r w:rsidRPr="0026194B">
        <w:t>overdose</w:t>
      </w:r>
      <w:r w:rsidR="000C4892">
        <w:t xml:space="preserve"> </w:t>
      </w:r>
      <w:r w:rsidRPr="0026194B">
        <w:t>fell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factor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4</w:t>
      </w:r>
      <w:r w:rsidR="000C4892">
        <w:t xml:space="preserve"> </w:t>
      </w:r>
      <w:r w:rsidRPr="0026194B">
        <w:t>(from</w:t>
      </w:r>
      <w:r w:rsidR="000C4892">
        <w:t xml:space="preserve"> </w:t>
      </w:r>
      <w:r w:rsidRPr="0026194B">
        <w:t>1,351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327),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factor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20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minors</w:t>
      </w:r>
      <w:r w:rsidR="000C4892">
        <w:t xml:space="preserve"> </w:t>
      </w:r>
      <w:r w:rsidRPr="0026194B">
        <w:t>(from</w:t>
      </w:r>
      <w:r w:rsidR="000C4892">
        <w:t xml:space="preserve"> </w:t>
      </w:r>
      <w:r w:rsidRPr="0026194B">
        <w:t>223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11).</w:t>
      </w:r>
    </w:p>
    <w:p w14:paraId="2A3CCD0B" w14:textId="77777777" w:rsidR="00BD3DD6" w:rsidRPr="0026194B" w:rsidRDefault="00BD3DD6" w:rsidP="00E95D0C">
      <w:pPr>
        <w:pStyle w:val="SingleTxtG"/>
      </w:pPr>
      <w:r w:rsidRPr="0026194B">
        <w:t>313.</w:t>
      </w:r>
      <w:r w:rsidRPr="0026194B">
        <w:tab/>
        <w:t>The</w:t>
      </w:r>
      <w:r w:rsidR="000C4892">
        <w:t xml:space="preserve"> </w:t>
      </w:r>
      <w:r w:rsidRPr="0026194B">
        <w:t>comprehensive</w:t>
      </w:r>
      <w:r w:rsidR="000C4892">
        <w:t xml:space="preserve"> </w:t>
      </w:r>
      <w:r w:rsidRPr="0026194B">
        <w:t>plan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adoption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effective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combat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trafficking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prevent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abuse,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young</w:t>
      </w:r>
      <w:r w:rsidR="000C4892">
        <w:t xml:space="preserve"> </w:t>
      </w:r>
      <w:r w:rsidRPr="0026194B">
        <w:t>people,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acquired</w:t>
      </w:r>
      <w:r w:rsidR="000C4892">
        <w:t xml:space="preserve"> </w:t>
      </w:r>
      <w:r w:rsidRPr="0026194B">
        <w:t>strategic</w:t>
      </w:r>
      <w:r w:rsidR="000C4892">
        <w:t xml:space="preserve"> </w:t>
      </w:r>
      <w:r w:rsidRPr="0026194B">
        <w:t>importance</w:t>
      </w:r>
      <w:r w:rsidR="000C4892">
        <w:t xml:space="preserve"> </w:t>
      </w:r>
      <w:r w:rsidRPr="0026194B">
        <w:t>since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drawn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2015.</w:t>
      </w:r>
    </w:p>
    <w:p w14:paraId="7992D8C3" w14:textId="77777777" w:rsidR="00BD3DD6" w:rsidRPr="0026194B" w:rsidRDefault="00BD3DD6" w:rsidP="00E95D0C">
      <w:pPr>
        <w:pStyle w:val="SingleTxtG"/>
      </w:pPr>
      <w:r w:rsidRPr="0026194B">
        <w:t>314.</w:t>
      </w:r>
      <w:r w:rsidRPr="0026194B">
        <w:tab/>
        <w:t>The</w:t>
      </w:r>
      <w:r w:rsidR="000C4892">
        <w:t xml:space="preserve"> </w:t>
      </w:r>
      <w:r w:rsidRPr="0026194B">
        <w:t>plan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proofErr w:type="gramStart"/>
      <w:r w:rsidRPr="0026194B">
        <w:t>a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analytical,</w:t>
      </w:r>
      <w:r w:rsidR="000C4892">
        <w:t xml:space="preserve"> </w:t>
      </w:r>
      <w:r w:rsidRPr="0026194B">
        <w:t>practical,</w:t>
      </w:r>
      <w:r w:rsidR="000C4892">
        <w:t xml:space="preserve"> </w:t>
      </w:r>
      <w:r w:rsidRPr="0026194B">
        <w:t>organizational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preventive</w:t>
      </w:r>
      <w:r w:rsidR="000C4892">
        <w:t xml:space="preserve"> </w:t>
      </w:r>
      <w:r w:rsidRPr="0026194B">
        <w:t>activities.</w:t>
      </w:r>
      <w:r w:rsidR="000C4892">
        <w:t xml:space="preserve"> </w:t>
      </w:r>
      <w:r w:rsidRPr="0026194B">
        <w:t>Law</w:t>
      </w:r>
      <w:r w:rsidR="000C4892">
        <w:t xml:space="preserve"> </w:t>
      </w:r>
      <w:r w:rsidRPr="0026194B">
        <w:t>enforcement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bodies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religious</w:t>
      </w:r>
      <w:r w:rsidR="000C4892">
        <w:t xml:space="preserve"> </w:t>
      </w:r>
      <w:r w:rsidRPr="0026194B">
        <w:t>organizations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involved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plan.</w:t>
      </w:r>
    </w:p>
    <w:p w14:paraId="1192B2C5" w14:textId="77777777" w:rsidR="00BD3DD6" w:rsidRPr="0026194B" w:rsidRDefault="00BD3DD6" w:rsidP="00E95D0C">
      <w:pPr>
        <w:pStyle w:val="SingleTxtG"/>
      </w:pPr>
      <w:r w:rsidRPr="0026194B">
        <w:t>315.</w:t>
      </w:r>
      <w:r w:rsidRPr="0026194B">
        <w:tab/>
        <w:t>All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bodies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addiction.</w:t>
      </w:r>
    </w:p>
    <w:p w14:paraId="43E0E1D8" w14:textId="77777777" w:rsidR="00BD3DD6" w:rsidRPr="0026194B" w:rsidRDefault="00BD3DD6" w:rsidP="00E95D0C">
      <w:pPr>
        <w:pStyle w:val="SingleTxtG"/>
      </w:pPr>
      <w:r w:rsidRPr="0026194B">
        <w:t>316.</w:t>
      </w:r>
      <w:r w:rsidRPr="0026194B">
        <w:tab/>
        <w:t>Drug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latency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countries.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data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lag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first-time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dependence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total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users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0C4892">
        <w:t xml:space="preserve"> </w:t>
      </w:r>
      <w:r w:rsidRPr="0026194B">
        <w:t>correlate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data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international</w:t>
      </w:r>
      <w:r w:rsidR="000C4892">
        <w:t xml:space="preserve"> </w:t>
      </w:r>
      <w:r w:rsidRPr="0026194B">
        <w:t>experts.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prevent</w:t>
      </w:r>
      <w:r w:rsidR="000C4892">
        <w:t xml:space="preserve"> </w:t>
      </w:r>
      <w:r w:rsidRPr="0026194B">
        <w:t>latent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addiction,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implementing</w:t>
      </w:r>
      <w:r w:rsidR="000C4892">
        <w:t xml:space="preserve"> </w:t>
      </w:r>
      <w:proofErr w:type="gramStart"/>
      <w:r w:rsidRPr="0026194B">
        <w:t>a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encourage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users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seek</w:t>
      </w:r>
      <w:r w:rsidR="000C4892">
        <w:t xml:space="preserve"> </w:t>
      </w:r>
      <w:r w:rsidRPr="0026194B">
        <w:t>early</w:t>
      </w:r>
      <w:r w:rsidR="000C4892">
        <w:t xml:space="preserve"> </w:t>
      </w:r>
      <w:r w:rsidRPr="0026194B">
        <w:t>specialized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treatment,</w:t>
      </w:r>
      <w:r w:rsidR="000C4892">
        <w:t xml:space="preserve"> </w:t>
      </w:r>
      <w:r w:rsidRPr="0026194B">
        <w:t>including:</w:t>
      </w:r>
    </w:p>
    <w:p w14:paraId="2544F0BD" w14:textId="61EFDDE3" w:rsidR="00BD3DD6" w:rsidRPr="0026194B" w:rsidRDefault="00BD3DD6" w:rsidP="005141E7">
      <w:pPr>
        <w:pStyle w:val="Bullet1G"/>
      </w:pPr>
      <w:r w:rsidRPr="0026194B">
        <w:t>Expanding</w:t>
      </w:r>
      <w:r w:rsidR="000C4892">
        <w:t xml:space="preserve"> </w:t>
      </w:r>
      <w:r w:rsidRPr="0026194B">
        <w:t>low-threshold</w:t>
      </w:r>
      <w:r w:rsidR="000C4892">
        <w:t xml:space="preserve"> </w:t>
      </w:r>
      <w:r w:rsidRPr="0026194B">
        <w:t>treatment</w:t>
      </w:r>
      <w:r w:rsidR="000C4892">
        <w:t xml:space="preserve"> </w:t>
      </w:r>
      <w:r w:rsidRPr="0026194B">
        <w:t>programmes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users</w:t>
      </w:r>
    </w:p>
    <w:p w14:paraId="60D45142" w14:textId="4A202C40" w:rsidR="00BD3DD6" w:rsidRPr="0026194B" w:rsidRDefault="00BD3DD6" w:rsidP="005141E7">
      <w:pPr>
        <w:pStyle w:val="Bullet1G"/>
      </w:pPr>
      <w:r w:rsidRPr="0026194B">
        <w:t>Expanding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services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psychoactive</w:t>
      </w:r>
      <w:r w:rsidR="000C4892">
        <w:t xml:space="preserve"> </w:t>
      </w:r>
      <w:r w:rsidRPr="0026194B">
        <w:t>substance</w:t>
      </w:r>
      <w:r w:rsidR="000C4892">
        <w:t xml:space="preserve"> </w:t>
      </w:r>
      <w:r w:rsidRPr="0026194B">
        <w:t>dependence</w:t>
      </w:r>
      <w:r w:rsidR="000C4892">
        <w:t xml:space="preserve"> </w:t>
      </w:r>
      <w:r w:rsidRPr="0026194B">
        <w:t>syndrome</w:t>
      </w:r>
    </w:p>
    <w:p w14:paraId="4C3E3F92" w14:textId="4F4E6479" w:rsidR="00BD3DD6" w:rsidRPr="0026194B" w:rsidRDefault="00BD3DD6" w:rsidP="005141E7">
      <w:pPr>
        <w:pStyle w:val="Bullet1G"/>
      </w:pPr>
      <w:r w:rsidRPr="0026194B">
        <w:t>Reviewing</w:t>
      </w:r>
      <w:r w:rsidR="000C4892">
        <w:t xml:space="preserve"> </w:t>
      </w:r>
      <w:r w:rsidRPr="0026194B">
        <w:t>clinical</w:t>
      </w:r>
      <w:r w:rsidR="000C4892">
        <w:t xml:space="preserve"> </w:t>
      </w:r>
      <w:r w:rsidRPr="0026194B">
        <w:t>protocols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substitution</w:t>
      </w:r>
      <w:r w:rsidR="000C4892">
        <w:t xml:space="preserve"> </w:t>
      </w:r>
      <w:r w:rsidRPr="0026194B">
        <w:t>therapy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developing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uniform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substitution</w:t>
      </w:r>
      <w:r w:rsidR="000C4892">
        <w:t xml:space="preserve"> </w:t>
      </w:r>
      <w:r w:rsidRPr="0026194B">
        <w:t>therapy</w:t>
      </w:r>
    </w:p>
    <w:p w14:paraId="0B19A1C7" w14:textId="77777777" w:rsidR="00BD3DD6" w:rsidRPr="0026194B" w:rsidRDefault="00BD3DD6" w:rsidP="00E95D0C">
      <w:pPr>
        <w:pStyle w:val="SingleTxtG"/>
      </w:pPr>
      <w:r w:rsidRPr="0026194B">
        <w:t>317.</w:t>
      </w:r>
      <w:r w:rsidRPr="0026194B">
        <w:tab/>
        <w:t>The</w:t>
      </w:r>
      <w:r w:rsidR="000C4892">
        <w:t xml:space="preserve"> </w:t>
      </w:r>
      <w:r w:rsidRPr="0026194B">
        <w:t>creation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pomogut.by,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online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resource,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important</w:t>
      </w:r>
      <w:r w:rsidR="000C4892">
        <w:t xml:space="preserve"> </w:t>
      </w:r>
      <w:r w:rsidRPr="0026194B">
        <w:t>step.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website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improve</w:t>
      </w:r>
      <w:r w:rsidR="000C4892">
        <w:t xml:space="preserve"> </w:t>
      </w:r>
      <w:r w:rsidRPr="0026194B">
        <w:t>efforts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prevent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</w:t>
      </w:r>
      <w:r w:rsidR="000C4892">
        <w:t xml:space="preserve"> </w:t>
      </w:r>
      <w:proofErr w:type="gramStart"/>
      <w:r w:rsidRPr="0026194B">
        <w:t>provide</w:t>
      </w:r>
      <w:r w:rsidR="000C4892">
        <w:t xml:space="preserve"> </w:t>
      </w:r>
      <w:r w:rsidRPr="0026194B">
        <w:t>assistance</w:t>
      </w:r>
      <w:r w:rsidR="000C4892">
        <w:t xml:space="preserve"> </w:t>
      </w:r>
      <w:r w:rsidRPr="0026194B">
        <w:t>to</w:t>
      </w:r>
      <w:proofErr w:type="gramEnd"/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addicts,</w:t>
      </w:r>
      <w:r w:rsidR="000C4892">
        <w:t xml:space="preserve"> </w:t>
      </w:r>
      <w:r w:rsidRPr="0026194B">
        <w:t>co-dependent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others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experienced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problem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addiction.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October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pomogut.by</w:t>
      </w:r>
      <w:r w:rsidR="000C4892">
        <w:t xml:space="preserve"> </w:t>
      </w:r>
      <w:r w:rsidRPr="0026194B">
        <w:t>one-stop</w:t>
      </w:r>
      <w:r w:rsidR="000C4892">
        <w:t xml:space="preserve"> </w:t>
      </w:r>
      <w:r w:rsidRPr="0026194B">
        <w:t>counselling</w:t>
      </w:r>
      <w:r w:rsidR="000C4892">
        <w:t xml:space="preserve"> </w:t>
      </w:r>
      <w:r w:rsidRPr="0026194B">
        <w:t>centre</w:t>
      </w:r>
      <w:r w:rsidR="000C4892">
        <w:t xml:space="preserve"> </w:t>
      </w:r>
      <w:r w:rsidRPr="0026194B">
        <w:t>(call</w:t>
      </w:r>
      <w:r w:rsidR="000C4892">
        <w:t xml:space="preserve"> </w:t>
      </w:r>
      <w:r w:rsidRPr="0026194B">
        <w:t>centre)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launched.</w:t>
      </w:r>
    </w:p>
    <w:p w14:paraId="71600BAF" w14:textId="77777777" w:rsidR="00BD3DD6" w:rsidRPr="0026194B" w:rsidRDefault="00BD3DD6" w:rsidP="00E95D0C">
      <w:pPr>
        <w:pStyle w:val="SingleTxtG"/>
      </w:pPr>
      <w:r w:rsidRPr="0026194B">
        <w:t>318.</w:t>
      </w:r>
      <w:r w:rsidRPr="0026194B">
        <w:tab/>
        <w:t>The</w:t>
      </w:r>
      <w:r w:rsidR="000C4892">
        <w:t xml:space="preserve"> </w:t>
      </w:r>
      <w:r w:rsidRPr="0026194B">
        <w:t>rehabilitation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focus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considerable</w:t>
      </w:r>
      <w:r w:rsidR="000C4892">
        <w:t xml:space="preserve"> </w:t>
      </w:r>
      <w:r w:rsidRPr="0026194B">
        <w:t>attention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aim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socialize</w:t>
      </w:r>
      <w:r w:rsidR="000C4892">
        <w:t xml:space="preserve"> </w:t>
      </w:r>
      <w:r w:rsidRPr="0026194B">
        <w:t>them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full</w:t>
      </w:r>
      <w:r w:rsidR="000C4892">
        <w:t xml:space="preserve"> </w:t>
      </w:r>
      <w:r w:rsidRPr="0026194B">
        <w:t>reintegration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community.</w:t>
      </w:r>
    </w:p>
    <w:p w14:paraId="0CAD21DA" w14:textId="77777777" w:rsidR="00BD3DD6" w:rsidRPr="0026194B" w:rsidRDefault="00BD3DD6" w:rsidP="00E95D0C">
      <w:pPr>
        <w:pStyle w:val="SingleTxtG"/>
      </w:pPr>
      <w:r w:rsidRPr="0026194B">
        <w:t>319.</w:t>
      </w:r>
      <w:r w:rsidRPr="0026194B">
        <w:tab/>
        <w:t>The</w:t>
      </w:r>
      <w:r w:rsidR="000C4892">
        <w:t xml:space="preserve"> </w:t>
      </w:r>
      <w:r w:rsidRPr="0026194B">
        <w:t>internal</w:t>
      </w:r>
      <w:r w:rsidR="000C4892">
        <w:t xml:space="preserve"> </w:t>
      </w:r>
      <w:r w:rsidRPr="0026194B">
        <w:t>affairs</w:t>
      </w:r>
      <w:r w:rsidR="000C4892">
        <w:t xml:space="preserve"> </w:t>
      </w:r>
      <w:r w:rsidRPr="0026194B">
        <w:t>agencies</w:t>
      </w:r>
      <w:r w:rsidR="000C4892">
        <w:t xml:space="preserve"> </w:t>
      </w:r>
      <w:r w:rsidRPr="0026194B">
        <w:t>conduct</w:t>
      </w:r>
      <w:r w:rsidR="000C4892">
        <w:t xml:space="preserve"> </w:t>
      </w:r>
      <w:r w:rsidRPr="0026194B">
        <w:t>awareness-raising</w:t>
      </w:r>
      <w:r w:rsidR="000C4892">
        <w:t xml:space="preserve"> </w:t>
      </w:r>
      <w:r w:rsidRPr="0026194B">
        <w:t>activities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prevent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combat</w:t>
      </w:r>
      <w:r w:rsidR="000C4892">
        <w:t xml:space="preserve"> </w:t>
      </w:r>
      <w:r w:rsidRPr="0026194B">
        <w:t>excessive</w:t>
      </w:r>
      <w:r w:rsidR="000C4892">
        <w:t xml:space="preserve"> </w:t>
      </w:r>
      <w:r w:rsidRPr="0026194B">
        <w:t>alcohol</w:t>
      </w:r>
      <w:r w:rsidR="000C4892">
        <w:t xml:space="preserve"> </w:t>
      </w:r>
      <w:r w:rsidRPr="0026194B">
        <w:t>consumption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alcoholism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instil</w:t>
      </w:r>
      <w:r w:rsidR="000C4892">
        <w:t xml:space="preserve"> </w:t>
      </w:r>
      <w:r w:rsidRPr="0026194B">
        <w:t>healthy</w:t>
      </w:r>
      <w:r w:rsidR="000C4892">
        <w:t xml:space="preserve"> </w:t>
      </w:r>
      <w:r w:rsidRPr="0026194B">
        <w:t>lifestyle</w:t>
      </w:r>
      <w:r w:rsidR="000C4892">
        <w:t xml:space="preserve"> </w:t>
      </w:r>
      <w:r w:rsidRPr="0026194B">
        <w:t>habits.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media</w:t>
      </w:r>
      <w:r w:rsidR="000C4892">
        <w:t xml:space="preserve"> </w:t>
      </w:r>
      <w:r w:rsidRPr="0026194B">
        <w:t>outlets</w:t>
      </w:r>
      <w:r w:rsidR="000C4892">
        <w:t xml:space="preserve"> </w:t>
      </w:r>
      <w:r w:rsidRPr="0026194B">
        <w:t>posted</w:t>
      </w:r>
      <w:r w:rsidR="000C4892">
        <w:t xml:space="preserve"> </w:t>
      </w:r>
      <w:r w:rsidRPr="0026194B">
        <w:t>3,400</w:t>
      </w:r>
      <w:r w:rsidR="000C4892">
        <w:t xml:space="preserve"> </w:t>
      </w:r>
      <w:r w:rsidRPr="0026194B">
        <w:t>pieces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offences</w:t>
      </w:r>
      <w:r w:rsidR="000C4892">
        <w:t xml:space="preserve"> </w:t>
      </w:r>
      <w:r w:rsidRPr="0026194B">
        <w:t>related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excessive</w:t>
      </w:r>
      <w:r w:rsidR="000C4892">
        <w:t xml:space="preserve"> </w:t>
      </w:r>
      <w:r w:rsidRPr="0026194B">
        <w:t>alcohol</w:t>
      </w:r>
      <w:r w:rsidR="000C4892">
        <w:t xml:space="preserve"> </w:t>
      </w:r>
      <w:r w:rsidRPr="0026194B">
        <w:t>consumption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alcoholism,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605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television,</w:t>
      </w:r>
      <w:r w:rsidR="000C4892">
        <w:t xml:space="preserve"> </w:t>
      </w:r>
      <w:r w:rsidRPr="0026194B">
        <w:t>1,400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radio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1,500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newspapers.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187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events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press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topics.</w:t>
      </w:r>
    </w:p>
    <w:p w14:paraId="68F8639C" w14:textId="77777777" w:rsidR="00BD3DD6" w:rsidRPr="0026194B" w:rsidRDefault="00BD3DD6" w:rsidP="00E95D0C">
      <w:pPr>
        <w:pStyle w:val="SingleTxtG"/>
      </w:pPr>
      <w:r w:rsidRPr="0026194B">
        <w:t>320.</w:t>
      </w:r>
      <w:r w:rsidRPr="0026194B">
        <w:tab/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media,</w:t>
      </w:r>
      <w:r w:rsidR="000C4892">
        <w:t xml:space="preserve"> </w:t>
      </w:r>
      <w:r w:rsidRPr="0026194B">
        <w:t>788</w:t>
      </w:r>
      <w:r w:rsidR="000C4892">
        <w:t xml:space="preserve"> </w:t>
      </w:r>
      <w:r w:rsidRPr="0026194B">
        <w:t>pieces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published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promoting</w:t>
      </w:r>
      <w:r w:rsidR="000C4892">
        <w:t xml:space="preserve"> </w:t>
      </w:r>
      <w:r w:rsidRPr="0026194B">
        <w:t>healthy</w:t>
      </w:r>
      <w:r w:rsidR="000C4892">
        <w:t xml:space="preserve"> </w:t>
      </w:r>
      <w:r w:rsidRPr="0026194B">
        <w:t>lifestyles,</w:t>
      </w:r>
      <w:r w:rsidR="000C4892">
        <w:t xml:space="preserve"> </w:t>
      </w:r>
      <w:r w:rsidRPr="0026194B">
        <w:t>preventing</w:t>
      </w:r>
      <w:r w:rsidR="000C4892">
        <w:t xml:space="preserve"> </w:t>
      </w:r>
      <w:r w:rsidRPr="0026194B">
        <w:t>excessive</w:t>
      </w:r>
      <w:r w:rsidR="000C4892">
        <w:t xml:space="preserve"> </w:t>
      </w:r>
      <w:r w:rsidRPr="0026194B">
        <w:t>alcohol</w:t>
      </w:r>
      <w:r w:rsidR="000C4892">
        <w:t xml:space="preserve"> </w:t>
      </w:r>
      <w:r w:rsidRPr="0026194B">
        <w:t>consumption,</w:t>
      </w:r>
      <w:r w:rsidR="000C4892">
        <w:t xml:space="preserve"> </w:t>
      </w:r>
      <w:r w:rsidRPr="0026194B">
        <w:t>alcoholism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harmful</w:t>
      </w:r>
      <w:r w:rsidR="000C4892">
        <w:t xml:space="preserve"> </w:t>
      </w:r>
      <w:r w:rsidRPr="0026194B">
        <w:t>effects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consuming</w:t>
      </w:r>
      <w:r w:rsidR="000C4892">
        <w:t xml:space="preserve"> </w:t>
      </w:r>
      <w:r w:rsidRPr="0026194B">
        <w:t>home-distilled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industrial</w:t>
      </w:r>
      <w:r w:rsidR="000C4892">
        <w:t xml:space="preserve"> </w:t>
      </w:r>
      <w:r w:rsidRPr="0026194B">
        <w:t>spirits.</w:t>
      </w:r>
    </w:p>
    <w:p w14:paraId="1C125973" w14:textId="77777777" w:rsidR="00BD3DD6" w:rsidRPr="0026194B" w:rsidRDefault="00BD3DD6" w:rsidP="00E95D0C">
      <w:pPr>
        <w:pStyle w:val="SingleTxtG"/>
      </w:pPr>
      <w:r w:rsidRPr="0026194B">
        <w:t>321.</w:t>
      </w:r>
      <w:r w:rsidRPr="0026194B">
        <w:tab/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prevent</w:t>
      </w:r>
      <w:r w:rsidR="000C4892">
        <w:t xml:space="preserve"> </w:t>
      </w:r>
      <w:r w:rsidRPr="0026194B">
        <w:t>alcohol</w:t>
      </w:r>
      <w:r w:rsidR="000C4892">
        <w:t xml:space="preserve"> </w:t>
      </w:r>
      <w:r w:rsidRPr="0026194B">
        <w:t>consumption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young</w:t>
      </w:r>
      <w:r w:rsidR="000C4892">
        <w:t xml:space="preserve"> </w:t>
      </w:r>
      <w:r w:rsidRPr="0026194B">
        <w:t>people,</w:t>
      </w:r>
      <w:r w:rsidR="000C4892">
        <w:t xml:space="preserve"> </w:t>
      </w:r>
      <w:r w:rsidRPr="0026194B">
        <w:t>teachers</w:t>
      </w:r>
      <w:r w:rsidR="000C4892">
        <w:t xml:space="preserve"> </w:t>
      </w:r>
      <w:r w:rsidRPr="0026194B">
        <w:t>attend</w:t>
      </w:r>
      <w:r w:rsidR="000C4892">
        <w:t xml:space="preserve"> </w:t>
      </w:r>
      <w:r w:rsidRPr="0026194B">
        <w:t>training</w:t>
      </w:r>
      <w:r w:rsidR="000C4892">
        <w:t xml:space="preserve"> </w:t>
      </w:r>
      <w:r w:rsidRPr="0026194B">
        <w:t>seminars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mechanism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early</w:t>
      </w:r>
      <w:r w:rsidR="000C4892">
        <w:t xml:space="preserve"> </w:t>
      </w:r>
      <w:r w:rsidRPr="0026194B">
        <w:t>detection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alcohol</w:t>
      </w:r>
      <w:r w:rsidR="000C4892">
        <w:t xml:space="preserve"> </w:t>
      </w:r>
      <w:r w:rsidRPr="0026194B">
        <w:t>consumption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young</w:t>
      </w:r>
      <w:r w:rsidR="000C4892">
        <w:t xml:space="preserve"> </w:t>
      </w:r>
      <w:r w:rsidRPr="0026194B">
        <w:t>people.</w:t>
      </w:r>
    </w:p>
    <w:p w14:paraId="06FE5B56" w14:textId="77777777" w:rsidR="00BD3DD6" w:rsidRPr="0026194B" w:rsidRDefault="00BD3DD6" w:rsidP="00E95D0C">
      <w:pPr>
        <w:pStyle w:val="SingleTxtG"/>
      </w:pPr>
      <w:r w:rsidRPr="0026194B">
        <w:t>322.</w:t>
      </w:r>
      <w:r w:rsidRPr="0026194B">
        <w:tab/>
        <w:t>Internal</w:t>
      </w:r>
      <w:r w:rsidR="000C4892">
        <w:t xml:space="preserve"> </w:t>
      </w:r>
      <w:r w:rsidRPr="0026194B">
        <w:t>affairs</w:t>
      </w:r>
      <w:r w:rsidR="000C4892">
        <w:t xml:space="preserve"> </w:t>
      </w:r>
      <w:r w:rsidRPr="0026194B">
        <w:t>officers</w:t>
      </w:r>
      <w:r w:rsidR="000C4892">
        <w:t xml:space="preserve"> </w:t>
      </w:r>
      <w:r w:rsidRPr="0026194B">
        <w:t>make</w:t>
      </w:r>
      <w:r w:rsidR="000C4892">
        <w:t xml:space="preserve"> </w:t>
      </w:r>
      <w:r w:rsidRPr="0026194B">
        <w:t>widespread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augmented</w:t>
      </w:r>
      <w:r w:rsidR="000C4892">
        <w:t xml:space="preserve"> </w:t>
      </w:r>
      <w:r w:rsidRPr="0026194B">
        <w:t>reality</w:t>
      </w:r>
      <w:r w:rsidR="000C4892">
        <w:t xml:space="preserve"> </w:t>
      </w:r>
      <w:r w:rsidRPr="0026194B">
        <w:t>technologies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draw</w:t>
      </w:r>
      <w:r w:rsidR="000C4892">
        <w:t xml:space="preserve"> </w:t>
      </w:r>
      <w:r w:rsidRPr="0026194B">
        <w:t>children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attention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visual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display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knowledge</w:t>
      </w:r>
      <w:r w:rsidR="000C4892">
        <w:t xml:space="preserve"> </w:t>
      </w:r>
      <w:r w:rsidRPr="0026194B">
        <w:t>corners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institutions.</w:t>
      </w:r>
      <w:r w:rsidR="000C4892">
        <w:t xml:space="preserve"> </w:t>
      </w:r>
      <w:r w:rsidRPr="0026194B">
        <w:t>Police</w:t>
      </w:r>
      <w:r w:rsidR="000C4892">
        <w:t xml:space="preserve"> </w:t>
      </w:r>
      <w:r w:rsidRPr="0026194B">
        <w:t>officers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Quick</w:t>
      </w:r>
      <w:r w:rsidR="000C4892">
        <w:t xml:space="preserve"> </w:t>
      </w:r>
      <w:r w:rsidRPr="0026194B">
        <w:t>Response</w:t>
      </w:r>
      <w:r w:rsidR="000C4892">
        <w:t xml:space="preserve"> </w:t>
      </w:r>
      <w:r w:rsidRPr="0026194B">
        <w:t>(QR)</w:t>
      </w:r>
      <w:r w:rsidR="000C4892">
        <w:t xml:space="preserve"> </w:t>
      </w:r>
      <w:r w:rsidRPr="0026194B">
        <w:t>codes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way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storing</w:t>
      </w:r>
      <w:r w:rsidR="000C4892">
        <w:t xml:space="preserve"> </w:t>
      </w:r>
      <w:r w:rsidRPr="0026194B">
        <w:t>information.</w:t>
      </w:r>
    </w:p>
    <w:p w14:paraId="67029B73" w14:textId="77777777" w:rsidR="00BD3DD6" w:rsidRPr="0026194B" w:rsidRDefault="00BD3DD6" w:rsidP="00E95D0C">
      <w:pPr>
        <w:pStyle w:val="SingleTxtG"/>
      </w:pPr>
      <w:r w:rsidRPr="0026194B">
        <w:t>323.</w:t>
      </w:r>
      <w:r w:rsidRPr="0026194B">
        <w:tab/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result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implemented,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crimes</w:t>
      </w:r>
      <w:r w:rsidR="000C4892">
        <w:t xml:space="preserve"> </w:t>
      </w:r>
      <w:r w:rsidRPr="0026194B">
        <w:t>committed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influence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alcohol</w:t>
      </w:r>
      <w:r w:rsidR="000C4892">
        <w:t xml:space="preserve"> </w:t>
      </w:r>
      <w:r w:rsidRPr="0026194B">
        <w:t>fell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5.8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(from</w:t>
      </w:r>
      <w:r w:rsidR="000C4892">
        <w:t xml:space="preserve"> </w:t>
      </w:r>
      <w:r w:rsidRPr="0026194B">
        <w:t>16,018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15,091).</w:t>
      </w:r>
    </w:p>
    <w:p w14:paraId="6A12873B" w14:textId="77777777" w:rsidR="00BD3DD6" w:rsidRPr="0026194B" w:rsidRDefault="00BD3DD6" w:rsidP="00E95D0C">
      <w:pPr>
        <w:pStyle w:val="SingleTxtG"/>
      </w:pPr>
      <w:r w:rsidRPr="0026194B">
        <w:lastRenderedPageBreak/>
        <w:t>324.</w:t>
      </w:r>
      <w:r w:rsidRPr="0026194B">
        <w:tab/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employment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committed</w:t>
      </w:r>
      <w:r w:rsidR="000C4892">
        <w:t xml:space="preserve"> </w:t>
      </w:r>
      <w:r w:rsidRPr="0026194B">
        <w:t>crimes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influence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alcohol</w:t>
      </w:r>
      <w:r w:rsidR="000C4892">
        <w:t xml:space="preserve"> </w:t>
      </w:r>
      <w:r w:rsidRPr="0026194B">
        <w:t>decreased</w:t>
      </w:r>
      <w:r w:rsidR="000C4892">
        <w:t xml:space="preserve"> </w:t>
      </w:r>
      <w:r w:rsidRPr="0026194B">
        <w:t>(by</w:t>
      </w:r>
      <w:r w:rsidR="000C4892">
        <w:t xml:space="preserve"> </w:t>
      </w:r>
      <w:r w:rsidRPr="0026194B">
        <w:t>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cent,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8,650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8,306),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did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criminal</w:t>
      </w:r>
      <w:r w:rsidR="000C4892">
        <w:t xml:space="preserve"> </w:t>
      </w:r>
      <w:r w:rsidRPr="0026194B">
        <w:t>records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committed</w:t>
      </w:r>
      <w:r w:rsidR="000C4892">
        <w:t xml:space="preserve"> </w:t>
      </w:r>
      <w:r w:rsidRPr="0026194B">
        <w:t>crimes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influence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alcohol</w:t>
      </w:r>
      <w:r w:rsidR="000C4892">
        <w:t xml:space="preserve"> </w:t>
      </w:r>
      <w:r w:rsidRPr="0026194B">
        <w:t>(by</w:t>
      </w:r>
      <w:r w:rsidR="000C4892">
        <w:t xml:space="preserve"> </w:t>
      </w:r>
      <w:r w:rsidRPr="0026194B">
        <w:t>3.8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cent,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4,650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4,472).</w:t>
      </w:r>
    </w:p>
    <w:p w14:paraId="63DAD752" w14:textId="77777777" w:rsidR="00BD3DD6" w:rsidRPr="0026194B" w:rsidRDefault="00BD3DD6" w:rsidP="00E95D0C">
      <w:pPr>
        <w:pStyle w:val="SingleTxtG"/>
      </w:pPr>
      <w:r w:rsidRPr="0026194B">
        <w:t>325.</w:t>
      </w:r>
      <w:r w:rsidRPr="0026194B">
        <w:tab/>
        <w:t>In</w:t>
      </w:r>
      <w:r w:rsidR="000C4892">
        <w:t xml:space="preserve"> </w:t>
      </w:r>
      <w:r w:rsidRPr="0026194B">
        <w:t>addition,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should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noted</w:t>
      </w:r>
      <w:r w:rsidR="000C4892">
        <w:t xml:space="preserve"> </w:t>
      </w:r>
      <w:r w:rsidRPr="0026194B">
        <w:t>that,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road</w:t>
      </w:r>
      <w:r w:rsidR="000C4892">
        <w:t xml:space="preserve"> </w:t>
      </w:r>
      <w:r w:rsidRPr="0026194B">
        <w:t>traffic</w:t>
      </w:r>
      <w:r w:rsidR="000C4892">
        <w:t xml:space="preserve"> </w:t>
      </w:r>
      <w:r w:rsidRPr="0026194B">
        <w:t>accidents</w:t>
      </w:r>
      <w:r w:rsidR="000C4892">
        <w:t xml:space="preserve"> </w:t>
      </w:r>
      <w:r w:rsidRPr="0026194B">
        <w:t>caused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drivers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influence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alcohol</w:t>
      </w:r>
      <w:r w:rsidR="000C4892">
        <w:t xml:space="preserve"> </w:t>
      </w:r>
      <w:r w:rsidRPr="0026194B">
        <w:t>had</w:t>
      </w:r>
      <w:r w:rsidR="000C4892">
        <w:t xml:space="preserve"> </w:t>
      </w:r>
      <w:r w:rsidRPr="0026194B">
        <w:t>fallen</w:t>
      </w:r>
      <w:r w:rsidR="000C4892">
        <w:t xml:space="preserve"> </w:t>
      </w:r>
      <w:r w:rsidRPr="0026194B">
        <w:t>(by</w:t>
      </w:r>
      <w:r w:rsidR="000C4892">
        <w:t xml:space="preserve"> </w:t>
      </w:r>
      <w:r w:rsidRPr="0026194B">
        <w:t>19.9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cent,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361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289),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had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killed</w:t>
      </w:r>
      <w:r w:rsidR="000C4892">
        <w:t xml:space="preserve"> </w:t>
      </w:r>
      <w:r w:rsidRPr="0026194B">
        <w:t>(by</w:t>
      </w:r>
      <w:r w:rsidR="000C4892">
        <w:t xml:space="preserve"> </w:t>
      </w:r>
      <w:r w:rsidRPr="0026194B">
        <w:t>18.4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cent,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87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71)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injured</w:t>
      </w:r>
      <w:r w:rsidR="000C4892">
        <w:t xml:space="preserve"> </w:t>
      </w:r>
      <w:r w:rsidRPr="0026194B">
        <w:t>(by</w:t>
      </w:r>
      <w:r w:rsidR="000C4892">
        <w:t xml:space="preserve"> </w:t>
      </w:r>
      <w:r w:rsidRPr="0026194B">
        <w:t>17.9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cent,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396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325)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accidents.</w:t>
      </w:r>
    </w:p>
    <w:p w14:paraId="5D834C6A" w14:textId="77777777" w:rsidR="00BD3DD6" w:rsidRPr="0026194B" w:rsidRDefault="00BD3DD6" w:rsidP="00E95D0C">
      <w:pPr>
        <w:pStyle w:val="SingleTxtG"/>
      </w:pPr>
      <w:r w:rsidRPr="0026194B">
        <w:t>326.</w:t>
      </w:r>
      <w:r w:rsidRPr="0026194B">
        <w:tab/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minors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participated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criminal</w:t>
      </w:r>
      <w:r w:rsidR="000C4892">
        <w:t xml:space="preserve"> </w:t>
      </w:r>
      <w:r w:rsidRPr="0026194B">
        <w:t>acts</w:t>
      </w:r>
      <w:r w:rsidR="000C4892">
        <w:t xml:space="preserve"> </w:t>
      </w:r>
      <w:r w:rsidRPr="0026194B">
        <w:t>while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influence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alcohol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fell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reporting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(by</w:t>
      </w:r>
      <w:r w:rsidR="000C4892">
        <w:t xml:space="preserve"> </w:t>
      </w:r>
      <w:r w:rsidRPr="0026194B">
        <w:t>3.5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cent,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257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248).</w:t>
      </w:r>
    </w:p>
    <w:p w14:paraId="1117605E" w14:textId="77777777" w:rsidR="00BD3DD6" w:rsidRPr="0026194B" w:rsidRDefault="00BD3DD6" w:rsidP="00E95D0C">
      <w:pPr>
        <w:pStyle w:val="SingleTxtG"/>
      </w:pPr>
      <w:r w:rsidRPr="0026194B">
        <w:t>327.</w:t>
      </w:r>
      <w:r w:rsidRPr="0026194B">
        <w:tab/>
        <w:t>In</w:t>
      </w:r>
      <w:r w:rsidR="000C4892">
        <w:t xml:space="preserve"> </w:t>
      </w:r>
      <w:r w:rsidRPr="0026194B">
        <w:t>recent</w:t>
      </w:r>
      <w:r w:rsidR="000C4892">
        <w:t xml:space="preserve"> </w:t>
      </w:r>
      <w:r w:rsidRPr="0026194B">
        <w:t>years,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prevent</w:t>
      </w:r>
      <w:r w:rsidR="000C4892">
        <w:t xml:space="preserve"> </w:t>
      </w:r>
      <w:r w:rsidRPr="0026194B">
        <w:t>smoking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improved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tightened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Belarus.</w:t>
      </w:r>
      <w:r w:rsidR="000C4892">
        <w:t xml:space="preserve"> </w:t>
      </w:r>
      <w:r w:rsidRPr="0026194B">
        <w:t>Presidential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28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17</w:t>
      </w:r>
      <w:r w:rsidR="000C4892">
        <w:t xml:space="preserve"> </w:t>
      </w:r>
      <w:r w:rsidRPr="0026194B">
        <w:t>December</w:t>
      </w:r>
      <w:r w:rsidR="000C4892">
        <w:t xml:space="preserve"> </w:t>
      </w:r>
      <w:r w:rsidRPr="0026194B">
        <w:t>2002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regulation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production,</w:t>
      </w:r>
      <w:r w:rsidR="000C4892">
        <w:t xml:space="preserve"> </w:t>
      </w:r>
      <w:r w:rsidRPr="0026194B">
        <w:t>sale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consumption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raw</w:t>
      </w:r>
      <w:r w:rsidR="000C4892">
        <w:t xml:space="preserve"> </w:t>
      </w:r>
      <w:r w:rsidRPr="0026194B">
        <w:t>tobacco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tobacco</w:t>
      </w:r>
      <w:r w:rsidR="000C4892">
        <w:t xml:space="preserve"> </w:t>
      </w:r>
      <w:r w:rsidRPr="0026194B">
        <w:t>products</w:t>
      </w:r>
      <w:r w:rsidR="000C4892">
        <w:t xml:space="preserve"> </w:t>
      </w:r>
      <w:r w:rsidRPr="0026194B">
        <w:t>(as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Presidential</w:t>
      </w:r>
      <w:r w:rsidR="000C4892">
        <w:t xml:space="preserve"> </w:t>
      </w:r>
      <w:r w:rsidRPr="0026194B">
        <w:t>Decree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24</w:t>
      </w:r>
      <w:r w:rsidR="000C4892">
        <w:t xml:space="preserve"> </w:t>
      </w:r>
      <w:r w:rsidRPr="0026194B">
        <w:t>November</w:t>
      </w:r>
      <w:r w:rsidR="000C4892">
        <w:t xml:space="preserve"> </w:t>
      </w:r>
      <w:r w:rsidRPr="0026194B">
        <w:t>2019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amendments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presidential</w:t>
      </w:r>
      <w:r w:rsidR="000C4892">
        <w:t xml:space="preserve"> </w:t>
      </w:r>
      <w:r w:rsidRPr="0026194B">
        <w:t>decrees),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entered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force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27</w:t>
      </w:r>
      <w:r w:rsidR="000C4892">
        <w:t xml:space="preserve"> </w:t>
      </w:r>
      <w:r w:rsidRPr="0026194B">
        <w:t>July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regulates</w:t>
      </w:r>
      <w:r w:rsidR="000C4892">
        <w:t xml:space="preserve"> </w:t>
      </w:r>
      <w:r w:rsidRPr="0026194B">
        <w:t>electronic</w:t>
      </w:r>
      <w:r w:rsidR="000C4892">
        <w:t xml:space="preserve"> </w:t>
      </w:r>
      <w:r w:rsidRPr="0026194B">
        <w:t>smoking</w:t>
      </w:r>
      <w:r w:rsidR="000C4892">
        <w:t xml:space="preserve"> </w:t>
      </w:r>
      <w:r w:rsidRPr="0026194B">
        <w:t>devices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liquids,</w:t>
      </w:r>
      <w:r w:rsidR="000C4892">
        <w:t xml:space="preserve"> </w:t>
      </w:r>
      <w:r w:rsidRPr="0026194B">
        <w:t>tobacco</w:t>
      </w:r>
      <w:r w:rsidR="000C4892">
        <w:t xml:space="preserve"> </w:t>
      </w:r>
      <w:r w:rsidRPr="0026194B">
        <w:t>consumption</w:t>
      </w:r>
      <w:r w:rsidR="000C4892">
        <w:t xml:space="preserve"> </w:t>
      </w:r>
      <w:r w:rsidRPr="0026194B">
        <w:t>devices,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certain</w:t>
      </w:r>
      <w:r w:rsidR="000C4892">
        <w:t xml:space="preserve"> </w:t>
      </w:r>
      <w:r w:rsidRPr="0026194B">
        <w:t>standards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rules</w:t>
      </w:r>
      <w:r w:rsidR="000C4892">
        <w:t xml:space="preserve"> </w:t>
      </w:r>
      <w:r w:rsidRPr="0026194B">
        <w:t>applicable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distribution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consumption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tobacco</w:t>
      </w:r>
      <w:r w:rsidR="000C4892">
        <w:t xml:space="preserve"> </w:t>
      </w:r>
      <w:r w:rsidRPr="0026194B">
        <w:t>products.</w:t>
      </w:r>
      <w:r w:rsidR="000C4892">
        <w:t xml:space="preserve"> </w:t>
      </w:r>
      <w:r w:rsidRPr="0026194B">
        <w:t>Restrictions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imposed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places</w:t>
      </w:r>
      <w:r w:rsidR="000C4892">
        <w:t xml:space="preserve"> </w:t>
      </w:r>
      <w:r w:rsidRPr="0026194B">
        <w:t>where</w:t>
      </w:r>
      <w:r w:rsidR="000C4892">
        <w:t xml:space="preserve"> </w:t>
      </w:r>
      <w:r w:rsidRPr="0026194B">
        <w:t>electronic</w:t>
      </w:r>
      <w:r w:rsidR="000C4892">
        <w:t xml:space="preserve"> </w:t>
      </w:r>
      <w:r w:rsidRPr="0026194B">
        <w:t>smoking</w:t>
      </w:r>
      <w:r w:rsidR="000C4892">
        <w:t xml:space="preserve"> </w:t>
      </w:r>
      <w:r w:rsidRPr="0026194B">
        <w:t>devices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liquids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tobacco</w:t>
      </w:r>
      <w:r w:rsidR="000C4892">
        <w:t xml:space="preserve"> </w:t>
      </w:r>
      <w:r w:rsidRPr="0026194B">
        <w:t>consumption</w:t>
      </w:r>
      <w:r w:rsidR="000C4892">
        <w:t xml:space="preserve"> </w:t>
      </w:r>
      <w:r w:rsidRPr="0026194B">
        <w:t>devices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be</w:t>
      </w:r>
      <w:r w:rsidR="000C4892">
        <w:t xml:space="preserve"> </w:t>
      </w:r>
      <w:r w:rsidRPr="0026194B">
        <w:t>sold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used.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ban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sale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liquids.</w:t>
      </w:r>
    </w:p>
    <w:p w14:paraId="48D8B22A" w14:textId="77777777" w:rsidR="00BD3DD6" w:rsidRPr="0026194B" w:rsidRDefault="00BD3DD6" w:rsidP="00E95D0C">
      <w:pPr>
        <w:pStyle w:val="SingleTxtG"/>
      </w:pPr>
      <w:r w:rsidRPr="0026194B">
        <w:t>328.</w:t>
      </w:r>
      <w:r w:rsidRPr="0026194B">
        <w:tab/>
        <w:t>According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stepwise</w:t>
      </w:r>
      <w:r w:rsidR="000C4892">
        <w:t xml:space="preserve"> </w:t>
      </w:r>
      <w:r w:rsidRPr="0026194B">
        <w:t>approach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surveillance</w:t>
      </w:r>
      <w:r w:rsidR="000C4892">
        <w:t xml:space="preserve"> </w:t>
      </w:r>
      <w:r w:rsidRPr="0026194B">
        <w:t>(STEPS)</w:t>
      </w:r>
      <w:r w:rsidR="000C4892">
        <w:t xml:space="preserve"> </w:t>
      </w:r>
      <w:r w:rsidRPr="0026194B">
        <w:t>survey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prevalence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non-communicable</w:t>
      </w:r>
      <w:r w:rsidR="000C4892">
        <w:t xml:space="preserve"> </w:t>
      </w:r>
      <w:r w:rsidRPr="0026194B">
        <w:t>disease</w:t>
      </w:r>
      <w:r w:rsidR="000C4892">
        <w:t xml:space="preserve"> </w:t>
      </w:r>
      <w:r w:rsidRPr="0026194B">
        <w:t>risk</w:t>
      </w:r>
      <w:r w:rsidR="000C4892">
        <w:t xml:space="preserve"> </w:t>
      </w:r>
      <w:r w:rsidRPr="0026194B">
        <w:t>factors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aged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69</w:t>
      </w:r>
      <w:r w:rsidR="000C4892">
        <w:t xml:space="preserve"> </w:t>
      </w:r>
      <w:r w:rsidRPr="0026194B">
        <w:t>years,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conducted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2016–2017,</w:t>
      </w:r>
      <w:r w:rsidR="000C4892">
        <w:t xml:space="preserve"> </w:t>
      </w:r>
      <w:r w:rsidRPr="0026194B">
        <w:t>29.6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respondents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smoke.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2010,</w:t>
      </w:r>
      <w:r w:rsidR="000C4892">
        <w:t xml:space="preserve"> </w:t>
      </w:r>
      <w:r w:rsidRPr="0026194B">
        <w:t>according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survey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behavioural</w:t>
      </w:r>
      <w:r w:rsidR="000C4892">
        <w:t xml:space="preserve"> </w:t>
      </w:r>
      <w:r w:rsidRPr="0026194B">
        <w:t>risk</w:t>
      </w:r>
      <w:r w:rsidR="000C4892">
        <w:t xml:space="preserve"> </w:t>
      </w:r>
      <w:r w:rsidRPr="0026194B">
        <w:t>factors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population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30.6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aged</w:t>
      </w:r>
      <w:r w:rsidR="000C4892">
        <w:t xml:space="preserve"> </w:t>
      </w:r>
      <w:r w:rsidRPr="0026194B">
        <w:t>16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smoked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27.1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did</w:t>
      </w:r>
      <w:r w:rsidR="000C4892">
        <w:t xml:space="preserve"> </w:t>
      </w:r>
      <w:r w:rsidRPr="0026194B">
        <w:t>so</w:t>
      </w:r>
      <w:r w:rsidR="000C4892">
        <w:t xml:space="preserve"> </w:t>
      </w:r>
      <w:proofErr w:type="gramStart"/>
      <w:r w:rsidRPr="0026194B">
        <w:t>on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daily</w:t>
      </w:r>
      <w:r w:rsidR="000C4892">
        <w:t xml:space="preserve"> </w:t>
      </w:r>
      <w:r w:rsidRPr="0026194B">
        <w:t>basis</w:t>
      </w:r>
      <w:proofErr w:type="gramEnd"/>
      <w:r w:rsidRPr="0026194B">
        <w:t>.</w:t>
      </w:r>
      <w:r w:rsidR="000C4892">
        <w:t xml:space="preserve"> </w:t>
      </w:r>
      <w:r w:rsidRPr="0026194B">
        <w:t>Smoking</w:t>
      </w:r>
      <w:r w:rsidR="000C4892">
        <w:t xml:space="preserve"> </w:t>
      </w:r>
      <w:r w:rsidRPr="0026194B">
        <w:t>tobacco</w:t>
      </w:r>
      <w:r w:rsidR="000C4892">
        <w:t xml:space="preserve"> </w:t>
      </w:r>
      <w:r w:rsidRPr="0026194B">
        <w:t>consumption</w:t>
      </w:r>
      <w:r w:rsidR="000C4892">
        <w:t xml:space="preserve"> </w:t>
      </w:r>
      <w:r w:rsidRPr="0026194B">
        <w:t>stands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48.4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men</w:t>
      </w:r>
      <w:r w:rsidR="000C4892">
        <w:t xml:space="preserve"> </w:t>
      </w:r>
      <w:r w:rsidRPr="0026194B">
        <w:t>(versus</w:t>
      </w:r>
      <w:r w:rsidR="000C4892">
        <w:t xml:space="preserve"> </w:t>
      </w:r>
      <w:r w:rsidRPr="0026194B">
        <w:t>47.1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2010)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12.6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(versus</w:t>
      </w:r>
      <w:r w:rsidR="000C4892">
        <w:t xml:space="preserve"> </w:t>
      </w:r>
      <w:r w:rsidRPr="0026194B">
        <w:t>17.0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2010).</w:t>
      </w:r>
    </w:p>
    <w:p w14:paraId="3C37E20E" w14:textId="495EE00A" w:rsidR="00BD3DD6" w:rsidRPr="0026194B" w:rsidRDefault="00BD3DD6" w:rsidP="00E95D0C">
      <w:pPr>
        <w:pStyle w:val="SingleTxtG"/>
      </w:pPr>
      <w:r w:rsidRPr="0026194B">
        <w:t>329.</w:t>
      </w:r>
      <w:r w:rsidRPr="0026194B">
        <w:tab/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promote</w:t>
      </w:r>
      <w:r w:rsidR="000C4892">
        <w:t xml:space="preserve"> </w:t>
      </w:r>
      <w:r w:rsidRPr="0026194B">
        <w:t>healthy</w:t>
      </w:r>
      <w:r w:rsidR="000C4892">
        <w:t xml:space="preserve"> </w:t>
      </w:r>
      <w:r w:rsidRPr="0026194B">
        <w:t>lifestyles,</w:t>
      </w:r>
      <w:r w:rsidR="000C4892">
        <w:t xml:space="preserve"> </w:t>
      </w:r>
      <w:r w:rsidRPr="0026194B">
        <w:t>experts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bodies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responsible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inspections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8,000</w:t>
      </w:r>
      <w:r w:rsidR="000C4892">
        <w:t xml:space="preserve"> </w:t>
      </w:r>
      <w:r w:rsidRPr="0026194B">
        <w:t>television</w:t>
      </w:r>
      <w:r w:rsidR="000C4892">
        <w:t xml:space="preserve"> </w:t>
      </w:r>
      <w:r w:rsidRPr="0026194B">
        <w:t>appearances,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10,000</w:t>
      </w:r>
      <w:r w:rsidR="000C4892">
        <w:t xml:space="preserve"> </w:t>
      </w:r>
      <w:r w:rsidRPr="0026194B">
        <w:t>radio</w:t>
      </w:r>
      <w:r w:rsidR="000C4892">
        <w:t xml:space="preserve"> </w:t>
      </w:r>
      <w:r w:rsidRPr="0026194B">
        <w:t>appearances,</w:t>
      </w:r>
      <w:r w:rsidR="000C4892">
        <w:t xml:space="preserve"> </w:t>
      </w:r>
      <w:r w:rsidRPr="0026194B">
        <w:t>published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10,000</w:t>
      </w:r>
      <w:r w:rsidR="000C4892">
        <w:t xml:space="preserve"> </w:t>
      </w:r>
      <w:r w:rsidRPr="0026194B">
        <w:t>articles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press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held</w:t>
      </w:r>
      <w:r w:rsidR="000C4892">
        <w:t xml:space="preserve"> </w:t>
      </w:r>
      <w:r w:rsidRPr="0026194B">
        <w:t>453</w:t>
      </w:r>
      <w:r w:rsidR="000C4892">
        <w:t xml:space="preserve"> </w:t>
      </w:r>
      <w:r w:rsidRPr="0026194B">
        <w:t>round</w:t>
      </w:r>
      <w:r w:rsidR="000C4892">
        <w:t xml:space="preserve"> </w:t>
      </w:r>
      <w:r w:rsidRPr="0026194B">
        <w:t>tables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227</w:t>
      </w:r>
      <w:r w:rsidR="000C4892">
        <w:t xml:space="preserve"> </w:t>
      </w:r>
      <w:r w:rsidRPr="0026194B">
        <w:t>press</w:t>
      </w:r>
      <w:r w:rsidR="000C4892">
        <w:t xml:space="preserve"> </w:t>
      </w:r>
      <w:r w:rsidRPr="0026194B">
        <w:t>conferences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promote</w:t>
      </w:r>
      <w:r w:rsidR="000C4892">
        <w:t xml:space="preserve"> </w:t>
      </w:r>
      <w:r w:rsidRPr="0026194B">
        <w:t>responsible</w:t>
      </w:r>
      <w:r w:rsidR="000C4892">
        <w:t xml:space="preserve"> </w:t>
      </w:r>
      <w:r w:rsidRPr="0026194B">
        <w:t>behaviour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prevent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disease.</w:t>
      </w:r>
      <w:r w:rsidR="000C4892">
        <w:t xml:space="preserve"> </w:t>
      </w:r>
      <w:r w:rsidRPr="0026194B">
        <w:t>Online</w:t>
      </w:r>
      <w:r w:rsidR="000C4892">
        <w:t xml:space="preserve"> </w:t>
      </w:r>
      <w:r w:rsidRPr="0026194B">
        <w:t>resources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effective</w:t>
      </w:r>
      <w:r w:rsidR="000C4892">
        <w:t xml:space="preserve"> </w:t>
      </w:r>
      <w:r w:rsidRPr="0026194B">
        <w:t>source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make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possible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reach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largest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users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different</w:t>
      </w:r>
      <w:r w:rsidR="000C4892">
        <w:t xml:space="preserve"> </w:t>
      </w:r>
      <w:r w:rsidRPr="0026194B">
        <w:t>target</w:t>
      </w:r>
      <w:r w:rsidR="000C4892">
        <w:t xml:space="preserve"> </w:t>
      </w:r>
      <w:r w:rsidRPr="0026194B">
        <w:t>audiences.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current</w:t>
      </w:r>
      <w:r w:rsidR="000C4892">
        <w:t xml:space="preserve"> </w:t>
      </w:r>
      <w:r w:rsidRPr="0026194B">
        <w:t>year,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35,000</w:t>
      </w:r>
      <w:r w:rsidR="000C4892">
        <w:t xml:space="preserve"> </w:t>
      </w:r>
      <w:r w:rsidRPr="0026194B">
        <w:t>items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preservation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promotion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posted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Internet.</w:t>
      </w:r>
    </w:p>
    <w:p w14:paraId="46E80309" w14:textId="77777777" w:rsidR="00BD3DD6" w:rsidRPr="0026194B" w:rsidRDefault="00BD3DD6" w:rsidP="00E95D0C">
      <w:pPr>
        <w:pStyle w:val="SingleTxtG"/>
      </w:pPr>
      <w:r w:rsidRPr="0026194B">
        <w:t>330.</w:t>
      </w:r>
      <w:r w:rsidRPr="0026194B">
        <w:tab/>
        <w:t>Belarus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developed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model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planning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services.</w:t>
      </w:r>
    </w:p>
    <w:p w14:paraId="4DC942D7" w14:textId="77777777" w:rsidR="00BD3DD6" w:rsidRPr="0026194B" w:rsidRDefault="00BD3DD6" w:rsidP="00E95D0C">
      <w:pPr>
        <w:pStyle w:val="SingleTxtG"/>
      </w:pPr>
      <w:r w:rsidRPr="0026194B">
        <w:t>331.</w:t>
      </w:r>
      <w:r w:rsidRPr="0026194B">
        <w:tab/>
        <w:t>The</w:t>
      </w:r>
      <w:r w:rsidR="000C4892">
        <w:t xml:space="preserve"> </w:t>
      </w:r>
      <w:r w:rsidRPr="0026194B">
        <w:t>country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developed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monitoring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girls,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adolescent</w:t>
      </w:r>
      <w:r w:rsidR="000C4892">
        <w:t xml:space="preserve"> </w:t>
      </w:r>
      <w:r w:rsidRPr="0026194B">
        <w:t>girls.</w:t>
      </w:r>
    </w:p>
    <w:p w14:paraId="3D161264" w14:textId="77777777" w:rsidR="00BD3DD6" w:rsidRPr="0026194B" w:rsidRDefault="00BD3DD6" w:rsidP="00E95D0C">
      <w:pPr>
        <w:pStyle w:val="SingleTxtG"/>
      </w:pPr>
      <w:r w:rsidRPr="0026194B">
        <w:t>332.</w:t>
      </w:r>
      <w:r w:rsidRPr="0026194B">
        <w:tab/>
        <w:t>Girls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screened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obstetric</w:t>
      </w:r>
      <w:r w:rsidR="000C4892">
        <w:t xml:space="preserve"> </w:t>
      </w:r>
      <w:r w:rsidRPr="0026194B">
        <w:t>gynaecologists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years,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enrol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preschool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institution,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5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6</w:t>
      </w:r>
      <w:r w:rsidR="000C4892">
        <w:t xml:space="preserve"> </w:t>
      </w:r>
      <w:r w:rsidRPr="0026194B">
        <w:t>years,</w:t>
      </w:r>
      <w:r w:rsidR="000C4892">
        <w:t xml:space="preserve"> </w:t>
      </w:r>
      <w:r w:rsidRPr="0026194B">
        <w:t>if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examined</w:t>
      </w:r>
      <w:r w:rsidR="000C4892">
        <w:t xml:space="preserve"> </w:t>
      </w:r>
      <w:r w:rsidRPr="0026194B">
        <w:t>previously,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once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year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15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17</w:t>
      </w:r>
      <w:r w:rsidR="000C4892">
        <w:t xml:space="preserve"> </w:t>
      </w:r>
      <w:r w:rsidRPr="0026194B">
        <w:t>years.</w:t>
      </w:r>
    </w:p>
    <w:p w14:paraId="12CC4978" w14:textId="77777777" w:rsidR="00BD3DD6" w:rsidRPr="0026194B" w:rsidRDefault="00BD3DD6" w:rsidP="00E95D0C">
      <w:pPr>
        <w:pStyle w:val="SingleTxtG"/>
      </w:pPr>
      <w:r w:rsidRPr="0026194B">
        <w:t>333.</w:t>
      </w:r>
      <w:r w:rsidRPr="0026194B">
        <w:tab/>
        <w:t>Around</w:t>
      </w:r>
      <w:r w:rsidR="000C4892">
        <w:t xml:space="preserve"> </w:t>
      </w:r>
      <w:r w:rsidRPr="0026194B">
        <w:t>14.0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couples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infertile.</w:t>
      </w:r>
      <w:r w:rsidR="000C4892">
        <w:t xml:space="preserve"> </w:t>
      </w:r>
      <w:r w:rsidRPr="0026194B">
        <w:t>Marriage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clinics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every</w:t>
      </w:r>
      <w:r w:rsidR="000C4892">
        <w:t xml:space="preserve"> </w:t>
      </w:r>
      <w:r w:rsidRPr="0026194B">
        <w:t>provincial</w:t>
      </w:r>
      <w:r w:rsidR="000C4892">
        <w:t xml:space="preserve"> </w:t>
      </w:r>
      <w:r w:rsidRPr="0026194B">
        <w:t>centre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Minsk.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assisted</w:t>
      </w:r>
      <w:r w:rsidR="000C4892">
        <w:t xml:space="preserve"> </w:t>
      </w:r>
      <w:r w:rsidRPr="0026194B">
        <w:t>reproductive</w:t>
      </w:r>
      <w:r w:rsidR="000C4892">
        <w:t xml:space="preserve"> </w:t>
      </w:r>
      <w:r w:rsidRPr="0026194B">
        <w:t>technology</w:t>
      </w:r>
      <w:r w:rsidR="000C4892">
        <w:t xml:space="preserve"> </w:t>
      </w:r>
      <w:r w:rsidRPr="0026194B">
        <w:t>units.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abortions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falling</w:t>
      </w:r>
      <w:r w:rsidR="000C4892">
        <w:t xml:space="preserve"> </w:t>
      </w:r>
      <w:r w:rsidRPr="0026194B">
        <w:t>year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year.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2010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fell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factor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1.3.</w:t>
      </w:r>
    </w:p>
    <w:p w14:paraId="422B2A7B" w14:textId="77777777" w:rsidR="00BD3DD6" w:rsidRPr="0026194B" w:rsidRDefault="00BD3DD6" w:rsidP="00E95D0C">
      <w:pPr>
        <w:pStyle w:val="SingleTxtG"/>
      </w:pPr>
      <w:r w:rsidRPr="0026194B">
        <w:t>334.</w:t>
      </w:r>
      <w:r w:rsidRPr="0026194B">
        <w:tab/>
        <w:t>Pregnant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subject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supervision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types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outpatient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inpatient</w:t>
      </w:r>
      <w:r w:rsidR="000C4892">
        <w:t xml:space="preserve"> </w:t>
      </w:r>
      <w:r w:rsidRPr="0026194B">
        <w:t>basis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pregnancy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during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after</w:t>
      </w:r>
      <w:r w:rsidR="000C4892">
        <w:t xml:space="preserve"> </w:t>
      </w:r>
      <w:r w:rsidRPr="0026194B">
        <w:t>childbirth</w:t>
      </w:r>
      <w:r w:rsidR="000C4892">
        <w:t xml:space="preserve"> </w:t>
      </w:r>
      <w:proofErr w:type="gramStart"/>
      <w:r w:rsidRPr="0026194B">
        <w:t>and</w:t>
      </w:r>
      <w:r w:rsidR="000C4892">
        <w:t xml:space="preserve"> </w:t>
      </w:r>
      <w:r w:rsidRPr="0026194B">
        <w:t>also</w:t>
      </w:r>
      <w:proofErr w:type="gramEnd"/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newborns.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proportion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births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take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inpatient</w:t>
      </w:r>
      <w:r w:rsidR="000C4892">
        <w:t xml:space="preserve"> </w:t>
      </w:r>
      <w:r w:rsidRPr="0026194B">
        <w:t>facility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99.8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cent.</w:t>
      </w:r>
    </w:p>
    <w:p w14:paraId="0D0978C5" w14:textId="77777777" w:rsidR="00BD3DD6" w:rsidRPr="0026194B" w:rsidRDefault="00BD3DD6" w:rsidP="00E95D0C">
      <w:pPr>
        <w:pStyle w:val="SingleTxtG"/>
      </w:pPr>
      <w:r w:rsidRPr="0026194B">
        <w:t>335.</w:t>
      </w:r>
      <w:r w:rsidRPr="0026194B">
        <w:tab/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2,635</w:t>
      </w:r>
      <w:r w:rsidR="000C4892">
        <w:t xml:space="preserve"> </w:t>
      </w:r>
      <w:r w:rsidRPr="0026194B">
        <w:t>obstetric</w:t>
      </w:r>
      <w:r w:rsidR="000C4892">
        <w:t xml:space="preserve"> </w:t>
      </w:r>
      <w:r w:rsidRPr="0026194B">
        <w:t>gynaecologists</w:t>
      </w:r>
      <w:r w:rsidR="000C4892">
        <w:t xml:space="preserve"> </w:t>
      </w:r>
      <w:r w:rsidRPr="0026194B">
        <w:t>working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facilities</w:t>
      </w:r>
      <w:r w:rsidR="000C4892">
        <w:t xml:space="preserve"> </w:t>
      </w:r>
      <w:r w:rsidRPr="0026194B">
        <w:t>(5.4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physicians).</w:t>
      </w:r>
    </w:p>
    <w:p w14:paraId="3F6AC701" w14:textId="77777777" w:rsidR="00BD3DD6" w:rsidRPr="0026194B" w:rsidRDefault="00BD3DD6" w:rsidP="00E95D0C">
      <w:pPr>
        <w:pStyle w:val="SingleTxtG"/>
      </w:pPr>
      <w:r w:rsidRPr="0026194B">
        <w:t>336.</w:t>
      </w:r>
      <w:r w:rsidRPr="0026194B">
        <w:tab/>
        <w:t>A</w:t>
      </w:r>
      <w:r w:rsidR="000C4892">
        <w:t xml:space="preserve"> </w:t>
      </w:r>
      <w:r w:rsidRPr="0026194B">
        <w:t>multilevel</w:t>
      </w:r>
      <w:r w:rsidR="000C4892">
        <w:t xml:space="preserve"> </w:t>
      </w:r>
      <w:r w:rsidRPr="0026194B">
        <w:t>perinatal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operational.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based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principle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equal</w:t>
      </w:r>
      <w:r w:rsidR="000C4892">
        <w:t xml:space="preserve"> </w:t>
      </w:r>
      <w:r w:rsidRPr="0026194B">
        <w:t>access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appropriate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effective</w:t>
      </w:r>
      <w:r w:rsidR="000C4892">
        <w:t xml:space="preserve"> </w:t>
      </w:r>
      <w:r w:rsidRPr="0026194B">
        <w:t>specialized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care.</w:t>
      </w:r>
    </w:p>
    <w:p w14:paraId="7E6135FE" w14:textId="77777777" w:rsidR="00BD3DD6" w:rsidRPr="0026194B" w:rsidRDefault="00BD3DD6" w:rsidP="00E95D0C">
      <w:pPr>
        <w:pStyle w:val="SingleTxtG"/>
      </w:pPr>
      <w:r w:rsidRPr="0026194B">
        <w:lastRenderedPageBreak/>
        <w:t>337.</w:t>
      </w:r>
      <w:r w:rsidRPr="0026194B">
        <w:tab/>
        <w:t>The</w:t>
      </w:r>
      <w:r w:rsidR="000C4892">
        <w:t xml:space="preserve"> </w:t>
      </w:r>
      <w:r w:rsidRPr="0026194B">
        <w:t>country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IV</w:t>
      </w:r>
      <w:r w:rsidR="000C4892">
        <w:t xml:space="preserve"> </w:t>
      </w:r>
      <w:r w:rsidRPr="0026194B">
        <w:t>perinatal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centre,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Mother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Centre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Applied</w:t>
      </w:r>
      <w:r w:rsidR="000C4892">
        <w:t xml:space="preserve"> </w:t>
      </w:r>
      <w:r w:rsidRPr="0026194B">
        <w:t>Research</w:t>
      </w:r>
      <w:r w:rsidR="000C4892">
        <w:t xml:space="preserve"> </w:t>
      </w:r>
      <w:r w:rsidRPr="0026194B">
        <w:t>17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III</w:t>
      </w:r>
      <w:r w:rsidR="000C4892">
        <w:t xml:space="preserve"> </w:t>
      </w:r>
      <w:r w:rsidRPr="0026194B">
        <w:t>perinatal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centres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27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II</w:t>
      </w:r>
      <w:r w:rsidR="000C4892">
        <w:t xml:space="preserve"> </w:t>
      </w:r>
      <w:r w:rsidRPr="0026194B">
        <w:t>perinatal</w:t>
      </w:r>
      <w:r w:rsidR="000C4892">
        <w:t xml:space="preserve"> </w:t>
      </w:r>
      <w:r w:rsidRPr="0026194B">
        <w:t>care</w:t>
      </w:r>
      <w:r w:rsidR="000C4892">
        <w:t xml:space="preserve"> </w:t>
      </w:r>
      <w:r w:rsidRPr="0026194B">
        <w:t>centres.</w:t>
      </w:r>
    </w:p>
    <w:p w14:paraId="72616029" w14:textId="77777777" w:rsidR="00BD3DD6" w:rsidRPr="0026194B" w:rsidRDefault="00BD3DD6" w:rsidP="00E95D0C">
      <w:pPr>
        <w:pStyle w:val="SingleTxtG"/>
      </w:pPr>
      <w:r w:rsidRPr="0026194B">
        <w:t>338.</w:t>
      </w:r>
      <w:r w:rsidRPr="0026194B">
        <w:tab/>
        <w:t>In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contraceptive</w:t>
      </w:r>
      <w:r w:rsidR="000C4892">
        <w:t xml:space="preserve"> </w:t>
      </w:r>
      <w:r w:rsidRPr="0026194B">
        <w:t>devices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available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public,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men.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choose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whichever</w:t>
      </w:r>
      <w:r w:rsidR="000C4892">
        <w:t xml:space="preserve"> </w:t>
      </w:r>
      <w:r w:rsidRPr="0026194B">
        <w:t>method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contraception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wish.</w:t>
      </w:r>
    </w:p>
    <w:p w14:paraId="1CB2EDB9" w14:textId="77777777" w:rsidR="00BD3DD6" w:rsidRPr="0026194B" w:rsidRDefault="00BD3DD6" w:rsidP="00E95D0C">
      <w:pPr>
        <w:pStyle w:val="SingleTxtG"/>
      </w:pPr>
      <w:r w:rsidRPr="0026194B">
        <w:t>339.</w:t>
      </w:r>
      <w:r w:rsidRPr="0026194B">
        <w:tab/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steps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availability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accessibility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various</w:t>
      </w:r>
      <w:r w:rsidR="000C4892">
        <w:t xml:space="preserve"> </w:t>
      </w:r>
      <w:r w:rsidRPr="0026194B">
        <w:t>methods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contraception.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network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pharmacies</w:t>
      </w:r>
      <w:r w:rsidR="000C4892">
        <w:t xml:space="preserve"> </w:t>
      </w:r>
      <w:r w:rsidRPr="0026194B">
        <w:t>offers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wide</w:t>
      </w:r>
      <w:r w:rsidR="000C4892">
        <w:t xml:space="preserve"> </w:t>
      </w:r>
      <w:r w:rsidRPr="0026194B">
        <w:t>range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contraceptive</w:t>
      </w:r>
      <w:r w:rsidR="000C4892">
        <w:t xml:space="preserve"> </w:t>
      </w:r>
      <w:r w:rsidRPr="0026194B">
        <w:t>devices,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barrier,</w:t>
      </w:r>
      <w:r w:rsidR="000C4892">
        <w:t xml:space="preserve"> </w:t>
      </w:r>
      <w:r w:rsidRPr="0026194B">
        <w:t>mechanical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hormonal</w:t>
      </w:r>
      <w:r w:rsidR="000C4892">
        <w:t xml:space="preserve"> </w:t>
      </w:r>
      <w:r w:rsidRPr="0026194B">
        <w:t>contraceptives,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cost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US$</w:t>
      </w:r>
      <w:r w:rsidR="000C4892">
        <w:t xml:space="preserve"> </w:t>
      </w:r>
      <w:r w:rsidRPr="0026194B">
        <w:t>10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month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average.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doctor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prescription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required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obtain</w:t>
      </w:r>
      <w:r w:rsidR="000C4892">
        <w:t xml:space="preserve"> </w:t>
      </w:r>
      <w:r w:rsidRPr="0026194B">
        <w:t>hormonal</w:t>
      </w:r>
      <w:r w:rsidR="000C4892">
        <w:t xml:space="preserve"> </w:t>
      </w:r>
      <w:r w:rsidRPr="0026194B">
        <w:t>contraceptives,</w:t>
      </w:r>
      <w:r w:rsidR="000C4892">
        <w:t xml:space="preserve"> </w:t>
      </w:r>
      <w:proofErr w:type="gramStart"/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exception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emergency</w:t>
      </w:r>
      <w:r w:rsidR="000C4892">
        <w:t xml:space="preserve"> </w:t>
      </w:r>
      <w:r w:rsidRPr="0026194B">
        <w:t>contraceptives.</w:t>
      </w:r>
    </w:p>
    <w:p w14:paraId="17568A2E" w14:textId="77777777" w:rsidR="00BD3DD6" w:rsidRPr="0026194B" w:rsidRDefault="00BD3DD6" w:rsidP="00E95D0C">
      <w:pPr>
        <w:pStyle w:val="SingleTxtG"/>
      </w:pPr>
      <w:r w:rsidRPr="0026194B">
        <w:t>340.</w:t>
      </w:r>
      <w:r w:rsidRPr="0026194B">
        <w:tab/>
        <w:t>In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decide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themselves</w:t>
      </w:r>
      <w:r w:rsidR="000C4892">
        <w:t xml:space="preserve"> </w:t>
      </w:r>
      <w:r w:rsidRPr="0026194B">
        <w:t>whether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wish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children.</w:t>
      </w:r>
    </w:p>
    <w:p w14:paraId="6DFFD47C" w14:textId="77777777" w:rsidR="00BD3DD6" w:rsidRPr="0026194B" w:rsidRDefault="00BD3DD6" w:rsidP="00E95D0C">
      <w:pPr>
        <w:pStyle w:val="SingleTxtG"/>
      </w:pPr>
      <w:r w:rsidRPr="0026194B">
        <w:t>341.</w:t>
      </w:r>
      <w:r w:rsidRPr="0026194B">
        <w:tab/>
        <w:t>Pre-abortion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counselling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introduced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view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reducing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burden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couples.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health-care</w:t>
      </w:r>
      <w:r w:rsidR="000C4892">
        <w:t xml:space="preserve"> </w:t>
      </w:r>
      <w:r w:rsidRPr="0026194B">
        <w:t>facilities,</w:t>
      </w:r>
      <w:r w:rsidR="000C4892">
        <w:t xml:space="preserve"> </w:t>
      </w:r>
      <w:r w:rsidRPr="0026194B">
        <w:t>pre-abortion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counselling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available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seek</w:t>
      </w:r>
      <w:r w:rsidR="000C4892">
        <w:t xml:space="preserve"> </w:t>
      </w:r>
      <w:r w:rsidRPr="0026194B">
        <w:t>termination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pregnancy.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full-time</w:t>
      </w:r>
      <w:r w:rsidR="000C4892">
        <w:t xml:space="preserve"> </w:t>
      </w:r>
      <w:r w:rsidRPr="0026194B">
        <w:t>psychologist</w:t>
      </w:r>
      <w:r w:rsidR="000C4892">
        <w:t xml:space="preserve"> </w:t>
      </w:r>
      <w:r w:rsidRPr="0026194B">
        <w:t>post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created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women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clinics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provide</w:t>
      </w:r>
      <w:r w:rsidR="000C4892">
        <w:t xml:space="preserve"> </w:t>
      </w:r>
      <w:r w:rsidRPr="0026194B">
        <w:t>pre-abortion</w:t>
      </w:r>
      <w:r w:rsidR="000C4892">
        <w:t xml:space="preserve"> </w:t>
      </w:r>
      <w:r w:rsidRPr="0026194B">
        <w:t>counselling.</w:t>
      </w:r>
    </w:p>
    <w:p w14:paraId="0A8787B8" w14:textId="77777777" w:rsidR="00BD3DD6" w:rsidRPr="0026194B" w:rsidRDefault="00BD3DD6" w:rsidP="00E95D0C">
      <w:pPr>
        <w:pStyle w:val="SingleTxtG"/>
      </w:pPr>
      <w:r w:rsidRPr="0026194B">
        <w:t>342.</w:t>
      </w:r>
      <w:r w:rsidRPr="0026194B">
        <w:tab/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20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underwent</w:t>
      </w:r>
      <w:r w:rsidR="000C4892">
        <w:t xml:space="preserve"> </w:t>
      </w:r>
      <w:r w:rsidRPr="0026194B">
        <w:t>pre-abortion</w:t>
      </w:r>
      <w:r w:rsidR="000C4892">
        <w:t xml:space="preserve"> </w:t>
      </w:r>
      <w:r w:rsidRPr="0026194B">
        <w:t>counselling</w:t>
      </w:r>
      <w:r w:rsidR="000C4892">
        <w:t xml:space="preserve"> </w:t>
      </w:r>
      <w:r w:rsidRPr="0026194B">
        <w:t>decided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keep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child.</w:t>
      </w:r>
    </w:p>
    <w:p w14:paraId="0C6E5C43" w14:textId="77777777" w:rsidR="00BD3DD6" w:rsidRPr="0026194B" w:rsidRDefault="00BD3DD6" w:rsidP="00E95D0C">
      <w:pPr>
        <w:pStyle w:val="SingleTxtG"/>
      </w:pPr>
      <w:r w:rsidRPr="0026194B">
        <w:t>343.</w:t>
      </w:r>
      <w:r w:rsidRPr="0026194B">
        <w:tab/>
        <w:t>During</w:t>
      </w:r>
      <w:r w:rsidR="000C4892">
        <w:t xml:space="preserve"> </w:t>
      </w:r>
      <w:r w:rsidRPr="0026194B">
        <w:t>pre-abortion</w:t>
      </w:r>
      <w:r w:rsidR="000C4892">
        <w:t xml:space="preserve"> </w:t>
      </w:r>
      <w:r w:rsidRPr="0026194B">
        <w:t>counselling,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woman</w:t>
      </w:r>
      <w:r w:rsidR="000C4892">
        <w:t xml:space="preserve"> </w:t>
      </w:r>
      <w:r w:rsidRPr="0026194B">
        <w:t>(and</w:t>
      </w:r>
      <w:r w:rsidR="000C4892">
        <w:t xml:space="preserve"> </w:t>
      </w:r>
      <w:r w:rsidRPr="0026194B">
        <w:t>her</w:t>
      </w:r>
      <w:r w:rsidR="000C4892">
        <w:t xml:space="preserve"> </w:t>
      </w:r>
      <w:r w:rsidRPr="0026194B">
        <w:t>partner,</w:t>
      </w:r>
      <w:r w:rsidR="000C4892">
        <w:t xml:space="preserve"> </w:t>
      </w:r>
      <w:r w:rsidRPr="0026194B">
        <w:t>if</w:t>
      </w:r>
      <w:r w:rsidR="000C4892">
        <w:t xml:space="preserve"> </w:t>
      </w:r>
      <w:r w:rsidRPr="0026194B">
        <w:t>so</w:t>
      </w:r>
      <w:r w:rsidR="000C4892">
        <w:t xml:space="preserve"> </w:t>
      </w:r>
      <w:r w:rsidRPr="0026194B">
        <w:t>desired)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given</w:t>
      </w:r>
      <w:r w:rsidR="000C4892">
        <w:t xml:space="preserve"> </w:t>
      </w:r>
      <w:r w:rsidRPr="0026194B">
        <w:t>full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about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harm</w:t>
      </w:r>
      <w:r w:rsidR="000C4892">
        <w:t xml:space="preserve"> </w:t>
      </w:r>
      <w:r w:rsidRPr="0026194B">
        <w:t>done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abortion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possible</w:t>
      </w:r>
      <w:r w:rsidR="000C4892">
        <w:t xml:space="preserve"> </w:t>
      </w:r>
      <w:r w:rsidRPr="0026194B">
        <w:t>complications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terminating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pregnancy.</w:t>
      </w:r>
    </w:p>
    <w:p w14:paraId="00D63595" w14:textId="77777777" w:rsidR="00BD3DD6" w:rsidRPr="0026194B" w:rsidRDefault="00BD3DD6" w:rsidP="00E95D0C">
      <w:pPr>
        <w:pStyle w:val="SingleTxtG"/>
      </w:pPr>
      <w:r w:rsidRPr="0026194B">
        <w:t>344.</w:t>
      </w:r>
      <w:r w:rsidRPr="0026194B">
        <w:tab/>
        <w:t>By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abortion</w:t>
      </w:r>
      <w:r w:rsidR="000C4892">
        <w:t xml:space="preserve"> </w:t>
      </w:r>
      <w:r w:rsidRPr="0026194B">
        <w:t>rate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childbearing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had</w:t>
      </w:r>
      <w:r w:rsidR="000C4892">
        <w:t xml:space="preserve"> </w:t>
      </w:r>
      <w:r w:rsidRPr="0026194B">
        <w:t>fallen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10.5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1,000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age</w:t>
      </w:r>
      <w:r w:rsidR="000C4892">
        <w:t xml:space="preserve"> </w:t>
      </w:r>
      <w:r w:rsidRPr="0026194B">
        <w:t>(from</w:t>
      </w:r>
      <w:r w:rsidR="000C4892">
        <w:t xml:space="preserve"> </w:t>
      </w:r>
      <w:r w:rsidRPr="0026194B">
        <w:t>13.5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1,000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2010)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adolescent</w:t>
      </w:r>
      <w:r w:rsidR="000C4892">
        <w:t xml:space="preserve"> </w:t>
      </w:r>
      <w:r w:rsidRPr="0026194B">
        <w:t>girls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0.48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1,000</w:t>
      </w:r>
      <w:r w:rsidR="000C4892">
        <w:t xml:space="preserve"> </w:t>
      </w:r>
      <w:r w:rsidRPr="0026194B">
        <w:t>(from</w:t>
      </w:r>
      <w:r w:rsidR="000C4892">
        <w:t xml:space="preserve"> </w:t>
      </w:r>
      <w:r w:rsidRPr="0026194B">
        <w:t>1.8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1,000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2010).</w:t>
      </w:r>
    </w:p>
    <w:p w14:paraId="34D2544B" w14:textId="77777777" w:rsidR="00BD3DD6" w:rsidRPr="0026194B" w:rsidRDefault="00531CFB" w:rsidP="00531CFB">
      <w:pPr>
        <w:pStyle w:val="H23G"/>
      </w:pPr>
      <w:r>
        <w:tab/>
      </w:r>
      <w:r>
        <w:tab/>
      </w:r>
      <w:r w:rsidR="00BD3DD6" w:rsidRPr="0026194B">
        <w:t>Right</w:t>
      </w:r>
      <w:r w:rsidR="000C4892">
        <w:t xml:space="preserve"> </w:t>
      </w:r>
      <w:r w:rsidR="00BD3DD6" w:rsidRPr="0026194B">
        <w:t>to</w:t>
      </w:r>
      <w:r w:rsidR="000C4892">
        <w:t xml:space="preserve"> </w:t>
      </w:r>
      <w:r w:rsidR="00BD3DD6" w:rsidRPr="0026194B">
        <w:t>education</w:t>
      </w:r>
    </w:p>
    <w:p w14:paraId="03F89FD0" w14:textId="77777777" w:rsidR="00BD3DD6" w:rsidRPr="0026194B" w:rsidRDefault="00BD3DD6" w:rsidP="00E95D0C">
      <w:pPr>
        <w:pStyle w:val="SingleTxtG"/>
      </w:pPr>
      <w:r w:rsidRPr="0026194B">
        <w:t>345.</w:t>
      </w:r>
      <w:r w:rsidRPr="0026194B">
        <w:tab/>
        <w:t>Higher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available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everyone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his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her</w:t>
      </w:r>
      <w:r w:rsidR="000C4892">
        <w:t xml:space="preserve"> </w:t>
      </w:r>
      <w:r w:rsidRPr="0026194B">
        <w:t>individual</w:t>
      </w:r>
      <w:r w:rsidR="000C4892">
        <w:t xml:space="preserve"> </w:t>
      </w:r>
      <w:r w:rsidRPr="0026194B">
        <w:t>capacities.</w:t>
      </w:r>
      <w:r w:rsidR="000C4892">
        <w:t xml:space="preserve"> </w:t>
      </w:r>
      <w:r w:rsidRPr="0026194B">
        <w:t>Everyone</w:t>
      </w:r>
      <w:r w:rsidR="000C4892">
        <w:t xml:space="preserve"> </w:t>
      </w:r>
      <w:r w:rsidRPr="0026194B">
        <w:t>may,</w:t>
      </w:r>
      <w:r w:rsidR="000C4892">
        <w:t xml:space="preserve"> </w:t>
      </w:r>
      <w:proofErr w:type="gramStart"/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basis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competitive</w:t>
      </w:r>
      <w:r w:rsidR="000C4892">
        <w:t xml:space="preserve"> </w:t>
      </w:r>
      <w:r w:rsidRPr="0026194B">
        <w:t>examination,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appropriate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free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charge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institution.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guaranteed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article</w:t>
      </w:r>
      <w:r w:rsidR="000C4892">
        <w:t xml:space="preserve"> </w:t>
      </w:r>
      <w:r w:rsidRPr="0026194B">
        <w:t>49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Constitution.</w:t>
      </w:r>
    </w:p>
    <w:p w14:paraId="74179004" w14:textId="77777777" w:rsidR="00BD3DD6" w:rsidRPr="0026194B" w:rsidRDefault="00BD3DD6" w:rsidP="00E95D0C">
      <w:pPr>
        <w:pStyle w:val="SingleTxtG"/>
      </w:pPr>
      <w:r w:rsidRPr="0026194B">
        <w:t>346.</w:t>
      </w:r>
      <w:r w:rsidRPr="0026194B">
        <w:tab/>
        <w:t>Citizens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foreign</w:t>
      </w:r>
      <w:r w:rsidR="000C4892">
        <w:t xml:space="preserve"> </w:t>
      </w:r>
      <w:r w:rsidRPr="0026194B">
        <w:t>nationals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stateless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permanently</w:t>
      </w:r>
      <w:r w:rsidR="000C4892">
        <w:t xml:space="preserve"> </w:t>
      </w:r>
      <w:r w:rsidRPr="0026194B">
        <w:t>residing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foreign</w:t>
      </w:r>
      <w:r w:rsidR="000C4892">
        <w:t xml:space="preserve"> </w:t>
      </w:r>
      <w:r w:rsidRPr="0026194B">
        <w:t>nationals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stateless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granted</w:t>
      </w:r>
      <w:r w:rsidR="000C4892">
        <w:t xml:space="preserve"> </w:t>
      </w:r>
      <w:r w:rsidRPr="0026194B">
        <w:t>refugee</w:t>
      </w:r>
      <w:r w:rsidR="000C4892">
        <w:t xml:space="preserve"> </w:t>
      </w:r>
      <w:r w:rsidRPr="0026194B">
        <w:t>status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asylum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enter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competitive</w:t>
      </w:r>
      <w:r w:rsidR="000C4892">
        <w:t xml:space="preserve"> </w:t>
      </w:r>
      <w:r w:rsidRPr="0026194B">
        <w:t>examination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higher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higher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funded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budget,</w:t>
      </w:r>
      <w:r w:rsidR="000C4892">
        <w:t xml:space="preserve"> </w:t>
      </w:r>
      <w:r w:rsidRPr="0026194B">
        <w:t>if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never</w:t>
      </w:r>
      <w:r w:rsidR="000C4892">
        <w:t xml:space="preserve"> </w:t>
      </w:r>
      <w:r w:rsidRPr="0026194B">
        <w:t>before</w:t>
      </w:r>
      <w:r w:rsidR="000C4892">
        <w:t xml:space="preserve"> </w:t>
      </w:r>
      <w:r w:rsidRPr="0026194B">
        <w:t>received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funded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budget,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private</w:t>
      </w:r>
      <w:r w:rsidR="000C4892">
        <w:t xml:space="preserve"> </w:t>
      </w:r>
      <w:r w:rsidRPr="0026194B">
        <w:t>higher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fee.</w:t>
      </w:r>
    </w:p>
    <w:p w14:paraId="46FCDA68" w14:textId="77777777" w:rsidR="00BD3DD6" w:rsidRPr="0026194B" w:rsidRDefault="00BD3DD6" w:rsidP="00E95D0C">
      <w:pPr>
        <w:pStyle w:val="SingleTxtG"/>
      </w:pPr>
      <w:r w:rsidRPr="0026194B">
        <w:t>347.</w:t>
      </w:r>
      <w:r w:rsidRPr="0026194B">
        <w:tab/>
        <w:t>The</w:t>
      </w:r>
      <w:r w:rsidR="000C4892">
        <w:t xml:space="preserve"> </w:t>
      </w:r>
      <w:r w:rsidRPr="0026194B">
        <w:t>statistics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2018/19</w:t>
      </w:r>
      <w:r w:rsidR="000C4892">
        <w:t xml:space="preserve"> </w:t>
      </w:r>
      <w:r w:rsidRPr="0026194B">
        <w:t>academic</w:t>
      </w:r>
      <w:r w:rsidR="000C4892">
        <w:t xml:space="preserve"> </w:t>
      </w:r>
      <w:r w:rsidRPr="0026194B">
        <w:t>year</w:t>
      </w:r>
      <w:r w:rsidR="000C4892">
        <w:t xml:space="preserve"> </w:t>
      </w:r>
      <w:r w:rsidRPr="0026194B">
        <w:t>show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following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enrolled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higher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institutions:</w:t>
      </w:r>
    </w:p>
    <w:p w14:paraId="6D53AE0E" w14:textId="57C5C90E" w:rsidR="00BD3DD6" w:rsidRPr="0026194B" w:rsidRDefault="00BD3DD6" w:rsidP="005141E7">
      <w:pPr>
        <w:pStyle w:val="Bullet1G"/>
      </w:pPr>
      <w:r w:rsidRPr="0026194B">
        <w:t>268,102</w:t>
      </w:r>
      <w:r w:rsidR="000C4892">
        <w:t xml:space="preserve"> </w:t>
      </w:r>
      <w:r w:rsidRPr="0026194B">
        <w:t>undergraduate</w:t>
      </w:r>
      <w:r w:rsidR="000C4892">
        <w:t xml:space="preserve"> </w:t>
      </w:r>
      <w:r w:rsidRPr="0026194B">
        <w:t>students,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142,447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(53.1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845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</w:p>
    <w:p w14:paraId="3E494CF7" w14:textId="59BF0DBA" w:rsidR="00BD3DD6" w:rsidRPr="0026194B" w:rsidRDefault="00BD3DD6" w:rsidP="005141E7">
      <w:pPr>
        <w:pStyle w:val="Bullet1G"/>
      </w:pPr>
      <w:r w:rsidRPr="0026194B">
        <w:t>14,705</w:t>
      </w:r>
      <w:r w:rsidR="000C4892">
        <w:t xml:space="preserve"> </w:t>
      </w:r>
      <w:r w:rsidRPr="0026194B">
        <w:t>master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students,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5,919</w:t>
      </w:r>
      <w:r w:rsidR="000C4892">
        <w:t xml:space="preserve"> </w:t>
      </w:r>
      <w:r w:rsidRPr="0026194B">
        <w:t>(40.3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</w:t>
      </w:r>
      <w:r w:rsidR="000C4892">
        <w:t xml:space="preserve"> </w:t>
      </w:r>
      <w:r w:rsidRPr="0026194B">
        <w:t>women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23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</w:t>
      </w:r>
    </w:p>
    <w:p w14:paraId="1D1A7F91" w14:textId="77777777" w:rsidR="00BD3DD6" w:rsidRPr="0026194B" w:rsidRDefault="00BD3DD6" w:rsidP="00E95D0C">
      <w:pPr>
        <w:pStyle w:val="SingleTxtG"/>
      </w:pPr>
      <w:r w:rsidRPr="0026194B">
        <w:t>348.</w:t>
      </w:r>
      <w:r w:rsidRPr="0026194B">
        <w:tab/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113,297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enrolled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specialized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education,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whom</w:t>
      </w:r>
      <w:r w:rsidR="000C4892">
        <w:t xml:space="preserve"> </w:t>
      </w:r>
      <w:r w:rsidRPr="0026194B">
        <w:t>57,439</w:t>
      </w:r>
      <w:r w:rsidR="000C4892">
        <w:t xml:space="preserve"> </w:t>
      </w:r>
      <w:r w:rsidRPr="0026194B">
        <w:t>(50.7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male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55,858</w:t>
      </w:r>
      <w:r w:rsidR="000C4892">
        <w:t xml:space="preserve"> </w:t>
      </w:r>
      <w:r w:rsidRPr="0026194B">
        <w:t>(49.3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</w:t>
      </w:r>
      <w:r w:rsidR="000C4892">
        <w:t xml:space="preserve"> </w:t>
      </w:r>
      <w:r w:rsidRPr="0026194B">
        <w:t>female.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771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disabilities,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represent</w:t>
      </w:r>
      <w:r w:rsidR="000C4892">
        <w:t xml:space="preserve"> </w:t>
      </w:r>
      <w:r w:rsidRPr="0026194B">
        <w:t>0.7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total.</w:t>
      </w:r>
    </w:p>
    <w:p w14:paraId="1C9C9D5E" w14:textId="77777777" w:rsidR="00BD3DD6" w:rsidRPr="0026194B" w:rsidRDefault="00BD3DD6" w:rsidP="00E95D0C">
      <w:pPr>
        <w:pStyle w:val="SingleTxtG"/>
      </w:pPr>
      <w:r w:rsidRPr="0026194B">
        <w:t>349.</w:t>
      </w:r>
      <w:r w:rsidRPr="0026194B">
        <w:tab/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65,705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enrolled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vocational</w:t>
      </w:r>
      <w:r w:rsidR="000C4892">
        <w:t xml:space="preserve"> </w:t>
      </w:r>
      <w:r w:rsidRPr="0026194B">
        <w:t>training,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whom</w:t>
      </w:r>
      <w:r w:rsidR="000C4892">
        <w:t xml:space="preserve"> </w:t>
      </w:r>
      <w:r w:rsidRPr="0026194B">
        <w:t>44,145</w:t>
      </w:r>
      <w:r w:rsidR="000C4892">
        <w:t xml:space="preserve"> </w:t>
      </w:r>
      <w:r w:rsidRPr="0026194B">
        <w:t>(67.2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male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21,560</w:t>
      </w:r>
      <w:r w:rsidR="000C4892">
        <w:t xml:space="preserve"> </w:t>
      </w:r>
      <w:r w:rsidRPr="0026194B">
        <w:t>(32.8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</w:t>
      </w:r>
      <w:r w:rsidR="000C4892">
        <w:t xml:space="preserve"> </w:t>
      </w:r>
      <w:r w:rsidRPr="0026194B">
        <w:t>female.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557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disabilities,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represent</w:t>
      </w:r>
      <w:r w:rsidR="000C4892">
        <w:t xml:space="preserve"> </w:t>
      </w:r>
      <w:r w:rsidRPr="0026194B">
        <w:t>0.85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total.</w:t>
      </w:r>
    </w:p>
    <w:p w14:paraId="3F4DE1C3" w14:textId="77777777" w:rsidR="00BD3DD6" w:rsidRPr="0026194B" w:rsidRDefault="00BD3DD6" w:rsidP="00E95D0C">
      <w:pPr>
        <w:pStyle w:val="SingleTxtG"/>
      </w:pPr>
      <w:r w:rsidRPr="0026194B">
        <w:t>350.</w:t>
      </w:r>
      <w:r w:rsidRPr="0026194B">
        <w:tab/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September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996,018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enrolled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education.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these,</w:t>
      </w:r>
      <w:r w:rsidR="000C4892">
        <w:t xml:space="preserve"> </w:t>
      </w:r>
      <w:r w:rsidRPr="0026194B">
        <w:t>503,774</w:t>
      </w:r>
      <w:r w:rsidR="000C4892">
        <w:t xml:space="preserve"> </w:t>
      </w:r>
      <w:r w:rsidRPr="0026194B">
        <w:t>(50.6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male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492,244</w:t>
      </w:r>
      <w:r w:rsidR="000C4892">
        <w:t xml:space="preserve"> </w:t>
      </w:r>
      <w:r w:rsidRPr="0026194B">
        <w:t>(49.4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cent)</w:t>
      </w:r>
      <w:r w:rsidR="000C4892">
        <w:t xml:space="preserve"> </w:t>
      </w:r>
      <w:r w:rsidRPr="0026194B">
        <w:t>female.</w:t>
      </w:r>
    </w:p>
    <w:p w14:paraId="29DABBAD" w14:textId="77777777" w:rsidR="00BD3DD6" w:rsidRPr="0026194B" w:rsidRDefault="00BD3DD6" w:rsidP="00E95D0C">
      <w:pPr>
        <w:pStyle w:val="SingleTxtG"/>
      </w:pPr>
      <w:r w:rsidRPr="0026194B">
        <w:lastRenderedPageBreak/>
        <w:t>351.</w:t>
      </w:r>
      <w:r w:rsidRPr="0026194B">
        <w:tab/>
        <w:t>Records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kept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aged</w:t>
      </w:r>
      <w:r w:rsidR="000C4892">
        <w:t xml:space="preserve"> </w:t>
      </w:r>
      <w:r w:rsidRPr="0026194B">
        <w:t>0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view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ensuring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exercise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constitutional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basic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universal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compulsory,</w:t>
      </w:r>
      <w:r w:rsidR="000C4892">
        <w:t xml:space="preserve"> </w:t>
      </w:r>
      <w:r w:rsidRPr="0026194B">
        <w:t>facilitating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transition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compulsory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education,</w:t>
      </w:r>
      <w:r w:rsidR="000C4892">
        <w:t xml:space="preserve"> </w:t>
      </w:r>
      <w:r w:rsidRPr="0026194B">
        <w:t>identifying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not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taking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return</w:t>
      </w:r>
      <w:r w:rsidR="000C4892">
        <w:t xml:space="preserve"> </w:t>
      </w:r>
      <w:r w:rsidRPr="0026194B">
        <w:t>them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school,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creating</w:t>
      </w:r>
      <w:r w:rsidR="000C4892">
        <w:t xml:space="preserve"> </w:t>
      </w:r>
      <w:r w:rsidRPr="0026194B">
        <w:t>conditions</w:t>
      </w:r>
      <w:r w:rsidR="000C4892">
        <w:t xml:space="preserve"> </w:t>
      </w:r>
      <w:r w:rsidRPr="0026194B">
        <w:t>conducive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effective</w:t>
      </w:r>
      <w:r w:rsidR="000C4892">
        <w:t xml:space="preserve"> </w:t>
      </w:r>
      <w:r w:rsidRPr="0026194B">
        <w:t>functioning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system.</w:t>
      </w:r>
    </w:p>
    <w:p w14:paraId="475E9A6A" w14:textId="77777777" w:rsidR="00BD3DD6" w:rsidRPr="0026194B" w:rsidRDefault="00BD3DD6" w:rsidP="00E95D0C">
      <w:pPr>
        <w:pStyle w:val="SingleTxtG"/>
      </w:pPr>
      <w:r w:rsidRPr="0026194B">
        <w:t>352.</w:t>
      </w:r>
      <w:r w:rsidRPr="0026194B">
        <w:tab/>
        <w:t>The</w:t>
      </w:r>
      <w:r w:rsidR="000C4892">
        <w:t xml:space="preserve"> </w:t>
      </w:r>
      <w:r w:rsidRPr="0026194B">
        <w:t>child</w:t>
      </w:r>
      <w:r w:rsidR="000C4892">
        <w:t xml:space="preserve"> </w:t>
      </w:r>
      <w:r w:rsidRPr="0026194B">
        <w:t>registration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regulations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procedure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registration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required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undergo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education,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1493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8</w:t>
      </w:r>
      <w:r w:rsidR="000C4892">
        <w:t xml:space="preserve"> </w:t>
      </w:r>
      <w:r w:rsidRPr="0026194B">
        <w:t>November</w:t>
      </w:r>
      <w:r w:rsidR="000C4892">
        <w:t xml:space="preserve"> </w:t>
      </w:r>
      <w:r w:rsidRPr="0026194B">
        <w:t>2006.</w:t>
      </w:r>
    </w:p>
    <w:p w14:paraId="1356A1B0" w14:textId="77777777" w:rsidR="00BD3DD6" w:rsidRPr="0026194B" w:rsidRDefault="00BD3DD6" w:rsidP="00E95D0C">
      <w:pPr>
        <w:pStyle w:val="SingleTxtG"/>
      </w:pPr>
      <w:r w:rsidRPr="0026194B">
        <w:t>353.</w:t>
      </w:r>
      <w:r w:rsidRPr="0026194B">
        <w:tab/>
        <w:t>As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15</w:t>
      </w:r>
      <w:r w:rsidR="000C4892">
        <w:t xml:space="preserve"> </w:t>
      </w:r>
      <w:r w:rsidRPr="0026194B">
        <w:t>September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database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physical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needs</w:t>
      </w:r>
      <w:r w:rsidR="000C4892">
        <w:t xml:space="preserve"> </w:t>
      </w:r>
      <w:r w:rsidRPr="0026194B">
        <w:t>included</w:t>
      </w:r>
      <w:r w:rsidR="000C4892">
        <w:t xml:space="preserve"> </w:t>
      </w:r>
      <w:r w:rsidRPr="0026194B">
        <w:t>161,694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needs,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whom</w:t>
      </w:r>
      <w:r w:rsidR="000C4892">
        <w:t xml:space="preserve"> </w:t>
      </w:r>
      <w:r w:rsidRPr="0026194B">
        <w:t>12,646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disabilities.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amounts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8.67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aged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18</w:t>
      </w:r>
      <w:r w:rsidR="000C4892">
        <w:t xml:space="preserve"> </w:t>
      </w:r>
      <w:r w:rsidRPr="0026194B">
        <w:t>years.</w:t>
      </w:r>
    </w:p>
    <w:p w14:paraId="7D8593DB" w14:textId="77777777" w:rsidR="00BD3DD6" w:rsidRPr="0026194B" w:rsidRDefault="00BD3DD6" w:rsidP="00E95D0C">
      <w:pPr>
        <w:pStyle w:val="SingleTxtG"/>
      </w:pPr>
      <w:r w:rsidRPr="0026194B">
        <w:t>354.</w:t>
      </w:r>
      <w:r w:rsidRPr="0026194B">
        <w:tab/>
        <w:t>The</w:t>
      </w:r>
      <w:r w:rsidR="000C4892">
        <w:t xml:space="preserve"> </w:t>
      </w:r>
      <w:r w:rsidRPr="0026194B">
        <w:t>following</w:t>
      </w:r>
      <w:r w:rsidR="000C4892">
        <w:t xml:space="preserve"> </w:t>
      </w:r>
      <w:r w:rsidRPr="0026194B">
        <w:t>measures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taken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expand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opportunities</w:t>
      </w:r>
      <w:r w:rsidR="000C4892">
        <w:t xml:space="preserve"> </w:t>
      </w:r>
      <w:r w:rsidRPr="0026194B">
        <w:t>available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physical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needs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area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education:</w:t>
      </w:r>
    </w:p>
    <w:p w14:paraId="08863E3C" w14:textId="117E8B24" w:rsidR="00BD3DD6" w:rsidRPr="0026194B" w:rsidRDefault="00BD3DD6" w:rsidP="007A24D5">
      <w:pPr>
        <w:pStyle w:val="Bullet1G"/>
      </w:pPr>
      <w:r w:rsidRPr="0026194B">
        <w:t>The</w:t>
      </w:r>
      <w:r w:rsidR="000C4892">
        <w:t xml:space="preserve"> </w:t>
      </w:r>
      <w:r w:rsidRPr="0026194B">
        <w:t>draft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new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Code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amended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focus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principle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inclusive</w:t>
      </w:r>
      <w:r w:rsidR="000C4892">
        <w:t xml:space="preserve"> </w:t>
      </w:r>
      <w:r w:rsidRPr="0026194B">
        <w:t>education,</w:t>
      </w:r>
      <w:r w:rsidR="000C4892">
        <w:t xml:space="preserve"> </w:t>
      </w:r>
      <w:r w:rsidRPr="0026194B">
        <w:t>thereby</w:t>
      </w:r>
      <w:r w:rsidR="000C4892">
        <w:t xml:space="preserve"> </w:t>
      </w:r>
      <w:r w:rsidRPr="0026194B">
        <w:t>ensuring</w:t>
      </w:r>
      <w:r w:rsidR="000C4892">
        <w:t xml:space="preserve"> </w:t>
      </w:r>
      <w:r w:rsidRPr="0026194B">
        <w:t>equal</w:t>
      </w:r>
      <w:r w:rsidR="000C4892">
        <w:t xml:space="preserve"> </w:t>
      </w:r>
      <w:r w:rsidRPr="0026194B">
        <w:t>access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due</w:t>
      </w:r>
      <w:r w:rsidR="000C4892">
        <w:t xml:space="preserve"> </w:t>
      </w:r>
      <w:r w:rsidRPr="0026194B">
        <w:t>regard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individual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needs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individual</w:t>
      </w:r>
      <w:r w:rsidR="000C4892">
        <w:t xml:space="preserve"> </w:t>
      </w:r>
      <w:r w:rsidRPr="0026194B">
        <w:t>capacities</w:t>
      </w:r>
      <w:r w:rsidR="000C4892">
        <w:t xml:space="preserve"> </w:t>
      </w:r>
      <w:r w:rsidRPr="0026194B">
        <w:t>(whether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gifted,</w:t>
      </w:r>
      <w:r w:rsidR="000C4892">
        <w:t xml:space="preserve"> </w:t>
      </w:r>
      <w:r w:rsidRPr="0026194B">
        <w:t>talented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have</w:t>
      </w:r>
      <w:r w:rsidR="000C4892">
        <w:t xml:space="preserve"> </w:t>
      </w:r>
      <w:proofErr w:type="gramStart"/>
      <w:r w:rsidRPr="0026194B">
        <w:t>particular</w:t>
      </w:r>
      <w:r w:rsidR="000C4892">
        <w:t xml:space="preserve"> </w:t>
      </w:r>
      <w:r w:rsidRPr="0026194B">
        <w:t>needs</w:t>
      </w:r>
      <w:proofErr w:type="gramEnd"/>
      <w:r w:rsidR="000C4892">
        <w:t xml:space="preserve"> </w:t>
      </w:r>
      <w:r w:rsidRPr="0026194B">
        <w:t>owing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life</w:t>
      </w:r>
      <w:r w:rsidR="000C4892">
        <w:t xml:space="preserve"> </w:t>
      </w:r>
      <w:r w:rsidRPr="0026194B">
        <w:t>situation,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other</w:t>
      </w:r>
      <w:r w:rsidR="000C4892">
        <w:t xml:space="preserve"> </w:t>
      </w:r>
      <w:r w:rsidRPr="0026194B">
        <w:t>circumstances)</w:t>
      </w:r>
      <w:r w:rsidR="00442367">
        <w:t>.</w:t>
      </w:r>
    </w:p>
    <w:p w14:paraId="210E3913" w14:textId="3EAC8D24" w:rsidR="00BD3DD6" w:rsidRPr="0026194B" w:rsidRDefault="00BD3DD6" w:rsidP="007A24D5">
      <w:pPr>
        <w:pStyle w:val="Bullet1G"/>
      </w:pPr>
      <w:r w:rsidRPr="0026194B">
        <w:t>Pilot</w:t>
      </w:r>
      <w:r w:rsidR="000C4892">
        <w:t xml:space="preserve"> </w:t>
      </w:r>
      <w:r w:rsidRPr="0026194B">
        <w:t>projects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conducted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view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developing</w:t>
      </w:r>
      <w:r w:rsidR="000C4892">
        <w:t xml:space="preserve"> </w:t>
      </w:r>
      <w:r w:rsidRPr="0026194B">
        <w:t>inclusive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processes</w:t>
      </w:r>
      <w:r w:rsidR="00442367">
        <w:t>.</w:t>
      </w:r>
    </w:p>
    <w:p w14:paraId="39B04700" w14:textId="7CAF663B" w:rsidR="00BD3DD6" w:rsidRPr="0026194B" w:rsidRDefault="00BD3DD6" w:rsidP="007A24D5">
      <w:pPr>
        <w:pStyle w:val="Bullet1G"/>
      </w:pPr>
      <w:r w:rsidRPr="0026194B">
        <w:t>Work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way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create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adaptive,</w:t>
      </w:r>
      <w:r w:rsidR="000C4892">
        <w:t xml:space="preserve"> </w:t>
      </w:r>
      <w:r w:rsidRPr="0026194B">
        <w:t>barrier-free</w:t>
      </w:r>
      <w:r w:rsidR="000C4892">
        <w:t xml:space="preserve"> </w:t>
      </w:r>
      <w:r w:rsidRPr="0026194B">
        <w:t>learning</w:t>
      </w:r>
      <w:r w:rsidR="000C4892">
        <w:t xml:space="preserve"> </w:t>
      </w:r>
      <w:r w:rsidRPr="0026194B">
        <w:t>environment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institutions</w:t>
      </w:r>
      <w:r w:rsidR="00442367">
        <w:t>.</w:t>
      </w:r>
    </w:p>
    <w:p w14:paraId="3AA08E36" w14:textId="6FF1E290" w:rsidR="00BD3DD6" w:rsidRPr="0026194B" w:rsidRDefault="00BD3DD6" w:rsidP="007A24D5">
      <w:pPr>
        <w:pStyle w:val="Bullet1G"/>
      </w:pPr>
      <w:r w:rsidRPr="0026194B">
        <w:t>Special</w:t>
      </w:r>
      <w:r w:rsidR="000C4892">
        <w:t xml:space="preserve"> </w:t>
      </w:r>
      <w:r w:rsidRPr="0026194B">
        <w:t>schools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boarding</w:t>
      </w:r>
      <w:r w:rsidR="000C4892">
        <w:t xml:space="preserve"> </w:t>
      </w:r>
      <w:r w:rsidRPr="0026194B">
        <w:t>schools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streamlined</w:t>
      </w:r>
      <w:r w:rsidR="000C4892">
        <w:t xml:space="preserve"> </w:t>
      </w:r>
      <w:r w:rsidRPr="0026194B">
        <w:t>(their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fallen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38.7</w:t>
      </w:r>
      <w:r w:rsidR="000C4892">
        <w:t xml:space="preserve"> </w:t>
      </w:r>
      <w:r w:rsidRPr="0026194B">
        <w:t>per</w:t>
      </w:r>
      <w:r w:rsidR="000C4892">
        <w:t xml:space="preserve"> </w:t>
      </w:r>
      <w:r w:rsidRPr="0026194B">
        <w:t>cent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last</w:t>
      </w:r>
      <w:r w:rsidR="000C4892">
        <w:t xml:space="preserve"> </w:t>
      </w:r>
      <w:r w:rsidRPr="0026194B">
        <w:t>10</w:t>
      </w:r>
      <w:r w:rsidR="000C4892">
        <w:t xml:space="preserve"> </w:t>
      </w:r>
      <w:r w:rsidRPr="0026194B">
        <w:t>years)</w:t>
      </w:r>
      <w:r w:rsidR="00442367">
        <w:t>.</w:t>
      </w:r>
    </w:p>
    <w:p w14:paraId="3C7C84D6" w14:textId="2D8D9557" w:rsidR="00BD3DD6" w:rsidRPr="0026194B" w:rsidRDefault="00BD3DD6" w:rsidP="007A24D5">
      <w:pPr>
        <w:pStyle w:val="Bullet1G"/>
      </w:pPr>
      <w:r w:rsidRPr="0026194B">
        <w:t>The</w:t>
      </w:r>
      <w:r w:rsidR="000C4892">
        <w:t xml:space="preserve"> </w:t>
      </w:r>
      <w:r w:rsidRPr="0026194B">
        <w:t>Inclusive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Institute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department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Maxim</w:t>
      </w:r>
      <w:r w:rsidR="000C4892">
        <w:t xml:space="preserve"> </w:t>
      </w:r>
      <w:r w:rsidRPr="0026194B">
        <w:t>Tank</w:t>
      </w:r>
      <w:r w:rsidR="000C4892">
        <w:t xml:space="preserve"> </w:t>
      </w:r>
      <w:r w:rsidRPr="0026194B">
        <w:t>Belarusian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Pedagogical</w:t>
      </w:r>
      <w:r w:rsidR="000C4892">
        <w:t xml:space="preserve"> </w:t>
      </w:r>
      <w:r w:rsidRPr="0026194B">
        <w:t>University,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trains</w:t>
      </w:r>
      <w:r w:rsidR="000C4892">
        <w:t xml:space="preserve"> </w:t>
      </w:r>
      <w:r w:rsidRPr="0026194B">
        <w:t>teaching</w:t>
      </w:r>
      <w:r w:rsidR="000C4892">
        <w:t xml:space="preserve"> </w:t>
      </w:r>
      <w:r w:rsidRPr="0026194B">
        <w:t>staff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physical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needs</w:t>
      </w:r>
      <w:r w:rsidR="00442367">
        <w:t>.</w:t>
      </w:r>
    </w:p>
    <w:p w14:paraId="1000C9B5" w14:textId="2BA6FB28" w:rsidR="00BD3DD6" w:rsidRPr="0026194B" w:rsidRDefault="00BD3DD6" w:rsidP="007A24D5">
      <w:pPr>
        <w:pStyle w:val="Bullet1G"/>
      </w:pP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support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United</w:t>
      </w:r>
      <w:r w:rsidR="000C4892">
        <w:t xml:space="preserve"> </w:t>
      </w:r>
      <w:r w:rsidRPr="0026194B">
        <w:t>Nations</w:t>
      </w:r>
      <w:r w:rsidR="000C4892">
        <w:t xml:space="preserve"> </w:t>
      </w:r>
      <w:r w:rsidRPr="0026194B">
        <w:t>Children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Fund,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inclusive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resource</w:t>
      </w:r>
      <w:r w:rsidR="000C4892">
        <w:t xml:space="preserve"> </w:t>
      </w:r>
      <w:r w:rsidRPr="0026194B">
        <w:t>centre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opened,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way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provincial</w:t>
      </w:r>
      <w:r w:rsidR="000C4892">
        <w:t xml:space="preserve"> </w:t>
      </w:r>
      <w:r w:rsidRPr="0026194B">
        <w:t>resource</w:t>
      </w:r>
      <w:r w:rsidR="000C4892">
        <w:t xml:space="preserve"> </w:t>
      </w:r>
      <w:r w:rsidRPr="0026194B">
        <w:t>centres</w:t>
      </w:r>
      <w:r w:rsidR="00442367">
        <w:t>.</w:t>
      </w:r>
    </w:p>
    <w:p w14:paraId="0946CE91" w14:textId="3FFDEB1F" w:rsidR="00BD3DD6" w:rsidRPr="0026194B" w:rsidRDefault="00BD3DD6" w:rsidP="007A24D5">
      <w:pPr>
        <w:pStyle w:val="Bullet1G"/>
      </w:pPr>
      <w:r w:rsidRPr="0026194B">
        <w:t>Students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autism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preschool,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locomotor</w:t>
      </w:r>
      <w:r w:rsidR="000C4892">
        <w:t xml:space="preserve"> </w:t>
      </w:r>
      <w:r w:rsidRPr="0026194B">
        <w:t>impairments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blind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personalized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support</w:t>
      </w:r>
      <w:r w:rsidR="00442367">
        <w:t>.</w:t>
      </w:r>
    </w:p>
    <w:p w14:paraId="7C6F51C9" w14:textId="0B31E9F1" w:rsidR="00BD3DD6" w:rsidRPr="0026194B" w:rsidRDefault="00BD3DD6" w:rsidP="007A24D5">
      <w:pPr>
        <w:pStyle w:val="Bullet1G"/>
      </w:pPr>
      <w:r w:rsidRPr="0026194B">
        <w:t>At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levels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system,</w:t>
      </w:r>
      <w:r w:rsidR="000C4892">
        <w:t xml:space="preserve"> </w:t>
      </w:r>
      <w:r w:rsidRPr="0026194B">
        <w:t>active</w:t>
      </w:r>
      <w:r w:rsidR="000C4892">
        <w:t xml:space="preserve"> </w:t>
      </w:r>
      <w:r w:rsidRPr="0026194B">
        <w:t>awareness-raising</w:t>
      </w:r>
      <w:r w:rsidR="000C4892">
        <w:t xml:space="preserve"> </w:t>
      </w:r>
      <w:r w:rsidRPr="0026194B">
        <w:t>efforts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foster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culture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inclusivity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tolerance</w:t>
      </w:r>
      <w:r w:rsidR="000C4892">
        <w:t xml:space="preserve"> </w:t>
      </w:r>
      <w:r w:rsidRPr="0026194B">
        <w:t>towards</w:t>
      </w:r>
      <w:r w:rsidR="000C4892">
        <w:t xml:space="preserve"> </w:t>
      </w:r>
      <w:r w:rsidRPr="0026194B">
        <w:t>disability</w:t>
      </w:r>
      <w:r w:rsidR="00442367">
        <w:t>.</w:t>
      </w:r>
    </w:p>
    <w:p w14:paraId="55A1864D" w14:textId="77777777" w:rsidR="00BD3DD6" w:rsidRPr="0026194B" w:rsidRDefault="00BD3DD6" w:rsidP="007A24D5">
      <w:pPr>
        <w:pStyle w:val="Bullet1G"/>
      </w:pPr>
      <w:r w:rsidRPr="0026194B">
        <w:t>National,</w:t>
      </w:r>
      <w:r w:rsidR="000C4892">
        <w:t xml:space="preserve"> </w:t>
      </w:r>
      <w:r w:rsidRPr="0026194B">
        <w:t>provincial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regional</w:t>
      </w:r>
      <w:r w:rsidR="000C4892">
        <w:t xml:space="preserve"> </w:t>
      </w:r>
      <w:r w:rsidRPr="0026194B">
        <w:t>events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held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participation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physical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needs,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those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disabilities,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peers.</w:t>
      </w:r>
    </w:p>
    <w:p w14:paraId="30AA2299" w14:textId="77777777" w:rsidR="00BD3DD6" w:rsidRPr="0026194B" w:rsidRDefault="00BD3DD6" w:rsidP="00E95D0C">
      <w:pPr>
        <w:pStyle w:val="SingleTxtG"/>
      </w:pPr>
      <w:r w:rsidRPr="0026194B">
        <w:t>355.</w:t>
      </w:r>
      <w:r w:rsidRPr="0026194B">
        <w:tab/>
        <w:t>In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opportunity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receive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given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children,</w:t>
      </w:r>
      <w:r w:rsidR="000C4892">
        <w:t xml:space="preserve"> </w:t>
      </w:r>
      <w:r w:rsidRPr="0026194B">
        <w:t>regardless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nature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extent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impairments.</w:t>
      </w:r>
    </w:p>
    <w:p w14:paraId="09FE0D45" w14:textId="77777777" w:rsidR="00BD3DD6" w:rsidRPr="0026194B" w:rsidRDefault="00BD3DD6" w:rsidP="00E95D0C">
      <w:pPr>
        <w:pStyle w:val="SingleTxtG"/>
      </w:pPr>
      <w:r w:rsidRPr="0026194B">
        <w:t>356.</w:t>
      </w:r>
      <w:r w:rsidRPr="0026194B">
        <w:tab/>
        <w:t>Inclusive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approaches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legislation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strategic</w:t>
      </w:r>
      <w:r w:rsidR="000C4892">
        <w:t xml:space="preserve"> </w:t>
      </w:r>
      <w:r w:rsidRPr="0026194B">
        <w:t>planning</w:t>
      </w:r>
      <w:r w:rsidR="000C4892">
        <w:t xml:space="preserve"> </w:t>
      </w:r>
      <w:r w:rsidRPr="0026194B">
        <w:t>documents,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Strategy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Socioeconomic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2030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Youth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2016–2020.</w:t>
      </w:r>
    </w:p>
    <w:p w14:paraId="724FC0B1" w14:textId="77777777" w:rsidR="00BD3DD6" w:rsidRPr="0026194B" w:rsidRDefault="00BD3DD6" w:rsidP="00E95D0C">
      <w:pPr>
        <w:pStyle w:val="SingleTxtG"/>
      </w:pPr>
      <w:r w:rsidRPr="0026194B">
        <w:t>357.</w:t>
      </w:r>
      <w:r w:rsidRPr="0026194B">
        <w:tab/>
        <w:t>The</w:t>
      </w:r>
      <w:r w:rsidR="000C4892">
        <w:t xml:space="preserve"> </w:t>
      </w:r>
      <w:r w:rsidRPr="0026194B">
        <w:t>Socioeconomic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2016–2020</w:t>
      </w:r>
      <w:r w:rsidR="000C4892">
        <w:t xml:space="preserve"> </w:t>
      </w:r>
      <w:r w:rsidRPr="0026194B">
        <w:t>identifies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inclusive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important</w:t>
      </w:r>
      <w:r w:rsidR="000C4892">
        <w:t xml:space="preserve"> </w:t>
      </w:r>
      <w:r w:rsidRPr="0026194B">
        <w:t>area.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thus</w:t>
      </w:r>
      <w:r w:rsidR="000C4892">
        <w:t xml:space="preserve"> </w:t>
      </w:r>
      <w:r w:rsidRPr="0026194B">
        <w:t>plans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create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optimal</w:t>
      </w:r>
      <w:r w:rsidR="000C4892">
        <w:t xml:space="preserve"> </w:t>
      </w:r>
      <w:r w:rsidRPr="0026194B">
        <w:t>network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providing</w:t>
      </w:r>
      <w:r w:rsidR="000C4892">
        <w:t xml:space="preserve"> </w:t>
      </w:r>
      <w:r w:rsidRPr="0026194B">
        <w:t>inclusive</w:t>
      </w:r>
      <w:r w:rsidR="000C4892">
        <w:t xml:space="preserve"> </w:t>
      </w:r>
      <w:r w:rsidRPr="0026194B">
        <w:t>education,</w:t>
      </w:r>
      <w:r w:rsidR="000C4892">
        <w:t xml:space="preserve"> </w:t>
      </w:r>
      <w:r w:rsidRPr="0026194B">
        <w:t>model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integrated</w:t>
      </w:r>
      <w:r w:rsidR="000C4892">
        <w:t xml:space="preserve"> </w:t>
      </w:r>
      <w:r w:rsidRPr="0026194B">
        <w:t>instruction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training,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resource</w:t>
      </w:r>
      <w:r w:rsidR="000C4892">
        <w:t xml:space="preserve"> </w:t>
      </w:r>
      <w:r w:rsidRPr="0026194B">
        <w:t>centres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institutions.</w:t>
      </w:r>
    </w:p>
    <w:p w14:paraId="78A04214" w14:textId="77777777" w:rsidR="00BD3DD6" w:rsidRPr="0026194B" w:rsidRDefault="00BD3DD6" w:rsidP="00E95D0C">
      <w:pPr>
        <w:pStyle w:val="SingleTxtG"/>
      </w:pPr>
      <w:r w:rsidRPr="0026194B">
        <w:lastRenderedPageBreak/>
        <w:t>358.</w:t>
      </w:r>
      <w:r w:rsidRPr="0026194B">
        <w:tab/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adopted</w:t>
      </w:r>
      <w:r w:rsidR="000C4892">
        <w:t xml:space="preserve"> </w:t>
      </w:r>
      <w:proofErr w:type="gramStart"/>
      <w:r w:rsidRPr="0026194B">
        <w:t>a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documents</w:t>
      </w:r>
      <w:r w:rsidR="000C4892">
        <w:t xml:space="preserve"> </w:t>
      </w:r>
      <w:r w:rsidRPr="0026194B">
        <w:t>aimed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developing</w:t>
      </w:r>
      <w:r w:rsidR="000C4892">
        <w:t xml:space="preserve"> </w:t>
      </w:r>
      <w:r w:rsidRPr="0026194B">
        <w:t>inclusive</w:t>
      </w:r>
      <w:r w:rsidR="000C4892">
        <w:t xml:space="preserve"> </w:t>
      </w:r>
      <w:r w:rsidRPr="0026194B">
        <w:t>education,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inclusive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framework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special</w:t>
      </w:r>
      <w:r w:rsidR="000C4892">
        <w:t xml:space="preserve"> </w:t>
      </w:r>
      <w:r w:rsidRPr="0026194B">
        <w:t>physical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psychological</w:t>
      </w:r>
      <w:r w:rsidR="000C4892">
        <w:t xml:space="preserve"> </w:t>
      </w:r>
      <w:r w:rsidRPr="0026194B">
        <w:t>needs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plan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over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2016–2020.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guidelines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2020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onwards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2030,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developing</w:t>
      </w:r>
      <w:r w:rsidR="000C4892">
        <w:t xml:space="preserve"> </w:t>
      </w:r>
      <w:r w:rsidRPr="0026194B">
        <w:t>inclusive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processes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ensuring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involved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process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prepared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realize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concept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inclusion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identified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goals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2030.</w:t>
      </w:r>
    </w:p>
    <w:p w14:paraId="3713FC2B" w14:textId="77777777" w:rsidR="00BD3DD6" w:rsidRPr="0026194B" w:rsidRDefault="00BD3DD6" w:rsidP="00E95D0C">
      <w:pPr>
        <w:pStyle w:val="SingleTxtG"/>
      </w:pPr>
      <w:r w:rsidRPr="0026194B">
        <w:t>359.</w:t>
      </w:r>
      <w:r w:rsidRPr="0026194B">
        <w:tab/>
        <w:t>Gender</w:t>
      </w:r>
      <w:r w:rsidR="000C4892">
        <w:t xml:space="preserve"> </w:t>
      </w:r>
      <w:r w:rsidRPr="0026194B">
        <w:t>relations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modern</w:t>
      </w:r>
      <w:r w:rsidR="000C4892">
        <w:t xml:space="preserve"> </w:t>
      </w:r>
      <w:r w:rsidRPr="0026194B">
        <w:t>society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studied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module</w:t>
      </w:r>
      <w:r w:rsidR="000C4892">
        <w:t xml:space="preserve"> </w:t>
      </w:r>
      <w:r w:rsidRPr="0026194B">
        <w:t>1,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sphere,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curriculum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subject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Science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tenth</w:t>
      </w:r>
      <w:r w:rsidR="000C4892">
        <w:t xml:space="preserve"> </w:t>
      </w:r>
      <w:r w:rsidRPr="0026194B">
        <w:t>grade</w:t>
      </w:r>
      <w:r w:rsidR="000C4892">
        <w:t xml:space="preserve"> </w:t>
      </w:r>
      <w:r w:rsidRPr="0026194B">
        <w:t>(higher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level)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institutions.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curriculum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27</w:t>
      </w:r>
      <w:r w:rsidR="000C4892">
        <w:t xml:space="preserve"> </w:t>
      </w:r>
      <w:r w:rsidRPr="0026194B">
        <w:t>July</w:t>
      </w:r>
      <w:r w:rsidR="000C4892">
        <w:t xml:space="preserve"> </w:t>
      </w:r>
      <w:r w:rsidRPr="0026194B">
        <w:t>2017.</w:t>
      </w:r>
    </w:p>
    <w:p w14:paraId="14BDBDB0" w14:textId="77777777" w:rsidR="00BD3DD6" w:rsidRPr="0026194B" w:rsidRDefault="00BD3DD6" w:rsidP="00E95D0C">
      <w:pPr>
        <w:pStyle w:val="SingleTxtG"/>
      </w:pPr>
      <w:r w:rsidRPr="0026194B">
        <w:t>360.</w:t>
      </w:r>
      <w:r w:rsidRPr="0026194B">
        <w:tab/>
        <w:t>Guidelines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teachers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lead</w:t>
      </w:r>
      <w:r w:rsidR="000C4892">
        <w:t xml:space="preserve"> </w:t>
      </w:r>
      <w:r w:rsidRPr="0026194B">
        <w:t>classes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gender</w:t>
      </w:r>
      <w:r w:rsidR="000C4892">
        <w:t xml:space="preserve"> </w:t>
      </w:r>
      <w:r w:rsidRPr="0026194B">
        <w:t>relations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modern</w:t>
      </w:r>
      <w:r w:rsidR="000C4892">
        <w:t xml:space="preserve"> </w:t>
      </w:r>
      <w:r w:rsidRPr="0026194B">
        <w:t>society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uploaded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portal</w:t>
      </w:r>
      <w:r w:rsidR="000C4892">
        <w:t xml:space="preserve"> </w:t>
      </w:r>
      <w:r w:rsidRPr="0026194B">
        <w:t>https://adu.by/.</w:t>
      </w:r>
    </w:p>
    <w:p w14:paraId="4E22C807" w14:textId="77777777" w:rsidR="00BD3DD6" w:rsidRPr="0026194B" w:rsidRDefault="00BD3DD6" w:rsidP="00E95D0C">
      <w:pPr>
        <w:pStyle w:val="SingleTxtG"/>
      </w:pPr>
      <w:r w:rsidRPr="0026194B">
        <w:t>361.</w:t>
      </w:r>
      <w:r w:rsidRPr="0026194B">
        <w:tab/>
        <w:t>Co-education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aimed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overcoming</w:t>
      </w:r>
      <w:r w:rsidR="000C4892">
        <w:t xml:space="preserve"> </w:t>
      </w:r>
      <w:r w:rsidRPr="0026194B">
        <w:t>gender</w:t>
      </w:r>
      <w:r w:rsidR="000C4892">
        <w:t xml:space="preserve"> </w:t>
      </w:r>
      <w:r w:rsidRPr="0026194B">
        <w:t>stereotypes.</w:t>
      </w:r>
      <w:r w:rsidR="000C4892">
        <w:t xml:space="preserve"> </w:t>
      </w:r>
      <w:r w:rsidRPr="0026194B">
        <w:t>Co-education</w:t>
      </w:r>
      <w:r w:rsidR="000C4892">
        <w:t xml:space="preserve"> </w:t>
      </w:r>
      <w:r w:rsidRPr="0026194B">
        <w:t>gives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opportunity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learn</w:t>
      </w:r>
      <w:r w:rsidR="000C4892">
        <w:t xml:space="preserve"> </w:t>
      </w:r>
      <w:r w:rsidRPr="0026194B">
        <w:t>how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communicate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opposite</w:t>
      </w:r>
      <w:r w:rsidR="000C4892">
        <w:t xml:space="preserve"> </w:t>
      </w:r>
      <w:r w:rsidRPr="0026194B">
        <w:t>sex,</w:t>
      </w:r>
      <w:r w:rsidR="000C4892">
        <w:t xml:space="preserve"> </w:t>
      </w:r>
      <w:r w:rsidRPr="0026194B">
        <w:t>enables</w:t>
      </w:r>
      <w:r w:rsidR="000C4892">
        <w:t xml:space="preserve"> </w:t>
      </w:r>
      <w:r w:rsidRPr="0026194B">
        <w:t>them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grow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around</w:t>
      </w:r>
      <w:r w:rsidR="000C4892">
        <w:t xml:space="preserve"> </w:t>
      </w:r>
      <w:r w:rsidRPr="0026194B">
        <w:t>alternative</w:t>
      </w:r>
      <w:r w:rsidR="000C4892">
        <w:t xml:space="preserve"> </w:t>
      </w:r>
      <w:r w:rsidRPr="0026194B">
        <w:t>ways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thinking,</w:t>
      </w:r>
      <w:r w:rsidR="000C4892">
        <w:t xml:space="preserve"> </w:t>
      </w:r>
      <w:r w:rsidRPr="0026194B">
        <w:t>fosters</w:t>
      </w:r>
      <w:r w:rsidR="000C4892">
        <w:t xml:space="preserve"> </w:t>
      </w:r>
      <w:r w:rsidRPr="0026194B">
        <w:t>partnerships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sexes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instils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spirit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tolerance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them.</w:t>
      </w:r>
      <w:r w:rsidR="000C4892">
        <w:t xml:space="preserve"> </w:t>
      </w:r>
      <w:r w:rsidRPr="0026194B">
        <w:t>Nevertheless,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admit</w:t>
      </w:r>
      <w:r w:rsidR="000C4892">
        <w:t xml:space="preserve"> </w:t>
      </w:r>
      <w:r w:rsidRPr="0026194B">
        <w:t>only</w:t>
      </w:r>
      <w:r w:rsidR="000C4892">
        <w:t xml:space="preserve"> </w:t>
      </w:r>
      <w:r w:rsidRPr="0026194B">
        <w:t>girls</w:t>
      </w:r>
      <w:r w:rsidR="000C4892">
        <w:t xml:space="preserve"> </w:t>
      </w:r>
      <w:r w:rsidRPr="0026194B">
        <w:t>(for</w:t>
      </w:r>
      <w:r w:rsidR="000C4892">
        <w:t xml:space="preserve"> </w:t>
      </w:r>
      <w:r w:rsidRPr="0026194B">
        <w:t>example,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Zhodzina</w:t>
      </w:r>
      <w:r w:rsidR="000C4892">
        <w:t xml:space="preserve"> </w:t>
      </w:r>
      <w:r w:rsidRPr="0026194B">
        <w:t>Girls</w:t>
      </w:r>
      <w:r w:rsidR="00F718E8">
        <w:t>’</w:t>
      </w:r>
      <w:r w:rsidR="000C4892">
        <w:t xml:space="preserve"> </w:t>
      </w:r>
      <w:r w:rsidRPr="0026194B">
        <w:t>Gymnasium,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institution)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boys</w:t>
      </w:r>
      <w:r w:rsidR="000C4892">
        <w:t xml:space="preserve"> </w:t>
      </w:r>
      <w:r w:rsidRPr="0026194B">
        <w:t>(for</w:t>
      </w:r>
      <w:r w:rsidR="000C4892">
        <w:t xml:space="preserve"> </w:t>
      </w:r>
      <w:r w:rsidRPr="0026194B">
        <w:t>example,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Minsk</w:t>
      </w:r>
      <w:r w:rsidR="000C4892">
        <w:t xml:space="preserve"> </w:t>
      </w:r>
      <w:r w:rsidRPr="0026194B">
        <w:t>City</w:t>
      </w:r>
      <w:r w:rsidR="000C4892">
        <w:t xml:space="preserve"> </w:t>
      </w:r>
      <w:r w:rsidRPr="0026194B">
        <w:t>Cadet</w:t>
      </w:r>
      <w:r w:rsidR="000C4892">
        <w:t xml:space="preserve"> </w:t>
      </w:r>
      <w:r w:rsidRPr="0026194B">
        <w:t>School,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institution).</w:t>
      </w:r>
    </w:p>
    <w:p w14:paraId="27608C23" w14:textId="77777777" w:rsidR="00BD3DD6" w:rsidRPr="0026194B" w:rsidRDefault="00BD3DD6" w:rsidP="00E95D0C">
      <w:pPr>
        <w:pStyle w:val="SingleTxtG"/>
      </w:pPr>
      <w:r w:rsidRPr="0026194B">
        <w:t>362.</w:t>
      </w:r>
      <w:r w:rsidRPr="0026194B">
        <w:tab/>
        <w:t>Reproductive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sexual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issues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taught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due</w:t>
      </w:r>
      <w:r w:rsidR="000C4892">
        <w:t xml:space="preserve"> </w:t>
      </w:r>
      <w:r w:rsidRPr="0026194B">
        <w:t>regard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ages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students.</w:t>
      </w:r>
    </w:p>
    <w:p w14:paraId="3DECDB27" w14:textId="77777777" w:rsidR="00BD3DD6" w:rsidRPr="0026194B" w:rsidRDefault="00BD3DD6" w:rsidP="00E95D0C">
      <w:pPr>
        <w:pStyle w:val="SingleTxtG"/>
      </w:pPr>
      <w:r w:rsidRPr="0026194B">
        <w:t>363.</w:t>
      </w:r>
      <w:r w:rsidRPr="0026194B">
        <w:tab/>
        <w:t>In</w:t>
      </w:r>
      <w:r w:rsidR="000C4892">
        <w:t xml:space="preserve"> </w:t>
      </w:r>
      <w:r w:rsidRPr="0026194B">
        <w:t>ninth</w:t>
      </w:r>
      <w:r w:rsidR="000C4892">
        <w:t xml:space="preserve"> </w:t>
      </w:r>
      <w:r w:rsidRPr="0026194B">
        <w:t>grade,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subject</w:t>
      </w:r>
      <w:r w:rsidR="000C4892">
        <w:t xml:space="preserve"> </w:t>
      </w:r>
      <w:r w:rsidRPr="0026194B">
        <w:t>Biology,</w:t>
      </w:r>
      <w:r w:rsidR="000C4892">
        <w:t xml:space="preserve"> </w:t>
      </w:r>
      <w:r w:rsidRPr="0026194B">
        <w:t>five</w:t>
      </w:r>
      <w:r w:rsidR="000C4892">
        <w:t xml:space="preserve"> </w:t>
      </w:r>
      <w:r w:rsidRPr="0026194B">
        <w:t>hours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devoted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reproductive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human</w:t>
      </w:r>
      <w:r w:rsidR="000C4892">
        <w:t xml:space="preserve"> </w:t>
      </w:r>
      <w:r w:rsidRPr="0026194B">
        <w:t>body.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issues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considered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topic</w:t>
      </w:r>
      <w:r w:rsidR="000C4892">
        <w:t xml:space="preserve"> </w:t>
      </w:r>
      <w:r w:rsidRPr="0026194B">
        <w:t>include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concept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reproduction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human</w:t>
      </w:r>
      <w:r w:rsidR="000C4892">
        <w:t xml:space="preserve"> </w:t>
      </w:r>
      <w:r w:rsidRPr="0026194B">
        <w:t>body,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male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female</w:t>
      </w:r>
      <w:r w:rsidR="000C4892">
        <w:t xml:space="preserve"> </w:t>
      </w:r>
      <w:r w:rsidRPr="0026194B">
        <w:t>reproductive</w:t>
      </w:r>
      <w:r w:rsidR="000C4892">
        <w:t xml:space="preserve"> </w:t>
      </w:r>
      <w:r w:rsidRPr="0026194B">
        <w:t>systems,</w:t>
      </w:r>
      <w:r w:rsidR="000C4892">
        <w:t xml:space="preserve"> </w:t>
      </w:r>
      <w:r w:rsidRPr="0026194B">
        <w:t>fertilization,</w:t>
      </w:r>
      <w:r w:rsidR="000C4892">
        <w:t xml:space="preserve"> </w:t>
      </w:r>
      <w:r w:rsidRPr="0026194B">
        <w:t>pregnancy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childbirth,</w:t>
      </w:r>
      <w:r w:rsidR="000C4892">
        <w:t xml:space="preserve"> </w:t>
      </w:r>
      <w:r w:rsidRPr="0026194B">
        <w:t>puberty,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planning,</w:t>
      </w:r>
      <w:r w:rsidR="000C4892">
        <w:t xml:space="preserve"> </w:t>
      </w:r>
      <w:r w:rsidRPr="0026194B">
        <w:t>sexually</w:t>
      </w:r>
      <w:r w:rsidR="000C4892">
        <w:t xml:space="preserve"> </w:t>
      </w:r>
      <w:r w:rsidRPr="0026194B">
        <w:t>transmitted</w:t>
      </w:r>
      <w:r w:rsidR="000C4892">
        <w:t xml:space="preserve"> </w:t>
      </w:r>
      <w:r w:rsidRPr="0026194B">
        <w:t>diseases,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factors</w:t>
      </w:r>
      <w:r w:rsidR="000C4892">
        <w:t xml:space="preserve"> </w:t>
      </w:r>
      <w:r w:rsidRPr="0026194B">
        <w:t>detrimental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human</w:t>
      </w:r>
      <w:r w:rsidR="000C4892">
        <w:t xml:space="preserve"> </w:t>
      </w:r>
      <w:r w:rsidRPr="0026194B">
        <w:t>body</w:t>
      </w:r>
      <w:r w:rsidR="000C4892">
        <w:t xml:space="preserve"> </w:t>
      </w:r>
      <w:r w:rsidRPr="0026194B">
        <w:t>(alcohol,</w:t>
      </w:r>
      <w:r w:rsidR="000C4892">
        <w:t xml:space="preserve"> </w:t>
      </w:r>
      <w:r w:rsidRPr="0026194B">
        <w:t>nicotine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toxic</w:t>
      </w:r>
      <w:r w:rsidR="000C4892">
        <w:t xml:space="preserve"> </w:t>
      </w:r>
      <w:r w:rsidRPr="0026194B">
        <w:t>substances).</w:t>
      </w:r>
    </w:p>
    <w:p w14:paraId="42A04919" w14:textId="77777777" w:rsidR="00BD3DD6" w:rsidRPr="0026194B" w:rsidRDefault="00BD3DD6" w:rsidP="00E95D0C">
      <w:pPr>
        <w:pStyle w:val="SingleTxtG"/>
      </w:pPr>
      <w:r w:rsidRPr="0026194B">
        <w:t>364.</w:t>
      </w:r>
      <w:r w:rsidRPr="0026194B">
        <w:tab/>
        <w:t>The</w:t>
      </w:r>
      <w:r w:rsidR="000C4892">
        <w:t xml:space="preserve"> </w:t>
      </w:r>
      <w:r w:rsidRPr="0026194B">
        <w:t>preparation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military</w:t>
      </w:r>
      <w:r w:rsidR="000C4892">
        <w:t xml:space="preserve"> </w:t>
      </w:r>
      <w:r w:rsidRPr="0026194B">
        <w:t>service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training</w:t>
      </w:r>
      <w:r w:rsidR="000C4892">
        <w:t xml:space="preserve"> </w:t>
      </w:r>
      <w:r w:rsidRPr="0026194B">
        <w:t>course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tenth</w:t>
      </w:r>
      <w:r w:rsidR="000C4892">
        <w:t xml:space="preserve"> </w:t>
      </w:r>
      <w:r w:rsidRPr="0026194B">
        <w:t>grade</w:t>
      </w:r>
      <w:r w:rsidR="000C4892">
        <w:t xml:space="preserve"> </w:t>
      </w:r>
      <w:r w:rsidRPr="0026194B">
        <w:t>includes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module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medical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biological</w:t>
      </w:r>
      <w:r w:rsidR="000C4892">
        <w:t xml:space="preserve"> </w:t>
      </w:r>
      <w:r w:rsidRPr="0026194B">
        <w:t>aspects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sex</w:t>
      </w:r>
      <w:r w:rsidR="000C4892">
        <w:t xml:space="preserve"> </w:t>
      </w:r>
      <w:r w:rsidRPr="0026194B">
        <w:t>education,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eight</w:t>
      </w:r>
      <w:r w:rsidR="000C4892">
        <w:t xml:space="preserve"> </w:t>
      </w:r>
      <w:r w:rsidRPr="0026194B">
        <w:t>hours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allocated.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topics</w:t>
      </w:r>
      <w:r w:rsidR="000C4892">
        <w:t xml:space="preserve"> </w:t>
      </w:r>
      <w:r w:rsidRPr="0026194B">
        <w:t>covered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this</w:t>
      </w:r>
      <w:r w:rsidR="000C4892">
        <w:t xml:space="preserve"> </w:t>
      </w:r>
      <w:r w:rsidRPr="0026194B">
        <w:t>module</w:t>
      </w:r>
      <w:r w:rsidR="000C4892">
        <w:t xml:space="preserve"> </w:t>
      </w:r>
      <w:r w:rsidRPr="0026194B">
        <w:t>include</w:t>
      </w:r>
      <w:r w:rsidR="000C4892">
        <w:t xml:space="preserve"> </w:t>
      </w:r>
      <w:r w:rsidRPr="0026194B">
        <w:t>problems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relationships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boys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girls,</w:t>
      </w:r>
      <w:r w:rsidR="000C4892">
        <w:t xml:space="preserve"> </w:t>
      </w:r>
      <w:r w:rsidRPr="0026194B">
        <w:t>reproductive</w:t>
      </w:r>
      <w:r w:rsidR="000C4892">
        <w:t xml:space="preserve"> </w:t>
      </w:r>
      <w:r w:rsidRPr="0026194B">
        <w:t>health,</w:t>
      </w:r>
      <w:r w:rsidR="000C4892">
        <w:t xml:space="preserve"> </w:t>
      </w:r>
      <w:r w:rsidRPr="0026194B">
        <w:t>contraceptives,</w:t>
      </w:r>
      <w:r w:rsidR="000C4892">
        <w:t xml:space="preserve"> </w:t>
      </w:r>
      <w:r w:rsidRPr="0026194B">
        <w:t>pregnancy,</w:t>
      </w:r>
      <w:r w:rsidR="000C4892">
        <w:t xml:space="preserve"> </w:t>
      </w:r>
      <w:r w:rsidRPr="0026194B">
        <w:t>abortion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consequences,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sexually</w:t>
      </w:r>
      <w:r w:rsidR="000C4892">
        <w:t xml:space="preserve"> </w:t>
      </w:r>
      <w:r w:rsidRPr="0026194B">
        <w:t>transmitted</w:t>
      </w:r>
      <w:r w:rsidR="000C4892">
        <w:t xml:space="preserve"> </w:t>
      </w:r>
      <w:r w:rsidRPr="0026194B">
        <w:t>diseases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prevention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AIDS.</w:t>
      </w:r>
    </w:p>
    <w:p w14:paraId="1A212D6F" w14:textId="77777777" w:rsidR="00BD3DD6" w:rsidRPr="0026194B" w:rsidRDefault="00BD3DD6" w:rsidP="00E95D0C">
      <w:pPr>
        <w:pStyle w:val="SingleTxtG"/>
      </w:pPr>
      <w:r w:rsidRPr="0026194B">
        <w:t>365.</w:t>
      </w:r>
      <w:r w:rsidRPr="0026194B">
        <w:tab/>
        <w:t>Reproductive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sexual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issues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covered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safety</w:t>
      </w:r>
      <w:r w:rsidR="000C4892">
        <w:t xml:space="preserve"> </w:t>
      </w:r>
      <w:r w:rsidRPr="0026194B">
        <w:t>course: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module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healthy</w:t>
      </w:r>
      <w:r w:rsidR="000C4892">
        <w:t xml:space="preserve"> </w:t>
      </w:r>
      <w:r w:rsidRPr="0026194B">
        <w:t>lifestyles,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taught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fifth</w:t>
      </w:r>
      <w:r w:rsidR="000C4892">
        <w:t xml:space="preserve"> </w:t>
      </w:r>
      <w:r w:rsidRPr="0026194B">
        <w:t>grade,</w:t>
      </w:r>
      <w:r w:rsidR="000C4892">
        <w:t xml:space="preserve"> </w:t>
      </w:r>
      <w:r w:rsidRPr="0026194B">
        <w:t>three</w:t>
      </w:r>
      <w:r w:rsidR="000C4892">
        <w:t xml:space="preserve"> </w:t>
      </w:r>
      <w:r w:rsidRPr="0026194B">
        <w:t>hours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devoted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study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alcoholism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consequences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impact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human</w:t>
      </w:r>
      <w:r w:rsidR="000C4892">
        <w:t xml:space="preserve"> </w:t>
      </w:r>
      <w:r w:rsidRPr="0026194B">
        <w:t>reproductive</w:t>
      </w:r>
      <w:r w:rsidR="000C4892">
        <w:t xml:space="preserve"> </w:t>
      </w:r>
      <w:r w:rsidRPr="0026194B">
        <w:t>health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study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drug</w:t>
      </w:r>
      <w:r w:rsidR="000C4892">
        <w:t xml:space="preserve"> </w:t>
      </w:r>
      <w:r w:rsidRPr="0026194B">
        <w:t>addiction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consequences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impact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human</w:t>
      </w:r>
      <w:r w:rsidR="000C4892">
        <w:t xml:space="preserve"> </w:t>
      </w:r>
      <w:r w:rsidRPr="0026194B">
        <w:t>reproductive</w:t>
      </w:r>
      <w:r w:rsidR="000C4892">
        <w:t xml:space="preserve"> </w:t>
      </w:r>
      <w:r w:rsidRPr="0026194B">
        <w:t>health.</w:t>
      </w:r>
    </w:p>
    <w:p w14:paraId="05D8BDA4" w14:textId="77777777" w:rsidR="00BD3DD6" w:rsidRPr="0026194B" w:rsidRDefault="00BD3DD6" w:rsidP="00E95D0C">
      <w:pPr>
        <w:pStyle w:val="SingleTxtG"/>
      </w:pPr>
      <w:r w:rsidRPr="0026194B">
        <w:t>366.</w:t>
      </w:r>
      <w:r w:rsidRPr="0026194B">
        <w:tab/>
        <w:t>General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institutions</w:t>
      </w:r>
      <w:r w:rsidR="000C4892">
        <w:t xml:space="preserve"> </w:t>
      </w:r>
      <w:r w:rsidRPr="0026194B">
        <w:t>run</w:t>
      </w:r>
      <w:r w:rsidR="000C4892">
        <w:t xml:space="preserve"> </w:t>
      </w:r>
      <w:r w:rsidRPr="0026194B">
        <w:t>programmes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optional</w:t>
      </w:r>
      <w:r w:rsidR="000C4892">
        <w:t xml:space="preserve"> </w:t>
      </w:r>
      <w:r w:rsidRPr="0026194B">
        <w:t>classes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gender,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procedure:</w:t>
      </w:r>
      <w:r w:rsidR="000C4892">
        <w:t xml:space="preserve"> </w:t>
      </w:r>
      <w:r w:rsidRPr="0026194B">
        <w:t>Preparing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Family</w:t>
      </w:r>
      <w:r w:rsidR="000C4892">
        <w:t xml:space="preserve"> </w:t>
      </w:r>
      <w:r w:rsidRPr="0026194B">
        <w:t>Life,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tenth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eleventh</w:t>
      </w:r>
      <w:r w:rsidR="000C4892">
        <w:t xml:space="preserve"> </w:t>
      </w:r>
      <w:r w:rsidRPr="0026194B">
        <w:t>grade,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Basic</w:t>
      </w:r>
      <w:r w:rsidR="000C4892">
        <w:t xml:space="preserve"> </w:t>
      </w:r>
      <w:r w:rsidRPr="0026194B">
        <w:t>Gender</w:t>
      </w:r>
      <w:r w:rsidR="000C4892">
        <w:t xml:space="preserve"> </w:t>
      </w:r>
      <w:r w:rsidRPr="0026194B">
        <w:t>Awareness,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tenth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eleventh</w:t>
      </w:r>
      <w:r w:rsidR="000C4892">
        <w:t xml:space="preserve"> </w:t>
      </w:r>
      <w:r w:rsidRPr="0026194B">
        <w:t>grades.</w:t>
      </w:r>
    </w:p>
    <w:p w14:paraId="66EFE689" w14:textId="77777777" w:rsidR="00BD3DD6" w:rsidRPr="0026194B" w:rsidRDefault="00BD3DD6" w:rsidP="00E95D0C">
      <w:pPr>
        <w:pStyle w:val="SingleTxtG"/>
      </w:pPr>
      <w:r w:rsidRPr="0026194B">
        <w:t>367.</w:t>
      </w:r>
      <w:r w:rsidRPr="0026194B">
        <w:tab/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no</w:t>
      </w:r>
      <w:r w:rsidR="000C4892">
        <w:t xml:space="preserve"> </w:t>
      </w:r>
      <w:r w:rsidRPr="0026194B">
        <w:t>restrictions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laws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regulations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schooling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pregnant</w:t>
      </w:r>
      <w:r w:rsidR="000C4892">
        <w:t xml:space="preserve"> </w:t>
      </w:r>
      <w:r w:rsidRPr="0026194B">
        <w:t>adolescent</w:t>
      </w:r>
      <w:r w:rsidR="000C4892">
        <w:t xml:space="preserve"> </w:t>
      </w:r>
      <w:r w:rsidRPr="0026194B">
        <w:t>girls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institutions.</w:t>
      </w:r>
    </w:p>
    <w:p w14:paraId="1C6C0B2F" w14:textId="77777777" w:rsidR="00BD3DD6" w:rsidRPr="0026194B" w:rsidRDefault="00BD3DD6" w:rsidP="00E95D0C">
      <w:pPr>
        <w:pStyle w:val="SingleTxtG"/>
      </w:pPr>
      <w:r w:rsidRPr="0026194B">
        <w:t>368.</w:t>
      </w:r>
      <w:r w:rsidRPr="0026194B">
        <w:tab/>
        <w:t>In</w:t>
      </w:r>
      <w:r w:rsidR="000C4892">
        <w:t xml:space="preserve"> </w:t>
      </w:r>
      <w:r w:rsidRPr="0026194B">
        <w:t>accordance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paragraph</w:t>
      </w:r>
      <w:r w:rsidR="000C4892">
        <w:t xml:space="preserve"> </w:t>
      </w:r>
      <w:r w:rsidRPr="0026194B">
        <w:t>56</w:t>
      </w:r>
      <w:r w:rsidR="000C4892">
        <w:t xml:space="preserve"> </w:t>
      </w:r>
      <w:r w:rsidRPr="0026194B">
        <w:t>(3)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rules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assessment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mastered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content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secondary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curricula,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approved</w:t>
      </w:r>
      <w:r w:rsidR="000C4892">
        <w:t xml:space="preserve"> </w:t>
      </w:r>
      <w:r w:rsidRPr="0026194B">
        <w:t>pursuant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decision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20</w:t>
      </w:r>
      <w:r w:rsidR="000C4892">
        <w:t xml:space="preserve"> </w:t>
      </w:r>
      <w:r w:rsidRPr="0026194B">
        <w:t>July</w:t>
      </w:r>
      <w:r w:rsidR="000C4892">
        <w:t xml:space="preserve"> </w:t>
      </w:r>
      <w:r w:rsidRPr="0026194B">
        <w:t>2011,</w:t>
      </w:r>
      <w:r w:rsidR="000C4892">
        <w:t xml:space="preserve"> </w:t>
      </w:r>
      <w:r w:rsidRPr="0026194B">
        <w:t>female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aged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years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exempted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leaving</w:t>
      </w:r>
      <w:r w:rsidR="000C4892">
        <w:t xml:space="preserve"> </w:t>
      </w:r>
      <w:r w:rsidRPr="0026194B">
        <w:t>examinations,</w:t>
      </w:r>
      <w:r w:rsidR="000C4892">
        <w:t xml:space="preserve"> </w:t>
      </w:r>
      <w:r w:rsidRPr="0026194B">
        <w:t>upon</w:t>
      </w:r>
      <w:r w:rsidR="000C4892">
        <w:t xml:space="preserve"> </w:t>
      </w:r>
      <w:r w:rsidRPr="0026194B">
        <w:t>application,</w:t>
      </w:r>
      <w:r w:rsidR="000C4892">
        <w:t xml:space="preserve"> </w:t>
      </w:r>
      <w:r w:rsidRPr="0026194B">
        <w:t>provided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passing</w:t>
      </w:r>
      <w:r w:rsidR="000C4892">
        <w:t xml:space="preserve"> </w:t>
      </w:r>
      <w:r w:rsidRPr="0026194B">
        <w:t>score.</w:t>
      </w:r>
    </w:p>
    <w:p w14:paraId="77F5D5C0" w14:textId="77777777" w:rsidR="00BD3DD6" w:rsidRPr="0026194B" w:rsidRDefault="002E3525" w:rsidP="002E3525">
      <w:pPr>
        <w:pStyle w:val="H23G"/>
      </w:pPr>
      <w:r>
        <w:lastRenderedPageBreak/>
        <w:tab/>
      </w:r>
      <w:r>
        <w:tab/>
      </w:r>
      <w:r w:rsidR="00BD3DD6" w:rsidRPr="0026194B">
        <w:t>Cultural</w:t>
      </w:r>
      <w:r w:rsidR="000C4892">
        <w:t xml:space="preserve"> </w:t>
      </w:r>
      <w:r w:rsidR="00BD3DD6" w:rsidRPr="0026194B">
        <w:t>rights</w:t>
      </w:r>
    </w:p>
    <w:p w14:paraId="2D161220" w14:textId="77777777" w:rsidR="00BD3DD6" w:rsidRPr="0026194B" w:rsidRDefault="00BD3DD6" w:rsidP="00E95D0C">
      <w:pPr>
        <w:pStyle w:val="SingleTxtG"/>
      </w:pPr>
      <w:r w:rsidRPr="0026194B">
        <w:t>369.</w:t>
      </w:r>
      <w:r w:rsidRPr="0026194B">
        <w:tab/>
        <w:t>The</w:t>
      </w:r>
      <w:r w:rsidR="000C4892">
        <w:t xml:space="preserve"> </w:t>
      </w:r>
      <w:r w:rsidRPr="0026194B">
        <w:t>legal</w:t>
      </w:r>
      <w:r w:rsidR="000C4892">
        <w:t xml:space="preserve"> </w:t>
      </w:r>
      <w:r w:rsidRPr="0026194B">
        <w:t>status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minorities,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ability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choose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language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training,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regulated</w:t>
      </w:r>
      <w:r w:rsidR="000C4892">
        <w:t xml:space="preserve"> </w:t>
      </w:r>
      <w:r w:rsidRPr="0026194B">
        <w:t>by</w:t>
      </w:r>
      <w:r w:rsidR="000C4892">
        <w:t xml:space="preserve"> </w:t>
      </w:r>
      <w:proofErr w:type="gramStart"/>
      <w:r w:rsidRPr="0026194B">
        <w:t>a</w:t>
      </w:r>
      <w:r w:rsidR="000C4892">
        <w:t xml:space="preserve"> </w:t>
      </w:r>
      <w:r w:rsidRPr="0026194B">
        <w:t>number</w:t>
      </w:r>
      <w:r w:rsidR="000C4892">
        <w:t xml:space="preserve"> </w:t>
      </w:r>
      <w:r w:rsidRPr="0026194B">
        <w:t>of</w:t>
      </w:r>
      <w:proofErr w:type="gramEnd"/>
      <w:r w:rsidR="000C4892">
        <w:t xml:space="preserve"> </w:t>
      </w:r>
      <w:r w:rsidRPr="0026194B">
        <w:t>legislative</w:t>
      </w:r>
      <w:r w:rsidR="000C4892">
        <w:t xml:space="preserve"> </w:t>
      </w:r>
      <w:r w:rsidRPr="0026194B">
        <w:t>acts,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Constitution</w:t>
      </w:r>
      <w:r w:rsidR="000C4892">
        <w:t xml:space="preserve"> </w:t>
      </w:r>
      <w:r w:rsidRPr="0026194B">
        <w:t>(art.</w:t>
      </w:r>
      <w:r w:rsidR="000C4892">
        <w:t xml:space="preserve"> </w:t>
      </w:r>
      <w:r w:rsidRPr="0026194B">
        <w:t>50),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Minorities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Act,</w:t>
      </w:r>
      <w:r w:rsidR="000C4892">
        <w:t xml:space="preserve"> </w:t>
      </w:r>
      <w:r w:rsidRPr="0026194B">
        <w:t>No.</w:t>
      </w:r>
      <w:r w:rsidR="000C4892">
        <w:t xml:space="preserve"> </w:t>
      </w:r>
      <w:r w:rsidRPr="0026194B">
        <w:t>260-Z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2004</w:t>
      </w:r>
      <w:r w:rsidR="000C4892">
        <w:t xml:space="preserve"> </w:t>
      </w:r>
      <w:r w:rsidRPr="0026194B">
        <w:t>(art.</w:t>
      </w:r>
      <w:r w:rsidR="000C4892">
        <w:t xml:space="preserve"> </w:t>
      </w:r>
      <w:r w:rsidRPr="0026194B">
        <w:t>6),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Code</w:t>
      </w:r>
      <w:r w:rsidR="000C4892">
        <w:t xml:space="preserve"> </w:t>
      </w:r>
      <w:r w:rsidRPr="0026194B">
        <w:t>(art.</w:t>
      </w:r>
      <w:r w:rsidR="000C4892">
        <w:t xml:space="preserve"> </w:t>
      </w:r>
      <w:r w:rsidRPr="0026194B">
        <w:t>90).</w:t>
      </w:r>
    </w:p>
    <w:p w14:paraId="42C21457" w14:textId="77777777" w:rsidR="00BD3DD6" w:rsidRPr="0026194B" w:rsidRDefault="00BD3DD6" w:rsidP="00E95D0C">
      <w:pPr>
        <w:pStyle w:val="SingleTxtG"/>
      </w:pPr>
      <w:r w:rsidRPr="0026194B">
        <w:t>370.</w:t>
      </w:r>
      <w:r w:rsidRPr="0026194B">
        <w:tab/>
        <w:t>The</w:t>
      </w:r>
      <w:r w:rsidR="000C4892">
        <w:t xml:space="preserve"> </w:t>
      </w:r>
      <w:r w:rsidRPr="0026194B">
        <w:t>basic</w:t>
      </w:r>
      <w:r w:rsidR="000C4892">
        <w:t xml:space="preserve"> </w:t>
      </w:r>
      <w:r w:rsidRPr="0026194B">
        <w:t>principles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area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culture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out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Culture</w:t>
      </w:r>
      <w:r w:rsidR="000C4892">
        <w:t xml:space="preserve"> </w:t>
      </w:r>
      <w:r w:rsidRPr="0026194B">
        <w:t>Code.</w:t>
      </w:r>
    </w:p>
    <w:p w14:paraId="2A9328B8" w14:textId="77777777" w:rsidR="00BD3DD6" w:rsidRPr="0026194B" w:rsidRDefault="00BD3DD6" w:rsidP="00E95D0C">
      <w:pPr>
        <w:pStyle w:val="SingleTxtG"/>
      </w:pPr>
      <w:r w:rsidRPr="0026194B">
        <w:t>371.</w:t>
      </w:r>
      <w:r w:rsidRPr="0026194B">
        <w:tab/>
        <w:t>Citizens</w:t>
      </w:r>
      <w:r w:rsidR="000C4892">
        <w:t xml:space="preserve"> </w:t>
      </w:r>
      <w:r w:rsidRPr="0026194B">
        <w:t>who</w:t>
      </w:r>
      <w:r w:rsidR="000C4892">
        <w:t xml:space="preserve"> </w:t>
      </w:r>
      <w:r w:rsidRPr="0026194B">
        <w:t>live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members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minorities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different</w:t>
      </w:r>
      <w:r w:rsidR="000C4892">
        <w:t xml:space="preserve"> </w:t>
      </w:r>
      <w:r w:rsidRPr="0026194B">
        <w:t>cultural</w:t>
      </w:r>
      <w:r w:rsidR="000C4892">
        <w:t xml:space="preserve"> </w:t>
      </w:r>
      <w:r w:rsidRPr="0026194B">
        <w:t>background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observe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develop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culture,</w:t>
      </w:r>
      <w:r w:rsidR="000C4892">
        <w:t xml:space="preserve"> </w:t>
      </w:r>
      <w:r w:rsidRPr="0026194B">
        <w:t>raise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children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cultural</w:t>
      </w:r>
      <w:r w:rsidR="000C4892">
        <w:t xml:space="preserve"> </w:t>
      </w:r>
      <w:r w:rsidRPr="0026194B">
        <w:t>traditions,</w:t>
      </w:r>
      <w:r w:rsidR="000C4892">
        <w:t xml:space="preserve"> </w:t>
      </w:r>
      <w:r w:rsidRPr="0026194B">
        <w:t>use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native</w:t>
      </w:r>
      <w:r w:rsidR="000C4892">
        <w:t xml:space="preserve"> </w:t>
      </w:r>
      <w:r w:rsidRPr="0026194B">
        <w:t>language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establish</w:t>
      </w:r>
      <w:r w:rsidR="000C4892">
        <w:t xml:space="preserve"> </w:t>
      </w:r>
      <w:r w:rsidRPr="0026194B">
        <w:t>cultural</w:t>
      </w:r>
      <w:r w:rsidR="000C4892">
        <w:t xml:space="preserve"> </w:t>
      </w:r>
      <w:r w:rsidRPr="0026194B">
        <w:t>contacts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members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relevant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communities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abroad.</w:t>
      </w:r>
    </w:p>
    <w:p w14:paraId="6A8DEFE3" w14:textId="77777777" w:rsidR="00BD3DD6" w:rsidRPr="0026194B" w:rsidRDefault="00BD3DD6" w:rsidP="00E95D0C">
      <w:pPr>
        <w:pStyle w:val="SingleTxtG"/>
      </w:pPr>
      <w:r w:rsidRPr="0026194B">
        <w:t>372.</w:t>
      </w:r>
      <w:r w:rsidRPr="0026194B">
        <w:tab/>
        <w:t>Citizens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right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cultural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creative</w:t>
      </w:r>
      <w:r w:rsidR="000C4892">
        <w:t xml:space="preserve"> </w:t>
      </w:r>
      <w:r w:rsidRPr="0026194B">
        <w:t>unions,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join</w:t>
      </w:r>
      <w:r w:rsidR="000C4892">
        <w:t xml:space="preserve"> </w:t>
      </w:r>
      <w:r w:rsidRPr="0026194B">
        <w:t>existing</w:t>
      </w:r>
      <w:r w:rsidR="000C4892">
        <w:t xml:space="preserve"> </w:t>
      </w:r>
      <w:r w:rsidRPr="0026194B">
        <w:t>ones.</w:t>
      </w:r>
      <w:r w:rsidR="000C4892">
        <w:t xml:space="preserve"> </w:t>
      </w:r>
      <w:r w:rsidRPr="0026194B">
        <w:t>Resources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budget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allocated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support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cultural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ongoing</w:t>
      </w:r>
      <w:r w:rsidR="000C4892">
        <w:t xml:space="preserve"> </w:t>
      </w:r>
      <w:r w:rsidRPr="0026194B">
        <w:t>basis.</w:t>
      </w:r>
    </w:p>
    <w:p w14:paraId="6238B785" w14:textId="14E888B0" w:rsidR="00BD3DD6" w:rsidRPr="0026194B" w:rsidRDefault="00BD3DD6" w:rsidP="00E95D0C">
      <w:pPr>
        <w:pStyle w:val="SingleTxtG"/>
      </w:pPr>
      <w:r w:rsidRPr="0026194B">
        <w:t>373.</w:t>
      </w:r>
      <w:r w:rsidRPr="0026194B">
        <w:tab/>
        <w:t>Over</w:t>
      </w:r>
      <w:r w:rsidR="000C4892">
        <w:t xml:space="preserve"> </w:t>
      </w:r>
      <w:r w:rsidRPr="0026194B">
        <w:t>140</w:t>
      </w:r>
      <w:r w:rsidR="000C4892">
        <w:t xml:space="preserve"> </w:t>
      </w:r>
      <w:r w:rsidRPr="0026194B">
        <w:t>nations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peoples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represented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Belarus.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193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cultural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9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Azerbaijanis,</w:t>
      </w:r>
      <w:r w:rsidR="000C4892">
        <w:t xml:space="preserve"> </w:t>
      </w:r>
      <w:r w:rsidRPr="0026194B">
        <w:t>4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Armenians,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Afghans,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Greeks,</w:t>
      </w:r>
      <w:r w:rsidR="000C4892">
        <w:t xml:space="preserve"> </w:t>
      </w:r>
      <w:r w:rsidRPr="0026194B">
        <w:t>3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Georgians,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Dagestanis,</w:t>
      </w:r>
      <w:r w:rsidR="000C4892">
        <w:t xml:space="preserve"> </w:t>
      </w:r>
      <w:r w:rsidRPr="0026194B">
        <w:t>43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Jews,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Iranians,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Kazakhs,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Koreans,</w:t>
      </w:r>
      <w:r w:rsidR="000C4892">
        <w:t xml:space="preserve"> </w:t>
      </w:r>
      <w:r w:rsidRPr="0026194B">
        <w:t>10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Lithuanians,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Moldovans,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Germans,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Palestinians,</w:t>
      </w:r>
      <w:r w:rsidR="000C4892">
        <w:t xml:space="preserve"> </w:t>
      </w:r>
      <w:r w:rsidRPr="0026194B">
        <w:t>69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Poles,</w:t>
      </w:r>
      <w:r w:rsidR="000C4892">
        <w:t xml:space="preserve"> </w:t>
      </w:r>
      <w:r w:rsidRPr="0026194B">
        <w:t>15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Russians,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Syrians,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Tatars,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Tatar-Bashkirs,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Turkmens,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Turks,</w:t>
      </w:r>
      <w:r w:rsidR="000C4892">
        <w:t xml:space="preserve"> </w:t>
      </w:r>
      <w:r w:rsidRPr="0026194B">
        <w:t>12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Ukrainians,</w:t>
      </w:r>
      <w:r w:rsidR="000C4892">
        <w:t xml:space="preserve"> </w:t>
      </w:r>
      <w:r w:rsidRPr="0026194B">
        <w:t>5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Roma,</w:t>
      </w:r>
      <w:r w:rsidR="000C4892">
        <w:t xml:space="preserve"> </w:t>
      </w:r>
      <w:r w:rsidRPr="0026194B">
        <w:t>2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Chuvashes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Estonians.</w:t>
      </w:r>
    </w:p>
    <w:p w14:paraId="34E56446" w14:textId="77777777" w:rsidR="00BD3DD6" w:rsidRPr="0026194B" w:rsidRDefault="00BD3DD6" w:rsidP="00E95D0C">
      <w:pPr>
        <w:pStyle w:val="SingleTxtG"/>
      </w:pPr>
      <w:r w:rsidRPr="0026194B">
        <w:t>374.</w:t>
      </w:r>
      <w:r w:rsidRPr="0026194B">
        <w:tab/>
        <w:t>There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21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cultural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attached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Centre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Cultures.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conducted</w:t>
      </w:r>
      <w:r w:rsidR="000C4892">
        <w:t xml:space="preserve"> </w:t>
      </w:r>
      <w:r w:rsidRPr="0026194B">
        <w:t>371</w:t>
      </w:r>
      <w:r w:rsidR="000C4892">
        <w:t xml:space="preserve"> </w:t>
      </w:r>
      <w:r w:rsidRPr="0026194B">
        <w:t>events.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traditionally</w:t>
      </w:r>
      <w:r w:rsidR="000C4892">
        <w:t xml:space="preserve"> </w:t>
      </w:r>
      <w:r w:rsidRPr="0026194B">
        <w:t>hosted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Festival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Cultures,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brings</w:t>
      </w:r>
      <w:r w:rsidR="000C4892">
        <w:t xml:space="preserve"> </w:t>
      </w:r>
      <w:r w:rsidRPr="0026194B">
        <w:t>together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minorities</w:t>
      </w:r>
      <w:r w:rsidR="000C4892">
        <w:t xml:space="preserve"> </w:t>
      </w:r>
      <w:r w:rsidRPr="0026194B">
        <w:t>living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festival</w:t>
      </w:r>
      <w:r w:rsidR="000C4892">
        <w:t xml:space="preserve"> </w:t>
      </w:r>
      <w:r w:rsidRPr="0026194B">
        <w:t>promotes</w:t>
      </w:r>
      <w:r w:rsidR="000C4892">
        <w:t xml:space="preserve"> </w:t>
      </w:r>
      <w:r w:rsidRPr="0026194B">
        <w:t>mutual</w:t>
      </w:r>
      <w:r w:rsidR="000C4892">
        <w:t xml:space="preserve"> </w:t>
      </w:r>
      <w:r w:rsidRPr="0026194B">
        <w:t>understanding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cultural</w:t>
      </w:r>
      <w:r w:rsidR="000C4892">
        <w:t xml:space="preserve"> </w:t>
      </w:r>
      <w:r w:rsidRPr="0026194B">
        <w:t>enrichment.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800</w:t>
      </w:r>
      <w:r w:rsidR="000C4892">
        <w:t xml:space="preserve"> </w:t>
      </w:r>
      <w:r w:rsidRPr="0026194B">
        <w:t>persons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35</w:t>
      </w:r>
      <w:r w:rsidR="000C4892">
        <w:t xml:space="preserve"> </w:t>
      </w:r>
      <w:r w:rsidRPr="0026194B">
        <w:t>ethnicities</w:t>
      </w:r>
      <w:r w:rsidR="000C4892">
        <w:t xml:space="preserve"> </w:t>
      </w:r>
      <w:r w:rsidRPr="0026194B">
        <w:t>took</w:t>
      </w:r>
      <w:r w:rsidR="000C4892">
        <w:t xml:space="preserve"> </w:t>
      </w:r>
      <w:r w:rsidRPr="0026194B">
        <w:t>part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closing</w:t>
      </w:r>
      <w:r w:rsidR="000C4892">
        <w:t xml:space="preserve"> </w:t>
      </w:r>
      <w:r w:rsidRPr="0026194B">
        <w:t>events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twelfth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Festival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Cultures,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14</w:t>
      </w:r>
      <w:r w:rsidR="000C4892">
        <w:t xml:space="preserve"> </w:t>
      </w:r>
      <w:r w:rsidRPr="0026194B">
        <w:t>celebrations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cultures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held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Upper</w:t>
      </w:r>
      <w:r w:rsidR="000C4892">
        <w:t xml:space="preserve"> </w:t>
      </w:r>
      <w:r w:rsidRPr="0026194B">
        <w:t>Town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Minsk,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celebrations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Georgian,</w:t>
      </w:r>
      <w:r w:rsidR="000C4892">
        <w:t xml:space="preserve"> </w:t>
      </w:r>
      <w:r w:rsidRPr="0026194B">
        <w:t>Korean,</w:t>
      </w:r>
      <w:r w:rsidR="000C4892">
        <w:t xml:space="preserve"> </w:t>
      </w:r>
      <w:r w:rsidRPr="0026194B">
        <w:t>Moldovan,</w:t>
      </w:r>
      <w:r w:rsidR="000C4892">
        <w:t xml:space="preserve"> </w:t>
      </w:r>
      <w:r w:rsidRPr="0026194B">
        <w:t>Polish,</w:t>
      </w:r>
      <w:r w:rsidR="000C4892">
        <w:t xml:space="preserve"> </w:t>
      </w:r>
      <w:r w:rsidRPr="0026194B">
        <w:t>Russian,</w:t>
      </w:r>
      <w:r w:rsidR="000C4892">
        <w:t xml:space="preserve"> </w:t>
      </w:r>
      <w:r w:rsidRPr="0026194B">
        <w:t>Ukrainian,</w:t>
      </w:r>
      <w:r w:rsidR="000C4892">
        <w:t xml:space="preserve"> </w:t>
      </w:r>
      <w:r w:rsidRPr="0026194B">
        <w:t>Swedish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Estonian</w:t>
      </w:r>
      <w:r w:rsidR="000C4892">
        <w:t xml:space="preserve"> </w:t>
      </w:r>
      <w:r w:rsidRPr="0026194B">
        <w:t>cultures.</w:t>
      </w:r>
      <w:r w:rsidR="000C4892">
        <w:t xml:space="preserve"> </w:t>
      </w:r>
      <w:r w:rsidRPr="0026194B">
        <w:t>There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several</w:t>
      </w:r>
      <w:r w:rsidR="000C4892">
        <w:t xml:space="preserve"> </w:t>
      </w:r>
      <w:r w:rsidRPr="0026194B">
        <w:t>events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languages,</w:t>
      </w:r>
      <w:r w:rsidR="000C4892">
        <w:t xml:space="preserve"> </w:t>
      </w:r>
      <w:r w:rsidRPr="0026194B">
        <w:t>alphabets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decorative</w:t>
      </w:r>
      <w:r w:rsidR="000C4892">
        <w:t xml:space="preserve"> </w:t>
      </w:r>
      <w:r w:rsidRPr="0026194B">
        <w:t>arts,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symbols,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anniversaries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cultural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historical</w:t>
      </w:r>
      <w:r w:rsidR="000C4892">
        <w:t xml:space="preserve"> </w:t>
      </w:r>
      <w:r w:rsidRPr="0026194B">
        <w:t>figures,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popular</w:t>
      </w:r>
      <w:r w:rsidR="000C4892">
        <w:t xml:space="preserve"> </w:t>
      </w:r>
      <w:r w:rsidRPr="0026194B">
        <w:t>holidays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rituals.</w:t>
      </w:r>
    </w:p>
    <w:p w14:paraId="5F44AE0A" w14:textId="77777777" w:rsidR="00BD3DD6" w:rsidRPr="0026194B" w:rsidRDefault="00BD3DD6" w:rsidP="00E95D0C">
      <w:pPr>
        <w:pStyle w:val="SingleTxtG"/>
      </w:pPr>
      <w:r w:rsidRPr="0026194B">
        <w:t>375.</w:t>
      </w:r>
      <w:r w:rsidRPr="0026194B">
        <w:tab/>
        <w:t>The</w:t>
      </w:r>
      <w:r w:rsidR="000C4892">
        <w:t xml:space="preserve"> </w:t>
      </w:r>
      <w:r w:rsidRPr="0026194B">
        <w:t>Inter-Ethnic</w:t>
      </w:r>
      <w:r w:rsidR="000C4892">
        <w:t xml:space="preserve"> </w:t>
      </w:r>
      <w:r w:rsidRPr="0026194B">
        <w:t>Advisory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Office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Commissioner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Religious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Affairs</w:t>
      </w:r>
      <w:r w:rsidR="000C4892">
        <w:t xml:space="preserve"> </w:t>
      </w:r>
      <w:r w:rsidRPr="0026194B">
        <w:t>remains</w:t>
      </w:r>
      <w:r w:rsidR="000C4892">
        <w:t xml:space="preserve"> </w:t>
      </w:r>
      <w:r w:rsidRPr="0026194B">
        <w:t>active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drawing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recommendations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formulation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support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minorities.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members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20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represented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Belarus.</w:t>
      </w:r>
    </w:p>
    <w:p w14:paraId="68D5A2F3" w14:textId="77777777" w:rsidR="00BD3DD6" w:rsidRPr="0026194B" w:rsidRDefault="00BD3DD6" w:rsidP="00E95D0C">
      <w:pPr>
        <w:pStyle w:val="SingleTxtG"/>
      </w:pPr>
      <w:r w:rsidRPr="0026194B">
        <w:t>376.</w:t>
      </w:r>
      <w:r w:rsidRPr="0026194B">
        <w:tab/>
        <w:t>Members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minorities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same</w:t>
      </w:r>
      <w:r w:rsidR="000C4892">
        <w:t xml:space="preserve"> </w:t>
      </w:r>
      <w:r w:rsidRPr="0026194B">
        <w:t>rights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all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education,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area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culture.</w:t>
      </w:r>
      <w:r w:rsidR="000C4892">
        <w:t xml:space="preserve"> </w:t>
      </w:r>
      <w:r w:rsidRPr="0026194B">
        <w:t>If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belonging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different</w:t>
      </w:r>
      <w:r w:rsidR="000C4892">
        <w:t xml:space="preserve"> </w:t>
      </w:r>
      <w:r w:rsidRPr="0026194B">
        <w:t>ethnicities</w:t>
      </w:r>
      <w:r w:rsidR="000C4892">
        <w:t xml:space="preserve"> </w:t>
      </w:r>
      <w:r w:rsidRPr="0026194B">
        <w:t>so</w:t>
      </w:r>
      <w:r w:rsidR="000C4892">
        <w:t xml:space="preserve"> </w:t>
      </w:r>
      <w:r w:rsidRPr="0026194B">
        <w:t>wish,</w:t>
      </w:r>
      <w:r w:rsidR="000C4892">
        <w:t xml:space="preserve"> </w:t>
      </w:r>
      <w:r w:rsidRPr="0026194B">
        <w:t>local</w:t>
      </w:r>
      <w:r w:rsidR="000C4892">
        <w:t xml:space="preserve"> </w:t>
      </w:r>
      <w:r w:rsidRPr="0026194B">
        <w:t>authorities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freely</w:t>
      </w:r>
      <w:r w:rsidR="000C4892">
        <w:t xml:space="preserve"> </w:t>
      </w:r>
      <w:r w:rsidRPr="0026194B">
        <w:t>establish</w:t>
      </w:r>
      <w:r w:rsidR="000C4892">
        <w:t xml:space="preserve"> </w:t>
      </w:r>
      <w:r w:rsidRPr="0026194B">
        <w:t>kindergartens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separate</w:t>
      </w:r>
      <w:r w:rsidR="000C4892">
        <w:t xml:space="preserve"> </w:t>
      </w:r>
      <w:r w:rsidRPr="0026194B">
        <w:t>kindergarten</w:t>
      </w:r>
      <w:r w:rsidR="000C4892">
        <w:t xml:space="preserve"> </w:t>
      </w:r>
      <w:r w:rsidRPr="0026194B">
        <w:t>groups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schools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classes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language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instruction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minority.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Ministry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supports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establishment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such</w:t>
      </w:r>
      <w:r w:rsidR="000C4892">
        <w:t xml:space="preserve"> </w:t>
      </w:r>
      <w:r w:rsidRPr="0026194B">
        <w:t>educational</w:t>
      </w:r>
      <w:r w:rsidR="000C4892">
        <w:t xml:space="preserve"> </w:t>
      </w:r>
      <w:r w:rsidRPr="0026194B">
        <w:t>institutions.</w:t>
      </w:r>
    </w:p>
    <w:p w14:paraId="66D94501" w14:textId="77777777" w:rsidR="00BD3DD6" w:rsidRPr="0026194B" w:rsidRDefault="00BD3DD6" w:rsidP="00E95D0C">
      <w:pPr>
        <w:pStyle w:val="SingleTxtG"/>
      </w:pPr>
      <w:r w:rsidRPr="0026194B">
        <w:t>377.</w:t>
      </w:r>
      <w:r w:rsidRPr="0026194B">
        <w:tab/>
        <w:t>Belarus</w:t>
      </w:r>
      <w:r w:rsidR="000C4892">
        <w:t xml:space="preserve"> </w:t>
      </w:r>
      <w:r w:rsidRPr="0026194B">
        <w:t>currently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schools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separate</w:t>
      </w:r>
      <w:r w:rsidR="000C4892">
        <w:t xml:space="preserve"> </w:t>
      </w:r>
      <w:r w:rsidRPr="0026194B">
        <w:t>classes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sole</w:t>
      </w:r>
      <w:r w:rsidR="000C4892">
        <w:t xml:space="preserve"> </w:t>
      </w:r>
      <w:r w:rsidRPr="0026194B">
        <w:t>language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instruction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Polish,</w:t>
      </w:r>
      <w:r w:rsidR="000C4892">
        <w:t xml:space="preserve"> </w:t>
      </w:r>
      <w:r w:rsidRPr="0026194B">
        <w:t>Lithuanian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Hebrew.</w:t>
      </w:r>
    </w:p>
    <w:p w14:paraId="38391373" w14:textId="77777777" w:rsidR="00BD3DD6" w:rsidRPr="0026194B" w:rsidRDefault="00BD3DD6" w:rsidP="00E95D0C">
      <w:pPr>
        <w:pStyle w:val="SingleTxtG"/>
      </w:pPr>
      <w:r w:rsidRPr="0026194B">
        <w:t>378.</w:t>
      </w:r>
      <w:r w:rsidRPr="0026194B">
        <w:tab/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60</w:t>
      </w:r>
      <w:r w:rsidR="000C4892">
        <w:t xml:space="preserve"> </w:t>
      </w:r>
      <w:r w:rsidRPr="0026194B">
        <w:t>weekend</w:t>
      </w:r>
      <w:r w:rsidR="000C4892">
        <w:t xml:space="preserve"> </w:t>
      </w:r>
      <w:r w:rsidRPr="0026194B">
        <w:t>schools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ethnic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cultural</w:t>
      </w:r>
      <w:r w:rsidR="000C4892">
        <w:t xml:space="preserve"> </w:t>
      </w:r>
      <w:r w:rsidRPr="0026194B">
        <w:t>associations.</w:t>
      </w:r>
      <w:r w:rsidR="000C4892">
        <w:t xml:space="preserve"> </w:t>
      </w:r>
      <w:r w:rsidRPr="0026194B">
        <w:t>They</w:t>
      </w:r>
      <w:r w:rsidR="000C4892">
        <w:t xml:space="preserve"> </w:t>
      </w:r>
      <w:r w:rsidRPr="0026194B">
        <w:t>enable</w:t>
      </w:r>
      <w:r w:rsidR="000C4892">
        <w:t xml:space="preserve"> </w:t>
      </w:r>
      <w:r w:rsidRPr="0026194B">
        <w:t>around</w:t>
      </w:r>
      <w:r w:rsidR="000C4892">
        <w:t xml:space="preserve"> </w:t>
      </w:r>
      <w:r w:rsidRPr="0026194B">
        <w:t>5,000</w:t>
      </w:r>
      <w:r w:rsidR="000C4892">
        <w:t xml:space="preserve"> </w:t>
      </w:r>
      <w:r w:rsidRPr="0026194B">
        <w:t>people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14</w:t>
      </w:r>
      <w:r w:rsidR="000C4892">
        <w:t xml:space="preserve"> </w:t>
      </w:r>
      <w:r w:rsidRPr="0026194B">
        <w:t>ethnicities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study</w:t>
      </w:r>
      <w:r w:rsidR="000C4892">
        <w:t xml:space="preserve"> </w:t>
      </w:r>
      <w:r w:rsidRPr="0026194B">
        <w:t>their</w:t>
      </w:r>
      <w:r w:rsidR="000C4892">
        <w:t xml:space="preserve"> </w:t>
      </w:r>
      <w:r w:rsidRPr="0026194B">
        <w:t>native</w:t>
      </w:r>
      <w:r w:rsidR="000C4892">
        <w:t xml:space="preserve"> </w:t>
      </w:r>
      <w:r w:rsidRPr="0026194B">
        <w:t>language,</w:t>
      </w:r>
      <w:r w:rsidR="000C4892">
        <w:t xml:space="preserve"> </w:t>
      </w:r>
      <w:r w:rsidRPr="0026194B">
        <w:t>history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culture.</w:t>
      </w:r>
    </w:p>
    <w:p w14:paraId="00AC05B0" w14:textId="77777777" w:rsidR="00BD3DD6" w:rsidRPr="0026194B" w:rsidRDefault="00BD3DD6" w:rsidP="00E95D0C">
      <w:pPr>
        <w:pStyle w:val="SingleTxtG"/>
      </w:pPr>
      <w:r w:rsidRPr="0026194B">
        <w:t>379.</w:t>
      </w:r>
      <w:r w:rsidRPr="0026194B">
        <w:tab/>
        <w:t>Universities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Brest,</w:t>
      </w:r>
      <w:r w:rsidR="000C4892">
        <w:t xml:space="preserve"> </w:t>
      </w:r>
      <w:r w:rsidRPr="0026194B">
        <w:t>Hrodna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Minsk</w:t>
      </w:r>
      <w:r w:rsidR="000C4892">
        <w:t xml:space="preserve"> </w:t>
      </w:r>
      <w:r w:rsidRPr="0026194B">
        <w:t>train</w:t>
      </w:r>
      <w:r w:rsidR="000C4892">
        <w:t xml:space="preserve"> </w:t>
      </w:r>
      <w:r w:rsidRPr="0026194B">
        <w:t>teachers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Lithuanian,</w:t>
      </w:r>
      <w:r w:rsidR="000C4892">
        <w:t xml:space="preserve"> </w:t>
      </w:r>
      <w:r w:rsidRPr="0026194B">
        <w:t>Polish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Ukrainian.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support,</w:t>
      </w:r>
      <w:r w:rsidR="000C4892">
        <w:t xml:space="preserve"> </w:t>
      </w:r>
      <w:r w:rsidRPr="0026194B">
        <w:t>newspapers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published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Ukrainian,</w:t>
      </w:r>
      <w:r w:rsidR="000C4892">
        <w:t xml:space="preserve"> </w:t>
      </w:r>
      <w:r w:rsidRPr="0026194B">
        <w:t>Polish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Lithuanian.</w:t>
      </w:r>
    </w:p>
    <w:p w14:paraId="6262DB6C" w14:textId="77777777" w:rsidR="00BD3DD6" w:rsidRPr="0026194B" w:rsidRDefault="00BD3DD6" w:rsidP="00E95D0C">
      <w:pPr>
        <w:pStyle w:val="SingleTxtG"/>
      </w:pPr>
      <w:r w:rsidRPr="0026194B">
        <w:t>380.</w:t>
      </w:r>
      <w:r w:rsidRPr="0026194B">
        <w:tab/>
        <w:t>Since</w:t>
      </w:r>
      <w:r w:rsidR="000C4892">
        <w:t xml:space="preserve"> </w:t>
      </w:r>
      <w:r w:rsidRPr="0026194B">
        <w:t>2016,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project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Roma</w:t>
      </w:r>
      <w:r w:rsidR="000C4892">
        <w:t xml:space="preserve"> </w:t>
      </w:r>
      <w:r w:rsidRPr="0026194B">
        <w:t>diaspora,</w:t>
      </w:r>
      <w:r w:rsidR="000C4892">
        <w:t xml:space="preserve"> </w:t>
      </w:r>
      <w:r w:rsidRPr="0026194B">
        <w:t>entitled</w:t>
      </w:r>
      <w:r w:rsidR="000C4892">
        <w:t xml:space="preserve"> </w:t>
      </w:r>
      <w:r w:rsidR="00F718E8">
        <w:t>“</w:t>
      </w:r>
      <w:r w:rsidRPr="0026194B">
        <w:t>Roma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–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new</w:t>
      </w:r>
      <w:r w:rsidR="000C4892">
        <w:t xml:space="preserve"> </w:t>
      </w:r>
      <w:r w:rsidRPr="0026194B">
        <w:t>vision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future</w:t>
      </w:r>
      <w:r w:rsidR="00F718E8">
        <w:t>”</w:t>
      </w:r>
      <w:r w:rsidRPr="0026194B">
        <w:t>,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implemented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Homieĺ</w:t>
      </w:r>
      <w:r w:rsidR="000C4892">
        <w:t xml:space="preserve"> </w:t>
      </w:r>
      <w:r w:rsidRPr="0026194B">
        <w:t>province.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festival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Roma</w:t>
      </w:r>
      <w:r w:rsidR="000C4892">
        <w:t xml:space="preserve"> </w:t>
      </w:r>
      <w:r w:rsidRPr="0026194B">
        <w:t>culture</w:t>
      </w:r>
      <w:r w:rsidR="000C4892">
        <w:t xml:space="preserve"> </w:t>
      </w:r>
      <w:r w:rsidRPr="0026194B">
        <w:t>took</w:t>
      </w:r>
      <w:r w:rsidR="000C4892">
        <w:t xml:space="preserve"> </w:t>
      </w:r>
      <w:r w:rsidRPr="0026194B">
        <w:t>place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Homieĺ.</w:t>
      </w:r>
    </w:p>
    <w:p w14:paraId="058897B4" w14:textId="77777777" w:rsidR="00BD3DD6" w:rsidRPr="0026194B" w:rsidRDefault="00BD3DD6" w:rsidP="00E95D0C">
      <w:pPr>
        <w:pStyle w:val="SingleTxtG"/>
      </w:pPr>
      <w:r w:rsidRPr="0026194B">
        <w:t>381.</w:t>
      </w:r>
      <w:r w:rsidRPr="0026194B">
        <w:tab/>
        <w:t>There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active</w:t>
      </w:r>
      <w:r w:rsidR="000C4892">
        <w:t xml:space="preserve"> </w:t>
      </w:r>
      <w:r w:rsidRPr="0026194B">
        <w:t>Polish</w:t>
      </w:r>
      <w:r w:rsidR="000C4892">
        <w:t xml:space="preserve"> </w:t>
      </w:r>
      <w:r w:rsidRPr="0026194B">
        <w:t>Institute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Minsk,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promotes</w:t>
      </w:r>
      <w:r w:rsidR="000C4892">
        <w:t xml:space="preserve"> </w:t>
      </w:r>
      <w:r w:rsidRPr="0026194B">
        <w:t>Polish</w:t>
      </w:r>
      <w:r w:rsidR="000C4892">
        <w:t xml:space="preserve"> </w:t>
      </w:r>
      <w:r w:rsidRPr="0026194B">
        <w:t>culture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Polish</w:t>
      </w:r>
      <w:r w:rsidR="000C4892">
        <w:t xml:space="preserve"> </w:t>
      </w:r>
      <w:r w:rsidRPr="0026194B">
        <w:t>language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establishes</w:t>
      </w:r>
      <w:r w:rsidR="000C4892">
        <w:t xml:space="preserve"> </w:t>
      </w:r>
      <w:r w:rsidRPr="0026194B">
        <w:t>contacts</w:t>
      </w:r>
      <w:r w:rsidR="000C4892">
        <w:t xml:space="preserve"> </w:t>
      </w:r>
      <w:r w:rsidRPr="0026194B">
        <w:t>between</w:t>
      </w:r>
      <w:r w:rsidR="000C4892">
        <w:t xml:space="preserve"> </w:t>
      </w:r>
      <w:r w:rsidRPr="0026194B">
        <w:t>scientific,</w:t>
      </w:r>
      <w:r w:rsidR="000C4892">
        <w:t xml:space="preserve"> </w:t>
      </w:r>
      <w:r w:rsidRPr="0026194B">
        <w:t>literary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cultural</w:t>
      </w:r>
      <w:r w:rsidR="000C4892">
        <w:t xml:space="preserve"> </w:t>
      </w:r>
      <w:r w:rsidRPr="0026194B">
        <w:t>figures</w:t>
      </w:r>
      <w:r w:rsidR="000C4892">
        <w:t xml:space="preserve"> </w:t>
      </w:r>
      <w:r w:rsidRPr="0026194B">
        <w:t>from</w:t>
      </w:r>
      <w:r w:rsidR="000C4892">
        <w:t xml:space="preserve"> </w:t>
      </w:r>
      <w:r w:rsidRPr="0026194B">
        <w:t>Poland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Belarus.</w:t>
      </w:r>
    </w:p>
    <w:p w14:paraId="64308EAF" w14:textId="77777777" w:rsidR="00BD3DD6" w:rsidRPr="0026194B" w:rsidRDefault="00BD3DD6" w:rsidP="00E95D0C">
      <w:pPr>
        <w:pStyle w:val="SingleTxtG"/>
      </w:pPr>
      <w:r w:rsidRPr="0026194B">
        <w:lastRenderedPageBreak/>
        <w:t>382.</w:t>
      </w:r>
      <w:r w:rsidRPr="0026194B">
        <w:tab/>
        <w:t>Russian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second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language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studied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taught</w:t>
      </w:r>
      <w:r w:rsidR="000C4892">
        <w:t xml:space="preserve"> </w:t>
      </w:r>
      <w:r w:rsidRPr="0026194B">
        <w:t>across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country.</w:t>
      </w:r>
    </w:p>
    <w:p w14:paraId="35DEB58D" w14:textId="77777777" w:rsidR="00BD3DD6" w:rsidRPr="0026194B" w:rsidRDefault="00BD3DD6" w:rsidP="00E95D0C">
      <w:pPr>
        <w:pStyle w:val="SingleTxtG"/>
      </w:pPr>
      <w:r w:rsidRPr="0026194B">
        <w:t>383.</w:t>
      </w:r>
      <w:r w:rsidRPr="0026194B">
        <w:tab/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postgraduate-degree</w:t>
      </w:r>
      <w:r w:rsidR="000C4892">
        <w:t xml:space="preserve"> </w:t>
      </w:r>
      <w:r w:rsidRPr="0026194B">
        <w:t>level</w:t>
      </w:r>
      <w:r w:rsidR="000C4892">
        <w:t xml:space="preserve"> </w:t>
      </w:r>
      <w:r w:rsidRPr="0026194B">
        <w:t>(master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level),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student</w:t>
      </w:r>
      <w:r w:rsidR="000C4892">
        <w:t xml:space="preserve"> </w:t>
      </w:r>
      <w:r w:rsidRPr="0026194B">
        <w:t>may</w:t>
      </w:r>
      <w:r w:rsidR="000C4892">
        <w:t xml:space="preserve"> </w:t>
      </w:r>
      <w:r w:rsidRPr="0026194B">
        <w:t>select</w:t>
      </w:r>
      <w:r w:rsidR="000C4892">
        <w:t xml:space="preserve"> </w:t>
      </w:r>
      <w:r w:rsidRPr="0026194B">
        <w:t>either</w:t>
      </w:r>
      <w:r w:rsidR="000C4892">
        <w:t xml:space="preserve"> </w:t>
      </w:r>
      <w:r w:rsidRPr="0026194B">
        <w:t>Russian</w:t>
      </w:r>
      <w:r w:rsidR="000C4892">
        <w:t xml:space="preserve"> </w:t>
      </w:r>
      <w:r w:rsidRPr="0026194B">
        <w:t>or</w:t>
      </w:r>
      <w:r w:rsidR="000C4892">
        <w:t xml:space="preserve"> </w:t>
      </w:r>
      <w:r w:rsidRPr="0026194B">
        <w:t>English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language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instruction,</w:t>
      </w:r>
      <w:r w:rsidR="000C4892">
        <w:t xml:space="preserve"> </w:t>
      </w:r>
      <w:r w:rsidRPr="0026194B">
        <w:t>which,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turn,</w:t>
      </w:r>
      <w:r w:rsidR="000C4892">
        <w:t xml:space="preserve"> </w:t>
      </w:r>
      <w:r w:rsidRPr="0026194B">
        <w:t>reflects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fact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upbringing,</w:t>
      </w:r>
      <w:r w:rsidR="000C4892">
        <w:t xml:space="preserve"> </w:t>
      </w:r>
      <w:r w:rsidRPr="0026194B">
        <w:t>education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students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multicultural</w:t>
      </w:r>
      <w:r w:rsidR="000C4892">
        <w:t xml:space="preserve"> </w:t>
      </w:r>
      <w:r w:rsidRPr="0026194B">
        <w:t>process.</w:t>
      </w:r>
    </w:p>
    <w:p w14:paraId="3BE7C43B" w14:textId="77777777" w:rsidR="00BD3DD6" w:rsidRPr="0026194B" w:rsidRDefault="00FA268F" w:rsidP="00FA268F">
      <w:pPr>
        <w:pStyle w:val="H1G"/>
      </w:pPr>
      <w:r>
        <w:tab/>
      </w:r>
      <w:r w:rsidR="00BD3DD6" w:rsidRPr="0026194B">
        <w:t>C.</w:t>
      </w:r>
      <w:r w:rsidR="00BD3DD6" w:rsidRPr="0026194B">
        <w:tab/>
        <w:t>Good</w:t>
      </w:r>
      <w:r w:rsidR="000C4892">
        <w:t xml:space="preserve"> </w:t>
      </w:r>
      <w:r w:rsidR="00BD3DD6" w:rsidRPr="0026194B">
        <w:t>practices</w:t>
      </w:r>
    </w:p>
    <w:p w14:paraId="455FD563" w14:textId="77777777" w:rsidR="00BD3DD6" w:rsidRPr="0026194B" w:rsidRDefault="00FA268F" w:rsidP="00FA268F">
      <w:pPr>
        <w:pStyle w:val="H23G"/>
      </w:pPr>
      <w:r>
        <w:tab/>
      </w:r>
      <w:r>
        <w:tab/>
      </w:r>
      <w:r w:rsidR="00BD3DD6" w:rsidRPr="0026194B">
        <w:t>Coordinating</w:t>
      </w:r>
      <w:r w:rsidR="000C4892">
        <w:t xml:space="preserve"> </w:t>
      </w:r>
      <w:r w:rsidR="00BD3DD6" w:rsidRPr="0026194B">
        <w:t>efforts</w:t>
      </w:r>
      <w:r w:rsidR="000C4892">
        <w:t xml:space="preserve"> </w:t>
      </w:r>
      <w:r w:rsidR="00BD3DD6" w:rsidRPr="0026194B">
        <w:t>to</w:t>
      </w:r>
      <w:r w:rsidR="000C4892">
        <w:t xml:space="preserve"> </w:t>
      </w:r>
      <w:r w:rsidR="00BD3DD6" w:rsidRPr="0026194B">
        <w:t>achieve</w:t>
      </w:r>
      <w:r w:rsidR="000C4892">
        <w:t xml:space="preserve"> </w:t>
      </w:r>
      <w:r w:rsidR="00BD3DD6" w:rsidRPr="0026194B">
        <w:t>the</w:t>
      </w:r>
      <w:r w:rsidR="000C4892">
        <w:t xml:space="preserve"> </w:t>
      </w:r>
      <w:r w:rsidR="00BD3DD6" w:rsidRPr="0026194B">
        <w:t>Sustainable</w:t>
      </w:r>
      <w:r w:rsidR="000C4892">
        <w:t xml:space="preserve"> </w:t>
      </w:r>
      <w:r w:rsidR="00BD3DD6" w:rsidRPr="0026194B">
        <w:t>Development</w:t>
      </w:r>
      <w:r w:rsidR="000C4892">
        <w:t xml:space="preserve"> </w:t>
      </w:r>
      <w:r w:rsidR="00BD3DD6" w:rsidRPr="0026194B">
        <w:t>Goals</w:t>
      </w:r>
    </w:p>
    <w:p w14:paraId="088A1B86" w14:textId="3C4F59BE" w:rsidR="00BD3DD6" w:rsidRPr="0026194B" w:rsidRDefault="00BD3DD6" w:rsidP="00E95D0C">
      <w:pPr>
        <w:pStyle w:val="SingleTxtG"/>
      </w:pPr>
      <w:r w:rsidRPr="0026194B">
        <w:t>384.</w:t>
      </w:r>
      <w:r w:rsidRPr="0026194B">
        <w:tab/>
        <w:t>Belarus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committed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implementing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2030</w:t>
      </w:r>
      <w:r w:rsidR="000C4892">
        <w:t xml:space="preserve"> </w:t>
      </w:r>
      <w:r w:rsidRPr="0026194B">
        <w:t>Agenda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taking</w:t>
      </w:r>
      <w:r w:rsidR="000C4892">
        <w:t xml:space="preserve"> </w:t>
      </w:r>
      <w:r w:rsidRPr="0026194B">
        <w:t>specific</w:t>
      </w:r>
      <w:r w:rsidR="000C4892">
        <w:t xml:space="preserve"> </w:t>
      </w:r>
      <w:r w:rsidRPr="0026194B">
        <w:t>steps</w:t>
      </w:r>
      <w:r w:rsidR="000C4892">
        <w:t xml:space="preserve"> </w:t>
      </w:r>
      <w:r w:rsidRPr="0026194B">
        <w:t>towards</w:t>
      </w:r>
      <w:r w:rsidR="000C4892">
        <w:t xml:space="preserve"> </w:t>
      </w:r>
      <w:r w:rsidRPr="0026194B">
        <w:t>its</w:t>
      </w:r>
      <w:r w:rsidR="000C4892">
        <w:t xml:space="preserve"> </w:t>
      </w:r>
      <w:r w:rsidRPr="0026194B">
        <w:t>realization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level.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lay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institutional</w:t>
      </w:r>
      <w:r w:rsidR="000C4892">
        <w:t xml:space="preserve"> </w:t>
      </w:r>
      <w:r w:rsidRPr="0026194B">
        <w:t>groundwork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2030</w:t>
      </w:r>
      <w:r w:rsidR="000C4892">
        <w:t xml:space="preserve"> </w:t>
      </w:r>
      <w:r w:rsidRPr="0026194B">
        <w:t>Agenda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overall</w:t>
      </w:r>
      <w:r w:rsidR="000C4892">
        <w:t xml:space="preserve"> </w:t>
      </w:r>
      <w:r w:rsidRPr="0026194B">
        <w:t>coordination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activities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achieve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President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appointed</w:t>
      </w:r>
      <w:r w:rsidR="000C4892">
        <w:t xml:space="preserve"> </w:t>
      </w:r>
      <w:r w:rsidRPr="0026194B">
        <w:t>M.A.</w:t>
      </w:r>
      <w:r w:rsidR="000C4892">
        <w:t xml:space="preserve"> </w:t>
      </w:r>
      <w:r w:rsidRPr="0026194B">
        <w:t>Shchetkina,</w:t>
      </w:r>
      <w:r w:rsidR="000C4892">
        <w:t xml:space="preserve"> </w:t>
      </w:r>
      <w:r w:rsidRPr="0026194B">
        <w:t>Deputy</w:t>
      </w:r>
      <w:r w:rsidR="000C4892">
        <w:t xml:space="preserve"> </w:t>
      </w:r>
      <w:r w:rsidRPr="0026194B">
        <w:t>Chair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Republic,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upper</w:t>
      </w:r>
      <w:r w:rsidR="000C4892">
        <w:t xml:space="preserve"> </w:t>
      </w:r>
      <w:r w:rsidRPr="0026194B">
        <w:t>house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Assembly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Belarus,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coordinator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achieving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Goals.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her</w:t>
      </w:r>
      <w:r w:rsidR="000C4892">
        <w:t xml:space="preserve"> </w:t>
      </w:r>
      <w:r w:rsidRPr="0026194B">
        <w:t>leadership,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established.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deputy-level</w:t>
      </w:r>
      <w:r w:rsidR="000C4892">
        <w:t xml:space="preserve"> </w:t>
      </w:r>
      <w:r w:rsidRPr="0026194B">
        <w:t>representatives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bodies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institutions.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held</w:t>
      </w:r>
      <w:r w:rsidR="000C4892">
        <w:t xml:space="preserve"> </w:t>
      </w:r>
      <w:r w:rsidRPr="0026194B">
        <w:t>three</w:t>
      </w:r>
      <w:r w:rsidR="000C4892">
        <w:t xml:space="preserve"> </w:t>
      </w:r>
      <w:r w:rsidRPr="0026194B">
        <w:t>meetings,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4</w:t>
      </w:r>
      <w:r w:rsidR="000C4892">
        <w:t xml:space="preserve"> </w:t>
      </w:r>
      <w:r w:rsidRPr="0026194B">
        <w:t>September</w:t>
      </w:r>
      <w:r w:rsidR="000C4892">
        <w:t xml:space="preserve"> </w:t>
      </w:r>
      <w:r w:rsidRPr="0026194B">
        <w:t>2017,</w:t>
      </w:r>
      <w:r w:rsidR="000C4892">
        <w:t xml:space="preserve"> </w:t>
      </w:r>
      <w:r w:rsidR="0088712D" w:rsidRPr="0026194B">
        <w:t>1</w:t>
      </w:r>
      <w:r w:rsidR="00675040">
        <w:t xml:space="preserve"> </w:t>
      </w:r>
      <w:r w:rsidRPr="0026194B">
        <w:t>June</w:t>
      </w:r>
      <w:r w:rsidR="000C4892">
        <w:t xml:space="preserve"> </w:t>
      </w:r>
      <w:r w:rsidRPr="0026194B">
        <w:t>2018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26</w:t>
      </w:r>
      <w:r w:rsidR="000C4892">
        <w:t xml:space="preserve"> </w:t>
      </w:r>
      <w:r w:rsidRPr="0026194B">
        <w:t>June</w:t>
      </w:r>
      <w:r w:rsidR="000C4892">
        <w:t xml:space="preserve"> </w:t>
      </w:r>
      <w:r w:rsidRPr="0026194B">
        <w:t>2019.</w:t>
      </w:r>
    </w:p>
    <w:p w14:paraId="354E8E04" w14:textId="77777777" w:rsidR="00BD3DD6" w:rsidRPr="0026194B" w:rsidRDefault="00BD3DD6" w:rsidP="00E95D0C">
      <w:pPr>
        <w:pStyle w:val="SingleTxtG"/>
      </w:pPr>
      <w:r w:rsidRPr="0026194B">
        <w:t>385.</w:t>
      </w:r>
      <w:r w:rsidRPr="0026194B">
        <w:tab/>
        <w:t>A</w:t>
      </w:r>
      <w:r w:rsidR="000C4892">
        <w:t xml:space="preserve"> </w:t>
      </w:r>
      <w:r w:rsidRPr="0026194B">
        <w:t>regional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group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every</w:t>
      </w:r>
      <w:r w:rsidR="000C4892">
        <w:t xml:space="preserve"> </w:t>
      </w:r>
      <w:r w:rsidRPr="0026194B">
        <w:t>province.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28</w:t>
      </w:r>
      <w:r w:rsidR="000C4892">
        <w:t xml:space="preserve"> </w:t>
      </w:r>
      <w:r w:rsidRPr="0026194B">
        <w:t>June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F718E8">
        <w:t>’</w:t>
      </w:r>
      <w:r w:rsidRPr="0026194B">
        <w:t>s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forum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regional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held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Mahilioŭ.</w:t>
      </w:r>
    </w:p>
    <w:p w14:paraId="21AAFAFC" w14:textId="77777777" w:rsidR="00BD3DD6" w:rsidRPr="0026194B" w:rsidRDefault="00BD3DD6" w:rsidP="00E95D0C">
      <w:pPr>
        <w:pStyle w:val="SingleTxtG"/>
      </w:pPr>
      <w:r w:rsidRPr="0026194B">
        <w:t>386.</w:t>
      </w:r>
      <w:r w:rsidRPr="0026194B">
        <w:tab/>
        <w:t>In</w:t>
      </w:r>
      <w:r w:rsidR="000C4892">
        <w:t xml:space="preserve"> </w:t>
      </w:r>
      <w:r w:rsidRPr="0026194B">
        <w:t>order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involve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general</w:t>
      </w:r>
      <w:r w:rsidR="000C4892">
        <w:t xml:space="preserve"> </w:t>
      </w:r>
      <w:r w:rsidRPr="0026194B">
        <w:t>public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towards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Goals,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cooperates</w:t>
      </w:r>
      <w:r w:rsidR="000C4892">
        <w:t xml:space="preserve"> </w:t>
      </w:r>
      <w:r w:rsidRPr="0026194B">
        <w:t>with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Partnership</w:t>
      </w:r>
      <w:r w:rsidR="000C4892">
        <w:t xml:space="preserve"> </w:t>
      </w:r>
      <w:r w:rsidRPr="0026194B">
        <w:t>Group,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representatives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business,</w:t>
      </w:r>
      <w:r w:rsidR="000C4892">
        <w:t xml:space="preserve"> </w:t>
      </w:r>
      <w:r w:rsidRPr="0026194B">
        <w:t>voluntary</w:t>
      </w:r>
      <w:r w:rsidR="000C4892">
        <w:t xml:space="preserve"> </w:t>
      </w:r>
      <w:r w:rsidRPr="0026194B">
        <w:t>associations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academia</w:t>
      </w:r>
      <w:r w:rsidR="000C4892">
        <w:t xml:space="preserve"> </w:t>
      </w:r>
      <w:r w:rsidRPr="0026194B">
        <w:t>are</w:t>
      </w:r>
      <w:r w:rsidR="000C4892">
        <w:t xml:space="preserve"> </w:t>
      </w:r>
      <w:proofErr w:type="gramStart"/>
      <w:r w:rsidRPr="0026194B">
        <w:t>involved.</w:t>
      </w:r>
      <w:proofErr w:type="gramEnd"/>
    </w:p>
    <w:p w14:paraId="376B4C9F" w14:textId="77777777" w:rsidR="00BD3DD6" w:rsidRPr="0026194B" w:rsidRDefault="00BD3DD6" w:rsidP="00E95D0C">
      <w:pPr>
        <w:pStyle w:val="SingleTxtG"/>
      </w:pPr>
      <w:r w:rsidRPr="0026194B">
        <w:t>387.</w:t>
      </w:r>
      <w:r w:rsidRPr="0026194B">
        <w:tab/>
        <w:t>A</w:t>
      </w:r>
      <w:r w:rsidR="000C4892">
        <w:t xml:space="preserve"> </w:t>
      </w:r>
      <w:r w:rsidRPr="0026194B">
        <w:t>parliamentary</w:t>
      </w:r>
      <w:r w:rsidR="000C4892">
        <w:t xml:space="preserve"> </w:t>
      </w:r>
      <w:r w:rsidRPr="0026194B">
        <w:t>group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established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Assembly.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19</w:t>
      </w:r>
      <w:r w:rsidR="000C4892">
        <w:t xml:space="preserve"> </w:t>
      </w:r>
      <w:r w:rsidRPr="0026194B">
        <w:t>December</w:t>
      </w:r>
      <w:r w:rsidR="000C4892">
        <w:t xml:space="preserve"> </w:t>
      </w:r>
      <w:r w:rsidRPr="0026194B">
        <w:t>2017,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Council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Republic</w:t>
      </w:r>
      <w:r w:rsidR="000C4892">
        <w:t xml:space="preserve"> </w:t>
      </w:r>
      <w:r w:rsidRPr="0026194B">
        <w:t>held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open</w:t>
      </w:r>
      <w:r w:rsidR="000C4892">
        <w:t xml:space="preserve"> </w:t>
      </w:r>
      <w:r w:rsidRPr="0026194B">
        <w:t>parliamentary</w:t>
      </w:r>
      <w:r w:rsidR="000C4892">
        <w:t xml:space="preserve"> </w:t>
      </w:r>
      <w:r w:rsidRPr="0026194B">
        <w:t>hearing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partnership</w:t>
      </w:r>
      <w:r w:rsidR="000C4892">
        <w:t xml:space="preserve"> </w:t>
      </w:r>
      <w:r w:rsidRPr="0026194B">
        <w:t>among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branches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prerequisite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successfully</w:t>
      </w:r>
      <w:r w:rsidR="000C4892">
        <w:t xml:space="preserve"> </w:t>
      </w:r>
      <w:r w:rsidRPr="0026194B">
        <w:t>achieving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recommendations</w:t>
      </w:r>
      <w:r w:rsidR="000C4892">
        <w:t xml:space="preserve"> </w:t>
      </w:r>
      <w:r w:rsidRPr="0026194B">
        <w:t>adopted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hearing</w:t>
      </w:r>
      <w:r w:rsidR="000C4892">
        <w:t xml:space="preserve"> </w:t>
      </w:r>
      <w:r w:rsidRPr="0026194B">
        <w:t>were</w:t>
      </w:r>
      <w:r w:rsidR="000C4892">
        <w:t xml:space="preserve"> </w:t>
      </w:r>
      <w:r w:rsidRPr="0026194B">
        <w:t>referred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Government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implementation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oversight.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17</w:t>
      </w:r>
      <w:r w:rsidR="000C4892">
        <w:t xml:space="preserve"> </w:t>
      </w:r>
      <w:r w:rsidRPr="0026194B">
        <w:t>December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progress</w:t>
      </w:r>
      <w:r w:rsidR="000C4892">
        <w:t xml:space="preserve"> </w:t>
      </w:r>
      <w:r w:rsidRPr="0026194B">
        <w:t>made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implementing</w:t>
      </w:r>
      <w:r w:rsidR="000C4892">
        <w:t xml:space="preserve"> </w:t>
      </w:r>
      <w:r w:rsidRPr="0026194B">
        <w:t>these</w:t>
      </w:r>
      <w:r w:rsidR="000C4892">
        <w:t xml:space="preserve"> </w:t>
      </w:r>
      <w:r w:rsidRPr="0026194B">
        <w:t>recommendations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reviewed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an</w:t>
      </w:r>
      <w:r w:rsidR="000C4892">
        <w:t xml:space="preserve"> </w:t>
      </w:r>
      <w:r w:rsidRPr="0026194B">
        <w:t>enlarged</w:t>
      </w:r>
      <w:r w:rsidR="000C4892">
        <w:t xml:space="preserve"> </w:t>
      </w:r>
      <w:r w:rsidRPr="0026194B">
        <w:t>meeting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parliamentary</w:t>
      </w:r>
      <w:r w:rsidR="000C4892">
        <w:t xml:space="preserve"> </w:t>
      </w:r>
      <w:r w:rsidRPr="0026194B">
        <w:t>group.</w:t>
      </w:r>
    </w:p>
    <w:p w14:paraId="2A6736A5" w14:textId="77777777" w:rsidR="00BD3DD6" w:rsidRPr="0026194B" w:rsidRDefault="00BD3DD6" w:rsidP="00E95D0C">
      <w:pPr>
        <w:pStyle w:val="SingleTxtG"/>
      </w:pPr>
      <w:r w:rsidRPr="0026194B">
        <w:t>388.</w:t>
      </w:r>
      <w:r w:rsidRPr="0026194B">
        <w:tab/>
        <w:t>Work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under</w:t>
      </w:r>
      <w:r w:rsidR="000C4892">
        <w:t xml:space="preserve"> </w:t>
      </w:r>
      <w:r w:rsidRPr="0026194B">
        <w:t>way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incorporate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global</w:t>
      </w:r>
      <w:r w:rsidR="000C4892">
        <w:t xml:space="preserve"> </w:t>
      </w:r>
      <w:r w:rsidRPr="0026194B">
        <w:t>monitoring</w:t>
      </w:r>
      <w:r w:rsidR="000C4892">
        <w:t xml:space="preserve"> </w:t>
      </w:r>
      <w:r w:rsidRPr="0026194B">
        <w:t>indicators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Goals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system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statistics.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country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drawn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list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indicators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Goals,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includes</w:t>
      </w:r>
      <w:r w:rsidR="000C4892">
        <w:t xml:space="preserve"> </w:t>
      </w:r>
      <w:r w:rsidRPr="0026194B">
        <w:t>255</w:t>
      </w:r>
      <w:r w:rsidR="000C4892">
        <w:t xml:space="preserve"> </w:t>
      </w:r>
      <w:r w:rsidRPr="0026194B">
        <w:t>indicators.</w:t>
      </w:r>
      <w:r w:rsidR="000C4892">
        <w:t xml:space="preserve"> </w:t>
      </w:r>
      <w:r w:rsidRPr="0026194B">
        <w:t>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platform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reporting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indicators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Goals</w:t>
      </w:r>
      <w:r w:rsidRPr="00F718E8">
        <w:rPr>
          <w:rStyle w:val="FootnoteReference"/>
        </w:rPr>
        <w:footnoteReference w:id="6"/>
      </w:r>
      <w:r w:rsidR="000C4892">
        <w:rPr>
          <w:rStyle w:val="FootnoteReference"/>
        </w:rPr>
        <w:t xml:space="preserve"> </w:t>
      </w:r>
      <w:r w:rsidRPr="0026194B">
        <w:t>was</w:t>
      </w:r>
      <w:r w:rsidR="000C4892">
        <w:t xml:space="preserve"> </w:t>
      </w:r>
      <w:r w:rsidRPr="0026194B">
        <w:t>launched</w:t>
      </w:r>
      <w:r w:rsidR="000C4892">
        <w:t xml:space="preserve"> </w:t>
      </w:r>
      <w:r w:rsidRPr="0026194B">
        <w:t>as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primary</w:t>
      </w:r>
      <w:r w:rsidR="000C4892">
        <w:t xml:space="preserve"> </w:t>
      </w:r>
      <w:r w:rsidRPr="0026194B">
        <w:t>tool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monitoring</w:t>
      </w:r>
      <w:r w:rsidR="000C4892">
        <w:t xml:space="preserve"> </w:t>
      </w:r>
      <w:r w:rsidRPr="0026194B">
        <w:t>progress</w:t>
      </w:r>
      <w:r w:rsidR="000C4892">
        <w:t xml:space="preserve"> </w:t>
      </w:r>
      <w:r w:rsidRPr="0026194B">
        <w:t>towards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Goals.</w:t>
      </w:r>
    </w:p>
    <w:p w14:paraId="54A82B56" w14:textId="77777777" w:rsidR="00BD3DD6" w:rsidRPr="0026194B" w:rsidRDefault="00BD3DD6" w:rsidP="00E95D0C">
      <w:pPr>
        <w:pStyle w:val="SingleTxtG"/>
      </w:pPr>
      <w:r w:rsidRPr="0026194B">
        <w:t>389.</w:t>
      </w:r>
      <w:r w:rsidRPr="0026194B">
        <w:tab/>
        <w:t>The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Strategy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Socioeconomic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2030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Programme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Socioeconomic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2016–2020</w:t>
      </w:r>
      <w:r w:rsidR="000C4892">
        <w:t xml:space="preserve"> </w:t>
      </w:r>
      <w:r w:rsidRPr="0026194B">
        <w:t>are</w:t>
      </w:r>
      <w:r w:rsidR="000C4892">
        <w:t xml:space="preserve"> </w:t>
      </w:r>
      <w:r w:rsidRPr="0026194B">
        <w:t>key</w:t>
      </w:r>
      <w:r w:rsidR="000C4892">
        <w:t xml:space="preserve"> </w:t>
      </w:r>
      <w:r w:rsidRPr="0026194B">
        <w:t>policy</w:t>
      </w:r>
      <w:r w:rsidR="000C4892">
        <w:t xml:space="preserve"> </w:t>
      </w:r>
      <w:r w:rsidRPr="0026194B">
        <w:t>documents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future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issues.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2018,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began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process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drafting</w:t>
      </w:r>
      <w:r w:rsidR="000C4892">
        <w:t xml:space="preserve"> </w:t>
      </w:r>
      <w:r w:rsidRPr="0026194B">
        <w:t>a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strategy</w:t>
      </w:r>
      <w:r w:rsidR="000C4892">
        <w:t xml:space="preserve"> </w:t>
      </w:r>
      <w:r w:rsidRPr="0026194B">
        <w:t>for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period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2035,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which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Goals</w:t>
      </w:r>
      <w:r w:rsidR="000C4892">
        <w:t xml:space="preserve"> </w:t>
      </w:r>
      <w:r w:rsidRPr="0026194B">
        <w:t>will</w:t>
      </w:r>
      <w:r w:rsidR="000C4892">
        <w:t xml:space="preserve"> </w:t>
      </w:r>
      <w:r w:rsidRPr="0026194B">
        <w:t>be</w:t>
      </w:r>
      <w:r w:rsidR="000C4892">
        <w:t xml:space="preserve"> </w:t>
      </w:r>
      <w:proofErr w:type="gramStart"/>
      <w:r w:rsidRPr="0026194B">
        <w:t>taken</w:t>
      </w:r>
      <w:r w:rsidR="000C4892">
        <w:t xml:space="preserve"> </w:t>
      </w:r>
      <w:r w:rsidRPr="0026194B">
        <w:t>into</w:t>
      </w:r>
      <w:r w:rsidR="000C4892">
        <w:t xml:space="preserve"> </w:t>
      </w:r>
      <w:r w:rsidRPr="0026194B">
        <w:t>account</w:t>
      </w:r>
      <w:proofErr w:type="gramEnd"/>
      <w:r w:rsidRPr="0026194B">
        <w:t>.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expected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draft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strategy</w:t>
      </w:r>
      <w:r w:rsidR="000C4892">
        <w:t xml:space="preserve"> </w:t>
      </w:r>
      <w:r w:rsidRPr="0026194B">
        <w:t>will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drawn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by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end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2019.</w:t>
      </w:r>
    </w:p>
    <w:p w14:paraId="52936273" w14:textId="77777777" w:rsidR="00BD3DD6" w:rsidRPr="0026194B" w:rsidRDefault="00BD3DD6" w:rsidP="00E95D0C">
      <w:pPr>
        <w:pStyle w:val="SingleTxtG"/>
      </w:pPr>
      <w:r w:rsidRPr="0026194B">
        <w:t>390.</w:t>
      </w:r>
      <w:r w:rsidRPr="0026194B">
        <w:tab/>
        <w:t>On</w:t>
      </w:r>
      <w:r w:rsidR="000C4892">
        <w:t xml:space="preserve"> </w:t>
      </w:r>
      <w:r w:rsidRPr="0026194B">
        <w:t>24</w:t>
      </w:r>
      <w:r w:rsidR="000C4892">
        <w:t xml:space="preserve"> </w:t>
      </w:r>
      <w:r w:rsidRPr="0026194B">
        <w:t>January</w:t>
      </w:r>
      <w:r w:rsidR="000C4892">
        <w:t xml:space="preserve"> </w:t>
      </w:r>
      <w:r w:rsidRPr="0026194B">
        <w:t>2019,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first</w:t>
      </w:r>
      <w:r w:rsidR="000C4892">
        <w:t xml:space="preserve"> </w:t>
      </w:r>
      <w:r w:rsidRPr="0026194B">
        <w:t>National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Forum</w:t>
      </w:r>
      <w:r w:rsidR="000C4892">
        <w:t xml:space="preserve"> </w:t>
      </w:r>
      <w:r w:rsidRPr="0026194B">
        <w:t>was</w:t>
      </w:r>
      <w:r w:rsidR="000C4892">
        <w:t xml:space="preserve"> </w:t>
      </w:r>
      <w:r w:rsidRPr="0026194B">
        <w:t>held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Minsk.</w:t>
      </w:r>
      <w:r w:rsidR="000C4892">
        <w:t xml:space="preserve"> </w:t>
      </w:r>
      <w:r w:rsidRPr="0026194B">
        <w:t>It</w:t>
      </w:r>
      <w:r w:rsidR="000C4892">
        <w:t xml:space="preserve"> </w:t>
      </w:r>
      <w:r w:rsidRPr="0026194B">
        <w:t>had</w:t>
      </w:r>
      <w:r w:rsidR="000C4892">
        <w:t xml:space="preserve"> </w:t>
      </w:r>
      <w:r w:rsidRPr="0026194B">
        <w:t>more</w:t>
      </w:r>
      <w:r w:rsidR="000C4892">
        <w:t xml:space="preserve"> </w:t>
      </w:r>
      <w:r w:rsidRPr="0026194B">
        <w:t>than</w:t>
      </w:r>
      <w:r w:rsidR="000C4892">
        <w:t xml:space="preserve"> </w:t>
      </w:r>
      <w:r w:rsidRPr="0026194B">
        <w:t>450</w:t>
      </w:r>
      <w:r w:rsidR="000C4892">
        <w:t xml:space="preserve"> </w:t>
      </w:r>
      <w:r w:rsidRPr="0026194B">
        <w:t>participants,</w:t>
      </w:r>
      <w:r w:rsidR="000C4892">
        <w:t xml:space="preserve"> </w:t>
      </w:r>
      <w:r w:rsidRPr="0026194B">
        <w:t>including</w:t>
      </w:r>
      <w:r w:rsidR="000C4892">
        <w:t xml:space="preserve"> </w:t>
      </w:r>
      <w:r w:rsidRPr="0026194B">
        <w:t>members</w:t>
      </w:r>
      <w:r w:rsidR="000C4892">
        <w:t xml:space="preserve"> </w:t>
      </w:r>
      <w:r w:rsidRPr="0026194B">
        <w:t>of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Government,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parliament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State</w:t>
      </w:r>
      <w:r w:rsidR="000C4892">
        <w:t xml:space="preserve"> </w:t>
      </w:r>
      <w:r w:rsidRPr="0026194B">
        <w:t>authorities.</w:t>
      </w:r>
    </w:p>
    <w:p w14:paraId="7B34B84E" w14:textId="77777777" w:rsidR="0079597C" w:rsidRDefault="00BD3DD6" w:rsidP="00E95D0C">
      <w:pPr>
        <w:pStyle w:val="SingleTxtG"/>
      </w:pPr>
      <w:r w:rsidRPr="0026194B">
        <w:t>391.</w:t>
      </w:r>
      <w:r w:rsidRPr="0026194B">
        <w:tab/>
        <w:t>A</w:t>
      </w:r>
      <w:r w:rsidR="000C4892">
        <w:t xml:space="preserve"> </w:t>
      </w:r>
      <w:r w:rsidRPr="0026194B">
        <w:t>website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(www.sdgs.by)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created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ensure</w:t>
      </w:r>
      <w:r w:rsidR="000C4892">
        <w:t xml:space="preserve"> </w:t>
      </w:r>
      <w:r w:rsidRPr="0026194B">
        <w:t>that</w:t>
      </w:r>
      <w:r w:rsidR="000C4892">
        <w:t xml:space="preserve"> </w:t>
      </w:r>
      <w:r w:rsidRPr="0026194B">
        <w:t>citizens</w:t>
      </w:r>
      <w:r w:rsidR="000C4892">
        <w:t xml:space="preserve"> </w:t>
      </w:r>
      <w:r w:rsidRPr="0026194B">
        <w:t>have</w:t>
      </w:r>
      <w:r w:rsidR="000C4892">
        <w:t xml:space="preserve"> </w:t>
      </w:r>
      <w:r w:rsidRPr="0026194B">
        <w:t>access</w:t>
      </w:r>
      <w:r w:rsidR="000C4892">
        <w:t xml:space="preserve"> </w:t>
      </w:r>
      <w:r w:rsidRPr="0026194B">
        <w:t>to</w:t>
      </w:r>
      <w:r w:rsidR="000C4892">
        <w:t xml:space="preserve"> </w:t>
      </w:r>
      <w:r w:rsidRPr="0026194B">
        <w:t>information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Goals.</w:t>
      </w:r>
      <w:r w:rsidR="000C4892">
        <w:t xml:space="preserve"> </w:t>
      </w:r>
      <w:r w:rsidRPr="0026194B">
        <w:t>Work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also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done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social</w:t>
      </w:r>
      <w:r w:rsidR="000C4892">
        <w:t xml:space="preserve"> </w:t>
      </w:r>
      <w:r w:rsidRPr="0026194B">
        <w:t>networks:</w:t>
      </w:r>
      <w:r w:rsidR="000C4892">
        <w:t xml:space="preserve"> </w:t>
      </w:r>
      <w:proofErr w:type="gramStart"/>
      <w:r w:rsidRPr="0026194B">
        <w:t>a</w:t>
      </w:r>
      <w:proofErr w:type="gramEnd"/>
      <w:r w:rsidR="000C4892">
        <w:t xml:space="preserve"> </w:t>
      </w:r>
      <w:r w:rsidRPr="0026194B">
        <w:t>Twitter</w:t>
      </w:r>
      <w:r w:rsidR="000C4892">
        <w:t xml:space="preserve"> </w:t>
      </w:r>
      <w:r w:rsidRPr="0026194B">
        <w:t>account</w:t>
      </w:r>
      <w:r w:rsidR="000C4892">
        <w:t xml:space="preserve"> </w:t>
      </w:r>
      <w:r w:rsidRPr="0026194B">
        <w:t>on</w:t>
      </w:r>
      <w:r w:rsidR="000C4892">
        <w:t xml:space="preserve"> </w:t>
      </w:r>
      <w:r w:rsidRPr="0026194B">
        <w:t>achieving</w:t>
      </w:r>
      <w:r w:rsidR="000C4892">
        <w:t xml:space="preserve"> </w:t>
      </w:r>
      <w:r w:rsidRPr="0026194B">
        <w:t>the</w:t>
      </w:r>
      <w:r w:rsidR="000C4892">
        <w:t xml:space="preserve"> </w:t>
      </w:r>
      <w:r w:rsidRPr="0026194B">
        <w:t>Sustainable</w:t>
      </w:r>
      <w:r w:rsidR="000C4892">
        <w:t xml:space="preserve"> </w:t>
      </w:r>
      <w:r w:rsidRPr="0026194B">
        <w:t>Development</w:t>
      </w:r>
      <w:r w:rsidR="000C4892">
        <w:t xml:space="preserve"> </w:t>
      </w:r>
      <w:r w:rsidRPr="0026194B">
        <w:t>Goals</w:t>
      </w:r>
      <w:r w:rsidR="000C4892">
        <w:t xml:space="preserve"> </w:t>
      </w:r>
      <w:r w:rsidRPr="0026194B">
        <w:t>in</w:t>
      </w:r>
      <w:r w:rsidR="000C4892">
        <w:t xml:space="preserve"> </w:t>
      </w:r>
      <w:r w:rsidRPr="0026194B">
        <w:t>Belarus</w:t>
      </w:r>
      <w:r w:rsidR="000C4892">
        <w:t xml:space="preserve"> </w:t>
      </w:r>
      <w:r w:rsidRPr="0026194B">
        <w:t>has</w:t>
      </w:r>
      <w:r w:rsidR="000C4892">
        <w:t xml:space="preserve"> </w:t>
      </w:r>
      <w:r w:rsidRPr="0026194B">
        <w:t>been</w:t>
      </w:r>
      <w:r w:rsidR="000C4892">
        <w:t xml:space="preserve"> </w:t>
      </w:r>
      <w:r w:rsidRPr="0026194B">
        <w:t>set</w:t>
      </w:r>
      <w:r w:rsidR="000C4892">
        <w:t xml:space="preserve"> </w:t>
      </w:r>
      <w:r w:rsidRPr="0026194B">
        <w:t>up</w:t>
      </w:r>
      <w:r w:rsidR="000C4892">
        <w:t xml:space="preserve"> </w:t>
      </w:r>
      <w:r w:rsidRPr="0026194B">
        <w:t>and</w:t>
      </w:r>
      <w:r w:rsidR="000C4892">
        <w:t xml:space="preserve"> </w:t>
      </w:r>
      <w:r w:rsidRPr="0026194B">
        <w:t>is</w:t>
      </w:r>
      <w:r w:rsidR="000C4892">
        <w:t xml:space="preserve"> </w:t>
      </w:r>
      <w:r w:rsidRPr="0026194B">
        <w:t>actively</w:t>
      </w:r>
      <w:r w:rsidR="000C4892">
        <w:t xml:space="preserve"> </w:t>
      </w:r>
      <w:r w:rsidRPr="0026194B">
        <w:t>being</w:t>
      </w:r>
      <w:r w:rsidR="000C4892">
        <w:t xml:space="preserve"> </w:t>
      </w:r>
      <w:r w:rsidRPr="0026194B">
        <w:t>promoted.</w:t>
      </w:r>
      <w:bookmarkEnd w:id="1"/>
    </w:p>
    <w:p w14:paraId="0CA41166" w14:textId="4B32919C" w:rsidR="0079597C" w:rsidRDefault="00C722B7" w:rsidP="00675040">
      <w:pPr>
        <w:pStyle w:val="SingleTxtG"/>
        <w:spacing w:before="240"/>
        <w:jc w:val="center"/>
      </w:pPr>
      <w:r>
        <w:rPr>
          <w:u w:val="single"/>
        </w:rPr>
        <w:lastRenderedPageBreak/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9597C" w:rsidSect="0058769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445E99" w16cex:dateUtc="2020-04-17T14:58:00Z"/>
  <w16cex:commentExtensible w16cex:durableId="224485BE" w16cex:dateUtc="2020-04-17T17:45:00Z"/>
  <w16cex:commentExtensible w16cex:durableId="224484A6" w16cex:dateUtc="2020-04-17T17:40:00Z"/>
  <w16cex:commentExtensible w16cex:durableId="22443E32" w16cex:dateUtc="2020-04-17T12:3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E422BB" w14:textId="77777777" w:rsidR="00EB186A" w:rsidRPr="00FB1744" w:rsidRDefault="00EB186A" w:rsidP="00FB1744">
      <w:pPr>
        <w:pStyle w:val="Footer"/>
      </w:pPr>
    </w:p>
  </w:endnote>
  <w:endnote w:type="continuationSeparator" w:id="0">
    <w:p w14:paraId="37DDA38B" w14:textId="77777777" w:rsidR="00EB186A" w:rsidRPr="00FB1744" w:rsidRDefault="00EB186A" w:rsidP="00FB174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377AD" w14:textId="77777777" w:rsidR="00EB186A" w:rsidRDefault="00EB186A" w:rsidP="0079597C">
    <w:pPr>
      <w:pStyle w:val="Footer"/>
      <w:tabs>
        <w:tab w:val="right" w:pos="9638"/>
      </w:tabs>
    </w:pPr>
    <w:r w:rsidRPr="0079597C">
      <w:rPr>
        <w:b/>
        <w:bCs/>
        <w:sz w:val="18"/>
      </w:rPr>
      <w:fldChar w:fldCharType="begin"/>
    </w:r>
    <w:r w:rsidRPr="0079597C">
      <w:rPr>
        <w:b/>
        <w:bCs/>
        <w:sz w:val="18"/>
      </w:rPr>
      <w:instrText xml:space="preserve"> PAGE  \* MERGEFORMAT </w:instrText>
    </w:r>
    <w:r w:rsidRPr="0079597C">
      <w:rPr>
        <w:b/>
        <w:bCs/>
        <w:sz w:val="18"/>
      </w:rPr>
      <w:fldChar w:fldCharType="separate"/>
    </w:r>
    <w:r w:rsidRPr="0079597C">
      <w:rPr>
        <w:b/>
        <w:bCs/>
        <w:noProof/>
        <w:sz w:val="18"/>
      </w:rPr>
      <w:t>2</w:t>
    </w:r>
    <w:r w:rsidRPr="0079597C">
      <w:rPr>
        <w:b/>
        <w:bCs/>
        <w:sz w:val="18"/>
      </w:rPr>
      <w:fldChar w:fldCharType="end"/>
    </w:r>
    <w:r>
      <w:tab/>
      <w:t>GE.20-01600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3854D" w14:textId="77777777" w:rsidR="00EB186A" w:rsidRDefault="00EB186A" w:rsidP="0079597C">
    <w:pPr>
      <w:pStyle w:val="Footer"/>
      <w:tabs>
        <w:tab w:val="right" w:pos="9638"/>
      </w:tabs>
    </w:pPr>
    <w:r>
      <w:t>GE.20-01600</w:t>
    </w:r>
    <w:r>
      <w:tab/>
    </w:r>
    <w:r w:rsidRPr="0079597C">
      <w:rPr>
        <w:b/>
        <w:bCs/>
        <w:sz w:val="18"/>
      </w:rPr>
      <w:fldChar w:fldCharType="begin"/>
    </w:r>
    <w:r w:rsidRPr="0079597C">
      <w:rPr>
        <w:b/>
        <w:bCs/>
        <w:sz w:val="18"/>
      </w:rPr>
      <w:instrText xml:space="preserve"> PAGE  \* MERGEFORMAT </w:instrText>
    </w:r>
    <w:r w:rsidRPr="0079597C">
      <w:rPr>
        <w:b/>
        <w:bCs/>
        <w:sz w:val="18"/>
      </w:rPr>
      <w:fldChar w:fldCharType="separate"/>
    </w:r>
    <w:r w:rsidRPr="0079597C">
      <w:rPr>
        <w:b/>
        <w:bCs/>
        <w:noProof/>
        <w:sz w:val="18"/>
      </w:rPr>
      <w:t>3</w:t>
    </w:r>
    <w:r w:rsidRPr="0079597C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452A4" w14:textId="77777777" w:rsidR="00EB186A" w:rsidRDefault="00EB186A">
    <w:pPr>
      <w:pStyle w:val="Footer"/>
      <w:rPr>
        <w:sz w:val="20"/>
      </w:rPr>
    </w:pPr>
    <w:r>
      <w:rPr>
        <w:noProof/>
      </w:rPr>
      <w:drawing>
        <wp:anchor distT="0" distB="0" distL="114300" distR="114300" simplePos="0" relativeHeight="251659264" behindDoc="1" locked="1" layoutInCell="1" allowOverlap="1" wp14:anchorId="4ACED580" wp14:editId="7BE173AD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AD311F4" w14:textId="4F140D24" w:rsidR="00EB186A" w:rsidRDefault="00EB186A" w:rsidP="0079597C">
    <w:pPr>
      <w:pStyle w:val="Footer"/>
      <w:rPr>
        <w:sz w:val="20"/>
      </w:rPr>
    </w:pPr>
    <w:r>
      <w:rPr>
        <w:sz w:val="20"/>
      </w:rPr>
      <w:t>GE.20-</w:t>
    </w:r>
    <w:proofErr w:type="gramStart"/>
    <w:r>
      <w:rPr>
        <w:sz w:val="20"/>
      </w:rPr>
      <w:t>01600  (</w:t>
    </w:r>
    <w:proofErr w:type="gramEnd"/>
    <w:r>
      <w:rPr>
        <w:sz w:val="20"/>
      </w:rPr>
      <w:t xml:space="preserve">E)    160420    </w:t>
    </w:r>
    <w:r w:rsidR="002C4B9C">
      <w:rPr>
        <w:sz w:val="20"/>
      </w:rPr>
      <w:t>20</w:t>
    </w:r>
    <w:r>
      <w:rPr>
        <w:sz w:val="20"/>
      </w:rPr>
      <w:t>0420</w:t>
    </w:r>
  </w:p>
  <w:p w14:paraId="7E649634" w14:textId="77777777" w:rsidR="00EB186A" w:rsidRPr="0079597C" w:rsidRDefault="00EB186A" w:rsidP="0079597C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 wp14:anchorId="131FAE6F" wp14:editId="41739218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E/C.12/BLR/7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BLR/7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D17718" w14:textId="77777777" w:rsidR="00EB186A" w:rsidRPr="00FB1744" w:rsidRDefault="00EB186A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5816FB98" w14:textId="77777777" w:rsidR="00EB186A" w:rsidRPr="00FB1744" w:rsidRDefault="00EB186A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09B87E49" w14:textId="77777777" w:rsidR="00EB186A" w:rsidRPr="00C12379" w:rsidRDefault="00EB186A" w:rsidP="00073064">
      <w:pPr>
        <w:pStyle w:val="FootnoteText"/>
        <w:rPr>
          <w:lang w:val="fr-CH"/>
        </w:rPr>
      </w:pPr>
      <w:r>
        <w:rPr>
          <w:rStyle w:val="FootnoteReference"/>
        </w:rPr>
        <w:tab/>
      </w:r>
      <w:r w:rsidRPr="00AA69C4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1775FB">
        <w:rPr>
          <w:lang w:val="en-US"/>
        </w:rPr>
        <w:t>The present document is being issued without formal editing.</w:t>
      </w:r>
    </w:p>
  </w:footnote>
  <w:footnote w:id="2">
    <w:p w14:paraId="05D168A7" w14:textId="77777777" w:rsidR="00EB186A" w:rsidRPr="00C12379" w:rsidRDefault="00EB186A" w:rsidP="00073064">
      <w:pPr>
        <w:pStyle w:val="FootnoteText"/>
        <w:rPr>
          <w:lang w:val="fr-CH"/>
        </w:rPr>
      </w:pPr>
      <w:r>
        <w:rPr>
          <w:rStyle w:val="FootnoteReference"/>
        </w:rPr>
        <w:tab/>
      </w:r>
      <w:r w:rsidRPr="00AA69C4">
        <w:rPr>
          <w:rStyle w:val="FootnoteReference"/>
          <w:sz w:val="20"/>
          <w:vertAlign w:val="baseline"/>
        </w:rPr>
        <w:t>**</w:t>
      </w:r>
      <w:r>
        <w:rPr>
          <w:rStyle w:val="FootnoteReference"/>
          <w:sz w:val="20"/>
          <w:vertAlign w:val="baseline"/>
        </w:rPr>
        <w:tab/>
      </w:r>
      <w:r w:rsidRPr="001775FB">
        <w:rPr>
          <w:lang w:val="en-US"/>
        </w:rPr>
        <w:t>The annexes to the present report may be accessed from the web page of the Committee.</w:t>
      </w:r>
    </w:p>
  </w:footnote>
  <w:footnote w:id="3">
    <w:p w14:paraId="4DA86FA3" w14:textId="77777777" w:rsidR="00EB186A" w:rsidRPr="00736148" w:rsidRDefault="00EB186A" w:rsidP="00073064">
      <w:pPr>
        <w:pStyle w:val="FootnoteText"/>
        <w:rPr>
          <w:lang w:val="en-US"/>
        </w:rPr>
      </w:pPr>
      <w:r w:rsidRPr="001775FB">
        <w:tab/>
      </w:r>
      <w:r w:rsidRPr="00F718E8">
        <w:rPr>
          <w:rStyle w:val="FootnoteReference"/>
        </w:rPr>
        <w:footnoteRef/>
      </w:r>
      <w:r w:rsidRPr="00F718E8">
        <w:rPr>
          <w:rStyle w:val="FootnoteReference"/>
        </w:rPr>
        <w:tab/>
      </w:r>
      <w:r>
        <w:t>Based on the operating data of the State Labour Inspectorate Department of the Ministry of Labour and Social Protection and the insurance company Belgosstrakh</w:t>
      </w:r>
      <w:bookmarkStart w:id="2" w:name="_GoBack"/>
      <w:bookmarkEnd w:id="2"/>
      <w:r>
        <w:t>.</w:t>
      </w:r>
    </w:p>
  </w:footnote>
  <w:footnote w:id="4">
    <w:p w14:paraId="51CF970E" w14:textId="77777777" w:rsidR="00EB186A" w:rsidRPr="00736148" w:rsidRDefault="00EB186A" w:rsidP="00073064">
      <w:pPr>
        <w:pStyle w:val="FootnoteText"/>
        <w:rPr>
          <w:lang w:val="en-US"/>
        </w:rPr>
      </w:pPr>
      <w:r>
        <w:tab/>
      </w:r>
      <w:r w:rsidRPr="00F718E8">
        <w:rPr>
          <w:rStyle w:val="FootnoteReference"/>
        </w:rPr>
        <w:footnoteRef/>
      </w:r>
      <w:r w:rsidRPr="00F718E8">
        <w:rPr>
          <w:rStyle w:val="FootnoteReference"/>
        </w:rPr>
        <w:tab/>
      </w:r>
      <w:r>
        <w:t>Based on the operating data of the State Labour Inspectorate Department of the Ministry of Labour and Social Protection and the insurance company Belgosstrakh.</w:t>
      </w:r>
    </w:p>
  </w:footnote>
  <w:footnote w:id="5">
    <w:p w14:paraId="23E2E1EF" w14:textId="77777777" w:rsidR="00EB186A" w:rsidRPr="00736148" w:rsidRDefault="00EB186A" w:rsidP="00073064">
      <w:pPr>
        <w:pStyle w:val="FootnoteText"/>
        <w:rPr>
          <w:lang w:val="en-US"/>
        </w:rPr>
      </w:pPr>
      <w:r>
        <w:tab/>
      </w:r>
      <w:r w:rsidRPr="00F718E8">
        <w:rPr>
          <w:rStyle w:val="FootnoteReference"/>
        </w:rPr>
        <w:footnoteRef/>
      </w:r>
      <w:r w:rsidRPr="00F718E8">
        <w:rPr>
          <w:rStyle w:val="FootnoteReference"/>
        </w:rPr>
        <w:tab/>
      </w:r>
      <w:r>
        <w:t>Based on the operating data of the State Labour Inspectorate Department of the Ministry of Labour and Social Protection and the insurance company Belgosstrakh.</w:t>
      </w:r>
    </w:p>
  </w:footnote>
  <w:footnote w:id="6">
    <w:p w14:paraId="52024C3D" w14:textId="77777777" w:rsidR="00EB186A" w:rsidRPr="00126BDA" w:rsidRDefault="00EB186A" w:rsidP="00073064">
      <w:pPr>
        <w:pStyle w:val="FootnoteText"/>
      </w:pPr>
      <w:r>
        <w:tab/>
      </w:r>
      <w:r w:rsidRPr="00F718E8">
        <w:rPr>
          <w:rStyle w:val="FootnoteReference"/>
        </w:rPr>
        <w:footnoteRef/>
      </w:r>
      <w:r w:rsidRPr="00F718E8">
        <w:rPr>
          <w:rStyle w:val="FootnoteReference"/>
        </w:rPr>
        <w:tab/>
      </w:r>
      <w:r>
        <w:t>http://195.50.6.73/sites/belstatfront/home.html.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E1C1B" w14:textId="77777777" w:rsidR="00EB186A" w:rsidRDefault="00EB186A" w:rsidP="0079597C">
    <w:pPr>
      <w:pStyle w:val="Header"/>
    </w:pPr>
    <w:r>
      <w:t>E/C.12/BLR/7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8A66BD" w14:textId="77777777" w:rsidR="00EB186A" w:rsidRDefault="00EB186A" w:rsidP="0079597C">
    <w:pPr>
      <w:pStyle w:val="Header"/>
      <w:jc w:val="right"/>
    </w:pPr>
    <w:r>
      <w:t>E/C.12/BLR/7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A1DF5"/>
    <w:multiLevelType w:val="hybridMultilevel"/>
    <w:tmpl w:val="BA54C30C"/>
    <w:lvl w:ilvl="0" w:tplc="60561E7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3982A258">
      <w:start w:val="1"/>
      <w:numFmt w:val="upperLetter"/>
      <w:lvlText w:val="%2."/>
      <w:lvlJc w:val="left"/>
      <w:pPr>
        <w:ind w:left="1650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0574292"/>
    <w:multiLevelType w:val="hybridMultilevel"/>
    <w:tmpl w:val="41B2A9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8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D9C"/>
    <w:rsid w:val="00046E92"/>
    <w:rsid w:val="00073064"/>
    <w:rsid w:val="00075C1E"/>
    <w:rsid w:val="000803F1"/>
    <w:rsid w:val="000B6F3F"/>
    <w:rsid w:val="000C4892"/>
    <w:rsid w:val="000D1B89"/>
    <w:rsid w:val="001170DC"/>
    <w:rsid w:val="001348D1"/>
    <w:rsid w:val="0014163E"/>
    <w:rsid w:val="001876EB"/>
    <w:rsid w:val="001C1D9C"/>
    <w:rsid w:val="002074AE"/>
    <w:rsid w:val="00247E2C"/>
    <w:rsid w:val="00257782"/>
    <w:rsid w:val="00263B27"/>
    <w:rsid w:val="002811F8"/>
    <w:rsid w:val="00297623"/>
    <w:rsid w:val="002C4B9C"/>
    <w:rsid w:val="002D6C53"/>
    <w:rsid w:val="002E3525"/>
    <w:rsid w:val="002F5595"/>
    <w:rsid w:val="003255C5"/>
    <w:rsid w:val="00334F6A"/>
    <w:rsid w:val="00342AC8"/>
    <w:rsid w:val="003501ED"/>
    <w:rsid w:val="00374AA7"/>
    <w:rsid w:val="003B4550"/>
    <w:rsid w:val="003F53A3"/>
    <w:rsid w:val="0043448D"/>
    <w:rsid w:val="00442367"/>
    <w:rsid w:val="00446DDD"/>
    <w:rsid w:val="00461253"/>
    <w:rsid w:val="00472DA5"/>
    <w:rsid w:val="00481DFE"/>
    <w:rsid w:val="004A7B9B"/>
    <w:rsid w:val="005042C2"/>
    <w:rsid w:val="00506C12"/>
    <w:rsid w:val="005141E7"/>
    <w:rsid w:val="00531CFB"/>
    <w:rsid w:val="005555DF"/>
    <w:rsid w:val="0056599A"/>
    <w:rsid w:val="005747CC"/>
    <w:rsid w:val="00574BD6"/>
    <w:rsid w:val="00587690"/>
    <w:rsid w:val="00592646"/>
    <w:rsid w:val="005A2396"/>
    <w:rsid w:val="005E01EE"/>
    <w:rsid w:val="005E3EAA"/>
    <w:rsid w:val="005F4536"/>
    <w:rsid w:val="00627521"/>
    <w:rsid w:val="00671529"/>
    <w:rsid w:val="00675040"/>
    <w:rsid w:val="006764F0"/>
    <w:rsid w:val="006C4F6D"/>
    <w:rsid w:val="006E32DD"/>
    <w:rsid w:val="00705B57"/>
    <w:rsid w:val="00717266"/>
    <w:rsid w:val="007268F9"/>
    <w:rsid w:val="00755C19"/>
    <w:rsid w:val="00764024"/>
    <w:rsid w:val="007743F4"/>
    <w:rsid w:val="0079597C"/>
    <w:rsid w:val="007A1B23"/>
    <w:rsid w:val="007A24D5"/>
    <w:rsid w:val="007C52B0"/>
    <w:rsid w:val="007F2A5A"/>
    <w:rsid w:val="00810FCD"/>
    <w:rsid w:val="0088712D"/>
    <w:rsid w:val="008E08CD"/>
    <w:rsid w:val="009133A9"/>
    <w:rsid w:val="00927AD9"/>
    <w:rsid w:val="009411B4"/>
    <w:rsid w:val="009422D2"/>
    <w:rsid w:val="00992CC0"/>
    <w:rsid w:val="009D0139"/>
    <w:rsid w:val="009D2A12"/>
    <w:rsid w:val="009F5CDC"/>
    <w:rsid w:val="009F643B"/>
    <w:rsid w:val="00A13FF4"/>
    <w:rsid w:val="00A429CD"/>
    <w:rsid w:val="00A71A75"/>
    <w:rsid w:val="00A775CF"/>
    <w:rsid w:val="00AA69C4"/>
    <w:rsid w:val="00AB3C7E"/>
    <w:rsid w:val="00AE22DD"/>
    <w:rsid w:val="00AE2457"/>
    <w:rsid w:val="00B06045"/>
    <w:rsid w:val="00B51AEE"/>
    <w:rsid w:val="00B51DDE"/>
    <w:rsid w:val="00BB5E67"/>
    <w:rsid w:val="00BD3DD6"/>
    <w:rsid w:val="00BE18AC"/>
    <w:rsid w:val="00BF228B"/>
    <w:rsid w:val="00BF3D47"/>
    <w:rsid w:val="00C035A5"/>
    <w:rsid w:val="00C12379"/>
    <w:rsid w:val="00C35A27"/>
    <w:rsid w:val="00C622BA"/>
    <w:rsid w:val="00C722B7"/>
    <w:rsid w:val="00CD1264"/>
    <w:rsid w:val="00CD19F9"/>
    <w:rsid w:val="00CF016A"/>
    <w:rsid w:val="00D43BAA"/>
    <w:rsid w:val="00E0073E"/>
    <w:rsid w:val="00E02C2B"/>
    <w:rsid w:val="00E0553E"/>
    <w:rsid w:val="00E76BC5"/>
    <w:rsid w:val="00E95D0C"/>
    <w:rsid w:val="00EB186A"/>
    <w:rsid w:val="00EB74FD"/>
    <w:rsid w:val="00ED0745"/>
    <w:rsid w:val="00ED6C48"/>
    <w:rsid w:val="00F13A82"/>
    <w:rsid w:val="00F31ECE"/>
    <w:rsid w:val="00F51673"/>
    <w:rsid w:val="00F55028"/>
    <w:rsid w:val="00F61DF0"/>
    <w:rsid w:val="00F65F5D"/>
    <w:rsid w:val="00F718E8"/>
    <w:rsid w:val="00F86A3A"/>
    <w:rsid w:val="00FA268F"/>
    <w:rsid w:val="00FB1744"/>
    <w:rsid w:val="00FB46F1"/>
    <w:rsid w:val="00FC04AB"/>
    <w:rsid w:val="00FC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8566BA4"/>
  <w15:docId w15:val="{2C469AFB-0B6F-4C86-9C2F-6EA49FF5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FC04AB"/>
    <w:rPr>
      <w:rFonts w:ascii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rsid w:val="00E95D0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640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402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4024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0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024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customStyle="1" w:styleId="std">
    <w:name w:val="std"/>
    <w:basedOn w:val="Normal"/>
    <w:rsid w:val="00BF3D47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SC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A9356-4861-4ECE-9BB5-F1BB869D3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0</TotalTime>
  <Pages>37</Pages>
  <Words>20772</Words>
  <Characters>113233</Characters>
  <Application>Microsoft Office Word</Application>
  <DocSecurity>0</DocSecurity>
  <Lines>1911</Lines>
  <Paragraphs>674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E/C.12/BLR/7</vt:lpstr>
    </vt:vector>
  </TitlesOfParts>
  <Company>DCM</Company>
  <LinksUpToDate>false</LinksUpToDate>
  <CharactersWithSpaces>133515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E/C.12/BLR/7</dc:title>
  <dc:subject>2001600</dc:subject>
  <dc:creator>Brigoli</dc:creator>
  <cp:keywords/>
  <dc:description/>
  <cp:lastModifiedBy>Pauline Anne Escalante</cp:lastModifiedBy>
  <cp:revision>2</cp:revision>
  <cp:lastPrinted>2020-04-20T09:48:00Z</cp:lastPrinted>
  <dcterms:created xsi:type="dcterms:W3CDTF">2020-04-20T09:50:00Z</dcterms:created>
  <dcterms:modified xsi:type="dcterms:W3CDTF">2020-04-20T09:50:00Z</dcterms:modified>
</cp:coreProperties>
</file>