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4465"/>
        <w:gridCol w:w="3402"/>
      </w:tblGrid>
      <w:tr w:rsidR="00A878E2" w:rsidRPr="00E911E0" w:rsidTr="00DE33D0">
        <w:tblPrEx>
          <w:tblCellMar>
            <w:top w:w="0" w:type="dxa"/>
            <w:bottom w:w="0" w:type="dxa"/>
          </w:tblCellMar>
        </w:tblPrEx>
        <w:tc>
          <w:tcPr>
            <w:tcW w:w="1628" w:type="dxa"/>
            <w:tcBorders>
              <w:bottom w:val="single" w:sz="8" w:space="0" w:color="auto"/>
            </w:tcBorders>
          </w:tcPr>
          <w:p w:rsidR="00A878E2" w:rsidRPr="00E911E0" w:rsidRDefault="00DE33D0">
            <w:pPr>
              <w:spacing w:before="60"/>
              <w:rPr>
                <w:lang w:val="es-ES"/>
              </w:rPr>
            </w:pPr>
            <w:r w:rsidRPr="00E911E0">
              <w:rPr>
                <w:rFonts w:ascii="Arial" w:hAnsi="Arial" w:cs="Arial"/>
                <w:b/>
                <w:bCs/>
                <w:sz w:val="28"/>
                <w:lang w:val="es-ES"/>
              </w:rPr>
              <w:t>NACIONES</w:t>
            </w:r>
            <w:r w:rsidRPr="00E911E0">
              <w:rPr>
                <w:rFonts w:ascii="Arial" w:hAnsi="Arial" w:cs="Arial"/>
                <w:b/>
                <w:bCs/>
                <w:sz w:val="28"/>
                <w:lang w:val="es-ES"/>
              </w:rPr>
              <w:br/>
              <w:t>UNIDAS</w:t>
            </w:r>
          </w:p>
        </w:tc>
        <w:tc>
          <w:tcPr>
            <w:tcW w:w="4465" w:type="dxa"/>
            <w:tcBorders>
              <w:bottom w:val="single" w:sz="8" w:space="0" w:color="auto"/>
            </w:tcBorders>
          </w:tcPr>
          <w:p w:rsidR="00A878E2" w:rsidRPr="00E911E0" w:rsidRDefault="00A878E2">
            <w:pPr>
              <w:tabs>
                <w:tab w:val="right" w:pos="3195"/>
              </w:tabs>
              <w:ind w:hanging="1"/>
              <w:rPr>
                <w:lang w:val="es-ES"/>
              </w:rPr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A878E2" w:rsidRPr="00E911E0" w:rsidRDefault="00A878E2">
            <w:pPr>
              <w:tabs>
                <w:tab w:val="right" w:pos="3195"/>
              </w:tabs>
              <w:spacing w:after="120"/>
              <w:ind w:left="1134"/>
              <w:rPr>
                <w:b/>
                <w:bCs/>
                <w:sz w:val="72"/>
                <w:lang w:val="es-ES"/>
              </w:rPr>
            </w:pPr>
            <w:r w:rsidRPr="00E911E0">
              <w:rPr>
                <w:rFonts w:ascii="Arial" w:hAnsi="Arial"/>
                <w:b/>
                <w:bCs/>
                <w:sz w:val="72"/>
                <w:lang w:val="es-ES"/>
              </w:rPr>
              <w:t>CRC</w:t>
            </w:r>
          </w:p>
        </w:tc>
      </w:tr>
      <w:tr w:rsidR="00A878E2" w:rsidRPr="00E911E0" w:rsidTr="00DE33D0">
        <w:tblPrEx>
          <w:tblCellMar>
            <w:top w:w="0" w:type="dxa"/>
            <w:bottom w:w="0" w:type="dxa"/>
          </w:tblCellMar>
        </w:tblPrEx>
        <w:trPr>
          <w:trHeight w:hRule="exact" w:val="2438"/>
        </w:trPr>
        <w:tc>
          <w:tcPr>
            <w:tcW w:w="1628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A878E2" w:rsidRPr="00E911E0" w:rsidRDefault="00A878E2">
            <w:pPr>
              <w:rPr>
                <w:rFonts w:ascii="Courier New" w:hAnsi="Courier New"/>
                <w:sz w:val="20"/>
                <w:lang w:val="es-ES"/>
              </w:rPr>
            </w:pPr>
            <w:r w:rsidRPr="00E911E0">
              <w:rPr>
                <w:lang w:val="es-ES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60195" r:id="rId8"/>
              </w:object>
            </w:r>
          </w:p>
        </w:tc>
        <w:tc>
          <w:tcPr>
            <w:tcW w:w="4465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A878E2" w:rsidRPr="00E911E0" w:rsidRDefault="00F317E0">
            <w:pPr>
              <w:spacing w:before="120"/>
              <w:rPr>
                <w:rFonts w:ascii="Arial" w:hAnsi="Arial"/>
                <w:b/>
                <w:sz w:val="34"/>
                <w:lang w:val="es-ES"/>
              </w:rPr>
            </w:pPr>
            <w:r w:rsidRPr="00E911E0">
              <w:rPr>
                <w:rFonts w:ascii="Arial" w:hAnsi="Arial" w:cs="Arial"/>
                <w:b/>
                <w:bCs/>
                <w:sz w:val="32"/>
                <w:lang w:val="es-ES"/>
              </w:rPr>
              <w:t>Convención sobre los</w:t>
            </w:r>
            <w:r w:rsidRPr="00E911E0">
              <w:rPr>
                <w:rFonts w:ascii="Arial" w:hAnsi="Arial" w:cs="Arial"/>
                <w:b/>
                <w:bCs/>
                <w:sz w:val="32"/>
                <w:lang w:val="es-ES"/>
              </w:rPr>
              <w:br/>
              <w:t>Derechos del Niño</w:t>
            </w:r>
          </w:p>
          <w:p w:rsidR="00A878E2" w:rsidRPr="00E911E0" w:rsidRDefault="00A878E2">
            <w:pPr>
              <w:spacing w:after="58"/>
              <w:ind w:hanging="1"/>
              <w:rPr>
                <w:rFonts w:ascii="Courier New" w:hAnsi="Courier New"/>
                <w:sz w:val="20"/>
                <w:lang w:val="es-ES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A878E2" w:rsidRPr="00E911E0" w:rsidRDefault="00BB5F8E">
            <w:pPr>
              <w:tabs>
                <w:tab w:val="right" w:pos="3195"/>
              </w:tabs>
              <w:spacing w:before="120" w:after="240"/>
              <w:ind w:left="227"/>
              <w:rPr>
                <w:lang w:val="es-ES"/>
              </w:rPr>
            </w:pPr>
            <w:r w:rsidRPr="00E911E0">
              <w:rPr>
                <w:lang w:val="es-ES"/>
              </w:rPr>
              <w:t>Distr.</w:t>
            </w:r>
            <w:r w:rsidRPr="00E911E0">
              <w:rPr>
                <w:lang w:val="es-ES"/>
              </w:rPr>
              <w:br/>
              <w:t>GENE</w:t>
            </w:r>
            <w:r w:rsidR="00A878E2" w:rsidRPr="00E911E0">
              <w:rPr>
                <w:lang w:val="es-ES"/>
              </w:rPr>
              <w:t>RAL</w:t>
            </w:r>
          </w:p>
          <w:p w:rsidR="00A878E2" w:rsidRPr="00E911E0" w:rsidRDefault="00A878E2">
            <w:pPr>
              <w:tabs>
                <w:tab w:val="right" w:pos="3195"/>
              </w:tabs>
              <w:spacing w:after="240"/>
              <w:ind w:left="227"/>
              <w:rPr>
                <w:lang w:val="es-ES"/>
              </w:rPr>
            </w:pPr>
            <w:r w:rsidRPr="00E911E0">
              <w:rPr>
                <w:lang w:val="es-ES"/>
              </w:rPr>
              <w:t>CRC/C/SR.1234</w:t>
            </w:r>
            <w:r w:rsidRPr="00E911E0">
              <w:rPr>
                <w:lang w:val="es-ES"/>
              </w:rPr>
              <w:br/>
            </w:r>
            <w:r w:rsidR="00912236">
              <w:rPr>
                <w:lang w:val="es-ES"/>
              </w:rPr>
              <w:t>11 de agosto de 2009</w:t>
            </w:r>
          </w:p>
          <w:p w:rsidR="00A878E2" w:rsidRPr="00E911E0" w:rsidRDefault="00F317E0">
            <w:pPr>
              <w:ind w:left="227"/>
              <w:rPr>
                <w:lang w:val="es-ES"/>
              </w:rPr>
            </w:pPr>
            <w:r w:rsidRPr="00E911E0">
              <w:rPr>
                <w:lang w:val="es-ES"/>
              </w:rPr>
              <w:t>ESPAÑOL</w:t>
            </w:r>
            <w:r w:rsidRPr="00E911E0">
              <w:rPr>
                <w:szCs w:val="28"/>
                <w:lang w:val="es-ES"/>
              </w:rPr>
              <w:br/>
            </w:r>
            <w:r w:rsidRPr="00E911E0">
              <w:rPr>
                <w:lang w:val="es-ES"/>
              </w:rPr>
              <w:t>Original: FRANCÉS</w:t>
            </w:r>
          </w:p>
        </w:tc>
      </w:tr>
    </w:tbl>
    <w:p w:rsidR="00607FDC" w:rsidRPr="00E911E0" w:rsidRDefault="00607FDC" w:rsidP="00607FDC">
      <w:pPr>
        <w:spacing w:before="240" w:after="240"/>
        <w:jc w:val="center"/>
        <w:rPr>
          <w:lang w:val="es-ES"/>
        </w:rPr>
      </w:pPr>
      <w:r w:rsidRPr="00E911E0">
        <w:rPr>
          <w:b/>
          <w:lang w:val="es-ES"/>
        </w:rPr>
        <w:t>COMITÉ DE LOS DERECHOS DEL NIÑO</w:t>
      </w:r>
    </w:p>
    <w:p w:rsidR="00607FDC" w:rsidRPr="00E911E0" w:rsidRDefault="00607FDC" w:rsidP="00607FDC">
      <w:pPr>
        <w:spacing w:after="240"/>
        <w:jc w:val="center"/>
        <w:rPr>
          <w:lang w:val="es-ES"/>
        </w:rPr>
      </w:pPr>
      <w:r w:rsidRPr="00E911E0">
        <w:rPr>
          <w:b/>
          <w:lang w:val="es-ES"/>
        </w:rPr>
        <w:t>45º período de sesiones</w:t>
      </w:r>
    </w:p>
    <w:p w:rsidR="00607FDC" w:rsidRPr="00E911E0" w:rsidRDefault="00607FDC" w:rsidP="00607FDC">
      <w:pPr>
        <w:spacing w:after="240"/>
        <w:jc w:val="center"/>
        <w:rPr>
          <w:lang w:val="es-ES"/>
        </w:rPr>
      </w:pPr>
      <w:r w:rsidRPr="00E911E0">
        <w:rPr>
          <w:b/>
          <w:bCs/>
          <w:lang w:val="es-ES"/>
        </w:rPr>
        <w:t>ACTA RESUMIDA DE LA 12</w:t>
      </w:r>
      <w:r w:rsidR="008E06C3" w:rsidRPr="00E911E0">
        <w:rPr>
          <w:b/>
          <w:bCs/>
          <w:lang w:val="es-ES"/>
        </w:rPr>
        <w:t>34</w:t>
      </w:r>
      <w:r w:rsidRPr="00E911E0">
        <w:rPr>
          <w:b/>
          <w:bCs/>
          <w:lang w:val="es-ES"/>
        </w:rPr>
        <w:t>ª SESIÓN</w:t>
      </w:r>
    </w:p>
    <w:p w:rsidR="00607FDC" w:rsidRPr="00E911E0" w:rsidRDefault="00607FDC" w:rsidP="00607FDC">
      <w:pPr>
        <w:spacing w:after="240"/>
        <w:jc w:val="center"/>
        <w:rPr>
          <w:lang w:val="es-ES"/>
        </w:rPr>
      </w:pPr>
      <w:r w:rsidRPr="00E911E0">
        <w:rPr>
          <w:lang w:val="es-ES"/>
        </w:rPr>
        <w:t xml:space="preserve">celebrada en el </w:t>
      </w:r>
      <w:r w:rsidRPr="00E911E0">
        <w:rPr>
          <w:szCs w:val="28"/>
          <w:lang w:val="es-ES"/>
        </w:rPr>
        <w:t>Palais Wilson</w:t>
      </w:r>
      <w:r w:rsidRPr="00E911E0">
        <w:rPr>
          <w:lang w:val="es-ES"/>
        </w:rPr>
        <w:t>, Ginebra,</w:t>
      </w:r>
      <w:r w:rsidRPr="00E911E0">
        <w:rPr>
          <w:lang w:val="es-ES"/>
        </w:rPr>
        <w:br/>
        <w:t xml:space="preserve">el </w:t>
      </w:r>
      <w:r w:rsidR="008E06C3" w:rsidRPr="00E911E0">
        <w:rPr>
          <w:lang w:val="es-ES"/>
        </w:rPr>
        <w:t>miércoles</w:t>
      </w:r>
      <w:r w:rsidRPr="00E911E0">
        <w:rPr>
          <w:lang w:val="es-ES"/>
        </w:rPr>
        <w:t xml:space="preserve"> </w:t>
      </w:r>
      <w:r w:rsidR="008E06C3" w:rsidRPr="00E911E0">
        <w:rPr>
          <w:lang w:val="es-ES"/>
        </w:rPr>
        <w:t>23 de mayo</w:t>
      </w:r>
      <w:r w:rsidRPr="00E911E0">
        <w:rPr>
          <w:lang w:val="es-ES"/>
        </w:rPr>
        <w:t xml:space="preserve"> de 2007, a las 15.00 horas</w:t>
      </w:r>
    </w:p>
    <w:p w:rsidR="00607FDC" w:rsidRPr="00E911E0" w:rsidRDefault="009871C9" w:rsidP="00607FDC">
      <w:pPr>
        <w:spacing w:after="480"/>
        <w:jc w:val="center"/>
        <w:rPr>
          <w:b/>
          <w:lang w:val="es-ES"/>
        </w:rPr>
      </w:pPr>
      <w:r w:rsidRPr="00E911E0">
        <w:rPr>
          <w:b/>
          <w:lang w:val="es-ES"/>
        </w:rPr>
        <w:t>Presidenta</w:t>
      </w:r>
      <w:r w:rsidR="00607FDC" w:rsidRPr="00E911E0">
        <w:rPr>
          <w:b/>
          <w:lang w:val="es-ES"/>
        </w:rPr>
        <w:t>: Sr</w:t>
      </w:r>
      <w:r w:rsidR="005653BA" w:rsidRPr="00E911E0">
        <w:rPr>
          <w:b/>
          <w:lang w:val="es-ES"/>
        </w:rPr>
        <w:t>a</w:t>
      </w:r>
      <w:r w:rsidR="00607FDC" w:rsidRPr="00E911E0">
        <w:rPr>
          <w:b/>
          <w:lang w:val="es-ES"/>
        </w:rPr>
        <w:t xml:space="preserve">. </w:t>
      </w:r>
      <w:r w:rsidR="005653BA" w:rsidRPr="00E911E0">
        <w:rPr>
          <w:b/>
          <w:lang w:val="es-ES"/>
        </w:rPr>
        <w:t>LEE</w:t>
      </w:r>
    </w:p>
    <w:p w:rsidR="00A878E2" w:rsidRPr="00E911E0" w:rsidRDefault="00607FDC" w:rsidP="00607FDC">
      <w:pPr>
        <w:spacing w:after="240"/>
        <w:jc w:val="center"/>
        <w:rPr>
          <w:lang w:val="es-ES"/>
        </w:rPr>
      </w:pPr>
      <w:r w:rsidRPr="00E911E0">
        <w:rPr>
          <w:b/>
          <w:lang w:val="es-ES"/>
        </w:rPr>
        <w:t>SUMARIO</w:t>
      </w:r>
    </w:p>
    <w:p w:rsidR="00A878E2" w:rsidRPr="00E911E0" w:rsidRDefault="006378C8">
      <w:pPr>
        <w:spacing w:after="240"/>
        <w:rPr>
          <w:lang w:val="es-ES"/>
        </w:rPr>
      </w:pPr>
      <w:r w:rsidRPr="00E911E0">
        <w:rPr>
          <w:b/>
          <w:lang w:val="es-ES"/>
        </w:rPr>
        <w:t>Examen de los informes presentados por los Estados partes</w:t>
      </w:r>
      <w:r w:rsidRPr="00E911E0">
        <w:rPr>
          <w:lang w:val="es-ES"/>
        </w:rPr>
        <w:t xml:space="preserve"> (</w:t>
      </w:r>
      <w:r w:rsidRPr="00E911E0">
        <w:rPr>
          <w:i/>
          <w:lang w:val="es-ES"/>
        </w:rPr>
        <w:t>continuación</w:t>
      </w:r>
      <w:r w:rsidR="00A878E2" w:rsidRPr="00E911E0">
        <w:rPr>
          <w:lang w:val="es-ES"/>
        </w:rPr>
        <w:t>)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ab/>
      </w:r>
      <w:r w:rsidR="00243DD6" w:rsidRPr="00E911E0">
        <w:rPr>
          <w:b/>
          <w:lang w:val="es-ES"/>
        </w:rPr>
        <w:t>I</w:t>
      </w:r>
      <w:r w:rsidR="006378C8" w:rsidRPr="00E911E0">
        <w:rPr>
          <w:b/>
          <w:lang w:val="es-ES"/>
        </w:rPr>
        <w:t xml:space="preserve">nformes periódicos </w:t>
      </w:r>
      <w:r w:rsidR="00243DD6" w:rsidRPr="00E911E0">
        <w:rPr>
          <w:b/>
          <w:lang w:val="es-ES"/>
        </w:rPr>
        <w:t xml:space="preserve">segundo y tercero </w:t>
      </w:r>
      <w:r w:rsidR="006378C8" w:rsidRPr="00E911E0">
        <w:rPr>
          <w:b/>
          <w:lang w:val="es-ES"/>
        </w:rPr>
        <w:t xml:space="preserve">de Maldivas </w:t>
      </w:r>
      <w:r w:rsidR="006378C8" w:rsidRPr="00E911E0">
        <w:rPr>
          <w:i/>
          <w:lang w:val="es-ES"/>
        </w:rPr>
        <w:t>(continuación</w:t>
      </w:r>
      <w:r w:rsidRPr="00E911E0">
        <w:rPr>
          <w:i/>
          <w:lang w:val="es-ES"/>
        </w:rPr>
        <w:t>)</w:t>
      </w:r>
    </w:p>
    <w:p w:rsidR="00A878E2" w:rsidRPr="00E911E0" w:rsidRDefault="00A878E2">
      <w:pPr>
        <w:spacing w:after="240"/>
        <w:jc w:val="center"/>
        <w:rPr>
          <w:i/>
          <w:iCs/>
          <w:lang w:val="es-ES"/>
        </w:rPr>
      </w:pPr>
      <w:r w:rsidRPr="00E911E0">
        <w:rPr>
          <w:lang w:val="es-ES"/>
        </w:rPr>
        <w:br w:type="page"/>
      </w:r>
      <w:r w:rsidR="00064F4A" w:rsidRPr="00E911E0">
        <w:rPr>
          <w:b/>
          <w:i/>
          <w:lang w:val="es-ES"/>
        </w:rPr>
        <w:t xml:space="preserve">Se declara abierta la sesión a las </w:t>
      </w:r>
      <w:r w:rsidRPr="00E911E0">
        <w:rPr>
          <w:b/>
          <w:i/>
          <w:iCs/>
          <w:lang w:val="es-ES"/>
        </w:rPr>
        <w:t>15</w:t>
      </w:r>
      <w:r w:rsidR="00064F4A" w:rsidRPr="00E911E0">
        <w:rPr>
          <w:b/>
          <w:i/>
          <w:iCs/>
          <w:lang w:val="es-ES"/>
        </w:rPr>
        <w:t>.</w:t>
      </w:r>
      <w:r w:rsidRPr="00E911E0">
        <w:rPr>
          <w:b/>
          <w:i/>
          <w:iCs/>
          <w:lang w:val="es-ES"/>
        </w:rPr>
        <w:t>15</w:t>
      </w:r>
      <w:r w:rsidR="00AE0E7E" w:rsidRPr="00E911E0">
        <w:rPr>
          <w:b/>
          <w:i/>
          <w:iCs/>
          <w:lang w:val="es-ES"/>
        </w:rPr>
        <w:t> </w:t>
      </w:r>
      <w:r w:rsidR="00064F4A" w:rsidRPr="00E911E0">
        <w:rPr>
          <w:b/>
          <w:i/>
          <w:iCs/>
          <w:lang w:val="es-ES"/>
        </w:rPr>
        <w:t>horas</w:t>
      </w:r>
      <w:r w:rsidRPr="00E911E0">
        <w:rPr>
          <w:b/>
          <w:i/>
          <w:iCs/>
          <w:lang w:val="es-ES"/>
        </w:rPr>
        <w:t>.</w:t>
      </w:r>
    </w:p>
    <w:p w:rsidR="00A878E2" w:rsidRPr="00E911E0" w:rsidRDefault="00CE4104">
      <w:pPr>
        <w:spacing w:after="240"/>
        <w:rPr>
          <w:lang w:val="es-ES"/>
        </w:rPr>
      </w:pPr>
      <w:r w:rsidRPr="00E911E0">
        <w:rPr>
          <w:b/>
          <w:lang w:val="es-ES"/>
        </w:rPr>
        <w:t>EXAMEN DE LOS INFORMES PRESENTADOS POR LOS ESTADOS PARTES</w:t>
      </w:r>
      <w:r w:rsidRPr="00E911E0">
        <w:rPr>
          <w:lang w:val="es-ES"/>
        </w:rPr>
        <w:t xml:space="preserve"> (tema 6 del programa) (</w:t>
      </w:r>
      <w:r w:rsidRPr="00E911E0">
        <w:rPr>
          <w:i/>
          <w:lang w:val="es-ES"/>
        </w:rPr>
        <w:t>continuación</w:t>
      </w:r>
      <w:r w:rsidR="00A878E2" w:rsidRPr="00E911E0">
        <w:rPr>
          <w:lang w:val="es-ES"/>
        </w:rPr>
        <w:t>)</w:t>
      </w:r>
    </w:p>
    <w:p w:rsidR="00A878E2" w:rsidRPr="00E911E0" w:rsidRDefault="00CE4104">
      <w:pPr>
        <w:spacing w:after="240"/>
        <w:rPr>
          <w:lang w:val="es-ES"/>
        </w:rPr>
      </w:pPr>
      <w:r w:rsidRPr="00E911E0">
        <w:rPr>
          <w:b/>
          <w:lang w:val="es-ES"/>
        </w:rPr>
        <w:t xml:space="preserve">INFORMES PERIÓDICOS </w:t>
      </w:r>
      <w:r w:rsidR="005E7B52" w:rsidRPr="00E911E0">
        <w:rPr>
          <w:b/>
          <w:lang w:val="es-ES"/>
        </w:rPr>
        <w:t xml:space="preserve">SEGUNDO Y TERCERO </w:t>
      </w:r>
      <w:r w:rsidRPr="00E911E0">
        <w:rPr>
          <w:b/>
          <w:lang w:val="es-ES"/>
        </w:rPr>
        <w:t xml:space="preserve">DE MALDIVAS </w:t>
      </w:r>
      <w:r w:rsidR="00A878E2" w:rsidRPr="00E911E0">
        <w:rPr>
          <w:lang w:val="es-ES"/>
        </w:rPr>
        <w:t xml:space="preserve">(CRC/C/MDV/3, </w:t>
      </w:r>
      <w:r w:rsidR="00B64A10" w:rsidRPr="00E911E0">
        <w:rPr>
          <w:lang w:val="es-ES"/>
        </w:rPr>
        <w:t>l</w:t>
      </w:r>
      <w:r w:rsidR="00B64A10" w:rsidRPr="00E911E0">
        <w:rPr>
          <w:bCs/>
          <w:lang w:val="es-ES"/>
        </w:rPr>
        <w:t>ista de cuestiones que se deben abordar</w:t>
      </w:r>
      <w:r w:rsidR="00B64A10" w:rsidRPr="00E911E0">
        <w:rPr>
          <w:b/>
          <w:bCs/>
          <w:lang w:val="es-ES"/>
        </w:rPr>
        <w:t xml:space="preserve"> </w:t>
      </w:r>
      <w:r w:rsidR="00A878E2" w:rsidRPr="00E911E0">
        <w:rPr>
          <w:lang w:val="es-ES"/>
        </w:rPr>
        <w:t xml:space="preserve">(CRC/C/MDV/Q/3; </w:t>
      </w:r>
      <w:r w:rsidR="00B64A10" w:rsidRPr="00E911E0">
        <w:rPr>
          <w:lang w:val="es-ES"/>
        </w:rPr>
        <w:t>respuestas presentadas por escrito por el Estado parte a la lista de cuestiones</w:t>
      </w:r>
      <w:r w:rsidR="00A878E2" w:rsidRPr="00E911E0">
        <w:rPr>
          <w:lang w:val="es-ES"/>
        </w:rPr>
        <w:t xml:space="preserve"> (CRC/C/MDV/Q/3/Add.1)) (</w:t>
      </w:r>
      <w:r w:rsidR="00B64A10" w:rsidRPr="00E911E0">
        <w:rPr>
          <w:i/>
          <w:iCs/>
          <w:lang w:val="es-ES"/>
        </w:rPr>
        <w:t>continuación</w:t>
      </w:r>
      <w:r w:rsidR="00A878E2" w:rsidRPr="00E911E0">
        <w:rPr>
          <w:lang w:val="es-ES"/>
        </w:rPr>
        <w:t>)</w:t>
      </w:r>
    </w:p>
    <w:p w:rsidR="00A878E2" w:rsidRPr="00E911E0" w:rsidRDefault="00A878E2">
      <w:pPr>
        <w:spacing w:after="240"/>
        <w:rPr>
          <w:i/>
          <w:iCs/>
          <w:lang w:val="es-ES"/>
        </w:rPr>
      </w:pPr>
      <w:r w:rsidRPr="00E911E0">
        <w:rPr>
          <w:lang w:val="es-ES"/>
        </w:rPr>
        <w:t>1.</w:t>
      </w:r>
      <w:r w:rsidRPr="00E911E0">
        <w:rPr>
          <w:lang w:val="es-ES"/>
        </w:rPr>
        <w:tab/>
      </w:r>
      <w:r w:rsidR="00E12857" w:rsidRPr="00E911E0">
        <w:rPr>
          <w:i/>
          <w:lang w:val="es-ES"/>
        </w:rPr>
        <w:t>Por invitación de</w:t>
      </w:r>
      <w:r w:rsidR="00C207B3" w:rsidRPr="00E911E0">
        <w:rPr>
          <w:i/>
          <w:lang w:val="es-ES"/>
        </w:rPr>
        <w:t xml:space="preserve"> la</w:t>
      </w:r>
      <w:r w:rsidR="00E12857" w:rsidRPr="00E911E0">
        <w:rPr>
          <w:i/>
          <w:lang w:val="es-ES"/>
        </w:rPr>
        <w:t xml:space="preserve"> President</w:t>
      </w:r>
      <w:r w:rsidR="00C207B3" w:rsidRPr="00E911E0">
        <w:rPr>
          <w:i/>
          <w:lang w:val="es-ES"/>
        </w:rPr>
        <w:t>a</w:t>
      </w:r>
      <w:r w:rsidR="00E12857" w:rsidRPr="00E911E0">
        <w:rPr>
          <w:i/>
          <w:lang w:val="es-ES"/>
        </w:rPr>
        <w:t xml:space="preserve">, la delegación de </w:t>
      </w:r>
      <w:r w:rsidR="00F20AE1" w:rsidRPr="00E911E0">
        <w:rPr>
          <w:i/>
          <w:lang w:val="es-ES"/>
        </w:rPr>
        <w:t>Maldivas</w:t>
      </w:r>
      <w:r w:rsidR="00E12857" w:rsidRPr="00E911E0">
        <w:rPr>
          <w:i/>
          <w:lang w:val="es-ES"/>
        </w:rPr>
        <w:t xml:space="preserve"> toma asiento a la </w:t>
      </w:r>
      <w:r w:rsidR="008C2426" w:rsidRPr="00E911E0">
        <w:rPr>
          <w:i/>
          <w:lang w:val="es-ES"/>
        </w:rPr>
        <w:t>mesa</w:t>
      </w:r>
      <w:r w:rsidR="00E12857" w:rsidRPr="00E911E0">
        <w:rPr>
          <w:i/>
          <w:lang w:val="es-ES"/>
        </w:rPr>
        <w:t xml:space="preserve"> del Comité</w:t>
      </w:r>
      <w:r w:rsidRPr="00E911E0">
        <w:rPr>
          <w:i/>
          <w:iCs/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AL-THANI</w:t>
      </w:r>
      <w:r w:rsidR="00DA3749" w:rsidRPr="00E911E0">
        <w:rPr>
          <w:lang w:val="es-ES"/>
        </w:rPr>
        <w:t xml:space="preserve"> pide</w:t>
      </w:r>
      <w:r w:rsidR="003E6118" w:rsidRPr="00E911E0">
        <w:rPr>
          <w:lang w:val="es-ES"/>
        </w:rPr>
        <w:t xml:space="preserve"> aclaraciones </w:t>
      </w:r>
      <w:r w:rsidR="00DA3749" w:rsidRPr="00E911E0">
        <w:rPr>
          <w:lang w:val="es-ES"/>
        </w:rPr>
        <w:t xml:space="preserve">sobre la aplicación de la </w:t>
      </w:r>
      <w:r w:rsidR="000646D6" w:rsidRPr="00E911E0">
        <w:rPr>
          <w:lang w:val="es-ES"/>
        </w:rPr>
        <w:t>política nacional en materia de discapacidad</w:t>
      </w:r>
      <w:r w:rsidR="00943A64" w:rsidRPr="00E911E0">
        <w:rPr>
          <w:lang w:val="es-ES"/>
        </w:rPr>
        <w:t xml:space="preserve"> y sobre las medidas adoptadas para subsanar la falta de recursos financieros y humanos y la </w:t>
      </w:r>
      <w:r w:rsidR="00E36163" w:rsidRPr="00E911E0">
        <w:rPr>
          <w:lang w:val="es-ES"/>
        </w:rPr>
        <w:t>falta de equipamiento en ese terreno</w:t>
      </w:r>
      <w:r w:rsidR="00943A64" w:rsidRPr="00E911E0">
        <w:rPr>
          <w:lang w:val="es-ES"/>
        </w:rPr>
        <w:t>.</w:t>
      </w:r>
      <w:r w:rsidR="00C37BA8" w:rsidRPr="00E911E0">
        <w:rPr>
          <w:lang w:val="es-ES"/>
        </w:rPr>
        <w:t xml:space="preserve"> También desearía saber si se garantiza a todos los niños </w:t>
      </w:r>
      <w:r w:rsidR="00AC008E" w:rsidRPr="00E911E0">
        <w:rPr>
          <w:lang w:val="es-ES"/>
        </w:rPr>
        <w:t xml:space="preserve">acceso </w:t>
      </w:r>
      <w:r w:rsidR="00C37BA8" w:rsidRPr="00E911E0">
        <w:rPr>
          <w:lang w:val="es-ES"/>
        </w:rPr>
        <w:t xml:space="preserve">al sistema de salud, si la medicina tradicional se practica de manera segura y si se combina con la medicina occidental y qué se hace para eliminar las desigualdades entre los distintos atolones en materia de acceso a la </w:t>
      </w:r>
      <w:r w:rsidR="00AC008E" w:rsidRPr="00E911E0">
        <w:rPr>
          <w:lang w:val="es-ES"/>
        </w:rPr>
        <w:t>atención</w:t>
      </w:r>
      <w:r w:rsidR="00C37BA8" w:rsidRPr="00E911E0">
        <w:rPr>
          <w:lang w:val="es-ES"/>
        </w:rPr>
        <w:t xml:space="preserve"> sanitaria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3.</w:t>
      </w:r>
      <w:r w:rsidRPr="00E911E0">
        <w:rPr>
          <w:lang w:val="es-ES"/>
        </w:rPr>
        <w:tab/>
      </w:r>
      <w:r w:rsidR="00C37BA8" w:rsidRPr="00E911E0">
        <w:rPr>
          <w:lang w:val="es-ES"/>
        </w:rPr>
        <w:t>La tasa de mortalidad materna sigue siendo preocupante; muchas mujeres eligen todavía dar a luz a</w:t>
      </w:r>
      <w:r w:rsidR="003E6118" w:rsidRPr="00E911E0">
        <w:rPr>
          <w:lang w:val="es-ES"/>
        </w:rPr>
        <w:t xml:space="preserve"> sus hijos </w:t>
      </w:r>
      <w:r w:rsidR="00C37BA8" w:rsidRPr="00E911E0">
        <w:rPr>
          <w:lang w:val="es-ES"/>
        </w:rPr>
        <w:t>de manera tradicional. El Comité desearía saber si las mujeres que ayudan a las parturientas tienen una formación</w:t>
      </w:r>
      <w:r w:rsidR="003E6118" w:rsidRPr="00E911E0">
        <w:rPr>
          <w:lang w:val="es-ES"/>
        </w:rPr>
        <w:t xml:space="preserve"> adecuada</w:t>
      </w:r>
      <w:r w:rsidR="00C37BA8" w:rsidRPr="00E911E0">
        <w:rPr>
          <w:lang w:val="es-ES"/>
        </w:rPr>
        <w:t xml:space="preserve">. También desearía saber qué medidas concretas se han tomado para luchar contra la malnutrición. El Comité desearía recibir información complementaria sobre la práctica </w:t>
      </w:r>
      <w:r w:rsidR="0030726F" w:rsidRPr="00E911E0">
        <w:rPr>
          <w:lang w:val="es-ES"/>
        </w:rPr>
        <w:t>de la lactancia materna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4.</w:t>
      </w:r>
      <w:r w:rsidRPr="00E911E0">
        <w:rPr>
          <w:lang w:val="es-ES"/>
        </w:rPr>
        <w:tab/>
      </w:r>
      <w:r w:rsidR="0077763E" w:rsidRPr="00E911E0">
        <w:rPr>
          <w:lang w:val="es-ES"/>
        </w:rPr>
        <w:t xml:space="preserve">La delegación tal vez podría indicar qué se hace para combatir la tuberculosis, enfermedad </w:t>
      </w:r>
      <w:r w:rsidR="000F15E2" w:rsidRPr="00E911E0">
        <w:rPr>
          <w:lang w:val="es-ES"/>
        </w:rPr>
        <w:t xml:space="preserve">que </w:t>
      </w:r>
      <w:r w:rsidR="00432513" w:rsidRPr="00E911E0">
        <w:rPr>
          <w:lang w:val="es-ES"/>
        </w:rPr>
        <w:t xml:space="preserve">se </w:t>
      </w:r>
      <w:r w:rsidR="000F15E2" w:rsidRPr="00E911E0">
        <w:rPr>
          <w:lang w:val="es-ES"/>
        </w:rPr>
        <w:t xml:space="preserve">sigue </w:t>
      </w:r>
      <w:r w:rsidR="0077763E" w:rsidRPr="00E911E0">
        <w:rPr>
          <w:lang w:val="es-ES"/>
        </w:rPr>
        <w:t>considera</w:t>
      </w:r>
      <w:r w:rsidR="00432513" w:rsidRPr="00E911E0">
        <w:rPr>
          <w:lang w:val="es-ES"/>
        </w:rPr>
        <w:t>ndo</w:t>
      </w:r>
      <w:r w:rsidR="0077763E" w:rsidRPr="00E911E0">
        <w:rPr>
          <w:lang w:val="es-ES"/>
        </w:rPr>
        <w:t xml:space="preserve"> vergonz</w:t>
      </w:r>
      <w:r w:rsidR="00B927C5" w:rsidRPr="00E911E0">
        <w:rPr>
          <w:lang w:val="es-ES"/>
        </w:rPr>
        <w:t>osa</w:t>
      </w:r>
      <w:r w:rsidRPr="00E911E0">
        <w:rPr>
          <w:lang w:val="es-ES"/>
        </w:rPr>
        <w:t xml:space="preserve">, </w:t>
      </w:r>
      <w:r w:rsidR="003E6118" w:rsidRPr="00E911E0">
        <w:rPr>
          <w:lang w:val="es-ES"/>
        </w:rPr>
        <w:t xml:space="preserve">por lo que </w:t>
      </w:r>
      <w:r w:rsidR="0077763E" w:rsidRPr="00E911E0">
        <w:rPr>
          <w:lang w:val="es-ES"/>
        </w:rPr>
        <w:t>ciertas personas renuncian incluso a la asistencia por miedo a quedar marginadas. En cuanto a la talasemia, enfermedad que se trasmite al feto cuando los dos</w:t>
      </w:r>
      <w:r w:rsidR="003E6118" w:rsidRPr="00E911E0">
        <w:rPr>
          <w:lang w:val="es-ES"/>
        </w:rPr>
        <w:t xml:space="preserve"> progenitores </w:t>
      </w:r>
      <w:r w:rsidR="0077763E" w:rsidRPr="00E911E0">
        <w:rPr>
          <w:lang w:val="es-ES"/>
        </w:rPr>
        <w:t>son portadores del gen</w:t>
      </w:r>
      <w:r w:rsidRPr="00E911E0">
        <w:rPr>
          <w:lang w:val="es-ES"/>
        </w:rPr>
        <w:t>,</w:t>
      </w:r>
      <w:r w:rsidR="0077763E" w:rsidRPr="00E911E0">
        <w:rPr>
          <w:lang w:val="es-ES"/>
        </w:rPr>
        <w:t xml:space="preserve"> la delegación podría indicar si se efectúan pruebas de detección prematrimonial para informar a los futuros esposos de los riesgos a los que se exponen</w:t>
      </w:r>
      <w:r w:rsidR="003E6118" w:rsidRPr="00E911E0">
        <w:rPr>
          <w:lang w:val="es-ES"/>
        </w:rPr>
        <w:t>,</w:t>
      </w:r>
      <w:r w:rsidR="0077763E" w:rsidRPr="00E911E0">
        <w:rPr>
          <w:lang w:val="es-ES"/>
        </w:rPr>
        <w:t xml:space="preserve"> si los matrimonios consanguíneos son frecuentes en Maldivas</w:t>
      </w:r>
      <w:r w:rsidR="005C5DF7" w:rsidRPr="00E911E0">
        <w:rPr>
          <w:lang w:val="es-ES"/>
        </w:rPr>
        <w:t>,</w:t>
      </w:r>
      <w:r w:rsidR="0077763E" w:rsidRPr="00E911E0">
        <w:rPr>
          <w:lang w:val="es-ES"/>
        </w:rPr>
        <w:t xml:space="preserve"> y qué medidas profilácticas se toman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5.</w:t>
      </w:r>
      <w:r w:rsidRPr="00E911E0">
        <w:rPr>
          <w:lang w:val="es-ES"/>
        </w:rPr>
        <w:tab/>
      </w:r>
      <w:r w:rsidR="009E5ACB" w:rsidRPr="00E911E0">
        <w:rPr>
          <w:lang w:val="es-ES"/>
        </w:rPr>
        <w:t>También sería interesante saber</w:t>
      </w:r>
      <w:r w:rsidR="009C2DD3" w:rsidRPr="00E911E0">
        <w:rPr>
          <w:lang w:val="es-ES"/>
        </w:rPr>
        <w:t xml:space="preserve"> lo que </w:t>
      </w:r>
      <w:r w:rsidR="009E5ACB" w:rsidRPr="00E911E0">
        <w:rPr>
          <w:lang w:val="es-ES"/>
        </w:rPr>
        <w:t>se hace para luchar contra el</w:t>
      </w:r>
      <w:r w:rsidRPr="00E911E0">
        <w:rPr>
          <w:lang w:val="es-ES"/>
        </w:rPr>
        <w:t xml:space="preserve"> VIH/</w:t>
      </w:r>
      <w:r w:rsidR="009E5ACB" w:rsidRPr="00E911E0">
        <w:rPr>
          <w:lang w:val="es-ES"/>
        </w:rPr>
        <w:t>SIDA</w:t>
      </w:r>
      <w:r w:rsidRPr="00E911E0">
        <w:rPr>
          <w:lang w:val="es-ES"/>
        </w:rPr>
        <w:t xml:space="preserve">, </w:t>
      </w:r>
      <w:r w:rsidR="00F5211C" w:rsidRPr="00E911E0">
        <w:rPr>
          <w:lang w:val="es-ES"/>
        </w:rPr>
        <w:t>para</w:t>
      </w:r>
      <w:r w:rsidR="008531A9" w:rsidRPr="00E911E0">
        <w:rPr>
          <w:lang w:val="es-ES"/>
        </w:rPr>
        <w:t xml:space="preserve"> fomentar </w:t>
      </w:r>
      <w:r w:rsidR="00F5211C" w:rsidRPr="00E911E0">
        <w:rPr>
          <w:lang w:val="es-ES"/>
        </w:rPr>
        <w:t xml:space="preserve">la utilización de preservativos y </w:t>
      </w:r>
      <w:r w:rsidR="009C2DD3" w:rsidRPr="00E911E0">
        <w:rPr>
          <w:lang w:val="es-ES"/>
        </w:rPr>
        <w:t xml:space="preserve">para </w:t>
      </w:r>
      <w:r w:rsidR="00F5211C" w:rsidRPr="00E911E0">
        <w:rPr>
          <w:lang w:val="es-ES"/>
        </w:rPr>
        <w:t xml:space="preserve">sensibilizar a los adolescentes sobre esta cuestión. </w:t>
      </w:r>
      <w:r w:rsidR="007375AE" w:rsidRPr="00E911E0">
        <w:rPr>
          <w:lang w:val="es-ES"/>
        </w:rPr>
        <w:t>T</w:t>
      </w:r>
      <w:r w:rsidR="00F5211C" w:rsidRPr="00E911E0">
        <w:rPr>
          <w:lang w:val="es-ES"/>
        </w:rPr>
        <w:t xml:space="preserve">ambién </w:t>
      </w:r>
      <w:r w:rsidR="007375AE" w:rsidRPr="00E911E0">
        <w:rPr>
          <w:lang w:val="es-ES"/>
        </w:rPr>
        <w:t xml:space="preserve">convendría </w:t>
      </w:r>
      <w:r w:rsidR="00F5211C" w:rsidRPr="00E911E0">
        <w:rPr>
          <w:lang w:val="es-ES"/>
        </w:rPr>
        <w:t>menciona</w:t>
      </w:r>
      <w:r w:rsidR="007375AE" w:rsidRPr="00E911E0">
        <w:rPr>
          <w:lang w:val="es-ES"/>
        </w:rPr>
        <w:t>r</w:t>
      </w:r>
      <w:r w:rsidR="00F5211C" w:rsidRPr="00E911E0">
        <w:rPr>
          <w:lang w:val="es-ES"/>
        </w:rPr>
        <w:t xml:space="preserve"> qu</w:t>
      </w:r>
      <w:r w:rsidR="007375AE" w:rsidRPr="00E911E0">
        <w:rPr>
          <w:lang w:val="es-ES"/>
        </w:rPr>
        <w:t>é</w:t>
      </w:r>
      <w:r w:rsidR="00F5211C" w:rsidRPr="00E911E0">
        <w:rPr>
          <w:lang w:val="es-ES"/>
        </w:rPr>
        <w:t xml:space="preserve"> se hace en materia de salud de los adolescentes, si hay servicios</w:t>
      </w:r>
      <w:r w:rsidR="009C2DD3" w:rsidRPr="00E911E0">
        <w:rPr>
          <w:lang w:val="es-ES"/>
        </w:rPr>
        <w:t xml:space="preserve"> en los que </w:t>
      </w:r>
      <w:r w:rsidR="00F5211C" w:rsidRPr="00E911E0">
        <w:rPr>
          <w:lang w:val="es-ES"/>
        </w:rPr>
        <w:t xml:space="preserve">las muchachas en particular </w:t>
      </w:r>
      <w:r w:rsidR="007375AE" w:rsidRPr="00E911E0">
        <w:rPr>
          <w:lang w:val="es-ES"/>
        </w:rPr>
        <w:t>puedan recibir</w:t>
      </w:r>
      <w:r w:rsidR="00F5211C" w:rsidRPr="00E911E0">
        <w:rPr>
          <w:lang w:val="es-ES"/>
        </w:rPr>
        <w:t xml:space="preserve"> asesoramiento e información sobre la sexualidad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>E</w:t>
      </w:r>
      <w:r w:rsidR="008531A9" w:rsidRPr="00E911E0">
        <w:rPr>
          <w:lang w:val="es-ES"/>
        </w:rPr>
        <w:t>l</w:t>
      </w:r>
      <w:r w:rsidR="00DD512C" w:rsidRPr="00E911E0">
        <w:rPr>
          <w:lang w:val="es-ES"/>
        </w:rPr>
        <w:t xml:space="preserve"> </w:t>
      </w:r>
      <w:r w:rsidR="00DD512C" w:rsidRPr="00E911E0">
        <w:rPr>
          <w:b/>
          <w:lang w:val="es-ES"/>
        </w:rPr>
        <w:t>S</w:t>
      </w:r>
      <w:r w:rsidR="008531A9" w:rsidRPr="00E911E0">
        <w:rPr>
          <w:b/>
          <w:lang w:val="es-ES"/>
        </w:rPr>
        <w:t>r</w:t>
      </w:r>
      <w:r w:rsidR="00DD512C" w:rsidRPr="00E911E0">
        <w:rPr>
          <w:b/>
          <w:lang w:val="es-ES"/>
        </w:rPr>
        <w:t xml:space="preserve">. </w:t>
      </w:r>
      <w:r w:rsidRPr="00E911E0">
        <w:rPr>
          <w:b/>
          <w:lang w:val="es-ES"/>
        </w:rPr>
        <w:t>CITARELLA</w:t>
      </w:r>
      <w:r w:rsidRPr="00E911E0">
        <w:rPr>
          <w:lang w:val="es-ES"/>
        </w:rPr>
        <w:t xml:space="preserve"> </w:t>
      </w:r>
      <w:r w:rsidR="004A5124" w:rsidRPr="00E911E0">
        <w:rPr>
          <w:lang w:val="es-ES"/>
        </w:rPr>
        <w:t>se muestra muy preocupado por el hecho de que se permitan los castigos corporales en las prisiones y los centros de detención, y</w:t>
      </w:r>
      <w:r w:rsidR="009C2DD3" w:rsidRPr="00E911E0">
        <w:rPr>
          <w:lang w:val="es-ES"/>
        </w:rPr>
        <w:t xml:space="preserve"> expresa su inquietud por </w:t>
      </w:r>
      <w:r w:rsidR="004A5124" w:rsidRPr="00E911E0">
        <w:rPr>
          <w:lang w:val="es-ES"/>
        </w:rPr>
        <w:t>la ausencia de tribunales de menores. Los jueces deberían recibir formación especializada</w:t>
      </w:r>
      <w:r w:rsidR="009C2DD3" w:rsidRPr="00E911E0">
        <w:rPr>
          <w:lang w:val="es-ES"/>
        </w:rPr>
        <w:t xml:space="preserve"> sobre </w:t>
      </w:r>
      <w:r w:rsidR="004A5124" w:rsidRPr="00E911E0">
        <w:rPr>
          <w:lang w:val="es-ES"/>
        </w:rPr>
        <w:t>la justicia de menores en materia civil y penal.</w:t>
      </w:r>
      <w:r w:rsidR="009C2DD3" w:rsidRPr="00E911E0">
        <w:rPr>
          <w:lang w:val="es-ES"/>
        </w:rPr>
        <w:t xml:space="preserve"> Parece </w:t>
      </w:r>
      <w:r w:rsidR="004A5124" w:rsidRPr="00E911E0">
        <w:rPr>
          <w:lang w:val="es-ES"/>
        </w:rPr>
        <w:t xml:space="preserve">que no hay penas de sustitución o medidas de readaptación que se puedan aplicar a los menores. El Comité desearía saber qué hace el Gobierno de Maldivas para corregir esta situación en espera de la aprobación de la </w:t>
      </w:r>
      <w:r w:rsidR="002326E0" w:rsidRPr="00E911E0">
        <w:rPr>
          <w:lang w:val="es-ES"/>
        </w:rPr>
        <w:t>ley de justicia de menores</w:t>
      </w:r>
      <w:r w:rsidR="004A5124" w:rsidRPr="00E911E0">
        <w:rPr>
          <w:lang w:val="es-ES"/>
        </w:rPr>
        <w:t>, actualmente en estudio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7.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ORTIZ</w:t>
      </w:r>
      <w:r w:rsidR="00C45533" w:rsidRPr="00E911E0">
        <w:rPr>
          <w:lang w:val="es-ES"/>
        </w:rPr>
        <w:t xml:space="preserve"> pide</w:t>
      </w:r>
      <w:r w:rsidR="0007354C" w:rsidRPr="00E911E0">
        <w:rPr>
          <w:lang w:val="es-ES"/>
        </w:rPr>
        <w:t xml:space="preserve"> aclaraciones </w:t>
      </w:r>
      <w:r w:rsidR="00C45533" w:rsidRPr="00E911E0">
        <w:rPr>
          <w:lang w:val="es-ES"/>
        </w:rPr>
        <w:t>sobre las condiciones de vida en Maldivas y desearía saber si se</w:t>
      </w:r>
      <w:r w:rsidR="0007354C" w:rsidRPr="00E911E0">
        <w:rPr>
          <w:lang w:val="es-ES"/>
        </w:rPr>
        <w:t xml:space="preserve"> adoptan </w:t>
      </w:r>
      <w:r w:rsidR="00C45533" w:rsidRPr="00E911E0">
        <w:rPr>
          <w:lang w:val="es-ES"/>
        </w:rPr>
        <w:t xml:space="preserve">medidas para evitar que </w:t>
      </w:r>
      <w:r w:rsidR="003009D0" w:rsidRPr="00E911E0">
        <w:rPr>
          <w:lang w:val="es-ES"/>
        </w:rPr>
        <w:t>compartan la misma habitación</w:t>
      </w:r>
      <w:r w:rsidR="0007354C" w:rsidRPr="00E911E0">
        <w:rPr>
          <w:lang w:val="es-ES"/>
        </w:rPr>
        <w:t xml:space="preserve"> demasiadas personas</w:t>
      </w:r>
      <w:r w:rsidR="00C45533" w:rsidRPr="00E911E0">
        <w:rPr>
          <w:lang w:val="es-ES"/>
        </w:rPr>
        <w:t>, sabiendo que la promiscuidad favorece la violencia familiar y los malos tratos. Sería útil que se indicara si Maldivas tiene una política en materia de vivienda y si hay zonas de juego para niños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8.</w:t>
      </w:r>
      <w:r w:rsidRPr="00E911E0">
        <w:rPr>
          <w:lang w:val="es-ES"/>
        </w:rPr>
        <w:tab/>
      </w:r>
      <w:r w:rsidR="003009D0" w:rsidRPr="00E911E0">
        <w:rPr>
          <w:lang w:val="es-ES"/>
        </w:rPr>
        <w:t>La delegación podría indicar también qué instituciones estarían en condiciones de prestar asistencia a las familias que</w:t>
      </w:r>
      <w:r w:rsidR="00FA4D14" w:rsidRPr="00E911E0">
        <w:rPr>
          <w:lang w:val="es-ES"/>
        </w:rPr>
        <w:t xml:space="preserve"> se desintegran </w:t>
      </w:r>
      <w:r w:rsidR="003009D0" w:rsidRPr="00E911E0">
        <w:rPr>
          <w:lang w:val="es-ES"/>
        </w:rPr>
        <w:t>para evitar que les sean retirados sus hijos. También sería interesante saber qué medidas se han adoptado tras el estudio realizado por el Ministerio de</w:t>
      </w:r>
      <w:r w:rsidR="00FA4D14" w:rsidRPr="00E911E0">
        <w:rPr>
          <w:lang w:val="es-ES"/>
        </w:rPr>
        <w:t xml:space="preserve"> Asuntos de la Mujer </w:t>
      </w:r>
      <w:r w:rsidR="003009D0" w:rsidRPr="00E911E0">
        <w:rPr>
          <w:lang w:val="es-ES"/>
        </w:rPr>
        <w:t>y la Familia sobre</w:t>
      </w:r>
      <w:r w:rsidR="00BA6C0E" w:rsidRPr="00E911E0">
        <w:rPr>
          <w:lang w:val="es-ES"/>
        </w:rPr>
        <w:t xml:space="preserve"> otro tipo </w:t>
      </w:r>
      <w:r w:rsidR="003009D0" w:rsidRPr="00E911E0">
        <w:rPr>
          <w:lang w:val="es-ES"/>
        </w:rPr>
        <w:t xml:space="preserve">de tutela que sería equivalente a la adopción </w:t>
      </w:r>
      <w:r w:rsidR="00070C46" w:rsidRPr="00E911E0">
        <w:rPr>
          <w:lang w:val="es-ES"/>
        </w:rPr>
        <w:t xml:space="preserve">y </w:t>
      </w:r>
      <w:r w:rsidR="003009D0" w:rsidRPr="00E911E0">
        <w:rPr>
          <w:lang w:val="es-ES"/>
        </w:rPr>
        <w:t>compatible con la ley islámica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9.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>PURAS</w:t>
      </w:r>
      <w:r w:rsidRPr="00E911E0">
        <w:rPr>
          <w:lang w:val="es-ES"/>
        </w:rPr>
        <w:t xml:space="preserve"> </w:t>
      </w:r>
      <w:r w:rsidR="00194B53" w:rsidRPr="00E911E0">
        <w:rPr>
          <w:lang w:val="es-ES"/>
        </w:rPr>
        <w:t>pregunta qué servicios se encarga</w:t>
      </w:r>
      <w:r w:rsidR="00D13823" w:rsidRPr="00E911E0">
        <w:rPr>
          <w:lang w:val="es-ES"/>
        </w:rPr>
        <w:t>n</w:t>
      </w:r>
      <w:r w:rsidR="00194B53" w:rsidRPr="00E911E0">
        <w:rPr>
          <w:lang w:val="es-ES"/>
        </w:rPr>
        <w:t xml:space="preserve"> en el país de velar por el bienestar psicosocial de los niños y </w:t>
      </w:r>
      <w:r w:rsidR="000B58E2" w:rsidRPr="00E911E0">
        <w:rPr>
          <w:lang w:val="es-ES"/>
        </w:rPr>
        <w:t xml:space="preserve">los </w:t>
      </w:r>
      <w:r w:rsidR="00194B53" w:rsidRPr="00E911E0">
        <w:rPr>
          <w:lang w:val="es-ES"/>
        </w:rPr>
        <w:t>adolescentes.</w:t>
      </w:r>
      <w:r w:rsidR="008710EA" w:rsidRPr="00E911E0">
        <w:rPr>
          <w:lang w:val="es-ES"/>
        </w:rPr>
        <w:t xml:space="preserve"> Desearía saber si se han evaluado los resultados de los proyectos puestos en marcha tras el </w:t>
      </w:r>
      <w:r w:rsidRPr="00E911E0">
        <w:rPr>
          <w:lang w:val="es-ES"/>
        </w:rPr>
        <w:t xml:space="preserve">tsunami </w:t>
      </w:r>
      <w:r w:rsidR="008710EA" w:rsidRPr="00E911E0">
        <w:rPr>
          <w:lang w:val="es-ES"/>
        </w:rPr>
        <w:t>y si los medios y los esfuerzos desplegados</w:t>
      </w:r>
      <w:r w:rsidR="000B58E2" w:rsidRPr="00E911E0">
        <w:rPr>
          <w:lang w:val="es-ES"/>
        </w:rPr>
        <w:t xml:space="preserve"> con </w:t>
      </w:r>
      <w:r w:rsidR="008710EA" w:rsidRPr="00E911E0">
        <w:rPr>
          <w:lang w:val="es-ES"/>
        </w:rPr>
        <w:t>este motivo se pueden utilizar para solucionar de manera más general las dificultades psicosociológicas y</w:t>
      </w:r>
      <w:r w:rsidR="00402DB7" w:rsidRPr="00E911E0">
        <w:rPr>
          <w:lang w:val="es-ES"/>
        </w:rPr>
        <w:t xml:space="preserve"> de comportamiento </w:t>
      </w:r>
      <w:r w:rsidR="008710EA" w:rsidRPr="00E911E0">
        <w:rPr>
          <w:lang w:val="es-ES"/>
        </w:rPr>
        <w:t>de los adolescentes</w:t>
      </w:r>
      <w:r w:rsidR="000B58E2" w:rsidRPr="00E911E0">
        <w:rPr>
          <w:lang w:val="es-ES"/>
        </w:rPr>
        <w:t xml:space="preserve"> y</w:t>
      </w:r>
      <w:r w:rsidRPr="00E911E0">
        <w:rPr>
          <w:lang w:val="es-ES"/>
        </w:rPr>
        <w:t xml:space="preserve"> </w:t>
      </w:r>
      <w:r w:rsidR="008710EA" w:rsidRPr="00E911E0">
        <w:rPr>
          <w:lang w:val="es-ES"/>
        </w:rPr>
        <w:t xml:space="preserve">los problemas de los niños víctimas de violencia y de los discapacitados. </w:t>
      </w:r>
      <w:r w:rsidR="00402DB7" w:rsidRPr="00E911E0">
        <w:rPr>
          <w:lang w:val="es-ES"/>
        </w:rPr>
        <w:t>Desearía saber también</w:t>
      </w:r>
      <w:r w:rsidR="000B58E2" w:rsidRPr="00E911E0">
        <w:rPr>
          <w:lang w:val="es-ES"/>
        </w:rPr>
        <w:t xml:space="preserve"> qué </w:t>
      </w:r>
      <w:r w:rsidR="00402DB7" w:rsidRPr="00E911E0">
        <w:rPr>
          <w:lang w:val="es-ES"/>
        </w:rPr>
        <w:t>criterios</w:t>
      </w:r>
      <w:r w:rsidR="000B58E2" w:rsidRPr="00E911E0">
        <w:rPr>
          <w:lang w:val="es-ES"/>
        </w:rPr>
        <w:t xml:space="preserve"> se </w:t>
      </w:r>
      <w:r w:rsidR="00402DB7" w:rsidRPr="00E911E0">
        <w:rPr>
          <w:lang w:val="es-ES"/>
        </w:rPr>
        <w:t xml:space="preserve">aplican para orientar a los niños hacia una u otra de las dos </w:t>
      </w:r>
      <w:r w:rsidR="00402DB7" w:rsidRPr="00E911E0">
        <w:rPr>
          <w:bCs/>
          <w:lang w:val="es-ES"/>
        </w:rPr>
        <w:t>instituciones existentes en Maldivas que ofrecen otro tipo de tutela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10.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HERCZOG</w:t>
      </w:r>
      <w:r w:rsidRPr="00E911E0">
        <w:rPr>
          <w:lang w:val="es-ES"/>
        </w:rPr>
        <w:t xml:space="preserve"> </w:t>
      </w:r>
      <w:r w:rsidR="002F3D18" w:rsidRPr="00E911E0">
        <w:rPr>
          <w:lang w:val="es-ES"/>
        </w:rPr>
        <w:t>pregunta qué ayudas se ofrecen a los padres cuyos hijos han sido internados en una institución o qué se hace para evitar el internamiento</w:t>
      </w:r>
      <w:r w:rsidRPr="00E911E0">
        <w:rPr>
          <w:lang w:val="es-ES"/>
        </w:rPr>
        <w:t xml:space="preserve">. </w:t>
      </w:r>
      <w:r w:rsidR="008D0CAA" w:rsidRPr="00E911E0">
        <w:rPr>
          <w:lang w:val="es-ES"/>
        </w:rPr>
        <w:t xml:space="preserve">Pregunta también si la </w:t>
      </w:r>
      <w:r w:rsidR="001C4096" w:rsidRPr="00E911E0">
        <w:rPr>
          <w:rFonts w:cs="Arial"/>
          <w:lang w:val="es-ES"/>
        </w:rPr>
        <w:t>familia extensa</w:t>
      </w:r>
      <w:r w:rsidR="008D0CAA" w:rsidRPr="00E911E0">
        <w:rPr>
          <w:lang w:val="es-ES"/>
        </w:rPr>
        <w:t xml:space="preserve">, que con frecuencia ofrece otro tipo de tutela a los niños más pequeños, recibe ayuda financiera y formación y si puede ser objeto de controles. </w:t>
      </w:r>
      <w:r w:rsidR="000238CE" w:rsidRPr="00E911E0">
        <w:rPr>
          <w:lang w:val="es-ES"/>
        </w:rPr>
        <w:t>Habría que indicar si se dispone de medios para</w:t>
      </w:r>
      <w:r w:rsidR="00821FCE" w:rsidRPr="00E911E0">
        <w:rPr>
          <w:lang w:val="es-ES"/>
        </w:rPr>
        <w:t xml:space="preserve"> facilitar </w:t>
      </w:r>
      <w:r w:rsidR="001C4096" w:rsidRPr="00E911E0">
        <w:rPr>
          <w:lang w:val="es-ES"/>
        </w:rPr>
        <w:t>que</w:t>
      </w:r>
      <w:r w:rsidR="000238CE" w:rsidRPr="00E911E0">
        <w:rPr>
          <w:lang w:val="es-ES"/>
        </w:rPr>
        <w:t xml:space="preserve"> la familia </w:t>
      </w:r>
      <w:r w:rsidR="001C4096" w:rsidRPr="00E911E0">
        <w:rPr>
          <w:rFonts w:cs="Arial"/>
          <w:lang w:val="es-ES"/>
        </w:rPr>
        <w:t>extensa</w:t>
      </w:r>
      <w:r w:rsidR="001C4096" w:rsidRPr="00E911E0">
        <w:rPr>
          <w:lang w:val="es-ES"/>
        </w:rPr>
        <w:t xml:space="preserve"> se ocupe </w:t>
      </w:r>
      <w:r w:rsidR="000238CE" w:rsidRPr="00E911E0">
        <w:rPr>
          <w:lang w:val="es-ES"/>
        </w:rPr>
        <w:t xml:space="preserve">de los niños de más edad. </w:t>
      </w:r>
      <w:r w:rsidR="00F24DB9" w:rsidRPr="00E911E0">
        <w:rPr>
          <w:lang w:val="es-ES"/>
        </w:rPr>
        <w:t>El Comité desearía saber si hay servicios que puedan ayudar a los padres biológicos con dificultades y si hay programas de readaptación para los niños víctimas de violencia sexual en el seno de la familia,</w:t>
      </w:r>
      <w:r w:rsidR="00821FCE" w:rsidRPr="00E911E0">
        <w:rPr>
          <w:lang w:val="es-ES"/>
        </w:rPr>
        <w:t xml:space="preserve"> </w:t>
      </w:r>
      <w:r w:rsidR="00F24DB9" w:rsidRPr="00E911E0">
        <w:rPr>
          <w:lang w:val="es-ES"/>
        </w:rPr>
        <w:t xml:space="preserve">en particular </w:t>
      </w:r>
      <w:r w:rsidR="008A4BBF" w:rsidRPr="00E911E0">
        <w:rPr>
          <w:lang w:val="es-ES"/>
        </w:rPr>
        <w:t xml:space="preserve">para evitar </w:t>
      </w:r>
      <w:r w:rsidR="00F24DB9" w:rsidRPr="00E911E0">
        <w:rPr>
          <w:lang w:val="es-ES"/>
        </w:rPr>
        <w:t>que se reproduzcan estos actos de violencia en la edad adulta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11.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ALUOCH</w:t>
      </w:r>
      <w:r w:rsidRPr="00E911E0">
        <w:rPr>
          <w:lang w:val="es-ES"/>
        </w:rPr>
        <w:t xml:space="preserve"> </w:t>
      </w:r>
      <w:r w:rsidR="00821FCE" w:rsidRPr="00E911E0">
        <w:rPr>
          <w:lang w:val="es-ES"/>
        </w:rPr>
        <w:t>pregunta si en la actualidad hay juezas en Maldivas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12.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KHATTAB</w:t>
      </w:r>
      <w:r w:rsidRPr="00E911E0">
        <w:rPr>
          <w:lang w:val="es-ES"/>
        </w:rPr>
        <w:t xml:space="preserve"> </w:t>
      </w:r>
      <w:r w:rsidR="007C4F09" w:rsidRPr="00E911E0">
        <w:rPr>
          <w:lang w:val="es-ES"/>
        </w:rPr>
        <w:t>pregunta</w:t>
      </w:r>
      <w:r w:rsidR="00625F8A" w:rsidRPr="00E911E0">
        <w:rPr>
          <w:lang w:val="es-ES"/>
        </w:rPr>
        <w:t xml:space="preserve"> de qué manera </w:t>
      </w:r>
      <w:r w:rsidR="007C4F09" w:rsidRPr="00E911E0">
        <w:rPr>
          <w:lang w:val="es-ES"/>
        </w:rPr>
        <w:t>vela el Gobierno de Maldivas por la complementariedad entre la política de protección de los derechos del niño, el sistema de seguridad social y el Programa para la protección de la infancia, a fin de prevenir la toxicomanía en los adolescentes, los malos tratos y la violencia doméstica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13.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AIDOO</w:t>
      </w:r>
      <w:r w:rsidRPr="00E911E0">
        <w:rPr>
          <w:lang w:val="es-ES"/>
        </w:rPr>
        <w:t xml:space="preserve"> </w:t>
      </w:r>
      <w:r w:rsidR="00FB7801" w:rsidRPr="00E911E0">
        <w:rPr>
          <w:lang w:val="es-ES"/>
        </w:rPr>
        <w:t>pregunta cómo</w:t>
      </w:r>
      <w:r w:rsidR="00625F8A" w:rsidRPr="00E911E0">
        <w:rPr>
          <w:lang w:val="es-ES"/>
        </w:rPr>
        <w:t xml:space="preserve"> tiene intención </w:t>
      </w:r>
      <w:r w:rsidR="00C91538" w:rsidRPr="00E911E0">
        <w:rPr>
          <w:lang w:val="es-ES"/>
        </w:rPr>
        <w:t xml:space="preserve">de </w:t>
      </w:r>
      <w:r w:rsidR="00FB7801" w:rsidRPr="00E911E0">
        <w:rPr>
          <w:lang w:val="es-ES"/>
        </w:rPr>
        <w:t xml:space="preserve">garantizar el Estado que las cuestiones relativas a los niños </w:t>
      </w:r>
      <w:r w:rsidR="00DB69A4" w:rsidRPr="00E911E0">
        <w:rPr>
          <w:lang w:val="es-ES"/>
        </w:rPr>
        <w:t>se</w:t>
      </w:r>
      <w:r w:rsidR="00625F8A" w:rsidRPr="00E911E0">
        <w:rPr>
          <w:lang w:val="es-ES"/>
        </w:rPr>
        <w:t xml:space="preserve"> tengan </w:t>
      </w:r>
      <w:r w:rsidR="006320FD" w:rsidRPr="00E911E0">
        <w:rPr>
          <w:lang w:val="es-ES"/>
        </w:rPr>
        <w:t xml:space="preserve">debidamente </w:t>
      </w:r>
      <w:r w:rsidR="00DB69A4" w:rsidRPr="00E911E0">
        <w:rPr>
          <w:lang w:val="es-ES"/>
        </w:rPr>
        <w:t xml:space="preserve">en cuenta </w:t>
      </w:r>
      <w:r w:rsidR="00FB7801" w:rsidRPr="00E911E0">
        <w:rPr>
          <w:lang w:val="es-ES"/>
        </w:rPr>
        <w:t>y se</w:t>
      </w:r>
      <w:r w:rsidR="00625F8A" w:rsidRPr="00E911E0">
        <w:rPr>
          <w:lang w:val="es-ES"/>
        </w:rPr>
        <w:t xml:space="preserve"> beneficien </w:t>
      </w:r>
      <w:r w:rsidR="00FB7801" w:rsidRPr="00E911E0">
        <w:rPr>
          <w:lang w:val="es-ES"/>
        </w:rPr>
        <w:t>de la financiación necesaria en el marco de la estrategia de lucha contra la pobreza, basada en el séptimo plan nacional de desarrollo</w:t>
      </w:r>
      <w:r w:rsidRPr="00E911E0">
        <w:rPr>
          <w:lang w:val="es-ES"/>
        </w:rPr>
        <w:t xml:space="preserve">, </w:t>
      </w:r>
      <w:r w:rsidR="00FB7801" w:rsidRPr="00E911E0">
        <w:rPr>
          <w:lang w:val="es-ES"/>
        </w:rPr>
        <w:t>sabiendo que el Ministerio de Planificación y Desarrollo Nacional</w:t>
      </w:r>
      <w:r w:rsidR="00625F8A" w:rsidRPr="00E911E0">
        <w:rPr>
          <w:lang w:val="es-ES"/>
        </w:rPr>
        <w:t xml:space="preserve"> solamente </w:t>
      </w:r>
      <w:r w:rsidR="00FB7801" w:rsidRPr="00E911E0">
        <w:rPr>
          <w:lang w:val="es-ES"/>
        </w:rPr>
        <w:t>suele conceder una importancia marginal a las cuestiones relativas a los niños y las personas vulnerables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14.</w:t>
      </w:r>
      <w:r w:rsidRPr="00E911E0">
        <w:rPr>
          <w:lang w:val="es-ES"/>
        </w:rPr>
        <w:tab/>
      </w:r>
      <w:r w:rsidR="00C273B0" w:rsidRPr="00E911E0">
        <w:rPr>
          <w:lang w:val="es-ES"/>
        </w:rPr>
        <w:t>Desearía saber igualmente si las escuelas situadas en las zonas más aisladas están</w:t>
      </w:r>
      <w:r w:rsidR="00625F8A" w:rsidRPr="00E911E0">
        <w:rPr>
          <w:lang w:val="es-ES"/>
        </w:rPr>
        <w:t xml:space="preserve"> dotadas </w:t>
      </w:r>
      <w:r w:rsidR="00C273B0" w:rsidRPr="00E911E0">
        <w:rPr>
          <w:lang w:val="es-ES"/>
        </w:rPr>
        <w:t>de instalaciones sanitarias para niñas y niños</w:t>
      </w:r>
      <w:r w:rsidRPr="00E911E0">
        <w:rPr>
          <w:lang w:val="es-ES"/>
        </w:rPr>
        <w:t xml:space="preserve">. </w:t>
      </w:r>
      <w:r w:rsidR="00C273B0" w:rsidRPr="00E911E0">
        <w:rPr>
          <w:lang w:val="es-ES"/>
        </w:rPr>
        <w:t>En realidad, en ciertas comunidades la ausencia de aseos reservados a las muchachas representa un freno para su asistencia a la escuela</w:t>
      </w:r>
      <w:r w:rsidRPr="00E911E0">
        <w:rPr>
          <w:lang w:val="es-ES"/>
        </w:rPr>
        <w:t xml:space="preserve">. </w:t>
      </w:r>
      <w:r w:rsidR="00C273B0" w:rsidRPr="00E911E0">
        <w:rPr>
          <w:lang w:val="es-ES"/>
        </w:rPr>
        <w:t>Además, parece que ciertos manuales escolares contienen estereotipos sexistas. Se invita a la delegación a</w:t>
      </w:r>
      <w:r w:rsidR="00382241" w:rsidRPr="00E911E0">
        <w:rPr>
          <w:lang w:val="es-ES"/>
        </w:rPr>
        <w:t xml:space="preserve"> que</w:t>
      </w:r>
      <w:r w:rsidR="00625F8A" w:rsidRPr="00E911E0">
        <w:rPr>
          <w:lang w:val="es-ES"/>
        </w:rPr>
        <w:t xml:space="preserve"> especifique </w:t>
      </w:r>
      <w:r w:rsidR="00C273B0" w:rsidRPr="00E911E0">
        <w:rPr>
          <w:lang w:val="es-ES"/>
        </w:rPr>
        <w:t>las medidas adoptadas para corregir esta situación.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15.</w:t>
      </w:r>
      <w:r w:rsidRPr="00E911E0">
        <w:rPr>
          <w:lang w:val="es-ES"/>
        </w:rPr>
        <w:tab/>
      </w:r>
      <w:r w:rsidR="00105B72" w:rsidRPr="00E911E0">
        <w:rPr>
          <w:lang w:val="es-ES"/>
        </w:rPr>
        <w:t>D</w:t>
      </w:r>
      <w:r w:rsidR="00BB2CA9" w:rsidRPr="00E911E0">
        <w:rPr>
          <w:lang w:val="es-ES"/>
        </w:rPr>
        <w:t>e l</w:t>
      </w:r>
      <w:r w:rsidR="00C91538" w:rsidRPr="00E911E0">
        <w:rPr>
          <w:lang w:val="es-ES"/>
        </w:rPr>
        <w:t xml:space="preserve">a lectura de las respuestas por escrito </w:t>
      </w:r>
      <w:r w:rsidR="00105B72" w:rsidRPr="00E911E0">
        <w:rPr>
          <w:lang w:val="es-ES"/>
        </w:rPr>
        <w:t>p</w:t>
      </w:r>
      <w:r w:rsidR="008D2812" w:rsidRPr="00E911E0">
        <w:rPr>
          <w:lang w:val="es-ES"/>
        </w:rPr>
        <w:t>a</w:t>
      </w:r>
      <w:r w:rsidR="00B46EF2" w:rsidRPr="00E911E0">
        <w:rPr>
          <w:lang w:val="es-ES"/>
        </w:rPr>
        <w:t xml:space="preserve">rece desprenderse </w:t>
      </w:r>
      <w:r w:rsidR="009E706C" w:rsidRPr="00E911E0">
        <w:rPr>
          <w:lang w:val="es-ES"/>
        </w:rPr>
        <w:t>que</w:t>
      </w:r>
      <w:r w:rsidR="00B46EF2" w:rsidRPr="00E911E0">
        <w:rPr>
          <w:lang w:val="es-ES"/>
        </w:rPr>
        <w:t xml:space="preserve"> entre </w:t>
      </w:r>
      <w:r w:rsidRPr="00E911E0">
        <w:rPr>
          <w:lang w:val="es-ES"/>
        </w:rPr>
        <w:t xml:space="preserve">2003 </w:t>
      </w:r>
      <w:r w:rsidR="00B46EF2" w:rsidRPr="00E911E0">
        <w:rPr>
          <w:lang w:val="es-ES"/>
        </w:rPr>
        <w:t xml:space="preserve">y </w:t>
      </w:r>
      <w:r w:rsidR="009E706C" w:rsidRPr="00E911E0">
        <w:rPr>
          <w:lang w:val="es-ES"/>
        </w:rPr>
        <w:t>2005</w:t>
      </w:r>
      <w:r w:rsidRPr="00E911E0">
        <w:rPr>
          <w:lang w:val="es-ES"/>
        </w:rPr>
        <w:t xml:space="preserve"> </w:t>
      </w:r>
      <w:r w:rsidR="00B46EF2" w:rsidRPr="00E911E0">
        <w:rPr>
          <w:lang w:val="es-ES"/>
        </w:rPr>
        <w:t>se registr</w:t>
      </w:r>
      <w:r w:rsidR="009E706C" w:rsidRPr="00E911E0">
        <w:rPr>
          <w:lang w:val="es-ES"/>
        </w:rPr>
        <w:t xml:space="preserve">ó </w:t>
      </w:r>
      <w:r w:rsidR="008D2812" w:rsidRPr="00E911E0">
        <w:rPr>
          <w:lang w:val="es-ES"/>
        </w:rPr>
        <w:t>u</w:t>
      </w:r>
      <w:r w:rsidR="00B46EF2" w:rsidRPr="00E911E0">
        <w:rPr>
          <w:lang w:val="es-ES"/>
        </w:rPr>
        <w:t>n recrudecimiento de la violencia sexual contra niños y un aumento de la</w:t>
      </w:r>
      <w:r w:rsidR="00DB69A4" w:rsidRPr="00E911E0">
        <w:rPr>
          <w:lang w:val="es-ES"/>
        </w:rPr>
        <w:t xml:space="preserve"> explotación </w:t>
      </w:r>
      <w:r w:rsidR="00B46EF2" w:rsidRPr="00E911E0">
        <w:rPr>
          <w:lang w:val="es-ES"/>
        </w:rPr>
        <w:t>sexual. La delegación podría indicar si se ha previsto realizar un estudio sobre la cuestión.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16.</w:t>
      </w:r>
      <w:r w:rsidRPr="00E911E0">
        <w:rPr>
          <w:lang w:val="es-ES"/>
        </w:rPr>
        <w:tab/>
      </w:r>
      <w:r w:rsidR="00CD6602" w:rsidRPr="00E911E0">
        <w:rPr>
          <w:lang w:val="es-ES"/>
        </w:rPr>
        <w:t>El Comité está muy preocupado por el problema de los niños empleados</w:t>
      </w:r>
      <w:r w:rsidR="000E6032" w:rsidRPr="00E911E0">
        <w:rPr>
          <w:lang w:val="es-ES"/>
        </w:rPr>
        <w:t xml:space="preserve"> en el servicio doméstico </w:t>
      </w:r>
      <w:r w:rsidR="00F4467A" w:rsidRPr="00E911E0">
        <w:rPr>
          <w:lang w:val="es-ES"/>
        </w:rPr>
        <w:t>en</w:t>
      </w:r>
      <w:r w:rsidR="00CD6602" w:rsidRPr="00E911E0">
        <w:rPr>
          <w:lang w:val="es-ES"/>
        </w:rPr>
        <w:t xml:space="preserve"> las familias y en particular por la situación de las niñas que dejan </w:t>
      </w:r>
      <w:r w:rsidR="005037DE" w:rsidRPr="00E911E0">
        <w:rPr>
          <w:lang w:val="es-ES"/>
        </w:rPr>
        <w:t>el hogar</w:t>
      </w:r>
      <w:r w:rsidR="00CD6602" w:rsidRPr="00E911E0">
        <w:rPr>
          <w:lang w:val="es-ES"/>
        </w:rPr>
        <w:t xml:space="preserve"> para ir a la escuela secundaria y son acogidas en familias</w:t>
      </w:r>
      <w:r w:rsidR="008D2812" w:rsidRPr="00E911E0">
        <w:rPr>
          <w:lang w:val="es-ES"/>
        </w:rPr>
        <w:t xml:space="preserve"> en las que</w:t>
      </w:r>
      <w:r w:rsidR="00CD6602" w:rsidRPr="00E911E0">
        <w:rPr>
          <w:lang w:val="es-ES"/>
        </w:rPr>
        <w:t xml:space="preserve"> realizan tareas domésticas pesadas y a veces son víctimas de violencia verbal, física e incluso sexual.</w:t>
      </w:r>
      <w:r w:rsidRPr="00E911E0">
        <w:rPr>
          <w:lang w:val="es-ES"/>
        </w:rPr>
        <w:t xml:space="preserve"> </w:t>
      </w:r>
      <w:r w:rsidR="00CD6602" w:rsidRPr="00E911E0">
        <w:rPr>
          <w:lang w:val="es-ES"/>
        </w:rPr>
        <w:t xml:space="preserve">La delegación tal vez podría indicar las medidas adoptadas para corregir esta situación. 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17.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DIDI</w:t>
      </w:r>
      <w:r w:rsidRPr="00E911E0">
        <w:rPr>
          <w:lang w:val="es-ES"/>
        </w:rPr>
        <w:t xml:space="preserve"> (Maldi</w:t>
      </w:r>
      <w:r w:rsidR="00026E51" w:rsidRPr="00E911E0">
        <w:rPr>
          <w:lang w:val="es-ES"/>
        </w:rPr>
        <w:t>va</w:t>
      </w:r>
      <w:r w:rsidRPr="00E911E0">
        <w:rPr>
          <w:lang w:val="es-ES"/>
        </w:rPr>
        <w:t xml:space="preserve">s) </w:t>
      </w:r>
      <w:r w:rsidR="008777F8" w:rsidRPr="00E911E0">
        <w:rPr>
          <w:lang w:val="es-ES"/>
        </w:rPr>
        <w:t xml:space="preserve">anuncia que </w:t>
      </w:r>
      <w:r w:rsidR="004C3089" w:rsidRPr="00E911E0">
        <w:rPr>
          <w:lang w:val="es-ES"/>
        </w:rPr>
        <w:t xml:space="preserve">en Maldivas </w:t>
      </w:r>
      <w:r w:rsidR="008777F8" w:rsidRPr="00E911E0">
        <w:rPr>
          <w:lang w:val="es-ES"/>
        </w:rPr>
        <w:t xml:space="preserve">van a entrar en funciones </w:t>
      </w:r>
      <w:r w:rsidR="00911BB1" w:rsidRPr="00E911E0">
        <w:rPr>
          <w:lang w:val="es-ES"/>
        </w:rPr>
        <w:t>tres juezas</w:t>
      </w:r>
      <w:r w:rsidR="008777F8" w:rsidRPr="00E911E0">
        <w:rPr>
          <w:lang w:val="es-ES"/>
        </w:rPr>
        <w:t>. Todavía no se</w:t>
      </w:r>
      <w:r w:rsidR="001E2CF2" w:rsidRPr="00E911E0">
        <w:rPr>
          <w:lang w:val="es-ES"/>
        </w:rPr>
        <w:t xml:space="preserve"> tiene </w:t>
      </w:r>
      <w:r w:rsidR="008777F8" w:rsidRPr="00E911E0">
        <w:rPr>
          <w:lang w:val="es-ES"/>
        </w:rPr>
        <w:t>en cuenta el derecho del niño a participar en la vida de sociedad, a ser oído y a expresar su opinión</w:t>
      </w:r>
      <w:r w:rsidR="001E2CF2" w:rsidRPr="00E911E0">
        <w:rPr>
          <w:lang w:val="es-ES"/>
        </w:rPr>
        <w:t>; el Gobierno es consciente</w:t>
      </w:r>
      <w:r w:rsidR="00911BB1" w:rsidRPr="00E911E0">
        <w:rPr>
          <w:lang w:val="es-ES"/>
        </w:rPr>
        <w:t xml:space="preserve"> del progreso que queda </w:t>
      </w:r>
      <w:r w:rsidR="001E2CF2" w:rsidRPr="00E911E0">
        <w:rPr>
          <w:lang w:val="es-ES"/>
        </w:rPr>
        <w:t>por hacer</w:t>
      </w:r>
      <w:r w:rsidR="00911BB1" w:rsidRPr="00E911E0">
        <w:rPr>
          <w:lang w:val="es-ES"/>
        </w:rPr>
        <w:t xml:space="preserve"> a este respecto</w:t>
      </w:r>
      <w:r w:rsidR="001E2CF2"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18.</w:t>
      </w:r>
      <w:r w:rsidRPr="00E911E0">
        <w:rPr>
          <w:lang w:val="es-ES"/>
        </w:rPr>
        <w:tab/>
      </w:r>
      <w:r w:rsidR="00904487" w:rsidRPr="00E911E0">
        <w:rPr>
          <w:lang w:val="es-ES"/>
        </w:rPr>
        <w:t xml:space="preserve">Los primeros partidos políticos se crearon en Maldivas </w:t>
      </w:r>
      <w:r w:rsidR="00556FB4" w:rsidRPr="00E911E0">
        <w:rPr>
          <w:lang w:val="es-ES"/>
        </w:rPr>
        <w:t xml:space="preserve">en </w:t>
      </w:r>
      <w:r w:rsidR="00904487" w:rsidRPr="00E911E0">
        <w:rPr>
          <w:lang w:val="es-ES"/>
        </w:rPr>
        <w:t>2005 y el país no tiene experiencia en lo que</w:t>
      </w:r>
      <w:r w:rsidR="00035B66" w:rsidRPr="00E911E0">
        <w:rPr>
          <w:lang w:val="es-ES"/>
        </w:rPr>
        <w:t xml:space="preserve"> se refiere </w:t>
      </w:r>
      <w:r w:rsidR="00904487" w:rsidRPr="00E911E0">
        <w:rPr>
          <w:lang w:val="es-ES"/>
        </w:rPr>
        <w:t xml:space="preserve">a su funcionamiento. Por consiguiente, en este momento es difícil de prever la participación de los niños </w:t>
      </w:r>
      <w:r w:rsidR="00556FB4" w:rsidRPr="00E911E0">
        <w:rPr>
          <w:lang w:val="es-ES"/>
        </w:rPr>
        <w:t xml:space="preserve">en </w:t>
      </w:r>
      <w:r w:rsidR="00904487" w:rsidRPr="00E911E0">
        <w:rPr>
          <w:lang w:val="es-ES"/>
        </w:rPr>
        <w:t>la vida política. Conviene reflexionar</w:t>
      </w:r>
      <w:r w:rsidR="00035B66" w:rsidRPr="00E911E0">
        <w:rPr>
          <w:lang w:val="es-ES"/>
        </w:rPr>
        <w:t xml:space="preserve"> sobre </w:t>
      </w:r>
      <w:r w:rsidR="00904487" w:rsidRPr="00E911E0">
        <w:rPr>
          <w:lang w:val="es-ES"/>
        </w:rPr>
        <w:t>su integración progresiva en el proceso político, comenzando por darles una instrucción cívica en la escuela. Maldivas desearía recibir asistencia en este</w:t>
      </w:r>
      <w:r w:rsidR="00556FB4" w:rsidRPr="00E911E0">
        <w:rPr>
          <w:lang w:val="es-ES"/>
        </w:rPr>
        <w:t xml:space="preserve"> ámbito</w:t>
      </w:r>
      <w:r w:rsidR="00035B66" w:rsidRPr="00E911E0">
        <w:rPr>
          <w:lang w:val="es-ES"/>
        </w:rPr>
        <w:t>. En la actualidad</w:t>
      </w:r>
      <w:r w:rsidR="00904487" w:rsidRPr="00E911E0">
        <w:rPr>
          <w:lang w:val="es-ES"/>
        </w:rPr>
        <w:t xml:space="preserve"> no hay ningún texto que rija el funcionamiento de los partidos políticos. Sólo existe una reglamentación que autoriza a las personas de más de 21 años a organizar actividades políticas</w:t>
      </w:r>
      <w:r w:rsidR="00A75F4D"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19.</w:t>
      </w:r>
      <w:r w:rsidRPr="00E911E0">
        <w:rPr>
          <w:lang w:val="es-ES"/>
        </w:rPr>
        <w:tab/>
      </w:r>
      <w:r w:rsidR="00556FB4" w:rsidRPr="00E911E0">
        <w:rPr>
          <w:lang w:val="es-ES"/>
        </w:rPr>
        <w:t xml:space="preserve">Por lo que respecta a las reservas formuladas sobre el artículo </w:t>
      </w:r>
      <w:r w:rsidRPr="00E911E0">
        <w:rPr>
          <w:lang w:val="es-ES"/>
        </w:rPr>
        <w:t xml:space="preserve">14, </w:t>
      </w:r>
      <w:r w:rsidR="00EB2557" w:rsidRPr="00E911E0">
        <w:rPr>
          <w:lang w:val="es-ES"/>
        </w:rPr>
        <w:t>Maldivas ha comenzado a revisar la Constitución, pero la introducción del concepto de libertad de religión sigue siendo muy difícil</w:t>
      </w:r>
      <w:r w:rsidR="00521537" w:rsidRPr="00E911E0">
        <w:rPr>
          <w:lang w:val="es-ES"/>
        </w:rPr>
        <w:t xml:space="preserve"> de</w:t>
      </w:r>
      <w:r w:rsidR="00035B66" w:rsidRPr="00E911E0">
        <w:rPr>
          <w:lang w:val="es-ES"/>
        </w:rPr>
        <w:t xml:space="preserve"> conseguir</w:t>
      </w:r>
      <w:r w:rsidRPr="00E911E0">
        <w:rPr>
          <w:lang w:val="es-ES"/>
        </w:rPr>
        <w:t xml:space="preserve">. </w:t>
      </w:r>
      <w:r w:rsidR="00521537" w:rsidRPr="00E911E0">
        <w:rPr>
          <w:lang w:val="es-ES"/>
        </w:rPr>
        <w:t xml:space="preserve">La Asamblea Constitucional choca con las reticencias de la sociedad. La población de Maldivas es desde hace siglos </w:t>
      </w:r>
      <w:r w:rsidRPr="00E911E0">
        <w:rPr>
          <w:lang w:val="es-ES"/>
        </w:rPr>
        <w:t xml:space="preserve">100 % </w:t>
      </w:r>
      <w:r w:rsidR="00521537" w:rsidRPr="00E911E0">
        <w:rPr>
          <w:lang w:val="es-ES"/>
        </w:rPr>
        <w:t>musulmana</w:t>
      </w:r>
      <w:r w:rsidR="000B01C4" w:rsidRPr="00E911E0">
        <w:rPr>
          <w:lang w:val="es-ES"/>
        </w:rPr>
        <w:t xml:space="preserve">, hecho que esta consagrado por la </w:t>
      </w:r>
      <w:r w:rsidR="00521537" w:rsidRPr="00E911E0">
        <w:rPr>
          <w:lang w:val="es-ES"/>
        </w:rPr>
        <w:t>Constitución</w:t>
      </w:r>
      <w:r w:rsidR="00C77CD3" w:rsidRPr="00E911E0">
        <w:rPr>
          <w:lang w:val="es-ES"/>
        </w:rPr>
        <w:t>,</w:t>
      </w:r>
      <w:r w:rsidR="00521537" w:rsidRPr="00E911E0">
        <w:rPr>
          <w:lang w:val="es-ES"/>
        </w:rPr>
        <w:t xml:space="preserve"> y la religión musulmana </w:t>
      </w:r>
      <w:r w:rsidR="00E34D4C" w:rsidRPr="00E911E0">
        <w:rPr>
          <w:lang w:val="es-ES"/>
        </w:rPr>
        <w:t>forma</w:t>
      </w:r>
      <w:r w:rsidR="00521537" w:rsidRPr="00E911E0">
        <w:rPr>
          <w:lang w:val="es-ES"/>
        </w:rPr>
        <w:t xml:space="preserve"> parte integrante de la identidad nacional. Por consiguiente, hay que realizar un importante trabajo de educación a este respecto.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20.</w:t>
      </w:r>
      <w:r w:rsidRPr="00E911E0">
        <w:rPr>
          <w:lang w:val="es-ES"/>
        </w:rPr>
        <w:tab/>
      </w:r>
      <w:r w:rsidR="00C77CD3" w:rsidRPr="00E911E0">
        <w:rPr>
          <w:lang w:val="es-ES"/>
        </w:rPr>
        <w:t xml:space="preserve">La delegación </w:t>
      </w:r>
      <w:r w:rsidR="004211FF" w:rsidRPr="00E911E0">
        <w:rPr>
          <w:lang w:val="es-ES"/>
        </w:rPr>
        <w:t>de M</w:t>
      </w:r>
      <w:r w:rsidR="00C77CD3" w:rsidRPr="00E911E0">
        <w:rPr>
          <w:lang w:val="es-ES"/>
        </w:rPr>
        <w:t>aldiva</w:t>
      </w:r>
      <w:r w:rsidR="004211FF" w:rsidRPr="00E911E0">
        <w:rPr>
          <w:lang w:val="es-ES"/>
        </w:rPr>
        <w:t>s</w:t>
      </w:r>
      <w:r w:rsidR="00C77CD3" w:rsidRPr="00E911E0">
        <w:rPr>
          <w:lang w:val="es-ES"/>
        </w:rPr>
        <w:t xml:space="preserve"> reconoce que no se han publicado las observaciones finales formuladas por el Comité en 1998</w:t>
      </w:r>
      <w:r w:rsidRPr="00E911E0">
        <w:rPr>
          <w:lang w:val="es-ES"/>
        </w:rPr>
        <w:t xml:space="preserve">, </w:t>
      </w:r>
      <w:r w:rsidR="00C77CD3" w:rsidRPr="00E911E0">
        <w:rPr>
          <w:lang w:val="es-ES"/>
        </w:rPr>
        <w:t xml:space="preserve">a pesar de la ayuda del </w:t>
      </w:r>
      <w:r w:rsidRPr="00E911E0">
        <w:rPr>
          <w:lang w:val="es-ES"/>
        </w:rPr>
        <w:t>UNICEF,</w:t>
      </w:r>
      <w:r w:rsidR="00C77CD3" w:rsidRPr="00E911E0">
        <w:rPr>
          <w:lang w:val="es-ES"/>
        </w:rPr>
        <w:t xml:space="preserve"> y</w:t>
      </w:r>
      <w:r w:rsidR="00987520" w:rsidRPr="00E911E0">
        <w:rPr>
          <w:lang w:val="es-ES"/>
        </w:rPr>
        <w:t xml:space="preserve"> garantiza</w:t>
      </w:r>
      <w:r w:rsidR="001055AD" w:rsidRPr="00E911E0">
        <w:rPr>
          <w:lang w:val="es-ES"/>
        </w:rPr>
        <w:t xml:space="preserve"> que se difundirán </w:t>
      </w:r>
      <w:r w:rsidR="00C77CD3" w:rsidRPr="00E911E0">
        <w:rPr>
          <w:lang w:val="es-ES"/>
        </w:rPr>
        <w:t>las que se formulen con motivo del examen de su</w:t>
      </w:r>
      <w:r w:rsidR="00EF14DE" w:rsidRPr="00E911E0">
        <w:rPr>
          <w:lang w:val="es-ES"/>
        </w:rPr>
        <w:t>s</w:t>
      </w:r>
      <w:r w:rsidR="00C77CD3" w:rsidRPr="00E911E0">
        <w:rPr>
          <w:lang w:val="es-ES"/>
        </w:rPr>
        <w:t xml:space="preserve"> </w:t>
      </w:r>
      <w:r w:rsidR="00EF14DE" w:rsidRPr="00E911E0">
        <w:rPr>
          <w:lang w:val="es-ES"/>
        </w:rPr>
        <w:t xml:space="preserve">informes </w:t>
      </w:r>
      <w:r w:rsidR="00C77CD3" w:rsidRPr="00E911E0">
        <w:rPr>
          <w:lang w:val="es-ES"/>
        </w:rPr>
        <w:t>segundo y tercer</w:t>
      </w:r>
      <w:r w:rsidR="00EF14DE" w:rsidRPr="00E911E0">
        <w:rPr>
          <w:lang w:val="es-ES"/>
        </w:rPr>
        <w:t>o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21.</w:t>
      </w:r>
      <w:r w:rsidRPr="00E911E0">
        <w:rPr>
          <w:lang w:val="es-ES"/>
        </w:rPr>
        <w:tab/>
      </w:r>
      <w:r w:rsidR="00381002" w:rsidRPr="00E911E0">
        <w:rPr>
          <w:lang w:val="es-ES"/>
        </w:rPr>
        <w:t>Con respecto al séptimo plan nacional de desarrollo</w:t>
      </w:r>
      <w:r w:rsidRPr="00E911E0">
        <w:rPr>
          <w:lang w:val="es-ES"/>
        </w:rPr>
        <w:t>,</w:t>
      </w:r>
      <w:r w:rsidR="002F0775" w:rsidRPr="00E911E0">
        <w:rPr>
          <w:lang w:val="es-ES"/>
        </w:rPr>
        <w:t xml:space="preserve"> la oradora m</w:t>
      </w:r>
      <w:r w:rsidR="00381002" w:rsidRPr="00E911E0">
        <w:rPr>
          <w:lang w:val="es-ES"/>
        </w:rPr>
        <w:t xml:space="preserve">uestra una carta firmada por el Ministerio de Planificación garantizando </w:t>
      </w:r>
      <w:r w:rsidR="00A83DFA" w:rsidRPr="00E911E0">
        <w:rPr>
          <w:lang w:val="es-ES"/>
        </w:rPr>
        <w:t xml:space="preserve">que </w:t>
      </w:r>
      <w:r w:rsidR="00381002" w:rsidRPr="00E911E0">
        <w:rPr>
          <w:lang w:val="es-ES"/>
        </w:rPr>
        <w:t>se tendrán plenamente en cuenta las cuestiones relativas a los niños y los grupos vulnerables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22.</w:t>
      </w:r>
      <w:r w:rsidRPr="00E911E0">
        <w:rPr>
          <w:lang w:val="es-ES"/>
        </w:rPr>
        <w:tab/>
      </w:r>
      <w:r w:rsidR="00381002" w:rsidRPr="00E911E0">
        <w:rPr>
          <w:lang w:val="es-ES"/>
        </w:rPr>
        <w:t xml:space="preserve">En la actualidad el 14% de la población vive por debajo del umbral de </w:t>
      </w:r>
      <w:r w:rsidR="00A83DFA" w:rsidRPr="00E911E0">
        <w:rPr>
          <w:lang w:val="es-ES"/>
        </w:rPr>
        <w:t xml:space="preserve">la </w:t>
      </w:r>
      <w:r w:rsidR="00381002" w:rsidRPr="00E911E0">
        <w:rPr>
          <w:lang w:val="es-ES"/>
        </w:rPr>
        <w:t>pobreza, establecido en dos dólares al día. Hay grandes desigualdades entre las islas de varios millares de habitantes</w:t>
      </w:r>
      <w:r w:rsidR="00DD7C24" w:rsidRPr="00E911E0">
        <w:rPr>
          <w:lang w:val="es-ES"/>
        </w:rPr>
        <w:t>, que cuentan con todos los servicios,</w:t>
      </w:r>
      <w:r w:rsidR="00381002" w:rsidRPr="00E911E0">
        <w:rPr>
          <w:lang w:val="es-ES"/>
        </w:rPr>
        <w:t xml:space="preserve"> y las poco pobladas de la zona septentrional, que carecen de infraestructura y están muy aisladas debido a las dificultades de transporte, sobre todo durante el período</w:t>
      </w:r>
      <w:r w:rsidR="00DD7C24" w:rsidRPr="00E911E0">
        <w:rPr>
          <w:lang w:val="es-ES"/>
        </w:rPr>
        <w:t xml:space="preserve"> del monzón</w:t>
      </w:r>
      <w:r w:rsidR="00381002" w:rsidRPr="00E911E0">
        <w:rPr>
          <w:lang w:val="es-ES"/>
        </w:rPr>
        <w:t>. Para reducir estas diferencias</w:t>
      </w:r>
      <w:r w:rsidR="0086151F" w:rsidRPr="00E911E0">
        <w:rPr>
          <w:lang w:val="es-ES"/>
        </w:rPr>
        <w:t>,</w:t>
      </w:r>
      <w:r w:rsidR="00381002" w:rsidRPr="00E911E0">
        <w:rPr>
          <w:lang w:val="es-ES"/>
        </w:rPr>
        <w:t xml:space="preserve"> las autoridades se han marcado el objetivo de dotar a estas islas de un puerto antes del final de 2007. También tratan de convencer a las familias de las islas con menos de 200 habitantes</w:t>
      </w:r>
      <w:r w:rsidR="00BA5213" w:rsidRPr="00E911E0">
        <w:rPr>
          <w:lang w:val="es-ES"/>
        </w:rPr>
        <w:t xml:space="preserve"> para que se instalen </w:t>
      </w:r>
      <w:r w:rsidR="00381002" w:rsidRPr="00E911E0">
        <w:rPr>
          <w:lang w:val="es-ES"/>
        </w:rPr>
        <w:t>en otras</w:t>
      </w:r>
      <w:r w:rsidR="00BA5213" w:rsidRPr="00E911E0">
        <w:rPr>
          <w:lang w:val="es-ES"/>
        </w:rPr>
        <w:t xml:space="preserve"> con mayor densidad de población</w:t>
      </w:r>
      <w:r w:rsidR="00381002" w:rsidRPr="00E911E0">
        <w:rPr>
          <w:lang w:val="es-ES"/>
        </w:rPr>
        <w:t>, pero esta política de reagrupación de la población choca con una fuerte resistencia cultural.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23.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>YOOSUF</w:t>
      </w:r>
      <w:r w:rsidR="0086151F" w:rsidRPr="00E911E0">
        <w:rPr>
          <w:lang w:val="es-ES"/>
        </w:rPr>
        <w:t xml:space="preserve"> (Maldiva</w:t>
      </w:r>
      <w:r w:rsidRPr="00E911E0">
        <w:rPr>
          <w:lang w:val="es-ES"/>
        </w:rPr>
        <w:t xml:space="preserve">s) </w:t>
      </w:r>
      <w:r w:rsidR="003C2319" w:rsidRPr="00E911E0">
        <w:rPr>
          <w:lang w:val="es-ES"/>
        </w:rPr>
        <w:t xml:space="preserve">añade que el espaciamiento de los nacimientos, que ya </w:t>
      </w:r>
      <w:r w:rsidR="00576CB4" w:rsidRPr="00E911E0">
        <w:rPr>
          <w:lang w:val="es-ES"/>
        </w:rPr>
        <w:t xml:space="preserve">se suele practicar poco </w:t>
      </w:r>
      <w:r w:rsidR="003C2319" w:rsidRPr="00E911E0">
        <w:rPr>
          <w:lang w:val="es-ES"/>
        </w:rPr>
        <w:t>en Maldivas por motivos religiosos,</w:t>
      </w:r>
      <w:r w:rsidR="00576CB4" w:rsidRPr="00E911E0">
        <w:rPr>
          <w:lang w:val="es-ES"/>
        </w:rPr>
        <w:t xml:space="preserve"> es incluso menos frecuente </w:t>
      </w:r>
      <w:r w:rsidR="003C2319" w:rsidRPr="00E911E0">
        <w:rPr>
          <w:lang w:val="es-ES"/>
        </w:rPr>
        <w:t>en las islas pequeñas. Cuantos más hijos tiene una mujer, mayor es el riesgo de complicaciones durante el embarazo o el parto</w:t>
      </w:r>
      <w:r w:rsidRPr="00E911E0">
        <w:rPr>
          <w:lang w:val="es-ES"/>
        </w:rPr>
        <w:t xml:space="preserve">. </w:t>
      </w:r>
      <w:r w:rsidR="003C2319" w:rsidRPr="00E911E0">
        <w:rPr>
          <w:lang w:val="es-ES"/>
        </w:rPr>
        <w:t>Por consiguiente, las mujeres embarazadas de estas islas se encuentran con frecuencia en situaciones de urgencia,</w:t>
      </w:r>
      <w:r w:rsidR="009348E6" w:rsidRPr="00E911E0">
        <w:rPr>
          <w:lang w:val="es-ES"/>
        </w:rPr>
        <w:t xml:space="preserve"> pero </w:t>
      </w:r>
      <w:r w:rsidR="003C2319" w:rsidRPr="00E911E0">
        <w:rPr>
          <w:lang w:val="es-ES"/>
        </w:rPr>
        <w:t>sus condiciones de acceso a los hospitales son malas. Es de desear que cada una de las islas disponga dentro de poco de una embarcación de evacuación de urgencia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24.</w:t>
      </w:r>
      <w:r w:rsidRPr="00E911E0">
        <w:rPr>
          <w:lang w:val="es-ES"/>
        </w:rPr>
        <w:tab/>
      </w:r>
      <w:r w:rsidR="00966325" w:rsidRPr="00E911E0">
        <w:rPr>
          <w:lang w:val="es-ES"/>
        </w:rPr>
        <w:t>El objetivo fijado de disponer de un médico en cada isla de más de 700 habitantes se ha conseguido</w:t>
      </w:r>
      <w:r w:rsidR="009348E6" w:rsidRPr="00E911E0">
        <w:rPr>
          <w:lang w:val="es-ES"/>
        </w:rPr>
        <w:t xml:space="preserve"> al comienzo </w:t>
      </w:r>
      <w:r w:rsidR="00966325" w:rsidRPr="00E911E0">
        <w:rPr>
          <w:lang w:val="es-ES"/>
        </w:rPr>
        <w:t>del año 2007. Por desgracia, el 75% de los médicos</w:t>
      </w:r>
      <w:r w:rsidR="009348E6" w:rsidRPr="00E911E0">
        <w:rPr>
          <w:lang w:val="es-ES"/>
        </w:rPr>
        <w:t xml:space="preserve"> que ejercen </w:t>
      </w:r>
      <w:r w:rsidR="00966325" w:rsidRPr="00E911E0">
        <w:rPr>
          <w:lang w:val="es-ES"/>
        </w:rPr>
        <w:t>en Maldivas son expatriados</w:t>
      </w:r>
      <w:r w:rsidR="009348E6" w:rsidRPr="00E911E0">
        <w:rPr>
          <w:lang w:val="es-ES"/>
        </w:rPr>
        <w:t xml:space="preserve"> con </w:t>
      </w:r>
      <w:r w:rsidR="00966325" w:rsidRPr="00E911E0">
        <w:rPr>
          <w:lang w:val="es-ES"/>
        </w:rPr>
        <w:t xml:space="preserve">contrato de uno o dos años, </w:t>
      </w:r>
      <w:r w:rsidR="009348E6" w:rsidRPr="00E911E0">
        <w:rPr>
          <w:lang w:val="es-ES"/>
        </w:rPr>
        <w:t xml:space="preserve">por </w:t>
      </w:r>
      <w:r w:rsidR="00966325" w:rsidRPr="00E911E0">
        <w:rPr>
          <w:lang w:val="es-ES"/>
        </w:rPr>
        <w:t>lo</w:t>
      </w:r>
      <w:r w:rsidR="009348E6" w:rsidRPr="00E911E0">
        <w:rPr>
          <w:lang w:val="es-ES"/>
        </w:rPr>
        <w:t xml:space="preserve"> que no resulta fácil </w:t>
      </w:r>
      <w:r w:rsidR="00966325" w:rsidRPr="00E911E0">
        <w:rPr>
          <w:lang w:val="es-ES"/>
        </w:rPr>
        <w:t>el seguimiento a lo largo del tiempo y perjudica las actividades de promoción y prevención. El Estado es consciente de este problema y se</w:t>
      </w:r>
      <w:r w:rsidR="009348E6" w:rsidRPr="00E911E0">
        <w:rPr>
          <w:lang w:val="es-ES"/>
        </w:rPr>
        <w:t xml:space="preserve"> esfuerza por </w:t>
      </w:r>
      <w:r w:rsidR="00966325" w:rsidRPr="00E911E0">
        <w:rPr>
          <w:lang w:val="es-ES"/>
        </w:rPr>
        <w:t>formar localmente</w:t>
      </w:r>
      <w:r w:rsidR="009348E6" w:rsidRPr="00E911E0">
        <w:rPr>
          <w:lang w:val="es-ES"/>
        </w:rPr>
        <w:t xml:space="preserve"> personal </w:t>
      </w:r>
      <w:r w:rsidR="009250E2" w:rsidRPr="00E911E0">
        <w:rPr>
          <w:lang w:val="es-ES"/>
        </w:rPr>
        <w:t>de ayuda familiar y comunitaria</w:t>
      </w:r>
      <w:r w:rsidR="009348E6" w:rsidRPr="00E911E0">
        <w:rPr>
          <w:lang w:val="es-ES"/>
        </w:rPr>
        <w:t xml:space="preserve"> encargado de asesorar</w:t>
      </w:r>
      <w:r w:rsidR="00966325" w:rsidRPr="00E911E0">
        <w:rPr>
          <w:lang w:val="es-ES"/>
        </w:rPr>
        <w:t>, sobre todo en materia de educación sexual o</w:t>
      </w:r>
      <w:r w:rsidR="004238F1" w:rsidRPr="00E911E0">
        <w:rPr>
          <w:lang w:val="es-ES"/>
        </w:rPr>
        <w:t xml:space="preserve"> nutrición.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25.</w:t>
      </w:r>
      <w:r w:rsidRPr="00E911E0">
        <w:rPr>
          <w:lang w:val="es-ES"/>
        </w:rPr>
        <w:tab/>
      </w:r>
      <w:r w:rsidR="00CF5B4F" w:rsidRPr="00E911E0">
        <w:rPr>
          <w:lang w:val="es-ES"/>
        </w:rPr>
        <w:t>La malnutrición es</w:t>
      </w:r>
      <w:r w:rsidR="002D2758" w:rsidRPr="00E911E0">
        <w:rPr>
          <w:lang w:val="es-ES"/>
        </w:rPr>
        <w:t>,</w:t>
      </w:r>
      <w:r w:rsidR="00CF5B4F" w:rsidRPr="00E911E0">
        <w:rPr>
          <w:lang w:val="es-ES"/>
        </w:rPr>
        <w:t xml:space="preserve"> en efecto</w:t>
      </w:r>
      <w:r w:rsidR="002D2758" w:rsidRPr="00E911E0">
        <w:rPr>
          <w:lang w:val="es-ES"/>
        </w:rPr>
        <w:t>,</w:t>
      </w:r>
      <w:r w:rsidR="00CF5B4F" w:rsidRPr="00E911E0">
        <w:rPr>
          <w:lang w:val="es-ES"/>
        </w:rPr>
        <w:t xml:space="preserve"> un</w:t>
      </w:r>
      <w:r w:rsidR="002D2758" w:rsidRPr="00E911E0">
        <w:rPr>
          <w:lang w:val="es-ES"/>
        </w:rPr>
        <w:t xml:space="preserve"> verdadero problema </w:t>
      </w:r>
      <w:r w:rsidR="00CF5B4F" w:rsidRPr="00E911E0">
        <w:rPr>
          <w:lang w:val="es-ES"/>
        </w:rPr>
        <w:t xml:space="preserve">en Maldivas. Los estudios ponen de manifiesto que </w:t>
      </w:r>
      <w:r w:rsidR="00CD2209" w:rsidRPr="00E911E0">
        <w:rPr>
          <w:lang w:val="es-ES"/>
        </w:rPr>
        <w:t xml:space="preserve">la salud de </w:t>
      </w:r>
      <w:r w:rsidR="00CF5B4F" w:rsidRPr="00E911E0">
        <w:rPr>
          <w:lang w:val="es-ES"/>
        </w:rPr>
        <w:t xml:space="preserve">los lactantes </w:t>
      </w:r>
      <w:r w:rsidR="00CD2209" w:rsidRPr="00E911E0">
        <w:rPr>
          <w:lang w:val="es-ES"/>
        </w:rPr>
        <w:t>es</w:t>
      </w:r>
      <w:r w:rsidR="00CF5B4F" w:rsidRPr="00E911E0">
        <w:rPr>
          <w:lang w:val="es-ES"/>
        </w:rPr>
        <w:t xml:space="preserve"> buena </w:t>
      </w:r>
      <w:r w:rsidR="00AE13E9" w:rsidRPr="00E911E0">
        <w:rPr>
          <w:lang w:val="es-ES"/>
        </w:rPr>
        <w:t>hasta los seis meses</w:t>
      </w:r>
      <w:r w:rsidR="00CF5B4F" w:rsidRPr="00E911E0">
        <w:rPr>
          <w:lang w:val="es-ES"/>
        </w:rPr>
        <w:t>, pero que después se deteriora, lo que demuestra que los padres no saben alimentar de manera adecuada a los niños de corta edad.</w:t>
      </w:r>
      <w:r w:rsidR="00AE13E9" w:rsidRPr="00E911E0">
        <w:rPr>
          <w:lang w:val="es-ES"/>
        </w:rPr>
        <w:t xml:space="preserve"> Por tanto, los </w:t>
      </w:r>
      <w:r w:rsidR="00CF5B4F" w:rsidRPr="00E911E0">
        <w:rPr>
          <w:lang w:val="es-ES"/>
        </w:rPr>
        <w:t xml:space="preserve">programas de distribución </w:t>
      </w:r>
      <w:r w:rsidR="00916D4C" w:rsidRPr="00E911E0">
        <w:rPr>
          <w:lang w:val="es-ES"/>
        </w:rPr>
        <w:t>de suplementos alimentic</w:t>
      </w:r>
      <w:r w:rsidR="00AE13E9" w:rsidRPr="00E911E0">
        <w:rPr>
          <w:lang w:val="es-ES"/>
        </w:rPr>
        <w:t>ios</w:t>
      </w:r>
      <w:r w:rsidR="00D80357" w:rsidRPr="00E911E0">
        <w:rPr>
          <w:lang w:val="es-ES"/>
        </w:rPr>
        <w:t>,</w:t>
      </w:r>
      <w:r w:rsidR="00AE13E9" w:rsidRPr="00E911E0">
        <w:rPr>
          <w:lang w:val="es-ES"/>
        </w:rPr>
        <w:t xml:space="preserve"> puestos en marcha con la ayuda del </w:t>
      </w:r>
      <w:r w:rsidRPr="00E911E0">
        <w:rPr>
          <w:lang w:val="es-ES"/>
        </w:rPr>
        <w:t>UNICEF</w:t>
      </w:r>
      <w:r w:rsidR="00AE13E9" w:rsidRPr="00E911E0">
        <w:rPr>
          <w:lang w:val="es-ES"/>
        </w:rPr>
        <w:t xml:space="preserve"> y la </w:t>
      </w:r>
      <w:r w:rsidRPr="00E911E0">
        <w:rPr>
          <w:lang w:val="es-ES"/>
        </w:rPr>
        <w:t>OMS</w:t>
      </w:r>
      <w:r w:rsidR="00D80357" w:rsidRPr="00E911E0">
        <w:rPr>
          <w:lang w:val="es-ES"/>
        </w:rPr>
        <w:t>,</w:t>
      </w:r>
      <w:r w:rsidRPr="00E911E0">
        <w:rPr>
          <w:lang w:val="es-ES"/>
        </w:rPr>
        <w:t xml:space="preserve"> </w:t>
      </w:r>
      <w:r w:rsidR="00AE13E9" w:rsidRPr="00E911E0">
        <w:rPr>
          <w:lang w:val="es-ES"/>
        </w:rPr>
        <w:t>tienen un gran interés y</w:t>
      </w:r>
      <w:r w:rsidR="002D2758" w:rsidRPr="00E911E0">
        <w:rPr>
          <w:lang w:val="es-ES"/>
        </w:rPr>
        <w:t xml:space="preserve"> se busca que continúen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26.</w:t>
      </w:r>
      <w:r w:rsidRPr="00E911E0">
        <w:rPr>
          <w:lang w:val="es-ES"/>
        </w:rPr>
        <w:tab/>
      </w:r>
      <w:r w:rsidR="00205736" w:rsidRPr="00E911E0">
        <w:rPr>
          <w:lang w:val="es-ES"/>
        </w:rPr>
        <w:t>Los esfuerzos de regulación de la medicina tradicional emprendidos hace tres años no han tenido éxito</w:t>
      </w:r>
      <w:r w:rsidR="000B3949" w:rsidRPr="00E911E0">
        <w:rPr>
          <w:lang w:val="es-ES"/>
        </w:rPr>
        <w:t>,</w:t>
      </w:r>
      <w:r w:rsidR="00205736" w:rsidRPr="00E911E0">
        <w:rPr>
          <w:lang w:val="es-ES"/>
        </w:rPr>
        <w:t xml:space="preserve"> porque se trata de una</w:t>
      </w:r>
      <w:r w:rsidR="000B3949" w:rsidRPr="00E911E0">
        <w:rPr>
          <w:lang w:val="es-ES"/>
        </w:rPr>
        <w:t xml:space="preserve"> medicina que goza de reconocimiento social</w:t>
      </w:r>
      <w:r w:rsidR="00373CEF" w:rsidRPr="00E911E0">
        <w:rPr>
          <w:lang w:val="es-ES"/>
        </w:rPr>
        <w:t>,</w:t>
      </w:r>
      <w:r w:rsidR="000B3949" w:rsidRPr="00E911E0">
        <w:rPr>
          <w:lang w:val="es-ES"/>
        </w:rPr>
        <w:t xml:space="preserve"> </w:t>
      </w:r>
      <w:r w:rsidR="00205736" w:rsidRPr="00E911E0">
        <w:rPr>
          <w:lang w:val="es-ES"/>
        </w:rPr>
        <w:t>pero que se practica sin declarar, en el ámbito</w:t>
      </w:r>
      <w:r w:rsidR="00BD747B" w:rsidRPr="00E911E0">
        <w:rPr>
          <w:lang w:val="es-ES"/>
        </w:rPr>
        <w:t xml:space="preserve"> de los círculos de amigos o familiares.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27.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AL</w:t>
      </w:r>
      <w:r w:rsidRPr="00E911E0">
        <w:rPr>
          <w:b/>
          <w:lang w:val="es-ES"/>
        </w:rPr>
        <w:noBreakHyphen/>
        <w:t>THANI</w:t>
      </w:r>
      <w:r w:rsidR="00106650" w:rsidRPr="00E911E0">
        <w:rPr>
          <w:lang w:val="es-ES"/>
        </w:rPr>
        <w:t xml:space="preserve"> desearía conocer el porcentaje de niños </w:t>
      </w:r>
      <w:r w:rsidR="00123F76" w:rsidRPr="00E911E0">
        <w:rPr>
          <w:lang w:val="es-ES"/>
        </w:rPr>
        <w:t>que se alimentan sólo</w:t>
      </w:r>
      <w:r w:rsidR="00106650" w:rsidRPr="00E911E0">
        <w:rPr>
          <w:lang w:val="es-ES"/>
        </w:rPr>
        <w:t xml:space="preserve"> con lactancia materna hasta la edad de seis meses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28.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 xml:space="preserve">CITARELLA </w:t>
      </w:r>
      <w:r w:rsidR="006365DB" w:rsidRPr="00E911E0">
        <w:rPr>
          <w:lang w:val="es-ES"/>
        </w:rPr>
        <w:t>pregunta si el Estado</w:t>
      </w:r>
      <w:r w:rsidR="00997BED" w:rsidRPr="00E911E0">
        <w:rPr>
          <w:lang w:val="es-ES"/>
        </w:rPr>
        <w:t xml:space="preserve"> parte</w:t>
      </w:r>
      <w:r w:rsidR="00941384" w:rsidRPr="00E911E0">
        <w:rPr>
          <w:lang w:val="es-ES"/>
        </w:rPr>
        <w:t xml:space="preserve"> contempla </w:t>
      </w:r>
      <w:r w:rsidR="00997BED" w:rsidRPr="00E911E0">
        <w:rPr>
          <w:lang w:val="es-ES"/>
        </w:rPr>
        <w:t xml:space="preserve">la posibilidad de </w:t>
      </w:r>
      <w:r w:rsidR="006365DB" w:rsidRPr="00E911E0">
        <w:rPr>
          <w:lang w:val="es-ES"/>
        </w:rPr>
        <w:t xml:space="preserve">reducir la edad a partir de la cual es posible consultar </w:t>
      </w:r>
      <w:r w:rsidR="00997BED" w:rsidRPr="00E911E0">
        <w:rPr>
          <w:lang w:val="es-ES"/>
        </w:rPr>
        <w:t xml:space="preserve">a </w:t>
      </w:r>
      <w:r w:rsidR="006365DB" w:rsidRPr="00E911E0">
        <w:rPr>
          <w:lang w:val="es-ES"/>
        </w:rPr>
        <w:t xml:space="preserve">un médico sin la autorización de </w:t>
      </w:r>
      <w:r w:rsidR="006A01ED" w:rsidRPr="00E911E0">
        <w:rPr>
          <w:lang w:val="es-ES"/>
        </w:rPr>
        <w:t>sus</w:t>
      </w:r>
      <w:r w:rsidR="006365DB" w:rsidRPr="00E911E0">
        <w:rPr>
          <w:lang w:val="es-ES"/>
        </w:rPr>
        <w:t xml:space="preserve"> padres, que en la actualidad</w:t>
      </w:r>
      <w:r w:rsidR="00941384" w:rsidRPr="00E911E0">
        <w:rPr>
          <w:lang w:val="es-ES"/>
        </w:rPr>
        <w:t xml:space="preserve"> está fijada </w:t>
      </w:r>
      <w:r w:rsidR="006365DB" w:rsidRPr="00E911E0">
        <w:rPr>
          <w:lang w:val="es-ES"/>
        </w:rPr>
        <w:t>en 18 años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29.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 xml:space="preserve">YOOSUF </w:t>
      </w:r>
      <w:r w:rsidR="00997BED" w:rsidRPr="00E911E0">
        <w:rPr>
          <w:lang w:val="es-ES"/>
        </w:rPr>
        <w:t>(Maldiva</w:t>
      </w:r>
      <w:r w:rsidRPr="00E911E0">
        <w:rPr>
          <w:lang w:val="es-ES"/>
        </w:rPr>
        <w:t xml:space="preserve">s) </w:t>
      </w:r>
      <w:r w:rsidR="00E145B9" w:rsidRPr="00E911E0">
        <w:rPr>
          <w:lang w:val="es-ES"/>
        </w:rPr>
        <w:t xml:space="preserve">estima que el porcentaje de niños </w:t>
      </w:r>
      <w:r w:rsidR="00F64E72" w:rsidRPr="00E911E0">
        <w:rPr>
          <w:lang w:val="es-ES"/>
        </w:rPr>
        <w:t>que se alimentan sólo con lactancia materna</w:t>
      </w:r>
      <w:r w:rsidR="00E145B9" w:rsidRPr="00E911E0">
        <w:rPr>
          <w:lang w:val="es-ES"/>
        </w:rPr>
        <w:t xml:space="preserve"> hasta los seis meses debe </w:t>
      </w:r>
      <w:r w:rsidR="002162C2" w:rsidRPr="00E911E0">
        <w:rPr>
          <w:lang w:val="es-ES"/>
        </w:rPr>
        <w:t xml:space="preserve">de </w:t>
      </w:r>
      <w:r w:rsidR="00E145B9" w:rsidRPr="00E911E0">
        <w:rPr>
          <w:lang w:val="es-ES"/>
        </w:rPr>
        <w:t>ser relativamente bajo</w:t>
      </w:r>
      <w:r w:rsidRPr="00E911E0">
        <w:rPr>
          <w:lang w:val="es-ES"/>
        </w:rPr>
        <w:t>.</w:t>
      </w:r>
      <w:r w:rsidR="002162C2" w:rsidRPr="00E911E0">
        <w:rPr>
          <w:lang w:val="es-ES"/>
        </w:rPr>
        <w:t xml:space="preserve"> </w:t>
      </w:r>
      <w:r w:rsidR="00B22132" w:rsidRPr="00E911E0">
        <w:rPr>
          <w:lang w:val="es-ES"/>
        </w:rPr>
        <w:t>L</w:t>
      </w:r>
      <w:r w:rsidR="00E145B9" w:rsidRPr="00E911E0">
        <w:rPr>
          <w:lang w:val="es-ES"/>
        </w:rPr>
        <w:t>os poderes públicos</w:t>
      </w:r>
      <w:r w:rsidR="002162C2" w:rsidRPr="00E911E0">
        <w:rPr>
          <w:lang w:val="es-ES"/>
        </w:rPr>
        <w:t xml:space="preserve"> han </w:t>
      </w:r>
      <w:r w:rsidR="00E145B9" w:rsidRPr="00E911E0">
        <w:rPr>
          <w:lang w:val="es-ES"/>
        </w:rPr>
        <w:t xml:space="preserve">comenzado a promover </w:t>
      </w:r>
      <w:r w:rsidR="00F64E72" w:rsidRPr="00E911E0">
        <w:rPr>
          <w:lang w:val="es-ES"/>
        </w:rPr>
        <w:t>el amamantamiento exclusivo</w:t>
      </w:r>
      <w:r w:rsidR="00E145B9" w:rsidRPr="00E911E0">
        <w:rPr>
          <w:lang w:val="es-ES"/>
        </w:rPr>
        <w:t xml:space="preserve"> hasta la edad de seis meses</w:t>
      </w:r>
      <w:r w:rsidR="00B22132" w:rsidRPr="00E911E0">
        <w:rPr>
          <w:lang w:val="es-ES"/>
        </w:rPr>
        <w:t xml:space="preserve"> sólo recientemente</w:t>
      </w:r>
      <w:r w:rsidR="00E145B9" w:rsidRPr="00E911E0">
        <w:rPr>
          <w:lang w:val="es-ES"/>
        </w:rPr>
        <w:t xml:space="preserve"> </w:t>
      </w:r>
      <w:r w:rsidRPr="00E911E0">
        <w:rPr>
          <w:lang w:val="es-ES"/>
        </w:rPr>
        <w:t>− </w:t>
      </w:r>
      <w:r w:rsidR="00E145B9" w:rsidRPr="00E911E0">
        <w:rPr>
          <w:lang w:val="es-ES"/>
        </w:rPr>
        <w:t xml:space="preserve">hasta ahora la </w:t>
      </w:r>
      <w:r w:rsidR="00F64E72" w:rsidRPr="00E911E0">
        <w:rPr>
          <w:lang w:val="es-ES"/>
        </w:rPr>
        <w:t>edad</w:t>
      </w:r>
      <w:r w:rsidR="00E145B9" w:rsidRPr="00E911E0">
        <w:rPr>
          <w:lang w:val="es-ES"/>
        </w:rPr>
        <w:t xml:space="preserve"> recomendada era de cuatro meses</w:t>
      </w:r>
      <w:r w:rsidRPr="00E911E0">
        <w:rPr>
          <w:lang w:val="es-ES"/>
        </w:rPr>
        <w:t xml:space="preserve"> − </w:t>
      </w:r>
      <w:r w:rsidR="00E145B9" w:rsidRPr="00E911E0">
        <w:rPr>
          <w:lang w:val="es-ES"/>
        </w:rPr>
        <w:t>y además</w:t>
      </w:r>
      <w:r w:rsidR="002162C2" w:rsidRPr="00E911E0">
        <w:rPr>
          <w:lang w:val="es-ES"/>
        </w:rPr>
        <w:t xml:space="preserve"> las mujeres que trabajan tienen dificultades para seguir esta </w:t>
      </w:r>
      <w:r w:rsidR="00E145B9" w:rsidRPr="00E911E0">
        <w:rPr>
          <w:lang w:val="es-ES"/>
        </w:rPr>
        <w:t>recomendación</w:t>
      </w:r>
      <w:r w:rsidRPr="00E911E0">
        <w:rPr>
          <w:lang w:val="es-ES"/>
        </w:rPr>
        <w:t>.</w:t>
      </w:r>
      <w:r w:rsidR="00E145B9" w:rsidRPr="00E911E0">
        <w:rPr>
          <w:lang w:val="es-ES"/>
        </w:rPr>
        <w:t xml:space="preserve"> Sin embargo,</w:t>
      </w:r>
      <w:r w:rsidR="002162C2" w:rsidRPr="00E911E0">
        <w:rPr>
          <w:lang w:val="es-ES"/>
        </w:rPr>
        <w:t xml:space="preserve"> se prosigue la labor de sensibilización,</w:t>
      </w:r>
      <w:r w:rsidR="00E145B9" w:rsidRPr="00E911E0">
        <w:rPr>
          <w:lang w:val="es-ES"/>
        </w:rPr>
        <w:t xml:space="preserve"> en particular en el ámbito de los hospitales</w:t>
      </w:r>
      <w:r w:rsidRPr="00E911E0">
        <w:rPr>
          <w:lang w:val="es-ES"/>
        </w:rPr>
        <w:t xml:space="preserve"> «</w:t>
      </w:r>
      <w:r w:rsidR="00860C3B" w:rsidRPr="00E911E0">
        <w:rPr>
          <w:rFonts w:cs="Arial"/>
          <w:lang w:val="es-ES"/>
        </w:rPr>
        <w:t>amigos del lactante</w:t>
      </w:r>
      <w:r w:rsidRPr="00E911E0">
        <w:rPr>
          <w:lang w:val="es-ES"/>
        </w:rPr>
        <w:t xml:space="preserve">». </w:t>
      </w:r>
    </w:p>
    <w:p w:rsidR="00A878E2" w:rsidRPr="00E911E0" w:rsidRDefault="00A878E2">
      <w:pPr>
        <w:spacing w:after="240"/>
        <w:rPr>
          <w:rFonts w:eastAsia="MS Mincho"/>
          <w:lang w:val="es-ES"/>
        </w:rPr>
      </w:pPr>
      <w:r w:rsidRPr="00E911E0">
        <w:rPr>
          <w:lang w:val="es-ES"/>
        </w:rPr>
        <w:t>30.</w:t>
      </w:r>
      <w:r w:rsidRPr="00E911E0">
        <w:rPr>
          <w:lang w:val="es-ES"/>
        </w:rPr>
        <w:tab/>
      </w:r>
      <w:r w:rsidR="00860C3B" w:rsidRPr="00E911E0">
        <w:rPr>
          <w:lang w:val="es-ES"/>
        </w:rPr>
        <w:t>Los adolescentes</w:t>
      </w:r>
      <w:r w:rsidR="00E42D6D" w:rsidRPr="00E911E0">
        <w:rPr>
          <w:lang w:val="es-ES"/>
        </w:rPr>
        <w:t xml:space="preserve"> pueden consultar libremente </w:t>
      </w:r>
      <w:r w:rsidR="00860C3B" w:rsidRPr="00E911E0">
        <w:rPr>
          <w:lang w:val="es-ES"/>
        </w:rPr>
        <w:t>a un médico, pero necesitan la autorización de sus padres para someterse a una intervención quirúrgica, así como para</w:t>
      </w:r>
      <w:r w:rsidR="00E42D6D" w:rsidRPr="00E911E0">
        <w:rPr>
          <w:lang w:val="es-ES"/>
        </w:rPr>
        <w:t xml:space="preserve"> obtener </w:t>
      </w:r>
      <w:r w:rsidR="00860C3B" w:rsidRPr="00E911E0">
        <w:rPr>
          <w:lang w:val="es-ES"/>
        </w:rPr>
        <w:t>anticonceptivos. La utilización</w:t>
      </w:r>
      <w:r w:rsidR="00E42D6D" w:rsidRPr="00E911E0">
        <w:rPr>
          <w:lang w:val="es-ES"/>
        </w:rPr>
        <w:t xml:space="preserve"> de </w:t>
      </w:r>
      <w:r w:rsidR="00860C3B" w:rsidRPr="00E911E0">
        <w:rPr>
          <w:lang w:val="es-ES"/>
        </w:rPr>
        <w:t>preservativos sigue siendo poco aceptada por la población, aunque ya se ha</w:t>
      </w:r>
      <w:r w:rsidR="00E42D6D" w:rsidRPr="00E911E0">
        <w:rPr>
          <w:lang w:val="es-ES"/>
        </w:rPr>
        <w:t xml:space="preserve"> avanzado mucho: mientras que </w:t>
      </w:r>
      <w:r w:rsidR="00860C3B" w:rsidRPr="00E911E0">
        <w:rPr>
          <w:lang w:val="es-ES"/>
        </w:rPr>
        <w:t>hace sólo 20 años la posesión de preservativos estaba totalmente prohibida y sancionada con pena de prisión,</w:t>
      </w:r>
      <w:r w:rsidR="006A01ED" w:rsidRPr="00E911E0">
        <w:rPr>
          <w:lang w:val="es-ES"/>
        </w:rPr>
        <w:t xml:space="preserve"> ahora está</w:t>
      </w:r>
      <w:r w:rsidR="00E42D6D" w:rsidRPr="00E911E0">
        <w:rPr>
          <w:lang w:val="es-ES"/>
        </w:rPr>
        <w:t xml:space="preserve"> autorizada su </w:t>
      </w:r>
      <w:r w:rsidR="00860C3B" w:rsidRPr="00E911E0">
        <w:rPr>
          <w:lang w:val="es-ES"/>
        </w:rPr>
        <w:t>importación y venta libre en las farmacias a las parejas casadas</w:t>
      </w:r>
      <w:r w:rsidR="00B90D8A" w:rsidRPr="00E911E0">
        <w:rPr>
          <w:lang w:val="es-ES"/>
        </w:rPr>
        <w:t>,</w:t>
      </w:r>
      <w:r w:rsidR="00860C3B" w:rsidRPr="00E911E0">
        <w:rPr>
          <w:lang w:val="es-ES"/>
        </w:rPr>
        <w:t xml:space="preserve"> y ciertas organizaciones no gubernamentales comienzan a organizar en los centros escolares iniciativas de sensibilización sobre las enfermedades de transmisión sexual y los embarazos precoces. Las autoridades son conscientes del tabú que rodea todavía</w:t>
      </w:r>
      <w:r w:rsidR="00E42D6D" w:rsidRPr="00E911E0">
        <w:rPr>
          <w:lang w:val="es-ES"/>
        </w:rPr>
        <w:t xml:space="preserve"> la </w:t>
      </w:r>
      <w:r w:rsidR="00860C3B" w:rsidRPr="00E911E0">
        <w:rPr>
          <w:lang w:val="es-ES"/>
        </w:rPr>
        <w:t>educación sexual y tiene</w:t>
      </w:r>
      <w:r w:rsidR="00C56C22" w:rsidRPr="00E911E0">
        <w:rPr>
          <w:lang w:val="es-ES"/>
        </w:rPr>
        <w:t>n</w:t>
      </w:r>
      <w:r w:rsidR="00860C3B" w:rsidRPr="00E911E0">
        <w:rPr>
          <w:lang w:val="es-ES"/>
        </w:rPr>
        <w:t xml:space="preserve"> intención de </w:t>
      </w:r>
      <w:r w:rsidR="00C56C22" w:rsidRPr="00E911E0">
        <w:rPr>
          <w:lang w:val="es-ES"/>
        </w:rPr>
        <w:t>basarse</w:t>
      </w:r>
      <w:r w:rsidR="00860C3B" w:rsidRPr="00E911E0">
        <w:rPr>
          <w:lang w:val="es-ES"/>
        </w:rPr>
        <w:t xml:space="preserve"> en la experiencia de otros países musulmanes en la materia</w:t>
      </w:r>
      <w:r w:rsidRPr="00E911E0">
        <w:rPr>
          <w:rFonts w:eastAsia="MS Mincho"/>
          <w:lang w:val="es-ES"/>
        </w:rPr>
        <w:t>.</w:t>
      </w:r>
    </w:p>
    <w:p w:rsidR="00A878E2" w:rsidRPr="00E911E0" w:rsidRDefault="00A878E2">
      <w:pPr>
        <w:spacing w:after="240"/>
        <w:rPr>
          <w:rFonts w:eastAsia="MS Mincho"/>
          <w:lang w:val="es-ES"/>
        </w:rPr>
      </w:pPr>
      <w:r w:rsidRPr="00E911E0">
        <w:rPr>
          <w:rFonts w:eastAsia="MS Mincho"/>
          <w:lang w:val="es-ES"/>
        </w:rPr>
        <w:t>31.</w:t>
      </w:r>
      <w:r w:rsidRPr="00E911E0">
        <w:rPr>
          <w:rFonts w:eastAsia="MS Mincho"/>
          <w:lang w:val="es-ES"/>
        </w:rPr>
        <w:tab/>
      </w:r>
      <w:r w:rsidR="00B90D8A" w:rsidRPr="00E911E0">
        <w:rPr>
          <w:rFonts w:eastAsia="MS Mincho"/>
          <w:lang w:val="es-ES"/>
        </w:rPr>
        <w:t>En el marco de la lucha contra el SIDA</w:t>
      </w:r>
      <w:r w:rsidRPr="00E911E0">
        <w:rPr>
          <w:rFonts w:eastAsia="MS Mincho"/>
          <w:lang w:val="es-ES"/>
        </w:rPr>
        <w:t xml:space="preserve">, </w:t>
      </w:r>
      <w:r w:rsidR="00704024" w:rsidRPr="00E911E0">
        <w:rPr>
          <w:rFonts w:eastAsia="MS Mincho"/>
          <w:lang w:val="es-ES"/>
        </w:rPr>
        <w:t>las agencias de reclutamiento de marineros han puesto en práctica una política de contratación más restrictiva</w:t>
      </w:r>
      <w:r w:rsidR="00E42D6D" w:rsidRPr="00E911E0">
        <w:rPr>
          <w:rFonts w:eastAsia="MS Mincho"/>
          <w:lang w:val="es-ES"/>
        </w:rPr>
        <w:t>,</w:t>
      </w:r>
      <w:r w:rsidR="00704024" w:rsidRPr="00E911E0">
        <w:rPr>
          <w:rFonts w:eastAsia="MS Mincho"/>
          <w:lang w:val="es-ES"/>
        </w:rPr>
        <w:t xml:space="preserve"> que ya está dando sus frutos</w:t>
      </w:r>
      <w:r w:rsidRPr="00E911E0">
        <w:rPr>
          <w:rFonts w:eastAsia="MS Mincho"/>
          <w:lang w:val="es-ES"/>
        </w:rPr>
        <w:t xml:space="preserve">. </w:t>
      </w:r>
      <w:r w:rsidR="00704024" w:rsidRPr="00E911E0">
        <w:rPr>
          <w:rFonts w:eastAsia="MS Mincho"/>
          <w:lang w:val="es-ES"/>
        </w:rPr>
        <w:t>En efecto, los extranjeros reclutados para trabajar en las naves eran la principal vía de entrada del virus en el territorio</w:t>
      </w:r>
      <w:r w:rsidRPr="00E911E0">
        <w:rPr>
          <w:rFonts w:eastAsia="MS Mincho"/>
          <w:lang w:val="es-ES"/>
        </w:rPr>
        <w:t xml:space="preserve">. </w:t>
      </w:r>
      <w:r w:rsidR="00704024" w:rsidRPr="00E911E0">
        <w:rPr>
          <w:rFonts w:eastAsia="MS Mincho"/>
          <w:lang w:val="es-ES"/>
        </w:rPr>
        <w:t>Otro frente de ataque es la lucha contra los estupefacientes inyectables, cuyo uso por desgracia va en aumento</w:t>
      </w:r>
      <w:r w:rsidRPr="00E911E0">
        <w:rPr>
          <w:rFonts w:eastAsia="MS Mincho"/>
          <w:lang w:val="es-ES"/>
        </w:rPr>
        <w:t>.</w:t>
      </w:r>
    </w:p>
    <w:p w:rsidR="00A878E2" w:rsidRPr="00E911E0" w:rsidRDefault="00A878E2">
      <w:pPr>
        <w:spacing w:after="240"/>
        <w:rPr>
          <w:rFonts w:eastAsia="MS Mincho"/>
          <w:lang w:val="es-ES"/>
        </w:rPr>
      </w:pPr>
      <w:r w:rsidRPr="00E911E0">
        <w:rPr>
          <w:rFonts w:eastAsia="MS Mincho"/>
          <w:lang w:val="es-ES"/>
        </w:rPr>
        <w:t>32.</w:t>
      </w:r>
      <w:r w:rsidRPr="00E911E0">
        <w:rPr>
          <w:rFonts w:eastAsia="MS Mincho"/>
          <w:lang w:val="es-ES"/>
        </w:rPr>
        <w:tab/>
        <w:t xml:space="preserve">La </w:t>
      </w:r>
      <w:r w:rsidR="006E778E" w:rsidRPr="00E911E0">
        <w:rPr>
          <w:rFonts w:eastAsia="MS Mincho"/>
          <w:lang w:val="es-ES"/>
        </w:rPr>
        <w:t>tuberculosis afecta a unas 60 personas al año. Los tratamientos contra esta enfermedad son gratuitos, pero por desgracia ciertos pacientes se niegan a admitir que la tienen</w:t>
      </w:r>
      <w:r w:rsidRPr="00E911E0">
        <w:rPr>
          <w:rFonts w:eastAsia="MS Mincho"/>
          <w:lang w:val="es-ES"/>
        </w:rPr>
        <w:t xml:space="preserve">. </w:t>
      </w:r>
      <w:r w:rsidR="006E778E" w:rsidRPr="00E911E0">
        <w:rPr>
          <w:rFonts w:eastAsia="MS Mincho"/>
          <w:lang w:val="es-ES"/>
        </w:rPr>
        <w:t>Se proponen pruebas de detección a las parejas que tienen intención de contraer matrimonio</w:t>
      </w:r>
      <w:r w:rsidR="008878C7" w:rsidRPr="00E911E0">
        <w:rPr>
          <w:rFonts w:eastAsia="MS Mincho"/>
          <w:lang w:val="es-ES"/>
        </w:rPr>
        <w:t>,</w:t>
      </w:r>
      <w:r w:rsidR="006E778E" w:rsidRPr="00E911E0">
        <w:rPr>
          <w:rFonts w:eastAsia="MS Mincho"/>
          <w:lang w:val="es-ES"/>
        </w:rPr>
        <w:t xml:space="preserve"> y gracias a </w:t>
      </w:r>
      <w:r w:rsidR="008878C7" w:rsidRPr="00E911E0">
        <w:rPr>
          <w:rFonts w:eastAsia="MS Mincho"/>
          <w:lang w:val="es-ES"/>
        </w:rPr>
        <w:t xml:space="preserve">las </w:t>
      </w:r>
      <w:r w:rsidR="006E778E" w:rsidRPr="00E911E0">
        <w:rPr>
          <w:rFonts w:eastAsia="MS Mincho"/>
          <w:lang w:val="es-ES"/>
        </w:rPr>
        <w:t>organizaciones no gubernamentales en ciertas escuelas</w:t>
      </w:r>
      <w:r w:rsidRPr="00E911E0">
        <w:rPr>
          <w:rFonts w:eastAsia="MS Mincho"/>
          <w:lang w:val="es-ES"/>
        </w:rPr>
        <w:t>.</w:t>
      </w:r>
      <w:r w:rsidR="00A84EDD" w:rsidRPr="00E911E0">
        <w:rPr>
          <w:rFonts w:eastAsia="MS Mincho"/>
          <w:lang w:val="es-ES"/>
        </w:rPr>
        <w:t xml:space="preserve"> </w:t>
      </w:r>
      <w:r w:rsidR="006915DE" w:rsidRPr="00E911E0">
        <w:rPr>
          <w:rFonts w:eastAsia="MS Mincho"/>
          <w:lang w:val="es-ES"/>
        </w:rPr>
        <w:t>En cuanto a las</w:t>
      </w:r>
      <w:r w:rsidR="00A84EDD" w:rsidRPr="00E911E0">
        <w:rPr>
          <w:rFonts w:eastAsia="MS Mincho"/>
          <w:lang w:val="es-ES"/>
        </w:rPr>
        <w:t xml:space="preserve"> mujeres embarazadas, se</w:t>
      </w:r>
      <w:r w:rsidR="008878C7" w:rsidRPr="00E911E0">
        <w:rPr>
          <w:rFonts w:eastAsia="MS Mincho"/>
          <w:lang w:val="es-ES"/>
        </w:rPr>
        <w:t xml:space="preserve"> pueden someter a toda una serie de </w:t>
      </w:r>
      <w:r w:rsidR="00A84EDD" w:rsidRPr="00E911E0">
        <w:rPr>
          <w:rFonts w:eastAsia="MS Mincho"/>
          <w:lang w:val="es-ES"/>
        </w:rPr>
        <w:t>pruebas de detección prenatal</w:t>
      </w:r>
      <w:r w:rsidRPr="00E911E0">
        <w:rPr>
          <w:rFonts w:eastAsia="MS Mincho"/>
          <w:lang w:val="es-ES"/>
        </w:rPr>
        <w:t xml:space="preserve">. </w:t>
      </w:r>
      <w:r w:rsidR="008878C7" w:rsidRPr="00E911E0">
        <w:rPr>
          <w:rFonts w:eastAsia="MS Mincho"/>
          <w:lang w:val="es-ES"/>
        </w:rPr>
        <w:t>E</w:t>
      </w:r>
      <w:r w:rsidR="00A84EDD" w:rsidRPr="00E911E0">
        <w:rPr>
          <w:rFonts w:eastAsia="MS Mincho"/>
          <w:lang w:val="es-ES"/>
        </w:rPr>
        <w:t xml:space="preserve">l aborto terapéutico </w:t>
      </w:r>
      <w:r w:rsidR="008878C7" w:rsidRPr="00E911E0">
        <w:rPr>
          <w:rFonts w:eastAsia="MS Mincho"/>
          <w:lang w:val="es-ES"/>
        </w:rPr>
        <w:t xml:space="preserve">ya está autorizado </w:t>
      </w:r>
      <w:r w:rsidR="00A84EDD" w:rsidRPr="00E911E0">
        <w:rPr>
          <w:rFonts w:eastAsia="MS Mincho"/>
          <w:lang w:val="es-ES"/>
        </w:rPr>
        <w:t>en Maldivas</w:t>
      </w:r>
      <w:r w:rsidRPr="00E911E0">
        <w:rPr>
          <w:rFonts w:eastAsia="MS Mincho"/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33.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DIDI</w:t>
      </w:r>
      <w:r w:rsidR="00772BCC" w:rsidRPr="00E911E0">
        <w:rPr>
          <w:lang w:val="es-ES"/>
        </w:rPr>
        <w:t xml:space="preserve"> (Maldiva</w:t>
      </w:r>
      <w:r w:rsidRPr="00E911E0">
        <w:rPr>
          <w:lang w:val="es-ES"/>
        </w:rPr>
        <w:t>s)</w:t>
      </w:r>
      <w:r w:rsidR="008878C7" w:rsidRPr="00E911E0">
        <w:rPr>
          <w:lang w:val="es-ES"/>
        </w:rPr>
        <w:t xml:space="preserve"> puntualiza </w:t>
      </w:r>
      <w:r w:rsidR="0001039A" w:rsidRPr="00E911E0">
        <w:rPr>
          <w:lang w:val="es-ES"/>
        </w:rPr>
        <w:t xml:space="preserve">que </w:t>
      </w:r>
      <w:r w:rsidR="008878C7" w:rsidRPr="00E911E0">
        <w:rPr>
          <w:lang w:val="es-ES"/>
        </w:rPr>
        <w:t xml:space="preserve">en </w:t>
      </w:r>
      <w:r w:rsidR="0001039A" w:rsidRPr="00E911E0">
        <w:rPr>
          <w:lang w:val="es-ES"/>
        </w:rPr>
        <w:t>el programa de educación sobre competencias básicas que se imparte en los centros de enseñanza secundaria</w:t>
      </w:r>
      <w:r w:rsidR="008878C7" w:rsidRPr="00E911E0">
        <w:rPr>
          <w:lang w:val="es-ES"/>
        </w:rPr>
        <w:t xml:space="preserve"> ya figuran </w:t>
      </w:r>
      <w:r w:rsidR="0001039A" w:rsidRPr="00E911E0">
        <w:rPr>
          <w:lang w:val="es-ES"/>
        </w:rPr>
        <w:t>cursos de educación sexual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34.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>MOHAMED</w:t>
      </w:r>
      <w:r w:rsidR="00772BCC" w:rsidRPr="00E911E0">
        <w:rPr>
          <w:lang w:val="es-ES"/>
        </w:rPr>
        <w:t xml:space="preserve"> (Maldiva</w:t>
      </w:r>
      <w:r w:rsidRPr="00E911E0">
        <w:rPr>
          <w:lang w:val="es-ES"/>
        </w:rPr>
        <w:t xml:space="preserve">s) </w:t>
      </w:r>
      <w:r w:rsidR="00635706" w:rsidRPr="00E911E0">
        <w:rPr>
          <w:lang w:val="es-ES"/>
        </w:rPr>
        <w:t xml:space="preserve">reconoce que el juego y el esparcimiento en las escuelas del país </w:t>
      </w:r>
      <w:r w:rsidR="00F236B6" w:rsidRPr="00E911E0">
        <w:rPr>
          <w:lang w:val="es-ES"/>
        </w:rPr>
        <w:t>no</w:t>
      </w:r>
      <w:r w:rsidR="00FB5E22" w:rsidRPr="00E911E0">
        <w:rPr>
          <w:lang w:val="es-ES"/>
        </w:rPr>
        <w:t xml:space="preserve"> son suficientes</w:t>
      </w:r>
      <w:r w:rsidRPr="00E911E0">
        <w:rPr>
          <w:lang w:val="es-ES"/>
        </w:rPr>
        <w:t>.</w:t>
      </w:r>
      <w:r w:rsidR="00635706" w:rsidRPr="00E911E0">
        <w:rPr>
          <w:lang w:val="es-ES"/>
        </w:rPr>
        <w:t xml:space="preserve"> Uno de los problemas es la dificultad de encontrar terreno</w:t>
      </w:r>
      <w:r w:rsidR="00FB5E22" w:rsidRPr="00E911E0">
        <w:rPr>
          <w:lang w:val="es-ES"/>
        </w:rPr>
        <w:t xml:space="preserve"> para </w:t>
      </w:r>
      <w:r w:rsidR="00635706" w:rsidRPr="00E911E0">
        <w:rPr>
          <w:lang w:val="es-ES"/>
        </w:rPr>
        <w:t>construir patios de recreo e instalaciones deportivas. Sin embargo,</w:t>
      </w:r>
      <w:r w:rsidR="00FB5E22" w:rsidRPr="00E911E0">
        <w:rPr>
          <w:lang w:val="es-ES"/>
        </w:rPr>
        <w:t xml:space="preserve"> hay en marcha </w:t>
      </w:r>
      <w:r w:rsidR="00635706" w:rsidRPr="00E911E0">
        <w:rPr>
          <w:lang w:val="es-ES"/>
        </w:rPr>
        <w:t>numerosas iniciativas para subsanar esta situación. Las autoridades trabajan con el</w:t>
      </w:r>
      <w:r w:rsidRPr="00E911E0">
        <w:rPr>
          <w:lang w:val="es-ES"/>
        </w:rPr>
        <w:t xml:space="preserve"> UNICEF </w:t>
      </w:r>
      <w:r w:rsidR="004E3E00" w:rsidRPr="00E911E0">
        <w:rPr>
          <w:lang w:val="es-ES"/>
        </w:rPr>
        <w:t>para mejorar el entorno escolar y desde 1993 la educación física y deportiva es</w:t>
      </w:r>
      <w:r w:rsidR="00FB5E22" w:rsidRPr="00E911E0">
        <w:rPr>
          <w:lang w:val="es-ES"/>
        </w:rPr>
        <w:t xml:space="preserve"> prioritaria para el </w:t>
      </w:r>
      <w:r w:rsidR="004E3E00" w:rsidRPr="00E911E0">
        <w:rPr>
          <w:lang w:val="es-ES"/>
        </w:rPr>
        <w:t>Ministerio de la Juventud y del Deporte</w:t>
      </w:r>
      <w:r w:rsidRPr="00E911E0">
        <w:rPr>
          <w:lang w:val="es-ES"/>
        </w:rPr>
        <w:t xml:space="preserve">, </w:t>
      </w:r>
      <w:r w:rsidR="004E3E00" w:rsidRPr="00E911E0">
        <w:rPr>
          <w:lang w:val="es-ES"/>
        </w:rPr>
        <w:t xml:space="preserve">que propone numerosos programas de formación de instructores </w:t>
      </w:r>
      <w:r w:rsidR="003C2D9A" w:rsidRPr="00E911E0">
        <w:rPr>
          <w:lang w:val="es-ES"/>
        </w:rPr>
        <w:t>y profesores</w:t>
      </w:r>
      <w:r w:rsidR="004E3E00" w:rsidRPr="00E911E0">
        <w:rPr>
          <w:lang w:val="es-ES"/>
        </w:rPr>
        <w:t xml:space="preserve"> de deporte</w:t>
      </w:r>
      <w:r w:rsidR="003C2D9A" w:rsidRPr="00E911E0">
        <w:rPr>
          <w:lang w:val="es-ES"/>
        </w:rPr>
        <w:t>s</w:t>
      </w:r>
      <w:r w:rsidR="004E3E00" w:rsidRPr="00E911E0">
        <w:rPr>
          <w:lang w:val="es-ES"/>
        </w:rPr>
        <w:t>, a fin de que pronto haya al menos uno en cada centro de enseñanza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35.</w:t>
      </w:r>
      <w:r w:rsidRPr="00E911E0">
        <w:rPr>
          <w:lang w:val="es-ES"/>
        </w:rPr>
        <w:tab/>
      </w:r>
      <w:r w:rsidR="00254D1D" w:rsidRPr="00E911E0">
        <w:rPr>
          <w:lang w:val="es-ES"/>
        </w:rPr>
        <w:t>Es cierto que los libros escolares, los uniformes y los gastos de examen corren a cargo de las familias, pero se han creado redes de seguridad para que ningún niño se vea privado</w:t>
      </w:r>
      <w:r w:rsidR="00FB5E22" w:rsidRPr="00E911E0">
        <w:rPr>
          <w:lang w:val="es-ES"/>
        </w:rPr>
        <w:t xml:space="preserve"> del </w:t>
      </w:r>
      <w:r w:rsidR="00254D1D" w:rsidRPr="00E911E0">
        <w:rPr>
          <w:lang w:val="es-ES"/>
        </w:rPr>
        <w:t>derecho a la educación por motivos económicos</w:t>
      </w:r>
      <w:r w:rsidRPr="00E911E0">
        <w:rPr>
          <w:lang w:val="es-ES"/>
        </w:rPr>
        <w:t>.</w:t>
      </w:r>
      <w:r w:rsidR="00254D1D" w:rsidRPr="00E911E0">
        <w:rPr>
          <w:lang w:val="es-ES"/>
        </w:rPr>
        <w:t xml:space="preserve"> También hay numerosas ayudas financieras accesibles a nivel comunitario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36.</w:t>
      </w:r>
      <w:r w:rsidRPr="00E911E0">
        <w:rPr>
          <w:lang w:val="es-ES"/>
        </w:rPr>
        <w:tab/>
      </w:r>
      <w:r w:rsidR="004C6610" w:rsidRPr="00E911E0">
        <w:rPr>
          <w:lang w:val="es-ES"/>
        </w:rPr>
        <w:t xml:space="preserve">La formación profesional se impartía en centros de formación </w:t>
      </w:r>
      <w:r w:rsidR="002B4F38" w:rsidRPr="00E911E0">
        <w:rPr>
          <w:lang w:val="es-ES"/>
        </w:rPr>
        <w:t>continua</w:t>
      </w:r>
      <w:r w:rsidR="004C6610" w:rsidRPr="00E911E0">
        <w:rPr>
          <w:lang w:val="es-ES"/>
        </w:rPr>
        <w:t>, pero se ha adoptado una estrategia para reintroducir esta enseñanza en los centros de educación nacional. Las</w:t>
      </w:r>
      <w:r w:rsidR="00FB5E22" w:rsidRPr="00E911E0">
        <w:rPr>
          <w:lang w:val="es-ES"/>
        </w:rPr>
        <w:t xml:space="preserve"> materias </w:t>
      </w:r>
      <w:r w:rsidR="004C6610" w:rsidRPr="00E911E0">
        <w:rPr>
          <w:lang w:val="es-ES"/>
        </w:rPr>
        <w:t>propuestas se establecerán en estrecha consulta con los empleadores locales, a fin de tener en cuenta las necesidades del mercado laboral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37.</w:t>
      </w:r>
      <w:r w:rsidRPr="00E911E0">
        <w:rPr>
          <w:lang w:val="es-ES"/>
        </w:rPr>
        <w:tab/>
      </w:r>
      <w:r w:rsidR="004C6610" w:rsidRPr="00E911E0">
        <w:rPr>
          <w:lang w:val="es-ES"/>
        </w:rPr>
        <w:t xml:space="preserve">La educación preescolar </w:t>
      </w:r>
      <w:r w:rsidR="00874AE0" w:rsidRPr="00E911E0">
        <w:rPr>
          <w:lang w:val="es-ES"/>
        </w:rPr>
        <w:t xml:space="preserve">por su parte </w:t>
      </w:r>
      <w:r w:rsidR="004C6610" w:rsidRPr="00E911E0">
        <w:rPr>
          <w:lang w:val="es-ES"/>
        </w:rPr>
        <w:t>no está integrada en el sistema de enseñanza oficial. Esto no significa que el Ministerio de Educación no sea consciente de su importancia.</w:t>
      </w:r>
      <w:r w:rsidR="00874AE0" w:rsidRPr="00E911E0">
        <w:rPr>
          <w:lang w:val="es-ES"/>
        </w:rPr>
        <w:t xml:space="preserve"> Lo cierto </w:t>
      </w:r>
      <w:r w:rsidR="004C6610" w:rsidRPr="00E911E0">
        <w:rPr>
          <w:lang w:val="es-ES"/>
        </w:rPr>
        <w:t xml:space="preserve">es que el modelo comunitario de educación preescolar actualmente en vigor es muy satisfactorio y </w:t>
      </w:r>
      <w:r w:rsidR="00874AE0" w:rsidRPr="00E911E0">
        <w:rPr>
          <w:lang w:val="es-ES"/>
        </w:rPr>
        <w:t xml:space="preserve">en </w:t>
      </w:r>
      <w:r w:rsidR="004C6610" w:rsidRPr="00E911E0">
        <w:rPr>
          <w:lang w:val="es-ES"/>
        </w:rPr>
        <w:t>estudios recientes</w:t>
      </w:r>
      <w:r w:rsidR="00874AE0" w:rsidRPr="00E911E0">
        <w:rPr>
          <w:lang w:val="es-ES"/>
        </w:rPr>
        <w:t xml:space="preserve"> se ha </w:t>
      </w:r>
      <w:r w:rsidR="004C6610" w:rsidRPr="00E911E0">
        <w:rPr>
          <w:lang w:val="es-ES"/>
        </w:rPr>
        <w:t>demostrado que debe mantenerse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38.</w:t>
      </w:r>
      <w:r w:rsidRPr="00E911E0">
        <w:rPr>
          <w:lang w:val="es-ES"/>
        </w:rPr>
        <w:tab/>
      </w:r>
      <w:r w:rsidR="004C6610" w:rsidRPr="00E911E0">
        <w:rPr>
          <w:lang w:val="es-ES"/>
        </w:rPr>
        <w:t>La escasez de maestros que</w:t>
      </w:r>
      <w:r w:rsidR="006D16E9" w:rsidRPr="00E911E0">
        <w:rPr>
          <w:lang w:val="es-ES"/>
        </w:rPr>
        <w:t xml:space="preserve"> pad</w:t>
      </w:r>
      <w:r w:rsidR="005407E8" w:rsidRPr="00E911E0">
        <w:rPr>
          <w:lang w:val="es-ES"/>
        </w:rPr>
        <w:t xml:space="preserve">ece </w:t>
      </w:r>
      <w:r w:rsidR="00A361E9" w:rsidRPr="00E911E0">
        <w:rPr>
          <w:lang w:val="es-ES"/>
        </w:rPr>
        <w:t>actualmente e</w:t>
      </w:r>
      <w:r w:rsidR="004C6610" w:rsidRPr="00E911E0">
        <w:rPr>
          <w:lang w:val="es-ES"/>
        </w:rPr>
        <w:t xml:space="preserve">l país no se debe a un esfuerzo de formación insuficiente </w:t>
      </w:r>
      <w:r w:rsidRPr="00E911E0">
        <w:rPr>
          <w:lang w:val="es-ES"/>
        </w:rPr>
        <w:t>− </w:t>
      </w:r>
      <w:r w:rsidR="004C6610" w:rsidRPr="00E911E0">
        <w:rPr>
          <w:lang w:val="es-ES"/>
        </w:rPr>
        <w:t xml:space="preserve">cada año </w:t>
      </w:r>
      <w:r w:rsidR="005407E8" w:rsidRPr="00E911E0">
        <w:rPr>
          <w:lang w:val="es-ES"/>
        </w:rPr>
        <w:t xml:space="preserve">salen </w:t>
      </w:r>
      <w:r w:rsidR="004C6610" w:rsidRPr="00E911E0">
        <w:rPr>
          <w:lang w:val="es-ES"/>
        </w:rPr>
        <w:t>de los institutos de formación</w:t>
      </w:r>
      <w:r w:rsidR="005407E8" w:rsidRPr="00E911E0">
        <w:rPr>
          <w:lang w:val="es-ES"/>
        </w:rPr>
        <w:t xml:space="preserve"> unos 500 nuevos maestros</w:t>
      </w:r>
      <w:r w:rsidR="004C6610" w:rsidRPr="00E911E0">
        <w:rPr>
          <w:lang w:val="es-ES"/>
        </w:rPr>
        <w:t xml:space="preserve">, </w:t>
      </w:r>
      <w:r w:rsidR="008F45D2" w:rsidRPr="00E911E0">
        <w:rPr>
          <w:lang w:val="es-ES"/>
        </w:rPr>
        <w:t>que son</w:t>
      </w:r>
      <w:r w:rsidR="004C6610" w:rsidRPr="00E911E0">
        <w:rPr>
          <w:lang w:val="es-ES"/>
        </w:rPr>
        <w:t xml:space="preserve"> mucho</w:t>
      </w:r>
      <w:r w:rsidR="008F45D2" w:rsidRPr="00E911E0">
        <w:rPr>
          <w:lang w:val="es-ES"/>
        </w:rPr>
        <w:t>s</w:t>
      </w:r>
      <w:r w:rsidR="005407E8" w:rsidRPr="00E911E0">
        <w:rPr>
          <w:lang w:val="es-ES"/>
        </w:rPr>
        <w:t xml:space="preserve"> para </w:t>
      </w:r>
      <w:r w:rsidR="004C6610" w:rsidRPr="00E911E0">
        <w:rPr>
          <w:lang w:val="es-ES"/>
        </w:rPr>
        <w:t xml:space="preserve">los </w:t>
      </w:r>
      <w:r w:rsidRPr="00E911E0">
        <w:rPr>
          <w:lang w:val="es-ES"/>
        </w:rPr>
        <w:t>300</w:t>
      </w:r>
      <w:r w:rsidR="004C6610" w:rsidRPr="00E911E0">
        <w:rPr>
          <w:lang w:val="es-ES"/>
        </w:rPr>
        <w:t>.</w:t>
      </w:r>
      <w:r w:rsidRPr="00E911E0">
        <w:rPr>
          <w:lang w:val="es-ES"/>
        </w:rPr>
        <w:t xml:space="preserve">000 </w:t>
      </w:r>
      <w:r w:rsidR="004C6610" w:rsidRPr="00E911E0">
        <w:rPr>
          <w:lang w:val="es-ES"/>
        </w:rPr>
        <w:t>habitantes que tiene Malvinas</w:t>
      </w:r>
      <w:r w:rsidRPr="00E911E0">
        <w:rPr>
          <w:lang w:val="es-ES"/>
        </w:rPr>
        <w:t> −</w:t>
      </w:r>
      <w:r w:rsidR="005407E8" w:rsidRPr="00E911E0">
        <w:rPr>
          <w:lang w:val="es-ES"/>
        </w:rPr>
        <w:t xml:space="preserve">, </w:t>
      </w:r>
      <w:r w:rsidR="00C3591F" w:rsidRPr="00E911E0">
        <w:rPr>
          <w:lang w:val="es-ES"/>
        </w:rPr>
        <w:t xml:space="preserve">sino al </w:t>
      </w:r>
      <w:r w:rsidR="006C6A72" w:rsidRPr="00E911E0">
        <w:rPr>
          <w:lang w:val="es-ES"/>
        </w:rPr>
        <w:t xml:space="preserve">fuerte </w:t>
      </w:r>
      <w:r w:rsidR="00C3591F" w:rsidRPr="00E911E0">
        <w:rPr>
          <w:lang w:val="es-ES"/>
        </w:rPr>
        <w:t>aumento del número de centros de enseñanza secundaria</w:t>
      </w:r>
      <w:r w:rsidRPr="00E911E0">
        <w:rPr>
          <w:lang w:val="es-ES"/>
        </w:rPr>
        <w:t xml:space="preserve">. </w:t>
      </w:r>
      <w:r w:rsidR="00067512" w:rsidRPr="00E911E0">
        <w:rPr>
          <w:lang w:val="es-ES"/>
        </w:rPr>
        <w:t>En efecto,</w:t>
      </w:r>
      <w:r w:rsidR="005407E8" w:rsidRPr="00E911E0">
        <w:rPr>
          <w:lang w:val="es-ES"/>
        </w:rPr>
        <w:t xml:space="preserve"> en </w:t>
      </w:r>
      <w:r w:rsidR="00067512" w:rsidRPr="00E911E0">
        <w:rPr>
          <w:lang w:val="es-ES"/>
        </w:rPr>
        <w:t>1991 había ocho</w:t>
      </w:r>
      <w:r w:rsidR="005407E8" w:rsidRPr="00E911E0">
        <w:rPr>
          <w:lang w:val="es-ES"/>
        </w:rPr>
        <w:t>, pero</w:t>
      </w:r>
      <w:r w:rsidR="00067512" w:rsidRPr="00E911E0">
        <w:rPr>
          <w:lang w:val="es-ES"/>
        </w:rPr>
        <w:t xml:space="preserve"> en la actualidad</w:t>
      </w:r>
      <w:r w:rsidR="005407E8" w:rsidRPr="00E911E0">
        <w:rPr>
          <w:lang w:val="es-ES"/>
        </w:rPr>
        <w:t xml:space="preserve"> son </w:t>
      </w:r>
      <w:r w:rsidR="00067512" w:rsidRPr="00E911E0">
        <w:rPr>
          <w:lang w:val="es-ES"/>
        </w:rPr>
        <w:t>176</w:t>
      </w:r>
      <w:r w:rsidRPr="00E911E0">
        <w:rPr>
          <w:lang w:val="es-ES"/>
        </w:rPr>
        <w:t>.</w:t>
      </w:r>
      <w:r w:rsidR="005407E8" w:rsidRPr="00E911E0">
        <w:rPr>
          <w:lang w:val="es-ES"/>
        </w:rPr>
        <w:t xml:space="preserve"> Así pues, </w:t>
      </w:r>
      <w:r w:rsidR="00C87CB2" w:rsidRPr="00E911E0">
        <w:rPr>
          <w:lang w:val="es-ES"/>
        </w:rPr>
        <w:t>solamente</w:t>
      </w:r>
      <w:r w:rsidR="008F45D2" w:rsidRPr="00E911E0">
        <w:rPr>
          <w:lang w:val="es-ES"/>
        </w:rPr>
        <w:t xml:space="preserve"> </w:t>
      </w:r>
      <w:r w:rsidR="002B4F38" w:rsidRPr="00E911E0">
        <w:rPr>
          <w:lang w:val="es-ES"/>
        </w:rPr>
        <w:t xml:space="preserve">hay </w:t>
      </w:r>
      <w:r w:rsidR="008F45D2" w:rsidRPr="00E911E0">
        <w:rPr>
          <w:lang w:val="es-ES"/>
        </w:rPr>
        <w:t>31 islas</w:t>
      </w:r>
      <w:r w:rsidR="002B4F38" w:rsidRPr="00E911E0">
        <w:rPr>
          <w:lang w:val="es-ES"/>
        </w:rPr>
        <w:t xml:space="preserve"> que </w:t>
      </w:r>
      <w:r w:rsidR="008F45D2" w:rsidRPr="00E911E0">
        <w:rPr>
          <w:lang w:val="es-ES"/>
        </w:rPr>
        <w:t>no tiene</w:t>
      </w:r>
      <w:r w:rsidR="00C87CB2" w:rsidRPr="00E911E0">
        <w:rPr>
          <w:lang w:val="es-ES"/>
        </w:rPr>
        <w:t>n</w:t>
      </w:r>
      <w:r w:rsidR="008F45D2" w:rsidRPr="00E911E0">
        <w:rPr>
          <w:lang w:val="es-ES"/>
        </w:rPr>
        <w:t xml:space="preserve"> su propio colegio y sólo el 1,24% de los niños en edad de enseñanza secundaria no tiene</w:t>
      </w:r>
      <w:r w:rsidR="00EF78FE" w:rsidRPr="00E911E0">
        <w:rPr>
          <w:lang w:val="es-ES"/>
        </w:rPr>
        <w:t>n</w:t>
      </w:r>
      <w:r w:rsidR="008F45D2" w:rsidRPr="00E911E0">
        <w:rPr>
          <w:lang w:val="es-ES"/>
        </w:rPr>
        <w:t xml:space="preserve"> acceso a un centro en su </w:t>
      </w:r>
      <w:r w:rsidR="00A4283B" w:rsidRPr="00E911E0">
        <w:rPr>
          <w:lang w:val="es-ES"/>
        </w:rPr>
        <w:t>ciudad o aldea</w:t>
      </w:r>
      <w:r w:rsidRPr="00E911E0">
        <w:rPr>
          <w:lang w:val="es-ES"/>
        </w:rPr>
        <w:t xml:space="preserve">. </w:t>
      </w:r>
      <w:r w:rsidR="00652622" w:rsidRPr="00E911E0">
        <w:rPr>
          <w:lang w:val="es-ES"/>
        </w:rPr>
        <w:t>Maldivas se ha fijado el objetivo de conseguir que</w:t>
      </w:r>
      <w:r w:rsidR="00EF78FE" w:rsidRPr="00E911E0">
        <w:rPr>
          <w:lang w:val="es-ES"/>
        </w:rPr>
        <w:t xml:space="preserve"> para </w:t>
      </w:r>
      <w:r w:rsidR="00652622" w:rsidRPr="00E911E0">
        <w:rPr>
          <w:lang w:val="es-ES"/>
        </w:rPr>
        <w:t xml:space="preserve">2010 </w:t>
      </w:r>
      <w:r w:rsidR="00EF78FE" w:rsidRPr="00E911E0">
        <w:rPr>
          <w:lang w:val="es-ES"/>
        </w:rPr>
        <w:t xml:space="preserve">todos los niños </w:t>
      </w:r>
      <w:r w:rsidR="005C5D0E" w:rsidRPr="00E911E0">
        <w:rPr>
          <w:lang w:val="es-ES"/>
        </w:rPr>
        <w:t>asistan</w:t>
      </w:r>
      <w:r w:rsidR="00652622" w:rsidRPr="00E911E0">
        <w:rPr>
          <w:lang w:val="es-ES"/>
        </w:rPr>
        <w:t xml:space="preserve"> a la escuela</w:t>
      </w:r>
      <w:r w:rsidR="00EF78FE" w:rsidRPr="00E911E0">
        <w:rPr>
          <w:lang w:val="es-ES"/>
        </w:rPr>
        <w:t xml:space="preserve"> por lo menos durante </w:t>
      </w:r>
      <w:r w:rsidR="00652622" w:rsidRPr="00E911E0">
        <w:rPr>
          <w:lang w:val="es-ES"/>
        </w:rPr>
        <w:t>10 años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39.</w:t>
      </w:r>
      <w:r w:rsidRPr="00E911E0">
        <w:rPr>
          <w:lang w:val="es-ES"/>
        </w:rPr>
        <w:tab/>
      </w:r>
      <w:r w:rsidR="00EA7963" w:rsidRPr="00E911E0">
        <w:rPr>
          <w:lang w:val="es-ES"/>
        </w:rPr>
        <w:t>Por otra parte, se</w:t>
      </w:r>
      <w:r w:rsidR="00A361E9" w:rsidRPr="00E911E0">
        <w:rPr>
          <w:lang w:val="es-ES"/>
        </w:rPr>
        <w:t xml:space="preserve"> están haciendo </w:t>
      </w:r>
      <w:r w:rsidR="00152AEE" w:rsidRPr="00E911E0">
        <w:rPr>
          <w:lang w:val="es-ES"/>
        </w:rPr>
        <w:t>esfuerzos</w:t>
      </w:r>
      <w:r w:rsidR="00596B58" w:rsidRPr="00E911E0">
        <w:rPr>
          <w:lang w:val="es-ES"/>
        </w:rPr>
        <w:t xml:space="preserve"> para crear, con el apoyo del UNICEF, </w:t>
      </w:r>
      <w:r w:rsidR="00152AEE" w:rsidRPr="00E911E0">
        <w:rPr>
          <w:lang w:val="es-ES"/>
        </w:rPr>
        <w:t>centros de recursos con conexión ADSL destinados a los maestros en</w:t>
      </w:r>
      <w:r w:rsidR="00CA742F" w:rsidRPr="00E911E0">
        <w:rPr>
          <w:lang w:val="es-ES"/>
        </w:rPr>
        <w:t xml:space="preserve"> todas o en casi todas las islas</w:t>
      </w:r>
      <w:r w:rsidR="00152AEE" w:rsidRPr="00E911E0">
        <w:rPr>
          <w:lang w:val="es-ES"/>
        </w:rPr>
        <w:t>, a fin de garantizarles una formación cont</w:t>
      </w:r>
      <w:r w:rsidR="0054628C" w:rsidRPr="00E911E0">
        <w:rPr>
          <w:lang w:val="es-ES"/>
        </w:rPr>
        <w:t>inua de</w:t>
      </w:r>
      <w:r w:rsidR="00152AEE" w:rsidRPr="00E911E0">
        <w:rPr>
          <w:lang w:val="es-ES"/>
        </w:rPr>
        <w:t xml:space="preserve"> calidad</w:t>
      </w:r>
      <w:r w:rsidRPr="00E911E0">
        <w:rPr>
          <w:lang w:val="es-ES"/>
        </w:rPr>
        <w:t xml:space="preserve">. </w:t>
      </w:r>
      <w:r w:rsidR="00152AEE" w:rsidRPr="00E911E0">
        <w:rPr>
          <w:lang w:val="es-ES"/>
        </w:rPr>
        <w:t>La transición de</w:t>
      </w:r>
      <w:r w:rsidR="00CA742F" w:rsidRPr="00E911E0">
        <w:rPr>
          <w:lang w:val="es-ES"/>
        </w:rPr>
        <w:t xml:space="preserve"> un sistema </w:t>
      </w:r>
      <w:r w:rsidR="00152AEE" w:rsidRPr="00E911E0">
        <w:rPr>
          <w:lang w:val="es-ES"/>
        </w:rPr>
        <w:t xml:space="preserve">tradicional de tipo </w:t>
      </w:r>
      <w:r w:rsidRPr="00E911E0">
        <w:rPr>
          <w:lang w:val="es-ES"/>
        </w:rPr>
        <w:t>«</w:t>
      </w:r>
      <w:r w:rsidR="00CA742F" w:rsidRPr="00E911E0">
        <w:rPr>
          <w:lang w:val="es-ES"/>
        </w:rPr>
        <w:t>enseñanza dirigida</w:t>
      </w:r>
      <w:r w:rsidRPr="00E911E0">
        <w:rPr>
          <w:lang w:val="es-ES"/>
        </w:rPr>
        <w:t xml:space="preserve">» </w:t>
      </w:r>
      <w:r w:rsidR="00152AEE" w:rsidRPr="00E911E0">
        <w:rPr>
          <w:lang w:val="es-ES"/>
        </w:rPr>
        <w:t>a una enseñanza centrada en el niño, más individualizada, es en</w:t>
      </w:r>
      <w:r w:rsidR="00CA742F" w:rsidRPr="00E911E0">
        <w:rPr>
          <w:lang w:val="es-ES"/>
        </w:rPr>
        <w:t xml:space="preserve"> realidad </w:t>
      </w:r>
      <w:r w:rsidR="00152AEE" w:rsidRPr="00E911E0">
        <w:rPr>
          <w:lang w:val="es-ES"/>
        </w:rPr>
        <w:t>una de las prioridades del Ministerio de Educación para los próximos años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40.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AIDOO</w:t>
      </w:r>
      <w:r w:rsidRPr="00E911E0">
        <w:rPr>
          <w:lang w:val="es-ES"/>
        </w:rPr>
        <w:t xml:space="preserve"> </w:t>
      </w:r>
      <w:r w:rsidR="0054628C" w:rsidRPr="00E911E0">
        <w:rPr>
          <w:lang w:val="es-ES"/>
        </w:rPr>
        <w:t xml:space="preserve">pregunta si Maldivas tiene una política </w:t>
      </w:r>
      <w:r w:rsidR="00EB34D4" w:rsidRPr="00E911E0">
        <w:rPr>
          <w:lang w:val="es-ES"/>
        </w:rPr>
        <w:t xml:space="preserve">de desarrollo en la primera infancia </w:t>
      </w:r>
      <w:r w:rsidR="0054628C" w:rsidRPr="00E911E0">
        <w:rPr>
          <w:lang w:val="es-ES"/>
        </w:rPr>
        <w:t>que incluya, además del proceso de aprendizaje, asistencia nutricional y ayuda psicosocial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41.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DIDI</w:t>
      </w:r>
      <w:r w:rsidRPr="00E911E0">
        <w:rPr>
          <w:lang w:val="es-ES"/>
        </w:rPr>
        <w:t xml:space="preserve"> (Maldiv</w:t>
      </w:r>
      <w:r w:rsidR="00EB34D4" w:rsidRPr="00E911E0">
        <w:rPr>
          <w:lang w:val="es-ES"/>
        </w:rPr>
        <w:t>a</w:t>
      </w:r>
      <w:r w:rsidRPr="00E911E0">
        <w:rPr>
          <w:lang w:val="es-ES"/>
        </w:rPr>
        <w:t xml:space="preserve">s) </w:t>
      </w:r>
      <w:r w:rsidR="007B489A" w:rsidRPr="00E911E0">
        <w:rPr>
          <w:lang w:val="es-ES"/>
        </w:rPr>
        <w:t xml:space="preserve">indica que desde 1999 </w:t>
      </w:r>
      <w:r w:rsidR="006A587A" w:rsidRPr="00E911E0">
        <w:rPr>
          <w:lang w:val="es-ES"/>
        </w:rPr>
        <w:t xml:space="preserve">funciona en </w:t>
      </w:r>
      <w:r w:rsidR="007B489A" w:rsidRPr="00E911E0">
        <w:rPr>
          <w:lang w:val="es-ES"/>
        </w:rPr>
        <w:t xml:space="preserve">Maldivas, con la ayuda del </w:t>
      </w:r>
      <w:r w:rsidRPr="00E911E0">
        <w:rPr>
          <w:lang w:val="es-ES"/>
        </w:rPr>
        <w:t>UNICEF,</w:t>
      </w:r>
      <w:r w:rsidR="007B489A" w:rsidRPr="00E911E0">
        <w:rPr>
          <w:lang w:val="es-ES"/>
        </w:rPr>
        <w:t xml:space="preserve"> un programa innovador</w:t>
      </w:r>
      <w:r w:rsidRPr="00E911E0">
        <w:rPr>
          <w:lang w:val="es-ES"/>
        </w:rPr>
        <w:t>, «</w:t>
      </w:r>
      <w:r w:rsidR="007B489A" w:rsidRPr="00E911E0">
        <w:rPr>
          <w:bCs/>
          <w:lang w:val="es-ES"/>
        </w:rPr>
        <w:t>Primeros pasos</w:t>
      </w:r>
      <w:r w:rsidR="007B489A" w:rsidRPr="00E911E0">
        <w:rPr>
          <w:lang w:val="es-ES"/>
        </w:rPr>
        <w:t xml:space="preserve"> en </w:t>
      </w:r>
      <w:r w:rsidR="007B489A" w:rsidRPr="00E911E0">
        <w:rPr>
          <w:bCs/>
          <w:lang w:val="es-ES"/>
        </w:rPr>
        <w:t>Maldivas</w:t>
      </w:r>
      <w:r w:rsidRPr="00E911E0">
        <w:rPr>
          <w:lang w:val="es-ES"/>
        </w:rPr>
        <w:t>» (</w:t>
      </w:r>
      <w:r w:rsidRPr="00E911E0">
        <w:rPr>
          <w:i/>
          <w:iCs/>
          <w:lang w:val="es-ES"/>
        </w:rPr>
        <w:t>First Steps Maldives</w:t>
      </w:r>
      <w:r w:rsidRPr="00E911E0">
        <w:rPr>
          <w:lang w:val="es-ES"/>
        </w:rPr>
        <w:t>),</w:t>
      </w:r>
      <w:r w:rsidR="007B489A" w:rsidRPr="00E911E0">
        <w:rPr>
          <w:lang w:val="es-ES"/>
        </w:rPr>
        <w:t xml:space="preserve"> dedicado al desarrollo de los niños menores de cinco años</w:t>
      </w:r>
      <w:r w:rsidRPr="00E911E0">
        <w:rPr>
          <w:lang w:val="es-ES"/>
        </w:rPr>
        <w:t xml:space="preserve">, </w:t>
      </w:r>
      <w:r w:rsidR="007B489A" w:rsidRPr="00E911E0">
        <w:rPr>
          <w:lang w:val="es-ES"/>
        </w:rPr>
        <w:t xml:space="preserve">que se concentra en particular </w:t>
      </w:r>
      <w:r w:rsidR="004A0656" w:rsidRPr="00E911E0">
        <w:rPr>
          <w:lang w:val="es-ES"/>
        </w:rPr>
        <w:t>en la estimulación y la confianza en sí mismo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42.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>MOHAMMED</w:t>
      </w:r>
      <w:r w:rsidR="00EB34D4" w:rsidRPr="00E911E0">
        <w:rPr>
          <w:lang w:val="es-ES"/>
        </w:rPr>
        <w:t xml:space="preserve"> (Maldiva</w:t>
      </w:r>
      <w:r w:rsidRPr="00E911E0">
        <w:rPr>
          <w:lang w:val="es-ES"/>
        </w:rPr>
        <w:t xml:space="preserve">s) </w:t>
      </w:r>
      <w:r w:rsidR="004A56D9" w:rsidRPr="00E911E0">
        <w:rPr>
          <w:lang w:val="es-ES"/>
        </w:rPr>
        <w:t>dice que en la gestión de los centros escolares se tiene en cuenta la opinión de los niños.</w:t>
      </w:r>
      <w:r w:rsidR="0013204F" w:rsidRPr="00E911E0">
        <w:rPr>
          <w:lang w:val="es-ES"/>
        </w:rPr>
        <w:t xml:space="preserve"> Todas las </w:t>
      </w:r>
      <w:r w:rsidR="004A56D9" w:rsidRPr="00E911E0">
        <w:rPr>
          <w:lang w:val="es-ES"/>
        </w:rPr>
        <w:t>escuelas disponen de instalaciones sanitarias, pero algunas se podrían mejorar y adaptar m</w:t>
      </w:r>
      <w:r w:rsidR="00CB7223" w:rsidRPr="00E911E0">
        <w:rPr>
          <w:lang w:val="es-ES"/>
        </w:rPr>
        <w:t>ás</w:t>
      </w:r>
      <w:r w:rsidR="004A56D9" w:rsidRPr="00E911E0">
        <w:rPr>
          <w:lang w:val="es-ES"/>
        </w:rPr>
        <w:t xml:space="preserve"> a las necesidades de los niños y los adolescentes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43.</w:t>
      </w:r>
      <w:r w:rsidRPr="00E911E0">
        <w:rPr>
          <w:lang w:val="es-ES"/>
        </w:rPr>
        <w:tab/>
      </w:r>
      <w:r w:rsidR="00C835AE" w:rsidRPr="00E911E0">
        <w:rPr>
          <w:lang w:val="es-ES"/>
        </w:rPr>
        <w:t>Para luchar contra los estereotipos sexistas en la enseñanza, los encargados de la elaboración</w:t>
      </w:r>
      <w:r w:rsidR="00BC494D" w:rsidRPr="00E911E0">
        <w:rPr>
          <w:lang w:val="es-ES"/>
        </w:rPr>
        <w:t xml:space="preserve"> de </w:t>
      </w:r>
      <w:r w:rsidR="009A14CC" w:rsidRPr="00E911E0">
        <w:rPr>
          <w:lang w:val="es-ES"/>
        </w:rPr>
        <w:t xml:space="preserve">los </w:t>
      </w:r>
      <w:r w:rsidR="00C835AE" w:rsidRPr="00E911E0">
        <w:rPr>
          <w:lang w:val="es-ES"/>
        </w:rPr>
        <w:t>programas, los autores de los manuales escolares y los directores de los centros sigue</w:t>
      </w:r>
      <w:r w:rsidR="00347B63" w:rsidRPr="00E911E0">
        <w:rPr>
          <w:lang w:val="es-ES"/>
        </w:rPr>
        <w:t>n</w:t>
      </w:r>
      <w:r w:rsidR="00C835AE" w:rsidRPr="00E911E0">
        <w:rPr>
          <w:lang w:val="es-ES"/>
        </w:rPr>
        <w:t xml:space="preserve"> regularmente cursos de formación organizados con la ayuda del </w:t>
      </w:r>
      <w:r w:rsidRPr="00E911E0">
        <w:rPr>
          <w:lang w:val="es-ES"/>
        </w:rPr>
        <w:t xml:space="preserve">UNICEF. </w:t>
      </w:r>
      <w:r w:rsidR="00BC494D" w:rsidRPr="00E911E0">
        <w:rPr>
          <w:lang w:val="es-ES"/>
        </w:rPr>
        <w:t>Por otra parte, recientemente se han revisado los programas de la escuela primaria.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44.</w:t>
      </w:r>
      <w:r w:rsidRPr="00E911E0">
        <w:rPr>
          <w:lang w:val="es-ES"/>
        </w:rPr>
        <w:tab/>
      </w:r>
      <w:r w:rsidR="00AF277E" w:rsidRPr="00E911E0">
        <w:rPr>
          <w:lang w:val="es-ES"/>
        </w:rPr>
        <w:t xml:space="preserve">Por último, el Ministerio de Educación, en colaboración con el </w:t>
      </w:r>
      <w:r w:rsidRPr="00E911E0">
        <w:rPr>
          <w:lang w:val="es-ES"/>
        </w:rPr>
        <w:t>UNICEF</w:t>
      </w:r>
      <w:r w:rsidR="00AF277E" w:rsidRPr="00E911E0">
        <w:rPr>
          <w:lang w:val="es-ES"/>
        </w:rPr>
        <w:t xml:space="preserve"> y </w:t>
      </w:r>
      <w:r w:rsidRPr="00E911E0">
        <w:rPr>
          <w:lang w:val="es-ES"/>
        </w:rPr>
        <w:t xml:space="preserve">Cambridge Education, </w:t>
      </w:r>
      <w:r w:rsidR="00AF277E" w:rsidRPr="00E911E0">
        <w:rPr>
          <w:lang w:val="es-ES"/>
        </w:rPr>
        <w:t>está elaborando un programa de instrucción cívica por Internet.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45.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JAMEEL</w:t>
      </w:r>
      <w:r w:rsidR="0092082A" w:rsidRPr="00E911E0">
        <w:rPr>
          <w:lang w:val="es-ES"/>
        </w:rPr>
        <w:t xml:space="preserve"> (Maldiva</w:t>
      </w:r>
      <w:r w:rsidRPr="00E911E0">
        <w:rPr>
          <w:lang w:val="es-ES"/>
        </w:rPr>
        <w:t>s)</w:t>
      </w:r>
      <w:r w:rsidR="008E5B56" w:rsidRPr="00E911E0">
        <w:rPr>
          <w:lang w:val="es-ES"/>
        </w:rPr>
        <w:t xml:space="preserve"> dice que la Autoridad de Protección de la Familia y del Niño</w:t>
      </w:r>
      <w:r w:rsidRPr="00E911E0">
        <w:rPr>
          <w:lang w:val="es-ES"/>
        </w:rPr>
        <w:t>,</w:t>
      </w:r>
      <w:r w:rsidR="008E5B56" w:rsidRPr="00E911E0">
        <w:rPr>
          <w:lang w:val="es-ES"/>
        </w:rPr>
        <w:t xml:space="preserve"> que depende del Ministerio de </w:t>
      </w:r>
      <w:r w:rsidR="00FA4D14" w:rsidRPr="00E911E0">
        <w:rPr>
          <w:lang w:val="es-ES"/>
        </w:rPr>
        <w:t>Asuntos de la Mujer</w:t>
      </w:r>
      <w:r w:rsidR="008E5B56" w:rsidRPr="00E911E0">
        <w:rPr>
          <w:lang w:val="es-ES"/>
        </w:rPr>
        <w:t xml:space="preserve"> y la Familia</w:t>
      </w:r>
      <w:r w:rsidRPr="00E911E0">
        <w:rPr>
          <w:lang w:val="es-ES"/>
        </w:rPr>
        <w:t xml:space="preserve">, </w:t>
      </w:r>
      <w:r w:rsidR="008E5B56" w:rsidRPr="00E911E0">
        <w:rPr>
          <w:lang w:val="es-ES"/>
        </w:rPr>
        <w:t>ha elaborado una política global de lucha contra la explotación sexual con fines comerciales</w:t>
      </w:r>
      <w:r w:rsidR="009A14CC" w:rsidRPr="00E911E0">
        <w:rPr>
          <w:lang w:val="es-ES"/>
        </w:rPr>
        <w:t>,</w:t>
      </w:r>
      <w:r w:rsidR="008E5B56" w:rsidRPr="00E911E0">
        <w:rPr>
          <w:lang w:val="es-ES"/>
        </w:rPr>
        <w:t xml:space="preserve"> que deberá aplicarse, con la asistencia técnica del </w:t>
      </w:r>
      <w:r w:rsidRPr="00E911E0">
        <w:rPr>
          <w:lang w:val="es-ES"/>
        </w:rPr>
        <w:t>UNICEF,</w:t>
      </w:r>
      <w:r w:rsidR="008E5B56" w:rsidRPr="00E911E0">
        <w:rPr>
          <w:lang w:val="es-ES"/>
        </w:rPr>
        <w:t xml:space="preserve"> a partir del mes de septiembre</w:t>
      </w:r>
      <w:r w:rsidRPr="00E911E0">
        <w:rPr>
          <w:lang w:val="es-ES"/>
        </w:rPr>
        <w:t xml:space="preserve">. </w:t>
      </w:r>
      <w:r w:rsidR="008E5B56" w:rsidRPr="00E911E0">
        <w:rPr>
          <w:lang w:val="es-ES"/>
        </w:rPr>
        <w:t xml:space="preserve">La cuestión de la explotación sexual con fines comerciales se debatirá asimismo durante </w:t>
      </w:r>
      <w:r w:rsidR="00347B63" w:rsidRPr="00E911E0">
        <w:rPr>
          <w:lang w:val="es-ES"/>
        </w:rPr>
        <w:t xml:space="preserve">la </w:t>
      </w:r>
      <w:r w:rsidR="000E38A6" w:rsidRPr="00E911E0">
        <w:rPr>
          <w:lang w:val="es-ES"/>
        </w:rPr>
        <w:t xml:space="preserve">Conferencia </w:t>
      </w:r>
      <w:r w:rsidR="009A14CC" w:rsidRPr="00E911E0">
        <w:rPr>
          <w:lang w:val="es-ES"/>
        </w:rPr>
        <w:t xml:space="preserve">Nacional sobre la Protección de la Infancia </w:t>
      </w:r>
      <w:r w:rsidR="000E38A6" w:rsidRPr="00E911E0">
        <w:rPr>
          <w:lang w:val="es-ES"/>
        </w:rPr>
        <w:t>que se celebrará en agosto.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46.</w:t>
      </w:r>
      <w:r w:rsidRPr="00E911E0">
        <w:rPr>
          <w:lang w:val="es-ES"/>
        </w:rPr>
        <w:tab/>
      </w:r>
      <w:r w:rsidR="00B209E2" w:rsidRPr="00E911E0">
        <w:rPr>
          <w:lang w:val="es-ES"/>
        </w:rPr>
        <w:t>Para combatir la violencia contra los niños, el Gobierno ha establecido un servicio de asistencia telefónica</w:t>
      </w:r>
      <w:r w:rsidR="009A14CC" w:rsidRPr="00E911E0">
        <w:rPr>
          <w:lang w:val="es-ES"/>
        </w:rPr>
        <w:t>,</w:t>
      </w:r>
      <w:r w:rsidR="00B209E2" w:rsidRPr="00E911E0">
        <w:rPr>
          <w:lang w:val="es-ES"/>
        </w:rPr>
        <w:t xml:space="preserve"> que se sigue mejorando con la ayuda de </w:t>
      </w:r>
      <w:r w:rsidRPr="00E911E0">
        <w:rPr>
          <w:lang w:val="es-ES"/>
        </w:rPr>
        <w:t xml:space="preserve">Child Helpline International </w:t>
      </w:r>
      <w:r w:rsidR="00B209E2" w:rsidRPr="00E911E0">
        <w:rPr>
          <w:lang w:val="es-ES"/>
        </w:rPr>
        <w:t>y las tres principales ONG encargadas de los derechos del niño en el país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47.</w:t>
      </w:r>
      <w:r w:rsidRPr="00E911E0">
        <w:rPr>
          <w:lang w:val="es-ES"/>
        </w:rPr>
        <w:tab/>
      </w:r>
      <w:r w:rsidR="00BB4A9F" w:rsidRPr="00E911E0">
        <w:rPr>
          <w:lang w:val="es-ES"/>
        </w:rPr>
        <w:t>Maldivas</w:t>
      </w:r>
      <w:r w:rsidRPr="00E911E0">
        <w:rPr>
          <w:lang w:val="es-ES"/>
        </w:rPr>
        <w:t>,</w:t>
      </w:r>
      <w:r w:rsidR="00BB4A9F" w:rsidRPr="00E911E0">
        <w:rPr>
          <w:lang w:val="es-ES"/>
        </w:rPr>
        <w:t xml:space="preserve"> que también forma parte del Foro de Asia </w:t>
      </w:r>
      <w:r w:rsidR="009A14CC" w:rsidRPr="00E911E0">
        <w:rPr>
          <w:lang w:val="es-ES"/>
        </w:rPr>
        <w:t xml:space="preserve">Meridional sobre la Violencia contra los Niños, </w:t>
      </w:r>
      <w:r w:rsidR="00BB4A9F" w:rsidRPr="00E911E0">
        <w:rPr>
          <w:lang w:val="es-ES"/>
        </w:rPr>
        <w:t>ha organizado tres seminarios</w:t>
      </w:r>
      <w:r w:rsidR="009A14CC" w:rsidRPr="00E911E0">
        <w:rPr>
          <w:lang w:val="es-ES"/>
        </w:rPr>
        <w:t xml:space="preserve"> en los que han participado </w:t>
      </w:r>
      <w:r w:rsidR="00BB4A9F" w:rsidRPr="00E911E0">
        <w:rPr>
          <w:lang w:val="es-ES"/>
        </w:rPr>
        <w:t xml:space="preserve">padres, niños y ONG </w:t>
      </w:r>
      <w:r w:rsidR="00347B63" w:rsidRPr="00E911E0">
        <w:rPr>
          <w:lang w:val="es-ES"/>
        </w:rPr>
        <w:t xml:space="preserve">y cuyos temas </w:t>
      </w:r>
      <w:r w:rsidR="00BB4A9F" w:rsidRPr="00E911E0">
        <w:rPr>
          <w:lang w:val="es-ES"/>
        </w:rPr>
        <w:t>respectivos</w:t>
      </w:r>
      <w:r w:rsidR="009A14CC" w:rsidRPr="00E911E0">
        <w:rPr>
          <w:lang w:val="es-ES"/>
        </w:rPr>
        <w:t xml:space="preserve"> fueron </w:t>
      </w:r>
      <w:r w:rsidR="00BB4A9F" w:rsidRPr="00E911E0">
        <w:rPr>
          <w:lang w:val="es-ES"/>
        </w:rPr>
        <w:t xml:space="preserve">la lucha contra los matrimonios precoces y los malos tratos físicos y psicológicos, la lucha contra </w:t>
      </w:r>
      <w:r w:rsidR="00347B63" w:rsidRPr="00E911E0">
        <w:rPr>
          <w:lang w:val="es-ES"/>
        </w:rPr>
        <w:t xml:space="preserve">todas </w:t>
      </w:r>
      <w:r w:rsidR="00BB4A9F" w:rsidRPr="00E911E0">
        <w:rPr>
          <w:lang w:val="es-ES"/>
        </w:rPr>
        <w:t xml:space="preserve">las formas de violencia </w:t>
      </w:r>
      <w:r w:rsidR="008C4984" w:rsidRPr="00E911E0">
        <w:rPr>
          <w:lang w:val="es-ES"/>
        </w:rPr>
        <w:t>hacia</w:t>
      </w:r>
      <w:r w:rsidR="00642D97" w:rsidRPr="00E911E0">
        <w:rPr>
          <w:lang w:val="es-ES"/>
        </w:rPr>
        <w:t xml:space="preserve"> los niños </w:t>
      </w:r>
      <w:r w:rsidR="00BB4A9F" w:rsidRPr="00E911E0">
        <w:rPr>
          <w:lang w:val="es-ES"/>
        </w:rPr>
        <w:t>y de abandono y las necesidades</w:t>
      </w:r>
      <w:r w:rsidR="00756C87" w:rsidRPr="00E911E0">
        <w:rPr>
          <w:lang w:val="es-ES"/>
        </w:rPr>
        <w:t xml:space="preserve"> de </w:t>
      </w:r>
      <w:r w:rsidR="00BB4A9F" w:rsidRPr="00E911E0">
        <w:rPr>
          <w:lang w:val="es-ES"/>
        </w:rPr>
        <w:t>protección</w:t>
      </w:r>
      <w:r w:rsidR="00756C87" w:rsidRPr="00E911E0">
        <w:rPr>
          <w:lang w:val="es-ES"/>
        </w:rPr>
        <w:t xml:space="preserve"> especial </w:t>
      </w:r>
      <w:r w:rsidR="00BB4A9F" w:rsidRPr="00E911E0">
        <w:rPr>
          <w:lang w:val="es-ES"/>
        </w:rPr>
        <w:t>de los niños discapacitados</w:t>
      </w:r>
      <w:r w:rsidRPr="00E911E0">
        <w:rPr>
          <w:lang w:val="es-ES"/>
        </w:rPr>
        <w:t xml:space="preserve">. </w:t>
      </w:r>
      <w:r w:rsidR="00A11AE4" w:rsidRPr="00E911E0">
        <w:rPr>
          <w:lang w:val="es-ES"/>
        </w:rPr>
        <w:t>Estos seminarios han permitido</w:t>
      </w:r>
      <w:r w:rsidR="009A14CC" w:rsidRPr="00E911E0">
        <w:rPr>
          <w:lang w:val="es-ES"/>
        </w:rPr>
        <w:t xml:space="preserve"> elaborar tres </w:t>
      </w:r>
      <w:r w:rsidR="00A11AE4" w:rsidRPr="00E911E0">
        <w:rPr>
          <w:lang w:val="es-ES"/>
        </w:rPr>
        <w:t xml:space="preserve">programas de acción que se aprobarán durante la Conferencia </w:t>
      </w:r>
      <w:r w:rsidR="009A14CC" w:rsidRPr="00E911E0">
        <w:rPr>
          <w:lang w:val="es-ES"/>
        </w:rPr>
        <w:t>Nacional sobre la Protección de la Infancia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48.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DIDI</w:t>
      </w:r>
      <w:r w:rsidR="002B3AA2" w:rsidRPr="00E911E0">
        <w:rPr>
          <w:lang w:val="es-ES"/>
        </w:rPr>
        <w:t xml:space="preserve"> (Maldiva</w:t>
      </w:r>
      <w:r w:rsidRPr="00E911E0">
        <w:rPr>
          <w:lang w:val="es-ES"/>
        </w:rPr>
        <w:t xml:space="preserve">s) </w:t>
      </w:r>
      <w:r w:rsidR="00CB5681" w:rsidRPr="00E911E0">
        <w:rPr>
          <w:lang w:val="es-ES"/>
        </w:rPr>
        <w:t>dice que, cuando los servicios médicos o la policía tienen pruebas suficientes para identificar a una persona</w:t>
      </w:r>
      <w:r w:rsidR="00A51A23" w:rsidRPr="00E911E0">
        <w:rPr>
          <w:lang w:val="es-ES"/>
        </w:rPr>
        <w:t xml:space="preserve"> como autora de </w:t>
      </w:r>
      <w:r w:rsidR="00CB5681" w:rsidRPr="00E911E0">
        <w:rPr>
          <w:lang w:val="es-ES"/>
        </w:rPr>
        <w:t>violencia contra un niño,</w:t>
      </w:r>
      <w:r w:rsidR="00A51A23" w:rsidRPr="00E911E0">
        <w:rPr>
          <w:lang w:val="es-ES"/>
        </w:rPr>
        <w:t xml:space="preserve"> se arresta a dicha persona </w:t>
      </w:r>
      <w:r w:rsidR="00CB5681" w:rsidRPr="00E911E0">
        <w:rPr>
          <w:lang w:val="es-ES"/>
        </w:rPr>
        <w:t>y el niño</w:t>
      </w:r>
      <w:r w:rsidR="000C733D" w:rsidRPr="00E911E0">
        <w:rPr>
          <w:lang w:val="es-ES"/>
        </w:rPr>
        <w:t xml:space="preserve"> recibe </w:t>
      </w:r>
      <w:r w:rsidR="00CB5681" w:rsidRPr="00E911E0">
        <w:rPr>
          <w:lang w:val="es-ES"/>
        </w:rPr>
        <w:t xml:space="preserve">asistencia psicológica y médica que el </w:t>
      </w:r>
      <w:r w:rsidR="00DD7334" w:rsidRPr="00E911E0">
        <w:rPr>
          <w:lang w:val="es-ES"/>
        </w:rPr>
        <w:t xml:space="preserve">Ministerio de </w:t>
      </w:r>
      <w:r w:rsidR="00FA4D14" w:rsidRPr="00E911E0">
        <w:rPr>
          <w:lang w:val="es-ES"/>
        </w:rPr>
        <w:t>Asuntos de la Mujer</w:t>
      </w:r>
      <w:r w:rsidR="00DD7334" w:rsidRPr="00E911E0">
        <w:rPr>
          <w:lang w:val="es-ES"/>
        </w:rPr>
        <w:t xml:space="preserve"> y la Familia pone a su disposición</w:t>
      </w:r>
      <w:r w:rsidRPr="00E911E0">
        <w:rPr>
          <w:lang w:val="es-ES"/>
        </w:rPr>
        <w:t xml:space="preserve">. </w:t>
      </w:r>
      <w:r w:rsidR="007E1C9C" w:rsidRPr="00E911E0">
        <w:rPr>
          <w:lang w:val="es-ES"/>
        </w:rPr>
        <w:t>R</w:t>
      </w:r>
      <w:r w:rsidR="003049CA" w:rsidRPr="00E911E0">
        <w:rPr>
          <w:lang w:val="es-ES"/>
        </w:rPr>
        <w:t>aramente se debe</w:t>
      </w:r>
      <w:r w:rsidR="006F6C9D" w:rsidRPr="00E911E0">
        <w:rPr>
          <w:lang w:val="es-ES"/>
        </w:rPr>
        <w:t xml:space="preserve"> retirar </w:t>
      </w:r>
      <w:r w:rsidR="0054199A" w:rsidRPr="00E911E0">
        <w:rPr>
          <w:lang w:val="es-ES"/>
        </w:rPr>
        <w:t xml:space="preserve">a los niños </w:t>
      </w:r>
      <w:r w:rsidR="006F6C9D" w:rsidRPr="00E911E0">
        <w:rPr>
          <w:lang w:val="es-ES"/>
        </w:rPr>
        <w:t>de sus hogares</w:t>
      </w:r>
      <w:r w:rsidR="009A11FB" w:rsidRPr="00E911E0">
        <w:rPr>
          <w:lang w:val="es-ES"/>
        </w:rPr>
        <w:t>,</w:t>
      </w:r>
      <w:r w:rsidR="006F6C9D" w:rsidRPr="00E911E0">
        <w:rPr>
          <w:lang w:val="es-ES"/>
        </w:rPr>
        <w:t xml:space="preserve"> </w:t>
      </w:r>
      <w:r w:rsidR="007E1C9C" w:rsidRPr="00E911E0">
        <w:rPr>
          <w:lang w:val="es-ES"/>
        </w:rPr>
        <w:t xml:space="preserve">sólo </w:t>
      </w:r>
      <w:r w:rsidR="006F6C9D" w:rsidRPr="00E911E0">
        <w:rPr>
          <w:lang w:val="es-ES"/>
        </w:rPr>
        <w:t>cuando las pruebas son insuficientes o cuando la madre retira su denuncia por miedo a no poder</w:t>
      </w:r>
      <w:r w:rsidR="000C733D" w:rsidRPr="00E911E0">
        <w:rPr>
          <w:lang w:val="es-ES"/>
        </w:rPr>
        <w:t xml:space="preserve"> atender </w:t>
      </w:r>
      <w:r w:rsidR="006F6C9D" w:rsidRPr="00E911E0">
        <w:rPr>
          <w:lang w:val="es-ES"/>
        </w:rPr>
        <w:t>las necesidades de sus numerosos hijos</w:t>
      </w:r>
      <w:r w:rsidRPr="00E911E0">
        <w:rPr>
          <w:lang w:val="es-ES"/>
        </w:rPr>
        <w:t xml:space="preserve">. </w:t>
      </w:r>
      <w:r w:rsidR="006F6C9D" w:rsidRPr="00E911E0">
        <w:rPr>
          <w:lang w:val="es-ES"/>
        </w:rPr>
        <w:t xml:space="preserve">En este caso, dado que el presunto autor de la violencia puede seguir viviendo </w:t>
      </w:r>
      <w:r w:rsidR="000C733D" w:rsidRPr="00E911E0">
        <w:rPr>
          <w:lang w:val="es-ES"/>
        </w:rPr>
        <w:t xml:space="preserve">legalmente </w:t>
      </w:r>
      <w:r w:rsidR="006F6C9D" w:rsidRPr="00E911E0">
        <w:rPr>
          <w:lang w:val="es-ES"/>
        </w:rPr>
        <w:t>en la misma casa que su víctima</w:t>
      </w:r>
      <w:r w:rsidRPr="00E911E0">
        <w:rPr>
          <w:lang w:val="es-ES"/>
        </w:rPr>
        <w:t xml:space="preserve">, </w:t>
      </w:r>
      <w:r w:rsidR="006F6C9D" w:rsidRPr="00E911E0">
        <w:rPr>
          <w:lang w:val="es-ES"/>
        </w:rPr>
        <w:t>los servicios sociales prefieren garantizar la seguridad del niño y lo retiran de su hogar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49.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JAMEEL</w:t>
      </w:r>
      <w:r w:rsidR="00E35F7E" w:rsidRPr="00E911E0">
        <w:rPr>
          <w:lang w:val="es-ES"/>
        </w:rPr>
        <w:t xml:space="preserve"> (Maldiva</w:t>
      </w:r>
      <w:r w:rsidRPr="00E911E0">
        <w:rPr>
          <w:lang w:val="es-ES"/>
        </w:rPr>
        <w:t xml:space="preserve">s) </w:t>
      </w:r>
      <w:r w:rsidR="0054199A" w:rsidRPr="00E911E0">
        <w:rPr>
          <w:lang w:val="es-ES"/>
        </w:rPr>
        <w:t>dice que el Gobierno de Maldivas, con la ayuda de la Universidad</w:t>
      </w:r>
      <w:r w:rsidR="000C733D" w:rsidRPr="00E911E0">
        <w:rPr>
          <w:lang w:val="es-ES"/>
        </w:rPr>
        <w:t xml:space="preserve"> estadounidense </w:t>
      </w:r>
      <w:r w:rsidR="0054199A" w:rsidRPr="00E911E0">
        <w:rPr>
          <w:lang w:val="es-ES"/>
        </w:rPr>
        <w:t xml:space="preserve">de </w:t>
      </w:r>
      <w:r w:rsidRPr="00E911E0">
        <w:rPr>
          <w:lang w:val="es-ES"/>
        </w:rPr>
        <w:t xml:space="preserve">Cornell, </w:t>
      </w:r>
      <w:r w:rsidR="0054199A" w:rsidRPr="00E911E0">
        <w:rPr>
          <w:lang w:val="es-ES"/>
        </w:rPr>
        <w:t>ha formado a 26 personas que trabajan en las dos instituciones de acogida</w:t>
      </w:r>
      <w:r w:rsidR="000C733D" w:rsidRPr="00E911E0">
        <w:rPr>
          <w:lang w:val="es-ES"/>
        </w:rPr>
        <w:t xml:space="preserve"> de </w:t>
      </w:r>
      <w:r w:rsidR="0054199A" w:rsidRPr="00E911E0">
        <w:rPr>
          <w:lang w:val="es-ES"/>
        </w:rPr>
        <w:t>niños</w:t>
      </w:r>
      <w:r w:rsidR="000C733D" w:rsidRPr="00E911E0">
        <w:rPr>
          <w:lang w:val="es-ES"/>
        </w:rPr>
        <w:t xml:space="preserve"> sobre </w:t>
      </w:r>
      <w:r w:rsidR="0054199A" w:rsidRPr="00E911E0">
        <w:rPr>
          <w:lang w:val="es-ES"/>
        </w:rPr>
        <w:t>las disposiciones de la Convención,</w:t>
      </w:r>
      <w:r w:rsidR="000C733D" w:rsidRPr="00E911E0">
        <w:rPr>
          <w:lang w:val="es-ES"/>
        </w:rPr>
        <w:t xml:space="preserve"> las </w:t>
      </w:r>
      <w:r w:rsidR="0054199A" w:rsidRPr="00E911E0">
        <w:rPr>
          <w:lang w:val="es-ES"/>
        </w:rPr>
        <w:t>normas de las Naciones Unidas para la protección de menores privados</w:t>
      </w:r>
      <w:r w:rsidR="00703962" w:rsidRPr="00E911E0">
        <w:rPr>
          <w:lang w:val="es-ES"/>
        </w:rPr>
        <w:t xml:space="preserve"> de libertad</w:t>
      </w:r>
      <w:r w:rsidR="000C733D" w:rsidRPr="00E911E0">
        <w:rPr>
          <w:lang w:val="es-ES"/>
        </w:rPr>
        <w:t xml:space="preserve"> y </w:t>
      </w:r>
      <w:r w:rsidR="0054199A" w:rsidRPr="00E911E0">
        <w:rPr>
          <w:lang w:val="es-ES"/>
        </w:rPr>
        <w:t>diversas mejores prácticas internacionales</w:t>
      </w:r>
      <w:r w:rsidR="00F64A9C" w:rsidRPr="00E911E0">
        <w:rPr>
          <w:lang w:val="es-ES"/>
        </w:rPr>
        <w:t xml:space="preserve"> relativas a los hogares para niños</w:t>
      </w:r>
      <w:r w:rsidRPr="00E911E0">
        <w:rPr>
          <w:lang w:val="es-ES"/>
        </w:rPr>
        <w:t xml:space="preserve">. </w:t>
      </w:r>
      <w:r w:rsidR="00994EE4" w:rsidRPr="00E911E0">
        <w:rPr>
          <w:lang w:val="es-ES"/>
        </w:rPr>
        <w:t>Todos los años h</w:t>
      </w:r>
      <w:r w:rsidR="00F64A9C" w:rsidRPr="00E911E0">
        <w:rPr>
          <w:lang w:val="es-ES"/>
        </w:rPr>
        <w:t xml:space="preserve">ay cursos de reciclaje previstos </w:t>
      </w:r>
      <w:r w:rsidR="00994EE4" w:rsidRPr="00E911E0">
        <w:rPr>
          <w:lang w:val="es-ES"/>
        </w:rPr>
        <w:t xml:space="preserve">igualmente </w:t>
      </w:r>
      <w:r w:rsidR="00F64A9C" w:rsidRPr="00E911E0">
        <w:rPr>
          <w:lang w:val="es-ES"/>
        </w:rPr>
        <w:t>para el personal de estas instituciones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50.</w:t>
      </w:r>
      <w:r w:rsidRPr="00E911E0">
        <w:rPr>
          <w:lang w:val="es-ES"/>
        </w:rPr>
        <w:tab/>
      </w:r>
      <w:r w:rsidR="007D3A8E" w:rsidRPr="00E911E0">
        <w:rPr>
          <w:lang w:val="es-ES"/>
        </w:rPr>
        <w:t xml:space="preserve">Los niños, que generalmente ingresan en una institución por orden del responsable de los </w:t>
      </w:r>
      <w:r w:rsidR="004C3962" w:rsidRPr="00E911E0">
        <w:rPr>
          <w:lang w:val="es-ES"/>
        </w:rPr>
        <w:t>Servicios de Protección del Niño y de la Familia</w:t>
      </w:r>
      <w:r w:rsidRPr="00E911E0">
        <w:rPr>
          <w:lang w:val="es-ES"/>
        </w:rPr>
        <w:t xml:space="preserve">, </w:t>
      </w:r>
      <w:r w:rsidR="004C3962" w:rsidRPr="00E911E0">
        <w:rPr>
          <w:lang w:val="es-ES"/>
        </w:rPr>
        <w:t>en la actualidad se pueden poner bajo la tutela del Estado por decisión judicial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51.</w:t>
      </w:r>
      <w:r w:rsidRPr="00E911E0">
        <w:rPr>
          <w:lang w:val="es-ES"/>
        </w:rPr>
        <w:tab/>
      </w:r>
      <w:r w:rsidR="005D5648" w:rsidRPr="00E911E0">
        <w:rPr>
          <w:lang w:val="es-ES"/>
        </w:rPr>
        <w:t xml:space="preserve">La inspección de los hogares está </w:t>
      </w:r>
      <w:r w:rsidR="00987466" w:rsidRPr="00E911E0">
        <w:rPr>
          <w:lang w:val="es-ES"/>
        </w:rPr>
        <w:t xml:space="preserve">ahora </w:t>
      </w:r>
      <w:r w:rsidR="00DD6C27" w:rsidRPr="00E911E0">
        <w:rPr>
          <w:lang w:val="es-ES"/>
        </w:rPr>
        <w:t xml:space="preserve">a </w:t>
      </w:r>
      <w:r w:rsidR="005D5648" w:rsidRPr="00E911E0">
        <w:rPr>
          <w:lang w:val="es-ES"/>
        </w:rPr>
        <w:t>cargo de la Autoridad de Protección de la Familia y del Niño</w:t>
      </w:r>
      <w:r w:rsidRPr="00E911E0">
        <w:rPr>
          <w:lang w:val="es-ES"/>
        </w:rPr>
        <w:t xml:space="preserve">, </w:t>
      </w:r>
      <w:r w:rsidR="005D5648" w:rsidRPr="00E911E0">
        <w:rPr>
          <w:lang w:val="es-ES"/>
        </w:rPr>
        <w:t>pero el Gobierno alienta a la Comisión de Derechos Humanos a realizar también sus propias inspecciones</w:t>
      </w:r>
      <w:r w:rsidRPr="00E911E0">
        <w:rPr>
          <w:lang w:val="es-ES"/>
        </w:rPr>
        <w:t xml:space="preserve">. </w:t>
      </w:r>
      <w:r w:rsidR="005D5648" w:rsidRPr="00E911E0">
        <w:rPr>
          <w:lang w:val="es-ES"/>
        </w:rPr>
        <w:t>Los niños pueden</w:t>
      </w:r>
      <w:r w:rsidR="00E81168" w:rsidRPr="00E911E0">
        <w:rPr>
          <w:lang w:val="es-ES"/>
        </w:rPr>
        <w:t xml:space="preserve"> presentar </w:t>
      </w:r>
      <w:r w:rsidR="005D5648" w:rsidRPr="00E911E0">
        <w:rPr>
          <w:lang w:val="es-ES"/>
        </w:rPr>
        <w:t xml:space="preserve">una denuncia ante la Autoridad de Protección de la Familia y del Niño y los </w:t>
      </w:r>
      <w:r w:rsidR="004C3962" w:rsidRPr="00E911E0">
        <w:rPr>
          <w:lang w:val="es-ES"/>
        </w:rPr>
        <w:t>Servicios de Protección del Niño y de la Familia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52.</w:t>
      </w:r>
      <w:r w:rsidRPr="00E911E0">
        <w:rPr>
          <w:lang w:val="es-ES"/>
        </w:rPr>
        <w:tab/>
      </w:r>
      <w:r w:rsidR="00E81168" w:rsidRPr="00E911E0">
        <w:rPr>
          <w:lang w:val="es-ES"/>
        </w:rPr>
        <w:t>Los niños que viven en estas instituciones se mantienen en contacto con sus padres. Los niños cuyos padres están en prisión tiene</w:t>
      </w:r>
      <w:r w:rsidR="001E250C" w:rsidRPr="00E911E0">
        <w:rPr>
          <w:lang w:val="es-ES"/>
        </w:rPr>
        <w:t>n</w:t>
      </w:r>
      <w:r w:rsidR="00E81168" w:rsidRPr="00E911E0">
        <w:rPr>
          <w:lang w:val="es-ES"/>
        </w:rPr>
        <w:t xml:space="preserve"> derecho</w:t>
      </w:r>
      <w:r w:rsidR="00F73A2E" w:rsidRPr="00E911E0">
        <w:rPr>
          <w:lang w:val="es-ES"/>
        </w:rPr>
        <w:t xml:space="preserve"> a llamarl</w:t>
      </w:r>
      <w:r w:rsidR="00E81168" w:rsidRPr="00E911E0">
        <w:rPr>
          <w:lang w:val="es-ES"/>
        </w:rPr>
        <w:t>os por teléfono y visitarlos el día de su cumpleaños,</w:t>
      </w:r>
      <w:r w:rsidR="000159CF" w:rsidRPr="00E911E0">
        <w:rPr>
          <w:lang w:val="es-ES"/>
        </w:rPr>
        <w:t xml:space="preserve"> </w:t>
      </w:r>
      <w:r w:rsidR="00AB54EA" w:rsidRPr="00E911E0">
        <w:rPr>
          <w:lang w:val="es-ES"/>
        </w:rPr>
        <w:t>bajo</w:t>
      </w:r>
      <w:r w:rsidR="000159CF" w:rsidRPr="00E911E0">
        <w:rPr>
          <w:lang w:val="es-ES"/>
        </w:rPr>
        <w:t xml:space="preserve"> </w:t>
      </w:r>
      <w:r w:rsidR="00F73A2E" w:rsidRPr="00E911E0">
        <w:rPr>
          <w:lang w:val="es-ES"/>
        </w:rPr>
        <w:t>el control de un miembro del personal de la institución cuando los padres han cometido actos de violencia contra sus hijos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53.</w:t>
      </w:r>
      <w:r w:rsidRPr="00E911E0">
        <w:rPr>
          <w:lang w:val="es-ES"/>
        </w:rPr>
        <w:tab/>
      </w:r>
      <w:r w:rsidR="001E250C" w:rsidRPr="00E911E0">
        <w:rPr>
          <w:lang w:val="es-ES"/>
        </w:rPr>
        <w:t xml:space="preserve">Se han tomado medidas en favor de los adolescentes en </w:t>
      </w:r>
      <w:r w:rsidR="009A7062" w:rsidRPr="00E911E0">
        <w:rPr>
          <w:lang w:val="es-ES"/>
        </w:rPr>
        <w:t xml:space="preserve">el marco de un plan de descentralización de los servicios del </w:t>
      </w:r>
      <w:r w:rsidR="001E250C" w:rsidRPr="00E911E0">
        <w:rPr>
          <w:lang w:val="es-ES"/>
        </w:rPr>
        <w:t xml:space="preserve">Ministerio de </w:t>
      </w:r>
      <w:r w:rsidR="00FA4D14" w:rsidRPr="00E911E0">
        <w:rPr>
          <w:lang w:val="es-ES"/>
        </w:rPr>
        <w:t>Asuntos de la Mujer</w:t>
      </w:r>
      <w:r w:rsidR="001E250C" w:rsidRPr="00E911E0">
        <w:rPr>
          <w:lang w:val="es-ES"/>
        </w:rPr>
        <w:t xml:space="preserve"> y la Familia puesto en marcha en 2005, pero no son suficientes para combatir con eficacia los problemas de toxicomanía que se da</w:t>
      </w:r>
      <w:r w:rsidR="002B6171" w:rsidRPr="00E911E0">
        <w:rPr>
          <w:lang w:val="es-ES"/>
        </w:rPr>
        <w:t>n</w:t>
      </w:r>
      <w:r w:rsidR="001E250C" w:rsidRPr="00E911E0">
        <w:rPr>
          <w:lang w:val="es-ES"/>
        </w:rPr>
        <w:t xml:space="preserve"> entre los jóvenes. Maldivas carece de experiencia y recursos en este sector y solicitará asistencia a este respecto durante la Conferencia </w:t>
      </w:r>
      <w:r w:rsidR="000159CF" w:rsidRPr="00E911E0">
        <w:rPr>
          <w:lang w:val="es-ES"/>
        </w:rPr>
        <w:t>Nacional sobre la Protección de la Infancia</w:t>
      </w:r>
      <w:r w:rsidR="001E250C"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54.</w:t>
      </w:r>
      <w:r w:rsidRPr="00E911E0">
        <w:rPr>
          <w:lang w:val="es-ES"/>
        </w:rPr>
        <w:tab/>
      </w:r>
      <w:r w:rsidR="003154E8" w:rsidRPr="00E911E0">
        <w:rPr>
          <w:lang w:val="es-ES"/>
        </w:rPr>
        <w:t>La Autoridad de Protección de la Familia y del Niño</w:t>
      </w:r>
      <w:r w:rsidR="00E65237" w:rsidRPr="00E911E0">
        <w:rPr>
          <w:lang w:val="es-ES"/>
        </w:rPr>
        <w:t xml:space="preserve"> se encarga </w:t>
      </w:r>
      <w:r w:rsidR="003154E8" w:rsidRPr="00E911E0">
        <w:rPr>
          <w:lang w:val="es-ES"/>
        </w:rPr>
        <w:t>de coordinar la</w:t>
      </w:r>
      <w:r w:rsidR="000159CF" w:rsidRPr="00E911E0">
        <w:rPr>
          <w:lang w:val="es-ES"/>
        </w:rPr>
        <w:t xml:space="preserve"> implantación </w:t>
      </w:r>
      <w:r w:rsidR="003154E8" w:rsidRPr="00E911E0">
        <w:rPr>
          <w:lang w:val="es-ES"/>
        </w:rPr>
        <w:t xml:space="preserve">y </w:t>
      </w:r>
      <w:r w:rsidR="008B4641" w:rsidRPr="00E911E0">
        <w:rPr>
          <w:lang w:val="es-ES"/>
        </w:rPr>
        <w:t xml:space="preserve">el </w:t>
      </w:r>
      <w:r w:rsidR="003154E8" w:rsidRPr="00E911E0">
        <w:rPr>
          <w:lang w:val="es-ES"/>
        </w:rPr>
        <w:t>seguimiento de las políticas</w:t>
      </w:r>
      <w:r w:rsidR="008B4641" w:rsidRPr="00E911E0">
        <w:rPr>
          <w:lang w:val="es-ES"/>
        </w:rPr>
        <w:t xml:space="preserve"> de </w:t>
      </w:r>
      <w:r w:rsidR="003154E8" w:rsidRPr="00E911E0">
        <w:rPr>
          <w:lang w:val="es-ES"/>
        </w:rPr>
        <w:t xml:space="preserve">protección de la infancia. </w:t>
      </w:r>
      <w:r w:rsidR="008B4641" w:rsidRPr="00E911E0">
        <w:rPr>
          <w:lang w:val="es-ES"/>
        </w:rPr>
        <w:t>Ha</w:t>
      </w:r>
      <w:r w:rsidR="00E65237" w:rsidRPr="00E911E0">
        <w:rPr>
          <w:lang w:val="es-ES"/>
        </w:rPr>
        <w:t xml:space="preserve"> iniciado </w:t>
      </w:r>
      <w:r w:rsidR="008B4641" w:rsidRPr="00E911E0">
        <w:rPr>
          <w:lang w:val="es-ES"/>
        </w:rPr>
        <w:t>una evaluación de</w:t>
      </w:r>
      <w:r w:rsidR="00E65237" w:rsidRPr="00E911E0">
        <w:rPr>
          <w:lang w:val="es-ES"/>
        </w:rPr>
        <w:t xml:space="preserve"> dichas </w:t>
      </w:r>
      <w:r w:rsidR="008B4641" w:rsidRPr="00E911E0">
        <w:rPr>
          <w:lang w:val="es-ES"/>
        </w:rPr>
        <w:t>políticas</w:t>
      </w:r>
      <w:r w:rsidR="00E65237" w:rsidRPr="00E911E0">
        <w:rPr>
          <w:lang w:val="es-ES"/>
        </w:rPr>
        <w:t xml:space="preserve"> para </w:t>
      </w:r>
      <w:r w:rsidR="008B4641" w:rsidRPr="00E911E0">
        <w:rPr>
          <w:lang w:val="es-ES"/>
        </w:rPr>
        <w:t>mejorar su complementariedad</w:t>
      </w:r>
      <w:r w:rsidR="008D3215" w:rsidRPr="00E911E0">
        <w:rPr>
          <w:lang w:val="es-ES"/>
        </w:rPr>
        <w:t xml:space="preserve"> y armonizar</w:t>
      </w:r>
      <w:r w:rsidR="008B4641" w:rsidRPr="00E911E0">
        <w:rPr>
          <w:lang w:val="es-ES"/>
        </w:rPr>
        <w:t>las con los distintos instrumentos internacionales en</w:t>
      </w:r>
      <w:r w:rsidR="000159CF" w:rsidRPr="00E911E0">
        <w:rPr>
          <w:lang w:val="es-ES"/>
        </w:rPr>
        <w:t xml:space="preserve"> esta esfera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55.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DIDI</w:t>
      </w:r>
      <w:r w:rsidRPr="00E911E0">
        <w:rPr>
          <w:lang w:val="es-ES"/>
        </w:rPr>
        <w:t xml:space="preserve"> (</w:t>
      </w:r>
      <w:r w:rsidR="008D3215" w:rsidRPr="00E911E0">
        <w:rPr>
          <w:lang w:val="es-ES"/>
        </w:rPr>
        <w:t>Maldivas</w:t>
      </w:r>
      <w:r w:rsidRPr="00E911E0">
        <w:rPr>
          <w:lang w:val="es-ES"/>
        </w:rPr>
        <w:t xml:space="preserve">) </w:t>
      </w:r>
      <w:r w:rsidR="008D3215" w:rsidRPr="00E911E0">
        <w:rPr>
          <w:lang w:val="es-ES"/>
        </w:rPr>
        <w:t>estima que si el número de casos de violencia contra niños ha aumentado desde 2003 no</w:t>
      </w:r>
      <w:r w:rsidR="0036510D" w:rsidRPr="00E911E0">
        <w:rPr>
          <w:lang w:val="es-ES"/>
        </w:rPr>
        <w:t xml:space="preserve"> es </w:t>
      </w:r>
      <w:r w:rsidR="008D3215" w:rsidRPr="00E911E0">
        <w:rPr>
          <w:lang w:val="es-ES"/>
        </w:rPr>
        <w:t xml:space="preserve">porque se hayan producido más, sino porque la población es más consciente de sus derechos y obligaciones y son más </w:t>
      </w:r>
      <w:r w:rsidR="009A11FB" w:rsidRPr="00E911E0">
        <w:rPr>
          <w:lang w:val="es-ES"/>
        </w:rPr>
        <w:t>numerosas</w:t>
      </w:r>
      <w:r w:rsidR="008D3215" w:rsidRPr="00E911E0">
        <w:rPr>
          <w:lang w:val="es-ES"/>
        </w:rPr>
        <w:t xml:space="preserve"> </w:t>
      </w:r>
      <w:r w:rsidR="009A11FB" w:rsidRPr="00E911E0">
        <w:rPr>
          <w:lang w:val="es-ES"/>
        </w:rPr>
        <w:t xml:space="preserve">las </w:t>
      </w:r>
      <w:r w:rsidR="008D3215" w:rsidRPr="00E911E0">
        <w:rPr>
          <w:lang w:val="es-ES"/>
        </w:rPr>
        <w:t>denuncia</w:t>
      </w:r>
      <w:r w:rsidR="009A11FB" w:rsidRPr="00E911E0">
        <w:rPr>
          <w:lang w:val="es-ES"/>
        </w:rPr>
        <w:t>s</w:t>
      </w:r>
      <w:r w:rsidR="008D3215"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56.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MUHAMMAD</w:t>
      </w:r>
      <w:r w:rsidRPr="00E911E0">
        <w:rPr>
          <w:lang w:val="es-ES"/>
        </w:rPr>
        <w:t xml:space="preserve"> (</w:t>
      </w:r>
      <w:r w:rsidR="008D3215" w:rsidRPr="00E911E0">
        <w:rPr>
          <w:lang w:val="es-ES"/>
        </w:rPr>
        <w:t>Maldivas</w:t>
      </w:r>
      <w:r w:rsidRPr="00E911E0">
        <w:rPr>
          <w:lang w:val="es-ES"/>
        </w:rPr>
        <w:t xml:space="preserve">) </w:t>
      </w:r>
      <w:r w:rsidR="005A5D52" w:rsidRPr="00E911E0">
        <w:rPr>
          <w:lang w:val="es-ES"/>
        </w:rPr>
        <w:t>expone</w:t>
      </w:r>
      <w:r w:rsidR="00D45D8B" w:rsidRPr="00E911E0">
        <w:rPr>
          <w:lang w:val="es-ES"/>
        </w:rPr>
        <w:t xml:space="preserve"> los mecanismos de aplicación de </w:t>
      </w:r>
      <w:r w:rsidRPr="00E911E0">
        <w:rPr>
          <w:lang w:val="es-ES"/>
        </w:rPr>
        <w:t xml:space="preserve">la </w:t>
      </w:r>
      <w:r w:rsidR="00D45D8B" w:rsidRPr="00E911E0">
        <w:rPr>
          <w:lang w:val="es-ES"/>
        </w:rPr>
        <w:t>Ley de la familia</w:t>
      </w:r>
      <w:r w:rsidRPr="00E911E0">
        <w:rPr>
          <w:lang w:val="es-ES"/>
        </w:rPr>
        <w:t>.</w:t>
      </w:r>
      <w:r w:rsidR="000D1D17" w:rsidRPr="00E911E0">
        <w:rPr>
          <w:lang w:val="es-ES"/>
        </w:rPr>
        <w:t xml:space="preserve"> Cuando se elaboró</w:t>
      </w:r>
      <w:r w:rsidR="0036510D" w:rsidRPr="00E911E0">
        <w:rPr>
          <w:lang w:val="es-ES"/>
        </w:rPr>
        <w:t xml:space="preserve"> dicha ley</w:t>
      </w:r>
      <w:r w:rsidR="000D1D17" w:rsidRPr="00E911E0">
        <w:rPr>
          <w:lang w:val="es-ES"/>
        </w:rPr>
        <w:t xml:space="preserve">, el </w:t>
      </w:r>
      <w:r w:rsidR="00D45D8B" w:rsidRPr="00E911E0">
        <w:rPr>
          <w:lang w:val="es-ES"/>
        </w:rPr>
        <w:t xml:space="preserve">proceso establecido para luchar contra los divorcios se consideraba como disuasorio, pero con el desarrollo económico del país ya no </w:t>
      </w:r>
      <w:r w:rsidR="00F90AFC" w:rsidRPr="00E911E0">
        <w:rPr>
          <w:lang w:val="es-ES"/>
        </w:rPr>
        <w:t xml:space="preserve">lo </w:t>
      </w:r>
      <w:r w:rsidR="00D45D8B" w:rsidRPr="00E911E0">
        <w:rPr>
          <w:lang w:val="es-ES"/>
        </w:rPr>
        <w:t xml:space="preserve">es, lo que explica </w:t>
      </w:r>
      <w:r w:rsidR="00E40686" w:rsidRPr="00E911E0">
        <w:rPr>
          <w:lang w:val="es-ES"/>
        </w:rPr>
        <w:t>su</w:t>
      </w:r>
      <w:r w:rsidR="00D45D8B" w:rsidRPr="00E911E0">
        <w:rPr>
          <w:lang w:val="es-ES"/>
        </w:rPr>
        <w:t xml:space="preserve"> aumento. En la actualidad, la cuantía de la sanción que</w:t>
      </w:r>
      <w:r w:rsidR="000D1D17" w:rsidRPr="00E911E0">
        <w:rPr>
          <w:lang w:val="es-ES"/>
        </w:rPr>
        <w:t xml:space="preserve"> se </w:t>
      </w:r>
      <w:r w:rsidR="00D45D8B" w:rsidRPr="00E911E0">
        <w:rPr>
          <w:lang w:val="es-ES"/>
        </w:rPr>
        <w:t>ha de pagar en caso de divorcio es de 5.</w:t>
      </w:r>
      <w:r w:rsidRPr="00E911E0">
        <w:rPr>
          <w:lang w:val="es-ES"/>
        </w:rPr>
        <w:t>000 rufiyaa.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57.</w:t>
      </w:r>
      <w:r w:rsidRPr="00E911E0">
        <w:rPr>
          <w:lang w:val="es-ES"/>
        </w:rPr>
        <w:tab/>
      </w:r>
      <w:r w:rsidR="00BD1566" w:rsidRPr="00E911E0">
        <w:rPr>
          <w:lang w:val="es-ES"/>
        </w:rPr>
        <w:t>Los pa</w:t>
      </w:r>
      <w:r w:rsidR="005A3CBF" w:rsidRPr="00E911E0">
        <w:rPr>
          <w:lang w:val="es-ES"/>
        </w:rPr>
        <w:t>dr</w:t>
      </w:r>
      <w:r w:rsidR="00903D9D" w:rsidRPr="00E911E0">
        <w:rPr>
          <w:lang w:val="es-ES"/>
        </w:rPr>
        <w:t>es tiene</w:t>
      </w:r>
      <w:r w:rsidR="0036510D" w:rsidRPr="00E911E0">
        <w:rPr>
          <w:lang w:val="es-ES"/>
        </w:rPr>
        <w:t>n</w:t>
      </w:r>
      <w:r w:rsidR="00903D9D" w:rsidRPr="00E911E0">
        <w:rPr>
          <w:lang w:val="es-ES"/>
        </w:rPr>
        <w:t xml:space="preserve"> una responsabilidad conjunta hacia sus hijos. En 2006 se introdujeron medidas para que los padres que abandonan el hogar no puedan volver a casarse si no pagan la pensión alimenticia </w:t>
      </w:r>
      <w:r w:rsidR="00F90AFC" w:rsidRPr="00E911E0">
        <w:rPr>
          <w:lang w:val="es-ES"/>
        </w:rPr>
        <w:t>de</w:t>
      </w:r>
      <w:r w:rsidR="00903D9D" w:rsidRPr="00E911E0">
        <w:rPr>
          <w:lang w:val="es-ES"/>
        </w:rPr>
        <w:t xml:space="preserve"> sus hijos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58.</w:t>
      </w:r>
      <w:r w:rsidRPr="00E911E0">
        <w:rPr>
          <w:lang w:val="es-ES"/>
        </w:rPr>
        <w:tab/>
      </w:r>
      <w:r w:rsidR="001762E4" w:rsidRPr="00E911E0">
        <w:rPr>
          <w:lang w:val="es-ES"/>
        </w:rPr>
        <w:t>En lo que</w:t>
      </w:r>
      <w:r w:rsidR="0036510D" w:rsidRPr="00E911E0">
        <w:rPr>
          <w:lang w:val="es-ES"/>
        </w:rPr>
        <w:t xml:space="preserve"> respecta </w:t>
      </w:r>
      <w:r w:rsidR="001762E4" w:rsidRPr="00E911E0">
        <w:rPr>
          <w:lang w:val="es-ES"/>
        </w:rPr>
        <w:t>a la justicia de menores,</w:t>
      </w:r>
      <w:r w:rsidR="00C4516E" w:rsidRPr="00E911E0">
        <w:rPr>
          <w:lang w:val="es-ES"/>
        </w:rPr>
        <w:t xml:space="preserve"> en</w:t>
      </w:r>
      <w:r w:rsidR="001762E4" w:rsidRPr="00E911E0">
        <w:rPr>
          <w:lang w:val="es-ES"/>
        </w:rPr>
        <w:t xml:space="preserve"> </w:t>
      </w:r>
      <w:r w:rsidR="00C4516E" w:rsidRPr="00E911E0">
        <w:rPr>
          <w:lang w:val="es-ES"/>
        </w:rPr>
        <w:t xml:space="preserve">2005 </w:t>
      </w:r>
      <w:r w:rsidR="001762E4" w:rsidRPr="00E911E0">
        <w:rPr>
          <w:lang w:val="es-ES"/>
        </w:rPr>
        <w:t>se</w:t>
      </w:r>
      <w:r w:rsidR="0036510D" w:rsidRPr="00E911E0">
        <w:rPr>
          <w:lang w:val="es-ES"/>
        </w:rPr>
        <w:t xml:space="preserve"> colmaron </w:t>
      </w:r>
      <w:r w:rsidR="001762E4" w:rsidRPr="00E911E0">
        <w:rPr>
          <w:lang w:val="es-ES"/>
        </w:rPr>
        <w:t>un gran número de lagunas</w:t>
      </w:r>
      <w:r w:rsidRPr="00E911E0">
        <w:rPr>
          <w:lang w:val="es-ES"/>
        </w:rPr>
        <w:t xml:space="preserve">, </w:t>
      </w:r>
      <w:r w:rsidR="001762E4" w:rsidRPr="00E911E0">
        <w:rPr>
          <w:lang w:val="es-ES"/>
        </w:rPr>
        <w:t>y</w:t>
      </w:r>
      <w:r w:rsidR="0036510D" w:rsidRPr="00E911E0">
        <w:rPr>
          <w:lang w:val="es-ES"/>
        </w:rPr>
        <w:t xml:space="preserve"> la </w:t>
      </w:r>
      <w:r w:rsidR="001762E4" w:rsidRPr="00E911E0">
        <w:rPr>
          <w:lang w:val="es-ES"/>
        </w:rPr>
        <w:t xml:space="preserve">edad de responsabilidad </w:t>
      </w:r>
      <w:r w:rsidR="0036510D" w:rsidRPr="00E911E0">
        <w:rPr>
          <w:lang w:val="es-ES"/>
        </w:rPr>
        <w:t xml:space="preserve">penal se fijó en los </w:t>
      </w:r>
      <w:r w:rsidR="001762E4" w:rsidRPr="00E911E0">
        <w:rPr>
          <w:lang w:val="es-ES"/>
        </w:rPr>
        <w:t xml:space="preserve">10 años. </w:t>
      </w:r>
      <w:r w:rsidR="00BD1566" w:rsidRPr="00E911E0">
        <w:rPr>
          <w:lang w:val="es-ES"/>
        </w:rPr>
        <w:t>Sin embargo</w:t>
      </w:r>
      <w:r w:rsidRPr="00E911E0">
        <w:rPr>
          <w:lang w:val="es-ES"/>
        </w:rPr>
        <w:t xml:space="preserve">, </w:t>
      </w:r>
      <w:r w:rsidR="00BD1566" w:rsidRPr="00E911E0">
        <w:rPr>
          <w:lang w:val="es-ES"/>
        </w:rPr>
        <w:t xml:space="preserve">no se ha condenado a ningún niño </w:t>
      </w:r>
      <w:r w:rsidR="00C4516E" w:rsidRPr="00E911E0">
        <w:rPr>
          <w:lang w:val="es-ES"/>
        </w:rPr>
        <w:t>menor de 12 años. El proyecto de código penal que actualmente se</w:t>
      </w:r>
      <w:r w:rsidR="0036510D" w:rsidRPr="00E911E0">
        <w:rPr>
          <w:lang w:val="es-ES"/>
        </w:rPr>
        <w:t xml:space="preserve"> está debatiendo </w:t>
      </w:r>
      <w:r w:rsidR="00C4516E" w:rsidRPr="00E911E0">
        <w:rPr>
          <w:lang w:val="es-ES"/>
        </w:rPr>
        <w:t>en el Parlamento propone elevar la edad de responsabilidad penal a 14 años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59.</w:t>
      </w:r>
      <w:r w:rsidRPr="00E911E0">
        <w:rPr>
          <w:lang w:val="es-ES"/>
        </w:rPr>
        <w:tab/>
      </w:r>
      <w:r w:rsidR="000F5A47" w:rsidRPr="00E911E0">
        <w:rPr>
          <w:lang w:val="es-ES"/>
        </w:rPr>
        <w:t xml:space="preserve">Hay un tribunal de menores en </w:t>
      </w:r>
      <w:r w:rsidRPr="00E911E0">
        <w:rPr>
          <w:lang w:val="es-ES"/>
        </w:rPr>
        <w:t xml:space="preserve">Malé </w:t>
      </w:r>
      <w:r w:rsidR="000F5A47" w:rsidRPr="00E911E0">
        <w:rPr>
          <w:lang w:val="es-ES"/>
        </w:rPr>
        <w:t>y</w:t>
      </w:r>
      <w:r w:rsidRPr="00E911E0">
        <w:rPr>
          <w:lang w:val="es-ES"/>
        </w:rPr>
        <w:t xml:space="preserve"> 200 </w:t>
      </w:r>
      <w:r w:rsidR="000F5A47" w:rsidRPr="00E911E0">
        <w:rPr>
          <w:lang w:val="es-ES"/>
        </w:rPr>
        <w:t>repartidos</w:t>
      </w:r>
      <w:r w:rsidR="00EC490E" w:rsidRPr="00E911E0">
        <w:rPr>
          <w:lang w:val="es-ES"/>
        </w:rPr>
        <w:t xml:space="preserve"> por </w:t>
      </w:r>
      <w:r w:rsidR="000F5A47" w:rsidRPr="00E911E0">
        <w:rPr>
          <w:lang w:val="es-ES"/>
        </w:rPr>
        <w:t>todo el país, es decir</w:t>
      </w:r>
      <w:r w:rsidR="0036510D" w:rsidRPr="00E911E0">
        <w:rPr>
          <w:lang w:val="es-ES"/>
        </w:rPr>
        <w:t>,</w:t>
      </w:r>
      <w:r w:rsidR="000F5A47" w:rsidRPr="00E911E0">
        <w:rPr>
          <w:lang w:val="es-ES"/>
        </w:rPr>
        <w:t xml:space="preserve"> al menos</w:t>
      </w:r>
      <w:r w:rsidR="0036510D" w:rsidRPr="00E911E0">
        <w:rPr>
          <w:lang w:val="es-ES"/>
        </w:rPr>
        <w:t xml:space="preserve"> uno </w:t>
      </w:r>
      <w:r w:rsidR="000F5A47" w:rsidRPr="00E911E0">
        <w:rPr>
          <w:lang w:val="es-ES"/>
        </w:rPr>
        <w:t>en cada isla</w:t>
      </w:r>
      <w:r w:rsidRPr="00E911E0">
        <w:rPr>
          <w:lang w:val="es-ES"/>
        </w:rPr>
        <w:t>.</w:t>
      </w:r>
      <w:r w:rsidR="0036510D" w:rsidRPr="00E911E0">
        <w:rPr>
          <w:lang w:val="es-ES"/>
        </w:rPr>
        <w:t xml:space="preserve"> Algunas </w:t>
      </w:r>
      <w:r w:rsidR="000F5A47" w:rsidRPr="00E911E0">
        <w:rPr>
          <w:lang w:val="es-ES"/>
        </w:rPr>
        <w:t>islas cuentan con dos</w:t>
      </w:r>
      <w:r w:rsidR="0036510D" w:rsidRPr="00E911E0">
        <w:rPr>
          <w:lang w:val="es-ES"/>
        </w:rPr>
        <w:t>,</w:t>
      </w:r>
      <w:r w:rsidR="000F5A47" w:rsidRPr="00E911E0">
        <w:rPr>
          <w:lang w:val="es-ES"/>
        </w:rPr>
        <w:t xml:space="preserve"> y todos los tribunales tienen competencia para juzgar asuntos relativos a menores</w:t>
      </w:r>
      <w:r w:rsidRPr="00E911E0">
        <w:rPr>
          <w:lang w:val="es-ES"/>
        </w:rPr>
        <w:t xml:space="preserve">. </w:t>
      </w:r>
      <w:r w:rsidR="00541CB8" w:rsidRPr="00E911E0">
        <w:rPr>
          <w:lang w:val="es-ES"/>
        </w:rPr>
        <w:t>S</w:t>
      </w:r>
      <w:r w:rsidR="000F5A47" w:rsidRPr="00E911E0">
        <w:rPr>
          <w:lang w:val="es-ES"/>
        </w:rPr>
        <w:t>u competencia es limitada</w:t>
      </w:r>
      <w:r w:rsidR="00541CB8" w:rsidRPr="00E911E0">
        <w:rPr>
          <w:lang w:val="es-ES"/>
        </w:rPr>
        <w:t xml:space="preserve"> para algunos tipos de delitos</w:t>
      </w:r>
      <w:r w:rsidR="00220A28" w:rsidRPr="00E911E0">
        <w:rPr>
          <w:lang w:val="es-ES"/>
        </w:rPr>
        <w:t>,</w:t>
      </w:r>
      <w:r w:rsidR="00541CB8" w:rsidRPr="00E911E0">
        <w:rPr>
          <w:lang w:val="es-ES"/>
        </w:rPr>
        <w:t xml:space="preserve"> </w:t>
      </w:r>
      <w:r w:rsidR="00220A28" w:rsidRPr="00E911E0">
        <w:rPr>
          <w:lang w:val="es-ES"/>
        </w:rPr>
        <w:t>que</w:t>
      </w:r>
      <w:r w:rsidR="000F5A47" w:rsidRPr="00E911E0">
        <w:rPr>
          <w:lang w:val="es-ES"/>
        </w:rPr>
        <w:t xml:space="preserve"> </w:t>
      </w:r>
      <w:r w:rsidR="0036510D" w:rsidRPr="00E911E0">
        <w:rPr>
          <w:lang w:val="es-ES"/>
        </w:rPr>
        <w:t xml:space="preserve">se deben remitir al </w:t>
      </w:r>
      <w:r w:rsidR="000F5A47" w:rsidRPr="00E911E0">
        <w:rPr>
          <w:lang w:val="es-ES"/>
        </w:rPr>
        <w:t xml:space="preserve">tribunal de </w:t>
      </w:r>
      <w:r w:rsidRPr="00E911E0">
        <w:rPr>
          <w:lang w:val="es-ES"/>
        </w:rPr>
        <w:t xml:space="preserve">Malé.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60.</w:t>
      </w:r>
      <w:r w:rsidRPr="00E911E0">
        <w:rPr>
          <w:lang w:val="es-ES"/>
        </w:rPr>
        <w:tab/>
      </w:r>
      <w:r w:rsidR="00EC490E" w:rsidRPr="00E911E0">
        <w:rPr>
          <w:lang w:val="es-ES"/>
        </w:rPr>
        <w:t xml:space="preserve">El programa sobre justicia de menores, puesto en marcha con la ayuda del </w:t>
      </w:r>
      <w:r w:rsidRPr="00E911E0">
        <w:rPr>
          <w:lang w:val="es-ES"/>
        </w:rPr>
        <w:t>UNICEF</w:t>
      </w:r>
      <w:r w:rsidR="00EC490E" w:rsidRPr="00E911E0">
        <w:rPr>
          <w:lang w:val="es-ES"/>
        </w:rPr>
        <w:t xml:space="preserve">, </w:t>
      </w:r>
      <w:r w:rsidR="006B31CE" w:rsidRPr="00E911E0">
        <w:rPr>
          <w:lang w:val="es-ES"/>
        </w:rPr>
        <w:t>tiene</w:t>
      </w:r>
      <w:r w:rsidR="00EC490E" w:rsidRPr="00E911E0">
        <w:rPr>
          <w:lang w:val="es-ES"/>
        </w:rPr>
        <w:t xml:space="preserve"> dos componentes</w:t>
      </w:r>
      <w:r w:rsidRPr="00E911E0">
        <w:rPr>
          <w:lang w:val="es-ES"/>
        </w:rPr>
        <w:t xml:space="preserve">. </w:t>
      </w:r>
      <w:r w:rsidR="00EC490E" w:rsidRPr="00E911E0">
        <w:rPr>
          <w:lang w:val="es-ES"/>
        </w:rPr>
        <w:t xml:space="preserve">El primero es un proyecto de ley </w:t>
      </w:r>
      <w:r w:rsidR="009B38C7" w:rsidRPr="00E911E0">
        <w:rPr>
          <w:lang w:val="es-ES"/>
        </w:rPr>
        <w:t>de</w:t>
      </w:r>
      <w:r w:rsidR="00EC490E" w:rsidRPr="00E911E0">
        <w:rPr>
          <w:lang w:val="es-ES"/>
        </w:rPr>
        <w:t xml:space="preserve"> justicia de menores que prevé medidas distintas de la detención, por ejemplo</w:t>
      </w:r>
      <w:r w:rsidR="0036510D" w:rsidRPr="00E911E0">
        <w:rPr>
          <w:lang w:val="es-ES"/>
        </w:rPr>
        <w:t xml:space="preserve"> con la intervención de </w:t>
      </w:r>
      <w:r w:rsidR="00EC490E" w:rsidRPr="00E911E0">
        <w:rPr>
          <w:lang w:val="es-ES"/>
        </w:rPr>
        <w:t>la comunidad</w:t>
      </w:r>
      <w:r w:rsidRPr="00E911E0">
        <w:rPr>
          <w:lang w:val="es-ES"/>
        </w:rPr>
        <w:t xml:space="preserve">. </w:t>
      </w:r>
      <w:r w:rsidR="00EC490E" w:rsidRPr="00E911E0">
        <w:rPr>
          <w:lang w:val="es-ES"/>
        </w:rPr>
        <w:t xml:space="preserve">Cuando no </w:t>
      </w:r>
      <w:r w:rsidR="00D52562" w:rsidRPr="00E911E0">
        <w:rPr>
          <w:lang w:val="es-ES"/>
        </w:rPr>
        <w:t>hay</w:t>
      </w:r>
      <w:r w:rsidR="00EC490E" w:rsidRPr="00E911E0">
        <w:rPr>
          <w:lang w:val="es-ES"/>
        </w:rPr>
        <w:t xml:space="preserve"> ninguna otra solución</w:t>
      </w:r>
      <w:r w:rsidR="00D52562" w:rsidRPr="00E911E0">
        <w:rPr>
          <w:lang w:val="es-ES"/>
        </w:rPr>
        <w:t xml:space="preserve"> </w:t>
      </w:r>
      <w:r w:rsidR="00440DFF" w:rsidRPr="00E911E0">
        <w:rPr>
          <w:lang w:val="es-ES"/>
        </w:rPr>
        <w:t>factible</w:t>
      </w:r>
      <w:r w:rsidR="00EC490E" w:rsidRPr="00E911E0">
        <w:rPr>
          <w:lang w:val="es-ES"/>
        </w:rPr>
        <w:t>, los menores pueden ser detenidos en establecimientos especializados</w:t>
      </w:r>
      <w:r w:rsidRPr="00E911E0">
        <w:rPr>
          <w:lang w:val="es-ES"/>
        </w:rPr>
        <w:t xml:space="preserve">. </w:t>
      </w:r>
      <w:r w:rsidR="00EC490E" w:rsidRPr="00E911E0">
        <w:rPr>
          <w:lang w:val="es-ES"/>
        </w:rPr>
        <w:t>El segundo componente es el programa de formación de jueces</w:t>
      </w:r>
      <w:r w:rsidRPr="00E911E0">
        <w:rPr>
          <w:lang w:val="es-ES"/>
        </w:rPr>
        <w:t xml:space="preserve">. </w:t>
      </w:r>
      <w:r w:rsidR="0036510D" w:rsidRPr="00E911E0">
        <w:rPr>
          <w:lang w:val="es-ES"/>
        </w:rPr>
        <w:t>En la actualidad se está</w:t>
      </w:r>
      <w:r w:rsidR="00EC490E" w:rsidRPr="00E911E0">
        <w:rPr>
          <w:lang w:val="es-ES"/>
        </w:rPr>
        <w:t xml:space="preserve"> formando en Malvinas </w:t>
      </w:r>
      <w:r w:rsidR="0036510D" w:rsidRPr="00E911E0">
        <w:rPr>
          <w:lang w:val="es-ES"/>
        </w:rPr>
        <w:t xml:space="preserve">a </w:t>
      </w:r>
      <w:r w:rsidRPr="00E911E0">
        <w:rPr>
          <w:lang w:val="es-ES"/>
        </w:rPr>
        <w:t>18 </w:t>
      </w:r>
      <w:r w:rsidR="00EC490E" w:rsidRPr="00E911E0">
        <w:rPr>
          <w:lang w:val="es-ES"/>
        </w:rPr>
        <w:t xml:space="preserve">jueces en el respeto de la </w:t>
      </w:r>
      <w:r w:rsidR="00EC490E" w:rsidRPr="00E911E0">
        <w:rPr>
          <w:i/>
          <w:lang w:val="es-ES"/>
        </w:rPr>
        <w:t>sharí</w:t>
      </w:r>
      <w:r w:rsidRPr="00E911E0">
        <w:rPr>
          <w:i/>
          <w:lang w:val="es-ES"/>
        </w:rPr>
        <w:t>a</w:t>
      </w:r>
      <w:r w:rsidRPr="00E911E0">
        <w:rPr>
          <w:lang w:val="es-ES"/>
        </w:rPr>
        <w:t>.</w:t>
      </w:r>
      <w:r w:rsidR="00B76F3A" w:rsidRPr="00E911E0">
        <w:rPr>
          <w:lang w:val="es-ES"/>
        </w:rPr>
        <w:t xml:space="preserve"> Con la ayuda del </w:t>
      </w:r>
      <w:r w:rsidRPr="00E911E0">
        <w:rPr>
          <w:lang w:val="es-ES"/>
        </w:rPr>
        <w:t xml:space="preserve">UNICEF </w:t>
      </w:r>
      <w:r w:rsidR="00B76F3A" w:rsidRPr="00E911E0">
        <w:rPr>
          <w:lang w:val="es-ES"/>
        </w:rPr>
        <w:t>se pondrá en marcha un programa de difusión de la Convención sobre los Derechos del Niño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61.</w:t>
      </w:r>
      <w:r w:rsidRPr="00E911E0">
        <w:rPr>
          <w:lang w:val="es-ES"/>
        </w:rPr>
        <w:tab/>
      </w:r>
      <w:r w:rsidR="00CA08B8" w:rsidRPr="00E911E0">
        <w:rPr>
          <w:lang w:val="es-ES"/>
        </w:rPr>
        <w:t>El Consejo de Ministros ha aprobado recientemente l</w:t>
      </w:r>
      <w:r w:rsidRPr="00E911E0">
        <w:rPr>
          <w:lang w:val="es-ES"/>
        </w:rPr>
        <w:t>a</w:t>
      </w:r>
      <w:r w:rsidR="00CA08B8" w:rsidRPr="00E911E0">
        <w:rPr>
          <w:lang w:val="es-ES"/>
        </w:rPr>
        <w:t xml:space="preserve"> creación de una unidad de justicia de menores</w:t>
      </w:r>
      <w:r w:rsidR="0036510D" w:rsidRPr="00E911E0">
        <w:rPr>
          <w:lang w:val="es-ES"/>
        </w:rPr>
        <w:t xml:space="preserve">, que </w:t>
      </w:r>
      <w:r w:rsidR="00CA08B8" w:rsidRPr="00E911E0">
        <w:rPr>
          <w:lang w:val="es-ES"/>
        </w:rPr>
        <w:t>trabajará en colaboración con los</w:t>
      </w:r>
      <w:r w:rsidR="0036510D" w:rsidRPr="00E911E0">
        <w:rPr>
          <w:lang w:val="es-ES"/>
        </w:rPr>
        <w:t xml:space="preserve"> distintos </w:t>
      </w:r>
      <w:r w:rsidR="00CA08B8" w:rsidRPr="00E911E0">
        <w:rPr>
          <w:lang w:val="es-ES"/>
        </w:rPr>
        <w:t>ministerios para buscar soluciones distintas</w:t>
      </w:r>
      <w:r w:rsidR="0036510D" w:rsidRPr="00E911E0">
        <w:rPr>
          <w:lang w:val="es-ES"/>
        </w:rPr>
        <w:t xml:space="preserve"> del encarcelamiento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62.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>CITARELLA</w:t>
      </w:r>
      <w:r w:rsidRPr="00E911E0">
        <w:rPr>
          <w:lang w:val="es-ES"/>
        </w:rPr>
        <w:t xml:space="preserve"> </w:t>
      </w:r>
      <w:r w:rsidR="004C204B" w:rsidRPr="00E911E0">
        <w:rPr>
          <w:lang w:val="es-ES"/>
        </w:rPr>
        <w:t>pregunta si los castigos corporales son una práctica frecuente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63.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 xml:space="preserve">KOTRANE </w:t>
      </w:r>
      <w:r w:rsidR="004C204B" w:rsidRPr="00E911E0">
        <w:rPr>
          <w:lang w:val="es-ES"/>
        </w:rPr>
        <w:t>alienta al Gobierno a poner en marcha la reforma orientada a establecer la edad de responsabilidad penal en 14 años y</w:t>
      </w:r>
      <w:r w:rsidR="00CA5A28" w:rsidRPr="00E911E0">
        <w:rPr>
          <w:lang w:val="es-ES"/>
        </w:rPr>
        <w:t xml:space="preserve"> a inspirarse </w:t>
      </w:r>
      <w:r w:rsidR="004C204B" w:rsidRPr="00E911E0">
        <w:rPr>
          <w:lang w:val="es-ES"/>
        </w:rPr>
        <w:t xml:space="preserve">a este respecto en la Observación general </w:t>
      </w:r>
      <w:r w:rsidR="003653ED" w:rsidRPr="00E911E0">
        <w:rPr>
          <w:lang w:val="es-ES"/>
        </w:rPr>
        <w:t>núm.</w:t>
      </w:r>
      <w:r w:rsidRPr="00E911E0">
        <w:rPr>
          <w:lang w:val="es-ES"/>
        </w:rPr>
        <w:t xml:space="preserve"> 10 </w:t>
      </w:r>
      <w:r w:rsidR="004C204B" w:rsidRPr="00E911E0">
        <w:rPr>
          <w:lang w:val="es-ES"/>
        </w:rPr>
        <w:t>del Comité de los Derechos del Niño</w:t>
      </w:r>
      <w:r w:rsidRPr="00E911E0">
        <w:rPr>
          <w:lang w:val="es-ES"/>
        </w:rPr>
        <w:t xml:space="preserve">. </w:t>
      </w:r>
      <w:r w:rsidR="004C204B" w:rsidRPr="00E911E0">
        <w:rPr>
          <w:lang w:val="es-ES"/>
        </w:rPr>
        <w:t xml:space="preserve">Desearía recibir explicaciones sobre los delitos </w:t>
      </w:r>
      <w:r w:rsidRPr="00E911E0">
        <w:rPr>
          <w:i/>
          <w:iCs/>
          <w:lang w:val="es-ES"/>
        </w:rPr>
        <w:t>hudud</w:t>
      </w:r>
      <w:r w:rsidRPr="00E911E0">
        <w:rPr>
          <w:lang w:val="es-ES"/>
        </w:rPr>
        <w:t xml:space="preserve">, </w:t>
      </w:r>
      <w:r w:rsidR="004C204B" w:rsidRPr="00E911E0">
        <w:rPr>
          <w:lang w:val="es-ES"/>
        </w:rPr>
        <w:t xml:space="preserve">por los cuales se podría hacer comparecer ante la justicia a </w:t>
      </w:r>
      <w:r w:rsidR="00CA5A28" w:rsidRPr="00E911E0">
        <w:rPr>
          <w:lang w:val="es-ES"/>
        </w:rPr>
        <w:t xml:space="preserve">niños </w:t>
      </w:r>
      <w:r w:rsidR="004C204B" w:rsidRPr="00E911E0">
        <w:rPr>
          <w:lang w:val="es-ES"/>
        </w:rPr>
        <w:t>menores de 10 años</w:t>
      </w:r>
      <w:r w:rsidR="00CA5A28" w:rsidRPr="00E911E0">
        <w:rPr>
          <w:lang w:val="es-ES"/>
        </w:rPr>
        <w:t>,</w:t>
      </w:r>
      <w:r w:rsidR="004C204B" w:rsidRPr="00E911E0">
        <w:rPr>
          <w:lang w:val="es-ES"/>
        </w:rPr>
        <w:t xml:space="preserve"> y desea saber si el Gobierno tiene previsto eliminarlos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64.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ORTIZ</w:t>
      </w:r>
      <w:r w:rsidRPr="00E911E0">
        <w:rPr>
          <w:lang w:val="es-ES"/>
        </w:rPr>
        <w:t xml:space="preserve"> </w:t>
      </w:r>
      <w:r w:rsidR="00C14F04" w:rsidRPr="00E911E0">
        <w:rPr>
          <w:lang w:val="es-ES"/>
        </w:rPr>
        <w:t xml:space="preserve">señala que la aplicación a nivel comunitario de las medidas socioeducativas decididas por el juez tropieza </w:t>
      </w:r>
      <w:r w:rsidR="00CA5A28" w:rsidRPr="00E911E0">
        <w:rPr>
          <w:lang w:val="es-ES"/>
        </w:rPr>
        <w:t xml:space="preserve">a menudo </w:t>
      </w:r>
      <w:r w:rsidR="00C14F04" w:rsidRPr="00E911E0">
        <w:rPr>
          <w:lang w:val="es-ES"/>
        </w:rPr>
        <w:t>con la ausencia de mecanismos apropiados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65.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DIDI</w:t>
      </w:r>
      <w:r w:rsidRPr="00E911E0">
        <w:rPr>
          <w:lang w:val="es-ES"/>
        </w:rPr>
        <w:t xml:space="preserve"> (</w:t>
      </w:r>
      <w:r w:rsidR="008D3215" w:rsidRPr="00E911E0">
        <w:rPr>
          <w:lang w:val="es-ES"/>
        </w:rPr>
        <w:t>Maldivas</w:t>
      </w:r>
      <w:r w:rsidRPr="00E911E0">
        <w:rPr>
          <w:lang w:val="es-ES"/>
        </w:rPr>
        <w:t xml:space="preserve">) </w:t>
      </w:r>
      <w:r w:rsidR="00174A05" w:rsidRPr="00E911E0">
        <w:rPr>
          <w:lang w:val="es-ES"/>
        </w:rPr>
        <w:t>indica que la ley prohí</w:t>
      </w:r>
      <w:r w:rsidR="00645945" w:rsidRPr="00E911E0">
        <w:rPr>
          <w:lang w:val="es-ES"/>
        </w:rPr>
        <w:t>be los castigos corporales</w:t>
      </w:r>
      <w:r w:rsidR="00CA5A28" w:rsidRPr="00E911E0">
        <w:rPr>
          <w:lang w:val="es-ES"/>
        </w:rPr>
        <w:t>,</w:t>
      </w:r>
      <w:r w:rsidR="00645945" w:rsidRPr="00E911E0">
        <w:rPr>
          <w:lang w:val="es-ES"/>
        </w:rPr>
        <w:t xml:space="preserve"> pero que en la práctica son bastante corrientes</w:t>
      </w:r>
      <w:r w:rsidRPr="00E911E0">
        <w:rPr>
          <w:lang w:val="es-ES"/>
        </w:rPr>
        <w:t xml:space="preserve">. </w:t>
      </w:r>
      <w:r w:rsidR="00645945" w:rsidRPr="00E911E0">
        <w:rPr>
          <w:lang w:val="es-ES"/>
        </w:rPr>
        <w:t>D</w:t>
      </w:r>
      <w:r w:rsidR="00EC73CC" w:rsidRPr="00E911E0">
        <w:rPr>
          <w:lang w:val="es-ES"/>
        </w:rPr>
        <w:t>ice que</w:t>
      </w:r>
      <w:r w:rsidR="00645945" w:rsidRPr="00E911E0">
        <w:rPr>
          <w:lang w:val="es-ES"/>
        </w:rPr>
        <w:t xml:space="preserve"> la mentalidad </w:t>
      </w:r>
      <w:r w:rsidR="00EC73CC" w:rsidRPr="00E911E0">
        <w:rPr>
          <w:lang w:val="es-ES"/>
        </w:rPr>
        <w:t>evoluciona y</w:t>
      </w:r>
      <w:r w:rsidR="00645945" w:rsidRPr="00E911E0">
        <w:rPr>
          <w:lang w:val="es-ES"/>
        </w:rPr>
        <w:t xml:space="preserve"> los padres recurren cada vez más a otros medios de disciplina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66.</w:t>
      </w:r>
      <w:r w:rsidRPr="00E911E0">
        <w:rPr>
          <w:lang w:val="es-ES"/>
        </w:rPr>
        <w:tab/>
      </w:r>
      <w:r w:rsidR="00E069AD" w:rsidRPr="00E911E0">
        <w:rPr>
          <w:lang w:val="es-ES"/>
        </w:rPr>
        <w:t xml:space="preserve">Tras las observaciones finales del Comité de los Derechos del Niño en </w:t>
      </w:r>
      <w:r w:rsidRPr="00E911E0">
        <w:rPr>
          <w:lang w:val="es-ES"/>
        </w:rPr>
        <w:t xml:space="preserve">1998, </w:t>
      </w:r>
      <w:r w:rsidR="00985620" w:rsidRPr="00E911E0">
        <w:rPr>
          <w:lang w:val="es-ES"/>
        </w:rPr>
        <w:t>el G</w:t>
      </w:r>
      <w:r w:rsidR="00E069AD" w:rsidRPr="00E911E0">
        <w:rPr>
          <w:lang w:val="es-ES"/>
        </w:rPr>
        <w:t xml:space="preserve">obierno elevó de siete a 10 años la edad de responsabilidad penal para los delitos </w:t>
      </w:r>
      <w:r w:rsidRPr="00E911E0">
        <w:rPr>
          <w:i/>
          <w:iCs/>
          <w:lang w:val="es-ES"/>
        </w:rPr>
        <w:t>hudud</w:t>
      </w:r>
      <w:r w:rsidRPr="00E911E0">
        <w:rPr>
          <w:lang w:val="es-ES"/>
        </w:rPr>
        <w:t xml:space="preserve">. </w:t>
      </w:r>
      <w:r w:rsidR="004B7344" w:rsidRPr="00E911E0">
        <w:rPr>
          <w:lang w:val="es-ES"/>
        </w:rPr>
        <w:t>Si se aprueba el proyecto de código penal revisado que actualmente examina el Parlamento, la edad de responsabilidad penal para estos delitos aumentará a 14 años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67.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 xml:space="preserve">ANIL </w:t>
      </w:r>
      <w:r w:rsidR="009624D0" w:rsidRPr="00E911E0">
        <w:rPr>
          <w:lang w:val="es-ES"/>
        </w:rPr>
        <w:t>indica que la ley actual</w:t>
      </w:r>
      <w:r w:rsidR="00DA1E3A" w:rsidRPr="00E911E0">
        <w:rPr>
          <w:b/>
          <w:lang w:val="es-ES"/>
        </w:rPr>
        <w:t xml:space="preserve"> </w:t>
      </w:r>
      <w:r w:rsidR="00DA1E3A" w:rsidRPr="00E911E0">
        <w:rPr>
          <w:lang w:val="es-ES"/>
        </w:rPr>
        <w:t>de</w:t>
      </w:r>
      <w:r w:rsidR="00DA1E3A" w:rsidRPr="00E911E0">
        <w:rPr>
          <w:b/>
          <w:lang w:val="es-ES"/>
        </w:rPr>
        <w:t xml:space="preserve"> </w:t>
      </w:r>
      <w:r w:rsidR="009624D0" w:rsidRPr="00E911E0">
        <w:rPr>
          <w:lang w:val="es-ES"/>
        </w:rPr>
        <w:t>protección de la infancia dispone que ningún niño menor de 14 años</w:t>
      </w:r>
      <w:r w:rsidR="00DA1E3A" w:rsidRPr="00E911E0">
        <w:rPr>
          <w:lang w:val="es-ES"/>
        </w:rPr>
        <w:t xml:space="preserve"> puede </w:t>
      </w:r>
      <w:r w:rsidR="009624D0" w:rsidRPr="00E911E0">
        <w:rPr>
          <w:lang w:val="es-ES"/>
        </w:rPr>
        <w:t>ocupar un empleo</w:t>
      </w:r>
      <w:r w:rsidRPr="00E911E0">
        <w:rPr>
          <w:lang w:val="es-ES"/>
        </w:rPr>
        <w:t>.</w:t>
      </w:r>
      <w:r w:rsidR="009624D0" w:rsidRPr="00E911E0">
        <w:rPr>
          <w:lang w:val="es-ES"/>
        </w:rPr>
        <w:t xml:space="preserve"> El proyecto de ley del trabajo</w:t>
      </w:r>
      <w:r w:rsidRPr="00E911E0">
        <w:rPr>
          <w:lang w:val="es-ES"/>
        </w:rPr>
        <w:t xml:space="preserve">, </w:t>
      </w:r>
      <w:r w:rsidR="009624D0" w:rsidRPr="00E911E0">
        <w:rPr>
          <w:lang w:val="es-ES"/>
        </w:rPr>
        <w:t>examinado por el Parlamento</w:t>
      </w:r>
      <w:r w:rsidRPr="00E911E0">
        <w:rPr>
          <w:lang w:val="es-ES"/>
        </w:rPr>
        <w:t>,</w:t>
      </w:r>
      <w:r w:rsidR="009624D0" w:rsidRPr="00E911E0">
        <w:rPr>
          <w:lang w:val="es-ES"/>
        </w:rPr>
        <w:t xml:space="preserve"> amplía esta prohibición a todos los menores de 18 años, excepto en el marco de</w:t>
      </w:r>
      <w:r w:rsidR="00DA1E3A" w:rsidRPr="00E911E0">
        <w:rPr>
          <w:lang w:val="es-ES"/>
        </w:rPr>
        <w:t xml:space="preserve"> la </w:t>
      </w:r>
      <w:r w:rsidR="009624D0" w:rsidRPr="00E911E0">
        <w:rPr>
          <w:lang w:val="es-ES"/>
        </w:rPr>
        <w:t>formación profesional técnica y</w:t>
      </w:r>
      <w:r w:rsidR="00DA1E3A" w:rsidRPr="00E911E0">
        <w:rPr>
          <w:lang w:val="es-ES"/>
        </w:rPr>
        <w:t xml:space="preserve"> previa </w:t>
      </w:r>
      <w:r w:rsidR="009624D0" w:rsidRPr="00E911E0">
        <w:rPr>
          <w:lang w:val="es-ES"/>
        </w:rPr>
        <w:t>autorización por escrito de la persona</w:t>
      </w:r>
      <w:r w:rsidR="00DA1E3A" w:rsidRPr="00E911E0">
        <w:rPr>
          <w:lang w:val="es-ES"/>
        </w:rPr>
        <w:t xml:space="preserve"> encargada </w:t>
      </w:r>
      <w:r w:rsidR="009624D0" w:rsidRPr="00E911E0">
        <w:rPr>
          <w:lang w:val="es-ES"/>
        </w:rPr>
        <w:t>del niño</w:t>
      </w:r>
      <w:r w:rsidRPr="00E911E0">
        <w:rPr>
          <w:lang w:val="es-ES"/>
        </w:rPr>
        <w:t xml:space="preserve">. </w:t>
      </w:r>
      <w:r w:rsidR="009624D0" w:rsidRPr="00E911E0">
        <w:rPr>
          <w:lang w:val="es-ES"/>
        </w:rPr>
        <w:t>Mantiene la prohibición absoluta de trabajar para los menores de 14 años</w:t>
      </w:r>
      <w:r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68.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>KOTRANE</w:t>
      </w:r>
      <w:r w:rsidR="00DA1E3A" w:rsidRPr="00E911E0">
        <w:rPr>
          <w:lang w:val="es-ES"/>
        </w:rPr>
        <w:t xml:space="preserve"> muestra su satisfacción por </w:t>
      </w:r>
      <w:r w:rsidR="00C018B8" w:rsidRPr="00E911E0">
        <w:rPr>
          <w:lang w:val="es-ES"/>
        </w:rPr>
        <w:t>el proyecto de ley que eleva a 18 años la edad mínima para el trabajo, pero se pregunta si el Gobierno</w:t>
      </w:r>
      <w:r w:rsidR="00DA1E3A" w:rsidRPr="00E911E0">
        <w:rPr>
          <w:lang w:val="es-ES"/>
        </w:rPr>
        <w:t xml:space="preserve"> va a </w:t>
      </w:r>
      <w:r w:rsidR="00C018B8" w:rsidRPr="00E911E0">
        <w:rPr>
          <w:lang w:val="es-ES"/>
        </w:rPr>
        <w:t>adaptar la edad de la escolaridad obligatoria en consecuencia y aplicar mecanismos de control dependientes de la policía judicial.</w:t>
      </w:r>
      <w:r w:rsidR="00310B86" w:rsidRPr="00E911E0">
        <w:rPr>
          <w:lang w:val="es-ES"/>
        </w:rPr>
        <w:t xml:space="preserve"> Señala que </w:t>
      </w:r>
      <w:r w:rsidR="00C018B8" w:rsidRPr="00E911E0">
        <w:rPr>
          <w:lang w:val="es-ES"/>
        </w:rPr>
        <w:t xml:space="preserve">la ley no prevé ninguna sanción contra las personas </w:t>
      </w:r>
      <w:r w:rsidR="00B27A22" w:rsidRPr="00E911E0">
        <w:rPr>
          <w:lang w:val="es-ES"/>
        </w:rPr>
        <w:t xml:space="preserve">que </w:t>
      </w:r>
      <w:r w:rsidR="00C018B8" w:rsidRPr="00E911E0">
        <w:rPr>
          <w:lang w:val="es-ES"/>
        </w:rPr>
        <w:t xml:space="preserve">emplean a niños y que no existe ninguna reglamentación sobre las condiciones </w:t>
      </w:r>
      <w:r w:rsidR="00690CA2" w:rsidRPr="00E911E0">
        <w:rPr>
          <w:lang w:val="es-ES"/>
        </w:rPr>
        <w:t>del trabajo infantil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69.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DIDI</w:t>
      </w:r>
      <w:r w:rsidRPr="00E911E0">
        <w:rPr>
          <w:lang w:val="es-ES"/>
        </w:rPr>
        <w:t xml:space="preserve"> (</w:t>
      </w:r>
      <w:r w:rsidR="008D3215" w:rsidRPr="00E911E0">
        <w:rPr>
          <w:lang w:val="es-ES"/>
        </w:rPr>
        <w:t>Maldivas</w:t>
      </w:r>
      <w:r w:rsidRPr="00E911E0">
        <w:rPr>
          <w:lang w:val="es-ES"/>
        </w:rPr>
        <w:t xml:space="preserve">) </w:t>
      </w:r>
      <w:r w:rsidR="007705BA" w:rsidRPr="00E911E0">
        <w:rPr>
          <w:lang w:val="es-ES"/>
        </w:rPr>
        <w:t>explica que</w:t>
      </w:r>
      <w:r w:rsidR="00CA38D3" w:rsidRPr="00E911E0">
        <w:rPr>
          <w:lang w:val="es-ES"/>
        </w:rPr>
        <w:t>,</w:t>
      </w:r>
      <w:r w:rsidR="007705BA" w:rsidRPr="00E911E0">
        <w:rPr>
          <w:lang w:val="es-ES"/>
        </w:rPr>
        <w:t xml:space="preserve"> en virtud de la nueva Ley de educación, la edad de la escolaridad obligatoria se fijará en 16 años</w:t>
      </w:r>
      <w:r w:rsidR="006904E7" w:rsidRPr="00E911E0">
        <w:rPr>
          <w:lang w:val="es-ES"/>
        </w:rPr>
        <w:t xml:space="preserve"> El proyecto de ley del trabajo</w:t>
      </w:r>
      <w:r w:rsidR="00CA38D3" w:rsidRPr="00E911E0">
        <w:rPr>
          <w:lang w:val="es-ES"/>
        </w:rPr>
        <w:t xml:space="preserve"> que </w:t>
      </w:r>
      <w:r w:rsidR="00823A15" w:rsidRPr="00E911E0">
        <w:rPr>
          <w:lang w:val="es-ES"/>
        </w:rPr>
        <w:t xml:space="preserve">se </w:t>
      </w:r>
      <w:r w:rsidR="00CA38D3" w:rsidRPr="00E911E0">
        <w:rPr>
          <w:lang w:val="es-ES"/>
        </w:rPr>
        <w:t xml:space="preserve">está debatiendo ahora </w:t>
      </w:r>
      <w:r w:rsidR="006904E7" w:rsidRPr="00E911E0">
        <w:rPr>
          <w:lang w:val="es-ES"/>
        </w:rPr>
        <w:t>no prevé el control de los empleadores, pero esto se podría</w:t>
      </w:r>
      <w:r w:rsidR="00CA38D3" w:rsidRPr="00E911E0">
        <w:rPr>
          <w:lang w:val="es-ES"/>
        </w:rPr>
        <w:t xml:space="preserve"> contemplar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70.</w:t>
      </w:r>
      <w:r w:rsidRPr="00E911E0">
        <w:rPr>
          <w:lang w:val="es-ES"/>
        </w:rPr>
        <w:tab/>
      </w:r>
      <w:r w:rsidR="001B1374" w:rsidRPr="00E911E0">
        <w:rPr>
          <w:lang w:val="es-ES"/>
        </w:rPr>
        <w:t>Las únicas estadísticas disponibles relativas al trabajo infantil</w:t>
      </w:r>
      <w:r w:rsidR="00823A15" w:rsidRPr="00E911E0">
        <w:rPr>
          <w:lang w:val="es-ES"/>
        </w:rPr>
        <w:t xml:space="preserve"> se refieren al </w:t>
      </w:r>
      <w:r w:rsidR="001B1374" w:rsidRPr="00E911E0">
        <w:rPr>
          <w:lang w:val="es-ES"/>
        </w:rPr>
        <w:t>sur del país. Indican que los niños trabajan sobre todo en la hostelería y el transporte</w:t>
      </w:r>
      <w:r w:rsidR="00823A15" w:rsidRPr="00E911E0">
        <w:rPr>
          <w:lang w:val="es-ES"/>
        </w:rPr>
        <w:t xml:space="preserve"> por </w:t>
      </w:r>
      <w:r w:rsidR="001B1374" w:rsidRPr="00E911E0">
        <w:rPr>
          <w:lang w:val="es-ES"/>
        </w:rPr>
        <w:t xml:space="preserve">carretera, en el que se ocupan de cargar </w:t>
      </w:r>
      <w:r w:rsidR="00823A15" w:rsidRPr="00E911E0">
        <w:rPr>
          <w:lang w:val="es-ES"/>
        </w:rPr>
        <w:t xml:space="preserve">los </w:t>
      </w:r>
      <w:r w:rsidR="001B1374" w:rsidRPr="00E911E0">
        <w:rPr>
          <w:lang w:val="es-ES"/>
        </w:rPr>
        <w:t>camiones. Estas estadísticas han contribuido a que se tome conciencia del problema. En general no se trata de trabajos difíciles,</w:t>
      </w:r>
      <w:r w:rsidR="007A465D" w:rsidRPr="00E911E0">
        <w:rPr>
          <w:lang w:val="es-ES"/>
        </w:rPr>
        <w:t xml:space="preserve"> salvo </w:t>
      </w:r>
      <w:r w:rsidR="001B1374" w:rsidRPr="00E911E0">
        <w:rPr>
          <w:lang w:val="es-ES"/>
        </w:rPr>
        <w:t>en el caso de las niñas empleadas</w:t>
      </w:r>
      <w:r w:rsidR="007A465D" w:rsidRPr="00E911E0">
        <w:rPr>
          <w:lang w:val="es-ES"/>
        </w:rPr>
        <w:t xml:space="preserve"> en el servicio doméstico</w:t>
      </w:r>
      <w:r w:rsidRPr="00E911E0">
        <w:rPr>
          <w:lang w:val="es-ES"/>
        </w:rPr>
        <w:t>.</w:t>
      </w:r>
    </w:p>
    <w:p w:rsidR="00A878E2" w:rsidRPr="00E911E0" w:rsidRDefault="00A878E2" w:rsidP="00466656">
      <w:pPr>
        <w:spacing w:after="240"/>
        <w:rPr>
          <w:lang w:val="es-ES"/>
        </w:rPr>
      </w:pPr>
      <w:r w:rsidRPr="00E911E0">
        <w:rPr>
          <w:lang w:val="es-ES"/>
        </w:rPr>
        <w:t>71.</w:t>
      </w:r>
      <w:r w:rsidRPr="00E911E0">
        <w:rPr>
          <w:lang w:val="es-ES"/>
        </w:rPr>
        <w:tab/>
      </w:r>
      <w:r w:rsidR="008531A9" w:rsidRPr="00E911E0">
        <w:rPr>
          <w:lang w:val="es-ES"/>
        </w:rPr>
        <w:t xml:space="preserve">El </w:t>
      </w:r>
      <w:r w:rsidR="008531A9" w:rsidRPr="00E911E0">
        <w:rPr>
          <w:b/>
          <w:lang w:val="es-ES"/>
        </w:rPr>
        <w:t xml:space="preserve">Sr. </w:t>
      </w:r>
      <w:r w:rsidRPr="00E911E0">
        <w:rPr>
          <w:b/>
          <w:lang w:val="es-ES"/>
        </w:rPr>
        <w:t>SIDDIQUI</w:t>
      </w:r>
      <w:r w:rsidRPr="00E911E0">
        <w:rPr>
          <w:lang w:val="es-ES"/>
        </w:rPr>
        <w:t xml:space="preserve"> </w:t>
      </w:r>
      <w:r w:rsidR="004D2AF9" w:rsidRPr="00E911E0">
        <w:rPr>
          <w:lang w:val="es-ES"/>
        </w:rPr>
        <w:t>da las gracias a la delegación de Maldivas por su actitud franca y abierta</w:t>
      </w:r>
      <w:r w:rsidRPr="00E911E0">
        <w:rPr>
          <w:lang w:val="es-ES"/>
        </w:rPr>
        <w:t xml:space="preserve">. </w:t>
      </w:r>
      <w:r w:rsidR="00B82C1C" w:rsidRPr="00E911E0">
        <w:rPr>
          <w:lang w:val="es-ES"/>
        </w:rPr>
        <w:t>El Comité tiene ahora una buena perspectiva</w:t>
      </w:r>
      <w:r w:rsidR="00823A15" w:rsidRPr="00E911E0">
        <w:rPr>
          <w:lang w:val="es-ES"/>
        </w:rPr>
        <w:t xml:space="preserve"> de la situación global </w:t>
      </w:r>
      <w:r w:rsidR="00B82C1C" w:rsidRPr="00E911E0">
        <w:rPr>
          <w:lang w:val="es-ES"/>
        </w:rPr>
        <w:t xml:space="preserve">de los derechos del niño en el país y estará en mejores condiciones de redactar las recomendaciones </w:t>
      </w:r>
      <w:r w:rsidR="000058E4" w:rsidRPr="00E911E0">
        <w:rPr>
          <w:lang w:val="es-ES"/>
        </w:rPr>
        <w:t>destinadas</w:t>
      </w:r>
      <w:r w:rsidR="00B82C1C" w:rsidRPr="00E911E0">
        <w:rPr>
          <w:lang w:val="es-ES"/>
        </w:rPr>
        <w:t xml:space="preserve"> al Estado parte. El Gobierno ya </w:t>
      </w:r>
      <w:r w:rsidR="00823A15" w:rsidRPr="00E911E0">
        <w:rPr>
          <w:lang w:val="es-ES"/>
        </w:rPr>
        <w:t xml:space="preserve">ha hecho </w:t>
      </w:r>
      <w:r w:rsidR="00B82C1C" w:rsidRPr="00E911E0">
        <w:rPr>
          <w:lang w:val="es-ES"/>
        </w:rPr>
        <w:t>mucho para promover los derechos del niño, pero le quedan todavía numerosos retos por superar</w:t>
      </w:r>
      <w:r w:rsidR="00466656" w:rsidRPr="00E911E0">
        <w:rPr>
          <w:lang w:val="es-ES"/>
        </w:rPr>
        <w:t>.</w:t>
      </w:r>
    </w:p>
    <w:p w:rsidR="00A878E2" w:rsidRPr="00E911E0" w:rsidRDefault="00A878E2">
      <w:pPr>
        <w:spacing w:after="240"/>
        <w:rPr>
          <w:lang w:val="es-ES"/>
        </w:rPr>
      </w:pPr>
      <w:r w:rsidRPr="00E911E0">
        <w:rPr>
          <w:lang w:val="es-ES"/>
        </w:rPr>
        <w:t>72.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 xml:space="preserve">Sra. </w:t>
      </w:r>
      <w:r w:rsidRPr="00E911E0">
        <w:rPr>
          <w:b/>
          <w:lang w:val="es-ES"/>
        </w:rPr>
        <w:t>DIDI</w:t>
      </w:r>
      <w:r w:rsidRPr="00E911E0">
        <w:rPr>
          <w:lang w:val="es-ES"/>
        </w:rPr>
        <w:t xml:space="preserve"> (</w:t>
      </w:r>
      <w:r w:rsidR="008D3215" w:rsidRPr="00E911E0">
        <w:rPr>
          <w:lang w:val="es-ES"/>
        </w:rPr>
        <w:t>Maldivas</w:t>
      </w:r>
      <w:r w:rsidRPr="00E911E0">
        <w:rPr>
          <w:lang w:val="es-ES"/>
        </w:rPr>
        <w:t xml:space="preserve">) </w:t>
      </w:r>
      <w:r w:rsidR="00E219FA" w:rsidRPr="00E911E0">
        <w:rPr>
          <w:lang w:val="es-ES"/>
        </w:rPr>
        <w:t>agradece al</w:t>
      </w:r>
      <w:r w:rsidR="000058E4" w:rsidRPr="00E911E0">
        <w:rPr>
          <w:lang w:val="es-ES"/>
        </w:rPr>
        <w:t xml:space="preserve"> C</w:t>
      </w:r>
      <w:r w:rsidR="00E219FA" w:rsidRPr="00E911E0">
        <w:rPr>
          <w:lang w:val="es-ES"/>
        </w:rPr>
        <w:t>omité la acogida que ha reservado a su delegación e indica que</w:t>
      </w:r>
      <w:r w:rsidR="00823A15" w:rsidRPr="00E911E0">
        <w:rPr>
          <w:lang w:val="es-ES"/>
        </w:rPr>
        <w:t>,</w:t>
      </w:r>
      <w:r w:rsidR="00E219FA" w:rsidRPr="00E911E0">
        <w:rPr>
          <w:lang w:val="es-ES"/>
        </w:rPr>
        <w:t xml:space="preserve"> gracias a la ayuda del </w:t>
      </w:r>
      <w:r w:rsidRPr="00E911E0">
        <w:rPr>
          <w:lang w:val="es-ES"/>
        </w:rPr>
        <w:t xml:space="preserve">UNICEF, </w:t>
      </w:r>
      <w:r w:rsidR="00823A15" w:rsidRPr="00E911E0">
        <w:rPr>
          <w:lang w:val="es-ES"/>
        </w:rPr>
        <w:t xml:space="preserve">se ha establecido un sistema de recopilación de información </w:t>
      </w:r>
      <w:r w:rsidR="00E219FA" w:rsidRPr="00E911E0">
        <w:rPr>
          <w:lang w:val="es-ES"/>
        </w:rPr>
        <w:t>que permitirá supervisar la situación y disponer de estadísticas desglosadas</w:t>
      </w:r>
      <w:r w:rsidRPr="00E911E0">
        <w:rPr>
          <w:lang w:val="es-ES"/>
        </w:rPr>
        <w:t xml:space="preserve">. </w:t>
      </w:r>
    </w:p>
    <w:p w:rsidR="00A878E2" w:rsidRPr="00E911E0" w:rsidRDefault="00A878E2">
      <w:pPr>
        <w:spacing w:after="120"/>
        <w:rPr>
          <w:lang w:val="es-ES"/>
        </w:rPr>
      </w:pPr>
      <w:r w:rsidRPr="00E911E0">
        <w:rPr>
          <w:lang w:val="es-ES"/>
        </w:rPr>
        <w:t>73.</w:t>
      </w:r>
      <w:r w:rsidRPr="00E911E0">
        <w:rPr>
          <w:lang w:val="es-ES"/>
        </w:rPr>
        <w:tab/>
      </w:r>
      <w:r w:rsidR="00DD512C" w:rsidRPr="00E911E0">
        <w:rPr>
          <w:lang w:val="es-ES"/>
        </w:rPr>
        <w:t xml:space="preserve">La </w:t>
      </w:r>
      <w:r w:rsidR="00DD512C" w:rsidRPr="00E911E0">
        <w:rPr>
          <w:b/>
          <w:lang w:val="es-ES"/>
        </w:rPr>
        <w:t>PRESIDENTA</w:t>
      </w:r>
      <w:r w:rsidR="00823A15" w:rsidRPr="00E911E0">
        <w:rPr>
          <w:lang w:val="es-ES"/>
        </w:rPr>
        <w:t xml:space="preserve"> elogia </w:t>
      </w:r>
      <w:r w:rsidR="00E219FA" w:rsidRPr="00E911E0">
        <w:rPr>
          <w:lang w:val="es-ES"/>
        </w:rPr>
        <w:t xml:space="preserve">el diálogo franco, </w:t>
      </w:r>
      <w:r w:rsidR="0041468F" w:rsidRPr="00E911E0">
        <w:rPr>
          <w:lang w:val="es-ES"/>
        </w:rPr>
        <w:t xml:space="preserve">honesto y constructivo </w:t>
      </w:r>
      <w:r w:rsidR="00E219FA" w:rsidRPr="00E911E0">
        <w:rPr>
          <w:lang w:val="es-ES"/>
        </w:rPr>
        <w:t>que se ha</w:t>
      </w:r>
      <w:r w:rsidR="0041468F" w:rsidRPr="00E911E0">
        <w:rPr>
          <w:lang w:val="es-ES"/>
        </w:rPr>
        <w:t xml:space="preserve"> mantenido </w:t>
      </w:r>
      <w:r w:rsidR="00E219FA" w:rsidRPr="00E911E0">
        <w:rPr>
          <w:lang w:val="es-ES"/>
        </w:rPr>
        <w:t>con la delegación y agradece a</w:t>
      </w:r>
      <w:r w:rsidR="00823A15" w:rsidRPr="00E911E0">
        <w:rPr>
          <w:lang w:val="es-ES"/>
        </w:rPr>
        <w:t xml:space="preserve"> ésta </w:t>
      </w:r>
      <w:r w:rsidR="00E219FA" w:rsidRPr="00E911E0">
        <w:rPr>
          <w:lang w:val="es-ES"/>
        </w:rPr>
        <w:t>que haya respondido con precisión a todas las preguntas</w:t>
      </w:r>
      <w:r w:rsidRPr="00E911E0">
        <w:rPr>
          <w:lang w:val="es-ES"/>
        </w:rPr>
        <w:t>.</w:t>
      </w:r>
    </w:p>
    <w:p w:rsidR="00A878E2" w:rsidRPr="00E911E0" w:rsidRDefault="00DD512C">
      <w:pPr>
        <w:spacing w:after="240"/>
        <w:jc w:val="center"/>
        <w:rPr>
          <w:i/>
          <w:iCs/>
          <w:lang w:val="es-ES"/>
        </w:rPr>
      </w:pPr>
      <w:r w:rsidRPr="00E911E0">
        <w:rPr>
          <w:b/>
          <w:i/>
          <w:lang w:val="es-ES"/>
        </w:rPr>
        <w:t xml:space="preserve">Se levanta la sesión a las </w:t>
      </w:r>
      <w:r w:rsidR="00A878E2" w:rsidRPr="00E911E0">
        <w:rPr>
          <w:b/>
          <w:i/>
          <w:iCs/>
          <w:lang w:val="es-ES"/>
        </w:rPr>
        <w:t>17</w:t>
      </w:r>
      <w:r w:rsidRPr="00E911E0">
        <w:rPr>
          <w:b/>
          <w:i/>
          <w:iCs/>
          <w:lang w:val="es-ES"/>
        </w:rPr>
        <w:t>.</w:t>
      </w:r>
      <w:r w:rsidR="00A878E2" w:rsidRPr="00E911E0">
        <w:rPr>
          <w:b/>
          <w:i/>
          <w:iCs/>
          <w:lang w:val="es-ES"/>
        </w:rPr>
        <w:t>30</w:t>
      </w:r>
      <w:r w:rsidRPr="00E911E0">
        <w:rPr>
          <w:b/>
          <w:i/>
          <w:iCs/>
          <w:lang w:val="es-ES"/>
        </w:rPr>
        <w:t xml:space="preserve"> horas</w:t>
      </w:r>
      <w:r w:rsidR="00A878E2" w:rsidRPr="00E911E0">
        <w:rPr>
          <w:b/>
          <w:i/>
          <w:iCs/>
          <w:lang w:val="es-ES"/>
        </w:rPr>
        <w:t>.</w:t>
      </w:r>
    </w:p>
    <w:p w:rsidR="00A878E2" w:rsidRPr="00E911E0" w:rsidRDefault="00A878E2">
      <w:pPr>
        <w:jc w:val="center"/>
        <w:rPr>
          <w:lang w:val="es-ES"/>
        </w:rPr>
      </w:pPr>
      <w:r w:rsidRPr="00E911E0">
        <w:rPr>
          <w:lang w:val="es-ES"/>
        </w:rPr>
        <w:t>-----</w:t>
      </w:r>
    </w:p>
    <w:sectPr w:rsidR="00A878E2" w:rsidRPr="00E911E0" w:rsidSect="00912236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890" w:rsidRDefault="00E84890">
      <w:r>
        <w:separator/>
      </w:r>
    </w:p>
  </w:endnote>
  <w:endnote w:type="continuationSeparator" w:id="0">
    <w:p w:rsidR="00E84890" w:rsidRDefault="00E8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610" w:rsidRDefault="004C6610">
    <w:pPr>
      <w:spacing w:after="240"/>
    </w:pPr>
    <w:r>
      <w:t>________________________</w:t>
    </w:r>
  </w:p>
  <w:p w:rsidR="004C6610" w:rsidRPr="00F736AC" w:rsidRDefault="004C6610" w:rsidP="003F6B3B">
    <w:pPr>
      <w:spacing w:after="240"/>
      <w:ind w:firstLine="567"/>
      <w:rPr>
        <w:lang w:val="es-ES"/>
      </w:rPr>
    </w:pPr>
    <w:r w:rsidRPr="00F736AC">
      <w:rPr>
        <w:lang w:val="es-ES_tradnl"/>
      </w:rPr>
      <w:t>La presente acta podrá ser objeto de correcciones</w:t>
    </w:r>
    <w:r w:rsidRPr="00F736AC">
      <w:rPr>
        <w:lang w:val="es-ES"/>
      </w:rPr>
      <w:t>.</w:t>
    </w:r>
  </w:p>
  <w:p w:rsidR="004C6610" w:rsidRPr="00F736AC" w:rsidRDefault="004C6610" w:rsidP="003F6B3B">
    <w:pPr>
      <w:spacing w:after="240"/>
      <w:ind w:firstLine="567"/>
      <w:rPr>
        <w:lang w:val="es-ES"/>
      </w:rPr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 w:rsidR="009169FA"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 w:rsidRPr="00F736AC">
      <w:rPr>
        <w:lang w:val="es-ES"/>
      </w:rPr>
      <w:t>.</w:t>
    </w:r>
  </w:p>
  <w:p w:rsidR="004C6610" w:rsidRPr="003F6B3B" w:rsidRDefault="004C6610" w:rsidP="003F6B3B">
    <w:pPr>
      <w:spacing w:after="240"/>
      <w:ind w:firstLine="567"/>
      <w:rPr>
        <w:lang w:val="es-ES"/>
      </w:rPr>
    </w:pPr>
    <w:r>
      <w:rPr>
        <w:lang w:val="es-ES_tradnl"/>
      </w:rPr>
      <w:t>Las correcciones que se introduzcan en las actas de las sesiones públicas del Comité se reunirán en un único documento q</w:t>
    </w:r>
    <w:r w:rsidR="009169FA">
      <w:rPr>
        <w:lang w:val="es-ES_tradnl"/>
      </w:rPr>
      <w:t>ue se publicará poco después de</w:t>
    </w:r>
    <w:r>
      <w:rPr>
        <w:lang w:val="es-ES_tradnl"/>
      </w:rPr>
      <w:t>l período de sesiones</w:t>
    </w:r>
    <w:r w:rsidRPr="003F6B3B">
      <w:rPr>
        <w:lang w:val="es-ES"/>
      </w:rPr>
      <w:t>.</w:t>
    </w:r>
  </w:p>
  <w:p w:rsidR="004C6610" w:rsidRDefault="00912236" w:rsidP="00912236">
    <w:pPr>
      <w:pStyle w:val="Footer"/>
    </w:pPr>
    <w:r>
      <w:t>GE.07</w:t>
    </w:r>
    <w:r>
      <w:noBreakHyphen/>
      <w:t>42154  (EXT</w:t>
    </w:r>
    <w:r w:rsidR="004C6610"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890" w:rsidRDefault="00E84890">
      <w:r>
        <w:separator/>
      </w:r>
    </w:p>
  </w:footnote>
  <w:footnote w:type="continuationSeparator" w:id="0">
    <w:p w:rsidR="00E84890" w:rsidRDefault="00E84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610" w:rsidRDefault="004C6610">
    <w:pPr>
      <w:pStyle w:val="Header"/>
      <w:rPr>
        <w:lang w:val="de-CH"/>
      </w:rPr>
    </w:pPr>
    <w:r>
      <w:rPr>
        <w:lang w:val="de-CH"/>
      </w:rPr>
      <w:t>CRC/C/SR.1234</w:t>
    </w:r>
  </w:p>
  <w:p w:rsidR="004C6610" w:rsidRDefault="004C661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12236">
      <w:rPr>
        <w:noProof/>
      </w:rPr>
      <w:t>2</w:t>
    </w:r>
    <w:r>
      <w:fldChar w:fldCharType="end"/>
    </w:r>
  </w:p>
  <w:p w:rsidR="004C6610" w:rsidRDefault="004C661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610" w:rsidRDefault="004C6610">
    <w:pPr>
      <w:pStyle w:val="Header"/>
      <w:tabs>
        <w:tab w:val="clear" w:pos="4320"/>
        <w:tab w:val="clear" w:pos="8640"/>
      </w:tabs>
      <w:ind w:firstLine="7371"/>
      <w:rPr>
        <w:lang w:val="de-CH"/>
      </w:rPr>
    </w:pPr>
    <w:r>
      <w:rPr>
        <w:lang w:val="de-CH"/>
      </w:rPr>
      <w:t>CRC/C/SR.1234</w:t>
    </w:r>
  </w:p>
  <w:p w:rsidR="004C6610" w:rsidRDefault="004C6610">
    <w:pPr>
      <w:pStyle w:val="Header"/>
      <w:tabs>
        <w:tab w:val="clear" w:pos="4320"/>
        <w:tab w:val="clear" w:pos="8640"/>
      </w:tabs>
      <w:ind w:firstLine="7371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12236">
      <w:rPr>
        <w:noProof/>
      </w:rPr>
      <w:t>3</w:t>
    </w:r>
    <w:r>
      <w:fldChar w:fldCharType="end"/>
    </w:r>
  </w:p>
  <w:p w:rsidR="004C6610" w:rsidRDefault="004C661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fr-FR" w:vendorID="9" w:dllVersion="512" w:checkStyle="1"/>
  <w:activeWritingStyle w:appName="MSWord" w:lang="de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D2E9CC04-2228-42A1-ADD1-4230851A5A8B}"/>
    <w:docVar w:name="dgnword-eventsink" w:val="27476952"/>
  </w:docVars>
  <w:rsids>
    <w:rsidRoot w:val="007053AC"/>
    <w:rsid w:val="000058E4"/>
    <w:rsid w:val="0001039A"/>
    <w:rsid w:val="000159CF"/>
    <w:rsid w:val="000238CE"/>
    <w:rsid w:val="00026E51"/>
    <w:rsid w:val="000306A0"/>
    <w:rsid w:val="00035B66"/>
    <w:rsid w:val="000646D6"/>
    <w:rsid w:val="00064F4A"/>
    <w:rsid w:val="00067126"/>
    <w:rsid w:val="00067512"/>
    <w:rsid w:val="00067BCF"/>
    <w:rsid w:val="00070C46"/>
    <w:rsid w:val="0007354C"/>
    <w:rsid w:val="000A165C"/>
    <w:rsid w:val="000A488A"/>
    <w:rsid w:val="000B01C4"/>
    <w:rsid w:val="000B3949"/>
    <w:rsid w:val="000B58E2"/>
    <w:rsid w:val="000C733D"/>
    <w:rsid w:val="000D1D17"/>
    <w:rsid w:val="000E38A6"/>
    <w:rsid w:val="000E6032"/>
    <w:rsid w:val="000F15E2"/>
    <w:rsid w:val="000F5A47"/>
    <w:rsid w:val="001055AD"/>
    <w:rsid w:val="00105B72"/>
    <w:rsid w:val="00106650"/>
    <w:rsid w:val="00123F76"/>
    <w:rsid w:val="0013204F"/>
    <w:rsid w:val="001403B6"/>
    <w:rsid w:val="00144FEC"/>
    <w:rsid w:val="00152AEE"/>
    <w:rsid w:val="00156838"/>
    <w:rsid w:val="00174A05"/>
    <w:rsid w:val="00175BF2"/>
    <w:rsid w:val="00176239"/>
    <w:rsid w:val="001762E4"/>
    <w:rsid w:val="00194B53"/>
    <w:rsid w:val="001B1374"/>
    <w:rsid w:val="001B411E"/>
    <w:rsid w:val="001C1BA5"/>
    <w:rsid w:val="001C4096"/>
    <w:rsid w:val="001D7379"/>
    <w:rsid w:val="001E250C"/>
    <w:rsid w:val="001E2CF2"/>
    <w:rsid w:val="001E60A0"/>
    <w:rsid w:val="001E7144"/>
    <w:rsid w:val="00205736"/>
    <w:rsid w:val="00211D01"/>
    <w:rsid w:val="002162C2"/>
    <w:rsid w:val="00220A28"/>
    <w:rsid w:val="002326E0"/>
    <w:rsid w:val="00243DD6"/>
    <w:rsid w:val="00254D1D"/>
    <w:rsid w:val="00255CD6"/>
    <w:rsid w:val="002B3AA2"/>
    <w:rsid w:val="002B4F38"/>
    <w:rsid w:val="002B6171"/>
    <w:rsid w:val="002B6306"/>
    <w:rsid w:val="002D2758"/>
    <w:rsid w:val="002F0775"/>
    <w:rsid w:val="002F3D18"/>
    <w:rsid w:val="003009D0"/>
    <w:rsid w:val="003049CA"/>
    <w:rsid w:val="00305739"/>
    <w:rsid w:val="0030726F"/>
    <w:rsid w:val="003079DD"/>
    <w:rsid w:val="00310B86"/>
    <w:rsid w:val="003154E8"/>
    <w:rsid w:val="00346E37"/>
    <w:rsid w:val="00347B63"/>
    <w:rsid w:val="0036510D"/>
    <w:rsid w:val="003653ED"/>
    <w:rsid w:val="00373CEF"/>
    <w:rsid w:val="00381002"/>
    <w:rsid w:val="00382241"/>
    <w:rsid w:val="003B0BE1"/>
    <w:rsid w:val="003C2319"/>
    <w:rsid w:val="003C2D9A"/>
    <w:rsid w:val="003E6118"/>
    <w:rsid w:val="003F3995"/>
    <w:rsid w:val="003F6B3B"/>
    <w:rsid w:val="00402DB7"/>
    <w:rsid w:val="0041468F"/>
    <w:rsid w:val="004206EB"/>
    <w:rsid w:val="004211FF"/>
    <w:rsid w:val="004238F1"/>
    <w:rsid w:val="00432513"/>
    <w:rsid w:val="00440DFF"/>
    <w:rsid w:val="00466656"/>
    <w:rsid w:val="00483510"/>
    <w:rsid w:val="004A0656"/>
    <w:rsid w:val="004A5124"/>
    <w:rsid w:val="004A56D9"/>
    <w:rsid w:val="004B7344"/>
    <w:rsid w:val="004C204B"/>
    <w:rsid w:val="004C3089"/>
    <w:rsid w:val="004C3962"/>
    <w:rsid w:val="004C6610"/>
    <w:rsid w:val="004D2AF9"/>
    <w:rsid w:val="004E3E00"/>
    <w:rsid w:val="005037DE"/>
    <w:rsid w:val="00521537"/>
    <w:rsid w:val="005407E8"/>
    <w:rsid w:val="0054199A"/>
    <w:rsid w:val="00541CB8"/>
    <w:rsid w:val="0054628C"/>
    <w:rsid w:val="00547BBA"/>
    <w:rsid w:val="00556FB4"/>
    <w:rsid w:val="005653BA"/>
    <w:rsid w:val="00576CB4"/>
    <w:rsid w:val="00596B58"/>
    <w:rsid w:val="005A3CBF"/>
    <w:rsid w:val="005A5D52"/>
    <w:rsid w:val="005C5D0E"/>
    <w:rsid w:val="005C5DF7"/>
    <w:rsid w:val="005D49BF"/>
    <w:rsid w:val="005D5648"/>
    <w:rsid w:val="005E6D02"/>
    <w:rsid w:val="005E7B52"/>
    <w:rsid w:val="005F4EA0"/>
    <w:rsid w:val="00607FDC"/>
    <w:rsid w:val="00614355"/>
    <w:rsid w:val="00625F8A"/>
    <w:rsid w:val="006320FD"/>
    <w:rsid w:val="00635706"/>
    <w:rsid w:val="00635908"/>
    <w:rsid w:val="006365DB"/>
    <w:rsid w:val="006378C8"/>
    <w:rsid w:val="00642D97"/>
    <w:rsid w:val="00645945"/>
    <w:rsid w:val="00652622"/>
    <w:rsid w:val="00662ECD"/>
    <w:rsid w:val="006653D8"/>
    <w:rsid w:val="006771FA"/>
    <w:rsid w:val="006904E7"/>
    <w:rsid w:val="00690CA2"/>
    <w:rsid w:val="006915DE"/>
    <w:rsid w:val="006A01ED"/>
    <w:rsid w:val="006A587A"/>
    <w:rsid w:val="006B31CE"/>
    <w:rsid w:val="006C6A72"/>
    <w:rsid w:val="006D16E9"/>
    <w:rsid w:val="006E778E"/>
    <w:rsid w:val="006F6C9D"/>
    <w:rsid w:val="00703962"/>
    <w:rsid w:val="00704024"/>
    <w:rsid w:val="007053AC"/>
    <w:rsid w:val="007375AE"/>
    <w:rsid w:val="00756C87"/>
    <w:rsid w:val="007705BA"/>
    <w:rsid w:val="00772BCC"/>
    <w:rsid w:val="0077763E"/>
    <w:rsid w:val="00790128"/>
    <w:rsid w:val="007A465D"/>
    <w:rsid w:val="007A7399"/>
    <w:rsid w:val="007B489A"/>
    <w:rsid w:val="007C4F09"/>
    <w:rsid w:val="007D3A8E"/>
    <w:rsid w:val="007E1C9C"/>
    <w:rsid w:val="007E332F"/>
    <w:rsid w:val="0081233A"/>
    <w:rsid w:val="00815B2B"/>
    <w:rsid w:val="00821FCE"/>
    <w:rsid w:val="00823A15"/>
    <w:rsid w:val="00826BBF"/>
    <w:rsid w:val="00836921"/>
    <w:rsid w:val="008531A9"/>
    <w:rsid w:val="00860C3B"/>
    <w:rsid w:val="0086151F"/>
    <w:rsid w:val="00864201"/>
    <w:rsid w:val="008710EA"/>
    <w:rsid w:val="00873C34"/>
    <w:rsid w:val="00874AE0"/>
    <w:rsid w:val="008777F8"/>
    <w:rsid w:val="0088311F"/>
    <w:rsid w:val="008878C7"/>
    <w:rsid w:val="008A4BBF"/>
    <w:rsid w:val="008B028F"/>
    <w:rsid w:val="008B4641"/>
    <w:rsid w:val="008C2426"/>
    <w:rsid w:val="008C4984"/>
    <w:rsid w:val="008D0CAA"/>
    <w:rsid w:val="008D2812"/>
    <w:rsid w:val="008D3215"/>
    <w:rsid w:val="008E06C3"/>
    <w:rsid w:val="008E5B56"/>
    <w:rsid w:val="008F45D2"/>
    <w:rsid w:val="00903D9D"/>
    <w:rsid w:val="00904487"/>
    <w:rsid w:val="00911BB1"/>
    <w:rsid w:val="00912236"/>
    <w:rsid w:val="009169FA"/>
    <w:rsid w:val="00916D4C"/>
    <w:rsid w:val="0092082A"/>
    <w:rsid w:val="00921F9D"/>
    <w:rsid w:val="009250E2"/>
    <w:rsid w:val="009348E6"/>
    <w:rsid w:val="00941384"/>
    <w:rsid w:val="00943A64"/>
    <w:rsid w:val="009624D0"/>
    <w:rsid w:val="00966325"/>
    <w:rsid w:val="00985620"/>
    <w:rsid w:val="009871C9"/>
    <w:rsid w:val="00987466"/>
    <w:rsid w:val="00987520"/>
    <w:rsid w:val="00994EE4"/>
    <w:rsid w:val="00997BED"/>
    <w:rsid w:val="009A11FB"/>
    <w:rsid w:val="009A14CC"/>
    <w:rsid w:val="009A7062"/>
    <w:rsid w:val="009B38C7"/>
    <w:rsid w:val="009C2DD3"/>
    <w:rsid w:val="009E5ACB"/>
    <w:rsid w:val="009E706C"/>
    <w:rsid w:val="00A11AE4"/>
    <w:rsid w:val="00A278F7"/>
    <w:rsid w:val="00A361E9"/>
    <w:rsid w:val="00A4283B"/>
    <w:rsid w:val="00A51A23"/>
    <w:rsid w:val="00A57482"/>
    <w:rsid w:val="00A75F4D"/>
    <w:rsid w:val="00A83DFA"/>
    <w:rsid w:val="00A84725"/>
    <w:rsid w:val="00A84EDD"/>
    <w:rsid w:val="00A878E2"/>
    <w:rsid w:val="00AB36C7"/>
    <w:rsid w:val="00AB54EA"/>
    <w:rsid w:val="00AC008E"/>
    <w:rsid w:val="00AC4861"/>
    <w:rsid w:val="00AC6784"/>
    <w:rsid w:val="00AE0E7E"/>
    <w:rsid w:val="00AE13E9"/>
    <w:rsid w:val="00AF11F7"/>
    <w:rsid w:val="00AF277E"/>
    <w:rsid w:val="00AF6BEC"/>
    <w:rsid w:val="00B209E2"/>
    <w:rsid w:val="00B22132"/>
    <w:rsid w:val="00B27A22"/>
    <w:rsid w:val="00B45DE6"/>
    <w:rsid w:val="00B46EF2"/>
    <w:rsid w:val="00B54BDE"/>
    <w:rsid w:val="00B64A10"/>
    <w:rsid w:val="00B76F3A"/>
    <w:rsid w:val="00B82C1C"/>
    <w:rsid w:val="00B90D8A"/>
    <w:rsid w:val="00B927C5"/>
    <w:rsid w:val="00BA5213"/>
    <w:rsid w:val="00BA6C0E"/>
    <w:rsid w:val="00BB2CA9"/>
    <w:rsid w:val="00BB4A9F"/>
    <w:rsid w:val="00BB5F8E"/>
    <w:rsid w:val="00BC494D"/>
    <w:rsid w:val="00BD1566"/>
    <w:rsid w:val="00BD747B"/>
    <w:rsid w:val="00C018B8"/>
    <w:rsid w:val="00C14F04"/>
    <w:rsid w:val="00C207B3"/>
    <w:rsid w:val="00C273B0"/>
    <w:rsid w:val="00C3591F"/>
    <w:rsid w:val="00C37BA8"/>
    <w:rsid w:val="00C4516E"/>
    <w:rsid w:val="00C45533"/>
    <w:rsid w:val="00C50A18"/>
    <w:rsid w:val="00C56C22"/>
    <w:rsid w:val="00C77CD3"/>
    <w:rsid w:val="00C835AE"/>
    <w:rsid w:val="00C87CB2"/>
    <w:rsid w:val="00C91538"/>
    <w:rsid w:val="00C93E17"/>
    <w:rsid w:val="00CA08B8"/>
    <w:rsid w:val="00CA38D3"/>
    <w:rsid w:val="00CA5A28"/>
    <w:rsid w:val="00CA742F"/>
    <w:rsid w:val="00CB04DF"/>
    <w:rsid w:val="00CB5681"/>
    <w:rsid w:val="00CB64A5"/>
    <w:rsid w:val="00CB7223"/>
    <w:rsid w:val="00CD2209"/>
    <w:rsid w:val="00CD5566"/>
    <w:rsid w:val="00CD6602"/>
    <w:rsid w:val="00CE4104"/>
    <w:rsid w:val="00CE601B"/>
    <w:rsid w:val="00CF5B4F"/>
    <w:rsid w:val="00D06850"/>
    <w:rsid w:val="00D13823"/>
    <w:rsid w:val="00D45D8B"/>
    <w:rsid w:val="00D52562"/>
    <w:rsid w:val="00D80357"/>
    <w:rsid w:val="00DA1E3A"/>
    <w:rsid w:val="00DA3749"/>
    <w:rsid w:val="00DB69A4"/>
    <w:rsid w:val="00DD512C"/>
    <w:rsid w:val="00DD6C27"/>
    <w:rsid w:val="00DD7334"/>
    <w:rsid w:val="00DD7C24"/>
    <w:rsid w:val="00DE33D0"/>
    <w:rsid w:val="00E064BF"/>
    <w:rsid w:val="00E069AD"/>
    <w:rsid w:val="00E12857"/>
    <w:rsid w:val="00E145B9"/>
    <w:rsid w:val="00E219FA"/>
    <w:rsid w:val="00E34D4C"/>
    <w:rsid w:val="00E35F7E"/>
    <w:rsid w:val="00E36163"/>
    <w:rsid w:val="00E40686"/>
    <w:rsid w:val="00E42D6D"/>
    <w:rsid w:val="00E5474F"/>
    <w:rsid w:val="00E65237"/>
    <w:rsid w:val="00E67FEE"/>
    <w:rsid w:val="00E81168"/>
    <w:rsid w:val="00E84890"/>
    <w:rsid w:val="00E849D3"/>
    <w:rsid w:val="00E911E0"/>
    <w:rsid w:val="00EA7963"/>
    <w:rsid w:val="00EB2557"/>
    <w:rsid w:val="00EB34D4"/>
    <w:rsid w:val="00EB5374"/>
    <w:rsid w:val="00EC490E"/>
    <w:rsid w:val="00EC73CC"/>
    <w:rsid w:val="00EF14DE"/>
    <w:rsid w:val="00EF78FE"/>
    <w:rsid w:val="00F06676"/>
    <w:rsid w:val="00F20AE1"/>
    <w:rsid w:val="00F236B6"/>
    <w:rsid w:val="00F24DB9"/>
    <w:rsid w:val="00F26FBB"/>
    <w:rsid w:val="00F31459"/>
    <w:rsid w:val="00F317E0"/>
    <w:rsid w:val="00F4467A"/>
    <w:rsid w:val="00F5211C"/>
    <w:rsid w:val="00F64A9C"/>
    <w:rsid w:val="00F64E72"/>
    <w:rsid w:val="00F73A2E"/>
    <w:rsid w:val="00F90AFC"/>
    <w:rsid w:val="00FA4D14"/>
    <w:rsid w:val="00FB5E22"/>
    <w:rsid w:val="00FB6591"/>
    <w:rsid w:val="00FB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  <w:snapToGrid w:val="0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</Template>
  <TotalTime>1</TotalTime>
  <Pages>1</Pages>
  <Words>4471</Words>
  <Characters>25490</Characters>
  <Application>Microsoft Office Word</Application>
  <DocSecurity>4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CRC/C/SR.1234</vt:lpstr>
    </vt:vector>
  </TitlesOfParts>
  <Company>ONU</Company>
  <LinksUpToDate>false</LinksUpToDate>
  <CharactersWithSpaces>29902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CRC/C/SR.1234</dc:title>
  <dc:subject>GE.07-42153</dc:subject>
  <dc:creator>Peiro</dc:creator>
  <cp:keywords/>
  <dc:description/>
  <cp:lastModifiedBy>CSD</cp:lastModifiedBy>
  <cp:revision>2</cp:revision>
  <cp:lastPrinted>2007-08-30T07:33:00Z</cp:lastPrinted>
  <dcterms:created xsi:type="dcterms:W3CDTF">2009-08-10T14:42:00Z</dcterms:created>
  <dcterms:modified xsi:type="dcterms:W3CDTF">2009-08-10T14:42:00Z</dcterms:modified>
</cp:coreProperties>
</file>