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425777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425777" w:rsidRDefault="00A10348" w:rsidP="00FD22B8">
            <w:pPr>
              <w:spacing w:after="80" w:line="300" w:lineRule="exact"/>
              <w:rPr>
                <w:sz w:val="28"/>
              </w:rPr>
            </w:pPr>
            <w:r w:rsidRPr="00425777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425777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425777" w:rsidRDefault="00A10348" w:rsidP="00FD22B8">
            <w:pPr>
              <w:jc w:val="right"/>
            </w:pPr>
            <w:r w:rsidRPr="00425777">
              <w:rPr>
                <w:sz w:val="40"/>
                <w:szCs w:val="40"/>
              </w:rPr>
              <w:t>E</w:t>
            </w:r>
            <w:r w:rsidRPr="00425777">
              <w:t>/</w:t>
            </w:r>
            <w:fldSimple w:instr=" FILLIN  &quot;Введите символ после Е/&quot;  \* MERGEFORMAT ">
              <w:r w:rsidR="000D233C" w:rsidRPr="00425777">
                <w:t>C.12/49/3</w:t>
              </w:r>
            </w:fldSimple>
            <w:r w:rsidR="00F340C1" w:rsidRPr="00425777">
              <w:t xml:space="preserve">  </w:t>
            </w:r>
          </w:p>
        </w:tc>
      </w:tr>
      <w:tr w:rsidR="00A10348" w:rsidRPr="00425777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425777" w:rsidRDefault="00A10348" w:rsidP="00FD22B8">
            <w:pPr>
              <w:spacing w:before="120"/>
              <w:jc w:val="center"/>
            </w:pPr>
            <w:r w:rsidRPr="00425777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425777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425777">
              <w:rPr>
                <w:b/>
                <w:sz w:val="40"/>
                <w:szCs w:val="40"/>
              </w:rPr>
              <w:t xml:space="preserve">Экономический </w:t>
            </w:r>
            <w:r w:rsidRPr="00425777"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425777" w:rsidRDefault="00A10348" w:rsidP="00FD22B8">
            <w:pPr>
              <w:spacing w:before="240"/>
            </w:pPr>
            <w:r w:rsidRPr="00425777">
              <w:t xml:space="preserve">Distr.: </w:t>
            </w:r>
            <w:bookmarkStart w:id="0" w:name="ПолеСоСписком1"/>
            <w:r w:rsidRPr="00425777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25777">
              <w:instrText xml:space="preserve"> FORMDROPDOWN </w:instrText>
            </w:r>
            <w:r w:rsidRPr="00425777">
              <w:fldChar w:fldCharType="end"/>
            </w:r>
            <w:bookmarkEnd w:id="0"/>
          </w:p>
          <w:p w:rsidR="00A10348" w:rsidRPr="00425777" w:rsidRDefault="00A10348" w:rsidP="00FD22B8">
            <w:fldSimple w:instr=" FILLIN  &quot;Введите дату документа&quot; \* MERGEFORMAT ">
              <w:r w:rsidR="000D233C" w:rsidRPr="00425777">
                <w:t>15 January 2013</w:t>
              </w:r>
            </w:fldSimple>
          </w:p>
          <w:p w:rsidR="00A10348" w:rsidRPr="00425777" w:rsidRDefault="00A10348" w:rsidP="00FD22B8">
            <w:r w:rsidRPr="00425777">
              <w:t>Russian</w:t>
            </w:r>
          </w:p>
          <w:p w:rsidR="00A10348" w:rsidRPr="00425777" w:rsidRDefault="00A10348" w:rsidP="00FD22B8">
            <w:r w:rsidRPr="00425777">
              <w:t xml:space="preserve">Original: </w:t>
            </w:r>
            <w:bookmarkStart w:id="1" w:name="ПолеСоСписком2"/>
            <w:r w:rsidRPr="00425777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25777">
              <w:instrText xml:space="preserve"> FORMDROPDOWN </w:instrText>
            </w:r>
            <w:r w:rsidRPr="00425777">
              <w:fldChar w:fldCharType="end"/>
            </w:r>
            <w:bookmarkEnd w:id="1"/>
          </w:p>
          <w:p w:rsidR="00A10348" w:rsidRPr="00425777" w:rsidRDefault="00A10348" w:rsidP="00FD22B8"/>
        </w:tc>
      </w:tr>
    </w:tbl>
    <w:p w:rsidR="000D233C" w:rsidRPr="00425777" w:rsidRDefault="000D233C" w:rsidP="002D0AAC">
      <w:pPr>
        <w:spacing w:before="120"/>
        <w:rPr>
          <w:b/>
          <w:sz w:val="24"/>
          <w:szCs w:val="24"/>
        </w:rPr>
      </w:pPr>
      <w:r w:rsidRPr="00425777">
        <w:rPr>
          <w:b/>
          <w:sz w:val="24"/>
          <w:szCs w:val="24"/>
        </w:rPr>
        <w:t xml:space="preserve">Комитет по экономическим, социальным </w:t>
      </w:r>
      <w:r w:rsidR="00545EBC" w:rsidRPr="00425777">
        <w:rPr>
          <w:b/>
          <w:sz w:val="24"/>
          <w:szCs w:val="24"/>
        </w:rPr>
        <w:br/>
      </w:r>
      <w:r w:rsidRPr="00425777">
        <w:rPr>
          <w:b/>
          <w:sz w:val="24"/>
          <w:szCs w:val="24"/>
        </w:rPr>
        <w:t>и культурным правам</w:t>
      </w:r>
    </w:p>
    <w:p w:rsidR="000D233C" w:rsidRPr="00425777" w:rsidRDefault="002D0AAC" w:rsidP="002D0AAC">
      <w:pPr>
        <w:pStyle w:val="HChGR"/>
      </w:pPr>
      <w:r w:rsidRPr="00425777">
        <w:tab/>
      </w:r>
      <w:r w:rsidRPr="00425777">
        <w:tab/>
      </w:r>
      <w:r w:rsidR="000D233C" w:rsidRPr="00425777">
        <w:t>Временные правила процедуры в соответствии</w:t>
      </w:r>
      <w:r w:rsidR="000153A4" w:rsidRPr="00425777">
        <w:br/>
      </w:r>
      <w:r w:rsidR="000D233C" w:rsidRPr="00425777">
        <w:t>с</w:t>
      </w:r>
      <w:r w:rsidR="000153A4" w:rsidRPr="00425777">
        <w:t xml:space="preserve"> </w:t>
      </w:r>
      <w:r w:rsidR="000D233C" w:rsidRPr="00425777">
        <w:t>Факультативным протоколом к Международному пакту об экономических, социальных и культурных правах, принятые Комитетом на его сорок девятой сессии (12−30 ноября 2012 года)</w:t>
      </w:r>
    </w:p>
    <w:p w:rsidR="000D233C" w:rsidRPr="00425777" w:rsidRDefault="000153A4" w:rsidP="002D0AAC">
      <w:pPr>
        <w:pStyle w:val="H1GR"/>
      </w:pPr>
      <w:r w:rsidRPr="00425777">
        <w:tab/>
      </w:r>
      <w:r w:rsidRPr="00425777">
        <w:tab/>
      </w:r>
      <w:r w:rsidR="000D233C" w:rsidRPr="00425777">
        <w:t>Процедуры рассмотрения индивидуальных сообщений, полученных в соответствии с Факульт</w:t>
      </w:r>
      <w:r w:rsidR="000D233C" w:rsidRPr="00425777">
        <w:t>а</w:t>
      </w:r>
      <w:r w:rsidR="000D233C" w:rsidRPr="00425777">
        <w:t>тивным протоколом</w:t>
      </w:r>
    </w:p>
    <w:p w:rsidR="000D233C" w:rsidRPr="00425777" w:rsidRDefault="000153A4" w:rsidP="000153A4">
      <w:pPr>
        <w:pStyle w:val="H23GR0"/>
      </w:pPr>
      <w:r w:rsidRPr="00425777">
        <w:tab/>
      </w:r>
      <w:r w:rsidRPr="00425777">
        <w:tab/>
      </w:r>
      <w:r w:rsidR="000D233C" w:rsidRPr="00425777">
        <w:t>Передача сообщений Комитету</w:t>
      </w:r>
    </w:p>
    <w:p w:rsidR="000D233C" w:rsidRPr="00425777" w:rsidRDefault="000153A4" w:rsidP="000153A4">
      <w:pPr>
        <w:pStyle w:val="H23GR0"/>
      </w:pPr>
      <w:r w:rsidRPr="00425777">
        <w:tab/>
      </w:r>
      <w:r w:rsidRPr="00425777">
        <w:tab/>
      </w:r>
      <w:r w:rsidR="000D233C" w:rsidRPr="00425777">
        <w:t>Правило 1</w:t>
      </w:r>
    </w:p>
    <w:p w:rsidR="000D233C" w:rsidRPr="00425777" w:rsidRDefault="000D233C" w:rsidP="000153A4">
      <w:pPr>
        <w:pStyle w:val="SingleTxtGR"/>
      </w:pPr>
      <w:r w:rsidRPr="00425777">
        <w:t>1.</w:t>
      </w:r>
      <w:r w:rsidRPr="00425777">
        <w:tab/>
        <w:t>В соответствии с настоящими правилами Генеральный секретарь доводит до сведения Комитета сообщения, которые представляются или предполож</w:t>
      </w:r>
      <w:r w:rsidRPr="00425777">
        <w:t>и</w:t>
      </w:r>
      <w:r w:rsidRPr="00425777">
        <w:t>тельно подлежат представлению на рассмо</w:t>
      </w:r>
      <w:r w:rsidR="00C63379" w:rsidRPr="00425777">
        <w:t>трение Комитета согласно статье </w:t>
      </w:r>
      <w:r w:rsidRPr="00425777">
        <w:t>2 Факультативного протокола.</w:t>
      </w:r>
    </w:p>
    <w:p w:rsidR="000D233C" w:rsidRPr="00425777" w:rsidRDefault="000D233C" w:rsidP="000153A4">
      <w:pPr>
        <w:pStyle w:val="SingleTxtGR"/>
      </w:pPr>
      <w:r w:rsidRPr="00425777">
        <w:t>2.</w:t>
      </w:r>
      <w:r w:rsidRPr="00425777">
        <w:tab/>
        <w:t xml:space="preserve">Генеральный секретарь может запросить </w:t>
      </w:r>
      <w:r w:rsidR="00254162" w:rsidRPr="00425777">
        <w:t>у автора(</w:t>
      </w:r>
      <w:r w:rsidRPr="00425777">
        <w:t>ов</w:t>
      </w:r>
      <w:r w:rsidR="00254162" w:rsidRPr="00425777">
        <w:t>) сообщения разъя</w:t>
      </w:r>
      <w:r w:rsidR="00254162" w:rsidRPr="00425777">
        <w:t>с</w:t>
      </w:r>
      <w:r w:rsidR="00254162" w:rsidRPr="00425777">
        <w:t>нение, желаю</w:t>
      </w:r>
      <w:r w:rsidRPr="00425777">
        <w:t>т ли он/она/они, чтобы дан</w:t>
      </w:r>
      <w:r w:rsidR="00254162" w:rsidRPr="00425777">
        <w:t>ное сообщение было представлено</w:t>
      </w:r>
      <w:r w:rsidRPr="00425777">
        <w:t xml:space="preserve"> К</w:t>
      </w:r>
      <w:r w:rsidRPr="00425777">
        <w:t>о</w:t>
      </w:r>
      <w:r w:rsidRPr="00425777">
        <w:t>митету на рассмотрение в соответствии с Факу</w:t>
      </w:r>
      <w:r w:rsidR="00F340C1" w:rsidRPr="00425777">
        <w:t>льтативным протоколом. В сл</w:t>
      </w:r>
      <w:r w:rsidR="00F340C1" w:rsidRPr="00425777">
        <w:t>у</w:t>
      </w:r>
      <w:r w:rsidR="00F340C1" w:rsidRPr="00425777">
        <w:t>чае</w:t>
      </w:r>
      <w:r w:rsidR="00545EBC" w:rsidRPr="00425777">
        <w:t>,</w:t>
      </w:r>
      <w:r w:rsidRPr="00425777">
        <w:t xml:space="preserve"> если имеются сомнения относительно желания автора</w:t>
      </w:r>
      <w:r w:rsidR="00254162" w:rsidRPr="00425777">
        <w:t>(</w:t>
      </w:r>
      <w:r w:rsidRPr="00425777">
        <w:t>ов</w:t>
      </w:r>
      <w:r w:rsidR="00254162" w:rsidRPr="00425777">
        <w:t>)</w:t>
      </w:r>
      <w:r w:rsidRPr="00425777">
        <w:t xml:space="preserve">, Генеральный секретарь доводит сообщение до сведения Комитета. </w:t>
      </w:r>
    </w:p>
    <w:p w:rsidR="00545EBC" w:rsidRPr="00425777" w:rsidRDefault="000D233C" w:rsidP="00545EBC">
      <w:pPr>
        <w:pStyle w:val="SingleTxtGR"/>
      </w:pPr>
      <w:r w:rsidRPr="00425777">
        <w:t>3.</w:t>
      </w:r>
      <w:r w:rsidRPr="00425777">
        <w:tab/>
        <w:t>Никакое сообщение не принимается Комитетом, если оно:</w:t>
      </w:r>
    </w:p>
    <w:p w:rsidR="000D233C" w:rsidRPr="00425777" w:rsidRDefault="00545EBC" w:rsidP="00545EBC">
      <w:pPr>
        <w:pStyle w:val="SingleTxtGR"/>
      </w:pPr>
      <w:r w:rsidRPr="00425777">
        <w:tab/>
      </w:r>
      <w:r w:rsidR="000D233C" w:rsidRPr="00425777">
        <w:t>а)</w:t>
      </w:r>
      <w:r w:rsidR="000D233C" w:rsidRPr="00425777">
        <w:tab/>
        <w:t>касается государства, не являющегося участником Факультативного пр</w:t>
      </w:r>
      <w:r w:rsidR="000D233C" w:rsidRPr="00425777">
        <w:t>о</w:t>
      </w:r>
      <w:r w:rsidR="000D233C" w:rsidRPr="00425777">
        <w:t>токола;</w:t>
      </w:r>
    </w:p>
    <w:p w:rsidR="000D233C" w:rsidRPr="00425777" w:rsidRDefault="00545EBC" w:rsidP="00C63379">
      <w:pPr>
        <w:pStyle w:val="SingleTxtGR"/>
        <w:ind w:left="1701" w:hanging="567"/>
      </w:pPr>
      <w:r w:rsidRPr="00425777">
        <w:tab/>
      </w:r>
      <w:r w:rsidR="000D233C" w:rsidRPr="00425777">
        <w:t>b)</w:t>
      </w:r>
      <w:r w:rsidR="000D233C" w:rsidRPr="00425777">
        <w:tab/>
        <w:t>представлено не в письменном виде;</w:t>
      </w:r>
    </w:p>
    <w:p w:rsidR="000D233C" w:rsidRPr="00425777" w:rsidRDefault="00545EBC" w:rsidP="00545EBC">
      <w:pPr>
        <w:pStyle w:val="SingleTxtGR"/>
        <w:ind w:left="0" w:firstLine="1134"/>
      </w:pPr>
      <w:r w:rsidRPr="00425777">
        <w:tab/>
      </w:r>
      <w:r w:rsidR="000D233C" w:rsidRPr="00425777">
        <w:t>с)</w:t>
      </w:r>
      <w:r w:rsidR="000D233C" w:rsidRPr="00425777">
        <w:tab/>
        <w:t>является анонимным.</w:t>
      </w:r>
    </w:p>
    <w:p w:rsidR="000D233C" w:rsidRPr="00425777" w:rsidRDefault="00C63379" w:rsidP="006173BC">
      <w:pPr>
        <w:pStyle w:val="H23G"/>
        <w:rPr>
          <w:lang w:val="ru-RU"/>
        </w:rPr>
      </w:pPr>
      <w:r w:rsidRPr="00425777">
        <w:rPr>
          <w:lang w:val="ru-RU"/>
        </w:rPr>
        <w:tab/>
      </w:r>
      <w:r w:rsidRPr="00425777">
        <w:rPr>
          <w:lang w:val="ru-RU"/>
        </w:rPr>
        <w:tab/>
      </w:r>
      <w:r w:rsidR="000D233C" w:rsidRPr="00425777">
        <w:rPr>
          <w:lang w:val="ru-RU"/>
        </w:rPr>
        <w:t>Учет и перечень сообщений</w:t>
      </w:r>
    </w:p>
    <w:p w:rsidR="000D233C" w:rsidRPr="00425777" w:rsidRDefault="00C63379" w:rsidP="006173BC">
      <w:pPr>
        <w:pStyle w:val="H23G"/>
        <w:rPr>
          <w:lang w:val="ru-RU"/>
        </w:rPr>
      </w:pPr>
      <w:r w:rsidRPr="00425777">
        <w:rPr>
          <w:lang w:val="ru-RU"/>
        </w:rPr>
        <w:tab/>
      </w:r>
      <w:r w:rsidRPr="00425777">
        <w:rPr>
          <w:lang w:val="ru-RU"/>
        </w:rPr>
        <w:tab/>
      </w:r>
      <w:r w:rsidR="000D233C" w:rsidRPr="00425777">
        <w:rPr>
          <w:lang w:val="ru-RU"/>
        </w:rPr>
        <w:t>Правило 2</w:t>
      </w:r>
    </w:p>
    <w:p w:rsidR="000D233C" w:rsidRPr="00425777" w:rsidRDefault="000D233C" w:rsidP="000153A4">
      <w:pPr>
        <w:pStyle w:val="SingleTxtGR"/>
      </w:pPr>
      <w:r w:rsidRPr="00425777">
        <w:t>1.</w:t>
      </w:r>
      <w:r w:rsidRPr="00425777">
        <w:tab/>
        <w:t>Генеральный секретарь ведет учет всех сообщений, представленных на рассмотрение Комитета в соответствии с Факультативным протоколом.</w:t>
      </w:r>
    </w:p>
    <w:p w:rsidR="000D233C" w:rsidRPr="00425777" w:rsidRDefault="000D233C" w:rsidP="000153A4">
      <w:pPr>
        <w:pStyle w:val="SingleTxtGR"/>
      </w:pPr>
      <w:r w:rsidRPr="00425777">
        <w:t>2.</w:t>
      </w:r>
      <w:r w:rsidRPr="00425777">
        <w:tab/>
        <w:t>Генеральный секретарь подготавливает перечень сообщений, зарегистр</w:t>
      </w:r>
      <w:r w:rsidRPr="00425777">
        <w:t>и</w:t>
      </w:r>
      <w:r w:rsidRPr="00425777">
        <w:t>рованных Комитетом, с кратким изложением их содержания. Полный текст л</w:t>
      </w:r>
      <w:r w:rsidRPr="00425777">
        <w:t>ю</w:t>
      </w:r>
      <w:r w:rsidRPr="00425777">
        <w:t xml:space="preserve">бого такого сообщения может быть представлен на языке его представления любому члену Комитета по просьбе этого члена. </w:t>
      </w:r>
    </w:p>
    <w:p w:rsidR="000D233C" w:rsidRPr="00425777" w:rsidRDefault="00C63379" w:rsidP="006173BC">
      <w:pPr>
        <w:pStyle w:val="H23G"/>
        <w:rPr>
          <w:lang w:val="ru-RU"/>
        </w:rPr>
      </w:pPr>
      <w:r w:rsidRPr="00425777">
        <w:rPr>
          <w:lang w:val="ru-RU"/>
        </w:rPr>
        <w:tab/>
      </w:r>
      <w:r w:rsidRPr="00425777">
        <w:rPr>
          <w:lang w:val="ru-RU"/>
        </w:rPr>
        <w:tab/>
      </w:r>
      <w:r w:rsidR="000D233C" w:rsidRPr="00425777">
        <w:rPr>
          <w:lang w:val="ru-RU"/>
        </w:rPr>
        <w:t>Просьба о разъяснении или дополнительной информации</w:t>
      </w:r>
    </w:p>
    <w:p w:rsidR="000D233C" w:rsidRPr="00425777" w:rsidRDefault="00C63379" w:rsidP="006173BC">
      <w:pPr>
        <w:pStyle w:val="H23G"/>
        <w:rPr>
          <w:lang w:val="ru-RU"/>
        </w:rPr>
      </w:pPr>
      <w:r w:rsidRPr="00425777">
        <w:rPr>
          <w:lang w:val="ru-RU"/>
        </w:rPr>
        <w:tab/>
      </w:r>
      <w:r w:rsidRPr="00425777">
        <w:rPr>
          <w:lang w:val="ru-RU"/>
        </w:rPr>
        <w:tab/>
      </w:r>
      <w:r w:rsidR="000D233C" w:rsidRPr="00425777">
        <w:rPr>
          <w:lang w:val="ru-RU"/>
        </w:rPr>
        <w:t>Правило 3</w:t>
      </w:r>
    </w:p>
    <w:p w:rsidR="000D233C" w:rsidRPr="00425777" w:rsidRDefault="000D233C" w:rsidP="000153A4">
      <w:pPr>
        <w:pStyle w:val="SingleTxtGR"/>
      </w:pPr>
      <w:r w:rsidRPr="00425777">
        <w:t>1.</w:t>
      </w:r>
      <w:r w:rsidRPr="00425777">
        <w:tab/>
        <w:t>Генеральный секретарь может запрашивать у автора</w:t>
      </w:r>
      <w:r w:rsidR="00254162" w:rsidRPr="00425777">
        <w:t>(</w:t>
      </w:r>
      <w:r w:rsidRPr="00425777">
        <w:t>ов</w:t>
      </w:r>
      <w:r w:rsidR="00254162" w:rsidRPr="00425777">
        <w:t>)</w:t>
      </w:r>
      <w:r w:rsidRPr="00425777">
        <w:t xml:space="preserve"> сообщения раз</w:t>
      </w:r>
      <w:r w:rsidRPr="00425777">
        <w:t>ъ</w:t>
      </w:r>
      <w:r w:rsidRPr="00425777">
        <w:t>яснение или дополн</w:t>
      </w:r>
      <w:r w:rsidRPr="00425777">
        <w:t>и</w:t>
      </w:r>
      <w:r w:rsidRPr="00425777">
        <w:t>тельную информацию, в том числе в отношении:</w:t>
      </w:r>
    </w:p>
    <w:p w:rsidR="000D233C" w:rsidRPr="00425777" w:rsidRDefault="000D233C" w:rsidP="00545EBC">
      <w:pPr>
        <w:pStyle w:val="SingleTxtGR"/>
      </w:pPr>
      <w:r w:rsidRPr="00425777">
        <w:tab/>
        <w:t>а)</w:t>
      </w:r>
      <w:r w:rsidRPr="00425777">
        <w:tab/>
        <w:t>фамилии, адреса, даты рожд</w:t>
      </w:r>
      <w:r w:rsidR="00254162" w:rsidRPr="00425777">
        <w:t>ения и рода занятий автора(</w:t>
      </w:r>
      <w:r w:rsidRPr="00425777">
        <w:t>ов</w:t>
      </w:r>
      <w:r w:rsidR="00254162" w:rsidRPr="00425777">
        <w:t>)</w:t>
      </w:r>
      <w:r w:rsidRPr="00425777">
        <w:t>, а также проверки личности а</w:t>
      </w:r>
      <w:r w:rsidRPr="00425777">
        <w:t>в</w:t>
      </w:r>
      <w:r w:rsidRPr="00425777">
        <w:t>тора;</w:t>
      </w:r>
    </w:p>
    <w:p w:rsidR="000D233C" w:rsidRPr="00425777" w:rsidRDefault="000D233C" w:rsidP="00545EBC">
      <w:pPr>
        <w:pStyle w:val="SingleTxtGR"/>
      </w:pPr>
      <w:r w:rsidRPr="00425777">
        <w:tab/>
        <w:t>b)</w:t>
      </w:r>
      <w:r w:rsidRPr="00425777">
        <w:tab/>
        <w:t>названия государства-участника, против которого направлено с</w:t>
      </w:r>
      <w:r w:rsidRPr="00425777">
        <w:t>о</w:t>
      </w:r>
      <w:r w:rsidRPr="00425777">
        <w:t>общение;</w:t>
      </w:r>
    </w:p>
    <w:p w:rsidR="000D233C" w:rsidRPr="00425777" w:rsidRDefault="000D233C" w:rsidP="00545EBC">
      <w:pPr>
        <w:pStyle w:val="SingleTxtGR"/>
      </w:pPr>
      <w:r w:rsidRPr="00425777">
        <w:tab/>
        <w:t>c)</w:t>
      </w:r>
      <w:r w:rsidRPr="00425777">
        <w:tab/>
        <w:t>цели сообщения;</w:t>
      </w:r>
    </w:p>
    <w:p w:rsidR="000D233C" w:rsidRPr="00425777" w:rsidRDefault="000D233C" w:rsidP="00545EBC">
      <w:pPr>
        <w:pStyle w:val="SingleTxtGR"/>
      </w:pPr>
      <w:r w:rsidRPr="00425777">
        <w:tab/>
        <w:t>d)</w:t>
      </w:r>
      <w:r w:rsidRPr="00425777">
        <w:tab/>
        <w:t>фактов, изложенных в жалобе;</w:t>
      </w:r>
    </w:p>
    <w:p w:rsidR="000D233C" w:rsidRPr="00425777" w:rsidRDefault="000D233C" w:rsidP="00545EBC">
      <w:pPr>
        <w:pStyle w:val="SingleTxtGR"/>
      </w:pPr>
      <w:r w:rsidRPr="00425777">
        <w:tab/>
        <w:t>e)</w:t>
      </w:r>
      <w:r w:rsidRPr="00425777">
        <w:tab/>
        <w:t>ш</w:t>
      </w:r>
      <w:r w:rsidR="00254162" w:rsidRPr="00425777">
        <w:t>агов, предпринятых автором(</w:t>
      </w:r>
      <w:r w:rsidRPr="00425777">
        <w:t>ами</w:t>
      </w:r>
      <w:r w:rsidR="00254162" w:rsidRPr="00425777">
        <w:t>)</w:t>
      </w:r>
      <w:r w:rsidRPr="00425777">
        <w:t xml:space="preserve"> для исчерпания внутренних средств правовой защ</w:t>
      </w:r>
      <w:r w:rsidRPr="00425777">
        <w:t>и</w:t>
      </w:r>
      <w:r w:rsidRPr="00425777">
        <w:t>ты;</w:t>
      </w:r>
    </w:p>
    <w:p w:rsidR="000D233C" w:rsidRPr="00425777" w:rsidRDefault="000D233C" w:rsidP="00545EBC">
      <w:pPr>
        <w:pStyle w:val="SingleTxtGR"/>
      </w:pPr>
      <w:r w:rsidRPr="00425777">
        <w:tab/>
        <w:t>f)</w:t>
      </w:r>
      <w:r w:rsidRPr="00425777">
        <w:tab/>
        <w:t>степени, в которой этот же вопрос рассматривается или рассматр</w:t>
      </w:r>
      <w:r w:rsidRPr="00425777">
        <w:t>и</w:t>
      </w:r>
      <w:r w:rsidRPr="00425777">
        <w:t>вался ранее в рамках другой процедуры международного расследования или урегулирования;</w:t>
      </w:r>
    </w:p>
    <w:p w:rsidR="000D233C" w:rsidRPr="00425777" w:rsidRDefault="000D233C" w:rsidP="00545EBC">
      <w:pPr>
        <w:pStyle w:val="SingleTxtGR"/>
      </w:pPr>
      <w:r w:rsidRPr="00425777">
        <w:tab/>
        <w:t>g)</w:t>
      </w:r>
      <w:r w:rsidRPr="00425777">
        <w:tab/>
        <w:t>положения или положений Пакта, которые предположительно были нарушены.</w:t>
      </w:r>
    </w:p>
    <w:p w:rsidR="000D233C" w:rsidRPr="00425777" w:rsidRDefault="000D233C" w:rsidP="000153A4">
      <w:pPr>
        <w:pStyle w:val="SingleTxtGR"/>
      </w:pPr>
      <w:r w:rsidRPr="00425777">
        <w:t>2.</w:t>
      </w:r>
      <w:r w:rsidRPr="00425777">
        <w:tab/>
        <w:t>Запрашивая разъяснение или дополнительную информацию, Генеральный секретарь указывает автор</w:t>
      </w:r>
      <w:r w:rsidR="00254162" w:rsidRPr="00425777">
        <w:t>у(</w:t>
      </w:r>
      <w:r w:rsidRPr="00425777">
        <w:t>ам</w:t>
      </w:r>
      <w:r w:rsidR="00254162" w:rsidRPr="00425777">
        <w:t>)</w:t>
      </w:r>
      <w:r w:rsidRPr="00425777">
        <w:t xml:space="preserve"> сообщения предельный срок, в течение котор</w:t>
      </w:r>
      <w:r w:rsidRPr="00425777">
        <w:t>о</w:t>
      </w:r>
      <w:r w:rsidRPr="00425777">
        <w:t>го такая информация должна быть представл</w:t>
      </w:r>
      <w:r w:rsidRPr="00425777">
        <w:t>е</w:t>
      </w:r>
      <w:r w:rsidRPr="00425777">
        <w:t>на.</w:t>
      </w:r>
    </w:p>
    <w:p w:rsidR="000D233C" w:rsidRPr="00425777" w:rsidRDefault="000D233C" w:rsidP="000153A4">
      <w:pPr>
        <w:pStyle w:val="SingleTxtGR"/>
      </w:pPr>
      <w:r w:rsidRPr="00425777">
        <w:t>3.</w:t>
      </w:r>
      <w:r w:rsidRPr="00425777">
        <w:tab/>
        <w:t>Комитет может утвердить вопросник для облегчения процедуры запроса у автора</w:t>
      </w:r>
      <w:r w:rsidR="00254162" w:rsidRPr="00425777">
        <w:t>(</w:t>
      </w:r>
      <w:r w:rsidRPr="00425777">
        <w:t>ов</w:t>
      </w:r>
      <w:r w:rsidR="00254162" w:rsidRPr="00425777">
        <w:t>)</w:t>
      </w:r>
      <w:r w:rsidRPr="00425777">
        <w:t xml:space="preserve"> соо</w:t>
      </w:r>
      <w:r w:rsidRPr="00425777">
        <w:t>б</w:t>
      </w:r>
      <w:r w:rsidRPr="00425777">
        <w:t>щения разъяснения или дополнительной информации.</w:t>
      </w:r>
    </w:p>
    <w:p w:rsidR="000D233C" w:rsidRPr="00425777" w:rsidRDefault="00C63379" w:rsidP="006173BC">
      <w:pPr>
        <w:pStyle w:val="H23G"/>
        <w:rPr>
          <w:lang w:val="ru-RU"/>
        </w:rPr>
      </w:pPr>
      <w:r w:rsidRPr="00425777">
        <w:rPr>
          <w:lang w:val="ru-RU"/>
        </w:rPr>
        <w:tab/>
      </w:r>
      <w:r w:rsidRPr="00425777">
        <w:rPr>
          <w:lang w:val="ru-RU"/>
        </w:rPr>
        <w:tab/>
      </w:r>
      <w:r w:rsidR="000D233C" w:rsidRPr="00425777">
        <w:rPr>
          <w:lang w:val="ru-RU"/>
        </w:rPr>
        <w:t>Авторы сообщения</w:t>
      </w:r>
    </w:p>
    <w:p w:rsidR="000D233C" w:rsidRPr="00425777" w:rsidRDefault="00C63379" w:rsidP="006173BC">
      <w:pPr>
        <w:pStyle w:val="H23G"/>
        <w:rPr>
          <w:lang w:val="ru-RU"/>
        </w:rPr>
      </w:pPr>
      <w:r w:rsidRPr="00425777">
        <w:rPr>
          <w:lang w:val="ru-RU"/>
        </w:rPr>
        <w:tab/>
      </w:r>
      <w:r w:rsidRPr="00425777">
        <w:rPr>
          <w:lang w:val="ru-RU"/>
        </w:rPr>
        <w:tab/>
      </w:r>
      <w:r w:rsidR="000D233C" w:rsidRPr="00425777">
        <w:rPr>
          <w:lang w:val="ru-RU"/>
        </w:rPr>
        <w:t>Правило 4</w:t>
      </w:r>
    </w:p>
    <w:p w:rsidR="000D233C" w:rsidRPr="00425777" w:rsidRDefault="000D233C" w:rsidP="000153A4">
      <w:pPr>
        <w:pStyle w:val="SingleTxtGR"/>
      </w:pPr>
      <w:r w:rsidRPr="00425777">
        <w:tab/>
        <w:t>Сообщения могут представляться лицами или группами лиц</w:t>
      </w:r>
      <w:r w:rsidR="00254162" w:rsidRPr="00425777">
        <w:t>,</w:t>
      </w:r>
      <w:r w:rsidRPr="00425777">
        <w:t xml:space="preserve"> находящ</w:t>
      </w:r>
      <w:r w:rsidRPr="00425777">
        <w:t>и</w:t>
      </w:r>
      <w:r w:rsidRPr="00425777">
        <w:t>мися под юрисдикцией государства-участника</w:t>
      </w:r>
      <w:r w:rsidR="00254162" w:rsidRPr="00425777">
        <w:t xml:space="preserve"> или от их имени</w:t>
      </w:r>
      <w:r w:rsidRPr="00425777">
        <w:t>, которые утве</w:t>
      </w:r>
      <w:r w:rsidRPr="00425777">
        <w:t>р</w:t>
      </w:r>
      <w:r w:rsidRPr="00425777">
        <w:t>ждают, что они являются жертвами нарушения этим государством-участником каких-либо экономических, социальных и культурных прав, закрепленных в Пакте. В том случае, если сообщение представлено от имени лиц или группы лиц, это должно быть сделано с их согласия, за исключением случаев, когда а</w:t>
      </w:r>
      <w:r w:rsidRPr="00425777">
        <w:t>в</w:t>
      </w:r>
      <w:r w:rsidRPr="00425777">
        <w:t>тор</w:t>
      </w:r>
      <w:r w:rsidR="00254162" w:rsidRPr="00425777">
        <w:t>(</w:t>
      </w:r>
      <w:r w:rsidRPr="00425777">
        <w:t>ы</w:t>
      </w:r>
      <w:r w:rsidR="00254162" w:rsidRPr="00425777">
        <w:t>)</w:t>
      </w:r>
      <w:r w:rsidRPr="00425777">
        <w:t xml:space="preserve"> могут </w:t>
      </w:r>
      <w:r w:rsidR="00254162" w:rsidRPr="00425777">
        <w:t>обосновать</w:t>
      </w:r>
      <w:r w:rsidRPr="00425777">
        <w:t xml:space="preserve"> то, что они действуют от их имени, без такого согл</w:t>
      </w:r>
      <w:r w:rsidRPr="00425777">
        <w:t>а</w:t>
      </w:r>
      <w:r w:rsidRPr="00425777">
        <w:t>сия.</w:t>
      </w:r>
    </w:p>
    <w:p w:rsidR="000D233C" w:rsidRPr="00425777" w:rsidRDefault="00C63379" w:rsidP="006173BC">
      <w:pPr>
        <w:pStyle w:val="H23G"/>
        <w:rPr>
          <w:lang w:val="ru-RU"/>
        </w:rPr>
      </w:pPr>
      <w:r w:rsidRPr="00425777">
        <w:rPr>
          <w:lang w:val="ru-RU"/>
        </w:rPr>
        <w:tab/>
      </w:r>
      <w:r w:rsidRPr="00425777">
        <w:rPr>
          <w:lang w:val="ru-RU"/>
        </w:rPr>
        <w:tab/>
      </w:r>
      <w:r w:rsidR="000D233C" w:rsidRPr="00425777">
        <w:rPr>
          <w:lang w:val="ru-RU"/>
        </w:rPr>
        <w:t>Неучастие члена в рассмотрении сообщения</w:t>
      </w:r>
    </w:p>
    <w:p w:rsidR="000D233C" w:rsidRPr="00425777" w:rsidRDefault="00C63379" w:rsidP="006173BC">
      <w:pPr>
        <w:pStyle w:val="H23G"/>
        <w:rPr>
          <w:lang w:val="ru-RU"/>
        </w:rPr>
      </w:pPr>
      <w:r w:rsidRPr="00425777">
        <w:rPr>
          <w:lang w:val="ru-RU"/>
        </w:rPr>
        <w:tab/>
      </w:r>
      <w:r w:rsidRPr="00425777">
        <w:rPr>
          <w:lang w:val="ru-RU"/>
        </w:rPr>
        <w:tab/>
      </w:r>
      <w:r w:rsidR="000D233C" w:rsidRPr="00425777">
        <w:rPr>
          <w:lang w:val="ru-RU"/>
        </w:rPr>
        <w:t>Правило 5</w:t>
      </w:r>
    </w:p>
    <w:p w:rsidR="000D233C" w:rsidRPr="00425777" w:rsidRDefault="000D233C" w:rsidP="000153A4">
      <w:pPr>
        <w:pStyle w:val="SingleTxtGR"/>
      </w:pPr>
      <w:r w:rsidRPr="00425777">
        <w:t>1.</w:t>
      </w:r>
      <w:r w:rsidRPr="00425777">
        <w:tab/>
        <w:t>Член Комитета не участвует в рассмотрении сообщения, если:</w:t>
      </w:r>
    </w:p>
    <w:p w:rsidR="000D233C" w:rsidRPr="00425777" w:rsidRDefault="000D233C" w:rsidP="00545EBC">
      <w:pPr>
        <w:pStyle w:val="SingleTxtGR"/>
      </w:pPr>
      <w:r w:rsidRPr="00425777">
        <w:tab/>
        <w:t>а)</w:t>
      </w:r>
      <w:r w:rsidRPr="00425777">
        <w:tab/>
        <w:t>у члена имеется какой-либо личный интерес в данном деле;</w:t>
      </w:r>
    </w:p>
    <w:p w:rsidR="000D233C" w:rsidRPr="00425777" w:rsidRDefault="000D233C" w:rsidP="00545EBC">
      <w:pPr>
        <w:pStyle w:val="SingleTxtGR"/>
      </w:pPr>
      <w:r w:rsidRPr="00425777">
        <w:tab/>
        <w:t>b)</w:t>
      </w:r>
      <w:r w:rsidRPr="00425777">
        <w:tab/>
        <w:t>член участвовал в подготовке и принятии любого решения по делу, охватываемому сообщением, в любом качестве, помимо того, которое пред</w:t>
      </w:r>
      <w:r w:rsidRPr="00425777">
        <w:t>у</w:t>
      </w:r>
      <w:r w:rsidRPr="00425777">
        <w:t>смотрено процедурами, применимыми к настоящему Факультативному прот</w:t>
      </w:r>
      <w:r w:rsidRPr="00425777">
        <w:t>о</w:t>
      </w:r>
      <w:r w:rsidRPr="00425777">
        <w:t>колу;</w:t>
      </w:r>
    </w:p>
    <w:p w:rsidR="000D233C" w:rsidRPr="00425777" w:rsidRDefault="000D233C" w:rsidP="00545EBC">
      <w:pPr>
        <w:pStyle w:val="SingleTxtGR"/>
      </w:pPr>
      <w:r w:rsidRPr="00425777">
        <w:tab/>
        <w:t>с)</w:t>
      </w:r>
      <w:r w:rsidRPr="00425777">
        <w:tab/>
        <w:t>член является гражданином затрагиваемого государства-участника.</w:t>
      </w:r>
    </w:p>
    <w:p w:rsidR="000D233C" w:rsidRPr="00425777" w:rsidRDefault="000D233C" w:rsidP="000153A4">
      <w:pPr>
        <w:pStyle w:val="SingleTxtGR"/>
      </w:pPr>
      <w:r w:rsidRPr="00425777">
        <w:t>2.</w:t>
      </w:r>
      <w:r w:rsidRPr="00425777">
        <w:tab/>
        <w:t>При принятии решения по любому вопросу, который может возникнуть по пункту</w:t>
      </w:r>
      <w:r w:rsidR="00F340C1" w:rsidRPr="00425777">
        <w:t xml:space="preserve"> </w:t>
      </w:r>
      <w:r w:rsidRPr="00425777">
        <w:t>1 настоящего правила, соответствующий член не участвует в прин</w:t>
      </w:r>
      <w:r w:rsidRPr="00425777">
        <w:t>я</w:t>
      </w:r>
      <w:r w:rsidRPr="00425777">
        <w:t>тии такого решения.</w:t>
      </w:r>
    </w:p>
    <w:p w:rsidR="000D233C" w:rsidRPr="00425777" w:rsidRDefault="000D233C" w:rsidP="000153A4">
      <w:pPr>
        <w:pStyle w:val="SingleTxtGR"/>
      </w:pPr>
      <w:r w:rsidRPr="00425777">
        <w:t>3.</w:t>
      </w:r>
      <w:r w:rsidRPr="00425777">
        <w:tab/>
        <w:t>Если член считает, что ему не следует принимать участие или продолжать принимать участие в рассмотрении сообщения, данный член информирует К</w:t>
      </w:r>
      <w:r w:rsidRPr="00425777">
        <w:t>о</w:t>
      </w:r>
      <w:r w:rsidRPr="00425777">
        <w:t xml:space="preserve">митет через Председателя о своем отказе. </w:t>
      </w:r>
    </w:p>
    <w:p w:rsidR="000D233C" w:rsidRPr="00425777" w:rsidRDefault="00C63379" w:rsidP="006173BC">
      <w:pPr>
        <w:pStyle w:val="H23G"/>
        <w:rPr>
          <w:lang w:val="ru-RU"/>
        </w:rPr>
      </w:pPr>
      <w:r w:rsidRPr="00425777">
        <w:rPr>
          <w:lang w:val="ru-RU"/>
        </w:rPr>
        <w:tab/>
      </w:r>
      <w:r w:rsidRPr="00425777">
        <w:rPr>
          <w:lang w:val="ru-RU"/>
        </w:rPr>
        <w:tab/>
      </w:r>
      <w:r w:rsidR="000D233C" w:rsidRPr="00425777">
        <w:rPr>
          <w:lang w:val="ru-RU"/>
        </w:rPr>
        <w:t>Учреждение рабочих групп и назначение докладчиков</w:t>
      </w:r>
    </w:p>
    <w:p w:rsidR="000D233C" w:rsidRPr="00425777" w:rsidRDefault="00C63379" w:rsidP="006173BC">
      <w:pPr>
        <w:pStyle w:val="H23G"/>
        <w:rPr>
          <w:lang w:val="ru-RU"/>
        </w:rPr>
      </w:pPr>
      <w:r w:rsidRPr="00425777">
        <w:rPr>
          <w:lang w:val="ru-RU"/>
        </w:rPr>
        <w:tab/>
      </w:r>
      <w:r w:rsidRPr="00425777">
        <w:rPr>
          <w:lang w:val="ru-RU"/>
        </w:rPr>
        <w:tab/>
      </w:r>
      <w:r w:rsidR="000D233C" w:rsidRPr="00425777">
        <w:rPr>
          <w:lang w:val="ru-RU"/>
        </w:rPr>
        <w:t>Правило 6</w:t>
      </w:r>
    </w:p>
    <w:p w:rsidR="000D233C" w:rsidRPr="00425777" w:rsidRDefault="000D233C" w:rsidP="000153A4">
      <w:pPr>
        <w:pStyle w:val="SingleTxtGR"/>
      </w:pPr>
      <w:r w:rsidRPr="00425777">
        <w:t>1.</w:t>
      </w:r>
      <w:r w:rsidRPr="00425777">
        <w:tab/>
        <w:t>В связи с любым вопросом, связанным с сообщениями в соответствии с Факультативным протоколом, Комитет может учредить рабочую группу и/или назначить докладчика для представления рек</w:t>
      </w:r>
      <w:r w:rsidRPr="00425777">
        <w:t>о</w:t>
      </w:r>
      <w:r w:rsidRPr="00425777">
        <w:t>мендаций по нему Комитету и/или для оказания ему любой помощи, которую Комитет может посчитать н</w:t>
      </w:r>
      <w:r w:rsidRPr="00425777">
        <w:t>е</w:t>
      </w:r>
      <w:r w:rsidRPr="00425777">
        <w:t>обходимой.</w:t>
      </w:r>
    </w:p>
    <w:p w:rsidR="000D233C" w:rsidRPr="00425777" w:rsidRDefault="00254162" w:rsidP="000153A4">
      <w:pPr>
        <w:pStyle w:val="SingleTxtGR"/>
      </w:pPr>
      <w:r w:rsidRPr="00425777">
        <w:t>2.</w:t>
      </w:r>
      <w:r w:rsidRPr="00425777">
        <w:tab/>
        <w:t>Учрежденные</w:t>
      </w:r>
      <w:r w:rsidR="000D233C" w:rsidRPr="00425777">
        <w:t xml:space="preserve"> в соответствии с этим правилом рабочая группа или до</w:t>
      </w:r>
      <w:r w:rsidR="000D233C" w:rsidRPr="00425777">
        <w:t>к</w:t>
      </w:r>
      <w:r w:rsidR="000D233C" w:rsidRPr="00425777">
        <w:t>ладчик обязан</w:t>
      </w:r>
      <w:r w:rsidRPr="00425777">
        <w:t>ы</w:t>
      </w:r>
      <w:r w:rsidR="000D233C" w:rsidRPr="00425777">
        <w:t xml:space="preserve"> соблюдать настоящие правила и, в соответствующих случаях, правила процедуры Комитета.</w:t>
      </w:r>
    </w:p>
    <w:p w:rsidR="000D233C" w:rsidRPr="00425777" w:rsidRDefault="00C63379" w:rsidP="006173BC">
      <w:pPr>
        <w:pStyle w:val="H23G"/>
        <w:rPr>
          <w:lang w:val="ru-RU"/>
        </w:rPr>
      </w:pPr>
      <w:r w:rsidRPr="00425777">
        <w:rPr>
          <w:lang w:val="ru-RU"/>
        </w:rPr>
        <w:tab/>
      </w:r>
      <w:r w:rsidRPr="00425777">
        <w:rPr>
          <w:lang w:val="ru-RU"/>
        </w:rPr>
        <w:tab/>
      </w:r>
      <w:r w:rsidR="000D233C" w:rsidRPr="00425777">
        <w:rPr>
          <w:lang w:val="ru-RU"/>
        </w:rPr>
        <w:t>Временные меры</w:t>
      </w:r>
    </w:p>
    <w:p w:rsidR="000D233C" w:rsidRPr="00425777" w:rsidRDefault="00C63379" w:rsidP="006173BC">
      <w:pPr>
        <w:pStyle w:val="H23G"/>
        <w:rPr>
          <w:lang w:val="ru-RU"/>
        </w:rPr>
      </w:pPr>
      <w:r w:rsidRPr="00425777">
        <w:rPr>
          <w:lang w:val="ru-RU"/>
        </w:rPr>
        <w:tab/>
      </w:r>
      <w:r w:rsidRPr="00425777">
        <w:rPr>
          <w:lang w:val="ru-RU"/>
        </w:rPr>
        <w:tab/>
      </w:r>
      <w:r w:rsidR="000D233C" w:rsidRPr="00425777">
        <w:rPr>
          <w:lang w:val="ru-RU"/>
        </w:rPr>
        <w:t>Правило 7</w:t>
      </w:r>
    </w:p>
    <w:p w:rsidR="000D233C" w:rsidRPr="00425777" w:rsidRDefault="000D233C" w:rsidP="000153A4">
      <w:pPr>
        <w:pStyle w:val="SingleTxtGR"/>
      </w:pPr>
      <w:r w:rsidRPr="00425777">
        <w:t>1.</w:t>
      </w:r>
      <w:r w:rsidRPr="00425777">
        <w:tab/>
        <w:t>В исключительных обстоятельствах Комитет может, после получения с</w:t>
      </w:r>
      <w:r w:rsidRPr="00425777">
        <w:t>о</w:t>
      </w:r>
      <w:r w:rsidRPr="00425777">
        <w:t>общения и до вынесения определения по существу, направить соответству</w:t>
      </w:r>
      <w:r w:rsidRPr="00425777">
        <w:t>ю</w:t>
      </w:r>
      <w:r w:rsidRPr="00425777">
        <w:t>щему государству-участнику для безотлагательного рассмотрения просьбу о принятии им таких временных мер, которые Комите</w:t>
      </w:r>
      <w:r w:rsidR="00545EBC" w:rsidRPr="00425777">
        <w:t>т считает необходимыми, для того</w:t>
      </w:r>
      <w:r w:rsidRPr="00425777">
        <w:t xml:space="preserve"> чтобы избежать причинения возможного непоправимого вреда жер</w:t>
      </w:r>
      <w:r w:rsidRPr="00425777">
        <w:t>т</w:t>
      </w:r>
      <w:r w:rsidRPr="00425777">
        <w:t>ве</w:t>
      </w:r>
      <w:r w:rsidR="00254162" w:rsidRPr="00425777">
        <w:t>(</w:t>
      </w:r>
      <w:r w:rsidRPr="00425777">
        <w:t>ам</w:t>
      </w:r>
      <w:r w:rsidR="00254162" w:rsidRPr="00425777">
        <w:t>)</w:t>
      </w:r>
      <w:r w:rsidRPr="00425777">
        <w:t xml:space="preserve"> предполагаемых н</w:t>
      </w:r>
      <w:r w:rsidRPr="00425777">
        <w:t>а</w:t>
      </w:r>
      <w:r w:rsidRPr="00425777">
        <w:t>рушений.</w:t>
      </w:r>
    </w:p>
    <w:p w:rsidR="000D233C" w:rsidRPr="00425777" w:rsidRDefault="000D233C" w:rsidP="000153A4">
      <w:pPr>
        <w:pStyle w:val="SingleTxtGR"/>
      </w:pPr>
      <w:r w:rsidRPr="00425777">
        <w:t>2.</w:t>
      </w:r>
      <w:r w:rsidRPr="00425777">
        <w:tab/>
        <w:t>В том случае, когда Комитет просит принять временные меры в соотве</w:t>
      </w:r>
      <w:r w:rsidRPr="00425777">
        <w:t>т</w:t>
      </w:r>
      <w:r w:rsidRPr="00425777">
        <w:t>ствии с этим правилом, в просьбе должно быть указано, что это не означает в</w:t>
      </w:r>
      <w:r w:rsidRPr="00425777">
        <w:t>ы</w:t>
      </w:r>
      <w:r w:rsidRPr="00425777">
        <w:t>несение определения относительно приемлемости или по существу сообщения.</w:t>
      </w:r>
    </w:p>
    <w:p w:rsidR="000D233C" w:rsidRPr="00425777" w:rsidRDefault="000D233C" w:rsidP="000153A4">
      <w:pPr>
        <w:pStyle w:val="SingleTxtGR"/>
      </w:pPr>
      <w:r w:rsidRPr="00425777">
        <w:t>3.</w:t>
      </w:r>
      <w:r w:rsidRPr="00425777">
        <w:tab/>
        <w:t>На любом этапе разбирательства государство-участник может предст</w:t>
      </w:r>
      <w:r w:rsidRPr="00425777">
        <w:t>а</w:t>
      </w:r>
      <w:r w:rsidRPr="00425777">
        <w:t>вить аргументы в отнош</w:t>
      </w:r>
      <w:r w:rsidRPr="00425777">
        <w:t>е</w:t>
      </w:r>
      <w:r w:rsidRPr="00425777">
        <w:t>нии того, почему просьба о принятии временных мер должна быть отклонена или более не является обоснованной.</w:t>
      </w:r>
    </w:p>
    <w:p w:rsidR="000D233C" w:rsidRPr="00425777" w:rsidRDefault="000D233C" w:rsidP="000153A4">
      <w:pPr>
        <w:pStyle w:val="SingleTxtGR"/>
      </w:pPr>
      <w:r w:rsidRPr="00425777">
        <w:t>4.</w:t>
      </w:r>
      <w:r w:rsidRPr="00425777">
        <w:tab/>
        <w:t>Комитет может отозвать просьбу о принятии временных мер на основе представлений, получе</w:t>
      </w:r>
      <w:r w:rsidRPr="00425777">
        <w:t>н</w:t>
      </w:r>
      <w:r w:rsidRPr="00425777">
        <w:t>ных от государства-участника и автора</w:t>
      </w:r>
      <w:r w:rsidR="00254162" w:rsidRPr="00425777">
        <w:t>(</w:t>
      </w:r>
      <w:r w:rsidRPr="00425777">
        <w:t>ов</w:t>
      </w:r>
      <w:r w:rsidR="00254162" w:rsidRPr="00425777">
        <w:t>)</w:t>
      </w:r>
      <w:r w:rsidRPr="00425777">
        <w:t xml:space="preserve"> сообщения.</w:t>
      </w:r>
    </w:p>
    <w:p w:rsidR="000D233C" w:rsidRPr="00425777" w:rsidRDefault="00C63379" w:rsidP="006173BC">
      <w:pPr>
        <w:pStyle w:val="H23G"/>
        <w:rPr>
          <w:lang w:val="ru-RU"/>
        </w:rPr>
      </w:pPr>
      <w:r w:rsidRPr="00425777">
        <w:rPr>
          <w:lang w:val="ru-RU"/>
        </w:rPr>
        <w:tab/>
      </w:r>
      <w:r w:rsidRPr="00425777">
        <w:rPr>
          <w:lang w:val="ru-RU"/>
        </w:rPr>
        <w:tab/>
      </w:r>
      <w:r w:rsidR="000D233C" w:rsidRPr="00425777">
        <w:rPr>
          <w:lang w:val="ru-RU"/>
        </w:rPr>
        <w:t>Очередность рассмотрения сообщений</w:t>
      </w:r>
    </w:p>
    <w:p w:rsidR="000D233C" w:rsidRPr="00425777" w:rsidRDefault="00C63379" w:rsidP="006173BC">
      <w:pPr>
        <w:pStyle w:val="H23G"/>
        <w:rPr>
          <w:lang w:val="ru-RU"/>
        </w:rPr>
      </w:pPr>
      <w:r w:rsidRPr="00425777">
        <w:rPr>
          <w:lang w:val="ru-RU"/>
        </w:rPr>
        <w:tab/>
      </w:r>
      <w:r w:rsidRPr="00425777">
        <w:rPr>
          <w:lang w:val="ru-RU"/>
        </w:rPr>
        <w:tab/>
      </w:r>
      <w:r w:rsidR="000D233C" w:rsidRPr="00425777">
        <w:rPr>
          <w:lang w:val="ru-RU"/>
        </w:rPr>
        <w:t>Правило 8</w:t>
      </w:r>
    </w:p>
    <w:p w:rsidR="000D233C" w:rsidRPr="00425777" w:rsidRDefault="000D233C" w:rsidP="000153A4">
      <w:pPr>
        <w:pStyle w:val="SingleTxtGR"/>
      </w:pPr>
      <w:r w:rsidRPr="00425777">
        <w:t>1.</w:t>
      </w:r>
      <w:r w:rsidRPr="00425777">
        <w:tab/>
        <w:t>Сообщения рассматриваются в порядке их получения Генеральным се</w:t>
      </w:r>
      <w:r w:rsidRPr="00425777">
        <w:t>к</w:t>
      </w:r>
      <w:r w:rsidRPr="00425777">
        <w:t>ретарем, если Комитет не примет иного решения.</w:t>
      </w:r>
    </w:p>
    <w:p w:rsidR="000D233C" w:rsidRPr="00425777" w:rsidRDefault="000D233C" w:rsidP="000153A4">
      <w:pPr>
        <w:pStyle w:val="SingleTxtGR"/>
      </w:pPr>
      <w:r w:rsidRPr="00425777">
        <w:t>2.</w:t>
      </w:r>
      <w:r w:rsidRPr="00425777">
        <w:tab/>
        <w:t>Комитет может принять решение об одновременном рассмотрении двух или более сообщений.</w:t>
      </w:r>
    </w:p>
    <w:p w:rsidR="000D233C" w:rsidRPr="00425777" w:rsidRDefault="000D233C" w:rsidP="000153A4">
      <w:pPr>
        <w:pStyle w:val="SingleTxtGR"/>
      </w:pPr>
      <w:r w:rsidRPr="00425777">
        <w:t>3.</w:t>
      </w:r>
      <w:r w:rsidRPr="00425777">
        <w:tab/>
        <w:t>Комитет может разделить какое-либо сообщение на части и рассматр</w:t>
      </w:r>
      <w:r w:rsidRPr="00425777">
        <w:t>и</w:t>
      </w:r>
      <w:r w:rsidRPr="00425777">
        <w:t>вать их отдельно, если в сообщении затрагивается более чем один вопрос или если оно касается лиц или предполагаемых нар</w:t>
      </w:r>
      <w:r w:rsidRPr="00425777">
        <w:t>у</w:t>
      </w:r>
      <w:r w:rsidRPr="00425777">
        <w:t>шений, не взаимосвязанных по времени и месту их совершения.</w:t>
      </w:r>
    </w:p>
    <w:p w:rsidR="000D233C" w:rsidRPr="00425777" w:rsidRDefault="00C63379" w:rsidP="006173BC">
      <w:pPr>
        <w:pStyle w:val="H23G"/>
        <w:rPr>
          <w:lang w:val="ru-RU"/>
        </w:rPr>
      </w:pPr>
      <w:r w:rsidRPr="00425777">
        <w:rPr>
          <w:lang w:val="ru-RU"/>
        </w:rPr>
        <w:tab/>
      </w:r>
      <w:r w:rsidRPr="00425777">
        <w:rPr>
          <w:lang w:val="ru-RU"/>
        </w:rPr>
        <w:tab/>
      </w:r>
      <w:r w:rsidR="000D233C" w:rsidRPr="00425777">
        <w:rPr>
          <w:lang w:val="ru-RU"/>
        </w:rPr>
        <w:t>Метод рассмотрения сообщения</w:t>
      </w:r>
    </w:p>
    <w:p w:rsidR="000D233C" w:rsidRPr="00425777" w:rsidRDefault="00C63379" w:rsidP="006173BC">
      <w:pPr>
        <w:pStyle w:val="H23G"/>
        <w:rPr>
          <w:lang w:val="ru-RU"/>
        </w:rPr>
      </w:pPr>
      <w:r w:rsidRPr="00425777">
        <w:rPr>
          <w:lang w:val="ru-RU"/>
        </w:rPr>
        <w:tab/>
      </w:r>
      <w:r w:rsidRPr="00425777">
        <w:rPr>
          <w:lang w:val="ru-RU"/>
        </w:rPr>
        <w:tab/>
      </w:r>
      <w:r w:rsidR="000D233C" w:rsidRPr="00425777">
        <w:rPr>
          <w:lang w:val="ru-RU"/>
        </w:rPr>
        <w:t>Правило 9</w:t>
      </w:r>
    </w:p>
    <w:p w:rsidR="000D233C" w:rsidRPr="00425777" w:rsidRDefault="000D233C" w:rsidP="000153A4">
      <w:pPr>
        <w:pStyle w:val="SingleTxtGR"/>
      </w:pPr>
      <w:r w:rsidRPr="00425777">
        <w:t>1.</w:t>
      </w:r>
      <w:r w:rsidRPr="00425777">
        <w:tab/>
        <w:t>Простым большинством и в соответствии с настоящими правилами К</w:t>
      </w:r>
      <w:r w:rsidRPr="00425777">
        <w:t>о</w:t>
      </w:r>
      <w:r w:rsidRPr="00425777">
        <w:t>митет принимает решение о том, является ли данное сообщение приемлемым или неприемлемым согласно Факультативному прот</w:t>
      </w:r>
      <w:r w:rsidRPr="00425777">
        <w:t>о</w:t>
      </w:r>
      <w:r w:rsidRPr="00425777">
        <w:t>колу.</w:t>
      </w:r>
    </w:p>
    <w:p w:rsidR="00F340C1" w:rsidRPr="00425777" w:rsidRDefault="000D233C" w:rsidP="000153A4">
      <w:pPr>
        <w:pStyle w:val="SingleTxtGR"/>
      </w:pPr>
      <w:r w:rsidRPr="00425777">
        <w:t>2.</w:t>
      </w:r>
      <w:r w:rsidRPr="00425777">
        <w:tab/>
        <w:t xml:space="preserve">Решение о признании сообщения приемлемым или неприемлемым может также быть принято </w:t>
      </w:r>
      <w:r w:rsidR="00254162" w:rsidRPr="00425777">
        <w:t xml:space="preserve">рабочей </w:t>
      </w:r>
      <w:r w:rsidRPr="00425777">
        <w:t>группой, учрежденной в соответствии с насто</w:t>
      </w:r>
      <w:r w:rsidRPr="00425777">
        <w:t>я</w:t>
      </w:r>
      <w:r w:rsidRPr="00425777">
        <w:t xml:space="preserve">щими правилами, при условии, что его поддерживают все ее члены. </w:t>
      </w:r>
      <w:r w:rsidR="00254162" w:rsidRPr="00425777">
        <w:t>Это реш</w:t>
      </w:r>
      <w:r w:rsidR="00254162" w:rsidRPr="00425777">
        <w:t>е</w:t>
      </w:r>
      <w:r w:rsidR="00254162" w:rsidRPr="00425777">
        <w:t xml:space="preserve">ние </w:t>
      </w:r>
      <w:r w:rsidRPr="00425777">
        <w:t>подлежит утверждению Комитетом на пленарном заседании, который м</w:t>
      </w:r>
      <w:r w:rsidRPr="00425777">
        <w:t>о</w:t>
      </w:r>
      <w:r w:rsidRPr="00425777">
        <w:t>жет это сделать без проведения официального обсуждения, за исключением случая, когда один из членов Комитета просит о проведении такого обсужд</w:t>
      </w:r>
      <w:r w:rsidRPr="00425777">
        <w:t>е</w:t>
      </w:r>
      <w:r w:rsidRPr="00425777">
        <w:t>ния.</w:t>
      </w:r>
    </w:p>
    <w:p w:rsidR="0022732A" w:rsidRPr="00425777" w:rsidRDefault="0022732A" w:rsidP="00C92B94">
      <w:pPr>
        <w:pStyle w:val="H23GR0"/>
      </w:pPr>
      <w:r w:rsidRPr="00425777">
        <w:tab/>
      </w:r>
      <w:r w:rsidRPr="00425777">
        <w:tab/>
        <w:t>Процедуры, касающиеся полученных сообщений</w:t>
      </w:r>
    </w:p>
    <w:p w:rsidR="0022732A" w:rsidRPr="00425777" w:rsidRDefault="0022732A" w:rsidP="00C92B94">
      <w:pPr>
        <w:pStyle w:val="H23GR0"/>
      </w:pPr>
      <w:r w:rsidRPr="00425777">
        <w:tab/>
      </w:r>
      <w:r w:rsidRPr="00425777">
        <w:tab/>
        <w:t>Правило 10</w:t>
      </w:r>
    </w:p>
    <w:p w:rsidR="0022732A" w:rsidRPr="00425777" w:rsidRDefault="0022732A" w:rsidP="00C92B94">
      <w:pPr>
        <w:pStyle w:val="SingleTxtGR"/>
      </w:pPr>
      <w:r w:rsidRPr="00425777">
        <w:t>1.</w:t>
      </w:r>
      <w:r w:rsidRPr="00425777">
        <w:tab/>
        <w:t>По возможности, сразу же после получения сообщения и при условии, что соответствующее лицо или группа лиц согласны раскрыть свою личность затрагиваемому государству-участнику, Комитет либо Комитет через рабочую группу или докладчик</w:t>
      </w:r>
      <w:r w:rsidR="00CC20AB">
        <w:t>а</w:t>
      </w:r>
      <w:r w:rsidRPr="00425777">
        <w:t xml:space="preserve"> в конфиденциальном порядке доводит это сообщение до сведения государства-участника и просит его представить письменный ответ. </w:t>
      </w:r>
    </w:p>
    <w:p w:rsidR="0022732A" w:rsidRPr="00425777" w:rsidRDefault="0022732A" w:rsidP="00C92B94">
      <w:pPr>
        <w:pStyle w:val="SingleTxtGR"/>
      </w:pPr>
      <w:r w:rsidRPr="00425777">
        <w:t>2.</w:t>
      </w:r>
      <w:r w:rsidRPr="00425777">
        <w:tab/>
        <w:t>Любая просьба, направленная в соответствии с пунктом 1 настоящего правила, включает заявление о том, что такая просьба не означает принятия к</w:t>
      </w:r>
      <w:r w:rsidRPr="00425777">
        <w:t>а</w:t>
      </w:r>
      <w:r w:rsidRPr="00425777">
        <w:t xml:space="preserve">кого-либо решения в отношении приемлемости или существа сообщения. </w:t>
      </w:r>
    </w:p>
    <w:p w:rsidR="0022732A" w:rsidRPr="00425777" w:rsidRDefault="0022732A" w:rsidP="00C92B94">
      <w:pPr>
        <w:pStyle w:val="SingleTxtGR"/>
      </w:pPr>
      <w:r w:rsidRPr="00425777">
        <w:t>3.</w:t>
      </w:r>
      <w:r w:rsidRPr="00425777">
        <w:tab/>
        <w:t>В течение шести месяцев после получения просьбы Комитета, напра</w:t>
      </w:r>
      <w:r w:rsidRPr="00425777">
        <w:t>в</w:t>
      </w:r>
      <w:r w:rsidRPr="00425777">
        <w:t>ленной в соответствии с настоящим правилом, государство-участник предста</w:t>
      </w:r>
      <w:r w:rsidRPr="00425777">
        <w:t>в</w:t>
      </w:r>
      <w:r w:rsidRPr="00425777">
        <w:t>ляет Комитету письменные разъяснения или заявления в отношении приемл</w:t>
      </w:r>
      <w:r w:rsidRPr="00425777">
        <w:t>е</w:t>
      </w:r>
      <w:r w:rsidRPr="00425777">
        <w:t>мости и существа сообщения, а также любых средств правовой защиты, кот</w:t>
      </w:r>
      <w:r w:rsidRPr="00425777">
        <w:t>о</w:t>
      </w:r>
      <w:r w:rsidRPr="00425777">
        <w:t>рые могли быть предоставлены в этой связи.</w:t>
      </w:r>
    </w:p>
    <w:p w:rsidR="0022732A" w:rsidRPr="00425777" w:rsidRDefault="0022732A" w:rsidP="00C92B94">
      <w:pPr>
        <w:pStyle w:val="SingleTxtGR"/>
      </w:pPr>
      <w:r w:rsidRPr="00425777">
        <w:t>4.</w:t>
      </w:r>
      <w:r w:rsidRPr="00425777">
        <w:tab/>
        <w:t>Комитет либо Комитет через рабочую группу или докладчика может з</w:t>
      </w:r>
      <w:r w:rsidRPr="00425777">
        <w:t>а</w:t>
      </w:r>
      <w:r w:rsidRPr="00425777">
        <w:t>просить письменные разъяснения или заявления в отношении лишь приемл</w:t>
      </w:r>
      <w:r w:rsidRPr="00425777">
        <w:t>е</w:t>
      </w:r>
      <w:r w:rsidRPr="00425777">
        <w:t>мости сообщения, однако в этих случаях государство-участник может, тем не менее, в течение шести месяцев с момента получения просьбы Комитета пре</w:t>
      </w:r>
      <w:r w:rsidRPr="00425777">
        <w:t>д</w:t>
      </w:r>
      <w:r w:rsidRPr="00425777">
        <w:t>ставить письменные разъяснения или заявления в отношении как приемлем</w:t>
      </w:r>
      <w:r w:rsidRPr="00425777">
        <w:t>о</w:t>
      </w:r>
      <w:r w:rsidRPr="00425777">
        <w:t>сти, так и существа сообщения.</w:t>
      </w:r>
    </w:p>
    <w:p w:rsidR="0022732A" w:rsidRPr="00425777" w:rsidRDefault="0022732A" w:rsidP="00C92B94">
      <w:pPr>
        <w:pStyle w:val="SingleTxtGR"/>
      </w:pPr>
      <w:r w:rsidRPr="00425777">
        <w:t>5.</w:t>
      </w:r>
      <w:r w:rsidRPr="00425777">
        <w:tab/>
        <w:t>Если соответствующее государство-участник оспаривает утверждение а</w:t>
      </w:r>
      <w:r w:rsidRPr="00425777">
        <w:t>в</w:t>
      </w:r>
      <w:r w:rsidRPr="00425777">
        <w:t>тора(ов) согласно пункту 1 статьи 3 Факультативного протокола о том, что все имеющиеся внутренние средства правовой защиты были исчерпаны, то гос</w:t>
      </w:r>
      <w:r w:rsidRPr="00425777">
        <w:t>у</w:t>
      </w:r>
      <w:r w:rsidRPr="00425777">
        <w:t>дарство-участник представляет подробную информацию о средствах правовой защиты, имеющихся в распоряжении предполагаемой жертвы или жертв и сч</w:t>
      </w:r>
      <w:r w:rsidRPr="00425777">
        <w:t>и</w:t>
      </w:r>
      <w:r w:rsidRPr="00425777">
        <w:t xml:space="preserve">тающихся эффективными в конкретных обстоятельствах данного дела. </w:t>
      </w:r>
    </w:p>
    <w:p w:rsidR="0022732A" w:rsidRPr="00425777" w:rsidRDefault="0022732A" w:rsidP="00C92B94">
      <w:pPr>
        <w:pStyle w:val="SingleTxtGR"/>
      </w:pPr>
      <w:r w:rsidRPr="00425777">
        <w:t>6.</w:t>
      </w:r>
      <w:r w:rsidRPr="00425777">
        <w:tab/>
        <w:t>Комитет либо Комитет через рабочую группу или докладчика может о</w:t>
      </w:r>
      <w:r w:rsidRPr="00425777">
        <w:t>б</w:t>
      </w:r>
      <w:r w:rsidRPr="00425777">
        <w:t>ратиться к государству-участнику или автору сообщения с просьбой предст</w:t>
      </w:r>
      <w:r w:rsidRPr="00425777">
        <w:t>а</w:t>
      </w:r>
      <w:r w:rsidRPr="00425777">
        <w:t>вить в течение установленного срока дополнительные письменные разъяснения или заявления по вопросам, касающимся приемлемости или существа сообщ</w:t>
      </w:r>
      <w:r w:rsidRPr="00425777">
        <w:t>е</w:t>
      </w:r>
      <w:r w:rsidRPr="00425777">
        <w:t>ния.</w:t>
      </w:r>
    </w:p>
    <w:p w:rsidR="0022732A" w:rsidRPr="00425777" w:rsidRDefault="0022732A" w:rsidP="00C92B94">
      <w:pPr>
        <w:pStyle w:val="SingleTxtGR"/>
      </w:pPr>
      <w:r w:rsidRPr="00425777">
        <w:t>7.</w:t>
      </w:r>
      <w:r w:rsidRPr="00425777">
        <w:tab/>
        <w:t>Комитет либо Комитет через рабочую группу или докладчика препров</w:t>
      </w:r>
      <w:r w:rsidRPr="00425777">
        <w:t>о</w:t>
      </w:r>
      <w:r w:rsidRPr="00425777">
        <w:t>ждает каждой стороне представления, направленные другой стороной в соо</w:t>
      </w:r>
      <w:r w:rsidRPr="00425777">
        <w:t>т</w:t>
      </w:r>
      <w:r w:rsidRPr="00425777">
        <w:t>ветствии с настоящим правилом, и предоставляет каждой стороне возможность высказать по этим представлениям свои замечания в течение установленного срока.</w:t>
      </w:r>
    </w:p>
    <w:p w:rsidR="0022732A" w:rsidRPr="00425777" w:rsidRDefault="0022732A" w:rsidP="00C92B94">
      <w:pPr>
        <w:pStyle w:val="H23GR0"/>
      </w:pPr>
      <w:r w:rsidRPr="00425777">
        <w:tab/>
      </w:r>
      <w:r w:rsidRPr="00425777">
        <w:tab/>
        <w:t>Просьба государства-участника о рассмотрении вопроса о приемлемости отдельно от вопроса о существе</w:t>
      </w:r>
    </w:p>
    <w:p w:rsidR="0022732A" w:rsidRPr="00425777" w:rsidRDefault="0022732A" w:rsidP="00C92B94">
      <w:pPr>
        <w:pStyle w:val="H23GR0"/>
      </w:pPr>
      <w:r w:rsidRPr="00425777">
        <w:tab/>
      </w:r>
      <w:r w:rsidRPr="00425777">
        <w:tab/>
        <w:t>Правило 11</w:t>
      </w:r>
    </w:p>
    <w:p w:rsidR="0022732A" w:rsidRPr="00425777" w:rsidRDefault="0022732A" w:rsidP="00C92B94">
      <w:pPr>
        <w:pStyle w:val="SingleTxtGR"/>
      </w:pPr>
      <w:r w:rsidRPr="00425777">
        <w:t>1.</w:t>
      </w:r>
      <w:r w:rsidRPr="00425777">
        <w:tab/>
        <w:t>Государство-участник, получившее просьбу о представлении письменн</w:t>
      </w:r>
      <w:r w:rsidRPr="00425777">
        <w:t>о</w:t>
      </w:r>
      <w:r w:rsidRPr="00425777">
        <w:t>го ответа в соответствии с пунктом 1 правила 10, может направить письменную просьбу о том, чтобы сообщение было отклонено как неприемлемое, указав о</w:t>
      </w:r>
      <w:r w:rsidRPr="00425777">
        <w:t>с</w:t>
      </w:r>
      <w:r w:rsidRPr="00425777">
        <w:t>нования для такой неприемлемости, при условии, что такая просьба направлена Комитету в течение двух месяцев с момента получения просьбы, н</w:t>
      </w:r>
      <w:r w:rsidRPr="00425777">
        <w:t>а</w:t>
      </w:r>
      <w:r w:rsidRPr="00425777">
        <w:t>правленной в соответствии с пунктом 1 статьи 10.</w:t>
      </w:r>
    </w:p>
    <w:p w:rsidR="0022732A" w:rsidRPr="00425777" w:rsidRDefault="0022732A" w:rsidP="00C92B94">
      <w:pPr>
        <w:pStyle w:val="SingleTxtGR"/>
      </w:pPr>
      <w:r w:rsidRPr="00425777">
        <w:t>2.</w:t>
      </w:r>
      <w:r w:rsidRPr="00425777">
        <w:tab/>
        <w:t>Комитет либо Комитет через рабочую группу или докладчика может пр</w:t>
      </w:r>
      <w:r w:rsidRPr="00425777">
        <w:t>и</w:t>
      </w:r>
      <w:r w:rsidRPr="00425777">
        <w:t>нять решение о рассмотрении вопроса о приемлемости отдельно от существа сообщения.</w:t>
      </w:r>
    </w:p>
    <w:p w:rsidR="0022732A" w:rsidRPr="00425777" w:rsidRDefault="0022732A" w:rsidP="00C92B94">
      <w:pPr>
        <w:pStyle w:val="SingleTxtGR"/>
      </w:pPr>
      <w:r w:rsidRPr="00425777">
        <w:t>3.</w:t>
      </w:r>
      <w:r w:rsidRPr="00425777">
        <w:tab/>
        <w:t>Обращение государства-участника с просьбой в соответствии с пунктом 1 настоящего правила не удлиняет шестимесячный срок, предоставляемый гос</w:t>
      </w:r>
      <w:r w:rsidRPr="00425777">
        <w:t>у</w:t>
      </w:r>
      <w:r w:rsidRPr="00425777">
        <w:t>дарству-участнику для направления его письменных разъяснений или заявл</w:t>
      </w:r>
      <w:r w:rsidRPr="00425777">
        <w:t>е</w:t>
      </w:r>
      <w:r w:rsidRPr="00425777">
        <w:t>ний, если только Комитет либо Комитет через рабочую группу или докладчика не примет решения о рассмотрении вопроса о приемлемости отдельно от сущ</w:t>
      </w:r>
      <w:r w:rsidRPr="00425777">
        <w:t>е</w:t>
      </w:r>
      <w:r w:rsidRPr="00425777">
        <w:t>ства сообщения.</w:t>
      </w:r>
    </w:p>
    <w:p w:rsidR="0022732A" w:rsidRPr="00425777" w:rsidRDefault="0022732A" w:rsidP="00C92B94">
      <w:pPr>
        <w:pStyle w:val="H23GR0"/>
      </w:pPr>
      <w:r w:rsidRPr="00425777">
        <w:tab/>
      </w:r>
      <w:r w:rsidRPr="00425777">
        <w:tab/>
        <w:t>Неприемлемые сообщения</w:t>
      </w:r>
    </w:p>
    <w:p w:rsidR="0022732A" w:rsidRPr="00425777" w:rsidRDefault="0022732A" w:rsidP="00C92B94">
      <w:pPr>
        <w:pStyle w:val="H23GR0"/>
      </w:pPr>
      <w:r w:rsidRPr="00425777">
        <w:tab/>
      </w:r>
      <w:r w:rsidRPr="00425777">
        <w:tab/>
        <w:t>Правило 12</w:t>
      </w:r>
    </w:p>
    <w:p w:rsidR="0022732A" w:rsidRPr="00425777" w:rsidRDefault="0022732A" w:rsidP="00C92B94">
      <w:pPr>
        <w:pStyle w:val="SingleTxtGR"/>
      </w:pPr>
      <w:r w:rsidRPr="00425777">
        <w:t>1.</w:t>
      </w:r>
      <w:r w:rsidRPr="00425777">
        <w:tab/>
        <w:t>Если Комитет принимает решение о неприемлемости сообщения, он ув</w:t>
      </w:r>
      <w:r w:rsidRPr="00425777">
        <w:t>е</w:t>
      </w:r>
      <w:r w:rsidRPr="00425777">
        <w:t>домляет через Генерального секретаря автора(ов) сообщения и соответству</w:t>
      </w:r>
      <w:r w:rsidRPr="00425777">
        <w:t>ю</w:t>
      </w:r>
      <w:r w:rsidRPr="00425777">
        <w:t>щее государство-участник о своем решении и причинах его принятия.</w:t>
      </w:r>
    </w:p>
    <w:p w:rsidR="0022732A" w:rsidRPr="00425777" w:rsidRDefault="0022732A" w:rsidP="00C92B94">
      <w:pPr>
        <w:pStyle w:val="SingleTxtGR"/>
      </w:pPr>
      <w:r w:rsidRPr="00425777">
        <w:t>2.</w:t>
      </w:r>
      <w:r w:rsidRPr="00425777">
        <w:tab/>
        <w:t>Решение Комитета признать какое-либо сообщение неприемлемым м</w:t>
      </w:r>
      <w:r w:rsidRPr="00425777">
        <w:t>о</w:t>
      </w:r>
      <w:r w:rsidRPr="00425777">
        <w:t>жет быть пересмотрено Комитетом по получении представленного автором(ами) или от имени автора(ов) письменного ходатайства, в котором сообщается, что основания для признания сообщения неприемлемым более не являются акт</w:t>
      </w:r>
      <w:r w:rsidRPr="00425777">
        <w:t>у</w:t>
      </w:r>
      <w:r w:rsidRPr="00425777">
        <w:t xml:space="preserve">альными. </w:t>
      </w:r>
    </w:p>
    <w:p w:rsidR="0022732A" w:rsidRPr="00425777" w:rsidRDefault="0022732A" w:rsidP="00C92B94">
      <w:pPr>
        <w:pStyle w:val="H23GR0"/>
      </w:pPr>
      <w:r w:rsidRPr="00425777">
        <w:tab/>
      </w:r>
      <w:r w:rsidRPr="00425777">
        <w:tab/>
        <w:t>Сообщения, признанные приемлемыми до представления замечаний государства-участника по существу сообщения</w:t>
      </w:r>
    </w:p>
    <w:p w:rsidR="0022732A" w:rsidRPr="00425777" w:rsidRDefault="0022732A" w:rsidP="00C92B94">
      <w:pPr>
        <w:pStyle w:val="H23GR0"/>
      </w:pPr>
      <w:r w:rsidRPr="00425777">
        <w:tab/>
      </w:r>
      <w:r w:rsidRPr="00425777">
        <w:tab/>
        <w:t>Правило 13</w:t>
      </w:r>
    </w:p>
    <w:p w:rsidR="0022732A" w:rsidRPr="00425777" w:rsidRDefault="0022732A" w:rsidP="00C92B94">
      <w:pPr>
        <w:pStyle w:val="SingleTxtGR"/>
      </w:pPr>
      <w:r w:rsidRPr="00425777">
        <w:t>1.</w:t>
      </w:r>
      <w:r w:rsidRPr="00425777">
        <w:tab/>
        <w:t>Решения о признании сообщения приемлемым до представления госуда</w:t>
      </w:r>
      <w:r w:rsidRPr="00425777">
        <w:t>р</w:t>
      </w:r>
      <w:r w:rsidRPr="00425777">
        <w:t>ством-участником замечаний по существу сообщения препровождаются через Генерального секретаря автору(ам) сообщения и соответствующему государс</w:t>
      </w:r>
      <w:r w:rsidRPr="00425777">
        <w:t>т</w:t>
      </w:r>
      <w:r w:rsidRPr="00425777">
        <w:t>ву-участнику.</w:t>
      </w:r>
    </w:p>
    <w:p w:rsidR="0022732A" w:rsidRPr="00425777" w:rsidRDefault="0022732A" w:rsidP="00C92B94">
      <w:pPr>
        <w:pStyle w:val="SingleTxtGR"/>
      </w:pPr>
      <w:r w:rsidRPr="00425777">
        <w:t>2.</w:t>
      </w:r>
      <w:r w:rsidRPr="00425777">
        <w:tab/>
        <w:t>Комитет может отменить свое решение о том, что сообщение является приемлемым, с учетом любых разъяснений или заявлений, представленных г</w:t>
      </w:r>
      <w:r w:rsidRPr="00425777">
        <w:t>о</w:t>
      </w:r>
      <w:r w:rsidRPr="00425777">
        <w:t>сударством-участником или автором(ами) сообщения.</w:t>
      </w:r>
    </w:p>
    <w:p w:rsidR="0022732A" w:rsidRPr="00425777" w:rsidRDefault="0022732A" w:rsidP="00C92B94">
      <w:pPr>
        <w:pStyle w:val="H23GR0"/>
      </w:pPr>
      <w:r w:rsidRPr="00425777">
        <w:tab/>
      </w:r>
      <w:r w:rsidRPr="00425777">
        <w:tab/>
        <w:t>Рассмотрение сообщений по существу</w:t>
      </w:r>
    </w:p>
    <w:p w:rsidR="0022732A" w:rsidRPr="00425777" w:rsidRDefault="0022732A" w:rsidP="00C92B94">
      <w:pPr>
        <w:pStyle w:val="H23GR0"/>
      </w:pPr>
      <w:r w:rsidRPr="00425777">
        <w:tab/>
      </w:r>
      <w:r w:rsidRPr="00425777">
        <w:tab/>
        <w:t>Правило 14</w:t>
      </w:r>
    </w:p>
    <w:p w:rsidR="0022732A" w:rsidRPr="00425777" w:rsidRDefault="0022732A" w:rsidP="00C92B94">
      <w:pPr>
        <w:pStyle w:val="SingleTxtGR"/>
      </w:pPr>
      <w:r w:rsidRPr="00425777">
        <w:t>1.</w:t>
      </w:r>
      <w:r w:rsidRPr="00425777">
        <w:tab/>
        <w:t>В любой момент после получения сообщения и до вынесения определ</w:t>
      </w:r>
      <w:r w:rsidRPr="00425777">
        <w:t>е</w:t>
      </w:r>
      <w:r w:rsidRPr="00425777">
        <w:t>ния по его существу Комитет либо Комитет через рабочую группу или докла</w:t>
      </w:r>
      <w:r w:rsidRPr="00425777">
        <w:t>д</w:t>
      </w:r>
      <w:r w:rsidRPr="00425777">
        <w:t>чика может, в надлежащих случаях, принимать к сведению соответствующие материалы других органов, специализированных учреждений, фондов, пр</w:t>
      </w:r>
      <w:r w:rsidRPr="00425777">
        <w:t>о</w:t>
      </w:r>
      <w:r w:rsidRPr="00425777">
        <w:t>грамм и механизмов Организации Объединенных Наций и других междунаро</w:t>
      </w:r>
      <w:r w:rsidRPr="00425777">
        <w:t>д</w:t>
      </w:r>
      <w:r w:rsidRPr="00425777">
        <w:t>ных организаций, включая региональные системы защиты прав человека, кот</w:t>
      </w:r>
      <w:r w:rsidRPr="00425777">
        <w:t>о</w:t>
      </w:r>
      <w:r w:rsidRPr="00425777">
        <w:t>рые могут оказать содействие в рассмотрении данного сообщения, при условии что Комитет предоставляет каждой стороне возможность высказать в течение установленного срока свои замечания в отношении такой документации или информации трет</w:t>
      </w:r>
      <w:r w:rsidRPr="00425777">
        <w:t>ь</w:t>
      </w:r>
      <w:r w:rsidRPr="00425777">
        <w:t>ей стороны.</w:t>
      </w:r>
    </w:p>
    <w:p w:rsidR="0022732A" w:rsidRPr="00425777" w:rsidRDefault="0022732A" w:rsidP="00C92B94">
      <w:pPr>
        <w:pStyle w:val="SingleTxtGR"/>
      </w:pPr>
      <w:r w:rsidRPr="00425777">
        <w:t>2.</w:t>
      </w:r>
      <w:r w:rsidRPr="00425777">
        <w:tab/>
        <w:t>Комитет формулирует свои соображения по сообщению с учетом всей информации, представленной ему в соответствии с пунктом 1 статьи 8 Факул</w:t>
      </w:r>
      <w:r w:rsidRPr="00425777">
        <w:t>ь</w:t>
      </w:r>
      <w:r w:rsidRPr="00425777">
        <w:t>тативного протокола, при условии что эта информация препровождена дол</w:t>
      </w:r>
      <w:r w:rsidRPr="00425777">
        <w:t>ж</w:t>
      </w:r>
      <w:r w:rsidRPr="00425777">
        <w:t>ным образом заинтересованным сторонам.</w:t>
      </w:r>
    </w:p>
    <w:p w:rsidR="0022732A" w:rsidRPr="00425777" w:rsidRDefault="0022732A" w:rsidP="00C92B94">
      <w:pPr>
        <w:pStyle w:val="SingleTxtGR"/>
      </w:pPr>
      <w:r w:rsidRPr="00425777">
        <w:t>3.</w:t>
      </w:r>
      <w:r w:rsidRPr="00425777">
        <w:tab/>
        <w:t>Рассмотрение Комитетом представленной третьими сторонами информ</w:t>
      </w:r>
      <w:r w:rsidRPr="00425777">
        <w:t>а</w:t>
      </w:r>
      <w:r w:rsidRPr="00425777">
        <w:t>ции в соответствии с пунктом 1 настоящего правила никоим образом не означ</w:t>
      </w:r>
      <w:r w:rsidRPr="00425777">
        <w:t>а</w:t>
      </w:r>
      <w:r w:rsidRPr="00425777">
        <w:t xml:space="preserve">ет, что эти третьи стороны становятся стороной разбирательства. </w:t>
      </w:r>
    </w:p>
    <w:p w:rsidR="0022732A" w:rsidRPr="00425777" w:rsidRDefault="0022732A" w:rsidP="00C92B94">
      <w:pPr>
        <w:pStyle w:val="SingleTxtGR"/>
      </w:pPr>
      <w:r w:rsidRPr="00425777">
        <w:t>4.</w:t>
      </w:r>
      <w:r w:rsidRPr="00425777">
        <w:tab/>
        <w:t>Комитет может передать рабочей группе любое сообщение для подгото</w:t>
      </w:r>
      <w:r w:rsidRPr="00425777">
        <w:t>в</w:t>
      </w:r>
      <w:r w:rsidRPr="00425777">
        <w:t>ки рекомендации Комитету по существу сообщения.</w:t>
      </w:r>
    </w:p>
    <w:p w:rsidR="0022732A" w:rsidRPr="00425777" w:rsidRDefault="0022732A" w:rsidP="00C92B94">
      <w:pPr>
        <w:pStyle w:val="SingleTxtGR"/>
      </w:pPr>
      <w:r w:rsidRPr="00425777">
        <w:t>5.</w:t>
      </w:r>
      <w:r w:rsidRPr="00425777">
        <w:tab/>
        <w:t>Комитет не принимает решения в отношении существа сообщения, не рассмотрев вопрос о применимости всех критериев приемлемости, о которых говорится в статьях 2 и 3 Факультативного протокола.</w:t>
      </w:r>
    </w:p>
    <w:p w:rsidR="0022732A" w:rsidRPr="00425777" w:rsidRDefault="0022732A" w:rsidP="00C92B94">
      <w:pPr>
        <w:pStyle w:val="SingleTxtGR"/>
      </w:pPr>
      <w:r w:rsidRPr="00425777">
        <w:t>6.</w:t>
      </w:r>
      <w:r w:rsidRPr="00425777">
        <w:tab/>
        <w:t>Генеральный секретарь препровождает соображения Комитета вместе с любыми рекомендациями автору(ам) сообщения и соответствующему госуда</w:t>
      </w:r>
      <w:r w:rsidRPr="00425777">
        <w:t>р</w:t>
      </w:r>
      <w:r w:rsidRPr="00425777">
        <w:t xml:space="preserve">ству-участнику. </w:t>
      </w:r>
    </w:p>
    <w:p w:rsidR="0022732A" w:rsidRPr="00425777" w:rsidRDefault="0022732A" w:rsidP="00C92B94">
      <w:pPr>
        <w:pStyle w:val="H23GR0"/>
      </w:pPr>
      <w:r w:rsidRPr="00425777">
        <w:tab/>
      </w:r>
      <w:r w:rsidRPr="00425777">
        <w:tab/>
        <w:t>Дружественное урегулирование</w:t>
      </w:r>
    </w:p>
    <w:p w:rsidR="0022732A" w:rsidRPr="00425777" w:rsidRDefault="0022732A" w:rsidP="00C92B94">
      <w:pPr>
        <w:pStyle w:val="H23GR0"/>
      </w:pPr>
      <w:r w:rsidRPr="00425777">
        <w:tab/>
      </w:r>
      <w:r w:rsidRPr="00425777">
        <w:tab/>
        <w:t>Правило 15</w:t>
      </w:r>
    </w:p>
    <w:p w:rsidR="0022732A" w:rsidRPr="00425777" w:rsidRDefault="0022732A" w:rsidP="00C92B94">
      <w:pPr>
        <w:pStyle w:val="SingleTxtGR"/>
      </w:pPr>
      <w:r w:rsidRPr="00425777">
        <w:t>1.</w:t>
      </w:r>
      <w:r w:rsidRPr="00425777">
        <w:tab/>
        <w:t>По просьбе любой из сторон, в любое время после получения сообщения и до вынесения определения по существу сообщения, Комитет предоставляет сторонам свои добрые услуги с целью достижения дружественного урегулир</w:t>
      </w:r>
      <w:r w:rsidRPr="00425777">
        <w:t>о</w:t>
      </w:r>
      <w:r w:rsidRPr="00425777">
        <w:t>вания вопроса, который, как утверждается, представляет собой нарушение Па</w:t>
      </w:r>
      <w:r w:rsidRPr="00425777">
        <w:t>к</w:t>
      </w:r>
      <w:r w:rsidRPr="00425777">
        <w:t>та и представлен на рассмотрение в соответствии с Факультативным проток</w:t>
      </w:r>
      <w:r w:rsidRPr="00425777">
        <w:t>о</w:t>
      </w:r>
      <w:r w:rsidRPr="00425777">
        <w:t>лом на основе уважения обязательств, изложенных в Пакте.</w:t>
      </w:r>
    </w:p>
    <w:p w:rsidR="0022732A" w:rsidRPr="00425777" w:rsidRDefault="0022732A" w:rsidP="00C92B94">
      <w:pPr>
        <w:pStyle w:val="SingleTxtGR"/>
      </w:pPr>
      <w:r w:rsidRPr="00425777">
        <w:t>2.</w:t>
      </w:r>
      <w:r w:rsidRPr="00425777">
        <w:tab/>
        <w:t>Процедура дружественного урегулирования проводится на основе согл</w:t>
      </w:r>
      <w:r w:rsidRPr="00425777">
        <w:t>а</w:t>
      </w:r>
      <w:r w:rsidRPr="00425777">
        <w:t>сия сторон.</w:t>
      </w:r>
    </w:p>
    <w:p w:rsidR="0022732A" w:rsidRPr="00425777" w:rsidRDefault="0022732A" w:rsidP="00C92B94">
      <w:pPr>
        <w:pStyle w:val="SingleTxtGR"/>
      </w:pPr>
      <w:r w:rsidRPr="00425777">
        <w:t>3.</w:t>
      </w:r>
      <w:r w:rsidRPr="00425777">
        <w:tab/>
        <w:t>Для содействия проведению переговоров между сторонами Комитет м</w:t>
      </w:r>
      <w:r w:rsidRPr="00425777">
        <w:t>о</w:t>
      </w:r>
      <w:r w:rsidRPr="00425777">
        <w:t>жет назначить одного или нескольких своих членов.</w:t>
      </w:r>
    </w:p>
    <w:p w:rsidR="0022732A" w:rsidRPr="00425777" w:rsidRDefault="0022732A" w:rsidP="00C92B94">
      <w:pPr>
        <w:pStyle w:val="SingleTxtGR"/>
      </w:pPr>
      <w:r w:rsidRPr="00425777">
        <w:t>4.</w:t>
      </w:r>
      <w:r w:rsidRPr="00425777">
        <w:tab/>
        <w:t>Процедура дружественного урегулирования является конфиденциальной и не влияет на представления сторон Комитету. Никакие письменные или ус</w:t>
      </w:r>
      <w:r w:rsidRPr="00425777">
        <w:t>т</w:t>
      </w:r>
      <w:r w:rsidRPr="00425777">
        <w:t>ные сообщения и никакие предложения или уступки, сделанные в рамках п</w:t>
      </w:r>
      <w:r w:rsidRPr="00425777">
        <w:t>о</w:t>
      </w:r>
      <w:r w:rsidRPr="00425777">
        <w:t>пытки достижения дружественного урегулирования, не могут использоваться против другой стороны при рассмотрении сообщения Ком</w:t>
      </w:r>
      <w:r w:rsidRPr="00425777">
        <w:t>и</w:t>
      </w:r>
      <w:r w:rsidRPr="00425777">
        <w:t>тетом.</w:t>
      </w:r>
    </w:p>
    <w:p w:rsidR="0022732A" w:rsidRPr="00425777" w:rsidRDefault="0022732A" w:rsidP="00C92B94">
      <w:pPr>
        <w:pStyle w:val="SingleTxtGR"/>
      </w:pPr>
      <w:r w:rsidRPr="00425777">
        <w:t>5.</w:t>
      </w:r>
      <w:r w:rsidRPr="00425777">
        <w:tab/>
        <w:t>Комитет может прекратить свои усилия по содействию процедуре друж</w:t>
      </w:r>
      <w:r w:rsidRPr="00425777">
        <w:t>е</w:t>
      </w:r>
      <w:r w:rsidRPr="00425777">
        <w:t>ственного урегулирования, если он приходит к выводу о том, что рассматр</w:t>
      </w:r>
      <w:r w:rsidRPr="00425777">
        <w:t>и</w:t>
      </w:r>
      <w:r w:rsidRPr="00425777">
        <w:t>ваемый вопрос вряд ли может быть разрешен или что любая из сторон не с</w:t>
      </w:r>
      <w:r w:rsidRPr="00425777">
        <w:t>о</w:t>
      </w:r>
      <w:r w:rsidRPr="00425777">
        <w:t>гласна применять такую процедуру, решает прекратить ее или не демонстрир</w:t>
      </w:r>
      <w:r w:rsidRPr="00425777">
        <w:t>у</w:t>
      </w:r>
      <w:r w:rsidRPr="00425777">
        <w:t>ет требуемой воли для достижения дружественного урегулирования на основе уважения обязательств, изложенных в Пакте.</w:t>
      </w:r>
    </w:p>
    <w:p w:rsidR="0022732A" w:rsidRPr="00425777" w:rsidRDefault="0022732A" w:rsidP="00C92B94">
      <w:pPr>
        <w:pStyle w:val="SingleTxtGR"/>
      </w:pPr>
      <w:r w:rsidRPr="00425777">
        <w:t>6.</w:t>
      </w:r>
      <w:r w:rsidRPr="00425777">
        <w:tab/>
        <w:t>После того как обе стороны определенно согласились с дружественным урегулированием, Комитет принимает решение с изложением фактов и дости</w:t>
      </w:r>
      <w:r w:rsidRPr="00425777">
        <w:t>г</w:t>
      </w:r>
      <w:r w:rsidRPr="00425777">
        <w:t>нутого решения. Это решение препровождается заинтересованным сторонам и публикуется в годовом докладе Комитета. До принятия этого решения Комитет должен удостовериться в том, что согласна(ны) ли жертва(ы) предполагаемого нарушения с соглашением о дружественном урегулировании. Во всех случаях дружественное урегулирование должно основываться на уважении обяз</w:t>
      </w:r>
      <w:r w:rsidRPr="00425777">
        <w:t>а</w:t>
      </w:r>
      <w:r w:rsidRPr="00425777">
        <w:t>тельств, изложенных в Пакте.</w:t>
      </w:r>
    </w:p>
    <w:p w:rsidR="0022732A" w:rsidRPr="00425777" w:rsidRDefault="0022732A" w:rsidP="00C92B94">
      <w:pPr>
        <w:pStyle w:val="SingleTxtGR"/>
      </w:pPr>
      <w:r w:rsidRPr="00425777">
        <w:t>7.</w:t>
      </w:r>
      <w:r w:rsidRPr="00425777">
        <w:tab/>
        <w:t>Если никакого дружественного урегулирования достигнуто не было, К</w:t>
      </w:r>
      <w:r w:rsidRPr="00425777">
        <w:t>о</w:t>
      </w:r>
      <w:r w:rsidRPr="00425777">
        <w:t>митет продолжает рассмотрение сообщения в соответствии с настоящими пр</w:t>
      </w:r>
      <w:r w:rsidRPr="00425777">
        <w:t>а</w:t>
      </w:r>
      <w:r w:rsidRPr="00425777">
        <w:t>вилами.</w:t>
      </w:r>
    </w:p>
    <w:p w:rsidR="0022732A" w:rsidRPr="00425777" w:rsidRDefault="0022732A" w:rsidP="00C92B94">
      <w:pPr>
        <w:pStyle w:val="H23GR0"/>
      </w:pPr>
      <w:r w:rsidRPr="00425777">
        <w:tab/>
      </w:r>
      <w:r w:rsidRPr="00425777">
        <w:tab/>
        <w:t>Особые мнения</w:t>
      </w:r>
    </w:p>
    <w:p w:rsidR="0022732A" w:rsidRPr="00425777" w:rsidRDefault="0022732A" w:rsidP="00C92B94">
      <w:pPr>
        <w:pStyle w:val="H23GR0"/>
      </w:pPr>
      <w:r w:rsidRPr="00425777">
        <w:tab/>
      </w:r>
      <w:r w:rsidRPr="00425777">
        <w:tab/>
        <w:t>Правило 16</w:t>
      </w:r>
    </w:p>
    <w:p w:rsidR="0022732A" w:rsidRPr="00425777" w:rsidRDefault="0022732A" w:rsidP="00C92B94">
      <w:pPr>
        <w:pStyle w:val="SingleTxtGR"/>
      </w:pPr>
      <w:r w:rsidRPr="00425777">
        <w:tab/>
        <w:t>Любой член Комитета, принимавший участие в вынесении решения, м</w:t>
      </w:r>
      <w:r w:rsidRPr="00425777">
        <w:t>о</w:t>
      </w:r>
      <w:r w:rsidRPr="00425777">
        <w:t>жет просить о том, чтобы к решению или соображениям Комитета было прил</w:t>
      </w:r>
      <w:r w:rsidRPr="00425777">
        <w:t>о</w:t>
      </w:r>
      <w:r w:rsidRPr="00425777">
        <w:t>жено его или ее особое мнение. Комитет может установить временны</w:t>
      </w:r>
      <w:r w:rsidRPr="00425777">
        <w:rPr>
          <w:rFonts w:ascii="Tahoma" w:hAnsi="Tahoma" w:cs="Tahoma"/>
        </w:rPr>
        <w:t></w:t>
      </w:r>
      <w:r w:rsidRPr="00425777">
        <w:t>е огран</w:t>
      </w:r>
      <w:r w:rsidRPr="00425777">
        <w:t>и</w:t>
      </w:r>
      <w:r w:rsidRPr="00425777">
        <w:t>чения для представления таких особых мнений.</w:t>
      </w:r>
    </w:p>
    <w:p w:rsidR="0022732A" w:rsidRPr="00425777" w:rsidRDefault="0022732A" w:rsidP="00C92B94">
      <w:pPr>
        <w:pStyle w:val="H23GR0"/>
      </w:pPr>
      <w:r w:rsidRPr="00425777">
        <w:tab/>
      </w:r>
      <w:r w:rsidRPr="00425777">
        <w:tab/>
        <w:t>Прекращение рассмотрения сообщения</w:t>
      </w:r>
    </w:p>
    <w:p w:rsidR="0022732A" w:rsidRPr="00425777" w:rsidRDefault="0022732A" w:rsidP="00C92B94">
      <w:pPr>
        <w:pStyle w:val="H23GR0"/>
      </w:pPr>
      <w:r w:rsidRPr="00425777">
        <w:tab/>
      </w:r>
      <w:r w:rsidRPr="00425777">
        <w:tab/>
        <w:t>Правило 17</w:t>
      </w:r>
    </w:p>
    <w:p w:rsidR="0022732A" w:rsidRPr="00425777" w:rsidRDefault="0022732A" w:rsidP="00C92B94">
      <w:pPr>
        <w:pStyle w:val="SingleTxtGR"/>
      </w:pPr>
      <w:r w:rsidRPr="00425777">
        <w:tab/>
        <w:t>Комитет может прекратить рассмотрение сообщения, если, в частности, основания для представления сообщения на рассмотрение в соответствии с Ф</w:t>
      </w:r>
      <w:r w:rsidRPr="00425777">
        <w:t>а</w:t>
      </w:r>
      <w:r w:rsidRPr="00425777">
        <w:t>культативным протоколом утратили свою актуал</w:t>
      </w:r>
      <w:r w:rsidRPr="00425777">
        <w:t>ь</w:t>
      </w:r>
      <w:r w:rsidRPr="00425777">
        <w:t xml:space="preserve">ность. </w:t>
      </w:r>
    </w:p>
    <w:p w:rsidR="0022732A" w:rsidRPr="00425777" w:rsidRDefault="0022732A" w:rsidP="00C92B94">
      <w:pPr>
        <w:pStyle w:val="H23GR0"/>
      </w:pPr>
      <w:r w:rsidRPr="00425777">
        <w:tab/>
      </w:r>
      <w:r w:rsidRPr="00425777">
        <w:tab/>
        <w:t>Последующие меры в связи с соображениями Комитета и соглашениями о дружественном урегулировании</w:t>
      </w:r>
    </w:p>
    <w:p w:rsidR="0022732A" w:rsidRPr="00425777" w:rsidRDefault="0022732A" w:rsidP="00C92B94">
      <w:pPr>
        <w:pStyle w:val="H23GR0"/>
      </w:pPr>
      <w:r w:rsidRPr="00425777">
        <w:tab/>
      </w:r>
      <w:r w:rsidRPr="00425777">
        <w:tab/>
        <w:t>Правило 18</w:t>
      </w:r>
    </w:p>
    <w:p w:rsidR="0022732A" w:rsidRPr="00425777" w:rsidRDefault="0022732A" w:rsidP="00C92B94">
      <w:pPr>
        <w:pStyle w:val="SingleTxtGR"/>
      </w:pPr>
      <w:r w:rsidRPr="00425777">
        <w:t>1.</w:t>
      </w:r>
      <w:r w:rsidRPr="00425777">
        <w:tab/>
        <w:t>В течение шести месяцев с момента препровождения Комитетом его с</w:t>
      </w:r>
      <w:r w:rsidRPr="00425777">
        <w:t>о</w:t>
      </w:r>
      <w:r w:rsidRPr="00425777">
        <w:t>ображений по сообщению или решения о прекращении его рассмотрения по причине дружественного урегулирования вопроса соответствующее государс</w:t>
      </w:r>
      <w:r w:rsidRPr="00425777">
        <w:t>т</w:t>
      </w:r>
      <w:r w:rsidRPr="00425777">
        <w:t>во-участник представляет Комитету письменный ответ, включающий информ</w:t>
      </w:r>
      <w:r w:rsidRPr="00425777">
        <w:t>а</w:t>
      </w:r>
      <w:r w:rsidRPr="00425777">
        <w:t>цию о любых мерах, принятых с учетом соображений и рекомендаций Комит</w:t>
      </w:r>
      <w:r w:rsidRPr="00425777">
        <w:t>е</w:t>
      </w:r>
      <w:r w:rsidRPr="00425777">
        <w:t xml:space="preserve">та. </w:t>
      </w:r>
    </w:p>
    <w:p w:rsidR="0022732A" w:rsidRPr="00425777" w:rsidRDefault="0022732A" w:rsidP="00C92B94">
      <w:pPr>
        <w:pStyle w:val="SingleTxtGR"/>
      </w:pPr>
      <w:r w:rsidRPr="00425777">
        <w:t>2.</w:t>
      </w:r>
      <w:r w:rsidRPr="00425777">
        <w:tab/>
        <w:t>После истечения шестимесячного срока, упомянутого в пункте 1 насто</w:t>
      </w:r>
      <w:r w:rsidRPr="00425777">
        <w:t>я</w:t>
      </w:r>
      <w:r w:rsidRPr="00425777">
        <w:t>щего правила, Комитет может предложить соответствующему государству-участнику представить дополнительную информ</w:t>
      </w:r>
      <w:r w:rsidRPr="00425777">
        <w:t>а</w:t>
      </w:r>
      <w:r w:rsidRPr="00425777">
        <w:t>цию о любых мерах, которые государство-участник приняло в ответ на его соображения или рекомендации или в ответ на соглашение о дружественном урегулировании.</w:t>
      </w:r>
    </w:p>
    <w:p w:rsidR="0022732A" w:rsidRPr="00425777" w:rsidRDefault="0022732A" w:rsidP="00C92B94">
      <w:pPr>
        <w:pStyle w:val="SingleTxtGR"/>
      </w:pPr>
      <w:r w:rsidRPr="00425777">
        <w:t>3.</w:t>
      </w:r>
      <w:r w:rsidRPr="00425777">
        <w:tab/>
        <w:t>Комитет препровождает через Генерального секретаря полученную от г</w:t>
      </w:r>
      <w:r w:rsidRPr="00425777">
        <w:t>о</w:t>
      </w:r>
      <w:r w:rsidRPr="00425777">
        <w:t>сударства-участника и</w:t>
      </w:r>
      <w:r w:rsidRPr="00425777">
        <w:t>н</w:t>
      </w:r>
      <w:r w:rsidRPr="00425777">
        <w:t>формацию автору(ам) сообщения.</w:t>
      </w:r>
    </w:p>
    <w:p w:rsidR="0022732A" w:rsidRPr="00425777" w:rsidRDefault="0022732A" w:rsidP="00C92B94">
      <w:pPr>
        <w:pStyle w:val="SingleTxtGR"/>
      </w:pPr>
      <w:r w:rsidRPr="00425777">
        <w:t>4.</w:t>
      </w:r>
      <w:r w:rsidRPr="00425777">
        <w:tab/>
        <w:t>Комитет может просить государство-участник включить информацию о любых мерах, принятых в ответ на его соображения, рекомендации или реш</w:t>
      </w:r>
      <w:r w:rsidRPr="00425777">
        <w:t>е</w:t>
      </w:r>
      <w:r w:rsidRPr="00425777">
        <w:t>ние о прекращении рассмотрения сообщения по причине достижения соглаш</w:t>
      </w:r>
      <w:r w:rsidRPr="00425777">
        <w:t>е</w:t>
      </w:r>
      <w:r w:rsidRPr="00425777">
        <w:t>ния о дружественном урегулировании вопроса, в его последующие доклады, представляемые в соответствии со статьями 16 и 17 Пакта.</w:t>
      </w:r>
    </w:p>
    <w:p w:rsidR="0022732A" w:rsidRPr="00425777" w:rsidRDefault="0022732A" w:rsidP="00C92B94">
      <w:pPr>
        <w:pStyle w:val="SingleTxtGR"/>
      </w:pPr>
      <w:r w:rsidRPr="00425777">
        <w:t>5.</w:t>
      </w:r>
      <w:r w:rsidRPr="00425777">
        <w:tab/>
        <w:t>Комитет назначает докладчика или рабочую группу по последующим м</w:t>
      </w:r>
      <w:r w:rsidRPr="00425777">
        <w:t>е</w:t>
      </w:r>
      <w:r w:rsidRPr="00425777">
        <w:t>рам в связи с соображениями, принятыми в соответствии со статьей 9 Факул</w:t>
      </w:r>
      <w:r w:rsidRPr="00425777">
        <w:t>ь</w:t>
      </w:r>
      <w:r w:rsidRPr="00425777">
        <w:t>тативного протокола, чтобы удостовериться в том, что государства-участники приняли меры для реализации соображений и рекомендаций Комитета или его решений о прекращении рассмотрения сообщений по причине достижения с</w:t>
      </w:r>
      <w:r w:rsidRPr="00425777">
        <w:t>о</w:t>
      </w:r>
      <w:r w:rsidRPr="00425777">
        <w:t xml:space="preserve">глашения о дружественном урегулировании. </w:t>
      </w:r>
    </w:p>
    <w:p w:rsidR="0022732A" w:rsidRPr="00425777" w:rsidRDefault="0022732A" w:rsidP="00C92B94">
      <w:pPr>
        <w:pStyle w:val="SingleTxtGR"/>
      </w:pPr>
      <w:r w:rsidRPr="00425777">
        <w:t>6.</w:t>
      </w:r>
      <w:r w:rsidRPr="00425777">
        <w:tab/>
        <w:t>Докладчик или рабочая группа могут вступать в такие контакты и прин</w:t>
      </w:r>
      <w:r w:rsidRPr="00425777">
        <w:t>и</w:t>
      </w:r>
      <w:r w:rsidRPr="00425777">
        <w:t>мать такие меры, которые могут потребоваться для надлежащего выполнения возложенных на них функций, и выносят такие р</w:t>
      </w:r>
      <w:r w:rsidRPr="00425777">
        <w:t>е</w:t>
      </w:r>
      <w:r w:rsidRPr="00425777">
        <w:t>комендации относительно дальнейших действий Комитета, в которых может возникнуть необходимость.</w:t>
      </w:r>
    </w:p>
    <w:p w:rsidR="0022732A" w:rsidRPr="00425777" w:rsidRDefault="0022732A" w:rsidP="00C92B94">
      <w:pPr>
        <w:pStyle w:val="SingleTxtGR"/>
      </w:pPr>
      <w:r w:rsidRPr="00425777">
        <w:t>7.</w:t>
      </w:r>
      <w:r w:rsidRPr="00425777">
        <w:tab/>
        <w:t>Помимо письменных представлений и встреч с должным образом аккр</w:t>
      </w:r>
      <w:r w:rsidRPr="00425777">
        <w:t>е</w:t>
      </w:r>
      <w:r w:rsidRPr="00425777">
        <w:t>дитованными представителями государства-участника, докладчик или рабочая группа могут запрашивать информацию у автора(ов) сообщений, жертвы(в) и других соответствующих источников.</w:t>
      </w:r>
    </w:p>
    <w:p w:rsidR="0022732A" w:rsidRPr="00425777" w:rsidRDefault="0022732A" w:rsidP="00C92B94">
      <w:pPr>
        <w:pStyle w:val="SingleTxtGR"/>
      </w:pPr>
      <w:r w:rsidRPr="00425777">
        <w:t>8.</w:t>
      </w:r>
      <w:r w:rsidRPr="00425777">
        <w:tab/>
        <w:t>Докладчик или рабочая группа информируют Комитет об осуществлении последующих мер на к</w:t>
      </w:r>
      <w:r w:rsidRPr="00425777">
        <w:t>а</w:t>
      </w:r>
      <w:r w:rsidRPr="00425777">
        <w:t>ждой сессии Комитета.</w:t>
      </w:r>
    </w:p>
    <w:p w:rsidR="0022732A" w:rsidRPr="00425777" w:rsidRDefault="0022732A" w:rsidP="00C92B94">
      <w:pPr>
        <w:pStyle w:val="SingleTxtGR"/>
      </w:pPr>
      <w:r w:rsidRPr="00425777">
        <w:t>9.</w:t>
      </w:r>
      <w:r w:rsidRPr="00425777">
        <w:tab/>
        <w:t>Комитет включает информацию об осуществлении последующих мер в свой годовой доклад, представляемый в соответствии со статьей 21 Пакта и статьей 15 Факультативного протокола.</w:t>
      </w:r>
    </w:p>
    <w:p w:rsidR="0022732A" w:rsidRPr="00425777" w:rsidRDefault="0022732A" w:rsidP="00C92B94">
      <w:pPr>
        <w:pStyle w:val="H23GR0"/>
      </w:pPr>
      <w:r w:rsidRPr="00425777">
        <w:tab/>
      </w:r>
      <w:r w:rsidRPr="00425777">
        <w:tab/>
        <w:t>Конфиденциальный характер сообщений</w:t>
      </w:r>
    </w:p>
    <w:p w:rsidR="0022732A" w:rsidRPr="00425777" w:rsidRDefault="0022732A" w:rsidP="00C92B94">
      <w:pPr>
        <w:pStyle w:val="H23GR0"/>
      </w:pPr>
      <w:r w:rsidRPr="00425777">
        <w:tab/>
      </w:r>
      <w:r w:rsidRPr="00425777">
        <w:tab/>
        <w:t>Правило 19</w:t>
      </w:r>
    </w:p>
    <w:p w:rsidR="0022732A" w:rsidRPr="00425777" w:rsidRDefault="0022732A" w:rsidP="00C92B94">
      <w:pPr>
        <w:pStyle w:val="SingleTxtGR"/>
      </w:pPr>
      <w:r w:rsidRPr="00425777">
        <w:t>1.</w:t>
      </w:r>
      <w:r w:rsidRPr="00425777">
        <w:tab/>
        <w:t>Сообщения, представленные в соответствии с Факультативным проток</w:t>
      </w:r>
      <w:r w:rsidRPr="00425777">
        <w:t>о</w:t>
      </w:r>
      <w:r w:rsidRPr="00425777">
        <w:t>лом, рассматриваются Комитетом, рабочей группой или докладчиком на закр</w:t>
      </w:r>
      <w:r w:rsidRPr="00425777">
        <w:t>ы</w:t>
      </w:r>
      <w:r w:rsidRPr="00425777">
        <w:t>тых заседаниях.</w:t>
      </w:r>
    </w:p>
    <w:p w:rsidR="0022732A" w:rsidRPr="00425777" w:rsidRDefault="0022732A" w:rsidP="00C92B94">
      <w:pPr>
        <w:pStyle w:val="SingleTxtGR"/>
      </w:pPr>
      <w:r w:rsidRPr="00425777">
        <w:t>2.</w:t>
      </w:r>
      <w:r w:rsidRPr="00425777">
        <w:tab/>
        <w:t>Все рабочие документы, подготовленные Генеральным секретарем для Комитета, рабочей группы или докладчика, носят конфиденциальный характер, если Комитет не примет иное решение.</w:t>
      </w:r>
    </w:p>
    <w:p w:rsidR="0022732A" w:rsidRPr="00425777" w:rsidRDefault="0022732A" w:rsidP="00C92B94">
      <w:pPr>
        <w:pStyle w:val="SingleTxtGR"/>
      </w:pPr>
      <w:r w:rsidRPr="00425777">
        <w:t>3.</w:t>
      </w:r>
      <w:r w:rsidRPr="00425777">
        <w:tab/>
        <w:t>Генеральный секретарь, Комитет, рабочая группа или докладчик не пр</w:t>
      </w:r>
      <w:r w:rsidRPr="00425777">
        <w:t>е</w:t>
      </w:r>
      <w:r w:rsidRPr="00425777">
        <w:t>дают гласности никакие сообщения или представления, касающиеся сообщ</w:t>
      </w:r>
      <w:r w:rsidRPr="00425777">
        <w:t>е</w:t>
      </w:r>
      <w:r w:rsidRPr="00425777">
        <w:t>ний, до даты оглашения решения о приемлемости. Это никак не влияет на по</w:t>
      </w:r>
      <w:r w:rsidRPr="00425777">
        <w:t>л</w:t>
      </w:r>
      <w:r w:rsidRPr="00425777">
        <w:t>номочия Комитета, предусмотренные в пункте 3 статьи 8 Факультативного пр</w:t>
      </w:r>
      <w:r w:rsidRPr="00425777">
        <w:t>о</w:t>
      </w:r>
      <w:r w:rsidRPr="00425777">
        <w:t>токола.</w:t>
      </w:r>
    </w:p>
    <w:p w:rsidR="0022732A" w:rsidRPr="00425777" w:rsidRDefault="0022732A" w:rsidP="00C92B94">
      <w:pPr>
        <w:pStyle w:val="SingleTxtGR"/>
      </w:pPr>
      <w:r w:rsidRPr="00425777">
        <w:t>4.</w:t>
      </w:r>
      <w:r w:rsidRPr="00425777">
        <w:tab/>
        <w:t>Комитет может ex officio или по просьбе автора(ов) или предполага</w:t>
      </w:r>
      <w:r w:rsidRPr="00425777">
        <w:t>е</w:t>
      </w:r>
      <w:r w:rsidRPr="00425777">
        <w:t>мой(ых) жертвы (жертв) принять решение о том, что в его решении о приемл</w:t>
      </w:r>
      <w:r w:rsidRPr="00425777">
        <w:t>е</w:t>
      </w:r>
      <w:r w:rsidRPr="00425777">
        <w:t>мости, соображениях или решении о прекращении рассмотрения сообщения по причине достижения соглашения о дружественном урегулировании не разгл</w:t>
      </w:r>
      <w:r w:rsidRPr="00425777">
        <w:t>а</w:t>
      </w:r>
      <w:r w:rsidRPr="00425777">
        <w:t>шались фамилии автора(ов) сообщения или лиц, которые предположительно являются жертвами н</w:t>
      </w:r>
      <w:r w:rsidRPr="00425777">
        <w:t>а</w:t>
      </w:r>
      <w:r w:rsidRPr="00425777">
        <w:t xml:space="preserve">рушений закрепленных в Пакте прав. </w:t>
      </w:r>
    </w:p>
    <w:p w:rsidR="00D60E82" w:rsidRPr="00425777" w:rsidRDefault="00D60E82" w:rsidP="00C92B94">
      <w:pPr>
        <w:pStyle w:val="SingleTxtGR"/>
      </w:pPr>
      <w:r w:rsidRPr="00425777">
        <w:t>5.</w:t>
      </w:r>
      <w:r w:rsidRPr="00425777">
        <w:tab/>
        <w:t>Комитет, Рабочая группа или докладчик могут просить автора сообщения или соответствующее государство-участник сохранять конфиденциальный х</w:t>
      </w:r>
      <w:r w:rsidRPr="00425777">
        <w:t>а</w:t>
      </w:r>
      <w:r w:rsidRPr="00425777">
        <w:t>рактер любого представления или информации, касающихся разбирательства, полностью или частично.</w:t>
      </w:r>
    </w:p>
    <w:p w:rsidR="00D60E82" w:rsidRPr="00425777" w:rsidRDefault="00D60E82" w:rsidP="00C92B94">
      <w:pPr>
        <w:pStyle w:val="SingleTxtGR"/>
      </w:pPr>
      <w:r w:rsidRPr="00425777">
        <w:t>6.</w:t>
      </w:r>
      <w:r w:rsidRPr="00425777">
        <w:tab/>
        <w:t>При условии соблюдения пунктов 4 и 5 настоящего правила ничто в н</w:t>
      </w:r>
      <w:r w:rsidRPr="00425777">
        <w:t>а</w:t>
      </w:r>
      <w:r w:rsidRPr="00425777">
        <w:t>стоящем правиле не ограничивает право автора(ов), предполагаемой(ых) жер</w:t>
      </w:r>
      <w:r w:rsidRPr="00425777">
        <w:t>т</w:t>
      </w:r>
      <w:r w:rsidRPr="00425777">
        <w:t>вы (жертв) или соответствующего государства-участника предавать гласности любое представление или информацию, имеющие отношение к разбирательс</w:t>
      </w:r>
      <w:r w:rsidRPr="00425777">
        <w:t>т</w:t>
      </w:r>
      <w:r w:rsidRPr="00425777">
        <w:t>ву.</w:t>
      </w:r>
    </w:p>
    <w:p w:rsidR="00D60E82" w:rsidRPr="00425777" w:rsidRDefault="00D60E82" w:rsidP="00C92B94">
      <w:pPr>
        <w:pStyle w:val="SingleTxtGR"/>
      </w:pPr>
      <w:r w:rsidRPr="00425777">
        <w:t>7.</w:t>
      </w:r>
      <w:r w:rsidRPr="00425777">
        <w:tab/>
        <w:t>При условии соблюдения пунктов 4 и 5 настоящего правила окончател</w:t>
      </w:r>
      <w:r w:rsidRPr="00425777">
        <w:t>ь</w:t>
      </w:r>
      <w:r w:rsidRPr="00425777">
        <w:t>ные решения Комитета о неприемлемости и его соображения публикуются.</w:t>
      </w:r>
    </w:p>
    <w:p w:rsidR="00D60E82" w:rsidRPr="00425777" w:rsidRDefault="00D60E82" w:rsidP="00C92B94">
      <w:pPr>
        <w:pStyle w:val="SingleTxtGR"/>
      </w:pPr>
      <w:r w:rsidRPr="00425777">
        <w:t>8.</w:t>
      </w:r>
      <w:r w:rsidRPr="00425777">
        <w:tab/>
        <w:t>Генеральный секретарь отвечает за препровождение окончательных р</w:t>
      </w:r>
      <w:r w:rsidRPr="00425777">
        <w:t>е</w:t>
      </w:r>
      <w:r w:rsidRPr="00425777">
        <w:t>шений Комитета автору(ам) и соответствующему государству-участнику.</w:t>
      </w:r>
    </w:p>
    <w:p w:rsidR="00D60E82" w:rsidRPr="00425777" w:rsidRDefault="00D60E82" w:rsidP="00C92B94">
      <w:pPr>
        <w:pStyle w:val="SingleTxtGR"/>
      </w:pPr>
      <w:r w:rsidRPr="00425777">
        <w:t>9.</w:t>
      </w:r>
      <w:r w:rsidRPr="00425777">
        <w:tab/>
        <w:t>Если Комитет не примет иного решения, то информация, касающаяся осуществления последующих мер в связи с соображениями и рекомендациями Комитета в соответствии со статьей 9 Факультативного протокола и последу</w:t>
      </w:r>
      <w:r w:rsidRPr="00425777">
        <w:t>ю</w:t>
      </w:r>
      <w:r w:rsidRPr="00425777">
        <w:t>щих мер в связи с соглашением о дружественном урегулировании в соответс</w:t>
      </w:r>
      <w:r w:rsidRPr="00425777">
        <w:t>т</w:t>
      </w:r>
      <w:r w:rsidRPr="00425777">
        <w:t>вии со статьей 7 Факультативного протокола, не является конфиденциальной.</w:t>
      </w:r>
    </w:p>
    <w:p w:rsidR="00D60E82" w:rsidRPr="00425777" w:rsidRDefault="00D60E82" w:rsidP="00C92B94">
      <w:pPr>
        <w:pStyle w:val="SingleTxtGR"/>
      </w:pPr>
      <w:r w:rsidRPr="00425777">
        <w:t>10.</w:t>
      </w:r>
      <w:r w:rsidRPr="00425777">
        <w:tab/>
        <w:t>Комитет включает в свой годовой доклад резюме рассмотренных соо</w:t>
      </w:r>
      <w:r w:rsidRPr="00425777">
        <w:t>б</w:t>
      </w:r>
      <w:r w:rsidRPr="00425777">
        <w:t>щений и, в надлежащих случаях, резюме разъяснений и заявлений соответс</w:t>
      </w:r>
      <w:r w:rsidRPr="00425777">
        <w:t>т</w:t>
      </w:r>
      <w:r w:rsidRPr="00425777">
        <w:t>вующих государств-участников, а также своих собственных предложений и р</w:t>
      </w:r>
      <w:r w:rsidRPr="00425777">
        <w:t>е</w:t>
      </w:r>
      <w:r w:rsidRPr="00425777">
        <w:t xml:space="preserve">комендаций. 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Меры защиты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20</w:t>
      </w:r>
    </w:p>
    <w:p w:rsidR="00D60E82" w:rsidRPr="00425777" w:rsidRDefault="00D60E82" w:rsidP="00C92B94">
      <w:pPr>
        <w:pStyle w:val="SingleTxtGR"/>
      </w:pPr>
      <w:r w:rsidRPr="00425777">
        <w:tab/>
        <w:t>Если Комитет получает достоверную информацию о том, что какое-либо государство-участник не выполнило свои обязательства по статье 13 Факульт</w:t>
      </w:r>
      <w:r w:rsidRPr="00425777">
        <w:t>а</w:t>
      </w:r>
      <w:r w:rsidRPr="00425777">
        <w:t>тивного протокола о принятии всех надлежащих мер для обеспечения того, чтобы находящиеся под его юрисдикцией лица не подвергались какой-либо форме притеснения или запугивания, он может запросить у соответствующего государства-участника письменные разъяснения или заявления, проясняющие данный вопрос и описывающие любые меры, принимаемые им с целью обесп</w:t>
      </w:r>
      <w:r w:rsidRPr="00425777">
        <w:t>е</w:t>
      </w:r>
      <w:r w:rsidRPr="00425777">
        <w:t>чения выполнения его обязательства по статье 13. Впоследствии Комитет м</w:t>
      </w:r>
      <w:r w:rsidRPr="00425777">
        <w:t>о</w:t>
      </w:r>
      <w:r w:rsidRPr="00425777">
        <w:t>жет просить государство-участник определить и безотлагательно принять все на</w:t>
      </w:r>
      <w:r w:rsidRPr="00425777">
        <w:t>д</w:t>
      </w:r>
      <w:r w:rsidRPr="00425777">
        <w:t xml:space="preserve">лежащие меры с целью прекращения сообщенного нарушения. </w:t>
      </w:r>
    </w:p>
    <w:p w:rsidR="00D60E82" w:rsidRPr="00425777" w:rsidRDefault="00D60E82" w:rsidP="00C92B94">
      <w:pPr>
        <w:pStyle w:val="H1GR"/>
      </w:pPr>
      <w:r w:rsidRPr="00425777">
        <w:tab/>
      </w:r>
      <w:r w:rsidRPr="00425777">
        <w:tab/>
        <w:t>Деятельность в связи с процедурой расследования в соответствии с Факультати</w:t>
      </w:r>
      <w:r w:rsidRPr="00425777">
        <w:t>в</w:t>
      </w:r>
      <w:r w:rsidRPr="00425777">
        <w:t>ным протоколом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Применимость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21</w:t>
      </w:r>
    </w:p>
    <w:p w:rsidR="00D60E82" w:rsidRPr="00425777" w:rsidRDefault="00D60E82" w:rsidP="00C92B94">
      <w:pPr>
        <w:pStyle w:val="SingleTxtGR"/>
      </w:pPr>
      <w:r w:rsidRPr="00425777">
        <w:tab/>
        <w:t>Правила 21−35 настоящих правил применимы лишь к тем государствам-участникам, которые сделали заявление в соответствии с пунктом 1 статьи 11 Факультативного протокола.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Передача информации Комитету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22</w:t>
      </w:r>
    </w:p>
    <w:p w:rsidR="00D60E82" w:rsidRPr="00425777" w:rsidRDefault="00D60E82" w:rsidP="00C92B94">
      <w:pPr>
        <w:pStyle w:val="SingleTxtGR"/>
      </w:pPr>
      <w:r w:rsidRPr="00425777">
        <w:tab/>
        <w:t>В соответствии с настоящими правилами Генеральный секретарь доводит до сведения Комитета достоверную информацию, полученную для рассмотр</w:t>
      </w:r>
      <w:r w:rsidRPr="00425777">
        <w:t>е</w:t>
      </w:r>
      <w:r w:rsidRPr="00425777">
        <w:t>ния Комитетом, которая свидетельствует о грубых или систематических нар</w:t>
      </w:r>
      <w:r w:rsidRPr="00425777">
        <w:t>у</w:t>
      </w:r>
      <w:r w:rsidRPr="00425777">
        <w:t>шениях государством-участником каких-либо экономических, социальных и культурных прав, закрепленных в Пакте.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Учет информации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23</w:t>
      </w:r>
    </w:p>
    <w:p w:rsidR="00D60E82" w:rsidRPr="00425777" w:rsidRDefault="00D60E82" w:rsidP="00C92B94">
      <w:pPr>
        <w:pStyle w:val="SingleTxtGR"/>
      </w:pPr>
      <w:r w:rsidRPr="00425777">
        <w:tab/>
        <w:t>Генеральный секретарь ведет постоянный учет информации, доведенной до сведения Комитета в соответствии с правилом 22 настоящих правил, и пр</w:t>
      </w:r>
      <w:r w:rsidRPr="00425777">
        <w:t>е</w:t>
      </w:r>
      <w:r w:rsidRPr="00425777">
        <w:t>доставляет эту информацию любому члену Комитета по его просьбе.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Резюме информации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24</w:t>
      </w:r>
    </w:p>
    <w:p w:rsidR="00D60E82" w:rsidRPr="00425777" w:rsidRDefault="00D60E82" w:rsidP="00C92B94">
      <w:pPr>
        <w:pStyle w:val="SingleTxtGR"/>
      </w:pPr>
      <w:r w:rsidRPr="00425777">
        <w:tab/>
        <w:t>В надлежащих случаях Генеральный секретарь подготавливает и распр</w:t>
      </w:r>
      <w:r w:rsidRPr="00425777">
        <w:t>о</w:t>
      </w:r>
      <w:r w:rsidRPr="00425777">
        <w:t>страняет среди членов Комитета краткое резюме информации, полученной в соответствии с правилом 22 настоящих правил.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Конфиденциальность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25</w:t>
      </w:r>
    </w:p>
    <w:p w:rsidR="00D60E82" w:rsidRPr="00425777" w:rsidRDefault="00D60E82" w:rsidP="00C92B94">
      <w:pPr>
        <w:pStyle w:val="SingleTxtGR"/>
      </w:pPr>
      <w:r w:rsidRPr="00425777">
        <w:t>1.</w:t>
      </w:r>
      <w:r w:rsidRPr="00425777">
        <w:tab/>
        <w:t>Все документы и материалы Комитета, связанные с проведением рассл</w:t>
      </w:r>
      <w:r w:rsidRPr="00425777">
        <w:t>е</w:t>
      </w:r>
      <w:r w:rsidRPr="00425777">
        <w:t>дования, остаются конфиденциальными, без ущерба для положений пункта 7 статьи 11 Факультативного протокола.</w:t>
      </w:r>
    </w:p>
    <w:p w:rsidR="00D60E82" w:rsidRPr="00425777" w:rsidRDefault="00D60E82" w:rsidP="00C92B94">
      <w:pPr>
        <w:pStyle w:val="SingleTxtGR"/>
      </w:pPr>
      <w:r w:rsidRPr="00425777">
        <w:t>2.</w:t>
      </w:r>
      <w:r w:rsidRPr="00425777">
        <w:tab/>
        <w:t>Заседания Комитета, на которых рассматриваются вопросы, связанные с проведением расследований в соответствии со статьей 11 Факультативного пр</w:t>
      </w:r>
      <w:r w:rsidRPr="00425777">
        <w:t>о</w:t>
      </w:r>
      <w:r w:rsidRPr="00425777">
        <w:t>токола, являются закрытыми.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Предварительное рассмотрение информации Комитетом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26</w:t>
      </w:r>
    </w:p>
    <w:p w:rsidR="00D60E82" w:rsidRPr="00425777" w:rsidRDefault="00D60E82" w:rsidP="00C92B94">
      <w:pPr>
        <w:pStyle w:val="SingleTxtGR"/>
      </w:pPr>
      <w:r w:rsidRPr="00425777">
        <w:t>1.</w:t>
      </w:r>
      <w:r w:rsidRPr="00425777">
        <w:tab/>
        <w:t>Комитет может через Генерального секретаря убедиться в достоверности информации и/или источников информации, доведенной до его сведения в с</w:t>
      </w:r>
      <w:r w:rsidRPr="00425777">
        <w:t>о</w:t>
      </w:r>
      <w:r w:rsidRPr="00425777">
        <w:t>ответствии со статьей 11 Факультативного протокола. Он может запрашивать дополнительную соответствующую информацию, подтверждающую факты, имевшие место в соответствующей ситуации.</w:t>
      </w:r>
    </w:p>
    <w:p w:rsidR="00D60E82" w:rsidRPr="00425777" w:rsidRDefault="00D60E82" w:rsidP="00C92B94">
      <w:pPr>
        <w:pStyle w:val="SingleTxtGR"/>
      </w:pPr>
      <w:r w:rsidRPr="00425777">
        <w:t>2.</w:t>
      </w:r>
      <w:r w:rsidRPr="00425777">
        <w:tab/>
        <w:t>Комитет определяет, содержит ли полученная информация достоверные сведения о серьезных или систематических нарушениях закрепленных в Пакте прав соответствующим государством-участником.</w:t>
      </w:r>
    </w:p>
    <w:p w:rsidR="00D60E82" w:rsidRPr="00425777" w:rsidRDefault="00D60E82" w:rsidP="00C92B94">
      <w:pPr>
        <w:pStyle w:val="SingleTxtGR"/>
      </w:pPr>
      <w:r w:rsidRPr="00425777">
        <w:t>3.</w:t>
      </w:r>
      <w:r w:rsidRPr="00425777">
        <w:tab/>
        <w:t>Комитет может назначить одного или нескольких своих членов для ок</w:t>
      </w:r>
      <w:r w:rsidRPr="00425777">
        <w:t>а</w:t>
      </w:r>
      <w:r w:rsidRPr="00425777">
        <w:t>зания ему помощи в выполнении его обязанностей, предусмотренных насто</w:t>
      </w:r>
      <w:r w:rsidRPr="00425777">
        <w:t>я</w:t>
      </w:r>
      <w:r w:rsidRPr="00425777">
        <w:t>щим правилом.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Изучение информации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27</w:t>
      </w:r>
    </w:p>
    <w:p w:rsidR="00D60E82" w:rsidRPr="00425777" w:rsidRDefault="00D60E82" w:rsidP="00C92B94">
      <w:pPr>
        <w:pStyle w:val="SingleTxtGR"/>
      </w:pPr>
      <w:r w:rsidRPr="00425777">
        <w:t>1.</w:t>
      </w:r>
      <w:r w:rsidRPr="00425777">
        <w:tab/>
        <w:t>Если Комитет считает, что информация, которую он получил и/или ко</w:t>
      </w:r>
      <w:r w:rsidRPr="00425777">
        <w:t>м</w:t>
      </w:r>
      <w:r w:rsidRPr="00425777">
        <w:t>пилировал по своей собственной инициативе, является достоверной и свид</w:t>
      </w:r>
      <w:r w:rsidRPr="00425777">
        <w:t>е</w:t>
      </w:r>
      <w:r w:rsidRPr="00425777">
        <w:t>тельствует о серьезных или систематических нарушениях закрепленных в Па</w:t>
      </w:r>
      <w:r w:rsidRPr="00425777">
        <w:t>к</w:t>
      </w:r>
      <w:r w:rsidRPr="00425777">
        <w:t>те прав соответствующим государством-участником, то через Генерального секретаря Комитет предлагает государству-участнику в установленные сроки представить свои замечания в отношении данной информации.</w:t>
      </w:r>
    </w:p>
    <w:p w:rsidR="00D60E82" w:rsidRPr="00425777" w:rsidRDefault="00D60E82" w:rsidP="00C92B94">
      <w:pPr>
        <w:pStyle w:val="SingleTxtGR"/>
      </w:pPr>
      <w:r w:rsidRPr="00425777">
        <w:t>2.</w:t>
      </w:r>
      <w:r w:rsidRPr="00425777">
        <w:tab/>
        <w:t>Комитет принимает во внимание любые замечания, представленные соо</w:t>
      </w:r>
      <w:r w:rsidRPr="00425777">
        <w:t>т</w:t>
      </w:r>
      <w:r w:rsidRPr="00425777">
        <w:t>ветствующим государством-участником, а также любую другую относящуюся к делу информацию.</w:t>
      </w:r>
    </w:p>
    <w:p w:rsidR="00D60E82" w:rsidRPr="00425777" w:rsidRDefault="00D60E82" w:rsidP="00C92B94">
      <w:pPr>
        <w:pStyle w:val="SingleTxtGR"/>
      </w:pPr>
      <w:r w:rsidRPr="00425777">
        <w:t>3.</w:t>
      </w:r>
      <w:r w:rsidRPr="00425777">
        <w:tab/>
        <w:t>Комитет может запрашивать дополнительную информацию, в частн</w:t>
      </w:r>
      <w:r w:rsidRPr="00425777">
        <w:t>о</w:t>
      </w:r>
      <w:r w:rsidRPr="00425777">
        <w:t>сти, у:</w:t>
      </w:r>
    </w:p>
    <w:p w:rsidR="00D60E82" w:rsidRPr="00425777" w:rsidRDefault="00D60E82" w:rsidP="00C92B94">
      <w:pPr>
        <w:pStyle w:val="SingleTxtGR"/>
      </w:pPr>
      <w:r w:rsidRPr="00425777">
        <w:tab/>
        <w:t>а)</w:t>
      </w:r>
      <w:r w:rsidRPr="00425777">
        <w:tab/>
        <w:t>представителей соответствующего государства-участника;</w:t>
      </w:r>
    </w:p>
    <w:p w:rsidR="00D60E82" w:rsidRPr="00425777" w:rsidRDefault="00D60E82" w:rsidP="00C92B94">
      <w:pPr>
        <w:pStyle w:val="SingleTxtGR"/>
      </w:pPr>
      <w:r w:rsidRPr="00425777">
        <w:tab/>
        <w:t>b)</w:t>
      </w:r>
      <w:r w:rsidRPr="00425777">
        <w:tab/>
        <w:t>государственных организаций;</w:t>
      </w:r>
    </w:p>
    <w:p w:rsidR="00D60E82" w:rsidRPr="00425777" w:rsidRDefault="00D60E82" w:rsidP="004F6247">
      <w:pPr>
        <w:pStyle w:val="SingleTxtGR"/>
      </w:pPr>
      <w:r w:rsidRPr="00425777">
        <w:tab/>
        <w:t>с)</w:t>
      </w:r>
      <w:r w:rsidRPr="00425777">
        <w:tab/>
        <w:t>органов, специализированных учреждений, фондов, программ и механизмов Организации Объединенных Наций;</w:t>
      </w:r>
    </w:p>
    <w:p w:rsidR="00D60E82" w:rsidRPr="00425777" w:rsidRDefault="00D60E82" w:rsidP="004F6247">
      <w:pPr>
        <w:pStyle w:val="SingleTxtGR"/>
      </w:pPr>
      <w:r w:rsidRPr="00425777">
        <w:tab/>
        <w:t>d)</w:t>
      </w:r>
      <w:r w:rsidRPr="00425777">
        <w:tab/>
        <w:t>международных организаций, включая региональные системы з</w:t>
      </w:r>
      <w:r w:rsidRPr="00425777">
        <w:t>а</w:t>
      </w:r>
      <w:r w:rsidRPr="00425777">
        <w:t>щиты прав человека;</w:t>
      </w:r>
    </w:p>
    <w:p w:rsidR="00D60E82" w:rsidRPr="00425777" w:rsidRDefault="00D60E82" w:rsidP="00C92B94">
      <w:pPr>
        <w:pStyle w:val="SingleTxtGR"/>
      </w:pPr>
      <w:r w:rsidRPr="00425777">
        <w:tab/>
        <w:t>е)</w:t>
      </w:r>
      <w:r w:rsidRPr="00425777">
        <w:tab/>
        <w:t>национальных правозащитных учреждений;</w:t>
      </w:r>
    </w:p>
    <w:p w:rsidR="00D60E82" w:rsidRPr="00425777" w:rsidRDefault="00D60E82" w:rsidP="00C92B94">
      <w:pPr>
        <w:pStyle w:val="SingleTxtGR"/>
      </w:pPr>
      <w:r w:rsidRPr="00425777">
        <w:tab/>
        <w:t>f)</w:t>
      </w:r>
      <w:r w:rsidRPr="00425777">
        <w:tab/>
        <w:t>неправительственных организаций.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Проведение расследования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28</w:t>
      </w:r>
    </w:p>
    <w:p w:rsidR="00D60E82" w:rsidRPr="00425777" w:rsidRDefault="00D60E82" w:rsidP="00C92B94">
      <w:pPr>
        <w:pStyle w:val="SingleTxtGR"/>
      </w:pPr>
      <w:r w:rsidRPr="00425777">
        <w:t>1.</w:t>
      </w:r>
      <w:r w:rsidRPr="00425777">
        <w:tab/>
        <w:t>Принимая во внимание любые замечания, которые могли быть предста</w:t>
      </w:r>
      <w:r w:rsidRPr="00425777">
        <w:t>в</w:t>
      </w:r>
      <w:r w:rsidRPr="00425777">
        <w:t>лены соответствующим государством-участником, а также другую достоверную информацию, Комитет может назначить одного или нескольких своих членов для проведения расследования и представления доклада в течение надлежащего срока.</w:t>
      </w:r>
    </w:p>
    <w:p w:rsidR="00D60E82" w:rsidRPr="00425777" w:rsidRDefault="00D60E82" w:rsidP="00C92B94">
      <w:pPr>
        <w:pStyle w:val="SingleTxtGR"/>
      </w:pPr>
      <w:r w:rsidRPr="00425777">
        <w:t>2.</w:t>
      </w:r>
      <w:r w:rsidRPr="00425777">
        <w:tab/>
        <w:t>Расследования проводятся конфиденциально и при соблюдении любых условий, которые определяются Комитетом.</w:t>
      </w:r>
    </w:p>
    <w:p w:rsidR="00D60E82" w:rsidRPr="00425777" w:rsidRDefault="00D60E82" w:rsidP="00C92B94">
      <w:pPr>
        <w:pStyle w:val="SingleTxtGR"/>
      </w:pPr>
      <w:r w:rsidRPr="00425777">
        <w:t>3.</w:t>
      </w:r>
      <w:r w:rsidRPr="00425777">
        <w:tab/>
        <w:t>Член или члены, назначенные Комитетом для проведения расследований, определяют свои собственные методы работы с учетом положений Пакта, Ф</w:t>
      </w:r>
      <w:r w:rsidRPr="00425777">
        <w:t>а</w:t>
      </w:r>
      <w:r w:rsidRPr="00425777">
        <w:t>культативного протокола и настоящих правил.</w:t>
      </w:r>
    </w:p>
    <w:p w:rsidR="00D60E82" w:rsidRPr="00425777" w:rsidRDefault="00D60E82" w:rsidP="00C92B94">
      <w:pPr>
        <w:pStyle w:val="SingleTxtGR"/>
      </w:pPr>
      <w:r w:rsidRPr="00425777">
        <w:t>4.</w:t>
      </w:r>
      <w:r w:rsidRPr="00425777">
        <w:tab/>
        <w:t xml:space="preserve">В период проведения расследования Комитет может временно отложить рассмотрение любого доклада, который соответствующее государство-участник могло представить в соответствии со статьями 16 и 17 Пакта. 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Сотрудничество с соответствующим государством-участником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29</w:t>
      </w:r>
    </w:p>
    <w:p w:rsidR="00D60E82" w:rsidRPr="00425777" w:rsidRDefault="00D60E82" w:rsidP="00C92B94">
      <w:pPr>
        <w:pStyle w:val="SingleTxtGR"/>
      </w:pPr>
      <w:r w:rsidRPr="00425777">
        <w:t>1.</w:t>
      </w:r>
      <w:r w:rsidRPr="00425777">
        <w:tab/>
        <w:t>Комитет стремится к сотрудничеству с соответствующим государством-участником на всех стадиях расследования.</w:t>
      </w:r>
    </w:p>
    <w:p w:rsidR="00D60E82" w:rsidRPr="00425777" w:rsidRDefault="00D60E82" w:rsidP="00C92B94">
      <w:pPr>
        <w:pStyle w:val="SingleTxtGR"/>
      </w:pPr>
      <w:r w:rsidRPr="00425777">
        <w:t>2.</w:t>
      </w:r>
      <w:r w:rsidRPr="00425777">
        <w:tab/>
        <w:t>Комитет может просить соответствующее государство-участник назн</w:t>
      </w:r>
      <w:r w:rsidRPr="00425777">
        <w:t>а</w:t>
      </w:r>
      <w:r w:rsidRPr="00425777">
        <w:t>чить представителя для встречи с членом или членами, назначенными Комит</w:t>
      </w:r>
      <w:r w:rsidRPr="00425777">
        <w:t>е</w:t>
      </w:r>
      <w:r w:rsidRPr="00425777">
        <w:t>том.</w:t>
      </w:r>
    </w:p>
    <w:p w:rsidR="00D60E82" w:rsidRPr="00425777" w:rsidRDefault="00D60E82" w:rsidP="00C92B94">
      <w:pPr>
        <w:pStyle w:val="SingleTxtGR"/>
      </w:pPr>
      <w:r w:rsidRPr="00425777">
        <w:t>3.</w:t>
      </w:r>
      <w:r w:rsidRPr="00425777">
        <w:tab/>
        <w:t>Комитет может просить соответствующее государство-участник предо</w:t>
      </w:r>
      <w:r w:rsidRPr="00425777">
        <w:t>с</w:t>
      </w:r>
      <w:r w:rsidRPr="00425777">
        <w:t>тавить назначенному Комитетом члену или членам любую информацию, кот</w:t>
      </w:r>
      <w:r w:rsidRPr="00425777">
        <w:t>о</w:t>
      </w:r>
      <w:r w:rsidRPr="00425777">
        <w:t>рую они или государство-участник могут считать имеющей отношение к ра</w:t>
      </w:r>
      <w:r w:rsidRPr="00425777">
        <w:t>с</w:t>
      </w:r>
      <w:r w:rsidRPr="00425777">
        <w:t>следованию.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Поездки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30</w:t>
      </w:r>
    </w:p>
    <w:p w:rsidR="00D60E82" w:rsidRPr="00425777" w:rsidRDefault="00D60E82" w:rsidP="00C92B94">
      <w:pPr>
        <w:pStyle w:val="SingleTxtGR"/>
      </w:pPr>
      <w:r w:rsidRPr="00425777">
        <w:t>1.</w:t>
      </w:r>
      <w:r w:rsidRPr="00425777">
        <w:tab/>
        <w:t>Если Комитет считает это необходимым, то в ходе расследования могут проводиться поездки на территорию соответствующего государства-участника.</w:t>
      </w:r>
    </w:p>
    <w:p w:rsidR="00D60E82" w:rsidRPr="00425777" w:rsidRDefault="00D60E82" w:rsidP="00C92B94">
      <w:pPr>
        <w:pStyle w:val="SingleTxtGR"/>
      </w:pPr>
      <w:r w:rsidRPr="00425777">
        <w:t>2.</w:t>
      </w:r>
      <w:r w:rsidRPr="00425777">
        <w:tab/>
        <w:t>Если Комитет решит в ходе своего расследования посетить территорию соответствующего государства-участника, то он запрашивает через Генеральн</w:t>
      </w:r>
      <w:r w:rsidRPr="00425777">
        <w:t>о</w:t>
      </w:r>
      <w:r w:rsidRPr="00425777">
        <w:t xml:space="preserve">го секретаря согласие данного государства-участника на такую поездку. </w:t>
      </w:r>
    </w:p>
    <w:p w:rsidR="00D60E82" w:rsidRPr="00425777" w:rsidRDefault="00D60E82" w:rsidP="00C92B94">
      <w:pPr>
        <w:pStyle w:val="SingleTxtGR"/>
      </w:pPr>
      <w:r w:rsidRPr="00425777">
        <w:t>3.</w:t>
      </w:r>
      <w:r w:rsidRPr="00425777">
        <w:tab/>
        <w:t>Комитет информирует соответствующее государство-участник о своих пожеланиях в отношении времени посещения и средств, требуемых для того, чтобы член или члены, назначенные Комитетом для проведения расследования, могли выполнить свою задачу.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Слушания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31</w:t>
      </w:r>
    </w:p>
    <w:p w:rsidR="00D60E82" w:rsidRPr="00425777" w:rsidRDefault="00D60E82" w:rsidP="00C92B94">
      <w:pPr>
        <w:pStyle w:val="SingleTxtGR"/>
      </w:pPr>
      <w:r w:rsidRPr="00425777">
        <w:t>1.</w:t>
      </w:r>
      <w:r w:rsidRPr="00425777">
        <w:tab/>
        <w:t>Поездки могут включать в себя слушания, с тем чтобы назначенный член или члены Комитета могли установить факты или вопросы, имеющие отнош</w:t>
      </w:r>
      <w:r w:rsidRPr="00425777">
        <w:t>е</w:t>
      </w:r>
      <w:r w:rsidRPr="00425777">
        <w:t>ние к расследованию.</w:t>
      </w:r>
    </w:p>
    <w:p w:rsidR="00D60E82" w:rsidRPr="00425777" w:rsidRDefault="00D60E82" w:rsidP="00C92B94">
      <w:pPr>
        <w:pStyle w:val="SingleTxtGR"/>
      </w:pPr>
      <w:r w:rsidRPr="00425777">
        <w:t>2.</w:t>
      </w:r>
      <w:r w:rsidRPr="00425777">
        <w:tab/>
        <w:t>Условия и гарантии, касающиеся любых слушаний, проводимых в соо</w:t>
      </w:r>
      <w:r w:rsidRPr="00425777">
        <w:t>т</w:t>
      </w:r>
      <w:r w:rsidRPr="00425777">
        <w:t>ветствии с пунктом 1 настоящего правила, устанавливаются назначенным чл</w:t>
      </w:r>
      <w:r w:rsidRPr="00425777">
        <w:t>е</w:t>
      </w:r>
      <w:r w:rsidRPr="00425777">
        <w:t>ном или членами Комитета, посещающими терр</w:t>
      </w:r>
      <w:r w:rsidRPr="00425777">
        <w:t>и</w:t>
      </w:r>
      <w:r w:rsidRPr="00425777">
        <w:t>торию государства-участника в связи с проведением расследования.</w:t>
      </w:r>
    </w:p>
    <w:p w:rsidR="00D60E82" w:rsidRPr="00425777" w:rsidRDefault="00D60E82" w:rsidP="00C92B94">
      <w:pPr>
        <w:pStyle w:val="SingleTxtGR"/>
      </w:pPr>
      <w:r w:rsidRPr="00425777">
        <w:t>3.</w:t>
      </w:r>
      <w:r w:rsidRPr="00425777">
        <w:tab/>
        <w:t>Любое лицо, встречающееся с назначенным членом или членами Комит</w:t>
      </w:r>
      <w:r w:rsidRPr="00425777">
        <w:t>е</w:t>
      </w:r>
      <w:r w:rsidRPr="00425777">
        <w:t>та для дачи показаний, делает торжественное заявление о правдивости его или ее показаний и соблюдении конфиденциальн</w:t>
      </w:r>
      <w:r w:rsidRPr="00425777">
        <w:t>о</w:t>
      </w:r>
      <w:r w:rsidRPr="00425777">
        <w:t xml:space="preserve">сти процедуры. </w:t>
      </w:r>
    </w:p>
    <w:p w:rsidR="00D60E82" w:rsidRPr="00425777" w:rsidRDefault="00D60E82" w:rsidP="00C92B94">
      <w:pPr>
        <w:pStyle w:val="SingleTxtGR"/>
      </w:pPr>
      <w:r w:rsidRPr="00425777">
        <w:t>4.</w:t>
      </w:r>
      <w:r w:rsidRPr="00425777">
        <w:tab/>
        <w:t>Комитет просит государство-участник принять все надлежащие меры для обеспечения того, чтобы лица, находящиеся под его юрисдикцией, не подверг</w:t>
      </w:r>
      <w:r w:rsidRPr="00425777">
        <w:t>а</w:t>
      </w:r>
      <w:r w:rsidRPr="00425777">
        <w:t>лись репрессиям вследствие предоставления и</w:t>
      </w:r>
      <w:r w:rsidRPr="00425777">
        <w:t>н</w:t>
      </w:r>
      <w:r w:rsidRPr="00425777">
        <w:t>формации или участия в каких-либо слушаниях или встречах, проводимых в связи с расследованием.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Помощь в ходе расследования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32</w:t>
      </w:r>
    </w:p>
    <w:p w:rsidR="00D60E82" w:rsidRPr="00425777" w:rsidRDefault="00D60E82" w:rsidP="00C92B94">
      <w:pPr>
        <w:pStyle w:val="SingleTxtGR"/>
      </w:pPr>
      <w:r w:rsidRPr="00425777">
        <w:t>1.</w:t>
      </w:r>
      <w:r w:rsidRPr="00425777">
        <w:tab/>
        <w:t>В дополнение к персоналу и средствам, которые предоставляются Ген</w:t>
      </w:r>
      <w:r w:rsidRPr="00425777">
        <w:t>е</w:t>
      </w:r>
      <w:r w:rsidRPr="00425777">
        <w:t>ральным секретарем в связи с проведением расследования, в том числе при п</w:t>
      </w:r>
      <w:r w:rsidRPr="00425777">
        <w:t>о</w:t>
      </w:r>
      <w:r w:rsidRPr="00425777">
        <w:t>сещении соответствующего государства-участника, назначенный член или чл</w:t>
      </w:r>
      <w:r w:rsidRPr="00425777">
        <w:t>е</w:t>
      </w:r>
      <w:r w:rsidRPr="00425777">
        <w:t>ны Комитета могут через Генерального секретаря приглашать переводчиков и/или таких лиц, обладающих специальной компетенцией в охватываемых Па</w:t>
      </w:r>
      <w:r w:rsidRPr="00425777">
        <w:t>к</w:t>
      </w:r>
      <w:r w:rsidRPr="00425777">
        <w:t>том областях, которые считаются необходимыми Комитетом для оказания п</w:t>
      </w:r>
      <w:r w:rsidRPr="00425777">
        <w:t>о</w:t>
      </w:r>
      <w:r w:rsidRPr="00425777">
        <w:t xml:space="preserve">мощи на всех этапах расследования. </w:t>
      </w:r>
    </w:p>
    <w:p w:rsidR="00D60E82" w:rsidRPr="00425777" w:rsidRDefault="00D60E82" w:rsidP="00C92B94">
      <w:pPr>
        <w:pStyle w:val="SingleTxtGR"/>
      </w:pPr>
      <w:r w:rsidRPr="00425777">
        <w:t>2.</w:t>
      </w:r>
      <w:r w:rsidRPr="00425777">
        <w:tab/>
        <w:t>Если такие переводчики или другие лица, обладающие специальной ко</w:t>
      </w:r>
      <w:r w:rsidRPr="00425777">
        <w:t>м</w:t>
      </w:r>
      <w:r w:rsidRPr="00425777">
        <w:t>петенцией, не связаны присягой на верность Организации Объединенных Н</w:t>
      </w:r>
      <w:r w:rsidRPr="00425777">
        <w:t>а</w:t>
      </w:r>
      <w:r w:rsidRPr="00425777">
        <w:t>ций, то следует потребовать, чтобы они сделали торжественное заявление о том, что они будут выполнять свои обязанности честно, добросовестно и бе</w:t>
      </w:r>
      <w:r w:rsidRPr="00425777">
        <w:t>с</w:t>
      </w:r>
      <w:r w:rsidRPr="00425777">
        <w:t xml:space="preserve">пристрастно и что они будут соблюдать конфиденциальный характер работы. 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Направление выводов, замечаний или предложений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33</w:t>
      </w:r>
    </w:p>
    <w:p w:rsidR="00D60E82" w:rsidRPr="00425777" w:rsidRDefault="00D60E82" w:rsidP="00C92B94">
      <w:pPr>
        <w:pStyle w:val="SingleTxtGR"/>
      </w:pPr>
      <w:r w:rsidRPr="00425777">
        <w:t>1.</w:t>
      </w:r>
      <w:r w:rsidRPr="00425777">
        <w:tab/>
        <w:t>После рассмотрения выводов назначенного члена или членов, предста</w:t>
      </w:r>
      <w:r w:rsidRPr="00425777">
        <w:t>в</w:t>
      </w:r>
      <w:r w:rsidRPr="00425777">
        <w:t>ленных в соответствии с правилом 28 настоящих правил, Комитет направляет через Генерального секретаря эти выводы соотве</w:t>
      </w:r>
      <w:r w:rsidRPr="00425777">
        <w:t>т</w:t>
      </w:r>
      <w:r w:rsidRPr="00425777">
        <w:t xml:space="preserve">ствующему государству-участнику вместе с любыми замечаниями и рекомендациями. </w:t>
      </w:r>
    </w:p>
    <w:p w:rsidR="00D60E82" w:rsidRPr="00425777" w:rsidRDefault="00D60E82" w:rsidP="00C92B94">
      <w:pPr>
        <w:pStyle w:val="SingleTxtGR"/>
      </w:pPr>
      <w:r w:rsidRPr="00425777">
        <w:t>2.</w:t>
      </w:r>
      <w:r w:rsidRPr="00425777">
        <w:tab/>
        <w:t>Такое направление выводов, замечаний и рекомендаций не ограничивает положения пункта 7 ст</w:t>
      </w:r>
      <w:r w:rsidRPr="00425777">
        <w:t>а</w:t>
      </w:r>
      <w:r w:rsidRPr="00425777">
        <w:t xml:space="preserve">тьи 11 Факультативного протокола. </w:t>
      </w:r>
    </w:p>
    <w:p w:rsidR="00D60E82" w:rsidRPr="00425777" w:rsidRDefault="00D60E82" w:rsidP="00C92B94">
      <w:pPr>
        <w:pStyle w:val="SingleTxtGR"/>
      </w:pPr>
      <w:r w:rsidRPr="00425777">
        <w:t>3.</w:t>
      </w:r>
      <w:r w:rsidRPr="00425777">
        <w:tab/>
        <w:t>Соответствующее государство-участник представляет Комитету свои з</w:t>
      </w:r>
      <w:r w:rsidRPr="00425777">
        <w:t>а</w:t>
      </w:r>
      <w:r w:rsidRPr="00425777">
        <w:t>мечания по этим выводам, комментариям и рекомендациям через Генерального секретаря не позднее чем через шесть месяцев п</w:t>
      </w:r>
      <w:r w:rsidRPr="00425777">
        <w:t>о</w:t>
      </w:r>
      <w:r w:rsidRPr="00425777">
        <w:t xml:space="preserve">сле их получения. 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Последующие меры, принимаемые государством-участником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34</w:t>
      </w:r>
    </w:p>
    <w:p w:rsidR="00D60E82" w:rsidRPr="00425777" w:rsidRDefault="00D60E82" w:rsidP="00C92B94">
      <w:pPr>
        <w:pStyle w:val="SingleTxtGR"/>
      </w:pPr>
      <w:r w:rsidRPr="00425777">
        <w:t>1.</w:t>
      </w:r>
      <w:r w:rsidRPr="00425777">
        <w:tab/>
        <w:t xml:space="preserve">По истечении шестимесячного срока, упомянутого в пункте 2 правила 33 выше Комитет может предложить соответствующему государству-участнику представить ему дополнительную информацию о мерах, принятых в порядке реагирования на расследование. </w:t>
      </w:r>
    </w:p>
    <w:p w:rsidR="00D60E82" w:rsidRPr="00425777" w:rsidRDefault="00D60E82" w:rsidP="00C92B94">
      <w:pPr>
        <w:pStyle w:val="SingleTxtGR"/>
      </w:pPr>
      <w:r w:rsidRPr="00425777">
        <w:t>2.</w:t>
      </w:r>
      <w:r w:rsidRPr="00425777">
        <w:tab/>
        <w:t xml:space="preserve">Комитет может просить государство-участник, в котором проводилось расследование, включить в свой доклад, представляемый в соответствии со статьями 16 и 17 Пакта, подробную информацию о любых мерах, принятых в порядке реагирования на выводы, замечания и рекомендации Комитета. </w:t>
      </w:r>
    </w:p>
    <w:p w:rsidR="00D60E82" w:rsidRPr="00425777" w:rsidRDefault="00D60E82" w:rsidP="00C92B94">
      <w:pPr>
        <w:pStyle w:val="SingleTxtGR"/>
        <w:rPr>
          <w:b/>
        </w:rPr>
      </w:pPr>
      <w:r w:rsidRPr="00425777">
        <w:rPr>
          <w:b/>
        </w:rPr>
        <w:t>Меры защиты</w:t>
      </w:r>
    </w:p>
    <w:p w:rsidR="00D60E82" w:rsidRPr="00425777" w:rsidRDefault="00D60E82" w:rsidP="00C92B94">
      <w:pPr>
        <w:pStyle w:val="SingleTxtGR"/>
        <w:rPr>
          <w:b/>
        </w:rPr>
      </w:pPr>
      <w:r w:rsidRPr="00425777">
        <w:rPr>
          <w:b/>
        </w:rPr>
        <w:t>Правило 35</w:t>
      </w:r>
    </w:p>
    <w:p w:rsidR="00D60E82" w:rsidRPr="00425777" w:rsidRDefault="00D60E82" w:rsidP="00C92B94">
      <w:pPr>
        <w:pStyle w:val="SingleTxtGR"/>
      </w:pPr>
      <w:r w:rsidRPr="00425777">
        <w:tab/>
        <w:t>Если Комитет получает достоверную информацию о том, что какое-либо государство-участник не выполнило свои обязательства по статье 13 Факульт</w:t>
      </w:r>
      <w:r w:rsidRPr="00425777">
        <w:t>а</w:t>
      </w:r>
      <w:r w:rsidRPr="00425777">
        <w:t>тивного протокола о принятии всех надлежащих мер для обеспечения того, чтобы находящиеся под его юрисдикцией лица не подвергались какой-либо форме притеснения или запугивания, то он может запросить у соответствующ</w:t>
      </w:r>
      <w:r w:rsidRPr="00425777">
        <w:t>е</w:t>
      </w:r>
      <w:r w:rsidRPr="00425777">
        <w:t>го государства-участника письменные разъяснения или заявления, проясня</w:t>
      </w:r>
      <w:r w:rsidRPr="00425777">
        <w:t>ю</w:t>
      </w:r>
      <w:r w:rsidRPr="00425777">
        <w:t>щие данный вопрос и описывающие любые меры, принимаемые им с целью обеспечения выполнения его обязательств по статье 13. Впоследствии Комитет м</w:t>
      </w:r>
      <w:r w:rsidRPr="00425777">
        <w:t>о</w:t>
      </w:r>
      <w:r w:rsidRPr="00425777">
        <w:t>жет просить государство-участник определить и безотлагательно принять все надлежащие меры с целью прекращения сообщенного нарушения.</w:t>
      </w:r>
    </w:p>
    <w:p w:rsidR="00D60E82" w:rsidRPr="00425777" w:rsidRDefault="00D60E82" w:rsidP="00C92B94">
      <w:pPr>
        <w:pStyle w:val="H1GR"/>
      </w:pPr>
      <w:r w:rsidRPr="00425777">
        <w:tab/>
      </w:r>
      <w:r w:rsidRPr="00425777">
        <w:tab/>
        <w:t xml:space="preserve">Деятельность в связи с предусмотренной Факультативным протоколом процедурой рассмотрения межгосударственных сообщений 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Заявления государств-участников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36</w:t>
      </w:r>
    </w:p>
    <w:p w:rsidR="00D60E82" w:rsidRPr="00425777" w:rsidRDefault="00D60E82" w:rsidP="00C92B94">
      <w:pPr>
        <w:pStyle w:val="SingleTxtGR"/>
      </w:pPr>
      <w:r w:rsidRPr="00425777">
        <w:t>1.</w:t>
      </w:r>
      <w:r w:rsidRPr="00425777">
        <w:tab/>
        <w:t xml:space="preserve">Правила 36−46 настоящих правил применяются лишь к тем государствам-участникам, которые сделали заявление в соответствии с пунктом 1 статьи 10 Факультативного протокола. </w:t>
      </w:r>
    </w:p>
    <w:p w:rsidR="00D60E82" w:rsidRPr="00425777" w:rsidRDefault="00D60E82" w:rsidP="00C92B94">
      <w:pPr>
        <w:pStyle w:val="SingleTxtGR"/>
      </w:pPr>
      <w:r w:rsidRPr="00425777">
        <w:t>2.</w:t>
      </w:r>
      <w:r w:rsidRPr="00425777">
        <w:tab/>
        <w:t>Отзыв заявления, сделанного в соответствии со статьей 10 Факультати</w:t>
      </w:r>
      <w:r w:rsidRPr="00425777">
        <w:t>в</w:t>
      </w:r>
      <w:r w:rsidRPr="00425777">
        <w:t>ного протокола, не препятствует рассмотрению любого вопроса, который явл</w:t>
      </w:r>
      <w:r w:rsidRPr="00425777">
        <w:t>я</w:t>
      </w:r>
      <w:r w:rsidRPr="00425777">
        <w:t>ется предметом сообщения, уже препровожденного в соответствии с данной статьей; после получения Генеральным секретарем уведомления об отзыве з</w:t>
      </w:r>
      <w:r w:rsidRPr="00425777">
        <w:t>а</w:t>
      </w:r>
      <w:r w:rsidRPr="00425777">
        <w:t xml:space="preserve">явления никакие последующие сообщения по данной статье не принимаются ни от какого государства-участника, если только соответствующее государство-участник не сделало новое заявление. 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Уведомление соответствующими государствами-участниками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37</w:t>
      </w:r>
    </w:p>
    <w:p w:rsidR="00D60E82" w:rsidRPr="00425777" w:rsidRDefault="00D60E82" w:rsidP="00C92B94">
      <w:pPr>
        <w:pStyle w:val="SingleTxtGR"/>
      </w:pPr>
      <w:r w:rsidRPr="00425777">
        <w:t>1.</w:t>
      </w:r>
      <w:r w:rsidRPr="00425777">
        <w:tab/>
        <w:t>Сообщение в соответствии со статьей 10 Факультативного протокола м</w:t>
      </w:r>
      <w:r w:rsidRPr="00425777">
        <w:t>о</w:t>
      </w:r>
      <w:r w:rsidRPr="00425777">
        <w:t>жет быть передано Ком</w:t>
      </w:r>
      <w:r w:rsidRPr="00425777">
        <w:t>и</w:t>
      </w:r>
      <w:r w:rsidRPr="00425777">
        <w:t>тету любым заинтересованным государствам-участникам путем уведомления, представляемого согласно пункту 1 b) указа</w:t>
      </w:r>
      <w:r w:rsidRPr="00425777">
        <w:t>н</w:t>
      </w:r>
      <w:r w:rsidRPr="00425777">
        <w:t xml:space="preserve">ной статьи. </w:t>
      </w:r>
    </w:p>
    <w:p w:rsidR="00D60E82" w:rsidRPr="00425777" w:rsidRDefault="00D60E82" w:rsidP="00C92B94">
      <w:pPr>
        <w:pStyle w:val="SingleTxtGR"/>
      </w:pPr>
      <w:r w:rsidRPr="00425777">
        <w:t>2.</w:t>
      </w:r>
      <w:r w:rsidRPr="00425777">
        <w:tab/>
        <w:t>Уведомление, упомянутое в пункте 1 настоящего правила, должно соде</w:t>
      </w:r>
      <w:r w:rsidRPr="00425777">
        <w:t>р</w:t>
      </w:r>
      <w:r w:rsidRPr="00425777">
        <w:t>жать информацию или сопровождаться информацией относительно:</w:t>
      </w:r>
    </w:p>
    <w:p w:rsidR="00D60E82" w:rsidRPr="00425777" w:rsidRDefault="00D60E82" w:rsidP="00C92B94">
      <w:pPr>
        <w:pStyle w:val="SingleTxtGR"/>
      </w:pPr>
      <w:r w:rsidRPr="00425777">
        <w:tab/>
        <w:t>а)</w:t>
      </w:r>
      <w:r w:rsidRPr="00425777">
        <w:tab/>
        <w:t>шагов, предпринятых в целях решения вопроса в соответствии с подпунктами а) и b) пункта 1 статьи 10 Факультативного протокола, включая текст первоначального сообщения и любых последующих письменных разъя</w:t>
      </w:r>
      <w:r w:rsidRPr="00425777">
        <w:t>с</w:t>
      </w:r>
      <w:r w:rsidRPr="00425777">
        <w:t>нений или заявлений соответствующих государств-участников, имеющих о</w:t>
      </w:r>
      <w:r w:rsidRPr="00425777">
        <w:t>т</w:t>
      </w:r>
      <w:r w:rsidRPr="00425777">
        <w:t>ношение к этому вопросу;</w:t>
      </w:r>
    </w:p>
    <w:p w:rsidR="00D60E82" w:rsidRPr="00425777" w:rsidRDefault="00D60E82" w:rsidP="00C92B94">
      <w:pPr>
        <w:pStyle w:val="SingleTxtGR"/>
      </w:pPr>
      <w:r w:rsidRPr="00425777">
        <w:tab/>
        <w:t>b)</w:t>
      </w:r>
      <w:r w:rsidRPr="00425777">
        <w:tab/>
        <w:t>предпринятых шагов, которыми были исчерпаны внутренние сре</w:t>
      </w:r>
      <w:r w:rsidRPr="00425777">
        <w:t>д</w:t>
      </w:r>
      <w:r w:rsidRPr="00425777">
        <w:t>ства правовой защиты;</w:t>
      </w:r>
    </w:p>
    <w:p w:rsidR="00D60E82" w:rsidRPr="00425777" w:rsidRDefault="00D60E82" w:rsidP="00C92B94">
      <w:pPr>
        <w:pStyle w:val="SingleTxtGR"/>
      </w:pPr>
      <w:r w:rsidRPr="00425777">
        <w:tab/>
        <w:t>c)</w:t>
      </w:r>
      <w:r w:rsidRPr="00425777">
        <w:tab/>
        <w:t>любой другой процедуры международного разбирательства или урегулирования, к которой прибегли соответствующие государства-участники.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Учет сообщений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38</w:t>
      </w:r>
    </w:p>
    <w:p w:rsidR="00D60E82" w:rsidRPr="00425777" w:rsidRDefault="00D60E82" w:rsidP="00C92B94">
      <w:pPr>
        <w:pStyle w:val="SingleTxtGR"/>
      </w:pPr>
      <w:r w:rsidRPr="00425777">
        <w:tab/>
        <w:t>Генеральный секретарь ведет учет всех сообщений, полученных Комит</w:t>
      </w:r>
      <w:r w:rsidRPr="00425777">
        <w:t>е</w:t>
      </w:r>
      <w:r w:rsidRPr="00425777">
        <w:t xml:space="preserve">том в соответствии со статьей 10 Факультативного протокола. 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Информирование членов Комитета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39</w:t>
      </w:r>
    </w:p>
    <w:p w:rsidR="00D60E82" w:rsidRPr="00425777" w:rsidRDefault="00D60E82" w:rsidP="00C92B94">
      <w:pPr>
        <w:pStyle w:val="SingleTxtGR"/>
      </w:pPr>
      <w:r w:rsidRPr="00425777">
        <w:tab/>
        <w:t>Генеральный секретарь безотлагательно информирует членов Комитета о любом уведомлении, представленном в соответствии с правилом 37 настоящих правил, и как можно скорее препровождает им копии уведомления и соответс</w:t>
      </w:r>
      <w:r w:rsidRPr="00425777">
        <w:t>т</w:t>
      </w:r>
      <w:r w:rsidRPr="00425777">
        <w:t>вующую информацию.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Заседания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40</w:t>
      </w:r>
    </w:p>
    <w:p w:rsidR="00D60E82" w:rsidRPr="00425777" w:rsidRDefault="00D60E82" w:rsidP="00C92B94">
      <w:pPr>
        <w:pStyle w:val="SingleTxtGR"/>
      </w:pPr>
      <w:r w:rsidRPr="00425777">
        <w:tab/>
        <w:t>Комитет рассматривает сообщения в соответствии со статьей 10 Факул</w:t>
      </w:r>
      <w:r w:rsidRPr="00425777">
        <w:t>ь</w:t>
      </w:r>
      <w:r w:rsidRPr="00425777">
        <w:t>тативного протокола на закрытых заседаниях.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Выпуск коммюнике относительно закрытых заседаний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41</w:t>
      </w:r>
    </w:p>
    <w:p w:rsidR="00D60E82" w:rsidRPr="00425777" w:rsidRDefault="00D60E82" w:rsidP="00C92B94">
      <w:pPr>
        <w:pStyle w:val="SingleTxtGR"/>
      </w:pPr>
      <w:r w:rsidRPr="00425777">
        <w:tab/>
        <w:t>Комитет может после консультаций с соответствующими государствами-участниками выпускать через Генерального секретаря коммюнике о деятельн</w:t>
      </w:r>
      <w:r w:rsidRPr="00425777">
        <w:t>о</w:t>
      </w:r>
      <w:r w:rsidRPr="00425777">
        <w:t>сти Комитета в соответствии со статьей 10 Факультативного протокола для их использования средствами массовой информации и широкой общественности.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Требования в отношении рассмотрения сообщений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42</w:t>
      </w:r>
    </w:p>
    <w:p w:rsidR="00D60E82" w:rsidRPr="00425777" w:rsidRDefault="00D60E82" w:rsidP="00C92B94">
      <w:pPr>
        <w:pStyle w:val="SingleTxtGR"/>
      </w:pPr>
      <w:r w:rsidRPr="00425777">
        <w:tab/>
        <w:t>Сообщение не рассматривается Комитетом, кроме следующих случаев:</w:t>
      </w:r>
    </w:p>
    <w:p w:rsidR="00D60E82" w:rsidRPr="00425777" w:rsidRDefault="00D60E82" w:rsidP="00C92B94">
      <w:pPr>
        <w:pStyle w:val="SingleTxtGR"/>
      </w:pPr>
      <w:r w:rsidRPr="00425777">
        <w:tab/>
        <w:t>а)</w:t>
      </w:r>
      <w:r w:rsidRPr="00425777">
        <w:tab/>
        <w:t>оба затрагиваемых государства-участника сделали заявления в с</w:t>
      </w:r>
      <w:r w:rsidRPr="00425777">
        <w:t>о</w:t>
      </w:r>
      <w:r w:rsidRPr="00425777">
        <w:t>ответствии с пун</w:t>
      </w:r>
      <w:r w:rsidRPr="00425777">
        <w:t>к</w:t>
      </w:r>
      <w:r w:rsidRPr="00425777">
        <w:t>том 1 статьи 10 Факультативного протокола;</w:t>
      </w:r>
    </w:p>
    <w:p w:rsidR="00D60E82" w:rsidRPr="00425777" w:rsidRDefault="00D60E82" w:rsidP="00C92B94">
      <w:pPr>
        <w:pStyle w:val="SingleTxtGR"/>
      </w:pPr>
      <w:r w:rsidRPr="00425777">
        <w:tab/>
        <w:t>b)</w:t>
      </w:r>
      <w:r w:rsidRPr="00425777">
        <w:tab/>
        <w:t>истек срок, установленный в пункте 1 статьи 10 Факультативного протокола;</w:t>
      </w:r>
    </w:p>
    <w:p w:rsidR="00D60E82" w:rsidRPr="00425777" w:rsidRDefault="00D60E82" w:rsidP="00C92B94">
      <w:pPr>
        <w:pStyle w:val="SingleTxtGR"/>
      </w:pPr>
      <w:r w:rsidRPr="00425777">
        <w:tab/>
        <w:t>c)</w:t>
      </w:r>
      <w:r w:rsidRPr="00425777">
        <w:tab/>
        <w:t>Комитет удостоверился в том, что все доступные и эффективные внутренние средства правовой защиты были использованы и исчерпаны в связи с данным вопросом или что применение таких средств неоправданно затягив</w:t>
      </w:r>
      <w:r w:rsidRPr="00425777">
        <w:t>а</w:t>
      </w:r>
      <w:r w:rsidRPr="00425777">
        <w:t>ется.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Добрые услуги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43</w:t>
      </w:r>
    </w:p>
    <w:p w:rsidR="00D60E82" w:rsidRPr="00425777" w:rsidRDefault="00D60E82" w:rsidP="00C92B94">
      <w:pPr>
        <w:pStyle w:val="SingleTxtGR"/>
      </w:pPr>
      <w:r w:rsidRPr="00425777">
        <w:t>1.</w:t>
      </w:r>
      <w:r w:rsidRPr="00425777">
        <w:tab/>
        <w:t>При условии соблюдения положений правила 42 настоящих правил К</w:t>
      </w:r>
      <w:r w:rsidRPr="00425777">
        <w:t>о</w:t>
      </w:r>
      <w:r w:rsidRPr="00425777">
        <w:t>митет приступает к оказанию своих добрых услуг соответствующим государс</w:t>
      </w:r>
      <w:r w:rsidRPr="00425777">
        <w:t>т</w:t>
      </w:r>
      <w:r w:rsidRPr="00425777">
        <w:t>вам-участникам с целью достижения дружестве</w:t>
      </w:r>
      <w:r w:rsidRPr="00425777">
        <w:t>н</w:t>
      </w:r>
      <w:r w:rsidRPr="00425777">
        <w:t>ного урегулирования вопроса на основе соблюдения обязательств, предусмотренных в Пакте.</w:t>
      </w:r>
    </w:p>
    <w:p w:rsidR="00D60E82" w:rsidRPr="00425777" w:rsidRDefault="00D60E82" w:rsidP="00C92B94">
      <w:pPr>
        <w:pStyle w:val="SingleTxtGR"/>
      </w:pPr>
      <w:r w:rsidRPr="00425777">
        <w:t>2.</w:t>
      </w:r>
      <w:r w:rsidRPr="00425777">
        <w:tab/>
        <w:t>Для цели, указанной в пункте 1 настоящего правила, Комитет может, в надлежащих случаях, учреждать специальную примирительную комиссию.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Просьба о представлении информации</w:t>
      </w:r>
    </w:p>
    <w:p w:rsidR="00D60E82" w:rsidRPr="00425777" w:rsidRDefault="00D60E82" w:rsidP="00C92B94">
      <w:pPr>
        <w:pStyle w:val="SingleTxtGR"/>
        <w:rPr>
          <w:b/>
        </w:rPr>
      </w:pPr>
      <w:r w:rsidRPr="00425777">
        <w:rPr>
          <w:rStyle w:val="H23GR"/>
        </w:rPr>
        <w:t>П</w:t>
      </w:r>
      <w:r w:rsidRPr="00425777">
        <w:rPr>
          <w:b/>
        </w:rPr>
        <w:t>равило 44</w:t>
      </w:r>
    </w:p>
    <w:p w:rsidR="00D60E82" w:rsidRPr="00425777" w:rsidRDefault="00D60E82" w:rsidP="00C92B94">
      <w:pPr>
        <w:pStyle w:val="SingleTxtGR"/>
      </w:pPr>
      <w:r w:rsidRPr="00425777">
        <w:tab/>
        <w:t>Комитет через Генерального секретаря может обратиться к соответс</w:t>
      </w:r>
      <w:r w:rsidRPr="00425777">
        <w:t>т</w:t>
      </w:r>
      <w:r w:rsidRPr="00425777">
        <w:t>вующим государствам-участникам или к любому из них с просьбой представить в устном или письменном виде дополнительную информацию или замечания. Комитет устанавливает предельный срок для представления такой письменной информации или замечаний.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Присутствие представителей заинтересованных государств-участников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45</w:t>
      </w:r>
    </w:p>
    <w:p w:rsidR="00D60E82" w:rsidRPr="00425777" w:rsidRDefault="00D60E82" w:rsidP="00C92B94">
      <w:pPr>
        <w:pStyle w:val="SingleTxtGR"/>
      </w:pPr>
      <w:r w:rsidRPr="00425777">
        <w:t>1.</w:t>
      </w:r>
      <w:r w:rsidRPr="00425777">
        <w:tab/>
        <w:t>Заинтересованные государства-участники имеют право быть предста</w:t>
      </w:r>
      <w:r w:rsidRPr="00425777">
        <w:t>в</w:t>
      </w:r>
      <w:r w:rsidRPr="00425777">
        <w:t>ленными при рассмотрении Комитетом соответствующего вопроса и делать представления устно и/или письменно.</w:t>
      </w:r>
    </w:p>
    <w:p w:rsidR="00D60E82" w:rsidRPr="00425777" w:rsidRDefault="00D60E82" w:rsidP="00C92B94">
      <w:pPr>
        <w:pStyle w:val="SingleTxtGR"/>
      </w:pPr>
      <w:r w:rsidRPr="00425777">
        <w:t>2.</w:t>
      </w:r>
      <w:r w:rsidRPr="00425777">
        <w:tab/>
        <w:t>Комитет через Генерального секретаря как можно скорее уведомляет з</w:t>
      </w:r>
      <w:r w:rsidRPr="00425777">
        <w:t>а</w:t>
      </w:r>
      <w:r w:rsidRPr="00425777">
        <w:t>интересованные госуда</w:t>
      </w:r>
      <w:r w:rsidRPr="00425777">
        <w:t>р</w:t>
      </w:r>
      <w:r w:rsidRPr="00425777">
        <w:t>ства-участники о дате открытия, продолжительности и месте проведения сессии, на которой будет рассматриваться соответствующий вопрос.</w:t>
      </w:r>
    </w:p>
    <w:p w:rsidR="00D60E82" w:rsidRPr="00425777" w:rsidRDefault="00D60E82" w:rsidP="00C92B94">
      <w:pPr>
        <w:pStyle w:val="SingleTxtGR"/>
      </w:pPr>
      <w:r w:rsidRPr="00425777">
        <w:t>3.</w:t>
      </w:r>
      <w:r w:rsidRPr="00425777">
        <w:tab/>
        <w:t>Процедура подачи устных и/или письменных представлений устанавл</w:t>
      </w:r>
      <w:r w:rsidRPr="00425777">
        <w:t>и</w:t>
      </w:r>
      <w:r w:rsidRPr="00425777">
        <w:t>вается Комитетом после консультаций с заинтересованными государствами-участниками.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Доклад Комитета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46</w:t>
      </w:r>
    </w:p>
    <w:p w:rsidR="00D60E82" w:rsidRPr="00425777" w:rsidRDefault="00D60E82" w:rsidP="00C92B94">
      <w:pPr>
        <w:pStyle w:val="SingleTxtGR"/>
      </w:pPr>
      <w:r w:rsidRPr="00425777">
        <w:t>1.</w:t>
      </w:r>
      <w:r w:rsidRPr="00425777">
        <w:tab/>
        <w:t>Комитет принимает доклад в соответствии с пунктом 1 h) статьи 10 Ф</w:t>
      </w:r>
      <w:r w:rsidRPr="00425777">
        <w:t>а</w:t>
      </w:r>
      <w:r w:rsidRPr="00425777">
        <w:t>культативного протокола с надлежащей оперативностью после даты получения уведомления в соответствии с пунктом 1 b) статьи 10 Факультативного прот</w:t>
      </w:r>
      <w:r w:rsidRPr="00425777">
        <w:t>о</w:t>
      </w:r>
      <w:r w:rsidRPr="00425777">
        <w:t>кола.</w:t>
      </w:r>
    </w:p>
    <w:p w:rsidR="00D60E82" w:rsidRPr="00425777" w:rsidRDefault="00D60E82" w:rsidP="00C92B94">
      <w:pPr>
        <w:pStyle w:val="SingleTxtGR"/>
      </w:pPr>
      <w:r w:rsidRPr="00425777">
        <w:t>2.</w:t>
      </w:r>
      <w:r w:rsidRPr="00425777">
        <w:tab/>
        <w:t>Положения пункта 1 правила 45 настоящих правил не применяются к дискуссиям Комитета в о</w:t>
      </w:r>
      <w:r w:rsidRPr="00425777">
        <w:t>т</w:t>
      </w:r>
      <w:r w:rsidRPr="00425777">
        <w:t>ношении принятия доклада.</w:t>
      </w:r>
    </w:p>
    <w:p w:rsidR="00D60E82" w:rsidRPr="00425777" w:rsidRDefault="00D60E82" w:rsidP="00C92B94">
      <w:pPr>
        <w:pStyle w:val="SingleTxtGR"/>
      </w:pPr>
      <w:r w:rsidRPr="00425777">
        <w:t>3.</w:t>
      </w:r>
      <w:r w:rsidRPr="00425777">
        <w:tab/>
        <w:t>Доклад Комитета направляется через Генерального секретаря заинтер</w:t>
      </w:r>
      <w:r w:rsidRPr="00425777">
        <w:t>е</w:t>
      </w:r>
      <w:r w:rsidRPr="00425777">
        <w:t>сованным государствам-участникам.</w:t>
      </w:r>
    </w:p>
    <w:p w:rsidR="00D60E82" w:rsidRPr="00425777" w:rsidRDefault="00D60E82" w:rsidP="00C92B94">
      <w:pPr>
        <w:pStyle w:val="H1GR"/>
      </w:pPr>
      <w:r w:rsidRPr="00425777">
        <w:tab/>
      </w:r>
      <w:r w:rsidRPr="00425777">
        <w:tab/>
        <w:t>Коммюнике о деятельности Комитета в соответствии с Факультативным протоколом</w:t>
      </w:r>
    </w:p>
    <w:p w:rsidR="00D60E82" w:rsidRPr="00425777" w:rsidRDefault="00D60E82" w:rsidP="00C92B94">
      <w:pPr>
        <w:pStyle w:val="H23GR0"/>
      </w:pPr>
      <w:r w:rsidRPr="00425777">
        <w:tab/>
      </w:r>
      <w:r w:rsidRPr="00425777">
        <w:tab/>
        <w:t>Правило 47</w:t>
      </w:r>
    </w:p>
    <w:p w:rsidR="00D60E82" w:rsidRPr="00425777" w:rsidRDefault="00D60E82" w:rsidP="00C92B94">
      <w:pPr>
        <w:pStyle w:val="SingleTxtGR"/>
      </w:pPr>
      <w:r w:rsidRPr="00425777">
        <w:rPr>
          <w:b/>
        </w:rPr>
        <w:tab/>
      </w:r>
      <w:r w:rsidRPr="00425777">
        <w:t>Комитет может выпускать коммюнике о своей деятельности в соответс</w:t>
      </w:r>
      <w:r w:rsidRPr="00425777">
        <w:t>т</w:t>
      </w:r>
      <w:r w:rsidRPr="00425777">
        <w:t>вии с Факультативным протоколом для использования средствами массовой информации и широкой общественностью.</w:t>
      </w:r>
    </w:p>
    <w:p w:rsidR="00D60E82" w:rsidRPr="00425777" w:rsidRDefault="00D60E82" w:rsidP="00C92B94">
      <w:pPr>
        <w:spacing w:before="240"/>
        <w:jc w:val="center"/>
        <w:rPr>
          <w:u w:val="single"/>
        </w:rPr>
      </w:pPr>
      <w:r w:rsidRPr="00425777">
        <w:rPr>
          <w:u w:val="single"/>
        </w:rPr>
        <w:tab/>
      </w:r>
      <w:r w:rsidRPr="00425777">
        <w:rPr>
          <w:u w:val="single"/>
        </w:rPr>
        <w:tab/>
      </w:r>
      <w:r w:rsidRPr="00425777">
        <w:rPr>
          <w:u w:val="single"/>
        </w:rPr>
        <w:tab/>
      </w:r>
    </w:p>
    <w:sectPr w:rsidR="00D60E82" w:rsidRPr="00425777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B94" w:rsidRDefault="00C92B94">
      <w:r>
        <w:rPr>
          <w:lang w:val="en-US"/>
        </w:rPr>
        <w:tab/>
      </w:r>
      <w:r>
        <w:separator/>
      </w:r>
    </w:p>
  </w:endnote>
  <w:endnote w:type="continuationSeparator" w:id="0">
    <w:p w:rsidR="00C92B94" w:rsidRDefault="00C92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B94" w:rsidRPr="000D7C18" w:rsidRDefault="00C92B94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13</w:t>
    </w:r>
    <w:r>
      <w:rPr>
        <w:lang w:val="en-US"/>
      </w:rPr>
      <w:t>-</w:t>
    </w:r>
    <w:r>
      <w:rPr>
        <w:lang w:val="ru-RU"/>
      </w:rPr>
      <w:t>40251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B94" w:rsidRPr="009A6F4A" w:rsidRDefault="00C92B94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13</w:t>
    </w:r>
    <w:r>
      <w:rPr>
        <w:lang w:val="en-US"/>
      </w:rPr>
      <w:t>-</w:t>
    </w:r>
    <w:r>
      <w:rPr>
        <w:lang w:val="ru-RU"/>
      </w:rPr>
      <w:t>40251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B94" w:rsidRPr="009A6F4A" w:rsidRDefault="00C92B94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3</w:t>
    </w:r>
    <w:r>
      <w:rPr>
        <w:sz w:val="20"/>
        <w:lang w:val="en-US"/>
      </w:rPr>
      <w:t>-</w:t>
    </w:r>
    <w:r>
      <w:rPr>
        <w:sz w:val="20"/>
        <w:lang w:val="ru-RU"/>
      </w:rPr>
      <w:t>40251</w:t>
    </w:r>
    <w:r>
      <w:rPr>
        <w:sz w:val="20"/>
        <w:lang w:val="en-US"/>
      </w:rPr>
      <w:t xml:space="preserve">  (R)  130213  150213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B94" w:rsidRPr="00F71F63" w:rsidRDefault="00C92B9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92B94" w:rsidRPr="00F71F63" w:rsidRDefault="00C92B9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92B94" w:rsidRPr="00635E86" w:rsidRDefault="00C92B94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B94" w:rsidRPr="000D7C18" w:rsidRDefault="00C92B94">
    <w:pPr>
      <w:pStyle w:val="Header"/>
      <w:rPr>
        <w:lang w:val="ru-RU"/>
      </w:rPr>
    </w:pPr>
    <w:r>
      <w:rPr>
        <w:lang w:val="en-US"/>
      </w:rPr>
      <w:t>E/</w:t>
    </w:r>
    <w:r>
      <w:rPr>
        <w:lang w:val="ru-RU"/>
      </w:rPr>
      <w:t>С.12/49/3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B94" w:rsidRPr="009A6F4A" w:rsidRDefault="00C92B94">
    <w:pPr>
      <w:pStyle w:val="Header"/>
      <w:rPr>
        <w:lang w:val="en-US"/>
      </w:rPr>
    </w:pPr>
    <w:r>
      <w:rPr>
        <w:lang w:val="en-US"/>
      </w:rPr>
      <w:tab/>
    </w:r>
    <w:r w:rsidRPr="000D7C18">
      <w:rPr>
        <w:lang w:val="en-US"/>
      </w:rPr>
      <w:t>E/</w:t>
    </w:r>
    <w:r w:rsidRPr="000D7C18">
      <w:rPr>
        <w:lang w:val="ru-RU"/>
      </w:rPr>
      <w:t>С.12/49/3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233C"/>
    <w:rsid w:val="000033D8"/>
    <w:rsid w:val="00005C1C"/>
    <w:rsid w:val="000153A4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29E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233C"/>
    <w:rsid w:val="000D6863"/>
    <w:rsid w:val="000D7C18"/>
    <w:rsid w:val="00111256"/>
    <w:rsid w:val="00117AEE"/>
    <w:rsid w:val="00143B68"/>
    <w:rsid w:val="0014545B"/>
    <w:rsid w:val="001463F7"/>
    <w:rsid w:val="0015769C"/>
    <w:rsid w:val="001754BA"/>
    <w:rsid w:val="00180752"/>
    <w:rsid w:val="00185076"/>
    <w:rsid w:val="0018543C"/>
    <w:rsid w:val="00190231"/>
    <w:rsid w:val="00192056"/>
    <w:rsid w:val="00192ABD"/>
    <w:rsid w:val="001A0F88"/>
    <w:rsid w:val="001A75D5"/>
    <w:rsid w:val="001A7D40"/>
    <w:rsid w:val="001B4F86"/>
    <w:rsid w:val="001C08DC"/>
    <w:rsid w:val="001D00F2"/>
    <w:rsid w:val="001D07F7"/>
    <w:rsid w:val="001D7B8F"/>
    <w:rsid w:val="001E12DC"/>
    <w:rsid w:val="001E48EE"/>
    <w:rsid w:val="001F2D04"/>
    <w:rsid w:val="0020059C"/>
    <w:rsid w:val="002019BD"/>
    <w:rsid w:val="0022732A"/>
    <w:rsid w:val="00232D42"/>
    <w:rsid w:val="00237334"/>
    <w:rsid w:val="002444F4"/>
    <w:rsid w:val="00254162"/>
    <w:rsid w:val="002629A0"/>
    <w:rsid w:val="00272C57"/>
    <w:rsid w:val="0028492B"/>
    <w:rsid w:val="00291C8F"/>
    <w:rsid w:val="002C5036"/>
    <w:rsid w:val="002C6A71"/>
    <w:rsid w:val="002C6D5F"/>
    <w:rsid w:val="002D0AAC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C7A81"/>
    <w:rsid w:val="003D5EBD"/>
    <w:rsid w:val="003E40E4"/>
    <w:rsid w:val="00401CE0"/>
    <w:rsid w:val="00403234"/>
    <w:rsid w:val="00407AC3"/>
    <w:rsid w:val="00414586"/>
    <w:rsid w:val="00415059"/>
    <w:rsid w:val="00424FDD"/>
    <w:rsid w:val="00425777"/>
    <w:rsid w:val="0043033D"/>
    <w:rsid w:val="00435FE4"/>
    <w:rsid w:val="00440E61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4F62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45EBC"/>
    <w:rsid w:val="0056618E"/>
    <w:rsid w:val="00576D06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5E44"/>
    <w:rsid w:val="006173BC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5B2D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842C1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314D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6796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3379"/>
    <w:rsid w:val="00C663A3"/>
    <w:rsid w:val="00C75CB2"/>
    <w:rsid w:val="00C90723"/>
    <w:rsid w:val="00C90D5C"/>
    <w:rsid w:val="00C92B94"/>
    <w:rsid w:val="00CA609E"/>
    <w:rsid w:val="00CA7DA4"/>
    <w:rsid w:val="00CB31FB"/>
    <w:rsid w:val="00CC20A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4E2E"/>
    <w:rsid w:val="00D60E82"/>
    <w:rsid w:val="00D6236B"/>
    <w:rsid w:val="00D809D1"/>
    <w:rsid w:val="00D84ECF"/>
    <w:rsid w:val="00DA2851"/>
    <w:rsid w:val="00DA2B7C"/>
    <w:rsid w:val="00DA5686"/>
    <w:rsid w:val="00DB2FC0"/>
    <w:rsid w:val="00DE490A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5CEB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40C1"/>
    <w:rsid w:val="00F35BDE"/>
    <w:rsid w:val="00F52A0E"/>
    <w:rsid w:val="00F71F63"/>
    <w:rsid w:val="00F87506"/>
    <w:rsid w:val="00F92C41"/>
    <w:rsid w:val="00F93831"/>
    <w:rsid w:val="00FA5522"/>
    <w:rsid w:val="00FA6E4A"/>
    <w:rsid w:val="00FB2B35"/>
    <w:rsid w:val="00FC4AE1"/>
    <w:rsid w:val="00FD22B8"/>
    <w:rsid w:val="00FD78A3"/>
    <w:rsid w:val="00FF6C8A"/>
    <w:rsid w:val="00FF7136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23G">
    <w:name w:val="_ H_2/3_G"/>
    <w:basedOn w:val="Normal"/>
    <w:next w:val="Normal"/>
    <w:rsid w:val="006173B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H23GR">
    <w:name w:val="_ H_2/3_GR Знак"/>
    <w:link w:val="H23GR0"/>
    <w:rsid w:val="00D60E82"/>
    <w:rPr>
      <w:b/>
      <w:spacing w:val="4"/>
      <w:w w:val="103"/>
      <w:kern w:val="14"/>
      <w:lang w:val="ru-RU" w:eastAsia="ru-RU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16</Pages>
  <Words>4381</Words>
  <Characters>31413</Characters>
  <Application>Microsoft Office Word</Application>
  <DocSecurity>4</DocSecurity>
  <Lines>668</Lines>
  <Paragraphs>293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1340251</vt:lpstr>
    </vt:vector>
  </TitlesOfParts>
  <Company>CSD</Company>
  <LinksUpToDate>false</LinksUpToDate>
  <CharactersWithSpaces>35501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1340251</dc:title>
  <dc:subject>Likholetov</dc:subject>
  <dc:creator>Chvets</dc:creator>
  <cp:keywords/>
  <dc:description/>
  <cp:lastModifiedBy>Chvets</cp:lastModifiedBy>
  <cp:revision>2</cp:revision>
  <cp:lastPrinted>2013-02-14T10:56:00Z</cp:lastPrinted>
  <dcterms:created xsi:type="dcterms:W3CDTF">2013-02-15T07:49:00Z</dcterms:created>
  <dcterms:modified xsi:type="dcterms:W3CDTF">2013-02-15T07:49:00Z</dcterms:modified>
</cp:coreProperties>
</file>