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3B2" w:rsidRPr="00FF48EF" w:rsidRDefault="00A633B2">
      <w:pPr>
        <w:spacing w:after="240"/>
        <w:rPr>
          <w:lang w:val="es-ES"/>
        </w:rPr>
      </w:pPr>
    </w:p>
    <w:tbl>
      <w:tblPr>
        <w:tblW w:w="9495" w:type="dxa"/>
        <w:tblBorders>
          <w:bottom w:val="single" w:sz="24" w:space="0" w:color="auto"/>
        </w:tblBorders>
        <w:tblLayout w:type="fixed"/>
        <w:tblCellMar>
          <w:left w:w="68" w:type="dxa"/>
          <w:right w:w="68" w:type="dxa"/>
        </w:tblCellMar>
        <w:tblLook w:val="0000"/>
      </w:tblPr>
      <w:tblGrid>
        <w:gridCol w:w="1628"/>
        <w:gridCol w:w="4465"/>
        <w:gridCol w:w="3402"/>
      </w:tblGrid>
      <w:tr w:rsidR="00A633B2" w:rsidRPr="00FF48EF" w:rsidTr="00053F54">
        <w:tblPrEx>
          <w:tblCellMar>
            <w:top w:w="0" w:type="dxa"/>
            <w:bottom w:w="0" w:type="dxa"/>
          </w:tblCellMar>
        </w:tblPrEx>
        <w:tc>
          <w:tcPr>
            <w:tcW w:w="1628" w:type="dxa"/>
            <w:tcBorders>
              <w:bottom w:val="single" w:sz="8" w:space="0" w:color="auto"/>
            </w:tcBorders>
          </w:tcPr>
          <w:p w:rsidR="00A633B2" w:rsidRPr="00FF48EF" w:rsidRDefault="00053F54">
            <w:pPr>
              <w:spacing w:after="240"/>
              <w:rPr>
                <w:lang w:val="es-ES"/>
              </w:rPr>
            </w:pPr>
            <w:r w:rsidRPr="00FF48EF">
              <w:rPr>
                <w:rFonts w:ascii="Arial" w:hAnsi="Arial" w:cs="Arial"/>
                <w:b/>
                <w:bCs/>
                <w:sz w:val="28"/>
                <w:lang w:val="es-ES"/>
              </w:rPr>
              <w:t>NACIONES</w:t>
            </w:r>
            <w:r w:rsidRPr="00FF48EF">
              <w:rPr>
                <w:rFonts w:ascii="Arial" w:hAnsi="Arial" w:cs="Arial"/>
                <w:b/>
                <w:bCs/>
                <w:sz w:val="28"/>
                <w:lang w:val="es-ES"/>
              </w:rPr>
              <w:br/>
              <w:t>UNIDAS</w:t>
            </w:r>
          </w:p>
        </w:tc>
        <w:tc>
          <w:tcPr>
            <w:tcW w:w="4465" w:type="dxa"/>
            <w:tcBorders>
              <w:bottom w:val="single" w:sz="8" w:space="0" w:color="auto"/>
            </w:tcBorders>
          </w:tcPr>
          <w:p w:rsidR="00A633B2" w:rsidRPr="00FF48EF" w:rsidRDefault="00A633B2">
            <w:pPr>
              <w:tabs>
                <w:tab w:val="right" w:pos="3195"/>
              </w:tabs>
              <w:spacing w:after="240"/>
              <w:ind w:hanging="1"/>
              <w:rPr>
                <w:lang w:val="es-ES"/>
              </w:rPr>
            </w:pPr>
          </w:p>
        </w:tc>
        <w:tc>
          <w:tcPr>
            <w:tcW w:w="3402" w:type="dxa"/>
            <w:tcBorders>
              <w:bottom w:val="single" w:sz="8" w:space="0" w:color="auto"/>
            </w:tcBorders>
          </w:tcPr>
          <w:p w:rsidR="00A633B2" w:rsidRPr="00FF48EF" w:rsidRDefault="00A633B2">
            <w:pPr>
              <w:tabs>
                <w:tab w:val="right" w:pos="3195"/>
              </w:tabs>
              <w:spacing w:after="240"/>
              <w:ind w:left="1134"/>
              <w:rPr>
                <w:b/>
                <w:bCs/>
                <w:sz w:val="72"/>
                <w:lang w:val="es-ES"/>
              </w:rPr>
            </w:pPr>
            <w:r w:rsidRPr="00FF48EF">
              <w:rPr>
                <w:rFonts w:ascii="Arial" w:hAnsi="Arial"/>
                <w:b/>
                <w:bCs/>
                <w:sz w:val="72"/>
                <w:lang w:val="es-ES"/>
              </w:rPr>
              <w:t>CRC</w:t>
            </w:r>
          </w:p>
        </w:tc>
      </w:tr>
      <w:tr w:rsidR="00A633B2" w:rsidRPr="00FF48EF" w:rsidTr="00B23D49">
        <w:tblPrEx>
          <w:tblCellMar>
            <w:top w:w="0" w:type="dxa"/>
            <w:bottom w:w="0" w:type="dxa"/>
          </w:tblCellMar>
        </w:tblPrEx>
        <w:trPr>
          <w:trHeight w:hRule="exact" w:val="2656"/>
        </w:trPr>
        <w:tc>
          <w:tcPr>
            <w:tcW w:w="1628" w:type="dxa"/>
            <w:tcMar>
              <w:top w:w="170" w:type="dxa"/>
            </w:tcMar>
          </w:tcPr>
          <w:p w:rsidR="00A633B2" w:rsidRPr="00FF48EF" w:rsidRDefault="00A633B2">
            <w:pPr>
              <w:spacing w:after="240"/>
              <w:ind w:hanging="1"/>
              <w:rPr>
                <w:rFonts w:ascii="Courier New" w:hAnsi="Courier New"/>
                <w:sz w:val="20"/>
                <w:lang w:val="es-ES"/>
              </w:rPr>
            </w:pPr>
            <w:r w:rsidRPr="00FF48EF">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465" w:type="dxa"/>
            <w:tcMar>
              <w:top w:w="170" w:type="dxa"/>
            </w:tcMar>
          </w:tcPr>
          <w:p w:rsidR="00A633B2" w:rsidRPr="00FF48EF" w:rsidRDefault="003F5B37">
            <w:pPr>
              <w:spacing w:after="240"/>
              <w:ind w:hanging="1"/>
              <w:rPr>
                <w:rFonts w:ascii="Arial" w:hAnsi="Arial"/>
                <w:b/>
                <w:sz w:val="32"/>
                <w:lang w:val="es-ES"/>
              </w:rPr>
            </w:pPr>
            <w:r w:rsidRPr="00FF48EF">
              <w:rPr>
                <w:rFonts w:ascii="Arial" w:hAnsi="Arial" w:cs="Arial"/>
                <w:b/>
                <w:bCs/>
                <w:sz w:val="32"/>
                <w:lang w:val="es-ES"/>
              </w:rPr>
              <w:t>Convención sobre los</w:t>
            </w:r>
            <w:r w:rsidRPr="00FF48EF">
              <w:rPr>
                <w:rFonts w:ascii="Arial" w:hAnsi="Arial" w:cs="Arial"/>
                <w:b/>
                <w:bCs/>
                <w:sz w:val="32"/>
                <w:lang w:val="es-ES"/>
              </w:rPr>
              <w:br/>
              <w:t>Derechos del Niño</w:t>
            </w:r>
          </w:p>
          <w:p w:rsidR="00A633B2" w:rsidRPr="00FF48EF" w:rsidRDefault="00A633B2">
            <w:pPr>
              <w:spacing w:after="240"/>
              <w:ind w:hanging="1"/>
              <w:rPr>
                <w:rFonts w:ascii="Courier New" w:hAnsi="Courier New"/>
                <w:sz w:val="20"/>
                <w:lang w:val="es-ES"/>
              </w:rPr>
            </w:pPr>
          </w:p>
        </w:tc>
        <w:tc>
          <w:tcPr>
            <w:tcW w:w="3402" w:type="dxa"/>
            <w:tcMar>
              <w:top w:w="170" w:type="dxa"/>
            </w:tcMar>
          </w:tcPr>
          <w:p w:rsidR="00A633B2" w:rsidRPr="00FF48EF" w:rsidRDefault="00A633B2">
            <w:pPr>
              <w:spacing w:after="240"/>
              <w:ind w:left="284"/>
              <w:rPr>
                <w:lang w:val="es-ES"/>
              </w:rPr>
            </w:pPr>
            <w:r w:rsidRPr="00FF48EF">
              <w:rPr>
                <w:lang w:val="es-ES"/>
              </w:rPr>
              <w:t>Distr.</w:t>
            </w:r>
            <w:r w:rsidRPr="00FF48EF">
              <w:rPr>
                <w:lang w:val="es-ES"/>
              </w:rPr>
              <w:br/>
              <w:t>G</w:t>
            </w:r>
            <w:r w:rsidR="003F5B37" w:rsidRPr="00FF48EF">
              <w:rPr>
                <w:lang w:val="es-ES"/>
              </w:rPr>
              <w:t>ENERAL</w:t>
            </w:r>
          </w:p>
          <w:p w:rsidR="00A633B2" w:rsidRPr="00FF48EF" w:rsidRDefault="00A633B2">
            <w:pPr>
              <w:spacing w:after="240"/>
              <w:ind w:left="284"/>
              <w:rPr>
                <w:lang w:val="es-ES"/>
              </w:rPr>
            </w:pPr>
            <w:r w:rsidRPr="00FF48EF">
              <w:rPr>
                <w:lang w:val="es-ES"/>
              </w:rPr>
              <w:t>CRC/C/SR.1218</w:t>
            </w:r>
            <w:r w:rsidRPr="00FF48EF">
              <w:rPr>
                <w:lang w:val="es-ES"/>
              </w:rPr>
              <w:br/>
            </w:r>
            <w:r w:rsidR="00020F47">
              <w:rPr>
                <w:lang w:val="es-ES"/>
              </w:rPr>
              <w:t>11 de agosto de 2009</w:t>
            </w:r>
          </w:p>
          <w:p w:rsidR="00A633B2" w:rsidRPr="00FF48EF" w:rsidRDefault="00B23D49">
            <w:pPr>
              <w:spacing w:after="240"/>
              <w:ind w:left="284"/>
              <w:rPr>
                <w:lang w:val="es-ES"/>
              </w:rPr>
            </w:pPr>
            <w:r w:rsidRPr="00FF48EF">
              <w:rPr>
                <w:lang w:val="es-ES"/>
              </w:rPr>
              <w:t>ESPAÑOL</w:t>
            </w:r>
            <w:r w:rsidR="004F3890" w:rsidRPr="00FF48EF">
              <w:rPr>
                <w:szCs w:val="28"/>
                <w:lang w:val="es-ES"/>
              </w:rPr>
              <w:br/>
            </w:r>
            <w:r w:rsidR="00A633B2" w:rsidRPr="00FF48EF">
              <w:rPr>
                <w:lang w:val="es-ES"/>
              </w:rPr>
              <w:t>Original: FRAN</w:t>
            </w:r>
            <w:r w:rsidR="00457052" w:rsidRPr="00FF48EF">
              <w:rPr>
                <w:lang w:val="es-ES"/>
              </w:rPr>
              <w:t>CÉS</w:t>
            </w:r>
          </w:p>
        </w:tc>
      </w:tr>
    </w:tbl>
    <w:p w:rsidR="00A64F9E" w:rsidRPr="00FF48EF" w:rsidRDefault="00A64F9E" w:rsidP="00A64F9E">
      <w:pPr>
        <w:spacing w:before="240" w:after="240"/>
        <w:jc w:val="center"/>
        <w:rPr>
          <w:lang w:val="es-ES"/>
        </w:rPr>
      </w:pPr>
      <w:r w:rsidRPr="00FF48EF">
        <w:rPr>
          <w:b/>
          <w:lang w:val="es-ES"/>
        </w:rPr>
        <w:t>COMITÉ DE LOS DERECHOS DEL NIÑO</w:t>
      </w:r>
    </w:p>
    <w:p w:rsidR="00A64F9E" w:rsidRPr="00FF48EF" w:rsidRDefault="00A64F9E" w:rsidP="00A64F9E">
      <w:pPr>
        <w:spacing w:after="240"/>
        <w:jc w:val="center"/>
        <w:rPr>
          <w:lang w:val="es-ES"/>
        </w:rPr>
      </w:pPr>
      <w:r w:rsidRPr="00FF48EF">
        <w:rPr>
          <w:b/>
          <w:lang w:val="es-ES"/>
        </w:rPr>
        <w:t>44º período de sesiones</w:t>
      </w:r>
    </w:p>
    <w:p w:rsidR="00A633B2" w:rsidRPr="00FF48EF" w:rsidRDefault="00A64F9E" w:rsidP="00A64F9E">
      <w:pPr>
        <w:spacing w:after="240"/>
        <w:jc w:val="center"/>
        <w:rPr>
          <w:lang w:val="es-ES"/>
        </w:rPr>
      </w:pPr>
      <w:r w:rsidRPr="00FF48EF">
        <w:rPr>
          <w:b/>
          <w:bCs/>
          <w:lang w:val="es-ES"/>
        </w:rPr>
        <w:t>ACTA RESUMIDA DE LA 1218ª SESIÓN</w:t>
      </w:r>
    </w:p>
    <w:p w:rsidR="00A633B2" w:rsidRPr="00FF48EF" w:rsidRDefault="001B086C">
      <w:pPr>
        <w:spacing w:after="240"/>
        <w:jc w:val="center"/>
        <w:rPr>
          <w:lang w:val="es-ES"/>
        </w:rPr>
      </w:pPr>
      <w:r w:rsidRPr="00FF48EF">
        <w:rPr>
          <w:lang w:val="es-ES"/>
        </w:rPr>
        <w:t xml:space="preserve">celebrada en el </w:t>
      </w:r>
      <w:r w:rsidRPr="00FF48EF">
        <w:rPr>
          <w:szCs w:val="28"/>
          <w:lang w:val="es-ES"/>
        </w:rPr>
        <w:t>Palais Wilson</w:t>
      </w:r>
      <w:r w:rsidRPr="00FF48EF">
        <w:rPr>
          <w:lang w:val="es-ES"/>
        </w:rPr>
        <w:t>, Ginebra,</w:t>
      </w:r>
      <w:r w:rsidRPr="00FF48EF">
        <w:rPr>
          <w:lang w:val="es-ES"/>
        </w:rPr>
        <w:br/>
        <w:t>el viernes</w:t>
      </w:r>
      <w:r w:rsidR="00A633B2" w:rsidRPr="00FF48EF">
        <w:rPr>
          <w:lang w:val="es-ES"/>
        </w:rPr>
        <w:t xml:space="preserve"> 26 </w:t>
      </w:r>
      <w:r w:rsidRPr="00FF48EF">
        <w:rPr>
          <w:lang w:val="es-ES"/>
        </w:rPr>
        <w:t>de enero de</w:t>
      </w:r>
      <w:r w:rsidR="00A633B2" w:rsidRPr="00FF48EF">
        <w:rPr>
          <w:lang w:val="es-ES"/>
        </w:rPr>
        <w:t xml:space="preserve"> 2007, </w:t>
      </w:r>
      <w:r w:rsidRPr="00FF48EF">
        <w:rPr>
          <w:lang w:val="es-ES"/>
        </w:rPr>
        <w:t xml:space="preserve">a las </w:t>
      </w:r>
      <w:r w:rsidR="00A633B2" w:rsidRPr="00FF48EF">
        <w:rPr>
          <w:lang w:val="es-ES"/>
        </w:rPr>
        <w:t>10</w:t>
      </w:r>
      <w:r w:rsidRPr="00FF48EF">
        <w:rPr>
          <w:lang w:val="es-ES"/>
        </w:rPr>
        <w:t>.00</w:t>
      </w:r>
      <w:r w:rsidR="00A633B2" w:rsidRPr="00FF48EF">
        <w:rPr>
          <w:lang w:val="es-ES"/>
        </w:rPr>
        <w:t xml:space="preserve"> h</w:t>
      </w:r>
      <w:r w:rsidRPr="00FF48EF">
        <w:rPr>
          <w:lang w:val="es-ES"/>
        </w:rPr>
        <w:t>oras</w:t>
      </w:r>
    </w:p>
    <w:p w:rsidR="00A633B2" w:rsidRPr="00FF48EF" w:rsidRDefault="00566D55">
      <w:pPr>
        <w:spacing w:after="480"/>
        <w:jc w:val="center"/>
        <w:rPr>
          <w:b/>
          <w:lang w:val="es-ES"/>
        </w:rPr>
      </w:pPr>
      <w:r w:rsidRPr="00FF48EF">
        <w:rPr>
          <w:b/>
          <w:lang w:val="es-ES"/>
        </w:rPr>
        <w:t>Pre</w:t>
      </w:r>
      <w:r w:rsidR="00A633B2" w:rsidRPr="00FF48EF">
        <w:rPr>
          <w:b/>
          <w:lang w:val="es-ES"/>
        </w:rPr>
        <w:t>sident</w:t>
      </w:r>
      <w:r w:rsidRPr="00FF48EF">
        <w:rPr>
          <w:b/>
          <w:lang w:val="es-ES"/>
        </w:rPr>
        <w:t>e</w:t>
      </w:r>
      <w:r w:rsidR="00A633B2" w:rsidRPr="00FF48EF">
        <w:rPr>
          <w:b/>
          <w:lang w:val="es-ES"/>
        </w:rPr>
        <w:t xml:space="preserve">: </w:t>
      </w:r>
      <w:r w:rsidRPr="00FF48EF">
        <w:rPr>
          <w:b/>
          <w:lang w:val="es-ES"/>
        </w:rPr>
        <w:t>Sr</w:t>
      </w:r>
      <w:r w:rsidR="00A633B2" w:rsidRPr="00FF48EF">
        <w:rPr>
          <w:b/>
          <w:lang w:val="es-ES"/>
        </w:rPr>
        <w:t>. DOEK</w:t>
      </w:r>
    </w:p>
    <w:p w:rsidR="00A633B2" w:rsidRPr="00FF48EF" w:rsidRDefault="00A633B2">
      <w:pPr>
        <w:spacing w:after="240"/>
        <w:jc w:val="center"/>
        <w:rPr>
          <w:b/>
          <w:lang w:val="es-ES"/>
        </w:rPr>
      </w:pPr>
      <w:r w:rsidRPr="00FF48EF">
        <w:rPr>
          <w:b/>
          <w:lang w:val="es-ES"/>
        </w:rPr>
        <w:t>S</w:t>
      </w:r>
      <w:r w:rsidR="00566D55" w:rsidRPr="00FF48EF">
        <w:rPr>
          <w:b/>
          <w:lang w:val="es-ES"/>
        </w:rPr>
        <w:t>UMARIO</w:t>
      </w:r>
    </w:p>
    <w:p w:rsidR="00705030" w:rsidRPr="00FF48EF" w:rsidRDefault="00705030" w:rsidP="00705030">
      <w:pPr>
        <w:spacing w:after="240"/>
        <w:rPr>
          <w:lang w:val="es-ES"/>
        </w:rPr>
      </w:pPr>
      <w:r w:rsidRPr="00FF48EF">
        <w:rPr>
          <w:b/>
          <w:lang w:val="es-ES"/>
        </w:rPr>
        <w:t>Examen de los informes presentados por los Estados partes</w:t>
      </w:r>
      <w:r w:rsidRPr="00FF48EF">
        <w:rPr>
          <w:lang w:val="es-ES"/>
        </w:rPr>
        <w:t xml:space="preserve"> (</w:t>
      </w:r>
      <w:r w:rsidRPr="00FF48EF">
        <w:rPr>
          <w:i/>
          <w:lang w:val="es-ES"/>
        </w:rPr>
        <w:t>continuación</w:t>
      </w:r>
      <w:r w:rsidRPr="00FF48EF">
        <w:rPr>
          <w:i/>
          <w:iCs/>
          <w:lang w:val="es-ES"/>
        </w:rPr>
        <w:t>)</w:t>
      </w:r>
    </w:p>
    <w:p w:rsidR="00A633B2" w:rsidRPr="00FF48EF" w:rsidRDefault="00CD1326" w:rsidP="00705030">
      <w:pPr>
        <w:spacing w:after="240"/>
        <w:ind w:left="567"/>
        <w:rPr>
          <w:lang w:val="es-ES"/>
        </w:rPr>
      </w:pPr>
      <w:r w:rsidRPr="00FF48EF">
        <w:rPr>
          <w:b/>
          <w:lang w:val="es-ES"/>
        </w:rPr>
        <w:t>Tercer informe periódico de Chile</w:t>
      </w:r>
      <w:r w:rsidR="00705030" w:rsidRPr="00FF48EF">
        <w:rPr>
          <w:b/>
          <w:lang w:val="es-ES"/>
        </w:rPr>
        <w:t xml:space="preserve"> sobre la aplicación de la Convención sobre los Derechos del Niño</w:t>
      </w:r>
    </w:p>
    <w:p w:rsidR="00A633B2" w:rsidRPr="00FF48EF" w:rsidRDefault="00A633B2">
      <w:pPr>
        <w:spacing w:after="240"/>
        <w:rPr>
          <w:lang w:val="es-ES"/>
        </w:rPr>
      </w:pPr>
    </w:p>
    <w:p w:rsidR="00A633B2" w:rsidRPr="00FF48EF" w:rsidRDefault="00A633B2">
      <w:pPr>
        <w:spacing w:after="240"/>
        <w:jc w:val="center"/>
        <w:rPr>
          <w:lang w:val="es-ES"/>
        </w:rPr>
      </w:pPr>
      <w:r w:rsidRPr="00FF48EF">
        <w:rPr>
          <w:lang w:val="es-ES"/>
        </w:rPr>
        <w:br w:type="page"/>
      </w:r>
      <w:r w:rsidR="0006714F" w:rsidRPr="00FF48EF">
        <w:rPr>
          <w:b/>
          <w:i/>
          <w:lang w:val="es-ES"/>
        </w:rPr>
        <w:t>Se declara abierta la sesión a las 10.05 horas</w:t>
      </w:r>
      <w:r w:rsidRPr="00FF48EF">
        <w:rPr>
          <w:i/>
          <w:iCs/>
          <w:lang w:val="es-ES"/>
        </w:rPr>
        <w:t>.</w:t>
      </w:r>
    </w:p>
    <w:p w:rsidR="007005D8" w:rsidRPr="00FF48EF" w:rsidRDefault="007005D8" w:rsidP="007005D8">
      <w:pPr>
        <w:spacing w:after="240"/>
        <w:rPr>
          <w:i/>
          <w:iCs/>
          <w:lang w:val="es-ES"/>
        </w:rPr>
      </w:pPr>
      <w:r w:rsidRPr="00FF48EF">
        <w:rPr>
          <w:b/>
          <w:lang w:val="es-ES"/>
        </w:rPr>
        <w:t>EXAMEN DE LOS INFORMES PRESENTADOS POR LOS ESTADOS PARTES</w:t>
      </w:r>
      <w:r w:rsidRPr="00FF48EF">
        <w:rPr>
          <w:lang w:val="es-ES"/>
        </w:rPr>
        <w:t xml:space="preserve"> (tema 4 del programa) (</w:t>
      </w:r>
      <w:r w:rsidRPr="00FF48EF">
        <w:rPr>
          <w:i/>
          <w:lang w:val="es-ES"/>
        </w:rPr>
        <w:t>continuación</w:t>
      </w:r>
      <w:r w:rsidRPr="00FF48EF">
        <w:rPr>
          <w:lang w:val="es-ES"/>
        </w:rPr>
        <w:t>)</w:t>
      </w:r>
    </w:p>
    <w:p w:rsidR="00A633B2" w:rsidRPr="00FF48EF" w:rsidRDefault="007005D8" w:rsidP="007005D8">
      <w:pPr>
        <w:spacing w:after="240"/>
        <w:rPr>
          <w:lang w:val="es-ES"/>
        </w:rPr>
      </w:pPr>
      <w:r w:rsidRPr="00FF48EF">
        <w:rPr>
          <w:b/>
          <w:lang w:val="es-ES"/>
        </w:rPr>
        <w:t xml:space="preserve">TERCER INFORME PERIÓDICO DE </w:t>
      </w:r>
      <w:r w:rsidR="00886D38" w:rsidRPr="00FF48EF">
        <w:rPr>
          <w:b/>
          <w:lang w:val="es-ES"/>
        </w:rPr>
        <w:t>CHILE</w:t>
      </w:r>
      <w:r w:rsidRPr="00FF48EF">
        <w:rPr>
          <w:b/>
          <w:lang w:val="es-ES"/>
        </w:rPr>
        <w:t xml:space="preserve"> SOBRE LA APLICACIÓN DE LA CONVENCIÓN SOBRE LOS DERECHOS DEL NIÑO</w:t>
      </w:r>
      <w:r w:rsidRPr="00FF48EF">
        <w:rPr>
          <w:lang w:val="es-ES"/>
        </w:rPr>
        <w:t xml:space="preserve"> </w:t>
      </w:r>
      <w:r w:rsidR="00A633B2" w:rsidRPr="00FF48EF">
        <w:rPr>
          <w:lang w:val="es-ES"/>
        </w:rPr>
        <w:t xml:space="preserve">(CRC/C/CHL/3; </w:t>
      </w:r>
      <w:r w:rsidR="00E005B4" w:rsidRPr="00FF48EF">
        <w:rPr>
          <w:lang w:val="es-ES"/>
        </w:rPr>
        <w:t>l</w:t>
      </w:r>
      <w:r w:rsidR="00E005B4" w:rsidRPr="00FF48EF">
        <w:rPr>
          <w:bCs/>
          <w:lang w:val="es-ES"/>
        </w:rPr>
        <w:t>ista de cuestiones que se deben abordar</w:t>
      </w:r>
      <w:r w:rsidR="00A633B2" w:rsidRPr="00FF48EF">
        <w:rPr>
          <w:lang w:val="es-ES"/>
        </w:rPr>
        <w:t xml:space="preserve"> (CRC/C/CHL/Q/3); </w:t>
      </w:r>
      <w:r w:rsidR="00E005B4" w:rsidRPr="00FF48EF">
        <w:rPr>
          <w:lang w:val="es-ES"/>
        </w:rPr>
        <w:t>respuestas presentadas por escrito por el Estado parte a la lista de cuestiones</w:t>
      </w:r>
      <w:r w:rsidR="00A633B2" w:rsidRPr="00FF48EF">
        <w:rPr>
          <w:lang w:val="es-ES"/>
        </w:rPr>
        <w:t xml:space="preserve"> (CRC/C/CHL/Q/3/Add.1))</w:t>
      </w:r>
    </w:p>
    <w:p w:rsidR="00A633B2" w:rsidRPr="00FF48EF" w:rsidRDefault="00A633B2">
      <w:pPr>
        <w:spacing w:after="240"/>
        <w:rPr>
          <w:lang w:val="es-ES"/>
        </w:rPr>
      </w:pPr>
      <w:r w:rsidRPr="00FF48EF">
        <w:rPr>
          <w:lang w:val="es-ES"/>
        </w:rPr>
        <w:t>1.</w:t>
      </w:r>
      <w:r w:rsidRPr="00FF48EF">
        <w:rPr>
          <w:lang w:val="es-ES"/>
        </w:rPr>
        <w:tab/>
      </w:r>
      <w:r w:rsidR="004D0CC5" w:rsidRPr="00FF48EF">
        <w:rPr>
          <w:i/>
          <w:lang w:val="es-ES"/>
        </w:rPr>
        <w:t xml:space="preserve">Por invitación del Presidente, la delegación de Chile toma asiento a la </w:t>
      </w:r>
      <w:r w:rsidR="00AF4C47" w:rsidRPr="00FF48EF">
        <w:rPr>
          <w:i/>
          <w:lang w:val="es-ES"/>
        </w:rPr>
        <w:t>mesa</w:t>
      </w:r>
      <w:r w:rsidR="004D0CC5" w:rsidRPr="00FF48EF">
        <w:rPr>
          <w:i/>
          <w:lang w:val="es-ES"/>
        </w:rPr>
        <w:t xml:space="preserve"> del Comité</w:t>
      </w:r>
      <w:r w:rsidRPr="00FF48EF">
        <w:rPr>
          <w:i/>
          <w:iCs/>
          <w:lang w:val="es-ES"/>
        </w:rPr>
        <w:t>.</w:t>
      </w:r>
    </w:p>
    <w:p w:rsidR="00A633B2" w:rsidRPr="00FF48EF" w:rsidRDefault="00A633B2">
      <w:pPr>
        <w:widowControl w:val="0"/>
        <w:spacing w:after="240"/>
        <w:rPr>
          <w:lang w:val="es-ES"/>
        </w:rPr>
      </w:pPr>
      <w:r w:rsidRPr="00FF48EF">
        <w:rPr>
          <w:lang w:val="es-ES"/>
        </w:rPr>
        <w:t>2.</w:t>
      </w:r>
      <w:r w:rsidRPr="00FF48EF">
        <w:rPr>
          <w:lang w:val="es-ES"/>
        </w:rPr>
        <w:tab/>
      </w:r>
      <w:r w:rsidR="00332BB4" w:rsidRPr="00FF48EF">
        <w:rPr>
          <w:lang w:val="es-ES"/>
        </w:rPr>
        <w:t xml:space="preserve">La </w:t>
      </w:r>
      <w:r w:rsidR="00332BB4" w:rsidRPr="00FF48EF">
        <w:rPr>
          <w:b/>
          <w:lang w:val="es-ES"/>
        </w:rPr>
        <w:t>Sra. HARDY</w:t>
      </w:r>
      <w:r w:rsidR="008F3852" w:rsidRPr="00FF48EF">
        <w:rPr>
          <w:b/>
          <w:lang w:val="es-ES"/>
        </w:rPr>
        <w:t xml:space="preserve"> </w:t>
      </w:r>
      <w:r w:rsidR="00FE7E04" w:rsidRPr="00FF48EF">
        <w:rPr>
          <w:lang w:val="es-ES"/>
        </w:rPr>
        <w:t>(Chile)</w:t>
      </w:r>
      <w:r w:rsidR="00332BB4" w:rsidRPr="00FF48EF">
        <w:rPr>
          <w:lang w:val="es-ES"/>
        </w:rPr>
        <w:t xml:space="preserve"> </w:t>
      </w:r>
      <w:r w:rsidR="00956C8F" w:rsidRPr="00FF48EF">
        <w:rPr>
          <w:lang w:val="es-ES"/>
        </w:rPr>
        <w:t>dice q</w:t>
      </w:r>
      <w:r w:rsidR="001E7D6B" w:rsidRPr="00FF48EF">
        <w:rPr>
          <w:lang w:val="es-ES"/>
        </w:rPr>
        <w:t>ue el acceso de una mujer a la P</w:t>
      </w:r>
      <w:r w:rsidR="00956C8F" w:rsidRPr="00FF48EF">
        <w:rPr>
          <w:lang w:val="es-ES"/>
        </w:rPr>
        <w:t>residencia es una oportunidad única en un país</w:t>
      </w:r>
      <w:r w:rsidR="00082588" w:rsidRPr="00FF48EF">
        <w:rPr>
          <w:lang w:val="es-ES"/>
        </w:rPr>
        <w:t xml:space="preserve"> en el que </w:t>
      </w:r>
      <w:r w:rsidR="00956C8F" w:rsidRPr="00FF48EF">
        <w:rPr>
          <w:lang w:val="es-ES"/>
        </w:rPr>
        <w:t>la tasa de participación femenina en el mercado de trabajo y la vida política es de las más bajas de toda América Latina</w:t>
      </w:r>
      <w:r w:rsidRPr="00FF48EF">
        <w:rPr>
          <w:lang w:val="es-ES"/>
        </w:rPr>
        <w:t xml:space="preserve">. </w:t>
      </w:r>
    </w:p>
    <w:p w:rsidR="00A633B2" w:rsidRPr="00FF48EF" w:rsidRDefault="00A633B2">
      <w:pPr>
        <w:spacing w:after="240"/>
        <w:rPr>
          <w:lang w:val="es-ES"/>
        </w:rPr>
      </w:pPr>
      <w:r w:rsidRPr="00FF48EF">
        <w:rPr>
          <w:lang w:val="es-ES"/>
        </w:rPr>
        <w:t>3.</w:t>
      </w:r>
      <w:r w:rsidRPr="00FF48EF">
        <w:rPr>
          <w:lang w:val="es-ES"/>
        </w:rPr>
        <w:tab/>
      </w:r>
      <w:r w:rsidR="00956C8F" w:rsidRPr="00FF48EF">
        <w:rPr>
          <w:lang w:val="es-ES"/>
        </w:rPr>
        <w:t xml:space="preserve">Si </w:t>
      </w:r>
      <w:r w:rsidR="00B830DF" w:rsidRPr="00FF48EF">
        <w:rPr>
          <w:lang w:val="es-ES"/>
        </w:rPr>
        <w:t xml:space="preserve">bien </w:t>
      </w:r>
      <w:r w:rsidR="00956C8F" w:rsidRPr="00FF48EF">
        <w:rPr>
          <w:lang w:val="es-ES"/>
        </w:rPr>
        <w:t xml:space="preserve">el país ha conseguido reducir la proporción de sus habitantes que viven por debajo del umbral de la pobreza de casi el </w:t>
      </w:r>
      <w:r w:rsidRPr="00FF48EF">
        <w:rPr>
          <w:lang w:val="es-ES"/>
        </w:rPr>
        <w:t>40</w:t>
      </w:r>
      <w:r w:rsidR="00E0680F" w:rsidRPr="00FF48EF">
        <w:rPr>
          <w:lang w:val="es-ES"/>
        </w:rPr>
        <w:t>%</w:t>
      </w:r>
      <w:r w:rsidRPr="00FF48EF">
        <w:rPr>
          <w:lang w:val="es-ES"/>
        </w:rPr>
        <w:t xml:space="preserve"> en 1990</w:t>
      </w:r>
      <w:r w:rsidR="00956C8F" w:rsidRPr="00FF48EF">
        <w:rPr>
          <w:lang w:val="es-ES"/>
        </w:rPr>
        <w:t xml:space="preserve"> al </w:t>
      </w:r>
      <w:r w:rsidRPr="00FF48EF">
        <w:rPr>
          <w:lang w:val="es-ES"/>
        </w:rPr>
        <w:t>18</w:t>
      </w:r>
      <w:r w:rsidR="00E0680F" w:rsidRPr="00FF48EF">
        <w:rPr>
          <w:lang w:val="es-ES"/>
        </w:rPr>
        <w:t>%</w:t>
      </w:r>
      <w:r w:rsidRPr="00FF48EF">
        <w:rPr>
          <w:lang w:val="es-ES"/>
        </w:rPr>
        <w:t xml:space="preserve"> en 2003, </w:t>
      </w:r>
      <w:r w:rsidR="00956C8F" w:rsidRPr="00FF48EF">
        <w:rPr>
          <w:lang w:val="es-ES"/>
        </w:rPr>
        <w:t>las desigualdades siguen siendo muy acentuadas, sobre todo en cuanto a la distribución de la riqueza, puesto que los ingresos del quintil superior son 14 veces más elevados que los del quintil inferior</w:t>
      </w:r>
      <w:r w:rsidRPr="00FF48EF">
        <w:rPr>
          <w:lang w:val="es-ES"/>
        </w:rPr>
        <w:t>.</w:t>
      </w:r>
      <w:r w:rsidR="006806E4" w:rsidRPr="00FF48EF">
        <w:rPr>
          <w:lang w:val="es-ES"/>
        </w:rPr>
        <w:t xml:space="preserve"> Por consiguiente, el reto que tiene el nuevo Gobierno es </w:t>
      </w:r>
      <w:r w:rsidR="00F32ADA" w:rsidRPr="00FF48EF">
        <w:rPr>
          <w:lang w:val="es-ES"/>
        </w:rPr>
        <w:t>sentar</w:t>
      </w:r>
      <w:r w:rsidR="00DF781E" w:rsidRPr="00FF48EF">
        <w:rPr>
          <w:lang w:val="es-ES"/>
        </w:rPr>
        <w:t xml:space="preserve"> la base </w:t>
      </w:r>
      <w:r w:rsidR="006806E4" w:rsidRPr="00FF48EF">
        <w:rPr>
          <w:lang w:val="es-ES"/>
        </w:rPr>
        <w:t>de un sistema de protección social moderno</w:t>
      </w:r>
      <w:r w:rsidR="00DF781E" w:rsidRPr="00FF48EF">
        <w:rPr>
          <w:lang w:val="es-ES"/>
        </w:rPr>
        <w:t xml:space="preserve"> de ahora a 2010</w:t>
      </w:r>
      <w:r w:rsidR="006806E4" w:rsidRPr="00FF48EF">
        <w:rPr>
          <w:lang w:val="es-ES"/>
        </w:rPr>
        <w:t>, aunque los ingresos por habitante de Chile sólo equivalgan a</w:t>
      </w:r>
      <w:r w:rsidR="00DF781E" w:rsidRPr="00FF48EF">
        <w:rPr>
          <w:lang w:val="es-ES"/>
        </w:rPr>
        <w:t xml:space="preserve"> un tercio </w:t>
      </w:r>
      <w:r w:rsidR="006806E4" w:rsidRPr="00FF48EF">
        <w:rPr>
          <w:lang w:val="es-ES"/>
        </w:rPr>
        <w:t>o la mitad</w:t>
      </w:r>
      <w:r w:rsidR="00C951CC" w:rsidRPr="00FF48EF">
        <w:rPr>
          <w:lang w:val="es-ES"/>
        </w:rPr>
        <w:t xml:space="preserve"> de los correspondientes a un país europeo</w:t>
      </w:r>
      <w:r w:rsidRPr="00FF48EF">
        <w:rPr>
          <w:lang w:val="es-ES"/>
        </w:rPr>
        <w:t>.</w:t>
      </w:r>
    </w:p>
    <w:p w:rsidR="00A633B2" w:rsidRPr="00FF48EF" w:rsidRDefault="00A633B2">
      <w:pPr>
        <w:spacing w:after="240"/>
        <w:rPr>
          <w:lang w:val="es-ES"/>
        </w:rPr>
      </w:pPr>
      <w:r w:rsidRPr="00FF48EF">
        <w:rPr>
          <w:lang w:val="es-ES"/>
        </w:rPr>
        <w:t>4.</w:t>
      </w:r>
      <w:r w:rsidRPr="00FF48EF">
        <w:rPr>
          <w:lang w:val="es-ES"/>
        </w:rPr>
        <w:tab/>
      </w:r>
      <w:r w:rsidR="00B830DF" w:rsidRPr="00FF48EF">
        <w:rPr>
          <w:lang w:val="es-ES"/>
        </w:rPr>
        <w:t>Para conseguirlo, las nuevas autoridades han decidido aplicar y ampliar dos programas descritos con detalle en el informe</w:t>
      </w:r>
      <w:r w:rsidRPr="00FF48EF">
        <w:rPr>
          <w:lang w:val="es-ES"/>
        </w:rPr>
        <w:t>,</w:t>
      </w:r>
      <w:r w:rsidR="00B830DF" w:rsidRPr="00FF48EF">
        <w:rPr>
          <w:lang w:val="es-ES"/>
        </w:rPr>
        <w:t xml:space="preserve"> el programa </w:t>
      </w:r>
      <w:r w:rsidRPr="00FF48EF">
        <w:rPr>
          <w:lang w:val="es-ES"/>
        </w:rPr>
        <w:t>«</w:t>
      </w:r>
      <w:r w:rsidR="00B830DF" w:rsidRPr="00FF48EF">
        <w:rPr>
          <w:bCs/>
          <w:color w:val="000000"/>
          <w:szCs w:val="22"/>
          <w:lang w:val="es-ES"/>
        </w:rPr>
        <w:t>Chile Solidario</w:t>
      </w:r>
      <w:r w:rsidRPr="00FF48EF">
        <w:rPr>
          <w:lang w:val="es-ES"/>
        </w:rPr>
        <w:t>» (</w:t>
      </w:r>
      <w:r w:rsidR="00B830DF" w:rsidRPr="00FF48EF">
        <w:rPr>
          <w:lang w:val="es-ES"/>
        </w:rPr>
        <w:t xml:space="preserve">del que actualmente se benefician </w:t>
      </w:r>
      <w:r w:rsidR="00A50B2D" w:rsidRPr="00FF48EF">
        <w:rPr>
          <w:lang w:val="es-ES"/>
        </w:rPr>
        <w:t>250.</w:t>
      </w:r>
      <w:r w:rsidRPr="00FF48EF">
        <w:rPr>
          <w:lang w:val="es-ES"/>
        </w:rPr>
        <w:t>000 </w:t>
      </w:r>
      <w:r w:rsidR="00B830DF" w:rsidRPr="00FF48EF">
        <w:rPr>
          <w:lang w:val="es-ES"/>
        </w:rPr>
        <w:t>familias</w:t>
      </w:r>
      <w:r w:rsidRPr="00FF48EF">
        <w:rPr>
          <w:lang w:val="es-ES"/>
        </w:rPr>
        <w:t xml:space="preserve">, </w:t>
      </w:r>
      <w:r w:rsidR="00B830DF" w:rsidRPr="00FF48EF">
        <w:rPr>
          <w:lang w:val="es-ES"/>
        </w:rPr>
        <w:t>es decir</w:t>
      </w:r>
      <w:r w:rsidR="00DB4E68" w:rsidRPr="00FF48EF">
        <w:rPr>
          <w:lang w:val="es-ES"/>
        </w:rPr>
        <w:t>,</w:t>
      </w:r>
      <w:r w:rsidR="00B830DF" w:rsidRPr="00FF48EF">
        <w:rPr>
          <w:lang w:val="es-ES"/>
        </w:rPr>
        <w:t xml:space="preserve"> un millón de personas</w:t>
      </w:r>
      <w:r w:rsidRPr="00FF48EF">
        <w:rPr>
          <w:lang w:val="es-ES"/>
        </w:rPr>
        <w:t>)</w:t>
      </w:r>
      <w:r w:rsidR="00B830DF" w:rsidRPr="00FF48EF">
        <w:rPr>
          <w:lang w:val="es-ES"/>
        </w:rPr>
        <w:t xml:space="preserve"> y el </w:t>
      </w:r>
      <w:r w:rsidRPr="00FF48EF">
        <w:rPr>
          <w:lang w:val="es-ES"/>
        </w:rPr>
        <w:t>plan AUGE (</w:t>
      </w:r>
      <w:r w:rsidR="00B830DF" w:rsidRPr="00FF48EF">
        <w:rPr>
          <w:lang w:val="es-ES"/>
        </w:rPr>
        <w:t xml:space="preserve">que garantiza en la actualidad asistencia para </w:t>
      </w:r>
      <w:r w:rsidRPr="00FF48EF">
        <w:rPr>
          <w:lang w:val="es-ES"/>
        </w:rPr>
        <w:t>40 </w:t>
      </w:r>
      <w:r w:rsidR="005B363D" w:rsidRPr="00FF48EF">
        <w:rPr>
          <w:lang w:val="es-ES"/>
        </w:rPr>
        <w:t>enfermedades,</w:t>
      </w:r>
      <w:r w:rsidR="00DB4E68" w:rsidRPr="00FF48EF">
        <w:rPr>
          <w:lang w:val="es-ES"/>
        </w:rPr>
        <w:t xml:space="preserve"> </w:t>
      </w:r>
      <w:r w:rsidR="005B363D" w:rsidRPr="00FF48EF">
        <w:rPr>
          <w:lang w:val="es-ES"/>
        </w:rPr>
        <w:t xml:space="preserve">varias </w:t>
      </w:r>
      <w:r w:rsidR="00DB4E68" w:rsidRPr="00FF48EF">
        <w:rPr>
          <w:lang w:val="es-ES"/>
        </w:rPr>
        <w:t xml:space="preserve">de ellas </w:t>
      </w:r>
      <w:r w:rsidR="005B363D" w:rsidRPr="00FF48EF">
        <w:rPr>
          <w:lang w:val="es-ES"/>
        </w:rPr>
        <w:t>infantiles</w:t>
      </w:r>
      <w:r w:rsidRPr="00FF48EF">
        <w:rPr>
          <w:lang w:val="es-ES"/>
        </w:rPr>
        <w:t xml:space="preserve">). </w:t>
      </w:r>
      <w:r w:rsidR="005B363D" w:rsidRPr="00FF48EF">
        <w:rPr>
          <w:lang w:val="es-ES"/>
        </w:rPr>
        <w:t>Las autoridades han introducido además una ambiciosa iniciativa de protección integral de la primera infancia</w:t>
      </w:r>
      <w:r w:rsidRPr="00FF48EF">
        <w:rPr>
          <w:lang w:val="es-ES"/>
        </w:rPr>
        <w:t>, «</w:t>
      </w:r>
      <w:r w:rsidR="000E6543" w:rsidRPr="00FF48EF">
        <w:rPr>
          <w:lang w:val="es-ES"/>
        </w:rPr>
        <w:t>Chile Crece Contigo</w:t>
      </w:r>
      <w:r w:rsidRPr="00FF48EF">
        <w:rPr>
          <w:lang w:val="es-ES"/>
        </w:rPr>
        <w:t xml:space="preserve">», </w:t>
      </w:r>
      <w:r w:rsidR="000E6543" w:rsidRPr="00FF48EF">
        <w:rPr>
          <w:lang w:val="es-ES"/>
        </w:rPr>
        <w:t>que tiene por objeto garantizar la gratuidad de las prestaciones en materia de educación y salud a los niños</w:t>
      </w:r>
      <w:r w:rsidR="00E9591A" w:rsidRPr="00FF48EF">
        <w:rPr>
          <w:lang w:val="es-ES"/>
        </w:rPr>
        <w:t xml:space="preserve"> menores de un año </w:t>
      </w:r>
      <w:r w:rsidR="000E6543" w:rsidRPr="00FF48EF">
        <w:rPr>
          <w:lang w:val="es-ES"/>
        </w:rPr>
        <w:t>de familias cuyos ingresos</w:t>
      </w:r>
      <w:r w:rsidR="004301F6" w:rsidRPr="00FF48EF">
        <w:rPr>
          <w:lang w:val="es-ES"/>
        </w:rPr>
        <w:t xml:space="preserve"> están comprendidos </w:t>
      </w:r>
      <w:r w:rsidR="000E6543" w:rsidRPr="00FF48EF">
        <w:rPr>
          <w:lang w:val="es-ES"/>
        </w:rPr>
        <w:t xml:space="preserve">en los tres primeros quintiles </w:t>
      </w:r>
      <w:r w:rsidRPr="00FF48EF">
        <w:rPr>
          <w:lang w:val="es-ES"/>
        </w:rPr>
        <w:t>(</w:t>
      </w:r>
      <w:r w:rsidR="000E6543" w:rsidRPr="00FF48EF">
        <w:rPr>
          <w:lang w:val="es-ES"/>
        </w:rPr>
        <w:t xml:space="preserve">es decir, el </w:t>
      </w:r>
      <w:r w:rsidRPr="00FF48EF">
        <w:rPr>
          <w:lang w:val="es-ES"/>
        </w:rPr>
        <w:t>60</w:t>
      </w:r>
      <w:r w:rsidR="00E0680F" w:rsidRPr="00FF48EF">
        <w:rPr>
          <w:lang w:val="es-ES"/>
        </w:rPr>
        <w:t>%</w:t>
      </w:r>
      <w:r w:rsidRPr="00FF48EF">
        <w:rPr>
          <w:lang w:val="es-ES"/>
        </w:rPr>
        <w:t xml:space="preserve"> </w:t>
      </w:r>
      <w:r w:rsidR="000E6543" w:rsidRPr="00FF48EF">
        <w:rPr>
          <w:lang w:val="es-ES"/>
        </w:rPr>
        <w:t>de la población infantil total</w:t>
      </w:r>
      <w:r w:rsidRPr="00FF48EF">
        <w:rPr>
          <w:lang w:val="es-ES"/>
        </w:rPr>
        <w:t xml:space="preserve">), </w:t>
      </w:r>
      <w:r w:rsidR="00E9591A" w:rsidRPr="00FF48EF">
        <w:rPr>
          <w:lang w:val="es-ES"/>
        </w:rPr>
        <w:t xml:space="preserve">a los </w:t>
      </w:r>
      <w:r w:rsidR="00A50B2D" w:rsidRPr="00FF48EF">
        <w:rPr>
          <w:lang w:val="es-ES"/>
        </w:rPr>
        <w:t>hijos de mujeres que trabajan</w:t>
      </w:r>
      <w:r w:rsidR="00E9591A" w:rsidRPr="00FF48EF">
        <w:rPr>
          <w:lang w:val="es-ES"/>
        </w:rPr>
        <w:t>, busca</w:t>
      </w:r>
      <w:r w:rsidR="00953D10" w:rsidRPr="00FF48EF">
        <w:rPr>
          <w:lang w:val="es-ES"/>
        </w:rPr>
        <w:t>n</w:t>
      </w:r>
      <w:r w:rsidR="00E9591A" w:rsidRPr="00FF48EF">
        <w:rPr>
          <w:lang w:val="es-ES"/>
        </w:rPr>
        <w:t xml:space="preserve"> trabajo o prosigue</w:t>
      </w:r>
      <w:r w:rsidR="00953D10" w:rsidRPr="00FF48EF">
        <w:rPr>
          <w:lang w:val="es-ES"/>
        </w:rPr>
        <w:t>n</w:t>
      </w:r>
      <w:r w:rsidR="00E9591A" w:rsidRPr="00FF48EF">
        <w:rPr>
          <w:lang w:val="es-ES"/>
        </w:rPr>
        <w:t xml:space="preserve"> sus estudios y a todos los niños </w:t>
      </w:r>
      <w:r w:rsidR="00953D10" w:rsidRPr="00FF48EF">
        <w:rPr>
          <w:lang w:val="es-ES"/>
        </w:rPr>
        <w:t xml:space="preserve">vulnerables </w:t>
      </w:r>
      <w:r w:rsidR="004301F6" w:rsidRPr="00FF48EF">
        <w:rPr>
          <w:lang w:val="es-ES"/>
        </w:rPr>
        <w:t xml:space="preserve">menores de un año, es decir, </w:t>
      </w:r>
      <w:r w:rsidR="00E9591A" w:rsidRPr="00FF48EF">
        <w:rPr>
          <w:lang w:val="es-ES"/>
        </w:rPr>
        <w:t>a los niños discapacitados</w:t>
      </w:r>
      <w:r w:rsidR="004301F6" w:rsidRPr="00FF48EF">
        <w:rPr>
          <w:lang w:val="es-ES"/>
        </w:rPr>
        <w:t xml:space="preserve"> o hijos de</w:t>
      </w:r>
      <w:r w:rsidR="00E9591A" w:rsidRPr="00FF48EF">
        <w:rPr>
          <w:lang w:val="es-ES"/>
        </w:rPr>
        <w:t xml:space="preserve"> </w:t>
      </w:r>
      <w:r w:rsidR="00522B4B" w:rsidRPr="00FF48EF">
        <w:rPr>
          <w:lang w:val="es-ES"/>
        </w:rPr>
        <w:t>indígena</w:t>
      </w:r>
      <w:r w:rsidR="00E9591A" w:rsidRPr="00FF48EF">
        <w:rPr>
          <w:lang w:val="es-ES"/>
        </w:rPr>
        <w:t xml:space="preserve">s o </w:t>
      </w:r>
      <w:r w:rsidR="004301F6" w:rsidRPr="00FF48EF">
        <w:rPr>
          <w:lang w:val="es-ES"/>
        </w:rPr>
        <w:t xml:space="preserve">de </w:t>
      </w:r>
      <w:r w:rsidR="00E9591A" w:rsidRPr="00FF48EF">
        <w:rPr>
          <w:lang w:val="es-ES"/>
        </w:rPr>
        <w:t>inmigrantes</w:t>
      </w:r>
      <w:r w:rsidRPr="00FF48EF">
        <w:rPr>
          <w:lang w:val="es-ES"/>
        </w:rPr>
        <w:t>.</w:t>
      </w:r>
      <w:r w:rsidR="009A0BC3" w:rsidRPr="00FF48EF">
        <w:rPr>
          <w:lang w:val="es-ES"/>
        </w:rPr>
        <w:t xml:space="preserve"> A este respecto</w:t>
      </w:r>
      <w:r w:rsidR="00E9591A" w:rsidRPr="00FF48EF">
        <w:rPr>
          <w:lang w:val="es-ES"/>
        </w:rPr>
        <w:t>, Chile ha comenzado a</w:t>
      </w:r>
      <w:r w:rsidR="004301F6" w:rsidRPr="00FF48EF">
        <w:rPr>
          <w:lang w:val="es-ES"/>
        </w:rPr>
        <w:t xml:space="preserve"> revisar </w:t>
      </w:r>
      <w:r w:rsidR="00E9591A" w:rsidRPr="00FF48EF">
        <w:rPr>
          <w:lang w:val="es-ES"/>
        </w:rPr>
        <w:t>su legislación relativa a la inmigración, obsoleta</w:t>
      </w:r>
      <w:r w:rsidR="004301F6" w:rsidRPr="00FF48EF">
        <w:rPr>
          <w:lang w:val="es-ES"/>
        </w:rPr>
        <w:t xml:space="preserve"> debido a </w:t>
      </w:r>
      <w:r w:rsidR="00E9591A" w:rsidRPr="00FF48EF">
        <w:rPr>
          <w:lang w:val="es-ES"/>
        </w:rPr>
        <w:t xml:space="preserve">que se remonta a </w:t>
      </w:r>
      <w:r w:rsidRPr="00FF48EF">
        <w:rPr>
          <w:lang w:val="es-ES"/>
        </w:rPr>
        <w:t>1975</w:t>
      </w:r>
      <w:r w:rsidR="00E9591A" w:rsidRPr="00FF48EF">
        <w:rPr>
          <w:lang w:val="es-ES"/>
        </w:rPr>
        <w:t>, porque el flujo migratorio hacia el país</w:t>
      </w:r>
      <w:r w:rsidR="004301F6" w:rsidRPr="00FF48EF">
        <w:rPr>
          <w:lang w:val="es-ES"/>
        </w:rPr>
        <w:t xml:space="preserve"> ha registrado </w:t>
      </w:r>
      <w:r w:rsidR="00E9591A" w:rsidRPr="00FF48EF">
        <w:rPr>
          <w:lang w:val="es-ES"/>
        </w:rPr>
        <w:t>un fuerte crecimiento desde el año</w:t>
      </w:r>
      <w:r w:rsidRPr="00FF48EF">
        <w:rPr>
          <w:lang w:val="es-ES"/>
        </w:rPr>
        <w:t> 2000.</w:t>
      </w:r>
    </w:p>
    <w:p w:rsidR="00A633B2" w:rsidRPr="00FF48EF" w:rsidRDefault="00A633B2">
      <w:pPr>
        <w:spacing w:after="240"/>
        <w:rPr>
          <w:lang w:val="es-ES"/>
        </w:rPr>
      </w:pPr>
      <w:r w:rsidRPr="00FF48EF">
        <w:rPr>
          <w:lang w:val="es-ES"/>
        </w:rPr>
        <w:t>5.</w:t>
      </w:r>
      <w:r w:rsidRPr="00FF48EF">
        <w:rPr>
          <w:lang w:val="es-ES"/>
        </w:rPr>
        <w:tab/>
      </w:r>
      <w:r w:rsidR="006C4487" w:rsidRPr="00FF48EF">
        <w:rPr>
          <w:lang w:val="es-ES"/>
        </w:rPr>
        <w:t>El Gobierno, realmente paritario</w:t>
      </w:r>
      <w:r w:rsidR="00B5472F" w:rsidRPr="00FF48EF">
        <w:rPr>
          <w:lang w:val="es-ES"/>
        </w:rPr>
        <w:t>,</w:t>
      </w:r>
      <w:r w:rsidR="006C4487" w:rsidRPr="00FF48EF">
        <w:rPr>
          <w:lang w:val="es-ES"/>
        </w:rPr>
        <w:t xml:space="preserve"> puesto que cuenta con 10 ministras, está firmemente comprometido con los derechos del niño, así como con la promoción de una maternidad y una paternidad responsables</w:t>
      </w:r>
      <w:r w:rsidRPr="00FF48EF">
        <w:rPr>
          <w:lang w:val="es-ES"/>
        </w:rPr>
        <w:t xml:space="preserve">. </w:t>
      </w:r>
      <w:r w:rsidR="00985A04" w:rsidRPr="00FF48EF">
        <w:rPr>
          <w:lang w:val="es-ES"/>
        </w:rPr>
        <w:t xml:space="preserve">Este impulso se refleja en el presupuesto del Estado para </w:t>
      </w:r>
      <w:r w:rsidRPr="00FF48EF">
        <w:rPr>
          <w:lang w:val="es-ES"/>
        </w:rPr>
        <w:t xml:space="preserve">2007, </w:t>
      </w:r>
      <w:r w:rsidR="00985A04" w:rsidRPr="00FF48EF">
        <w:rPr>
          <w:lang w:val="es-ES"/>
        </w:rPr>
        <w:t>el primero</w:t>
      </w:r>
      <w:r w:rsidR="00B5472F" w:rsidRPr="00FF48EF">
        <w:rPr>
          <w:lang w:val="es-ES"/>
        </w:rPr>
        <w:t xml:space="preserve"> aprobado </w:t>
      </w:r>
      <w:r w:rsidR="00DB1D9B" w:rsidRPr="00FF48EF">
        <w:rPr>
          <w:lang w:val="es-ES"/>
        </w:rPr>
        <w:t xml:space="preserve">por </w:t>
      </w:r>
      <w:r w:rsidR="00985A04" w:rsidRPr="00FF48EF">
        <w:rPr>
          <w:lang w:val="es-ES"/>
        </w:rPr>
        <w:t xml:space="preserve">la nueva administración, con un aumento del </w:t>
      </w:r>
      <w:r w:rsidRPr="00FF48EF">
        <w:rPr>
          <w:lang w:val="es-ES"/>
        </w:rPr>
        <w:t>8,7</w:t>
      </w:r>
      <w:r w:rsidR="00E0680F" w:rsidRPr="00FF48EF">
        <w:rPr>
          <w:lang w:val="es-ES"/>
        </w:rPr>
        <w:t>%</w:t>
      </w:r>
      <w:r w:rsidR="00985A04" w:rsidRPr="00FF48EF">
        <w:rPr>
          <w:lang w:val="es-ES"/>
        </w:rPr>
        <w:t xml:space="preserve"> con respecto al de </w:t>
      </w:r>
      <w:r w:rsidRPr="00FF48EF">
        <w:rPr>
          <w:lang w:val="es-ES"/>
        </w:rPr>
        <w:t xml:space="preserve">2006, </w:t>
      </w:r>
      <w:r w:rsidR="00985A04" w:rsidRPr="00FF48EF">
        <w:rPr>
          <w:lang w:val="es-ES"/>
        </w:rPr>
        <w:t>y en el volumen de los gastos sociales, cuyo</w:t>
      </w:r>
      <w:r w:rsidR="00B5472F" w:rsidRPr="00FF48EF">
        <w:rPr>
          <w:lang w:val="es-ES"/>
        </w:rPr>
        <w:t xml:space="preserve"> crecimiento </w:t>
      </w:r>
      <w:r w:rsidR="00985A04" w:rsidRPr="00FF48EF">
        <w:rPr>
          <w:lang w:val="es-ES"/>
        </w:rPr>
        <w:t xml:space="preserve">alcanza la cifra sin precedentes del </w:t>
      </w:r>
      <w:r w:rsidRPr="00FF48EF">
        <w:rPr>
          <w:lang w:val="es-ES"/>
        </w:rPr>
        <w:t>12</w:t>
      </w:r>
      <w:r w:rsidR="00E0680F" w:rsidRPr="00FF48EF">
        <w:rPr>
          <w:lang w:val="es-ES"/>
        </w:rPr>
        <w:t>%</w:t>
      </w:r>
      <w:r w:rsidRPr="00FF48EF">
        <w:rPr>
          <w:lang w:val="es-ES"/>
        </w:rPr>
        <w:t xml:space="preserve">. </w:t>
      </w:r>
    </w:p>
    <w:p w:rsidR="00A633B2" w:rsidRPr="00FF48EF" w:rsidRDefault="00A633B2">
      <w:pPr>
        <w:spacing w:after="240"/>
        <w:rPr>
          <w:lang w:val="es-ES"/>
        </w:rPr>
      </w:pPr>
      <w:r w:rsidRPr="00FF48EF">
        <w:rPr>
          <w:lang w:val="es-ES"/>
        </w:rPr>
        <w:t>6.</w:t>
      </w:r>
      <w:r w:rsidRPr="00FF48EF">
        <w:rPr>
          <w:lang w:val="es-ES"/>
        </w:rPr>
        <w:tab/>
      </w:r>
      <w:r w:rsidR="00720B60" w:rsidRPr="00FF48EF">
        <w:rPr>
          <w:lang w:val="es-ES"/>
        </w:rPr>
        <w:t>El Parlamento ha tenido la oportunidad de examinar dos proyectos de reforma importantes</w:t>
      </w:r>
      <w:r w:rsidRPr="00FF48EF">
        <w:rPr>
          <w:lang w:val="es-ES"/>
        </w:rPr>
        <w:t xml:space="preserve">. </w:t>
      </w:r>
      <w:r w:rsidR="00720B60" w:rsidRPr="00FF48EF">
        <w:rPr>
          <w:lang w:val="es-ES"/>
        </w:rPr>
        <w:t>El primero se refiere al sistema de protección del trabajo y está orientado sobre todo a</w:t>
      </w:r>
      <w:r w:rsidR="00DB1D9B" w:rsidRPr="00FF48EF">
        <w:rPr>
          <w:lang w:val="es-ES"/>
        </w:rPr>
        <w:t xml:space="preserve"> reglamentar </w:t>
      </w:r>
      <w:r w:rsidR="00720B60" w:rsidRPr="00FF48EF">
        <w:rPr>
          <w:lang w:val="es-ES"/>
        </w:rPr>
        <w:t>la subcontratación para reducir el empleo precario y mejorar la seguridad en el empleo</w:t>
      </w:r>
      <w:r w:rsidRPr="00FF48EF">
        <w:rPr>
          <w:lang w:val="es-ES"/>
        </w:rPr>
        <w:t xml:space="preserve">. </w:t>
      </w:r>
      <w:r w:rsidR="00720B60" w:rsidRPr="00FF48EF">
        <w:rPr>
          <w:lang w:val="es-ES"/>
        </w:rPr>
        <w:t xml:space="preserve">El segundo, relacionado con la caja de pensiones, privatizada durante la dictadura, tiene por objeto fortalecer el </w:t>
      </w:r>
      <w:r w:rsidR="003530E5" w:rsidRPr="00FF48EF">
        <w:rPr>
          <w:lang w:val="es-ES"/>
        </w:rPr>
        <w:t>sistema de</w:t>
      </w:r>
      <w:r w:rsidR="00DB1D9B" w:rsidRPr="00FF48EF">
        <w:rPr>
          <w:lang w:val="es-ES"/>
        </w:rPr>
        <w:t xml:space="preserve"> distribución</w:t>
      </w:r>
      <w:r w:rsidR="00720B60" w:rsidRPr="00FF48EF">
        <w:rPr>
          <w:lang w:val="es-ES"/>
        </w:rPr>
        <w:t xml:space="preserve">, </w:t>
      </w:r>
      <w:r w:rsidR="007813E9" w:rsidRPr="00FF48EF">
        <w:rPr>
          <w:lang w:val="es-ES"/>
        </w:rPr>
        <w:t xml:space="preserve">con el deseo de garantizar una pensión básica del </w:t>
      </w:r>
      <w:r w:rsidRPr="00FF48EF">
        <w:rPr>
          <w:lang w:val="es-ES"/>
        </w:rPr>
        <w:t>60</w:t>
      </w:r>
      <w:r w:rsidR="00E0680F" w:rsidRPr="00FF48EF">
        <w:rPr>
          <w:lang w:val="es-ES"/>
        </w:rPr>
        <w:t>%</w:t>
      </w:r>
      <w:r w:rsidR="007813E9" w:rsidRPr="00FF48EF">
        <w:rPr>
          <w:lang w:val="es-ES"/>
        </w:rPr>
        <w:t xml:space="preserve"> a los adultos gracias al principio de solidaridad entre las generaciones</w:t>
      </w:r>
      <w:r w:rsidRPr="00FF48EF">
        <w:rPr>
          <w:lang w:val="es-ES"/>
        </w:rPr>
        <w:t xml:space="preserve">, </w:t>
      </w:r>
      <w:r w:rsidR="004763A5" w:rsidRPr="00FF48EF">
        <w:rPr>
          <w:lang w:val="es-ES"/>
        </w:rPr>
        <w:t xml:space="preserve">mejorando al mismo </w:t>
      </w:r>
      <w:r w:rsidR="00DB1D9B" w:rsidRPr="00FF48EF">
        <w:rPr>
          <w:lang w:val="es-ES"/>
        </w:rPr>
        <w:t xml:space="preserve">tiempo </w:t>
      </w:r>
      <w:r w:rsidR="004763A5" w:rsidRPr="00FF48EF">
        <w:rPr>
          <w:lang w:val="es-ES"/>
        </w:rPr>
        <w:t>el sistema de capitalización</w:t>
      </w:r>
      <w:r w:rsidRPr="00FF48EF">
        <w:rPr>
          <w:lang w:val="es-ES"/>
        </w:rPr>
        <w:t>.</w:t>
      </w:r>
    </w:p>
    <w:p w:rsidR="00A633B2" w:rsidRPr="00FF48EF" w:rsidRDefault="00A633B2">
      <w:pPr>
        <w:spacing w:after="240"/>
        <w:rPr>
          <w:lang w:val="es-ES"/>
        </w:rPr>
      </w:pPr>
      <w:r w:rsidRPr="00FF48EF">
        <w:rPr>
          <w:lang w:val="es-ES"/>
        </w:rPr>
        <w:t>7.</w:t>
      </w:r>
      <w:r w:rsidRPr="00FF48EF">
        <w:rPr>
          <w:lang w:val="es-ES"/>
        </w:rPr>
        <w:tab/>
      </w:r>
      <w:r w:rsidR="009D2AA1" w:rsidRPr="00FF48EF">
        <w:rPr>
          <w:lang w:val="es-ES"/>
        </w:rPr>
        <w:t xml:space="preserve">El Gobierno, preocupado </w:t>
      </w:r>
      <w:r w:rsidR="00CC2AFC" w:rsidRPr="00FF48EF">
        <w:rPr>
          <w:lang w:val="es-ES"/>
        </w:rPr>
        <w:t>por</w:t>
      </w:r>
      <w:r w:rsidR="009D2AA1" w:rsidRPr="00FF48EF">
        <w:rPr>
          <w:lang w:val="es-ES"/>
        </w:rPr>
        <w:t xml:space="preserve"> poner fin a </w:t>
      </w:r>
      <w:r w:rsidR="004763A5" w:rsidRPr="00FF48EF">
        <w:rPr>
          <w:lang w:val="es-ES"/>
        </w:rPr>
        <w:t>la multiplicación de los comités sectoriales, fuente de problemas de coordinación y duplicación de actividades,</w:t>
      </w:r>
      <w:r w:rsidR="009D2AA1" w:rsidRPr="00FF48EF">
        <w:rPr>
          <w:lang w:val="es-ES"/>
        </w:rPr>
        <w:t xml:space="preserve"> tiene como objetivo la creación por vía </w:t>
      </w:r>
      <w:r w:rsidR="004763A5" w:rsidRPr="00FF48EF">
        <w:rPr>
          <w:lang w:val="es-ES"/>
        </w:rPr>
        <w:t>legislativa</w:t>
      </w:r>
      <w:r w:rsidR="00A8666B" w:rsidRPr="00FF48EF">
        <w:rPr>
          <w:lang w:val="es-ES"/>
        </w:rPr>
        <w:t xml:space="preserve"> </w:t>
      </w:r>
      <w:r w:rsidR="009D2AA1" w:rsidRPr="00FF48EF">
        <w:rPr>
          <w:lang w:val="es-ES"/>
        </w:rPr>
        <w:t xml:space="preserve">de </w:t>
      </w:r>
      <w:r w:rsidR="00A8666B" w:rsidRPr="00FF48EF">
        <w:rPr>
          <w:lang w:val="es-ES"/>
        </w:rPr>
        <w:t xml:space="preserve">un </w:t>
      </w:r>
      <w:r w:rsidR="00BF52C4" w:rsidRPr="00FF48EF">
        <w:rPr>
          <w:lang w:val="es-ES"/>
        </w:rPr>
        <w:t>consejo de ministros para la protección s</w:t>
      </w:r>
      <w:r w:rsidR="004763A5" w:rsidRPr="00FF48EF">
        <w:rPr>
          <w:lang w:val="es-ES"/>
        </w:rPr>
        <w:t xml:space="preserve">ocial, dotado de un mandato amplio </w:t>
      </w:r>
      <w:r w:rsidR="00A8666B" w:rsidRPr="00FF48EF">
        <w:rPr>
          <w:lang w:val="es-ES"/>
        </w:rPr>
        <w:t>y</w:t>
      </w:r>
      <w:r w:rsidR="009D2AA1" w:rsidRPr="00FF48EF">
        <w:rPr>
          <w:lang w:val="es-ES"/>
        </w:rPr>
        <w:t xml:space="preserve"> acompañado </w:t>
      </w:r>
      <w:r w:rsidR="00C0645B" w:rsidRPr="00FF48EF">
        <w:rPr>
          <w:lang w:val="es-ES"/>
        </w:rPr>
        <w:t>de</w:t>
      </w:r>
      <w:r w:rsidR="009D2AA1" w:rsidRPr="00FF48EF">
        <w:rPr>
          <w:lang w:val="es-ES"/>
        </w:rPr>
        <w:t xml:space="preserve"> </w:t>
      </w:r>
      <w:r w:rsidR="00BF52C4" w:rsidRPr="00FF48EF">
        <w:rPr>
          <w:lang w:val="es-ES"/>
        </w:rPr>
        <w:t>un consejo c</w:t>
      </w:r>
      <w:r w:rsidR="00A8666B" w:rsidRPr="00FF48EF">
        <w:rPr>
          <w:lang w:val="es-ES"/>
        </w:rPr>
        <w:t>onsultivo compuesto por representantes de la sociedad civil</w:t>
      </w:r>
      <w:r w:rsidRPr="00FF48EF">
        <w:rPr>
          <w:lang w:val="es-ES"/>
        </w:rPr>
        <w:t>.</w:t>
      </w:r>
    </w:p>
    <w:p w:rsidR="00A633B2" w:rsidRPr="00FF48EF" w:rsidRDefault="00A633B2">
      <w:pPr>
        <w:spacing w:after="240"/>
        <w:rPr>
          <w:lang w:val="es-ES"/>
        </w:rPr>
      </w:pPr>
      <w:r w:rsidRPr="00FF48EF">
        <w:rPr>
          <w:lang w:val="es-ES"/>
        </w:rPr>
        <w:t>8.</w:t>
      </w:r>
      <w:r w:rsidRPr="00FF48EF">
        <w:rPr>
          <w:lang w:val="es-ES"/>
        </w:rPr>
        <w:tab/>
      </w:r>
      <w:r w:rsidR="00236E2D" w:rsidRPr="00FF48EF">
        <w:rPr>
          <w:lang w:val="es-ES"/>
        </w:rPr>
        <w:t>Se</w:t>
      </w:r>
      <w:r w:rsidR="0067194F" w:rsidRPr="00FF48EF">
        <w:rPr>
          <w:lang w:val="es-ES"/>
        </w:rPr>
        <w:t xml:space="preserve"> ha introducido </w:t>
      </w:r>
      <w:r w:rsidR="00236E2D" w:rsidRPr="00FF48EF">
        <w:rPr>
          <w:lang w:val="es-ES"/>
        </w:rPr>
        <w:t>una nueva perspectiva</w:t>
      </w:r>
      <w:r w:rsidRPr="00FF48EF">
        <w:rPr>
          <w:lang w:val="es-ES"/>
        </w:rPr>
        <w:t>:</w:t>
      </w:r>
      <w:r w:rsidR="0067194F" w:rsidRPr="00FF48EF">
        <w:rPr>
          <w:lang w:val="es-ES"/>
        </w:rPr>
        <w:t xml:space="preserve"> si bien </w:t>
      </w:r>
      <w:r w:rsidR="00976827" w:rsidRPr="00FF48EF">
        <w:rPr>
          <w:lang w:val="es-ES"/>
        </w:rPr>
        <w:t xml:space="preserve">se considera </w:t>
      </w:r>
      <w:r w:rsidR="00236E2D" w:rsidRPr="00FF48EF">
        <w:rPr>
          <w:lang w:val="es-ES"/>
        </w:rPr>
        <w:t>que los derechos del niño y la promoción de la familia son una responsabilidad inalienable del Estado, el nuevo Gobierno trata de</w:t>
      </w:r>
      <w:r w:rsidR="0067194F" w:rsidRPr="00FF48EF">
        <w:rPr>
          <w:lang w:val="es-ES"/>
        </w:rPr>
        <w:t xml:space="preserve"> involucrar </w:t>
      </w:r>
      <w:r w:rsidR="00236E2D" w:rsidRPr="00FF48EF">
        <w:rPr>
          <w:lang w:val="es-ES"/>
        </w:rPr>
        <w:t>a la población</w:t>
      </w:r>
      <w:r w:rsidR="0067194F" w:rsidRPr="00FF48EF">
        <w:rPr>
          <w:lang w:val="es-ES"/>
        </w:rPr>
        <w:t xml:space="preserve"> en </w:t>
      </w:r>
      <w:r w:rsidR="00236E2D" w:rsidRPr="00FF48EF">
        <w:rPr>
          <w:lang w:val="es-ES"/>
        </w:rPr>
        <w:t>la definición de las políticas</w:t>
      </w:r>
      <w:r w:rsidR="0067194F" w:rsidRPr="00FF48EF">
        <w:rPr>
          <w:lang w:val="es-ES"/>
        </w:rPr>
        <w:t xml:space="preserve"> al respecto</w:t>
      </w:r>
      <w:r w:rsidRPr="00FF48EF">
        <w:rPr>
          <w:lang w:val="es-ES"/>
        </w:rPr>
        <w:t xml:space="preserve">. </w:t>
      </w:r>
      <w:r w:rsidR="009E150E" w:rsidRPr="00FF48EF">
        <w:rPr>
          <w:lang w:val="es-ES"/>
        </w:rPr>
        <w:t xml:space="preserve">Así es como se han definido las reformas puestas en marcha en </w:t>
      </w:r>
      <w:r w:rsidRPr="00FF48EF">
        <w:rPr>
          <w:lang w:val="es-ES"/>
        </w:rPr>
        <w:t xml:space="preserve">2006 </w:t>
      </w:r>
      <w:r w:rsidR="009E150E" w:rsidRPr="00FF48EF">
        <w:rPr>
          <w:lang w:val="es-ES"/>
        </w:rPr>
        <w:t>relativas a la calidad de la educación, el régimen de pensiones y la protección de la infancia, teniendo debidamente en cuenta los resultados de tres meses de consultas</w:t>
      </w:r>
      <w:r w:rsidR="00E0680F" w:rsidRPr="00FF48EF">
        <w:rPr>
          <w:lang w:val="es-ES"/>
        </w:rPr>
        <w:t>,</w:t>
      </w:r>
      <w:r w:rsidR="009E150E" w:rsidRPr="00FF48EF">
        <w:rPr>
          <w:lang w:val="es-ES"/>
        </w:rPr>
        <w:t xml:space="preserve"> que han permitido a miembros de la sociedad civil</w:t>
      </w:r>
      <w:r w:rsidR="00830875" w:rsidRPr="00FF48EF">
        <w:rPr>
          <w:lang w:val="es-ES"/>
        </w:rPr>
        <w:t xml:space="preserve"> representativos </w:t>
      </w:r>
      <w:r w:rsidR="009E150E" w:rsidRPr="00FF48EF">
        <w:rPr>
          <w:lang w:val="es-ES"/>
        </w:rPr>
        <w:t>de distintas partes interesadas y diversas corrientes políticas expresar sus opiniones</w:t>
      </w:r>
      <w:r w:rsidR="0067194F" w:rsidRPr="00FF48EF">
        <w:rPr>
          <w:lang w:val="es-ES"/>
        </w:rPr>
        <w:t xml:space="preserve"> mediante </w:t>
      </w:r>
      <w:r w:rsidR="009E150E" w:rsidRPr="00FF48EF">
        <w:rPr>
          <w:lang w:val="es-ES"/>
        </w:rPr>
        <w:t>consejos consultivos encargados de transmitirlas al Gobierno</w:t>
      </w:r>
      <w:r w:rsidRPr="00FF48EF">
        <w:rPr>
          <w:lang w:val="es-ES"/>
        </w:rPr>
        <w:t>.</w:t>
      </w:r>
      <w:r w:rsidR="004606C4" w:rsidRPr="00FF48EF">
        <w:rPr>
          <w:lang w:val="es-ES"/>
        </w:rPr>
        <w:t xml:space="preserve"> Se ha de fomentar esta </w:t>
      </w:r>
      <w:r w:rsidR="009E150E" w:rsidRPr="00FF48EF">
        <w:rPr>
          <w:lang w:val="es-ES"/>
        </w:rPr>
        <w:t>forma de democracia participativa</w:t>
      </w:r>
      <w:r w:rsidRPr="00FF48EF">
        <w:rPr>
          <w:lang w:val="es-ES"/>
        </w:rPr>
        <w:t>.</w:t>
      </w:r>
    </w:p>
    <w:p w:rsidR="00A633B2" w:rsidRPr="00FF48EF" w:rsidRDefault="00A633B2">
      <w:pPr>
        <w:spacing w:after="240"/>
        <w:rPr>
          <w:lang w:val="es-ES"/>
        </w:rPr>
      </w:pPr>
      <w:r w:rsidRPr="00FF48EF">
        <w:rPr>
          <w:lang w:val="es-ES"/>
        </w:rPr>
        <w:t>9.</w:t>
      </w:r>
      <w:r w:rsidRPr="00FF48EF">
        <w:rPr>
          <w:lang w:val="es-ES"/>
        </w:rPr>
        <w:tab/>
      </w:r>
      <w:r w:rsidR="00332BB4" w:rsidRPr="00FF48EF">
        <w:rPr>
          <w:lang w:val="es-ES"/>
        </w:rPr>
        <w:t>E</w:t>
      </w:r>
      <w:r w:rsidR="00F70730" w:rsidRPr="00FF48EF">
        <w:rPr>
          <w:lang w:val="es-ES"/>
        </w:rPr>
        <w:t>l</w:t>
      </w:r>
      <w:r w:rsidR="00332BB4" w:rsidRPr="00FF48EF">
        <w:rPr>
          <w:lang w:val="es-ES"/>
        </w:rPr>
        <w:t xml:space="preserve"> </w:t>
      </w:r>
      <w:r w:rsidR="00332BB4" w:rsidRPr="00FF48EF">
        <w:rPr>
          <w:b/>
          <w:lang w:val="es-ES"/>
        </w:rPr>
        <w:t>S</w:t>
      </w:r>
      <w:r w:rsidR="00F70730" w:rsidRPr="00FF48EF">
        <w:rPr>
          <w:b/>
          <w:lang w:val="es-ES"/>
        </w:rPr>
        <w:t>r</w:t>
      </w:r>
      <w:r w:rsidR="00332BB4" w:rsidRPr="00FF48EF">
        <w:rPr>
          <w:b/>
          <w:lang w:val="es-ES"/>
        </w:rPr>
        <w:t>.</w:t>
      </w:r>
      <w:r w:rsidRPr="00FF48EF">
        <w:rPr>
          <w:b/>
          <w:lang w:val="es-ES"/>
        </w:rPr>
        <w:t> LIWSKI</w:t>
      </w:r>
      <w:r w:rsidR="00E24E96" w:rsidRPr="00FF48EF">
        <w:rPr>
          <w:lang w:val="es-ES"/>
        </w:rPr>
        <w:t xml:space="preserve"> ve en la llegada de una delegación de alto nivel y multisectorial una señal </w:t>
      </w:r>
      <w:r w:rsidR="0062630A" w:rsidRPr="00FF48EF">
        <w:rPr>
          <w:lang w:val="es-ES"/>
        </w:rPr>
        <w:t xml:space="preserve">clara </w:t>
      </w:r>
      <w:r w:rsidR="00E24E96" w:rsidRPr="00FF48EF">
        <w:rPr>
          <w:lang w:val="es-ES"/>
        </w:rPr>
        <w:t>del compromiso del Gobierno de Chile con los derechos del niño, pero lamenta que su informe sea difícil de leer y que sus respuestas por escrito se hayan enviado con retraso</w:t>
      </w:r>
      <w:r w:rsidRPr="00FF48EF">
        <w:rPr>
          <w:lang w:val="es-ES"/>
        </w:rPr>
        <w:t xml:space="preserve">. </w:t>
      </w:r>
    </w:p>
    <w:p w:rsidR="00A633B2" w:rsidRPr="00FF48EF" w:rsidRDefault="00A633B2">
      <w:pPr>
        <w:spacing w:after="240"/>
        <w:rPr>
          <w:lang w:val="es-ES"/>
        </w:rPr>
      </w:pPr>
      <w:r w:rsidRPr="00FF48EF">
        <w:rPr>
          <w:lang w:val="es-ES"/>
        </w:rPr>
        <w:t>10.</w:t>
      </w:r>
      <w:r w:rsidRPr="00FF48EF">
        <w:rPr>
          <w:lang w:val="es-ES"/>
        </w:rPr>
        <w:tab/>
      </w:r>
      <w:r w:rsidR="00E24E96" w:rsidRPr="00FF48EF">
        <w:rPr>
          <w:lang w:val="es-ES"/>
        </w:rPr>
        <w:t>Como ha destacado la delegación</w:t>
      </w:r>
      <w:r w:rsidRPr="00FF48EF">
        <w:rPr>
          <w:lang w:val="es-ES"/>
        </w:rPr>
        <w:t xml:space="preserve">, </w:t>
      </w:r>
      <w:r w:rsidR="00E24E96" w:rsidRPr="00FF48EF">
        <w:rPr>
          <w:lang w:val="es-ES"/>
        </w:rPr>
        <w:t xml:space="preserve">Chile </w:t>
      </w:r>
      <w:r w:rsidR="001E3E23" w:rsidRPr="00FF48EF">
        <w:rPr>
          <w:lang w:val="es-ES"/>
        </w:rPr>
        <w:t>es uno de</w:t>
      </w:r>
      <w:r w:rsidR="00E24E96" w:rsidRPr="00FF48EF">
        <w:rPr>
          <w:lang w:val="es-ES"/>
        </w:rPr>
        <w:t xml:space="preserve"> los países con </w:t>
      </w:r>
      <w:r w:rsidR="001E3E23" w:rsidRPr="00FF48EF">
        <w:rPr>
          <w:lang w:val="es-ES"/>
        </w:rPr>
        <w:t>mayores</w:t>
      </w:r>
      <w:r w:rsidR="00E24E96" w:rsidRPr="00FF48EF">
        <w:rPr>
          <w:lang w:val="es-ES"/>
        </w:rPr>
        <w:t xml:space="preserve"> desigualdades. El número de años de estudio</w:t>
      </w:r>
      <w:r w:rsidR="003A0A00" w:rsidRPr="00FF48EF">
        <w:rPr>
          <w:lang w:val="es-ES"/>
        </w:rPr>
        <w:t xml:space="preserve"> en </w:t>
      </w:r>
      <w:r w:rsidR="00E24E96" w:rsidRPr="00FF48EF">
        <w:rPr>
          <w:lang w:val="es-ES"/>
        </w:rPr>
        <w:t xml:space="preserve">las comunidades </w:t>
      </w:r>
      <w:r w:rsidR="005B2CB5" w:rsidRPr="00FF48EF">
        <w:rPr>
          <w:lang w:val="es-ES"/>
        </w:rPr>
        <w:t>indígena</w:t>
      </w:r>
      <w:r w:rsidR="00E24E96" w:rsidRPr="00FF48EF">
        <w:rPr>
          <w:lang w:val="es-ES"/>
        </w:rPr>
        <w:t>s, que representan el 4,4% de la población total, es 2,2 años inferior a la media de la</w:t>
      </w:r>
      <w:r w:rsidR="005B2CB5" w:rsidRPr="00FF48EF">
        <w:rPr>
          <w:lang w:val="es-ES"/>
        </w:rPr>
        <w:t>s</w:t>
      </w:r>
      <w:r w:rsidR="00E24E96" w:rsidRPr="00FF48EF">
        <w:rPr>
          <w:lang w:val="es-ES"/>
        </w:rPr>
        <w:t xml:space="preserve"> no </w:t>
      </w:r>
      <w:r w:rsidR="005B2CB5" w:rsidRPr="00FF48EF">
        <w:rPr>
          <w:lang w:val="es-ES"/>
        </w:rPr>
        <w:t>indígenas</w:t>
      </w:r>
      <w:r w:rsidR="003A0A00" w:rsidRPr="00FF48EF">
        <w:rPr>
          <w:lang w:val="es-ES"/>
        </w:rPr>
        <w:t xml:space="preserve">, por lo que </w:t>
      </w:r>
      <w:r w:rsidR="00E24E96" w:rsidRPr="00FF48EF">
        <w:rPr>
          <w:lang w:val="es-ES"/>
        </w:rPr>
        <w:t xml:space="preserve">la </w:t>
      </w:r>
      <w:r w:rsidR="005B2CB5" w:rsidRPr="00FF48EF">
        <w:rPr>
          <w:lang w:val="es-ES"/>
        </w:rPr>
        <w:t>reducció</w:t>
      </w:r>
      <w:r w:rsidR="00E24E96" w:rsidRPr="00FF48EF">
        <w:rPr>
          <w:lang w:val="es-ES"/>
        </w:rPr>
        <w:t>n de las inversiones en la enseñanza cultural bilingüe</w:t>
      </w:r>
      <w:r w:rsidR="003A0A00" w:rsidRPr="00FF48EF">
        <w:rPr>
          <w:lang w:val="es-ES"/>
        </w:rPr>
        <w:t xml:space="preserve"> es </w:t>
      </w:r>
      <w:r w:rsidR="00E24E96" w:rsidRPr="00FF48EF">
        <w:rPr>
          <w:lang w:val="es-ES"/>
        </w:rPr>
        <w:t>inquietante</w:t>
      </w:r>
      <w:r w:rsidRPr="00FF48EF">
        <w:rPr>
          <w:lang w:val="es-ES"/>
        </w:rPr>
        <w:t xml:space="preserve">. </w:t>
      </w:r>
      <w:r w:rsidR="00977E42" w:rsidRPr="00FF48EF">
        <w:rPr>
          <w:lang w:val="es-ES"/>
        </w:rPr>
        <w:t>No obstante, las cifras</w:t>
      </w:r>
      <w:r w:rsidR="003A0A00" w:rsidRPr="00FF48EF">
        <w:rPr>
          <w:lang w:val="es-ES"/>
        </w:rPr>
        <w:t xml:space="preserve"> relativas a </w:t>
      </w:r>
      <w:r w:rsidR="00977E42" w:rsidRPr="00FF48EF">
        <w:rPr>
          <w:lang w:val="es-ES"/>
        </w:rPr>
        <w:t>la educación, la salud y la pobreza ha</w:t>
      </w:r>
      <w:r w:rsidR="00B37869" w:rsidRPr="00FF48EF">
        <w:rPr>
          <w:lang w:val="es-ES"/>
        </w:rPr>
        <w:t>n</w:t>
      </w:r>
      <w:r w:rsidR="00977E42" w:rsidRPr="00FF48EF">
        <w:rPr>
          <w:lang w:val="es-ES"/>
        </w:rPr>
        <w:t xml:space="preserve"> mejorado de manera</w:t>
      </w:r>
      <w:r w:rsidR="003A0A00" w:rsidRPr="00FF48EF">
        <w:rPr>
          <w:lang w:val="es-ES"/>
        </w:rPr>
        <w:t xml:space="preserve"> considerable </w:t>
      </w:r>
      <w:r w:rsidR="00977E42" w:rsidRPr="00FF48EF">
        <w:rPr>
          <w:lang w:val="es-ES"/>
        </w:rPr>
        <w:t xml:space="preserve">en estos últimos años, aunque </w:t>
      </w:r>
      <w:r w:rsidR="00856861" w:rsidRPr="00FF48EF">
        <w:rPr>
          <w:lang w:val="es-ES"/>
        </w:rPr>
        <w:t xml:space="preserve">todavía viven </w:t>
      </w:r>
      <w:r w:rsidR="00977E42" w:rsidRPr="00FF48EF">
        <w:rPr>
          <w:lang w:val="es-ES"/>
        </w:rPr>
        <w:t>por debajo del umbral de la pobreza</w:t>
      </w:r>
      <w:r w:rsidR="003A0A00" w:rsidRPr="00FF48EF">
        <w:rPr>
          <w:lang w:val="es-ES"/>
        </w:rPr>
        <w:t xml:space="preserve"> cuatro de cada 10</w:t>
      </w:r>
      <w:r w:rsidR="00C0645B" w:rsidRPr="00FF48EF">
        <w:rPr>
          <w:lang w:val="es-ES"/>
        </w:rPr>
        <w:t xml:space="preserve"> niños chilenos</w:t>
      </w:r>
      <w:r w:rsidRPr="00FF48EF">
        <w:rPr>
          <w:lang w:val="es-ES"/>
        </w:rPr>
        <w:t xml:space="preserve">. </w:t>
      </w:r>
    </w:p>
    <w:p w:rsidR="00A633B2" w:rsidRPr="00FF48EF" w:rsidRDefault="00A633B2">
      <w:pPr>
        <w:spacing w:after="240"/>
        <w:rPr>
          <w:lang w:val="es-ES"/>
        </w:rPr>
      </w:pPr>
      <w:r w:rsidRPr="00FF48EF">
        <w:rPr>
          <w:lang w:val="es-ES"/>
        </w:rPr>
        <w:t>11.</w:t>
      </w:r>
      <w:r w:rsidRPr="00FF48EF">
        <w:rPr>
          <w:lang w:val="es-ES"/>
        </w:rPr>
        <w:tab/>
      </w:r>
      <w:r w:rsidR="00B37869" w:rsidRPr="00FF48EF">
        <w:rPr>
          <w:lang w:val="es-ES"/>
        </w:rPr>
        <w:t>Por otra parte</w:t>
      </w:r>
      <w:r w:rsidR="00856861" w:rsidRPr="00FF48EF">
        <w:rPr>
          <w:lang w:val="es-ES"/>
        </w:rPr>
        <w:t>,</w:t>
      </w:r>
      <w:r w:rsidR="00B37869" w:rsidRPr="00FF48EF">
        <w:rPr>
          <w:lang w:val="es-ES"/>
        </w:rPr>
        <w:t xml:space="preserve"> hay que felicitar a Chile por haber ratificado la casi totalidad de los instrumentos relativos a los derechos humanos del sistema de las Naciones Unidas y del sistema interamericano, pero sería</w:t>
      </w:r>
      <w:r w:rsidR="00856861" w:rsidRPr="00FF48EF">
        <w:rPr>
          <w:lang w:val="es-ES"/>
        </w:rPr>
        <w:t xml:space="preserve"> conveniente </w:t>
      </w:r>
      <w:r w:rsidR="00B37869" w:rsidRPr="00FF48EF">
        <w:rPr>
          <w:lang w:val="es-ES"/>
        </w:rPr>
        <w:t xml:space="preserve">que suscribiera pronto el </w:t>
      </w:r>
      <w:r w:rsidR="006349B9" w:rsidRPr="00FF48EF">
        <w:rPr>
          <w:lang w:val="es-ES"/>
        </w:rPr>
        <w:t xml:space="preserve">Convenio </w:t>
      </w:r>
      <w:r w:rsidR="00C82D15" w:rsidRPr="00FF48EF">
        <w:rPr>
          <w:lang w:val="es-ES"/>
        </w:rPr>
        <w:t>núm.</w:t>
      </w:r>
      <w:r w:rsidR="00856861" w:rsidRPr="00FF48EF">
        <w:rPr>
          <w:lang w:val="es-ES"/>
        </w:rPr>
        <w:t> 169</w:t>
      </w:r>
      <w:r w:rsidR="00B37869" w:rsidRPr="00FF48EF">
        <w:rPr>
          <w:lang w:val="es-ES"/>
        </w:rPr>
        <w:t xml:space="preserve"> de la OIT</w:t>
      </w:r>
      <w:r w:rsidR="00856861" w:rsidRPr="00FF48EF">
        <w:rPr>
          <w:lang w:val="es-ES"/>
        </w:rPr>
        <w:t xml:space="preserve"> sobre pueblos indígenas y tribales</w:t>
      </w:r>
      <w:r w:rsidR="006349B9" w:rsidRPr="00FF48EF">
        <w:rPr>
          <w:lang w:val="es-ES"/>
        </w:rPr>
        <w:t>, el</w:t>
      </w:r>
      <w:r w:rsidRPr="00FF48EF">
        <w:rPr>
          <w:lang w:val="es-ES"/>
        </w:rPr>
        <w:t xml:space="preserve"> </w:t>
      </w:r>
      <w:r w:rsidR="006349B9" w:rsidRPr="00FF48EF">
        <w:rPr>
          <w:lang w:val="es-ES"/>
        </w:rPr>
        <w:t xml:space="preserve">Estatuto de Roma de la Corte Penal Internacional </w:t>
      </w:r>
      <w:r w:rsidR="00BC4B3B" w:rsidRPr="00FF48EF">
        <w:rPr>
          <w:lang w:val="es-ES"/>
        </w:rPr>
        <w:t>y</w:t>
      </w:r>
      <w:r w:rsidR="00454484" w:rsidRPr="00FF48EF">
        <w:rPr>
          <w:lang w:val="es-ES"/>
        </w:rPr>
        <w:t xml:space="preserve"> el Protocolo Facultativo</w:t>
      </w:r>
      <w:r w:rsidR="00856861" w:rsidRPr="00FF48EF">
        <w:rPr>
          <w:lang w:val="es-ES"/>
        </w:rPr>
        <w:t xml:space="preserve"> de </w:t>
      </w:r>
      <w:r w:rsidRPr="00FF48EF">
        <w:rPr>
          <w:lang w:val="es-ES"/>
        </w:rPr>
        <w:t xml:space="preserve">la </w:t>
      </w:r>
      <w:r w:rsidR="006349B9" w:rsidRPr="00FF48EF">
        <w:rPr>
          <w:lang w:val="es-ES"/>
        </w:rPr>
        <w:t>Convención contra la Tortura</w:t>
      </w:r>
      <w:r w:rsidRPr="00FF48EF">
        <w:rPr>
          <w:lang w:val="es-ES"/>
        </w:rPr>
        <w:t xml:space="preserve">. </w:t>
      </w:r>
    </w:p>
    <w:p w:rsidR="00A633B2" w:rsidRPr="00FF48EF" w:rsidRDefault="00A633B2">
      <w:pPr>
        <w:spacing w:after="240"/>
        <w:rPr>
          <w:lang w:val="es-ES"/>
        </w:rPr>
      </w:pPr>
      <w:r w:rsidRPr="00FF48EF">
        <w:rPr>
          <w:lang w:val="es-ES"/>
        </w:rPr>
        <w:t>12.</w:t>
      </w:r>
      <w:r w:rsidRPr="00FF48EF">
        <w:rPr>
          <w:lang w:val="es-ES"/>
        </w:rPr>
        <w:tab/>
      </w:r>
      <w:r w:rsidR="00B14EFD" w:rsidRPr="00FF48EF">
        <w:rPr>
          <w:lang w:val="es-ES"/>
        </w:rPr>
        <w:t xml:space="preserve">Habría que saber cómo se aplican en la práctica </w:t>
      </w:r>
      <w:r w:rsidR="00A24C34" w:rsidRPr="00FF48EF">
        <w:rPr>
          <w:lang w:val="es-ES"/>
        </w:rPr>
        <w:t xml:space="preserve">y con qué resultados </w:t>
      </w:r>
      <w:r w:rsidR="00B14EFD" w:rsidRPr="00FF48EF">
        <w:rPr>
          <w:lang w:val="es-ES"/>
        </w:rPr>
        <w:t>las disposiciones que han entrado en vigor</w:t>
      </w:r>
      <w:r w:rsidR="00A24C34" w:rsidRPr="00FF48EF">
        <w:rPr>
          <w:lang w:val="es-ES"/>
        </w:rPr>
        <w:t xml:space="preserve"> recientemente</w:t>
      </w:r>
      <w:r w:rsidR="00B14EFD" w:rsidRPr="00FF48EF">
        <w:rPr>
          <w:lang w:val="es-ES"/>
        </w:rPr>
        <w:t xml:space="preserve">, </w:t>
      </w:r>
      <w:r w:rsidR="00170DC5" w:rsidRPr="00FF48EF">
        <w:rPr>
          <w:lang w:val="es-ES"/>
        </w:rPr>
        <w:t>como la L</w:t>
      </w:r>
      <w:r w:rsidR="00B14EFD" w:rsidRPr="00FF48EF">
        <w:rPr>
          <w:lang w:val="es-ES"/>
        </w:rPr>
        <w:t>ey por la que se crean los tribunales de familia</w:t>
      </w:r>
      <w:r w:rsidRPr="00FF48EF">
        <w:rPr>
          <w:lang w:val="es-ES"/>
        </w:rPr>
        <w:t xml:space="preserve">, </w:t>
      </w:r>
      <w:r w:rsidR="00BC4B3B" w:rsidRPr="00FF48EF">
        <w:rPr>
          <w:lang w:val="es-ES"/>
        </w:rPr>
        <w:t>la L</w:t>
      </w:r>
      <w:r w:rsidR="00B14EFD" w:rsidRPr="00FF48EF">
        <w:rPr>
          <w:lang w:val="es-ES"/>
        </w:rPr>
        <w:t xml:space="preserve">ey </w:t>
      </w:r>
      <w:r w:rsidR="0036145F" w:rsidRPr="00FF48EF">
        <w:rPr>
          <w:rFonts w:eastAsia="MS Mincho"/>
          <w:szCs w:val="22"/>
          <w:lang w:val="es-ES"/>
        </w:rPr>
        <w:t>núm.</w:t>
      </w:r>
      <w:r w:rsidR="00BC4B3B" w:rsidRPr="00FF48EF">
        <w:rPr>
          <w:szCs w:val="22"/>
          <w:lang w:val="es-ES"/>
        </w:rPr>
        <w:t> 19617</w:t>
      </w:r>
      <w:r w:rsidR="00BC4B3B" w:rsidRPr="00FF48EF">
        <w:rPr>
          <w:color w:val="000000"/>
          <w:szCs w:val="22"/>
          <w:lang w:val="es-ES"/>
        </w:rPr>
        <w:t xml:space="preserve"> </w:t>
      </w:r>
      <w:r w:rsidR="00B14EFD" w:rsidRPr="00FF48EF">
        <w:rPr>
          <w:lang w:val="es-ES"/>
        </w:rPr>
        <w:t>relativa a</w:t>
      </w:r>
      <w:r w:rsidR="00A24C34" w:rsidRPr="00FF48EF">
        <w:rPr>
          <w:lang w:val="es-ES"/>
        </w:rPr>
        <w:t xml:space="preserve"> los delitos </w:t>
      </w:r>
      <w:r w:rsidR="00B14EFD" w:rsidRPr="00FF48EF">
        <w:rPr>
          <w:lang w:val="es-ES"/>
        </w:rPr>
        <w:t>sexuales</w:t>
      </w:r>
      <w:r w:rsidR="00170DC5" w:rsidRPr="00FF48EF">
        <w:rPr>
          <w:lang w:val="es-ES"/>
        </w:rPr>
        <w:t xml:space="preserve"> y la L</w:t>
      </w:r>
      <w:r w:rsidR="00B14EFD" w:rsidRPr="00FF48EF">
        <w:rPr>
          <w:lang w:val="es-ES"/>
        </w:rPr>
        <w:t xml:space="preserve">ey </w:t>
      </w:r>
      <w:r w:rsidR="0036145F" w:rsidRPr="00FF48EF">
        <w:rPr>
          <w:rFonts w:eastAsia="MS Mincho"/>
          <w:szCs w:val="22"/>
          <w:lang w:val="es-ES"/>
        </w:rPr>
        <w:t>núm.</w:t>
      </w:r>
      <w:r w:rsidRPr="00FF48EF">
        <w:rPr>
          <w:szCs w:val="22"/>
          <w:lang w:val="es-ES"/>
        </w:rPr>
        <w:t xml:space="preserve"> 19874 </w:t>
      </w:r>
      <w:r w:rsidR="00170DC5" w:rsidRPr="00FF48EF">
        <w:rPr>
          <w:bCs/>
          <w:color w:val="000000"/>
          <w:szCs w:val="22"/>
          <w:lang w:val="es-ES"/>
        </w:rPr>
        <w:t>que facilita la denuncia en caso de atentados sexuales</w:t>
      </w:r>
      <w:r w:rsidRPr="00FF48EF">
        <w:rPr>
          <w:lang w:val="es-ES"/>
        </w:rPr>
        <w:t>,</w:t>
      </w:r>
      <w:r w:rsidR="00170DC5" w:rsidRPr="00FF48EF">
        <w:rPr>
          <w:lang w:val="es-ES"/>
        </w:rPr>
        <w:t xml:space="preserve"> la </w:t>
      </w:r>
      <w:r w:rsidR="00BC4B3B" w:rsidRPr="00FF48EF">
        <w:rPr>
          <w:bCs/>
          <w:szCs w:val="22"/>
          <w:lang w:val="es-ES"/>
        </w:rPr>
        <w:t>Ley de adopción</w:t>
      </w:r>
      <w:r w:rsidR="00BC4B3B" w:rsidRPr="00FF48EF">
        <w:rPr>
          <w:lang w:val="es-ES"/>
        </w:rPr>
        <w:t>, la L</w:t>
      </w:r>
      <w:r w:rsidR="00170DC5" w:rsidRPr="00FF48EF">
        <w:rPr>
          <w:lang w:val="es-ES"/>
        </w:rPr>
        <w:t xml:space="preserve">ey </w:t>
      </w:r>
      <w:r w:rsidR="00BC4B3B" w:rsidRPr="00FF48EF">
        <w:rPr>
          <w:bCs/>
          <w:color w:val="000000"/>
          <w:szCs w:val="22"/>
          <w:lang w:val="es-ES"/>
        </w:rPr>
        <w:t xml:space="preserve">de matrimonio civil </w:t>
      </w:r>
      <w:r w:rsidR="00BC4B3B" w:rsidRPr="00FF48EF">
        <w:rPr>
          <w:lang w:val="es-ES"/>
        </w:rPr>
        <w:t>y la L</w:t>
      </w:r>
      <w:r w:rsidR="00170DC5" w:rsidRPr="00FF48EF">
        <w:rPr>
          <w:lang w:val="es-ES"/>
        </w:rPr>
        <w:t xml:space="preserve">ey </w:t>
      </w:r>
      <w:r w:rsidR="00BC4B3B" w:rsidRPr="00FF48EF">
        <w:rPr>
          <w:lang w:val="es-ES"/>
        </w:rPr>
        <w:t>de</w:t>
      </w:r>
      <w:r w:rsidR="00170DC5" w:rsidRPr="00FF48EF">
        <w:rPr>
          <w:lang w:val="es-ES"/>
        </w:rPr>
        <w:t xml:space="preserve"> responsabilidad penal</w:t>
      </w:r>
      <w:r w:rsidR="00A24C34" w:rsidRPr="00FF48EF">
        <w:rPr>
          <w:lang w:val="es-ES"/>
        </w:rPr>
        <w:t xml:space="preserve"> juvenil</w:t>
      </w:r>
      <w:r w:rsidRPr="00FF48EF">
        <w:rPr>
          <w:szCs w:val="22"/>
          <w:lang w:val="es-ES"/>
        </w:rPr>
        <w:t xml:space="preserve">. </w:t>
      </w:r>
      <w:r w:rsidR="00994795" w:rsidRPr="00FF48EF">
        <w:rPr>
          <w:szCs w:val="22"/>
          <w:lang w:val="es-ES"/>
        </w:rPr>
        <w:t>El Comité desearía sa</w:t>
      </w:r>
      <w:r w:rsidR="006759C5" w:rsidRPr="00FF48EF">
        <w:rPr>
          <w:szCs w:val="22"/>
          <w:lang w:val="es-ES"/>
        </w:rPr>
        <w:t>ber además por qué nunca se lleg</w:t>
      </w:r>
      <w:r w:rsidR="00994795" w:rsidRPr="00FF48EF">
        <w:rPr>
          <w:szCs w:val="22"/>
          <w:lang w:val="es-ES"/>
        </w:rPr>
        <w:t xml:space="preserve">ó a aprobar el proyecto </w:t>
      </w:r>
      <w:r w:rsidR="006759C5" w:rsidRPr="00FF48EF">
        <w:rPr>
          <w:szCs w:val="22"/>
          <w:lang w:val="es-ES"/>
        </w:rPr>
        <w:t>de</w:t>
      </w:r>
      <w:r w:rsidR="00A24C34" w:rsidRPr="00FF48EF">
        <w:rPr>
          <w:szCs w:val="22"/>
          <w:lang w:val="es-ES"/>
        </w:rPr>
        <w:t xml:space="preserve"> ley </w:t>
      </w:r>
      <w:r w:rsidR="006759C5" w:rsidRPr="00FF48EF">
        <w:rPr>
          <w:bCs/>
          <w:color w:val="000000"/>
          <w:szCs w:val="22"/>
          <w:lang w:val="es-ES"/>
        </w:rPr>
        <w:t>de protección de los derechos del niño y el adolescente</w:t>
      </w:r>
      <w:r w:rsidR="006759C5" w:rsidRPr="00FF48EF">
        <w:rPr>
          <w:szCs w:val="22"/>
          <w:lang w:val="es-ES"/>
        </w:rPr>
        <w:t xml:space="preserve"> </w:t>
      </w:r>
      <w:r w:rsidR="00994795" w:rsidRPr="00FF48EF">
        <w:rPr>
          <w:szCs w:val="22"/>
          <w:lang w:val="es-ES"/>
        </w:rPr>
        <w:t>después</w:t>
      </w:r>
      <w:r w:rsidR="00A24C34" w:rsidRPr="00FF48EF">
        <w:rPr>
          <w:szCs w:val="22"/>
          <w:lang w:val="es-ES"/>
        </w:rPr>
        <w:t xml:space="preserve"> de </w:t>
      </w:r>
      <w:r w:rsidR="00994795" w:rsidRPr="00FF48EF">
        <w:rPr>
          <w:szCs w:val="22"/>
          <w:lang w:val="es-ES"/>
        </w:rPr>
        <w:t>muchos años de debates parlamentarios</w:t>
      </w:r>
      <w:r w:rsidRPr="00FF48EF">
        <w:rPr>
          <w:lang w:val="es-ES"/>
        </w:rPr>
        <w:t xml:space="preserve">. </w:t>
      </w:r>
    </w:p>
    <w:p w:rsidR="00A633B2" w:rsidRPr="00FF48EF" w:rsidRDefault="00A633B2">
      <w:pPr>
        <w:spacing w:after="240"/>
        <w:rPr>
          <w:lang w:val="es-ES"/>
        </w:rPr>
      </w:pPr>
      <w:r w:rsidRPr="00FF48EF">
        <w:rPr>
          <w:lang w:val="es-ES"/>
        </w:rPr>
        <w:t>13.</w:t>
      </w:r>
      <w:r w:rsidRPr="00FF48EF">
        <w:rPr>
          <w:lang w:val="es-ES"/>
        </w:rPr>
        <w:tab/>
      </w:r>
      <w:r w:rsidR="004360C7" w:rsidRPr="00FF48EF">
        <w:rPr>
          <w:lang w:val="es-ES"/>
        </w:rPr>
        <w:t xml:space="preserve">La delegación tal vez podría explicar en qué situación se encuentra el </w:t>
      </w:r>
      <w:r w:rsidR="004360C7" w:rsidRPr="00FF48EF">
        <w:rPr>
          <w:lang w:val="es-ES" w:eastAsia="en-US"/>
        </w:rPr>
        <w:t xml:space="preserve">Plan de </w:t>
      </w:r>
      <w:r w:rsidR="0036145F" w:rsidRPr="00FF48EF">
        <w:rPr>
          <w:lang w:val="es-ES" w:eastAsia="en-US"/>
        </w:rPr>
        <w:t>a</w:t>
      </w:r>
      <w:r w:rsidR="004360C7" w:rsidRPr="00FF48EF">
        <w:rPr>
          <w:lang w:val="es-ES" w:eastAsia="en-US"/>
        </w:rPr>
        <w:t xml:space="preserve">cción </w:t>
      </w:r>
      <w:r w:rsidR="0036145F" w:rsidRPr="00FF48EF">
        <w:rPr>
          <w:lang w:val="es-ES" w:eastAsia="en-US"/>
        </w:rPr>
        <w:t>i</w:t>
      </w:r>
      <w:r w:rsidR="004360C7" w:rsidRPr="00FF48EF">
        <w:rPr>
          <w:lang w:val="es-ES" w:eastAsia="en-US"/>
        </w:rPr>
        <w:t xml:space="preserve">ntegrado a favor de la </w:t>
      </w:r>
      <w:r w:rsidR="0036145F" w:rsidRPr="00FF48EF">
        <w:rPr>
          <w:lang w:val="es-ES" w:eastAsia="en-US"/>
        </w:rPr>
        <w:t>i</w:t>
      </w:r>
      <w:r w:rsidR="004360C7" w:rsidRPr="00FF48EF">
        <w:rPr>
          <w:lang w:val="es-ES" w:eastAsia="en-US"/>
        </w:rPr>
        <w:t xml:space="preserve">nfancia y la </w:t>
      </w:r>
      <w:r w:rsidR="0036145F" w:rsidRPr="00FF48EF">
        <w:rPr>
          <w:lang w:val="es-ES" w:eastAsia="en-US"/>
        </w:rPr>
        <w:t>a</w:t>
      </w:r>
      <w:r w:rsidR="004360C7" w:rsidRPr="00FF48EF">
        <w:rPr>
          <w:lang w:val="es-ES" w:eastAsia="en-US"/>
        </w:rPr>
        <w:t>dolescencia</w:t>
      </w:r>
      <w:r w:rsidRPr="00FF48EF">
        <w:rPr>
          <w:lang w:val="es-ES"/>
        </w:rPr>
        <w:t xml:space="preserve"> 2001</w:t>
      </w:r>
      <w:r w:rsidRPr="00FF48EF">
        <w:rPr>
          <w:lang w:val="es-ES"/>
        </w:rPr>
        <w:noBreakHyphen/>
        <w:t xml:space="preserve">2010, si </w:t>
      </w:r>
      <w:r w:rsidR="007D5964" w:rsidRPr="00FF48EF">
        <w:rPr>
          <w:lang w:val="es-ES"/>
        </w:rPr>
        <w:t>el</w:t>
      </w:r>
      <w:r w:rsidRPr="00FF48EF">
        <w:rPr>
          <w:lang w:val="es-ES"/>
        </w:rPr>
        <w:t xml:space="preserve"> </w:t>
      </w:r>
      <w:r w:rsidR="007D5964" w:rsidRPr="00FF48EF">
        <w:rPr>
          <w:bCs/>
          <w:szCs w:val="22"/>
          <w:lang w:val="es-ES"/>
        </w:rPr>
        <w:t>Consejo de Ministros para la Infancia y la Adolescencia</w:t>
      </w:r>
      <w:r w:rsidR="00E03488" w:rsidRPr="00FF48EF">
        <w:rPr>
          <w:lang w:val="es-ES"/>
        </w:rPr>
        <w:t xml:space="preserve"> y su </w:t>
      </w:r>
      <w:r w:rsidR="00E55474" w:rsidRPr="00FF48EF">
        <w:rPr>
          <w:lang w:val="es-ES"/>
        </w:rPr>
        <w:t>Comité Técnico Intersectorial</w:t>
      </w:r>
      <w:r w:rsidR="00E03488" w:rsidRPr="00FF48EF">
        <w:rPr>
          <w:lang w:val="es-ES"/>
        </w:rPr>
        <w:t>, encargado</w:t>
      </w:r>
      <w:r w:rsidR="00E55474" w:rsidRPr="00FF48EF">
        <w:rPr>
          <w:lang w:val="es-ES"/>
        </w:rPr>
        <w:t>s</w:t>
      </w:r>
      <w:r w:rsidR="00E03488" w:rsidRPr="00FF48EF">
        <w:rPr>
          <w:lang w:val="es-ES"/>
        </w:rPr>
        <w:t xml:space="preserve"> de coordinar las actividades, han previsto cooperar con la sociedad civil</w:t>
      </w:r>
      <w:r w:rsidRPr="00FF48EF">
        <w:rPr>
          <w:lang w:val="es-ES"/>
        </w:rPr>
        <w:t>,</w:t>
      </w:r>
      <w:r w:rsidR="00403F25" w:rsidRPr="00FF48EF">
        <w:rPr>
          <w:lang w:val="es-ES"/>
        </w:rPr>
        <w:t xml:space="preserve"> y si en las revisiones periódicas del plan se han tenido en cuenta las observaciones finales del Comité de 2002</w:t>
      </w:r>
      <w:r w:rsidR="000078B5" w:rsidRPr="00FF48EF">
        <w:rPr>
          <w:lang w:val="es-ES"/>
        </w:rPr>
        <w:t>, así como las recomendaciones del seminario subregional celebrado en Buenos Aires</w:t>
      </w:r>
      <w:r w:rsidR="00403F25" w:rsidRPr="00FF48EF">
        <w:rPr>
          <w:lang w:val="es-ES"/>
        </w:rPr>
        <w:t xml:space="preserve"> en </w:t>
      </w:r>
      <w:r w:rsidRPr="00FF48EF">
        <w:rPr>
          <w:lang w:val="es-ES"/>
        </w:rPr>
        <w:t>2005.</w:t>
      </w:r>
    </w:p>
    <w:p w:rsidR="00A633B2" w:rsidRPr="00FF48EF" w:rsidRDefault="00A633B2">
      <w:pPr>
        <w:spacing w:after="220"/>
        <w:rPr>
          <w:lang w:val="es-ES"/>
        </w:rPr>
      </w:pPr>
      <w:r w:rsidRPr="00FF48EF">
        <w:rPr>
          <w:lang w:val="es-ES"/>
        </w:rPr>
        <w:t>14.</w:t>
      </w:r>
      <w:r w:rsidRPr="00FF48EF">
        <w:rPr>
          <w:lang w:val="es-ES"/>
        </w:rPr>
        <w:tab/>
      </w:r>
      <w:r w:rsidR="00C95DD9" w:rsidRPr="00FF48EF">
        <w:rPr>
          <w:lang w:val="es-ES"/>
        </w:rPr>
        <w:t>Por otra parte, cabe preguntarse si se respeta el derecho a la libertad de expresión, reunión y asociación y si</w:t>
      </w:r>
      <w:r w:rsidR="00362E02" w:rsidRPr="00FF48EF">
        <w:rPr>
          <w:lang w:val="es-ES"/>
        </w:rPr>
        <w:t xml:space="preserve"> tras </w:t>
      </w:r>
      <w:r w:rsidR="00C95DD9" w:rsidRPr="00FF48EF">
        <w:rPr>
          <w:lang w:val="es-ES"/>
        </w:rPr>
        <w:t xml:space="preserve">las numerosas manifestaciones de los alumnos de enseñanza secundaria </w:t>
      </w:r>
      <w:r w:rsidR="002A02F6" w:rsidRPr="00FF48EF">
        <w:rPr>
          <w:lang w:val="es-ES"/>
        </w:rPr>
        <w:t>de</w:t>
      </w:r>
      <w:r w:rsidR="00C95DD9" w:rsidRPr="00FF48EF">
        <w:rPr>
          <w:lang w:val="es-ES"/>
        </w:rPr>
        <w:t xml:space="preserve"> 2006 se ha conseguido favorecer el diálogo con los jóvenes sobre las cuestiones que les preocupan, como la política en materia de educación</w:t>
      </w:r>
      <w:r w:rsidRPr="00FF48EF">
        <w:rPr>
          <w:lang w:val="es-ES"/>
        </w:rPr>
        <w:t>.</w:t>
      </w:r>
    </w:p>
    <w:p w:rsidR="00A633B2" w:rsidRPr="00FF48EF" w:rsidRDefault="00A633B2">
      <w:pPr>
        <w:spacing w:after="220"/>
        <w:rPr>
          <w:lang w:val="es-ES"/>
        </w:rPr>
      </w:pPr>
      <w:r w:rsidRPr="00FF48EF">
        <w:rPr>
          <w:lang w:val="es-ES"/>
        </w:rPr>
        <w:t>15.</w:t>
      </w:r>
      <w:r w:rsidRPr="00FF48EF">
        <w:rPr>
          <w:lang w:val="es-ES"/>
        </w:rPr>
        <w:tab/>
      </w:r>
      <w:r w:rsidR="00C95DD9" w:rsidRPr="00FF48EF">
        <w:rPr>
          <w:lang w:val="es-ES"/>
        </w:rPr>
        <w:t>La delegación podría facilitar también información complementaria sobre el problema de la violencia</w:t>
      </w:r>
      <w:r w:rsidR="00BD50B9" w:rsidRPr="00FF48EF">
        <w:rPr>
          <w:lang w:val="es-ES"/>
        </w:rPr>
        <w:t xml:space="preserve"> imputable a los agentes del Estado</w:t>
      </w:r>
      <w:r w:rsidRPr="00FF48EF">
        <w:rPr>
          <w:lang w:val="es-ES"/>
        </w:rPr>
        <w:t>.</w:t>
      </w:r>
    </w:p>
    <w:p w:rsidR="00A633B2" w:rsidRPr="00FF48EF" w:rsidRDefault="00A633B2">
      <w:pPr>
        <w:spacing w:after="220"/>
        <w:rPr>
          <w:lang w:val="es-ES"/>
        </w:rPr>
      </w:pPr>
      <w:r w:rsidRPr="00FF48EF">
        <w:rPr>
          <w:lang w:val="es-ES"/>
        </w:rPr>
        <w:t>16.</w:t>
      </w:r>
      <w:r w:rsidRPr="00FF48EF">
        <w:rPr>
          <w:lang w:val="es-ES"/>
        </w:rPr>
        <w:tab/>
      </w:r>
      <w:r w:rsidR="00F70730" w:rsidRPr="00FF48EF">
        <w:rPr>
          <w:lang w:val="es-ES"/>
        </w:rPr>
        <w:t xml:space="preserve">El </w:t>
      </w:r>
      <w:r w:rsidR="00F70730" w:rsidRPr="00FF48EF">
        <w:rPr>
          <w:b/>
          <w:lang w:val="es-ES"/>
        </w:rPr>
        <w:t>Sr.</w:t>
      </w:r>
      <w:r w:rsidRPr="00FF48EF">
        <w:rPr>
          <w:u w:val="single"/>
          <w:lang w:val="es-ES"/>
        </w:rPr>
        <w:t xml:space="preserve"> </w:t>
      </w:r>
      <w:r w:rsidRPr="00FF48EF">
        <w:rPr>
          <w:b/>
          <w:lang w:val="es-ES"/>
        </w:rPr>
        <w:t xml:space="preserve">SIDDIQUI </w:t>
      </w:r>
      <w:r w:rsidR="00C3798F" w:rsidRPr="00FF48EF">
        <w:rPr>
          <w:lang w:val="es-ES"/>
        </w:rPr>
        <w:t xml:space="preserve">se congratula por el aumento de los gastos en </w:t>
      </w:r>
      <w:r w:rsidR="007A4957" w:rsidRPr="00FF48EF">
        <w:rPr>
          <w:lang w:val="es-ES"/>
        </w:rPr>
        <w:t>salud</w:t>
      </w:r>
      <w:r w:rsidR="00C3798F" w:rsidRPr="00FF48EF">
        <w:rPr>
          <w:lang w:val="es-ES"/>
        </w:rPr>
        <w:t xml:space="preserve"> y educación, pero</w:t>
      </w:r>
      <w:r w:rsidR="007D3E37" w:rsidRPr="00FF48EF">
        <w:rPr>
          <w:lang w:val="es-ES"/>
        </w:rPr>
        <w:t xml:space="preserve"> observa </w:t>
      </w:r>
      <w:r w:rsidR="00C3798F" w:rsidRPr="00FF48EF">
        <w:rPr>
          <w:lang w:val="es-ES"/>
        </w:rPr>
        <w:t>que no es suficiente para mejorar la situación de los más desfavorecidos</w:t>
      </w:r>
      <w:r w:rsidR="00F06CBD" w:rsidRPr="00FF48EF">
        <w:rPr>
          <w:lang w:val="es-ES"/>
        </w:rPr>
        <w:t xml:space="preserve">, por lo que sería prudente </w:t>
      </w:r>
      <w:r w:rsidR="00C3798F" w:rsidRPr="00FF48EF">
        <w:rPr>
          <w:lang w:val="es-ES"/>
        </w:rPr>
        <w:t>seleccionar mejor a los destinatarios con la ayuda de las organizaciones locales</w:t>
      </w:r>
      <w:r w:rsidRPr="00FF48EF">
        <w:rPr>
          <w:lang w:val="es-ES"/>
        </w:rPr>
        <w:t>.</w:t>
      </w:r>
    </w:p>
    <w:p w:rsidR="00A633B2" w:rsidRPr="00FF48EF" w:rsidRDefault="00A633B2">
      <w:pPr>
        <w:spacing w:after="220"/>
        <w:rPr>
          <w:lang w:val="es-ES"/>
        </w:rPr>
      </w:pPr>
      <w:r w:rsidRPr="00FF48EF">
        <w:rPr>
          <w:lang w:val="es-ES"/>
        </w:rPr>
        <w:t>17.</w:t>
      </w:r>
      <w:r w:rsidRPr="00FF48EF">
        <w:rPr>
          <w:lang w:val="es-ES"/>
        </w:rPr>
        <w:tab/>
      </w:r>
      <w:r w:rsidR="0026138B" w:rsidRPr="00FF48EF">
        <w:rPr>
          <w:lang w:val="es-ES"/>
        </w:rPr>
        <w:t>La</w:t>
      </w:r>
      <w:r w:rsidR="001E5EC5" w:rsidRPr="00FF48EF">
        <w:rPr>
          <w:lang w:val="es-ES"/>
        </w:rPr>
        <w:t xml:space="preserve"> recopilación </w:t>
      </w:r>
      <w:r w:rsidR="0026138B" w:rsidRPr="00FF48EF">
        <w:rPr>
          <w:lang w:val="es-ES"/>
        </w:rPr>
        <w:t xml:space="preserve">de datos estadísticos ha mejorado de manera notable, pero no permite todavía discernir la situación de los niños más vulnerables, entre ellos los niños de la calle, </w:t>
      </w:r>
      <w:r w:rsidR="001D68EC" w:rsidRPr="00FF48EF">
        <w:rPr>
          <w:lang w:val="es-ES"/>
        </w:rPr>
        <w:t xml:space="preserve">los que están </w:t>
      </w:r>
      <w:r w:rsidR="0026138B" w:rsidRPr="00FF48EF">
        <w:rPr>
          <w:lang w:val="es-ES"/>
        </w:rPr>
        <w:t xml:space="preserve">en conflicto con la ley, </w:t>
      </w:r>
      <w:r w:rsidR="001D68EC" w:rsidRPr="00FF48EF">
        <w:rPr>
          <w:lang w:val="es-ES"/>
        </w:rPr>
        <w:t xml:space="preserve">los </w:t>
      </w:r>
      <w:r w:rsidR="00522B4B" w:rsidRPr="00FF48EF">
        <w:rPr>
          <w:lang w:val="es-ES"/>
        </w:rPr>
        <w:t>indígena</w:t>
      </w:r>
      <w:r w:rsidR="0026138B" w:rsidRPr="00FF48EF">
        <w:rPr>
          <w:lang w:val="es-ES"/>
        </w:rPr>
        <w:t xml:space="preserve">s y los </w:t>
      </w:r>
      <w:r w:rsidR="001D68EC" w:rsidRPr="00FF48EF">
        <w:rPr>
          <w:lang w:val="es-ES"/>
        </w:rPr>
        <w:t>que son</w:t>
      </w:r>
      <w:r w:rsidR="0026138B" w:rsidRPr="00FF48EF">
        <w:rPr>
          <w:lang w:val="es-ES"/>
        </w:rPr>
        <w:t xml:space="preserve"> víctimas de explotación</w:t>
      </w:r>
      <w:r w:rsidRPr="00FF48EF">
        <w:rPr>
          <w:lang w:val="es-ES"/>
        </w:rPr>
        <w:t>.</w:t>
      </w:r>
    </w:p>
    <w:p w:rsidR="00A633B2" w:rsidRPr="00FF48EF" w:rsidRDefault="00A633B2">
      <w:pPr>
        <w:spacing w:after="220"/>
        <w:rPr>
          <w:lang w:val="es-ES"/>
        </w:rPr>
      </w:pPr>
      <w:r w:rsidRPr="00FF48EF">
        <w:rPr>
          <w:lang w:val="es-ES"/>
        </w:rPr>
        <w:t>18.</w:t>
      </w:r>
      <w:r w:rsidRPr="00FF48EF">
        <w:rPr>
          <w:lang w:val="es-ES"/>
        </w:rPr>
        <w:tab/>
      </w:r>
      <w:r w:rsidR="00332BB4" w:rsidRPr="00FF48EF">
        <w:rPr>
          <w:lang w:val="es-ES"/>
        </w:rPr>
        <w:t xml:space="preserve">La </w:t>
      </w:r>
      <w:r w:rsidR="00332BB4" w:rsidRPr="00FF48EF">
        <w:rPr>
          <w:b/>
          <w:lang w:val="es-ES"/>
        </w:rPr>
        <w:t>Sra.</w:t>
      </w:r>
      <w:r w:rsidR="00C86EC9" w:rsidRPr="00FF48EF">
        <w:rPr>
          <w:b/>
          <w:lang w:val="es-ES"/>
        </w:rPr>
        <w:t xml:space="preserve"> </w:t>
      </w:r>
      <w:r w:rsidRPr="00FF48EF">
        <w:rPr>
          <w:b/>
          <w:lang w:val="es-ES"/>
        </w:rPr>
        <w:t>VUCKOVIC-SAHOVIC</w:t>
      </w:r>
      <w:r w:rsidR="00C86EC9" w:rsidRPr="00FF48EF">
        <w:rPr>
          <w:lang w:val="es-ES"/>
        </w:rPr>
        <w:t xml:space="preserve"> pone de relieve </w:t>
      </w:r>
      <w:r w:rsidR="007D3E37" w:rsidRPr="00FF48EF">
        <w:rPr>
          <w:lang w:val="es-ES"/>
        </w:rPr>
        <w:t xml:space="preserve">la ausencia de </w:t>
      </w:r>
      <w:r w:rsidR="00B65A8C" w:rsidRPr="00FF48EF">
        <w:rPr>
          <w:lang w:val="es-ES"/>
        </w:rPr>
        <w:t>institucio</w:t>
      </w:r>
      <w:r w:rsidR="007D3E37" w:rsidRPr="00FF48EF">
        <w:rPr>
          <w:lang w:val="es-ES"/>
        </w:rPr>
        <w:t>n</w:t>
      </w:r>
      <w:r w:rsidR="00B65A8C" w:rsidRPr="00FF48EF">
        <w:rPr>
          <w:lang w:val="es-ES"/>
        </w:rPr>
        <w:t>es</w:t>
      </w:r>
      <w:r w:rsidR="007D3E37" w:rsidRPr="00FF48EF">
        <w:rPr>
          <w:lang w:val="es-ES"/>
        </w:rPr>
        <w:t xml:space="preserve"> independiente</w:t>
      </w:r>
      <w:r w:rsidR="00B65A8C" w:rsidRPr="00FF48EF">
        <w:rPr>
          <w:lang w:val="es-ES"/>
        </w:rPr>
        <w:t>s</w:t>
      </w:r>
      <w:r w:rsidR="00B90DAD" w:rsidRPr="00FF48EF">
        <w:rPr>
          <w:lang w:val="es-ES"/>
        </w:rPr>
        <w:t>,</w:t>
      </w:r>
      <w:r w:rsidR="007D3E37" w:rsidRPr="00FF48EF">
        <w:rPr>
          <w:lang w:val="es-ES"/>
        </w:rPr>
        <w:t xml:space="preserve"> como</w:t>
      </w:r>
      <w:r w:rsidR="00C86EC9" w:rsidRPr="00FF48EF">
        <w:rPr>
          <w:lang w:val="es-ES"/>
        </w:rPr>
        <w:t xml:space="preserve"> una comisión </w:t>
      </w:r>
      <w:r w:rsidR="007D3E37" w:rsidRPr="00FF48EF">
        <w:rPr>
          <w:lang w:val="es-ES"/>
        </w:rPr>
        <w:t>de derechos humanos o</w:t>
      </w:r>
      <w:r w:rsidR="00C86EC9" w:rsidRPr="00FF48EF">
        <w:rPr>
          <w:lang w:val="es-ES"/>
        </w:rPr>
        <w:t xml:space="preserve"> un </w:t>
      </w:r>
      <w:r w:rsidR="007D3E37" w:rsidRPr="00FF48EF">
        <w:rPr>
          <w:lang w:val="es-ES"/>
        </w:rPr>
        <w:t>ombudsman</w:t>
      </w:r>
      <w:r w:rsidRPr="00FF48EF">
        <w:rPr>
          <w:lang w:val="es-ES"/>
        </w:rPr>
        <w:t xml:space="preserve">. </w:t>
      </w:r>
      <w:r w:rsidR="007D3E37" w:rsidRPr="00FF48EF">
        <w:rPr>
          <w:lang w:val="es-ES"/>
        </w:rPr>
        <w:t xml:space="preserve">La participación de los niños parece </w:t>
      </w:r>
      <w:r w:rsidR="00C86EC9" w:rsidRPr="00FF48EF">
        <w:rPr>
          <w:lang w:val="es-ES"/>
        </w:rPr>
        <w:t xml:space="preserve">ser </w:t>
      </w:r>
      <w:r w:rsidR="007D3E37" w:rsidRPr="00FF48EF">
        <w:rPr>
          <w:lang w:val="es-ES"/>
        </w:rPr>
        <w:t xml:space="preserve">el principio </w:t>
      </w:r>
      <w:r w:rsidR="00C10EB9" w:rsidRPr="00FF48EF">
        <w:rPr>
          <w:lang w:val="es-ES"/>
        </w:rPr>
        <w:t xml:space="preserve">menos aplicado </w:t>
      </w:r>
      <w:r w:rsidR="007D3E37" w:rsidRPr="00FF48EF">
        <w:rPr>
          <w:lang w:val="es-ES"/>
        </w:rPr>
        <w:t>de la Convención</w:t>
      </w:r>
      <w:r w:rsidRPr="00FF48EF">
        <w:rPr>
          <w:lang w:val="es-ES"/>
        </w:rPr>
        <w:t xml:space="preserve">; </w:t>
      </w:r>
      <w:r w:rsidR="007D3E37" w:rsidRPr="00FF48EF">
        <w:rPr>
          <w:lang w:val="es-ES"/>
        </w:rPr>
        <w:t>en particular, los tribunales no tienen la obligación de solicitar la opinión de un menor,</w:t>
      </w:r>
      <w:r w:rsidR="00C86EC9" w:rsidRPr="00FF48EF">
        <w:rPr>
          <w:lang w:val="es-ES"/>
        </w:rPr>
        <w:t xml:space="preserve"> algo </w:t>
      </w:r>
      <w:r w:rsidR="00C10EB9" w:rsidRPr="00FF48EF">
        <w:rPr>
          <w:lang w:val="es-ES"/>
        </w:rPr>
        <w:t xml:space="preserve">que se explica </w:t>
      </w:r>
      <w:r w:rsidR="00B65A8C" w:rsidRPr="00FF48EF">
        <w:rPr>
          <w:lang w:val="es-ES"/>
        </w:rPr>
        <w:t xml:space="preserve">sin duda </w:t>
      </w:r>
      <w:r w:rsidR="00C10EB9" w:rsidRPr="00FF48EF">
        <w:rPr>
          <w:lang w:val="es-ES"/>
        </w:rPr>
        <w:t>por razones culturales, pero</w:t>
      </w:r>
      <w:r w:rsidR="00C86EC9" w:rsidRPr="00FF48EF">
        <w:rPr>
          <w:lang w:val="es-ES"/>
        </w:rPr>
        <w:t xml:space="preserve"> se</w:t>
      </w:r>
      <w:r w:rsidR="00C10EB9" w:rsidRPr="00FF48EF">
        <w:rPr>
          <w:lang w:val="es-ES"/>
        </w:rPr>
        <w:t xml:space="preserve"> debería</w:t>
      </w:r>
      <w:r w:rsidR="00C86EC9" w:rsidRPr="00FF48EF">
        <w:rPr>
          <w:lang w:val="es-ES"/>
        </w:rPr>
        <w:t xml:space="preserve"> actuar con </w:t>
      </w:r>
      <w:r w:rsidR="00B65A8C" w:rsidRPr="00FF48EF">
        <w:rPr>
          <w:lang w:val="es-ES"/>
        </w:rPr>
        <w:t>la mentalidad</w:t>
      </w:r>
      <w:r w:rsidR="00C10EB9" w:rsidRPr="00FF48EF">
        <w:rPr>
          <w:lang w:val="es-ES"/>
        </w:rPr>
        <w:t xml:space="preserve"> de que las medidas políticas o legislativas se imponen también para cambiar las cosas</w:t>
      </w:r>
      <w:r w:rsidRPr="00FF48EF">
        <w:rPr>
          <w:lang w:val="es-ES"/>
        </w:rPr>
        <w:t>.</w:t>
      </w:r>
    </w:p>
    <w:p w:rsidR="00A633B2" w:rsidRPr="00FF48EF" w:rsidRDefault="00A633B2">
      <w:pPr>
        <w:spacing w:after="220"/>
        <w:rPr>
          <w:lang w:val="es-ES"/>
        </w:rPr>
      </w:pPr>
      <w:r w:rsidRPr="00FF48EF">
        <w:rPr>
          <w:lang w:val="es-ES"/>
        </w:rPr>
        <w:t>19.</w:t>
      </w:r>
      <w:r w:rsidRPr="00FF48EF">
        <w:rPr>
          <w:lang w:val="es-ES"/>
        </w:rPr>
        <w:tab/>
      </w:r>
      <w:r w:rsidR="00D678AE" w:rsidRPr="00FF48EF">
        <w:rPr>
          <w:lang w:val="es-ES"/>
        </w:rPr>
        <w:t xml:space="preserve">La delegación podría facilitar detalles sobre el </w:t>
      </w:r>
      <w:r w:rsidR="00D678AE" w:rsidRPr="00FF48EF">
        <w:rPr>
          <w:bCs/>
          <w:color w:val="000000"/>
          <w:szCs w:val="22"/>
          <w:lang w:val="es-ES"/>
        </w:rPr>
        <w:t>Comité Consultivo de la Sociedad Civil</w:t>
      </w:r>
      <w:r w:rsidR="006405E9" w:rsidRPr="00FF48EF">
        <w:rPr>
          <w:bCs/>
          <w:color w:val="000000"/>
          <w:szCs w:val="22"/>
          <w:lang w:val="es-ES"/>
        </w:rPr>
        <w:t xml:space="preserve"> encargado de vigilar la aplicación de la política nacional en favor de la infancia, del que no se sabe si se trata de un organismo gubernamental, e indicar si las ONG reciben ayuda del Estado para llevar a cabo sus programas en favor de la infancia</w:t>
      </w:r>
      <w:r w:rsidRPr="00FF48EF">
        <w:rPr>
          <w:lang w:val="es-ES"/>
        </w:rPr>
        <w:t>.</w:t>
      </w:r>
    </w:p>
    <w:p w:rsidR="00A633B2" w:rsidRPr="00FF48EF" w:rsidRDefault="00A633B2">
      <w:pPr>
        <w:spacing w:after="220"/>
        <w:rPr>
          <w:lang w:val="es-ES"/>
        </w:rPr>
      </w:pPr>
      <w:r w:rsidRPr="00FF48EF">
        <w:rPr>
          <w:lang w:val="es-ES"/>
        </w:rPr>
        <w:t>20.</w:t>
      </w:r>
      <w:r w:rsidRPr="00FF48EF">
        <w:rPr>
          <w:lang w:val="es-ES"/>
        </w:rPr>
        <w:tab/>
      </w:r>
      <w:r w:rsidR="00332BB4" w:rsidRPr="00FF48EF">
        <w:rPr>
          <w:lang w:val="es-ES"/>
        </w:rPr>
        <w:t xml:space="preserve">La </w:t>
      </w:r>
      <w:r w:rsidR="00332BB4" w:rsidRPr="00FF48EF">
        <w:rPr>
          <w:b/>
          <w:lang w:val="es-ES"/>
        </w:rPr>
        <w:t>Sra.</w:t>
      </w:r>
      <w:r w:rsidR="003D7138" w:rsidRPr="00FF48EF">
        <w:rPr>
          <w:b/>
          <w:lang w:val="es-ES"/>
        </w:rPr>
        <w:t xml:space="preserve"> </w:t>
      </w:r>
      <w:r w:rsidRPr="00FF48EF">
        <w:rPr>
          <w:b/>
          <w:lang w:val="es-ES"/>
        </w:rPr>
        <w:t>ALUOCH</w:t>
      </w:r>
      <w:r w:rsidRPr="00FF48EF">
        <w:rPr>
          <w:lang w:val="es-ES"/>
        </w:rPr>
        <w:t xml:space="preserve"> </w:t>
      </w:r>
      <w:r w:rsidR="007D182B" w:rsidRPr="00FF48EF">
        <w:rPr>
          <w:lang w:val="es-ES"/>
        </w:rPr>
        <w:t>pregunta si la Convención es directamente aplicable o se debe incorporar a la legislación nacional y si los tribunales se basan en sus disposiciones.</w:t>
      </w:r>
      <w:r w:rsidR="003D7138" w:rsidRPr="00FF48EF">
        <w:rPr>
          <w:lang w:val="es-ES"/>
        </w:rPr>
        <w:t xml:space="preserve"> </w:t>
      </w:r>
      <w:r w:rsidR="00B65A8C" w:rsidRPr="00FF48EF">
        <w:rPr>
          <w:lang w:val="es-ES"/>
        </w:rPr>
        <w:t>Muestra su</w:t>
      </w:r>
      <w:r w:rsidR="003D7138" w:rsidRPr="00FF48EF">
        <w:rPr>
          <w:lang w:val="es-ES"/>
        </w:rPr>
        <w:t xml:space="preserve"> </w:t>
      </w:r>
      <w:r w:rsidR="007D182B" w:rsidRPr="00FF48EF">
        <w:rPr>
          <w:lang w:val="es-ES"/>
        </w:rPr>
        <w:t>sorpre</w:t>
      </w:r>
      <w:r w:rsidR="00B65A8C" w:rsidRPr="00FF48EF">
        <w:rPr>
          <w:lang w:val="es-ES"/>
        </w:rPr>
        <w:t>sa por</w:t>
      </w:r>
      <w:r w:rsidR="007D182B" w:rsidRPr="00FF48EF">
        <w:rPr>
          <w:lang w:val="es-ES"/>
        </w:rPr>
        <w:t xml:space="preserve"> la lentitud de las reformas legislativas</w:t>
      </w:r>
      <w:r w:rsidRPr="00FF48EF">
        <w:rPr>
          <w:lang w:val="es-ES"/>
        </w:rPr>
        <w:t>.</w:t>
      </w:r>
    </w:p>
    <w:p w:rsidR="00A633B2" w:rsidRPr="00FF48EF" w:rsidRDefault="00A633B2">
      <w:pPr>
        <w:spacing w:after="220"/>
        <w:rPr>
          <w:lang w:val="es-ES"/>
        </w:rPr>
      </w:pPr>
      <w:r w:rsidRPr="00FF48EF">
        <w:rPr>
          <w:lang w:val="es-ES"/>
        </w:rPr>
        <w:t>21.</w:t>
      </w:r>
      <w:r w:rsidRPr="00FF48EF">
        <w:rPr>
          <w:lang w:val="es-ES"/>
        </w:rPr>
        <w:tab/>
      </w:r>
      <w:r w:rsidR="00332BB4" w:rsidRPr="00FF48EF">
        <w:rPr>
          <w:lang w:val="es-ES"/>
        </w:rPr>
        <w:t xml:space="preserve">La </w:t>
      </w:r>
      <w:r w:rsidR="00332BB4" w:rsidRPr="00FF48EF">
        <w:rPr>
          <w:b/>
          <w:lang w:val="es-ES"/>
        </w:rPr>
        <w:t>Sra.</w:t>
      </w:r>
      <w:r w:rsidR="003D7138" w:rsidRPr="00FF48EF">
        <w:rPr>
          <w:b/>
          <w:lang w:val="es-ES"/>
        </w:rPr>
        <w:t xml:space="preserve"> </w:t>
      </w:r>
      <w:r w:rsidRPr="00FF48EF">
        <w:rPr>
          <w:b/>
          <w:lang w:val="es-ES"/>
        </w:rPr>
        <w:t>ORTIZ</w:t>
      </w:r>
      <w:r w:rsidRPr="00FF48EF">
        <w:rPr>
          <w:lang w:val="es-ES"/>
        </w:rPr>
        <w:t xml:space="preserve"> </w:t>
      </w:r>
      <w:r w:rsidR="007F341B" w:rsidRPr="00FF48EF">
        <w:rPr>
          <w:lang w:val="es-ES"/>
        </w:rPr>
        <w:t>observa que no hay ningún organismo encargado de supervisar la aplicación de la Convención, cuando</w:t>
      </w:r>
      <w:r w:rsidR="003D7138" w:rsidRPr="00FF48EF">
        <w:rPr>
          <w:lang w:val="es-ES"/>
        </w:rPr>
        <w:t xml:space="preserve"> dicho </w:t>
      </w:r>
      <w:r w:rsidR="007F341B" w:rsidRPr="00FF48EF">
        <w:rPr>
          <w:lang w:val="es-ES"/>
        </w:rPr>
        <w:t>organismo es fundamental</w:t>
      </w:r>
      <w:r w:rsidRPr="00FF48EF">
        <w:rPr>
          <w:lang w:val="es-ES"/>
        </w:rPr>
        <w:t xml:space="preserve">. </w:t>
      </w:r>
      <w:r w:rsidR="007F341B" w:rsidRPr="00FF48EF">
        <w:rPr>
          <w:lang w:val="es-ES"/>
        </w:rPr>
        <w:t>El Comité ya había recomendado al Estado parte que favoreciera más la coordinación y la cooperación entre las diferentes instituciones que se ocupan de la infancia en todos los niveles de la administración y entre estas instituciones y la sociedad civil</w:t>
      </w:r>
      <w:r w:rsidRPr="00FF48EF">
        <w:rPr>
          <w:lang w:val="es-ES"/>
        </w:rPr>
        <w:t xml:space="preserve">. </w:t>
      </w:r>
      <w:r w:rsidR="007F341B" w:rsidRPr="00FF48EF">
        <w:rPr>
          <w:lang w:val="es-ES"/>
        </w:rPr>
        <w:t>El enfoque transversal del Gobierno es positivo, pero tendría que haber un mecanismo para coordinar las iniciativas</w:t>
      </w:r>
      <w:r w:rsidR="00B90DAD" w:rsidRPr="00FF48EF">
        <w:rPr>
          <w:lang w:val="es-ES"/>
        </w:rPr>
        <w:t>,</w:t>
      </w:r>
      <w:r w:rsidR="007F341B" w:rsidRPr="00FF48EF">
        <w:rPr>
          <w:lang w:val="es-ES"/>
        </w:rPr>
        <w:t xml:space="preserve"> </w:t>
      </w:r>
      <w:r w:rsidR="00B65A8C" w:rsidRPr="00FF48EF">
        <w:rPr>
          <w:lang w:val="es-ES"/>
        </w:rPr>
        <w:t xml:space="preserve">que son </w:t>
      </w:r>
      <w:r w:rsidR="007F341B" w:rsidRPr="00FF48EF">
        <w:rPr>
          <w:lang w:val="es-ES"/>
        </w:rPr>
        <w:t>muy numerosas</w:t>
      </w:r>
      <w:r w:rsidR="00B65A8C" w:rsidRPr="00FF48EF">
        <w:rPr>
          <w:lang w:val="es-ES"/>
        </w:rPr>
        <w:t>,</w:t>
      </w:r>
      <w:r w:rsidR="007F341B" w:rsidRPr="00FF48EF">
        <w:rPr>
          <w:lang w:val="es-ES"/>
        </w:rPr>
        <w:t xml:space="preserve"> pero aisladas</w:t>
      </w:r>
      <w:r w:rsidRPr="00FF48EF">
        <w:rPr>
          <w:lang w:val="es-ES"/>
        </w:rPr>
        <w:t>.</w:t>
      </w:r>
    </w:p>
    <w:p w:rsidR="00A633B2" w:rsidRPr="00FF48EF" w:rsidRDefault="00A633B2">
      <w:pPr>
        <w:spacing w:after="220"/>
        <w:rPr>
          <w:lang w:val="es-ES"/>
        </w:rPr>
      </w:pPr>
      <w:r w:rsidRPr="00FF48EF">
        <w:rPr>
          <w:lang w:val="es-ES"/>
        </w:rPr>
        <w:t>22.</w:t>
      </w:r>
      <w:r w:rsidRPr="00FF48EF">
        <w:rPr>
          <w:lang w:val="es-ES"/>
        </w:rPr>
        <w:tab/>
      </w:r>
      <w:r w:rsidR="007526E9" w:rsidRPr="00FF48EF">
        <w:rPr>
          <w:lang w:val="es-ES"/>
        </w:rPr>
        <w:t>Sería interesante saber cómo</w:t>
      </w:r>
      <w:r w:rsidR="003D7138" w:rsidRPr="00FF48EF">
        <w:rPr>
          <w:lang w:val="es-ES"/>
        </w:rPr>
        <w:t xml:space="preserve"> tiene previsto </w:t>
      </w:r>
      <w:r w:rsidR="007526E9" w:rsidRPr="00FF48EF">
        <w:rPr>
          <w:lang w:val="es-ES"/>
        </w:rPr>
        <w:t>trabajar el Gobierno con la sociedad civil en la perspectiva del proyecto de ley</w:t>
      </w:r>
      <w:r w:rsidR="000D7D88" w:rsidRPr="00FF48EF">
        <w:rPr>
          <w:lang w:val="es-ES"/>
        </w:rPr>
        <w:t>,</w:t>
      </w:r>
      <w:r w:rsidR="007526E9" w:rsidRPr="00FF48EF">
        <w:rPr>
          <w:lang w:val="es-ES"/>
        </w:rPr>
        <w:t xml:space="preserve"> que entre otras cosas</w:t>
      </w:r>
      <w:r w:rsidR="000D7D88" w:rsidRPr="00FF48EF">
        <w:rPr>
          <w:lang w:val="es-ES"/>
        </w:rPr>
        <w:t xml:space="preserve"> prevé</w:t>
      </w:r>
      <w:r w:rsidR="007526E9" w:rsidRPr="00FF48EF">
        <w:rPr>
          <w:lang w:val="es-ES"/>
        </w:rPr>
        <w:t xml:space="preserve"> una distribución de la responsabilidad de </w:t>
      </w:r>
      <w:r w:rsidR="003D7138" w:rsidRPr="00FF48EF">
        <w:rPr>
          <w:lang w:val="es-ES"/>
        </w:rPr>
        <w:t xml:space="preserve">la </w:t>
      </w:r>
      <w:r w:rsidR="007526E9" w:rsidRPr="00FF48EF">
        <w:rPr>
          <w:lang w:val="es-ES"/>
        </w:rPr>
        <w:t>protección de la infancia entre la comunidad y el Estado</w:t>
      </w:r>
      <w:r w:rsidRPr="00FF48EF">
        <w:rPr>
          <w:lang w:val="es-ES"/>
        </w:rPr>
        <w:t>.</w:t>
      </w:r>
    </w:p>
    <w:p w:rsidR="00A633B2" w:rsidRPr="00FF48EF" w:rsidRDefault="00A633B2">
      <w:pPr>
        <w:spacing w:after="220"/>
        <w:rPr>
          <w:lang w:val="es-ES"/>
        </w:rPr>
      </w:pPr>
      <w:r w:rsidRPr="00FF48EF">
        <w:rPr>
          <w:lang w:val="es-ES"/>
        </w:rPr>
        <w:t>23.</w:t>
      </w:r>
      <w:r w:rsidRPr="00FF48EF">
        <w:rPr>
          <w:lang w:val="es-ES"/>
        </w:rPr>
        <w:tab/>
      </w:r>
      <w:r w:rsidR="00332BB4" w:rsidRPr="00FF48EF">
        <w:rPr>
          <w:lang w:val="es-ES"/>
        </w:rPr>
        <w:t xml:space="preserve">La </w:t>
      </w:r>
      <w:r w:rsidR="00332BB4" w:rsidRPr="00FF48EF">
        <w:rPr>
          <w:b/>
          <w:lang w:val="es-ES"/>
        </w:rPr>
        <w:t>Sra.</w:t>
      </w:r>
      <w:r w:rsidR="00B81A48" w:rsidRPr="00FF48EF">
        <w:rPr>
          <w:b/>
          <w:lang w:val="es-ES"/>
        </w:rPr>
        <w:t xml:space="preserve"> </w:t>
      </w:r>
      <w:r w:rsidRPr="00FF48EF">
        <w:rPr>
          <w:b/>
          <w:lang w:val="es-ES"/>
        </w:rPr>
        <w:t>OUEDRAOGO</w:t>
      </w:r>
      <w:r w:rsidRPr="00FF48EF">
        <w:rPr>
          <w:lang w:val="es-ES"/>
        </w:rPr>
        <w:t xml:space="preserve"> </w:t>
      </w:r>
      <w:r w:rsidR="00120400" w:rsidRPr="00FF48EF">
        <w:rPr>
          <w:lang w:val="es-ES"/>
        </w:rPr>
        <w:t>se felicita por el establecimiento del procedimiento de inscripción personalizado de los nacimientos en los centros de maternidad, así como del servicio de ayuda a la investigación de la paternidad</w:t>
      </w:r>
      <w:r w:rsidR="00B81A48" w:rsidRPr="00FF48EF">
        <w:rPr>
          <w:lang w:val="es-ES"/>
        </w:rPr>
        <w:t xml:space="preserve"> de </w:t>
      </w:r>
      <w:r w:rsidR="00120400" w:rsidRPr="00FF48EF">
        <w:rPr>
          <w:lang w:val="es-ES"/>
        </w:rPr>
        <w:t>los niños nacidos fuera de</w:t>
      </w:r>
      <w:r w:rsidR="00022686" w:rsidRPr="00FF48EF">
        <w:rPr>
          <w:lang w:val="es-ES"/>
        </w:rPr>
        <w:t>l</w:t>
      </w:r>
      <w:r w:rsidR="00120400" w:rsidRPr="00FF48EF">
        <w:rPr>
          <w:lang w:val="es-ES"/>
        </w:rPr>
        <w:t xml:space="preserve"> matrimonio, pero se pregunta si estas medidas se aplican realmente, sobre todo en las regiones aisladas, y si hay algún mecanismo para registrar a las personas que no fueron </w:t>
      </w:r>
      <w:r w:rsidR="00087F8C" w:rsidRPr="00FF48EF">
        <w:rPr>
          <w:lang w:val="es-ES"/>
        </w:rPr>
        <w:t xml:space="preserve">inscritas </w:t>
      </w:r>
      <w:r w:rsidR="00120400" w:rsidRPr="00FF48EF">
        <w:rPr>
          <w:lang w:val="es-ES"/>
        </w:rPr>
        <w:t>al nacer</w:t>
      </w:r>
      <w:r w:rsidRPr="00FF48EF">
        <w:rPr>
          <w:lang w:val="es-ES"/>
        </w:rPr>
        <w:t xml:space="preserve">. </w:t>
      </w:r>
      <w:r w:rsidR="005E1F3E" w:rsidRPr="00FF48EF">
        <w:rPr>
          <w:lang w:val="es-ES"/>
        </w:rPr>
        <w:t xml:space="preserve">La delegación podría señalar igualmente si los niños de los que sólo la madre es chilena y los niños nacidos en </w:t>
      </w:r>
      <w:r w:rsidR="00087F8C" w:rsidRPr="00FF48EF">
        <w:rPr>
          <w:lang w:val="es-ES"/>
        </w:rPr>
        <w:t xml:space="preserve">Chile </w:t>
      </w:r>
      <w:r w:rsidR="007961D3" w:rsidRPr="00FF48EF">
        <w:rPr>
          <w:lang w:val="es-ES"/>
        </w:rPr>
        <w:t xml:space="preserve">de padres </w:t>
      </w:r>
      <w:r w:rsidR="005E1F3E" w:rsidRPr="00FF48EF">
        <w:rPr>
          <w:lang w:val="es-ES"/>
        </w:rPr>
        <w:t>migrantes pueden obtener la nacionalidad chilena</w:t>
      </w:r>
      <w:r w:rsidRPr="00FF48EF">
        <w:rPr>
          <w:lang w:val="es-ES"/>
        </w:rPr>
        <w:t>.</w:t>
      </w:r>
    </w:p>
    <w:p w:rsidR="00A633B2" w:rsidRPr="00FF48EF" w:rsidRDefault="00A633B2">
      <w:pPr>
        <w:spacing w:after="200"/>
        <w:rPr>
          <w:lang w:val="es-ES"/>
        </w:rPr>
      </w:pPr>
      <w:r w:rsidRPr="00FF48EF">
        <w:rPr>
          <w:lang w:val="es-ES"/>
        </w:rPr>
        <w:t>24.</w:t>
      </w:r>
      <w:r w:rsidRPr="00FF48EF">
        <w:rPr>
          <w:lang w:val="es-ES"/>
        </w:rPr>
        <w:tab/>
      </w:r>
      <w:r w:rsidR="001A51D8" w:rsidRPr="00FF48EF">
        <w:rPr>
          <w:lang w:val="es-ES"/>
        </w:rPr>
        <w:t xml:space="preserve">El Estado parte no ha indicado si se anima a los medios de comunicación a difundir información útil para los niños, en particular sobre sus derechos, a tener en cuenta las necesidades lingüísticas de los niños indígenas y a proteger </w:t>
      </w:r>
      <w:r w:rsidR="009A68A8" w:rsidRPr="00FF48EF">
        <w:rPr>
          <w:lang w:val="es-ES"/>
        </w:rPr>
        <w:t xml:space="preserve">a </w:t>
      </w:r>
      <w:r w:rsidR="001A51D8" w:rsidRPr="00FF48EF">
        <w:rPr>
          <w:lang w:val="es-ES"/>
        </w:rPr>
        <w:t xml:space="preserve">los niños </w:t>
      </w:r>
      <w:r w:rsidR="002052F0" w:rsidRPr="00FF48EF">
        <w:rPr>
          <w:lang w:val="es-ES"/>
        </w:rPr>
        <w:t>frente a</w:t>
      </w:r>
      <w:r w:rsidR="001A51D8" w:rsidRPr="00FF48EF">
        <w:rPr>
          <w:lang w:val="es-ES"/>
        </w:rPr>
        <w:t xml:space="preserve"> la información perjudicial </w:t>
      </w:r>
      <w:r w:rsidR="00B65A8C" w:rsidRPr="00FF48EF">
        <w:rPr>
          <w:lang w:val="es-ES"/>
        </w:rPr>
        <w:t>(en particular</w:t>
      </w:r>
      <w:r w:rsidR="001A51D8" w:rsidRPr="00FF48EF">
        <w:rPr>
          <w:lang w:val="es-ES"/>
        </w:rPr>
        <w:t xml:space="preserve"> violencia y pornografía). También se agradecería recibir detalles sobre la difusión de libros para niños en las regiones remotas</w:t>
      </w:r>
      <w:r w:rsidRPr="00FF48EF">
        <w:rPr>
          <w:lang w:val="es-ES"/>
        </w:rPr>
        <w:t>.</w:t>
      </w:r>
    </w:p>
    <w:p w:rsidR="00A633B2" w:rsidRPr="00FF48EF" w:rsidRDefault="00A633B2">
      <w:pPr>
        <w:spacing w:after="200"/>
        <w:rPr>
          <w:lang w:val="es-ES"/>
        </w:rPr>
      </w:pPr>
      <w:r w:rsidRPr="00FF48EF">
        <w:rPr>
          <w:lang w:val="es-ES"/>
        </w:rPr>
        <w:t>25.</w:t>
      </w:r>
      <w:r w:rsidRPr="00FF48EF">
        <w:rPr>
          <w:lang w:val="es-ES"/>
        </w:rPr>
        <w:tab/>
      </w:r>
      <w:r w:rsidR="00584C83" w:rsidRPr="00FF48EF">
        <w:rPr>
          <w:lang w:val="es-ES"/>
        </w:rPr>
        <w:t xml:space="preserve">En virtud del </w:t>
      </w:r>
      <w:r w:rsidR="004D1074" w:rsidRPr="00FF48EF">
        <w:rPr>
          <w:lang w:val="es-ES"/>
        </w:rPr>
        <w:t xml:space="preserve">artículo </w:t>
      </w:r>
      <w:r w:rsidRPr="00FF48EF">
        <w:rPr>
          <w:lang w:val="es-ES"/>
        </w:rPr>
        <w:t>234</w:t>
      </w:r>
      <w:r w:rsidR="004D1074" w:rsidRPr="00FF48EF">
        <w:rPr>
          <w:lang w:val="es-ES"/>
        </w:rPr>
        <w:t xml:space="preserve"> del Código Civil</w:t>
      </w:r>
      <w:r w:rsidR="00B65A8C" w:rsidRPr="00FF48EF">
        <w:rPr>
          <w:lang w:val="es-ES"/>
        </w:rPr>
        <w:t>,</w:t>
      </w:r>
      <w:r w:rsidR="004D1074" w:rsidRPr="00FF48EF">
        <w:rPr>
          <w:lang w:val="es-ES"/>
        </w:rPr>
        <w:t xml:space="preserve"> </w:t>
      </w:r>
      <w:r w:rsidR="00584C83" w:rsidRPr="00FF48EF">
        <w:rPr>
          <w:lang w:val="es-ES"/>
        </w:rPr>
        <w:t xml:space="preserve">se </w:t>
      </w:r>
      <w:r w:rsidR="004D1074" w:rsidRPr="00FF48EF">
        <w:rPr>
          <w:lang w:val="es-ES"/>
        </w:rPr>
        <w:t>ha revocado la facultad que tenían los padres de castigar a sus hijos, pero de manera muy relativa</w:t>
      </w:r>
      <w:r w:rsidRPr="00FF48EF">
        <w:rPr>
          <w:lang w:val="es-ES"/>
        </w:rPr>
        <w:t xml:space="preserve">. </w:t>
      </w:r>
      <w:r w:rsidR="004D1074" w:rsidRPr="00FF48EF">
        <w:rPr>
          <w:lang w:val="es-ES"/>
        </w:rPr>
        <w:t>Habría que abolir explícitamente los castigos corporales, como ya ha recomendado el Comité</w:t>
      </w:r>
      <w:r w:rsidR="00FA7458" w:rsidRPr="00FF48EF">
        <w:rPr>
          <w:lang w:val="es-ES"/>
        </w:rPr>
        <w:t>,</w:t>
      </w:r>
      <w:r w:rsidR="004D1074" w:rsidRPr="00FF48EF">
        <w:rPr>
          <w:lang w:val="es-ES"/>
        </w:rPr>
        <w:t xml:space="preserve"> y sensibilizar a los padres sobre otras formas de disciplina</w:t>
      </w:r>
      <w:r w:rsidRPr="00FF48EF">
        <w:rPr>
          <w:lang w:val="es-ES"/>
        </w:rPr>
        <w:t>.</w:t>
      </w:r>
    </w:p>
    <w:p w:rsidR="00A633B2" w:rsidRPr="00FF48EF" w:rsidRDefault="00A633B2">
      <w:pPr>
        <w:spacing w:after="200"/>
        <w:rPr>
          <w:lang w:val="es-ES"/>
        </w:rPr>
      </w:pPr>
      <w:r w:rsidRPr="00FF48EF">
        <w:rPr>
          <w:lang w:val="es-ES"/>
        </w:rPr>
        <w:t>26.</w:t>
      </w:r>
      <w:r w:rsidRPr="00FF48EF">
        <w:rPr>
          <w:lang w:val="es-ES"/>
        </w:rPr>
        <w:tab/>
      </w:r>
      <w:r w:rsidR="000808E8" w:rsidRPr="00FF48EF">
        <w:rPr>
          <w:lang w:val="es-ES"/>
        </w:rPr>
        <w:t>Parece ser que en los centros de detención se tortura a los menores</w:t>
      </w:r>
      <w:r w:rsidR="00B65A8C" w:rsidRPr="00FF48EF">
        <w:rPr>
          <w:lang w:val="es-ES"/>
        </w:rPr>
        <w:t>,</w:t>
      </w:r>
      <w:r w:rsidR="000808E8" w:rsidRPr="00FF48EF">
        <w:rPr>
          <w:lang w:val="es-ES"/>
        </w:rPr>
        <w:t xml:space="preserve"> y al parecer este tipo de trato está tolerado en el artículo </w:t>
      </w:r>
      <w:r w:rsidR="00FA7458" w:rsidRPr="00FF48EF">
        <w:rPr>
          <w:lang w:val="es-ES"/>
        </w:rPr>
        <w:t>84 de la Ley</w:t>
      </w:r>
      <w:r w:rsidR="00A74225" w:rsidRPr="00FF48EF">
        <w:rPr>
          <w:lang w:val="es-ES"/>
        </w:rPr>
        <w:t xml:space="preserve"> </w:t>
      </w:r>
      <w:r w:rsidR="00C82D15" w:rsidRPr="00FF48EF">
        <w:rPr>
          <w:lang w:val="es-ES"/>
        </w:rPr>
        <w:t>núm.</w:t>
      </w:r>
      <w:r w:rsidR="00B65A8C" w:rsidRPr="00FF48EF">
        <w:rPr>
          <w:lang w:val="es-ES"/>
        </w:rPr>
        <w:t> </w:t>
      </w:r>
      <w:r w:rsidR="00FA7458" w:rsidRPr="00FF48EF">
        <w:rPr>
          <w:lang w:val="es-ES"/>
        </w:rPr>
        <w:t xml:space="preserve">737 y </w:t>
      </w:r>
      <w:r w:rsidR="000808E8" w:rsidRPr="00FF48EF">
        <w:rPr>
          <w:lang w:val="es-ES"/>
        </w:rPr>
        <w:t xml:space="preserve">el artículo </w:t>
      </w:r>
      <w:r w:rsidR="00FA7458" w:rsidRPr="00FF48EF">
        <w:rPr>
          <w:lang w:val="es-ES"/>
        </w:rPr>
        <w:t>44 de la Ley</w:t>
      </w:r>
      <w:r w:rsidR="00A74225" w:rsidRPr="00FF48EF">
        <w:rPr>
          <w:lang w:val="es-ES"/>
        </w:rPr>
        <w:t xml:space="preserve"> </w:t>
      </w:r>
      <w:r w:rsidR="00C82D15" w:rsidRPr="00FF48EF">
        <w:rPr>
          <w:lang w:val="es-ES"/>
        </w:rPr>
        <w:t>núm.</w:t>
      </w:r>
      <w:r w:rsidR="00B65A8C" w:rsidRPr="00FF48EF">
        <w:rPr>
          <w:lang w:val="es-ES"/>
        </w:rPr>
        <w:t> </w:t>
      </w:r>
      <w:r w:rsidR="00FA7458" w:rsidRPr="00FF48EF">
        <w:rPr>
          <w:lang w:val="es-ES"/>
        </w:rPr>
        <w:t>553</w:t>
      </w:r>
      <w:r w:rsidRPr="00FF48EF">
        <w:rPr>
          <w:lang w:val="es-ES"/>
        </w:rPr>
        <w:t>.</w:t>
      </w:r>
      <w:r w:rsidR="00376F0A" w:rsidRPr="00FF48EF">
        <w:rPr>
          <w:lang w:val="es-ES"/>
        </w:rPr>
        <w:t xml:space="preserve"> Convendría que se</w:t>
      </w:r>
      <w:r w:rsidR="001032A4" w:rsidRPr="00FF48EF">
        <w:rPr>
          <w:lang w:val="es-ES"/>
        </w:rPr>
        <w:t xml:space="preserve"> dieran </w:t>
      </w:r>
      <w:r w:rsidR="00A51417" w:rsidRPr="00FF48EF">
        <w:rPr>
          <w:lang w:val="es-ES"/>
        </w:rPr>
        <w:t xml:space="preserve">explicaciones sobre este punto. Se han señalado igualmente casos de niños indígenas torturados por la policía, </w:t>
      </w:r>
      <w:r w:rsidR="0005093F" w:rsidRPr="00FF48EF">
        <w:rPr>
          <w:lang w:val="es-ES"/>
        </w:rPr>
        <w:t>especialmente</w:t>
      </w:r>
      <w:r w:rsidR="00A51417" w:rsidRPr="00FF48EF">
        <w:rPr>
          <w:lang w:val="es-ES"/>
        </w:rPr>
        <w:t xml:space="preserve"> en</w:t>
      </w:r>
      <w:r w:rsidR="00376F0A" w:rsidRPr="00FF48EF">
        <w:rPr>
          <w:lang w:val="es-ES"/>
        </w:rPr>
        <w:t xml:space="preserve"> litigios </w:t>
      </w:r>
      <w:r w:rsidR="00A51417" w:rsidRPr="00FF48EF">
        <w:rPr>
          <w:lang w:val="es-ES"/>
        </w:rPr>
        <w:t>sobre la tierra que afecta</w:t>
      </w:r>
      <w:r w:rsidR="00741C65" w:rsidRPr="00FF48EF">
        <w:rPr>
          <w:lang w:val="es-ES"/>
        </w:rPr>
        <w:t>n</w:t>
      </w:r>
      <w:r w:rsidR="00A51417" w:rsidRPr="00FF48EF">
        <w:rPr>
          <w:lang w:val="es-ES"/>
        </w:rPr>
        <w:t xml:space="preserve"> a la comunidad </w:t>
      </w:r>
      <w:r w:rsidRPr="00FF48EF">
        <w:rPr>
          <w:lang w:val="es-ES"/>
        </w:rPr>
        <w:t xml:space="preserve">mapuche. </w:t>
      </w:r>
      <w:r w:rsidR="00F92461" w:rsidRPr="00FF48EF">
        <w:rPr>
          <w:lang w:val="es-ES"/>
        </w:rPr>
        <w:t xml:space="preserve">Por último, algunas personas </w:t>
      </w:r>
      <w:r w:rsidR="00B65A8C" w:rsidRPr="00FF48EF">
        <w:rPr>
          <w:lang w:val="es-ES"/>
        </w:rPr>
        <w:t xml:space="preserve">que fueron </w:t>
      </w:r>
      <w:r w:rsidR="00F92461" w:rsidRPr="00FF48EF">
        <w:rPr>
          <w:lang w:val="es-ES"/>
        </w:rPr>
        <w:t>víctimas de tortura cuando eran menores no siempre</w:t>
      </w:r>
      <w:r w:rsidR="00741C65" w:rsidRPr="00FF48EF">
        <w:rPr>
          <w:lang w:val="es-ES"/>
        </w:rPr>
        <w:t xml:space="preserve"> habrían </w:t>
      </w:r>
      <w:r w:rsidR="00F92461" w:rsidRPr="00FF48EF">
        <w:rPr>
          <w:lang w:val="es-ES"/>
        </w:rPr>
        <w:t>recibido la indemnización que se les había</w:t>
      </w:r>
      <w:r w:rsidR="00741C65" w:rsidRPr="00FF48EF">
        <w:rPr>
          <w:lang w:val="es-ES"/>
        </w:rPr>
        <w:t xml:space="preserve"> concedido</w:t>
      </w:r>
      <w:r w:rsidRPr="00FF48EF">
        <w:rPr>
          <w:lang w:val="es-ES"/>
        </w:rPr>
        <w:t xml:space="preserve">. </w:t>
      </w:r>
    </w:p>
    <w:p w:rsidR="00A633B2" w:rsidRPr="00FF48EF" w:rsidRDefault="00723235" w:rsidP="00723235">
      <w:pPr>
        <w:spacing w:after="200"/>
        <w:rPr>
          <w:lang w:val="es-ES"/>
        </w:rPr>
      </w:pPr>
      <w:r w:rsidRPr="00FF48EF">
        <w:rPr>
          <w:lang w:val="es-ES"/>
        </w:rPr>
        <w:t>27.</w:t>
      </w:r>
      <w:r w:rsidRPr="00FF48EF">
        <w:rPr>
          <w:lang w:val="es-ES"/>
        </w:rPr>
        <w:tab/>
      </w:r>
      <w:r w:rsidR="00F70730" w:rsidRPr="00FF48EF">
        <w:rPr>
          <w:lang w:val="es-ES"/>
        </w:rPr>
        <w:t xml:space="preserve">El </w:t>
      </w:r>
      <w:r w:rsidR="00F70730" w:rsidRPr="00FF48EF">
        <w:rPr>
          <w:b/>
          <w:lang w:val="es-ES"/>
        </w:rPr>
        <w:t>Sr.</w:t>
      </w:r>
      <w:r w:rsidR="00A633B2" w:rsidRPr="00FF48EF">
        <w:rPr>
          <w:b/>
          <w:lang w:val="es-ES"/>
        </w:rPr>
        <w:t xml:space="preserve"> POLLAR</w:t>
      </w:r>
      <w:r w:rsidR="001032A4" w:rsidRPr="00FF48EF">
        <w:rPr>
          <w:lang w:val="es-ES"/>
        </w:rPr>
        <w:t xml:space="preserve"> muestra su satisfacción por </w:t>
      </w:r>
      <w:r w:rsidR="00B51DC3" w:rsidRPr="00FF48EF">
        <w:rPr>
          <w:lang w:val="es-ES"/>
        </w:rPr>
        <w:t>la L</w:t>
      </w:r>
      <w:r w:rsidR="007D57AD" w:rsidRPr="00FF48EF">
        <w:rPr>
          <w:lang w:val="es-ES"/>
        </w:rPr>
        <w:t xml:space="preserve">ey </w:t>
      </w:r>
      <w:r w:rsidR="00EE7DEF" w:rsidRPr="00FF48EF">
        <w:rPr>
          <w:lang w:val="es-ES"/>
        </w:rPr>
        <w:t>de</w:t>
      </w:r>
      <w:r w:rsidR="007D57AD" w:rsidRPr="00FF48EF">
        <w:rPr>
          <w:lang w:val="es-ES"/>
        </w:rPr>
        <w:t xml:space="preserve"> matrimonio civil</w:t>
      </w:r>
      <w:r w:rsidR="00E85483" w:rsidRPr="00FF48EF">
        <w:rPr>
          <w:lang w:val="es-ES"/>
        </w:rPr>
        <w:t xml:space="preserve"> de 2004</w:t>
      </w:r>
      <w:r w:rsidR="007D57AD" w:rsidRPr="00FF48EF">
        <w:rPr>
          <w:lang w:val="es-ES"/>
        </w:rPr>
        <w:t>, que fija la edad núbil en 16 años tanto para los muchachos como para las muchachas</w:t>
      </w:r>
      <w:r w:rsidR="00A633B2" w:rsidRPr="00FF48EF">
        <w:rPr>
          <w:lang w:val="es-ES"/>
        </w:rPr>
        <w:t xml:space="preserve">, </w:t>
      </w:r>
      <w:r w:rsidR="007D57AD" w:rsidRPr="00FF48EF">
        <w:rPr>
          <w:lang w:val="es-ES"/>
        </w:rPr>
        <w:t>pero se pregunta si no es incompatible con la escolarización obligatoria durante 12 años y si no habría que armonizarla igualmente con la edad de consentimiento</w:t>
      </w:r>
      <w:r w:rsidR="001032A4" w:rsidRPr="00FF48EF">
        <w:rPr>
          <w:lang w:val="es-ES"/>
        </w:rPr>
        <w:t xml:space="preserve"> para </w:t>
      </w:r>
      <w:r w:rsidR="007D57AD" w:rsidRPr="00FF48EF">
        <w:rPr>
          <w:lang w:val="es-ES"/>
        </w:rPr>
        <w:t>las relaciones sexuales, que ha pasado de 12 a 14 años</w:t>
      </w:r>
      <w:r w:rsidR="00A633B2" w:rsidRPr="00FF48EF">
        <w:rPr>
          <w:lang w:val="es-ES"/>
        </w:rPr>
        <w:t xml:space="preserve">. </w:t>
      </w:r>
      <w:r w:rsidRPr="00FF48EF">
        <w:rPr>
          <w:lang w:val="es-ES"/>
        </w:rPr>
        <w:t xml:space="preserve">No se ha </w:t>
      </w:r>
      <w:r w:rsidR="00B65A8C" w:rsidRPr="00FF48EF">
        <w:rPr>
          <w:lang w:val="es-ES"/>
        </w:rPr>
        <w:t>especificado</w:t>
      </w:r>
      <w:r w:rsidRPr="00FF48EF">
        <w:rPr>
          <w:lang w:val="es-ES"/>
        </w:rPr>
        <w:t xml:space="preserve"> cuál es la edad mínima para trabajar y para acceder a un tratamiento médico</w:t>
      </w:r>
      <w:r w:rsidR="00A633B2" w:rsidRPr="00FF48EF">
        <w:rPr>
          <w:lang w:val="es-ES"/>
        </w:rPr>
        <w:t>.</w:t>
      </w:r>
    </w:p>
    <w:p w:rsidR="00A633B2" w:rsidRPr="00FF48EF" w:rsidRDefault="00A633B2">
      <w:pPr>
        <w:spacing w:after="200"/>
        <w:rPr>
          <w:lang w:val="es-ES"/>
        </w:rPr>
      </w:pPr>
      <w:r w:rsidRPr="00FF48EF">
        <w:rPr>
          <w:lang w:val="es-ES"/>
        </w:rPr>
        <w:t>28.</w:t>
      </w:r>
      <w:r w:rsidRPr="00FF48EF">
        <w:rPr>
          <w:lang w:val="es-ES"/>
        </w:rPr>
        <w:tab/>
        <w:t>La</w:t>
      </w:r>
      <w:r w:rsidR="00B51DC3" w:rsidRPr="00FF48EF">
        <w:rPr>
          <w:lang w:val="es-ES"/>
        </w:rPr>
        <w:t xml:space="preserve"> Ley </w:t>
      </w:r>
      <w:r w:rsidR="00C82D15" w:rsidRPr="00FF48EF">
        <w:rPr>
          <w:lang w:val="es-ES"/>
        </w:rPr>
        <w:t>núm.</w:t>
      </w:r>
      <w:r w:rsidRPr="00FF48EF">
        <w:rPr>
          <w:lang w:val="es-ES"/>
        </w:rPr>
        <w:t xml:space="preserve"> 2306 </w:t>
      </w:r>
      <w:r w:rsidR="004760BC" w:rsidRPr="00FF48EF">
        <w:rPr>
          <w:lang w:val="es-ES"/>
        </w:rPr>
        <w:t xml:space="preserve">autoriza el alistamiento voluntario en el ejército a partir de 16 años en circunstancias </w:t>
      </w:r>
      <w:r w:rsidRPr="00FF48EF">
        <w:rPr>
          <w:lang w:val="es-ES"/>
        </w:rPr>
        <w:t>«</w:t>
      </w:r>
      <w:r w:rsidR="004760BC" w:rsidRPr="00FF48EF">
        <w:rPr>
          <w:lang w:val="es-ES"/>
        </w:rPr>
        <w:t>excepcionales</w:t>
      </w:r>
      <w:r w:rsidRPr="00FF48EF">
        <w:rPr>
          <w:lang w:val="es-ES"/>
        </w:rPr>
        <w:t xml:space="preserve">», </w:t>
      </w:r>
      <w:r w:rsidR="00556DF1" w:rsidRPr="00FF48EF">
        <w:rPr>
          <w:lang w:val="es-ES"/>
        </w:rPr>
        <w:t xml:space="preserve">por lo que </w:t>
      </w:r>
      <w:r w:rsidR="00D25DBA" w:rsidRPr="00FF48EF">
        <w:rPr>
          <w:lang w:val="es-ES"/>
        </w:rPr>
        <w:t>sería de agradecer que se proporcionasen pormenores sobre la participación directa de estos voluntarios en hostilidades.</w:t>
      </w:r>
    </w:p>
    <w:p w:rsidR="00A633B2" w:rsidRPr="00FF48EF" w:rsidRDefault="00A633B2">
      <w:pPr>
        <w:spacing w:after="200"/>
        <w:rPr>
          <w:lang w:val="es-ES"/>
        </w:rPr>
      </w:pPr>
      <w:r w:rsidRPr="00FF48EF">
        <w:rPr>
          <w:lang w:val="es-ES"/>
        </w:rPr>
        <w:t>29.</w:t>
      </w:r>
      <w:r w:rsidRPr="00FF48EF">
        <w:rPr>
          <w:lang w:val="es-ES"/>
        </w:rPr>
        <w:tab/>
      </w:r>
      <w:r w:rsidR="00F70730" w:rsidRPr="00FF48EF">
        <w:rPr>
          <w:lang w:val="es-ES"/>
        </w:rPr>
        <w:t xml:space="preserve">El </w:t>
      </w:r>
      <w:r w:rsidR="00F70730" w:rsidRPr="00FF48EF">
        <w:rPr>
          <w:b/>
          <w:lang w:val="es-ES"/>
        </w:rPr>
        <w:t>Sr.</w:t>
      </w:r>
      <w:r w:rsidRPr="00FF48EF">
        <w:rPr>
          <w:b/>
          <w:lang w:val="es-ES"/>
        </w:rPr>
        <w:t xml:space="preserve"> ZERMATTEN</w:t>
      </w:r>
      <w:r w:rsidRPr="00FF48EF">
        <w:rPr>
          <w:lang w:val="es-ES"/>
        </w:rPr>
        <w:t xml:space="preserve"> </w:t>
      </w:r>
      <w:r w:rsidR="007006CF" w:rsidRPr="00FF48EF">
        <w:rPr>
          <w:lang w:val="es-ES"/>
        </w:rPr>
        <w:t>pregunta</w:t>
      </w:r>
      <w:r w:rsidR="00E37CF4" w:rsidRPr="00FF48EF">
        <w:rPr>
          <w:lang w:val="es-ES"/>
        </w:rPr>
        <w:t xml:space="preserve"> qué </w:t>
      </w:r>
      <w:r w:rsidR="007006CF" w:rsidRPr="00FF48EF">
        <w:rPr>
          <w:lang w:val="es-ES"/>
        </w:rPr>
        <w:t xml:space="preserve">se hace para promover la Convención, punto sobre el que el Comité había ya insistido durante el examen del segundo informe periódico. </w:t>
      </w:r>
      <w:r w:rsidR="00145CA2" w:rsidRPr="00FF48EF">
        <w:rPr>
          <w:lang w:val="es-ES"/>
        </w:rPr>
        <w:t>La difusión de carteles y calendarios en lenguas indígenas</w:t>
      </w:r>
      <w:r w:rsidR="004B5FC6" w:rsidRPr="00FF48EF">
        <w:rPr>
          <w:lang w:val="es-ES"/>
        </w:rPr>
        <w:t xml:space="preserve"> fue </w:t>
      </w:r>
      <w:r w:rsidR="00145CA2" w:rsidRPr="00FF48EF">
        <w:rPr>
          <w:lang w:val="es-ES"/>
        </w:rPr>
        <w:t>una iniciativa positiva, pero insuficiente</w:t>
      </w:r>
      <w:r w:rsidR="004B5FC6" w:rsidRPr="00FF48EF">
        <w:rPr>
          <w:lang w:val="es-ES"/>
        </w:rPr>
        <w:t>,</w:t>
      </w:r>
      <w:r w:rsidR="00145CA2" w:rsidRPr="00FF48EF">
        <w:rPr>
          <w:lang w:val="es-ES"/>
        </w:rPr>
        <w:t xml:space="preserve"> y se remonta al año 2000</w:t>
      </w:r>
      <w:r w:rsidRPr="00FF48EF">
        <w:rPr>
          <w:lang w:val="es-ES"/>
        </w:rPr>
        <w:t xml:space="preserve">. </w:t>
      </w:r>
      <w:r w:rsidR="005A3411" w:rsidRPr="00FF48EF">
        <w:rPr>
          <w:lang w:val="es-ES"/>
        </w:rPr>
        <w:t>Una promoción eficaz se</w:t>
      </w:r>
      <w:r w:rsidR="004B5FC6" w:rsidRPr="00FF48EF">
        <w:rPr>
          <w:lang w:val="es-ES"/>
        </w:rPr>
        <w:t xml:space="preserve"> ha de basar </w:t>
      </w:r>
      <w:r w:rsidR="005A3411" w:rsidRPr="00FF48EF">
        <w:rPr>
          <w:lang w:val="es-ES"/>
        </w:rPr>
        <w:t xml:space="preserve">en los programas escolares, en particular en la enseñanza primaria, así como en los medios de comunicación. </w:t>
      </w:r>
      <w:r w:rsidR="00604EB8" w:rsidRPr="00FF48EF">
        <w:rPr>
          <w:lang w:val="es-ES"/>
        </w:rPr>
        <w:t>Es igualmente</w:t>
      </w:r>
      <w:r w:rsidR="00E6632E" w:rsidRPr="00FF48EF">
        <w:rPr>
          <w:lang w:val="es-ES"/>
        </w:rPr>
        <w:t xml:space="preserve"> muy importante la </w:t>
      </w:r>
      <w:r w:rsidR="004B1F74" w:rsidRPr="00FF48EF">
        <w:rPr>
          <w:lang w:val="es-ES"/>
        </w:rPr>
        <w:t>sensibilización del público general</w:t>
      </w:r>
      <w:r w:rsidR="00E20D14" w:rsidRPr="00FF48EF">
        <w:rPr>
          <w:lang w:val="es-ES"/>
        </w:rPr>
        <w:t xml:space="preserve"> </w:t>
      </w:r>
      <w:r w:rsidR="004B1F74" w:rsidRPr="00FF48EF">
        <w:rPr>
          <w:lang w:val="es-ES"/>
        </w:rPr>
        <w:t>para conseguir cambiar la mentalidad. La Convención también se debe integrar en la formación de todos los profesionales que trabajan con niños, en particular los maestros y el personal judicial</w:t>
      </w:r>
      <w:r w:rsidRPr="00FF48EF">
        <w:rPr>
          <w:lang w:val="es-ES"/>
        </w:rPr>
        <w:t>.</w:t>
      </w:r>
    </w:p>
    <w:p w:rsidR="00A633B2" w:rsidRPr="00FF48EF" w:rsidRDefault="00A633B2">
      <w:pPr>
        <w:spacing w:after="200"/>
        <w:rPr>
          <w:lang w:val="es-ES"/>
        </w:rPr>
      </w:pPr>
      <w:r w:rsidRPr="00FF48EF">
        <w:rPr>
          <w:lang w:val="es-ES"/>
        </w:rPr>
        <w:t>30.</w:t>
      </w:r>
      <w:r w:rsidRPr="00FF48EF">
        <w:rPr>
          <w:lang w:val="es-ES"/>
        </w:rPr>
        <w:tab/>
      </w:r>
      <w:r w:rsidR="004B5FC6" w:rsidRPr="00FF48EF">
        <w:rPr>
          <w:lang w:val="es-ES"/>
        </w:rPr>
        <w:t xml:space="preserve">El castigo de </w:t>
      </w:r>
      <w:r w:rsidR="00E57375" w:rsidRPr="00FF48EF">
        <w:rPr>
          <w:lang w:val="es-ES"/>
        </w:rPr>
        <w:t xml:space="preserve">las relaciones sexuales consentidas entre jóvenes del mismo sexo es una medida discriminatoria, que </w:t>
      </w:r>
      <w:r w:rsidR="00B65A8C" w:rsidRPr="00FF48EF">
        <w:rPr>
          <w:lang w:val="es-ES"/>
        </w:rPr>
        <w:t>no tiene en cuenta</w:t>
      </w:r>
      <w:r w:rsidR="00E57375" w:rsidRPr="00FF48EF">
        <w:rPr>
          <w:lang w:val="es-ES"/>
        </w:rPr>
        <w:t xml:space="preserve"> el hecho de que los adolescentes busca</w:t>
      </w:r>
      <w:r w:rsidR="00EE1037" w:rsidRPr="00FF48EF">
        <w:rPr>
          <w:lang w:val="es-ES"/>
        </w:rPr>
        <w:t>n</w:t>
      </w:r>
      <w:r w:rsidR="00E57375" w:rsidRPr="00FF48EF">
        <w:rPr>
          <w:lang w:val="es-ES"/>
        </w:rPr>
        <w:t xml:space="preserve"> su identidad</w:t>
      </w:r>
      <w:r w:rsidR="004B5FC6" w:rsidRPr="00FF48EF">
        <w:rPr>
          <w:lang w:val="es-ES"/>
        </w:rPr>
        <w:t xml:space="preserve"> sexual</w:t>
      </w:r>
      <w:r w:rsidR="00E57375" w:rsidRPr="00FF48EF">
        <w:rPr>
          <w:lang w:val="es-ES"/>
        </w:rPr>
        <w:t>.</w:t>
      </w:r>
    </w:p>
    <w:p w:rsidR="00A633B2" w:rsidRPr="00FF48EF" w:rsidRDefault="00A633B2">
      <w:pPr>
        <w:spacing w:after="200"/>
        <w:rPr>
          <w:lang w:val="es-ES"/>
        </w:rPr>
      </w:pPr>
      <w:r w:rsidRPr="00FF48EF">
        <w:rPr>
          <w:lang w:val="es-ES"/>
        </w:rPr>
        <w:t>31.</w:t>
      </w:r>
      <w:r w:rsidRPr="00FF48EF">
        <w:rPr>
          <w:lang w:val="es-ES"/>
        </w:rPr>
        <w:tab/>
      </w:r>
      <w:r w:rsidR="00A0427C" w:rsidRPr="00FF48EF">
        <w:rPr>
          <w:lang w:val="es-ES"/>
        </w:rPr>
        <w:t xml:space="preserve">Se invita </w:t>
      </w:r>
      <w:r w:rsidR="000B4C6C" w:rsidRPr="00FF48EF">
        <w:rPr>
          <w:lang w:val="es-ES"/>
        </w:rPr>
        <w:t xml:space="preserve">a la delegación a explicar en qué casos puede juzgar </w:t>
      </w:r>
      <w:r w:rsidR="00A0427C" w:rsidRPr="00FF48EF">
        <w:rPr>
          <w:lang w:val="es-ES"/>
        </w:rPr>
        <w:t xml:space="preserve">la justicia militar </w:t>
      </w:r>
      <w:r w:rsidR="000B4C6C" w:rsidRPr="00FF48EF">
        <w:rPr>
          <w:lang w:val="es-ES"/>
        </w:rPr>
        <w:t xml:space="preserve">a menores de 18 años y qué directrices se dan a la policía para evitar intervenciones represivas como las que se produjeron </w:t>
      </w:r>
      <w:r w:rsidR="00B51904" w:rsidRPr="00FF48EF">
        <w:rPr>
          <w:lang w:val="es-ES"/>
        </w:rPr>
        <w:t xml:space="preserve">en </w:t>
      </w:r>
      <w:r w:rsidR="000B4C6C" w:rsidRPr="00FF48EF">
        <w:rPr>
          <w:lang w:val="es-ES"/>
        </w:rPr>
        <w:t xml:space="preserve">las manifestaciones de estudiantes de mayo de </w:t>
      </w:r>
      <w:r w:rsidRPr="00FF48EF">
        <w:rPr>
          <w:lang w:val="es-ES"/>
        </w:rPr>
        <w:t>2006.</w:t>
      </w:r>
    </w:p>
    <w:p w:rsidR="00A633B2" w:rsidRPr="00FF48EF" w:rsidRDefault="00A633B2">
      <w:pPr>
        <w:spacing w:after="200"/>
        <w:rPr>
          <w:lang w:val="es-ES"/>
        </w:rPr>
      </w:pPr>
      <w:r w:rsidRPr="00FF48EF">
        <w:rPr>
          <w:lang w:val="es-ES"/>
        </w:rPr>
        <w:t>32.</w:t>
      </w:r>
      <w:r w:rsidRPr="00FF48EF">
        <w:rPr>
          <w:lang w:val="es-ES"/>
        </w:rPr>
        <w:tab/>
      </w:r>
      <w:r w:rsidR="00F33A6F" w:rsidRPr="00FF48EF">
        <w:rPr>
          <w:lang w:val="es-ES"/>
        </w:rPr>
        <w:t>El</w:t>
      </w:r>
      <w:r w:rsidRPr="00FF48EF">
        <w:rPr>
          <w:lang w:val="es-ES"/>
        </w:rPr>
        <w:t xml:space="preserve"> </w:t>
      </w:r>
      <w:r w:rsidRPr="00FF48EF">
        <w:rPr>
          <w:b/>
          <w:lang w:val="es-ES"/>
        </w:rPr>
        <w:t>PR</w:t>
      </w:r>
      <w:r w:rsidR="00F33A6F" w:rsidRPr="00FF48EF">
        <w:rPr>
          <w:b/>
          <w:lang w:val="es-ES"/>
        </w:rPr>
        <w:t>ESIDENTE</w:t>
      </w:r>
      <w:r w:rsidR="00F33A6F" w:rsidRPr="00FF48EF">
        <w:rPr>
          <w:lang w:val="es-ES"/>
        </w:rPr>
        <w:t xml:space="preserve"> </w:t>
      </w:r>
      <w:r w:rsidR="00E45DFC" w:rsidRPr="00FF48EF">
        <w:rPr>
          <w:lang w:val="es-ES"/>
        </w:rPr>
        <w:t>pregunta por qué la</w:t>
      </w:r>
      <w:r w:rsidRPr="00FF48EF">
        <w:rPr>
          <w:lang w:val="es-ES"/>
        </w:rPr>
        <w:t> </w:t>
      </w:r>
      <w:r w:rsidR="003A4FF6" w:rsidRPr="00FF48EF">
        <w:rPr>
          <w:bCs/>
          <w:lang w:val="es-ES"/>
        </w:rPr>
        <w:t xml:space="preserve">Comisión Nacional </w:t>
      </w:r>
      <w:r w:rsidR="00644485" w:rsidRPr="00FF48EF">
        <w:rPr>
          <w:bCs/>
          <w:lang w:val="es-ES"/>
        </w:rPr>
        <w:t xml:space="preserve">sobre </w:t>
      </w:r>
      <w:r w:rsidR="003A4FF6" w:rsidRPr="00FF48EF">
        <w:rPr>
          <w:bCs/>
          <w:lang w:val="es-ES"/>
        </w:rPr>
        <w:t>Prisión</w:t>
      </w:r>
      <w:r w:rsidR="003A4FF6" w:rsidRPr="00FF48EF">
        <w:rPr>
          <w:lang w:val="es-ES"/>
        </w:rPr>
        <w:t xml:space="preserve"> Política y </w:t>
      </w:r>
      <w:r w:rsidR="003A4FF6" w:rsidRPr="00FF48EF">
        <w:rPr>
          <w:bCs/>
          <w:lang w:val="es-ES"/>
        </w:rPr>
        <w:t>Tortura</w:t>
      </w:r>
      <w:r w:rsidRPr="00FF48EF">
        <w:rPr>
          <w:lang w:val="es-ES"/>
        </w:rPr>
        <w:t>,</w:t>
      </w:r>
      <w:r w:rsidR="00A74CE3" w:rsidRPr="00FF48EF">
        <w:rPr>
          <w:lang w:val="es-ES"/>
        </w:rPr>
        <w:t xml:space="preserve"> </w:t>
      </w:r>
      <w:r w:rsidR="000B13F8" w:rsidRPr="00FF48EF">
        <w:rPr>
          <w:lang w:val="es-ES"/>
        </w:rPr>
        <w:t>que</w:t>
      </w:r>
      <w:r w:rsidR="005102B3" w:rsidRPr="00FF48EF">
        <w:rPr>
          <w:lang w:val="es-ES"/>
        </w:rPr>
        <w:t xml:space="preserve"> realizó investigaciones </w:t>
      </w:r>
      <w:r w:rsidR="00B65A8C" w:rsidRPr="00FF48EF">
        <w:rPr>
          <w:lang w:val="es-ES"/>
        </w:rPr>
        <w:t>entre</w:t>
      </w:r>
      <w:r w:rsidR="00A74CE3" w:rsidRPr="00FF48EF">
        <w:rPr>
          <w:lang w:val="es-ES"/>
        </w:rPr>
        <w:t xml:space="preserve"> noviembre de </w:t>
      </w:r>
      <w:r w:rsidRPr="00FF48EF">
        <w:rPr>
          <w:lang w:val="es-ES"/>
        </w:rPr>
        <w:t>2003</w:t>
      </w:r>
      <w:r w:rsidR="00A74CE3" w:rsidRPr="00FF48EF">
        <w:rPr>
          <w:lang w:val="es-ES"/>
        </w:rPr>
        <w:t xml:space="preserve"> </w:t>
      </w:r>
      <w:r w:rsidR="00B65A8C" w:rsidRPr="00FF48EF">
        <w:rPr>
          <w:lang w:val="es-ES"/>
        </w:rPr>
        <w:t>y</w:t>
      </w:r>
      <w:r w:rsidR="00A74CE3" w:rsidRPr="00FF48EF">
        <w:rPr>
          <w:lang w:val="es-ES"/>
        </w:rPr>
        <w:t xml:space="preserve"> mayo de </w:t>
      </w:r>
      <w:r w:rsidRPr="00FF48EF">
        <w:rPr>
          <w:lang w:val="es-ES"/>
        </w:rPr>
        <w:t>2004,</w:t>
      </w:r>
      <w:r w:rsidR="005102B3" w:rsidRPr="00FF48EF">
        <w:rPr>
          <w:lang w:val="es-ES"/>
        </w:rPr>
        <w:t xml:space="preserve"> se negó a </w:t>
      </w:r>
      <w:r w:rsidR="00A74CE3" w:rsidRPr="00FF48EF">
        <w:rPr>
          <w:lang w:val="es-ES"/>
        </w:rPr>
        <w:t>oír a personas que eran menores bajo el régimen de Pinochet</w:t>
      </w:r>
      <w:r w:rsidRPr="00FF48EF">
        <w:rPr>
          <w:lang w:val="es-ES"/>
        </w:rPr>
        <w:t xml:space="preserve">. </w:t>
      </w:r>
      <w:r w:rsidR="001F20FF" w:rsidRPr="00FF48EF">
        <w:rPr>
          <w:lang w:val="es-ES"/>
        </w:rPr>
        <w:t>También desearía saber si</w:t>
      </w:r>
      <w:r w:rsidR="00B65A8C" w:rsidRPr="00FF48EF">
        <w:rPr>
          <w:lang w:val="es-ES"/>
        </w:rPr>
        <w:t>, además de desempeñar su función de vigilancia,</w:t>
      </w:r>
      <w:r w:rsidR="001F20FF" w:rsidRPr="00FF48EF">
        <w:rPr>
          <w:lang w:val="es-ES"/>
        </w:rPr>
        <w:t xml:space="preserve"> las </w:t>
      </w:r>
      <w:r w:rsidR="004308DF" w:rsidRPr="00FF48EF">
        <w:rPr>
          <w:bCs/>
          <w:color w:val="000000"/>
          <w:szCs w:val="22"/>
          <w:lang w:val="es-ES"/>
        </w:rPr>
        <w:t xml:space="preserve">oficinas de protección de </w:t>
      </w:r>
      <w:r w:rsidR="00B65A8C" w:rsidRPr="00FF48EF">
        <w:rPr>
          <w:bCs/>
          <w:color w:val="000000"/>
          <w:szCs w:val="22"/>
          <w:lang w:val="es-ES"/>
        </w:rPr>
        <w:t xml:space="preserve">los </w:t>
      </w:r>
      <w:r w:rsidR="004308DF" w:rsidRPr="00FF48EF">
        <w:rPr>
          <w:bCs/>
          <w:color w:val="000000"/>
          <w:szCs w:val="22"/>
          <w:lang w:val="es-ES"/>
        </w:rPr>
        <w:t>derechos de la infancia</w:t>
      </w:r>
      <w:r w:rsidR="001F20FF" w:rsidRPr="00FF48EF">
        <w:rPr>
          <w:lang w:val="es-ES"/>
        </w:rPr>
        <w:t xml:space="preserve"> puede</w:t>
      </w:r>
      <w:r w:rsidR="000B13F8" w:rsidRPr="00FF48EF">
        <w:rPr>
          <w:lang w:val="es-ES"/>
        </w:rPr>
        <w:t>n</w:t>
      </w:r>
      <w:r w:rsidR="001F20FF" w:rsidRPr="00FF48EF">
        <w:rPr>
          <w:lang w:val="es-ES"/>
        </w:rPr>
        <w:t xml:space="preserve"> recibir denuncias</w:t>
      </w:r>
      <w:r w:rsidR="000B13F8" w:rsidRPr="00FF48EF">
        <w:rPr>
          <w:lang w:val="es-ES"/>
        </w:rPr>
        <w:t>,</w:t>
      </w:r>
      <w:r w:rsidR="001F20FF" w:rsidRPr="00FF48EF">
        <w:rPr>
          <w:lang w:val="es-ES"/>
        </w:rPr>
        <w:t xml:space="preserve"> y en caso afirmativo cuántas ha</w:t>
      </w:r>
      <w:r w:rsidR="005102B3" w:rsidRPr="00FF48EF">
        <w:rPr>
          <w:lang w:val="es-ES"/>
        </w:rPr>
        <w:t>n</w:t>
      </w:r>
      <w:r w:rsidR="001F20FF" w:rsidRPr="00FF48EF">
        <w:rPr>
          <w:lang w:val="es-ES"/>
        </w:rPr>
        <w:t xml:space="preserve"> recibido hasta el momento y qué seguimiento </w:t>
      </w:r>
      <w:r w:rsidR="005102B3" w:rsidRPr="00FF48EF">
        <w:rPr>
          <w:lang w:val="es-ES"/>
        </w:rPr>
        <w:t xml:space="preserve">se </w:t>
      </w:r>
      <w:r w:rsidR="001F20FF" w:rsidRPr="00FF48EF">
        <w:rPr>
          <w:lang w:val="es-ES"/>
        </w:rPr>
        <w:t>les ha dado</w:t>
      </w:r>
      <w:r w:rsidRPr="00FF48EF">
        <w:rPr>
          <w:lang w:val="es-ES"/>
        </w:rPr>
        <w:t>.</w:t>
      </w:r>
    </w:p>
    <w:p w:rsidR="00A633B2" w:rsidRPr="00FF48EF" w:rsidRDefault="00F466FD">
      <w:pPr>
        <w:spacing w:after="180"/>
        <w:jc w:val="center"/>
        <w:rPr>
          <w:i/>
          <w:lang w:val="es-ES"/>
        </w:rPr>
      </w:pPr>
      <w:r w:rsidRPr="00FF48EF">
        <w:rPr>
          <w:i/>
          <w:lang w:val="es-ES"/>
        </w:rPr>
        <w:t>Se suspende la sesión a las 11.25 horas y se reanuda a las 11.45 horas</w:t>
      </w:r>
      <w:r w:rsidR="00A633B2" w:rsidRPr="00FF48EF">
        <w:rPr>
          <w:i/>
          <w:lang w:val="es-ES"/>
        </w:rPr>
        <w:t>.</w:t>
      </w:r>
    </w:p>
    <w:p w:rsidR="00A633B2" w:rsidRPr="00FF48EF" w:rsidRDefault="00A633B2">
      <w:pPr>
        <w:spacing w:after="200"/>
        <w:rPr>
          <w:lang w:val="es-ES"/>
        </w:rPr>
      </w:pPr>
      <w:r w:rsidRPr="00FF48EF">
        <w:rPr>
          <w:lang w:val="es-ES"/>
        </w:rPr>
        <w:t>33.</w:t>
      </w:r>
      <w:r w:rsidRPr="00FF48EF">
        <w:rPr>
          <w:lang w:val="es-ES"/>
        </w:rPr>
        <w:tab/>
      </w:r>
      <w:r w:rsidR="00332BB4" w:rsidRPr="00FF48EF">
        <w:rPr>
          <w:lang w:val="es-ES"/>
        </w:rPr>
        <w:t xml:space="preserve">La </w:t>
      </w:r>
      <w:r w:rsidR="00332BB4" w:rsidRPr="00FF48EF">
        <w:rPr>
          <w:b/>
          <w:lang w:val="es-ES"/>
        </w:rPr>
        <w:t>Sra. HARDY</w:t>
      </w:r>
      <w:r w:rsidR="001F20FF" w:rsidRPr="00FF48EF">
        <w:rPr>
          <w:lang w:val="es-ES"/>
        </w:rPr>
        <w:t xml:space="preserve"> </w:t>
      </w:r>
      <w:r w:rsidR="00FE7E04" w:rsidRPr="00FF48EF">
        <w:rPr>
          <w:lang w:val="es-ES"/>
        </w:rPr>
        <w:t>(Chile)</w:t>
      </w:r>
      <w:r w:rsidR="001F20FF" w:rsidRPr="00FF48EF">
        <w:rPr>
          <w:lang w:val="es-ES"/>
        </w:rPr>
        <w:t xml:space="preserve"> </w:t>
      </w:r>
      <w:r w:rsidR="00C036E7" w:rsidRPr="00FF48EF">
        <w:rPr>
          <w:lang w:val="es-ES"/>
        </w:rPr>
        <w:t>dice que el porcentaje de niños que viven por debajo del umbral de la pobreza se</w:t>
      </w:r>
      <w:r w:rsidR="00317883" w:rsidRPr="00FF48EF">
        <w:rPr>
          <w:lang w:val="es-ES"/>
        </w:rPr>
        <w:t xml:space="preserve"> redujo </w:t>
      </w:r>
      <w:r w:rsidR="0089302D" w:rsidRPr="00FF48EF">
        <w:rPr>
          <w:lang w:val="es-ES"/>
        </w:rPr>
        <w:t xml:space="preserve">en </w:t>
      </w:r>
      <w:r w:rsidR="00317883" w:rsidRPr="00FF48EF">
        <w:rPr>
          <w:lang w:val="es-ES"/>
        </w:rPr>
        <w:t xml:space="preserve">la práctica </w:t>
      </w:r>
      <w:r w:rsidR="00C036E7" w:rsidRPr="00FF48EF">
        <w:rPr>
          <w:lang w:val="es-ES"/>
        </w:rPr>
        <w:t xml:space="preserve">del </w:t>
      </w:r>
      <w:r w:rsidRPr="00FF48EF">
        <w:rPr>
          <w:lang w:val="es-ES"/>
        </w:rPr>
        <w:t>50</w:t>
      </w:r>
      <w:r w:rsidR="00E0680F" w:rsidRPr="00FF48EF">
        <w:rPr>
          <w:lang w:val="es-ES"/>
        </w:rPr>
        <w:t>%</w:t>
      </w:r>
      <w:r w:rsidRPr="00FF48EF">
        <w:rPr>
          <w:lang w:val="es-ES"/>
        </w:rPr>
        <w:t xml:space="preserve"> </w:t>
      </w:r>
      <w:r w:rsidR="00C036E7" w:rsidRPr="00FF48EF">
        <w:rPr>
          <w:lang w:val="es-ES"/>
        </w:rPr>
        <w:t>al</w:t>
      </w:r>
      <w:r w:rsidRPr="00FF48EF">
        <w:rPr>
          <w:lang w:val="es-ES"/>
        </w:rPr>
        <w:t xml:space="preserve"> 27</w:t>
      </w:r>
      <w:r w:rsidR="00E0680F" w:rsidRPr="00FF48EF">
        <w:rPr>
          <w:lang w:val="es-ES"/>
        </w:rPr>
        <w:t>%</w:t>
      </w:r>
      <w:r w:rsidRPr="00FF48EF">
        <w:rPr>
          <w:lang w:val="es-ES"/>
        </w:rPr>
        <w:t xml:space="preserve"> entre 1990 </w:t>
      </w:r>
      <w:r w:rsidR="00C036E7" w:rsidRPr="00FF48EF">
        <w:rPr>
          <w:lang w:val="es-ES"/>
        </w:rPr>
        <w:t>y</w:t>
      </w:r>
      <w:r w:rsidRPr="00FF48EF">
        <w:rPr>
          <w:lang w:val="es-ES"/>
        </w:rPr>
        <w:t xml:space="preserve"> 2003 </w:t>
      </w:r>
      <w:r w:rsidR="00C036E7" w:rsidRPr="00FF48EF">
        <w:rPr>
          <w:lang w:val="es-ES"/>
        </w:rPr>
        <w:t>y que se han aumentado las partidas dedicadas a la educación intercultural, sobre todo en favor de los grupos vulnerables</w:t>
      </w:r>
      <w:r w:rsidRPr="00FF48EF">
        <w:rPr>
          <w:lang w:val="es-ES"/>
        </w:rPr>
        <w:t xml:space="preserve">. </w:t>
      </w:r>
      <w:r w:rsidR="00C036E7" w:rsidRPr="00FF48EF">
        <w:rPr>
          <w:lang w:val="es-ES"/>
        </w:rPr>
        <w:t>El Congreso</w:t>
      </w:r>
      <w:r w:rsidR="002D1E5F" w:rsidRPr="00FF48EF">
        <w:rPr>
          <w:lang w:val="es-ES"/>
        </w:rPr>
        <w:t xml:space="preserve"> debería </w:t>
      </w:r>
      <w:r w:rsidR="00C036E7" w:rsidRPr="00FF48EF">
        <w:rPr>
          <w:lang w:val="es-ES"/>
        </w:rPr>
        <w:t xml:space="preserve">aprobar en 2007 un proyecto de ley </w:t>
      </w:r>
      <w:r w:rsidR="00050D74" w:rsidRPr="00FF48EF">
        <w:rPr>
          <w:lang w:val="es-ES"/>
        </w:rPr>
        <w:t>con objeto de</w:t>
      </w:r>
      <w:r w:rsidR="00C036E7" w:rsidRPr="00FF48EF">
        <w:rPr>
          <w:lang w:val="es-ES"/>
        </w:rPr>
        <w:t xml:space="preserve"> modificar las condiciones de asignación de las ayudas financieras a la educación de los niños vulnerables </w:t>
      </w:r>
      <w:r w:rsidRPr="00FF48EF">
        <w:rPr>
          <w:lang w:val="es-ES"/>
        </w:rPr>
        <w:t>(</w:t>
      </w:r>
      <w:r w:rsidR="00C036E7" w:rsidRPr="00FF48EF">
        <w:rPr>
          <w:lang w:val="es-ES"/>
        </w:rPr>
        <w:t>desfavorecidos en el plano socioeconómico, discapacitados o indígenas</w:t>
      </w:r>
      <w:r w:rsidRPr="00FF48EF">
        <w:rPr>
          <w:lang w:val="es-ES"/>
        </w:rPr>
        <w:t xml:space="preserve">) </w:t>
      </w:r>
      <w:r w:rsidR="00C036E7" w:rsidRPr="00FF48EF">
        <w:rPr>
          <w:lang w:val="es-ES"/>
        </w:rPr>
        <w:t>y a duplicar la cuantía de las subvenciones</w:t>
      </w:r>
      <w:r w:rsidR="002D1E5F" w:rsidRPr="00FF48EF">
        <w:rPr>
          <w:lang w:val="es-ES"/>
        </w:rPr>
        <w:t xml:space="preserve"> aprobadas </w:t>
      </w:r>
      <w:r w:rsidR="00C036E7" w:rsidRPr="00FF48EF">
        <w:rPr>
          <w:lang w:val="es-ES"/>
        </w:rPr>
        <w:t xml:space="preserve">por alumno </w:t>
      </w:r>
      <w:r w:rsidR="00803E78" w:rsidRPr="00FF48EF">
        <w:rPr>
          <w:lang w:val="es-ES"/>
        </w:rPr>
        <w:t>par</w:t>
      </w:r>
      <w:r w:rsidR="00C036E7" w:rsidRPr="00FF48EF">
        <w:rPr>
          <w:lang w:val="es-ES"/>
        </w:rPr>
        <w:t>a los institutos especializados de enseñanza preescolar y primaria</w:t>
      </w:r>
      <w:r w:rsidRPr="00FF48EF">
        <w:rPr>
          <w:lang w:val="es-ES"/>
        </w:rPr>
        <w:t xml:space="preserve">. </w:t>
      </w:r>
    </w:p>
    <w:p w:rsidR="00A633B2" w:rsidRPr="00FF48EF" w:rsidRDefault="00A633B2">
      <w:pPr>
        <w:spacing w:after="200"/>
        <w:rPr>
          <w:lang w:val="es-ES"/>
        </w:rPr>
      </w:pPr>
      <w:r w:rsidRPr="00FF48EF">
        <w:rPr>
          <w:lang w:val="es-ES"/>
        </w:rPr>
        <w:t>34.</w:t>
      </w:r>
      <w:r w:rsidRPr="00FF48EF">
        <w:rPr>
          <w:lang w:val="es-ES"/>
        </w:rPr>
        <w:tab/>
      </w:r>
      <w:r w:rsidR="00050D74" w:rsidRPr="00FF48EF">
        <w:rPr>
          <w:lang w:val="es-ES"/>
        </w:rPr>
        <w:t>En 1992 se fundó l</w:t>
      </w:r>
      <w:r w:rsidR="009B0850" w:rsidRPr="00FF48EF">
        <w:rPr>
          <w:lang w:val="es-ES"/>
        </w:rPr>
        <w:t xml:space="preserve">a Corporación </w:t>
      </w:r>
      <w:r w:rsidR="009B0850" w:rsidRPr="00FF48EF">
        <w:rPr>
          <w:bCs/>
          <w:lang w:val="es-ES"/>
        </w:rPr>
        <w:t>Nacional</w:t>
      </w:r>
      <w:r w:rsidR="009B0850" w:rsidRPr="00FF48EF">
        <w:rPr>
          <w:lang w:val="es-ES"/>
        </w:rPr>
        <w:t xml:space="preserve"> de </w:t>
      </w:r>
      <w:r w:rsidR="009B0850" w:rsidRPr="00FF48EF">
        <w:rPr>
          <w:bCs/>
          <w:lang w:val="es-ES"/>
        </w:rPr>
        <w:t>Desarrollo Indígena</w:t>
      </w:r>
      <w:r w:rsidR="009B0850" w:rsidRPr="00FF48EF">
        <w:rPr>
          <w:lang w:val="es-ES"/>
        </w:rPr>
        <w:t xml:space="preserve"> </w:t>
      </w:r>
      <w:r w:rsidRPr="00FF48EF">
        <w:rPr>
          <w:lang w:val="es-ES"/>
        </w:rPr>
        <w:t>en</w:t>
      </w:r>
      <w:r w:rsidR="006C2C54" w:rsidRPr="00FF48EF">
        <w:rPr>
          <w:lang w:val="es-ES"/>
        </w:rPr>
        <w:t xml:space="preserve"> virtud </w:t>
      </w:r>
      <w:r w:rsidRPr="00FF48EF">
        <w:rPr>
          <w:lang w:val="es-ES"/>
        </w:rPr>
        <w:t xml:space="preserve">de la </w:t>
      </w:r>
      <w:r w:rsidR="001709CC" w:rsidRPr="00FF48EF">
        <w:rPr>
          <w:lang w:val="es-ES"/>
        </w:rPr>
        <w:t>Ley i</w:t>
      </w:r>
      <w:r w:rsidR="009B0850" w:rsidRPr="00FF48EF">
        <w:rPr>
          <w:lang w:val="es-ES"/>
        </w:rPr>
        <w:t>ndígena</w:t>
      </w:r>
      <w:r w:rsidRPr="00FF48EF">
        <w:rPr>
          <w:lang w:val="es-ES"/>
        </w:rPr>
        <w:t>,</w:t>
      </w:r>
      <w:r w:rsidR="00235872" w:rsidRPr="00FF48EF">
        <w:rPr>
          <w:lang w:val="es-ES"/>
        </w:rPr>
        <w:t xml:space="preserve"> y en </w:t>
      </w:r>
      <w:r w:rsidRPr="00FF48EF">
        <w:rPr>
          <w:lang w:val="es-ES"/>
        </w:rPr>
        <w:t xml:space="preserve">2006, </w:t>
      </w:r>
      <w:r w:rsidR="00235872" w:rsidRPr="00FF48EF">
        <w:rPr>
          <w:lang w:val="es-ES"/>
        </w:rPr>
        <w:t>durante las consultas con los representantes de todos los grupos indígenas del país, se alentó a estos últimos a ejercer presión social y política para</w:t>
      </w:r>
      <w:r w:rsidR="001709CC" w:rsidRPr="00FF48EF">
        <w:rPr>
          <w:lang w:val="es-ES"/>
        </w:rPr>
        <w:t xml:space="preserve"> inducir </w:t>
      </w:r>
      <w:r w:rsidR="00235872" w:rsidRPr="00FF48EF">
        <w:rPr>
          <w:lang w:val="es-ES"/>
        </w:rPr>
        <w:t xml:space="preserve">al Parlamento </w:t>
      </w:r>
      <w:r w:rsidR="0006370F" w:rsidRPr="00FF48EF">
        <w:rPr>
          <w:lang w:val="es-ES"/>
        </w:rPr>
        <w:t>a</w:t>
      </w:r>
      <w:r w:rsidR="00235872" w:rsidRPr="00FF48EF">
        <w:rPr>
          <w:lang w:val="es-ES"/>
        </w:rPr>
        <w:t xml:space="preserve"> aprobar el proyecto de ratificación </w:t>
      </w:r>
      <w:r w:rsidR="00832105" w:rsidRPr="00FF48EF">
        <w:rPr>
          <w:lang w:val="es-ES"/>
        </w:rPr>
        <w:t xml:space="preserve">del Convenio </w:t>
      </w:r>
      <w:r w:rsidR="00235872" w:rsidRPr="00FF48EF">
        <w:rPr>
          <w:rFonts w:eastAsia="MS Mincho"/>
          <w:lang w:val="es-ES"/>
        </w:rPr>
        <w:t>N</w:t>
      </w:r>
      <w:r w:rsidRPr="00FF48EF">
        <w:rPr>
          <w:rFonts w:eastAsia="MS Mincho"/>
          <w:vertAlign w:val="superscript"/>
          <w:lang w:val="es-ES"/>
        </w:rPr>
        <w:t>o</w:t>
      </w:r>
      <w:r w:rsidR="00235872" w:rsidRPr="00FF48EF">
        <w:rPr>
          <w:lang w:val="es-ES"/>
        </w:rPr>
        <w:t xml:space="preserve"> 169 de la </w:t>
      </w:r>
      <w:r w:rsidRPr="00FF48EF">
        <w:rPr>
          <w:lang w:val="es-ES"/>
        </w:rPr>
        <w:t>OIT</w:t>
      </w:r>
      <w:r w:rsidR="001709CC" w:rsidRPr="00FF48EF">
        <w:rPr>
          <w:lang w:val="es-ES"/>
        </w:rPr>
        <w:t xml:space="preserve"> sobre pueblos indígenas y tribales,</w:t>
      </w:r>
      <w:r w:rsidR="0006370F" w:rsidRPr="00FF48EF">
        <w:rPr>
          <w:lang w:val="es-ES"/>
        </w:rPr>
        <w:t xml:space="preserve"> </w:t>
      </w:r>
      <w:r w:rsidR="004E58F0" w:rsidRPr="00FF48EF">
        <w:rPr>
          <w:lang w:val="es-ES"/>
        </w:rPr>
        <w:t>presentado</w:t>
      </w:r>
      <w:r w:rsidR="0006370F" w:rsidRPr="00FF48EF">
        <w:rPr>
          <w:lang w:val="es-ES"/>
        </w:rPr>
        <w:t xml:space="preserve"> al Congreso nueve años</w:t>
      </w:r>
      <w:r w:rsidR="00050D74" w:rsidRPr="00FF48EF">
        <w:rPr>
          <w:lang w:val="es-ES"/>
        </w:rPr>
        <w:t xml:space="preserve"> antes</w:t>
      </w:r>
      <w:r w:rsidR="0006370F" w:rsidRPr="00FF48EF">
        <w:rPr>
          <w:lang w:val="es-ES"/>
        </w:rPr>
        <w:t>.</w:t>
      </w:r>
      <w:r w:rsidR="00832105" w:rsidRPr="00FF48EF">
        <w:rPr>
          <w:lang w:val="es-ES"/>
        </w:rPr>
        <w:t xml:space="preserve"> El Gobierno tiene previsto difundir su texto</w:t>
      </w:r>
      <w:r w:rsidR="001709CC" w:rsidRPr="00FF48EF">
        <w:rPr>
          <w:lang w:val="es-ES"/>
        </w:rPr>
        <w:t xml:space="preserve"> en </w:t>
      </w:r>
      <w:r w:rsidR="00832105" w:rsidRPr="00FF48EF">
        <w:rPr>
          <w:lang w:val="es-ES"/>
        </w:rPr>
        <w:t xml:space="preserve">cuatro lenguas vernáculas </w:t>
      </w:r>
      <w:r w:rsidR="004308DF" w:rsidRPr="00FF48EF">
        <w:rPr>
          <w:lang w:val="es-ES"/>
        </w:rPr>
        <w:t xml:space="preserve">en 2007, </w:t>
      </w:r>
      <w:r w:rsidR="00832105" w:rsidRPr="00FF48EF">
        <w:rPr>
          <w:lang w:val="es-ES"/>
        </w:rPr>
        <w:t>en colaboración con la OIT</w:t>
      </w:r>
      <w:r w:rsidRPr="00FF48EF">
        <w:rPr>
          <w:lang w:val="es-ES"/>
        </w:rPr>
        <w:t xml:space="preserve">, </w:t>
      </w:r>
      <w:r w:rsidR="002874CB" w:rsidRPr="00FF48EF">
        <w:rPr>
          <w:lang w:val="es-ES"/>
        </w:rPr>
        <w:t>e incorporar los derechos de los pueblos indígenas a la Constitución</w:t>
      </w:r>
      <w:r w:rsidRPr="00FF48EF">
        <w:rPr>
          <w:lang w:val="es-ES"/>
        </w:rPr>
        <w:t xml:space="preserve">. </w:t>
      </w:r>
      <w:r w:rsidR="00E03C78" w:rsidRPr="00FF48EF">
        <w:rPr>
          <w:lang w:val="es-ES"/>
        </w:rPr>
        <w:t xml:space="preserve">Además, ha entablado debates importantes para elaborar una política orientada a reducir </w:t>
      </w:r>
      <w:r w:rsidR="00050D74" w:rsidRPr="00FF48EF">
        <w:rPr>
          <w:lang w:val="es-ES"/>
        </w:rPr>
        <w:t>entre</w:t>
      </w:r>
      <w:r w:rsidR="00E03C78" w:rsidRPr="00FF48EF">
        <w:rPr>
          <w:lang w:val="es-ES"/>
        </w:rPr>
        <w:t xml:space="preserve"> ahora</w:t>
      </w:r>
      <w:r w:rsidR="001709CC" w:rsidRPr="00FF48EF">
        <w:rPr>
          <w:lang w:val="es-ES"/>
        </w:rPr>
        <w:t xml:space="preserve"> </w:t>
      </w:r>
      <w:r w:rsidR="00050D74" w:rsidRPr="00FF48EF">
        <w:rPr>
          <w:lang w:val="es-ES"/>
        </w:rPr>
        <w:t>y</w:t>
      </w:r>
      <w:r w:rsidR="001709CC" w:rsidRPr="00FF48EF">
        <w:rPr>
          <w:lang w:val="es-ES"/>
        </w:rPr>
        <w:t xml:space="preserve"> </w:t>
      </w:r>
      <w:r w:rsidR="00E03C78" w:rsidRPr="00FF48EF">
        <w:rPr>
          <w:lang w:val="es-ES"/>
        </w:rPr>
        <w:t>2010 la discriminación contra los grupos indígenas en zonas urbanas en materia de acceso a la educación y el empleo</w:t>
      </w:r>
      <w:r w:rsidRPr="00FF48EF">
        <w:rPr>
          <w:lang w:val="es-ES"/>
        </w:rPr>
        <w:t xml:space="preserve">. </w:t>
      </w:r>
      <w:r w:rsidR="001E3472" w:rsidRPr="00FF48EF">
        <w:rPr>
          <w:lang w:val="es-ES"/>
        </w:rPr>
        <w:t>Estos grupos representan el 70% de la población indígena global, que a su vez constituye el 5% de la población nacional</w:t>
      </w:r>
      <w:r w:rsidRPr="00FF48EF">
        <w:rPr>
          <w:lang w:val="es-ES"/>
        </w:rPr>
        <w:t xml:space="preserve">. </w:t>
      </w:r>
    </w:p>
    <w:p w:rsidR="00A633B2" w:rsidRPr="00FF48EF" w:rsidRDefault="00A633B2">
      <w:pPr>
        <w:spacing w:after="200"/>
        <w:rPr>
          <w:lang w:val="es-ES"/>
        </w:rPr>
      </w:pPr>
      <w:r w:rsidRPr="00FF48EF">
        <w:rPr>
          <w:lang w:val="es-ES"/>
        </w:rPr>
        <w:t>35.</w:t>
      </w:r>
      <w:r w:rsidRPr="00FF48EF">
        <w:rPr>
          <w:lang w:val="es-ES"/>
        </w:rPr>
        <w:tab/>
      </w:r>
      <w:r w:rsidR="00EA616E" w:rsidRPr="00FF48EF">
        <w:rPr>
          <w:lang w:val="es-ES"/>
        </w:rPr>
        <w:t>A pesar de la integración social cada vez mayor de los grupos indígenas y de la disminuc</w:t>
      </w:r>
      <w:r w:rsidR="00050D74" w:rsidRPr="00FF48EF">
        <w:rPr>
          <w:lang w:val="es-ES"/>
        </w:rPr>
        <w:t>ión de la tasa de pobreza en es</w:t>
      </w:r>
      <w:r w:rsidR="00EA616E" w:rsidRPr="00FF48EF">
        <w:rPr>
          <w:lang w:val="es-ES"/>
        </w:rPr>
        <w:t>os grupos,</w:t>
      </w:r>
      <w:r w:rsidR="001709CC" w:rsidRPr="00FF48EF">
        <w:rPr>
          <w:lang w:val="es-ES"/>
        </w:rPr>
        <w:t xml:space="preserve"> sigue habiendo </w:t>
      </w:r>
      <w:r w:rsidR="00F57F25" w:rsidRPr="00FF48EF">
        <w:rPr>
          <w:lang w:val="es-ES"/>
        </w:rPr>
        <w:t xml:space="preserve">disparidades entre ellos </w:t>
      </w:r>
      <w:r w:rsidR="00B9111F" w:rsidRPr="00FF48EF">
        <w:rPr>
          <w:lang w:val="es-ES"/>
        </w:rPr>
        <w:t xml:space="preserve">y </w:t>
      </w:r>
      <w:r w:rsidR="00F57F25" w:rsidRPr="00FF48EF">
        <w:rPr>
          <w:lang w:val="es-ES"/>
        </w:rPr>
        <w:t>el resto de la población</w:t>
      </w:r>
      <w:r w:rsidRPr="00FF48EF">
        <w:rPr>
          <w:lang w:val="es-ES"/>
        </w:rPr>
        <w:t xml:space="preserve">. </w:t>
      </w:r>
      <w:r w:rsidR="00F57F25" w:rsidRPr="00FF48EF">
        <w:rPr>
          <w:lang w:val="es-ES"/>
        </w:rPr>
        <w:t>Se trata de un fenómeno nuevo, semejante al que se registró en Europa con la integración de los extranjeros de segunda generación, por lo que Chile debe elaborar una nueva política en la materia basándose en las experiencias en curso en el viejo continente</w:t>
      </w:r>
      <w:r w:rsidRPr="00FF48EF">
        <w:rPr>
          <w:lang w:val="es-ES"/>
        </w:rPr>
        <w:t>.</w:t>
      </w:r>
    </w:p>
    <w:p w:rsidR="00A633B2" w:rsidRPr="00FF48EF" w:rsidRDefault="00A633B2">
      <w:pPr>
        <w:spacing w:after="200"/>
        <w:rPr>
          <w:lang w:val="es-ES"/>
        </w:rPr>
      </w:pPr>
      <w:r w:rsidRPr="00FF48EF">
        <w:rPr>
          <w:lang w:val="es-ES"/>
        </w:rPr>
        <w:t>36.</w:t>
      </w:r>
      <w:r w:rsidRPr="00FF48EF">
        <w:rPr>
          <w:lang w:val="es-ES"/>
        </w:rPr>
        <w:tab/>
      </w:r>
      <w:r w:rsidR="00926F7B" w:rsidRPr="00FF48EF">
        <w:rPr>
          <w:lang w:val="es-ES"/>
        </w:rPr>
        <w:t xml:space="preserve">Las decisiones relativas </w:t>
      </w:r>
      <w:r w:rsidR="00B9111F" w:rsidRPr="00FF48EF">
        <w:rPr>
          <w:lang w:val="es-ES"/>
        </w:rPr>
        <w:t>a los gastos sociales, que</w:t>
      </w:r>
      <w:r w:rsidR="00926F7B" w:rsidRPr="00FF48EF">
        <w:rPr>
          <w:lang w:val="es-ES"/>
        </w:rPr>
        <w:t xml:space="preserve"> van aumentando </w:t>
      </w:r>
      <w:r w:rsidR="00B9111F" w:rsidRPr="00FF48EF">
        <w:rPr>
          <w:lang w:val="es-ES"/>
        </w:rPr>
        <w:t xml:space="preserve">y han permitido reducir las diferencias de ingresos, se toman basándose en las encuestas de caracterización socioeconómica (CASEN) </w:t>
      </w:r>
      <w:r w:rsidR="00E170AF" w:rsidRPr="00FF48EF">
        <w:rPr>
          <w:lang w:val="es-ES"/>
        </w:rPr>
        <w:t xml:space="preserve">que se </w:t>
      </w:r>
      <w:r w:rsidR="00B9111F" w:rsidRPr="00FF48EF">
        <w:rPr>
          <w:lang w:val="es-ES"/>
        </w:rPr>
        <w:t>realiza</w:t>
      </w:r>
      <w:r w:rsidR="00E170AF" w:rsidRPr="00FF48EF">
        <w:rPr>
          <w:lang w:val="es-ES"/>
        </w:rPr>
        <w:t>n</w:t>
      </w:r>
      <w:r w:rsidR="00E61768" w:rsidRPr="00FF48EF">
        <w:rPr>
          <w:lang w:val="es-ES"/>
        </w:rPr>
        <w:t xml:space="preserve"> cada </w:t>
      </w:r>
      <w:r w:rsidR="00B9111F" w:rsidRPr="00FF48EF">
        <w:rPr>
          <w:lang w:val="es-ES"/>
        </w:rPr>
        <w:t>tres años para determinar el nivel de pobreza, la distribución de los ingresos y</w:t>
      </w:r>
      <w:r w:rsidR="00926F7B" w:rsidRPr="00FF48EF">
        <w:rPr>
          <w:lang w:val="es-ES"/>
        </w:rPr>
        <w:t xml:space="preserve"> la asignación </w:t>
      </w:r>
      <w:r w:rsidR="00B9111F" w:rsidRPr="00FF48EF">
        <w:rPr>
          <w:lang w:val="es-ES"/>
        </w:rPr>
        <w:t xml:space="preserve">de los gastos sociales y </w:t>
      </w:r>
      <w:r w:rsidR="004E58F0" w:rsidRPr="00FF48EF">
        <w:rPr>
          <w:lang w:val="es-ES"/>
        </w:rPr>
        <w:t xml:space="preserve">para </w:t>
      </w:r>
      <w:r w:rsidR="00B9111F" w:rsidRPr="00FF48EF">
        <w:rPr>
          <w:lang w:val="es-ES"/>
        </w:rPr>
        <w:t>evaluar los resultados de estos gastos por sector</w:t>
      </w:r>
      <w:r w:rsidR="003B767D" w:rsidRPr="00FF48EF">
        <w:rPr>
          <w:lang w:val="es-ES"/>
        </w:rPr>
        <w:t>es</w:t>
      </w:r>
      <w:r w:rsidRPr="00FF48EF">
        <w:rPr>
          <w:lang w:val="es-ES"/>
        </w:rPr>
        <w:t xml:space="preserve">. </w:t>
      </w:r>
      <w:r w:rsidR="00AE436B" w:rsidRPr="00FF48EF">
        <w:rPr>
          <w:lang w:val="es-ES"/>
        </w:rPr>
        <w:t>Es de esperar que los resultados de la última encuesta, realizada al final de 2006, reflej</w:t>
      </w:r>
      <w:r w:rsidR="003B767D" w:rsidRPr="00FF48EF">
        <w:rPr>
          <w:lang w:val="es-ES"/>
        </w:rPr>
        <w:t>e</w:t>
      </w:r>
      <w:r w:rsidR="00AE436B" w:rsidRPr="00FF48EF">
        <w:rPr>
          <w:lang w:val="es-ES"/>
        </w:rPr>
        <w:t>n una nueva progresión</w:t>
      </w:r>
      <w:r w:rsidRPr="00FF48EF">
        <w:rPr>
          <w:lang w:val="es-ES"/>
        </w:rPr>
        <w:t xml:space="preserve">. </w:t>
      </w:r>
      <w:r w:rsidR="00AE436B" w:rsidRPr="00FF48EF">
        <w:rPr>
          <w:lang w:val="es-ES"/>
        </w:rPr>
        <w:t>Estos resultados</w:t>
      </w:r>
      <w:r w:rsidR="00926F7B" w:rsidRPr="00FF48EF">
        <w:rPr>
          <w:lang w:val="es-ES"/>
        </w:rPr>
        <w:t xml:space="preserve"> deberían </w:t>
      </w:r>
      <w:r w:rsidR="00AE436B" w:rsidRPr="00FF48EF">
        <w:rPr>
          <w:lang w:val="es-ES"/>
        </w:rPr>
        <w:t>estar disponibles en junio de 2007 y se comunicarán al Comité</w:t>
      </w:r>
      <w:r w:rsidRPr="00FF48EF">
        <w:rPr>
          <w:lang w:val="es-ES"/>
        </w:rPr>
        <w:t xml:space="preserve">. </w:t>
      </w:r>
      <w:r w:rsidR="003D7478" w:rsidRPr="00FF48EF">
        <w:rPr>
          <w:lang w:val="es-ES"/>
        </w:rPr>
        <w:t>El Gobierno desea mejorar la gestión de estos gastos descentralizando la administración y</w:t>
      </w:r>
      <w:r w:rsidR="00926F7B" w:rsidRPr="00FF48EF">
        <w:rPr>
          <w:lang w:val="es-ES"/>
        </w:rPr>
        <w:t xml:space="preserve"> ya está llevando a cabo </w:t>
      </w:r>
      <w:r w:rsidR="003D7478" w:rsidRPr="00FF48EF">
        <w:rPr>
          <w:lang w:val="es-ES"/>
        </w:rPr>
        <w:t>una transferencia de competencias y recursos con miras a la ejecución local de los programas</w:t>
      </w:r>
      <w:r w:rsidRPr="00FF48EF">
        <w:rPr>
          <w:lang w:val="es-ES"/>
        </w:rPr>
        <w:t xml:space="preserve">. </w:t>
      </w:r>
      <w:r w:rsidR="00953A92" w:rsidRPr="00FF48EF">
        <w:rPr>
          <w:lang w:val="es-ES"/>
        </w:rPr>
        <w:t>También tiene intención de institucionalizar los mecanismos de coordinación, que en la actualidad dependen del poder discrecional de las autoridades políticas</w:t>
      </w:r>
      <w:r w:rsidRPr="00FF48EF">
        <w:rPr>
          <w:lang w:val="es-ES"/>
        </w:rPr>
        <w:t xml:space="preserve">. </w:t>
      </w:r>
    </w:p>
    <w:p w:rsidR="00A633B2" w:rsidRPr="00FF48EF" w:rsidRDefault="00A633B2">
      <w:pPr>
        <w:spacing w:after="200"/>
        <w:rPr>
          <w:lang w:val="es-ES"/>
        </w:rPr>
      </w:pPr>
      <w:r w:rsidRPr="00FF48EF">
        <w:rPr>
          <w:lang w:val="es-ES"/>
        </w:rPr>
        <w:t>37.</w:t>
      </w:r>
      <w:r w:rsidRPr="00FF48EF">
        <w:rPr>
          <w:lang w:val="es-ES"/>
        </w:rPr>
        <w:tab/>
      </w:r>
      <w:r w:rsidR="00420533" w:rsidRPr="00FF48EF">
        <w:rPr>
          <w:lang w:val="es-ES"/>
        </w:rPr>
        <w:t xml:space="preserve">Se otorgará al </w:t>
      </w:r>
      <w:r w:rsidR="00E8501B" w:rsidRPr="00FF48EF">
        <w:rPr>
          <w:lang w:val="es-ES"/>
        </w:rPr>
        <w:t>Consejo de Ministros para la Protección Social</w:t>
      </w:r>
      <w:r w:rsidR="00FB2EC8" w:rsidRPr="00FF48EF">
        <w:rPr>
          <w:lang w:val="es-ES"/>
        </w:rPr>
        <w:t xml:space="preserve"> un mandato de coordinación y colaborará con el Ministerio de Finanzas, que decide las políticas económicas. Se </w:t>
      </w:r>
      <w:r w:rsidR="0002200C" w:rsidRPr="00FF48EF">
        <w:rPr>
          <w:lang w:val="es-ES"/>
        </w:rPr>
        <w:t>encargará</w:t>
      </w:r>
      <w:r w:rsidR="00FB2EC8" w:rsidRPr="00FF48EF">
        <w:rPr>
          <w:lang w:val="es-ES"/>
        </w:rPr>
        <w:t xml:space="preserve"> de</w:t>
      </w:r>
      <w:r w:rsidR="00CA71C6" w:rsidRPr="00FF48EF">
        <w:rPr>
          <w:lang w:val="es-ES"/>
        </w:rPr>
        <w:t xml:space="preserve"> formular</w:t>
      </w:r>
      <w:r w:rsidR="00FB2EC8" w:rsidRPr="00FF48EF">
        <w:rPr>
          <w:lang w:val="es-ES"/>
        </w:rPr>
        <w:t>, poner a punto,</w:t>
      </w:r>
      <w:r w:rsidR="00CA71C6" w:rsidRPr="00FF48EF">
        <w:rPr>
          <w:lang w:val="es-ES"/>
        </w:rPr>
        <w:t xml:space="preserve"> vigilar </w:t>
      </w:r>
      <w:r w:rsidR="00FB2EC8" w:rsidRPr="00FF48EF">
        <w:rPr>
          <w:lang w:val="es-ES"/>
        </w:rPr>
        <w:t xml:space="preserve">y evaluar los programas. </w:t>
      </w:r>
      <w:r w:rsidR="00964F82" w:rsidRPr="00FF48EF">
        <w:rPr>
          <w:lang w:val="es-ES"/>
        </w:rPr>
        <w:t xml:space="preserve">También se contemplará en la ley </w:t>
      </w:r>
      <w:r w:rsidR="00913B9F" w:rsidRPr="00FF48EF">
        <w:rPr>
          <w:lang w:val="es-ES"/>
        </w:rPr>
        <w:t>e</w:t>
      </w:r>
      <w:r w:rsidR="00FB2EC8" w:rsidRPr="00FF48EF">
        <w:rPr>
          <w:lang w:val="es-ES"/>
        </w:rPr>
        <w:t xml:space="preserve">l Consejo de la </w:t>
      </w:r>
      <w:r w:rsidR="00CA71C6" w:rsidRPr="00FF48EF">
        <w:rPr>
          <w:lang w:val="es-ES"/>
        </w:rPr>
        <w:t xml:space="preserve">Sociedad Civil </w:t>
      </w:r>
      <w:r w:rsidR="00FB2EC8" w:rsidRPr="00FF48EF">
        <w:rPr>
          <w:lang w:val="es-ES"/>
        </w:rPr>
        <w:t>y se verán fortalecidas</w:t>
      </w:r>
      <w:r w:rsidR="00CA71C6" w:rsidRPr="00FF48EF">
        <w:rPr>
          <w:lang w:val="es-ES"/>
        </w:rPr>
        <w:t xml:space="preserve"> sus competencias</w:t>
      </w:r>
      <w:r w:rsidR="00FB2EC8" w:rsidRPr="00FF48EF">
        <w:rPr>
          <w:lang w:val="es-ES"/>
        </w:rPr>
        <w:t>. En</w:t>
      </w:r>
      <w:r w:rsidR="00FA0C3C" w:rsidRPr="00FF48EF">
        <w:rPr>
          <w:lang w:val="es-ES"/>
        </w:rPr>
        <w:t xml:space="preserve"> la actualidad </w:t>
      </w:r>
      <w:r w:rsidR="00FB2EC8" w:rsidRPr="00FF48EF">
        <w:rPr>
          <w:lang w:val="es-ES"/>
        </w:rPr>
        <w:t>son las ONG</w:t>
      </w:r>
      <w:r w:rsidR="00FA0C3C" w:rsidRPr="00FF48EF">
        <w:rPr>
          <w:lang w:val="es-ES"/>
        </w:rPr>
        <w:t xml:space="preserve"> las que llevan a cabo </w:t>
      </w:r>
      <w:r w:rsidR="00FB2EC8" w:rsidRPr="00FF48EF">
        <w:rPr>
          <w:lang w:val="es-ES"/>
        </w:rPr>
        <w:t>una gran parte de las actuaciones en favor de la infancia, gracias a las importantes ayudas financieras que reciben</w:t>
      </w:r>
      <w:r w:rsidRPr="00FF48EF">
        <w:rPr>
          <w:lang w:val="es-ES"/>
        </w:rPr>
        <w:t xml:space="preserve">. </w:t>
      </w:r>
      <w:r w:rsidR="006853DA" w:rsidRPr="00FF48EF">
        <w:rPr>
          <w:lang w:val="es-ES"/>
        </w:rPr>
        <w:t>Sin embargo, la sociedad civil, que reúne a representantes de universidades, instituciones académicas y asociaciones profesionales, representa un ámbito más rico y diversificado que el mundo de las ONG nacionales</w:t>
      </w:r>
      <w:r w:rsidRPr="00FF48EF">
        <w:rPr>
          <w:lang w:val="es-ES"/>
        </w:rPr>
        <w:t xml:space="preserve">. </w:t>
      </w:r>
      <w:r w:rsidR="007A37C6" w:rsidRPr="00FF48EF">
        <w:rPr>
          <w:lang w:val="es-ES"/>
        </w:rPr>
        <w:t>La aplicación de las reformas constitucionales requiere tiempo</w:t>
      </w:r>
      <w:r w:rsidR="0002200C" w:rsidRPr="00FF48EF">
        <w:rPr>
          <w:lang w:val="es-ES"/>
        </w:rPr>
        <w:t xml:space="preserve">, porque hay que </w:t>
      </w:r>
      <w:r w:rsidR="00420533" w:rsidRPr="00FF48EF">
        <w:rPr>
          <w:lang w:val="es-ES"/>
        </w:rPr>
        <w:t xml:space="preserve">ir </w:t>
      </w:r>
      <w:r w:rsidR="0002200C" w:rsidRPr="00FF48EF">
        <w:rPr>
          <w:lang w:val="es-ES"/>
        </w:rPr>
        <w:t>en contra de la cultura institucional</w:t>
      </w:r>
      <w:r w:rsidRPr="00FF48EF">
        <w:rPr>
          <w:lang w:val="es-ES"/>
        </w:rPr>
        <w:t>.</w:t>
      </w:r>
      <w:r w:rsidR="00D32C5C" w:rsidRPr="00FF48EF">
        <w:rPr>
          <w:lang w:val="es-ES"/>
        </w:rPr>
        <w:t xml:space="preserve"> </w:t>
      </w:r>
      <w:r w:rsidR="00050D74" w:rsidRPr="00FF48EF">
        <w:rPr>
          <w:lang w:val="es-ES"/>
        </w:rPr>
        <w:t xml:space="preserve">La </w:t>
      </w:r>
      <w:r w:rsidR="00D32C5C" w:rsidRPr="00FF48EF">
        <w:rPr>
          <w:lang w:val="es-ES"/>
        </w:rPr>
        <w:t>elabora</w:t>
      </w:r>
      <w:r w:rsidR="00050D74" w:rsidRPr="00FF48EF">
        <w:rPr>
          <w:lang w:val="es-ES"/>
        </w:rPr>
        <w:t xml:space="preserve">ción de </w:t>
      </w:r>
      <w:r w:rsidR="00D32C5C" w:rsidRPr="00FF48EF">
        <w:rPr>
          <w:lang w:val="es-ES"/>
        </w:rPr>
        <w:t xml:space="preserve">las iniciativas </w:t>
      </w:r>
      <w:r w:rsidR="00050D74" w:rsidRPr="00FF48EF">
        <w:rPr>
          <w:lang w:val="es-ES"/>
        </w:rPr>
        <w:t xml:space="preserve">está a cargo de </w:t>
      </w:r>
      <w:r w:rsidR="00D32C5C" w:rsidRPr="00FF48EF">
        <w:rPr>
          <w:lang w:val="es-ES"/>
        </w:rPr>
        <w:t xml:space="preserve">grupos </w:t>
      </w:r>
      <w:r w:rsidR="0002200C" w:rsidRPr="00FF48EF">
        <w:rPr>
          <w:lang w:val="es-ES"/>
        </w:rPr>
        <w:t>de trabajo formados por representantes de pequeñas y grandes empresas y de ONG</w:t>
      </w:r>
      <w:r w:rsidR="00D32C5C" w:rsidRPr="00FF48EF">
        <w:rPr>
          <w:lang w:val="es-ES"/>
        </w:rPr>
        <w:t xml:space="preserve">, que </w:t>
      </w:r>
      <w:r w:rsidR="0002200C" w:rsidRPr="00FF48EF">
        <w:rPr>
          <w:lang w:val="es-ES"/>
        </w:rPr>
        <w:t>después</w:t>
      </w:r>
      <w:r w:rsidR="00420533" w:rsidRPr="00FF48EF">
        <w:rPr>
          <w:lang w:val="es-ES"/>
        </w:rPr>
        <w:t xml:space="preserve"> las transmiten </w:t>
      </w:r>
      <w:r w:rsidR="0002200C" w:rsidRPr="00FF48EF">
        <w:rPr>
          <w:lang w:val="es-ES"/>
        </w:rPr>
        <w:t>al Parlamento como propuestas de ley</w:t>
      </w:r>
      <w:r w:rsidRPr="00FF48EF">
        <w:rPr>
          <w:lang w:val="es-ES"/>
        </w:rPr>
        <w:t xml:space="preserve">. </w:t>
      </w:r>
    </w:p>
    <w:p w:rsidR="00A633B2" w:rsidRPr="00FF48EF" w:rsidRDefault="00A633B2">
      <w:pPr>
        <w:spacing w:after="240"/>
        <w:rPr>
          <w:lang w:val="es-ES"/>
        </w:rPr>
      </w:pPr>
      <w:r w:rsidRPr="00FF48EF">
        <w:rPr>
          <w:lang w:val="es-ES"/>
        </w:rPr>
        <w:t>38.</w:t>
      </w:r>
      <w:r w:rsidRPr="00FF48EF">
        <w:rPr>
          <w:lang w:val="es-ES"/>
        </w:rPr>
        <w:tab/>
      </w:r>
      <w:r w:rsidR="0002200C" w:rsidRPr="00FF48EF">
        <w:rPr>
          <w:lang w:val="es-ES"/>
        </w:rPr>
        <w:t xml:space="preserve">En el primer semestre de </w:t>
      </w:r>
      <w:r w:rsidRPr="00FF48EF">
        <w:rPr>
          <w:lang w:val="es-ES"/>
        </w:rPr>
        <w:t xml:space="preserve">2007 </w:t>
      </w:r>
      <w:r w:rsidR="0002200C" w:rsidRPr="00FF48EF">
        <w:rPr>
          <w:lang w:val="es-ES"/>
        </w:rPr>
        <w:t>se creará por decreto presidencial el primer observatorio de los derechos del niño, organismo gubernamental autónomo encargado de garantizar un seguimiento anual de la aplicación de la</w:t>
      </w:r>
      <w:r w:rsidR="00871DB4" w:rsidRPr="00FF48EF">
        <w:rPr>
          <w:lang w:val="es-ES"/>
        </w:rPr>
        <w:t xml:space="preserve"> Convención sobre los Derechos del Niño y de presentar cada año un informe al Congreso y al poder ejecutivo</w:t>
      </w:r>
      <w:r w:rsidRPr="00FF48EF">
        <w:rPr>
          <w:lang w:val="es-ES"/>
        </w:rPr>
        <w:t>.</w:t>
      </w:r>
    </w:p>
    <w:p w:rsidR="00A633B2" w:rsidRPr="00FF48EF" w:rsidRDefault="00A633B2">
      <w:pPr>
        <w:spacing w:after="240"/>
        <w:rPr>
          <w:lang w:val="es-ES"/>
        </w:rPr>
      </w:pPr>
      <w:r w:rsidRPr="00FF48EF">
        <w:rPr>
          <w:lang w:val="es-ES"/>
        </w:rPr>
        <w:t>39.</w:t>
      </w:r>
      <w:r w:rsidRPr="00FF48EF">
        <w:rPr>
          <w:lang w:val="es-ES"/>
        </w:rPr>
        <w:tab/>
      </w:r>
      <w:r w:rsidR="00907E49" w:rsidRPr="00FF48EF">
        <w:rPr>
          <w:lang w:val="es-ES"/>
        </w:rPr>
        <w:t xml:space="preserve">Se están examinando en el Parlamento dos </w:t>
      </w:r>
      <w:r w:rsidR="00845BE8" w:rsidRPr="00FF48EF">
        <w:rPr>
          <w:lang w:val="es-ES"/>
        </w:rPr>
        <w:t>proyectos de ley contra la discriminación</w:t>
      </w:r>
      <w:r w:rsidRPr="00FF48EF">
        <w:rPr>
          <w:lang w:val="es-ES"/>
        </w:rPr>
        <w:t xml:space="preserve">: </w:t>
      </w:r>
      <w:r w:rsidR="00845BE8" w:rsidRPr="00FF48EF">
        <w:rPr>
          <w:lang w:val="es-ES"/>
        </w:rPr>
        <w:t xml:space="preserve">un proyecto de ley marco general sobre la no discriminación, </w:t>
      </w:r>
      <w:r w:rsidR="00834243" w:rsidRPr="00FF48EF">
        <w:rPr>
          <w:lang w:val="es-ES"/>
        </w:rPr>
        <w:t>que prohí</w:t>
      </w:r>
      <w:r w:rsidR="00845BE8" w:rsidRPr="00FF48EF">
        <w:rPr>
          <w:lang w:val="es-ES"/>
        </w:rPr>
        <w:t>be los actos de discriminación de todo tipo</w:t>
      </w:r>
      <w:r w:rsidR="00907E49" w:rsidRPr="00FF48EF">
        <w:rPr>
          <w:lang w:val="es-ES"/>
        </w:rPr>
        <w:t>,</w:t>
      </w:r>
      <w:r w:rsidR="00845BE8" w:rsidRPr="00FF48EF">
        <w:rPr>
          <w:lang w:val="es-ES"/>
        </w:rPr>
        <w:t xml:space="preserve"> y un proyecto de ley sobre la igualdad de oportunidades y la integración social de las personas discapacitadas</w:t>
      </w:r>
      <w:r w:rsidRPr="00FF48EF">
        <w:rPr>
          <w:lang w:val="es-ES"/>
        </w:rPr>
        <w:t xml:space="preserve">, </w:t>
      </w:r>
      <w:r w:rsidR="00834243" w:rsidRPr="00FF48EF">
        <w:rPr>
          <w:lang w:val="es-ES"/>
        </w:rPr>
        <w:t>que prohí</w:t>
      </w:r>
      <w:r w:rsidR="00845BE8" w:rsidRPr="00FF48EF">
        <w:rPr>
          <w:lang w:val="es-ES"/>
        </w:rPr>
        <w:t xml:space="preserve">be los actos de discriminación contra </w:t>
      </w:r>
      <w:r w:rsidR="00414133" w:rsidRPr="00FF48EF">
        <w:rPr>
          <w:lang w:val="es-ES"/>
        </w:rPr>
        <w:t>ellas</w:t>
      </w:r>
      <w:r w:rsidR="00845BE8" w:rsidRPr="00FF48EF">
        <w:rPr>
          <w:lang w:val="es-ES"/>
        </w:rPr>
        <w:t xml:space="preserve"> y establece obligaciones para su integración en el sistema escolar y el mundo laboral, como la asignación de</w:t>
      </w:r>
      <w:r w:rsidR="00907E49" w:rsidRPr="00FF48EF">
        <w:rPr>
          <w:lang w:val="es-ES"/>
        </w:rPr>
        <w:t xml:space="preserve"> cupos </w:t>
      </w:r>
      <w:r w:rsidR="00845BE8" w:rsidRPr="00FF48EF">
        <w:rPr>
          <w:lang w:val="es-ES"/>
        </w:rPr>
        <w:t xml:space="preserve">en la función pública y la introducción del </w:t>
      </w:r>
      <w:r w:rsidR="00050D74" w:rsidRPr="00FF48EF">
        <w:rPr>
          <w:lang w:val="es-ES"/>
        </w:rPr>
        <w:t>lenguaje de signos</w:t>
      </w:r>
      <w:r w:rsidR="00845BE8" w:rsidRPr="00FF48EF">
        <w:rPr>
          <w:lang w:val="es-ES"/>
        </w:rPr>
        <w:t xml:space="preserve"> en el sistema escolar</w:t>
      </w:r>
      <w:r w:rsidRPr="00FF48EF">
        <w:rPr>
          <w:lang w:val="es-ES"/>
        </w:rPr>
        <w:t xml:space="preserve">. </w:t>
      </w:r>
      <w:r w:rsidR="00845BE8" w:rsidRPr="00FF48EF">
        <w:rPr>
          <w:lang w:val="es-ES"/>
        </w:rPr>
        <w:t xml:space="preserve">Se ha abierto una línea presupuestaria para financiar </w:t>
      </w:r>
      <w:r w:rsidR="00385E28" w:rsidRPr="00FF48EF">
        <w:rPr>
          <w:lang w:val="es-ES"/>
        </w:rPr>
        <w:t>los instrumentos y</w:t>
      </w:r>
      <w:r w:rsidR="00907E49" w:rsidRPr="00FF48EF">
        <w:rPr>
          <w:lang w:val="es-ES"/>
        </w:rPr>
        <w:t xml:space="preserve"> el equipo </w:t>
      </w:r>
      <w:r w:rsidR="00D26A59" w:rsidRPr="00FF48EF">
        <w:rPr>
          <w:lang w:val="es-ES"/>
        </w:rPr>
        <w:t>de los niños pequeños discapacitados (prótesis, sillas de ruedas</w:t>
      </w:r>
      <w:r w:rsidRPr="00FF48EF">
        <w:rPr>
          <w:lang w:val="es-ES"/>
        </w:rPr>
        <w:t xml:space="preserve">, etc.) </w:t>
      </w:r>
      <w:r w:rsidR="00D26A59" w:rsidRPr="00FF48EF">
        <w:rPr>
          <w:lang w:val="es-ES"/>
        </w:rPr>
        <w:t>y la instalación en los establecimientos escolares y las habitaciones de dispositivos para facilitar el acceso a los discapacitados</w:t>
      </w:r>
      <w:r w:rsidRPr="00FF48EF">
        <w:rPr>
          <w:lang w:val="es-ES"/>
        </w:rPr>
        <w:t>.</w:t>
      </w:r>
    </w:p>
    <w:p w:rsidR="00A633B2" w:rsidRPr="00FF48EF" w:rsidRDefault="00A633B2">
      <w:pPr>
        <w:spacing w:after="240"/>
        <w:rPr>
          <w:lang w:val="es-ES"/>
        </w:rPr>
      </w:pPr>
      <w:r w:rsidRPr="00FF48EF">
        <w:rPr>
          <w:lang w:val="es-ES"/>
        </w:rPr>
        <w:t>40.</w:t>
      </w:r>
      <w:r w:rsidRPr="00FF48EF">
        <w:rPr>
          <w:lang w:val="es-ES"/>
        </w:rPr>
        <w:tab/>
      </w:r>
      <w:r w:rsidR="005C7CD0" w:rsidRPr="00FF48EF">
        <w:rPr>
          <w:lang w:val="es-ES"/>
        </w:rPr>
        <w:t xml:space="preserve">El Comité ha recibido informaciones inexactas </w:t>
      </w:r>
      <w:r w:rsidR="00050D74" w:rsidRPr="00FF48EF">
        <w:rPr>
          <w:lang w:val="es-ES"/>
        </w:rPr>
        <w:t>acerca de</w:t>
      </w:r>
      <w:r w:rsidR="005C7CD0" w:rsidRPr="00FF48EF">
        <w:rPr>
          <w:lang w:val="es-ES"/>
        </w:rPr>
        <w:t xml:space="preserve"> las decisiones adoptadas por la Comisión Nacional sobre </w:t>
      </w:r>
      <w:r w:rsidR="00B278F0" w:rsidRPr="00FF48EF">
        <w:rPr>
          <w:lang w:val="es-ES"/>
        </w:rPr>
        <w:t>Prisión Política y Tortura.</w:t>
      </w:r>
      <w:r w:rsidRPr="00FF48EF">
        <w:rPr>
          <w:lang w:val="es-ES"/>
        </w:rPr>
        <w:t xml:space="preserve"> </w:t>
      </w:r>
    </w:p>
    <w:p w:rsidR="00A633B2" w:rsidRPr="00FF48EF" w:rsidRDefault="00A633B2">
      <w:pPr>
        <w:spacing w:after="240"/>
        <w:rPr>
          <w:lang w:val="es-ES"/>
        </w:rPr>
      </w:pPr>
      <w:r w:rsidRPr="00FF48EF">
        <w:rPr>
          <w:lang w:val="es-ES"/>
        </w:rPr>
        <w:t>41.</w:t>
      </w:r>
      <w:r w:rsidRPr="00FF48EF">
        <w:rPr>
          <w:lang w:val="es-ES"/>
        </w:rPr>
        <w:tab/>
      </w:r>
      <w:r w:rsidR="00332BB4" w:rsidRPr="00FF48EF">
        <w:rPr>
          <w:lang w:val="es-ES"/>
        </w:rPr>
        <w:t xml:space="preserve">La </w:t>
      </w:r>
      <w:r w:rsidR="00332BB4" w:rsidRPr="00FF48EF">
        <w:rPr>
          <w:b/>
          <w:lang w:val="es-ES"/>
        </w:rPr>
        <w:t>Sra.</w:t>
      </w:r>
      <w:r w:rsidR="000D0B7E" w:rsidRPr="00FF48EF">
        <w:rPr>
          <w:b/>
          <w:lang w:val="es-ES"/>
        </w:rPr>
        <w:t xml:space="preserve"> </w:t>
      </w:r>
      <w:r w:rsidRPr="00FF48EF">
        <w:rPr>
          <w:b/>
          <w:lang w:val="es-ES"/>
        </w:rPr>
        <w:t>FARÍAS</w:t>
      </w:r>
      <w:r w:rsidRPr="00FF48EF">
        <w:rPr>
          <w:lang w:val="es-ES"/>
        </w:rPr>
        <w:t xml:space="preserve"> </w:t>
      </w:r>
      <w:r w:rsidR="00FE7E04" w:rsidRPr="00FF48EF">
        <w:rPr>
          <w:lang w:val="es-ES"/>
        </w:rPr>
        <w:t>(Chile)</w:t>
      </w:r>
      <w:r w:rsidR="00DA2D05" w:rsidRPr="00FF48EF">
        <w:rPr>
          <w:lang w:val="es-ES"/>
        </w:rPr>
        <w:t xml:space="preserve"> puntualiza que </w:t>
      </w:r>
      <w:r w:rsidR="00993239" w:rsidRPr="00FF48EF">
        <w:rPr>
          <w:lang w:val="es-ES"/>
        </w:rPr>
        <w:t>el informe de esta Comisión</w:t>
      </w:r>
      <w:r w:rsidR="00DA2D05" w:rsidRPr="00FF48EF">
        <w:rPr>
          <w:lang w:val="es-ES"/>
        </w:rPr>
        <w:t xml:space="preserve"> se refiere a </w:t>
      </w:r>
      <w:r w:rsidRPr="00FF48EF">
        <w:rPr>
          <w:lang w:val="es-ES"/>
        </w:rPr>
        <w:t>1</w:t>
      </w:r>
      <w:r w:rsidR="00993239" w:rsidRPr="00FF48EF">
        <w:rPr>
          <w:lang w:val="es-ES"/>
        </w:rPr>
        <w:t>.</w:t>
      </w:r>
      <w:r w:rsidRPr="00FF48EF">
        <w:rPr>
          <w:lang w:val="es-ES"/>
        </w:rPr>
        <w:t>240 </w:t>
      </w:r>
      <w:r w:rsidR="00993239" w:rsidRPr="00FF48EF">
        <w:rPr>
          <w:lang w:val="es-ES"/>
        </w:rPr>
        <w:t xml:space="preserve">niños menores de </w:t>
      </w:r>
      <w:r w:rsidRPr="00FF48EF">
        <w:rPr>
          <w:lang w:val="es-ES"/>
        </w:rPr>
        <w:t>18 </w:t>
      </w:r>
      <w:r w:rsidR="00993239" w:rsidRPr="00FF48EF">
        <w:rPr>
          <w:lang w:val="es-ES"/>
        </w:rPr>
        <w:t xml:space="preserve">años, </w:t>
      </w:r>
      <w:r w:rsidRPr="00FF48EF">
        <w:rPr>
          <w:lang w:val="es-ES"/>
        </w:rPr>
        <w:t>176</w:t>
      </w:r>
      <w:r w:rsidR="00993239" w:rsidRPr="00FF48EF">
        <w:rPr>
          <w:lang w:val="es-ES"/>
        </w:rPr>
        <w:t xml:space="preserve"> </w:t>
      </w:r>
      <w:r w:rsidR="00DA2D05" w:rsidRPr="00FF48EF">
        <w:rPr>
          <w:lang w:val="es-ES"/>
        </w:rPr>
        <w:t xml:space="preserve">de ellos </w:t>
      </w:r>
      <w:r w:rsidR="00993239" w:rsidRPr="00FF48EF">
        <w:rPr>
          <w:lang w:val="es-ES"/>
        </w:rPr>
        <w:t xml:space="preserve">menores </w:t>
      </w:r>
      <w:r w:rsidRPr="00FF48EF">
        <w:rPr>
          <w:lang w:val="es-ES"/>
        </w:rPr>
        <w:t>de 13 </w:t>
      </w:r>
      <w:r w:rsidR="00993239" w:rsidRPr="00FF48EF">
        <w:rPr>
          <w:lang w:val="es-ES"/>
        </w:rPr>
        <w:t>años,</w:t>
      </w:r>
      <w:r w:rsidR="00DA2D05" w:rsidRPr="00FF48EF">
        <w:rPr>
          <w:lang w:val="es-ES"/>
        </w:rPr>
        <w:t xml:space="preserve"> que testimoniaron </w:t>
      </w:r>
      <w:r w:rsidR="00993239" w:rsidRPr="00FF48EF">
        <w:rPr>
          <w:lang w:val="es-ES"/>
        </w:rPr>
        <w:t xml:space="preserve">ante esa instancia y </w:t>
      </w:r>
      <w:r w:rsidR="00DA2D05" w:rsidRPr="00FF48EF">
        <w:rPr>
          <w:lang w:val="es-ES"/>
        </w:rPr>
        <w:t xml:space="preserve">recibieron </w:t>
      </w:r>
      <w:r w:rsidR="00993239" w:rsidRPr="00FF48EF">
        <w:rPr>
          <w:lang w:val="es-ES"/>
        </w:rPr>
        <w:t>indemnizaciones vitalicias</w:t>
      </w:r>
      <w:r w:rsidR="00BB77D0" w:rsidRPr="00FF48EF">
        <w:rPr>
          <w:lang w:val="es-ES"/>
        </w:rPr>
        <w:t xml:space="preserve"> en forma de</w:t>
      </w:r>
      <w:r w:rsidR="00993239" w:rsidRPr="00FF48EF">
        <w:rPr>
          <w:lang w:val="es-ES"/>
        </w:rPr>
        <w:t xml:space="preserve"> pensiones mensuales, derechos de acceso gratuito a los servicios de salud, asignaciones de alojamiento y</w:t>
      </w:r>
      <w:r w:rsidR="0073371C" w:rsidRPr="00FF48EF">
        <w:rPr>
          <w:lang w:val="es-ES"/>
        </w:rPr>
        <w:t xml:space="preserve"> posibilidad de reanudar </w:t>
      </w:r>
      <w:r w:rsidR="00993239" w:rsidRPr="00FF48EF">
        <w:rPr>
          <w:lang w:val="es-ES"/>
        </w:rPr>
        <w:t>los estudios en los niveles de enseñanza primaria, secundaria o superior.</w:t>
      </w:r>
      <w:r w:rsidRPr="00FF48EF">
        <w:rPr>
          <w:lang w:val="es-ES"/>
        </w:rPr>
        <w:t xml:space="preserve"> </w:t>
      </w:r>
      <w:r w:rsidR="003B3C42" w:rsidRPr="00FF48EF">
        <w:rPr>
          <w:lang w:val="es-ES"/>
        </w:rPr>
        <w:t xml:space="preserve">Además, se exime </w:t>
      </w:r>
      <w:r w:rsidR="00BE5800" w:rsidRPr="00FF48EF">
        <w:rPr>
          <w:lang w:val="es-ES"/>
        </w:rPr>
        <w:t xml:space="preserve">del servicio militar </w:t>
      </w:r>
      <w:r w:rsidR="003B3C42" w:rsidRPr="00FF48EF">
        <w:rPr>
          <w:lang w:val="es-ES"/>
        </w:rPr>
        <w:t>a los hijos de las víctimas</w:t>
      </w:r>
      <w:r w:rsidRPr="00FF48EF">
        <w:rPr>
          <w:lang w:val="es-ES"/>
        </w:rPr>
        <w:t>.</w:t>
      </w:r>
      <w:r w:rsidR="00DA2D05" w:rsidRPr="00FF48EF">
        <w:rPr>
          <w:lang w:val="es-ES"/>
        </w:rPr>
        <w:t xml:space="preserve"> Parece que el </w:t>
      </w:r>
      <w:r w:rsidR="003B3C42" w:rsidRPr="00FF48EF">
        <w:rPr>
          <w:lang w:val="es-ES"/>
        </w:rPr>
        <w:t>Comité</w:t>
      </w:r>
      <w:r w:rsidR="00DA2D05" w:rsidRPr="00FF48EF">
        <w:rPr>
          <w:lang w:val="es-ES"/>
        </w:rPr>
        <w:t xml:space="preserve"> solamente recibió información </w:t>
      </w:r>
      <w:r w:rsidR="003B3C42" w:rsidRPr="00FF48EF">
        <w:rPr>
          <w:lang w:val="es-ES"/>
        </w:rPr>
        <w:t xml:space="preserve">de los casos de </w:t>
      </w:r>
      <w:r w:rsidR="00365904" w:rsidRPr="00FF48EF">
        <w:rPr>
          <w:lang w:val="es-ES"/>
        </w:rPr>
        <w:t xml:space="preserve">víctimas infantiles </w:t>
      </w:r>
      <w:r w:rsidR="003B3C42" w:rsidRPr="00FF48EF">
        <w:rPr>
          <w:lang w:val="es-ES"/>
        </w:rPr>
        <w:t>que no habían presentado su testimonio en el plazo establecido</w:t>
      </w:r>
      <w:r w:rsidRPr="00FF48EF">
        <w:rPr>
          <w:lang w:val="es-ES"/>
        </w:rPr>
        <w:t xml:space="preserve">. </w:t>
      </w:r>
      <w:r w:rsidR="00365904" w:rsidRPr="00FF48EF">
        <w:rPr>
          <w:lang w:val="es-ES"/>
        </w:rPr>
        <w:t>Se ha solicitado a la Comisión un plazo suplementario y el Gobierno ha pedido al Congreso</w:t>
      </w:r>
      <w:r w:rsidR="0073371C" w:rsidRPr="00FF48EF">
        <w:rPr>
          <w:lang w:val="es-ES"/>
        </w:rPr>
        <w:t xml:space="preserve"> que estudie</w:t>
      </w:r>
      <w:r w:rsidR="00365904" w:rsidRPr="00FF48EF">
        <w:rPr>
          <w:lang w:val="es-ES"/>
        </w:rPr>
        <w:t xml:space="preserve"> la posibilidad de renovar el mandato</w:t>
      </w:r>
      <w:r w:rsidR="00DA2D05" w:rsidRPr="00FF48EF">
        <w:rPr>
          <w:lang w:val="es-ES"/>
        </w:rPr>
        <w:t xml:space="preserve"> de </w:t>
      </w:r>
      <w:r w:rsidR="00365904" w:rsidRPr="00FF48EF">
        <w:rPr>
          <w:lang w:val="es-ES"/>
        </w:rPr>
        <w:t>la Comisión, disuelta tras la presentación de su informe</w:t>
      </w:r>
      <w:r w:rsidRPr="00FF48EF">
        <w:rPr>
          <w:lang w:val="es-ES"/>
        </w:rPr>
        <w:t>.</w:t>
      </w:r>
    </w:p>
    <w:p w:rsidR="00A633B2" w:rsidRPr="00FF48EF" w:rsidRDefault="00A633B2">
      <w:pPr>
        <w:spacing w:after="240"/>
        <w:rPr>
          <w:lang w:val="es-ES"/>
        </w:rPr>
      </w:pPr>
      <w:r w:rsidRPr="00FF48EF">
        <w:rPr>
          <w:lang w:val="es-ES"/>
        </w:rPr>
        <w:t>42.</w:t>
      </w:r>
      <w:r w:rsidRPr="00FF48EF">
        <w:rPr>
          <w:lang w:val="es-ES"/>
        </w:rPr>
        <w:tab/>
      </w:r>
      <w:r w:rsidR="00F70730" w:rsidRPr="00FF48EF">
        <w:rPr>
          <w:lang w:val="es-ES"/>
        </w:rPr>
        <w:t xml:space="preserve">El </w:t>
      </w:r>
      <w:r w:rsidR="00F70730" w:rsidRPr="00FF48EF">
        <w:rPr>
          <w:b/>
          <w:lang w:val="es-ES"/>
        </w:rPr>
        <w:t>Sr</w:t>
      </w:r>
      <w:r w:rsidR="00F70730" w:rsidRPr="00FF48EF">
        <w:rPr>
          <w:lang w:val="es-ES"/>
        </w:rPr>
        <w:t>.</w:t>
      </w:r>
      <w:r w:rsidR="003B675B" w:rsidRPr="00FF48EF">
        <w:rPr>
          <w:lang w:val="es-ES"/>
        </w:rPr>
        <w:t xml:space="preserve"> </w:t>
      </w:r>
      <w:r w:rsidRPr="00FF48EF">
        <w:rPr>
          <w:b/>
          <w:lang w:val="es-ES"/>
        </w:rPr>
        <w:t>TAGLE</w:t>
      </w:r>
      <w:r w:rsidRPr="00FF48EF">
        <w:rPr>
          <w:lang w:val="es-ES"/>
        </w:rPr>
        <w:t xml:space="preserve"> </w:t>
      </w:r>
      <w:r w:rsidR="00FE7E04" w:rsidRPr="00FF48EF">
        <w:rPr>
          <w:lang w:val="es-ES"/>
        </w:rPr>
        <w:t>(Chile)</w:t>
      </w:r>
      <w:r w:rsidR="0073371C" w:rsidRPr="00FF48EF">
        <w:rPr>
          <w:lang w:val="es-ES"/>
        </w:rPr>
        <w:t xml:space="preserve"> destaca que el Gobierno no ha renunciado </w:t>
      </w:r>
      <w:r w:rsidR="00BC619E" w:rsidRPr="00FF48EF">
        <w:rPr>
          <w:lang w:val="es-ES"/>
        </w:rPr>
        <w:t>a llev</w:t>
      </w:r>
      <w:r w:rsidR="0073371C" w:rsidRPr="00FF48EF">
        <w:rPr>
          <w:lang w:val="es-ES"/>
        </w:rPr>
        <w:t>ar a buen término el proyecto</w:t>
      </w:r>
      <w:r w:rsidR="00304D06" w:rsidRPr="00FF48EF">
        <w:rPr>
          <w:lang w:val="es-ES"/>
        </w:rPr>
        <w:t xml:space="preserve"> de creación del </w:t>
      </w:r>
      <w:r w:rsidR="0073371C" w:rsidRPr="00FF48EF">
        <w:rPr>
          <w:lang w:val="es-ES"/>
        </w:rPr>
        <w:t>cargo de ombudsman, pero que</w:t>
      </w:r>
      <w:r w:rsidR="00304D06" w:rsidRPr="00FF48EF">
        <w:rPr>
          <w:lang w:val="es-ES"/>
        </w:rPr>
        <w:t xml:space="preserve"> mientras tanto </w:t>
      </w:r>
      <w:r w:rsidR="0073371C" w:rsidRPr="00FF48EF">
        <w:rPr>
          <w:lang w:val="es-ES"/>
        </w:rPr>
        <w:t>hay mecanismos de defensa de los derechos de los ciudadanos en el seno de</w:t>
      </w:r>
      <w:r w:rsidR="00304D06" w:rsidRPr="00FF48EF">
        <w:rPr>
          <w:lang w:val="es-ES"/>
        </w:rPr>
        <w:t xml:space="preserve"> distintas </w:t>
      </w:r>
      <w:r w:rsidR="0073371C" w:rsidRPr="00FF48EF">
        <w:rPr>
          <w:lang w:val="es-ES"/>
        </w:rPr>
        <w:t xml:space="preserve">instituciones públicas, entre ellos un servicio </w:t>
      </w:r>
      <w:r w:rsidR="007B491D" w:rsidRPr="00FF48EF">
        <w:rPr>
          <w:lang w:val="es-ES"/>
        </w:rPr>
        <w:t xml:space="preserve">de </w:t>
      </w:r>
      <w:r w:rsidR="00BC619E" w:rsidRPr="00FF48EF">
        <w:rPr>
          <w:lang w:val="es-ES"/>
        </w:rPr>
        <w:t xml:space="preserve">ayuda </w:t>
      </w:r>
      <w:r w:rsidR="007B491D" w:rsidRPr="00FF48EF">
        <w:rPr>
          <w:lang w:val="es-ES"/>
        </w:rPr>
        <w:t>telefónica y diversas estructuras en el Ministerio de Educación. El Ministerio del Interior aplica un programa específico relativo a los derechos humanos, en virtud del cual garantiza el seguimiento de los asuntos judiciales</w:t>
      </w:r>
      <w:r w:rsidR="00304D06" w:rsidRPr="00FF48EF">
        <w:rPr>
          <w:lang w:val="es-ES"/>
        </w:rPr>
        <w:t xml:space="preserve"> correspondientes </w:t>
      </w:r>
      <w:r w:rsidR="007B491D" w:rsidRPr="00FF48EF">
        <w:rPr>
          <w:lang w:val="es-ES"/>
        </w:rPr>
        <w:t>y facilita la cooperación con los países interesados</w:t>
      </w:r>
      <w:r w:rsidRPr="00FF48EF">
        <w:rPr>
          <w:lang w:val="es-ES"/>
        </w:rPr>
        <w:t>.</w:t>
      </w:r>
    </w:p>
    <w:p w:rsidR="00A633B2" w:rsidRPr="00FF48EF" w:rsidRDefault="00A633B2">
      <w:pPr>
        <w:spacing w:after="240"/>
        <w:rPr>
          <w:lang w:val="es-ES"/>
        </w:rPr>
      </w:pPr>
      <w:r w:rsidRPr="00FF48EF">
        <w:rPr>
          <w:lang w:val="es-ES"/>
        </w:rPr>
        <w:t>43.</w:t>
      </w:r>
      <w:r w:rsidRPr="00FF48EF">
        <w:rPr>
          <w:lang w:val="es-ES"/>
        </w:rPr>
        <w:tab/>
      </w:r>
      <w:r w:rsidR="00F33A6F" w:rsidRPr="00FF48EF">
        <w:rPr>
          <w:lang w:val="es-ES"/>
        </w:rPr>
        <w:t xml:space="preserve">El </w:t>
      </w:r>
      <w:r w:rsidR="00F33A6F" w:rsidRPr="00FF48EF">
        <w:rPr>
          <w:b/>
          <w:lang w:val="es-ES"/>
        </w:rPr>
        <w:t>PRESIDENTE</w:t>
      </w:r>
      <w:r w:rsidR="00F33A6F" w:rsidRPr="00FF48EF">
        <w:rPr>
          <w:lang w:val="es-ES"/>
        </w:rPr>
        <w:t xml:space="preserve"> </w:t>
      </w:r>
      <w:r w:rsidR="00C41B8C" w:rsidRPr="00FF48EF">
        <w:rPr>
          <w:lang w:val="es-ES"/>
        </w:rPr>
        <w:t>pide detalles sobre las</w:t>
      </w:r>
      <w:r w:rsidRPr="00FF48EF">
        <w:rPr>
          <w:lang w:val="es-ES"/>
        </w:rPr>
        <w:t xml:space="preserve"> </w:t>
      </w:r>
      <w:r w:rsidR="00F5227C" w:rsidRPr="00FF48EF">
        <w:rPr>
          <w:bCs/>
          <w:color w:val="000000"/>
          <w:szCs w:val="22"/>
          <w:lang w:val="es-ES"/>
        </w:rPr>
        <w:t xml:space="preserve">oficinas locales de protección de </w:t>
      </w:r>
      <w:r w:rsidR="00BE5800" w:rsidRPr="00FF48EF">
        <w:rPr>
          <w:bCs/>
          <w:color w:val="000000"/>
          <w:szCs w:val="22"/>
          <w:lang w:val="es-ES"/>
        </w:rPr>
        <w:t xml:space="preserve">los </w:t>
      </w:r>
      <w:r w:rsidR="00F5227C" w:rsidRPr="00FF48EF">
        <w:rPr>
          <w:bCs/>
          <w:color w:val="000000"/>
          <w:szCs w:val="22"/>
          <w:lang w:val="es-ES"/>
        </w:rPr>
        <w:t xml:space="preserve">derechos de la infancia </w:t>
      </w:r>
      <w:r w:rsidR="00FF54DF" w:rsidRPr="00FF48EF">
        <w:rPr>
          <w:bCs/>
          <w:color w:val="000000"/>
          <w:szCs w:val="22"/>
          <w:lang w:val="es-ES"/>
        </w:rPr>
        <w:t>y su función en la identificación de las violaciones de los derechos del niño</w:t>
      </w:r>
      <w:r w:rsidRPr="00FF48EF">
        <w:rPr>
          <w:lang w:val="es-ES"/>
        </w:rPr>
        <w:t xml:space="preserve">. </w:t>
      </w:r>
    </w:p>
    <w:p w:rsidR="00A633B2" w:rsidRPr="00FF48EF" w:rsidRDefault="00A633B2">
      <w:pPr>
        <w:spacing w:after="240"/>
        <w:rPr>
          <w:lang w:val="es-ES"/>
        </w:rPr>
      </w:pPr>
      <w:r w:rsidRPr="00FF48EF">
        <w:rPr>
          <w:lang w:val="es-ES"/>
        </w:rPr>
        <w:t>44.</w:t>
      </w:r>
      <w:r w:rsidRPr="00FF48EF">
        <w:rPr>
          <w:lang w:val="es-ES"/>
        </w:rPr>
        <w:tab/>
      </w:r>
      <w:r w:rsidR="00332BB4" w:rsidRPr="00FF48EF">
        <w:rPr>
          <w:lang w:val="es-ES"/>
        </w:rPr>
        <w:t xml:space="preserve">La </w:t>
      </w:r>
      <w:r w:rsidR="00332BB4" w:rsidRPr="00FF48EF">
        <w:rPr>
          <w:b/>
          <w:lang w:val="es-ES"/>
        </w:rPr>
        <w:t>Sra.</w:t>
      </w:r>
      <w:r w:rsidR="00C710A8" w:rsidRPr="00FF48EF">
        <w:rPr>
          <w:b/>
          <w:lang w:val="es-ES"/>
        </w:rPr>
        <w:t xml:space="preserve"> </w:t>
      </w:r>
      <w:r w:rsidRPr="00FF48EF">
        <w:rPr>
          <w:b/>
          <w:lang w:val="es-ES"/>
        </w:rPr>
        <w:t>FERNANDEZ</w:t>
      </w:r>
      <w:r w:rsidRPr="00FF48EF">
        <w:rPr>
          <w:lang w:val="es-ES"/>
        </w:rPr>
        <w:t xml:space="preserve"> </w:t>
      </w:r>
      <w:r w:rsidR="00FE7E04" w:rsidRPr="00FF48EF">
        <w:rPr>
          <w:lang w:val="es-ES"/>
        </w:rPr>
        <w:t>(Chile)</w:t>
      </w:r>
      <w:r w:rsidR="00C42D23" w:rsidRPr="00FF48EF">
        <w:rPr>
          <w:lang w:val="es-ES"/>
        </w:rPr>
        <w:t xml:space="preserve"> </w:t>
      </w:r>
      <w:r w:rsidRPr="00FF48EF">
        <w:rPr>
          <w:lang w:val="es-ES"/>
        </w:rPr>
        <w:t>di</w:t>
      </w:r>
      <w:r w:rsidR="004638B5" w:rsidRPr="00FF48EF">
        <w:rPr>
          <w:lang w:val="es-ES"/>
        </w:rPr>
        <w:t>ce que la</w:t>
      </w:r>
      <w:r w:rsidRPr="00FF48EF">
        <w:rPr>
          <w:lang w:val="es-ES"/>
        </w:rPr>
        <w:t>s 105 </w:t>
      </w:r>
      <w:r w:rsidR="004638B5" w:rsidRPr="00FF48EF">
        <w:rPr>
          <w:lang w:val="es-ES"/>
        </w:rPr>
        <w:t>oficinas ya en funcionamiento</w:t>
      </w:r>
      <w:r w:rsidRPr="00FF48EF">
        <w:rPr>
          <w:lang w:val="es-ES"/>
        </w:rPr>
        <w:t xml:space="preserve">, </w:t>
      </w:r>
      <w:r w:rsidR="004638B5" w:rsidRPr="00FF48EF">
        <w:rPr>
          <w:lang w:val="es-ES"/>
        </w:rPr>
        <w:t xml:space="preserve">que cubren </w:t>
      </w:r>
      <w:r w:rsidRPr="00FF48EF">
        <w:rPr>
          <w:lang w:val="es-ES"/>
        </w:rPr>
        <w:t>170 </w:t>
      </w:r>
      <w:r w:rsidR="004638B5" w:rsidRPr="00FF48EF">
        <w:rPr>
          <w:lang w:val="es-ES"/>
        </w:rPr>
        <w:t>de</w:t>
      </w:r>
      <w:r w:rsidR="00261278" w:rsidRPr="00FF48EF">
        <w:rPr>
          <w:lang w:val="es-ES"/>
        </w:rPr>
        <w:t xml:space="preserve"> las </w:t>
      </w:r>
      <w:r w:rsidRPr="00FF48EF">
        <w:rPr>
          <w:lang w:val="es-ES"/>
        </w:rPr>
        <w:t>346</w:t>
      </w:r>
      <w:r w:rsidR="004638B5" w:rsidRPr="00FF48EF">
        <w:rPr>
          <w:lang w:val="es-ES"/>
        </w:rPr>
        <w:t xml:space="preserve"> </w:t>
      </w:r>
      <w:r w:rsidR="003130E3" w:rsidRPr="00FF48EF">
        <w:rPr>
          <w:lang w:val="es-ES"/>
        </w:rPr>
        <w:t>comunas</w:t>
      </w:r>
      <w:r w:rsidRPr="00FF48EF">
        <w:rPr>
          <w:lang w:val="es-ES"/>
        </w:rPr>
        <w:t>,</w:t>
      </w:r>
      <w:r w:rsidR="007445DB" w:rsidRPr="00FF48EF">
        <w:rPr>
          <w:lang w:val="es-ES"/>
        </w:rPr>
        <w:t xml:space="preserve"> promueven y protegen </w:t>
      </w:r>
      <w:r w:rsidR="004638B5" w:rsidRPr="00FF48EF">
        <w:rPr>
          <w:lang w:val="es-ES"/>
        </w:rPr>
        <w:t>los derechos del niño a nivel local y disponen de equipos formados por abogados, psicólogos, educadores o asistentes sociales que reciben las denuncias de los niños o de sus representantes en caso de violación de sus derechos.</w:t>
      </w:r>
      <w:r w:rsidRPr="00FF48EF">
        <w:rPr>
          <w:lang w:val="es-ES"/>
        </w:rPr>
        <w:t xml:space="preserve"> </w:t>
      </w:r>
      <w:r w:rsidR="008C0375" w:rsidRPr="00FF48EF">
        <w:rPr>
          <w:lang w:val="es-ES"/>
        </w:rPr>
        <w:t xml:space="preserve">Cuando se trata de </w:t>
      </w:r>
      <w:r w:rsidR="00540BFD" w:rsidRPr="00FF48EF">
        <w:rPr>
          <w:lang w:val="es-ES"/>
        </w:rPr>
        <w:t>la protección de</w:t>
      </w:r>
      <w:r w:rsidR="00093BAC" w:rsidRPr="00FF48EF">
        <w:rPr>
          <w:lang w:val="es-ES"/>
        </w:rPr>
        <w:t xml:space="preserve"> </w:t>
      </w:r>
      <w:r w:rsidR="00064189" w:rsidRPr="00FF48EF">
        <w:rPr>
          <w:lang w:val="es-ES"/>
        </w:rPr>
        <w:t xml:space="preserve">los </w:t>
      </w:r>
      <w:r w:rsidR="00093BAC" w:rsidRPr="00FF48EF">
        <w:rPr>
          <w:lang w:val="es-ES"/>
        </w:rPr>
        <w:t>niños vulnerables</w:t>
      </w:r>
      <w:r w:rsidR="00064189" w:rsidRPr="00FF48EF">
        <w:rPr>
          <w:lang w:val="es-ES"/>
        </w:rPr>
        <w:t xml:space="preserve">, </w:t>
      </w:r>
      <w:r w:rsidR="007445DB" w:rsidRPr="00FF48EF">
        <w:rPr>
          <w:lang w:val="es-ES"/>
        </w:rPr>
        <w:t xml:space="preserve">intervienen </w:t>
      </w:r>
      <w:r w:rsidR="00093BAC" w:rsidRPr="00FF48EF">
        <w:rPr>
          <w:lang w:val="es-ES"/>
        </w:rPr>
        <w:t>de manera directa o los orientan hacia programas especializados</w:t>
      </w:r>
      <w:r w:rsidR="007445DB" w:rsidRPr="00FF48EF">
        <w:rPr>
          <w:lang w:val="es-ES"/>
        </w:rPr>
        <w:t>,</w:t>
      </w:r>
      <w:r w:rsidR="00093BAC" w:rsidRPr="00FF48EF">
        <w:rPr>
          <w:lang w:val="es-ES"/>
        </w:rPr>
        <w:t xml:space="preserve"> como la asistencia jurídica</w:t>
      </w:r>
      <w:r w:rsidRPr="00FF48EF">
        <w:rPr>
          <w:lang w:val="es-ES"/>
        </w:rPr>
        <w:t xml:space="preserve">. </w:t>
      </w:r>
    </w:p>
    <w:p w:rsidR="00A633B2" w:rsidRPr="00FF48EF" w:rsidRDefault="00A633B2">
      <w:pPr>
        <w:spacing w:after="220"/>
        <w:rPr>
          <w:lang w:val="es-ES"/>
        </w:rPr>
      </w:pPr>
      <w:r w:rsidRPr="00FF48EF">
        <w:rPr>
          <w:lang w:val="es-ES"/>
        </w:rPr>
        <w:t>45.</w:t>
      </w:r>
      <w:r w:rsidRPr="00FF48EF">
        <w:rPr>
          <w:lang w:val="es-ES"/>
        </w:rPr>
        <w:tab/>
      </w:r>
      <w:r w:rsidR="000A2A78" w:rsidRPr="00FF48EF">
        <w:rPr>
          <w:lang w:val="es-ES"/>
        </w:rPr>
        <w:t>Los datos recopilados en 2006 en el marco de una encuesta</w:t>
      </w:r>
      <w:r w:rsidR="001C7061" w:rsidRPr="00FF48EF">
        <w:rPr>
          <w:lang w:val="es-ES"/>
        </w:rPr>
        <w:t xml:space="preserve"> realizada </w:t>
      </w:r>
      <w:r w:rsidR="000A2A78" w:rsidRPr="00FF48EF">
        <w:rPr>
          <w:lang w:val="es-ES"/>
        </w:rPr>
        <w:t>con casi 50.</w:t>
      </w:r>
      <w:r w:rsidRPr="00FF48EF">
        <w:rPr>
          <w:lang w:val="es-ES"/>
        </w:rPr>
        <w:t>000 </w:t>
      </w:r>
      <w:r w:rsidR="000A2A78" w:rsidRPr="00FF48EF">
        <w:rPr>
          <w:lang w:val="es-ES"/>
        </w:rPr>
        <w:t>niños de nueve a 14 años para conocer sus opiniones sobre cuáles de sus derechos eran</w:t>
      </w:r>
      <w:r w:rsidR="00261278" w:rsidRPr="00FF48EF">
        <w:rPr>
          <w:lang w:val="es-ES"/>
        </w:rPr>
        <w:t xml:space="preserve"> los</w:t>
      </w:r>
      <w:r w:rsidR="001C7061" w:rsidRPr="00FF48EF">
        <w:rPr>
          <w:lang w:val="es-ES"/>
        </w:rPr>
        <w:t xml:space="preserve"> más </w:t>
      </w:r>
      <w:r w:rsidR="00261278" w:rsidRPr="00FF48EF">
        <w:rPr>
          <w:lang w:val="es-ES"/>
        </w:rPr>
        <w:t xml:space="preserve">y los menos </w:t>
      </w:r>
      <w:r w:rsidR="000A2A78" w:rsidRPr="00FF48EF">
        <w:rPr>
          <w:lang w:val="es-ES"/>
        </w:rPr>
        <w:t>respetados</w:t>
      </w:r>
      <w:r w:rsidR="00261278" w:rsidRPr="00FF48EF">
        <w:rPr>
          <w:lang w:val="es-ES"/>
        </w:rPr>
        <w:t xml:space="preserve"> sirven como</w:t>
      </w:r>
      <w:r w:rsidR="00FB50D3" w:rsidRPr="00FF48EF">
        <w:rPr>
          <w:lang w:val="es-ES"/>
        </w:rPr>
        <w:t xml:space="preserve"> orientación </w:t>
      </w:r>
      <w:r w:rsidR="00261278" w:rsidRPr="00FF48EF">
        <w:rPr>
          <w:lang w:val="es-ES"/>
        </w:rPr>
        <w:t xml:space="preserve">para las actuaciones del </w:t>
      </w:r>
      <w:r w:rsidR="000A2A78" w:rsidRPr="00FF48EF">
        <w:rPr>
          <w:bCs/>
          <w:szCs w:val="22"/>
          <w:lang w:val="es-ES"/>
        </w:rPr>
        <w:t>Servicio Nacional de Menores</w:t>
      </w:r>
      <w:r w:rsidRPr="00FF48EF">
        <w:rPr>
          <w:lang w:val="es-ES"/>
        </w:rPr>
        <w:t>.</w:t>
      </w:r>
    </w:p>
    <w:p w:rsidR="00A633B2" w:rsidRPr="00FF48EF" w:rsidRDefault="00A633B2">
      <w:pPr>
        <w:spacing w:after="220"/>
        <w:rPr>
          <w:lang w:val="es-ES"/>
        </w:rPr>
      </w:pPr>
      <w:r w:rsidRPr="00FF48EF">
        <w:rPr>
          <w:lang w:val="es-ES"/>
        </w:rPr>
        <w:t>46.</w:t>
      </w:r>
      <w:r w:rsidRPr="00FF48EF">
        <w:rPr>
          <w:lang w:val="es-ES"/>
        </w:rPr>
        <w:tab/>
      </w:r>
      <w:r w:rsidR="00332BB4" w:rsidRPr="00FF48EF">
        <w:rPr>
          <w:lang w:val="es-ES"/>
        </w:rPr>
        <w:t xml:space="preserve">La </w:t>
      </w:r>
      <w:r w:rsidR="00332BB4" w:rsidRPr="00FF48EF">
        <w:rPr>
          <w:b/>
          <w:lang w:val="es-ES"/>
        </w:rPr>
        <w:t>Sra. HARDY</w:t>
      </w:r>
      <w:r w:rsidR="00B30B8E" w:rsidRPr="00FF48EF">
        <w:rPr>
          <w:b/>
          <w:lang w:val="es-ES"/>
        </w:rPr>
        <w:t xml:space="preserve"> </w:t>
      </w:r>
      <w:r w:rsidR="00FE7E04" w:rsidRPr="00FF48EF">
        <w:rPr>
          <w:lang w:val="es-ES"/>
        </w:rPr>
        <w:t>(Chile)</w:t>
      </w:r>
      <w:r w:rsidR="00AC79A3" w:rsidRPr="00FF48EF">
        <w:rPr>
          <w:lang w:val="es-ES"/>
        </w:rPr>
        <w:t xml:space="preserve"> dice que recientemente se ha publicado una guía sobre </w:t>
      </w:r>
      <w:r w:rsidR="00B30B8E" w:rsidRPr="00FF48EF">
        <w:rPr>
          <w:lang w:val="es-ES"/>
        </w:rPr>
        <w:t xml:space="preserve">los </w:t>
      </w:r>
      <w:r w:rsidR="00AC79A3" w:rsidRPr="00FF48EF">
        <w:rPr>
          <w:lang w:val="es-ES"/>
        </w:rPr>
        <w:t>derechos sociales</w:t>
      </w:r>
      <w:r w:rsidR="00BE5800" w:rsidRPr="00FF48EF">
        <w:rPr>
          <w:lang w:val="es-ES"/>
        </w:rPr>
        <w:t>,</w:t>
      </w:r>
      <w:r w:rsidR="00AC79A3" w:rsidRPr="00FF48EF">
        <w:rPr>
          <w:lang w:val="es-ES"/>
        </w:rPr>
        <w:t xml:space="preserve"> a fin de informar a la población acerca de las prestaciones sociales a las que tiene derecho y la manera de acceder a ellas</w:t>
      </w:r>
      <w:r w:rsidRPr="00FF48EF">
        <w:rPr>
          <w:lang w:val="es-ES"/>
        </w:rPr>
        <w:t>.</w:t>
      </w:r>
      <w:r w:rsidR="00AC79A3" w:rsidRPr="00FF48EF">
        <w:rPr>
          <w:lang w:val="es-ES"/>
        </w:rPr>
        <w:t xml:space="preserve"> Esta guía está estructurada por temas y </w:t>
      </w:r>
      <w:r w:rsidR="00B30B8E" w:rsidRPr="00FF48EF">
        <w:rPr>
          <w:lang w:val="es-ES"/>
        </w:rPr>
        <w:t xml:space="preserve">por </w:t>
      </w:r>
      <w:r w:rsidR="00AC79A3" w:rsidRPr="00FF48EF">
        <w:rPr>
          <w:lang w:val="es-ES"/>
        </w:rPr>
        <w:t xml:space="preserve">categorías de beneficiarios </w:t>
      </w:r>
      <w:r w:rsidRPr="00FF48EF">
        <w:rPr>
          <w:lang w:val="es-ES"/>
        </w:rPr>
        <w:t>(</w:t>
      </w:r>
      <w:r w:rsidR="00AC79A3" w:rsidRPr="00FF48EF">
        <w:rPr>
          <w:lang w:val="es-ES"/>
        </w:rPr>
        <w:t xml:space="preserve">niños, indígenas, mujeres, discapacitados, </w:t>
      </w:r>
      <w:r w:rsidRPr="00FF48EF">
        <w:rPr>
          <w:lang w:val="es-ES"/>
        </w:rPr>
        <w:t>etc.)</w:t>
      </w:r>
      <w:r w:rsidR="00BE5800" w:rsidRPr="00FF48EF">
        <w:rPr>
          <w:lang w:val="es-ES"/>
        </w:rPr>
        <w:t>,</w:t>
      </w:r>
      <w:r w:rsidRPr="00FF48EF">
        <w:rPr>
          <w:lang w:val="es-ES"/>
        </w:rPr>
        <w:t xml:space="preserve"> </w:t>
      </w:r>
      <w:r w:rsidR="00BE5800" w:rsidRPr="00FF48EF">
        <w:rPr>
          <w:lang w:val="es-ES"/>
        </w:rPr>
        <w:t>para</w:t>
      </w:r>
      <w:r w:rsidR="00785C30" w:rsidRPr="00FF48EF">
        <w:rPr>
          <w:lang w:val="es-ES"/>
        </w:rPr>
        <w:t xml:space="preserve"> que los usuarios puedan efectuar búsquedas personalizadas</w:t>
      </w:r>
      <w:r w:rsidRPr="00FF48EF">
        <w:rPr>
          <w:lang w:val="es-ES"/>
        </w:rPr>
        <w:t xml:space="preserve">. </w:t>
      </w:r>
    </w:p>
    <w:p w:rsidR="00A633B2" w:rsidRPr="00FF48EF" w:rsidRDefault="00A633B2">
      <w:pPr>
        <w:spacing w:after="220"/>
        <w:rPr>
          <w:lang w:val="es-ES"/>
        </w:rPr>
      </w:pPr>
      <w:r w:rsidRPr="00FF48EF">
        <w:rPr>
          <w:lang w:val="es-ES"/>
        </w:rPr>
        <w:t>47.</w:t>
      </w:r>
      <w:r w:rsidRPr="00FF48EF">
        <w:rPr>
          <w:lang w:val="es-ES"/>
        </w:rPr>
        <w:tab/>
      </w:r>
      <w:r w:rsidR="00F5475C" w:rsidRPr="00FF48EF">
        <w:rPr>
          <w:lang w:val="es-ES"/>
        </w:rPr>
        <w:t xml:space="preserve">En 2007 se puso en marcha el programa nacional de protección integral de la primera infancia </w:t>
      </w:r>
      <w:r w:rsidRPr="00FF48EF">
        <w:rPr>
          <w:lang w:val="es-ES"/>
        </w:rPr>
        <w:t>«</w:t>
      </w:r>
      <w:r w:rsidR="00F5475C" w:rsidRPr="00FF48EF">
        <w:rPr>
          <w:lang w:val="es-ES"/>
        </w:rPr>
        <w:t>Chile Crece Contigo</w:t>
      </w:r>
      <w:r w:rsidRPr="00FF48EF">
        <w:rPr>
          <w:lang w:val="es-ES"/>
        </w:rPr>
        <w:t>»</w:t>
      </w:r>
      <w:r w:rsidR="00F5475C" w:rsidRPr="00FF48EF">
        <w:rPr>
          <w:lang w:val="es-ES"/>
        </w:rPr>
        <w:t>, que</w:t>
      </w:r>
      <w:r w:rsidR="00074705" w:rsidRPr="00FF48EF">
        <w:rPr>
          <w:lang w:val="es-ES"/>
        </w:rPr>
        <w:t xml:space="preserve"> goza </w:t>
      </w:r>
      <w:r w:rsidR="00F5475C" w:rsidRPr="00FF48EF">
        <w:rPr>
          <w:lang w:val="es-ES"/>
        </w:rPr>
        <w:t>de una gran cobertura mediática nacional y local</w:t>
      </w:r>
      <w:r w:rsidRPr="00FF48EF">
        <w:rPr>
          <w:lang w:val="es-ES"/>
        </w:rPr>
        <w:t xml:space="preserve">. </w:t>
      </w:r>
      <w:r w:rsidR="002557A7" w:rsidRPr="00FF48EF">
        <w:rPr>
          <w:lang w:val="es-ES"/>
        </w:rPr>
        <w:t>El Gobierno de Jóvenes</w:t>
      </w:r>
      <w:r w:rsidR="00BE5800" w:rsidRPr="00FF48EF">
        <w:rPr>
          <w:lang w:val="es-ES"/>
        </w:rPr>
        <w:t>,</w:t>
      </w:r>
      <w:r w:rsidR="002557A7" w:rsidRPr="00FF48EF">
        <w:rPr>
          <w:lang w:val="es-ES"/>
        </w:rPr>
        <w:t xml:space="preserve"> formado en el marco de una experiencia piloto</w:t>
      </w:r>
      <w:r w:rsidR="00DE7B2D" w:rsidRPr="00FF48EF">
        <w:rPr>
          <w:lang w:val="es-ES"/>
        </w:rPr>
        <w:t>,</w:t>
      </w:r>
      <w:r w:rsidR="002557A7" w:rsidRPr="00FF48EF">
        <w:rPr>
          <w:lang w:val="es-ES"/>
        </w:rPr>
        <w:t xml:space="preserve"> </w:t>
      </w:r>
      <w:r w:rsidR="00154DE0" w:rsidRPr="00FF48EF">
        <w:rPr>
          <w:lang w:val="es-ES"/>
        </w:rPr>
        <w:t xml:space="preserve">que </w:t>
      </w:r>
      <w:r w:rsidR="002557A7" w:rsidRPr="00FF48EF">
        <w:rPr>
          <w:lang w:val="es-ES"/>
        </w:rPr>
        <w:t>se ha previsto ampliar</w:t>
      </w:r>
      <w:r w:rsidR="00074705" w:rsidRPr="00FF48EF">
        <w:rPr>
          <w:lang w:val="es-ES"/>
        </w:rPr>
        <w:t xml:space="preserve"> a todo el </w:t>
      </w:r>
      <w:r w:rsidR="002557A7" w:rsidRPr="00FF48EF">
        <w:rPr>
          <w:lang w:val="es-ES"/>
        </w:rPr>
        <w:t>país</w:t>
      </w:r>
      <w:r w:rsidR="00E354E9" w:rsidRPr="00FF48EF">
        <w:rPr>
          <w:lang w:val="es-ES"/>
        </w:rPr>
        <w:t xml:space="preserve"> de ahora a </w:t>
      </w:r>
      <w:r w:rsidR="002557A7" w:rsidRPr="00FF48EF">
        <w:rPr>
          <w:lang w:val="es-ES"/>
        </w:rPr>
        <w:t>2010</w:t>
      </w:r>
      <w:r w:rsidR="00154DE0" w:rsidRPr="00FF48EF">
        <w:rPr>
          <w:lang w:val="es-ES"/>
        </w:rPr>
        <w:t>,</w:t>
      </w:r>
      <w:r w:rsidR="002557A7" w:rsidRPr="00FF48EF">
        <w:rPr>
          <w:lang w:val="es-ES"/>
        </w:rPr>
        <w:t xml:space="preserve"> se encarga, entre otros asuntos, de participar en la elaboración de las políticas locales</w:t>
      </w:r>
      <w:r w:rsidRPr="00FF48EF">
        <w:rPr>
          <w:lang w:val="es-ES"/>
        </w:rPr>
        <w:t xml:space="preserve">. </w:t>
      </w:r>
    </w:p>
    <w:p w:rsidR="00A633B2" w:rsidRPr="00FF48EF" w:rsidRDefault="00A633B2">
      <w:pPr>
        <w:spacing w:after="220"/>
        <w:rPr>
          <w:lang w:val="es-ES"/>
        </w:rPr>
      </w:pPr>
      <w:r w:rsidRPr="00FF48EF">
        <w:rPr>
          <w:lang w:val="es-ES"/>
        </w:rPr>
        <w:t>48.</w:t>
      </w:r>
      <w:r w:rsidRPr="00FF48EF">
        <w:rPr>
          <w:lang w:val="es-ES"/>
        </w:rPr>
        <w:tab/>
      </w:r>
      <w:r w:rsidR="00F70730" w:rsidRPr="00FF48EF">
        <w:rPr>
          <w:lang w:val="es-ES"/>
        </w:rPr>
        <w:t xml:space="preserve">El </w:t>
      </w:r>
      <w:r w:rsidR="00F70730" w:rsidRPr="00FF48EF">
        <w:rPr>
          <w:b/>
          <w:lang w:val="es-ES"/>
        </w:rPr>
        <w:t>Sr.</w:t>
      </w:r>
      <w:r w:rsidRPr="00FF48EF">
        <w:rPr>
          <w:b/>
          <w:lang w:val="es-ES"/>
        </w:rPr>
        <w:t xml:space="preserve"> LIWSKI</w:t>
      </w:r>
      <w:r w:rsidRPr="00FF48EF">
        <w:rPr>
          <w:lang w:val="es-ES"/>
        </w:rPr>
        <w:t xml:space="preserve"> </w:t>
      </w:r>
      <w:r w:rsidR="00C3690E" w:rsidRPr="00FF48EF">
        <w:rPr>
          <w:lang w:val="es-ES"/>
        </w:rPr>
        <w:t xml:space="preserve">pregunta si es posible completar la lista de las </w:t>
      </w:r>
      <w:r w:rsidRPr="00FF48EF">
        <w:rPr>
          <w:lang w:val="es-ES"/>
        </w:rPr>
        <w:t>40 </w:t>
      </w:r>
      <w:r w:rsidR="00C3690E" w:rsidRPr="00FF48EF">
        <w:rPr>
          <w:lang w:val="es-ES"/>
        </w:rPr>
        <w:t xml:space="preserve">enfermedades que se abordan en el marco del sistema de atención sanitaria </w:t>
      </w:r>
      <w:r w:rsidRPr="00FF48EF">
        <w:rPr>
          <w:lang w:val="es-ES"/>
        </w:rPr>
        <w:t>AUGE</w:t>
      </w:r>
      <w:r w:rsidR="00C3690E" w:rsidRPr="00FF48EF">
        <w:rPr>
          <w:lang w:val="es-ES"/>
        </w:rPr>
        <w:t xml:space="preserve"> y si se realizan esfuerzos para velar por que estos servicios se dispensen también en el medio rural teniendo en cuenta la cultura indígena, en particular</w:t>
      </w:r>
      <w:r w:rsidR="00C27E89" w:rsidRPr="00FF48EF">
        <w:rPr>
          <w:lang w:val="es-ES"/>
        </w:rPr>
        <w:t xml:space="preserve"> mediante la combinación de </w:t>
      </w:r>
      <w:r w:rsidR="00C3690E" w:rsidRPr="00FF48EF">
        <w:rPr>
          <w:lang w:val="es-ES"/>
        </w:rPr>
        <w:t>los tratamientos modernos con las medicinas tradicionales</w:t>
      </w:r>
      <w:r w:rsidRPr="00FF48EF">
        <w:rPr>
          <w:lang w:val="es-ES"/>
        </w:rPr>
        <w:t xml:space="preserve">. </w:t>
      </w:r>
    </w:p>
    <w:p w:rsidR="00A633B2" w:rsidRPr="00FF48EF" w:rsidRDefault="00A633B2">
      <w:pPr>
        <w:spacing w:after="220"/>
        <w:rPr>
          <w:lang w:val="es-ES"/>
        </w:rPr>
      </w:pPr>
      <w:r w:rsidRPr="00FF48EF">
        <w:rPr>
          <w:lang w:val="es-ES"/>
        </w:rPr>
        <w:t>49.</w:t>
      </w:r>
      <w:r w:rsidRPr="00FF48EF">
        <w:rPr>
          <w:lang w:val="es-ES"/>
        </w:rPr>
        <w:tab/>
      </w:r>
      <w:r w:rsidR="00A03E28" w:rsidRPr="00FF48EF">
        <w:rPr>
          <w:lang w:val="es-ES"/>
        </w:rPr>
        <w:t>La delegación tal vez pueda</w:t>
      </w:r>
      <w:r w:rsidR="007F48BD" w:rsidRPr="00FF48EF">
        <w:rPr>
          <w:lang w:val="es-ES"/>
        </w:rPr>
        <w:t xml:space="preserve"> presentar </w:t>
      </w:r>
      <w:r w:rsidR="00A03E28" w:rsidRPr="00FF48EF">
        <w:rPr>
          <w:lang w:val="es-ES"/>
        </w:rPr>
        <w:t>una estimación del número de migrantes latinoamericanos que viven en Chile e indicar qué medidas administrativas y jurídicas</w:t>
      </w:r>
      <w:r w:rsidR="00FA2B91" w:rsidRPr="00FF48EF">
        <w:rPr>
          <w:lang w:val="es-ES"/>
        </w:rPr>
        <w:t xml:space="preserve"> hay </w:t>
      </w:r>
      <w:r w:rsidR="007F48BD" w:rsidRPr="00FF48EF">
        <w:rPr>
          <w:lang w:val="es-ES"/>
        </w:rPr>
        <w:t xml:space="preserve">previstas </w:t>
      </w:r>
      <w:r w:rsidR="00A03E28" w:rsidRPr="00FF48EF">
        <w:rPr>
          <w:lang w:val="es-ES"/>
        </w:rPr>
        <w:t>para garantizar la protección integral de sus niños, en particular el acceso a la atención sanitaria de los hijos de los trabajadores migrantes</w:t>
      </w:r>
      <w:r w:rsidR="007F48BD" w:rsidRPr="00FF48EF">
        <w:rPr>
          <w:lang w:val="es-ES"/>
        </w:rPr>
        <w:t xml:space="preserve"> llegados </w:t>
      </w:r>
      <w:r w:rsidR="00A03E28" w:rsidRPr="00FF48EF">
        <w:rPr>
          <w:lang w:val="es-ES"/>
        </w:rPr>
        <w:t>al país en una fecha reciente</w:t>
      </w:r>
      <w:r w:rsidRPr="00FF48EF">
        <w:rPr>
          <w:lang w:val="es-ES"/>
        </w:rPr>
        <w:t xml:space="preserve">. </w:t>
      </w:r>
    </w:p>
    <w:p w:rsidR="00A633B2" w:rsidRPr="00FF48EF" w:rsidRDefault="00A633B2">
      <w:pPr>
        <w:spacing w:after="220"/>
        <w:rPr>
          <w:szCs w:val="22"/>
          <w:lang w:val="es-ES"/>
        </w:rPr>
      </w:pPr>
      <w:r w:rsidRPr="00FF48EF">
        <w:rPr>
          <w:lang w:val="es-ES"/>
        </w:rPr>
        <w:t>50.</w:t>
      </w:r>
      <w:r w:rsidRPr="00FF48EF">
        <w:rPr>
          <w:lang w:val="es-ES"/>
        </w:rPr>
        <w:tab/>
      </w:r>
      <w:r w:rsidR="00581250" w:rsidRPr="00FF48EF">
        <w:rPr>
          <w:lang w:val="es-ES"/>
        </w:rPr>
        <w:t>La delegación podría indicar también cómo</w:t>
      </w:r>
      <w:r w:rsidR="00FA2B91" w:rsidRPr="00FF48EF">
        <w:rPr>
          <w:lang w:val="es-ES"/>
        </w:rPr>
        <w:t xml:space="preserve"> pretende </w:t>
      </w:r>
      <w:r w:rsidR="00581250" w:rsidRPr="00FF48EF">
        <w:rPr>
          <w:lang w:val="es-ES"/>
        </w:rPr>
        <w:t xml:space="preserve">reducir </w:t>
      </w:r>
      <w:r w:rsidR="00FA2B91" w:rsidRPr="00FF48EF">
        <w:rPr>
          <w:lang w:val="es-ES"/>
        </w:rPr>
        <w:t xml:space="preserve">el Gobierno </w:t>
      </w:r>
      <w:r w:rsidR="00581250" w:rsidRPr="00FF48EF">
        <w:rPr>
          <w:lang w:val="es-ES"/>
        </w:rPr>
        <w:t xml:space="preserve">la diferencia persistente entre regiones y </w:t>
      </w:r>
      <w:r w:rsidR="00F5227C" w:rsidRPr="00FF48EF">
        <w:rPr>
          <w:lang w:val="es-ES"/>
        </w:rPr>
        <w:t>comunas</w:t>
      </w:r>
      <w:r w:rsidR="00FA2B91" w:rsidRPr="00FF48EF">
        <w:rPr>
          <w:lang w:val="es-ES"/>
        </w:rPr>
        <w:t xml:space="preserve"> en cuanto a la </w:t>
      </w:r>
      <w:r w:rsidR="00581250" w:rsidRPr="00FF48EF">
        <w:rPr>
          <w:lang w:val="es-ES"/>
        </w:rPr>
        <w:t>tasa de mortalidad infantil</w:t>
      </w:r>
      <w:r w:rsidRPr="00FF48EF">
        <w:rPr>
          <w:szCs w:val="22"/>
          <w:lang w:val="es-ES"/>
        </w:rPr>
        <w:t xml:space="preserve">. </w:t>
      </w:r>
    </w:p>
    <w:p w:rsidR="00A633B2" w:rsidRPr="00FF48EF" w:rsidRDefault="00A633B2">
      <w:pPr>
        <w:spacing w:after="220"/>
        <w:rPr>
          <w:szCs w:val="22"/>
          <w:lang w:val="es-ES"/>
        </w:rPr>
      </w:pPr>
      <w:r w:rsidRPr="00FF48EF">
        <w:rPr>
          <w:szCs w:val="22"/>
          <w:lang w:val="es-ES"/>
        </w:rPr>
        <w:t>51.</w:t>
      </w:r>
      <w:r w:rsidRPr="00FF48EF">
        <w:rPr>
          <w:szCs w:val="22"/>
          <w:lang w:val="es-ES"/>
        </w:rPr>
        <w:tab/>
      </w:r>
      <w:r w:rsidR="00DD2A6F" w:rsidRPr="00FF48EF">
        <w:rPr>
          <w:szCs w:val="22"/>
          <w:lang w:val="es-ES"/>
        </w:rPr>
        <w:t>Teniendo en cuenta el aumento del número de embarazos precoces, sería útil saber</w:t>
      </w:r>
      <w:r w:rsidR="00EB1E04" w:rsidRPr="00FF48EF">
        <w:rPr>
          <w:szCs w:val="22"/>
          <w:lang w:val="es-ES"/>
        </w:rPr>
        <w:t xml:space="preserve"> qué eficacia tiene</w:t>
      </w:r>
      <w:r w:rsidR="00E21F76" w:rsidRPr="00FF48EF">
        <w:rPr>
          <w:szCs w:val="22"/>
          <w:lang w:val="es-ES"/>
        </w:rPr>
        <w:t>n</w:t>
      </w:r>
      <w:r w:rsidR="00EB1E04" w:rsidRPr="00FF48EF">
        <w:rPr>
          <w:szCs w:val="22"/>
          <w:lang w:val="es-ES"/>
        </w:rPr>
        <w:t xml:space="preserve"> </w:t>
      </w:r>
      <w:r w:rsidR="00DD2A6F" w:rsidRPr="00FF48EF">
        <w:rPr>
          <w:szCs w:val="22"/>
          <w:lang w:val="es-ES"/>
        </w:rPr>
        <w:t>los programas de salud sexual y reproductiva para adolescentes, qu</w:t>
      </w:r>
      <w:r w:rsidR="00B542DA" w:rsidRPr="00FF48EF">
        <w:rPr>
          <w:szCs w:val="22"/>
          <w:lang w:val="es-ES"/>
        </w:rPr>
        <w:t>é</w:t>
      </w:r>
      <w:r w:rsidR="00DD2A6F" w:rsidRPr="00FF48EF">
        <w:rPr>
          <w:szCs w:val="22"/>
          <w:lang w:val="es-ES"/>
        </w:rPr>
        <w:t xml:space="preserve"> obstáculos impiden la aplicación del programa </w:t>
      </w:r>
      <w:r w:rsidRPr="00FF48EF">
        <w:rPr>
          <w:szCs w:val="22"/>
          <w:lang w:val="es-ES"/>
        </w:rPr>
        <w:t>«</w:t>
      </w:r>
      <w:r w:rsidR="00B542DA" w:rsidRPr="00FF48EF">
        <w:rPr>
          <w:bCs/>
          <w:color w:val="000000"/>
          <w:szCs w:val="22"/>
          <w:lang w:val="es-ES"/>
        </w:rPr>
        <w:t>Hacia una Sexualidad Responsable</w:t>
      </w:r>
      <w:r w:rsidRPr="00FF48EF">
        <w:rPr>
          <w:szCs w:val="22"/>
          <w:lang w:val="es-ES"/>
        </w:rPr>
        <w:t xml:space="preserve">» </w:t>
      </w:r>
      <w:r w:rsidR="00DD2A6F" w:rsidRPr="00FF48EF">
        <w:rPr>
          <w:szCs w:val="22"/>
          <w:lang w:val="es-ES"/>
        </w:rPr>
        <w:t>en</w:t>
      </w:r>
      <w:r w:rsidR="00EB1E04" w:rsidRPr="00FF48EF">
        <w:rPr>
          <w:szCs w:val="22"/>
          <w:lang w:val="es-ES"/>
        </w:rPr>
        <w:t xml:space="preserve"> todo el </w:t>
      </w:r>
      <w:r w:rsidR="00DD2A6F" w:rsidRPr="00FF48EF">
        <w:rPr>
          <w:szCs w:val="22"/>
          <w:lang w:val="es-ES"/>
        </w:rPr>
        <w:t>país y si se prevén nuevas iniciativas en esta esfera</w:t>
      </w:r>
      <w:r w:rsidRPr="00FF48EF">
        <w:rPr>
          <w:szCs w:val="22"/>
          <w:lang w:val="es-ES"/>
        </w:rPr>
        <w:t xml:space="preserve">. </w:t>
      </w:r>
    </w:p>
    <w:p w:rsidR="00A633B2" w:rsidRPr="00FF48EF" w:rsidRDefault="00A633B2">
      <w:pPr>
        <w:spacing w:after="220"/>
        <w:rPr>
          <w:szCs w:val="22"/>
          <w:lang w:val="es-ES"/>
        </w:rPr>
      </w:pPr>
      <w:r w:rsidRPr="00FF48EF">
        <w:rPr>
          <w:szCs w:val="22"/>
          <w:lang w:val="es-ES"/>
        </w:rPr>
        <w:t>52.</w:t>
      </w:r>
      <w:r w:rsidRPr="00FF48EF">
        <w:rPr>
          <w:szCs w:val="22"/>
          <w:lang w:val="es-ES"/>
        </w:rPr>
        <w:tab/>
      </w:r>
      <w:r w:rsidR="00232290" w:rsidRPr="00FF48EF">
        <w:rPr>
          <w:szCs w:val="22"/>
          <w:lang w:val="es-ES"/>
        </w:rPr>
        <w:t xml:space="preserve">El Comité desea saber además hasta qué punto la disminución de la epidemia de </w:t>
      </w:r>
      <w:r w:rsidRPr="00FF48EF">
        <w:rPr>
          <w:szCs w:val="22"/>
          <w:lang w:val="es-ES"/>
        </w:rPr>
        <w:t>VIH/</w:t>
      </w:r>
      <w:r w:rsidR="00232290" w:rsidRPr="00FF48EF">
        <w:rPr>
          <w:szCs w:val="22"/>
          <w:lang w:val="es-ES"/>
        </w:rPr>
        <w:t xml:space="preserve">SIDA observada en los jóvenes de </w:t>
      </w:r>
      <w:r w:rsidRPr="00FF48EF">
        <w:rPr>
          <w:szCs w:val="22"/>
          <w:lang w:val="es-ES"/>
        </w:rPr>
        <w:t xml:space="preserve">15 </w:t>
      </w:r>
      <w:r w:rsidR="00235F92" w:rsidRPr="00FF48EF">
        <w:rPr>
          <w:szCs w:val="22"/>
          <w:lang w:val="es-ES"/>
        </w:rPr>
        <w:t>a</w:t>
      </w:r>
      <w:r w:rsidRPr="00FF48EF">
        <w:rPr>
          <w:szCs w:val="22"/>
          <w:lang w:val="es-ES"/>
        </w:rPr>
        <w:t xml:space="preserve"> 24 </w:t>
      </w:r>
      <w:r w:rsidR="00232290" w:rsidRPr="00FF48EF">
        <w:rPr>
          <w:szCs w:val="22"/>
          <w:lang w:val="es-ES"/>
        </w:rPr>
        <w:t xml:space="preserve">años se </w:t>
      </w:r>
      <w:r w:rsidR="00830D9E" w:rsidRPr="00FF48EF">
        <w:rPr>
          <w:szCs w:val="22"/>
          <w:lang w:val="es-ES"/>
        </w:rPr>
        <w:t>debe</w:t>
      </w:r>
      <w:r w:rsidR="00232290" w:rsidRPr="00FF48EF">
        <w:rPr>
          <w:szCs w:val="22"/>
          <w:lang w:val="es-ES"/>
        </w:rPr>
        <w:t xml:space="preserve"> a las campañas de prevención realizadas y si el Estado parte tiene previsto intensificarlas</w:t>
      </w:r>
      <w:r w:rsidRPr="00FF48EF">
        <w:rPr>
          <w:szCs w:val="22"/>
          <w:lang w:val="es-ES"/>
        </w:rPr>
        <w:t>.</w:t>
      </w:r>
    </w:p>
    <w:p w:rsidR="00A633B2" w:rsidRPr="00FF48EF" w:rsidRDefault="00A633B2">
      <w:pPr>
        <w:spacing w:after="220"/>
        <w:rPr>
          <w:szCs w:val="22"/>
          <w:lang w:val="es-ES"/>
        </w:rPr>
      </w:pPr>
      <w:r w:rsidRPr="00FF48EF">
        <w:rPr>
          <w:szCs w:val="22"/>
          <w:lang w:val="es-ES"/>
        </w:rPr>
        <w:t>53.</w:t>
      </w:r>
      <w:r w:rsidRPr="00FF48EF">
        <w:rPr>
          <w:szCs w:val="22"/>
          <w:lang w:val="es-ES"/>
        </w:rPr>
        <w:tab/>
      </w:r>
      <w:r w:rsidR="00F70730" w:rsidRPr="00FF48EF">
        <w:rPr>
          <w:lang w:val="es-ES"/>
        </w:rPr>
        <w:t xml:space="preserve">El </w:t>
      </w:r>
      <w:r w:rsidR="00F70730" w:rsidRPr="00FF48EF">
        <w:rPr>
          <w:b/>
          <w:lang w:val="es-ES"/>
        </w:rPr>
        <w:t>Sr.</w:t>
      </w:r>
      <w:r w:rsidRPr="00FF48EF">
        <w:rPr>
          <w:b/>
          <w:szCs w:val="22"/>
          <w:lang w:val="es-ES"/>
        </w:rPr>
        <w:t xml:space="preserve"> SIDDIQUI</w:t>
      </w:r>
      <w:r w:rsidRPr="00FF48EF">
        <w:rPr>
          <w:szCs w:val="22"/>
          <w:lang w:val="es-ES"/>
        </w:rPr>
        <w:t xml:space="preserve"> </w:t>
      </w:r>
      <w:r w:rsidR="00D2685C" w:rsidRPr="00FF48EF">
        <w:rPr>
          <w:szCs w:val="22"/>
          <w:lang w:val="es-ES"/>
        </w:rPr>
        <w:t>pregunta si Chile</w:t>
      </w:r>
      <w:r w:rsidR="00B20A8D" w:rsidRPr="00FF48EF">
        <w:rPr>
          <w:szCs w:val="22"/>
          <w:lang w:val="es-ES"/>
        </w:rPr>
        <w:t xml:space="preserve"> tiene previsto </w:t>
      </w:r>
      <w:r w:rsidR="00D2685C" w:rsidRPr="00FF48EF">
        <w:rPr>
          <w:szCs w:val="22"/>
          <w:lang w:val="es-ES"/>
        </w:rPr>
        <w:t xml:space="preserve">combatir la pobreza </w:t>
      </w:r>
      <w:r w:rsidR="004B1E4B" w:rsidRPr="00FF48EF">
        <w:rPr>
          <w:szCs w:val="22"/>
          <w:lang w:val="es-ES"/>
        </w:rPr>
        <w:t>por medio de mecanismos distintos del</w:t>
      </w:r>
      <w:r w:rsidR="00B20A8D" w:rsidRPr="00FF48EF">
        <w:rPr>
          <w:szCs w:val="22"/>
          <w:lang w:val="es-ES"/>
        </w:rPr>
        <w:t xml:space="preserve"> </w:t>
      </w:r>
      <w:r w:rsidR="00D2685C" w:rsidRPr="00FF48EF">
        <w:rPr>
          <w:szCs w:val="22"/>
          <w:lang w:val="es-ES"/>
        </w:rPr>
        <w:t>Estado</w:t>
      </w:r>
      <w:r w:rsidR="00B20A8D" w:rsidRPr="00FF48EF">
        <w:rPr>
          <w:szCs w:val="22"/>
          <w:lang w:val="es-ES"/>
        </w:rPr>
        <w:t xml:space="preserve"> asistencial</w:t>
      </w:r>
      <w:r w:rsidR="00D2685C" w:rsidRPr="00FF48EF">
        <w:rPr>
          <w:szCs w:val="22"/>
          <w:lang w:val="es-ES"/>
        </w:rPr>
        <w:t>, en particular</w:t>
      </w:r>
      <w:r w:rsidR="00B20A8D" w:rsidRPr="00FF48EF">
        <w:rPr>
          <w:szCs w:val="22"/>
          <w:lang w:val="es-ES"/>
        </w:rPr>
        <w:t xml:space="preserve"> </w:t>
      </w:r>
      <w:r w:rsidR="001D3FEA" w:rsidRPr="00FF48EF">
        <w:rPr>
          <w:szCs w:val="22"/>
          <w:lang w:val="es-ES"/>
        </w:rPr>
        <w:t xml:space="preserve">el </w:t>
      </w:r>
      <w:r w:rsidR="00B20A8D" w:rsidRPr="00FF48EF">
        <w:rPr>
          <w:szCs w:val="22"/>
          <w:lang w:val="es-ES"/>
        </w:rPr>
        <w:t>aument</w:t>
      </w:r>
      <w:r w:rsidR="001D3FEA" w:rsidRPr="00FF48EF">
        <w:rPr>
          <w:szCs w:val="22"/>
          <w:lang w:val="es-ES"/>
        </w:rPr>
        <w:t>o de</w:t>
      </w:r>
      <w:r w:rsidR="00B20A8D" w:rsidRPr="00FF48EF">
        <w:rPr>
          <w:szCs w:val="22"/>
          <w:lang w:val="es-ES"/>
        </w:rPr>
        <w:t xml:space="preserve"> </w:t>
      </w:r>
      <w:r w:rsidR="00D2685C" w:rsidRPr="00FF48EF">
        <w:rPr>
          <w:szCs w:val="22"/>
          <w:lang w:val="es-ES"/>
        </w:rPr>
        <w:t>los impuestos sobre las grandes fortunas y los ingresos de las multinacionales,</w:t>
      </w:r>
      <w:r w:rsidR="00B20A8D" w:rsidRPr="00FF48EF">
        <w:rPr>
          <w:szCs w:val="22"/>
          <w:lang w:val="es-ES"/>
        </w:rPr>
        <w:t xml:space="preserve"> </w:t>
      </w:r>
      <w:r w:rsidR="001D3FEA" w:rsidRPr="00FF48EF">
        <w:rPr>
          <w:szCs w:val="22"/>
          <w:lang w:val="es-ES"/>
        </w:rPr>
        <w:t xml:space="preserve">la </w:t>
      </w:r>
      <w:r w:rsidR="00B20A8D" w:rsidRPr="00FF48EF">
        <w:rPr>
          <w:szCs w:val="22"/>
          <w:lang w:val="es-ES"/>
        </w:rPr>
        <w:t>adop</w:t>
      </w:r>
      <w:r w:rsidR="001D3FEA" w:rsidRPr="00FF48EF">
        <w:rPr>
          <w:szCs w:val="22"/>
          <w:lang w:val="es-ES"/>
        </w:rPr>
        <w:t>ción de</w:t>
      </w:r>
      <w:r w:rsidR="00B20A8D" w:rsidRPr="00FF48EF">
        <w:rPr>
          <w:szCs w:val="22"/>
          <w:lang w:val="es-ES"/>
        </w:rPr>
        <w:t xml:space="preserve"> </w:t>
      </w:r>
      <w:r w:rsidR="00D2685C" w:rsidRPr="00FF48EF">
        <w:rPr>
          <w:szCs w:val="22"/>
          <w:lang w:val="es-ES"/>
        </w:rPr>
        <w:t>reformas financieras y</w:t>
      </w:r>
      <w:r w:rsidR="00B20A8D" w:rsidRPr="00FF48EF">
        <w:rPr>
          <w:szCs w:val="22"/>
          <w:lang w:val="es-ES"/>
        </w:rPr>
        <w:t xml:space="preserve"> </w:t>
      </w:r>
      <w:r w:rsidR="001D3FEA" w:rsidRPr="00FF48EF">
        <w:rPr>
          <w:szCs w:val="22"/>
          <w:lang w:val="es-ES"/>
        </w:rPr>
        <w:t xml:space="preserve">la </w:t>
      </w:r>
      <w:r w:rsidR="00B20A8D" w:rsidRPr="00FF48EF">
        <w:rPr>
          <w:szCs w:val="22"/>
          <w:lang w:val="es-ES"/>
        </w:rPr>
        <w:t>vincula</w:t>
      </w:r>
      <w:r w:rsidR="001D3FEA" w:rsidRPr="00FF48EF">
        <w:rPr>
          <w:szCs w:val="22"/>
          <w:lang w:val="es-ES"/>
        </w:rPr>
        <w:t>ción de</w:t>
      </w:r>
      <w:r w:rsidR="00B20A8D" w:rsidRPr="00FF48EF">
        <w:rPr>
          <w:szCs w:val="22"/>
          <w:lang w:val="es-ES"/>
        </w:rPr>
        <w:t xml:space="preserve"> </w:t>
      </w:r>
      <w:r w:rsidR="00D2685C" w:rsidRPr="00FF48EF">
        <w:rPr>
          <w:szCs w:val="22"/>
          <w:lang w:val="es-ES"/>
        </w:rPr>
        <w:t>los grupos desfavorecidos a la toma de decisiones relativas a las cuestiones que les conciernen</w:t>
      </w:r>
      <w:r w:rsidRPr="00FF48EF">
        <w:rPr>
          <w:szCs w:val="22"/>
          <w:lang w:val="es-ES"/>
        </w:rPr>
        <w:t>.</w:t>
      </w:r>
      <w:r w:rsidR="00B20A8D" w:rsidRPr="00FF48EF">
        <w:rPr>
          <w:szCs w:val="22"/>
          <w:lang w:val="es-ES"/>
        </w:rPr>
        <w:t xml:space="preserve"> Además</w:t>
      </w:r>
      <w:r w:rsidR="001D3FEA" w:rsidRPr="00FF48EF">
        <w:rPr>
          <w:szCs w:val="22"/>
          <w:lang w:val="es-ES"/>
        </w:rPr>
        <w:t>,</w:t>
      </w:r>
      <w:r w:rsidR="00B20A8D" w:rsidRPr="00FF48EF">
        <w:rPr>
          <w:szCs w:val="22"/>
          <w:lang w:val="es-ES"/>
        </w:rPr>
        <w:t xml:space="preserve"> convendría tener </w:t>
      </w:r>
      <w:r w:rsidR="00D2685C" w:rsidRPr="00FF48EF">
        <w:rPr>
          <w:szCs w:val="22"/>
          <w:lang w:val="es-ES"/>
        </w:rPr>
        <w:t xml:space="preserve">información más amplia sobre el índice de las condiciones de vida y desarrollo de los niños elaborado por el Ministerio de Planificación en colaboración con el </w:t>
      </w:r>
      <w:r w:rsidRPr="00FF48EF">
        <w:rPr>
          <w:szCs w:val="22"/>
          <w:lang w:val="es-ES"/>
        </w:rPr>
        <w:t>UNICEF.</w:t>
      </w:r>
    </w:p>
    <w:p w:rsidR="00A633B2" w:rsidRPr="00FF48EF" w:rsidRDefault="00A633B2">
      <w:pPr>
        <w:spacing w:after="220"/>
        <w:rPr>
          <w:szCs w:val="22"/>
          <w:lang w:val="es-ES"/>
        </w:rPr>
      </w:pPr>
      <w:r w:rsidRPr="00FF48EF">
        <w:rPr>
          <w:szCs w:val="22"/>
          <w:lang w:val="es-ES"/>
        </w:rPr>
        <w:t>54.</w:t>
      </w:r>
      <w:r w:rsidRPr="00FF48EF">
        <w:rPr>
          <w:szCs w:val="22"/>
          <w:lang w:val="es-ES"/>
        </w:rPr>
        <w:tab/>
      </w:r>
      <w:r w:rsidR="00332BB4" w:rsidRPr="00FF48EF">
        <w:rPr>
          <w:szCs w:val="22"/>
          <w:lang w:val="es-ES"/>
        </w:rPr>
        <w:t xml:space="preserve">La </w:t>
      </w:r>
      <w:r w:rsidR="00332BB4" w:rsidRPr="00FF48EF">
        <w:rPr>
          <w:b/>
          <w:szCs w:val="22"/>
          <w:lang w:val="es-ES"/>
        </w:rPr>
        <w:t>Sra.</w:t>
      </w:r>
      <w:r w:rsidR="00FF48EF">
        <w:rPr>
          <w:b/>
          <w:szCs w:val="22"/>
          <w:lang w:val="es-ES"/>
        </w:rPr>
        <w:t xml:space="preserve"> </w:t>
      </w:r>
      <w:r w:rsidRPr="00FF48EF">
        <w:rPr>
          <w:b/>
          <w:szCs w:val="22"/>
          <w:lang w:val="es-ES"/>
        </w:rPr>
        <w:t>LEE</w:t>
      </w:r>
      <w:r w:rsidRPr="00FF48EF">
        <w:rPr>
          <w:szCs w:val="22"/>
          <w:lang w:val="es-ES"/>
        </w:rPr>
        <w:t xml:space="preserve"> </w:t>
      </w:r>
      <w:r w:rsidR="009E0EA0" w:rsidRPr="00FF48EF">
        <w:rPr>
          <w:szCs w:val="22"/>
          <w:lang w:val="es-ES"/>
        </w:rPr>
        <w:t xml:space="preserve">pregunta qué medidas concretas se han adoptado para aplicar la política nacional y el </w:t>
      </w:r>
      <w:r w:rsidR="00E4614C" w:rsidRPr="00FF48EF">
        <w:rPr>
          <w:lang w:val="es-ES" w:eastAsia="en-US"/>
        </w:rPr>
        <w:t xml:space="preserve">Plan de </w:t>
      </w:r>
      <w:r w:rsidR="00967DC3" w:rsidRPr="00FF48EF">
        <w:rPr>
          <w:lang w:val="es-ES" w:eastAsia="en-US"/>
        </w:rPr>
        <w:t>a</w:t>
      </w:r>
      <w:r w:rsidR="00E4614C" w:rsidRPr="00FF48EF">
        <w:rPr>
          <w:lang w:val="es-ES" w:eastAsia="en-US"/>
        </w:rPr>
        <w:t xml:space="preserve">cción </w:t>
      </w:r>
      <w:r w:rsidR="00967DC3" w:rsidRPr="00FF48EF">
        <w:rPr>
          <w:lang w:val="es-ES" w:eastAsia="en-US"/>
        </w:rPr>
        <w:t>i</w:t>
      </w:r>
      <w:r w:rsidR="00E4614C" w:rsidRPr="00FF48EF">
        <w:rPr>
          <w:lang w:val="es-ES" w:eastAsia="en-US"/>
        </w:rPr>
        <w:t xml:space="preserve">ntegrado a favor de la </w:t>
      </w:r>
      <w:r w:rsidR="00967DC3" w:rsidRPr="00FF48EF">
        <w:rPr>
          <w:lang w:val="es-ES" w:eastAsia="en-US"/>
        </w:rPr>
        <w:t>i</w:t>
      </w:r>
      <w:r w:rsidR="00E4614C" w:rsidRPr="00FF48EF">
        <w:rPr>
          <w:lang w:val="es-ES" w:eastAsia="en-US"/>
        </w:rPr>
        <w:t xml:space="preserve">nfancia y la </w:t>
      </w:r>
      <w:r w:rsidR="00967DC3" w:rsidRPr="00FF48EF">
        <w:rPr>
          <w:lang w:val="es-ES" w:eastAsia="en-US"/>
        </w:rPr>
        <w:t>a</w:t>
      </w:r>
      <w:r w:rsidR="00E4614C" w:rsidRPr="00FF48EF">
        <w:rPr>
          <w:lang w:val="es-ES" w:eastAsia="en-US"/>
        </w:rPr>
        <w:t>dolescencia</w:t>
      </w:r>
      <w:r w:rsidR="00E4614C" w:rsidRPr="00FF48EF">
        <w:rPr>
          <w:lang w:val="es-ES"/>
        </w:rPr>
        <w:t xml:space="preserve"> 2001</w:t>
      </w:r>
      <w:r w:rsidR="00E4614C" w:rsidRPr="00FF48EF">
        <w:rPr>
          <w:lang w:val="es-ES"/>
        </w:rPr>
        <w:noBreakHyphen/>
        <w:t>2010</w:t>
      </w:r>
      <w:r w:rsidRPr="00FF48EF">
        <w:rPr>
          <w:szCs w:val="22"/>
          <w:lang w:val="es-ES"/>
        </w:rPr>
        <w:t>.</w:t>
      </w:r>
      <w:r w:rsidR="0083550F" w:rsidRPr="00FF48EF">
        <w:rPr>
          <w:szCs w:val="22"/>
          <w:lang w:val="es-ES"/>
        </w:rPr>
        <w:t xml:space="preserve"> Habría que </w:t>
      </w:r>
      <w:r w:rsidR="00336621" w:rsidRPr="00FF48EF">
        <w:rPr>
          <w:szCs w:val="22"/>
          <w:lang w:val="es-ES"/>
        </w:rPr>
        <w:t xml:space="preserve">saber qué medidas tiene intención de adoptar el Estado parte para facilitar </w:t>
      </w:r>
      <w:r w:rsidR="00940FE9" w:rsidRPr="00FF48EF">
        <w:rPr>
          <w:szCs w:val="22"/>
          <w:lang w:val="es-ES"/>
        </w:rPr>
        <w:t>el acceso a la educación</w:t>
      </w:r>
      <w:r w:rsidR="0083550F" w:rsidRPr="00FF48EF">
        <w:rPr>
          <w:szCs w:val="22"/>
          <w:lang w:val="es-ES"/>
        </w:rPr>
        <w:t xml:space="preserve"> de </w:t>
      </w:r>
      <w:r w:rsidR="00940FE9" w:rsidRPr="00FF48EF">
        <w:rPr>
          <w:szCs w:val="22"/>
          <w:lang w:val="es-ES"/>
        </w:rPr>
        <w:t xml:space="preserve">los más de 25.000 </w:t>
      </w:r>
      <w:r w:rsidR="00967DC3" w:rsidRPr="00FF48EF">
        <w:rPr>
          <w:szCs w:val="22"/>
          <w:lang w:val="es-ES"/>
        </w:rPr>
        <w:t xml:space="preserve">niños </w:t>
      </w:r>
      <w:r w:rsidR="00940FE9" w:rsidRPr="00FF48EF">
        <w:rPr>
          <w:szCs w:val="22"/>
          <w:lang w:val="es-ES"/>
        </w:rPr>
        <w:t>discapacitados que no asisten a la escuela</w:t>
      </w:r>
      <w:r w:rsidRPr="00FF48EF">
        <w:rPr>
          <w:szCs w:val="22"/>
          <w:lang w:val="es-ES"/>
        </w:rPr>
        <w:t xml:space="preserve">. </w:t>
      </w:r>
    </w:p>
    <w:p w:rsidR="00A633B2" w:rsidRPr="00FF48EF" w:rsidRDefault="00A633B2">
      <w:pPr>
        <w:spacing w:after="240"/>
        <w:rPr>
          <w:szCs w:val="22"/>
          <w:lang w:val="es-ES"/>
        </w:rPr>
      </w:pPr>
      <w:r w:rsidRPr="00FF48EF">
        <w:rPr>
          <w:szCs w:val="22"/>
          <w:lang w:val="es-ES"/>
        </w:rPr>
        <w:t>55.</w:t>
      </w:r>
      <w:r w:rsidRPr="00FF48EF">
        <w:rPr>
          <w:szCs w:val="22"/>
          <w:lang w:val="es-ES"/>
        </w:rPr>
        <w:tab/>
      </w:r>
      <w:r w:rsidR="00DC00B2" w:rsidRPr="00FF48EF">
        <w:rPr>
          <w:szCs w:val="22"/>
          <w:lang w:val="es-ES"/>
        </w:rPr>
        <w:t xml:space="preserve">Según ciertas informaciones, Chile sería un destino </w:t>
      </w:r>
      <w:r w:rsidR="00B0447F" w:rsidRPr="00FF48EF">
        <w:rPr>
          <w:szCs w:val="22"/>
          <w:lang w:val="es-ES"/>
        </w:rPr>
        <w:t xml:space="preserve">preferente </w:t>
      </w:r>
      <w:r w:rsidR="00DC00B2" w:rsidRPr="00FF48EF">
        <w:rPr>
          <w:szCs w:val="22"/>
          <w:lang w:val="es-ES"/>
        </w:rPr>
        <w:t xml:space="preserve">de turismo sexual y </w:t>
      </w:r>
      <w:r w:rsidR="00B0447F" w:rsidRPr="00FF48EF">
        <w:rPr>
          <w:szCs w:val="22"/>
          <w:lang w:val="es-ES"/>
        </w:rPr>
        <w:t xml:space="preserve">se prostituirían </w:t>
      </w:r>
      <w:r w:rsidR="00DC00B2" w:rsidRPr="00FF48EF">
        <w:rPr>
          <w:szCs w:val="22"/>
          <w:lang w:val="es-ES"/>
        </w:rPr>
        <w:t>niños de siete a 13 años</w:t>
      </w:r>
      <w:r w:rsidRPr="00FF48EF">
        <w:rPr>
          <w:szCs w:val="22"/>
          <w:lang w:val="es-ES"/>
        </w:rPr>
        <w:t xml:space="preserve">. </w:t>
      </w:r>
      <w:r w:rsidR="00DC00B2" w:rsidRPr="00FF48EF">
        <w:rPr>
          <w:szCs w:val="22"/>
          <w:lang w:val="es-ES"/>
        </w:rPr>
        <w:t>Sería útil conocer las causas de este fenómeno y las medidas adoptadas para detenerlo</w:t>
      </w:r>
      <w:r w:rsidRPr="00FF48EF">
        <w:rPr>
          <w:szCs w:val="22"/>
          <w:lang w:val="es-ES"/>
        </w:rPr>
        <w:t xml:space="preserve">. </w:t>
      </w:r>
    </w:p>
    <w:p w:rsidR="00A633B2" w:rsidRPr="00FF48EF" w:rsidRDefault="00A633B2">
      <w:pPr>
        <w:spacing w:after="240"/>
        <w:rPr>
          <w:szCs w:val="22"/>
          <w:lang w:val="es-ES"/>
        </w:rPr>
      </w:pPr>
      <w:r w:rsidRPr="00FF48EF">
        <w:rPr>
          <w:szCs w:val="22"/>
          <w:lang w:val="es-ES"/>
        </w:rPr>
        <w:t>56.</w:t>
      </w:r>
      <w:r w:rsidRPr="00FF48EF">
        <w:rPr>
          <w:szCs w:val="22"/>
          <w:lang w:val="es-ES"/>
        </w:rPr>
        <w:tab/>
      </w:r>
      <w:r w:rsidR="00B0447F" w:rsidRPr="00FF48EF">
        <w:rPr>
          <w:szCs w:val="22"/>
          <w:lang w:val="es-ES"/>
        </w:rPr>
        <w:t xml:space="preserve">Se agradecería que se dieran </w:t>
      </w:r>
      <w:r w:rsidR="00B8585A" w:rsidRPr="00FF48EF">
        <w:rPr>
          <w:szCs w:val="22"/>
          <w:lang w:val="es-ES"/>
        </w:rPr>
        <w:t>detalles sobre la situación actual de los niños refugiados y apátridas en</w:t>
      </w:r>
      <w:r w:rsidR="00B0447F" w:rsidRPr="00FF48EF">
        <w:rPr>
          <w:szCs w:val="22"/>
          <w:lang w:val="es-ES"/>
        </w:rPr>
        <w:t xml:space="preserve"> cuanto al </w:t>
      </w:r>
      <w:r w:rsidR="00B8585A" w:rsidRPr="00FF48EF">
        <w:rPr>
          <w:szCs w:val="22"/>
          <w:lang w:val="es-ES"/>
        </w:rPr>
        <w:t xml:space="preserve">acceso a la asistencia sanitaria y la educación y sobre las posibles disposiciones legislativas pertinentes </w:t>
      </w:r>
      <w:r w:rsidR="00967DC3" w:rsidRPr="00FF48EF">
        <w:rPr>
          <w:szCs w:val="22"/>
          <w:lang w:val="es-ES"/>
        </w:rPr>
        <w:t>a</w:t>
      </w:r>
      <w:r w:rsidR="00B8585A" w:rsidRPr="00FF48EF">
        <w:rPr>
          <w:szCs w:val="22"/>
          <w:lang w:val="es-ES"/>
        </w:rPr>
        <w:t xml:space="preserve"> este </w:t>
      </w:r>
      <w:r w:rsidR="00967DC3" w:rsidRPr="00FF48EF">
        <w:rPr>
          <w:szCs w:val="22"/>
          <w:lang w:val="es-ES"/>
        </w:rPr>
        <w:t>respecto</w:t>
      </w:r>
      <w:r w:rsidRPr="00FF48EF">
        <w:rPr>
          <w:szCs w:val="22"/>
          <w:lang w:val="es-ES"/>
        </w:rPr>
        <w:t>.</w:t>
      </w:r>
    </w:p>
    <w:p w:rsidR="00A633B2" w:rsidRPr="00FF48EF" w:rsidRDefault="00A633B2">
      <w:pPr>
        <w:spacing w:after="240"/>
        <w:rPr>
          <w:szCs w:val="22"/>
          <w:lang w:val="es-ES"/>
        </w:rPr>
      </w:pPr>
      <w:r w:rsidRPr="00FF48EF">
        <w:rPr>
          <w:szCs w:val="22"/>
          <w:lang w:val="es-ES"/>
        </w:rPr>
        <w:t>57.</w:t>
      </w:r>
      <w:r w:rsidRPr="00FF48EF">
        <w:rPr>
          <w:szCs w:val="22"/>
          <w:lang w:val="es-ES"/>
        </w:rPr>
        <w:tab/>
      </w:r>
      <w:r w:rsidR="00F70730" w:rsidRPr="00FF48EF">
        <w:rPr>
          <w:lang w:val="es-ES"/>
        </w:rPr>
        <w:t xml:space="preserve">El </w:t>
      </w:r>
      <w:r w:rsidR="00F70730" w:rsidRPr="00FF48EF">
        <w:rPr>
          <w:b/>
          <w:lang w:val="es-ES"/>
        </w:rPr>
        <w:t>Sr.</w:t>
      </w:r>
      <w:r w:rsidRPr="00FF48EF">
        <w:rPr>
          <w:b/>
          <w:szCs w:val="22"/>
          <w:lang w:val="es-ES"/>
        </w:rPr>
        <w:t xml:space="preserve"> KRAPPMANN</w:t>
      </w:r>
      <w:r w:rsidRPr="00FF48EF">
        <w:rPr>
          <w:szCs w:val="22"/>
          <w:lang w:val="es-ES"/>
        </w:rPr>
        <w:t xml:space="preserve"> </w:t>
      </w:r>
      <w:r w:rsidR="003A45A0" w:rsidRPr="00FF48EF">
        <w:rPr>
          <w:szCs w:val="22"/>
          <w:lang w:val="es-ES"/>
        </w:rPr>
        <w:t>solicita información complementaria sobre el sistema de enseñanza preescolar, así como sobre los métodos de enseñanza aplicados para ayudar a los niños pertenecientes a grupos marginados, en particular los indígenas, a mantener el nivel y</w:t>
      </w:r>
      <w:r w:rsidR="00F85C3D" w:rsidRPr="00FF48EF">
        <w:rPr>
          <w:szCs w:val="22"/>
          <w:lang w:val="es-ES"/>
        </w:rPr>
        <w:t xml:space="preserve"> reducir la </w:t>
      </w:r>
      <w:r w:rsidR="003A45A0" w:rsidRPr="00FF48EF">
        <w:rPr>
          <w:szCs w:val="22"/>
          <w:lang w:val="es-ES"/>
        </w:rPr>
        <w:t xml:space="preserve">elevada tasa de abandono escolar de estos niños. En </w:t>
      </w:r>
      <w:r w:rsidR="00694A19" w:rsidRPr="00FF48EF">
        <w:rPr>
          <w:szCs w:val="22"/>
          <w:lang w:val="es-ES"/>
        </w:rPr>
        <w:t>concreto</w:t>
      </w:r>
      <w:r w:rsidR="003A45A0" w:rsidRPr="00FF48EF">
        <w:rPr>
          <w:szCs w:val="22"/>
          <w:lang w:val="es-ES"/>
        </w:rPr>
        <w:t>,</w:t>
      </w:r>
      <w:r w:rsidR="00F85C3D" w:rsidRPr="00FF48EF">
        <w:rPr>
          <w:szCs w:val="22"/>
          <w:lang w:val="es-ES"/>
        </w:rPr>
        <w:t xml:space="preserve"> sería </w:t>
      </w:r>
      <w:r w:rsidR="003A45A0" w:rsidRPr="00FF48EF">
        <w:rPr>
          <w:szCs w:val="22"/>
          <w:lang w:val="es-ES"/>
        </w:rPr>
        <w:t>interesante saber si se ha mejorado la formación de los maestros con objeto de darles medios que les permitan adaptar su método de enseñanza cuando un alumno tiene dificultades de aprendizaje</w:t>
      </w:r>
      <w:r w:rsidRPr="00FF48EF">
        <w:rPr>
          <w:szCs w:val="22"/>
          <w:lang w:val="es-ES"/>
        </w:rPr>
        <w:t>.</w:t>
      </w:r>
      <w:r w:rsidR="00F85C3D" w:rsidRPr="00FF48EF">
        <w:rPr>
          <w:szCs w:val="22"/>
          <w:lang w:val="es-ES"/>
        </w:rPr>
        <w:t xml:space="preserve"> Convendría que se suministrara </w:t>
      </w:r>
      <w:r w:rsidR="00FF5A3B" w:rsidRPr="00FF48EF">
        <w:rPr>
          <w:szCs w:val="22"/>
          <w:lang w:val="es-ES"/>
        </w:rPr>
        <w:t>información más amplia sobre la formación profesional impartida en los centros de enseñanza y en otros lugares</w:t>
      </w:r>
      <w:r w:rsidRPr="00FF48EF">
        <w:rPr>
          <w:szCs w:val="22"/>
          <w:lang w:val="es-ES"/>
        </w:rPr>
        <w:t xml:space="preserve">. </w:t>
      </w:r>
    </w:p>
    <w:p w:rsidR="00A633B2" w:rsidRPr="00FF48EF" w:rsidRDefault="00A633B2">
      <w:pPr>
        <w:spacing w:after="240"/>
        <w:rPr>
          <w:szCs w:val="22"/>
          <w:lang w:val="es-ES"/>
        </w:rPr>
      </w:pPr>
      <w:r w:rsidRPr="00FF48EF">
        <w:rPr>
          <w:szCs w:val="22"/>
          <w:lang w:val="es-ES"/>
        </w:rPr>
        <w:t>58.</w:t>
      </w:r>
      <w:r w:rsidRPr="00FF48EF">
        <w:rPr>
          <w:szCs w:val="22"/>
          <w:lang w:val="es-ES"/>
        </w:rPr>
        <w:tab/>
      </w:r>
      <w:r w:rsidR="00B20931" w:rsidRPr="00FF48EF">
        <w:rPr>
          <w:szCs w:val="22"/>
          <w:lang w:val="es-ES"/>
        </w:rPr>
        <w:t>La delegación tal vez podría indicar además si se ha encontrado una solución satisfactoria a los problemas derivados de la discriminación debida a la política de selección de los mejores alumnos y a la cuestión del acceso a la educación de las adolescentes embarazadas</w:t>
      </w:r>
      <w:r w:rsidRPr="00FF48EF">
        <w:rPr>
          <w:szCs w:val="22"/>
          <w:lang w:val="es-ES"/>
        </w:rPr>
        <w:t xml:space="preserve">. </w:t>
      </w:r>
    </w:p>
    <w:p w:rsidR="00A633B2" w:rsidRPr="00FF48EF" w:rsidRDefault="00A633B2">
      <w:pPr>
        <w:spacing w:after="240"/>
        <w:rPr>
          <w:szCs w:val="22"/>
          <w:lang w:val="es-ES"/>
        </w:rPr>
      </w:pPr>
      <w:r w:rsidRPr="00FF48EF">
        <w:rPr>
          <w:szCs w:val="22"/>
          <w:lang w:val="es-ES"/>
        </w:rPr>
        <w:t>59.</w:t>
      </w:r>
      <w:r w:rsidRPr="00FF48EF">
        <w:rPr>
          <w:szCs w:val="22"/>
          <w:lang w:val="es-ES"/>
        </w:rPr>
        <w:tab/>
      </w:r>
      <w:r w:rsidR="00F70730" w:rsidRPr="00FF48EF">
        <w:rPr>
          <w:lang w:val="es-ES"/>
        </w:rPr>
        <w:t xml:space="preserve">El </w:t>
      </w:r>
      <w:r w:rsidR="00F70730" w:rsidRPr="00FF48EF">
        <w:rPr>
          <w:b/>
          <w:lang w:val="es-ES"/>
        </w:rPr>
        <w:t>Sr.</w:t>
      </w:r>
      <w:r w:rsidRPr="00FF48EF">
        <w:rPr>
          <w:b/>
          <w:szCs w:val="22"/>
          <w:lang w:val="es-ES"/>
        </w:rPr>
        <w:t xml:space="preserve"> FILALI</w:t>
      </w:r>
      <w:r w:rsidRPr="00FF48EF">
        <w:rPr>
          <w:szCs w:val="22"/>
          <w:lang w:val="es-ES"/>
        </w:rPr>
        <w:t xml:space="preserve"> </w:t>
      </w:r>
      <w:r w:rsidR="00F206D2" w:rsidRPr="00FF48EF">
        <w:rPr>
          <w:szCs w:val="22"/>
          <w:lang w:val="es-ES"/>
        </w:rPr>
        <w:t xml:space="preserve">pregunta si ha entrado en vigor </w:t>
      </w:r>
      <w:r w:rsidR="009646C5" w:rsidRPr="00FF48EF">
        <w:rPr>
          <w:szCs w:val="22"/>
          <w:lang w:val="es-ES"/>
        </w:rPr>
        <w:t>la L</w:t>
      </w:r>
      <w:r w:rsidR="00F206D2" w:rsidRPr="00FF48EF">
        <w:rPr>
          <w:szCs w:val="22"/>
          <w:lang w:val="es-ES"/>
        </w:rPr>
        <w:t xml:space="preserve">ey </w:t>
      </w:r>
      <w:r w:rsidR="009646C5" w:rsidRPr="00FF48EF">
        <w:rPr>
          <w:szCs w:val="22"/>
          <w:lang w:val="es-ES"/>
        </w:rPr>
        <w:t>de</w:t>
      </w:r>
      <w:r w:rsidR="00F206D2" w:rsidRPr="00FF48EF">
        <w:rPr>
          <w:szCs w:val="22"/>
          <w:lang w:val="es-ES"/>
        </w:rPr>
        <w:t xml:space="preserve"> justicia de menores </w:t>
      </w:r>
      <w:r w:rsidR="009646C5" w:rsidRPr="00FF48EF">
        <w:rPr>
          <w:szCs w:val="22"/>
          <w:lang w:val="es-ES"/>
        </w:rPr>
        <w:t xml:space="preserve">de 2005 </w:t>
      </w:r>
      <w:r w:rsidR="00F206D2" w:rsidRPr="00FF48EF">
        <w:rPr>
          <w:szCs w:val="22"/>
          <w:lang w:val="es-ES"/>
        </w:rPr>
        <w:t xml:space="preserve">y si contiene disposiciones que protejan la vida privada del niño, </w:t>
      </w:r>
      <w:r w:rsidR="00694A19" w:rsidRPr="00FF48EF">
        <w:rPr>
          <w:szCs w:val="22"/>
          <w:lang w:val="es-ES"/>
        </w:rPr>
        <w:t>especialmente</w:t>
      </w:r>
      <w:r w:rsidR="00F206D2" w:rsidRPr="00FF48EF">
        <w:rPr>
          <w:szCs w:val="22"/>
          <w:lang w:val="es-ES"/>
        </w:rPr>
        <w:t xml:space="preserve"> la prohibición</w:t>
      </w:r>
      <w:r w:rsidR="008B73E9" w:rsidRPr="00FF48EF">
        <w:rPr>
          <w:szCs w:val="22"/>
          <w:lang w:val="es-ES"/>
        </w:rPr>
        <w:t xml:space="preserve"> </w:t>
      </w:r>
      <w:r w:rsidR="00F206D2" w:rsidRPr="00FF48EF">
        <w:rPr>
          <w:szCs w:val="22"/>
          <w:lang w:val="es-ES"/>
        </w:rPr>
        <w:t>de hacer pública la identidad de un menor</w:t>
      </w:r>
      <w:r w:rsidR="008B73E9" w:rsidRPr="00FF48EF">
        <w:rPr>
          <w:szCs w:val="22"/>
          <w:lang w:val="es-ES"/>
        </w:rPr>
        <w:t xml:space="preserve"> en los medios de comunicación</w:t>
      </w:r>
      <w:r w:rsidRPr="00FF48EF">
        <w:rPr>
          <w:szCs w:val="22"/>
          <w:lang w:val="es-ES"/>
        </w:rPr>
        <w:t xml:space="preserve">. </w:t>
      </w:r>
      <w:r w:rsidR="00D0451B" w:rsidRPr="00FF48EF">
        <w:rPr>
          <w:szCs w:val="22"/>
          <w:lang w:val="es-ES"/>
        </w:rPr>
        <w:t xml:space="preserve">La delegación podría indicar </w:t>
      </w:r>
      <w:r w:rsidR="00940FE9" w:rsidRPr="00FF48EF">
        <w:rPr>
          <w:szCs w:val="22"/>
          <w:lang w:val="es-ES"/>
        </w:rPr>
        <w:t xml:space="preserve">asimismo </w:t>
      </w:r>
      <w:r w:rsidR="00D0451B" w:rsidRPr="00FF48EF">
        <w:rPr>
          <w:szCs w:val="22"/>
          <w:lang w:val="es-ES"/>
        </w:rPr>
        <w:t>si en la formación de los magistrados se incluye también enseñanza sobre la Convención,</w:t>
      </w:r>
      <w:r w:rsidR="00A8675A" w:rsidRPr="00FF48EF">
        <w:rPr>
          <w:szCs w:val="22"/>
          <w:lang w:val="es-ES"/>
        </w:rPr>
        <w:t xml:space="preserve"> cuál es el tiempo máximo de detención de un menor, si la comparición de un menor ante un tribunal se puede sustituir por una medida no judicial, si el juez es el único que puede determinar si un menor tiene capacidad de discernimiento y si</w:t>
      </w:r>
      <w:r w:rsidR="00113D3F" w:rsidRPr="00FF48EF">
        <w:rPr>
          <w:szCs w:val="22"/>
          <w:lang w:val="es-ES"/>
        </w:rPr>
        <w:t xml:space="preserve"> la </w:t>
      </w:r>
      <w:r w:rsidR="00A8675A" w:rsidRPr="00FF48EF">
        <w:rPr>
          <w:szCs w:val="22"/>
          <w:lang w:val="es-ES"/>
        </w:rPr>
        <w:t xml:space="preserve">labor del juez </w:t>
      </w:r>
      <w:r w:rsidR="00113D3F" w:rsidRPr="00FF48EF">
        <w:rPr>
          <w:szCs w:val="22"/>
          <w:lang w:val="es-ES"/>
        </w:rPr>
        <w:t>de garantía</w:t>
      </w:r>
      <w:r w:rsidR="008B73E9" w:rsidRPr="00FF48EF">
        <w:rPr>
          <w:szCs w:val="22"/>
          <w:lang w:val="es-ES"/>
        </w:rPr>
        <w:t xml:space="preserve"> consiste en </w:t>
      </w:r>
      <w:r w:rsidR="00113D3F" w:rsidRPr="00FF48EF">
        <w:rPr>
          <w:szCs w:val="22"/>
          <w:lang w:val="es-ES"/>
        </w:rPr>
        <w:t>vigilar la aplicación de las penas</w:t>
      </w:r>
      <w:r w:rsidRPr="00FF48EF">
        <w:rPr>
          <w:szCs w:val="22"/>
          <w:lang w:val="es-ES"/>
        </w:rPr>
        <w:t>.</w:t>
      </w:r>
      <w:r w:rsidR="00113D3F" w:rsidRPr="00FF48EF">
        <w:rPr>
          <w:szCs w:val="22"/>
          <w:lang w:val="es-ES"/>
        </w:rPr>
        <w:t xml:space="preserve"> Sería útil recibir información detallada sobre los centros de tránsito y de orientación, en particular sobre la formación del personal de estos</w:t>
      </w:r>
      <w:r w:rsidR="00972EF2" w:rsidRPr="00FF48EF">
        <w:rPr>
          <w:szCs w:val="22"/>
          <w:lang w:val="es-ES"/>
        </w:rPr>
        <w:t xml:space="preserve"> establecimientos</w:t>
      </w:r>
      <w:r w:rsidR="00113D3F" w:rsidRPr="00FF48EF">
        <w:rPr>
          <w:szCs w:val="22"/>
          <w:lang w:val="es-ES"/>
        </w:rPr>
        <w:t>, los recursos financieros y humanos disponibles y los posibles problemas</w:t>
      </w:r>
      <w:r w:rsidRPr="00FF48EF">
        <w:rPr>
          <w:szCs w:val="22"/>
          <w:lang w:val="es-ES"/>
        </w:rPr>
        <w:t xml:space="preserve">. </w:t>
      </w:r>
    </w:p>
    <w:p w:rsidR="00A633B2" w:rsidRPr="00FF48EF" w:rsidRDefault="00A633B2">
      <w:pPr>
        <w:spacing w:after="240"/>
        <w:rPr>
          <w:szCs w:val="22"/>
          <w:lang w:val="es-ES"/>
        </w:rPr>
      </w:pPr>
      <w:r w:rsidRPr="00FF48EF">
        <w:rPr>
          <w:szCs w:val="22"/>
          <w:lang w:val="es-ES"/>
        </w:rPr>
        <w:t>60.</w:t>
      </w:r>
      <w:r w:rsidRPr="00FF48EF">
        <w:rPr>
          <w:szCs w:val="22"/>
          <w:lang w:val="es-ES"/>
        </w:rPr>
        <w:tab/>
      </w:r>
      <w:r w:rsidR="00972EF2" w:rsidRPr="00FF48EF">
        <w:rPr>
          <w:szCs w:val="22"/>
          <w:lang w:val="es-ES"/>
        </w:rPr>
        <w:t>Convendría saber si, en el marco de las estrategias de carácter ambulatorio orientadas a prevenir los malos tratos, se ha previsto que un mediador facilite la comunicación entre la víctima y el autor y si se aplica un mecanismo de seguimiento de este tipo de estrategia</w:t>
      </w:r>
      <w:r w:rsidRPr="00FF48EF">
        <w:rPr>
          <w:szCs w:val="22"/>
          <w:lang w:val="es-ES"/>
        </w:rPr>
        <w:t>.</w:t>
      </w:r>
    </w:p>
    <w:p w:rsidR="00A633B2" w:rsidRPr="00FF48EF" w:rsidRDefault="00A633B2">
      <w:pPr>
        <w:spacing w:after="240"/>
        <w:rPr>
          <w:szCs w:val="22"/>
          <w:lang w:val="es-ES"/>
        </w:rPr>
      </w:pPr>
      <w:r w:rsidRPr="00FF48EF">
        <w:rPr>
          <w:szCs w:val="22"/>
          <w:lang w:val="es-ES"/>
        </w:rPr>
        <w:t>61.</w:t>
      </w:r>
      <w:r w:rsidRPr="00FF48EF">
        <w:rPr>
          <w:szCs w:val="22"/>
          <w:lang w:val="es-ES"/>
        </w:rPr>
        <w:tab/>
      </w:r>
      <w:r w:rsidR="00332BB4" w:rsidRPr="00FF48EF">
        <w:rPr>
          <w:szCs w:val="22"/>
          <w:lang w:val="es-ES"/>
        </w:rPr>
        <w:t xml:space="preserve">La </w:t>
      </w:r>
      <w:r w:rsidR="00332BB4" w:rsidRPr="00FF48EF">
        <w:rPr>
          <w:b/>
          <w:szCs w:val="22"/>
          <w:lang w:val="es-ES"/>
        </w:rPr>
        <w:t>Sra.</w:t>
      </w:r>
      <w:r w:rsidR="00FF48EF">
        <w:rPr>
          <w:b/>
          <w:szCs w:val="22"/>
          <w:lang w:val="es-ES"/>
        </w:rPr>
        <w:t xml:space="preserve"> </w:t>
      </w:r>
      <w:r w:rsidRPr="00FF48EF">
        <w:rPr>
          <w:b/>
          <w:szCs w:val="22"/>
          <w:lang w:val="es-ES"/>
        </w:rPr>
        <w:t>OUEDRAOGO</w:t>
      </w:r>
      <w:r w:rsidRPr="00FF48EF">
        <w:rPr>
          <w:szCs w:val="22"/>
          <w:lang w:val="es-ES"/>
        </w:rPr>
        <w:t xml:space="preserve"> </w:t>
      </w:r>
      <w:r w:rsidR="00501693" w:rsidRPr="00FF48EF">
        <w:rPr>
          <w:szCs w:val="22"/>
          <w:lang w:val="es-ES"/>
        </w:rPr>
        <w:t>pregunta</w:t>
      </w:r>
      <w:r w:rsidR="00526EA2" w:rsidRPr="00FF48EF">
        <w:rPr>
          <w:szCs w:val="22"/>
          <w:lang w:val="es-ES"/>
        </w:rPr>
        <w:t xml:space="preserve"> qué eficacia han tenido </w:t>
      </w:r>
      <w:r w:rsidR="00501693" w:rsidRPr="00FF48EF">
        <w:rPr>
          <w:szCs w:val="22"/>
          <w:lang w:val="es-ES"/>
        </w:rPr>
        <w:t>los diversos programas de lucha contra la explotación sexual infantil</w:t>
      </w:r>
      <w:r w:rsidR="00526EA2" w:rsidRPr="00FF48EF">
        <w:rPr>
          <w:szCs w:val="22"/>
          <w:lang w:val="es-ES"/>
        </w:rPr>
        <w:t xml:space="preserve"> llevados a cabo </w:t>
      </w:r>
      <w:r w:rsidR="00501693" w:rsidRPr="00FF48EF">
        <w:rPr>
          <w:szCs w:val="22"/>
          <w:lang w:val="es-ES"/>
        </w:rPr>
        <w:t xml:space="preserve">entre </w:t>
      </w:r>
      <w:r w:rsidRPr="00FF48EF">
        <w:rPr>
          <w:szCs w:val="22"/>
          <w:lang w:val="es-ES"/>
        </w:rPr>
        <w:t xml:space="preserve">2001 </w:t>
      </w:r>
      <w:r w:rsidR="00501693" w:rsidRPr="00FF48EF">
        <w:rPr>
          <w:szCs w:val="22"/>
          <w:lang w:val="es-ES"/>
        </w:rPr>
        <w:t>y</w:t>
      </w:r>
      <w:r w:rsidRPr="00FF48EF">
        <w:rPr>
          <w:szCs w:val="22"/>
          <w:lang w:val="es-ES"/>
        </w:rPr>
        <w:t xml:space="preserve"> 2004 </w:t>
      </w:r>
      <w:r w:rsidR="00501693" w:rsidRPr="00FF48EF">
        <w:rPr>
          <w:szCs w:val="22"/>
          <w:lang w:val="es-ES"/>
        </w:rPr>
        <w:t>y si se aplican estrategias de readaptación y reinserción</w:t>
      </w:r>
      <w:r w:rsidR="00526EA2" w:rsidRPr="00FF48EF">
        <w:rPr>
          <w:szCs w:val="22"/>
          <w:lang w:val="es-ES"/>
        </w:rPr>
        <w:t xml:space="preserve"> de las víctimas</w:t>
      </w:r>
      <w:r w:rsidRPr="00FF48EF">
        <w:rPr>
          <w:szCs w:val="22"/>
          <w:lang w:val="es-ES"/>
        </w:rPr>
        <w:t xml:space="preserve">. </w:t>
      </w:r>
      <w:r w:rsidR="00501693" w:rsidRPr="00FF48EF">
        <w:rPr>
          <w:szCs w:val="22"/>
          <w:lang w:val="es-ES"/>
        </w:rPr>
        <w:t>Se ruega a la delegación que comente la información según la cual la policía ficha y detiene a los menores que se prostituyen y que indique si se han adoptado medidas para impedir estas prácticas represivas</w:t>
      </w:r>
      <w:r w:rsidRPr="00FF48EF">
        <w:rPr>
          <w:szCs w:val="22"/>
          <w:lang w:val="es-ES"/>
        </w:rPr>
        <w:t xml:space="preserve">. </w:t>
      </w:r>
    </w:p>
    <w:p w:rsidR="00A633B2" w:rsidRPr="00FF48EF" w:rsidRDefault="00A633B2">
      <w:pPr>
        <w:spacing w:after="240"/>
        <w:rPr>
          <w:szCs w:val="22"/>
          <w:lang w:val="es-ES"/>
        </w:rPr>
      </w:pPr>
      <w:r w:rsidRPr="00FF48EF">
        <w:rPr>
          <w:szCs w:val="22"/>
          <w:lang w:val="es-ES"/>
        </w:rPr>
        <w:t>62.</w:t>
      </w:r>
      <w:r w:rsidRPr="00FF48EF">
        <w:rPr>
          <w:szCs w:val="22"/>
          <w:lang w:val="es-ES"/>
        </w:rPr>
        <w:tab/>
      </w:r>
      <w:r w:rsidR="00332BB4" w:rsidRPr="00FF48EF">
        <w:rPr>
          <w:szCs w:val="22"/>
          <w:lang w:val="es-ES"/>
        </w:rPr>
        <w:t xml:space="preserve">La </w:t>
      </w:r>
      <w:r w:rsidR="00332BB4" w:rsidRPr="00FF48EF">
        <w:rPr>
          <w:b/>
          <w:szCs w:val="22"/>
          <w:lang w:val="es-ES"/>
        </w:rPr>
        <w:t>Sra.</w:t>
      </w:r>
      <w:r w:rsidR="00FF48EF">
        <w:rPr>
          <w:b/>
          <w:szCs w:val="22"/>
          <w:lang w:val="es-ES"/>
        </w:rPr>
        <w:t xml:space="preserve"> </w:t>
      </w:r>
      <w:r w:rsidRPr="00FF48EF">
        <w:rPr>
          <w:b/>
          <w:szCs w:val="22"/>
          <w:lang w:val="es-ES"/>
        </w:rPr>
        <w:t>ORTIZ</w:t>
      </w:r>
      <w:r w:rsidR="00CA3CCC" w:rsidRPr="00FF48EF">
        <w:rPr>
          <w:szCs w:val="22"/>
          <w:lang w:val="es-ES"/>
        </w:rPr>
        <w:t xml:space="preserve"> pregunta si </w:t>
      </w:r>
      <w:r w:rsidR="00661802" w:rsidRPr="00FF48EF">
        <w:rPr>
          <w:szCs w:val="22"/>
          <w:lang w:val="es-ES"/>
        </w:rPr>
        <w:t xml:space="preserve">se han evaluado </w:t>
      </w:r>
      <w:r w:rsidR="00CA3CCC" w:rsidRPr="00FF48EF">
        <w:rPr>
          <w:szCs w:val="22"/>
          <w:lang w:val="es-ES"/>
        </w:rPr>
        <w:t xml:space="preserve">las actividades de las </w:t>
      </w:r>
      <w:r w:rsidR="00F5227C" w:rsidRPr="00FF48EF">
        <w:rPr>
          <w:bCs/>
          <w:color w:val="000000"/>
          <w:szCs w:val="22"/>
          <w:lang w:val="es-ES"/>
        </w:rPr>
        <w:t xml:space="preserve">oficinas locales de protección de </w:t>
      </w:r>
      <w:r w:rsidR="00694A19" w:rsidRPr="00FF48EF">
        <w:rPr>
          <w:bCs/>
          <w:color w:val="000000"/>
          <w:szCs w:val="22"/>
          <w:lang w:val="es-ES"/>
        </w:rPr>
        <w:t xml:space="preserve">los </w:t>
      </w:r>
      <w:r w:rsidR="00F5227C" w:rsidRPr="00FF48EF">
        <w:rPr>
          <w:bCs/>
          <w:color w:val="000000"/>
          <w:szCs w:val="22"/>
          <w:lang w:val="es-ES"/>
        </w:rPr>
        <w:t>derechos de la infancia</w:t>
      </w:r>
      <w:r w:rsidR="00661802" w:rsidRPr="00FF48EF">
        <w:rPr>
          <w:szCs w:val="22"/>
          <w:lang w:val="es-ES"/>
        </w:rPr>
        <w:t>, y en caso afirmativo cuáles han sido las conclusiones</w:t>
      </w:r>
      <w:r w:rsidRPr="00FF48EF">
        <w:rPr>
          <w:szCs w:val="22"/>
          <w:lang w:val="es-ES"/>
        </w:rPr>
        <w:t xml:space="preserve">. </w:t>
      </w:r>
      <w:r w:rsidR="00090B2A" w:rsidRPr="00FF48EF">
        <w:rPr>
          <w:szCs w:val="22"/>
          <w:lang w:val="es-ES"/>
        </w:rPr>
        <w:t>Serían útiles las observaciones de la delegación sobre las alegaciones según las cuales no siempre se remunera a los abogados que actúan como mediadores</w:t>
      </w:r>
      <w:r w:rsidRPr="00FF48EF">
        <w:rPr>
          <w:szCs w:val="22"/>
          <w:lang w:val="es-ES"/>
        </w:rPr>
        <w:t xml:space="preserve">. </w:t>
      </w:r>
      <w:r w:rsidR="008E36B8" w:rsidRPr="00FF48EF">
        <w:rPr>
          <w:szCs w:val="22"/>
          <w:lang w:val="es-ES"/>
        </w:rPr>
        <w:t>La delegación también podría explicar por qué el número de niños acogidos en instituciones sigue siendo elevado</w:t>
      </w:r>
      <w:r w:rsidR="00526EA2" w:rsidRPr="00FF48EF">
        <w:rPr>
          <w:szCs w:val="22"/>
          <w:lang w:val="es-ES"/>
        </w:rPr>
        <w:t>,</w:t>
      </w:r>
      <w:r w:rsidR="008E36B8" w:rsidRPr="00FF48EF">
        <w:rPr>
          <w:szCs w:val="22"/>
          <w:lang w:val="es-ES"/>
        </w:rPr>
        <w:t xml:space="preserve"> a pesar de los esfuerzos realizados para mantener al niño en su familia siempre que </w:t>
      </w:r>
      <w:r w:rsidR="00940FE9" w:rsidRPr="00FF48EF">
        <w:rPr>
          <w:szCs w:val="22"/>
          <w:lang w:val="es-ES"/>
        </w:rPr>
        <w:t>es</w:t>
      </w:r>
      <w:r w:rsidR="008E36B8" w:rsidRPr="00FF48EF">
        <w:rPr>
          <w:szCs w:val="22"/>
          <w:lang w:val="es-ES"/>
        </w:rPr>
        <w:t xml:space="preserve"> posible</w:t>
      </w:r>
      <w:r w:rsidRPr="00FF48EF">
        <w:rPr>
          <w:szCs w:val="22"/>
          <w:lang w:val="es-ES"/>
        </w:rPr>
        <w:t xml:space="preserve">. </w:t>
      </w:r>
    </w:p>
    <w:p w:rsidR="00A633B2" w:rsidRPr="00FF48EF" w:rsidRDefault="00A633B2">
      <w:pPr>
        <w:spacing w:after="240"/>
        <w:rPr>
          <w:szCs w:val="22"/>
          <w:lang w:val="es-ES"/>
        </w:rPr>
      </w:pPr>
      <w:r w:rsidRPr="00FF48EF">
        <w:rPr>
          <w:szCs w:val="22"/>
          <w:lang w:val="es-ES"/>
        </w:rPr>
        <w:t>63.</w:t>
      </w:r>
      <w:r w:rsidRPr="00FF48EF">
        <w:rPr>
          <w:szCs w:val="22"/>
          <w:lang w:val="es-ES"/>
        </w:rPr>
        <w:tab/>
      </w:r>
      <w:r w:rsidR="008E36B8" w:rsidRPr="00FF48EF">
        <w:rPr>
          <w:szCs w:val="22"/>
          <w:lang w:val="es-ES"/>
        </w:rPr>
        <w:t xml:space="preserve">El Comité desea saber si la </w:t>
      </w:r>
      <w:r w:rsidR="009646C5" w:rsidRPr="00FF48EF">
        <w:rPr>
          <w:bCs/>
          <w:szCs w:val="22"/>
          <w:lang w:val="es-ES"/>
        </w:rPr>
        <w:t xml:space="preserve">Ley de adopción </w:t>
      </w:r>
      <w:r w:rsidR="008E36B8" w:rsidRPr="00FF48EF">
        <w:rPr>
          <w:szCs w:val="22"/>
          <w:lang w:val="es-ES"/>
        </w:rPr>
        <w:t xml:space="preserve">prevé una edad a partir </w:t>
      </w:r>
      <w:r w:rsidR="00AA3782" w:rsidRPr="00FF48EF">
        <w:rPr>
          <w:szCs w:val="22"/>
          <w:lang w:val="es-ES"/>
        </w:rPr>
        <w:t xml:space="preserve">de </w:t>
      </w:r>
      <w:r w:rsidR="008E36B8" w:rsidRPr="00FF48EF">
        <w:rPr>
          <w:szCs w:val="22"/>
          <w:lang w:val="es-ES"/>
        </w:rPr>
        <w:t>la cual se debe tener en cuenta la opinión del niño</w:t>
      </w:r>
      <w:r w:rsidRPr="00FF48EF">
        <w:rPr>
          <w:szCs w:val="22"/>
          <w:lang w:val="es-ES"/>
        </w:rPr>
        <w:t xml:space="preserve">, </w:t>
      </w:r>
      <w:r w:rsidR="008E36B8" w:rsidRPr="00FF48EF">
        <w:rPr>
          <w:szCs w:val="22"/>
          <w:lang w:val="es-ES"/>
        </w:rPr>
        <w:t>si se puede impedir a un niño</w:t>
      </w:r>
      <w:r w:rsidR="00694A19" w:rsidRPr="00FF48EF">
        <w:rPr>
          <w:szCs w:val="22"/>
          <w:lang w:val="es-ES"/>
        </w:rPr>
        <w:t>, en nombre del principio de la confidencialidad relativa,</w:t>
      </w:r>
      <w:r w:rsidR="008E36B8" w:rsidRPr="00FF48EF">
        <w:rPr>
          <w:szCs w:val="22"/>
          <w:lang w:val="es-ES"/>
        </w:rPr>
        <w:t xml:space="preserve"> bus</w:t>
      </w:r>
      <w:r w:rsidR="00694A19" w:rsidRPr="00FF48EF">
        <w:rPr>
          <w:szCs w:val="22"/>
          <w:lang w:val="es-ES"/>
        </w:rPr>
        <w:t>car</w:t>
      </w:r>
      <w:r w:rsidR="008E36B8" w:rsidRPr="00FF48EF">
        <w:rPr>
          <w:szCs w:val="22"/>
          <w:lang w:val="es-ES"/>
        </w:rPr>
        <w:t xml:space="preserve"> a sus padres biológicos y si las parejas no casadas y los célibes tienen derecho a adoptar un niño</w:t>
      </w:r>
      <w:r w:rsidRPr="00FF48EF">
        <w:rPr>
          <w:szCs w:val="22"/>
          <w:lang w:val="es-ES"/>
        </w:rPr>
        <w:t xml:space="preserve">. </w:t>
      </w:r>
    </w:p>
    <w:p w:rsidR="00A633B2" w:rsidRPr="00FF48EF" w:rsidRDefault="00D760F7">
      <w:pPr>
        <w:spacing w:after="240"/>
        <w:jc w:val="center"/>
        <w:rPr>
          <w:b/>
          <w:i/>
          <w:iCs/>
          <w:szCs w:val="22"/>
          <w:lang w:val="es-ES"/>
        </w:rPr>
      </w:pPr>
      <w:r w:rsidRPr="00FF48EF">
        <w:rPr>
          <w:b/>
          <w:i/>
          <w:lang w:val="es-ES"/>
        </w:rPr>
        <w:t>Se levanta la sesión a las 13.00 horas</w:t>
      </w:r>
      <w:r w:rsidR="00A633B2" w:rsidRPr="00FF48EF">
        <w:rPr>
          <w:b/>
          <w:i/>
          <w:iCs/>
          <w:szCs w:val="22"/>
          <w:lang w:val="es-ES"/>
        </w:rPr>
        <w:t>.</w:t>
      </w:r>
    </w:p>
    <w:p w:rsidR="00A633B2" w:rsidRPr="00FF48EF" w:rsidRDefault="00A633B2">
      <w:pPr>
        <w:spacing w:after="240"/>
        <w:jc w:val="center"/>
        <w:rPr>
          <w:lang w:val="es-ES"/>
        </w:rPr>
      </w:pPr>
      <w:r w:rsidRPr="00FF48EF">
        <w:rPr>
          <w:szCs w:val="22"/>
          <w:lang w:val="es-ES"/>
        </w:rPr>
        <w:t>-----</w:t>
      </w:r>
    </w:p>
    <w:sectPr w:rsidR="00A633B2" w:rsidRPr="00FF48EF" w:rsidSect="00020F47">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6067" w:rsidRDefault="000C6067">
      <w:r>
        <w:separator/>
      </w:r>
    </w:p>
  </w:endnote>
  <w:endnote w:type="continuationSeparator" w:id="0">
    <w:p w:rsidR="000C6067" w:rsidRDefault="000C60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969" w:rsidRDefault="00675969">
    <w:pPr>
      <w:spacing w:after="240"/>
    </w:pPr>
    <w:r>
      <w:t>________________________</w:t>
    </w:r>
  </w:p>
  <w:p w:rsidR="00675969" w:rsidRPr="00F736AC" w:rsidRDefault="00675969" w:rsidP="0065400A">
    <w:pPr>
      <w:spacing w:after="240"/>
      <w:ind w:firstLine="567"/>
      <w:rPr>
        <w:lang w:val="es-ES"/>
      </w:rPr>
    </w:pPr>
    <w:r w:rsidRPr="00F736AC">
      <w:rPr>
        <w:lang w:val="es-ES_tradnl"/>
      </w:rPr>
      <w:t>La presente acta podrá ser objeto de correcciones</w:t>
    </w:r>
    <w:r w:rsidRPr="00F736AC">
      <w:rPr>
        <w:lang w:val="es-ES"/>
      </w:rPr>
      <w:t>.</w:t>
    </w:r>
  </w:p>
  <w:p w:rsidR="00675969" w:rsidRPr="00F736AC" w:rsidRDefault="00675969" w:rsidP="0065400A">
    <w:pPr>
      <w:spacing w:after="240"/>
      <w:ind w:firstLine="567"/>
      <w:rPr>
        <w:lang w:val="es-ES"/>
      </w:rPr>
    </w:pP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sidR="005446FA">
      <w:rPr>
        <w:lang w:val="es-ES_tradnl"/>
      </w:rPr>
      <w:t>Dependencia</w:t>
    </w:r>
    <w:r w:rsidRPr="00A258CF">
      <w:rPr>
        <w:lang w:val="es-ES_tradnl"/>
      </w:rPr>
      <w:t xml:space="preserve"> de Edición, oficina E.4108, Palacio de las Naciones, Ginebra</w:t>
    </w:r>
    <w:r w:rsidRPr="00F736AC">
      <w:rPr>
        <w:lang w:val="es-ES"/>
      </w:rPr>
      <w:t>.</w:t>
    </w:r>
  </w:p>
  <w:p w:rsidR="00675969" w:rsidRPr="0065400A" w:rsidRDefault="00675969" w:rsidP="0065400A">
    <w:pPr>
      <w:spacing w:after="480"/>
      <w:ind w:firstLine="567"/>
      <w:rPr>
        <w:lang w:val="es-ES"/>
      </w:rPr>
    </w:pPr>
    <w:r>
      <w:rPr>
        <w:lang w:val="es-ES_tradnl"/>
      </w:rPr>
      <w:t>Las correcciones que se introduzcan en las actas de las sesiones públicas del Comité se reunirán en un único documento que se publicará poco des</w:t>
    </w:r>
    <w:r w:rsidR="005446FA">
      <w:rPr>
        <w:lang w:val="es-ES_tradnl"/>
      </w:rPr>
      <w:t>pués de</w:t>
    </w:r>
    <w:r>
      <w:rPr>
        <w:lang w:val="es-ES_tradnl"/>
      </w:rPr>
      <w:t>l período de sesiones</w:t>
    </w:r>
    <w:r w:rsidRPr="0065400A">
      <w:rPr>
        <w:lang w:val="es-ES"/>
      </w:rPr>
      <w:t>.</w:t>
    </w:r>
  </w:p>
  <w:p w:rsidR="00675969" w:rsidRDefault="00020F47" w:rsidP="00020F47">
    <w:pPr>
      <w:pStyle w:val="Footer"/>
    </w:pPr>
    <w:r>
      <w:t>GE.07</w:t>
    </w:r>
    <w:r>
      <w:noBreakHyphen/>
      <w:t>40271  (EXT</w:t>
    </w:r>
    <w:r w:rsidR="00675969">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6067" w:rsidRDefault="000C6067">
      <w:r>
        <w:separator/>
      </w:r>
    </w:p>
  </w:footnote>
  <w:footnote w:type="continuationSeparator" w:id="0">
    <w:p w:rsidR="000C6067" w:rsidRDefault="000C60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969" w:rsidRDefault="00675969">
    <w:pPr>
      <w:pStyle w:val="Header"/>
      <w:rPr>
        <w:lang w:val="de-CH"/>
      </w:rPr>
    </w:pPr>
    <w:r>
      <w:rPr>
        <w:lang w:val="de-CH"/>
      </w:rPr>
      <w:t>CRC/C/SR.1218</w:t>
    </w:r>
  </w:p>
  <w:p w:rsidR="00675969" w:rsidRDefault="00675969">
    <w:pPr>
      <w:pStyle w:val="Header"/>
    </w:pPr>
    <w:r>
      <w:t xml:space="preserve">página </w:t>
    </w:r>
    <w:fldSimple w:instr=" PAGE  \* MERGEFORMAT ">
      <w:r w:rsidR="00020F47">
        <w:rPr>
          <w:noProof/>
        </w:rPr>
        <w:t>10</w:t>
      </w:r>
    </w:fldSimple>
  </w:p>
  <w:p w:rsidR="00675969" w:rsidRDefault="0067596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969" w:rsidRDefault="00675969">
    <w:pPr>
      <w:pStyle w:val="Header"/>
      <w:tabs>
        <w:tab w:val="clear" w:pos="4320"/>
        <w:tab w:val="clear" w:pos="8640"/>
        <w:tab w:val="left" w:pos="6803"/>
      </w:tabs>
      <w:rPr>
        <w:lang w:val="de-CH"/>
      </w:rPr>
    </w:pPr>
    <w:r>
      <w:tab/>
    </w:r>
    <w:r>
      <w:rPr>
        <w:lang w:val="de-CH"/>
      </w:rPr>
      <w:t>CRC/C/SR.1218</w:t>
    </w:r>
  </w:p>
  <w:p w:rsidR="00675969" w:rsidRDefault="00675969">
    <w:pPr>
      <w:pStyle w:val="Header"/>
      <w:tabs>
        <w:tab w:val="clear" w:pos="4320"/>
        <w:tab w:val="clear" w:pos="8640"/>
        <w:tab w:val="left" w:pos="6803"/>
      </w:tabs>
    </w:pPr>
    <w:r>
      <w:rPr>
        <w:lang w:val="de-CH"/>
      </w:rPr>
      <w:tab/>
    </w:r>
    <w:r>
      <w:t xml:space="preserve">página </w:t>
    </w:r>
    <w:fldSimple w:instr=" PAGE  \* MERGEFORMAT ">
      <w:r w:rsidR="00020F47">
        <w:rPr>
          <w:noProof/>
        </w:rPr>
        <w:t>9</w:t>
      </w:r>
    </w:fldSimple>
  </w:p>
  <w:p w:rsidR="00675969" w:rsidRDefault="00675969">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862BC"/>
    <w:multiLevelType w:val="hybridMultilevel"/>
    <w:tmpl w:val="46405B4C"/>
    <w:lvl w:ilvl="0" w:tplc="6AD87CC0">
      <w:start w:val="2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FAA324B"/>
    <w:multiLevelType w:val="hybridMultilevel"/>
    <w:tmpl w:val="4D4493D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3"/>
  </w:num>
  <w:num w:numId="2">
    <w:abstractNumId w:val="5"/>
  </w:num>
  <w:num w:numId="3">
    <w:abstractNumId w:val="2"/>
  </w:num>
  <w:num w:numId="4">
    <w:abstractNumId w:val="5"/>
  </w:num>
  <w:num w:numId="5">
    <w:abstractNumId w:val="2"/>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5"/>
  </w:num>
  <w:num w:numId="34">
    <w:abstractNumId w:val="2"/>
  </w:num>
  <w:num w:numId="35">
    <w:abstractNumId w:val="5"/>
  </w:num>
  <w:num w:numId="36">
    <w:abstractNumId w:val="5"/>
  </w:num>
  <w:num w:numId="37">
    <w:abstractNumId w:val="2"/>
  </w:num>
  <w:num w:numId="38">
    <w:abstractNumId w:val="5"/>
  </w:num>
  <w:num w:numId="39">
    <w:abstractNumId w:val="2"/>
  </w:num>
  <w:num w:numId="40">
    <w:abstractNumId w:val="2"/>
  </w:num>
  <w:num w:numId="41">
    <w:abstractNumId w:val="2"/>
  </w:num>
  <w:num w:numId="42">
    <w:abstractNumId w:val="5"/>
  </w:num>
  <w:num w:numId="43">
    <w:abstractNumId w:val="2"/>
  </w:num>
  <w:num w:numId="44">
    <w:abstractNumId w:val="5"/>
  </w:num>
  <w:num w:numId="45">
    <w:abstractNumId w:val="2"/>
  </w:num>
  <w:num w:numId="46">
    <w:abstractNumId w:val="2"/>
  </w:num>
  <w:num w:numId="47">
    <w:abstractNumId w:val="4"/>
  </w:num>
  <w:num w:numId="48">
    <w:abstractNumId w:val="1"/>
  </w:num>
  <w:num w:numId="4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activeWritingStyle w:appName="MSWord" w:lang="fr-FR" w:vendorID="9" w:dllVersion="512" w:checkStyle="1"/>
  <w:activeWritingStyle w:appName="MSWord" w:lang="de-CH" w:vendorID="9" w:dllVersion="512" w:checkStyle="1"/>
  <w:attachedTemplate r:id="rId1"/>
  <w:stylePaneFormatFilter w:val="3F0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9E432D37-5660-4C21-AB25-C9063BD97615}"/>
    <w:docVar w:name="dgnword-eventsink" w:val="162086128"/>
  </w:docVars>
  <w:rsids>
    <w:rsidRoot w:val="00FD1E45"/>
    <w:rsid w:val="000078B5"/>
    <w:rsid w:val="00020F47"/>
    <w:rsid w:val="0002200C"/>
    <w:rsid w:val="00022686"/>
    <w:rsid w:val="0005093F"/>
    <w:rsid w:val="00050D74"/>
    <w:rsid w:val="00053F54"/>
    <w:rsid w:val="0006370F"/>
    <w:rsid w:val="00064189"/>
    <w:rsid w:val="0006714F"/>
    <w:rsid w:val="00074705"/>
    <w:rsid w:val="000808E8"/>
    <w:rsid w:val="00082588"/>
    <w:rsid w:val="00087B38"/>
    <w:rsid w:val="00087F8C"/>
    <w:rsid w:val="00090B2A"/>
    <w:rsid w:val="00093BAC"/>
    <w:rsid w:val="000A2A78"/>
    <w:rsid w:val="000B13F8"/>
    <w:rsid w:val="000B4C6C"/>
    <w:rsid w:val="000C6067"/>
    <w:rsid w:val="000D0B7E"/>
    <w:rsid w:val="000D7D88"/>
    <w:rsid w:val="000E6543"/>
    <w:rsid w:val="00102FD7"/>
    <w:rsid w:val="001032A4"/>
    <w:rsid w:val="00113D3F"/>
    <w:rsid w:val="00120400"/>
    <w:rsid w:val="00141194"/>
    <w:rsid w:val="00145CA2"/>
    <w:rsid w:val="00154DE0"/>
    <w:rsid w:val="00164773"/>
    <w:rsid w:val="00167269"/>
    <w:rsid w:val="001709CC"/>
    <w:rsid w:val="00170DC5"/>
    <w:rsid w:val="00185E50"/>
    <w:rsid w:val="001966C4"/>
    <w:rsid w:val="001A51D8"/>
    <w:rsid w:val="001B086C"/>
    <w:rsid w:val="001B6E53"/>
    <w:rsid w:val="001C7061"/>
    <w:rsid w:val="001D3FEA"/>
    <w:rsid w:val="001D68EC"/>
    <w:rsid w:val="001E3472"/>
    <w:rsid w:val="001E3E23"/>
    <w:rsid w:val="001E4177"/>
    <w:rsid w:val="001E5EC5"/>
    <w:rsid w:val="001E7D6B"/>
    <w:rsid w:val="001F20FF"/>
    <w:rsid w:val="00201D61"/>
    <w:rsid w:val="002052F0"/>
    <w:rsid w:val="002275B5"/>
    <w:rsid w:val="00232290"/>
    <w:rsid w:val="00235872"/>
    <w:rsid w:val="00235F92"/>
    <w:rsid w:val="00236E2D"/>
    <w:rsid w:val="002557A7"/>
    <w:rsid w:val="00261278"/>
    <w:rsid w:val="0026138B"/>
    <w:rsid w:val="00266B54"/>
    <w:rsid w:val="002874CB"/>
    <w:rsid w:val="002A02F6"/>
    <w:rsid w:val="002D1E5F"/>
    <w:rsid w:val="002D238E"/>
    <w:rsid w:val="00304102"/>
    <w:rsid w:val="00304D06"/>
    <w:rsid w:val="003130E3"/>
    <w:rsid w:val="00317883"/>
    <w:rsid w:val="00324E1D"/>
    <w:rsid w:val="00332BB4"/>
    <w:rsid w:val="00336621"/>
    <w:rsid w:val="003530E5"/>
    <w:rsid w:val="00353268"/>
    <w:rsid w:val="0036145F"/>
    <w:rsid w:val="00362E02"/>
    <w:rsid w:val="00365904"/>
    <w:rsid w:val="00376F0A"/>
    <w:rsid w:val="00385E28"/>
    <w:rsid w:val="003A0A00"/>
    <w:rsid w:val="003A45A0"/>
    <w:rsid w:val="003A4FF6"/>
    <w:rsid w:val="003A5054"/>
    <w:rsid w:val="003B3C42"/>
    <w:rsid w:val="003B675B"/>
    <w:rsid w:val="003B767D"/>
    <w:rsid w:val="003D7138"/>
    <w:rsid w:val="003D7478"/>
    <w:rsid w:val="003E38C0"/>
    <w:rsid w:val="003F5B37"/>
    <w:rsid w:val="00403F25"/>
    <w:rsid w:val="00411AE0"/>
    <w:rsid w:val="00414133"/>
    <w:rsid w:val="00420533"/>
    <w:rsid w:val="004301F6"/>
    <w:rsid w:val="004308DF"/>
    <w:rsid w:val="004336C9"/>
    <w:rsid w:val="004360C7"/>
    <w:rsid w:val="00454484"/>
    <w:rsid w:val="00457052"/>
    <w:rsid w:val="004606C4"/>
    <w:rsid w:val="004638B5"/>
    <w:rsid w:val="004760BC"/>
    <w:rsid w:val="004763A5"/>
    <w:rsid w:val="004906D8"/>
    <w:rsid w:val="004A0737"/>
    <w:rsid w:val="004B1E4B"/>
    <w:rsid w:val="004B1F74"/>
    <w:rsid w:val="004B5FC6"/>
    <w:rsid w:val="004C3EEB"/>
    <w:rsid w:val="004D0CC5"/>
    <w:rsid w:val="004D1074"/>
    <w:rsid w:val="004E3691"/>
    <w:rsid w:val="004E58F0"/>
    <w:rsid w:val="004F3890"/>
    <w:rsid w:val="00501693"/>
    <w:rsid w:val="005102B3"/>
    <w:rsid w:val="00522B4B"/>
    <w:rsid w:val="00526EA2"/>
    <w:rsid w:val="00540BFD"/>
    <w:rsid w:val="005446FA"/>
    <w:rsid w:val="005478D4"/>
    <w:rsid w:val="00556DF1"/>
    <w:rsid w:val="00566D55"/>
    <w:rsid w:val="00570FF0"/>
    <w:rsid w:val="00581250"/>
    <w:rsid w:val="00584C83"/>
    <w:rsid w:val="005A3411"/>
    <w:rsid w:val="005B2CB5"/>
    <w:rsid w:val="005B363D"/>
    <w:rsid w:val="005C7CD0"/>
    <w:rsid w:val="005D4DB4"/>
    <w:rsid w:val="005E1F3E"/>
    <w:rsid w:val="00604EB8"/>
    <w:rsid w:val="00606B1C"/>
    <w:rsid w:val="0062630A"/>
    <w:rsid w:val="006349B9"/>
    <w:rsid w:val="006405E9"/>
    <w:rsid w:val="00644485"/>
    <w:rsid w:val="0065400A"/>
    <w:rsid w:val="00661802"/>
    <w:rsid w:val="0067194F"/>
    <w:rsid w:val="00675969"/>
    <w:rsid w:val="006759C5"/>
    <w:rsid w:val="006806E4"/>
    <w:rsid w:val="006853DA"/>
    <w:rsid w:val="00694A19"/>
    <w:rsid w:val="006C2C54"/>
    <w:rsid w:val="006C4487"/>
    <w:rsid w:val="006F4703"/>
    <w:rsid w:val="007005D8"/>
    <w:rsid w:val="007006CF"/>
    <w:rsid w:val="00705030"/>
    <w:rsid w:val="00712491"/>
    <w:rsid w:val="00720B60"/>
    <w:rsid w:val="00723235"/>
    <w:rsid w:val="0073371C"/>
    <w:rsid w:val="00741C65"/>
    <w:rsid w:val="007445DB"/>
    <w:rsid w:val="00746BB3"/>
    <w:rsid w:val="007526E9"/>
    <w:rsid w:val="00773615"/>
    <w:rsid w:val="007813E9"/>
    <w:rsid w:val="00785C30"/>
    <w:rsid w:val="007961D3"/>
    <w:rsid w:val="007A37C6"/>
    <w:rsid w:val="007A4957"/>
    <w:rsid w:val="007B3169"/>
    <w:rsid w:val="007B491D"/>
    <w:rsid w:val="007D182B"/>
    <w:rsid w:val="007D3E37"/>
    <w:rsid w:val="007D57AD"/>
    <w:rsid w:val="007D5964"/>
    <w:rsid w:val="007F01E4"/>
    <w:rsid w:val="007F341B"/>
    <w:rsid w:val="007F48BD"/>
    <w:rsid w:val="00803E78"/>
    <w:rsid w:val="00816C4F"/>
    <w:rsid w:val="00824D05"/>
    <w:rsid w:val="00830875"/>
    <w:rsid w:val="00830D9E"/>
    <w:rsid w:val="00832105"/>
    <w:rsid w:val="00834243"/>
    <w:rsid w:val="0083550F"/>
    <w:rsid w:val="00845BE8"/>
    <w:rsid w:val="0084646D"/>
    <w:rsid w:val="00856861"/>
    <w:rsid w:val="008718D1"/>
    <w:rsid w:val="00871DB4"/>
    <w:rsid w:val="00886D38"/>
    <w:rsid w:val="0089302D"/>
    <w:rsid w:val="0089398F"/>
    <w:rsid w:val="00897E76"/>
    <w:rsid w:val="008B3046"/>
    <w:rsid w:val="008B73E9"/>
    <w:rsid w:val="008C0375"/>
    <w:rsid w:val="008E2EF5"/>
    <w:rsid w:val="008E36B8"/>
    <w:rsid w:val="008F3852"/>
    <w:rsid w:val="008F6835"/>
    <w:rsid w:val="00907E49"/>
    <w:rsid w:val="00913B9F"/>
    <w:rsid w:val="00921A68"/>
    <w:rsid w:val="00926F7B"/>
    <w:rsid w:val="00933F10"/>
    <w:rsid w:val="00940FE9"/>
    <w:rsid w:val="00953A92"/>
    <w:rsid w:val="00953D10"/>
    <w:rsid w:val="0095574E"/>
    <w:rsid w:val="00956C8F"/>
    <w:rsid w:val="009646C5"/>
    <w:rsid w:val="00964F82"/>
    <w:rsid w:val="00967DC3"/>
    <w:rsid w:val="00972EF2"/>
    <w:rsid w:val="00973DF8"/>
    <w:rsid w:val="00976827"/>
    <w:rsid w:val="00977E42"/>
    <w:rsid w:val="00985A04"/>
    <w:rsid w:val="00991371"/>
    <w:rsid w:val="00993239"/>
    <w:rsid w:val="00994795"/>
    <w:rsid w:val="009A0BC3"/>
    <w:rsid w:val="009A68A8"/>
    <w:rsid w:val="009B0850"/>
    <w:rsid w:val="009D2AA1"/>
    <w:rsid w:val="009E0EA0"/>
    <w:rsid w:val="009E150E"/>
    <w:rsid w:val="009F2E42"/>
    <w:rsid w:val="00A03E28"/>
    <w:rsid w:val="00A0427C"/>
    <w:rsid w:val="00A21C87"/>
    <w:rsid w:val="00A24C34"/>
    <w:rsid w:val="00A50B2D"/>
    <w:rsid w:val="00A51417"/>
    <w:rsid w:val="00A633B2"/>
    <w:rsid w:val="00A64F9E"/>
    <w:rsid w:val="00A74225"/>
    <w:rsid w:val="00A74CE3"/>
    <w:rsid w:val="00A77301"/>
    <w:rsid w:val="00A8666B"/>
    <w:rsid w:val="00A8675A"/>
    <w:rsid w:val="00AA0DC3"/>
    <w:rsid w:val="00AA3782"/>
    <w:rsid w:val="00AC1281"/>
    <w:rsid w:val="00AC79A3"/>
    <w:rsid w:val="00AD0C80"/>
    <w:rsid w:val="00AE436B"/>
    <w:rsid w:val="00AF4C47"/>
    <w:rsid w:val="00B0447F"/>
    <w:rsid w:val="00B14EFD"/>
    <w:rsid w:val="00B20931"/>
    <w:rsid w:val="00B20A8D"/>
    <w:rsid w:val="00B23D49"/>
    <w:rsid w:val="00B278F0"/>
    <w:rsid w:val="00B30B8E"/>
    <w:rsid w:val="00B37869"/>
    <w:rsid w:val="00B41146"/>
    <w:rsid w:val="00B51904"/>
    <w:rsid w:val="00B51DC3"/>
    <w:rsid w:val="00B542DA"/>
    <w:rsid w:val="00B5472F"/>
    <w:rsid w:val="00B62FFB"/>
    <w:rsid w:val="00B65A8C"/>
    <w:rsid w:val="00B74663"/>
    <w:rsid w:val="00B81A48"/>
    <w:rsid w:val="00B830DF"/>
    <w:rsid w:val="00B8585A"/>
    <w:rsid w:val="00B90DAD"/>
    <w:rsid w:val="00B9111F"/>
    <w:rsid w:val="00BA5935"/>
    <w:rsid w:val="00BB77D0"/>
    <w:rsid w:val="00BC4B3B"/>
    <w:rsid w:val="00BC619E"/>
    <w:rsid w:val="00BD4AD4"/>
    <w:rsid w:val="00BD50B9"/>
    <w:rsid w:val="00BE5800"/>
    <w:rsid w:val="00BF52C4"/>
    <w:rsid w:val="00C036E7"/>
    <w:rsid w:val="00C0645B"/>
    <w:rsid w:val="00C10EB9"/>
    <w:rsid w:val="00C27E89"/>
    <w:rsid w:val="00C3690E"/>
    <w:rsid w:val="00C3798F"/>
    <w:rsid w:val="00C41B8C"/>
    <w:rsid w:val="00C42D23"/>
    <w:rsid w:val="00C64BC4"/>
    <w:rsid w:val="00C710A8"/>
    <w:rsid w:val="00C82D15"/>
    <w:rsid w:val="00C86EC9"/>
    <w:rsid w:val="00C951CC"/>
    <w:rsid w:val="00C95DD9"/>
    <w:rsid w:val="00CA3CCC"/>
    <w:rsid w:val="00CA71C6"/>
    <w:rsid w:val="00CC2AFC"/>
    <w:rsid w:val="00CD1326"/>
    <w:rsid w:val="00D0451B"/>
    <w:rsid w:val="00D25DBA"/>
    <w:rsid w:val="00D2685C"/>
    <w:rsid w:val="00D26A59"/>
    <w:rsid w:val="00D32C5C"/>
    <w:rsid w:val="00D3385D"/>
    <w:rsid w:val="00D431CD"/>
    <w:rsid w:val="00D678AE"/>
    <w:rsid w:val="00D760F7"/>
    <w:rsid w:val="00D7627B"/>
    <w:rsid w:val="00D76EED"/>
    <w:rsid w:val="00DA2D05"/>
    <w:rsid w:val="00DA7E3B"/>
    <w:rsid w:val="00DB1D9B"/>
    <w:rsid w:val="00DB4E68"/>
    <w:rsid w:val="00DC00B2"/>
    <w:rsid w:val="00DC6127"/>
    <w:rsid w:val="00DD2A6F"/>
    <w:rsid w:val="00DE7B2D"/>
    <w:rsid w:val="00DF3047"/>
    <w:rsid w:val="00DF610F"/>
    <w:rsid w:val="00DF781E"/>
    <w:rsid w:val="00E005B4"/>
    <w:rsid w:val="00E03488"/>
    <w:rsid w:val="00E03C78"/>
    <w:rsid w:val="00E0680F"/>
    <w:rsid w:val="00E170AF"/>
    <w:rsid w:val="00E20D14"/>
    <w:rsid w:val="00E2186C"/>
    <w:rsid w:val="00E21F76"/>
    <w:rsid w:val="00E24E96"/>
    <w:rsid w:val="00E25B2D"/>
    <w:rsid w:val="00E354E9"/>
    <w:rsid w:val="00E37CF4"/>
    <w:rsid w:val="00E45DFC"/>
    <w:rsid w:val="00E4614C"/>
    <w:rsid w:val="00E55474"/>
    <w:rsid w:val="00E57375"/>
    <w:rsid w:val="00E61768"/>
    <w:rsid w:val="00E6632E"/>
    <w:rsid w:val="00E77F06"/>
    <w:rsid w:val="00E8501B"/>
    <w:rsid w:val="00E85483"/>
    <w:rsid w:val="00E9291A"/>
    <w:rsid w:val="00E9591A"/>
    <w:rsid w:val="00EA616E"/>
    <w:rsid w:val="00EA7897"/>
    <w:rsid w:val="00EB1E04"/>
    <w:rsid w:val="00EC70D8"/>
    <w:rsid w:val="00EE1037"/>
    <w:rsid w:val="00EE7DEF"/>
    <w:rsid w:val="00F06CBD"/>
    <w:rsid w:val="00F206D2"/>
    <w:rsid w:val="00F32ADA"/>
    <w:rsid w:val="00F33A6F"/>
    <w:rsid w:val="00F466FD"/>
    <w:rsid w:val="00F5227C"/>
    <w:rsid w:val="00F5475C"/>
    <w:rsid w:val="00F57F25"/>
    <w:rsid w:val="00F678D2"/>
    <w:rsid w:val="00F70730"/>
    <w:rsid w:val="00F81735"/>
    <w:rsid w:val="00F85C3D"/>
    <w:rsid w:val="00F92461"/>
    <w:rsid w:val="00FA0C3C"/>
    <w:rsid w:val="00FA2B91"/>
    <w:rsid w:val="00FA7458"/>
    <w:rsid w:val="00FB2EC8"/>
    <w:rsid w:val="00FB50D3"/>
    <w:rsid w:val="00FD1E45"/>
    <w:rsid w:val="00FE7E04"/>
    <w:rsid w:val="00FF2011"/>
    <w:rsid w:val="00FF48EF"/>
    <w:rsid w:val="00FF54DF"/>
    <w:rsid w:val="00FF5A3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9</TotalTime>
  <Pages>1</Pages>
  <Words>4501</Words>
  <Characters>25657</Characters>
  <Application>Microsoft Office Outlook</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CRC/C/SR.1218</vt:lpstr>
    </vt:vector>
  </TitlesOfParts>
  <Company>ONU</Company>
  <LinksUpToDate>false</LinksUpToDate>
  <CharactersWithSpaces>30098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CRC/C/SR.1218</dc:title>
  <dc:subject>FINAL</dc:subject>
  <dc:creator>Nath. Vittoz</dc:creator>
  <cp:keywords/>
  <dc:description/>
  <cp:lastModifiedBy>CSD</cp:lastModifiedBy>
  <cp:revision>2</cp:revision>
  <cp:lastPrinted>2007-02-01T08:53:00Z</cp:lastPrinted>
  <dcterms:created xsi:type="dcterms:W3CDTF">2009-08-10T15:38:00Z</dcterms:created>
  <dcterms:modified xsi:type="dcterms:W3CDTF">2009-08-10T15:38:00Z</dcterms:modified>
</cp:coreProperties>
</file>