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C814D5">
              <w:rPr>
                <w:sz w:val="20"/>
                <w:lang w:val="en-US"/>
              </w:rPr>
              <w:t>/</w:t>
            </w:r>
            <w:r w:rsidRPr="00C814D5">
              <w:rPr>
                <w:sz w:val="20"/>
              </w:rPr>
              <w:fldChar w:fldCharType="begin"/>
            </w:r>
            <w:r w:rsidRPr="00C814D5">
              <w:rPr>
                <w:sz w:val="20"/>
              </w:rPr>
              <w:instrText xml:space="preserve"> FILLIN  "Введите часть символа после CERD/"  \* MERGEFORMAT </w:instrText>
            </w:r>
            <w:r w:rsidRPr="00C814D5">
              <w:rPr>
                <w:sz w:val="20"/>
              </w:rPr>
              <w:fldChar w:fldCharType="separate"/>
            </w:r>
            <w:r w:rsidR="009501FF" w:rsidRPr="00C814D5">
              <w:rPr>
                <w:sz w:val="20"/>
              </w:rPr>
              <w:t>C/BOL/17</w:t>
            </w:r>
            <w:r w:rsidR="00C5761B" w:rsidRPr="00C814D5">
              <w:rPr>
                <w:sz w:val="20"/>
                <w:lang w:val="en-US"/>
              </w:rPr>
              <w:t>-</w:t>
            </w:r>
            <w:r w:rsidR="009501FF" w:rsidRPr="00C814D5">
              <w:rPr>
                <w:sz w:val="20"/>
              </w:rPr>
              <w:t>20</w:t>
            </w:r>
            <w:r w:rsidRPr="00C814D5">
              <w:rPr>
                <w:sz w:val="20"/>
              </w:rPr>
              <w:fldChar w:fldCharType="end"/>
            </w:r>
          </w:p>
        </w:tc>
      </w:tr>
      <w:tr w:rsidR="007511D7" w:rsidRPr="0063587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9501FF">
              <w:rPr>
                <w:sz w:val="20"/>
                <w:lang w:val="en-US"/>
              </w:rPr>
              <w:fldChar w:fldCharType="separate"/>
            </w:r>
            <w:r w:rsidR="009501FF">
              <w:rPr>
                <w:sz w:val="20"/>
                <w:lang w:val="en-US"/>
              </w:rPr>
              <w:t>10 August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30A03" w:rsidRPr="009501FF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510E8" w:rsidRPr="00101114" w:rsidRDefault="00330A03" w:rsidP="00101114">
      <w:pPr>
        <w:spacing w:before="120"/>
        <w:rPr>
          <w:b/>
          <w:bCs/>
          <w:sz w:val="24"/>
          <w:szCs w:val="24"/>
          <w:lang w:val="es-ES"/>
        </w:rPr>
      </w:pPr>
      <w:r w:rsidRPr="00101114">
        <w:rPr>
          <w:b/>
          <w:bCs/>
          <w:sz w:val="24"/>
          <w:szCs w:val="24"/>
          <w:lang w:val="es-ES"/>
        </w:rPr>
        <w:t>К</w:t>
      </w:r>
      <w:r w:rsidR="00C510E8" w:rsidRPr="00101114">
        <w:rPr>
          <w:b/>
          <w:bCs/>
          <w:sz w:val="24"/>
          <w:szCs w:val="24"/>
          <w:lang w:val="es-ES"/>
        </w:rPr>
        <w:t>омитет по ликвидации расовой дискриминации</w:t>
      </w:r>
    </w:p>
    <w:p w:rsidR="00C510E8" w:rsidRDefault="00101114" w:rsidP="00101114">
      <w:pPr>
        <w:pStyle w:val="HMGR"/>
      </w:pPr>
      <w:r w:rsidRPr="00293382">
        <w:tab/>
      </w:r>
      <w:r w:rsidRPr="00293382">
        <w:tab/>
      </w:r>
      <w:r w:rsidR="00330A03" w:rsidRPr="00330A03">
        <w:t>Доклады, представляемые государствами-участниками в</w:t>
      </w:r>
      <w:r w:rsidR="00C510E8">
        <w:t xml:space="preserve"> </w:t>
      </w:r>
      <w:r w:rsidR="00330A03" w:rsidRPr="00330A03">
        <w:t>соответствии со статьей</w:t>
      </w:r>
      <w:r w:rsidR="00C510E8">
        <w:t xml:space="preserve"> </w:t>
      </w:r>
      <w:r w:rsidR="00330A03" w:rsidRPr="00330A03">
        <w:t>9 Конвенции</w:t>
      </w:r>
    </w:p>
    <w:p w:rsidR="00C510E8" w:rsidRDefault="00101114" w:rsidP="00101114">
      <w:pPr>
        <w:pStyle w:val="HChGR"/>
        <w:rPr>
          <w:vertAlign w:val="superscript"/>
        </w:rPr>
      </w:pPr>
      <w:r w:rsidRPr="00293382">
        <w:tab/>
      </w:r>
      <w:r w:rsidRPr="00293382">
        <w:tab/>
      </w:r>
      <w:r w:rsidR="00330A03" w:rsidRPr="00330A03">
        <w:t xml:space="preserve">Семнадцатый </w:t>
      </w:r>
      <w:r w:rsidR="00326AC9" w:rsidRPr="00326AC9">
        <w:t>−</w:t>
      </w:r>
      <w:r w:rsidR="00330A03" w:rsidRPr="00330A03">
        <w:t xml:space="preserve"> двадцатый периодические доклады государства-участника, подлежавшие представлению в 2005</w:t>
      </w:r>
      <w:r w:rsidR="00C510E8">
        <w:t xml:space="preserve"> </w:t>
      </w:r>
      <w:r w:rsidR="00330A03" w:rsidRPr="00330A03">
        <w:t>году</w:t>
      </w:r>
    </w:p>
    <w:p w:rsidR="00330A03" w:rsidRPr="00330A03" w:rsidRDefault="00101114" w:rsidP="00326AC9">
      <w:pPr>
        <w:pStyle w:val="HMGR"/>
        <w:tabs>
          <w:tab w:val="left" w:pos="8820"/>
        </w:tabs>
        <w:ind w:right="819"/>
        <w:rPr>
          <w:vertAlign w:val="superscript"/>
        </w:rPr>
      </w:pPr>
      <w:r w:rsidRPr="00293382">
        <w:tab/>
      </w:r>
      <w:r w:rsidRPr="00293382">
        <w:tab/>
      </w:r>
      <w:r w:rsidR="00330A03" w:rsidRPr="00330A03">
        <w:t>Б</w:t>
      </w:r>
      <w:r w:rsidR="00C510E8" w:rsidRPr="00330A03">
        <w:t>оливия</w:t>
      </w:r>
      <w:r w:rsidR="00330A03" w:rsidRPr="00330A03">
        <w:t xml:space="preserve"> (Многонациональное Государство)</w:t>
      </w:r>
      <w:r w:rsidR="00124DCB" w:rsidRPr="00326AC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124DCB" w:rsidRPr="00124DCB">
        <w:rPr>
          <w:b w:val="0"/>
          <w:lang w:eastAsia="en-US"/>
        </w:rPr>
        <w:t xml:space="preserve"> </w:t>
      </w:r>
      <w:r w:rsidR="003D3CF3" w:rsidRPr="003D3CF3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</w:p>
    <w:p w:rsidR="00330A03" w:rsidRPr="00330A03" w:rsidRDefault="00330A03" w:rsidP="00101114">
      <w:pPr>
        <w:pStyle w:val="SingleTxtGR"/>
        <w:jc w:val="right"/>
      </w:pPr>
      <w:r w:rsidRPr="00330A03">
        <w:t>[20 января 2010</w:t>
      </w:r>
      <w:r w:rsidR="00C510E8">
        <w:t xml:space="preserve"> </w:t>
      </w:r>
      <w:r w:rsidRPr="00330A03">
        <w:t>года]</w:t>
      </w:r>
    </w:p>
    <w:p w:rsidR="00330A03" w:rsidRPr="00330A03" w:rsidRDefault="00330A03" w:rsidP="00B95339">
      <w:pPr>
        <w:pStyle w:val="HChGR"/>
        <w:tabs>
          <w:tab w:val="clear" w:pos="851"/>
          <w:tab w:val="left" w:pos="540"/>
          <w:tab w:val="left" w:pos="1080"/>
        </w:tabs>
        <w:ind w:left="1701"/>
      </w:pPr>
      <w:r w:rsidRPr="00330A03">
        <w:br w:type="page"/>
        <w:t>I.</w:t>
      </w:r>
      <w:r w:rsidR="00B95339" w:rsidRPr="00293382">
        <w:tab/>
      </w:r>
      <w:r w:rsidRPr="00330A03">
        <w:t xml:space="preserve">Общие сведения </w:t>
      </w:r>
    </w:p>
    <w:p w:rsidR="00330A03" w:rsidRPr="00330A03" w:rsidRDefault="00330A03" w:rsidP="00C86CEF">
      <w:pPr>
        <w:pStyle w:val="SingleTxtGR"/>
      </w:pPr>
      <w:r w:rsidRPr="00330A03">
        <w:rPr>
          <w:lang w:val="es-ES"/>
        </w:rPr>
        <w:t>1.</w:t>
      </w:r>
      <w:r w:rsidRPr="00330A03">
        <w:rPr>
          <w:lang w:val="es-ES"/>
        </w:rPr>
        <w:tab/>
      </w:r>
      <w:r w:rsidRPr="00330A03">
        <w:t xml:space="preserve">Многонациональное Государство Боливия расположено в центральной части Южной Америки. Площадь Боливии составляет </w:t>
      </w:r>
      <w:r w:rsidRPr="00330A03">
        <w:rPr>
          <w:lang w:val="es-ES"/>
        </w:rPr>
        <w:t>1</w:t>
      </w:r>
      <w:r w:rsidRPr="00330A03">
        <w:t xml:space="preserve"> </w:t>
      </w:r>
      <w:r w:rsidRPr="00330A03">
        <w:rPr>
          <w:lang w:val="es-ES"/>
        </w:rPr>
        <w:t>098</w:t>
      </w:r>
      <w:r w:rsidRPr="00330A03">
        <w:t xml:space="preserve"> </w:t>
      </w:r>
      <w:r w:rsidRPr="00330A03">
        <w:rPr>
          <w:lang w:val="es-ES"/>
        </w:rPr>
        <w:t xml:space="preserve">581 </w:t>
      </w:r>
      <w:r w:rsidRPr="00330A03">
        <w:t>квадратный километр. В политико-административном отношении страна состоит из депа</w:t>
      </w:r>
      <w:r w:rsidRPr="00330A03">
        <w:t>р</w:t>
      </w:r>
      <w:r w:rsidRPr="00330A03">
        <w:t>таментов, провинций, муниципалитетов и территорий общин первопоселенч</w:t>
      </w:r>
      <w:r w:rsidRPr="00330A03">
        <w:t>е</w:t>
      </w:r>
      <w:r w:rsidRPr="00330A03">
        <w:t>ских коренных народов и крестьян. В стране насчитывается девять департаме</w:t>
      </w:r>
      <w:r w:rsidRPr="00330A03">
        <w:t>н</w:t>
      </w:r>
      <w:r w:rsidRPr="00330A03">
        <w:t>тов: Бени, Чукисака, Кочабамба, Ла-Пас, Оруро, Пандо, Потоси, Санта-Крус и Тариха, которые подразделяются на 112 пр</w:t>
      </w:r>
      <w:r w:rsidRPr="00330A03">
        <w:t>о</w:t>
      </w:r>
      <w:r w:rsidRPr="00330A03">
        <w:t xml:space="preserve">винций и 327 муниципалитетов. </w:t>
      </w:r>
    </w:p>
    <w:p w:rsidR="00330A03" w:rsidRPr="00330A03" w:rsidRDefault="00330A03" w:rsidP="00B95339">
      <w:pPr>
        <w:pStyle w:val="SingleTxtGR"/>
      </w:pPr>
      <w:r w:rsidRPr="00330A03">
        <w:rPr>
          <w:lang w:val="es-ES"/>
        </w:rPr>
        <w:t>2.</w:t>
      </w:r>
      <w:r w:rsidRPr="00330A03">
        <w:rPr>
          <w:lang w:val="es-ES"/>
        </w:rPr>
        <w:tab/>
      </w:r>
      <w:r w:rsidRPr="00330A03">
        <w:t xml:space="preserve">Согласно последней переписи населения и жилищного фонда 2001 года, численность населения страны составила </w:t>
      </w:r>
      <w:r w:rsidRPr="00330A03">
        <w:rPr>
          <w:lang w:val="es-ES"/>
        </w:rPr>
        <w:t>8</w:t>
      </w:r>
      <w:r w:rsidRPr="00330A03">
        <w:t xml:space="preserve"> </w:t>
      </w:r>
      <w:r w:rsidRPr="00330A03">
        <w:rPr>
          <w:lang w:val="es-ES"/>
        </w:rPr>
        <w:t>274</w:t>
      </w:r>
      <w:r w:rsidRPr="00330A03">
        <w:t xml:space="preserve"> </w:t>
      </w:r>
      <w:r w:rsidRPr="00330A03">
        <w:rPr>
          <w:lang w:val="es-ES"/>
        </w:rPr>
        <w:t xml:space="preserve">325 </w:t>
      </w:r>
      <w:r w:rsidRPr="00330A03">
        <w:t xml:space="preserve">человек; по прогнозам, к 2009 году она достигнет </w:t>
      </w:r>
      <w:r w:rsidRPr="00330A03">
        <w:rPr>
          <w:lang w:val="es-ES"/>
        </w:rPr>
        <w:t>10</w:t>
      </w:r>
      <w:r w:rsidRPr="00330A03">
        <w:t xml:space="preserve"> </w:t>
      </w:r>
      <w:r w:rsidRPr="00330A03">
        <w:rPr>
          <w:lang w:val="es-ES"/>
        </w:rPr>
        <w:t>426</w:t>
      </w:r>
      <w:r w:rsidRPr="00330A03">
        <w:t xml:space="preserve"> </w:t>
      </w:r>
      <w:r w:rsidRPr="00330A03">
        <w:rPr>
          <w:lang w:val="es-ES"/>
        </w:rPr>
        <w:t>154</w:t>
      </w:r>
      <w:r w:rsidRPr="00330A03">
        <w:t xml:space="preserve"> человек</w:t>
      </w:r>
      <w:r w:rsidRPr="00330A03">
        <w:rPr>
          <w:lang w:val="es-ES"/>
        </w:rPr>
        <w:t xml:space="preserve">. </w:t>
      </w:r>
      <w:r w:rsidRPr="00330A03">
        <w:t>Большая</w:t>
      </w:r>
      <w:r w:rsidRPr="00330A03">
        <w:rPr>
          <w:lang w:val="es-ES"/>
        </w:rPr>
        <w:t xml:space="preserve"> </w:t>
      </w:r>
      <w:r w:rsidRPr="00330A03">
        <w:t>часть</w:t>
      </w:r>
      <w:r w:rsidRPr="00330A03">
        <w:rPr>
          <w:lang w:val="es-ES"/>
        </w:rPr>
        <w:t xml:space="preserve"> </w:t>
      </w:r>
      <w:r w:rsidRPr="00330A03">
        <w:t>населения</w:t>
      </w:r>
      <w:r w:rsidR="00B95339">
        <w:rPr>
          <w:lang w:val="es-ES"/>
        </w:rPr>
        <w:t xml:space="preserve"> – </w:t>
      </w:r>
      <w:r w:rsidR="00B95339">
        <w:rPr>
          <w:lang w:val="es-ES"/>
        </w:rPr>
        <w:br/>
        <w:t xml:space="preserve">62,42% </w:t>
      </w:r>
      <w:r w:rsidR="00B95339" w:rsidRPr="00330A03">
        <w:rPr>
          <w:lang w:val="es-ES"/>
        </w:rPr>
        <w:t>–</w:t>
      </w:r>
      <w:r w:rsidRPr="00330A03">
        <w:rPr>
          <w:lang w:val="es-ES"/>
        </w:rPr>
        <w:t xml:space="preserve"> </w:t>
      </w:r>
      <w:r w:rsidRPr="00330A03">
        <w:t>проживает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городских</w:t>
      </w:r>
      <w:r w:rsidRPr="00330A03">
        <w:rPr>
          <w:lang w:val="es-ES"/>
        </w:rPr>
        <w:t xml:space="preserve"> </w:t>
      </w:r>
      <w:r w:rsidRPr="00330A03">
        <w:t>районах</w:t>
      </w:r>
      <w:r w:rsidRPr="00330A03">
        <w:rPr>
          <w:lang w:val="es-ES"/>
        </w:rPr>
        <w:t xml:space="preserve">, </w:t>
      </w:r>
      <w:r w:rsidRPr="00330A03">
        <w:t>а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сельской</w:t>
      </w:r>
      <w:r w:rsidRPr="00330A03">
        <w:rPr>
          <w:lang w:val="es-ES"/>
        </w:rPr>
        <w:t xml:space="preserve"> </w:t>
      </w:r>
      <w:r w:rsidRPr="00330A03">
        <w:t>местности</w:t>
      </w:r>
      <w:r w:rsidRPr="00330A03">
        <w:rPr>
          <w:lang w:val="es-ES"/>
        </w:rPr>
        <w:t xml:space="preserve"> </w:t>
      </w:r>
      <w:r w:rsidR="00B95339" w:rsidRPr="00330A03">
        <w:rPr>
          <w:lang w:val="es-ES"/>
        </w:rPr>
        <w:t>–</w:t>
      </w:r>
      <w:r w:rsidRPr="00330A03">
        <w:t xml:space="preserve"> всего</w:t>
      </w:r>
      <w:r w:rsidR="00C510E8">
        <w:t xml:space="preserve"> </w:t>
      </w:r>
      <w:r w:rsidRPr="00330A03">
        <w:rPr>
          <w:lang w:val="es-ES"/>
        </w:rPr>
        <w:t xml:space="preserve">37,58% </w:t>
      </w:r>
      <w:r w:rsidRPr="00330A03">
        <w:t>нас</w:t>
      </w:r>
      <w:r w:rsidRPr="00330A03">
        <w:t>е</w:t>
      </w:r>
      <w:r w:rsidRPr="00330A03">
        <w:t>ления</w:t>
      </w:r>
      <w:r w:rsidRPr="00330A03">
        <w:rPr>
          <w:lang w:val="es-ES"/>
        </w:rPr>
        <w:t xml:space="preserve">. </w:t>
      </w:r>
      <w:r w:rsidRPr="00330A03">
        <w:t>Важно</w:t>
      </w:r>
      <w:r w:rsidRPr="00330A03">
        <w:rPr>
          <w:lang w:val="es-ES"/>
        </w:rPr>
        <w:t xml:space="preserve"> </w:t>
      </w:r>
      <w:r w:rsidRPr="00330A03">
        <w:t>отметить</w:t>
      </w:r>
      <w:r w:rsidRPr="00330A03">
        <w:rPr>
          <w:lang w:val="es-ES"/>
        </w:rPr>
        <w:t xml:space="preserve">, </w:t>
      </w:r>
      <w:r w:rsidRPr="00330A03">
        <w:t>что в ходе</w:t>
      </w:r>
      <w:r w:rsidRPr="00330A03">
        <w:rPr>
          <w:lang w:val="es-ES"/>
        </w:rPr>
        <w:t xml:space="preserve"> </w:t>
      </w:r>
      <w:r w:rsidRPr="00330A03">
        <w:t>последней</w:t>
      </w:r>
      <w:r w:rsidRPr="00330A03">
        <w:rPr>
          <w:lang w:val="es-ES"/>
        </w:rPr>
        <w:t xml:space="preserve"> </w:t>
      </w:r>
      <w:r w:rsidRPr="00330A03">
        <w:t>переписи</w:t>
      </w:r>
      <w:r w:rsidRPr="00330A03">
        <w:rPr>
          <w:lang w:val="es-ES"/>
        </w:rPr>
        <w:t xml:space="preserve"> </w:t>
      </w:r>
      <w:r w:rsidRPr="00330A03">
        <w:t>населения</w:t>
      </w:r>
      <w:r w:rsidRPr="00330A03">
        <w:rPr>
          <w:lang w:val="es-ES"/>
        </w:rPr>
        <w:t xml:space="preserve"> </w:t>
      </w:r>
      <w:r w:rsidR="00B95339">
        <w:rPr>
          <w:lang w:val="es-ES"/>
        </w:rPr>
        <w:br/>
      </w:r>
      <w:r w:rsidRPr="00330A03">
        <w:rPr>
          <w:lang w:val="es-ES"/>
        </w:rPr>
        <w:t>4</w:t>
      </w:r>
      <w:r w:rsidRPr="00330A03">
        <w:t xml:space="preserve"> </w:t>
      </w:r>
      <w:r w:rsidRPr="00330A03">
        <w:rPr>
          <w:lang w:val="es-ES"/>
        </w:rPr>
        <w:t>133</w:t>
      </w:r>
      <w:r w:rsidRPr="00330A03">
        <w:t xml:space="preserve"> </w:t>
      </w:r>
      <w:r w:rsidRPr="00330A03">
        <w:rPr>
          <w:lang w:val="es-ES"/>
        </w:rPr>
        <w:t xml:space="preserve">138 </w:t>
      </w:r>
      <w:r w:rsidRPr="00330A03">
        <w:t>ч</w:t>
      </w:r>
      <w:r w:rsidRPr="00330A03">
        <w:t>е</w:t>
      </w:r>
      <w:r w:rsidRPr="00330A03">
        <w:t>ловек указали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они</w:t>
      </w:r>
      <w:r w:rsidRPr="00330A03">
        <w:rPr>
          <w:lang w:val="es-ES"/>
        </w:rPr>
        <w:t xml:space="preserve"> </w:t>
      </w:r>
      <w:r w:rsidRPr="00330A03">
        <w:t>относятся</w:t>
      </w:r>
      <w:r w:rsidRPr="00330A03">
        <w:rPr>
          <w:lang w:val="es-ES"/>
        </w:rPr>
        <w:t xml:space="preserve"> </w:t>
      </w:r>
      <w:r w:rsidRPr="00330A03">
        <w:t>к</w:t>
      </w:r>
      <w:r w:rsidRPr="00330A03">
        <w:rPr>
          <w:lang w:val="es-ES"/>
        </w:rPr>
        <w:t xml:space="preserve"> </w:t>
      </w:r>
      <w:r w:rsidRPr="00330A03">
        <w:t>первопоселенческим коренным народам</w:t>
      </w:r>
      <w:r w:rsidRPr="00330A03">
        <w:rPr>
          <w:lang w:val="es-ES"/>
        </w:rPr>
        <w:t xml:space="preserve"> </w:t>
      </w:r>
      <w:r w:rsidRPr="00330A03">
        <w:t>страны</w:t>
      </w:r>
      <w:r w:rsidRPr="00330A03">
        <w:rPr>
          <w:lang w:val="es-ES"/>
        </w:rPr>
        <w:t xml:space="preserve">; 27,5% </w:t>
      </w:r>
      <w:r w:rsidRPr="00330A03">
        <w:t>этих людей</w:t>
      </w:r>
      <w:r w:rsidRPr="00330A03">
        <w:rPr>
          <w:lang w:val="es-ES"/>
        </w:rPr>
        <w:t xml:space="preserve"> </w:t>
      </w:r>
      <w:r w:rsidRPr="00330A03">
        <w:t>прож</w:t>
      </w:r>
      <w:r w:rsidRPr="00330A03">
        <w:t>и</w:t>
      </w:r>
      <w:r w:rsidRPr="00330A03">
        <w:t>вает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сельских</w:t>
      </w:r>
      <w:r w:rsidRPr="00330A03">
        <w:rPr>
          <w:lang w:val="es-ES"/>
        </w:rPr>
        <w:t xml:space="preserve"> </w:t>
      </w:r>
      <w:r w:rsidRPr="00330A03">
        <w:t>районах</w:t>
      </w:r>
      <w:r w:rsidRPr="00330A03">
        <w:rPr>
          <w:lang w:val="es-ES"/>
        </w:rPr>
        <w:t xml:space="preserve">. </w:t>
      </w:r>
    </w:p>
    <w:p w:rsidR="00330A03" w:rsidRPr="00330A03" w:rsidRDefault="00330A03" w:rsidP="00C86CEF">
      <w:pPr>
        <w:pStyle w:val="SingleTxtGR"/>
        <w:rPr>
          <w:lang w:val="es-ES"/>
        </w:rPr>
      </w:pPr>
      <w:r w:rsidRPr="00330A03">
        <w:rPr>
          <w:lang w:val="es-ES"/>
        </w:rPr>
        <w:t>3.</w:t>
      </w:r>
      <w:r w:rsidRPr="00330A03">
        <w:rPr>
          <w:lang w:val="es-ES"/>
        </w:rPr>
        <w:tab/>
      </w:r>
      <w:r w:rsidRPr="00330A03">
        <w:t>Одной из основных особенностей Боливии является ее культурное мн</w:t>
      </w:r>
      <w:r w:rsidRPr="00330A03">
        <w:t>о</w:t>
      </w:r>
      <w:r w:rsidRPr="00330A03">
        <w:t>гообразие; ее население состоит из большого количества этнических и язык</w:t>
      </w:r>
      <w:r w:rsidRPr="00330A03">
        <w:t>о</w:t>
      </w:r>
      <w:r w:rsidRPr="00330A03">
        <w:t>вых групп и народностей, а именно: аймара, араона, афро-боливийцы, айорео, бауре, каничана, кавиненьо, каюбаба, чакобо, чиман-о-цимане, чикитано, к</w:t>
      </w:r>
      <w:r w:rsidRPr="00330A03">
        <w:t>е</w:t>
      </w:r>
      <w:r w:rsidRPr="00330A03">
        <w:t>чуа, уру (чипая, мурато–э-хируиту), леко, мачинери, море, мовима, мосетен, мокс</w:t>
      </w:r>
      <w:r w:rsidRPr="00330A03">
        <w:t>е</w:t>
      </w:r>
      <w:r w:rsidRPr="00330A03">
        <w:t>ньо (игнасьяно и тринитарио), нахуа, юки, юракаре, яминахуа, эссе-эхха, гуар</w:t>
      </w:r>
      <w:r w:rsidRPr="00330A03">
        <w:t>а</w:t>
      </w:r>
      <w:r w:rsidRPr="00330A03">
        <w:t>ни (ава, изосено и симба), гуарайо,</w:t>
      </w:r>
      <w:r w:rsidR="00C510E8">
        <w:t xml:space="preserve"> </w:t>
      </w:r>
      <w:r w:rsidRPr="00330A03">
        <w:t>итонама, хоакиньяно (многоэтнический конгломерат), пакахуара, пайконека, реесано, сирионо, такана, тапиете, тором</w:t>
      </w:r>
      <w:r w:rsidRPr="00330A03">
        <w:t>о</w:t>
      </w:r>
      <w:r w:rsidRPr="00330A03">
        <w:t xml:space="preserve">на и винхаек (матако). </w:t>
      </w:r>
    </w:p>
    <w:p w:rsidR="00330A03" w:rsidRPr="00330A03" w:rsidRDefault="00330A03" w:rsidP="00C86CEF">
      <w:pPr>
        <w:pStyle w:val="SingleTxtGR"/>
      </w:pPr>
      <w:r w:rsidRPr="00330A03">
        <w:rPr>
          <w:lang w:val="es-ES"/>
        </w:rPr>
        <w:t xml:space="preserve">4. </w:t>
      </w:r>
      <w:r w:rsidRPr="00330A03">
        <w:rPr>
          <w:lang w:val="es-ES"/>
        </w:rPr>
        <w:tab/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учетом</w:t>
      </w:r>
      <w:r w:rsidRPr="00330A03">
        <w:rPr>
          <w:lang w:val="es-ES"/>
        </w:rPr>
        <w:t xml:space="preserve"> </w:t>
      </w:r>
      <w:r w:rsidRPr="00330A03">
        <w:t>этого</w:t>
      </w:r>
      <w:r w:rsidRPr="00330A03">
        <w:rPr>
          <w:lang w:val="es-ES"/>
        </w:rPr>
        <w:t xml:space="preserve"> </w:t>
      </w:r>
      <w:r w:rsidRPr="00330A03">
        <w:t>разнообразия,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качестве</w:t>
      </w:r>
      <w:r w:rsidRPr="00330A03">
        <w:rPr>
          <w:lang w:val="es-ES"/>
        </w:rPr>
        <w:t xml:space="preserve"> </w:t>
      </w:r>
      <w:r w:rsidRPr="00330A03">
        <w:t>официальных</w:t>
      </w:r>
      <w:r w:rsidRPr="00330A03">
        <w:rPr>
          <w:lang w:val="es-ES"/>
        </w:rPr>
        <w:t xml:space="preserve"> </w:t>
      </w:r>
      <w:r w:rsidRPr="00330A03">
        <w:t>государственных</w:t>
      </w:r>
      <w:r w:rsidRPr="00330A03">
        <w:rPr>
          <w:lang w:val="es-ES"/>
        </w:rPr>
        <w:t xml:space="preserve"> </w:t>
      </w:r>
      <w:r w:rsidRPr="00330A03">
        <w:t>языков</w:t>
      </w:r>
      <w:r w:rsidRPr="00330A03">
        <w:rPr>
          <w:lang w:val="es-ES"/>
        </w:rPr>
        <w:t xml:space="preserve"> </w:t>
      </w:r>
      <w:r w:rsidRPr="00330A03">
        <w:t>приняты</w:t>
      </w:r>
      <w:r w:rsidRPr="00330A03">
        <w:rPr>
          <w:lang w:val="es-ES"/>
        </w:rPr>
        <w:t xml:space="preserve"> </w:t>
      </w:r>
      <w:r w:rsidRPr="00330A03">
        <w:t>как</w:t>
      </w:r>
      <w:r w:rsidRPr="00330A03">
        <w:rPr>
          <w:lang w:val="es-ES"/>
        </w:rPr>
        <w:t xml:space="preserve"> </w:t>
      </w:r>
      <w:r w:rsidRPr="00330A03">
        <w:t>испанский</w:t>
      </w:r>
      <w:r w:rsidRPr="00330A03">
        <w:rPr>
          <w:lang w:val="es-ES"/>
        </w:rPr>
        <w:t xml:space="preserve">, </w:t>
      </w:r>
      <w:r w:rsidRPr="00330A03">
        <w:t>так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все</w:t>
      </w:r>
      <w:r w:rsidRPr="00330A03">
        <w:rPr>
          <w:lang w:val="es-ES"/>
        </w:rPr>
        <w:t xml:space="preserve"> </w:t>
      </w:r>
      <w:r w:rsidRPr="00330A03">
        <w:t>другие</w:t>
      </w:r>
      <w:r w:rsidRPr="00330A03">
        <w:rPr>
          <w:lang w:val="es-ES"/>
        </w:rPr>
        <w:t xml:space="preserve"> </w:t>
      </w:r>
      <w:r w:rsidRPr="00330A03">
        <w:t>языки</w:t>
      </w:r>
      <w:r w:rsidRPr="00330A03">
        <w:rPr>
          <w:lang w:val="es-ES"/>
        </w:rPr>
        <w:t xml:space="preserve"> </w:t>
      </w:r>
      <w:r w:rsidRPr="00330A03">
        <w:t>населяющих страну н</w:t>
      </w:r>
      <w:r w:rsidRPr="00330A03">
        <w:t>а</w:t>
      </w:r>
      <w:r w:rsidRPr="00330A03">
        <w:t>родов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общин коренного населения</w:t>
      </w:r>
      <w:r w:rsidR="007F556F">
        <w:rPr>
          <w:rStyle w:val="FootnoteReference"/>
        </w:rPr>
        <w:footnoteReference w:id="3"/>
      </w:r>
      <w:r w:rsidRPr="00330A03">
        <w:t>.</w:t>
      </w:r>
      <w:r w:rsidRPr="00330A03">
        <w:rPr>
          <w:lang w:val="es-ES"/>
        </w:rPr>
        <w:t xml:space="preserve"> </w:t>
      </w:r>
    </w:p>
    <w:p w:rsidR="00C510E8" w:rsidRDefault="00330A03" w:rsidP="00C86CEF">
      <w:pPr>
        <w:pStyle w:val="SingleTxtGR"/>
      </w:pPr>
      <w:r w:rsidRPr="00330A03">
        <w:t>5.</w:t>
      </w:r>
      <w:r w:rsidRPr="00330A03">
        <w:tab/>
        <w:t>Исторически становление культурного, экономического, юридического и социально-политического разнообразия страны проходило в условиях социал</w:t>
      </w:r>
      <w:r w:rsidRPr="00330A03">
        <w:t>ь</w:t>
      </w:r>
      <w:r w:rsidRPr="00330A03">
        <w:t>ного сопротивления и борьбы против внутреннего и внешнего колониализма, по вине которого в стране</w:t>
      </w:r>
      <w:r w:rsidR="00C510E8">
        <w:t xml:space="preserve"> </w:t>
      </w:r>
      <w:r w:rsidRPr="00330A03">
        <w:t>до сих пор имеют место неравенство, отчуждение и ди</w:t>
      </w:r>
      <w:r w:rsidRPr="00330A03">
        <w:t>с</w:t>
      </w:r>
      <w:r w:rsidRPr="00330A03">
        <w:t>криминация</w:t>
      </w:r>
      <w:r w:rsidR="0090122F">
        <w:rPr>
          <w:rStyle w:val="FootnoteReference"/>
        </w:rPr>
        <w:footnoteReference w:id="4"/>
      </w:r>
      <w:r w:rsidRPr="00330A03">
        <w:rPr>
          <w:lang w:val="es-ES"/>
        </w:rPr>
        <w:t xml:space="preserve">. </w:t>
      </w:r>
    </w:p>
    <w:p w:rsidR="00C510E8" w:rsidRDefault="00330A03" w:rsidP="00C86CEF">
      <w:pPr>
        <w:pStyle w:val="SingleTxtGR"/>
      </w:pPr>
      <w:r w:rsidRPr="00330A03">
        <w:rPr>
          <w:lang w:val="es-ES"/>
        </w:rPr>
        <w:t xml:space="preserve">6. </w:t>
      </w:r>
      <w:r w:rsidRPr="00330A03">
        <w:rPr>
          <w:lang w:val="es-ES"/>
        </w:rPr>
        <w:tab/>
      </w:r>
      <w:r w:rsidRPr="00330A03">
        <w:t>Начиная с 2003 года, в результате массовых выступлений социального протеста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феврале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о</w:t>
      </w:r>
      <w:r w:rsidRPr="00330A03">
        <w:t>к</w:t>
      </w:r>
      <w:r w:rsidRPr="00330A03">
        <w:t>тябре</w:t>
      </w:r>
      <w:r w:rsidRPr="00330A03">
        <w:rPr>
          <w:lang w:val="es-ES"/>
        </w:rPr>
        <w:t xml:space="preserve"> </w:t>
      </w:r>
      <w:r w:rsidRPr="00330A03">
        <w:t>указанного года, в стране начинаются серьезные изменения</w:t>
      </w:r>
      <w:r w:rsidRPr="00330A03">
        <w:rPr>
          <w:lang w:val="es-ES"/>
        </w:rPr>
        <w:t xml:space="preserve"> </w:t>
      </w:r>
      <w:r w:rsidRPr="00330A03">
        <w:t>политической</w:t>
      </w:r>
      <w:r w:rsidRPr="00330A03">
        <w:rPr>
          <w:lang w:val="es-ES"/>
        </w:rPr>
        <w:t xml:space="preserve"> </w:t>
      </w:r>
      <w:r w:rsidRPr="00330A03">
        <w:t>системы: в связи с обвинениями правительства в ко</w:t>
      </w:r>
      <w:r w:rsidRPr="00330A03">
        <w:t>р</w:t>
      </w:r>
      <w:r w:rsidRPr="00330A03">
        <w:t>рупции и преступлениях против человечности был отправлен в отставку</w:t>
      </w:r>
      <w:r w:rsidR="00C510E8">
        <w:t xml:space="preserve"> </w:t>
      </w:r>
      <w:r w:rsidRPr="00330A03">
        <w:t>през</w:t>
      </w:r>
      <w:r w:rsidRPr="00330A03">
        <w:t>и</w:t>
      </w:r>
      <w:r w:rsidRPr="00330A03">
        <w:t>дент Гонзало Санчес де Лозада и ему на смену пришли сначала</w:t>
      </w:r>
      <w:r w:rsidR="00C510E8">
        <w:t xml:space="preserve"> </w:t>
      </w:r>
      <w:r w:rsidRPr="00330A03">
        <w:t>вице-президент Карлос Д. Меса Гисберт, а затем Председатель Верховного суда Эдуардо Родр</w:t>
      </w:r>
      <w:r w:rsidRPr="00330A03">
        <w:t>и</w:t>
      </w:r>
      <w:r w:rsidRPr="00330A03">
        <w:t xml:space="preserve">гес Вельце. </w:t>
      </w:r>
    </w:p>
    <w:p w:rsidR="00C510E8" w:rsidRDefault="00330A03" w:rsidP="00C86CEF">
      <w:pPr>
        <w:pStyle w:val="SingleTxtGR"/>
        <w:rPr>
          <w:vanish/>
          <w:lang w:val="es-ES"/>
        </w:rPr>
      </w:pPr>
      <w:r w:rsidRPr="00330A03">
        <w:rPr>
          <w:lang w:val="es-ES"/>
        </w:rPr>
        <w:t>7.</w:t>
      </w:r>
      <w:r w:rsidRPr="00330A03">
        <w:rPr>
          <w:lang w:val="es-ES"/>
        </w:rPr>
        <w:tab/>
      </w:r>
      <w:r w:rsidRPr="00330A03">
        <w:t>Президент Эдуардо Родригес выступил с предложением провести през</w:t>
      </w:r>
      <w:r w:rsidRPr="00330A03">
        <w:t>и</w:t>
      </w:r>
      <w:r w:rsidRPr="00330A03">
        <w:t>дентские выборы; эта идея была отражена в указе президента № 28228 от 6 и</w:t>
      </w:r>
      <w:r w:rsidRPr="00330A03">
        <w:t>ю</w:t>
      </w:r>
      <w:r w:rsidRPr="00330A03">
        <w:t xml:space="preserve">ля 2005 года, в котором всеобщие выборы были назначены на 4 декабря </w:t>
      </w:r>
      <w:r w:rsidR="00B95339" w:rsidRPr="00293382">
        <w:br/>
      </w:r>
      <w:r w:rsidRPr="00330A03">
        <w:t>2005 года. Эти выборы стали поворотным моментом в истории страны, п</w:t>
      </w:r>
      <w:r w:rsidRPr="00330A03">
        <w:t>о</w:t>
      </w:r>
      <w:r w:rsidRPr="00330A03">
        <w:t>скольку Боливия впервые избрала президентом представителя коренного нас</w:t>
      </w:r>
      <w:r w:rsidRPr="00330A03">
        <w:t>е</w:t>
      </w:r>
      <w:r w:rsidRPr="00330A03">
        <w:t>ления в результате прямых всеобщих выборов, без участия Национального Ко</w:t>
      </w:r>
      <w:r w:rsidRPr="00330A03">
        <w:t>н</w:t>
      </w:r>
      <w:r w:rsidRPr="00330A03">
        <w:t xml:space="preserve">гресса; за избранного президента проголосовало 54% лиц, принявших участие в голосовании. </w:t>
      </w:r>
    </w:p>
    <w:p w:rsidR="00330A03" w:rsidRPr="00330A03" w:rsidRDefault="00330A03" w:rsidP="00C86CEF">
      <w:pPr>
        <w:pStyle w:val="SingleTxtGR"/>
        <w:rPr>
          <w:lang w:val="es-ES"/>
        </w:rPr>
      </w:pPr>
      <w:r w:rsidRPr="00330A03">
        <w:rPr>
          <w:lang w:val="es-ES"/>
        </w:rPr>
        <w:t>8.</w:t>
      </w:r>
      <w:r w:rsidRPr="00330A03">
        <w:rPr>
          <w:lang w:val="es-ES"/>
        </w:rPr>
        <w:tab/>
        <w:t xml:space="preserve">22 </w:t>
      </w:r>
      <w:r w:rsidRPr="00330A03">
        <w:t>января</w:t>
      </w:r>
      <w:r w:rsidRPr="00330A03">
        <w:rPr>
          <w:lang w:val="es-ES"/>
        </w:rPr>
        <w:t xml:space="preserve"> 2006 </w:t>
      </w:r>
      <w:r w:rsidRPr="00330A03">
        <w:t>года</w:t>
      </w:r>
      <w:r w:rsidRPr="00330A03">
        <w:rPr>
          <w:lang w:val="es-ES"/>
        </w:rPr>
        <w:t xml:space="preserve"> </w:t>
      </w:r>
      <w:r w:rsidRPr="00330A03">
        <w:t>Хуан</w:t>
      </w:r>
      <w:r w:rsidRPr="00330A03">
        <w:rPr>
          <w:lang w:val="es-ES"/>
        </w:rPr>
        <w:t xml:space="preserve"> </w:t>
      </w:r>
      <w:r w:rsidRPr="00330A03">
        <w:t>Эво</w:t>
      </w:r>
      <w:r w:rsidRPr="00330A03">
        <w:rPr>
          <w:lang w:val="es-ES"/>
        </w:rPr>
        <w:t xml:space="preserve"> </w:t>
      </w:r>
      <w:r w:rsidRPr="00330A03">
        <w:t>Моралес</w:t>
      </w:r>
      <w:r w:rsidRPr="00330A03">
        <w:rPr>
          <w:lang w:val="es-ES"/>
        </w:rPr>
        <w:t xml:space="preserve"> </w:t>
      </w:r>
      <w:r w:rsidRPr="00330A03">
        <w:t>Аюма приступил</w:t>
      </w:r>
      <w:r w:rsidRPr="00330A03">
        <w:rPr>
          <w:lang w:val="es-ES"/>
        </w:rPr>
        <w:t xml:space="preserve"> </w:t>
      </w:r>
      <w:r w:rsidRPr="00330A03">
        <w:t>к</w:t>
      </w:r>
      <w:r w:rsidRPr="00330A03">
        <w:rPr>
          <w:lang w:val="es-ES"/>
        </w:rPr>
        <w:t xml:space="preserve"> </w:t>
      </w:r>
      <w:r w:rsidRPr="00330A03">
        <w:t>обязанностям</w:t>
      </w:r>
      <w:r w:rsidRPr="00330A03">
        <w:rPr>
          <w:lang w:val="es-ES"/>
        </w:rPr>
        <w:t xml:space="preserve"> </w:t>
      </w:r>
      <w:r w:rsidRPr="00330A03">
        <w:t>конституционного</w:t>
      </w:r>
      <w:r w:rsidRPr="00330A03">
        <w:rPr>
          <w:lang w:val="es-ES"/>
        </w:rPr>
        <w:t xml:space="preserve"> </w:t>
      </w:r>
      <w:r w:rsidRPr="00330A03">
        <w:t>Президента</w:t>
      </w:r>
      <w:r w:rsidRPr="00330A03">
        <w:rPr>
          <w:lang w:val="es-ES"/>
        </w:rPr>
        <w:t xml:space="preserve"> </w:t>
      </w:r>
      <w:r w:rsidRPr="00330A03">
        <w:t>Республики. С</w:t>
      </w:r>
      <w:r w:rsidRPr="00330A03">
        <w:rPr>
          <w:lang w:val="es-ES"/>
        </w:rPr>
        <w:t xml:space="preserve"> </w:t>
      </w:r>
      <w:r w:rsidRPr="00330A03">
        <w:t>этого</w:t>
      </w:r>
      <w:r w:rsidRPr="00330A03">
        <w:rPr>
          <w:lang w:val="es-ES"/>
        </w:rPr>
        <w:t xml:space="preserve"> </w:t>
      </w:r>
      <w:r w:rsidRPr="00330A03">
        <w:t>времени</w:t>
      </w:r>
      <w:r w:rsidRPr="00330A03">
        <w:rPr>
          <w:lang w:val="es-ES"/>
        </w:rPr>
        <w:t xml:space="preserve"> </w:t>
      </w:r>
      <w:r w:rsidRPr="00330A03">
        <w:t>н</w:t>
      </w:r>
      <w:r w:rsidRPr="00330A03">
        <w:t>а</w:t>
      </w:r>
      <w:r w:rsidRPr="00330A03">
        <w:t>чался</w:t>
      </w:r>
      <w:r w:rsidRPr="00330A03">
        <w:rPr>
          <w:lang w:val="es-ES"/>
        </w:rPr>
        <w:t xml:space="preserve"> </w:t>
      </w:r>
      <w:r w:rsidRPr="00330A03">
        <w:t>этап</w:t>
      </w:r>
      <w:r w:rsidRPr="00330A03">
        <w:rPr>
          <w:lang w:val="es-ES"/>
        </w:rPr>
        <w:t xml:space="preserve"> </w:t>
      </w:r>
      <w:r w:rsidRPr="00330A03">
        <w:t>важных</w:t>
      </w:r>
      <w:r w:rsidRPr="00330A03">
        <w:rPr>
          <w:lang w:val="es-ES"/>
        </w:rPr>
        <w:t xml:space="preserve"> </w:t>
      </w:r>
      <w:r w:rsidRPr="00330A03">
        <w:t>перемен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жизни</w:t>
      </w:r>
      <w:r w:rsidRPr="00330A03">
        <w:rPr>
          <w:lang w:val="es-ES"/>
        </w:rPr>
        <w:t xml:space="preserve"> </w:t>
      </w:r>
      <w:r w:rsidRPr="00330A03">
        <w:t>государства</w:t>
      </w:r>
      <w:r w:rsidRPr="00330A03">
        <w:rPr>
          <w:lang w:val="es-ES"/>
        </w:rPr>
        <w:t xml:space="preserve">; </w:t>
      </w:r>
      <w:r w:rsidRPr="00330A03">
        <w:t>стратегическими</w:t>
      </w:r>
      <w:r w:rsidRPr="00330A03">
        <w:rPr>
          <w:lang w:val="es-ES"/>
        </w:rPr>
        <w:t xml:space="preserve"> </w:t>
      </w:r>
      <w:r w:rsidRPr="00330A03">
        <w:t>направл</w:t>
      </w:r>
      <w:r w:rsidRPr="00330A03">
        <w:t>е</w:t>
      </w:r>
      <w:r w:rsidRPr="00330A03">
        <w:t>ниями</w:t>
      </w:r>
      <w:r w:rsidRPr="00330A03">
        <w:rPr>
          <w:lang w:val="es-ES"/>
        </w:rPr>
        <w:t xml:space="preserve"> </w:t>
      </w:r>
      <w:r w:rsidRPr="00330A03">
        <w:t>деятельн</w:t>
      </w:r>
      <w:r w:rsidRPr="00330A03">
        <w:t>о</w:t>
      </w:r>
      <w:r w:rsidRPr="00330A03">
        <w:t>сти</w:t>
      </w:r>
      <w:r w:rsidRPr="00330A03">
        <w:rPr>
          <w:lang w:val="es-ES"/>
        </w:rPr>
        <w:t xml:space="preserve"> </w:t>
      </w:r>
      <w:r w:rsidRPr="00330A03">
        <w:t>правительства</w:t>
      </w:r>
      <w:r w:rsidRPr="00330A03">
        <w:rPr>
          <w:lang w:val="es-ES"/>
        </w:rPr>
        <w:t xml:space="preserve"> </w:t>
      </w:r>
      <w:r w:rsidRPr="00330A03">
        <w:t>Боливии</w:t>
      </w:r>
      <w:r w:rsidRPr="00330A03">
        <w:rPr>
          <w:lang w:val="es-ES"/>
        </w:rPr>
        <w:t xml:space="preserve"> </w:t>
      </w:r>
      <w:r w:rsidRPr="00330A03">
        <w:t>стали</w:t>
      </w:r>
      <w:r w:rsidRPr="00330A03">
        <w:rPr>
          <w:lang w:val="es-ES"/>
        </w:rPr>
        <w:t xml:space="preserve"> </w:t>
      </w:r>
      <w:r w:rsidRPr="00330A03">
        <w:t>деколонизация</w:t>
      </w:r>
      <w:r w:rsidRPr="00330A03">
        <w:rPr>
          <w:lang w:val="es-ES"/>
        </w:rPr>
        <w:t xml:space="preserve"> </w:t>
      </w:r>
      <w:r w:rsidRPr="00330A03">
        <w:t>страны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признание</w:t>
      </w:r>
      <w:r w:rsidRPr="00330A03">
        <w:rPr>
          <w:lang w:val="es-ES"/>
        </w:rPr>
        <w:t xml:space="preserve"> </w:t>
      </w:r>
      <w:r w:rsidRPr="00330A03">
        <w:t>прав</w:t>
      </w:r>
      <w:r w:rsidRPr="00330A03">
        <w:rPr>
          <w:lang w:val="es-ES"/>
        </w:rPr>
        <w:t xml:space="preserve"> </w:t>
      </w:r>
      <w:r w:rsidRPr="00330A03">
        <w:t>всех</w:t>
      </w:r>
      <w:r w:rsidRPr="00330A03">
        <w:rPr>
          <w:lang w:val="es-ES"/>
        </w:rPr>
        <w:t xml:space="preserve"> </w:t>
      </w:r>
      <w:r w:rsidRPr="00330A03">
        <w:t>населяющих</w:t>
      </w:r>
      <w:r w:rsidRPr="00330A03">
        <w:rPr>
          <w:lang w:val="es-ES"/>
        </w:rPr>
        <w:t xml:space="preserve"> </w:t>
      </w:r>
      <w:r w:rsidRPr="00330A03">
        <w:t>страну</w:t>
      </w:r>
      <w:r w:rsidRPr="00330A03">
        <w:rPr>
          <w:lang w:val="es-ES"/>
        </w:rPr>
        <w:t xml:space="preserve"> </w:t>
      </w:r>
      <w:r w:rsidRPr="00330A03">
        <w:t>народов</w:t>
      </w:r>
      <w:r w:rsidRPr="00330A03">
        <w:rPr>
          <w:lang w:val="es-ES"/>
        </w:rPr>
        <w:t>.</w:t>
      </w:r>
      <w:r w:rsidRPr="00330A03">
        <w:t xml:space="preserve"> Несмотря на это, в после</w:t>
      </w:r>
      <w:r w:rsidRPr="00330A03">
        <w:t>д</w:t>
      </w:r>
      <w:r w:rsidRPr="00330A03">
        <w:t>ние четыре года в стране наблюдаются проявления нетерпимости и сопроти</w:t>
      </w:r>
      <w:r w:rsidRPr="00330A03">
        <w:t>в</w:t>
      </w:r>
      <w:r w:rsidRPr="00330A03">
        <w:t>ления переменам, имели место акты расизма, дискриминации и ненависти в о</w:t>
      </w:r>
      <w:r w:rsidRPr="00330A03">
        <w:t>т</w:t>
      </w:r>
      <w:r w:rsidRPr="00330A03">
        <w:t xml:space="preserve">ношении общин коренных народов и крестьян страны, в том числе со стороны государственных органов, созданных коренным населением. </w:t>
      </w:r>
    </w:p>
    <w:p w:rsidR="00330A03" w:rsidRPr="00330A03" w:rsidRDefault="00330A03" w:rsidP="00C86CEF">
      <w:pPr>
        <w:pStyle w:val="SingleTxtGR"/>
        <w:rPr>
          <w:lang w:val="es-ES"/>
        </w:rPr>
      </w:pPr>
      <w:r w:rsidRPr="00330A03">
        <w:rPr>
          <w:lang w:val="es-ES"/>
        </w:rPr>
        <w:t>9.</w:t>
      </w:r>
      <w:r w:rsidRPr="00330A03">
        <w:rPr>
          <w:lang w:val="es-ES"/>
        </w:rPr>
        <w:tab/>
      </w:r>
      <w:r w:rsidRPr="00330A03">
        <w:t>Впоследствии, 10 августа 2008 года, мандат конституционного президе</w:t>
      </w:r>
      <w:r w:rsidRPr="00330A03">
        <w:t>н</w:t>
      </w:r>
      <w:r w:rsidRPr="00330A03">
        <w:t>та был подтвержден п</w:t>
      </w:r>
      <w:r w:rsidRPr="00330A03">
        <w:t>у</w:t>
      </w:r>
      <w:r w:rsidRPr="00330A03">
        <w:t>тем проведения всенародного референдума, на который были вынесены вопросы о продолжении полн</w:t>
      </w:r>
      <w:r w:rsidRPr="00330A03">
        <w:t>о</w:t>
      </w:r>
      <w:r w:rsidRPr="00330A03">
        <w:t>мочий главы государства, вице-президента и префектов департаментов страны. На этом референдуме за пр</w:t>
      </w:r>
      <w:r w:rsidRPr="00330A03">
        <w:t>о</w:t>
      </w:r>
      <w:r w:rsidRPr="00330A03">
        <w:t xml:space="preserve">должение полномочий президента Эво Моралеса Аюма было подано 67,41% лиц, принявших участие в голосовании. </w:t>
      </w:r>
    </w:p>
    <w:p w:rsidR="00330A03" w:rsidRPr="00330A03" w:rsidRDefault="00330A03" w:rsidP="00C86CEF">
      <w:pPr>
        <w:pStyle w:val="SingleTxtGR"/>
        <w:rPr>
          <w:lang w:val="es-ES"/>
        </w:rPr>
      </w:pPr>
      <w:r w:rsidRPr="00330A03">
        <w:rPr>
          <w:lang w:val="es-ES"/>
        </w:rPr>
        <w:t>10.</w:t>
      </w:r>
      <w:r w:rsidR="00B95339">
        <w:rPr>
          <w:lang w:val="es-ES"/>
        </w:rPr>
        <w:tab/>
      </w:r>
      <w:r w:rsidRPr="00330A03">
        <w:t>Другим</w:t>
      </w:r>
      <w:r w:rsidRPr="00330A03">
        <w:rPr>
          <w:lang w:val="es-ES"/>
        </w:rPr>
        <w:t xml:space="preserve"> </w:t>
      </w:r>
      <w:r w:rsidRPr="00330A03">
        <w:t>важным</w:t>
      </w:r>
      <w:r w:rsidRPr="00330A03">
        <w:rPr>
          <w:lang w:val="es-ES"/>
        </w:rPr>
        <w:t xml:space="preserve"> </w:t>
      </w:r>
      <w:r w:rsidRPr="00330A03">
        <w:t>событием</w:t>
      </w:r>
      <w:r w:rsidRPr="00330A03">
        <w:rPr>
          <w:lang w:val="es-ES"/>
        </w:rPr>
        <w:t xml:space="preserve"> </w:t>
      </w:r>
      <w:r w:rsidRPr="00330A03">
        <w:t>стало</w:t>
      </w:r>
      <w:r w:rsidRPr="00330A03">
        <w:rPr>
          <w:lang w:val="es-ES"/>
        </w:rPr>
        <w:t xml:space="preserve"> </w:t>
      </w:r>
      <w:r w:rsidRPr="00330A03">
        <w:t>создание</w:t>
      </w:r>
      <w:r w:rsidRPr="00330A03">
        <w:rPr>
          <w:lang w:val="es-ES"/>
        </w:rPr>
        <w:t xml:space="preserve">,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соответствии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требовани</w:t>
      </w:r>
      <w:r w:rsidRPr="00330A03">
        <w:t>я</w:t>
      </w:r>
      <w:r w:rsidRPr="00330A03">
        <w:t>ми</w:t>
      </w:r>
      <w:r w:rsidRPr="00330A03">
        <w:rPr>
          <w:lang w:val="es-ES"/>
        </w:rPr>
        <w:t xml:space="preserve"> </w:t>
      </w:r>
      <w:r w:rsidRPr="00330A03">
        <w:t>общественных</w:t>
      </w:r>
      <w:r w:rsidRPr="00330A03">
        <w:rPr>
          <w:lang w:val="es-ES"/>
        </w:rPr>
        <w:t xml:space="preserve"> </w:t>
      </w:r>
      <w:r w:rsidRPr="00330A03">
        <w:t>движений, выдвигавшимися начиная</w:t>
      </w:r>
      <w:r w:rsidRPr="00330A03">
        <w:rPr>
          <w:lang w:val="es-ES"/>
        </w:rPr>
        <w:t xml:space="preserve"> </w:t>
      </w:r>
      <w:r w:rsidRPr="00330A03">
        <w:t xml:space="preserve">с </w:t>
      </w:r>
      <w:r w:rsidRPr="00330A03">
        <w:rPr>
          <w:lang w:val="es-ES"/>
        </w:rPr>
        <w:t xml:space="preserve">1990 </w:t>
      </w:r>
      <w:r w:rsidRPr="00330A03">
        <w:t>года и</w:t>
      </w:r>
      <w:r w:rsidRPr="00330A03">
        <w:rPr>
          <w:lang w:val="es-ES"/>
        </w:rPr>
        <w:t xml:space="preserve"> </w:t>
      </w:r>
      <w:r w:rsidRPr="00330A03">
        <w:t>нашедш</w:t>
      </w:r>
      <w:r w:rsidRPr="00330A03">
        <w:t>и</w:t>
      </w:r>
      <w:r w:rsidRPr="00330A03">
        <w:t>ми</w:t>
      </w:r>
      <w:r w:rsidRPr="00330A03">
        <w:rPr>
          <w:lang w:val="es-ES"/>
        </w:rPr>
        <w:t xml:space="preserve"> </w:t>
      </w:r>
      <w:r w:rsidRPr="00330A03">
        <w:t>отражение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конституционной</w:t>
      </w:r>
      <w:r w:rsidRPr="00330A03">
        <w:rPr>
          <w:lang w:val="es-ES"/>
        </w:rPr>
        <w:t xml:space="preserve"> </w:t>
      </w:r>
      <w:r w:rsidRPr="00330A03">
        <w:t>реформе</w:t>
      </w:r>
      <w:r w:rsidRPr="00330A03">
        <w:rPr>
          <w:lang w:val="es-ES"/>
        </w:rPr>
        <w:t xml:space="preserve"> 2004 </w:t>
      </w:r>
      <w:r w:rsidRPr="00330A03">
        <w:t>года</w:t>
      </w:r>
      <w:r w:rsidRPr="00330A03">
        <w:rPr>
          <w:lang w:val="es-ES"/>
        </w:rPr>
        <w:t xml:space="preserve">, </w:t>
      </w:r>
      <w:r w:rsidRPr="00330A03">
        <w:t>новых</w:t>
      </w:r>
      <w:r w:rsidRPr="00330A03">
        <w:rPr>
          <w:lang w:val="es-ES"/>
        </w:rPr>
        <w:t xml:space="preserve"> </w:t>
      </w:r>
      <w:r w:rsidRPr="00330A03">
        <w:t>инструментов</w:t>
      </w:r>
      <w:r w:rsidRPr="00330A03">
        <w:rPr>
          <w:lang w:val="es-ES"/>
        </w:rPr>
        <w:t xml:space="preserve"> </w:t>
      </w:r>
      <w:r w:rsidRPr="00330A03">
        <w:t>д</w:t>
      </w:r>
      <w:r w:rsidRPr="00330A03">
        <w:t>е</w:t>
      </w:r>
      <w:r w:rsidRPr="00330A03">
        <w:t>мократической</w:t>
      </w:r>
      <w:r w:rsidRPr="00330A03">
        <w:rPr>
          <w:lang w:val="es-ES"/>
        </w:rPr>
        <w:t xml:space="preserve"> </w:t>
      </w:r>
      <w:r w:rsidRPr="00330A03">
        <w:t>власти</w:t>
      </w:r>
      <w:r w:rsidRPr="00330A03">
        <w:rPr>
          <w:lang w:val="es-ES"/>
        </w:rPr>
        <w:t xml:space="preserve">, </w:t>
      </w:r>
      <w:r w:rsidRPr="00330A03">
        <w:t>таких</w:t>
      </w:r>
      <w:r w:rsidRPr="00330A03">
        <w:rPr>
          <w:lang w:val="es-ES"/>
        </w:rPr>
        <w:t xml:space="preserve"> </w:t>
      </w:r>
      <w:r w:rsidRPr="00330A03">
        <w:t>как</w:t>
      </w:r>
      <w:r w:rsidRPr="00330A03">
        <w:rPr>
          <w:lang w:val="es-ES"/>
        </w:rPr>
        <w:t xml:space="preserve"> </w:t>
      </w:r>
      <w:r w:rsidRPr="00330A03">
        <w:t>Учредительное</w:t>
      </w:r>
      <w:r w:rsidRPr="00330A03">
        <w:rPr>
          <w:lang w:val="es-ES"/>
        </w:rPr>
        <w:t xml:space="preserve"> </w:t>
      </w:r>
      <w:r w:rsidRPr="00330A03">
        <w:t>собрание</w:t>
      </w:r>
      <w:r w:rsidRPr="00330A03">
        <w:rPr>
          <w:lang w:val="es-ES"/>
        </w:rPr>
        <w:t xml:space="preserve">, </w:t>
      </w:r>
      <w:r w:rsidRPr="00330A03">
        <w:t>право</w:t>
      </w:r>
      <w:r w:rsidRPr="00330A03">
        <w:rPr>
          <w:lang w:val="es-ES"/>
        </w:rPr>
        <w:t xml:space="preserve"> </w:t>
      </w:r>
      <w:r w:rsidRPr="00330A03">
        <w:t>законодател</w:t>
      </w:r>
      <w:r w:rsidRPr="00330A03">
        <w:t>ь</w:t>
      </w:r>
      <w:r w:rsidRPr="00330A03">
        <w:t>ной</w:t>
      </w:r>
      <w:r w:rsidRPr="00330A03">
        <w:rPr>
          <w:lang w:val="es-ES"/>
        </w:rPr>
        <w:t xml:space="preserve"> </w:t>
      </w:r>
      <w:r w:rsidRPr="00330A03">
        <w:t>инициативы</w:t>
      </w:r>
      <w:r w:rsidRPr="00330A03">
        <w:rPr>
          <w:lang w:val="es-ES"/>
        </w:rPr>
        <w:t xml:space="preserve"> </w:t>
      </w:r>
      <w:r w:rsidRPr="00330A03">
        <w:t>граждан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референдум</w:t>
      </w:r>
      <w:r w:rsidRPr="00330A03">
        <w:rPr>
          <w:lang w:val="es-ES"/>
        </w:rPr>
        <w:t xml:space="preserve">;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частности</w:t>
      </w:r>
      <w:r w:rsidRPr="00330A03">
        <w:rPr>
          <w:lang w:val="es-ES"/>
        </w:rPr>
        <w:t xml:space="preserve">, </w:t>
      </w:r>
      <w:r w:rsidRPr="00330A03">
        <w:t>для</w:t>
      </w:r>
      <w:r w:rsidRPr="00330A03">
        <w:rPr>
          <w:lang w:val="es-ES"/>
        </w:rPr>
        <w:t xml:space="preserve"> </w:t>
      </w:r>
      <w:r w:rsidRPr="00330A03">
        <w:t>создания</w:t>
      </w:r>
      <w:r w:rsidRPr="00330A03">
        <w:rPr>
          <w:lang w:val="es-ES"/>
        </w:rPr>
        <w:t xml:space="preserve"> </w:t>
      </w:r>
      <w:r w:rsidRPr="00330A03">
        <w:t>Учред</w:t>
      </w:r>
      <w:r w:rsidRPr="00330A03">
        <w:t>и</w:t>
      </w:r>
      <w:r w:rsidRPr="00330A03">
        <w:t>тельного</w:t>
      </w:r>
      <w:r w:rsidRPr="00330A03">
        <w:rPr>
          <w:lang w:val="es-ES"/>
        </w:rPr>
        <w:t xml:space="preserve"> </w:t>
      </w:r>
      <w:r w:rsidRPr="00330A03">
        <w:t>собрания,</w:t>
      </w:r>
      <w:r w:rsidRPr="00330A03">
        <w:rPr>
          <w:lang w:val="es-ES"/>
        </w:rPr>
        <w:t xml:space="preserve"> </w:t>
      </w:r>
      <w:r w:rsidRPr="00330A03">
        <w:t>кот</w:t>
      </w:r>
      <w:r w:rsidRPr="00330A03">
        <w:t>о</w:t>
      </w:r>
      <w:r w:rsidRPr="00330A03">
        <w:t>рое должно было разработать новый текст конституции Боливии,</w:t>
      </w:r>
      <w:r w:rsidRPr="00330A03">
        <w:rPr>
          <w:lang w:val="es-ES"/>
        </w:rPr>
        <w:t xml:space="preserve"> </w:t>
      </w:r>
      <w:r w:rsidRPr="00330A03">
        <w:t>был</w:t>
      </w:r>
      <w:r w:rsidRPr="00330A03">
        <w:rPr>
          <w:lang w:val="es-ES"/>
        </w:rPr>
        <w:t xml:space="preserve"> </w:t>
      </w:r>
      <w:r w:rsidRPr="00330A03">
        <w:t>принят</w:t>
      </w:r>
      <w:r w:rsidRPr="00330A03">
        <w:rPr>
          <w:lang w:val="es-ES"/>
        </w:rPr>
        <w:t xml:space="preserve"> </w:t>
      </w:r>
      <w:r w:rsidRPr="00330A03">
        <w:t>закон</w:t>
      </w:r>
      <w:r w:rsidRPr="00330A03">
        <w:rPr>
          <w:lang w:val="es-ES"/>
        </w:rPr>
        <w:t xml:space="preserve"> № 3364 </w:t>
      </w:r>
      <w:r w:rsidRPr="00330A03">
        <w:t>от</w:t>
      </w:r>
      <w:r w:rsidRPr="00330A03">
        <w:rPr>
          <w:lang w:val="es-ES"/>
        </w:rPr>
        <w:t xml:space="preserve"> 6 </w:t>
      </w:r>
      <w:r w:rsidRPr="00330A03">
        <w:t>марта</w:t>
      </w:r>
      <w:r w:rsidRPr="00330A03">
        <w:rPr>
          <w:lang w:val="es-ES"/>
        </w:rPr>
        <w:t xml:space="preserve"> 2006 </w:t>
      </w:r>
      <w:r w:rsidRPr="00330A03">
        <w:t>года</w:t>
      </w:r>
      <w:r w:rsidR="00C510E8">
        <w:rPr>
          <w:lang w:val="es-ES"/>
        </w:rPr>
        <w:t xml:space="preserve"> </w:t>
      </w:r>
      <w:r w:rsidRPr="00330A03">
        <w:t>о</w:t>
      </w:r>
      <w:r w:rsidRPr="00330A03">
        <w:rPr>
          <w:lang w:val="es-ES"/>
        </w:rPr>
        <w:t xml:space="preserve"> </w:t>
      </w:r>
      <w:r w:rsidRPr="00330A03">
        <w:t>проведении выборов</w:t>
      </w:r>
      <w:r w:rsidRPr="00330A03">
        <w:rPr>
          <w:lang w:val="es-ES"/>
        </w:rPr>
        <w:t xml:space="preserve"> </w:t>
      </w:r>
      <w:r w:rsidRPr="00330A03">
        <w:t>членов</w:t>
      </w:r>
      <w:r w:rsidRPr="00330A03">
        <w:rPr>
          <w:lang w:val="es-ES"/>
        </w:rPr>
        <w:t xml:space="preserve"> </w:t>
      </w:r>
      <w:r w:rsidRPr="00330A03">
        <w:t>Учредительного</w:t>
      </w:r>
      <w:r w:rsidRPr="00330A03">
        <w:rPr>
          <w:lang w:val="es-ES"/>
        </w:rPr>
        <w:t xml:space="preserve"> </w:t>
      </w:r>
      <w:r w:rsidRPr="00330A03">
        <w:t>собрания.</w:t>
      </w:r>
      <w:r w:rsidRPr="00330A03">
        <w:rPr>
          <w:lang w:val="es-ES"/>
        </w:rPr>
        <w:t xml:space="preserve"> </w:t>
      </w:r>
    </w:p>
    <w:p w:rsidR="00330A03" w:rsidRPr="00330A03" w:rsidRDefault="00330A03" w:rsidP="00C86CEF">
      <w:pPr>
        <w:pStyle w:val="SingleTxtGR"/>
        <w:rPr>
          <w:lang w:val="es-ES"/>
        </w:rPr>
      </w:pPr>
      <w:r w:rsidRPr="00330A03">
        <w:rPr>
          <w:lang w:val="es-ES"/>
        </w:rPr>
        <w:t>11.</w:t>
      </w:r>
      <w:r w:rsidRPr="00330A03">
        <w:rPr>
          <w:lang w:val="es-ES"/>
        </w:rPr>
        <w:tab/>
      </w:r>
      <w:r w:rsidRPr="00330A03">
        <w:t>Инаугурация</w:t>
      </w:r>
      <w:r w:rsidRPr="00330A03">
        <w:rPr>
          <w:lang w:val="es-ES"/>
        </w:rPr>
        <w:t xml:space="preserve"> </w:t>
      </w:r>
      <w:r w:rsidRPr="00330A03">
        <w:t>Учредительного</w:t>
      </w:r>
      <w:r w:rsidRPr="00330A03">
        <w:rPr>
          <w:lang w:val="es-ES"/>
        </w:rPr>
        <w:t xml:space="preserve"> </w:t>
      </w:r>
      <w:r w:rsidRPr="00330A03">
        <w:t>собрания</w:t>
      </w:r>
      <w:r w:rsidRPr="00330A03">
        <w:rPr>
          <w:lang w:val="es-ES"/>
        </w:rPr>
        <w:t xml:space="preserve"> </w:t>
      </w:r>
      <w:r w:rsidRPr="00330A03">
        <w:t>состоялась</w:t>
      </w:r>
      <w:r w:rsidRPr="00330A03">
        <w:rPr>
          <w:lang w:val="es-ES"/>
        </w:rPr>
        <w:t xml:space="preserve"> 6 </w:t>
      </w:r>
      <w:r w:rsidRPr="00330A03">
        <w:t>августа</w:t>
      </w:r>
      <w:r w:rsidRPr="00330A03">
        <w:rPr>
          <w:lang w:val="es-ES"/>
        </w:rPr>
        <w:t xml:space="preserve"> 2006 </w:t>
      </w:r>
      <w:r w:rsidRPr="00330A03">
        <w:t>года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городе</w:t>
      </w:r>
      <w:r w:rsidRPr="00330A03">
        <w:rPr>
          <w:lang w:val="es-ES"/>
        </w:rPr>
        <w:t xml:space="preserve"> </w:t>
      </w:r>
      <w:r w:rsidRPr="00330A03">
        <w:t>Сукре</w:t>
      </w:r>
      <w:r w:rsidRPr="00330A03">
        <w:rPr>
          <w:lang w:val="es-ES"/>
        </w:rPr>
        <w:t xml:space="preserve">;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число</w:t>
      </w:r>
      <w:r w:rsidRPr="00330A03">
        <w:rPr>
          <w:lang w:val="es-ES"/>
        </w:rPr>
        <w:t xml:space="preserve"> 255 </w:t>
      </w:r>
      <w:r w:rsidRPr="00330A03">
        <w:t>членов</w:t>
      </w:r>
      <w:r w:rsidRPr="00330A03">
        <w:rPr>
          <w:lang w:val="es-ES"/>
        </w:rPr>
        <w:t xml:space="preserve"> </w:t>
      </w:r>
      <w:r w:rsidRPr="00330A03">
        <w:t>Учредительного</w:t>
      </w:r>
      <w:r w:rsidRPr="00330A03">
        <w:rPr>
          <w:lang w:val="es-ES"/>
        </w:rPr>
        <w:t xml:space="preserve"> </w:t>
      </w:r>
      <w:r w:rsidRPr="00330A03">
        <w:t>собрания</w:t>
      </w:r>
      <w:r w:rsidRPr="00330A03">
        <w:rPr>
          <w:lang w:val="es-ES"/>
        </w:rPr>
        <w:t xml:space="preserve"> </w:t>
      </w:r>
      <w:r w:rsidRPr="00330A03">
        <w:t>вошли</w:t>
      </w:r>
      <w:r w:rsidRPr="00330A03">
        <w:rPr>
          <w:lang w:val="es-ES"/>
        </w:rPr>
        <w:t xml:space="preserve"> </w:t>
      </w:r>
      <w:r w:rsidRPr="00330A03">
        <w:t>лидеры</w:t>
      </w:r>
      <w:r w:rsidRPr="00330A03">
        <w:rPr>
          <w:lang w:val="es-ES"/>
        </w:rPr>
        <w:t xml:space="preserve"> </w:t>
      </w:r>
      <w:r w:rsidRPr="00330A03">
        <w:t>и</w:t>
      </w:r>
      <w:r w:rsidR="00C510E8">
        <w:rPr>
          <w:lang w:val="es-ES"/>
        </w:rPr>
        <w:t xml:space="preserve"> </w:t>
      </w:r>
      <w:r w:rsidRPr="00330A03">
        <w:t>представители</w:t>
      </w:r>
      <w:r w:rsidRPr="00330A03">
        <w:rPr>
          <w:lang w:val="es-ES"/>
        </w:rPr>
        <w:t xml:space="preserve"> </w:t>
      </w:r>
      <w:r w:rsidRPr="00330A03">
        <w:t>коренных</w:t>
      </w:r>
      <w:r w:rsidRPr="00330A03">
        <w:rPr>
          <w:lang w:val="es-ES"/>
        </w:rPr>
        <w:t xml:space="preserve"> </w:t>
      </w:r>
      <w:r w:rsidRPr="00330A03">
        <w:t>народов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крестьянских</w:t>
      </w:r>
      <w:r w:rsidRPr="00330A03">
        <w:rPr>
          <w:lang w:val="es-ES"/>
        </w:rPr>
        <w:t xml:space="preserve"> </w:t>
      </w:r>
      <w:r w:rsidRPr="00330A03">
        <w:t>организаций</w:t>
      </w:r>
      <w:r w:rsidRPr="00330A03">
        <w:rPr>
          <w:lang w:val="es-ES"/>
        </w:rPr>
        <w:t xml:space="preserve"> </w:t>
      </w:r>
      <w:r w:rsidRPr="00330A03">
        <w:t>страны</w:t>
      </w:r>
      <w:r w:rsidRPr="00330A03">
        <w:rPr>
          <w:lang w:val="es-ES"/>
        </w:rPr>
        <w:t xml:space="preserve">,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р</w:t>
      </w:r>
      <w:r w:rsidRPr="00330A03">
        <w:t>е</w:t>
      </w:r>
      <w:r w:rsidRPr="00330A03">
        <w:t>зультате</w:t>
      </w:r>
      <w:r w:rsidRPr="00330A03">
        <w:rPr>
          <w:lang w:val="es-ES"/>
        </w:rPr>
        <w:t xml:space="preserve"> </w:t>
      </w:r>
      <w:r w:rsidRPr="00330A03">
        <w:t>все</w:t>
      </w:r>
      <w:r w:rsidRPr="00330A03">
        <w:rPr>
          <w:lang w:val="es-ES"/>
        </w:rPr>
        <w:t xml:space="preserve"> </w:t>
      </w:r>
      <w:r w:rsidRPr="00330A03">
        <w:t>организации</w:t>
      </w:r>
      <w:r w:rsidRPr="00330A03">
        <w:rPr>
          <w:lang w:val="es-ES"/>
        </w:rPr>
        <w:t xml:space="preserve">, </w:t>
      </w:r>
      <w:r w:rsidRPr="00330A03">
        <w:t>политические партии и отдельные лица получили</w:t>
      </w:r>
      <w:r w:rsidR="00C510E8">
        <w:t xml:space="preserve"> </w:t>
      </w:r>
      <w:r w:rsidRPr="00330A03">
        <w:t>возможность высказать свои предложения без каких бы то ни было огранич</w:t>
      </w:r>
      <w:r w:rsidRPr="00330A03">
        <w:t>е</w:t>
      </w:r>
      <w:r w:rsidRPr="00330A03">
        <w:t>ний.</w:t>
      </w:r>
      <w:r w:rsidRPr="00330A03">
        <w:rPr>
          <w:lang w:val="es-ES"/>
        </w:rPr>
        <w:t xml:space="preserve"> </w:t>
      </w:r>
    </w:p>
    <w:p w:rsidR="00C510E8" w:rsidRDefault="00330A03" w:rsidP="00C86CEF">
      <w:pPr>
        <w:pStyle w:val="SingleTxtGR"/>
      </w:pPr>
      <w:r w:rsidRPr="00330A03">
        <w:rPr>
          <w:lang w:val="es-ES"/>
        </w:rPr>
        <w:t>12.</w:t>
      </w:r>
      <w:r w:rsidRPr="00330A03">
        <w:rPr>
          <w:lang w:val="es-ES"/>
        </w:rPr>
        <w:tab/>
      </w:r>
      <w:r w:rsidRPr="00330A03">
        <w:t>Следует</w:t>
      </w:r>
      <w:r w:rsidRPr="00330A03">
        <w:rPr>
          <w:lang w:val="es-ES"/>
        </w:rPr>
        <w:t xml:space="preserve"> </w:t>
      </w:r>
      <w:r w:rsidRPr="00330A03">
        <w:t>особо</w:t>
      </w:r>
      <w:r w:rsidRPr="00330A03">
        <w:rPr>
          <w:lang w:val="es-ES"/>
        </w:rPr>
        <w:t xml:space="preserve"> </w:t>
      </w:r>
      <w:r w:rsidRPr="00330A03">
        <w:t>отметить</w:t>
      </w:r>
      <w:r w:rsidRPr="00330A03">
        <w:rPr>
          <w:lang w:val="es-ES"/>
        </w:rPr>
        <w:t xml:space="preserve"> </w:t>
      </w:r>
      <w:r w:rsidRPr="00330A03">
        <w:t>зародившуюся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городе</w:t>
      </w:r>
      <w:r w:rsidRPr="00330A03">
        <w:rPr>
          <w:lang w:val="es-ES"/>
        </w:rPr>
        <w:t xml:space="preserve"> </w:t>
      </w:r>
      <w:r w:rsidRPr="00330A03">
        <w:t>Санта</w:t>
      </w:r>
      <w:r w:rsidRPr="00330A03">
        <w:rPr>
          <w:lang w:val="es-ES"/>
        </w:rPr>
        <w:t>-</w:t>
      </w:r>
      <w:r w:rsidRPr="00330A03">
        <w:t>Крус</w:t>
      </w:r>
      <w:r w:rsidRPr="00330A03">
        <w:rPr>
          <w:lang w:val="es-ES"/>
        </w:rPr>
        <w:t xml:space="preserve"> </w:t>
      </w:r>
      <w:r w:rsidRPr="00330A03">
        <w:t>инициативу</w:t>
      </w:r>
      <w:r w:rsidRPr="00330A03">
        <w:rPr>
          <w:lang w:val="es-ES"/>
        </w:rPr>
        <w:t xml:space="preserve"> </w:t>
      </w:r>
      <w:r w:rsidRPr="00330A03">
        <w:t>Пакта</w:t>
      </w:r>
      <w:r w:rsidRPr="00330A03">
        <w:rPr>
          <w:lang w:val="es-ES"/>
        </w:rPr>
        <w:t xml:space="preserve"> </w:t>
      </w:r>
      <w:r w:rsidRPr="00330A03">
        <w:t>единства</w:t>
      </w:r>
      <w:r w:rsidRPr="00330A03">
        <w:rPr>
          <w:lang w:val="es-ES"/>
        </w:rPr>
        <w:t xml:space="preserve">, </w:t>
      </w:r>
      <w:r w:rsidRPr="00330A03">
        <w:t>которую поддержали</w:t>
      </w:r>
      <w:r w:rsidRPr="00330A03">
        <w:rPr>
          <w:lang w:val="es-ES"/>
        </w:rPr>
        <w:t xml:space="preserve"> </w:t>
      </w:r>
      <w:r w:rsidRPr="00330A03">
        <w:t>почти</w:t>
      </w:r>
      <w:r w:rsidRPr="00330A03">
        <w:rPr>
          <w:lang w:val="es-ES"/>
        </w:rPr>
        <w:t xml:space="preserve"> </w:t>
      </w:r>
      <w:r w:rsidRPr="00330A03">
        <w:t>все</w:t>
      </w:r>
      <w:r w:rsidRPr="00330A03">
        <w:rPr>
          <w:lang w:val="es-ES"/>
        </w:rPr>
        <w:t xml:space="preserve"> </w:t>
      </w:r>
      <w:r w:rsidRPr="00330A03">
        <w:t>организации</w:t>
      </w:r>
      <w:r w:rsidRPr="00330A03">
        <w:rPr>
          <w:lang w:val="es-ES"/>
        </w:rPr>
        <w:t xml:space="preserve"> </w:t>
      </w:r>
      <w:r w:rsidRPr="00330A03">
        <w:t>коренных</w:t>
      </w:r>
      <w:r w:rsidRPr="00330A03">
        <w:rPr>
          <w:lang w:val="es-ES"/>
        </w:rPr>
        <w:t xml:space="preserve"> </w:t>
      </w:r>
      <w:r w:rsidRPr="00330A03">
        <w:t>народов</w:t>
      </w:r>
      <w:r w:rsidRPr="00330A03">
        <w:rPr>
          <w:lang w:val="es-ES"/>
        </w:rPr>
        <w:t xml:space="preserve"> </w:t>
      </w:r>
      <w:r w:rsidRPr="00330A03">
        <w:t>страны</w:t>
      </w:r>
      <w:r w:rsidRPr="00330A03">
        <w:rPr>
          <w:lang w:val="es-ES"/>
        </w:rPr>
        <w:t xml:space="preserve">,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том</w:t>
      </w:r>
      <w:r w:rsidRPr="00330A03">
        <w:rPr>
          <w:lang w:val="es-ES"/>
        </w:rPr>
        <w:t xml:space="preserve"> </w:t>
      </w:r>
      <w:r w:rsidRPr="00330A03">
        <w:t>числе</w:t>
      </w:r>
      <w:r w:rsidRPr="00330A03">
        <w:rPr>
          <w:lang w:val="es-ES"/>
        </w:rPr>
        <w:t xml:space="preserve"> </w:t>
      </w:r>
      <w:r w:rsidRPr="00330A03">
        <w:t>Единая профсоюзная конфедерация трудящихся</w:t>
      </w:r>
      <w:r w:rsidRPr="00330A03">
        <w:rPr>
          <w:lang w:val="es-ES"/>
        </w:rPr>
        <w:t xml:space="preserve"> </w:t>
      </w:r>
      <w:r w:rsidRPr="00330A03">
        <w:t>крестьян</w:t>
      </w:r>
      <w:r w:rsidRPr="00330A03">
        <w:rPr>
          <w:lang w:val="es-ES"/>
        </w:rPr>
        <w:t xml:space="preserve"> </w:t>
      </w:r>
      <w:r w:rsidRPr="00330A03">
        <w:t>Боливии</w:t>
      </w:r>
      <w:r w:rsidRPr="00330A03">
        <w:rPr>
          <w:lang w:val="es-ES"/>
        </w:rPr>
        <w:t xml:space="preserve"> (</w:t>
      </w:r>
      <w:r w:rsidRPr="00330A03">
        <w:t>ЕПКТКБ</w:t>
      </w:r>
      <w:r w:rsidRPr="00330A03">
        <w:rPr>
          <w:lang w:val="es-ES"/>
        </w:rPr>
        <w:t xml:space="preserve">), </w:t>
      </w:r>
      <w:r w:rsidRPr="00330A03">
        <w:t>Национальный совет народностей айлу и марка района К</w:t>
      </w:r>
      <w:r w:rsidRPr="00330A03">
        <w:t>о</w:t>
      </w:r>
      <w:r w:rsidRPr="00330A03">
        <w:t>ласуйо (КОНАМАК)</w:t>
      </w:r>
      <w:r w:rsidRPr="00330A03">
        <w:rPr>
          <w:lang w:val="es-ES"/>
        </w:rPr>
        <w:t xml:space="preserve">, </w:t>
      </w:r>
      <w:r w:rsidRPr="00330A03">
        <w:t>Профсоюзная конфедерация</w:t>
      </w:r>
      <w:r w:rsidRPr="00330A03">
        <w:rPr>
          <w:lang w:val="es-ES"/>
        </w:rPr>
        <w:t xml:space="preserve"> </w:t>
      </w:r>
      <w:r w:rsidRPr="00330A03">
        <w:t>поселенцев</w:t>
      </w:r>
      <w:r w:rsidRPr="00330A03">
        <w:rPr>
          <w:lang w:val="es-ES"/>
        </w:rPr>
        <w:t xml:space="preserve"> </w:t>
      </w:r>
      <w:r w:rsidRPr="00330A03">
        <w:t>Боливии (ПКПБ)</w:t>
      </w:r>
      <w:r w:rsidRPr="00330A03">
        <w:rPr>
          <w:lang w:val="es-ES"/>
        </w:rPr>
        <w:t xml:space="preserve">, </w:t>
      </w:r>
      <w:r w:rsidRPr="00330A03">
        <w:t>движение</w:t>
      </w:r>
      <w:r w:rsidRPr="00330A03">
        <w:rPr>
          <w:lang w:val="es-ES"/>
        </w:rPr>
        <w:t xml:space="preserve"> </w:t>
      </w:r>
      <w:r w:rsidRPr="00330A03">
        <w:t>безз</w:t>
      </w:r>
      <w:r w:rsidRPr="00330A03">
        <w:t>е</w:t>
      </w:r>
      <w:r w:rsidRPr="00330A03">
        <w:t>мельных</w:t>
      </w:r>
      <w:r w:rsidRPr="00330A03">
        <w:rPr>
          <w:lang w:val="es-ES"/>
        </w:rPr>
        <w:t xml:space="preserve"> </w:t>
      </w:r>
      <w:r w:rsidRPr="00330A03">
        <w:t>женщин</w:t>
      </w:r>
      <w:r w:rsidRPr="00330A03">
        <w:rPr>
          <w:lang w:val="es-ES"/>
        </w:rPr>
        <w:t xml:space="preserve"> </w:t>
      </w:r>
      <w:r w:rsidRPr="00330A03">
        <w:t>Национальная</w:t>
      </w:r>
      <w:r w:rsidRPr="00330A03">
        <w:rPr>
          <w:lang w:val="es-ES"/>
        </w:rPr>
        <w:t xml:space="preserve"> </w:t>
      </w:r>
      <w:r w:rsidRPr="00330A03">
        <w:t>федерация</w:t>
      </w:r>
      <w:r w:rsidRPr="00330A03">
        <w:rPr>
          <w:lang w:val="es-ES"/>
        </w:rPr>
        <w:t xml:space="preserve"> </w:t>
      </w:r>
      <w:r w:rsidRPr="00330A03">
        <w:t>женщин</w:t>
      </w:r>
      <w:r w:rsidRPr="00330A03">
        <w:rPr>
          <w:lang w:val="es-ES"/>
        </w:rPr>
        <w:t>-</w:t>
      </w:r>
      <w:r w:rsidRPr="00330A03">
        <w:t>крестьянок</w:t>
      </w:r>
      <w:r w:rsidRPr="00330A03">
        <w:rPr>
          <w:lang w:val="es-ES"/>
        </w:rPr>
        <w:t xml:space="preserve"> </w:t>
      </w:r>
      <w:r w:rsidRPr="00330A03">
        <w:t>коренных народов Боливии «Бартолина</w:t>
      </w:r>
      <w:r w:rsidRPr="00330A03">
        <w:rPr>
          <w:lang w:val="es-ES"/>
        </w:rPr>
        <w:t xml:space="preserve"> </w:t>
      </w:r>
      <w:r w:rsidRPr="00330A03">
        <w:t>Сиса» (ФНМКБС)</w:t>
      </w:r>
      <w:r w:rsidRPr="00330A03">
        <w:rPr>
          <w:lang w:val="es-ES"/>
        </w:rPr>
        <w:t xml:space="preserve">, </w:t>
      </w:r>
      <w:r w:rsidRPr="00330A03">
        <w:t>Организация</w:t>
      </w:r>
      <w:r w:rsidRPr="00330A03">
        <w:rPr>
          <w:lang w:val="es-ES"/>
        </w:rPr>
        <w:t xml:space="preserve"> </w:t>
      </w:r>
      <w:r w:rsidRPr="00330A03">
        <w:t>коре</w:t>
      </w:r>
      <w:r w:rsidRPr="00330A03">
        <w:t>н</w:t>
      </w:r>
      <w:r w:rsidRPr="00330A03">
        <w:t>ного</w:t>
      </w:r>
      <w:r w:rsidRPr="00330A03">
        <w:rPr>
          <w:lang w:val="es-ES"/>
        </w:rPr>
        <w:t xml:space="preserve"> </w:t>
      </w:r>
      <w:r w:rsidRPr="00330A03">
        <w:t>народа</w:t>
      </w:r>
      <w:r w:rsidRPr="00330A03">
        <w:rPr>
          <w:lang w:val="es-ES"/>
        </w:rPr>
        <w:t xml:space="preserve"> </w:t>
      </w:r>
      <w:r w:rsidRPr="00330A03">
        <w:t>Чикитана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Конфедерации</w:t>
      </w:r>
      <w:r w:rsidRPr="00330A03">
        <w:rPr>
          <w:lang w:val="es-ES"/>
        </w:rPr>
        <w:t xml:space="preserve"> </w:t>
      </w:r>
      <w:r w:rsidRPr="00330A03">
        <w:t>коренных народов востока Боливии</w:t>
      </w:r>
      <w:r w:rsidRPr="00330A03">
        <w:rPr>
          <w:lang w:val="es-ES"/>
        </w:rPr>
        <w:t xml:space="preserve"> (</w:t>
      </w:r>
      <w:r w:rsidRPr="00330A03">
        <w:t>СИДОБ</w:t>
      </w:r>
      <w:r w:rsidRPr="00330A03">
        <w:rPr>
          <w:lang w:val="es-ES"/>
        </w:rPr>
        <w:t>)</w:t>
      </w:r>
      <w:r w:rsidRPr="00330A03">
        <w:t>. После марша</w:t>
      </w:r>
      <w:r w:rsidRPr="00330A03">
        <w:rPr>
          <w:lang w:val="es-ES"/>
        </w:rPr>
        <w:t xml:space="preserve"> </w:t>
      </w:r>
      <w:r w:rsidRPr="00330A03">
        <w:t>протеста</w:t>
      </w:r>
      <w:r w:rsidRPr="00330A03">
        <w:rPr>
          <w:lang w:val="es-ES"/>
        </w:rPr>
        <w:t xml:space="preserve"> </w:t>
      </w:r>
      <w:r w:rsidRPr="00330A03">
        <w:t>общин коренных народов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1990 </w:t>
      </w:r>
      <w:r w:rsidRPr="00330A03">
        <w:t>году эти о</w:t>
      </w:r>
      <w:r w:rsidRPr="00330A03">
        <w:t>р</w:t>
      </w:r>
      <w:r w:rsidRPr="00330A03">
        <w:t>ганизации</w:t>
      </w:r>
      <w:r w:rsidRPr="00330A03">
        <w:rPr>
          <w:lang w:val="es-ES"/>
        </w:rPr>
        <w:t xml:space="preserve"> </w:t>
      </w:r>
      <w:r w:rsidRPr="00330A03">
        <w:t>приняли</w:t>
      </w:r>
      <w:r w:rsidRPr="00330A03">
        <w:rPr>
          <w:lang w:val="es-ES"/>
        </w:rPr>
        <w:t xml:space="preserve"> </w:t>
      </w:r>
      <w:r w:rsidRPr="00330A03">
        <w:t>решение</w:t>
      </w:r>
      <w:r w:rsidRPr="00330A03">
        <w:rPr>
          <w:lang w:val="es-ES"/>
        </w:rPr>
        <w:t xml:space="preserve"> </w:t>
      </w:r>
      <w:r w:rsidRPr="00330A03">
        <w:t>начать</w:t>
      </w:r>
      <w:r w:rsidRPr="00330A03">
        <w:rPr>
          <w:lang w:val="es-ES"/>
        </w:rPr>
        <w:t xml:space="preserve"> </w:t>
      </w:r>
      <w:r w:rsidRPr="00330A03">
        <w:t>рабочий</w:t>
      </w:r>
      <w:r w:rsidRPr="00330A03">
        <w:rPr>
          <w:lang w:val="es-ES"/>
        </w:rPr>
        <w:t xml:space="preserve"> </w:t>
      </w:r>
      <w:r w:rsidRPr="00330A03">
        <w:t>процесс</w:t>
      </w:r>
      <w:r w:rsidRPr="00330A03">
        <w:rPr>
          <w:lang w:val="es-ES"/>
        </w:rPr>
        <w:t xml:space="preserve">, </w:t>
      </w:r>
      <w:r w:rsidRPr="00330A03">
        <w:t>в ходе</w:t>
      </w:r>
      <w:r w:rsidRPr="00330A03">
        <w:rPr>
          <w:lang w:val="es-ES"/>
        </w:rPr>
        <w:t xml:space="preserve"> </w:t>
      </w:r>
      <w:r w:rsidRPr="00330A03">
        <w:t>которого</w:t>
      </w:r>
      <w:r w:rsidRPr="00330A03">
        <w:rPr>
          <w:lang w:val="es-ES"/>
        </w:rPr>
        <w:t xml:space="preserve"> </w:t>
      </w:r>
      <w:r w:rsidRPr="00330A03">
        <w:t>вызрело</w:t>
      </w:r>
      <w:r w:rsidRPr="00330A03">
        <w:rPr>
          <w:lang w:val="es-ES"/>
        </w:rPr>
        <w:t xml:space="preserve"> </w:t>
      </w:r>
      <w:r w:rsidRPr="00330A03">
        <w:t>предложение</w:t>
      </w:r>
      <w:r w:rsidRPr="00330A03">
        <w:rPr>
          <w:lang w:val="es-ES"/>
        </w:rPr>
        <w:t xml:space="preserve"> </w:t>
      </w:r>
      <w:r w:rsidRPr="00330A03">
        <w:t>относительно</w:t>
      </w:r>
      <w:r w:rsidRPr="00330A03">
        <w:rPr>
          <w:lang w:val="es-ES"/>
        </w:rPr>
        <w:t xml:space="preserve"> </w:t>
      </w:r>
      <w:r w:rsidRPr="00330A03">
        <w:t>создания</w:t>
      </w:r>
      <w:r w:rsidRPr="00330A03">
        <w:rPr>
          <w:lang w:val="es-ES"/>
        </w:rPr>
        <w:t xml:space="preserve"> </w:t>
      </w:r>
      <w:r w:rsidRPr="00330A03">
        <w:t>новой</w:t>
      </w:r>
      <w:r w:rsidRPr="00330A03">
        <w:rPr>
          <w:lang w:val="es-ES"/>
        </w:rPr>
        <w:t xml:space="preserve"> </w:t>
      </w:r>
      <w:r w:rsidRPr="00330A03">
        <w:t>конституции</w:t>
      </w:r>
      <w:r w:rsidRPr="00330A03">
        <w:rPr>
          <w:lang w:val="es-ES"/>
        </w:rPr>
        <w:t xml:space="preserve">, </w:t>
      </w:r>
      <w:r w:rsidRPr="00330A03">
        <w:t>главной</w:t>
      </w:r>
      <w:r w:rsidRPr="00330A03">
        <w:rPr>
          <w:lang w:val="es-ES"/>
        </w:rPr>
        <w:t xml:space="preserve"> </w:t>
      </w:r>
      <w:r w:rsidRPr="00330A03">
        <w:t>целью</w:t>
      </w:r>
      <w:r w:rsidRPr="00330A03">
        <w:rPr>
          <w:lang w:val="es-ES"/>
        </w:rPr>
        <w:t xml:space="preserve"> </w:t>
      </w:r>
      <w:r w:rsidRPr="00330A03">
        <w:t>кот</w:t>
      </w:r>
      <w:r w:rsidRPr="00330A03">
        <w:t>о</w:t>
      </w:r>
      <w:r w:rsidRPr="00330A03">
        <w:t>рой</w:t>
      </w:r>
      <w:r w:rsidRPr="00330A03">
        <w:rPr>
          <w:lang w:val="es-ES"/>
        </w:rPr>
        <w:t xml:space="preserve"> </w:t>
      </w:r>
      <w:r w:rsidRPr="00330A03">
        <w:t>должно</w:t>
      </w:r>
      <w:r w:rsidRPr="00330A03">
        <w:rPr>
          <w:lang w:val="es-ES"/>
        </w:rPr>
        <w:t xml:space="preserve"> </w:t>
      </w:r>
      <w:r w:rsidRPr="00330A03">
        <w:t>быть</w:t>
      </w:r>
      <w:r w:rsidRPr="00330A03">
        <w:rPr>
          <w:lang w:val="es-ES"/>
        </w:rPr>
        <w:t xml:space="preserve"> </w:t>
      </w:r>
      <w:r w:rsidRPr="00330A03">
        <w:t>построение</w:t>
      </w:r>
      <w:r w:rsidRPr="00330A03">
        <w:rPr>
          <w:lang w:val="es-ES"/>
        </w:rPr>
        <w:t xml:space="preserve"> </w:t>
      </w:r>
      <w:r w:rsidRPr="00330A03">
        <w:t>многонационального</w:t>
      </w:r>
      <w:r w:rsidRPr="00330A03">
        <w:rPr>
          <w:lang w:val="es-ES"/>
        </w:rPr>
        <w:t xml:space="preserve"> </w:t>
      </w:r>
      <w:r w:rsidRPr="00330A03">
        <w:t>госуда</w:t>
      </w:r>
      <w:r w:rsidRPr="00330A03">
        <w:t>р</w:t>
      </w:r>
      <w:r w:rsidRPr="00330A03">
        <w:t>ства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общества</w:t>
      </w:r>
      <w:r w:rsidRPr="00330A03">
        <w:rPr>
          <w:lang w:val="es-ES"/>
        </w:rPr>
        <w:t xml:space="preserve">, </w:t>
      </w:r>
      <w:r w:rsidRPr="00330A03">
        <w:t>обеспечивающего</w:t>
      </w:r>
      <w:r w:rsidRPr="00330A03">
        <w:rPr>
          <w:lang w:val="es-ES"/>
        </w:rPr>
        <w:t xml:space="preserve"> </w:t>
      </w:r>
      <w:r w:rsidRPr="00330A03">
        <w:t>как юридическое, так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официальное</w:t>
      </w:r>
      <w:r w:rsidRPr="00330A03">
        <w:rPr>
          <w:lang w:val="es-ES"/>
        </w:rPr>
        <w:t xml:space="preserve"> </w:t>
      </w:r>
      <w:r w:rsidRPr="00330A03">
        <w:t>признание</w:t>
      </w:r>
      <w:r w:rsidRPr="00330A03">
        <w:rPr>
          <w:lang w:val="es-ES"/>
        </w:rPr>
        <w:t xml:space="preserve"> </w:t>
      </w:r>
      <w:r w:rsidRPr="00330A03">
        <w:t>прав</w:t>
      </w:r>
      <w:r w:rsidRPr="00330A03">
        <w:rPr>
          <w:lang w:val="es-ES"/>
        </w:rPr>
        <w:t xml:space="preserve"> </w:t>
      </w:r>
      <w:r w:rsidRPr="00330A03">
        <w:t>коре</w:t>
      </w:r>
      <w:r w:rsidRPr="00330A03">
        <w:t>н</w:t>
      </w:r>
      <w:r w:rsidRPr="00330A03">
        <w:t xml:space="preserve">ных народов страны. </w:t>
      </w:r>
    </w:p>
    <w:p w:rsidR="00C510E8" w:rsidRDefault="00330A03" w:rsidP="00C86CEF">
      <w:pPr>
        <w:pStyle w:val="SingleTxtGR"/>
      </w:pPr>
      <w:r w:rsidRPr="00330A03">
        <w:t>1</w:t>
      </w:r>
      <w:r w:rsidRPr="00330A03">
        <w:rPr>
          <w:lang w:val="es-ES"/>
        </w:rPr>
        <w:t>3.</w:t>
      </w:r>
      <w:r w:rsidRPr="00330A03">
        <w:rPr>
          <w:lang w:val="es-ES"/>
        </w:rPr>
        <w:tab/>
      </w:r>
      <w:r w:rsidRPr="00330A03">
        <w:t>Впервые в истории Боливии было созвано Учредительное собрание, к</w:t>
      </w:r>
      <w:r w:rsidRPr="00330A03">
        <w:t>о</w:t>
      </w:r>
      <w:r w:rsidRPr="00330A03">
        <w:t>торое приступило к рассмотрению, наряду со 138 другими предложениями</w:t>
      </w:r>
      <w:r w:rsidR="0090122F">
        <w:rPr>
          <w:rStyle w:val="FootnoteReference"/>
        </w:rPr>
        <w:footnoteReference w:id="5"/>
      </w:r>
      <w:r w:rsidRPr="00330A03">
        <w:t>, идеи договора об общественном согласии, включающего в качестве централ</w:t>
      </w:r>
      <w:r w:rsidRPr="00330A03">
        <w:t>ь</w:t>
      </w:r>
      <w:r w:rsidRPr="00330A03">
        <w:t>ного элемента тему уважения культурного и социального многообразия страны. С этим договором об общественном согласии связаны все надежды народов Б</w:t>
      </w:r>
      <w:r w:rsidRPr="00330A03">
        <w:t>о</w:t>
      </w:r>
      <w:r w:rsidRPr="00330A03">
        <w:t>ливии на непрерывное совершенствование государства с целью ликвидации н</w:t>
      </w:r>
      <w:r w:rsidRPr="00330A03">
        <w:t>е</w:t>
      </w:r>
      <w:r w:rsidRPr="00330A03">
        <w:t>равенства и социальной изоляции.</w:t>
      </w:r>
      <w:r w:rsidR="00C510E8">
        <w:t xml:space="preserve"> </w:t>
      </w:r>
    </w:p>
    <w:p w:rsidR="00330A03" w:rsidRPr="00330A03" w:rsidRDefault="00330A03" w:rsidP="00C86CEF">
      <w:pPr>
        <w:pStyle w:val="SingleTxtGR"/>
      </w:pPr>
      <w:r w:rsidRPr="00330A03">
        <w:rPr>
          <w:lang w:val="es-ES"/>
        </w:rPr>
        <w:t>14.</w:t>
      </w:r>
      <w:r w:rsidRPr="00330A03">
        <w:rPr>
          <w:lang w:val="es-ES"/>
        </w:rPr>
        <w:tab/>
      </w:r>
      <w:r w:rsidRPr="00330A03">
        <w:t>Следует</w:t>
      </w:r>
      <w:r w:rsidRPr="00330A03">
        <w:rPr>
          <w:lang w:val="es-ES"/>
        </w:rPr>
        <w:t xml:space="preserve"> </w:t>
      </w:r>
      <w:r w:rsidRPr="00330A03">
        <w:t>отметить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ходе</w:t>
      </w:r>
      <w:r w:rsidRPr="00330A03">
        <w:rPr>
          <w:lang w:val="es-ES"/>
        </w:rPr>
        <w:t xml:space="preserve"> </w:t>
      </w:r>
      <w:r w:rsidRPr="00330A03">
        <w:t>работы</w:t>
      </w:r>
      <w:r w:rsidRPr="00330A03">
        <w:rPr>
          <w:lang w:val="es-ES"/>
        </w:rPr>
        <w:t xml:space="preserve"> </w:t>
      </w:r>
      <w:r w:rsidRPr="00330A03">
        <w:t>Учредительного</w:t>
      </w:r>
      <w:r w:rsidRPr="00330A03">
        <w:rPr>
          <w:lang w:val="es-ES"/>
        </w:rPr>
        <w:t xml:space="preserve"> </w:t>
      </w:r>
      <w:r w:rsidRPr="00330A03">
        <w:t>собрания</w:t>
      </w:r>
      <w:r w:rsidRPr="00330A03">
        <w:rPr>
          <w:lang w:val="es-ES"/>
        </w:rPr>
        <w:t xml:space="preserve"> </w:t>
      </w:r>
      <w:r w:rsidRPr="00330A03">
        <w:t>имели</w:t>
      </w:r>
      <w:r w:rsidRPr="00330A03">
        <w:rPr>
          <w:lang w:val="es-ES"/>
        </w:rPr>
        <w:t xml:space="preserve"> </w:t>
      </w:r>
      <w:r w:rsidRPr="00330A03">
        <w:t>место</w:t>
      </w:r>
      <w:r w:rsidRPr="00330A03">
        <w:rPr>
          <w:lang w:val="es-ES"/>
        </w:rPr>
        <w:t xml:space="preserve"> </w:t>
      </w:r>
      <w:r w:rsidRPr="00330A03">
        <w:t>столкновения с</w:t>
      </w:r>
      <w:r w:rsidRPr="00330A03">
        <w:rPr>
          <w:lang w:val="es-ES"/>
        </w:rPr>
        <w:t xml:space="preserve"> </w:t>
      </w:r>
      <w:r w:rsidRPr="00330A03">
        <w:t>проявлениями</w:t>
      </w:r>
      <w:r w:rsidRPr="00330A03">
        <w:rPr>
          <w:lang w:val="es-ES"/>
        </w:rPr>
        <w:t xml:space="preserve"> </w:t>
      </w:r>
      <w:r w:rsidRPr="00330A03">
        <w:t>расовой</w:t>
      </w:r>
      <w:r w:rsidRPr="00330A03">
        <w:rPr>
          <w:lang w:val="es-ES"/>
        </w:rPr>
        <w:t xml:space="preserve"> </w:t>
      </w:r>
      <w:r w:rsidRPr="00330A03">
        <w:t>дискриминации</w:t>
      </w:r>
      <w:r w:rsidRPr="00330A03">
        <w:rPr>
          <w:lang w:val="es-ES"/>
        </w:rPr>
        <w:t>.</w:t>
      </w:r>
      <w:r w:rsidRPr="00330A03">
        <w:t xml:space="preserve"> За этими стол</w:t>
      </w:r>
      <w:r w:rsidRPr="00330A03">
        <w:t>к</w:t>
      </w:r>
      <w:r w:rsidRPr="00330A03">
        <w:t>новениями стояли привилегированные группы населения нескольких городов</w:t>
      </w:r>
      <w:r w:rsidRPr="00330A03">
        <w:rPr>
          <w:lang w:val="es-ES"/>
        </w:rPr>
        <w:t>,</w:t>
      </w:r>
      <w:r w:rsidR="00C510E8">
        <w:t xml:space="preserve"> </w:t>
      </w:r>
      <w:r w:rsidRPr="00330A03">
        <w:t>которые организовали расистские демонстрации с применением насилия в о</w:t>
      </w:r>
      <w:r w:rsidRPr="00330A03">
        <w:t>т</w:t>
      </w:r>
      <w:r w:rsidRPr="00330A03">
        <w:t>ношении лиц</w:t>
      </w:r>
      <w:r w:rsidR="00C510E8">
        <w:t xml:space="preserve"> </w:t>
      </w:r>
      <w:r w:rsidRPr="00330A03">
        <w:t xml:space="preserve">из общин первопоселенческих коренных народов. </w:t>
      </w:r>
    </w:p>
    <w:p w:rsidR="00330A03" w:rsidRPr="00330A03" w:rsidRDefault="00330A03" w:rsidP="00C86CEF">
      <w:pPr>
        <w:pStyle w:val="SingleTxtGR"/>
        <w:rPr>
          <w:lang w:val="es-ES"/>
        </w:rPr>
      </w:pPr>
      <w:r w:rsidRPr="00330A03">
        <w:rPr>
          <w:lang w:val="es-ES"/>
        </w:rPr>
        <w:t>15.</w:t>
      </w:r>
      <w:r w:rsidRPr="00330A03">
        <w:rPr>
          <w:lang w:val="es-ES"/>
        </w:rPr>
        <w:tab/>
      </w:r>
      <w:r w:rsidRPr="00330A03">
        <w:t>Представляется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создание Учредительного</w:t>
      </w:r>
      <w:r w:rsidRPr="00330A03">
        <w:rPr>
          <w:lang w:val="es-ES"/>
        </w:rPr>
        <w:t xml:space="preserve"> </w:t>
      </w:r>
      <w:r w:rsidRPr="00330A03">
        <w:t>собрания в результате</w:t>
      </w:r>
      <w:r w:rsidR="00C510E8">
        <w:t xml:space="preserve"> </w:t>
      </w:r>
      <w:r w:rsidRPr="00330A03">
        <w:t>с</w:t>
      </w:r>
      <w:r w:rsidRPr="00330A03">
        <w:t>о</w:t>
      </w:r>
      <w:r w:rsidRPr="00330A03">
        <w:t>циальных</w:t>
      </w:r>
      <w:r w:rsidRPr="00330A03">
        <w:rPr>
          <w:lang w:val="es-ES"/>
        </w:rPr>
        <w:t xml:space="preserve"> </w:t>
      </w:r>
      <w:r w:rsidRPr="00330A03">
        <w:t>требований</w:t>
      </w:r>
      <w:r w:rsidRPr="00330A03">
        <w:rPr>
          <w:lang w:val="es-ES"/>
        </w:rPr>
        <w:t xml:space="preserve"> </w:t>
      </w:r>
      <w:r w:rsidRPr="00330A03">
        <w:t>является</w:t>
      </w:r>
      <w:r w:rsidRPr="00330A03">
        <w:rPr>
          <w:lang w:val="es-ES"/>
        </w:rPr>
        <w:t xml:space="preserve"> </w:t>
      </w:r>
      <w:r w:rsidRPr="00330A03">
        <w:t>реакцией</w:t>
      </w:r>
      <w:r w:rsidRPr="00330A03">
        <w:rPr>
          <w:lang w:val="es-ES"/>
        </w:rPr>
        <w:t xml:space="preserve">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действия</w:t>
      </w:r>
      <w:r w:rsidRPr="00330A03">
        <w:rPr>
          <w:lang w:val="es-ES"/>
        </w:rPr>
        <w:t xml:space="preserve"> </w:t>
      </w:r>
      <w:r w:rsidRPr="00330A03">
        <w:t>кругов</w:t>
      </w:r>
      <w:r w:rsidRPr="00330A03">
        <w:rPr>
          <w:lang w:val="es-ES"/>
        </w:rPr>
        <w:t xml:space="preserve">, </w:t>
      </w:r>
      <w:r w:rsidRPr="00330A03">
        <w:t>в руках</w:t>
      </w:r>
      <w:r w:rsidRPr="00330A03">
        <w:rPr>
          <w:lang w:val="es-ES"/>
        </w:rPr>
        <w:t xml:space="preserve"> </w:t>
      </w:r>
      <w:r w:rsidRPr="00330A03">
        <w:t>которых</w:t>
      </w:r>
      <w:r w:rsidRPr="00330A03">
        <w:rPr>
          <w:lang w:val="es-ES"/>
        </w:rPr>
        <w:t xml:space="preserve"> </w:t>
      </w:r>
      <w:r w:rsidRPr="00330A03">
        <w:t>до</w:t>
      </w:r>
      <w:r w:rsidRPr="00330A03">
        <w:rPr>
          <w:lang w:val="es-ES"/>
        </w:rPr>
        <w:t xml:space="preserve"> </w:t>
      </w:r>
      <w:r w:rsidRPr="00330A03">
        <w:t>сих</w:t>
      </w:r>
      <w:r w:rsidRPr="00330A03">
        <w:rPr>
          <w:lang w:val="es-ES"/>
        </w:rPr>
        <w:t xml:space="preserve"> </w:t>
      </w:r>
      <w:r w:rsidRPr="00330A03">
        <w:t>пор</w:t>
      </w:r>
      <w:r w:rsidRPr="00330A03">
        <w:rPr>
          <w:lang w:val="es-ES"/>
        </w:rPr>
        <w:t xml:space="preserve"> </w:t>
      </w:r>
      <w:r w:rsidRPr="00330A03">
        <w:t>всегда</w:t>
      </w:r>
      <w:r w:rsidRPr="00330A03">
        <w:rPr>
          <w:lang w:val="es-ES"/>
        </w:rPr>
        <w:t xml:space="preserve"> </w:t>
      </w:r>
      <w:r w:rsidRPr="00330A03">
        <w:t>была</w:t>
      </w:r>
      <w:r w:rsidRPr="00330A03">
        <w:rPr>
          <w:lang w:val="es-ES"/>
        </w:rPr>
        <w:t xml:space="preserve"> </w:t>
      </w:r>
      <w:r w:rsidRPr="00330A03">
        <w:t>политическая</w:t>
      </w:r>
      <w:r w:rsidRPr="00330A03">
        <w:rPr>
          <w:lang w:val="es-ES"/>
        </w:rPr>
        <w:t xml:space="preserve"> </w:t>
      </w:r>
      <w:r w:rsidRPr="00330A03">
        <w:t>власть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которые</w:t>
      </w:r>
      <w:r w:rsidRPr="00330A03">
        <w:rPr>
          <w:lang w:val="es-ES"/>
        </w:rPr>
        <w:t xml:space="preserve"> </w:t>
      </w:r>
      <w:r w:rsidRPr="00330A03">
        <w:t>публично</w:t>
      </w:r>
      <w:r w:rsidRPr="00330A03">
        <w:rPr>
          <w:lang w:val="es-ES"/>
        </w:rPr>
        <w:t xml:space="preserve"> </w:t>
      </w:r>
      <w:r w:rsidRPr="00330A03">
        <w:t>выступали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такими</w:t>
      </w:r>
      <w:r w:rsidRPr="00330A03">
        <w:rPr>
          <w:lang w:val="es-ES"/>
        </w:rPr>
        <w:t xml:space="preserve"> </w:t>
      </w:r>
      <w:r w:rsidRPr="00330A03">
        <w:t>заявлениями</w:t>
      </w:r>
      <w:r w:rsidRPr="00330A03">
        <w:rPr>
          <w:lang w:val="es-ES"/>
        </w:rPr>
        <w:t xml:space="preserve">, </w:t>
      </w:r>
      <w:r w:rsidRPr="00330A03">
        <w:t>как</w:t>
      </w:r>
      <w:r w:rsidRPr="00330A03">
        <w:rPr>
          <w:lang w:val="es-ES"/>
        </w:rPr>
        <w:t xml:space="preserve"> </w:t>
      </w:r>
      <w:r w:rsidRPr="00330A03">
        <w:t>следующие</w:t>
      </w:r>
      <w:r w:rsidRPr="00330A03">
        <w:rPr>
          <w:lang w:val="es-ES"/>
        </w:rPr>
        <w:t>:</w:t>
      </w:r>
      <w:r w:rsidR="00C510E8">
        <w:rPr>
          <w:lang w:val="es-ES"/>
        </w:rPr>
        <w:t xml:space="preserve"> </w:t>
      </w:r>
    </w:p>
    <w:p w:rsidR="00330A03" w:rsidRPr="006F72EC" w:rsidRDefault="00330A03" w:rsidP="00B95339">
      <w:pPr>
        <w:pStyle w:val="Bullet1GR"/>
      </w:pPr>
      <w:r w:rsidRPr="006F72EC">
        <w:t>"На Площади 25 мая им всыпали. Потому что это место не для инде</w:t>
      </w:r>
      <w:r w:rsidRPr="006F72EC">
        <w:t>й</w:t>
      </w:r>
      <w:r w:rsidRPr="006F72EC">
        <w:t>цев</w:t>
      </w:r>
      <w:r w:rsidR="00B95339">
        <w:rPr>
          <w:lang w:val="fr-CH"/>
        </w:rPr>
        <w:t> </w:t>
      </w:r>
      <w:r w:rsidRPr="006F72EC">
        <w:t>– убирайтесь оттуда, грязные и гнусные индейцы! Мы вас знаем. Мы вас уже слышали</w:t>
      </w:r>
      <w:r w:rsidR="006F72EC">
        <w:rPr>
          <w:rStyle w:val="FootnoteReference"/>
        </w:rPr>
        <w:footnoteReference w:id="6"/>
      </w:r>
      <w:r w:rsidRPr="006F72EC">
        <w:t>".</w:t>
      </w:r>
    </w:p>
    <w:p w:rsidR="00330A03" w:rsidRPr="006F72EC" w:rsidRDefault="00B95339" w:rsidP="006F72EC">
      <w:pPr>
        <w:pStyle w:val="Bullet1GR"/>
      </w:pPr>
      <w:r>
        <w:t>"</w:t>
      </w:r>
      <w:r w:rsidR="00330A03" w:rsidRPr="006F72EC">
        <w:t>7 ноября в городе Сукре «красным пончо» и председателю Учредител</w:t>
      </w:r>
      <w:r w:rsidR="00330A03" w:rsidRPr="006F72EC">
        <w:t>ь</w:t>
      </w:r>
      <w:r w:rsidR="00330A03" w:rsidRPr="006F72EC">
        <w:t>ного собрания Сильви</w:t>
      </w:r>
      <w:r w:rsidR="006F72EC">
        <w:t>и Лазарте подарили маски ослов</w:t>
      </w:r>
      <w:r w:rsidR="00330A03" w:rsidRPr="006F72EC">
        <w:t>"</w:t>
      </w:r>
      <w:r w:rsidR="006F72EC">
        <w:rPr>
          <w:rStyle w:val="FootnoteReference"/>
        </w:rPr>
        <w:footnoteReference w:id="7"/>
      </w:r>
      <w:r w:rsidR="00330A03" w:rsidRPr="006F72EC">
        <w:t>.</w:t>
      </w:r>
    </w:p>
    <w:p w:rsidR="00330A03" w:rsidRPr="006F72EC" w:rsidRDefault="00330A03" w:rsidP="00B95339">
      <w:pPr>
        <w:pStyle w:val="Bullet1GR"/>
      </w:pPr>
      <w:r w:rsidRPr="006F72EC">
        <w:t>"«Вы – тупые ламы!» – кричали крестьянам некоторые студенты униве</w:t>
      </w:r>
      <w:r w:rsidRPr="006F72EC">
        <w:t>р</w:t>
      </w:r>
      <w:r w:rsidRPr="006F72EC">
        <w:t>ситета Хавьера в Сан-Франциско и плевали в их сторону"</w:t>
      </w:r>
      <w:r w:rsidR="00E032A8">
        <w:rPr>
          <w:rStyle w:val="FootnoteReference"/>
        </w:rPr>
        <w:footnoteReference w:id="8"/>
      </w:r>
      <w:r w:rsidRPr="006F72EC">
        <w:t>.</w:t>
      </w:r>
    </w:p>
    <w:p w:rsidR="00330A03" w:rsidRPr="006F72EC" w:rsidRDefault="00330A03" w:rsidP="006F72EC">
      <w:pPr>
        <w:pStyle w:val="Bullet1GR"/>
      </w:pPr>
      <w:r w:rsidRPr="006F72EC">
        <w:t>"20 ноября примерно сто крестьян, расположившихся у входа в Здание столетия (в городе Сукре), рядом с площадью Свободы, были насильс</w:t>
      </w:r>
      <w:r w:rsidRPr="006F72EC">
        <w:t>т</w:t>
      </w:r>
      <w:r w:rsidRPr="006F72EC">
        <w:t>венно, пинками удалены оттуда служащими и должностными лицами университета"</w:t>
      </w:r>
      <w:r w:rsidR="00E032A8">
        <w:rPr>
          <w:rStyle w:val="FootnoteReference"/>
        </w:rPr>
        <w:footnoteReference w:id="9"/>
      </w:r>
      <w:r w:rsidRPr="006F72EC">
        <w:t>.</w:t>
      </w:r>
    </w:p>
    <w:p w:rsidR="00330A03" w:rsidRPr="006F72EC" w:rsidRDefault="00EE42BD" w:rsidP="006F72EC">
      <w:pPr>
        <w:pStyle w:val="Bullet1GR"/>
      </w:pPr>
      <w:r>
        <w:t>"</w:t>
      </w:r>
      <w:r w:rsidR="00330A03" w:rsidRPr="006F72EC">
        <w:t>На пленарных заседаниях, когда некоторые женщины выступали на св</w:t>
      </w:r>
      <w:r w:rsidR="00330A03" w:rsidRPr="006F72EC">
        <w:t>о</w:t>
      </w:r>
      <w:r w:rsidR="00330A03" w:rsidRPr="006F72EC">
        <w:t>ем языке, члены Учредительного собрания от организации «Мы можем» свистели, зевали или покидали зал"</w:t>
      </w:r>
      <w:r w:rsidR="00E032A8">
        <w:rPr>
          <w:rStyle w:val="FootnoteReference"/>
        </w:rPr>
        <w:footnoteReference w:id="10"/>
      </w:r>
      <w:r w:rsidR="00330A03" w:rsidRPr="006F72EC">
        <w:t xml:space="preserve">. </w:t>
      </w:r>
    </w:p>
    <w:p w:rsidR="00330A03" w:rsidRPr="00330A03" w:rsidRDefault="00330A03" w:rsidP="00C86CEF">
      <w:pPr>
        <w:pStyle w:val="Bullet1GR"/>
        <w:rPr>
          <w:lang w:val="es-ES"/>
        </w:rPr>
      </w:pPr>
      <w:r w:rsidRPr="00330A03">
        <w:rPr>
          <w:lang w:val="es-ES"/>
        </w:rPr>
        <w:t>"</w:t>
      </w:r>
      <w:r w:rsidRPr="00330A03">
        <w:t>Мне</w:t>
      </w:r>
      <w:r w:rsidRPr="00330A03">
        <w:rPr>
          <w:lang w:val="es-ES"/>
        </w:rPr>
        <w:t xml:space="preserve"> </w:t>
      </w:r>
      <w:r w:rsidRPr="00330A03">
        <w:t>говорили</w:t>
      </w:r>
      <w:r w:rsidRPr="00330A03">
        <w:rPr>
          <w:lang w:val="es-ES"/>
        </w:rPr>
        <w:t xml:space="preserve">: </w:t>
      </w:r>
      <w:r w:rsidRPr="00330A03">
        <w:t>ты</w:t>
      </w:r>
      <w:r w:rsidRPr="00330A03">
        <w:rPr>
          <w:lang w:val="es-ES"/>
        </w:rPr>
        <w:t xml:space="preserve"> </w:t>
      </w:r>
      <w:r w:rsidRPr="00330A03">
        <w:t>сначала</w:t>
      </w:r>
      <w:r w:rsidRPr="00330A03">
        <w:rPr>
          <w:lang w:val="es-ES"/>
        </w:rPr>
        <w:t xml:space="preserve"> </w:t>
      </w:r>
      <w:r w:rsidRPr="00330A03">
        <w:t>научись</w:t>
      </w:r>
      <w:r w:rsidRPr="00330A03">
        <w:rPr>
          <w:lang w:val="es-ES"/>
        </w:rPr>
        <w:t xml:space="preserve"> </w:t>
      </w:r>
      <w:r w:rsidRPr="00330A03">
        <w:t>хорошо говорить</w:t>
      </w:r>
      <w:r w:rsidRPr="00330A03">
        <w:rPr>
          <w:lang w:val="es-ES"/>
        </w:rPr>
        <w:t xml:space="preserve"> </w:t>
      </w:r>
      <w:r w:rsidRPr="00330A03">
        <w:t>по-испански. Я не эксперт, не имею степени бакалавра, и за это</w:t>
      </w:r>
      <w:r w:rsidR="00C510E8">
        <w:t xml:space="preserve"> </w:t>
      </w:r>
      <w:r w:rsidRPr="00330A03">
        <w:t>подвергалась дискримин</w:t>
      </w:r>
      <w:r w:rsidRPr="00330A03">
        <w:t>а</w:t>
      </w:r>
      <w:r w:rsidRPr="00330A03">
        <w:t>ции.</w:t>
      </w:r>
      <w:r w:rsidR="00C510E8">
        <w:t xml:space="preserve"> </w:t>
      </w:r>
      <w:r w:rsidRPr="00330A03">
        <w:t>Когда я вошла, то услышала, как молодая женщина сказала</w:t>
      </w:r>
      <w:r w:rsidRPr="00330A03">
        <w:rPr>
          <w:lang w:val="es-ES"/>
        </w:rPr>
        <w:t xml:space="preserve">: </w:t>
      </w:r>
      <w:r w:rsidRPr="00330A03">
        <w:t>«И это будет еще один член Учредительного собрания, будет носить сюда грязь</w:t>
      </w:r>
      <w:r w:rsidRPr="00330A03">
        <w:rPr>
          <w:lang w:val="es-ES"/>
        </w:rPr>
        <w:t>?"</w:t>
      </w:r>
      <w:r w:rsidR="00550A77">
        <w:rPr>
          <w:rStyle w:val="FootnoteReference"/>
          <w:lang w:val="es-ES"/>
        </w:rPr>
        <w:footnoteReference w:id="11"/>
      </w:r>
      <w:r w:rsidRPr="00330A03">
        <w:rPr>
          <w:lang w:val="es-ES"/>
        </w:rPr>
        <w:t>.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16.</w:t>
      </w:r>
      <w:r w:rsidRPr="00330A03">
        <w:rPr>
          <w:lang w:val="es-ES"/>
        </w:rPr>
        <w:tab/>
      </w:r>
      <w:r w:rsidRPr="00330A03">
        <w:t>Такие</w:t>
      </w:r>
      <w:r w:rsidRPr="00330A03">
        <w:rPr>
          <w:lang w:val="es-ES"/>
        </w:rPr>
        <w:t xml:space="preserve"> </w:t>
      </w:r>
      <w:r w:rsidRPr="00330A03">
        <w:t>заявления</w:t>
      </w:r>
      <w:r w:rsidRPr="00330A03">
        <w:rPr>
          <w:lang w:val="es-ES"/>
        </w:rPr>
        <w:t xml:space="preserve"> </w:t>
      </w:r>
      <w:r w:rsidRPr="00330A03">
        <w:t>дают</w:t>
      </w:r>
      <w:r w:rsidRPr="00330A03">
        <w:rPr>
          <w:lang w:val="es-ES"/>
        </w:rPr>
        <w:t xml:space="preserve"> </w:t>
      </w:r>
      <w:r w:rsidRPr="00330A03">
        <w:t>представление</w:t>
      </w:r>
      <w:r w:rsidRPr="00330A03">
        <w:rPr>
          <w:lang w:val="es-ES"/>
        </w:rPr>
        <w:t xml:space="preserve"> </w:t>
      </w:r>
      <w:r w:rsidRPr="00330A03">
        <w:t>о периоде</w:t>
      </w:r>
      <w:r w:rsidRPr="00330A03">
        <w:rPr>
          <w:lang w:val="es-ES"/>
        </w:rPr>
        <w:t xml:space="preserve"> </w:t>
      </w:r>
      <w:r w:rsidRPr="00330A03">
        <w:t>становления</w:t>
      </w:r>
      <w:r w:rsidRPr="00330A03">
        <w:rPr>
          <w:lang w:val="es-ES"/>
        </w:rPr>
        <w:t xml:space="preserve"> </w:t>
      </w:r>
      <w:r w:rsidRPr="00330A03">
        <w:t>Учредител</w:t>
      </w:r>
      <w:r w:rsidRPr="00330A03">
        <w:t>ь</w:t>
      </w:r>
      <w:r w:rsidRPr="00330A03">
        <w:t>ного</w:t>
      </w:r>
      <w:r w:rsidRPr="00330A03">
        <w:rPr>
          <w:lang w:val="es-ES"/>
        </w:rPr>
        <w:t xml:space="preserve"> </w:t>
      </w:r>
      <w:r w:rsidRPr="00330A03">
        <w:t>собрания</w:t>
      </w:r>
      <w:r w:rsidRPr="00330A03">
        <w:rPr>
          <w:lang w:val="es-ES"/>
        </w:rPr>
        <w:t xml:space="preserve">,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ноябре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декабре</w:t>
      </w:r>
      <w:r w:rsidRPr="00330A03">
        <w:rPr>
          <w:lang w:val="es-ES"/>
        </w:rPr>
        <w:t xml:space="preserve"> 2007 </w:t>
      </w:r>
      <w:r w:rsidRPr="00330A03">
        <w:t>года</w:t>
      </w:r>
      <w:r w:rsidRPr="00330A03">
        <w:rPr>
          <w:lang w:val="es-ES"/>
        </w:rPr>
        <w:t xml:space="preserve"> </w:t>
      </w:r>
      <w:r w:rsidRPr="00330A03">
        <w:t>нападки</w:t>
      </w:r>
      <w:r w:rsidRPr="00330A03">
        <w:rPr>
          <w:lang w:val="es-ES"/>
        </w:rPr>
        <w:t xml:space="preserve"> </w:t>
      </w:r>
      <w:r w:rsidRPr="00330A03">
        <w:t>усилились</w:t>
      </w:r>
      <w:r w:rsidRPr="00330A03">
        <w:rPr>
          <w:lang w:val="es-ES"/>
        </w:rPr>
        <w:t xml:space="preserve">; </w:t>
      </w:r>
      <w:r w:rsidRPr="00330A03">
        <w:t>тогда</w:t>
      </w:r>
      <w:r w:rsidRPr="00330A03">
        <w:rPr>
          <w:lang w:val="es-ES"/>
        </w:rPr>
        <w:t xml:space="preserve">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н</w:t>
      </w:r>
      <w:r w:rsidRPr="00330A03">
        <w:t>е</w:t>
      </w:r>
      <w:r w:rsidRPr="00330A03">
        <w:t>которых</w:t>
      </w:r>
      <w:r w:rsidRPr="00330A03">
        <w:rPr>
          <w:lang w:val="es-ES"/>
        </w:rPr>
        <w:t xml:space="preserve"> </w:t>
      </w:r>
      <w:r w:rsidRPr="00330A03">
        <w:t>лиц</w:t>
      </w:r>
      <w:r w:rsidRPr="00330A03">
        <w:rPr>
          <w:lang w:val="es-ES"/>
        </w:rPr>
        <w:t xml:space="preserve"> </w:t>
      </w:r>
      <w:r w:rsidRPr="00330A03">
        <w:t>коренных</w:t>
      </w:r>
      <w:r w:rsidRPr="00330A03">
        <w:rPr>
          <w:lang w:val="es-ES"/>
        </w:rPr>
        <w:t xml:space="preserve"> </w:t>
      </w:r>
      <w:r w:rsidRPr="00330A03">
        <w:t>народов</w:t>
      </w:r>
      <w:r w:rsidRPr="00330A03">
        <w:rPr>
          <w:lang w:val="es-ES"/>
        </w:rPr>
        <w:t xml:space="preserve"> </w:t>
      </w:r>
      <w:r w:rsidRPr="00330A03">
        <w:t>нападали</w:t>
      </w:r>
      <w:r w:rsidRPr="00330A03">
        <w:rPr>
          <w:lang w:val="es-ES"/>
        </w:rPr>
        <w:t xml:space="preserve"> </w:t>
      </w:r>
      <w:r w:rsidRPr="00330A03">
        <w:t>за</w:t>
      </w:r>
      <w:r w:rsidRPr="00330A03">
        <w:rPr>
          <w:lang w:val="es-ES"/>
        </w:rPr>
        <w:t xml:space="preserve"> </w:t>
      </w:r>
      <w:r w:rsidRPr="00330A03">
        <w:t>их</w:t>
      </w:r>
      <w:r w:rsidRPr="00330A03">
        <w:rPr>
          <w:lang w:val="es-ES"/>
        </w:rPr>
        <w:t xml:space="preserve"> </w:t>
      </w:r>
      <w:r w:rsidRPr="00330A03">
        <w:t>внешний</w:t>
      </w:r>
      <w:r w:rsidRPr="00330A03">
        <w:rPr>
          <w:lang w:val="es-ES"/>
        </w:rPr>
        <w:t xml:space="preserve"> </w:t>
      </w:r>
      <w:r w:rsidRPr="00330A03">
        <w:t>вид</w:t>
      </w:r>
      <w:r w:rsidRPr="00330A03">
        <w:rPr>
          <w:lang w:val="es-ES"/>
        </w:rPr>
        <w:t xml:space="preserve">, </w:t>
      </w:r>
      <w:r w:rsidRPr="00330A03">
        <w:t>за</w:t>
      </w:r>
      <w:r w:rsidRPr="00330A03">
        <w:rPr>
          <w:lang w:val="es-ES"/>
        </w:rPr>
        <w:t xml:space="preserve"> </w:t>
      </w:r>
      <w:r w:rsidRPr="00330A03">
        <w:t>одежду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за</w:t>
      </w:r>
      <w:r w:rsidRPr="00330A03">
        <w:rPr>
          <w:lang w:val="es-ES"/>
        </w:rPr>
        <w:t xml:space="preserve"> </w:t>
      </w:r>
      <w:r w:rsidRPr="00330A03">
        <w:t>то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они</w:t>
      </w:r>
      <w:r w:rsidRPr="00330A03">
        <w:rPr>
          <w:lang w:val="es-ES"/>
        </w:rPr>
        <w:t xml:space="preserve"> </w:t>
      </w:r>
      <w:r w:rsidRPr="00330A03">
        <w:t>индейцы</w:t>
      </w:r>
      <w:r w:rsidRPr="00330A03">
        <w:rPr>
          <w:lang w:val="es-ES"/>
        </w:rPr>
        <w:t xml:space="preserve">. </w:t>
      </w:r>
      <w:r w:rsidRPr="00330A03">
        <w:t>Ранее</w:t>
      </w:r>
      <w:r w:rsidRPr="00330A03">
        <w:rPr>
          <w:lang w:val="es-ES"/>
        </w:rPr>
        <w:t xml:space="preserve"> </w:t>
      </w:r>
      <w:r w:rsidRPr="00330A03">
        <w:t>такое</w:t>
      </w:r>
      <w:r w:rsidRPr="00330A03">
        <w:rPr>
          <w:lang w:val="es-ES"/>
        </w:rPr>
        <w:t xml:space="preserve"> </w:t>
      </w:r>
      <w:r w:rsidRPr="00330A03">
        <w:t>отношение</w:t>
      </w:r>
      <w:r w:rsidRPr="00330A03">
        <w:rPr>
          <w:lang w:val="es-ES"/>
        </w:rPr>
        <w:t xml:space="preserve"> </w:t>
      </w:r>
      <w:r w:rsidRPr="00330A03">
        <w:t>выражалось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скрытой</w:t>
      </w:r>
      <w:r w:rsidRPr="00330A03">
        <w:rPr>
          <w:lang w:val="es-ES"/>
        </w:rPr>
        <w:t xml:space="preserve"> </w:t>
      </w:r>
      <w:r w:rsidRPr="00330A03">
        <w:t>форме</w:t>
      </w:r>
      <w:r w:rsidRPr="00330A03">
        <w:rPr>
          <w:lang w:val="es-ES"/>
        </w:rPr>
        <w:t xml:space="preserve">. </w:t>
      </w:r>
      <w:r w:rsidRPr="00330A03">
        <w:t>Учит</w:t>
      </w:r>
      <w:r w:rsidRPr="00330A03">
        <w:t>ы</w:t>
      </w:r>
      <w:r w:rsidRPr="00330A03">
        <w:t>вая</w:t>
      </w:r>
      <w:r w:rsidRPr="00330A03">
        <w:rPr>
          <w:lang w:val="es-ES"/>
        </w:rPr>
        <w:t xml:space="preserve"> </w:t>
      </w:r>
      <w:r w:rsidRPr="00330A03">
        <w:t>эту</w:t>
      </w:r>
      <w:r w:rsidRPr="00330A03">
        <w:rPr>
          <w:lang w:val="es-ES"/>
        </w:rPr>
        <w:t xml:space="preserve"> </w:t>
      </w:r>
      <w:r w:rsidRPr="00330A03">
        <w:t>ситуацию</w:t>
      </w:r>
      <w:r w:rsidRPr="00330A03">
        <w:rPr>
          <w:lang w:val="es-ES"/>
        </w:rPr>
        <w:t>,</w:t>
      </w:r>
      <w:r w:rsidR="00C510E8">
        <w:rPr>
          <w:lang w:val="es-ES"/>
        </w:rPr>
        <w:t xml:space="preserve"> </w:t>
      </w:r>
      <w:r w:rsidRPr="00330A03">
        <w:t>правительство</w:t>
      </w:r>
      <w:r w:rsidRPr="00330A03">
        <w:rPr>
          <w:lang w:val="es-ES"/>
        </w:rPr>
        <w:t xml:space="preserve"> </w:t>
      </w:r>
      <w:r w:rsidRPr="00330A03">
        <w:t>Боливии</w:t>
      </w:r>
      <w:r w:rsidRPr="00330A03">
        <w:rPr>
          <w:lang w:val="es-ES"/>
        </w:rPr>
        <w:t xml:space="preserve"> </w:t>
      </w:r>
      <w:r w:rsidRPr="00330A03">
        <w:t>поставило</w:t>
      </w:r>
      <w:r w:rsidRPr="00330A03">
        <w:rPr>
          <w:lang w:val="es-ES"/>
        </w:rPr>
        <w:t xml:space="preserve"> </w:t>
      </w:r>
      <w:r w:rsidRPr="00330A03">
        <w:t>задачу</w:t>
      </w:r>
      <w:r w:rsidRPr="00330A03">
        <w:rPr>
          <w:lang w:val="es-ES"/>
        </w:rPr>
        <w:t xml:space="preserve"> </w:t>
      </w:r>
      <w:r w:rsidRPr="00330A03">
        <w:t>принять</w:t>
      </w:r>
      <w:r w:rsidRPr="00330A03">
        <w:rPr>
          <w:lang w:val="es-ES"/>
        </w:rPr>
        <w:t xml:space="preserve"> </w:t>
      </w:r>
      <w:r w:rsidRPr="00330A03">
        <w:t>срочные</w:t>
      </w:r>
      <w:r w:rsidRPr="00330A03">
        <w:rPr>
          <w:lang w:val="es-ES"/>
        </w:rPr>
        <w:t xml:space="preserve"> </w:t>
      </w:r>
      <w:r w:rsidRPr="00330A03">
        <w:t>меры</w:t>
      </w:r>
      <w:r w:rsidRPr="00330A03">
        <w:rPr>
          <w:lang w:val="es-ES"/>
        </w:rPr>
        <w:t xml:space="preserve"> </w:t>
      </w:r>
      <w:r w:rsidRPr="00330A03">
        <w:t>для ликвид</w:t>
      </w:r>
      <w:r w:rsidRPr="00330A03">
        <w:t>а</w:t>
      </w:r>
      <w:r w:rsidRPr="00330A03">
        <w:t>ции</w:t>
      </w:r>
      <w:r w:rsidRPr="00330A03">
        <w:rPr>
          <w:lang w:val="es-ES"/>
        </w:rPr>
        <w:t xml:space="preserve"> </w:t>
      </w:r>
      <w:r w:rsidRPr="00330A03">
        <w:t>расовой</w:t>
      </w:r>
      <w:r w:rsidRPr="00330A03">
        <w:rPr>
          <w:lang w:val="es-ES"/>
        </w:rPr>
        <w:t xml:space="preserve"> </w:t>
      </w:r>
      <w:r w:rsidRPr="00330A03">
        <w:t>дискриминации</w:t>
      </w:r>
      <w:r w:rsidRPr="00330A03">
        <w:rPr>
          <w:lang w:val="es-ES"/>
        </w:rPr>
        <w:t>.</w:t>
      </w:r>
      <w:r w:rsidR="00C510E8">
        <w:t xml:space="preserve"> </w:t>
      </w:r>
    </w:p>
    <w:p w:rsidR="00C510E8" w:rsidRDefault="00330A03" w:rsidP="00470F91">
      <w:pPr>
        <w:pStyle w:val="SingleTxtGR"/>
      </w:pPr>
      <w:r w:rsidRPr="00330A03">
        <w:rPr>
          <w:lang w:val="es-ES"/>
        </w:rPr>
        <w:t>17.</w:t>
      </w:r>
      <w:r w:rsidRPr="00330A03">
        <w:t xml:space="preserve"> </w:t>
      </w:r>
      <w:r w:rsidRPr="00330A03">
        <w:tab/>
        <w:t xml:space="preserve">Для завершения работы над текстом в целом помимо отведенного на это года Учредительному собранию понадобилось еще шесть месяцев; затем </w:t>
      </w:r>
      <w:r w:rsidR="0016101A">
        <w:br/>
      </w:r>
      <w:r w:rsidRPr="00330A03">
        <w:t>9 декабря 2007 года текст был принят полностью.</w:t>
      </w:r>
      <w:r w:rsidR="00C510E8">
        <w:t xml:space="preserve"> </w:t>
      </w:r>
      <w:r w:rsidRPr="00330A03">
        <w:t>Работа велась в 21 комитете по следующим вопросам:</w:t>
      </w:r>
      <w:r w:rsidR="00C510E8">
        <w:t xml:space="preserve"> </w:t>
      </w:r>
      <w:r w:rsidRPr="00330A03">
        <w:rPr>
          <w:lang w:val="es-ES"/>
        </w:rPr>
        <w:t xml:space="preserve">1. </w:t>
      </w:r>
      <w:r w:rsidRPr="00330A03">
        <w:t>Видение будущего страны</w:t>
      </w:r>
      <w:r w:rsidRPr="00330A03">
        <w:rPr>
          <w:lang w:val="es-ES"/>
        </w:rPr>
        <w:t xml:space="preserve">; 2. </w:t>
      </w:r>
      <w:r w:rsidRPr="00330A03">
        <w:t>Вопросы гражданс</w:t>
      </w:r>
      <w:r w:rsidRPr="00330A03">
        <w:t>т</w:t>
      </w:r>
      <w:r w:rsidRPr="00330A03">
        <w:t>ва, нации и народностей</w:t>
      </w:r>
      <w:r w:rsidRPr="00330A03">
        <w:rPr>
          <w:lang w:val="es-ES"/>
        </w:rPr>
        <w:t xml:space="preserve">; 3. </w:t>
      </w:r>
      <w:r w:rsidRPr="00330A03">
        <w:t>Обязанности, права и гарантии</w:t>
      </w:r>
      <w:r w:rsidRPr="00330A03">
        <w:rPr>
          <w:lang w:val="es-ES"/>
        </w:rPr>
        <w:t xml:space="preserve">; 4. </w:t>
      </w:r>
      <w:r w:rsidRPr="00330A03">
        <w:t>Организационная структура нового государства</w:t>
      </w:r>
      <w:r w:rsidRPr="00330A03">
        <w:rPr>
          <w:lang w:val="es-ES"/>
        </w:rPr>
        <w:t xml:space="preserve">; 5. </w:t>
      </w:r>
      <w:r w:rsidRPr="00330A03">
        <w:t>Законодательная власть</w:t>
      </w:r>
      <w:r w:rsidRPr="00330A03">
        <w:rPr>
          <w:lang w:val="es-ES"/>
        </w:rPr>
        <w:t xml:space="preserve">; 6. </w:t>
      </w:r>
      <w:r w:rsidRPr="00330A03">
        <w:t>Судебная власть</w:t>
      </w:r>
      <w:r w:rsidRPr="00330A03">
        <w:rPr>
          <w:lang w:val="es-ES"/>
        </w:rPr>
        <w:t xml:space="preserve">; </w:t>
      </w:r>
      <w:r w:rsidR="00EE42BD">
        <w:rPr>
          <w:lang w:val="es-ES"/>
        </w:rPr>
        <w:br/>
      </w:r>
      <w:r w:rsidRPr="00330A03">
        <w:rPr>
          <w:lang w:val="es-ES"/>
        </w:rPr>
        <w:t xml:space="preserve">7. </w:t>
      </w:r>
      <w:r w:rsidRPr="00330A03">
        <w:t>Исполнительная власть</w:t>
      </w:r>
      <w:r w:rsidRPr="00330A03">
        <w:rPr>
          <w:lang w:val="es-ES"/>
        </w:rPr>
        <w:t xml:space="preserve">; 8. </w:t>
      </w:r>
      <w:r w:rsidRPr="00330A03">
        <w:t>Другие органы</w:t>
      </w:r>
      <w:r w:rsidRPr="00330A03">
        <w:rPr>
          <w:lang w:val="es-ES"/>
        </w:rPr>
        <w:t xml:space="preserve">; 9. </w:t>
      </w:r>
      <w:r w:rsidRPr="00330A03">
        <w:t>Вопросы</w:t>
      </w:r>
      <w:r w:rsidRPr="00330A03">
        <w:rPr>
          <w:lang w:val="es-ES"/>
        </w:rPr>
        <w:t xml:space="preserve"> </w:t>
      </w:r>
      <w:r w:rsidRPr="00330A03">
        <w:t>автономии</w:t>
      </w:r>
      <w:r w:rsidRPr="00330A03">
        <w:rPr>
          <w:lang w:val="es-ES"/>
        </w:rPr>
        <w:t xml:space="preserve"> </w:t>
      </w:r>
      <w:r w:rsidRPr="00330A03">
        <w:t>департ</w:t>
      </w:r>
      <w:r w:rsidRPr="00330A03">
        <w:t>а</w:t>
      </w:r>
      <w:r w:rsidRPr="00330A03">
        <w:t>ментов</w:t>
      </w:r>
      <w:r w:rsidRPr="00330A03">
        <w:rPr>
          <w:lang w:val="es-ES"/>
        </w:rPr>
        <w:t xml:space="preserve">, </w:t>
      </w:r>
      <w:r w:rsidRPr="00330A03">
        <w:t>провинций</w:t>
      </w:r>
      <w:r w:rsidRPr="00330A03">
        <w:rPr>
          <w:lang w:val="es-ES"/>
        </w:rPr>
        <w:t xml:space="preserve">, </w:t>
      </w:r>
      <w:r w:rsidRPr="00330A03">
        <w:t>муниципалитетов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коренных</w:t>
      </w:r>
      <w:r w:rsidRPr="00330A03">
        <w:rPr>
          <w:lang w:val="es-ES"/>
        </w:rPr>
        <w:t xml:space="preserve"> </w:t>
      </w:r>
      <w:r w:rsidRPr="00330A03">
        <w:t>народов</w:t>
      </w:r>
      <w:r w:rsidRPr="00330A03">
        <w:rPr>
          <w:lang w:val="es-ES"/>
        </w:rPr>
        <w:t xml:space="preserve">; 10. </w:t>
      </w:r>
      <w:r w:rsidRPr="00330A03">
        <w:t>Образование и межкультурность</w:t>
      </w:r>
      <w:r w:rsidRPr="00330A03">
        <w:rPr>
          <w:lang w:val="es-ES"/>
        </w:rPr>
        <w:t xml:space="preserve">; 11. </w:t>
      </w:r>
      <w:r w:rsidRPr="00330A03">
        <w:t>Вопросы социального и всестороннего развития</w:t>
      </w:r>
      <w:r w:rsidRPr="00330A03">
        <w:rPr>
          <w:lang w:val="es-ES"/>
        </w:rPr>
        <w:t xml:space="preserve">; 12. </w:t>
      </w:r>
      <w:r w:rsidRPr="00330A03">
        <w:t>У</w:t>
      </w:r>
      <w:r w:rsidRPr="00330A03">
        <w:t>г</w:t>
      </w:r>
      <w:r w:rsidRPr="00330A03">
        <w:t>леводородные ресурсы</w:t>
      </w:r>
      <w:r w:rsidRPr="00330A03">
        <w:rPr>
          <w:lang w:val="es-ES"/>
        </w:rPr>
        <w:t xml:space="preserve">; 13. </w:t>
      </w:r>
      <w:r w:rsidRPr="00330A03">
        <w:t>Минеральные ресурсы и металлургия</w:t>
      </w:r>
      <w:r w:rsidRPr="00330A03">
        <w:rPr>
          <w:lang w:val="es-ES"/>
        </w:rPr>
        <w:t xml:space="preserve">; 14. </w:t>
      </w:r>
      <w:r w:rsidRPr="00330A03">
        <w:t>Гидр</w:t>
      </w:r>
      <w:r w:rsidRPr="00330A03">
        <w:t>о</w:t>
      </w:r>
      <w:r w:rsidRPr="00330A03">
        <w:t>энергетические</w:t>
      </w:r>
      <w:r w:rsidRPr="00330A03">
        <w:rPr>
          <w:lang w:val="es-ES"/>
        </w:rPr>
        <w:t xml:space="preserve"> </w:t>
      </w:r>
      <w:r w:rsidRPr="00330A03">
        <w:t>ресурсы</w:t>
      </w:r>
      <w:r w:rsidRPr="00330A03">
        <w:rPr>
          <w:lang w:val="es-ES"/>
        </w:rPr>
        <w:t xml:space="preserve">; 15. </w:t>
      </w:r>
      <w:r w:rsidRPr="00330A03">
        <w:t>Вопросы</w:t>
      </w:r>
      <w:r w:rsidRPr="00330A03">
        <w:rPr>
          <w:lang w:val="es-ES"/>
        </w:rPr>
        <w:t xml:space="preserve"> </w:t>
      </w:r>
      <w:r w:rsidRPr="00330A03">
        <w:t>эффективного</w:t>
      </w:r>
      <w:r w:rsidRPr="00330A03">
        <w:rPr>
          <w:lang w:val="es-ES"/>
        </w:rPr>
        <w:t xml:space="preserve"> </w:t>
      </w:r>
      <w:r w:rsidRPr="00330A03">
        <w:t>развития</w:t>
      </w:r>
      <w:r w:rsidRPr="00330A03">
        <w:rPr>
          <w:lang w:val="es-ES"/>
        </w:rPr>
        <w:t xml:space="preserve">; 16. </w:t>
      </w:r>
      <w:r w:rsidRPr="00330A03">
        <w:t>Возобно</w:t>
      </w:r>
      <w:r w:rsidRPr="00330A03">
        <w:t>в</w:t>
      </w:r>
      <w:r w:rsidRPr="00330A03">
        <w:t>ляемые</w:t>
      </w:r>
      <w:r w:rsidRPr="00330A03">
        <w:rPr>
          <w:lang w:val="es-ES"/>
        </w:rPr>
        <w:t xml:space="preserve"> </w:t>
      </w:r>
      <w:r w:rsidRPr="00330A03">
        <w:t>природные ресурсы</w:t>
      </w:r>
      <w:r w:rsidRPr="00330A03">
        <w:rPr>
          <w:lang w:val="es-ES"/>
        </w:rPr>
        <w:t xml:space="preserve">, </w:t>
      </w:r>
      <w:r w:rsidRPr="00330A03">
        <w:t>земля, территория и окружающая среда</w:t>
      </w:r>
      <w:r w:rsidRPr="00330A03">
        <w:rPr>
          <w:lang w:val="es-ES"/>
        </w:rPr>
        <w:t xml:space="preserve">; 17. </w:t>
      </w:r>
      <w:r w:rsidRPr="00330A03">
        <w:t>Ко</w:t>
      </w:r>
      <w:r w:rsidRPr="00330A03">
        <w:t>м</w:t>
      </w:r>
      <w:r w:rsidRPr="00330A03">
        <w:t>плексное развитие ресурсов Боливийской Амазонии</w:t>
      </w:r>
      <w:r w:rsidRPr="00330A03">
        <w:rPr>
          <w:lang w:val="es-ES"/>
        </w:rPr>
        <w:t xml:space="preserve">; 18. </w:t>
      </w:r>
      <w:r w:rsidRPr="00330A03">
        <w:t>Кока</w:t>
      </w:r>
      <w:r w:rsidRPr="00330A03">
        <w:rPr>
          <w:lang w:val="es-ES"/>
        </w:rPr>
        <w:t>; 19.</w:t>
      </w:r>
      <w:r w:rsidRPr="00330A03">
        <w:t xml:space="preserve"> Финансово-экономические вопросы</w:t>
      </w:r>
      <w:r w:rsidRPr="00330A03">
        <w:rPr>
          <w:lang w:val="es-ES"/>
        </w:rPr>
        <w:t xml:space="preserve"> </w:t>
      </w:r>
      <w:r w:rsidRPr="00330A03">
        <w:t>развития</w:t>
      </w:r>
      <w:r w:rsidRPr="00330A03">
        <w:rPr>
          <w:lang w:val="es-ES"/>
        </w:rPr>
        <w:t xml:space="preserve">; 20. </w:t>
      </w:r>
      <w:r w:rsidRPr="00330A03">
        <w:t>Национальные границы</w:t>
      </w:r>
      <w:r w:rsidRPr="00330A03">
        <w:rPr>
          <w:lang w:val="es-ES"/>
        </w:rPr>
        <w:t xml:space="preserve">; </w:t>
      </w:r>
      <w:r w:rsidRPr="00330A03">
        <w:t>и</w:t>
      </w:r>
      <w:r w:rsidRPr="00330A03">
        <w:rPr>
          <w:lang w:val="es-ES"/>
        </w:rPr>
        <w:t xml:space="preserve"> 21. </w:t>
      </w:r>
      <w:r w:rsidRPr="00330A03">
        <w:t>Безопа</w:t>
      </w:r>
      <w:r w:rsidRPr="00330A03">
        <w:t>с</w:t>
      </w:r>
      <w:r w:rsidRPr="00330A03">
        <w:t>ность и национальная оборона</w:t>
      </w:r>
      <w:r w:rsidRPr="00330A03">
        <w:rPr>
          <w:lang w:val="es-ES"/>
        </w:rPr>
        <w:t>.</w:t>
      </w:r>
    </w:p>
    <w:p w:rsidR="00330A03" w:rsidRPr="00330A03" w:rsidRDefault="00330A03" w:rsidP="00470F91">
      <w:pPr>
        <w:pStyle w:val="SingleTxtGR"/>
      </w:pPr>
      <w:r w:rsidRPr="00330A03">
        <w:rPr>
          <w:lang w:val="es-ES"/>
        </w:rPr>
        <w:t>18.</w:t>
      </w:r>
      <w:r w:rsidRPr="00330A03">
        <w:rPr>
          <w:lang w:val="es-ES"/>
        </w:rPr>
        <w:tab/>
      </w:r>
      <w:r w:rsidRPr="00330A03">
        <w:t>Новая</w:t>
      </w:r>
      <w:r w:rsidRPr="00330A03">
        <w:rPr>
          <w:lang w:val="es-ES"/>
        </w:rPr>
        <w:t xml:space="preserve"> </w:t>
      </w:r>
      <w:r w:rsidRPr="00330A03">
        <w:t>политическая</w:t>
      </w:r>
      <w:r w:rsidRPr="00330A03">
        <w:rPr>
          <w:lang w:val="es-ES"/>
        </w:rPr>
        <w:t xml:space="preserve"> </w:t>
      </w:r>
      <w:r w:rsidRPr="00330A03">
        <w:t>конституция</w:t>
      </w:r>
      <w:r w:rsidRPr="00330A03">
        <w:rPr>
          <w:lang w:val="es-ES"/>
        </w:rPr>
        <w:t xml:space="preserve"> </w:t>
      </w:r>
      <w:r w:rsidRPr="00330A03">
        <w:t>Боливии</w:t>
      </w:r>
      <w:r w:rsidRPr="00330A03">
        <w:rPr>
          <w:lang w:val="es-ES"/>
        </w:rPr>
        <w:t xml:space="preserve"> </w:t>
      </w:r>
      <w:r w:rsidRPr="00330A03">
        <w:t>является</w:t>
      </w:r>
      <w:r w:rsidRPr="00330A03">
        <w:rPr>
          <w:lang w:val="es-ES"/>
        </w:rPr>
        <w:t xml:space="preserve"> </w:t>
      </w:r>
      <w:r w:rsidRPr="00330A03">
        <w:t>семнадцатым</w:t>
      </w:r>
      <w:r w:rsidRPr="00330A03">
        <w:rPr>
          <w:lang w:val="es-ES"/>
        </w:rPr>
        <w:t xml:space="preserve"> </w:t>
      </w:r>
      <w:r w:rsidRPr="00330A03">
        <w:t>конст</w:t>
      </w:r>
      <w:r w:rsidRPr="00330A03">
        <w:t>и</w:t>
      </w:r>
      <w:r w:rsidRPr="00330A03">
        <w:t>туционным</w:t>
      </w:r>
      <w:r w:rsidRPr="00330A03">
        <w:rPr>
          <w:lang w:val="es-ES"/>
        </w:rPr>
        <w:t xml:space="preserve"> </w:t>
      </w:r>
      <w:r w:rsidRPr="00330A03">
        <w:t>документом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истории</w:t>
      </w:r>
      <w:r w:rsidRPr="00330A03">
        <w:rPr>
          <w:lang w:val="es-ES"/>
        </w:rPr>
        <w:t xml:space="preserve"> </w:t>
      </w:r>
      <w:r w:rsidRPr="00330A03">
        <w:t>страны, однако она впервые была выработ</w:t>
      </w:r>
      <w:r w:rsidRPr="00330A03">
        <w:t>а</w:t>
      </w:r>
      <w:r w:rsidRPr="00330A03">
        <w:t>на в результате функционирования договора об о</w:t>
      </w:r>
      <w:r w:rsidRPr="00330A03">
        <w:t>б</w:t>
      </w:r>
      <w:r w:rsidRPr="00330A03">
        <w:t>щественном согласии. После того, как 25 января 2009 года текст новой конституции был одобрен на реф</w:t>
      </w:r>
      <w:r w:rsidRPr="00330A03">
        <w:t>е</w:t>
      </w:r>
      <w:r w:rsidRPr="00330A03">
        <w:t xml:space="preserve">рендуме, где за него проголосовали 61,43% избирателей, </w:t>
      </w:r>
      <w:r w:rsidR="0016101A">
        <w:br/>
      </w:r>
      <w:r w:rsidRPr="00330A03">
        <w:t>7 февраля 2009 года новую конституцию промульгировал президент страны Х</w:t>
      </w:r>
      <w:r w:rsidRPr="00330A03">
        <w:t>у</w:t>
      </w:r>
      <w:r w:rsidRPr="00330A03">
        <w:t>ан Эво Моралес А</w:t>
      </w:r>
      <w:r w:rsidRPr="00330A03">
        <w:t>й</w:t>
      </w:r>
      <w:r w:rsidRPr="00330A03">
        <w:t>ма.</w:t>
      </w:r>
      <w:r w:rsidR="00C510E8">
        <w:t xml:space="preserve"> 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19.</w:t>
      </w:r>
      <w:r w:rsidRPr="00330A03">
        <w:rPr>
          <w:lang w:val="es-ES"/>
        </w:rPr>
        <w:tab/>
      </w:r>
      <w:r w:rsidRPr="00330A03">
        <w:t>Согласно новой конституции, Многонациональное Государство Боливия является унитарным социальным государством, в котором действует многон</w:t>
      </w:r>
      <w:r w:rsidRPr="00330A03">
        <w:t>а</w:t>
      </w:r>
      <w:r w:rsidRPr="00330A03">
        <w:t>циональное коллективное право; это свободное, независимое, суверенное, д</w:t>
      </w:r>
      <w:r w:rsidRPr="00330A03">
        <w:t>е</w:t>
      </w:r>
      <w:r w:rsidRPr="00330A03">
        <w:t>мократическое, межкультурное и децентрализованное государство с автоно</w:t>
      </w:r>
      <w:r w:rsidRPr="00330A03">
        <w:t>м</w:t>
      </w:r>
      <w:r w:rsidRPr="00330A03">
        <w:t>ными образованиями. Конституция устанавливает, что в состав боливийского народа входят все боливийцы, мужчины и женщины всех</w:t>
      </w:r>
      <w:r w:rsidR="00C510E8">
        <w:t xml:space="preserve"> </w:t>
      </w:r>
      <w:r w:rsidRPr="00330A03">
        <w:t>первопоселенческих коренных народов и крестьян, а также межкультурных и афро-боливийских о</w:t>
      </w:r>
      <w:r w:rsidRPr="00330A03">
        <w:t>б</w:t>
      </w:r>
      <w:r w:rsidRPr="00330A03">
        <w:t>щин.</w:t>
      </w:r>
    </w:p>
    <w:p w:rsidR="00330A03" w:rsidRPr="00330A03" w:rsidRDefault="00330A03" w:rsidP="00470F91">
      <w:pPr>
        <w:pStyle w:val="SingleTxtGR"/>
      </w:pPr>
      <w:r w:rsidRPr="00330A03">
        <w:rPr>
          <w:lang w:val="es-ES"/>
        </w:rPr>
        <w:t>20.</w:t>
      </w:r>
      <w:r w:rsidRPr="00330A03">
        <w:rPr>
          <w:lang w:val="es-ES"/>
        </w:rPr>
        <w:tab/>
      </w:r>
      <w:r w:rsidRPr="00330A03">
        <w:t>Суверенитет</w:t>
      </w:r>
      <w:r w:rsidRPr="00330A03">
        <w:rPr>
          <w:lang w:val="es-ES"/>
        </w:rPr>
        <w:t xml:space="preserve"> </w:t>
      </w:r>
      <w:r w:rsidRPr="00330A03">
        <w:t>принадлежит</w:t>
      </w:r>
      <w:r w:rsidRPr="00330A03">
        <w:rPr>
          <w:lang w:val="es-ES"/>
        </w:rPr>
        <w:t xml:space="preserve"> </w:t>
      </w:r>
      <w:r w:rsidRPr="00330A03">
        <w:t>народу</w:t>
      </w:r>
      <w:r w:rsidRPr="00330A03">
        <w:rPr>
          <w:lang w:val="es-ES"/>
        </w:rPr>
        <w:t xml:space="preserve"> </w:t>
      </w:r>
      <w:r w:rsidRPr="00330A03">
        <w:t>Боливии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его осуществление делегируется </w:t>
      </w:r>
      <w:r w:rsidRPr="00330A03">
        <w:t xml:space="preserve">органам </w:t>
      </w:r>
      <w:r w:rsidRPr="00330A03">
        <w:rPr>
          <w:lang w:val="es-ES"/>
        </w:rPr>
        <w:t>законодательной, исполнительной</w:t>
      </w:r>
      <w:r w:rsidRPr="00330A03">
        <w:t>,</w:t>
      </w:r>
      <w:r w:rsidRPr="00330A03">
        <w:rPr>
          <w:lang w:val="es-ES"/>
        </w:rPr>
        <w:t xml:space="preserve"> судебной </w:t>
      </w:r>
      <w:r w:rsidRPr="00330A03">
        <w:t>и</w:t>
      </w:r>
      <w:r w:rsidR="00C510E8">
        <w:rPr>
          <w:i/>
        </w:rPr>
        <w:t xml:space="preserve"> </w:t>
      </w:r>
      <w:r w:rsidRPr="00330A03">
        <w:t>избир</w:t>
      </w:r>
      <w:r w:rsidRPr="00330A03">
        <w:t>а</w:t>
      </w:r>
      <w:r w:rsidRPr="00330A03">
        <w:t>тельной власти, в</w:t>
      </w:r>
      <w:r w:rsidRPr="00330A03">
        <w:rPr>
          <w:lang w:val="es-ES"/>
        </w:rPr>
        <w:t xml:space="preserve"> </w:t>
      </w:r>
      <w:r w:rsidRPr="00330A03">
        <w:t>соответствии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их</w:t>
      </w:r>
      <w:r w:rsidRPr="00330A03">
        <w:rPr>
          <w:lang w:val="es-ES"/>
        </w:rPr>
        <w:t xml:space="preserve"> </w:t>
      </w:r>
      <w:r w:rsidRPr="00330A03">
        <w:t>функциями</w:t>
      </w:r>
      <w:r w:rsidR="00C510E8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атрибутами</w:t>
      </w:r>
      <w:r w:rsidRPr="00330A03">
        <w:rPr>
          <w:lang w:val="es-ES"/>
        </w:rPr>
        <w:t xml:space="preserve"> </w:t>
      </w:r>
      <w:r w:rsidRPr="00330A03">
        <w:t xml:space="preserve">власти. </w:t>
      </w:r>
      <w:r w:rsidR="0016101A">
        <w:br/>
      </w:r>
      <w:r w:rsidRPr="00330A03">
        <w:t>К испо</w:t>
      </w:r>
      <w:r w:rsidRPr="00330A03">
        <w:t>л</w:t>
      </w:r>
      <w:r w:rsidRPr="00330A03">
        <w:t>нительной</w:t>
      </w:r>
      <w:r w:rsidR="00C510E8">
        <w:t xml:space="preserve"> </w:t>
      </w:r>
      <w:r w:rsidRPr="00330A03">
        <w:t>власти относятся президент, вице-президент и министры.</w:t>
      </w:r>
      <w:r w:rsidRPr="00330A03">
        <w:rPr>
          <w:lang w:val="es-ES"/>
        </w:rPr>
        <w:t xml:space="preserve"> 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21.</w:t>
      </w:r>
      <w:r w:rsidRPr="00330A03">
        <w:rPr>
          <w:lang w:val="es-ES"/>
        </w:rPr>
        <w:tab/>
      </w:r>
      <w:r w:rsidRPr="00330A03">
        <w:t>Одним</w:t>
      </w:r>
      <w:r w:rsidRPr="00330A03">
        <w:rPr>
          <w:lang w:val="es-ES"/>
        </w:rPr>
        <w:t xml:space="preserve"> </w:t>
      </w:r>
      <w:r w:rsidRPr="00330A03">
        <w:t>из</w:t>
      </w:r>
      <w:r w:rsidRPr="00330A03">
        <w:rPr>
          <w:lang w:val="es-ES"/>
        </w:rPr>
        <w:t xml:space="preserve"> </w:t>
      </w:r>
      <w:r w:rsidRPr="00330A03">
        <w:t>изменений</w:t>
      </w:r>
      <w:r w:rsidRPr="00330A03">
        <w:rPr>
          <w:lang w:val="es-ES"/>
        </w:rPr>
        <w:t xml:space="preserve"> </w:t>
      </w:r>
      <w:r w:rsidRPr="00330A03">
        <w:t>структурного</w:t>
      </w:r>
      <w:r w:rsidRPr="00330A03">
        <w:rPr>
          <w:lang w:val="es-ES"/>
        </w:rPr>
        <w:t xml:space="preserve"> </w:t>
      </w:r>
      <w:r w:rsidRPr="00330A03">
        <w:t>характера</w:t>
      </w:r>
      <w:r w:rsidRPr="00330A03">
        <w:rPr>
          <w:lang w:val="es-ES"/>
        </w:rPr>
        <w:t xml:space="preserve">, </w:t>
      </w:r>
      <w:r w:rsidRPr="00330A03">
        <w:t>предусмотренных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тексте</w:t>
      </w:r>
      <w:r w:rsidRPr="00330A03">
        <w:rPr>
          <w:lang w:val="es-ES"/>
        </w:rPr>
        <w:t xml:space="preserve"> </w:t>
      </w:r>
      <w:r w:rsidRPr="00330A03">
        <w:t>новой</w:t>
      </w:r>
      <w:r w:rsidRPr="00330A03">
        <w:rPr>
          <w:lang w:val="es-ES"/>
        </w:rPr>
        <w:t xml:space="preserve"> </w:t>
      </w:r>
      <w:r w:rsidRPr="00330A03">
        <w:t>конституции</w:t>
      </w:r>
      <w:r w:rsidRPr="00330A03">
        <w:rPr>
          <w:lang w:val="es-ES"/>
        </w:rPr>
        <w:t xml:space="preserve">, </w:t>
      </w:r>
      <w:r w:rsidRPr="00330A03">
        <w:t>я</w:t>
      </w:r>
      <w:r w:rsidRPr="00330A03">
        <w:t>в</w:t>
      </w:r>
      <w:r w:rsidRPr="00330A03">
        <w:t>ляется</w:t>
      </w:r>
      <w:r w:rsidRPr="00330A03">
        <w:rPr>
          <w:lang w:val="es-ES"/>
        </w:rPr>
        <w:t xml:space="preserve"> </w:t>
      </w:r>
      <w:r w:rsidRPr="00330A03">
        <w:t>установление</w:t>
      </w:r>
      <w:r w:rsidRPr="00330A03">
        <w:rPr>
          <w:lang w:val="es-ES"/>
        </w:rPr>
        <w:t xml:space="preserve"> </w:t>
      </w:r>
      <w:r w:rsidRPr="00330A03">
        <w:t>автономии</w:t>
      </w:r>
      <w:r w:rsidRPr="00330A03">
        <w:rPr>
          <w:lang w:val="es-ES"/>
        </w:rPr>
        <w:t xml:space="preserve"> </w:t>
      </w:r>
      <w:r w:rsidRPr="00330A03">
        <w:t>департаментов</w:t>
      </w:r>
      <w:r w:rsidRPr="00330A03">
        <w:rPr>
          <w:lang w:val="es-ES"/>
        </w:rPr>
        <w:t xml:space="preserve">, </w:t>
      </w:r>
      <w:r w:rsidRPr="00330A03">
        <w:t>регионов</w:t>
      </w:r>
      <w:r w:rsidRPr="00330A03">
        <w:rPr>
          <w:lang w:val="es-ES"/>
        </w:rPr>
        <w:t xml:space="preserve">, </w:t>
      </w:r>
      <w:r w:rsidRPr="00330A03">
        <w:t>муниципалитетов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коренных первопоселенческих крестьянских</w:t>
      </w:r>
      <w:r w:rsidRPr="00330A03">
        <w:rPr>
          <w:lang w:val="es-ES"/>
        </w:rPr>
        <w:t xml:space="preserve"> </w:t>
      </w:r>
      <w:r w:rsidRPr="00330A03">
        <w:t>н</w:t>
      </w:r>
      <w:r w:rsidRPr="00330A03">
        <w:t>а</w:t>
      </w:r>
      <w:r w:rsidRPr="00330A03">
        <w:t>ций и народов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предполагает</w:t>
      </w:r>
      <w:r w:rsidRPr="00330A03">
        <w:rPr>
          <w:lang w:val="es-ES"/>
        </w:rPr>
        <w:t xml:space="preserve"> </w:t>
      </w:r>
      <w:r w:rsidRPr="00330A03">
        <w:t>прямые</w:t>
      </w:r>
      <w:r w:rsidRPr="00330A03">
        <w:rPr>
          <w:lang w:val="es-ES"/>
        </w:rPr>
        <w:t xml:space="preserve"> </w:t>
      </w:r>
      <w:r w:rsidRPr="00330A03">
        <w:t>выборы</w:t>
      </w:r>
      <w:r w:rsidRPr="00330A03">
        <w:rPr>
          <w:lang w:val="es-ES"/>
        </w:rPr>
        <w:t xml:space="preserve"> </w:t>
      </w:r>
      <w:r w:rsidRPr="00330A03">
        <w:t>руководящих</w:t>
      </w:r>
      <w:r w:rsidRPr="00330A03">
        <w:rPr>
          <w:lang w:val="es-ES"/>
        </w:rPr>
        <w:t xml:space="preserve"> </w:t>
      </w:r>
      <w:r w:rsidRPr="00330A03">
        <w:t>органов</w:t>
      </w:r>
      <w:r w:rsidRPr="00330A03">
        <w:rPr>
          <w:lang w:val="es-ES"/>
        </w:rPr>
        <w:t xml:space="preserve"> </w:t>
      </w:r>
      <w:r w:rsidRPr="00330A03">
        <w:t>соо</w:t>
      </w:r>
      <w:r w:rsidRPr="00330A03">
        <w:t>т</w:t>
      </w:r>
      <w:r w:rsidRPr="00330A03">
        <w:t>ветствующих</w:t>
      </w:r>
      <w:r w:rsidRPr="00330A03">
        <w:rPr>
          <w:lang w:val="es-ES"/>
        </w:rPr>
        <w:t xml:space="preserve"> </w:t>
      </w:r>
      <w:r w:rsidRPr="00330A03">
        <w:t>административных</w:t>
      </w:r>
      <w:r w:rsidRPr="00330A03">
        <w:rPr>
          <w:lang w:val="es-ES"/>
        </w:rPr>
        <w:t xml:space="preserve"> </w:t>
      </w:r>
      <w:r w:rsidRPr="00330A03">
        <w:t>единиц</w:t>
      </w:r>
      <w:r w:rsidRPr="00330A03">
        <w:rPr>
          <w:lang w:val="es-ES"/>
        </w:rPr>
        <w:t xml:space="preserve">, </w:t>
      </w:r>
      <w:r w:rsidRPr="00330A03">
        <w:t>самостоятельное управление</w:t>
      </w:r>
      <w:r w:rsidRPr="00330A03">
        <w:rPr>
          <w:lang w:val="es-ES"/>
        </w:rPr>
        <w:t xml:space="preserve"> </w:t>
      </w:r>
      <w:r w:rsidRPr="00330A03">
        <w:t>своими</w:t>
      </w:r>
      <w:r w:rsidRPr="00330A03">
        <w:rPr>
          <w:lang w:val="es-ES"/>
        </w:rPr>
        <w:t xml:space="preserve"> </w:t>
      </w:r>
      <w:r w:rsidRPr="00330A03">
        <w:t>экономическими</w:t>
      </w:r>
      <w:r w:rsidR="00C510E8">
        <w:rPr>
          <w:lang w:val="es-ES"/>
        </w:rPr>
        <w:t xml:space="preserve"> </w:t>
      </w:r>
      <w:r w:rsidRPr="00330A03">
        <w:t>ресурсами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наделение</w:t>
      </w:r>
      <w:r w:rsidRPr="00330A03">
        <w:rPr>
          <w:lang w:val="es-ES"/>
        </w:rPr>
        <w:t xml:space="preserve"> </w:t>
      </w:r>
      <w:r w:rsidRPr="00330A03">
        <w:t>полномочиями</w:t>
      </w:r>
      <w:r w:rsidRPr="00330A03">
        <w:rPr>
          <w:lang w:val="es-ES"/>
        </w:rPr>
        <w:t xml:space="preserve"> </w:t>
      </w:r>
      <w:r w:rsidRPr="00330A03">
        <w:t>законодательного</w:t>
      </w:r>
      <w:r w:rsidRPr="00330A03">
        <w:rPr>
          <w:lang w:val="es-ES"/>
        </w:rPr>
        <w:t xml:space="preserve">, </w:t>
      </w:r>
      <w:r w:rsidRPr="00330A03">
        <w:t>но</w:t>
      </w:r>
      <w:r w:rsidRPr="00330A03">
        <w:t>р</w:t>
      </w:r>
      <w:r w:rsidRPr="00330A03">
        <w:t>мативного</w:t>
      </w:r>
      <w:r w:rsidRPr="00330A03">
        <w:rPr>
          <w:lang w:val="es-ES"/>
        </w:rPr>
        <w:t xml:space="preserve">, </w:t>
      </w:r>
      <w:r w:rsidRPr="00330A03">
        <w:t>контрольного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исполнительного</w:t>
      </w:r>
      <w:r w:rsidRPr="00330A03">
        <w:rPr>
          <w:lang w:val="es-ES"/>
        </w:rPr>
        <w:t xml:space="preserve"> </w:t>
      </w:r>
      <w:r w:rsidRPr="00330A03">
        <w:t>характера</w:t>
      </w:r>
      <w:r w:rsidRPr="00330A03">
        <w:rPr>
          <w:lang w:val="es-ES"/>
        </w:rPr>
        <w:t xml:space="preserve">. </w:t>
      </w:r>
      <w:r w:rsidR="0016101A">
        <w:br/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связи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тем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государственная</w:t>
      </w:r>
      <w:r w:rsidRPr="00330A03">
        <w:rPr>
          <w:lang w:val="es-ES"/>
        </w:rPr>
        <w:t xml:space="preserve"> </w:t>
      </w:r>
      <w:r w:rsidRPr="00330A03">
        <w:t>конституция</w:t>
      </w:r>
      <w:r w:rsidRPr="00330A03">
        <w:rPr>
          <w:lang w:val="es-ES"/>
        </w:rPr>
        <w:t xml:space="preserve"> </w:t>
      </w:r>
      <w:r w:rsidRPr="00330A03">
        <w:t>принята</w:t>
      </w:r>
      <w:r w:rsidRPr="00330A03">
        <w:rPr>
          <w:lang w:val="es-ES"/>
        </w:rPr>
        <w:t xml:space="preserve"> </w:t>
      </w:r>
      <w:r w:rsidRPr="00330A03">
        <w:t>недавно</w:t>
      </w:r>
      <w:r w:rsidRPr="00330A03">
        <w:rPr>
          <w:lang w:val="es-ES"/>
        </w:rPr>
        <w:t xml:space="preserve">, </w:t>
      </w:r>
      <w:r w:rsidRPr="00330A03">
        <w:t>новую</w:t>
      </w:r>
      <w:r w:rsidRPr="00330A03">
        <w:rPr>
          <w:lang w:val="es-ES"/>
        </w:rPr>
        <w:t xml:space="preserve"> </w:t>
      </w:r>
      <w:r w:rsidRPr="00330A03">
        <w:t>стру</w:t>
      </w:r>
      <w:r w:rsidRPr="00330A03">
        <w:t>к</w:t>
      </w:r>
      <w:r w:rsidRPr="00330A03">
        <w:t>туру</w:t>
      </w:r>
      <w:r w:rsidRPr="00330A03">
        <w:rPr>
          <w:lang w:val="es-ES"/>
        </w:rPr>
        <w:t xml:space="preserve"> </w:t>
      </w:r>
      <w:r w:rsidRPr="00330A03">
        <w:t>государственных</w:t>
      </w:r>
      <w:r w:rsidRPr="00330A03">
        <w:rPr>
          <w:lang w:val="es-ES"/>
        </w:rPr>
        <w:t xml:space="preserve"> </w:t>
      </w:r>
      <w:r w:rsidRPr="00330A03">
        <w:t>органов</w:t>
      </w:r>
      <w:r w:rsidRPr="00330A03">
        <w:rPr>
          <w:lang w:val="es-ES"/>
        </w:rPr>
        <w:t xml:space="preserve"> </w:t>
      </w:r>
      <w:r w:rsidRPr="00330A03">
        <w:t>будет</w:t>
      </w:r>
      <w:r w:rsidRPr="00330A03">
        <w:rPr>
          <w:lang w:val="es-ES"/>
        </w:rPr>
        <w:t xml:space="preserve"> </w:t>
      </w:r>
      <w:r w:rsidRPr="00330A03">
        <w:t>определять</w:t>
      </w:r>
      <w:r w:rsidRPr="00330A03">
        <w:rPr>
          <w:lang w:val="es-ES"/>
        </w:rPr>
        <w:t xml:space="preserve"> </w:t>
      </w:r>
      <w:r w:rsidRPr="00330A03">
        <w:t>следующий</w:t>
      </w:r>
      <w:r w:rsidRPr="00330A03">
        <w:rPr>
          <w:lang w:val="es-ES"/>
        </w:rPr>
        <w:t xml:space="preserve"> </w:t>
      </w:r>
      <w:r w:rsidRPr="00330A03">
        <w:t>состав</w:t>
      </w:r>
      <w:r w:rsidRPr="00330A03">
        <w:rPr>
          <w:lang w:val="es-ES"/>
        </w:rPr>
        <w:t xml:space="preserve"> </w:t>
      </w:r>
      <w:r w:rsidRPr="00330A03">
        <w:t>Многон</w:t>
      </w:r>
      <w:r w:rsidRPr="00330A03">
        <w:t>а</w:t>
      </w:r>
      <w:r w:rsidRPr="00330A03">
        <w:t>циональной</w:t>
      </w:r>
      <w:r w:rsidRPr="00330A03">
        <w:rPr>
          <w:lang w:val="es-ES"/>
        </w:rPr>
        <w:t xml:space="preserve"> </w:t>
      </w:r>
      <w:r w:rsidRPr="00330A03">
        <w:t>законодательной</w:t>
      </w:r>
      <w:r w:rsidRPr="00330A03">
        <w:rPr>
          <w:lang w:val="es-ES"/>
        </w:rPr>
        <w:t xml:space="preserve"> </w:t>
      </w:r>
      <w:r w:rsidRPr="00330A03">
        <w:t>ассамблеи</w:t>
      </w:r>
      <w:r w:rsidRPr="00330A03">
        <w:rPr>
          <w:lang w:val="es-ES"/>
        </w:rPr>
        <w:t xml:space="preserve">, </w:t>
      </w:r>
      <w:r w:rsidRPr="00330A03">
        <w:t>который</w:t>
      </w:r>
      <w:r w:rsidRPr="00330A03">
        <w:rPr>
          <w:lang w:val="es-ES"/>
        </w:rPr>
        <w:t xml:space="preserve"> </w:t>
      </w:r>
      <w:r w:rsidRPr="00330A03">
        <w:t>примет</w:t>
      </w:r>
      <w:r w:rsidRPr="00330A03">
        <w:rPr>
          <w:lang w:val="es-ES"/>
        </w:rPr>
        <w:t xml:space="preserve"> </w:t>
      </w:r>
      <w:r w:rsidRPr="00330A03">
        <w:t>соответствующее</w:t>
      </w:r>
      <w:r w:rsidRPr="00330A03">
        <w:rPr>
          <w:lang w:val="es-ES"/>
        </w:rPr>
        <w:t xml:space="preserve"> </w:t>
      </w:r>
      <w:r w:rsidRPr="00330A03">
        <w:t>о</w:t>
      </w:r>
      <w:r w:rsidRPr="00330A03">
        <w:t>р</w:t>
      </w:r>
      <w:r w:rsidRPr="00330A03">
        <w:t>ганическое</w:t>
      </w:r>
      <w:r w:rsidRPr="00330A03">
        <w:rPr>
          <w:lang w:val="es-ES"/>
        </w:rPr>
        <w:t xml:space="preserve"> </w:t>
      </w:r>
      <w:r w:rsidRPr="00330A03">
        <w:t>законод</w:t>
      </w:r>
      <w:r w:rsidRPr="00330A03">
        <w:t>а</w:t>
      </w:r>
      <w:r w:rsidRPr="00330A03">
        <w:t>тельство</w:t>
      </w:r>
      <w:r w:rsidRPr="00330A03">
        <w:rPr>
          <w:lang w:val="es-ES"/>
        </w:rPr>
        <w:t xml:space="preserve">. 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22.</w:t>
      </w:r>
      <w:r w:rsidRPr="00330A03">
        <w:rPr>
          <w:lang w:val="es-ES"/>
        </w:rPr>
        <w:tab/>
      </w:r>
      <w:r w:rsidRPr="00330A03">
        <w:t>Выборы</w:t>
      </w:r>
      <w:r w:rsidRPr="00330A03">
        <w:rPr>
          <w:lang w:val="es-ES"/>
        </w:rPr>
        <w:t xml:space="preserve"> </w:t>
      </w:r>
      <w:r w:rsidRPr="00330A03">
        <w:t>президента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вице</w:t>
      </w:r>
      <w:r w:rsidRPr="00330A03">
        <w:rPr>
          <w:lang w:val="es-ES"/>
        </w:rPr>
        <w:t>-</w:t>
      </w:r>
      <w:r w:rsidRPr="00330A03">
        <w:t>президента</w:t>
      </w:r>
      <w:r w:rsidRPr="00330A03">
        <w:rPr>
          <w:lang w:val="es-ES"/>
        </w:rPr>
        <w:t xml:space="preserve">, </w:t>
      </w:r>
      <w:r w:rsidRPr="00330A03">
        <w:t>префектов</w:t>
      </w:r>
      <w:r w:rsidRPr="00330A03">
        <w:rPr>
          <w:lang w:val="es-ES"/>
        </w:rPr>
        <w:t xml:space="preserve"> </w:t>
      </w:r>
      <w:r w:rsidRPr="00330A03">
        <w:t>департаментов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глав</w:t>
      </w:r>
      <w:r w:rsidRPr="00330A03">
        <w:rPr>
          <w:lang w:val="es-ES"/>
        </w:rPr>
        <w:t xml:space="preserve"> </w:t>
      </w:r>
      <w:r w:rsidRPr="00330A03">
        <w:t>муниципалитетов</w:t>
      </w:r>
      <w:r w:rsidRPr="00330A03">
        <w:rPr>
          <w:lang w:val="es-ES"/>
        </w:rPr>
        <w:t xml:space="preserve"> </w:t>
      </w:r>
      <w:r w:rsidRPr="00330A03">
        <w:t>осущ</w:t>
      </w:r>
      <w:r w:rsidRPr="00330A03">
        <w:t>е</w:t>
      </w:r>
      <w:r w:rsidRPr="00330A03">
        <w:t>ствляются</w:t>
      </w:r>
      <w:r w:rsidRPr="00330A03">
        <w:rPr>
          <w:lang w:val="es-ES"/>
        </w:rPr>
        <w:t xml:space="preserve"> </w:t>
      </w:r>
      <w:r w:rsidRPr="00330A03">
        <w:t>путем</w:t>
      </w:r>
      <w:r w:rsidRPr="00330A03">
        <w:rPr>
          <w:lang w:val="es-ES"/>
        </w:rPr>
        <w:t xml:space="preserve"> </w:t>
      </w:r>
      <w:r w:rsidRPr="00330A03">
        <w:t>всеобщего</w:t>
      </w:r>
      <w:r w:rsidRPr="00330A03">
        <w:rPr>
          <w:lang w:val="es-ES"/>
        </w:rPr>
        <w:t xml:space="preserve"> </w:t>
      </w:r>
      <w:r w:rsidRPr="00330A03">
        <w:t>прямого</w:t>
      </w:r>
      <w:r w:rsidRPr="00330A03">
        <w:rPr>
          <w:lang w:val="es-ES"/>
        </w:rPr>
        <w:t xml:space="preserve">, </w:t>
      </w:r>
      <w:r w:rsidRPr="00330A03">
        <w:t>свободного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тайного</w:t>
      </w:r>
      <w:r w:rsidRPr="00330A03">
        <w:rPr>
          <w:lang w:val="es-ES"/>
        </w:rPr>
        <w:t xml:space="preserve"> </w:t>
      </w:r>
      <w:r w:rsidRPr="00330A03">
        <w:t>голосования.</w:t>
      </w:r>
      <w:r w:rsidRPr="00330A03">
        <w:rPr>
          <w:lang w:val="es-ES"/>
        </w:rPr>
        <w:t xml:space="preserve"> </w:t>
      </w:r>
      <w:r w:rsidRPr="00330A03">
        <w:t>Политическая</w:t>
      </w:r>
      <w:r w:rsidRPr="00330A03">
        <w:rPr>
          <w:lang w:val="es-ES"/>
        </w:rPr>
        <w:t xml:space="preserve"> </w:t>
      </w:r>
      <w:r w:rsidRPr="00330A03">
        <w:t>конституция</w:t>
      </w:r>
      <w:r w:rsidRPr="00330A03">
        <w:rPr>
          <w:lang w:val="es-ES"/>
        </w:rPr>
        <w:t xml:space="preserve"> </w:t>
      </w:r>
      <w:r w:rsidRPr="00330A03">
        <w:t>государства</w:t>
      </w:r>
      <w:r w:rsidRPr="00330A03">
        <w:rPr>
          <w:lang w:val="es-ES"/>
        </w:rPr>
        <w:t xml:space="preserve"> </w:t>
      </w:r>
      <w:r w:rsidRPr="00330A03">
        <w:t>также</w:t>
      </w:r>
      <w:r w:rsidRPr="00330A03">
        <w:rPr>
          <w:lang w:val="es-ES"/>
        </w:rPr>
        <w:t xml:space="preserve"> </w:t>
      </w:r>
      <w:r w:rsidRPr="00330A03">
        <w:t>устанавл</w:t>
      </w:r>
      <w:r w:rsidRPr="00330A03">
        <w:t>и</w:t>
      </w:r>
      <w:r w:rsidRPr="00330A03">
        <w:t>вает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магистраты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судьи</w:t>
      </w:r>
      <w:r w:rsidRPr="00330A03">
        <w:rPr>
          <w:lang w:val="es-ES"/>
        </w:rPr>
        <w:t xml:space="preserve"> </w:t>
      </w:r>
      <w:r w:rsidRPr="00330A03">
        <w:t>Верховного</w:t>
      </w:r>
      <w:r w:rsidRPr="00330A03">
        <w:rPr>
          <w:lang w:val="es-ES"/>
        </w:rPr>
        <w:t xml:space="preserve"> </w:t>
      </w:r>
      <w:r w:rsidRPr="00330A03">
        <w:t>суда</w:t>
      </w:r>
      <w:r w:rsidRPr="00330A03">
        <w:rPr>
          <w:lang w:val="es-ES"/>
        </w:rPr>
        <w:t xml:space="preserve">, </w:t>
      </w:r>
      <w:r w:rsidRPr="00330A03">
        <w:t>Конституционного</w:t>
      </w:r>
      <w:r w:rsidRPr="00330A03">
        <w:rPr>
          <w:lang w:val="es-ES"/>
        </w:rPr>
        <w:t xml:space="preserve"> </w:t>
      </w:r>
      <w:r w:rsidRPr="00330A03">
        <w:t>многонаци</w:t>
      </w:r>
      <w:r w:rsidRPr="00330A03">
        <w:t>о</w:t>
      </w:r>
      <w:r w:rsidRPr="00330A03">
        <w:t>нального суда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Суда по аграрным и экологическим вопросам избираются</w:t>
      </w:r>
      <w:r w:rsidRPr="00330A03">
        <w:rPr>
          <w:lang w:val="es-ES"/>
        </w:rPr>
        <w:t xml:space="preserve">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основе</w:t>
      </w:r>
      <w:r w:rsidRPr="00330A03">
        <w:rPr>
          <w:lang w:val="es-ES"/>
        </w:rPr>
        <w:t xml:space="preserve"> </w:t>
      </w:r>
      <w:r w:rsidRPr="00330A03">
        <w:t>всеобщих</w:t>
      </w:r>
      <w:r w:rsidRPr="00330A03">
        <w:rPr>
          <w:lang w:val="es-ES"/>
        </w:rPr>
        <w:t xml:space="preserve"> </w:t>
      </w:r>
      <w:r w:rsidRPr="00330A03">
        <w:t>выборов</w:t>
      </w:r>
      <w:r w:rsidRPr="00330A03">
        <w:rPr>
          <w:lang w:val="es-ES"/>
        </w:rPr>
        <w:t>.</w:t>
      </w:r>
      <w:r w:rsidRPr="00330A03">
        <w:t xml:space="preserve"> Эта норма направлена на усиление реального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з</w:t>
      </w:r>
      <w:r w:rsidRPr="00330A03">
        <w:t>а</w:t>
      </w:r>
      <w:r w:rsidRPr="00330A03">
        <w:t>конного</w:t>
      </w:r>
      <w:r w:rsidRPr="00330A03">
        <w:rPr>
          <w:lang w:val="es-ES"/>
        </w:rPr>
        <w:t xml:space="preserve"> </w:t>
      </w:r>
      <w:r w:rsidRPr="00330A03">
        <w:t>участия</w:t>
      </w:r>
      <w:r w:rsidRPr="00330A03">
        <w:rPr>
          <w:lang w:val="es-ES"/>
        </w:rPr>
        <w:t xml:space="preserve"> </w:t>
      </w:r>
      <w:r w:rsidRPr="00330A03">
        <w:t>населения</w:t>
      </w:r>
      <w:r w:rsidRPr="00330A03">
        <w:rPr>
          <w:lang w:val="es-ES"/>
        </w:rPr>
        <w:t xml:space="preserve"> </w:t>
      </w:r>
      <w:r w:rsidRPr="00330A03">
        <w:t xml:space="preserve">в управлении страной. </w:t>
      </w:r>
    </w:p>
    <w:p w:rsidR="00330A03" w:rsidRPr="00330A03" w:rsidRDefault="00330A03" w:rsidP="00470F91">
      <w:pPr>
        <w:pStyle w:val="SingleTxtGR"/>
      </w:pPr>
      <w:r w:rsidRPr="00330A03">
        <w:rPr>
          <w:lang w:val="es-ES"/>
        </w:rPr>
        <w:t>23.</w:t>
      </w:r>
      <w:r w:rsidRPr="00330A03">
        <w:rPr>
          <w:lang w:val="es-ES"/>
        </w:rPr>
        <w:tab/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касается</w:t>
      </w:r>
      <w:r w:rsidRPr="00330A03">
        <w:rPr>
          <w:lang w:val="es-ES"/>
        </w:rPr>
        <w:t xml:space="preserve"> </w:t>
      </w:r>
      <w:r w:rsidRPr="00330A03">
        <w:t>выборов</w:t>
      </w:r>
      <w:r w:rsidRPr="00330A03">
        <w:rPr>
          <w:lang w:val="es-ES"/>
        </w:rPr>
        <w:t xml:space="preserve"> </w:t>
      </w:r>
      <w:r w:rsidRPr="00330A03">
        <w:t>президента</w:t>
      </w:r>
      <w:r w:rsidRPr="00330A03">
        <w:rPr>
          <w:lang w:val="es-ES"/>
        </w:rPr>
        <w:t xml:space="preserve"> </w:t>
      </w:r>
      <w:r w:rsidRPr="00330A03">
        <w:t>государства</w:t>
      </w:r>
      <w:r w:rsidRPr="00330A03">
        <w:rPr>
          <w:lang w:val="es-ES"/>
        </w:rPr>
        <w:t xml:space="preserve">, </w:t>
      </w:r>
      <w:r w:rsidRPr="00330A03">
        <w:t>то</w:t>
      </w:r>
      <w:r w:rsidRPr="00330A03">
        <w:rPr>
          <w:lang w:val="es-ES"/>
        </w:rPr>
        <w:t xml:space="preserve"> </w:t>
      </w:r>
      <w:r w:rsidRPr="00330A03">
        <w:t>конституцией</w:t>
      </w:r>
      <w:r w:rsidRPr="00330A03">
        <w:rPr>
          <w:lang w:val="es-ES"/>
        </w:rPr>
        <w:t xml:space="preserve"> </w:t>
      </w:r>
      <w:r w:rsidRPr="00330A03">
        <w:t>пред</w:t>
      </w:r>
      <w:r w:rsidRPr="00330A03">
        <w:t>у</w:t>
      </w:r>
      <w:r w:rsidRPr="00330A03">
        <w:t>смотрена</w:t>
      </w:r>
      <w:r w:rsidRPr="00330A03">
        <w:rPr>
          <w:lang w:val="es-ES"/>
        </w:rPr>
        <w:t xml:space="preserve"> </w:t>
      </w:r>
      <w:r w:rsidRPr="00330A03">
        <w:t>возможность</w:t>
      </w:r>
      <w:r w:rsidRPr="00330A03">
        <w:rPr>
          <w:lang w:val="es-ES"/>
        </w:rPr>
        <w:t xml:space="preserve"> </w:t>
      </w:r>
      <w:r w:rsidRPr="00330A03">
        <w:t>проведения</w:t>
      </w:r>
      <w:r w:rsidRPr="00330A03">
        <w:rPr>
          <w:lang w:val="es-ES"/>
        </w:rPr>
        <w:t xml:space="preserve"> </w:t>
      </w:r>
      <w:r w:rsidRPr="00330A03">
        <w:t>второго</w:t>
      </w:r>
      <w:r w:rsidRPr="00330A03">
        <w:rPr>
          <w:lang w:val="es-ES"/>
        </w:rPr>
        <w:t xml:space="preserve"> </w:t>
      </w:r>
      <w:r w:rsidRPr="00330A03">
        <w:t>тура</w:t>
      </w:r>
      <w:r w:rsidRPr="00330A03">
        <w:rPr>
          <w:lang w:val="es-ES"/>
        </w:rPr>
        <w:t xml:space="preserve"> </w:t>
      </w:r>
      <w:r w:rsidRPr="00330A03">
        <w:t>выборов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направлено</w:t>
      </w:r>
      <w:r w:rsidRPr="00330A03">
        <w:rPr>
          <w:lang w:val="es-ES"/>
        </w:rPr>
        <w:t xml:space="preserve">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усиление</w:t>
      </w:r>
      <w:r w:rsidRPr="00330A03">
        <w:rPr>
          <w:lang w:val="es-ES"/>
        </w:rPr>
        <w:t xml:space="preserve"> </w:t>
      </w:r>
      <w:r w:rsidRPr="00330A03">
        <w:t>демократического</w:t>
      </w:r>
      <w:r w:rsidRPr="00330A03">
        <w:rPr>
          <w:lang w:val="es-ES"/>
        </w:rPr>
        <w:t xml:space="preserve"> </w:t>
      </w:r>
      <w:r w:rsidRPr="00330A03">
        <w:t>участия</w:t>
      </w:r>
      <w:r w:rsidRPr="00330A03">
        <w:rPr>
          <w:lang w:val="es-ES"/>
        </w:rPr>
        <w:t xml:space="preserve"> </w:t>
      </w:r>
      <w:r w:rsidRPr="00330A03">
        <w:t>населения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делах</w:t>
      </w:r>
      <w:r w:rsidRPr="00330A03">
        <w:rPr>
          <w:lang w:val="es-ES"/>
        </w:rPr>
        <w:t xml:space="preserve"> </w:t>
      </w:r>
      <w:r w:rsidRPr="00330A03">
        <w:t>страны</w:t>
      </w:r>
      <w:r w:rsidRPr="00330A03">
        <w:rPr>
          <w:lang w:val="es-ES"/>
        </w:rPr>
        <w:t xml:space="preserve">. 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24.</w:t>
      </w:r>
      <w:r w:rsidRPr="00330A03">
        <w:rPr>
          <w:lang w:val="es-ES"/>
        </w:rPr>
        <w:tab/>
      </w:r>
      <w:r w:rsidRPr="00330A03">
        <w:t>Аналогично, конституция устанавливает другой важный механизм, а именно участие и общественный контроль, посредством которого организации гражданского общества могут осуществлять контроль за работой всех госуда</w:t>
      </w:r>
      <w:r w:rsidRPr="00330A03">
        <w:t>р</w:t>
      </w:r>
      <w:r w:rsidRPr="00330A03">
        <w:t>ственных учреждений и институтов, а также находящихся в частной и смеша</w:t>
      </w:r>
      <w:r w:rsidRPr="00330A03">
        <w:t>н</w:t>
      </w:r>
      <w:r w:rsidRPr="00330A03">
        <w:t>ной собственности предприятий, работающих с бюджетными ресурсами</w:t>
      </w:r>
      <w:r w:rsidRPr="00330A03">
        <w:rPr>
          <w:lang w:val="es-ES"/>
        </w:rPr>
        <w:t>.</w:t>
      </w:r>
    </w:p>
    <w:p w:rsidR="00C510E8" w:rsidRDefault="00330A03" w:rsidP="00470F91">
      <w:pPr>
        <w:pStyle w:val="SingleTxtGR"/>
      </w:pPr>
      <w:r w:rsidRPr="00330A03">
        <w:rPr>
          <w:lang w:val="es-ES"/>
        </w:rPr>
        <w:t>25.</w:t>
      </w:r>
      <w:r w:rsidRPr="00330A03">
        <w:rPr>
          <w:lang w:val="es-ES"/>
        </w:rPr>
        <w:tab/>
      </w:r>
      <w:r w:rsidRPr="00330A03">
        <w:t>Законодательная</w:t>
      </w:r>
      <w:r w:rsidRPr="00330A03">
        <w:rPr>
          <w:lang w:val="es-ES"/>
        </w:rPr>
        <w:t xml:space="preserve"> </w:t>
      </w:r>
      <w:r w:rsidRPr="00330A03">
        <w:t>ассамблея</w:t>
      </w:r>
      <w:r w:rsidRPr="00330A03">
        <w:rPr>
          <w:lang w:val="es-ES"/>
        </w:rPr>
        <w:t xml:space="preserve"> </w:t>
      </w:r>
      <w:r w:rsidRPr="00330A03">
        <w:t>состоит</w:t>
      </w:r>
      <w:r w:rsidRPr="00330A03">
        <w:rPr>
          <w:lang w:val="es-ES"/>
        </w:rPr>
        <w:t xml:space="preserve"> </w:t>
      </w:r>
      <w:r w:rsidRPr="00330A03">
        <w:t>из</w:t>
      </w:r>
      <w:r w:rsidRPr="00330A03">
        <w:rPr>
          <w:lang w:val="es-ES"/>
        </w:rPr>
        <w:t xml:space="preserve"> </w:t>
      </w:r>
      <w:r w:rsidRPr="00330A03">
        <w:t>Палаты</w:t>
      </w:r>
      <w:r w:rsidRPr="00330A03">
        <w:rPr>
          <w:lang w:val="es-ES"/>
        </w:rPr>
        <w:t xml:space="preserve"> </w:t>
      </w:r>
      <w:r w:rsidRPr="00330A03">
        <w:t>депутатов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составе</w:t>
      </w:r>
      <w:r w:rsidRPr="00330A03">
        <w:rPr>
          <w:lang w:val="es-ES"/>
        </w:rPr>
        <w:t xml:space="preserve"> </w:t>
      </w:r>
      <w:r w:rsidR="00EE42BD">
        <w:rPr>
          <w:lang w:val="es-ES"/>
        </w:rPr>
        <w:br/>
      </w:r>
      <w:r w:rsidRPr="00330A03">
        <w:rPr>
          <w:lang w:val="es-ES"/>
        </w:rPr>
        <w:t xml:space="preserve">130 </w:t>
      </w:r>
      <w:r w:rsidRPr="00330A03">
        <w:t>членов</w:t>
      </w:r>
      <w:r w:rsidRPr="00330A03">
        <w:rPr>
          <w:lang w:val="es-ES"/>
        </w:rPr>
        <w:t xml:space="preserve">, </w:t>
      </w:r>
      <w:r w:rsidRPr="00330A03">
        <w:t>избираемых</w:t>
      </w:r>
      <w:r w:rsidRPr="00330A03">
        <w:rPr>
          <w:lang w:val="es-ES"/>
        </w:rPr>
        <w:t xml:space="preserve"> </w:t>
      </w:r>
      <w:r w:rsidRPr="00330A03">
        <w:t>путем</w:t>
      </w:r>
      <w:r w:rsidRPr="00330A03">
        <w:rPr>
          <w:lang w:val="es-ES"/>
        </w:rPr>
        <w:t xml:space="preserve"> </w:t>
      </w:r>
      <w:r w:rsidRPr="00330A03">
        <w:t>всеобщего</w:t>
      </w:r>
      <w:r w:rsidRPr="00330A03">
        <w:rPr>
          <w:lang w:val="es-ES"/>
        </w:rPr>
        <w:t xml:space="preserve">, </w:t>
      </w:r>
      <w:r w:rsidRPr="00330A03">
        <w:t>прямого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тайного</w:t>
      </w:r>
      <w:r w:rsidRPr="00330A03">
        <w:rPr>
          <w:lang w:val="es-ES"/>
        </w:rPr>
        <w:t xml:space="preserve"> </w:t>
      </w:r>
      <w:r w:rsidRPr="00330A03">
        <w:t>голосования</w:t>
      </w:r>
      <w:r w:rsidRPr="00330A03">
        <w:rPr>
          <w:lang w:val="es-ES"/>
        </w:rPr>
        <w:t xml:space="preserve">,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Палаты</w:t>
      </w:r>
      <w:r w:rsidRPr="00330A03">
        <w:rPr>
          <w:lang w:val="es-ES"/>
        </w:rPr>
        <w:t xml:space="preserve"> </w:t>
      </w:r>
      <w:r w:rsidRPr="00330A03">
        <w:t>сенаторов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составе</w:t>
      </w:r>
      <w:r w:rsidRPr="00330A03">
        <w:rPr>
          <w:lang w:val="es-ES"/>
        </w:rPr>
        <w:t xml:space="preserve"> 36 </w:t>
      </w:r>
      <w:r w:rsidRPr="00330A03">
        <w:t>членов</w:t>
      </w:r>
      <w:r w:rsidRPr="00330A03">
        <w:rPr>
          <w:lang w:val="es-ES"/>
        </w:rPr>
        <w:t xml:space="preserve"> – </w:t>
      </w:r>
      <w:r w:rsidRPr="00330A03">
        <w:t>по</w:t>
      </w:r>
      <w:r w:rsidRPr="00330A03">
        <w:rPr>
          <w:lang w:val="es-ES"/>
        </w:rPr>
        <w:t xml:space="preserve"> </w:t>
      </w:r>
      <w:r w:rsidRPr="00330A03">
        <w:t>четыре</w:t>
      </w:r>
      <w:r w:rsidRPr="00330A03">
        <w:rPr>
          <w:lang w:val="es-ES"/>
        </w:rPr>
        <w:t xml:space="preserve"> </w:t>
      </w:r>
      <w:r w:rsidRPr="00330A03">
        <w:t>представителя</w:t>
      </w:r>
      <w:r w:rsidRPr="00330A03">
        <w:rPr>
          <w:lang w:val="es-ES"/>
        </w:rPr>
        <w:t xml:space="preserve"> </w:t>
      </w:r>
      <w:r w:rsidRPr="00330A03">
        <w:t>от</w:t>
      </w:r>
      <w:r w:rsidRPr="00330A03">
        <w:rPr>
          <w:lang w:val="es-ES"/>
        </w:rPr>
        <w:t xml:space="preserve"> </w:t>
      </w:r>
      <w:r w:rsidRPr="00330A03">
        <w:t>каждого</w:t>
      </w:r>
      <w:r w:rsidRPr="00330A03">
        <w:rPr>
          <w:lang w:val="es-ES"/>
        </w:rPr>
        <w:t xml:space="preserve"> </w:t>
      </w:r>
      <w:r w:rsidRPr="00330A03">
        <w:t>департамента</w:t>
      </w:r>
      <w:r w:rsidRPr="00330A03">
        <w:rPr>
          <w:lang w:val="es-ES"/>
        </w:rPr>
        <w:t xml:space="preserve">, </w:t>
      </w:r>
      <w:r w:rsidRPr="00330A03">
        <w:t>также избираемых путем</w:t>
      </w:r>
      <w:r w:rsidRPr="00330A03">
        <w:rPr>
          <w:lang w:val="es-ES"/>
        </w:rPr>
        <w:t xml:space="preserve"> </w:t>
      </w:r>
      <w:r w:rsidRPr="00330A03">
        <w:t>всеобщего</w:t>
      </w:r>
      <w:r w:rsidRPr="00330A03">
        <w:rPr>
          <w:lang w:val="es-ES"/>
        </w:rPr>
        <w:t xml:space="preserve">, </w:t>
      </w:r>
      <w:r w:rsidRPr="00330A03">
        <w:t>прямого и</w:t>
      </w:r>
      <w:r w:rsidRPr="00330A03">
        <w:rPr>
          <w:lang w:val="es-ES"/>
        </w:rPr>
        <w:t xml:space="preserve"> </w:t>
      </w:r>
      <w:r w:rsidRPr="00330A03">
        <w:t>тайного</w:t>
      </w:r>
      <w:r w:rsidRPr="00330A03">
        <w:rPr>
          <w:lang w:val="es-ES"/>
        </w:rPr>
        <w:t xml:space="preserve"> </w:t>
      </w:r>
      <w:r w:rsidRPr="00330A03">
        <w:t>голос</w:t>
      </w:r>
      <w:r w:rsidRPr="00330A03">
        <w:t>о</w:t>
      </w:r>
      <w:r w:rsidRPr="00330A03">
        <w:t>вания</w:t>
      </w:r>
      <w:r w:rsidRPr="00330A03">
        <w:rPr>
          <w:lang w:val="es-ES"/>
        </w:rPr>
        <w:t xml:space="preserve">. </w:t>
      </w:r>
    </w:p>
    <w:p w:rsidR="00330A03" w:rsidRPr="00330A03" w:rsidRDefault="00330A03" w:rsidP="00470F91">
      <w:pPr>
        <w:pStyle w:val="SingleTxtGR"/>
      </w:pPr>
      <w:r w:rsidRPr="00330A03">
        <w:t>2</w:t>
      </w:r>
      <w:r w:rsidRPr="00330A03">
        <w:rPr>
          <w:lang w:val="es-ES"/>
        </w:rPr>
        <w:t>6.</w:t>
      </w:r>
      <w:r w:rsidRPr="00330A03">
        <w:rPr>
          <w:lang w:val="es-ES"/>
        </w:rPr>
        <w:tab/>
      </w:r>
      <w:r w:rsidRPr="00330A03">
        <w:t>В состав Многонационального органа по вопросам выборов входят: Высший трибунал по вопросам выборов, трибуналы департаментов по вопр</w:t>
      </w:r>
      <w:r w:rsidRPr="00330A03">
        <w:t>о</w:t>
      </w:r>
      <w:r w:rsidRPr="00330A03">
        <w:t>сам выборов, местные суды по вопросам выборов, судьи избирательных учас</w:t>
      </w:r>
      <w:r w:rsidRPr="00330A03">
        <w:t>т</w:t>
      </w:r>
      <w:r w:rsidRPr="00330A03">
        <w:t>ков и нотариусы по</w:t>
      </w:r>
      <w:r w:rsidR="00C510E8">
        <w:t xml:space="preserve"> </w:t>
      </w:r>
      <w:r w:rsidRPr="00330A03">
        <w:t>вопросам выборов.</w:t>
      </w:r>
      <w:r w:rsidR="00C510E8">
        <w:t xml:space="preserve"> </w:t>
      </w:r>
      <w:r w:rsidRPr="00330A03">
        <w:t>Высшей инстанцией Многонационал</w:t>
      </w:r>
      <w:r w:rsidRPr="00330A03">
        <w:t>ь</w:t>
      </w:r>
      <w:r w:rsidRPr="00330A03">
        <w:t>ного органа по вопросам выборов является</w:t>
      </w:r>
      <w:r w:rsidR="00C510E8">
        <w:t xml:space="preserve"> </w:t>
      </w:r>
      <w:r w:rsidRPr="00330A03">
        <w:t>Высший трибунал по вопросам в</w:t>
      </w:r>
      <w:r w:rsidRPr="00330A03">
        <w:t>ы</w:t>
      </w:r>
      <w:r w:rsidRPr="00330A03">
        <w:t>боров, юрисдикция которого распространяется на всю страну; членами Высш</w:t>
      </w:r>
      <w:r w:rsidRPr="00330A03">
        <w:t>е</w:t>
      </w:r>
      <w:r w:rsidRPr="00330A03">
        <w:t>го трибунала являются семь судей, срок полном</w:t>
      </w:r>
      <w:r w:rsidRPr="00330A03">
        <w:t>о</w:t>
      </w:r>
      <w:r w:rsidRPr="00330A03">
        <w:t>чий которых составляет</w:t>
      </w:r>
      <w:r w:rsidR="00C510E8">
        <w:t xml:space="preserve"> </w:t>
      </w:r>
      <w:r w:rsidRPr="00330A03">
        <w:t>шесть лет, в том числе не менее двух членов суда должны быть представителями пе</w:t>
      </w:r>
      <w:r w:rsidRPr="00330A03">
        <w:t>р</w:t>
      </w:r>
      <w:r w:rsidRPr="00330A03">
        <w:t xml:space="preserve">вопоселенческих коренных народов и крестьян. 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27.</w:t>
      </w:r>
      <w:r w:rsidRPr="00330A03">
        <w:rPr>
          <w:lang w:val="es-ES"/>
        </w:rPr>
        <w:tab/>
      </w:r>
      <w:r w:rsidRPr="00330A03">
        <w:t>Что касается защиты прав человека, то Политическая конституция гос</w:t>
      </w:r>
      <w:r w:rsidRPr="00330A03">
        <w:t>у</w:t>
      </w:r>
      <w:r w:rsidRPr="00330A03">
        <w:t>дарства устанавливает новый перечень основных прав, включающий в себя о</w:t>
      </w:r>
      <w:r w:rsidRPr="00330A03">
        <w:t>с</w:t>
      </w:r>
      <w:r w:rsidRPr="00330A03">
        <w:t>новные положения всех универсальных и региональных договоров в области прав человека. В отличие от текста предыдущей конституции, новый перечень имеет широкий охват и включает основные гражданские права, политические права, права первопоселенческих коренных народов и крестьян, социальные и экономические права, права детей, подрос</w:t>
      </w:r>
      <w:r w:rsidRPr="00330A03">
        <w:t>т</w:t>
      </w:r>
      <w:r w:rsidRPr="00330A03">
        <w:t>ков и молодежи, права семьи, права пожилых людей, права инвалидов, права лиц, лишенных свободы, права пол</w:t>
      </w:r>
      <w:r w:rsidRPr="00330A03">
        <w:t>ь</w:t>
      </w:r>
      <w:r w:rsidRPr="00330A03">
        <w:t>зователей и потребителей, право на образование, право на межкультурность и культурные права.</w:t>
      </w:r>
      <w:r w:rsidR="00C510E8">
        <w:t xml:space="preserve"> </w:t>
      </w:r>
    </w:p>
    <w:p w:rsidR="00330A03" w:rsidRPr="00330A03" w:rsidRDefault="00330A03" w:rsidP="00470F91">
      <w:pPr>
        <w:pStyle w:val="SingleTxtGR"/>
      </w:pPr>
      <w:r w:rsidRPr="00330A03">
        <w:rPr>
          <w:lang w:val="es-ES"/>
        </w:rPr>
        <w:t>28.</w:t>
      </w:r>
      <w:r w:rsidRPr="00330A03">
        <w:rPr>
          <w:lang w:val="es-ES"/>
        </w:rPr>
        <w:tab/>
      </w:r>
      <w:r w:rsidRPr="00330A03">
        <w:t>Таким</w:t>
      </w:r>
      <w:r w:rsidRPr="00330A03">
        <w:rPr>
          <w:lang w:val="es-ES"/>
        </w:rPr>
        <w:t xml:space="preserve"> </w:t>
      </w:r>
      <w:r w:rsidRPr="00330A03">
        <w:t>образом</w:t>
      </w:r>
      <w:r w:rsidRPr="00330A03">
        <w:rPr>
          <w:lang w:val="es-ES"/>
        </w:rPr>
        <w:t xml:space="preserve"> </w:t>
      </w:r>
      <w:r w:rsidRPr="00330A03">
        <w:t>впервые</w:t>
      </w:r>
      <w:r w:rsidRPr="00330A03">
        <w:rPr>
          <w:lang w:val="es-ES"/>
        </w:rPr>
        <w:t xml:space="preserve"> </w:t>
      </w:r>
      <w:r w:rsidRPr="00330A03">
        <w:t>полностью</w:t>
      </w:r>
      <w:r w:rsidRPr="00330A03">
        <w:rPr>
          <w:lang w:val="es-ES"/>
        </w:rPr>
        <w:t xml:space="preserve"> </w:t>
      </w:r>
      <w:r w:rsidRPr="00330A03">
        <w:t>признаются</w:t>
      </w:r>
      <w:r w:rsidRPr="00330A03">
        <w:rPr>
          <w:lang w:val="es-ES"/>
        </w:rPr>
        <w:t xml:space="preserve"> </w:t>
      </w:r>
      <w:r w:rsidRPr="00330A03">
        <w:t>коллективные</w:t>
      </w:r>
      <w:r w:rsidRPr="00330A03">
        <w:rPr>
          <w:lang w:val="es-ES"/>
        </w:rPr>
        <w:t xml:space="preserve"> </w:t>
      </w:r>
      <w:r w:rsidRPr="00330A03">
        <w:t>права</w:t>
      </w:r>
      <w:r w:rsidRPr="00330A03">
        <w:rPr>
          <w:lang w:val="es-ES"/>
        </w:rPr>
        <w:t xml:space="preserve"> </w:t>
      </w:r>
      <w:r w:rsidRPr="00330A03">
        <w:t>ч</w:t>
      </w:r>
      <w:r w:rsidRPr="00330A03">
        <w:t>е</w:t>
      </w:r>
      <w:r w:rsidRPr="00330A03">
        <w:t>ловека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права</w:t>
      </w:r>
      <w:r w:rsidRPr="00330A03">
        <w:rPr>
          <w:lang w:val="es-ES"/>
        </w:rPr>
        <w:t xml:space="preserve"> </w:t>
      </w:r>
      <w:r w:rsidRPr="00330A03">
        <w:t>групп</w:t>
      </w:r>
      <w:r w:rsidRPr="00330A03">
        <w:rPr>
          <w:lang w:val="es-ES"/>
        </w:rPr>
        <w:t xml:space="preserve"> </w:t>
      </w:r>
      <w:r w:rsidRPr="00330A03">
        <w:t>нас</w:t>
      </w:r>
      <w:r w:rsidRPr="00330A03">
        <w:t>е</w:t>
      </w:r>
      <w:r w:rsidRPr="00330A03">
        <w:t>ления</w:t>
      </w:r>
      <w:r w:rsidRPr="00330A03">
        <w:rPr>
          <w:lang w:val="es-ES"/>
        </w:rPr>
        <w:t xml:space="preserve">,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отношении</w:t>
      </w:r>
      <w:r w:rsidRPr="00330A03">
        <w:rPr>
          <w:lang w:val="es-ES"/>
        </w:rPr>
        <w:t xml:space="preserve"> </w:t>
      </w:r>
      <w:r w:rsidRPr="00330A03">
        <w:t>которых</w:t>
      </w:r>
      <w:r w:rsidRPr="00330A03">
        <w:rPr>
          <w:lang w:val="es-ES"/>
        </w:rPr>
        <w:t xml:space="preserve"> </w:t>
      </w:r>
      <w:r w:rsidRPr="00330A03">
        <w:t>имеется</w:t>
      </w:r>
      <w:r w:rsidRPr="00330A03">
        <w:rPr>
          <w:lang w:val="es-ES"/>
        </w:rPr>
        <w:t xml:space="preserve"> </w:t>
      </w:r>
      <w:r w:rsidRPr="00330A03">
        <w:t>риск</w:t>
      </w:r>
      <w:r w:rsidRPr="00330A03">
        <w:rPr>
          <w:lang w:val="es-ES"/>
        </w:rPr>
        <w:t xml:space="preserve"> </w:t>
      </w:r>
      <w:r w:rsidRPr="00330A03">
        <w:t xml:space="preserve">ущемления прав. 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29.</w:t>
      </w:r>
      <w:r w:rsidRPr="00330A03">
        <w:rPr>
          <w:lang w:val="es-ES"/>
        </w:rPr>
        <w:tab/>
      </w:r>
      <w:r w:rsidRPr="00330A03">
        <w:t>Процесс ратификации</w:t>
      </w:r>
      <w:r w:rsidRPr="00330A03">
        <w:rPr>
          <w:lang w:val="es-ES"/>
        </w:rPr>
        <w:t xml:space="preserve"> </w:t>
      </w:r>
      <w:r w:rsidRPr="00330A03">
        <w:t>Боливией</w:t>
      </w:r>
      <w:r w:rsidRPr="00330A03">
        <w:rPr>
          <w:lang w:val="es-ES"/>
        </w:rPr>
        <w:t xml:space="preserve"> </w:t>
      </w:r>
      <w:r w:rsidRPr="00330A03">
        <w:t>международных</w:t>
      </w:r>
      <w:r w:rsidRPr="00330A03">
        <w:rPr>
          <w:lang w:val="es-ES"/>
        </w:rPr>
        <w:t xml:space="preserve"> </w:t>
      </w:r>
      <w:r w:rsidRPr="00330A03">
        <w:t>договоров</w:t>
      </w:r>
      <w:r w:rsidRPr="00330A03">
        <w:rPr>
          <w:lang w:val="es-ES"/>
        </w:rPr>
        <w:t xml:space="preserve"> </w:t>
      </w:r>
      <w:r w:rsidRPr="00330A03">
        <w:t>проходит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участием</w:t>
      </w:r>
      <w:r w:rsidRPr="00330A03">
        <w:rPr>
          <w:lang w:val="es-ES"/>
        </w:rPr>
        <w:t xml:space="preserve"> </w:t>
      </w:r>
      <w:r w:rsidRPr="00330A03">
        <w:t>органов</w:t>
      </w:r>
      <w:r w:rsidRPr="00330A03">
        <w:rPr>
          <w:lang w:val="es-ES"/>
        </w:rPr>
        <w:t xml:space="preserve"> </w:t>
      </w:r>
      <w:r w:rsidRPr="00330A03">
        <w:t>исполнительной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законодательной</w:t>
      </w:r>
      <w:r w:rsidRPr="00330A03">
        <w:rPr>
          <w:lang w:val="es-ES"/>
        </w:rPr>
        <w:t xml:space="preserve"> </w:t>
      </w:r>
      <w:r w:rsidRPr="00330A03">
        <w:t>власти</w:t>
      </w:r>
      <w:r w:rsidRPr="00330A03">
        <w:rPr>
          <w:lang w:val="es-ES"/>
        </w:rPr>
        <w:t xml:space="preserve">, </w:t>
      </w:r>
      <w:r w:rsidRPr="00330A03">
        <w:t>а</w:t>
      </w:r>
      <w:r w:rsidRPr="00330A03">
        <w:rPr>
          <w:lang w:val="es-ES"/>
        </w:rPr>
        <w:t xml:space="preserve"> </w:t>
      </w:r>
      <w:r w:rsidRPr="00330A03">
        <w:t>именно</w:t>
      </w:r>
      <w:r w:rsidRPr="00330A03">
        <w:rPr>
          <w:lang w:val="es-ES"/>
        </w:rPr>
        <w:t xml:space="preserve"> </w:t>
      </w:r>
      <w:r w:rsidRPr="00330A03">
        <w:t>През</w:t>
      </w:r>
      <w:r w:rsidRPr="00330A03">
        <w:t>и</w:t>
      </w:r>
      <w:r w:rsidRPr="00330A03">
        <w:t>дент</w:t>
      </w:r>
      <w:r w:rsidRPr="00330A03">
        <w:rPr>
          <w:lang w:val="es-ES"/>
        </w:rPr>
        <w:t xml:space="preserve"> </w:t>
      </w:r>
      <w:r w:rsidRPr="00330A03">
        <w:t>подписывает</w:t>
      </w:r>
      <w:r w:rsidRPr="00330A03">
        <w:rPr>
          <w:lang w:val="es-ES"/>
        </w:rPr>
        <w:t xml:space="preserve"> </w:t>
      </w:r>
      <w:r w:rsidRPr="00330A03">
        <w:t>международные</w:t>
      </w:r>
      <w:r w:rsidRPr="00330A03">
        <w:rPr>
          <w:lang w:val="es-ES"/>
        </w:rPr>
        <w:t xml:space="preserve"> </w:t>
      </w:r>
      <w:r w:rsidRPr="00330A03">
        <w:t>договоры</w:t>
      </w:r>
      <w:r w:rsidRPr="00330A03">
        <w:rPr>
          <w:lang w:val="es-ES"/>
        </w:rPr>
        <w:t xml:space="preserve">, </w:t>
      </w:r>
      <w:r w:rsidRPr="00330A03">
        <w:t>а</w:t>
      </w:r>
      <w:r w:rsidRPr="00330A03">
        <w:rPr>
          <w:lang w:val="es-ES"/>
        </w:rPr>
        <w:t xml:space="preserve"> </w:t>
      </w:r>
      <w:r w:rsidRPr="00330A03">
        <w:t>Многонациональная</w:t>
      </w:r>
      <w:r w:rsidRPr="00330A03">
        <w:rPr>
          <w:lang w:val="es-ES"/>
        </w:rPr>
        <w:t xml:space="preserve"> </w:t>
      </w:r>
      <w:r w:rsidRPr="00330A03">
        <w:t>законод</w:t>
      </w:r>
      <w:r w:rsidRPr="00330A03">
        <w:t>а</w:t>
      </w:r>
      <w:r w:rsidRPr="00330A03">
        <w:t>тельная</w:t>
      </w:r>
      <w:r w:rsidRPr="00330A03">
        <w:rPr>
          <w:lang w:val="es-ES"/>
        </w:rPr>
        <w:t xml:space="preserve"> </w:t>
      </w:r>
      <w:r w:rsidRPr="00330A03">
        <w:t>ассамблея</w:t>
      </w:r>
      <w:r w:rsidRPr="00330A03">
        <w:rPr>
          <w:lang w:val="es-ES"/>
        </w:rPr>
        <w:t xml:space="preserve"> </w:t>
      </w:r>
      <w:r w:rsidRPr="00330A03">
        <w:t>их</w:t>
      </w:r>
      <w:r w:rsidRPr="00330A03">
        <w:rPr>
          <w:lang w:val="es-ES"/>
        </w:rPr>
        <w:t xml:space="preserve"> </w:t>
      </w:r>
      <w:r w:rsidRPr="00330A03">
        <w:t>ратифицирует</w:t>
      </w:r>
      <w:r w:rsidRPr="00330A03">
        <w:rPr>
          <w:lang w:val="es-ES"/>
        </w:rPr>
        <w:t xml:space="preserve">; </w:t>
      </w:r>
      <w:r w:rsidRPr="00330A03">
        <w:t>также</w:t>
      </w:r>
      <w:r w:rsidRPr="00330A03">
        <w:rPr>
          <w:lang w:val="es-ES"/>
        </w:rPr>
        <w:t xml:space="preserve"> </w:t>
      </w:r>
      <w:r w:rsidRPr="00330A03">
        <w:t>предусмотрено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, </w:t>
      </w:r>
      <w:r w:rsidRPr="00330A03">
        <w:t>если</w:t>
      </w:r>
      <w:r w:rsidRPr="00330A03">
        <w:rPr>
          <w:lang w:val="es-ES"/>
        </w:rPr>
        <w:t xml:space="preserve"> </w:t>
      </w:r>
      <w:r w:rsidRPr="00330A03">
        <w:t>подписа</w:t>
      </w:r>
      <w:r w:rsidRPr="00330A03">
        <w:t>н</w:t>
      </w:r>
      <w:r w:rsidRPr="00330A03">
        <w:t>ные</w:t>
      </w:r>
      <w:r w:rsidRPr="00330A03">
        <w:rPr>
          <w:lang w:val="es-ES"/>
        </w:rPr>
        <w:t xml:space="preserve">, </w:t>
      </w:r>
      <w:r w:rsidRPr="00330A03">
        <w:t>ратифицированные</w:t>
      </w:r>
      <w:r w:rsidR="00C510E8">
        <w:rPr>
          <w:lang w:val="es-ES"/>
        </w:rPr>
        <w:t xml:space="preserve"> </w:t>
      </w:r>
      <w:r w:rsidRPr="00330A03">
        <w:t>или</w:t>
      </w:r>
      <w:r w:rsidRPr="00330A03">
        <w:rPr>
          <w:lang w:val="es-ES"/>
        </w:rPr>
        <w:t xml:space="preserve"> </w:t>
      </w:r>
      <w:r w:rsidRPr="00330A03">
        <w:t>признанные</w:t>
      </w:r>
      <w:r w:rsidRPr="00330A03">
        <w:rPr>
          <w:lang w:val="es-ES"/>
        </w:rPr>
        <w:t xml:space="preserve"> </w:t>
      </w:r>
      <w:r w:rsidRPr="00330A03">
        <w:t>путем</w:t>
      </w:r>
      <w:r w:rsidRPr="00330A03">
        <w:rPr>
          <w:lang w:val="es-ES"/>
        </w:rPr>
        <w:t xml:space="preserve"> </w:t>
      </w:r>
      <w:r w:rsidRPr="00330A03">
        <w:t>присоединения</w:t>
      </w:r>
      <w:r w:rsidRPr="00330A03">
        <w:rPr>
          <w:lang w:val="es-ES"/>
        </w:rPr>
        <w:t xml:space="preserve"> </w:t>
      </w:r>
      <w:r w:rsidRPr="00330A03">
        <w:t>к</w:t>
      </w:r>
      <w:r w:rsidRPr="00330A03">
        <w:rPr>
          <w:lang w:val="es-ES"/>
        </w:rPr>
        <w:t xml:space="preserve"> </w:t>
      </w:r>
      <w:r w:rsidRPr="00330A03">
        <w:t>ним</w:t>
      </w:r>
      <w:r w:rsidRPr="00330A03">
        <w:rPr>
          <w:lang w:val="es-ES"/>
        </w:rPr>
        <w:t xml:space="preserve"> </w:t>
      </w:r>
      <w:r w:rsidRPr="00330A03">
        <w:t>конве</w:t>
      </w:r>
      <w:r w:rsidRPr="00330A03">
        <w:t>н</w:t>
      </w:r>
      <w:r w:rsidRPr="00330A03">
        <w:t>ции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междунаро</w:t>
      </w:r>
      <w:r w:rsidRPr="00330A03">
        <w:t>д</w:t>
      </w:r>
      <w:r w:rsidRPr="00330A03">
        <w:t>ные</w:t>
      </w:r>
      <w:r w:rsidRPr="00330A03">
        <w:rPr>
          <w:lang w:val="es-ES"/>
        </w:rPr>
        <w:t xml:space="preserve"> </w:t>
      </w:r>
      <w:r w:rsidRPr="00330A03">
        <w:t>договоры</w:t>
      </w:r>
      <w:r w:rsidRPr="00330A03">
        <w:rPr>
          <w:lang w:val="es-ES"/>
        </w:rPr>
        <w:t xml:space="preserve"> </w:t>
      </w:r>
      <w:r w:rsidRPr="00330A03">
        <w:t>провозглашают</w:t>
      </w:r>
      <w:r w:rsidRPr="00330A03">
        <w:rPr>
          <w:lang w:val="es-ES"/>
        </w:rPr>
        <w:t xml:space="preserve"> </w:t>
      </w:r>
      <w:r w:rsidRPr="00330A03">
        <w:t>права</w:t>
      </w:r>
      <w:r w:rsidRPr="00330A03">
        <w:rPr>
          <w:lang w:val="es-ES"/>
        </w:rPr>
        <w:t xml:space="preserve">, </w:t>
      </w:r>
      <w:r w:rsidRPr="00330A03">
        <w:t>более</w:t>
      </w:r>
      <w:r w:rsidRPr="00330A03">
        <w:rPr>
          <w:lang w:val="es-ES"/>
        </w:rPr>
        <w:t xml:space="preserve"> </w:t>
      </w:r>
      <w:r w:rsidRPr="00330A03">
        <w:t>благоприятные</w:t>
      </w:r>
      <w:r w:rsidRPr="00330A03">
        <w:rPr>
          <w:lang w:val="es-ES"/>
        </w:rPr>
        <w:t xml:space="preserve">, </w:t>
      </w:r>
      <w:r w:rsidRPr="00330A03">
        <w:t>по</w:t>
      </w:r>
      <w:r w:rsidRPr="00330A03">
        <w:rPr>
          <w:lang w:val="es-ES"/>
        </w:rPr>
        <w:t xml:space="preserve"> </w:t>
      </w:r>
      <w:r w:rsidRPr="00330A03">
        <w:t>сравнению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правами</w:t>
      </w:r>
      <w:r w:rsidRPr="00330A03">
        <w:rPr>
          <w:lang w:val="es-ES"/>
        </w:rPr>
        <w:t xml:space="preserve">, </w:t>
      </w:r>
      <w:r w:rsidRPr="00330A03">
        <w:t>установленными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конституции</w:t>
      </w:r>
      <w:r w:rsidRPr="00330A03">
        <w:rPr>
          <w:lang w:val="es-ES"/>
        </w:rPr>
        <w:t xml:space="preserve">, </w:t>
      </w:r>
      <w:r w:rsidRPr="00330A03">
        <w:t>то</w:t>
      </w:r>
      <w:r w:rsidRPr="00330A03">
        <w:rPr>
          <w:lang w:val="es-ES"/>
        </w:rPr>
        <w:t xml:space="preserve"> </w:t>
      </w:r>
      <w:r w:rsidRPr="00330A03">
        <w:t>такие</w:t>
      </w:r>
      <w:r w:rsidRPr="00330A03">
        <w:rPr>
          <w:lang w:val="es-ES"/>
        </w:rPr>
        <w:t xml:space="preserve"> </w:t>
      </w:r>
      <w:r w:rsidRPr="00330A03">
        <w:t>нормы</w:t>
      </w:r>
      <w:r w:rsidRPr="00330A03">
        <w:rPr>
          <w:lang w:val="es-ES"/>
        </w:rPr>
        <w:t xml:space="preserve"> </w:t>
      </w:r>
      <w:r w:rsidRPr="00330A03">
        <w:t>польз</w:t>
      </w:r>
      <w:r w:rsidRPr="00330A03">
        <w:t>у</w:t>
      </w:r>
      <w:r w:rsidRPr="00330A03">
        <w:t>ются</w:t>
      </w:r>
      <w:r w:rsidRPr="00330A03">
        <w:rPr>
          <w:lang w:val="es-ES"/>
        </w:rPr>
        <w:t xml:space="preserve"> </w:t>
      </w:r>
      <w:r w:rsidRPr="00330A03">
        <w:t>приоритетом</w:t>
      </w:r>
      <w:r w:rsidRPr="00330A03">
        <w:rPr>
          <w:lang w:val="es-ES"/>
        </w:rPr>
        <w:t xml:space="preserve">, </w:t>
      </w:r>
      <w:r w:rsidRPr="00330A03">
        <w:t>по</w:t>
      </w:r>
      <w:r w:rsidRPr="00330A03">
        <w:rPr>
          <w:lang w:val="es-ES"/>
        </w:rPr>
        <w:t xml:space="preserve"> </w:t>
      </w:r>
      <w:r w:rsidRPr="00330A03">
        <w:t>отношению</w:t>
      </w:r>
      <w:r w:rsidRPr="00330A03">
        <w:rPr>
          <w:lang w:val="es-ES"/>
        </w:rPr>
        <w:t xml:space="preserve"> </w:t>
      </w:r>
      <w:r w:rsidRPr="00330A03">
        <w:t>к</w:t>
      </w:r>
      <w:r w:rsidRPr="00330A03">
        <w:rPr>
          <w:lang w:val="es-ES"/>
        </w:rPr>
        <w:t xml:space="preserve"> </w:t>
      </w:r>
      <w:r w:rsidRPr="00330A03">
        <w:t>конституционным</w:t>
      </w:r>
      <w:r w:rsidRPr="00330A03">
        <w:rPr>
          <w:lang w:val="es-ES"/>
        </w:rPr>
        <w:t xml:space="preserve">, </w:t>
      </w:r>
      <w:r w:rsidRPr="00330A03">
        <w:t>или</w:t>
      </w:r>
      <w:r w:rsidRPr="00330A03">
        <w:rPr>
          <w:lang w:val="es-ES"/>
        </w:rPr>
        <w:t xml:space="preserve"> </w:t>
      </w:r>
      <w:r w:rsidRPr="00330A03">
        <w:t>же</w:t>
      </w:r>
      <w:r w:rsidRPr="00330A03">
        <w:rPr>
          <w:lang w:val="es-ES"/>
        </w:rPr>
        <w:t xml:space="preserve"> </w:t>
      </w:r>
      <w:r w:rsidRPr="00330A03">
        <w:t>права</w:t>
      </w:r>
      <w:r w:rsidRPr="00330A03">
        <w:rPr>
          <w:lang w:val="es-ES"/>
        </w:rPr>
        <w:t xml:space="preserve">, </w:t>
      </w:r>
      <w:r w:rsidRPr="00330A03">
        <w:t>устано</w:t>
      </w:r>
      <w:r w:rsidRPr="00330A03">
        <w:t>в</w:t>
      </w:r>
      <w:r w:rsidRPr="00330A03">
        <w:t>ленные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конституции</w:t>
      </w:r>
      <w:r w:rsidRPr="00330A03">
        <w:rPr>
          <w:lang w:val="es-ES"/>
        </w:rPr>
        <w:t xml:space="preserve">, </w:t>
      </w:r>
      <w:r w:rsidRPr="00330A03">
        <w:t>будут</w:t>
      </w:r>
      <w:r w:rsidRPr="00330A03">
        <w:rPr>
          <w:lang w:val="es-ES"/>
        </w:rPr>
        <w:t xml:space="preserve"> </w:t>
      </w:r>
      <w:r w:rsidRPr="00330A03">
        <w:t>толковаться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соответствии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международными договорами, предусматривающими более благоприятные стандарты решений.</w:t>
      </w:r>
    </w:p>
    <w:p w:rsidR="00470F91" w:rsidRPr="00293382" w:rsidRDefault="00330A03" w:rsidP="00470F91">
      <w:pPr>
        <w:pStyle w:val="SingleTxtGR"/>
      </w:pPr>
      <w:r w:rsidRPr="00330A03">
        <w:rPr>
          <w:lang w:val="es-ES"/>
        </w:rPr>
        <w:t>30.</w:t>
      </w:r>
      <w:r w:rsidRPr="00330A03">
        <w:rPr>
          <w:lang w:val="es-ES"/>
        </w:rPr>
        <w:tab/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конституции</w:t>
      </w:r>
      <w:r w:rsidRPr="00330A03">
        <w:rPr>
          <w:lang w:val="es-ES"/>
        </w:rPr>
        <w:t xml:space="preserve"> </w:t>
      </w:r>
      <w:r w:rsidRPr="00330A03">
        <w:t>также</w:t>
      </w:r>
      <w:r w:rsidRPr="00330A03">
        <w:rPr>
          <w:lang w:val="es-ES"/>
        </w:rPr>
        <w:t xml:space="preserve"> </w:t>
      </w:r>
      <w:r w:rsidRPr="00330A03">
        <w:t>предусмотрено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государство</w:t>
      </w:r>
      <w:r w:rsidRPr="00330A03">
        <w:rPr>
          <w:lang w:val="es-ES"/>
        </w:rPr>
        <w:t xml:space="preserve"> </w:t>
      </w:r>
      <w:r w:rsidRPr="00330A03">
        <w:t>должно</w:t>
      </w:r>
      <w:r w:rsidRPr="00330A03">
        <w:rPr>
          <w:lang w:val="es-ES"/>
        </w:rPr>
        <w:t xml:space="preserve"> </w:t>
      </w:r>
      <w:r w:rsidRPr="00330A03">
        <w:t>играть</w:t>
      </w:r>
      <w:r w:rsidRPr="00330A03">
        <w:rPr>
          <w:lang w:val="es-ES"/>
        </w:rPr>
        <w:t xml:space="preserve"> </w:t>
      </w:r>
      <w:r w:rsidRPr="00330A03">
        <w:t>главную</w:t>
      </w:r>
      <w:r w:rsidRPr="00330A03">
        <w:rPr>
          <w:lang w:val="es-ES"/>
        </w:rPr>
        <w:t xml:space="preserve"> </w:t>
      </w:r>
      <w:r w:rsidRPr="00330A03">
        <w:t>роль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организации образования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несет</w:t>
      </w:r>
      <w:r w:rsidRPr="00330A03">
        <w:rPr>
          <w:lang w:val="es-ES"/>
        </w:rPr>
        <w:t xml:space="preserve"> </w:t>
      </w:r>
      <w:r w:rsidRPr="00330A03">
        <w:t>за</w:t>
      </w:r>
      <w:r w:rsidRPr="00330A03">
        <w:rPr>
          <w:lang w:val="es-ES"/>
        </w:rPr>
        <w:t xml:space="preserve"> </w:t>
      </w:r>
      <w:r w:rsidRPr="00330A03">
        <w:t>это</w:t>
      </w:r>
      <w:r w:rsidRPr="00330A03">
        <w:rPr>
          <w:lang w:val="es-ES"/>
        </w:rPr>
        <w:t xml:space="preserve"> </w:t>
      </w:r>
      <w:r w:rsidRPr="00330A03">
        <w:t>основную</w:t>
      </w:r>
      <w:r w:rsidRPr="00330A03">
        <w:rPr>
          <w:lang w:val="es-ES"/>
        </w:rPr>
        <w:t xml:space="preserve"> </w:t>
      </w:r>
      <w:r w:rsidRPr="00330A03">
        <w:t>ответстве</w:t>
      </w:r>
      <w:r w:rsidRPr="00330A03">
        <w:t>н</w:t>
      </w:r>
      <w:r w:rsidRPr="00330A03">
        <w:t>ность</w:t>
      </w:r>
      <w:r w:rsidRPr="00330A03">
        <w:rPr>
          <w:lang w:val="es-ES"/>
        </w:rPr>
        <w:t xml:space="preserve">; </w:t>
      </w:r>
      <w:r w:rsidRPr="00330A03">
        <w:t>система</w:t>
      </w:r>
      <w:r w:rsidRPr="00330A03">
        <w:rPr>
          <w:lang w:val="es-ES"/>
        </w:rPr>
        <w:t xml:space="preserve"> </w:t>
      </w:r>
      <w:r w:rsidRPr="00330A03">
        <w:t>образования</w:t>
      </w:r>
      <w:r w:rsidRPr="00330A03">
        <w:rPr>
          <w:lang w:val="es-ES"/>
        </w:rPr>
        <w:t xml:space="preserve"> </w:t>
      </w:r>
      <w:r w:rsidRPr="00330A03">
        <w:t>полностью</w:t>
      </w:r>
      <w:r w:rsidRPr="00330A03">
        <w:rPr>
          <w:lang w:val="es-ES"/>
        </w:rPr>
        <w:t xml:space="preserve"> </w:t>
      </w:r>
      <w:r w:rsidRPr="00330A03">
        <w:t>принадлежит</w:t>
      </w:r>
      <w:r w:rsidRPr="00330A03">
        <w:rPr>
          <w:lang w:val="es-ES"/>
        </w:rPr>
        <w:t xml:space="preserve"> </w:t>
      </w:r>
      <w:r w:rsidRPr="00330A03">
        <w:t>государству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обществу</w:t>
      </w:r>
      <w:r w:rsidRPr="00330A03">
        <w:rPr>
          <w:lang w:val="es-ES"/>
        </w:rPr>
        <w:t>.</w:t>
      </w:r>
      <w:r w:rsidRPr="00330A03">
        <w:t xml:space="preserve"> Образование в стране является унитарным, публичным, универсальным, дем</w:t>
      </w:r>
      <w:r w:rsidRPr="00330A03">
        <w:t>о</w:t>
      </w:r>
      <w:r w:rsidRPr="00330A03">
        <w:t>кратическим, осуществляемым с активным участием обучаемых, коммунита</w:t>
      </w:r>
      <w:r w:rsidRPr="00330A03">
        <w:t>р</w:t>
      </w:r>
      <w:r w:rsidRPr="00330A03">
        <w:t>ным, ориентированным на деколонизацию; оно должно быть на высоком кач</w:t>
      </w:r>
      <w:r w:rsidRPr="00330A03">
        <w:t>е</w:t>
      </w:r>
      <w:r w:rsidRPr="00330A03">
        <w:t>ственном уровне и поощрять</w:t>
      </w:r>
      <w:r w:rsidR="00C510E8">
        <w:t xml:space="preserve"> </w:t>
      </w:r>
      <w:r w:rsidRPr="00330A03">
        <w:t>изучение культур, взаимодействие между культ</w:t>
      </w:r>
      <w:r w:rsidRPr="00330A03">
        <w:t>у</w:t>
      </w:r>
      <w:r w:rsidRPr="00330A03">
        <w:t>рами и многоязычие.</w:t>
      </w:r>
    </w:p>
    <w:p w:rsidR="00330A03" w:rsidRPr="00330A03" w:rsidRDefault="00330A03" w:rsidP="00470F91">
      <w:pPr>
        <w:pStyle w:val="SingleTxtGR"/>
      </w:pPr>
      <w:r w:rsidRPr="00330A03">
        <w:rPr>
          <w:lang w:val="es-ES"/>
        </w:rPr>
        <w:t xml:space="preserve">31. </w:t>
      </w:r>
      <w:r w:rsidRPr="00330A03">
        <w:rPr>
          <w:lang w:val="es-ES"/>
        </w:rPr>
        <w:tab/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касается</w:t>
      </w:r>
      <w:r w:rsidRPr="00330A03">
        <w:rPr>
          <w:lang w:val="es-ES"/>
        </w:rPr>
        <w:t xml:space="preserve"> </w:t>
      </w:r>
      <w:r w:rsidRPr="00330A03">
        <w:t>конституционных</w:t>
      </w:r>
      <w:r w:rsidRPr="00330A03">
        <w:rPr>
          <w:lang w:val="es-ES"/>
        </w:rPr>
        <w:t xml:space="preserve"> </w:t>
      </w:r>
      <w:r w:rsidRPr="00330A03">
        <w:t>гарантий</w:t>
      </w:r>
      <w:r w:rsidRPr="00330A03">
        <w:rPr>
          <w:lang w:val="es-ES"/>
        </w:rPr>
        <w:t xml:space="preserve">, </w:t>
      </w:r>
      <w:r w:rsidRPr="00330A03">
        <w:t>то</w:t>
      </w:r>
      <w:r w:rsidRPr="00330A03">
        <w:rPr>
          <w:lang w:val="es-ES"/>
        </w:rPr>
        <w:t xml:space="preserve"> </w:t>
      </w:r>
      <w:r w:rsidRPr="00330A03">
        <w:t>конституция</w:t>
      </w:r>
      <w:r w:rsidRPr="00330A03">
        <w:rPr>
          <w:lang w:val="es-ES"/>
        </w:rPr>
        <w:t xml:space="preserve"> </w:t>
      </w:r>
      <w:r w:rsidRPr="00330A03">
        <w:t>устанавливает</w:t>
      </w:r>
      <w:r w:rsidRPr="00330A03">
        <w:rPr>
          <w:lang w:val="es-ES"/>
        </w:rPr>
        <w:t xml:space="preserve">, </w:t>
      </w:r>
      <w:r w:rsidRPr="00330A03">
        <w:t>что</w:t>
      </w:r>
      <w:r w:rsidRPr="00330A03">
        <w:rPr>
          <w:lang w:val="es-ES"/>
        </w:rPr>
        <w:t xml:space="preserve"> </w:t>
      </w:r>
      <w:r w:rsidRPr="00330A03">
        <w:t>все</w:t>
      </w:r>
      <w:r w:rsidRPr="00330A03">
        <w:rPr>
          <w:lang w:val="es-ES"/>
        </w:rPr>
        <w:t xml:space="preserve"> </w:t>
      </w:r>
      <w:r w:rsidRPr="00330A03">
        <w:t>права</w:t>
      </w:r>
      <w:r w:rsidRPr="00330A03">
        <w:rPr>
          <w:lang w:val="es-ES"/>
        </w:rPr>
        <w:t xml:space="preserve"> </w:t>
      </w:r>
      <w:r w:rsidRPr="00330A03">
        <w:t>имеют</w:t>
      </w:r>
      <w:r w:rsidRPr="00330A03">
        <w:rPr>
          <w:lang w:val="es-ES"/>
        </w:rPr>
        <w:t xml:space="preserve"> </w:t>
      </w:r>
      <w:r w:rsidRPr="00330A03">
        <w:t>прямое</w:t>
      </w:r>
      <w:r w:rsidRPr="00330A03">
        <w:rPr>
          <w:lang w:val="es-ES"/>
        </w:rPr>
        <w:t xml:space="preserve"> </w:t>
      </w:r>
      <w:r w:rsidRPr="00330A03">
        <w:t>действие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имеют</w:t>
      </w:r>
      <w:r w:rsidRPr="00330A03">
        <w:rPr>
          <w:lang w:val="es-ES"/>
        </w:rPr>
        <w:t xml:space="preserve"> </w:t>
      </w:r>
      <w:r w:rsidRPr="00330A03">
        <w:t>равные</w:t>
      </w:r>
      <w:r w:rsidRPr="00330A03">
        <w:rPr>
          <w:lang w:val="es-ES"/>
        </w:rPr>
        <w:t xml:space="preserve"> </w:t>
      </w:r>
      <w:r w:rsidRPr="00330A03">
        <w:t>защитные</w:t>
      </w:r>
      <w:r w:rsidRPr="00330A03">
        <w:rPr>
          <w:lang w:val="es-ES"/>
        </w:rPr>
        <w:t xml:space="preserve"> </w:t>
      </w:r>
      <w:r w:rsidRPr="00330A03">
        <w:t>гарантии, осуществляемые</w:t>
      </w:r>
      <w:r w:rsidRPr="00330A03">
        <w:rPr>
          <w:lang w:val="es-ES"/>
        </w:rPr>
        <w:t xml:space="preserve"> </w:t>
      </w:r>
      <w:r w:rsidRPr="00330A03">
        <w:t>путем</w:t>
      </w:r>
      <w:r w:rsidRPr="00330A03">
        <w:rPr>
          <w:lang w:val="es-ES"/>
        </w:rPr>
        <w:t xml:space="preserve"> </w:t>
      </w:r>
      <w:r w:rsidRPr="00330A03">
        <w:t>принятия мер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защиту</w:t>
      </w:r>
      <w:r w:rsidRPr="00330A03">
        <w:rPr>
          <w:lang w:val="es-ES"/>
        </w:rPr>
        <w:t xml:space="preserve"> </w:t>
      </w:r>
      <w:r w:rsidRPr="00330A03">
        <w:t>свободы</w:t>
      </w:r>
      <w:r w:rsidRPr="00330A03">
        <w:rPr>
          <w:lang w:val="es-ES"/>
        </w:rPr>
        <w:t xml:space="preserve">, </w:t>
      </w:r>
      <w:r w:rsidRPr="00330A03">
        <w:t>мер по защите конст</w:t>
      </w:r>
      <w:r w:rsidRPr="00330A03">
        <w:t>и</w:t>
      </w:r>
      <w:r w:rsidRPr="00330A03">
        <w:t>туционных прав</w:t>
      </w:r>
      <w:r w:rsidRPr="00330A03">
        <w:rPr>
          <w:lang w:val="es-ES"/>
        </w:rPr>
        <w:t xml:space="preserve">, </w:t>
      </w:r>
      <w:r w:rsidRPr="00330A03">
        <w:t>мер</w:t>
      </w:r>
      <w:r w:rsidRPr="00330A03">
        <w:rPr>
          <w:lang w:val="es-ES"/>
        </w:rPr>
        <w:t xml:space="preserve"> </w:t>
      </w:r>
      <w:r w:rsidRPr="00330A03">
        <w:t>по</w:t>
      </w:r>
      <w:r w:rsidRPr="00330A03">
        <w:rPr>
          <w:lang w:val="es-ES"/>
        </w:rPr>
        <w:t xml:space="preserve"> </w:t>
      </w:r>
      <w:r w:rsidRPr="00330A03">
        <w:t>защите</w:t>
      </w:r>
      <w:r w:rsidRPr="00330A03">
        <w:rPr>
          <w:lang w:val="es-ES"/>
        </w:rPr>
        <w:t xml:space="preserve"> </w:t>
      </w:r>
      <w:r w:rsidRPr="00330A03">
        <w:t>личной</w:t>
      </w:r>
      <w:r w:rsidRPr="00330A03">
        <w:rPr>
          <w:lang w:val="es-ES"/>
        </w:rPr>
        <w:t xml:space="preserve"> </w:t>
      </w:r>
      <w:r w:rsidRPr="00330A03">
        <w:t>жизни</w:t>
      </w:r>
      <w:r w:rsidRPr="00330A03">
        <w:rPr>
          <w:lang w:val="es-ES"/>
        </w:rPr>
        <w:t xml:space="preserve">, </w:t>
      </w:r>
      <w:r w:rsidRPr="00330A03">
        <w:t>мер, касающиеся неконституц</w:t>
      </w:r>
      <w:r w:rsidRPr="00330A03">
        <w:t>и</w:t>
      </w:r>
      <w:r w:rsidRPr="00330A03">
        <w:t>онных</w:t>
      </w:r>
      <w:r w:rsidRPr="00330A03">
        <w:rPr>
          <w:lang w:val="es-ES"/>
        </w:rPr>
        <w:t xml:space="preserve"> </w:t>
      </w:r>
      <w:r w:rsidRPr="00330A03">
        <w:t>действий</w:t>
      </w:r>
      <w:r w:rsidRPr="00330A03">
        <w:rPr>
          <w:lang w:val="es-ES"/>
        </w:rPr>
        <w:t xml:space="preserve">, </w:t>
      </w:r>
      <w:r w:rsidRPr="00330A03">
        <w:t>мер</w:t>
      </w:r>
      <w:r w:rsidRPr="00330A03">
        <w:rPr>
          <w:lang w:val="es-ES"/>
        </w:rPr>
        <w:t xml:space="preserve"> </w:t>
      </w:r>
      <w:r w:rsidRPr="00330A03">
        <w:t>обеспечения</w:t>
      </w:r>
      <w:r w:rsidRPr="00330A03">
        <w:rPr>
          <w:lang w:val="es-ES"/>
        </w:rPr>
        <w:t xml:space="preserve"> </w:t>
      </w:r>
      <w:r w:rsidRPr="00330A03">
        <w:t>соблюдения прав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общественных мер</w:t>
      </w:r>
      <w:r w:rsidRPr="00330A03">
        <w:rPr>
          <w:lang w:val="es-ES"/>
        </w:rPr>
        <w:t xml:space="preserve">. </w:t>
      </w:r>
    </w:p>
    <w:p w:rsidR="00C510E8" w:rsidRDefault="00330A03" w:rsidP="00470F91">
      <w:pPr>
        <w:pStyle w:val="SingleTxtGR"/>
      </w:pPr>
      <w:r w:rsidRPr="00330A03">
        <w:rPr>
          <w:lang w:val="es-ES"/>
        </w:rPr>
        <w:t>32.</w:t>
      </w:r>
      <w:r w:rsidRPr="00330A03">
        <w:rPr>
          <w:lang w:val="es-ES"/>
        </w:rPr>
        <w:tab/>
      </w:r>
      <w:r w:rsidRPr="00330A03">
        <w:t>Поощрение</w:t>
      </w:r>
      <w:r w:rsidRPr="00330A03">
        <w:rPr>
          <w:lang w:val="es-ES"/>
        </w:rPr>
        <w:t xml:space="preserve"> </w:t>
      </w:r>
      <w:r w:rsidRPr="00330A03">
        <w:t>прав</w:t>
      </w:r>
      <w:r w:rsidRPr="00330A03">
        <w:rPr>
          <w:lang w:val="es-ES"/>
        </w:rPr>
        <w:t xml:space="preserve"> </w:t>
      </w:r>
      <w:r w:rsidRPr="00330A03">
        <w:t>человека</w:t>
      </w:r>
      <w:r w:rsidRPr="00330A03">
        <w:rPr>
          <w:lang w:val="es-ES"/>
        </w:rPr>
        <w:t xml:space="preserve"> </w:t>
      </w:r>
      <w:r w:rsidRPr="00330A03">
        <w:t>входит</w:t>
      </w:r>
      <w:r w:rsidRPr="00330A03">
        <w:rPr>
          <w:lang w:val="es-ES"/>
        </w:rPr>
        <w:t xml:space="preserve"> </w:t>
      </w:r>
      <w:r w:rsidRPr="00330A03">
        <w:t>также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обязанности</w:t>
      </w:r>
      <w:r w:rsidRPr="00330A03">
        <w:rPr>
          <w:lang w:val="es-ES"/>
        </w:rPr>
        <w:t xml:space="preserve"> </w:t>
      </w:r>
      <w:r w:rsidRPr="00330A03">
        <w:t>ведомства Наро</w:t>
      </w:r>
      <w:r w:rsidRPr="00330A03">
        <w:t>д</w:t>
      </w:r>
      <w:r w:rsidRPr="00330A03">
        <w:t>ного</w:t>
      </w:r>
      <w:r w:rsidRPr="00330A03">
        <w:rPr>
          <w:lang w:val="es-ES"/>
        </w:rPr>
        <w:t xml:space="preserve"> </w:t>
      </w:r>
      <w:r w:rsidRPr="00330A03">
        <w:t>защитника</w:t>
      </w:r>
      <w:r w:rsidRPr="00330A03">
        <w:rPr>
          <w:lang w:val="es-ES"/>
        </w:rPr>
        <w:t xml:space="preserve"> – </w:t>
      </w:r>
      <w:r w:rsidRPr="00330A03">
        <w:t>наци</w:t>
      </w:r>
      <w:r w:rsidRPr="00330A03">
        <w:t>о</w:t>
      </w:r>
      <w:r w:rsidRPr="00330A03">
        <w:t>нального</w:t>
      </w:r>
      <w:r w:rsidRPr="00330A03">
        <w:rPr>
          <w:lang w:val="es-ES"/>
        </w:rPr>
        <w:t xml:space="preserve"> </w:t>
      </w:r>
      <w:r w:rsidRPr="00330A03">
        <w:t>института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области</w:t>
      </w:r>
      <w:r w:rsidRPr="00330A03">
        <w:rPr>
          <w:lang w:val="es-ES"/>
        </w:rPr>
        <w:t xml:space="preserve"> </w:t>
      </w:r>
      <w:r w:rsidRPr="00330A03">
        <w:t>прав</w:t>
      </w:r>
      <w:r w:rsidRPr="00330A03">
        <w:rPr>
          <w:lang w:val="es-ES"/>
        </w:rPr>
        <w:t xml:space="preserve"> </w:t>
      </w:r>
      <w:r w:rsidRPr="00330A03">
        <w:t>человека</w:t>
      </w:r>
      <w:r w:rsidRPr="00330A03">
        <w:rPr>
          <w:lang w:val="es-ES"/>
        </w:rPr>
        <w:t xml:space="preserve">, </w:t>
      </w:r>
      <w:r w:rsidRPr="00330A03">
        <w:t>имеющего</w:t>
      </w:r>
      <w:r w:rsidRPr="00330A03">
        <w:rPr>
          <w:lang w:val="es-ES"/>
        </w:rPr>
        <w:t xml:space="preserve"> </w:t>
      </w:r>
      <w:r w:rsidRPr="00330A03">
        <w:t>степень</w:t>
      </w:r>
      <w:r w:rsidRPr="00330A03">
        <w:rPr>
          <w:lang w:val="es-ES"/>
        </w:rPr>
        <w:t xml:space="preserve"> </w:t>
      </w:r>
      <w:r w:rsidRPr="00330A03">
        <w:t>независимости</w:t>
      </w:r>
      <w:r w:rsidRPr="00330A03">
        <w:rPr>
          <w:lang w:val="es-ES"/>
        </w:rPr>
        <w:t xml:space="preserve"> </w:t>
      </w:r>
      <w:r w:rsidRPr="00330A03">
        <w:t>категории</w:t>
      </w:r>
      <w:r w:rsidRPr="00330A03">
        <w:rPr>
          <w:lang w:val="es-ES"/>
        </w:rPr>
        <w:t xml:space="preserve"> «</w:t>
      </w:r>
      <w:r w:rsidRPr="00330A03">
        <w:t>А</w:t>
      </w:r>
      <w:r w:rsidRPr="00330A03">
        <w:rPr>
          <w:lang w:val="es-ES"/>
        </w:rPr>
        <w:t>»</w:t>
      </w:r>
      <w:r w:rsidRPr="00330A03">
        <w:t>. В его</w:t>
      </w:r>
      <w:r w:rsidRPr="00330A03">
        <w:rPr>
          <w:lang w:val="es-ES"/>
        </w:rPr>
        <w:t xml:space="preserve"> </w:t>
      </w:r>
      <w:r w:rsidRPr="00330A03">
        <w:t>обязанности</w:t>
      </w:r>
      <w:r w:rsidRPr="00330A03">
        <w:rPr>
          <w:lang w:val="es-ES"/>
        </w:rPr>
        <w:t xml:space="preserve"> </w:t>
      </w:r>
      <w:r w:rsidRPr="00330A03">
        <w:t>входит</w:t>
      </w:r>
      <w:r w:rsidR="00C510E8">
        <w:rPr>
          <w:lang w:val="es-ES"/>
        </w:rPr>
        <w:t xml:space="preserve"> </w:t>
      </w:r>
      <w:r w:rsidRPr="00330A03">
        <w:t>обеспечение</w:t>
      </w:r>
      <w:r w:rsidRPr="00330A03">
        <w:rPr>
          <w:lang w:val="es-ES"/>
        </w:rPr>
        <w:t xml:space="preserve"> </w:t>
      </w:r>
      <w:r w:rsidRPr="00330A03">
        <w:t>соблюдения</w:t>
      </w:r>
      <w:r w:rsidRPr="00330A03">
        <w:rPr>
          <w:lang w:val="es-ES"/>
        </w:rPr>
        <w:t xml:space="preserve">, </w:t>
      </w:r>
      <w:r w:rsidRPr="00330A03">
        <w:t>а</w:t>
      </w:r>
      <w:r w:rsidRPr="00330A03">
        <w:rPr>
          <w:lang w:val="es-ES"/>
        </w:rPr>
        <w:t xml:space="preserve"> </w:t>
      </w:r>
      <w:r w:rsidRPr="00330A03">
        <w:t>также</w:t>
      </w:r>
      <w:r w:rsidRPr="00330A03">
        <w:rPr>
          <w:lang w:val="es-ES"/>
        </w:rPr>
        <w:t xml:space="preserve"> </w:t>
      </w:r>
      <w:r w:rsidRPr="00330A03">
        <w:t>поощрение</w:t>
      </w:r>
      <w:r w:rsidRPr="00330A03">
        <w:rPr>
          <w:lang w:val="es-ES"/>
        </w:rPr>
        <w:t xml:space="preserve">, </w:t>
      </w:r>
      <w:r w:rsidRPr="00330A03">
        <w:t>распространение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исполнение</w:t>
      </w:r>
      <w:r w:rsidRPr="00330A03">
        <w:rPr>
          <w:lang w:val="es-ES"/>
        </w:rPr>
        <w:t xml:space="preserve"> </w:t>
      </w:r>
      <w:r w:rsidRPr="00330A03">
        <w:t>как</w:t>
      </w:r>
      <w:r w:rsidRPr="00330A03">
        <w:rPr>
          <w:lang w:val="es-ES"/>
        </w:rPr>
        <w:t xml:space="preserve"> </w:t>
      </w:r>
      <w:r w:rsidRPr="00330A03">
        <w:t>индивид</w:t>
      </w:r>
      <w:r w:rsidRPr="00330A03">
        <w:t>у</w:t>
      </w:r>
      <w:r w:rsidRPr="00330A03">
        <w:t>альных</w:t>
      </w:r>
      <w:r w:rsidRPr="00330A03">
        <w:rPr>
          <w:lang w:val="es-ES"/>
        </w:rPr>
        <w:t xml:space="preserve">, </w:t>
      </w:r>
      <w:r w:rsidRPr="00330A03">
        <w:t>так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коллективных</w:t>
      </w:r>
      <w:r w:rsidRPr="00330A03">
        <w:rPr>
          <w:lang w:val="es-ES"/>
        </w:rPr>
        <w:t xml:space="preserve"> </w:t>
      </w:r>
      <w:r w:rsidRPr="00330A03">
        <w:t>прав</w:t>
      </w:r>
      <w:r w:rsidRPr="00330A03">
        <w:rPr>
          <w:lang w:val="es-ES"/>
        </w:rPr>
        <w:t xml:space="preserve"> </w:t>
      </w:r>
      <w:r w:rsidRPr="00330A03">
        <w:t>человека</w:t>
      </w:r>
      <w:r w:rsidRPr="00330A03">
        <w:rPr>
          <w:lang w:val="es-ES"/>
        </w:rPr>
        <w:t xml:space="preserve">, </w:t>
      </w:r>
      <w:r w:rsidRPr="00330A03">
        <w:t>провозглашенных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Политической конституции</w:t>
      </w:r>
      <w:r w:rsidRPr="00330A03">
        <w:rPr>
          <w:lang w:val="es-ES"/>
        </w:rPr>
        <w:t xml:space="preserve"> </w:t>
      </w:r>
      <w:r w:rsidRPr="00330A03">
        <w:t>государства, в законах и международных договорах; его функции распространяются на административную деятельность как государственного сектора, так и на деятельность частных организаций, предоставляющих общ</w:t>
      </w:r>
      <w:r w:rsidRPr="00330A03">
        <w:t>е</w:t>
      </w:r>
      <w:r w:rsidRPr="00330A03">
        <w:t xml:space="preserve">ственные услуги. </w:t>
      </w:r>
    </w:p>
    <w:p w:rsidR="00C510E8" w:rsidRDefault="00330A03" w:rsidP="00470F91">
      <w:pPr>
        <w:pStyle w:val="SingleTxtGR"/>
      </w:pPr>
      <w:r w:rsidRPr="00330A03">
        <w:t>33.</w:t>
      </w:r>
      <w:r w:rsidRPr="00330A03">
        <w:tab/>
        <w:t>Многонациональный Конституционный суд является институтом, обесп</w:t>
      </w:r>
      <w:r w:rsidRPr="00330A03">
        <w:t>е</w:t>
      </w:r>
      <w:r w:rsidRPr="00330A03">
        <w:t>чивающим верховенство Конституции. Конституционный суд осуществляет контроль конституционности и обеспечивает уважение и эффективность ко</w:t>
      </w:r>
      <w:r w:rsidRPr="00330A03">
        <w:t>н</w:t>
      </w:r>
      <w:r w:rsidRPr="00330A03">
        <w:t>ституционных прав и гарантий; многонациональный характер суда обеспечив</w:t>
      </w:r>
      <w:r w:rsidRPr="00330A03">
        <w:t>а</w:t>
      </w:r>
      <w:r w:rsidRPr="00330A03">
        <w:t>ется его составом: в него входят избираемые судьи, в равной мере предста</w:t>
      </w:r>
      <w:r w:rsidRPr="00330A03">
        <w:t>в</w:t>
      </w:r>
      <w:r w:rsidRPr="00330A03">
        <w:t>ляющие систему обычного права</w:t>
      </w:r>
      <w:r w:rsidR="00C510E8">
        <w:t xml:space="preserve"> </w:t>
      </w:r>
      <w:r w:rsidRPr="00330A03">
        <w:t>и систему права первопоселенческих коре</w:t>
      </w:r>
      <w:r w:rsidRPr="00330A03">
        <w:t>н</w:t>
      </w:r>
      <w:r w:rsidRPr="00330A03">
        <w:t>ных народов и крестьян. В</w:t>
      </w:r>
      <w:r w:rsidRPr="00330A03">
        <w:rPr>
          <w:lang w:val="es-ES"/>
        </w:rPr>
        <w:t xml:space="preserve"> </w:t>
      </w:r>
      <w:r w:rsidRPr="00330A03">
        <w:t>настоящее</w:t>
      </w:r>
      <w:r w:rsidRPr="00330A03">
        <w:rPr>
          <w:lang w:val="es-ES"/>
        </w:rPr>
        <w:t xml:space="preserve"> </w:t>
      </w:r>
      <w:r w:rsidRPr="00330A03">
        <w:t>время</w:t>
      </w:r>
      <w:r w:rsidRPr="00330A03">
        <w:rPr>
          <w:lang w:val="es-ES"/>
        </w:rPr>
        <w:t xml:space="preserve"> </w:t>
      </w:r>
      <w:r w:rsidRPr="00330A03">
        <w:t>этот</w:t>
      </w:r>
      <w:r w:rsidRPr="00330A03">
        <w:rPr>
          <w:lang w:val="es-ES"/>
        </w:rPr>
        <w:t xml:space="preserve"> </w:t>
      </w:r>
      <w:r w:rsidRPr="00330A03">
        <w:t>институт</w:t>
      </w:r>
      <w:r w:rsidRPr="00330A03">
        <w:rPr>
          <w:lang w:val="es-ES"/>
        </w:rPr>
        <w:t xml:space="preserve"> </w:t>
      </w:r>
      <w:r w:rsidRPr="00330A03">
        <w:t>не</w:t>
      </w:r>
      <w:r w:rsidRPr="00330A03">
        <w:rPr>
          <w:lang w:val="es-ES"/>
        </w:rPr>
        <w:t xml:space="preserve"> </w:t>
      </w:r>
      <w:r w:rsidRPr="00330A03">
        <w:t>функционирует</w:t>
      </w:r>
      <w:r w:rsidRPr="00330A03">
        <w:rPr>
          <w:lang w:val="es-ES"/>
        </w:rPr>
        <w:t xml:space="preserve"> </w:t>
      </w:r>
      <w:r w:rsidRPr="00330A03">
        <w:t>из</w:t>
      </w:r>
      <w:r w:rsidRPr="00330A03">
        <w:rPr>
          <w:lang w:val="es-ES"/>
        </w:rPr>
        <w:t>-</w:t>
      </w:r>
      <w:r w:rsidRPr="00330A03">
        <w:t>за</w:t>
      </w:r>
      <w:r w:rsidRPr="00330A03">
        <w:rPr>
          <w:lang w:val="es-ES"/>
        </w:rPr>
        <w:t xml:space="preserve"> </w:t>
      </w:r>
      <w:r w:rsidRPr="00330A03">
        <w:t>политизации</w:t>
      </w:r>
      <w:r w:rsidRPr="00330A03">
        <w:rPr>
          <w:lang w:val="es-ES"/>
        </w:rPr>
        <w:t xml:space="preserve"> </w:t>
      </w:r>
      <w:r w:rsidRPr="00330A03">
        <w:t>его</w:t>
      </w:r>
      <w:r w:rsidRPr="00330A03">
        <w:rPr>
          <w:lang w:val="es-ES"/>
        </w:rPr>
        <w:t xml:space="preserve"> </w:t>
      </w:r>
      <w:r w:rsidRPr="00330A03">
        <w:t>деятельности</w:t>
      </w:r>
      <w:r w:rsidRPr="00330A03">
        <w:rPr>
          <w:lang w:val="es-ES"/>
        </w:rPr>
        <w:t xml:space="preserve">, </w:t>
      </w:r>
      <w:r w:rsidRPr="00330A03">
        <w:t>но</w:t>
      </w:r>
      <w:r w:rsidRPr="00330A03">
        <w:rPr>
          <w:lang w:val="es-ES"/>
        </w:rPr>
        <w:t xml:space="preserve"> </w:t>
      </w:r>
      <w:r w:rsidRPr="00330A03">
        <w:t>уже после</w:t>
      </w:r>
      <w:r w:rsidRPr="00330A03">
        <w:rPr>
          <w:lang w:val="es-ES"/>
        </w:rPr>
        <w:t xml:space="preserve"> </w:t>
      </w:r>
      <w:r w:rsidRPr="00330A03">
        <w:t>следующего</w:t>
      </w:r>
      <w:r w:rsidRPr="00330A03">
        <w:rPr>
          <w:lang w:val="es-ES"/>
        </w:rPr>
        <w:t xml:space="preserve"> </w:t>
      </w:r>
      <w:r w:rsidRPr="00330A03">
        <w:t>избирательн</w:t>
      </w:r>
      <w:r w:rsidRPr="00330A03">
        <w:t>о</w:t>
      </w:r>
      <w:r w:rsidRPr="00330A03">
        <w:t>го</w:t>
      </w:r>
      <w:r w:rsidRPr="00330A03">
        <w:rPr>
          <w:lang w:val="es-ES"/>
        </w:rPr>
        <w:t xml:space="preserve"> </w:t>
      </w:r>
      <w:r w:rsidRPr="00330A03">
        <w:t>цикла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законодательные органы в стране</w:t>
      </w:r>
      <w:r w:rsidRPr="00330A03">
        <w:rPr>
          <w:lang w:val="es-ES"/>
        </w:rPr>
        <w:t xml:space="preserve"> </w:t>
      </w:r>
      <w:r w:rsidRPr="00330A03">
        <w:t>появится</w:t>
      </w:r>
      <w:r w:rsidRPr="00330A03">
        <w:rPr>
          <w:lang w:val="es-ES"/>
        </w:rPr>
        <w:t xml:space="preserve"> </w:t>
      </w:r>
      <w:r w:rsidRPr="00330A03">
        <w:t>этот многонациональный</w:t>
      </w:r>
      <w:r w:rsidRPr="00330A03">
        <w:rPr>
          <w:lang w:val="es-ES"/>
        </w:rPr>
        <w:t xml:space="preserve"> </w:t>
      </w:r>
      <w:r w:rsidRPr="00330A03">
        <w:t>орган с членским сост</w:t>
      </w:r>
      <w:r w:rsidRPr="00330A03">
        <w:t>а</w:t>
      </w:r>
      <w:r w:rsidRPr="00330A03">
        <w:t>вом,</w:t>
      </w:r>
      <w:r w:rsidR="00C510E8">
        <w:t xml:space="preserve"> </w:t>
      </w:r>
      <w:r w:rsidRPr="00330A03">
        <w:t>избранным</w:t>
      </w:r>
      <w:r w:rsidRPr="00330A03">
        <w:rPr>
          <w:lang w:val="es-ES"/>
        </w:rPr>
        <w:t xml:space="preserve">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демократической</w:t>
      </w:r>
      <w:r w:rsidRPr="00330A03">
        <w:rPr>
          <w:lang w:val="es-ES"/>
        </w:rPr>
        <w:t xml:space="preserve"> </w:t>
      </w:r>
      <w:r w:rsidRPr="00330A03">
        <w:t>основе</w:t>
      </w:r>
      <w:r w:rsidRPr="00330A03">
        <w:rPr>
          <w:lang w:val="es-ES"/>
        </w:rPr>
        <w:t xml:space="preserve">. </w:t>
      </w:r>
    </w:p>
    <w:p w:rsidR="00470F91" w:rsidRPr="00293382" w:rsidRDefault="00330A03" w:rsidP="00470F91">
      <w:pPr>
        <w:pStyle w:val="SingleTxtGR"/>
      </w:pPr>
      <w:r w:rsidRPr="00330A03">
        <w:rPr>
          <w:lang w:val="es-ES"/>
        </w:rPr>
        <w:t>34.</w:t>
      </w:r>
      <w:r w:rsidRPr="00330A03">
        <w:tab/>
        <w:t>При составлении данного доклада использовались информация учрежд</w:t>
      </w:r>
      <w:r w:rsidRPr="00330A03">
        <w:t>е</w:t>
      </w:r>
      <w:r w:rsidRPr="00330A03">
        <w:t>ний исполнительной вл</w:t>
      </w:r>
      <w:r w:rsidRPr="00330A03">
        <w:t>а</w:t>
      </w:r>
      <w:r w:rsidRPr="00330A03">
        <w:t xml:space="preserve">сти и материалы проведенного 20 ноября </w:t>
      </w:r>
      <w:r w:rsidR="0016101A">
        <w:br/>
      </w:r>
      <w:r w:rsidRPr="00330A03">
        <w:t>2007 года учебного семинара по повышению потенциала, в котором приняли участие представители организаций гражданского общества, в том числе авт</w:t>
      </w:r>
      <w:r w:rsidRPr="00330A03">
        <w:t>о</w:t>
      </w:r>
      <w:r w:rsidRPr="00330A03">
        <w:t>ритетные организации в области прав человека, неправительственные орган</w:t>
      </w:r>
      <w:r w:rsidRPr="00330A03">
        <w:t>и</w:t>
      </w:r>
      <w:r w:rsidRPr="00330A03">
        <w:t>зации, а также общественные организации и институты, занимающиеся вопр</w:t>
      </w:r>
      <w:r w:rsidRPr="00330A03">
        <w:t>о</w:t>
      </w:r>
      <w:r w:rsidRPr="00330A03">
        <w:t xml:space="preserve">сами прав человека. Этот доклад был также рассмотрен и одобрен в нескольких городах в разных регионах страны. </w:t>
      </w:r>
    </w:p>
    <w:p w:rsidR="00330A03" w:rsidRPr="00550A77" w:rsidRDefault="00EE42BD" w:rsidP="00EE42BD">
      <w:pPr>
        <w:pStyle w:val="HChGR"/>
        <w:tabs>
          <w:tab w:val="clear" w:pos="851"/>
          <w:tab w:val="left" w:pos="540"/>
        </w:tabs>
        <w:rPr>
          <w:lang w:val="es-ES"/>
        </w:rPr>
      </w:pPr>
      <w:r w:rsidRPr="00293382">
        <w:tab/>
      </w:r>
      <w:r w:rsidR="00330A03" w:rsidRPr="00550A77">
        <w:rPr>
          <w:lang w:val="fr-CH"/>
        </w:rPr>
        <w:t>II</w:t>
      </w:r>
      <w:r w:rsidR="00330A03" w:rsidRPr="00550A77">
        <w:t>.</w:t>
      </w:r>
      <w:r w:rsidRPr="00293382">
        <w:tab/>
      </w:r>
      <w:r w:rsidR="00330A03" w:rsidRPr="00550A77">
        <w:t>Информация, касающаяся статей 1-7 Конвенции</w:t>
      </w:r>
    </w:p>
    <w:p w:rsidR="00330A03" w:rsidRPr="00550A77" w:rsidRDefault="00330A03" w:rsidP="002209BA">
      <w:pPr>
        <w:pStyle w:val="SingleTxtGR"/>
        <w:rPr>
          <w:iCs/>
        </w:rPr>
      </w:pPr>
      <w:r w:rsidRPr="00550A77">
        <w:rPr>
          <w:iCs/>
          <w:lang w:val="es-ES"/>
        </w:rPr>
        <w:t>35.</w:t>
      </w:r>
      <w:r w:rsidRPr="00550A77">
        <w:rPr>
          <w:iCs/>
          <w:lang w:val="es-ES"/>
        </w:rPr>
        <w:tab/>
      </w:r>
      <w:r w:rsidRPr="00550A77">
        <w:rPr>
          <w:iCs/>
        </w:rPr>
        <w:t>Основной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характерной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чертой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Боливии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является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ее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культурное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многоо</w:t>
      </w:r>
      <w:r w:rsidRPr="00550A77">
        <w:rPr>
          <w:iCs/>
        </w:rPr>
        <w:t>б</w:t>
      </w:r>
      <w:r w:rsidRPr="00550A77">
        <w:rPr>
          <w:iCs/>
        </w:rPr>
        <w:t>разие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свидетельствующее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том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что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это</w:t>
      </w:r>
      <w:r w:rsidRPr="00550A77">
        <w:rPr>
          <w:iCs/>
          <w:lang w:val="es-ES"/>
        </w:rPr>
        <w:t xml:space="preserve"> </w:t>
      </w:r>
      <w:r w:rsidR="002209BA" w:rsidRPr="00C5761B">
        <w:rPr>
          <w:lang w:val="es-ES"/>
        </w:rPr>
        <w:t>–</w:t>
      </w:r>
      <w:r w:rsidRPr="00550A77">
        <w:rPr>
          <w:iCs/>
        </w:rPr>
        <w:t xml:space="preserve"> комплексное общество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состоящее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из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представителей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различных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культур, которые взаимодействуют в духе ув</w:t>
      </w:r>
      <w:r w:rsidRPr="00550A77">
        <w:rPr>
          <w:iCs/>
        </w:rPr>
        <w:t>а</w:t>
      </w:r>
      <w:r w:rsidRPr="00550A77">
        <w:rPr>
          <w:iCs/>
        </w:rPr>
        <w:t>жения, взаимной толерантности и позитивного восприятия друг друга. Будущее Бол</w:t>
      </w:r>
      <w:r w:rsidRPr="00550A77">
        <w:rPr>
          <w:iCs/>
        </w:rPr>
        <w:t>и</w:t>
      </w:r>
      <w:r w:rsidRPr="00550A77">
        <w:rPr>
          <w:iCs/>
        </w:rPr>
        <w:t>вии определяют те группы коренного населения, которые оказывали сопроти</w:t>
      </w:r>
      <w:r w:rsidRPr="00550A77">
        <w:rPr>
          <w:iCs/>
        </w:rPr>
        <w:t>в</w:t>
      </w:r>
      <w:r w:rsidRPr="00550A77">
        <w:rPr>
          <w:iCs/>
        </w:rPr>
        <w:t>ление и боролись за признание и за возможность пользоваться своими правами; наиболее ожесточенную борьбу им пришлось вести за права на землю и на пр</w:t>
      </w:r>
      <w:r w:rsidRPr="00550A77">
        <w:rPr>
          <w:iCs/>
        </w:rPr>
        <w:t>и</w:t>
      </w:r>
      <w:r w:rsidRPr="00550A77">
        <w:rPr>
          <w:iCs/>
        </w:rPr>
        <w:t>родные ресурсы.</w:t>
      </w:r>
    </w:p>
    <w:p w:rsidR="00C510E8" w:rsidRPr="00550A77" w:rsidRDefault="00330A03" w:rsidP="00470F91">
      <w:pPr>
        <w:pStyle w:val="SingleTxtGR"/>
        <w:rPr>
          <w:iCs/>
        </w:rPr>
      </w:pPr>
      <w:r w:rsidRPr="00550A77">
        <w:rPr>
          <w:iCs/>
          <w:lang w:val="es-ES"/>
        </w:rPr>
        <w:t>36.</w:t>
      </w:r>
      <w:r w:rsidRPr="00550A77">
        <w:rPr>
          <w:iCs/>
        </w:rPr>
        <w:t xml:space="preserve"> </w:t>
      </w:r>
      <w:r w:rsidRPr="00550A77">
        <w:rPr>
          <w:iCs/>
        </w:rPr>
        <w:tab/>
        <w:t>Важно иметь в виду, что на протяжении значительной части истории Б</w:t>
      </w:r>
      <w:r w:rsidRPr="00550A77">
        <w:rPr>
          <w:iCs/>
        </w:rPr>
        <w:t>о</w:t>
      </w:r>
      <w:r w:rsidRPr="00550A77">
        <w:rPr>
          <w:iCs/>
        </w:rPr>
        <w:t>ливия находилась во власти колонизаторов-поселенцев – колонизация страны началась с вторжением испанцев, и во времена республиканской Боливии стр</w:t>
      </w:r>
      <w:r w:rsidRPr="00550A77">
        <w:rPr>
          <w:iCs/>
        </w:rPr>
        <w:t>а</w:t>
      </w:r>
      <w:r w:rsidRPr="00550A77">
        <w:rPr>
          <w:iCs/>
        </w:rPr>
        <w:t>ной продолжали управлять группы элиты, которые участвовали в создании з</w:t>
      </w:r>
      <w:r w:rsidRPr="00550A77">
        <w:rPr>
          <w:iCs/>
        </w:rPr>
        <w:t>а</w:t>
      </w:r>
      <w:r w:rsidRPr="00550A77">
        <w:rPr>
          <w:iCs/>
        </w:rPr>
        <w:t xml:space="preserve">конов, административной системы и государственных структур, основанных на элементах господства, социального исключения определенных этнических групп, расизма и гегемонии, прикрываемых либеральной модернизацией. </w:t>
      </w:r>
      <w:r w:rsidR="0016101A">
        <w:rPr>
          <w:iCs/>
        </w:rPr>
        <w:br/>
      </w:r>
      <w:r w:rsidRPr="00550A77">
        <w:rPr>
          <w:iCs/>
        </w:rPr>
        <w:t>В результате они свели на нет и ликвидировали всю самобытную систему ц</w:t>
      </w:r>
      <w:r w:rsidRPr="00550A77">
        <w:rPr>
          <w:iCs/>
        </w:rPr>
        <w:t>и</w:t>
      </w:r>
      <w:r w:rsidRPr="00550A77">
        <w:rPr>
          <w:iCs/>
        </w:rPr>
        <w:t>вилизации и культуру первопоселенческих коренных народов и крестьян этой страны.</w:t>
      </w:r>
      <w:r w:rsidR="00C510E8" w:rsidRPr="00550A77">
        <w:rPr>
          <w:iCs/>
        </w:rPr>
        <w:t xml:space="preserve"> </w:t>
      </w:r>
      <w:r w:rsidRPr="00550A77">
        <w:rPr>
          <w:iCs/>
        </w:rPr>
        <w:t>В этом контексте в процессе колонизации проводилась политика раси</w:t>
      </w:r>
      <w:r w:rsidRPr="00550A77">
        <w:rPr>
          <w:iCs/>
        </w:rPr>
        <w:t>з</w:t>
      </w:r>
      <w:r w:rsidRPr="00550A77">
        <w:rPr>
          <w:iCs/>
        </w:rPr>
        <w:t>ма и уничтожения – геноцид и этноцид, направленные против коренного нас</w:t>
      </w:r>
      <w:r w:rsidRPr="00550A77">
        <w:rPr>
          <w:iCs/>
        </w:rPr>
        <w:t>е</w:t>
      </w:r>
      <w:r w:rsidRPr="00550A77">
        <w:rPr>
          <w:iCs/>
        </w:rPr>
        <w:t>ления, проживавшего на территории страны.</w:t>
      </w:r>
      <w:r w:rsidR="00C510E8" w:rsidRPr="00550A77">
        <w:rPr>
          <w:iCs/>
        </w:rPr>
        <w:t xml:space="preserve"> </w:t>
      </w:r>
    </w:p>
    <w:p w:rsidR="00330A03" w:rsidRPr="00550A77" w:rsidRDefault="00330A03" w:rsidP="00470F91">
      <w:pPr>
        <w:pStyle w:val="SingleTxtGR"/>
        <w:rPr>
          <w:iCs/>
          <w:lang w:val="es-ES"/>
        </w:rPr>
      </w:pPr>
      <w:r w:rsidRPr="00550A77">
        <w:rPr>
          <w:iCs/>
          <w:lang w:val="es-ES"/>
        </w:rPr>
        <w:t>37.</w:t>
      </w:r>
      <w:r w:rsidRPr="00550A77">
        <w:rPr>
          <w:iCs/>
        </w:rPr>
        <w:t xml:space="preserve"> </w:t>
      </w:r>
      <w:r w:rsidRPr="00550A77">
        <w:rPr>
          <w:iCs/>
        </w:rPr>
        <w:tab/>
        <w:t>В этом контексте вполне естественно, что в Боливии существуют опред</w:t>
      </w:r>
      <w:r w:rsidRPr="00550A77">
        <w:rPr>
          <w:iCs/>
        </w:rPr>
        <w:t>е</w:t>
      </w:r>
      <w:r w:rsidRPr="00550A77">
        <w:rPr>
          <w:iCs/>
        </w:rPr>
        <w:t>ленные проблемы и неудовлетворенность, порожденные системой этнического, культурного и политического господства, присущего различным формам кол</w:t>
      </w:r>
      <w:r w:rsidRPr="00550A77">
        <w:rPr>
          <w:iCs/>
        </w:rPr>
        <w:t>о</w:t>
      </w:r>
      <w:r w:rsidRPr="00550A77">
        <w:rPr>
          <w:iCs/>
        </w:rPr>
        <w:t>ниализма. Однако благодаря борьбе, сопротивлению и работе общественных организаций, первопоселенческих коренных народов и трудящихся крестьян – естественных сторонников демократических преобразований, в настоящее вр</w:t>
      </w:r>
      <w:r w:rsidRPr="00550A77">
        <w:rPr>
          <w:iCs/>
        </w:rPr>
        <w:t>е</w:t>
      </w:r>
      <w:r w:rsidRPr="00550A77">
        <w:rPr>
          <w:iCs/>
        </w:rPr>
        <w:t>мя Боливия добилась значительных успехов в достижении равенства наций,</w:t>
      </w:r>
      <w:r w:rsidR="00C510E8" w:rsidRPr="00550A77">
        <w:rPr>
          <w:iCs/>
        </w:rPr>
        <w:t xml:space="preserve"> </w:t>
      </w:r>
      <w:r w:rsidRPr="00550A77">
        <w:rPr>
          <w:iCs/>
        </w:rPr>
        <w:t>н</w:t>
      </w:r>
      <w:r w:rsidRPr="00550A77">
        <w:rPr>
          <w:iCs/>
        </w:rPr>
        <w:t>а</w:t>
      </w:r>
      <w:r w:rsidRPr="00550A77">
        <w:rPr>
          <w:iCs/>
        </w:rPr>
        <w:t>родностей и общин коренных народов.</w:t>
      </w:r>
      <w:r w:rsidR="00C510E8" w:rsidRPr="00550A77">
        <w:rPr>
          <w:iCs/>
        </w:rPr>
        <w:t xml:space="preserve"> </w:t>
      </w:r>
    </w:p>
    <w:p w:rsidR="00330A03" w:rsidRPr="00550A77" w:rsidRDefault="00330A03" w:rsidP="00EE42BD">
      <w:pPr>
        <w:pStyle w:val="SingleTxtGR"/>
        <w:rPr>
          <w:iCs/>
        </w:rPr>
      </w:pPr>
      <w:r w:rsidRPr="00550A77">
        <w:rPr>
          <w:iCs/>
          <w:lang w:val="es-ES"/>
        </w:rPr>
        <w:t>38.</w:t>
      </w:r>
      <w:r w:rsidRPr="00550A77">
        <w:rPr>
          <w:iCs/>
          <w:lang w:val="es-ES"/>
        </w:rPr>
        <w:tab/>
      </w:r>
      <w:r w:rsidRPr="00550A77">
        <w:rPr>
          <w:iCs/>
        </w:rPr>
        <w:t>Последнее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правительство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внесло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коррективы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видение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будущего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Бол</w:t>
      </w:r>
      <w:r w:rsidRPr="00550A77">
        <w:rPr>
          <w:iCs/>
        </w:rPr>
        <w:t>и</w:t>
      </w:r>
      <w:r w:rsidRPr="00550A77">
        <w:rPr>
          <w:iCs/>
        </w:rPr>
        <w:t>вии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это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нашло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отраж</w:t>
      </w:r>
      <w:r w:rsidRPr="00550A77">
        <w:rPr>
          <w:iCs/>
        </w:rPr>
        <w:t>е</w:t>
      </w:r>
      <w:r w:rsidRPr="00550A77">
        <w:rPr>
          <w:iCs/>
        </w:rPr>
        <w:t>ние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Национальном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плане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развития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страны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на</w:t>
      </w:r>
      <w:r w:rsidRPr="00550A77">
        <w:rPr>
          <w:iCs/>
          <w:lang w:val="es-ES"/>
        </w:rPr>
        <w:t xml:space="preserve"> 2006</w:t>
      </w:r>
      <w:r w:rsidR="00EE42BD" w:rsidRPr="00330A03">
        <w:rPr>
          <w:lang w:val="es-ES"/>
        </w:rPr>
        <w:t>–</w:t>
      </w:r>
      <w:r w:rsidRPr="00550A77">
        <w:rPr>
          <w:iCs/>
          <w:lang w:val="es-ES"/>
        </w:rPr>
        <w:t xml:space="preserve">2011 </w:t>
      </w:r>
      <w:r w:rsidRPr="00550A77">
        <w:rPr>
          <w:iCs/>
        </w:rPr>
        <w:t>годы под названием «Достойная, суверенная, производительная и дем</w:t>
      </w:r>
      <w:r w:rsidRPr="00550A77">
        <w:rPr>
          <w:iCs/>
        </w:rPr>
        <w:t>о</w:t>
      </w:r>
      <w:r w:rsidRPr="00550A77">
        <w:rPr>
          <w:iCs/>
        </w:rPr>
        <w:t>кратическая Боливия для лучшей жизни"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представленном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общественности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июне</w:t>
      </w:r>
      <w:r w:rsidRPr="00550A77">
        <w:rPr>
          <w:iCs/>
          <w:lang w:val="es-ES"/>
        </w:rPr>
        <w:t xml:space="preserve"> 2006 </w:t>
      </w:r>
      <w:r w:rsidRPr="00550A77">
        <w:rPr>
          <w:iCs/>
        </w:rPr>
        <w:t>года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утвержденном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указом президента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№ 29279 от 12 сентября 2007 года. В этом Национальном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плане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развития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страны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говорится, что он до</w:t>
      </w:r>
      <w:r w:rsidRPr="00550A77">
        <w:rPr>
          <w:iCs/>
        </w:rPr>
        <w:t>л</w:t>
      </w:r>
      <w:r w:rsidRPr="00550A77">
        <w:rPr>
          <w:iCs/>
        </w:rPr>
        <w:t>жен охватывать и объединять все население; его реализация усилит, дополнит и обогатит содержание культурного разнообразия страны, для чего</w:t>
      </w:r>
      <w:r w:rsidR="00C510E8" w:rsidRPr="00550A77">
        <w:rPr>
          <w:iCs/>
        </w:rPr>
        <w:t xml:space="preserve"> </w:t>
      </w:r>
      <w:r w:rsidRPr="00550A77">
        <w:rPr>
          <w:iCs/>
        </w:rPr>
        <w:t>потребуются совместные и взаимодополняющие усилия всего населения. Но для этого нео</w:t>
      </w:r>
      <w:r w:rsidRPr="00550A77">
        <w:rPr>
          <w:iCs/>
        </w:rPr>
        <w:t>б</w:t>
      </w:r>
      <w:r w:rsidRPr="00550A77">
        <w:rPr>
          <w:iCs/>
        </w:rPr>
        <w:t>ходимо преодолеть представление об идентичности как о конфронтации с др</w:t>
      </w:r>
      <w:r w:rsidRPr="00550A77">
        <w:rPr>
          <w:iCs/>
        </w:rPr>
        <w:t>у</w:t>
      </w:r>
      <w:r w:rsidRPr="00550A77">
        <w:rPr>
          <w:iCs/>
        </w:rPr>
        <w:t>гими и превратить разнообразие из фактора размежевания и конфронтации в фактор социального сплочения.</w:t>
      </w:r>
    </w:p>
    <w:p w:rsidR="00C510E8" w:rsidRPr="00550A77" w:rsidRDefault="00330A03" w:rsidP="00470F91">
      <w:pPr>
        <w:pStyle w:val="SingleTxtGR"/>
        <w:rPr>
          <w:iCs/>
        </w:rPr>
      </w:pPr>
      <w:r w:rsidRPr="00550A77">
        <w:rPr>
          <w:iCs/>
          <w:lang w:val="es-ES"/>
        </w:rPr>
        <w:t>39.</w:t>
      </w:r>
      <w:r w:rsidRPr="00550A77">
        <w:rPr>
          <w:iCs/>
          <w:lang w:val="es-ES"/>
        </w:rPr>
        <w:tab/>
      </w:r>
      <w:r w:rsidRPr="00550A77">
        <w:rPr>
          <w:iCs/>
        </w:rPr>
        <w:t>В Национальном плане развития подчеркивается важное значение выр</w:t>
      </w:r>
      <w:r w:rsidRPr="00550A77">
        <w:rPr>
          <w:iCs/>
        </w:rPr>
        <w:t>а</w:t>
      </w:r>
      <w:r w:rsidRPr="00550A77">
        <w:rPr>
          <w:iCs/>
        </w:rPr>
        <w:t>ботки схем взаимодополнения проявлений самобытности и выработки ценн</w:t>
      </w:r>
      <w:r w:rsidRPr="00550A77">
        <w:rPr>
          <w:iCs/>
        </w:rPr>
        <w:t>о</w:t>
      </w:r>
      <w:r w:rsidRPr="00550A77">
        <w:rPr>
          <w:iCs/>
        </w:rPr>
        <w:t>стей на этой основе; соответственно, в нем предлагается учитывать целую ма</w:t>
      </w:r>
      <w:r w:rsidRPr="00550A77">
        <w:rPr>
          <w:iCs/>
        </w:rPr>
        <w:t>т</w:t>
      </w:r>
      <w:r w:rsidRPr="00550A77">
        <w:rPr>
          <w:iCs/>
        </w:rPr>
        <w:t>рицу разнотипных культур, объединяющую проявления разнообразия, но не н</w:t>
      </w:r>
      <w:r w:rsidRPr="00550A77">
        <w:rPr>
          <w:iCs/>
        </w:rPr>
        <w:t>а</w:t>
      </w:r>
      <w:r w:rsidRPr="00550A77">
        <w:rPr>
          <w:iCs/>
        </w:rPr>
        <w:t>вязывающую и не выделяющую отдельные культуры. Поэтому реализация да</w:t>
      </w:r>
      <w:r w:rsidRPr="00550A77">
        <w:rPr>
          <w:iCs/>
        </w:rPr>
        <w:t>н</w:t>
      </w:r>
      <w:r w:rsidRPr="00550A77">
        <w:rPr>
          <w:iCs/>
        </w:rPr>
        <w:t>ного плана будет способствовать развитию уважения многоэтнического общ</w:t>
      </w:r>
      <w:r w:rsidRPr="00550A77">
        <w:rPr>
          <w:iCs/>
        </w:rPr>
        <w:t>е</w:t>
      </w:r>
      <w:r w:rsidRPr="00550A77">
        <w:rPr>
          <w:iCs/>
        </w:rPr>
        <w:t>ства с богатым культурным разнообразием.</w:t>
      </w:r>
    </w:p>
    <w:p w:rsidR="00330A03" w:rsidRPr="00550A77" w:rsidRDefault="00330A03" w:rsidP="00EE42BD">
      <w:pPr>
        <w:pStyle w:val="SingleTxtGR"/>
        <w:rPr>
          <w:iCs/>
        </w:rPr>
      </w:pPr>
      <w:r w:rsidRPr="00550A77">
        <w:rPr>
          <w:iCs/>
          <w:lang w:val="es-ES"/>
        </w:rPr>
        <w:t>40.</w:t>
      </w:r>
      <w:r w:rsidR="00EE42BD" w:rsidRPr="00293382">
        <w:rPr>
          <w:iCs/>
        </w:rPr>
        <w:tab/>
      </w:r>
      <w:r w:rsidRPr="00550A77">
        <w:rPr>
          <w:iCs/>
        </w:rPr>
        <w:t>В Национальном плане развития отмечается важное значение лучшей жизни. "[...] Лучшая жизнь отражает такие отношения между народами и о</w:t>
      </w:r>
      <w:r w:rsidRPr="00550A77">
        <w:rPr>
          <w:iCs/>
        </w:rPr>
        <w:t>б</w:t>
      </w:r>
      <w:r w:rsidRPr="00550A77">
        <w:rPr>
          <w:iCs/>
        </w:rPr>
        <w:t>щинами, при которых обеспечивается уважение культурного разнообразия и индивидуальных особенностей; для нас «лучшая жизнь» - это жизнь в общес</w:t>
      </w:r>
      <w:r w:rsidRPr="00550A77">
        <w:rPr>
          <w:iCs/>
        </w:rPr>
        <w:t>т</w:t>
      </w:r>
      <w:r w:rsidRPr="00550A77">
        <w:rPr>
          <w:iCs/>
        </w:rPr>
        <w:t>ве, объ</w:t>
      </w:r>
      <w:r w:rsidRPr="00550A77">
        <w:rPr>
          <w:iCs/>
        </w:rPr>
        <w:t>е</w:t>
      </w:r>
      <w:r w:rsidRPr="00550A77">
        <w:rPr>
          <w:iCs/>
        </w:rPr>
        <w:t>диняющем много культур без какой-либо асимметрии их прав;</w:t>
      </w:r>
      <w:r w:rsidR="00C510E8" w:rsidRPr="00550A77">
        <w:rPr>
          <w:iCs/>
        </w:rPr>
        <w:t xml:space="preserve"> </w:t>
      </w:r>
      <w:r w:rsidRPr="00550A77">
        <w:rPr>
          <w:iCs/>
        </w:rPr>
        <w:t>"человек не может жить хорошо, если</w:t>
      </w:r>
      <w:r w:rsidR="00C510E8" w:rsidRPr="00550A77">
        <w:rPr>
          <w:iCs/>
        </w:rPr>
        <w:t xml:space="preserve"> </w:t>
      </w:r>
      <w:r w:rsidRPr="00550A77">
        <w:rPr>
          <w:iCs/>
        </w:rPr>
        <w:t>другим плохо», и поэтому он должен жить как ча</w:t>
      </w:r>
      <w:r w:rsidRPr="00550A77">
        <w:rPr>
          <w:iCs/>
        </w:rPr>
        <w:t>с</w:t>
      </w:r>
      <w:r w:rsidRPr="00550A77">
        <w:rPr>
          <w:iCs/>
        </w:rPr>
        <w:t>тица общества, защищать его, жить в гармонии с природой, "поддерживая б</w:t>
      </w:r>
      <w:r w:rsidRPr="00550A77">
        <w:rPr>
          <w:iCs/>
        </w:rPr>
        <w:t>а</w:t>
      </w:r>
      <w:r w:rsidRPr="00550A77">
        <w:rPr>
          <w:iCs/>
        </w:rPr>
        <w:t>ланс с окружающей нас средой». Это также означает «жить хорошо вместе со всеми", что существенно отличается от принятого на Западе понятия «жить лучше» - отражающего индивидуализм человека, его стремление жить лучше отдельно и даже за счет других людей, вне связи с</w:t>
      </w:r>
      <w:r w:rsidR="00C510E8" w:rsidRPr="00550A77">
        <w:rPr>
          <w:iCs/>
        </w:rPr>
        <w:t xml:space="preserve"> </w:t>
      </w:r>
      <w:r w:rsidRPr="00550A77">
        <w:rPr>
          <w:iCs/>
        </w:rPr>
        <w:t>природой</w:t>
      </w:r>
      <w:r w:rsidRPr="00550A77">
        <w:rPr>
          <w:iCs/>
          <w:lang w:val="es-ES"/>
        </w:rPr>
        <w:t xml:space="preserve"> […]"</w:t>
      </w:r>
      <w:r w:rsidR="00550A77">
        <w:rPr>
          <w:rStyle w:val="FootnoteReference"/>
          <w:iCs/>
          <w:lang w:val="es-ES"/>
        </w:rPr>
        <w:footnoteReference w:id="12"/>
      </w:r>
      <w:r w:rsidRPr="00550A77">
        <w:rPr>
          <w:iCs/>
          <w:lang w:val="es-ES"/>
        </w:rPr>
        <w:t>.</w:t>
      </w:r>
    </w:p>
    <w:p w:rsidR="00470F91" w:rsidRPr="00550A77" w:rsidRDefault="00330A03" w:rsidP="00470F91">
      <w:pPr>
        <w:pStyle w:val="SingleTxtGR"/>
        <w:rPr>
          <w:lang w:val="es-ES"/>
        </w:rPr>
      </w:pPr>
      <w:r w:rsidRPr="00550A77">
        <w:rPr>
          <w:iCs/>
          <w:lang w:val="es-ES"/>
        </w:rPr>
        <w:t>41.</w:t>
      </w:r>
      <w:r w:rsidRPr="00550A77">
        <w:rPr>
          <w:iCs/>
          <w:lang w:val="es-ES"/>
        </w:rPr>
        <w:tab/>
      </w:r>
      <w:r w:rsidRPr="00550A77">
        <w:rPr>
          <w:iCs/>
        </w:rPr>
        <w:t>Предполагается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также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что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достижение</w:t>
      </w:r>
      <w:r w:rsidRPr="00550A77">
        <w:rPr>
          <w:iCs/>
          <w:lang w:val="es-ES"/>
        </w:rPr>
        <w:t xml:space="preserve"> «</w:t>
      </w:r>
      <w:r w:rsidRPr="00550A77">
        <w:rPr>
          <w:iCs/>
        </w:rPr>
        <w:t>лучшей жизни</w:t>
      </w:r>
      <w:r w:rsidRPr="00550A77">
        <w:rPr>
          <w:iCs/>
          <w:lang w:val="es-ES"/>
        </w:rPr>
        <w:t xml:space="preserve">» </w:t>
      </w:r>
      <w:r w:rsidRPr="00550A77">
        <w:rPr>
          <w:iCs/>
        </w:rPr>
        <w:t>поможет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умен</w:t>
      </w:r>
      <w:r w:rsidRPr="00550A77">
        <w:rPr>
          <w:iCs/>
        </w:rPr>
        <w:t>ь</w:t>
      </w:r>
      <w:r w:rsidRPr="00550A77">
        <w:rPr>
          <w:iCs/>
        </w:rPr>
        <w:t>шить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неравенство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путем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увеличения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объема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имеющихся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материальных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д</w:t>
      </w:r>
      <w:r w:rsidRPr="00550A77">
        <w:rPr>
          <w:iCs/>
        </w:rPr>
        <w:t>у</w:t>
      </w:r>
      <w:r w:rsidRPr="00550A77">
        <w:rPr>
          <w:iCs/>
        </w:rPr>
        <w:t>ховных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ресурсов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повышения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их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доступности; для этого потребуется также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выработать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политику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стратегии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развития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ориентированные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на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обеспечение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равенства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культур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учитывающие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гендерные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социальные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вопросы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а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также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вопросы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взаимодействия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с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окружающей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средой</w:t>
      </w:r>
      <w:r w:rsidRPr="00550A77">
        <w:rPr>
          <w:iCs/>
          <w:lang w:val="es-ES"/>
        </w:rPr>
        <w:t xml:space="preserve">, </w:t>
      </w:r>
      <w:r w:rsidRPr="00550A77">
        <w:rPr>
          <w:iCs/>
        </w:rPr>
        <w:t>внедрения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инноваций и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и</w:t>
      </w:r>
      <w:r w:rsidRPr="00550A77">
        <w:rPr>
          <w:iCs/>
        </w:rPr>
        <w:t>с</w:t>
      </w:r>
      <w:r w:rsidRPr="00550A77">
        <w:rPr>
          <w:iCs/>
        </w:rPr>
        <w:t>пользования</w:t>
      </w:r>
      <w:r w:rsidRPr="00550A77">
        <w:rPr>
          <w:iCs/>
          <w:lang w:val="es-ES"/>
        </w:rPr>
        <w:t xml:space="preserve"> </w:t>
      </w:r>
      <w:r w:rsidRPr="00550A77">
        <w:rPr>
          <w:iCs/>
        </w:rPr>
        <w:t>знаний и практического опыта</w:t>
      </w:r>
      <w:r w:rsidRPr="00550A77">
        <w:rPr>
          <w:iCs/>
          <w:lang w:val="es-ES"/>
        </w:rPr>
        <w:t>.</w:t>
      </w:r>
      <w:r w:rsidRPr="00550A77">
        <w:rPr>
          <w:lang w:val="es-ES"/>
        </w:rPr>
        <w:t xml:space="preserve"> </w:t>
      </w:r>
    </w:p>
    <w:p w:rsidR="00330A03" w:rsidRPr="00330A03" w:rsidRDefault="00EE42BD" w:rsidP="00EE42BD">
      <w:pPr>
        <w:pStyle w:val="H23GR"/>
      </w:pPr>
      <w:r w:rsidRPr="00293382">
        <w:tab/>
      </w:r>
      <w:r w:rsidRPr="00293382">
        <w:tab/>
      </w:r>
      <w:r w:rsidR="00330A03" w:rsidRPr="00330A03">
        <w:t>Информация, касающаяся статьи 1 Конвенции</w:t>
      </w:r>
    </w:p>
    <w:p w:rsidR="00330A03" w:rsidRPr="00330A03" w:rsidRDefault="00330A03" w:rsidP="00470F91">
      <w:pPr>
        <w:pStyle w:val="SingleTxtGR"/>
      </w:pPr>
      <w:r w:rsidRPr="00330A03">
        <w:t>42.</w:t>
      </w:r>
      <w:r w:rsidRPr="00330A03">
        <w:tab/>
        <w:t>Многонациональное Государство Боливия подписала Международную конвенцию о ликвидации всех форм расовой дискриминации 7 июня 1966 года. Указом президента № 9345</w:t>
      </w:r>
      <w:r w:rsidR="00C510E8">
        <w:t xml:space="preserve"> </w:t>
      </w:r>
      <w:r w:rsidRPr="00330A03">
        <w:t>от 13 августа 1970 года эта конвенция была ратиф</w:t>
      </w:r>
      <w:r w:rsidRPr="00330A03">
        <w:t>и</w:t>
      </w:r>
      <w:r w:rsidRPr="00330A03">
        <w:t xml:space="preserve">цирована, а 14 мая 1999 года был принят закон № 1978 о придании ей статуса закона. </w:t>
      </w:r>
    </w:p>
    <w:p w:rsidR="00330A03" w:rsidRPr="00330A03" w:rsidRDefault="00330A03" w:rsidP="00EE42BD">
      <w:pPr>
        <w:pStyle w:val="SingleTxtGR"/>
        <w:rPr>
          <w:lang w:val="es-ES"/>
        </w:rPr>
      </w:pPr>
      <w:r w:rsidRPr="00330A03">
        <w:t>43.</w:t>
      </w:r>
      <w:r w:rsidR="00EE42BD" w:rsidRPr="00293382">
        <w:tab/>
      </w:r>
      <w:r w:rsidRPr="00330A03">
        <w:t>Политическая конституция государства устанавливает, что права являю</w:t>
      </w:r>
      <w:r w:rsidRPr="00330A03">
        <w:t>т</w:t>
      </w:r>
      <w:r w:rsidRPr="00330A03">
        <w:t>ся нерушимыми, универсальными, взаимозависимыми, неделимыми и прогре</w:t>
      </w:r>
      <w:r w:rsidRPr="00330A03">
        <w:t>с</w:t>
      </w:r>
      <w:r w:rsidRPr="00330A03">
        <w:t>сивными, и при этом государство обязано их поощрять, защищать и уважать, а также запрещать и пресекать все формы дискриминации</w:t>
      </w:r>
      <w:r w:rsidRPr="00330A03">
        <w:rPr>
          <w:lang w:val="es-ES"/>
        </w:rPr>
        <w:t>.</w:t>
      </w:r>
    </w:p>
    <w:p w:rsidR="00330A03" w:rsidRPr="00330A03" w:rsidRDefault="00330A03" w:rsidP="0016101A">
      <w:pPr>
        <w:pStyle w:val="SingleTxtGR"/>
        <w:rPr>
          <w:lang w:val="es-ES"/>
        </w:rPr>
      </w:pPr>
      <w:r w:rsidRPr="00330A03">
        <w:rPr>
          <w:lang w:val="es-ES"/>
        </w:rPr>
        <w:t>44.</w:t>
      </w:r>
      <w:r w:rsidRPr="00330A03">
        <w:rPr>
          <w:lang w:val="es-ES"/>
        </w:rPr>
        <w:tab/>
      </w:r>
      <w:r w:rsidRPr="00330A03">
        <w:t>Устанавливаются</w:t>
      </w:r>
      <w:r w:rsidRPr="00330A03">
        <w:rPr>
          <w:lang w:val="es-ES"/>
        </w:rPr>
        <w:t xml:space="preserve"> </w:t>
      </w:r>
      <w:r w:rsidRPr="00330A03">
        <w:t>также</w:t>
      </w:r>
      <w:r w:rsidRPr="00330A03">
        <w:rPr>
          <w:lang w:val="es-ES"/>
        </w:rPr>
        <w:t xml:space="preserve"> </w:t>
      </w:r>
      <w:r w:rsidRPr="00330A03">
        <w:t>этические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моральные</w:t>
      </w:r>
      <w:r w:rsidRPr="00330A03">
        <w:rPr>
          <w:lang w:val="es-ES"/>
        </w:rPr>
        <w:t xml:space="preserve"> </w:t>
      </w:r>
      <w:r w:rsidRPr="00330A03">
        <w:t>принципы</w:t>
      </w:r>
      <w:r w:rsidRPr="00330A03">
        <w:rPr>
          <w:lang w:val="es-ES"/>
        </w:rPr>
        <w:t xml:space="preserve"> </w:t>
      </w:r>
      <w:r w:rsidRPr="00330A03">
        <w:t>плюралист</w:t>
      </w:r>
      <w:r w:rsidRPr="00330A03">
        <w:t>и</w:t>
      </w:r>
      <w:r w:rsidRPr="00330A03">
        <w:t>ческого</w:t>
      </w:r>
      <w:r w:rsidRPr="00330A03">
        <w:rPr>
          <w:lang w:val="es-ES"/>
        </w:rPr>
        <w:t xml:space="preserve"> </w:t>
      </w:r>
      <w:r w:rsidRPr="00330A03">
        <w:t>общества</w:t>
      </w:r>
      <w:r w:rsidRPr="00330A03">
        <w:rPr>
          <w:lang w:val="es-ES"/>
        </w:rPr>
        <w:t xml:space="preserve">, </w:t>
      </w:r>
      <w:r w:rsidRPr="00330A03">
        <w:t>такие</w:t>
      </w:r>
      <w:r w:rsidRPr="00330A03">
        <w:rPr>
          <w:lang w:val="es-ES"/>
        </w:rPr>
        <w:t xml:space="preserve"> </w:t>
      </w:r>
      <w:r w:rsidRPr="00330A03">
        <w:t>как</w:t>
      </w:r>
      <w:r w:rsidRPr="00330A03">
        <w:rPr>
          <w:lang w:val="es-ES"/>
        </w:rPr>
        <w:t xml:space="preserve"> «</w:t>
      </w:r>
      <w:r w:rsidRPr="00330A03">
        <w:t>не</w:t>
      </w:r>
      <w:r w:rsidRPr="00330A03">
        <w:rPr>
          <w:lang w:val="es-ES"/>
        </w:rPr>
        <w:t xml:space="preserve"> </w:t>
      </w:r>
      <w:r w:rsidRPr="00330A03">
        <w:t>ленись</w:t>
      </w:r>
      <w:r w:rsidRPr="00330A03">
        <w:rPr>
          <w:lang w:val="es-ES"/>
        </w:rPr>
        <w:t xml:space="preserve">, </w:t>
      </w:r>
      <w:r w:rsidRPr="00330A03">
        <w:t>не</w:t>
      </w:r>
      <w:r w:rsidRPr="00330A03">
        <w:rPr>
          <w:lang w:val="es-ES"/>
        </w:rPr>
        <w:t xml:space="preserve"> </w:t>
      </w:r>
      <w:r w:rsidRPr="00330A03">
        <w:t>обманывай</w:t>
      </w:r>
      <w:r w:rsidRPr="00330A03">
        <w:rPr>
          <w:lang w:val="es-ES"/>
        </w:rPr>
        <w:t xml:space="preserve">, </w:t>
      </w:r>
      <w:r w:rsidRPr="00330A03">
        <w:t>не</w:t>
      </w:r>
      <w:r w:rsidRPr="00330A03">
        <w:rPr>
          <w:lang w:val="es-ES"/>
        </w:rPr>
        <w:t xml:space="preserve"> </w:t>
      </w:r>
      <w:r w:rsidRPr="00330A03">
        <w:t>кради</w:t>
      </w:r>
      <w:r w:rsidRPr="00330A03">
        <w:rPr>
          <w:lang w:val="es-ES"/>
        </w:rPr>
        <w:t>» (</w:t>
      </w:r>
      <w:r w:rsidRPr="00330A03">
        <w:rPr>
          <w:i/>
          <w:lang w:val="es-ES"/>
        </w:rPr>
        <w:t>ama qhilla</w:t>
      </w:r>
      <w:r w:rsidRPr="00330A03">
        <w:rPr>
          <w:lang w:val="es-ES"/>
        </w:rPr>
        <w:t xml:space="preserve">, </w:t>
      </w:r>
      <w:r w:rsidRPr="00330A03">
        <w:rPr>
          <w:i/>
          <w:lang w:val="es-ES"/>
        </w:rPr>
        <w:t>ama llulla</w:t>
      </w:r>
      <w:r w:rsidRPr="00330A03">
        <w:rPr>
          <w:lang w:val="es-ES"/>
        </w:rPr>
        <w:t xml:space="preserve">, </w:t>
      </w:r>
      <w:r w:rsidRPr="00330A03">
        <w:rPr>
          <w:i/>
          <w:lang w:val="es-ES"/>
        </w:rPr>
        <w:t>ama suwa)</w:t>
      </w:r>
      <w:r w:rsidRPr="00330A03">
        <w:rPr>
          <w:lang w:val="es-ES"/>
        </w:rPr>
        <w:t>, «</w:t>
      </w:r>
      <w:r w:rsidRPr="00330A03">
        <w:t>живи</w:t>
      </w:r>
      <w:r w:rsidRPr="00330A03">
        <w:rPr>
          <w:lang w:val="es-ES"/>
        </w:rPr>
        <w:t xml:space="preserve"> </w:t>
      </w:r>
      <w:r w:rsidRPr="00330A03">
        <w:t>хорошо</w:t>
      </w:r>
      <w:r w:rsidRPr="00330A03">
        <w:rPr>
          <w:lang w:val="es-ES"/>
        </w:rPr>
        <w:t>» (suma qam</w:t>
      </w:r>
      <w:r w:rsidRPr="00330A03">
        <w:rPr>
          <w:lang w:val="es-ES"/>
        </w:rPr>
        <w:t>a</w:t>
      </w:r>
      <w:r w:rsidRPr="00330A03">
        <w:rPr>
          <w:lang w:val="es-ES"/>
        </w:rPr>
        <w:t>ña), «</w:t>
      </w:r>
      <w:r w:rsidRPr="00330A03">
        <w:t>живи</w:t>
      </w:r>
      <w:r w:rsidRPr="00330A03">
        <w:rPr>
          <w:lang w:val="es-ES"/>
        </w:rPr>
        <w:t xml:space="preserve"> </w:t>
      </w:r>
      <w:r w:rsidRPr="00330A03">
        <w:t>в</w:t>
      </w:r>
      <w:r w:rsidRPr="00330A03">
        <w:rPr>
          <w:lang w:val="es-ES"/>
        </w:rPr>
        <w:t xml:space="preserve"> </w:t>
      </w:r>
      <w:r w:rsidRPr="00330A03">
        <w:t>гармонии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собой</w:t>
      </w:r>
      <w:r w:rsidRPr="00330A03">
        <w:rPr>
          <w:lang w:val="es-ES"/>
        </w:rPr>
        <w:t>» (ñandereko), «</w:t>
      </w:r>
      <w:r w:rsidRPr="00330A03">
        <w:t>веди</w:t>
      </w:r>
      <w:r w:rsidRPr="00330A03">
        <w:rPr>
          <w:lang w:val="es-ES"/>
        </w:rPr>
        <w:t xml:space="preserve"> </w:t>
      </w:r>
      <w:r w:rsidRPr="00330A03">
        <w:t>праведную</w:t>
      </w:r>
      <w:r w:rsidRPr="00330A03">
        <w:rPr>
          <w:lang w:val="es-ES"/>
        </w:rPr>
        <w:t xml:space="preserve"> </w:t>
      </w:r>
      <w:r w:rsidRPr="00330A03">
        <w:t>жизнь</w:t>
      </w:r>
      <w:r w:rsidRPr="00330A03">
        <w:rPr>
          <w:lang w:val="es-ES"/>
        </w:rPr>
        <w:t>» (teko kavi), «</w:t>
      </w:r>
      <w:r w:rsidRPr="00330A03">
        <w:t>живи</w:t>
      </w:r>
      <w:r w:rsidRPr="00330A03">
        <w:rPr>
          <w:lang w:val="es-ES"/>
        </w:rPr>
        <w:t xml:space="preserve"> </w:t>
      </w:r>
      <w:r w:rsidRPr="00330A03">
        <w:t>без</w:t>
      </w:r>
      <w:r w:rsidRPr="00330A03">
        <w:rPr>
          <w:lang w:val="es-ES"/>
        </w:rPr>
        <w:t xml:space="preserve"> </w:t>
      </w:r>
      <w:r w:rsidRPr="00330A03">
        <w:t>зла</w:t>
      </w:r>
      <w:r w:rsidRPr="00330A03">
        <w:rPr>
          <w:lang w:val="es-ES"/>
        </w:rPr>
        <w:t xml:space="preserve">» (ivi Maradi) </w:t>
      </w:r>
      <w:r w:rsidRPr="00330A03">
        <w:t>и</w:t>
      </w:r>
      <w:r w:rsidRPr="00330A03">
        <w:rPr>
          <w:lang w:val="es-ES"/>
        </w:rPr>
        <w:t xml:space="preserve"> «</w:t>
      </w:r>
      <w:r w:rsidRPr="00330A03">
        <w:t>живи</w:t>
      </w:r>
      <w:r w:rsidRPr="00330A03">
        <w:rPr>
          <w:lang w:val="es-ES"/>
        </w:rPr>
        <w:t xml:space="preserve"> </w:t>
      </w:r>
      <w:r w:rsidRPr="00330A03">
        <w:t>с</w:t>
      </w:r>
      <w:r w:rsidRPr="00330A03">
        <w:rPr>
          <w:lang w:val="es-ES"/>
        </w:rPr>
        <w:t xml:space="preserve"> </w:t>
      </w:r>
      <w:r w:rsidRPr="00330A03">
        <w:t>достоинством</w:t>
      </w:r>
      <w:r w:rsidR="00EE42BD">
        <w:rPr>
          <w:lang w:val="es-ES"/>
        </w:rPr>
        <w:t>» (qhapaj ñan).</w:t>
      </w:r>
    </w:p>
    <w:p w:rsidR="00330A03" w:rsidRPr="00330A03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>45.</w:t>
      </w:r>
      <w:r w:rsidRPr="00330A03">
        <w:rPr>
          <w:lang w:val="es-ES"/>
        </w:rPr>
        <w:tab/>
      </w:r>
      <w:r w:rsidRPr="00330A03">
        <w:t>Помимо этого для хорошей</w:t>
      </w:r>
      <w:r w:rsidRPr="00330A03">
        <w:rPr>
          <w:lang w:val="es-ES"/>
        </w:rPr>
        <w:t xml:space="preserve"> </w:t>
      </w:r>
      <w:r w:rsidRPr="00330A03">
        <w:t>жизни</w:t>
      </w:r>
      <w:r w:rsidRPr="00330A03">
        <w:rPr>
          <w:lang w:val="es-ES"/>
        </w:rPr>
        <w:t xml:space="preserve"> </w:t>
      </w:r>
      <w:r w:rsidRPr="00330A03">
        <w:t>важны такие ценности, как единство</w:t>
      </w:r>
      <w:r w:rsidRPr="00330A03">
        <w:rPr>
          <w:lang w:val="es-ES"/>
        </w:rPr>
        <w:t xml:space="preserve">, </w:t>
      </w:r>
      <w:r w:rsidRPr="00330A03">
        <w:t>равенство</w:t>
      </w:r>
      <w:r w:rsidRPr="00330A03">
        <w:rPr>
          <w:lang w:val="es-ES"/>
        </w:rPr>
        <w:t xml:space="preserve">, </w:t>
      </w:r>
      <w:r w:rsidRPr="00330A03">
        <w:t>социальное</w:t>
      </w:r>
      <w:r w:rsidRPr="00330A03">
        <w:rPr>
          <w:lang w:val="es-ES"/>
        </w:rPr>
        <w:t xml:space="preserve"> </w:t>
      </w:r>
      <w:r w:rsidRPr="00330A03">
        <w:t>включение</w:t>
      </w:r>
      <w:r w:rsidRPr="00330A03">
        <w:rPr>
          <w:lang w:val="es-ES"/>
        </w:rPr>
        <w:t xml:space="preserve">, </w:t>
      </w:r>
      <w:r w:rsidRPr="00330A03">
        <w:t>достоинство</w:t>
      </w:r>
      <w:r w:rsidRPr="00330A03">
        <w:rPr>
          <w:lang w:val="es-ES"/>
        </w:rPr>
        <w:t xml:space="preserve">, </w:t>
      </w:r>
      <w:r w:rsidRPr="00330A03">
        <w:t>свобода</w:t>
      </w:r>
      <w:r w:rsidRPr="00330A03">
        <w:rPr>
          <w:lang w:val="es-ES"/>
        </w:rPr>
        <w:t xml:space="preserve">, </w:t>
      </w:r>
      <w:r w:rsidRPr="00330A03">
        <w:t>солидарность</w:t>
      </w:r>
      <w:r w:rsidRPr="00330A03">
        <w:rPr>
          <w:lang w:val="es-ES"/>
        </w:rPr>
        <w:t xml:space="preserve">, </w:t>
      </w:r>
      <w:r w:rsidRPr="00330A03">
        <w:t>взаи</w:t>
      </w:r>
      <w:r w:rsidRPr="00330A03">
        <w:t>м</w:t>
      </w:r>
      <w:r w:rsidRPr="00330A03">
        <w:t>ность</w:t>
      </w:r>
      <w:r w:rsidRPr="00330A03">
        <w:rPr>
          <w:lang w:val="es-ES"/>
        </w:rPr>
        <w:t xml:space="preserve">, </w:t>
      </w:r>
      <w:r w:rsidRPr="00330A03">
        <w:t>уважение</w:t>
      </w:r>
      <w:r w:rsidRPr="00330A03">
        <w:rPr>
          <w:lang w:val="es-ES"/>
        </w:rPr>
        <w:t xml:space="preserve">, </w:t>
      </w:r>
      <w:r w:rsidRPr="00330A03">
        <w:t>взаимодополнение</w:t>
      </w:r>
      <w:r w:rsidRPr="00330A03">
        <w:rPr>
          <w:lang w:val="es-ES"/>
        </w:rPr>
        <w:t xml:space="preserve">, </w:t>
      </w:r>
      <w:r w:rsidRPr="00330A03">
        <w:t>согласие</w:t>
      </w:r>
      <w:r w:rsidRPr="00330A03">
        <w:rPr>
          <w:lang w:val="es-ES"/>
        </w:rPr>
        <w:t xml:space="preserve">, </w:t>
      </w:r>
      <w:r w:rsidRPr="00330A03">
        <w:t>транспарентность</w:t>
      </w:r>
      <w:r w:rsidRPr="00330A03">
        <w:rPr>
          <w:lang w:val="es-ES"/>
        </w:rPr>
        <w:t xml:space="preserve">, </w:t>
      </w:r>
      <w:r w:rsidRPr="00330A03">
        <w:t>сбалансир</w:t>
      </w:r>
      <w:r w:rsidRPr="00330A03">
        <w:t>о</w:t>
      </w:r>
      <w:r w:rsidRPr="00330A03">
        <w:t>ванность</w:t>
      </w:r>
      <w:r w:rsidRPr="00330A03">
        <w:rPr>
          <w:lang w:val="es-ES"/>
        </w:rPr>
        <w:t xml:space="preserve">, </w:t>
      </w:r>
      <w:r w:rsidRPr="00330A03">
        <w:t>равенство</w:t>
      </w:r>
      <w:r w:rsidRPr="00330A03">
        <w:rPr>
          <w:lang w:val="es-ES"/>
        </w:rPr>
        <w:t xml:space="preserve"> </w:t>
      </w:r>
      <w:r w:rsidRPr="00330A03">
        <w:t>возможностей</w:t>
      </w:r>
      <w:r w:rsidRPr="00330A03">
        <w:rPr>
          <w:lang w:val="es-ES"/>
        </w:rPr>
        <w:t xml:space="preserve">, </w:t>
      </w:r>
      <w:r w:rsidRPr="00330A03">
        <w:t>социальное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гендерное</w:t>
      </w:r>
      <w:r w:rsidRPr="00330A03">
        <w:rPr>
          <w:lang w:val="es-ES"/>
        </w:rPr>
        <w:t xml:space="preserve"> </w:t>
      </w:r>
      <w:r w:rsidRPr="00330A03">
        <w:t>равенство</w:t>
      </w:r>
      <w:r w:rsidRPr="00330A03">
        <w:rPr>
          <w:lang w:val="es-ES"/>
        </w:rPr>
        <w:t xml:space="preserve"> </w:t>
      </w:r>
      <w:r w:rsidRPr="00330A03">
        <w:t>участия в жизни общества</w:t>
      </w:r>
      <w:r w:rsidRPr="00330A03">
        <w:rPr>
          <w:lang w:val="es-ES"/>
        </w:rPr>
        <w:t xml:space="preserve">, </w:t>
      </w:r>
      <w:r w:rsidRPr="00330A03">
        <w:t>общее</w:t>
      </w:r>
      <w:r w:rsidRPr="00330A03">
        <w:rPr>
          <w:lang w:val="es-ES"/>
        </w:rPr>
        <w:t xml:space="preserve"> </w:t>
      </w:r>
      <w:r w:rsidRPr="00330A03">
        <w:t>благополучие</w:t>
      </w:r>
      <w:r w:rsidRPr="00330A03">
        <w:rPr>
          <w:lang w:val="es-ES"/>
        </w:rPr>
        <w:t xml:space="preserve">, </w:t>
      </w:r>
      <w:r w:rsidRPr="00330A03">
        <w:t>ответственность</w:t>
      </w:r>
      <w:r w:rsidRPr="00330A03">
        <w:rPr>
          <w:lang w:val="es-ES"/>
        </w:rPr>
        <w:t xml:space="preserve">, </w:t>
      </w:r>
      <w:r w:rsidRPr="00330A03">
        <w:t>социальная</w:t>
      </w:r>
      <w:r w:rsidRPr="00330A03">
        <w:rPr>
          <w:lang w:val="es-ES"/>
        </w:rPr>
        <w:t xml:space="preserve"> </w:t>
      </w:r>
      <w:r w:rsidRPr="00330A03">
        <w:t>справе</w:t>
      </w:r>
      <w:r w:rsidRPr="00330A03">
        <w:t>д</w:t>
      </w:r>
      <w:r w:rsidRPr="00330A03">
        <w:t>ливость</w:t>
      </w:r>
      <w:r w:rsidRPr="00330A03">
        <w:rPr>
          <w:lang w:val="es-ES"/>
        </w:rPr>
        <w:t xml:space="preserve">, </w:t>
      </w:r>
      <w:r w:rsidRPr="00330A03">
        <w:t>распределение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перераспределение</w:t>
      </w:r>
      <w:r w:rsidRPr="00330A03">
        <w:rPr>
          <w:lang w:val="es-ES"/>
        </w:rPr>
        <w:t xml:space="preserve"> </w:t>
      </w:r>
      <w:r w:rsidRPr="00330A03">
        <w:t>общественного</w:t>
      </w:r>
      <w:r w:rsidRPr="00330A03">
        <w:rPr>
          <w:lang w:val="es-ES"/>
        </w:rPr>
        <w:t xml:space="preserve"> </w:t>
      </w:r>
      <w:r w:rsidRPr="00330A03">
        <w:t>продукта</w:t>
      </w:r>
      <w:r w:rsidRPr="00330A03">
        <w:rPr>
          <w:lang w:val="es-ES"/>
        </w:rPr>
        <w:t xml:space="preserve"> </w:t>
      </w:r>
      <w:r w:rsidRPr="00330A03">
        <w:t>и</w:t>
      </w:r>
      <w:r w:rsidRPr="00330A03">
        <w:rPr>
          <w:lang w:val="es-ES"/>
        </w:rPr>
        <w:t xml:space="preserve"> </w:t>
      </w:r>
      <w:r w:rsidRPr="00330A03">
        <w:t>соц</w:t>
      </w:r>
      <w:r w:rsidRPr="00330A03">
        <w:t>и</w:t>
      </w:r>
      <w:r w:rsidRPr="00330A03">
        <w:t>альных</w:t>
      </w:r>
      <w:r w:rsidRPr="00330A03">
        <w:rPr>
          <w:lang w:val="es-ES"/>
        </w:rPr>
        <w:t xml:space="preserve"> </w:t>
      </w:r>
      <w:r w:rsidRPr="00330A03">
        <w:t>благ</w:t>
      </w:r>
      <w:r w:rsidRPr="00330A03">
        <w:rPr>
          <w:lang w:val="es-ES"/>
        </w:rPr>
        <w:t>.</w:t>
      </w:r>
      <w:r w:rsidR="00C510E8">
        <w:rPr>
          <w:lang w:val="es-ES"/>
        </w:rPr>
        <w:t xml:space="preserve"> </w:t>
      </w:r>
    </w:p>
    <w:p w:rsidR="007511D7" w:rsidRDefault="00330A03" w:rsidP="00470F91">
      <w:pPr>
        <w:pStyle w:val="SingleTxtGR"/>
        <w:rPr>
          <w:lang w:val="es-ES"/>
        </w:rPr>
      </w:pPr>
      <w:r w:rsidRPr="00330A03">
        <w:rPr>
          <w:lang w:val="es-ES"/>
        </w:rPr>
        <w:t xml:space="preserve">46.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государственном</w:t>
      </w:r>
      <w:r w:rsidRPr="00330A03">
        <w:rPr>
          <w:lang w:val="es-ES"/>
        </w:rPr>
        <w:t xml:space="preserve"> </w:t>
      </w:r>
      <w:r w:rsidRPr="00330A03">
        <w:t>уровне</w:t>
      </w:r>
      <w:r w:rsidRPr="00330A03">
        <w:rPr>
          <w:lang w:val="es-ES"/>
        </w:rPr>
        <w:t xml:space="preserve"> </w:t>
      </w:r>
      <w:r w:rsidRPr="00330A03">
        <w:t>Боливия</w:t>
      </w:r>
      <w:r w:rsidRPr="00330A03">
        <w:rPr>
          <w:lang w:val="es-ES"/>
        </w:rPr>
        <w:t xml:space="preserve"> </w:t>
      </w:r>
      <w:r w:rsidRPr="00330A03">
        <w:t>располагает</w:t>
      </w:r>
      <w:r w:rsidRPr="00330A03">
        <w:rPr>
          <w:lang w:val="es-ES"/>
        </w:rPr>
        <w:t xml:space="preserve"> </w:t>
      </w:r>
      <w:r w:rsidRPr="00330A03">
        <w:t>следующим</w:t>
      </w:r>
      <w:r w:rsidRPr="00330A03">
        <w:rPr>
          <w:lang w:val="es-ES"/>
        </w:rPr>
        <w:t xml:space="preserve"> </w:t>
      </w:r>
      <w:r w:rsidRPr="00330A03">
        <w:t>законодател</w:t>
      </w:r>
      <w:r w:rsidRPr="00330A03">
        <w:t>ь</w:t>
      </w:r>
      <w:r w:rsidRPr="00330A03">
        <w:t>ством</w:t>
      </w:r>
      <w:r w:rsidRPr="00330A03">
        <w:rPr>
          <w:lang w:val="es-ES"/>
        </w:rPr>
        <w:t xml:space="preserve">, </w:t>
      </w:r>
      <w:r w:rsidRPr="00330A03">
        <w:t>ориентированным</w:t>
      </w:r>
      <w:r w:rsidRPr="00330A03">
        <w:rPr>
          <w:lang w:val="es-ES"/>
        </w:rPr>
        <w:t xml:space="preserve"> </w:t>
      </w:r>
      <w:r w:rsidRPr="00330A03">
        <w:t>на</w:t>
      </w:r>
      <w:r w:rsidRPr="00330A03">
        <w:rPr>
          <w:lang w:val="es-ES"/>
        </w:rPr>
        <w:t xml:space="preserve"> </w:t>
      </w:r>
      <w:r w:rsidRPr="00330A03">
        <w:t>борьбу</w:t>
      </w:r>
      <w:r w:rsidRPr="00330A03">
        <w:rPr>
          <w:lang w:val="es-ES"/>
        </w:rPr>
        <w:t xml:space="preserve"> </w:t>
      </w:r>
      <w:r w:rsidRPr="00330A03">
        <w:t>против</w:t>
      </w:r>
      <w:r w:rsidRPr="00330A03">
        <w:rPr>
          <w:lang w:val="es-ES"/>
        </w:rPr>
        <w:t xml:space="preserve"> </w:t>
      </w:r>
      <w:r w:rsidRPr="00330A03">
        <w:t>расовой</w:t>
      </w:r>
      <w:r w:rsidRPr="00330A03">
        <w:rPr>
          <w:lang w:val="es-ES"/>
        </w:rPr>
        <w:t xml:space="preserve"> </w:t>
      </w:r>
      <w:r w:rsidRPr="00330A03">
        <w:t>дискриминации</w:t>
      </w:r>
      <w:r w:rsidRPr="00330A03">
        <w:rPr>
          <w:lang w:val="es-ES"/>
        </w:rPr>
        <w:t>: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366"/>
        <w:gridCol w:w="1690"/>
        <w:gridCol w:w="3314"/>
      </w:tblGrid>
      <w:tr w:rsidR="009016CB" w:rsidRPr="009016CB">
        <w:trPr>
          <w:trHeight w:val="240"/>
        </w:trPr>
        <w:tc>
          <w:tcPr>
            <w:tcW w:w="23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16CB" w:rsidRPr="009016CB" w:rsidRDefault="009016CB" w:rsidP="009016CB">
            <w:pPr>
              <w:spacing w:before="80" w:after="80" w:line="200" w:lineRule="exact"/>
              <w:rPr>
                <w:i/>
                <w:sz w:val="16"/>
              </w:rPr>
            </w:pPr>
            <w:r w:rsidRPr="009016CB">
              <w:rPr>
                <w:i/>
                <w:sz w:val="16"/>
              </w:rPr>
              <w:t>Дата промульгации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16CB" w:rsidRPr="009016CB" w:rsidRDefault="009016CB" w:rsidP="0043245B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9016CB">
              <w:rPr>
                <w:i/>
                <w:sz w:val="16"/>
              </w:rPr>
              <w:t>Номер зак</w:t>
            </w:r>
            <w:r w:rsidRPr="009016CB">
              <w:rPr>
                <w:i/>
                <w:sz w:val="16"/>
              </w:rPr>
              <w:t>о</w:t>
            </w:r>
            <w:r w:rsidRPr="009016CB">
              <w:rPr>
                <w:i/>
                <w:sz w:val="16"/>
              </w:rPr>
              <w:t>на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  <w:tcBorders>
              <w:bottom w:val="single" w:sz="12" w:space="0" w:color="auto"/>
            </w:tcBorders>
            <w:shd w:val="clear" w:color="auto" w:fill="auto"/>
          </w:tcPr>
          <w:p w:rsidR="009016CB" w:rsidRPr="009016CB" w:rsidRDefault="009016CB" w:rsidP="0043245B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9016CB">
              <w:rPr>
                <w:i/>
                <w:sz w:val="16"/>
              </w:rPr>
              <w:t>Содержание закона</w:t>
            </w:r>
          </w:p>
        </w:tc>
      </w:tr>
      <w:tr w:rsidR="009016CB" w:rsidRPr="009016CB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single" w:sz="12" w:space="0" w:color="auto"/>
            </w:tcBorders>
          </w:tcPr>
          <w:p w:rsidR="009016CB" w:rsidRPr="00EE42BD" w:rsidRDefault="009016CB" w:rsidP="009016CB">
            <w:pPr>
              <w:rPr>
                <w:b/>
                <w:bCs/>
              </w:rPr>
            </w:pPr>
            <w:r w:rsidRPr="00EE42BD">
              <w:rPr>
                <w:b/>
                <w:bCs/>
              </w:rPr>
              <w:t>Законы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14 апреля 2009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="0043245B">
              <w:t xml:space="preserve"> </w:t>
            </w:r>
            <w:r w:rsidRPr="009016CB">
              <w:t>4021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Закон об избирательной системе пер</w:t>
            </w:r>
            <w:r w:rsidRPr="009016CB">
              <w:t>е</w:t>
            </w:r>
            <w:r w:rsidRPr="009016CB">
              <w:t>ходного периода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7 февраля 2009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3942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Политическая конституция гос</w:t>
            </w:r>
            <w:r w:rsidRPr="009016CB">
              <w:t>у</w:t>
            </w:r>
            <w:r w:rsidRPr="009016CB">
              <w:t>дарства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5 ноября 2007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3760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Закон о ратификации Декларации Организации Объединенных Н</w:t>
            </w:r>
            <w:r w:rsidRPr="009016CB">
              <w:t>а</w:t>
            </w:r>
            <w:r w:rsidRPr="009016CB">
              <w:t xml:space="preserve">ций о правах коренных народов 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28 ноября 2006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3545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 xml:space="preserve">Закон о внесении поправок в закон  </w:t>
            </w:r>
            <w:r w:rsidR="005C3F11">
              <w:t>№</w:t>
            </w:r>
            <w:r w:rsidRPr="009016CB">
              <w:t xml:space="preserve"> 1715 «Обновление общин в х</w:t>
            </w:r>
            <w:r w:rsidRPr="009016CB">
              <w:t>о</w:t>
            </w:r>
            <w:r w:rsidRPr="009016CB">
              <w:t>де агра</w:t>
            </w:r>
            <w:r w:rsidRPr="009016CB">
              <w:t>р</w:t>
            </w:r>
            <w:r w:rsidRPr="009016CB">
              <w:t>ной реформы»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17 мая 2005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3058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 xml:space="preserve">Закон об углеводородных ресурсах 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 xml:space="preserve">8 июня 2000 года 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2209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Закон об интеллектуальной собс</w:t>
            </w:r>
            <w:r w:rsidRPr="009016CB">
              <w:t>т</w:t>
            </w:r>
            <w:r w:rsidRPr="009016CB">
              <w:t>венности и о развитии науки, те</w:t>
            </w:r>
            <w:r w:rsidRPr="009016CB">
              <w:t>х</w:t>
            </w:r>
            <w:r w:rsidRPr="009016CB">
              <w:t>нологий и инновационной де</w:t>
            </w:r>
            <w:r w:rsidRPr="009016CB">
              <w:t>я</w:t>
            </w:r>
            <w:r w:rsidRPr="009016CB">
              <w:t>тельности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14 апреля 2000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2074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Закон о развитии сферы туризма в Бол</w:t>
            </w:r>
            <w:r w:rsidRPr="009016CB">
              <w:t>и</w:t>
            </w:r>
            <w:r w:rsidRPr="009016CB">
              <w:t>вии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22 декабря 1997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1818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Закон о Народном защитнике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17 марта 1997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Закон </w:t>
            </w:r>
            <w:r w:rsidR="00EE42BD">
              <w:t>№</w:t>
            </w:r>
            <w:r w:rsidRPr="009016CB">
              <w:t xml:space="preserve"> 1777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Горный устав</w:t>
            </w:r>
          </w:p>
        </w:tc>
      </w:tr>
      <w:tr w:rsidR="009016CB" w:rsidRPr="009016CB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9016CB" w:rsidRPr="00EE42BD" w:rsidRDefault="009016CB" w:rsidP="009016CB">
            <w:pPr>
              <w:rPr>
                <w:b/>
                <w:bCs/>
              </w:rPr>
            </w:pPr>
            <w:r w:rsidRPr="00EE42BD">
              <w:rPr>
                <w:b/>
                <w:bCs/>
              </w:rPr>
              <w:t>Указы президента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22 июля 2009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Pr="009016CB">
              <w:t xml:space="preserve"> 213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Об организационных мерах по н</w:t>
            </w:r>
            <w:r w:rsidRPr="009016CB">
              <w:t>е</w:t>
            </w:r>
            <w:r w:rsidRPr="009016CB">
              <w:t>допущению дискриминации в и</w:t>
            </w:r>
            <w:r w:rsidRPr="009016CB">
              <w:t>з</w:t>
            </w:r>
            <w:r w:rsidRPr="009016CB">
              <w:t xml:space="preserve">бирательном процессе 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20 мая 2009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Pr="009016CB">
              <w:t xml:space="preserve"> 131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Об установлении памятной даты «Дня борьбы против расовой ди</w:t>
            </w:r>
            <w:r w:rsidRPr="009016CB">
              <w:t>с</w:t>
            </w:r>
            <w:r w:rsidRPr="009016CB">
              <w:t>криминации»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 xml:space="preserve">7 февраля 2009 года 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Pr="009016CB">
              <w:t xml:space="preserve"> 29894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 xml:space="preserve">Об организационной структуре органов исполнительной власти </w:t>
            </w:r>
          </w:p>
        </w:tc>
      </w:tr>
      <w:tr w:rsidR="009016CB" w:rsidRPr="009016CB" w:rsidTr="00A503D0">
        <w:trPr>
          <w:trHeight w:val="240"/>
        </w:trPr>
        <w:tc>
          <w:tcPr>
            <w:tcW w:w="2366" w:type="dxa"/>
            <w:tcBorders>
              <w:bottom w:val="nil"/>
            </w:tcBorders>
          </w:tcPr>
          <w:p w:rsidR="009016CB" w:rsidRPr="009016CB" w:rsidRDefault="009016CB" w:rsidP="009016CB">
            <w:r w:rsidRPr="009016CB">
              <w:t>10 декабря 2008 года</w:t>
            </w:r>
          </w:p>
        </w:tc>
        <w:tc>
          <w:tcPr>
            <w:tcW w:w="1690" w:type="dxa"/>
            <w:tcBorders>
              <w:bottom w:val="nil"/>
            </w:tcBorders>
          </w:tcPr>
          <w:p w:rsidR="009016CB" w:rsidRPr="009016CB" w:rsidRDefault="009016CB" w:rsidP="009016CB">
            <w:r w:rsidRPr="009016CB">
              <w:t>Указ прези</w:t>
            </w:r>
            <w:r w:rsidR="005C3F11">
              <w:t>дента</w:t>
            </w:r>
            <w:r w:rsidR="005C3F11">
              <w:br/>
            </w:r>
            <w:r w:rsidR="00EE42BD">
              <w:t>№</w:t>
            </w:r>
            <w:r w:rsidRPr="009016CB">
              <w:t xml:space="preserve"> 29851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О Национальном плане действий в о</w:t>
            </w:r>
            <w:r w:rsidRPr="009016CB">
              <w:t>б</w:t>
            </w:r>
            <w:r w:rsidRPr="009016CB">
              <w:t>ласти прав человека на 2009</w:t>
            </w:r>
            <w:r w:rsidR="0043245B" w:rsidRPr="00C5761B">
              <w:rPr>
                <w:lang w:val="es-ES"/>
              </w:rPr>
              <w:t>–</w:t>
            </w:r>
            <w:r w:rsidRPr="009016CB">
              <w:t xml:space="preserve">2013 годы «Достойная Боливия для лучшей жизни» </w:t>
            </w:r>
          </w:p>
        </w:tc>
      </w:tr>
      <w:tr w:rsidR="009016CB" w:rsidRPr="009016CB" w:rsidTr="00A503D0">
        <w:trPr>
          <w:trHeight w:val="240"/>
        </w:trPr>
        <w:tc>
          <w:tcPr>
            <w:tcW w:w="2366" w:type="dxa"/>
            <w:tcBorders>
              <w:top w:val="nil"/>
              <w:bottom w:val="nil"/>
            </w:tcBorders>
          </w:tcPr>
          <w:p w:rsidR="009016CB" w:rsidRPr="009016CB" w:rsidRDefault="009016CB" w:rsidP="009016CB">
            <w:r w:rsidRPr="009016CB">
              <w:t>12 сентября 2007 года</w:t>
            </w:r>
          </w:p>
        </w:tc>
        <w:tc>
          <w:tcPr>
            <w:tcW w:w="1690" w:type="dxa"/>
            <w:tcBorders>
              <w:top w:val="nil"/>
              <w:bottom w:val="nil"/>
            </w:tcBorders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Pr="009016CB">
              <w:t xml:space="preserve"> 29272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О Национальном плане развития «Достойная, суверенная, произв</w:t>
            </w:r>
            <w:r w:rsidRPr="009016CB">
              <w:t>о</w:t>
            </w:r>
            <w:r w:rsidRPr="009016CB">
              <w:t>дительная и демократическая Б</w:t>
            </w:r>
            <w:r w:rsidRPr="009016CB">
              <w:t>о</w:t>
            </w:r>
            <w:r w:rsidRPr="009016CB">
              <w:t>ливия для лучшей жизни "</w:t>
            </w:r>
          </w:p>
        </w:tc>
      </w:tr>
      <w:tr w:rsidR="009016CB" w:rsidRPr="009016CB" w:rsidTr="00A503D0">
        <w:trPr>
          <w:trHeight w:val="240"/>
        </w:trPr>
        <w:tc>
          <w:tcPr>
            <w:tcW w:w="2366" w:type="dxa"/>
            <w:tcBorders>
              <w:top w:val="nil"/>
            </w:tcBorders>
          </w:tcPr>
          <w:p w:rsidR="009016CB" w:rsidRPr="009016CB" w:rsidRDefault="009016CB" w:rsidP="009016CB">
            <w:r w:rsidRPr="009016CB">
              <w:t xml:space="preserve">9 мая 2007 года </w:t>
            </w:r>
          </w:p>
        </w:tc>
        <w:tc>
          <w:tcPr>
            <w:tcW w:w="1690" w:type="dxa"/>
            <w:tcBorders>
              <w:top w:val="nil"/>
            </w:tcBorders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Pr="009016CB">
              <w:t xml:space="preserve"> 29124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 xml:space="preserve"> Об участии первопоселенческих коре</w:t>
            </w:r>
            <w:r w:rsidRPr="009016CB">
              <w:t>н</w:t>
            </w:r>
            <w:r w:rsidRPr="009016CB">
              <w:t xml:space="preserve">ных народов и крестьян в общественной жизни  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16 февраля 2007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Pr="009016CB">
              <w:t xml:space="preserve"> 29033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Об установлении права первопос</w:t>
            </w:r>
            <w:r w:rsidRPr="009016CB">
              <w:t>е</w:t>
            </w:r>
            <w:r w:rsidRPr="009016CB">
              <w:t>ленч</w:t>
            </w:r>
            <w:r w:rsidRPr="009016CB">
              <w:t>е</w:t>
            </w:r>
            <w:r w:rsidRPr="009016CB">
              <w:t>ских коренных народов и крестьян на участие в консульт</w:t>
            </w:r>
            <w:r w:rsidRPr="009016CB">
              <w:t>а</w:t>
            </w:r>
            <w:r w:rsidRPr="009016CB">
              <w:t>циях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2 августа 2007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5C3F11">
              <w:br/>
            </w:r>
            <w:r w:rsidR="00EE42BD">
              <w:t>№</w:t>
            </w:r>
            <w:r w:rsidR="005C3F11">
              <w:t xml:space="preserve"> </w:t>
            </w:r>
            <w:r w:rsidRPr="009016CB">
              <w:t>29215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 xml:space="preserve">О порядке реализации Закона </w:t>
            </w:r>
            <w:r w:rsidR="005C3F11">
              <w:br/>
              <w:t>№</w:t>
            </w:r>
            <w:r w:rsidRPr="009016CB">
              <w:t xml:space="preserve"> 1715 «О Национальной службе по вопросам а</w:t>
            </w:r>
            <w:r w:rsidRPr="009016CB">
              <w:t>г</w:t>
            </w:r>
            <w:r w:rsidRPr="009016CB">
              <w:t>рарной реформы»</w:t>
            </w:r>
          </w:p>
        </w:tc>
      </w:tr>
      <w:tr w:rsidR="009016CB" w:rsidRPr="009016CB">
        <w:trPr>
          <w:trHeight w:val="240"/>
        </w:trPr>
        <w:tc>
          <w:tcPr>
            <w:tcW w:w="2366" w:type="dxa"/>
          </w:tcPr>
          <w:p w:rsidR="009016CB" w:rsidRPr="009016CB" w:rsidRDefault="009016CB" w:rsidP="009016CB">
            <w:r w:rsidRPr="009016CB">
              <w:t>22 сентября 2000 года</w:t>
            </w:r>
          </w:p>
        </w:tc>
        <w:tc>
          <w:tcPr>
            <w:tcW w:w="1690" w:type="dxa"/>
          </w:tcPr>
          <w:p w:rsidR="009016CB" w:rsidRPr="009016CB" w:rsidRDefault="009016CB" w:rsidP="009016CB">
            <w:r w:rsidRPr="009016CB">
              <w:t xml:space="preserve">Указ президента </w:t>
            </w:r>
            <w:r w:rsidR="00EE42BD">
              <w:t>№</w:t>
            </w:r>
            <w:r w:rsidR="005C3F11">
              <w:t xml:space="preserve"> </w:t>
            </w:r>
            <w:r w:rsidRPr="009016CB">
              <w:t>6330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4" w:type="dxa"/>
          </w:tcPr>
          <w:p w:rsidR="009016CB" w:rsidRPr="009016CB" w:rsidRDefault="009016CB" w:rsidP="009016CB">
            <w:r w:rsidRPr="009016CB">
              <w:t>О регламенте обеспечения базов</w:t>
            </w:r>
            <w:r w:rsidRPr="009016CB">
              <w:t>о</w:t>
            </w:r>
            <w:r w:rsidRPr="009016CB">
              <w:t>го медицинского страхования пе</w:t>
            </w:r>
            <w:r w:rsidRPr="009016CB">
              <w:t>р</w:t>
            </w:r>
            <w:r w:rsidRPr="009016CB">
              <w:t>вопоселенческих коренных нар</w:t>
            </w:r>
            <w:r w:rsidRPr="009016CB">
              <w:t>о</w:t>
            </w:r>
            <w:r w:rsidRPr="009016CB">
              <w:t xml:space="preserve">дов. </w:t>
            </w:r>
          </w:p>
          <w:p w:rsidR="009016CB" w:rsidRPr="009016CB" w:rsidRDefault="009016CB" w:rsidP="009016CB"/>
        </w:tc>
      </w:tr>
    </w:tbl>
    <w:p w:rsidR="00330A03" w:rsidRPr="00330A03" w:rsidRDefault="00330A03" w:rsidP="005C3F11">
      <w:pPr>
        <w:pStyle w:val="SingleTxtGR"/>
        <w:spacing w:before="120"/>
        <w:rPr>
          <w:lang w:val="es-ES"/>
        </w:rPr>
      </w:pPr>
      <w:r w:rsidRPr="00330A03">
        <w:rPr>
          <w:lang w:val="es-ES"/>
        </w:rPr>
        <w:t>47.</w:t>
      </w:r>
      <w:r w:rsidRPr="00330A03">
        <w:rPr>
          <w:lang w:val="es-ES"/>
        </w:rPr>
        <w:tab/>
      </w:r>
      <w:r w:rsidRPr="00330A03">
        <w:t>Боливия</w:t>
      </w:r>
      <w:r w:rsidRPr="00330A03">
        <w:rPr>
          <w:lang w:val="es-ES"/>
        </w:rPr>
        <w:t xml:space="preserve"> </w:t>
      </w:r>
      <w:r w:rsidRPr="00330A03">
        <w:t>ратифицировала</w:t>
      </w:r>
      <w:r w:rsidRPr="00330A03">
        <w:rPr>
          <w:lang w:val="es-ES"/>
        </w:rPr>
        <w:t xml:space="preserve"> </w:t>
      </w:r>
      <w:r w:rsidRPr="00330A03">
        <w:t>следующие</w:t>
      </w:r>
      <w:r w:rsidRPr="00330A03">
        <w:rPr>
          <w:lang w:val="es-ES"/>
        </w:rPr>
        <w:t xml:space="preserve"> </w:t>
      </w:r>
      <w:r w:rsidRPr="00330A03">
        <w:t>международные</w:t>
      </w:r>
      <w:r w:rsidRPr="00330A03">
        <w:rPr>
          <w:lang w:val="es-ES"/>
        </w:rPr>
        <w:t xml:space="preserve"> </w:t>
      </w:r>
      <w:r w:rsidRPr="00330A03">
        <w:t>договоры, каса</w:t>
      </w:r>
      <w:r w:rsidRPr="00330A03">
        <w:t>ю</w:t>
      </w:r>
      <w:r w:rsidRPr="00330A03">
        <w:t>щиеся борьбы против рас</w:t>
      </w:r>
      <w:r w:rsidRPr="00330A03">
        <w:t>о</w:t>
      </w:r>
      <w:r w:rsidRPr="00330A03">
        <w:t>вой дискриминации: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198"/>
        <w:gridCol w:w="2044"/>
        <w:gridCol w:w="3128"/>
      </w:tblGrid>
      <w:tr w:rsidR="00837F36" w:rsidRPr="0086687F">
        <w:trPr>
          <w:trHeight w:val="240"/>
        </w:trPr>
        <w:tc>
          <w:tcPr>
            <w:tcW w:w="2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37F36" w:rsidRPr="0086687F" w:rsidRDefault="00837F36" w:rsidP="0086687F">
            <w:pPr>
              <w:spacing w:before="80" w:after="80" w:line="200" w:lineRule="exact"/>
              <w:rPr>
                <w:i/>
                <w:sz w:val="16"/>
              </w:rPr>
            </w:pPr>
            <w:r w:rsidRPr="0086687F">
              <w:rPr>
                <w:i/>
                <w:sz w:val="16"/>
              </w:rPr>
              <w:t>Дата ратификации</w:t>
            </w:r>
          </w:p>
        </w:tc>
        <w:tc>
          <w:tcPr>
            <w:tcW w:w="2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37F36" w:rsidRPr="0086687F" w:rsidRDefault="00837F36" w:rsidP="0043245B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6687F">
              <w:rPr>
                <w:i/>
                <w:sz w:val="16"/>
              </w:rPr>
              <w:t>Документ о ратифик</w:t>
            </w:r>
            <w:r w:rsidRPr="0086687F">
              <w:rPr>
                <w:i/>
                <w:sz w:val="16"/>
              </w:rPr>
              <w:t>а</w:t>
            </w:r>
            <w:r w:rsidRPr="0086687F">
              <w:rPr>
                <w:i/>
                <w:sz w:val="16"/>
              </w:rPr>
              <w:t>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  <w:tcBorders>
              <w:bottom w:val="single" w:sz="12" w:space="0" w:color="auto"/>
            </w:tcBorders>
            <w:shd w:val="clear" w:color="auto" w:fill="auto"/>
          </w:tcPr>
          <w:p w:rsidR="00837F36" w:rsidRPr="0086687F" w:rsidRDefault="00837F36" w:rsidP="0043245B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86687F">
              <w:rPr>
                <w:i/>
                <w:sz w:val="16"/>
              </w:rPr>
              <w:t>Название договора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  <w:tcBorders>
              <w:top w:val="single" w:sz="12" w:space="0" w:color="auto"/>
            </w:tcBorders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  <w:tcBorders>
              <w:top w:val="single" w:sz="12" w:space="0" w:color="auto"/>
            </w:tcBorders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  <w:tcBorders>
              <w:top w:val="single" w:sz="12" w:space="0" w:color="auto"/>
            </w:tcBorders>
          </w:tcPr>
          <w:p w:rsidR="00837F36" w:rsidRPr="0086687F" w:rsidRDefault="00837F36" w:rsidP="0086687F">
            <w:r w:rsidRPr="0086687F">
              <w:t>Международная ко</w:t>
            </w:r>
            <w:r w:rsidRPr="0086687F">
              <w:t>н</w:t>
            </w:r>
            <w:r w:rsidRPr="0086687F">
              <w:t>венция о пресечении преступления апа</w:t>
            </w:r>
            <w:r w:rsidRPr="0086687F">
              <w:t>р</w:t>
            </w:r>
            <w:r w:rsidRPr="0086687F">
              <w:t>теида и наказании за него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Конвенция о неприм</w:t>
            </w:r>
            <w:r w:rsidRPr="0086687F">
              <w:t>е</w:t>
            </w:r>
            <w:r w:rsidRPr="0086687F">
              <w:t>нимости срока давности к военным пр</w:t>
            </w:r>
            <w:r w:rsidRPr="0086687F">
              <w:t>е</w:t>
            </w:r>
            <w:r w:rsidRPr="0086687F">
              <w:t>ступлениям и преступл</w:t>
            </w:r>
            <w:r w:rsidRPr="0086687F">
              <w:t>е</w:t>
            </w:r>
            <w:r w:rsidRPr="0086687F">
              <w:t>ниям против человеч</w:t>
            </w:r>
            <w:r w:rsidRPr="0086687F">
              <w:t>е</w:t>
            </w:r>
            <w:r w:rsidRPr="0086687F">
              <w:t>ства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Конвенция о рабстве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Протокол о внесении измен</w:t>
            </w:r>
            <w:r w:rsidRPr="0086687F">
              <w:t>е</w:t>
            </w:r>
            <w:r w:rsidRPr="0086687F">
              <w:t>ний в Конве</w:t>
            </w:r>
            <w:r w:rsidRPr="0086687F">
              <w:t>н</w:t>
            </w:r>
            <w:r w:rsidRPr="0086687F">
              <w:t xml:space="preserve">цию о рабстве 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43245B">
            <w:r w:rsidRPr="0086687F">
              <w:t>Дополнительная Ко</w:t>
            </w:r>
            <w:r w:rsidRPr="0086687F">
              <w:t>н</w:t>
            </w:r>
            <w:r w:rsidRPr="0086687F">
              <w:t>венция об упразднении рабства, работо</w:t>
            </w:r>
            <w:r w:rsidRPr="0086687F">
              <w:t>р</w:t>
            </w:r>
            <w:r w:rsidRPr="0086687F">
              <w:t>говли и инст</w:t>
            </w:r>
            <w:r w:rsidRPr="0086687F">
              <w:t>и</w:t>
            </w:r>
            <w:r w:rsidRPr="0086687F">
              <w:t>тутов и обычаев, схо</w:t>
            </w:r>
            <w:r w:rsidRPr="0086687F">
              <w:t>д</w:t>
            </w:r>
            <w:r w:rsidRPr="0086687F">
              <w:t>ных с рабством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Конвенция о политических пр</w:t>
            </w:r>
            <w:r w:rsidRPr="0086687F">
              <w:t>а</w:t>
            </w:r>
            <w:r w:rsidRPr="0086687F">
              <w:t>вах женщин</w:t>
            </w:r>
          </w:p>
        </w:tc>
      </w:tr>
      <w:tr w:rsidR="00837F36" w:rsidRPr="0086687F" w:rsidTr="00A503D0">
        <w:trPr>
          <w:trHeight w:val="240"/>
        </w:trPr>
        <w:tc>
          <w:tcPr>
            <w:tcW w:w="2198" w:type="dxa"/>
            <w:tcBorders>
              <w:bottom w:val="nil"/>
            </w:tcBorders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  <w:tcBorders>
              <w:bottom w:val="nil"/>
            </w:tcBorders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43245B">
            <w:r w:rsidRPr="0086687F">
              <w:t>Международный пакт об экон</w:t>
            </w:r>
            <w:r w:rsidRPr="0086687F">
              <w:t>о</w:t>
            </w:r>
            <w:r w:rsidRPr="0086687F">
              <w:t>мических, социальных и кул</w:t>
            </w:r>
            <w:r w:rsidRPr="0086687F">
              <w:t>ь</w:t>
            </w:r>
            <w:r w:rsidRPr="0086687F">
              <w:t>турных правах</w:t>
            </w:r>
          </w:p>
        </w:tc>
      </w:tr>
      <w:tr w:rsidR="00837F36" w:rsidRPr="0086687F" w:rsidTr="00A503D0">
        <w:trPr>
          <w:trHeight w:val="240"/>
        </w:trPr>
        <w:tc>
          <w:tcPr>
            <w:tcW w:w="2198" w:type="dxa"/>
            <w:tcBorders>
              <w:top w:val="nil"/>
              <w:bottom w:val="nil"/>
            </w:tcBorders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  <w:tcBorders>
              <w:top w:val="nil"/>
              <w:bottom w:val="nil"/>
            </w:tcBorders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 xml:space="preserve">Конвенция МОТ </w:t>
            </w:r>
            <w:r w:rsidR="005C3F11">
              <w:t xml:space="preserve">№ </w:t>
            </w:r>
            <w:r w:rsidRPr="0086687F">
              <w:t>111 о ди</w:t>
            </w:r>
            <w:r w:rsidRPr="0086687F">
              <w:t>с</w:t>
            </w:r>
            <w:r w:rsidRPr="0086687F">
              <w:t>криминации в обла</w:t>
            </w:r>
            <w:r w:rsidRPr="0086687F">
              <w:t>с</w:t>
            </w:r>
            <w:r w:rsidRPr="0086687F">
              <w:t>ти труда и занятий</w:t>
            </w:r>
          </w:p>
        </w:tc>
      </w:tr>
      <w:tr w:rsidR="00837F36" w:rsidRPr="0086687F" w:rsidTr="00A503D0">
        <w:trPr>
          <w:trHeight w:val="240"/>
        </w:trPr>
        <w:tc>
          <w:tcPr>
            <w:tcW w:w="2198" w:type="dxa"/>
            <w:tcBorders>
              <w:top w:val="nil"/>
            </w:tcBorders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  <w:tcBorders>
              <w:top w:val="nil"/>
            </w:tcBorders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 xml:space="preserve">Конвенция МОТ </w:t>
            </w:r>
            <w:r w:rsidR="005C3F11">
              <w:t xml:space="preserve">№ </w:t>
            </w:r>
            <w:r w:rsidRPr="0086687F">
              <w:t>117 об о</w:t>
            </w:r>
            <w:r w:rsidRPr="0086687F">
              <w:t>с</w:t>
            </w:r>
            <w:r w:rsidRPr="0086687F">
              <w:t>новных целях и нормах социал</w:t>
            </w:r>
            <w:r w:rsidRPr="0086687F">
              <w:t>ь</w:t>
            </w:r>
            <w:r w:rsidRPr="0086687F">
              <w:t>ной политики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 xml:space="preserve">Конвенция МОТ </w:t>
            </w:r>
            <w:r w:rsidR="005C3F11">
              <w:t>№</w:t>
            </w:r>
            <w:r w:rsidRPr="0086687F">
              <w:t xml:space="preserve"> 129 об и</w:t>
            </w:r>
            <w:r w:rsidRPr="0086687F">
              <w:t>н</w:t>
            </w:r>
            <w:r w:rsidRPr="0086687F">
              <w:t>спекции труда в сельском хозя</w:t>
            </w:r>
            <w:r w:rsidRPr="0086687F">
              <w:t>й</w:t>
            </w:r>
            <w:r w:rsidRPr="0086687F">
              <w:t>стве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сентября 2000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2120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 xml:space="preserve">Конвенция МОТ </w:t>
            </w:r>
            <w:r w:rsidR="005C3F11">
              <w:t xml:space="preserve">№ </w:t>
            </w:r>
            <w:r w:rsidRPr="0086687F">
              <w:t>130 о мед</w:t>
            </w:r>
            <w:r w:rsidRPr="0086687F">
              <w:t>и</w:t>
            </w:r>
            <w:r w:rsidRPr="0086687F">
              <w:t xml:space="preserve">цинской помощи и пособиях по болезни 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13 августа 1970 года, повышен до статуса закона 14 мая 1999 г</w:t>
            </w:r>
            <w:r w:rsidRPr="0086687F">
              <w:t>о</w:t>
            </w:r>
            <w:r w:rsidRPr="0086687F">
              <w:t>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Указ президента </w:t>
            </w:r>
            <w:r w:rsidR="005C3F11">
              <w:br/>
              <w:t xml:space="preserve">№ </w:t>
            </w:r>
            <w:r w:rsidRPr="0086687F">
              <w:t>9345 и впоследс</w:t>
            </w:r>
            <w:r w:rsidRPr="0086687F">
              <w:t>т</w:t>
            </w:r>
            <w:r w:rsidRPr="0086687F">
              <w:t xml:space="preserve">вии Закон </w:t>
            </w:r>
            <w:r w:rsidR="005C3F11">
              <w:t xml:space="preserve">№ </w:t>
            </w:r>
            <w:r w:rsidRPr="0086687F">
              <w:t>1978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Международная конвенция о л</w:t>
            </w:r>
            <w:r w:rsidRPr="0086687F">
              <w:t>и</w:t>
            </w:r>
            <w:r w:rsidRPr="0086687F">
              <w:t>квидации всех форм рас</w:t>
            </w:r>
            <w:r w:rsidRPr="0086687F">
              <w:t>о</w:t>
            </w:r>
            <w:r w:rsidRPr="0086687F">
              <w:t xml:space="preserve">вой дискриминации 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5 июля 1995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1614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Соглашение между правительс</w:t>
            </w:r>
            <w:r w:rsidRPr="0086687F">
              <w:t>т</w:t>
            </w:r>
            <w:r w:rsidRPr="0086687F">
              <w:t>вом Боливии и Фондом разв</w:t>
            </w:r>
            <w:r w:rsidRPr="0086687F">
              <w:t>и</w:t>
            </w:r>
            <w:r w:rsidRPr="0086687F">
              <w:t>тия коренных народов</w:t>
            </w:r>
            <w:r w:rsidR="00C510E8" w:rsidRPr="0086687F">
              <w:t xml:space="preserve"> </w:t>
            </w:r>
            <w:r w:rsidRPr="0086687F">
              <w:t>в странах Л</w:t>
            </w:r>
            <w:r w:rsidRPr="0086687F">
              <w:t>а</w:t>
            </w:r>
            <w:r w:rsidRPr="0086687F">
              <w:t>тинской Америки и Карибского бассейна о штаб-квартире</w:t>
            </w:r>
            <w:r w:rsidR="00C510E8" w:rsidRPr="0086687F">
              <w:t xml:space="preserve"> </w:t>
            </w:r>
            <w:r w:rsidRPr="0086687F">
              <w:t>Фонда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25 июля 1994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1580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Конвенция о биологическом ра</w:t>
            </w:r>
            <w:r w:rsidRPr="0086687F">
              <w:t>з</w:t>
            </w:r>
            <w:r w:rsidRPr="0086687F">
              <w:t xml:space="preserve">нообразии 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 xml:space="preserve">9 июня 1994 года 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1599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Межамериканская конвенция о предотвращении, запрете и ли</w:t>
            </w:r>
            <w:r w:rsidRPr="0086687F">
              <w:t>к</w:t>
            </w:r>
            <w:r w:rsidRPr="0086687F">
              <w:t>видации насилия над женщин</w:t>
            </w:r>
            <w:r w:rsidRPr="0086687F">
              <w:t>а</w:t>
            </w:r>
            <w:r w:rsidRPr="0086687F">
              <w:t>ми (“Конвенция Б</w:t>
            </w:r>
            <w:r w:rsidRPr="0086687F">
              <w:t>е</w:t>
            </w:r>
            <w:r w:rsidRPr="0086687F">
              <w:t>лем до Пара”)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18 февраля 1993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 xml:space="preserve">Закон </w:t>
            </w:r>
            <w:r w:rsidR="005C3F11">
              <w:t xml:space="preserve">№ </w:t>
            </w:r>
            <w:r w:rsidRPr="0086687F">
              <w:t>1468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Конвенция об учреждении Фо</w:t>
            </w:r>
            <w:r w:rsidRPr="0086687F">
              <w:t>н</w:t>
            </w:r>
            <w:r w:rsidRPr="0086687F">
              <w:t>да развития коренных народов в странах Латинской Америки и Карибского ба</w:t>
            </w:r>
            <w:r w:rsidRPr="0086687F">
              <w:t>с</w:t>
            </w:r>
            <w:r w:rsidRPr="0086687F">
              <w:t>сейна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11февраля 1993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>Закон № 1430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Американская конвенция о пр</w:t>
            </w:r>
            <w:r w:rsidRPr="0086687F">
              <w:t>а</w:t>
            </w:r>
            <w:r w:rsidRPr="0086687F">
              <w:t xml:space="preserve">вах человека </w:t>
            </w:r>
          </w:p>
        </w:tc>
      </w:tr>
      <w:tr w:rsidR="00837F36" w:rsidRPr="0086687F">
        <w:trPr>
          <w:trHeight w:val="240"/>
        </w:trPr>
        <w:tc>
          <w:tcPr>
            <w:tcW w:w="2198" w:type="dxa"/>
          </w:tcPr>
          <w:p w:rsidR="00837F36" w:rsidRPr="0086687F" w:rsidRDefault="00837F36" w:rsidP="0086687F">
            <w:r w:rsidRPr="0086687F">
              <w:t>11 июля 1991 года</w:t>
            </w:r>
          </w:p>
        </w:tc>
        <w:tc>
          <w:tcPr>
            <w:tcW w:w="2044" w:type="dxa"/>
          </w:tcPr>
          <w:p w:rsidR="00837F36" w:rsidRPr="0086687F" w:rsidRDefault="00837F36" w:rsidP="0086687F">
            <w:r w:rsidRPr="0086687F">
              <w:t>Закон № 1257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28" w:type="dxa"/>
          </w:tcPr>
          <w:p w:rsidR="00837F36" w:rsidRPr="0086687F" w:rsidRDefault="00837F36" w:rsidP="0086687F">
            <w:r w:rsidRPr="0086687F">
              <w:t>Конвенция МОТ №169 о коре</w:t>
            </w:r>
            <w:r w:rsidRPr="0086687F">
              <w:t>н</w:t>
            </w:r>
            <w:r w:rsidRPr="0086687F">
              <w:t xml:space="preserve">ных народах и народах, </w:t>
            </w:r>
            <w:r w:rsidRPr="0086687F">
              <w:br/>
              <w:t>ведущих племенной образ жизни в незав</w:t>
            </w:r>
            <w:r w:rsidRPr="0086687F">
              <w:t>и</w:t>
            </w:r>
            <w:r w:rsidRPr="0086687F">
              <w:t>симых странах</w:t>
            </w:r>
            <w:hyperlink r:id="rId8" w:anchor="1" w:history="1"/>
          </w:p>
        </w:tc>
      </w:tr>
    </w:tbl>
    <w:p w:rsidR="00C510E8" w:rsidRDefault="005C3F11" w:rsidP="005C3F11">
      <w:pPr>
        <w:pStyle w:val="H23GR"/>
      </w:pPr>
      <w:r>
        <w:tab/>
      </w:r>
      <w:r>
        <w:tab/>
      </w:r>
      <w:r w:rsidR="00DD74F4" w:rsidRPr="00DD74F4">
        <w:t>Информация, касающаяся статьи 2 Конвенции</w:t>
      </w:r>
    </w:p>
    <w:p w:rsidR="00C510E8" w:rsidRDefault="00DD74F4" w:rsidP="0086687F">
      <w:pPr>
        <w:pStyle w:val="SingleTxtGR"/>
      </w:pPr>
      <w:r w:rsidRPr="00DD74F4">
        <w:rPr>
          <w:lang w:val="es-ES"/>
        </w:rPr>
        <w:t>48.</w:t>
      </w:r>
      <w:r w:rsidRPr="00DD74F4">
        <w:rPr>
          <w:lang w:val="es-ES"/>
        </w:rPr>
        <w:tab/>
      </w:r>
      <w:r w:rsidRPr="00DD74F4">
        <w:t xml:space="preserve">Обязательство государства </w:t>
      </w:r>
      <w:r w:rsidRPr="00DD74F4">
        <w:rPr>
          <w:i/>
          <w:lang w:val="es-ES"/>
        </w:rPr>
        <w:t>осужда</w:t>
      </w:r>
      <w:r w:rsidRPr="00DD74F4">
        <w:rPr>
          <w:i/>
        </w:rPr>
        <w:t>ть</w:t>
      </w:r>
      <w:r w:rsidRPr="00DD74F4">
        <w:rPr>
          <w:i/>
          <w:lang w:val="es-ES"/>
        </w:rPr>
        <w:t xml:space="preserve"> расовую дискриминацию и ликвид</w:t>
      </w:r>
      <w:r w:rsidRPr="00DD74F4">
        <w:rPr>
          <w:i/>
        </w:rPr>
        <w:t>и</w:t>
      </w:r>
      <w:r w:rsidRPr="00DD74F4">
        <w:rPr>
          <w:i/>
        </w:rPr>
        <w:t>ровать</w:t>
      </w:r>
      <w:r w:rsidRPr="00DD74F4">
        <w:rPr>
          <w:i/>
          <w:lang w:val="es-ES"/>
        </w:rPr>
        <w:t xml:space="preserve"> все форм</w:t>
      </w:r>
      <w:r w:rsidRPr="00DD74F4">
        <w:rPr>
          <w:i/>
        </w:rPr>
        <w:t>ы</w:t>
      </w:r>
      <w:r w:rsidRPr="00DD74F4">
        <w:rPr>
          <w:i/>
          <w:lang w:val="es-ES"/>
        </w:rPr>
        <w:t xml:space="preserve"> расовой дискриминации</w:t>
      </w:r>
      <w:r w:rsidRPr="00DD74F4">
        <w:rPr>
          <w:lang w:val="es-ES"/>
        </w:rPr>
        <w:t xml:space="preserve"> </w:t>
      </w:r>
      <w:r w:rsidRPr="00DD74F4">
        <w:t xml:space="preserve">нашло отражение в Национальном плане развития </w:t>
      </w:r>
      <w:r w:rsidRPr="00DD74F4">
        <w:rPr>
          <w:i/>
        </w:rPr>
        <w:t>«Д</w:t>
      </w:r>
      <w:r w:rsidRPr="00DD74F4">
        <w:rPr>
          <w:bCs/>
          <w:i/>
        </w:rPr>
        <w:t>остойная, суверенная, производительная и демократическая Боливия для лучшей жизни»</w:t>
      </w:r>
      <w:r w:rsidRPr="00DD74F4">
        <w:rPr>
          <w:bCs/>
        </w:rPr>
        <w:t xml:space="preserve"> – юридическом документе</w:t>
      </w:r>
      <w:r w:rsidRPr="00DD74F4">
        <w:rPr>
          <w:lang w:val="es-ES"/>
        </w:rPr>
        <w:t>,</w:t>
      </w:r>
      <w:r w:rsidRPr="00DD74F4">
        <w:t xml:space="preserve"> определяющем осно</w:t>
      </w:r>
      <w:r w:rsidRPr="00DD74F4">
        <w:t>в</w:t>
      </w:r>
      <w:r w:rsidRPr="00DD74F4">
        <w:t>ные направления деятельности по ликвидации расовой дискриминации. Наци</w:t>
      </w:r>
      <w:r w:rsidRPr="00DD74F4">
        <w:t>о</w:t>
      </w:r>
      <w:r w:rsidRPr="00DD74F4">
        <w:t>нальный план развития задает направление и обеспечивает координацию разв</w:t>
      </w:r>
      <w:r w:rsidRPr="00DD74F4">
        <w:t>и</w:t>
      </w:r>
      <w:r w:rsidRPr="00DD74F4">
        <w:t xml:space="preserve">тия отраслей и регионов страны на основе мандата народа Боливии, и особенно его исторически ущемленных коренных народов. </w:t>
      </w:r>
    </w:p>
    <w:p w:rsidR="00DD74F4" w:rsidRPr="00DD74F4" w:rsidRDefault="00DD74F4" w:rsidP="0086687F">
      <w:pPr>
        <w:pStyle w:val="SingleTxtGR"/>
        <w:rPr>
          <w:lang w:val="es-ES"/>
        </w:rPr>
      </w:pPr>
      <w:r w:rsidRPr="00DD74F4">
        <w:rPr>
          <w:lang w:val="es-ES"/>
        </w:rPr>
        <w:t>49.</w:t>
      </w:r>
      <w:r w:rsidRPr="00DD74F4">
        <w:rPr>
          <w:lang w:val="es-ES"/>
        </w:rPr>
        <w:tab/>
      </w:r>
      <w:r w:rsidRPr="00DD74F4">
        <w:t>В Национальном плане развития отмечается, что в столь многоэтнич</w:t>
      </w:r>
      <w:r w:rsidRPr="00DD74F4">
        <w:t>е</w:t>
      </w:r>
      <w:r w:rsidRPr="00DD74F4">
        <w:t>ском и поликультурном обществе, каким является Боливия, развитие должно основываться на логике многонационального и межкультурного развития в духе «сосуществования цивилизаций»</w:t>
      </w:r>
      <w:r w:rsidRPr="00DD74F4">
        <w:rPr>
          <w:lang w:val="es-ES"/>
        </w:rPr>
        <w:t>"</w:t>
      </w:r>
      <w:r w:rsidR="005E7D21">
        <w:rPr>
          <w:rStyle w:val="FootnoteReference"/>
          <w:lang w:val="es-ES"/>
        </w:rPr>
        <w:footnoteReference w:id="13"/>
      </w:r>
      <w:r w:rsidRPr="00DD74F4">
        <w:rPr>
          <w:lang w:val="es-ES"/>
        </w:rPr>
        <w:t xml:space="preserve">.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помощью</w:t>
      </w:r>
      <w:r w:rsidRPr="00DD74F4">
        <w:rPr>
          <w:lang w:val="es-ES"/>
        </w:rPr>
        <w:t xml:space="preserve"> </w:t>
      </w:r>
      <w:r w:rsidRPr="00DD74F4">
        <w:t>этого</w:t>
      </w:r>
      <w:r w:rsidRPr="00DD74F4">
        <w:rPr>
          <w:lang w:val="es-ES"/>
        </w:rPr>
        <w:t xml:space="preserve"> </w:t>
      </w:r>
      <w:r w:rsidRPr="00DD74F4">
        <w:t>инструмента</w:t>
      </w:r>
      <w:r w:rsidRPr="00DD74F4">
        <w:rPr>
          <w:lang w:val="es-ES"/>
        </w:rPr>
        <w:t xml:space="preserve">, </w:t>
      </w:r>
      <w:r w:rsidRPr="00DD74F4">
        <w:t>и</w:t>
      </w:r>
      <w:r w:rsidRPr="00DD74F4">
        <w:t>с</w:t>
      </w:r>
      <w:r w:rsidRPr="00DD74F4">
        <w:t>пользуя</w:t>
      </w:r>
      <w:r w:rsidRPr="00DD74F4">
        <w:rPr>
          <w:lang w:val="es-ES"/>
        </w:rPr>
        <w:t xml:space="preserve"> </w:t>
      </w:r>
      <w:r w:rsidRPr="00DD74F4">
        <w:t>национальные</w:t>
      </w:r>
      <w:r w:rsidRPr="00DD74F4">
        <w:rPr>
          <w:lang w:val="es-ES"/>
        </w:rPr>
        <w:t xml:space="preserve"> </w:t>
      </w:r>
      <w:r w:rsidRPr="00DD74F4">
        <w:t>языки</w:t>
      </w:r>
      <w:r w:rsidRPr="00DD74F4">
        <w:rPr>
          <w:lang w:val="es-ES"/>
        </w:rPr>
        <w:t xml:space="preserve">, </w:t>
      </w:r>
      <w:r w:rsidRPr="00DD74F4">
        <w:t>систему</w:t>
      </w:r>
      <w:r w:rsidRPr="00DD74F4">
        <w:rPr>
          <w:lang w:val="es-ES"/>
        </w:rPr>
        <w:t xml:space="preserve"> </w:t>
      </w:r>
      <w:r w:rsidRPr="00DD74F4">
        <w:t>двуязычия</w:t>
      </w:r>
      <w:r w:rsidRPr="00DD74F4">
        <w:rPr>
          <w:lang w:val="es-ES"/>
        </w:rPr>
        <w:t xml:space="preserve">, </w:t>
      </w:r>
      <w:r w:rsidRPr="00DD74F4">
        <w:t>а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нематериальные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субъекти</w:t>
      </w:r>
      <w:r w:rsidRPr="00DD74F4">
        <w:t>в</w:t>
      </w:r>
      <w:r w:rsidRPr="00DD74F4">
        <w:t>ные</w:t>
      </w:r>
      <w:r w:rsidR="00C510E8">
        <w:rPr>
          <w:lang w:val="es-ES"/>
        </w:rPr>
        <w:t xml:space="preserve"> </w:t>
      </w:r>
      <w:r w:rsidRPr="00DD74F4">
        <w:t>возможности</w:t>
      </w:r>
      <w:r w:rsidRPr="00DD74F4">
        <w:rPr>
          <w:lang w:val="es-ES"/>
        </w:rPr>
        <w:t xml:space="preserve">, </w:t>
      </w:r>
      <w:r w:rsidRPr="00DD74F4">
        <w:t>предполагается</w:t>
      </w:r>
      <w:r w:rsidRPr="00DD74F4">
        <w:rPr>
          <w:lang w:val="es-ES"/>
        </w:rPr>
        <w:t xml:space="preserve"> </w:t>
      </w:r>
      <w:r w:rsidRPr="00DD74F4">
        <w:t>достичь</w:t>
      </w:r>
      <w:r w:rsidRPr="00DD74F4">
        <w:rPr>
          <w:lang w:val="es-ES"/>
        </w:rPr>
        <w:t xml:space="preserve"> </w:t>
      </w:r>
      <w:r w:rsidRPr="00DD74F4">
        <w:t>независимости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обеспечить</w:t>
      </w:r>
      <w:r w:rsidRPr="00DD74F4">
        <w:rPr>
          <w:lang w:val="es-ES"/>
        </w:rPr>
        <w:t xml:space="preserve"> </w:t>
      </w:r>
      <w:r w:rsidRPr="00DD74F4">
        <w:t>своео</w:t>
      </w:r>
      <w:r w:rsidRPr="00DD74F4">
        <w:t>б</w:t>
      </w:r>
      <w:r w:rsidRPr="00DD74F4">
        <w:t>разие</w:t>
      </w:r>
      <w:r w:rsidRPr="00DD74F4">
        <w:rPr>
          <w:lang w:val="es-ES"/>
        </w:rPr>
        <w:t xml:space="preserve"> </w:t>
      </w:r>
      <w:r w:rsidRPr="00DD74F4">
        <w:t>страны</w:t>
      </w:r>
      <w:r w:rsidRPr="00DD74F4">
        <w:rPr>
          <w:lang w:val="es-ES"/>
        </w:rPr>
        <w:t>.</w:t>
      </w:r>
    </w:p>
    <w:p w:rsidR="00C510E8" w:rsidRDefault="00DD74F4" w:rsidP="0086687F">
      <w:pPr>
        <w:pStyle w:val="SingleTxtGR"/>
      </w:pPr>
      <w:r w:rsidRPr="00DD74F4">
        <w:rPr>
          <w:lang w:val="es-ES"/>
        </w:rPr>
        <w:t>50.</w:t>
      </w:r>
      <w:r w:rsidRPr="00DD74F4">
        <w:rPr>
          <w:lang w:val="es-ES"/>
        </w:rPr>
        <w:tab/>
      </w:r>
      <w:r w:rsidRPr="00DD74F4">
        <w:t>Эта</w:t>
      </w:r>
      <w:r w:rsidRPr="00DD74F4">
        <w:rPr>
          <w:lang w:val="es-ES"/>
        </w:rPr>
        <w:t xml:space="preserve"> </w:t>
      </w:r>
      <w:r w:rsidRPr="00DD74F4">
        <w:t>новая</w:t>
      </w:r>
      <w:r w:rsidRPr="00DD74F4">
        <w:rPr>
          <w:lang w:val="es-ES"/>
        </w:rPr>
        <w:t xml:space="preserve"> </w:t>
      </w:r>
      <w:r w:rsidRPr="00DD74F4">
        <w:t>модель</w:t>
      </w:r>
      <w:r w:rsidRPr="00DD74F4">
        <w:rPr>
          <w:lang w:val="es-ES"/>
        </w:rPr>
        <w:t xml:space="preserve"> </w:t>
      </w:r>
      <w:r w:rsidRPr="00DD74F4">
        <w:t>развития</w:t>
      </w:r>
      <w:r w:rsidRPr="00DD74F4">
        <w:rPr>
          <w:lang w:val="es-ES"/>
        </w:rPr>
        <w:t xml:space="preserve"> </w:t>
      </w:r>
      <w:r w:rsidRPr="00DD74F4">
        <w:t>предполагает</w:t>
      </w:r>
      <w:r w:rsidRPr="00DD74F4">
        <w:rPr>
          <w:lang w:val="es-ES"/>
        </w:rPr>
        <w:t xml:space="preserve"> </w:t>
      </w:r>
      <w:r w:rsidRPr="00DD74F4">
        <w:t>новую</w:t>
      </w:r>
      <w:r w:rsidRPr="00DD74F4">
        <w:rPr>
          <w:lang w:val="es-ES"/>
        </w:rPr>
        <w:t xml:space="preserve"> </w:t>
      </w:r>
      <w:r w:rsidRPr="00DD74F4">
        <w:t>институциональную</w:t>
      </w:r>
      <w:r w:rsidRPr="00DD74F4">
        <w:rPr>
          <w:lang w:val="es-ES"/>
        </w:rPr>
        <w:t xml:space="preserve"> </w:t>
      </w:r>
      <w:r w:rsidRPr="00DD74F4">
        <w:t>м</w:t>
      </w:r>
      <w:r w:rsidRPr="00DD74F4">
        <w:t>о</w:t>
      </w:r>
      <w:r w:rsidRPr="00DD74F4">
        <w:t>дель</w:t>
      </w:r>
      <w:r w:rsidRPr="00DD74F4">
        <w:rPr>
          <w:lang w:val="es-ES"/>
        </w:rPr>
        <w:t xml:space="preserve"> </w:t>
      </w:r>
      <w:r w:rsidRPr="00DD74F4">
        <w:t>представительства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реализации</w:t>
      </w:r>
      <w:r w:rsidRPr="00DD74F4">
        <w:rPr>
          <w:lang w:val="es-ES"/>
        </w:rPr>
        <w:t xml:space="preserve"> </w:t>
      </w:r>
      <w:r w:rsidRPr="00DD74F4">
        <w:t>власти</w:t>
      </w:r>
      <w:r w:rsidRPr="00DD74F4">
        <w:rPr>
          <w:lang w:val="es-ES"/>
        </w:rPr>
        <w:t xml:space="preserve">, </w:t>
      </w:r>
      <w:r w:rsidRPr="00DD74F4">
        <w:t>ориентированную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ликвидацию</w:t>
      </w:r>
      <w:r w:rsidRPr="00DD74F4">
        <w:rPr>
          <w:lang w:val="es-ES"/>
        </w:rPr>
        <w:t xml:space="preserve"> </w:t>
      </w:r>
      <w:r w:rsidRPr="00DD74F4">
        <w:t>существующей</w:t>
      </w:r>
      <w:r w:rsidRPr="00DD74F4">
        <w:rPr>
          <w:lang w:val="es-ES"/>
        </w:rPr>
        <w:t xml:space="preserve"> </w:t>
      </w:r>
      <w:r w:rsidRPr="00DD74F4">
        <w:t>расовой</w:t>
      </w:r>
      <w:r w:rsidRPr="00DD74F4">
        <w:rPr>
          <w:lang w:val="es-ES"/>
        </w:rPr>
        <w:t xml:space="preserve"> </w:t>
      </w:r>
      <w:r w:rsidRPr="00DD74F4">
        <w:t>дискриминации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переход к отношениям, основа</w:t>
      </w:r>
      <w:r w:rsidRPr="00DD74F4">
        <w:t>н</w:t>
      </w:r>
      <w:r w:rsidRPr="00DD74F4">
        <w:t>ным</w:t>
      </w:r>
      <w:r w:rsidR="00C510E8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диалоге</w:t>
      </w:r>
      <w:r w:rsidRPr="00DD74F4">
        <w:rPr>
          <w:lang w:val="es-ES"/>
        </w:rPr>
        <w:t xml:space="preserve">, </w:t>
      </w:r>
      <w:r w:rsidRPr="00DD74F4">
        <w:t>сотрудничестве</w:t>
      </w:r>
      <w:r w:rsidRPr="00DD74F4">
        <w:rPr>
          <w:lang w:val="es-ES"/>
        </w:rPr>
        <w:t xml:space="preserve">, </w:t>
      </w:r>
      <w:r w:rsidRPr="00DD74F4">
        <w:t>взаимодополнении</w:t>
      </w:r>
      <w:r w:rsidRPr="00DD74F4">
        <w:rPr>
          <w:lang w:val="es-ES"/>
        </w:rPr>
        <w:t xml:space="preserve">, </w:t>
      </w:r>
      <w:r w:rsidRPr="00DD74F4">
        <w:t>взаимности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взаимоп</w:t>
      </w:r>
      <w:r w:rsidRPr="00DD74F4">
        <w:t>о</w:t>
      </w:r>
      <w:r w:rsidRPr="00DD74F4">
        <w:t>нимании сторон</w:t>
      </w:r>
      <w:r w:rsidRPr="00DD74F4">
        <w:rPr>
          <w:lang w:val="es-ES"/>
        </w:rPr>
        <w:t xml:space="preserve">. </w:t>
      </w:r>
    </w:p>
    <w:p w:rsidR="00DD74F4" w:rsidRPr="00DD74F4" w:rsidRDefault="00DD74F4" w:rsidP="0086687F">
      <w:pPr>
        <w:pStyle w:val="SingleTxtGR"/>
      </w:pPr>
      <w:r w:rsidRPr="00DD74F4">
        <w:rPr>
          <w:lang w:val="es-ES"/>
        </w:rPr>
        <w:t>51.</w:t>
      </w:r>
      <w:r w:rsidRPr="00DD74F4">
        <w:tab/>
        <w:t>С другой стороны, в целях реализации конституционного запрета ди</w:t>
      </w:r>
      <w:r w:rsidRPr="00DD74F4">
        <w:t>с</w:t>
      </w:r>
      <w:r w:rsidRPr="00DD74F4">
        <w:t>криминации, согласно указу президента № 29894 от 7 февраля 2009 года на г</w:t>
      </w:r>
      <w:r w:rsidRPr="00DD74F4">
        <w:t>о</w:t>
      </w:r>
      <w:r w:rsidRPr="00DD74F4">
        <w:t>сударственном уровне была создана новая организационная структура,</w:t>
      </w:r>
      <w:r w:rsidR="00C510E8">
        <w:t xml:space="preserve"> </w:t>
      </w:r>
      <w:r w:rsidRPr="00DD74F4">
        <w:t>устана</w:t>
      </w:r>
      <w:r w:rsidRPr="00DD74F4">
        <w:t>в</w:t>
      </w:r>
      <w:r w:rsidRPr="00DD74F4">
        <w:t>ливающая принцип равенства при исполнении государственных функций. Этот указ предусматривал также учреждение должности заместителя министра по делам деколонизации при Министерстве культуры, в функции которого входит поощрение мер по ликвидации практики, основанной на сословных, историч</w:t>
      </w:r>
      <w:r w:rsidRPr="00DD74F4">
        <w:t>е</w:t>
      </w:r>
      <w:r w:rsidRPr="00DD74F4">
        <w:t>ски сложившихся, патриархальных, расистских и бюрократических отношен</w:t>
      </w:r>
      <w:r w:rsidRPr="00DD74F4">
        <w:t>и</w:t>
      </w:r>
      <w:r w:rsidRPr="00DD74F4">
        <w:t>ях, а также развитие политики, ориентированной на недопущение и искорен</w:t>
      </w:r>
      <w:r w:rsidRPr="00DD74F4">
        <w:t>е</w:t>
      </w:r>
      <w:r w:rsidRPr="00DD74F4">
        <w:t>ние расизма и нетерп</w:t>
      </w:r>
      <w:r w:rsidRPr="00DD74F4">
        <w:t>и</w:t>
      </w:r>
      <w:r w:rsidRPr="00DD74F4">
        <w:t>мого отношения к отдельным культурам.</w:t>
      </w:r>
    </w:p>
    <w:p w:rsidR="00DD74F4" w:rsidRPr="00DD74F4" w:rsidRDefault="00DD74F4" w:rsidP="0086687F">
      <w:pPr>
        <w:pStyle w:val="SingleTxtGR"/>
        <w:rPr>
          <w:lang w:val="es-ES"/>
        </w:rPr>
      </w:pPr>
      <w:r w:rsidRPr="00DD74F4">
        <w:rPr>
          <w:lang w:val="es-ES"/>
        </w:rPr>
        <w:t>52.</w:t>
      </w:r>
      <w:r w:rsidRPr="00DD74F4">
        <w:tab/>
        <w:t>В ведении указанного заместителя министра культуры по вопросам дек</w:t>
      </w:r>
      <w:r w:rsidRPr="00DD74F4">
        <w:t>о</w:t>
      </w:r>
      <w:r w:rsidRPr="00DD74F4">
        <w:t>лонизации создана Ген</w:t>
      </w:r>
      <w:r w:rsidRPr="00DD74F4">
        <w:t>е</w:t>
      </w:r>
      <w:r w:rsidRPr="00DD74F4">
        <w:t>ральная дирекция</w:t>
      </w:r>
      <w:r w:rsidR="00C510E8">
        <w:t xml:space="preserve"> </w:t>
      </w:r>
      <w:r w:rsidRPr="00DD74F4">
        <w:t>по борьбе против расизма, в которой имеется Управление государственной политики по борьбе против расизма и дискриминации.</w:t>
      </w:r>
      <w:r w:rsidRPr="00DD74F4">
        <w:rPr>
          <w:lang w:val="es-ES"/>
        </w:rPr>
        <w:t xml:space="preserve"> </w:t>
      </w:r>
      <w:r w:rsidRPr="00DD74F4">
        <w:t>Предполагается, что основная</w:t>
      </w:r>
      <w:r w:rsidRPr="00DD74F4">
        <w:rPr>
          <w:lang w:val="es-ES"/>
        </w:rPr>
        <w:t xml:space="preserve"> </w:t>
      </w:r>
      <w:r w:rsidRPr="00DD74F4">
        <w:t>деятельность</w:t>
      </w:r>
      <w:r w:rsidRPr="00DD74F4">
        <w:rPr>
          <w:lang w:val="es-ES"/>
        </w:rPr>
        <w:t xml:space="preserve"> </w:t>
      </w:r>
      <w:r w:rsidRPr="00DD74F4">
        <w:t>указанной</w:t>
      </w:r>
      <w:r w:rsidRPr="00DD74F4">
        <w:rPr>
          <w:lang w:val="es-ES"/>
        </w:rPr>
        <w:t xml:space="preserve"> </w:t>
      </w:r>
      <w:r w:rsidRPr="00DD74F4">
        <w:t>дире</w:t>
      </w:r>
      <w:r w:rsidRPr="00DD74F4">
        <w:t>к</w:t>
      </w:r>
      <w:r w:rsidRPr="00DD74F4">
        <w:t>ции</w:t>
      </w:r>
      <w:r w:rsidRPr="00DD74F4">
        <w:rPr>
          <w:lang w:val="es-ES"/>
        </w:rPr>
        <w:t xml:space="preserve"> </w:t>
      </w:r>
      <w:r w:rsidRPr="00DD74F4">
        <w:t>будет направлена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ликвидацию</w:t>
      </w:r>
      <w:r w:rsidRPr="00DD74F4">
        <w:rPr>
          <w:lang w:val="es-ES"/>
        </w:rPr>
        <w:t xml:space="preserve"> </w:t>
      </w:r>
      <w:r w:rsidRPr="00DD74F4">
        <w:t>расизма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дискриминации</w:t>
      </w:r>
      <w:r w:rsidRPr="00DD74F4">
        <w:rPr>
          <w:lang w:val="es-ES"/>
        </w:rPr>
        <w:t xml:space="preserve"> </w:t>
      </w:r>
      <w:r w:rsidRPr="00DD74F4">
        <w:t>посредством</w:t>
      </w:r>
      <w:r w:rsidRPr="00DD74F4">
        <w:rPr>
          <w:lang w:val="es-ES"/>
        </w:rPr>
        <w:t xml:space="preserve"> </w:t>
      </w:r>
      <w:r w:rsidRPr="00DD74F4">
        <w:t>деятельности</w:t>
      </w:r>
      <w:r w:rsidR="005E7D21">
        <w:rPr>
          <w:rStyle w:val="FootnoteReference"/>
        </w:rPr>
        <w:footnoteReference w:id="14"/>
      </w:r>
      <w:r w:rsidRPr="00DD74F4">
        <w:rPr>
          <w:lang w:val="es-ES"/>
        </w:rPr>
        <w:t xml:space="preserve">, </w:t>
      </w:r>
      <w:r w:rsidRPr="00DD74F4">
        <w:t>направленной на</w:t>
      </w:r>
      <w:r w:rsidRPr="00DD74F4">
        <w:rPr>
          <w:lang w:val="es-ES"/>
        </w:rPr>
        <w:t xml:space="preserve"> </w:t>
      </w:r>
      <w:r w:rsidRPr="00DD74F4">
        <w:t>уважение</w:t>
      </w:r>
      <w:r w:rsidRPr="00DD74F4">
        <w:rPr>
          <w:lang w:val="es-ES"/>
        </w:rPr>
        <w:t xml:space="preserve"> </w:t>
      </w:r>
      <w:r w:rsidRPr="00DD74F4">
        <w:t>культурного</w:t>
      </w:r>
      <w:r w:rsidRPr="00DD74F4">
        <w:rPr>
          <w:lang w:val="es-ES"/>
        </w:rPr>
        <w:t xml:space="preserve"> </w:t>
      </w:r>
      <w:r w:rsidRPr="00DD74F4">
        <w:t>разнообразия</w:t>
      </w:r>
      <w:r w:rsidRPr="00DD74F4">
        <w:rPr>
          <w:lang w:val="es-ES"/>
        </w:rPr>
        <w:t xml:space="preserve">, </w:t>
      </w:r>
      <w:r w:rsidRPr="00DD74F4">
        <w:t>стимул</w:t>
      </w:r>
      <w:r w:rsidRPr="00DD74F4">
        <w:t>и</w:t>
      </w:r>
      <w:r w:rsidRPr="00DD74F4">
        <w:t>рование</w:t>
      </w:r>
      <w:r w:rsidRPr="00DD74F4">
        <w:rPr>
          <w:lang w:val="es-ES"/>
        </w:rPr>
        <w:t xml:space="preserve"> </w:t>
      </w:r>
      <w:r w:rsidRPr="00DD74F4">
        <w:t>солидарности</w:t>
      </w:r>
      <w:r w:rsidRPr="00DD74F4">
        <w:rPr>
          <w:lang w:val="es-ES"/>
        </w:rPr>
        <w:t xml:space="preserve"> </w:t>
      </w:r>
      <w:r w:rsidRPr="00DD74F4">
        <w:t>граждан</w:t>
      </w:r>
      <w:r w:rsidRPr="00DD74F4">
        <w:rPr>
          <w:lang w:val="es-ES"/>
        </w:rPr>
        <w:t xml:space="preserve">, </w:t>
      </w:r>
      <w:r w:rsidRPr="00DD74F4">
        <w:t>повышение осведомленности и ориентацию</w:t>
      </w:r>
      <w:r w:rsidRPr="00DD74F4">
        <w:rPr>
          <w:lang w:val="es-ES"/>
        </w:rPr>
        <w:t xml:space="preserve"> </w:t>
      </w:r>
      <w:r w:rsidRPr="00DD74F4">
        <w:t>н</w:t>
      </w:r>
      <w:r w:rsidRPr="00DD74F4">
        <w:t>а</w:t>
      </w:r>
      <w:r w:rsidRPr="00DD74F4">
        <w:t>селения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активную</w:t>
      </w:r>
      <w:r w:rsidRPr="00DD74F4">
        <w:rPr>
          <w:lang w:val="es-ES"/>
        </w:rPr>
        <w:t xml:space="preserve"> </w:t>
      </w:r>
      <w:r w:rsidRPr="00DD74F4">
        <w:t>борьбу</w:t>
      </w:r>
      <w:r w:rsidRPr="00DD74F4">
        <w:rPr>
          <w:lang w:val="es-ES"/>
        </w:rPr>
        <w:t xml:space="preserve"> </w:t>
      </w:r>
      <w:r w:rsidRPr="00DD74F4">
        <w:t>против</w:t>
      </w:r>
      <w:r w:rsidRPr="00DD74F4">
        <w:rPr>
          <w:lang w:val="es-ES"/>
        </w:rPr>
        <w:t xml:space="preserve"> </w:t>
      </w:r>
      <w:r w:rsidRPr="00DD74F4">
        <w:t>расизма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дискриминации</w:t>
      </w:r>
      <w:r w:rsidRPr="00DD74F4">
        <w:rPr>
          <w:lang w:val="es-ES"/>
        </w:rPr>
        <w:t xml:space="preserve">, </w:t>
      </w:r>
      <w:r w:rsidRPr="00DD74F4">
        <w:t>на признание</w:t>
      </w:r>
      <w:r w:rsidRPr="00DD74F4">
        <w:rPr>
          <w:lang w:val="es-ES"/>
        </w:rPr>
        <w:t xml:space="preserve"> </w:t>
      </w:r>
      <w:r w:rsidRPr="00DD74F4">
        <w:t>ценности</w:t>
      </w:r>
      <w:r w:rsidRPr="00DD74F4">
        <w:rPr>
          <w:lang w:val="es-ES"/>
        </w:rPr>
        <w:t xml:space="preserve"> </w:t>
      </w:r>
      <w:r w:rsidRPr="00DD74F4">
        <w:t>знаний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опыта</w:t>
      </w:r>
      <w:r w:rsidRPr="00DD74F4">
        <w:rPr>
          <w:lang w:val="es-ES"/>
        </w:rPr>
        <w:t xml:space="preserve"> </w:t>
      </w:r>
      <w:r w:rsidRPr="00DD74F4">
        <w:t>предков</w:t>
      </w:r>
      <w:r w:rsidRPr="00DD74F4">
        <w:rPr>
          <w:lang w:val="es-ES"/>
        </w:rPr>
        <w:t xml:space="preserve">, </w:t>
      </w:r>
      <w:r w:rsidRPr="00DD74F4">
        <w:t>стимулирование движения к достижению</w:t>
      </w:r>
      <w:r w:rsidRPr="00DD74F4">
        <w:rPr>
          <w:lang w:val="es-ES"/>
        </w:rPr>
        <w:t xml:space="preserve"> </w:t>
      </w:r>
      <w:r w:rsidRPr="00DD74F4">
        <w:t>гендерного</w:t>
      </w:r>
      <w:r w:rsidRPr="00DD74F4">
        <w:rPr>
          <w:lang w:val="es-ES"/>
        </w:rPr>
        <w:t xml:space="preserve"> </w:t>
      </w:r>
      <w:r w:rsidRPr="00DD74F4">
        <w:t>равенства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равенства</w:t>
      </w:r>
      <w:r w:rsidRPr="00DD74F4">
        <w:rPr>
          <w:lang w:val="es-ES"/>
        </w:rPr>
        <w:t xml:space="preserve"> </w:t>
      </w:r>
      <w:r w:rsidRPr="00DD74F4">
        <w:t>людей</w:t>
      </w:r>
      <w:r w:rsidRPr="00DD74F4">
        <w:rPr>
          <w:lang w:val="es-ES"/>
        </w:rPr>
        <w:t xml:space="preserve"> </w:t>
      </w:r>
      <w:r w:rsidRPr="00DD74F4">
        <w:t>разного</w:t>
      </w:r>
      <w:r w:rsidRPr="00DD74F4">
        <w:rPr>
          <w:lang w:val="es-ES"/>
        </w:rPr>
        <w:t xml:space="preserve"> </w:t>
      </w:r>
      <w:r w:rsidRPr="00DD74F4">
        <w:t>возраста</w:t>
      </w:r>
      <w:r w:rsidRPr="00DD74F4">
        <w:rPr>
          <w:lang w:val="es-ES"/>
        </w:rPr>
        <w:t xml:space="preserve">, </w:t>
      </w:r>
      <w:r w:rsidRPr="00DD74F4">
        <w:t>на уважение</w:t>
      </w:r>
      <w:r w:rsidRPr="00DD74F4">
        <w:rPr>
          <w:lang w:val="es-ES"/>
        </w:rPr>
        <w:t xml:space="preserve"> </w:t>
      </w:r>
      <w:r w:rsidRPr="00DD74F4">
        <w:t>секс</w:t>
      </w:r>
      <w:r w:rsidRPr="00DD74F4">
        <w:t>у</w:t>
      </w:r>
      <w:r w:rsidRPr="00DD74F4">
        <w:t>альной</w:t>
      </w:r>
      <w:r w:rsidRPr="00DD74F4">
        <w:rPr>
          <w:lang w:val="es-ES"/>
        </w:rPr>
        <w:t xml:space="preserve"> </w:t>
      </w:r>
      <w:r w:rsidRPr="00DD74F4">
        <w:t>ориентации</w:t>
      </w:r>
      <w:r w:rsidRPr="00DD74F4">
        <w:rPr>
          <w:lang w:val="es-ES"/>
        </w:rPr>
        <w:t xml:space="preserve">, </w:t>
      </w:r>
      <w:r w:rsidRPr="00DD74F4">
        <w:t>уважение</w:t>
      </w:r>
      <w:r w:rsidRPr="00DD74F4">
        <w:rPr>
          <w:lang w:val="es-ES"/>
        </w:rPr>
        <w:t xml:space="preserve"> </w:t>
      </w:r>
      <w:r w:rsidRPr="00DD74F4">
        <w:t>религиозных</w:t>
      </w:r>
      <w:r w:rsidRPr="00DD74F4">
        <w:rPr>
          <w:lang w:val="es-ES"/>
        </w:rPr>
        <w:t xml:space="preserve"> </w:t>
      </w:r>
      <w:r w:rsidRPr="00DD74F4">
        <w:t>предпочтений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духовности</w:t>
      </w:r>
      <w:r w:rsidRPr="00DD74F4">
        <w:rPr>
          <w:lang w:val="es-ES"/>
        </w:rPr>
        <w:t xml:space="preserve">, </w:t>
      </w:r>
      <w:r w:rsidRPr="00DD74F4">
        <w:t>на п</w:t>
      </w:r>
      <w:r w:rsidRPr="00DD74F4">
        <w:t>о</w:t>
      </w:r>
      <w:r w:rsidRPr="00DD74F4">
        <w:t>вышение</w:t>
      </w:r>
      <w:r w:rsidRPr="00DD74F4">
        <w:rPr>
          <w:lang w:val="es-ES"/>
        </w:rPr>
        <w:t xml:space="preserve"> </w:t>
      </w:r>
      <w:r w:rsidRPr="00DD74F4">
        <w:t>самосознания</w:t>
      </w:r>
      <w:r w:rsidRPr="00DD74F4">
        <w:rPr>
          <w:lang w:val="es-ES"/>
        </w:rPr>
        <w:t xml:space="preserve">, </w:t>
      </w:r>
      <w:r w:rsidRPr="00DD74F4">
        <w:t>оказание</w:t>
      </w:r>
      <w:r w:rsidRPr="00DD74F4">
        <w:rPr>
          <w:lang w:val="es-ES"/>
        </w:rPr>
        <w:t xml:space="preserve"> </w:t>
      </w:r>
      <w:r w:rsidRPr="00DD74F4">
        <w:t>поддержки</w:t>
      </w:r>
      <w:r w:rsidRPr="00DD74F4">
        <w:rPr>
          <w:lang w:val="es-ES"/>
        </w:rPr>
        <w:t xml:space="preserve"> </w:t>
      </w:r>
      <w:r w:rsidRPr="00DD74F4">
        <w:t>стремлению</w:t>
      </w:r>
      <w:r w:rsidRPr="00DD74F4">
        <w:rPr>
          <w:lang w:val="es-ES"/>
        </w:rPr>
        <w:t xml:space="preserve"> </w:t>
      </w:r>
      <w:r w:rsidRPr="00DD74F4">
        <w:t>к</w:t>
      </w:r>
      <w:r w:rsidRPr="00DD74F4">
        <w:rPr>
          <w:lang w:val="es-ES"/>
        </w:rPr>
        <w:t xml:space="preserve"> </w:t>
      </w:r>
      <w:r w:rsidRPr="00DD74F4">
        <w:t>сам</w:t>
      </w:r>
      <w:r w:rsidRPr="00DD74F4">
        <w:t>о</w:t>
      </w:r>
      <w:r w:rsidRPr="00DD74F4">
        <w:t>определению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свободы</w:t>
      </w:r>
      <w:r w:rsidRPr="00DD74F4">
        <w:rPr>
          <w:lang w:val="es-ES"/>
        </w:rPr>
        <w:t xml:space="preserve"> </w:t>
      </w:r>
      <w:r w:rsidRPr="00DD74F4">
        <w:t>отличаться</w:t>
      </w:r>
      <w:r w:rsidRPr="00DD74F4">
        <w:rPr>
          <w:lang w:val="es-ES"/>
        </w:rPr>
        <w:t xml:space="preserve"> </w:t>
      </w:r>
      <w:r w:rsidRPr="00DD74F4">
        <w:t>от</w:t>
      </w:r>
      <w:r w:rsidRPr="00DD74F4">
        <w:rPr>
          <w:lang w:val="es-ES"/>
        </w:rPr>
        <w:t xml:space="preserve"> </w:t>
      </w:r>
      <w:r w:rsidRPr="00DD74F4">
        <w:t>других</w:t>
      </w:r>
      <w:r w:rsidRPr="00DD74F4">
        <w:rPr>
          <w:lang w:val="es-ES"/>
        </w:rPr>
        <w:t xml:space="preserve">, </w:t>
      </w:r>
      <w:r w:rsidRPr="00DD74F4">
        <w:t>на укрепление культурной</w:t>
      </w:r>
      <w:r w:rsidRPr="00DD74F4">
        <w:rPr>
          <w:lang w:val="es-ES"/>
        </w:rPr>
        <w:t xml:space="preserve"> </w:t>
      </w:r>
      <w:r w:rsidRPr="00DD74F4">
        <w:t>идентичности и на выявление</w:t>
      </w:r>
      <w:r w:rsidRPr="00DD74F4">
        <w:rPr>
          <w:lang w:val="es-ES"/>
        </w:rPr>
        <w:t xml:space="preserve">, </w:t>
      </w:r>
      <w:r w:rsidRPr="00DD74F4">
        <w:t>систематическую</w:t>
      </w:r>
      <w:r w:rsidRPr="00DD74F4">
        <w:rPr>
          <w:lang w:val="es-ES"/>
        </w:rPr>
        <w:t xml:space="preserve"> </w:t>
      </w:r>
      <w:r w:rsidRPr="00DD74F4">
        <w:t>идентификацию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ликвидацию</w:t>
      </w:r>
      <w:r w:rsidRPr="00DD74F4">
        <w:rPr>
          <w:lang w:val="es-ES"/>
        </w:rPr>
        <w:t xml:space="preserve"> </w:t>
      </w:r>
      <w:r w:rsidRPr="00DD74F4">
        <w:t>новых</w:t>
      </w:r>
      <w:r w:rsidRPr="00DD74F4">
        <w:rPr>
          <w:lang w:val="es-ES"/>
        </w:rPr>
        <w:t xml:space="preserve"> </w:t>
      </w:r>
      <w:r w:rsidRPr="00DD74F4">
        <w:t>форм</w:t>
      </w:r>
      <w:r w:rsidRPr="00DD74F4">
        <w:rPr>
          <w:lang w:val="es-ES"/>
        </w:rPr>
        <w:t xml:space="preserve"> </w:t>
      </w:r>
      <w:r w:rsidRPr="00DD74F4">
        <w:t>ди</w:t>
      </w:r>
      <w:r w:rsidRPr="00DD74F4">
        <w:t>с</w:t>
      </w:r>
      <w:r w:rsidRPr="00DD74F4">
        <w:t>криминации. Эта деятельность будет способствовать укреплению единства Многонационального Государства Боливия.</w:t>
      </w:r>
      <w:r w:rsidRPr="00DD74F4">
        <w:rPr>
          <w:lang w:val="es-ES"/>
        </w:rPr>
        <w:t xml:space="preserve"> </w:t>
      </w:r>
    </w:p>
    <w:p w:rsidR="00C510E8" w:rsidRDefault="00DD74F4" w:rsidP="0086687F">
      <w:pPr>
        <w:pStyle w:val="SingleTxtGR"/>
      </w:pPr>
      <w:r w:rsidRPr="00DD74F4">
        <w:rPr>
          <w:lang w:val="es-ES"/>
        </w:rPr>
        <w:t>53.</w:t>
      </w:r>
      <w:r w:rsidRPr="00DD74F4">
        <w:tab/>
        <w:t>Для</w:t>
      </w:r>
      <w:r w:rsidRPr="00DD74F4">
        <w:rPr>
          <w:lang w:val="es-ES"/>
        </w:rPr>
        <w:t xml:space="preserve"> </w:t>
      </w:r>
      <w:r w:rsidRPr="00DD74F4">
        <w:t>реализации</w:t>
      </w:r>
      <w:r w:rsidRPr="00DD74F4">
        <w:rPr>
          <w:lang w:val="es-ES"/>
        </w:rPr>
        <w:t xml:space="preserve"> </w:t>
      </w:r>
      <w:r w:rsidRPr="00DD74F4">
        <w:t>этих</w:t>
      </w:r>
      <w:r w:rsidRPr="00DD74F4">
        <w:rPr>
          <w:lang w:val="es-ES"/>
        </w:rPr>
        <w:t xml:space="preserve"> </w:t>
      </w:r>
      <w:r w:rsidRPr="00DD74F4">
        <w:t>целей</w:t>
      </w:r>
      <w:r w:rsidRPr="00DD74F4">
        <w:rPr>
          <w:lang w:val="es-ES"/>
        </w:rPr>
        <w:t xml:space="preserve"> </w:t>
      </w:r>
      <w:r w:rsidRPr="00DD74F4">
        <w:t>разработаны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проводятся</w:t>
      </w:r>
      <w:r w:rsidRPr="00DD74F4">
        <w:rPr>
          <w:lang w:val="es-ES"/>
        </w:rPr>
        <w:t xml:space="preserve"> </w:t>
      </w:r>
      <w:r w:rsidRPr="00DD74F4">
        <w:t>разнообразные</w:t>
      </w:r>
      <w:r w:rsidRPr="00DD74F4">
        <w:rPr>
          <w:lang w:val="es-ES"/>
        </w:rPr>
        <w:t xml:space="preserve"> </w:t>
      </w:r>
      <w:r w:rsidRPr="00DD74F4">
        <w:t>м</w:t>
      </w:r>
      <w:r w:rsidRPr="00DD74F4">
        <w:t>е</w:t>
      </w:r>
      <w:r w:rsidRPr="00DD74F4">
        <w:t>роприятия</w:t>
      </w:r>
      <w:r w:rsidRPr="00DD74F4">
        <w:rPr>
          <w:lang w:val="es-ES"/>
        </w:rPr>
        <w:t xml:space="preserve">, </w:t>
      </w:r>
      <w:r w:rsidRPr="00DD74F4">
        <w:t>такие</w:t>
      </w:r>
      <w:r w:rsidRPr="00DD74F4">
        <w:rPr>
          <w:lang w:val="es-ES"/>
        </w:rPr>
        <w:t xml:space="preserve"> </w:t>
      </w:r>
      <w:r w:rsidRPr="00DD74F4">
        <w:t>как</w:t>
      </w:r>
      <w:r w:rsidRPr="00DD74F4">
        <w:rPr>
          <w:lang w:val="es-ES"/>
        </w:rPr>
        <w:t xml:space="preserve"> </w:t>
      </w:r>
      <w:r w:rsidRPr="00DD74F4">
        <w:t>конференции</w:t>
      </w:r>
      <w:r w:rsidRPr="00DD74F4">
        <w:rPr>
          <w:lang w:val="es-ES"/>
        </w:rPr>
        <w:t xml:space="preserve">, </w:t>
      </w:r>
      <w:r w:rsidRPr="00DD74F4">
        <w:t>культурные ярмарки</w:t>
      </w:r>
      <w:r w:rsidRPr="00DD74F4">
        <w:rPr>
          <w:lang w:val="es-ES"/>
        </w:rPr>
        <w:t xml:space="preserve">, </w:t>
      </w:r>
      <w:r w:rsidRPr="00DD74F4">
        <w:t>пресс</w:t>
      </w:r>
      <w:r w:rsidRPr="00DD74F4">
        <w:rPr>
          <w:lang w:val="es-ES"/>
        </w:rPr>
        <w:t>-</w:t>
      </w:r>
      <w:r w:rsidRPr="00DD74F4">
        <w:t>конференции</w:t>
      </w:r>
      <w:r w:rsidRPr="00DD74F4">
        <w:rPr>
          <w:lang w:val="es-ES"/>
        </w:rPr>
        <w:t xml:space="preserve">, </w:t>
      </w:r>
      <w:r w:rsidRPr="00DD74F4">
        <w:t>фестивали</w:t>
      </w:r>
      <w:r w:rsidRPr="00DD74F4">
        <w:rPr>
          <w:lang w:val="es-ES"/>
        </w:rPr>
        <w:t xml:space="preserve">, </w:t>
      </w:r>
      <w:r w:rsidRPr="00DD74F4">
        <w:t>семинары</w:t>
      </w:r>
      <w:r w:rsidRPr="00DD74F4">
        <w:rPr>
          <w:lang w:val="es-ES"/>
        </w:rPr>
        <w:t xml:space="preserve">, </w:t>
      </w:r>
      <w:r w:rsidRPr="00DD74F4">
        <w:t>тематические</w:t>
      </w:r>
      <w:r w:rsidRPr="00DD74F4">
        <w:rPr>
          <w:lang w:val="es-ES"/>
        </w:rPr>
        <w:t xml:space="preserve"> </w:t>
      </w:r>
      <w:r w:rsidRPr="00DD74F4">
        <w:t>собрания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участием</w:t>
      </w:r>
      <w:r w:rsidRPr="00DD74F4">
        <w:rPr>
          <w:lang w:val="es-ES"/>
        </w:rPr>
        <w:t xml:space="preserve"> </w:t>
      </w:r>
      <w:r w:rsidRPr="00DD74F4">
        <w:t>государственных</w:t>
      </w:r>
      <w:r w:rsidRPr="00DD74F4">
        <w:rPr>
          <w:lang w:val="es-ES"/>
        </w:rPr>
        <w:t xml:space="preserve"> </w:t>
      </w:r>
      <w:r w:rsidRPr="00DD74F4">
        <w:t>служащих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представителей</w:t>
      </w:r>
      <w:r w:rsidRPr="00DD74F4">
        <w:rPr>
          <w:lang w:val="es-ES"/>
        </w:rPr>
        <w:t xml:space="preserve"> </w:t>
      </w:r>
      <w:r w:rsidRPr="00DD74F4">
        <w:t>гражданского</w:t>
      </w:r>
      <w:r w:rsidRPr="00DD74F4">
        <w:rPr>
          <w:lang w:val="es-ES"/>
        </w:rPr>
        <w:t xml:space="preserve"> </w:t>
      </w:r>
      <w:r w:rsidRPr="00DD74F4">
        <w:t>общества</w:t>
      </w:r>
      <w:r w:rsidRPr="00DD74F4">
        <w:rPr>
          <w:lang w:val="es-ES"/>
        </w:rPr>
        <w:t xml:space="preserve"> </w:t>
      </w:r>
      <w:r w:rsidRPr="00DD74F4">
        <w:t>по</w:t>
      </w:r>
      <w:r w:rsidRPr="00DD74F4">
        <w:rPr>
          <w:lang w:val="es-ES"/>
        </w:rPr>
        <w:t xml:space="preserve"> </w:t>
      </w:r>
      <w:r w:rsidRPr="00DD74F4">
        <w:t>вопросам</w:t>
      </w:r>
      <w:r w:rsidRPr="00DD74F4">
        <w:rPr>
          <w:lang w:val="es-ES"/>
        </w:rPr>
        <w:t xml:space="preserve"> </w:t>
      </w:r>
      <w:r w:rsidRPr="00DD74F4">
        <w:t>мер</w:t>
      </w:r>
      <w:r w:rsidRPr="00DD74F4">
        <w:rPr>
          <w:lang w:val="es-ES"/>
        </w:rPr>
        <w:t xml:space="preserve"> </w:t>
      </w:r>
      <w:r w:rsidRPr="00DD74F4">
        <w:t>госуда</w:t>
      </w:r>
      <w:r w:rsidRPr="00DD74F4">
        <w:t>р</w:t>
      </w:r>
      <w:r w:rsidRPr="00DD74F4">
        <w:t>ственной</w:t>
      </w:r>
      <w:r w:rsidRPr="00DD74F4">
        <w:rPr>
          <w:lang w:val="es-ES"/>
        </w:rPr>
        <w:t xml:space="preserve"> </w:t>
      </w:r>
      <w:r w:rsidRPr="00DD74F4">
        <w:t>политики</w:t>
      </w:r>
      <w:r w:rsidRPr="00DD74F4">
        <w:rPr>
          <w:lang w:val="es-ES"/>
        </w:rPr>
        <w:t xml:space="preserve">, </w:t>
      </w:r>
      <w:r w:rsidRPr="00DD74F4">
        <w:t>направленных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преодоление</w:t>
      </w:r>
      <w:r w:rsidRPr="00DD74F4">
        <w:rPr>
          <w:lang w:val="es-ES"/>
        </w:rPr>
        <w:t xml:space="preserve"> </w:t>
      </w:r>
      <w:r w:rsidRPr="00DD74F4">
        <w:t>расизма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дискриминации, печатаются и распр</w:t>
      </w:r>
      <w:r w:rsidRPr="00DD74F4">
        <w:t>о</w:t>
      </w:r>
      <w:r w:rsidRPr="00DD74F4">
        <w:t>страняются рекламные материалы.</w:t>
      </w:r>
    </w:p>
    <w:p w:rsidR="00DD74F4" w:rsidRPr="00DD74F4" w:rsidRDefault="00DD74F4" w:rsidP="0086687F">
      <w:pPr>
        <w:pStyle w:val="SingleTxtGR"/>
      </w:pPr>
      <w:r w:rsidRPr="00DD74F4">
        <w:t xml:space="preserve">54. </w:t>
      </w:r>
      <w:r w:rsidRPr="00DD74F4">
        <w:tab/>
        <w:t>Аналогично, в функции заместителя</w:t>
      </w:r>
      <w:r w:rsidRPr="00DD74F4">
        <w:rPr>
          <w:lang w:val="es-ES"/>
        </w:rPr>
        <w:t xml:space="preserve"> </w:t>
      </w:r>
      <w:r w:rsidRPr="00DD74F4">
        <w:t>министра</w:t>
      </w:r>
      <w:r w:rsidRPr="00DD74F4">
        <w:rPr>
          <w:lang w:val="es-ES"/>
        </w:rPr>
        <w:t xml:space="preserve"> </w:t>
      </w:r>
      <w:r w:rsidRPr="00DD74F4">
        <w:t>правосудия первопоселе</w:t>
      </w:r>
      <w:r w:rsidRPr="00DD74F4">
        <w:t>н</w:t>
      </w:r>
      <w:r w:rsidRPr="00DD74F4">
        <w:t>ческих коренных народов и крестьян</w:t>
      </w:r>
      <w:r w:rsidRPr="00DD74F4">
        <w:rPr>
          <w:lang w:val="es-ES"/>
        </w:rPr>
        <w:t xml:space="preserve"> </w:t>
      </w:r>
      <w:r w:rsidRPr="00DD74F4">
        <w:t>входит</w:t>
      </w:r>
      <w:r w:rsidRPr="00DD74F4">
        <w:rPr>
          <w:lang w:val="es-ES"/>
        </w:rPr>
        <w:t xml:space="preserve"> </w:t>
      </w:r>
      <w:r w:rsidRPr="00DD74F4">
        <w:t>разработка</w:t>
      </w:r>
      <w:r w:rsidRPr="00DD74F4">
        <w:rPr>
          <w:lang w:val="es-ES"/>
        </w:rPr>
        <w:t xml:space="preserve"> </w:t>
      </w:r>
      <w:r w:rsidRPr="00DD74F4">
        <w:t>политики</w:t>
      </w:r>
      <w:r w:rsidRPr="00DD74F4">
        <w:rPr>
          <w:lang w:val="es-ES"/>
        </w:rPr>
        <w:t xml:space="preserve">, </w:t>
      </w:r>
      <w:r w:rsidRPr="00DD74F4">
        <w:t>обеспеч</w:t>
      </w:r>
      <w:r w:rsidRPr="00DD74F4">
        <w:t>и</w:t>
      </w:r>
      <w:r w:rsidRPr="00DD74F4">
        <w:t>вающей</w:t>
      </w:r>
      <w:r w:rsidRPr="00DD74F4">
        <w:rPr>
          <w:lang w:val="es-ES"/>
        </w:rPr>
        <w:t xml:space="preserve"> </w:t>
      </w:r>
      <w:r w:rsidRPr="00DD74F4">
        <w:t>защиту</w:t>
      </w:r>
      <w:r w:rsidRPr="00DD74F4">
        <w:rPr>
          <w:lang w:val="es-ES"/>
        </w:rPr>
        <w:t xml:space="preserve"> </w:t>
      </w:r>
      <w:r w:rsidRPr="00DD74F4">
        <w:t>прав</w:t>
      </w:r>
      <w:r w:rsidRPr="00DD74F4">
        <w:rPr>
          <w:lang w:val="es-ES"/>
        </w:rPr>
        <w:t xml:space="preserve"> </w:t>
      </w:r>
      <w:r w:rsidRPr="00DD74F4">
        <w:t>общин первопоселенческих к</w:t>
      </w:r>
      <w:r w:rsidRPr="00DD74F4">
        <w:t>о</w:t>
      </w:r>
      <w:r w:rsidRPr="00DD74F4">
        <w:t>ренных народов и крестьян;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этой основе осуществляется процесс социализации и распространения и</w:t>
      </w:r>
      <w:r w:rsidRPr="00DD74F4">
        <w:t>н</w:t>
      </w:r>
      <w:r w:rsidRPr="00DD74F4">
        <w:t>формации о правах упомянутых групп населения.</w:t>
      </w:r>
      <w:r w:rsidR="00C510E8">
        <w:rPr>
          <w:lang w:val="es-ES"/>
        </w:rPr>
        <w:t xml:space="preserve"> </w:t>
      </w:r>
    </w:p>
    <w:p w:rsidR="00C510E8" w:rsidRDefault="00DD74F4" w:rsidP="005C3F11">
      <w:pPr>
        <w:pStyle w:val="SingleTxtGR"/>
      </w:pPr>
      <w:r w:rsidRPr="00DD74F4">
        <w:rPr>
          <w:lang w:val="es-ES"/>
        </w:rPr>
        <w:t>55.</w:t>
      </w:r>
      <w:r w:rsidRPr="00DD74F4">
        <w:tab/>
        <w:t xml:space="preserve">В указе президента </w:t>
      </w:r>
      <w:r w:rsidR="005C3F11">
        <w:t xml:space="preserve">№ </w:t>
      </w:r>
      <w:r w:rsidRPr="00DD74F4">
        <w:t>213 от 22 июля 2009 года установлены процед</w:t>
      </w:r>
      <w:r w:rsidRPr="00DD74F4">
        <w:t>у</w:t>
      </w:r>
      <w:r w:rsidRPr="00DD74F4">
        <w:t>ры, позволяющие не допускать дискриминации при отборе и найме работников; с</w:t>
      </w:r>
      <w:r w:rsidRPr="00DD74F4">
        <w:t>о</w:t>
      </w:r>
      <w:r w:rsidRPr="00DD74F4">
        <w:t>гласно указу, все находящиеся в стране государственные и частные предпр</w:t>
      </w:r>
      <w:r w:rsidRPr="00DD74F4">
        <w:t>и</w:t>
      </w:r>
      <w:r w:rsidRPr="00DD74F4">
        <w:t>ятия обязаны искоренить дискриминацию в трудовых отношениях по признакам возраста, происхождения и внешнего вида соискателей работы, и за нарушение этого предп</w:t>
      </w:r>
      <w:r w:rsidRPr="00DD74F4">
        <w:t>и</w:t>
      </w:r>
      <w:r w:rsidRPr="00DD74F4">
        <w:t xml:space="preserve">сания предусматриваются конкретные санкции. </w:t>
      </w:r>
    </w:p>
    <w:p w:rsidR="00DD74F4" w:rsidRPr="00DD74F4" w:rsidRDefault="00DD74F4" w:rsidP="0086687F">
      <w:pPr>
        <w:pStyle w:val="SingleTxtGR"/>
        <w:rPr>
          <w:lang w:val="es-ES"/>
        </w:rPr>
      </w:pPr>
      <w:r w:rsidRPr="00DD74F4">
        <w:rPr>
          <w:lang w:val="es-ES"/>
        </w:rPr>
        <w:t>56.</w:t>
      </w:r>
      <w:r w:rsidRPr="00DD74F4">
        <w:t xml:space="preserve"> </w:t>
      </w:r>
      <w:r w:rsidRPr="00DD74F4">
        <w:tab/>
        <w:t>Помимо этого согласно упомянутому указу запрещается размещение в средствах массовой информации письменных материалов или передача в ус</w:t>
      </w:r>
      <w:r w:rsidRPr="00DD74F4">
        <w:t>т</w:t>
      </w:r>
      <w:r w:rsidRPr="00DD74F4">
        <w:t>ной форме, по радио или телевидению или иными средствами массовой инфо</w:t>
      </w:r>
      <w:r w:rsidRPr="00DD74F4">
        <w:t>р</w:t>
      </w:r>
      <w:r w:rsidRPr="00DD74F4">
        <w:t>мации объявлений, нарушающих предписания указа.</w:t>
      </w:r>
    </w:p>
    <w:p w:rsidR="00DD74F4" w:rsidRPr="00DD74F4" w:rsidRDefault="00DD74F4" w:rsidP="00CE732B">
      <w:pPr>
        <w:pStyle w:val="SingleTxtGR"/>
        <w:rPr>
          <w:lang w:val="es-ES"/>
        </w:rPr>
      </w:pPr>
      <w:r w:rsidRPr="00DD74F4">
        <w:rPr>
          <w:lang w:val="es-ES"/>
        </w:rPr>
        <w:t>57.</w:t>
      </w:r>
      <w:r w:rsidRPr="00DD74F4">
        <w:tab/>
        <w:t>Кроме</w:t>
      </w:r>
      <w:r w:rsidRPr="00DD74F4">
        <w:rPr>
          <w:lang w:val="es-ES"/>
        </w:rPr>
        <w:t xml:space="preserve"> </w:t>
      </w:r>
      <w:r w:rsidRPr="00DD74F4">
        <w:t>того</w:t>
      </w:r>
      <w:r w:rsidRPr="00DD74F4">
        <w:rPr>
          <w:lang w:val="es-ES"/>
        </w:rPr>
        <w:t xml:space="preserve"> </w:t>
      </w:r>
      <w:r w:rsidRPr="00DD74F4">
        <w:t>имеются</w:t>
      </w:r>
      <w:r w:rsidRPr="00DD74F4">
        <w:rPr>
          <w:lang w:val="es-ES"/>
        </w:rPr>
        <w:t xml:space="preserve"> </w:t>
      </w:r>
      <w:r w:rsidRPr="00DD74F4">
        <w:t>закон</w:t>
      </w:r>
      <w:r w:rsidRPr="00DD74F4">
        <w:rPr>
          <w:lang w:val="es-ES"/>
        </w:rPr>
        <w:t xml:space="preserve"> </w:t>
      </w:r>
      <w:r w:rsidR="00CE732B">
        <w:t xml:space="preserve">№ </w:t>
      </w:r>
      <w:r w:rsidRPr="00DD74F4">
        <w:rPr>
          <w:lang w:val="es-ES"/>
        </w:rPr>
        <w:t xml:space="preserve">2341 </w:t>
      </w:r>
      <w:r w:rsidRPr="00DD74F4">
        <w:t>об</w:t>
      </w:r>
      <w:r w:rsidRPr="00DD74F4">
        <w:rPr>
          <w:lang w:val="es-ES"/>
        </w:rPr>
        <w:t xml:space="preserve"> </w:t>
      </w:r>
      <w:r w:rsidRPr="00DD74F4">
        <w:t>административных</w:t>
      </w:r>
      <w:r w:rsidRPr="00DD74F4">
        <w:rPr>
          <w:lang w:val="es-ES"/>
        </w:rPr>
        <w:t xml:space="preserve"> </w:t>
      </w:r>
      <w:r w:rsidRPr="00DD74F4">
        <w:t>процедурах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относящийся к нему указ президента</w:t>
      </w:r>
      <w:r w:rsidRPr="00DD74F4">
        <w:rPr>
          <w:lang w:val="es-ES"/>
        </w:rPr>
        <w:t xml:space="preserve"> № 27113 </w:t>
      </w:r>
      <w:r w:rsidRPr="00DD74F4">
        <w:t>от</w:t>
      </w:r>
      <w:r w:rsidR="00C510E8">
        <w:rPr>
          <w:lang w:val="es-ES"/>
        </w:rPr>
        <w:t xml:space="preserve"> </w:t>
      </w:r>
      <w:r w:rsidRPr="00DD74F4">
        <w:rPr>
          <w:lang w:val="es-ES"/>
        </w:rPr>
        <w:t xml:space="preserve">23 </w:t>
      </w:r>
      <w:r w:rsidRPr="00DD74F4">
        <w:t>июля</w:t>
      </w:r>
      <w:r w:rsidRPr="00DD74F4">
        <w:rPr>
          <w:lang w:val="es-ES"/>
        </w:rPr>
        <w:t xml:space="preserve"> 2003 </w:t>
      </w:r>
      <w:r w:rsidRPr="00DD74F4">
        <w:t>года</w:t>
      </w:r>
      <w:r w:rsidRPr="00DD74F4">
        <w:rPr>
          <w:lang w:val="es-ES"/>
        </w:rPr>
        <w:t xml:space="preserve">, </w:t>
      </w:r>
      <w:r w:rsidRPr="00DD74F4">
        <w:t>регул</w:t>
      </w:r>
      <w:r w:rsidRPr="00DD74F4">
        <w:t>и</w:t>
      </w:r>
      <w:r w:rsidRPr="00DD74F4">
        <w:t>рующий</w:t>
      </w:r>
      <w:r w:rsidRPr="00DD74F4">
        <w:rPr>
          <w:lang w:val="es-ES"/>
        </w:rPr>
        <w:t xml:space="preserve"> </w:t>
      </w:r>
      <w:r w:rsidRPr="00DD74F4">
        <w:t>процедуру</w:t>
      </w:r>
      <w:r w:rsidRPr="00DD74F4">
        <w:rPr>
          <w:lang w:val="es-ES"/>
        </w:rPr>
        <w:t xml:space="preserve"> </w:t>
      </w:r>
      <w:r w:rsidRPr="00DD74F4">
        <w:t>применения</w:t>
      </w:r>
      <w:r w:rsidRPr="00DD74F4">
        <w:rPr>
          <w:lang w:val="es-ES"/>
        </w:rPr>
        <w:t xml:space="preserve"> </w:t>
      </w:r>
      <w:r w:rsidRPr="00DD74F4">
        <w:t>права</w:t>
      </w:r>
      <w:r w:rsidRPr="00DD74F4">
        <w:rPr>
          <w:lang w:val="es-ES"/>
        </w:rPr>
        <w:t xml:space="preserve"> </w:t>
      </w:r>
      <w:r w:rsidRPr="00DD74F4">
        <w:t>коллективных</w:t>
      </w:r>
      <w:r w:rsidRPr="00DD74F4">
        <w:rPr>
          <w:lang w:val="es-ES"/>
        </w:rPr>
        <w:t xml:space="preserve"> </w:t>
      </w:r>
      <w:r w:rsidRPr="00DD74F4">
        <w:t>обращений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органы гос</w:t>
      </w:r>
      <w:r w:rsidRPr="00DD74F4">
        <w:t>у</w:t>
      </w:r>
      <w:r w:rsidRPr="00DD74F4">
        <w:t>дарственного</w:t>
      </w:r>
      <w:r w:rsidRPr="00DD74F4">
        <w:rPr>
          <w:lang w:val="es-ES"/>
        </w:rPr>
        <w:t xml:space="preserve"> </w:t>
      </w:r>
      <w:r w:rsidRPr="00DD74F4">
        <w:t>управления</w:t>
      </w:r>
      <w:r w:rsidRPr="00DD74F4">
        <w:rPr>
          <w:lang w:val="es-ES"/>
        </w:rPr>
        <w:t xml:space="preserve">, </w:t>
      </w:r>
      <w:r w:rsidRPr="00DD74F4">
        <w:t>а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устанавливающий</w:t>
      </w:r>
      <w:r w:rsidRPr="00DD74F4">
        <w:rPr>
          <w:lang w:val="es-ES"/>
        </w:rPr>
        <w:t xml:space="preserve"> </w:t>
      </w:r>
      <w:r w:rsidRPr="00DD74F4">
        <w:t>права</w:t>
      </w:r>
      <w:r w:rsidRPr="00DD74F4">
        <w:rPr>
          <w:lang w:val="es-ES"/>
        </w:rPr>
        <w:t xml:space="preserve"> </w:t>
      </w:r>
      <w:r w:rsidRPr="00DD74F4">
        <w:t>граждан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отнош</w:t>
      </w:r>
      <w:r w:rsidRPr="00DD74F4">
        <w:t>е</w:t>
      </w:r>
      <w:r w:rsidRPr="00DD74F4">
        <w:t>ниях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органами</w:t>
      </w:r>
      <w:r w:rsidRPr="00DD74F4">
        <w:rPr>
          <w:lang w:val="es-ES"/>
        </w:rPr>
        <w:t xml:space="preserve"> </w:t>
      </w:r>
      <w:r w:rsidRPr="00DD74F4">
        <w:t>государственного</w:t>
      </w:r>
      <w:r w:rsidRPr="00DD74F4">
        <w:rPr>
          <w:lang w:val="es-ES"/>
        </w:rPr>
        <w:t xml:space="preserve"> </w:t>
      </w:r>
      <w:r w:rsidRPr="00DD74F4">
        <w:t xml:space="preserve">управления. В пункте 1 статьи 16 указанного закона говорится, что граждане имеют право </w:t>
      </w:r>
      <w:r w:rsidRPr="00DD74F4">
        <w:rPr>
          <w:lang w:val="es-ES"/>
        </w:rPr>
        <w:t>"</w:t>
      </w:r>
      <w:r w:rsidRPr="00DD74F4">
        <w:rPr>
          <w:lang w:val="es-ES"/>
        </w:rPr>
        <w:sym w:font="Symbol" w:char="F05B"/>
      </w:r>
      <w:r w:rsidRPr="00DD74F4">
        <w:rPr>
          <w:lang w:val="es-ES"/>
        </w:rPr>
        <w:t>…</w:t>
      </w:r>
      <w:r w:rsidRPr="00DD74F4">
        <w:rPr>
          <w:lang w:val="es-ES"/>
        </w:rPr>
        <w:sym w:font="Symbol" w:char="F05D"/>
      </w:r>
      <w:r w:rsidRPr="00DD74F4">
        <w:rPr>
          <w:lang w:val="es-ES"/>
        </w:rPr>
        <w:t xml:space="preserve"> </w:t>
      </w:r>
      <w:r w:rsidRPr="00DD74F4">
        <w:rPr>
          <w:i/>
        </w:rPr>
        <w:t>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обращение с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достоинс</w:t>
      </w:r>
      <w:r w:rsidRPr="00DD74F4">
        <w:rPr>
          <w:i/>
        </w:rPr>
        <w:t>т</w:t>
      </w:r>
      <w:r w:rsidRPr="00DD74F4">
        <w:rPr>
          <w:i/>
        </w:rPr>
        <w:t>вом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уважением, на основе равенства и без ди</w:t>
      </w:r>
      <w:r w:rsidRPr="00DD74F4">
        <w:rPr>
          <w:i/>
        </w:rPr>
        <w:t>с</w:t>
      </w:r>
      <w:r w:rsidRPr="00DD74F4">
        <w:rPr>
          <w:i/>
        </w:rPr>
        <w:t>криминации</w:t>
      </w:r>
      <w:r w:rsidRPr="00DD74F4">
        <w:t>».</w:t>
      </w:r>
    </w:p>
    <w:p w:rsidR="00DD74F4" w:rsidRPr="00DD74F4" w:rsidRDefault="00DD74F4" w:rsidP="00CE732B">
      <w:pPr>
        <w:pStyle w:val="SingleTxtGR"/>
      </w:pPr>
      <w:r w:rsidRPr="00DD74F4">
        <w:rPr>
          <w:lang w:val="es-ES"/>
        </w:rPr>
        <w:t>58.</w:t>
      </w:r>
      <w:r w:rsidRPr="00DD74F4">
        <w:tab/>
        <w:t>В</w:t>
      </w:r>
      <w:r w:rsidRPr="00DD74F4">
        <w:rPr>
          <w:lang w:val="es-ES"/>
        </w:rPr>
        <w:t xml:space="preserve"> </w:t>
      </w:r>
      <w:r w:rsidRPr="00DD74F4">
        <w:t>пункте</w:t>
      </w:r>
      <w:r w:rsidRPr="00DD74F4">
        <w:rPr>
          <w:lang w:val="es-ES"/>
        </w:rPr>
        <w:t xml:space="preserve"> j) </w:t>
      </w:r>
      <w:r w:rsidRPr="00DD74F4">
        <w:t>статьи</w:t>
      </w:r>
      <w:r w:rsidRPr="00DD74F4">
        <w:rPr>
          <w:lang w:val="es-ES"/>
        </w:rPr>
        <w:t xml:space="preserve"> 3 </w:t>
      </w:r>
      <w:r w:rsidRPr="00DD74F4">
        <w:t>указа президента</w:t>
      </w:r>
      <w:r w:rsidRPr="00DD74F4">
        <w:rPr>
          <w:lang w:val="es-ES"/>
        </w:rPr>
        <w:t xml:space="preserve"> </w:t>
      </w:r>
      <w:r w:rsidR="00CE732B">
        <w:t xml:space="preserve">№ </w:t>
      </w:r>
      <w:r w:rsidRPr="00DD74F4">
        <w:rPr>
          <w:lang w:val="es-ES"/>
        </w:rPr>
        <w:t xml:space="preserve">29215 </w:t>
      </w:r>
      <w:r w:rsidRPr="00DD74F4">
        <w:t>конкретно</w:t>
      </w:r>
      <w:r w:rsidRPr="00DD74F4">
        <w:rPr>
          <w:lang w:val="es-ES"/>
        </w:rPr>
        <w:t xml:space="preserve"> </w:t>
      </w:r>
      <w:r w:rsidRPr="00DD74F4">
        <w:t>предусмотрена</w:t>
      </w:r>
      <w:r w:rsidRPr="00DD74F4">
        <w:rPr>
          <w:lang w:val="es-ES"/>
        </w:rPr>
        <w:t xml:space="preserve"> </w:t>
      </w:r>
      <w:r w:rsidRPr="00DD74F4">
        <w:t>ликвидация</w:t>
      </w:r>
      <w:r w:rsidRPr="00DD74F4">
        <w:rPr>
          <w:lang w:val="es-ES"/>
        </w:rPr>
        <w:t xml:space="preserve"> </w:t>
      </w:r>
      <w:r w:rsidRPr="00DD74F4">
        <w:t>всех</w:t>
      </w:r>
      <w:r w:rsidRPr="00DD74F4">
        <w:rPr>
          <w:lang w:val="es-ES"/>
        </w:rPr>
        <w:t xml:space="preserve"> </w:t>
      </w:r>
      <w:r w:rsidRPr="00DD74F4">
        <w:t>форм</w:t>
      </w:r>
      <w:r w:rsidRPr="00DD74F4">
        <w:rPr>
          <w:lang w:val="es-ES"/>
        </w:rPr>
        <w:t xml:space="preserve"> </w:t>
      </w:r>
      <w:r w:rsidRPr="00DD74F4">
        <w:t>дискриминации</w:t>
      </w:r>
      <w:r w:rsidRPr="00DD74F4">
        <w:rPr>
          <w:lang w:val="es-ES"/>
        </w:rPr>
        <w:t xml:space="preserve"> </w:t>
      </w:r>
      <w:r w:rsidRPr="00DD74F4">
        <w:t>со</w:t>
      </w:r>
      <w:r w:rsidRPr="00DD74F4">
        <w:rPr>
          <w:lang w:val="es-ES"/>
        </w:rPr>
        <w:t xml:space="preserve"> </w:t>
      </w:r>
      <w:r w:rsidRPr="00DD74F4">
        <w:t>стороны</w:t>
      </w:r>
      <w:r w:rsidRPr="00DD74F4">
        <w:rPr>
          <w:lang w:val="es-ES"/>
        </w:rPr>
        <w:t xml:space="preserve"> </w:t>
      </w:r>
      <w:r w:rsidRPr="00DD74F4">
        <w:t>государственных</w:t>
      </w:r>
      <w:r w:rsidRPr="00DD74F4">
        <w:rPr>
          <w:lang w:val="es-ES"/>
        </w:rPr>
        <w:t xml:space="preserve"> </w:t>
      </w:r>
      <w:r w:rsidRPr="00DD74F4">
        <w:t>служащих</w:t>
      </w:r>
      <w:r w:rsidRPr="00DD74F4">
        <w:rPr>
          <w:lang w:val="es-ES"/>
        </w:rPr>
        <w:t xml:space="preserve"> </w:t>
      </w:r>
      <w:r w:rsidRPr="00DD74F4">
        <w:t>учреждений</w:t>
      </w:r>
      <w:r w:rsidRPr="00DD74F4">
        <w:rPr>
          <w:lang w:val="es-ES"/>
        </w:rPr>
        <w:t xml:space="preserve">, </w:t>
      </w:r>
      <w:r w:rsidRPr="00DD74F4">
        <w:t>занимающихся</w:t>
      </w:r>
      <w:r w:rsidRPr="00DD74F4">
        <w:rPr>
          <w:lang w:val="es-ES"/>
        </w:rPr>
        <w:t xml:space="preserve"> </w:t>
      </w:r>
      <w:r w:rsidRPr="00DD74F4">
        <w:t>вопросами</w:t>
      </w:r>
      <w:r w:rsidRPr="00DD74F4">
        <w:rPr>
          <w:lang w:val="es-ES"/>
        </w:rPr>
        <w:t xml:space="preserve"> </w:t>
      </w:r>
      <w:r w:rsidRPr="00DD74F4">
        <w:t>земел</w:t>
      </w:r>
      <w:r w:rsidRPr="00DD74F4">
        <w:t>ь</w:t>
      </w:r>
      <w:r w:rsidRPr="00DD74F4">
        <w:t>ных</w:t>
      </w:r>
      <w:r w:rsidRPr="00DD74F4">
        <w:rPr>
          <w:lang w:val="es-ES"/>
        </w:rPr>
        <w:t xml:space="preserve"> </w:t>
      </w:r>
      <w:r w:rsidRPr="00DD74F4">
        <w:t>отношений</w:t>
      </w:r>
      <w:r w:rsidRPr="00DD74F4">
        <w:rPr>
          <w:lang w:val="es-ES"/>
        </w:rPr>
        <w:t>.</w:t>
      </w:r>
    </w:p>
    <w:p w:rsidR="00C510E8" w:rsidRDefault="00DD74F4" w:rsidP="00CE732B">
      <w:pPr>
        <w:pStyle w:val="SingleTxtGR"/>
      </w:pPr>
      <w:r w:rsidRPr="00DD74F4">
        <w:rPr>
          <w:lang w:val="es-ES"/>
        </w:rPr>
        <w:t>59.</w:t>
      </w:r>
      <w:r w:rsidRPr="00DD74F4">
        <w:tab/>
        <w:t>Что</w:t>
      </w:r>
      <w:r w:rsidRPr="00DD74F4">
        <w:rPr>
          <w:lang w:val="es-ES"/>
        </w:rPr>
        <w:t xml:space="preserve"> </w:t>
      </w:r>
      <w:r w:rsidRPr="00DD74F4">
        <w:t>касается</w:t>
      </w:r>
      <w:r w:rsidRPr="00DD74F4">
        <w:rPr>
          <w:lang w:val="es-ES"/>
        </w:rPr>
        <w:t xml:space="preserve"> </w:t>
      </w:r>
      <w:r w:rsidRPr="00DD74F4">
        <w:t>выполнения</w:t>
      </w:r>
      <w:r w:rsidRPr="00DD74F4">
        <w:rPr>
          <w:lang w:val="es-ES"/>
        </w:rPr>
        <w:t xml:space="preserve"> </w:t>
      </w:r>
      <w:r w:rsidRPr="00DD74F4">
        <w:t>статьи</w:t>
      </w:r>
      <w:r w:rsidRPr="00DD74F4">
        <w:rPr>
          <w:lang w:val="es-ES"/>
        </w:rPr>
        <w:t xml:space="preserve"> 2 </w:t>
      </w:r>
      <w:r w:rsidRPr="00DD74F4">
        <w:t>Конвенции</w:t>
      </w:r>
      <w:r w:rsidRPr="00DD74F4">
        <w:rPr>
          <w:lang w:val="es-ES"/>
        </w:rPr>
        <w:t xml:space="preserve">, </w:t>
      </w:r>
      <w:r w:rsidRPr="00DD74F4">
        <w:t>то</w:t>
      </w:r>
      <w:r w:rsidRPr="00DD74F4">
        <w:rPr>
          <w:lang w:val="es-ES"/>
        </w:rPr>
        <w:t xml:space="preserve"> </w:t>
      </w:r>
      <w:r w:rsidRPr="00DD74F4">
        <w:t>следует</w:t>
      </w:r>
      <w:r w:rsidRPr="00DD74F4">
        <w:rPr>
          <w:lang w:val="es-ES"/>
        </w:rPr>
        <w:t xml:space="preserve"> </w:t>
      </w:r>
      <w:r w:rsidRPr="00DD74F4">
        <w:t>отметить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Национальном</w:t>
      </w:r>
      <w:r w:rsidRPr="00DD74F4">
        <w:rPr>
          <w:lang w:val="es-ES"/>
        </w:rPr>
        <w:t xml:space="preserve"> </w:t>
      </w:r>
      <w:r w:rsidRPr="00DD74F4">
        <w:t>плане</w:t>
      </w:r>
      <w:r w:rsidRPr="00DD74F4">
        <w:rPr>
          <w:lang w:val="es-ES"/>
        </w:rPr>
        <w:t xml:space="preserve"> </w:t>
      </w:r>
      <w:r w:rsidRPr="00DD74F4">
        <w:t>действий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области</w:t>
      </w:r>
      <w:r w:rsidRPr="00DD74F4">
        <w:rPr>
          <w:lang w:val="es-ES"/>
        </w:rPr>
        <w:t xml:space="preserve"> </w:t>
      </w:r>
      <w:r w:rsidRPr="00DD74F4">
        <w:t>прав</w:t>
      </w:r>
      <w:r w:rsidRPr="00DD74F4">
        <w:rPr>
          <w:lang w:val="es-ES"/>
        </w:rPr>
        <w:t xml:space="preserve"> </w:t>
      </w:r>
      <w:r w:rsidRPr="00DD74F4">
        <w:t>человека</w:t>
      </w:r>
      <w:r w:rsidRPr="00DD74F4">
        <w:rPr>
          <w:lang w:val="es-ES"/>
        </w:rPr>
        <w:t xml:space="preserve"> </w:t>
      </w:r>
      <w:r w:rsidRPr="00DD74F4">
        <w:t>на 2009</w:t>
      </w:r>
      <w:r w:rsidR="00CE732B" w:rsidRPr="00DD74F4">
        <w:rPr>
          <w:lang w:val="es-ES"/>
        </w:rPr>
        <w:t>–</w:t>
      </w:r>
      <w:r w:rsidRPr="00DD74F4">
        <w:t xml:space="preserve">2013 годы </w:t>
      </w:r>
      <w:r w:rsidRPr="00DD74F4">
        <w:rPr>
          <w:lang w:val="es-ES"/>
        </w:rPr>
        <w:t>«</w:t>
      </w:r>
      <w:r w:rsidRPr="00DD74F4">
        <w:t>Достойная Боливия для лучшей жизни»</w:t>
      </w:r>
      <w:r w:rsidRPr="00DD74F4">
        <w:rPr>
          <w:lang w:val="es-ES"/>
        </w:rPr>
        <w:t xml:space="preserve">, </w:t>
      </w:r>
      <w:r w:rsidRPr="00DD74F4">
        <w:t>утве</w:t>
      </w:r>
      <w:r w:rsidRPr="00DD74F4">
        <w:t>р</w:t>
      </w:r>
      <w:r w:rsidRPr="00DD74F4">
        <w:t>жденном</w:t>
      </w:r>
      <w:r w:rsidRPr="00DD74F4">
        <w:rPr>
          <w:lang w:val="es-ES"/>
        </w:rPr>
        <w:t xml:space="preserve"> </w:t>
      </w:r>
      <w:r w:rsidRPr="00DD74F4">
        <w:t>указом президента</w:t>
      </w:r>
      <w:r w:rsidRPr="00DD74F4">
        <w:rPr>
          <w:lang w:val="es-ES"/>
        </w:rPr>
        <w:t xml:space="preserve"> </w:t>
      </w:r>
      <w:r w:rsidR="00CE732B">
        <w:br/>
        <w:t xml:space="preserve">№ </w:t>
      </w:r>
      <w:r w:rsidRPr="00DD74F4">
        <w:rPr>
          <w:lang w:val="es-ES"/>
        </w:rPr>
        <w:t xml:space="preserve">29851 </w:t>
      </w:r>
      <w:r w:rsidRPr="00DD74F4">
        <w:t>от</w:t>
      </w:r>
      <w:r w:rsidRPr="00DD74F4">
        <w:rPr>
          <w:lang w:val="es-ES"/>
        </w:rPr>
        <w:t xml:space="preserve"> 10 </w:t>
      </w:r>
      <w:r w:rsidRPr="00DD74F4">
        <w:t>декабря</w:t>
      </w:r>
      <w:r w:rsidRPr="00DD74F4">
        <w:rPr>
          <w:lang w:val="es-ES"/>
        </w:rPr>
        <w:t xml:space="preserve"> 2008 </w:t>
      </w:r>
      <w:r w:rsidRPr="00DD74F4">
        <w:t>года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контексте</w:t>
      </w:r>
      <w:r w:rsidRPr="00DD74F4">
        <w:rPr>
          <w:lang w:val="es-ES"/>
        </w:rPr>
        <w:t xml:space="preserve"> </w:t>
      </w:r>
      <w:r w:rsidRPr="00DD74F4">
        <w:t>планирования</w:t>
      </w:r>
      <w:r w:rsidRPr="00DD74F4">
        <w:rPr>
          <w:lang w:val="es-ES"/>
        </w:rPr>
        <w:t xml:space="preserve"> </w:t>
      </w:r>
      <w:r w:rsidRPr="00DD74F4">
        <w:t>конкретных</w:t>
      </w:r>
      <w:r w:rsidRPr="00DD74F4">
        <w:rPr>
          <w:lang w:val="es-ES"/>
        </w:rPr>
        <w:t xml:space="preserve"> </w:t>
      </w:r>
      <w:r w:rsidRPr="00DD74F4">
        <w:t>дейс</w:t>
      </w:r>
      <w:r w:rsidRPr="00DD74F4">
        <w:t>т</w:t>
      </w:r>
      <w:r w:rsidRPr="00DD74F4">
        <w:t>вий</w:t>
      </w:r>
      <w:r w:rsidRPr="00DD74F4">
        <w:rPr>
          <w:lang w:val="es-ES"/>
        </w:rPr>
        <w:t xml:space="preserve">, </w:t>
      </w:r>
      <w:r w:rsidRPr="00DD74F4">
        <w:t>мероприятий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мер</w:t>
      </w:r>
      <w:r w:rsidRPr="00DD74F4">
        <w:rPr>
          <w:lang w:val="es-ES"/>
        </w:rPr>
        <w:t xml:space="preserve"> </w:t>
      </w:r>
      <w:r w:rsidRPr="00DD74F4">
        <w:t>политики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области</w:t>
      </w:r>
      <w:r w:rsidRPr="00DD74F4">
        <w:rPr>
          <w:lang w:val="es-ES"/>
        </w:rPr>
        <w:t xml:space="preserve"> </w:t>
      </w:r>
      <w:r w:rsidRPr="00DD74F4">
        <w:t>прав</w:t>
      </w:r>
      <w:r w:rsidRPr="00DD74F4">
        <w:rPr>
          <w:lang w:val="es-ES"/>
        </w:rPr>
        <w:t xml:space="preserve"> </w:t>
      </w:r>
      <w:r w:rsidRPr="00DD74F4">
        <w:t>человека</w:t>
      </w:r>
      <w:r w:rsidRPr="00DD74F4">
        <w:rPr>
          <w:lang w:val="es-ES"/>
        </w:rPr>
        <w:t xml:space="preserve"> </w:t>
      </w:r>
      <w:r w:rsidRPr="00DD74F4">
        <w:t>предусмотрена</w:t>
      </w:r>
      <w:r w:rsidRPr="00DD74F4">
        <w:rPr>
          <w:lang w:val="es-ES"/>
        </w:rPr>
        <w:t xml:space="preserve"> </w:t>
      </w:r>
      <w:r w:rsidRPr="00DD74F4">
        <w:t>сп</w:t>
      </w:r>
      <w:r w:rsidRPr="00DD74F4">
        <w:t>е</w:t>
      </w:r>
      <w:r w:rsidRPr="00DD74F4">
        <w:t>циальная</w:t>
      </w:r>
      <w:r w:rsidRPr="00DD74F4">
        <w:rPr>
          <w:lang w:val="es-ES"/>
        </w:rPr>
        <w:t xml:space="preserve"> </w:t>
      </w:r>
      <w:r w:rsidRPr="00DD74F4">
        <w:t>глава</w:t>
      </w:r>
      <w:r w:rsidRPr="00DD74F4">
        <w:rPr>
          <w:lang w:val="es-ES"/>
        </w:rPr>
        <w:t xml:space="preserve">, </w:t>
      </w:r>
      <w:r w:rsidRPr="00DD74F4">
        <w:t>посвященная</w:t>
      </w:r>
      <w:r w:rsidRPr="00DD74F4">
        <w:rPr>
          <w:lang w:val="es-ES"/>
        </w:rPr>
        <w:t xml:space="preserve"> </w:t>
      </w:r>
      <w:r w:rsidRPr="00DD74F4">
        <w:t>праву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недискриминацию</w:t>
      </w:r>
      <w:r w:rsidRPr="00DD74F4">
        <w:rPr>
          <w:lang w:val="es-ES"/>
        </w:rPr>
        <w:t xml:space="preserve">,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намечены</w:t>
      </w:r>
      <w:r w:rsidRPr="00DD74F4">
        <w:rPr>
          <w:lang w:val="es-ES"/>
        </w:rPr>
        <w:t xml:space="preserve"> </w:t>
      </w:r>
      <w:r w:rsidRPr="00DD74F4">
        <w:t>конкре</w:t>
      </w:r>
      <w:r w:rsidRPr="00DD74F4">
        <w:t>т</w:t>
      </w:r>
      <w:r w:rsidRPr="00DD74F4">
        <w:t>ные</w:t>
      </w:r>
      <w:r w:rsidRPr="00DD74F4">
        <w:rPr>
          <w:lang w:val="es-ES"/>
        </w:rPr>
        <w:t xml:space="preserve"> </w:t>
      </w:r>
      <w:r w:rsidRPr="00DD74F4">
        <w:t>приоритетные</w:t>
      </w:r>
      <w:r w:rsidRPr="00DD74F4">
        <w:rPr>
          <w:lang w:val="es-ES"/>
        </w:rPr>
        <w:t xml:space="preserve"> </w:t>
      </w:r>
      <w:r w:rsidRPr="00DD74F4">
        <w:t>мероприятия</w:t>
      </w:r>
      <w:r w:rsidRPr="00DD74F4">
        <w:rPr>
          <w:lang w:val="es-ES"/>
        </w:rPr>
        <w:t xml:space="preserve">, </w:t>
      </w:r>
      <w:r w:rsidRPr="00DD74F4">
        <w:t>которые</w:t>
      </w:r>
      <w:r w:rsidRPr="00DD74F4">
        <w:rPr>
          <w:lang w:val="es-ES"/>
        </w:rPr>
        <w:t xml:space="preserve"> </w:t>
      </w:r>
      <w:r w:rsidRPr="00DD74F4">
        <w:t>планируется</w:t>
      </w:r>
      <w:r w:rsidRPr="00DD74F4">
        <w:rPr>
          <w:lang w:val="es-ES"/>
        </w:rPr>
        <w:t xml:space="preserve"> </w:t>
      </w:r>
      <w:r w:rsidRPr="00DD74F4">
        <w:t>провести в</w:t>
      </w:r>
      <w:r w:rsidRPr="00DD74F4">
        <w:rPr>
          <w:lang w:val="es-ES"/>
        </w:rPr>
        <w:t xml:space="preserve"> </w:t>
      </w:r>
      <w:r w:rsidRPr="00DD74F4">
        <w:t>период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2009 </w:t>
      </w:r>
      <w:r w:rsidRPr="00DD74F4">
        <w:t>по</w:t>
      </w:r>
      <w:r w:rsidRPr="00DD74F4">
        <w:rPr>
          <w:lang w:val="es-ES"/>
        </w:rPr>
        <w:t xml:space="preserve"> 2013 </w:t>
      </w:r>
      <w:r w:rsidRPr="00DD74F4">
        <w:t>год</w:t>
      </w:r>
      <w:r w:rsidRPr="00DD74F4">
        <w:rPr>
          <w:lang w:val="es-ES"/>
        </w:rPr>
        <w:t xml:space="preserve">. </w:t>
      </w:r>
    </w:p>
    <w:p w:rsidR="00C510E8" w:rsidRDefault="00DD74F4" w:rsidP="00CE732B">
      <w:pPr>
        <w:pStyle w:val="SingleTxtGR"/>
        <w:rPr>
          <w:lang w:val="es-ES"/>
        </w:rPr>
      </w:pPr>
      <w:r w:rsidRPr="00DD74F4">
        <w:rPr>
          <w:lang w:val="es-ES"/>
        </w:rPr>
        <w:t>60.</w:t>
      </w:r>
      <w:r w:rsidRPr="00DD74F4">
        <w:rPr>
          <w:lang w:val="es-ES"/>
        </w:rPr>
        <w:tab/>
      </w:r>
      <w:r w:rsidRPr="00DD74F4">
        <w:t>Государство заняло решительную позицию в борьбе против расовой ди</w:t>
      </w:r>
      <w:r w:rsidRPr="00DD74F4">
        <w:t>с</w:t>
      </w:r>
      <w:r w:rsidRPr="00DD74F4">
        <w:t>криминации, и 24 мая 2008 года был объявлен в Боливии "Национальным днем борьбы против расовой дискриминации". В этот день в 2008 году в городе Су</w:t>
      </w:r>
      <w:r w:rsidRPr="00DD74F4">
        <w:t>к</w:t>
      </w:r>
      <w:r w:rsidRPr="00DD74F4">
        <w:t xml:space="preserve">ре группа представителей первопоселенческих коренных народов и крестьян подверглась оскорблениям и унижениям со стороны радикально настроенных групп правой политической ориентации. Этот памятный день был установлен согласно указу президента </w:t>
      </w:r>
      <w:r w:rsidR="00CE732B">
        <w:t xml:space="preserve">№ </w:t>
      </w:r>
      <w:r w:rsidRPr="00DD74F4">
        <w:rPr>
          <w:lang w:val="es-ES"/>
        </w:rPr>
        <w:t>131</w:t>
      </w:r>
      <w:r w:rsidRPr="00DD74F4">
        <w:t xml:space="preserve"> от 20 мая 2009 года. В этом указе соответс</w:t>
      </w:r>
      <w:r w:rsidRPr="00DD74F4">
        <w:t>т</w:t>
      </w:r>
      <w:r w:rsidRPr="00DD74F4">
        <w:t>вующим институтам государственной власти предписано принимать все нео</w:t>
      </w:r>
      <w:r w:rsidRPr="00DD74F4">
        <w:t>б</w:t>
      </w:r>
      <w:r w:rsidRPr="00DD74F4">
        <w:t xml:space="preserve">ходимые меры для борьбы против расовой дискриминации. </w:t>
      </w:r>
    </w:p>
    <w:p w:rsidR="00DD74F4" w:rsidRPr="00DD74F4" w:rsidRDefault="00DD74F4" w:rsidP="0086687F">
      <w:pPr>
        <w:pStyle w:val="SingleTxtGR"/>
      </w:pPr>
      <w:r w:rsidRPr="00DD74F4">
        <w:rPr>
          <w:lang w:val="es-ES"/>
        </w:rPr>
        <w:t>61.</w:t>
      </w:r>
      <w:r w:rsidRPr="00DD74F4">
        <w:tab/>
        <w:t>Следует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отметить</w:t>
      </w:r>
      <w:r w:rsidRPr="00DD74F4">
        <w:rPr>
          <w:lang w:val="es-ES"/>
        </w:rPr>
        <w:t xml:space="preserve"> </w:t>
      </w:r>
      <w:r w:rsidRPr="00DD74F4">
        <w:t>важную</w:t>
      </w:r>
      <w:r w:rsidRPr="00DD74F4">
        <w:rPr>
          <w:lang w:val="es-ES"/>
        </w:rPr>
        <w:t xml:space="preserve"> </w:t>
      </w:r>
      <w:r w:rsidRPr="00DD74F4">
        <w:t>работу</w:t>
      </w:r>
      <w:r w:rsidRPr="00DD74F4">
        <w:rPr>
          <w:lang w:val="es-ES"/>
        </w:rPr>
        <w:t xml:space="preserve">, </w:t>
      </w:r>
      <w:r w:rsidRPr="00DD74F4">
        <w:t>которую</w:t>
      </w:r>
      <w:r w:rsidRPr="00DD74F4">
        <w:rPr>
          <w:lang w:val="es-ES"/>
        </w:rPr>
        <w:t xml:space="preserve"> </w:t>
      </w:r>
      <w:r w:rsidRPr="00DD74F4">
        <w:t>проводят</w:t>
      </w:r>
      <w:r w:rsidRPr="00DD74F4">
        <w:rPr>
          <w:lang w:val="es-ES"/>
        </w:rPr>
        <w:t xml:space="preserve"> </w:t>
      </w:r>
      <w:r w:rsidRPr="00DD74F4">
        <w:t>Народный</w:t>
      </w:r>
      <w:r w:rsidRPr="00DD74F4">
        <w:rPr>
          <w:lang w:val="es-ES"/>
        </w:rPr>
        <w:t xml:space="preserve"> </w:t>
      </w:r>
      <w:r w:rsidRPr="00DD74F4">
        <w:t>з</w:t>
      </w:r>
      <w:r w:rsidRPr="00DD74F4">
        <w:t>а</w:t>
      </w:r>
      <w:r w:rsidRPr="00DD74F4">
        <w:t>щитник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Кордильерский</w:t>
      </w:r>
      <w:r w:rsidRPr="00DD74F4">
        <w:rPr>
          <w:lang w:val="es-ES"/>
        </w:rPr>
        <w:t xml:space="preserve"> </w:t>
      </w:r>
      <w:r w:rsidRPr="00DD74F4">
        <w:t>университет</w:t>
      </w:r>
      <w:r w:rsidRPr="00DD74F4">
        <w:rPr>
          <w:lang w:val="es-ES"/>
        </w:rPr>
        <w:t xml:space="preserve">, </w:t>
      </w:r>
      <w:r w:rsidRPr="00DD74F4">
        <w:t>которые</w:t>
      </w:r>
      <w:r w:rsidRPr="00DD74F4">
        <w:rPr>
          <w:lang w:val="es-ES"/>
        </w:rPr>
        <w:t xml:space="preserve"> </w:t>
      </w:r>
      <w:r w:rsidRPr="00DD74F4">
        <w:t>управляют</w:t>
      </w:r>
      <w:r w:rsidRPr="00DD74F4">
        <w:rPr>
          <w:lang w:val="es-ES"/>
        </w:rPr>
        <w:t xml:space="preserve"> </w:t>
      </w:r>
      <w:r w:rsidRPr="00DD74F4">
        <w:t>работой</w:t>
      </w:r>
      <w:r w:rsidRPr="00DD74F4">
        <w:rPr>
          <w:lang w:val="es-ES"/>
        </w:rPr>
        <w:t xml:space="preserve"> </w:t>
      </w:r>
      <w:r w:rsidRPr="00DD74F4">
        <w:rPr>
          <w:i/>
        </w:rPr>
        <w:t>Центра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вопросам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расизма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котором</w:t>
      </w:r>
      <w:r w:rsidRPr="00DD74F4">
        <w:rPr>
          <w:lang w:val="es-ES"/>
        </w:rPr>
        <w:t xml:space="preserve"> </w:t>
      </w:r>
      <w:r w:rsidRPr="00DD74F4">
        <w:t>осуществляются</w:t>
      </w:r>
      <w:r w:rsidRPr="00DD74F4">
        <w:rPr>
          <w:lang w:val="es-ES"/>
        </w:rPr>
        <w:t xml:space="preserve"> </w:t>
      </w:r>
      <w:r w:rsidRPr="00DD74F4">
        <w:t>исследовательские</w:t>
      </w:r>
      <w:r w:rsidRPr="00DD74F4">
        <w:rPr>
          <w:lang w:val="es-ES"/>
        </w:rPr>
        <w:t xml:space="preserve"> </w:t>
      </w:r>
      <w:r w:rsidRPr="00DD74F4">
        <w:t>проекты</w:t>
      </w:r>
      <w:r w:rsidRPr="00DD74F4">
        <w:rPr>
          <w:lang w:val="es-ES"/>
        </w:rPr>
        <w:t>,</w:t>
      </w:r>
      <w:r w:rsidR="00C510E8">
        <w:rPr>
          <w:lang w:val="es-ES"/>
        </w:rPr>
        <w:t xml:space="preserve"> </w:t>
      </w:r>
      <w:r w:rsidRPr="00DD74F4">
        <w:t>о</w:t>
      </w:r>
      <w:r w:rsidRPr="00DD74F4">
        <w:t>р</w:t>
      </w:r>
      <w:r w:rsidRPr="00DD74F4">
        <w:t>ганизовано</w:t>
      </w:r>
      <w:r w:rsidRPr="00DD74F4">
        <w:rPr>
          <w:lang w:val="es-ES"/>
        </w:rPr>
        <w:t xml:space="preserve"> </w:t>
      </w:r>
      <w:r w:rsidRPr="00DD74F4">
        <w:t>обучение</w:t>
      </w:r>
      <w:r w:rsidRPr="00DD74F4">
        <w:rPr>
          <w:lang w:val="es-ES"/>
        </w:rPr>
        <w:t xml:space="preserve"> </w:t>
      </w:r>
      <w:r w:rsidRPr="00DD74F4">
        <w:t>кадров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проводятся</w:t>
      </w:r>
      <w:r w:rsidRPr="00DD74F4">
        <w:rPr>
          <w:lang w:val="es-ES"/>
        </w:rPr>
        <w:t xml:space="preserve"> </w:t>
      </w:r>
      <w:r w:rsidRPr="00DD74F4">
        <w:t>мероприятия</w:t>
      </w:r>
      <w:r w:rsidRPr="00DD74F4">
        <w:rPr>
          <w:lang w:val="es-ES"/>
        </w:rPr>
        <w:t xml:space="preserve"> </w:t>
      </w:r>
      <w:r w:rsidRPr="00DD74F4">
        <w:t>по</w:t>
      </w:r>
      <w:r w:rsidRPr="00DD74F4">
        <w:rPr>
          <w:lang w:val="es-ES"/>
        </w:rPr>
        <w:t xml:space="preserve"> </w:t>
      </w:r>
      <w:r w:rsidRPr="00DD74F4">
        <w:t>борьбе</w:t>
      </w:r>
      <w:r w:rsidRPr="00DD74F4">
        <w:rPr>
          <w:lang w:val="es-ES"/>
        </w:rPr>
        <w:t xml:space="preserve"> </w:t>
      </w:r>
      <w:r w:rsidRPr="00DD74F4">
        <w:t>со</w:t>
      </w:r>
      <w:r w:rsidRPr="00DD74F4">
        <w:rPr>
          <w:lang w:val="es-ES"/>
        </w:rPr>
        <w:t xml:space="preserve"> </w:t>
      </w:r>
      <w:r w:rsidRPr="00DD74F4">
        <w:t>всеми</w:t>
      </w:r>
      <w:r w:rsidRPr="00DD74F4">
        <w:rPr>
          <w:lang w:val="es-ES"/>
        </w:rPr>
        <w:t xml:space="preserve"> </w:t>
      </w:r>
      <w:r w:rsidRPr="00DD74F4">
        <w:t>формами</w:t>
      </w:r>
      <w:r w:rsidRPr="00DD74F4">
        <w:rPr>
          <w:lang w:val="es-ES"/>
        </w:rPr>
        <w:t xml:space="preserve"> </w:t>
      </w:r>
      <w:r w:rsidRPr="00DD74F4">
        <w:t>расизма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Боливии</w:t>
      </w:r>
      <w:r w:rsidRPr="00DD74F4">
        <w:rPr>
          <w:lang w:val="es-ES"/>
        </w:rPr>
        <w:t xml:space="preserve">. </w:t>
      </w:r>
      <w:r w:rsidRPr="00DD74F4">
        <w:t>Целью этого проекта является раскрытие нес</w:t>
      </w:r>
      <w:r w:rsidRPr="00DD74F4">
        <w:t>о</w:t>
      </w:r>
      <w:r w:rsidRPr="00DD74F4">
        <w:t>стоятельности расистских тезисов, доказательство ошибочности идеи о фатал</w:t>
      </w:r>
      <w:r w:rsidRPr="00DD74F4">
        <w:t>ь</w:t>
      </w:r>
      <w:r w:rsidRPr="00DD74F4">
        <w:t>ной неизбежности конфликта и целесообразности альтернативы - мирного взаимодействия между культурами и борьбы за ликвидацию расовой дискрим</w:t>
      </w:r>
      <w:r w:rsidRPr="00DD74F4">
        <w:t>и</w:t>
      </w:r>
      <w:r w:rsidRPr="00DD74F4">
        <w:t xml:space="preserve">нации, против ксенофобии и других форм дискриминации. </w:t>
      </w:r>
    </w:p>
    <w:p w:rsidR="00DD74F4" w:rsidRPr="00DD74F4" w:rsidRDefault="00DD74F4" w:rsidP="0086687F">
      <w:pPr>
        <w:pStyle w:val="SingleTxtGR"/>
        <w:rPr>
          <w:lang w:val="es-ES"/>
        </w:rPr>
      </w:pPr>
      <w:r w:rsidRPr="00DD74F4">
        <w:rPr>
          <w:lang w:val="es-ES"/>
        </w:rPr>
        <w:t>62.</w:t>
      </w:r>
      <w:r w:rsidRPr="00DD74F4">
        <w:tab/>
        <w:t>Основу работы упомянутого Центра составляют три направления</w:t>
      </w:r>
      <w:r w:rsidRPr="00DD74F4">
        <w:rPr>
          <w:lang w:val="es-ES"/>
        </w:rPr>
        <w:t xml:space="preserve">: </w:t>
      </w:r>
      <w:r w:rsidR="0043245B">
        <w:br/>
      </w:r>
      <w:r w:rsidRPr="00DD74F4">
        <w:rPr>
          <w:lang w:val="es-ES"/>
        </w:rPr>
        <w:t xml:space="preserve">1. </w:t>
      </w:r>
      <w:r w:rsidRPr="00DD74F4">
        <w:t>Научно-исследовательская</w:t>
      </w:r>
      <w:r w:rsidRPr="00DD74F4">
        <w:rPr>
          <w:lang w:val="es-ES"/>
        </w:rPr>
        <w:t xml:space="preserve"> </w:t>
      </w:r>
      <w:r w:rsidRPr="00DD74F4">
        <w:t>работа</w:t>
      </w:r>
      <w:r w:rsidRPr="00DD74F4">
        <w:rPr>
          <w:lang w:val="es-ES"/>
        </w:rPr>
        <w:t xml:space="preserve">; 2. </w:t>
      </w:r>
      <w:r w:rsidRPr="00DD74F4">
        <w:t>Практическая</w:t>
      </w:r>
      <w:r w:rsidRPr="00DD74F4">
        <w:rPr>
          <w:lang w:val="es-ES"/>
        </w:rPr>
        <w:t xml:space="preserve"> </w:t>
      </w:r>
      <w:r w:rsidRPr="00DD74F4">
        <w:t>работа</w:t>
      </w:r>
      <w:r w:rsidRPr="00DD74F4">
        <w:rPr>
          <w:lang w:val="es-ES"/>
        </w:rPr>
        <w:t xml:space="preserve"> </w:t>
      </w:r>
      <w:r w:rsidRPr="00DD74F4">
        <w:t>по</w:t>
      </w:r>
      <w:r w:rsidRPr="00DD74F4">
        <w:rPr>
          <w:lang w:val="es-ES"/>
        </w:rPr>
        <w:t xml:space="preserve"> </w:t>
      </w:r>
      <w:r w:rsidRPr="00DD74F4">
        <w:t>борьбе</w:t>
      </w:r>
      <w:r w:rsidRPr="00DD74F4">
        <w:rPr>
          <w:lang w:val="es-ES"/>
        </w:rPr>
        <w:t xml:space="preserve"> </w:t>
      </w:r>
      <w:r w:rsidRPr="00DD74F4">
        <w:t>против</w:t>
      </w:r>
      <w:r w:rsidRPr="00DD74F4">
        <w:rPr>
          <w:lang w:val="es-ES"/>
        </w:rPr>
        <w:t xml:space="preserve"> </w:t>
      </w:r>
      <w:r w:rsidRPr="00DD74F4">
        <w:t>расизма</w:t>
      </w:r>
      <w:r w:rsidRPr="00DD74F4">
        <w:rPr>
          <w:lang w:val="es-ES"/>
        </w:rPr>
        <w:t xml:space="preserve">; </w:t>
      </w:r>
      <w:r w:rsidRPr="00DD74F4">
        <w:t>и</w:t>
      </w:r>
      <w:r w:rsidRPr="00DD74F4">
        <w:rPr>
          <w:lang w:val="es-ES"/>
        </w:rPr>
        <w:t xml:space="preserve"> 3. </w:t>
      </w:r>
      <w:r w:rsidRPr="00DD74F4">
        <w:t>Образовательная</w:t>
      </w:r>
      <w:r w:rsidRPr="00DD74F4">
        <w:rPr>
          <w:lang w:val="es-ES"/>
        </w:rPr>
        <w:t xml:space="preserve"> </w:t>
      </w:r>
      <w:r w:rsidRPr="00DD74F4">
        <w:t>деятельность</w:t>
      </w:r>
      <w:r w:rsidRPr="00DD74F4">
        <w:rPr>
          <w:lang w:val="es-ES"/>
        </w:rPr>
        <w:t xml:space="preserve">, </w:t>
      </w:r>
      <w:r w:rsidRPr="00DD74F4">
        <w:t>включающая</w:t>
      </w:r>
      <w:r w:rsidRPr="00DD74F4">
        <w:rPr>
          <w:lang w:val="es-ES"/>
        </w:rPr>
        <w:t xml:space="preserve"> </w:t>
      </w:r>
      <w:r w:rsidRPr="00DD74F4">
        <w:t>проведение</w:t>
      </w:r>
      <w:r w:rsidRPr="00DD74F4">
        <w:rPr>
          <w:lang w:val="es-ES"/>
        </w:rPr>
        <w:t xml:space="preserve"> </w:t>
      </w:r>
      <w:r w:rsidRPr="00DD74F4">
        <w:t>семин</w:t>
      </w:r>
      <w:r w:rsidRPr="00DD74F4">
        <w:t>а</w:t>
      </w:r>
      <w:r w:rsidRPr="00DD74F4">
        <w:t>ров</w:t>
      </w:r>
      <w:r w:rsidRPr="00DD74F4">
        <w:rPr>
          <w:lang w:val="es-ES"/>
        </w:rPr>
        <w:t xml:space="preserve">, </w:t>
      </w:r>
      <w:r w:rsidRPr="00DD74F4">
        <w:t>анализ</w:t>
      </w:r>
      <w:r w:rsidRPr="00DD74F4">
        <w:rPr>
          <w:lang w:val="es-ES"/>
        </w:rPr>
        <w:t xml:space="preserve"> </w:t>
      </w:r>
      <w:r w:rsidRPr="00DD74F4">
        <w:t>выступлений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презентаций</w:t>
      </w:r>
      <w:r w:rsidRPr="00DD74F4">
        <w:rPr>
          <w:lang w:val="es-ES"/>
        </w:rPr>
        <w:t xml:space="preserve">, </w:t>
      </w:r>
      <w:r w:rsidRPr="00DD74F4">
        <w:t>а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выработку</w:t>
      </w:r>
      <w:r w:rsidRPr="00DD74F4">
        <w:rPr>
          <w:lang w:val="es-ES"/>
        </w:rPr>
        <w:t xml:space="preserve"> </w:t>
      </w:r>
      <w:r w:rsidRPr="00DD74F4">
        <w:t>предложений</w:t>
      </w:r>
      <w:r w:rsidRPr="00DD74F4">
        <w:rPr>
          <w:lang w:val="es-ES"/>
        </w:rPr>
        <w:t xml:space="preserve">, </w:t>
      </w:r>
      <w:r w:rsidRPr="00DD74F4">
        <w:t>к</w:t>
      </w:r>
      <w:r w:rsidRPr="00DD74F4">
        <w:t>а</w:t>
      </w:r>
      <w:r w:rsidRPr="00DD74F4">
        <w:t>сающихся</w:t>
      </w:r>
      <w:r w:rsidRPr="00DD74F4">
        <w:rPr>
          <w:lang w:val="es-ES"/>
        </w:rPr>
        <w:t xml:space="preserve"> </w:t>
      </w:r>
      <w:r w:rsidRPr="00DD74F4">
        <w:t>продвижения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средствах</w:t>
      </w:r>
      <w:r w:rsidRPr="00DD74F4">
        <w:rPr>
          <w:lang w:val="es-ES"/>
        </w:rPr>
        <w:t xml:space="preserve"> </w:t>
      </w:r>
      <w:r w:rsidRPr="00DD74F4">
        <w:t>массовой</w:t>
      </w:r>
      <w:r w:rsidRPr="00DD74F4">
        <w:rPr>
          <w:lang w:val="es-ES"/>
        </w:rPr>
        <w:t xml:space="preserve"> </w:t>
      </w:r>
      <w:r w:rsidRPr="00DD74F4">
        <w:t>информации</w:t>
      </w:r>
      <w:r w:rsidRPr="00DD74F4">
        <w:rPr>
          <w:lang w:val="es-ES"/>
        </w:rPr>
        <w:t xml:space="preserve"> </w:t>
      </w:r>
      <w:r w:rsidRPr="00DD74F4">
        <w:t>концепций</w:t>
      </w:r>
      <w:r w:rsidRPr="00DD74F4">
        <w:rPr>
          <w:lang w:val="es-ES"/>
        </w:rPr>
        <w:t xml:space="preserve">, </w:t>
      </w:r>
      <w:r w:rsidRPr="00DD74F4">
        <w:t>альте</w:t>
      </w:r>
      <w:r w:rsidRPr="00DD74F4">
        <w:t>р</w:t>
      </w:r>
      <w:r w:rsidRPr="00DD74F4">
        <w:t>нативных</w:t>
      </w:r>
      <w:r w:rsidRPr="00DD74F4">
        <w:rPr>
          <w:lang w:val="es-ES"/>
        </w:rPr>
        <w:t xml:space="preserve"> </w:t>
      </w:r>
      <w:r w:rsidRPr="00DD74F4">
        <w:t>расизму</w:t>
      </w:r>
      <w:r w:rsidRPr="00DD74F4">
        <w:rPr>
          <w:lang w:val="es-ES"/>
        </w:rPr>
        <w:t>.</w:t>
      </w:r>
    </w:p>
    <w:p w:rsidR="00DD74F4" w:rsidRPr="00DD74F4" w:rsidRDefault="00DD74F4" w:rsidP="0086687F">
      <w:pPr>
        <w:pStyle w:val="SingleTxtGR"/>
      </w:pPr>
      <w:r w:rsidRPr="00DD74F4">
        <w:rPr>
          <w:lang w:val="es-ES"/>
        </w:rPr>
        <w:t xml:space="preserve">63. </w:t>
      </w:r>
      <w:r w:rsidRPr="00DD74F4">
        <w:tab/>
        <w:t>Что</w:t>
      </w:r>
      <w:r w:rsidRPr="00DD74F4">
        <w:rPr>
          <w:lang w:val="es-ES"/>
        </w:rPr>
        <w:t xml:space="preserve"> </w:t>
      </w:r>
      <w:r w:rsidRPr="00DD74F4">
        <w:t>касается</w:t>
      </w:r>
      <w:r w:rsidRPr="00DD74F4">
        <w:rPr>
          <w:lang w:val="es-ES"/>
        </w:rPr>
        <w:t xml:space="preserve"> </w:t>
      </w:r>
      <w:r w:rsidRPr="00DD74F4">
        <w:t>информации</w:t>
      </w:r>
      <w:r w:rsidRPr="00DD74F4">
        <w:rPr>
          <w:lang w:val="es-ES"/>
        </w:rPr>
        <w:t xml:space="preserve"> </w:t>
      </w:r>
      <w:r w:rsidRPr="00DD74F4">
        <w:rPr>
          <w:i/>
        </w:rPr>
        <w:t>об</w:t>
      </w:r>
      <w:r w:rsidRPr="00DD74F4">
        <w:rPr>
          <w:i/>
          <w:lang w:val="es-ES"/>
        </w:rPr>
        <w:t xml:space="preserve"> особы</w:t>
      </w:r>
      <w:r w:rsidRPr="00DD74F4">
        <w:rPr>
          <w:i/>
        </w:rPr>
        <w:t>х</w:t>
      </w:r>
      <w:r w:rsidRPr="00DD74F4">
        <w:rPr>
          <w:i/>
          <w:lang w:val="es-ES"/>
        </w:rPr>
        <w:t xml:space="preserve"> и конкретны</w:t>
      </w:r>
      <w:r w:rsidRPr="00DD74F4">
        <w:rPr>
          <w:i/>
        </w:rPr>
        <w:t>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мерах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пользу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ко</w:t>
      </w:r>
      <w:r w:rsidRPr="00DD74F4">
        <w:rPr>
          <w:i/>
        </w:rPr>
        <w:t>н</w:t>
      </w:r>
      <w:r w:rsidRPr="00DD74F4">
        <w:rPr>
          <w:i/>
        </w:rPr>
        <w:t>кретных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групп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населения</w:t>
      </w:r>
      <w:r w:rsidRPr="00DD74F4">
        <w:rPr>
          <w:lang w:val="es-ES"/>
        </w:rPr>
        <w:t xml:space="preserve">, </w:t>
      </w:r>
      <w:r w:rsidRPr="00DD74F4">
        <w:t>то</w:t>
      </w:r>
      <w:r w:rsidRPr="00DD74F4">
        <w:rPr>
          <w:lang w:val="es-ES"/>
        </w:rPr>
        <w:t xml:space="preserve"> </w:t>
      </w:r>
      <w:r w:rsidRPr="00DD74F4">
        <w:t>она</w:t>
      </w:r>
      <w:r w:rsidRPr="00DD74F4">
        <w:rPr>
          <w:lang w:val="es-ES"/>
        </w:rPr>
        <w:t xml:space="preserve"> </w:t>
      </w:r>
      <w:r w:rsidRPr="00DD74F4">
        <w:t>изложена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разделе</w:t>
      </w:r>
      <w:r w:rsidRPr="00DD74F4">
        <w:rPr>
          <w:lang w:val="es-ES"/>
        </w:rPr>
        <w:t xml:space="preserve">, </w:t>
      </w:r>
      <w:r w:rsidRPr="00DD74F4">
        <w:t>касающемся</w:t>
      </w:r>
      <w:r w:rsidRPr="00DD74F4">
        <w:rPr>
          <w:lang w:val="es-ES"/>
        </w:rPr>
        <w:t xml:space="preserve"> </w:t>
      </w:r>
      <w:r w:rsidRPr="00DD74F4">
        <w:t>статьи 5 Ко</w:t>
      </w:r>
      <w:r w:rsidRPr="00DD74F4">
        <w:t>н</w:t>
      </w:r>
      <w:r w:rsidRPr="00DD74F4">
        <w:t xml:space="preserve">венции. </w:t>
      </w:r>
    </w:p>
    <w:p w:rsidR="00DD74F4" w:rsidRPr="00DD74F4" w:rsidRDefault="00CE732B" w:rsidP="00CE732B">
      <w:pPr>
        <w:pStyle w:val="H23GR"/>
      </w:pPr>
      <w:r>
        <w:tab/>
      </w:r>
      <w:r>
        <w:tab/>
      </w:r>
      <w:r w:rsidR="00DD74F4" w:rsidRPr="00DD74F4">
        <w:t>Информация</w:t>
      </w:r>
      <w:r w:rsidR="00DD74F4" w:rsidRPr="00DD74F4">
        <w:rPr>
          <w:lang w:val="es-ES"/>
        </w:rPr>
        <w:t xml:space="preserve">, </w:t>
      </w:r>
      <w:r w:rsidR="00DD74F4" w:rsidRPr="00DD74F4">
        <w:t>касающаяся</w:t>
      </w:r>
      <w:r w:rsidR="00DD74F4" w:rsidRPr="00DD74F4">
        <w:rPr>
          <w:lang w:val="es-ES"/>
        </w:rPr>
        <w:t xml:space="preserve"> </w:t>
      </w:r>
      <w:r w:rsidR="00DD74F4" w:rsidRPr="00DD74F4">
        <w:t>статьи</w:t>
      </w:r>
      <w:r w:rsidR="00DD74F4" w:rsidRPr="00DD74F4">
        <w:rPr>
          <w:lang w:val="es-ES"/>
        </w:rPr>
        <w:t xml:space="preserve"> </w:t>
      </w:r>
      <w:r w:rsidR="00DD74F4" w:rsidRPr="00DD74F4">
        <w:t>3</w:t>
      </w:r>
      <w:r w:rsidR="00DD74F4" w:rsidRPr="00DD74F4">
        <w:rPr>
          <w:lang w:val="es-ES"/>
        </w:rPr>
        <w:t xml:space="preserve"> </w:t>
      </w:r>
      <w:r w:rsidR="00DD74F4" w:rsidRPr="00DD74F4">
        <w:t xml:space="preserve">Конвенции </w:t>
      </w:r>
    </w:p>
    <w:p w:rsidR="00DD74F4" w:rsidRPr="00DD74F4" w:rsidRDefault="00DD74F4" w:rsidP="0086687F">
      <w:pPr>
        <w:pStyle w:val="SingleTxtGR"/>
      </w:pPr>
      <w:r w:rsidRPr="00DD74F4">
        <w:rPr>
          <w:lang w:val="es-ES"/>
        </w:rPr>
        <w:t>64.</w:t>
      </w:r>
      <w:r w:rsidRPr="00DD74F4">
        <w:rPr>
          <w:lang w:val="es-ES"/>
        </w:rPr>
        <w:tab/>
      </w:r>
      <w:r w:rsidRPr="00DD74F4">
        <w:t>Многонациональное Государство</w:t>
      </w:r>
      <w:r w:rsidRPr="00DD74F4">
        <w:rPr>
          <w:lang w:val="es-ES"/>
        </w:rPr>
        <w:t xml:space="preserve"> </w:t>
      </w:r>
      <w:r w:rsidRPr="00DD74F4">
        <w:t>Боливия</w:t>
      </w:r>
      <w:r w:rsidRPr="00DD74F4">
        <w:rPr>
          <w:lang w:val="es-ES"/>
        </w:rPr>
        <w:t xml:space="preserve"> </w:t>
      </w:r>
      <w:r w:rsidRPr="00DD74F4">
        <w:t>осуждает</w:t>
      </w:r>
      <w:r w:rsidRPr="00DD74F4">
        <w:rPr>
          <w:lang w:val="es-ES"/>
        </w:rPr>
        <w:t xml:space="preserve"> </w:t>
      </w:r>
      <w:r w:rsidRPr="00DD74F4">
        <w:t>всякую расовую се</w:t>
      </w:r>
      <w:r w:rsidRPr="00DD74F4">
        <w:t>г</w:t>
      </w:r>
      <w:r w:rsidRPr="00DD74F4">
        <w:t>регацию и апартеид в соответствии с принципами и запретительными полож</w:t>
      </w:r>
      <w:r w:rsidRPr="00DD74F4">
        <w:t>е</w:t>
      </w:r>
      <w:r w:rsidRPr="00DD74F4">
        <w:t>ниями на этот счет, содержащимися в Политич</w:t>
      </w:r>
      <w:r w:rsidRPr="00DD74F4">
        <w:t>е</w:t>
      </w:r>
      <w:r w:rsidRPr="00DD74F4">
        <w:t>ской конституции государства и в других упоминавшихся выше законах страны;</w:t>
      </w:r>
      <w:r w:rsidR="00C510E8">
        <w:t xml:space="preserve"> </w:t>
      </w:r>
      <w:r w:rsidRPr="00DD74F4">
        <w:t>вместе с тем необходимо пр</w:t>
      </w:r>
      <w:r w:rsidRPr="00DD74F4">
        <w:t>и</w:t>
      </w:r>
      <w:r w:rsidRPr="00DD74F4">
        <w:t>знать, что, несмотря на предпринимаемые национальным правительством меры по ликвидации всех видов расовой дискриминации, в стране все еще имеют м</w:t>
      </w:r>
      <w:r w:rsidRPr="00DD74F4">
        <w:t>е</w:t>
      </w:r>
      <w:r w:rsidRPr="00DD74F4">
        <w:t>сто острые проявления сегрегации и дискриминации, такие как например сл</w:t>
      </w:r>
      <w:r w:rsidRPr="00DD74F4">
        <w:t>е</w:t>
      </w:r>
      <w:r w:rsidRPr="00DD74F4">
        <w:t>дующие:</w:t>
      </w:r>
    </w:p>
    <w:p w:rsidR="00C510E8" w:rsidRDefault="00DD74F4" w:rsidP="0086687F">
      <w:pPr>
        <w:pStyle w:val="SingleTxtGR"/>
        <w:rPr>
          <w:lang w:val="es-ES"/>
        </w:rPr>
      </w:pPr>
      <w:r w:rsidRPr="00DD74F4">
        <w:rPr>
          <w:lang w:val="es-ES"/>
        </w:rPr>
        <w:tab/>
        <w:t>a)</w:t>
      </w:r>
      <w:r w:rsidR="00CE732B">
        <w:tab/>
      </w:r>
      <w:r w:rsidRPr="00DD74F4">
        <w:rPr>
          <w:lang w:val="es-ES"/>
        </w:rPr>
        <w:t xml:space="preserve">21 </w:t>
      </w:r>
      <w:r w:rsidRPr="00DD74F4">
        <w:t>августа</w:t>
      </w:r>
      <w:r w:rsidRPr="00DD74F4">
        <w:rPr>
          <w:lang w:val="es-ES"/>
        </w:rPr>
        <w:t xml:space="preserve"> 2009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городской</w:t>
      </w:r>
      <w:r w:rsidRPr="00DD74F4">
        <w:rPr>
          <w:lang w:val="es-ES"/>
        </w:rPr>
        <w:t xml:space="preserve"> </w:t>
      </w:r>
      <w:r w:rsidRPr="00DD74F4">
        <w:t>площади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городе</w:t>
      </w:r>
      <w:r w:rsidRPr="00DD74F4">
        <w:rPr>
          <w:lang w:val="es-ES"/>
        </w:rPr>
        <w:t xml:space="preserve"> </w:t>
      </w:r>
      <w:r w:rsidRPr="00DD74F4">
        <w:t>Ла</w:t>
      </w:r>
      <w:r w:rsidRPr="00DD74F4">
        <w:rPr>
          <w:lang w:val="es-ES"/>
        </w:rPr>
        <w:t>-</w:t>
      </w:r>
      <w:r w:rsidRPr="00DD74F4">
        <w:t>Пас</w:t>
      </w:r>
      <w:r w:rsidRPr="00DD74F4">
        <w:rPr>
          <w:lang w:val="es-ES"/>
        </w:rPr>
        <w:t xml:space="preserve">, </w:t>
      </w:r>
      <w:r w:rsidRPr="00DD74F4">
        <w:t>и</w:t>
      </w:r>
      <w:r w:rsidRPr="00DD74F4">
        <w:t>з</w:t>
      </w:r>
      <w:r w:rsidRPr="00DD74F4">
        <w:t>вестной</w:t>
      </w:r>
      <w:r w:rsidRPr="00DD74F4">
        <w:rPr>
          <w:lang w:val="es-ES"/>
        </w:rPr>
        <w:t xml:space="preserve"> </w:t>
      </w:r>
      <w:r w:rsidRPr="00DD74F4">
        <w:t>как</w:t>
      </w:r>
      <w:r w:rsidRPr="00DD74F4">
        <w:rPr>
          <w:lang w:val="es-ES"/>
        </w:rPr>
        <w:t xml:space="preserve"> </w:t>
      </w:r>
      <w:r w:rsidRPr="00DD74F4">
        <w:t>площадь</w:t>
      </w:r>
      <w:r w:rsidRPr="00DD74F4">
        <w:rPr>
          <w:lang w:val="es-ES"/>
        </w:rPr>
        <w:t xml:space="preserve"> «</w:t>
      </w:r>
      <w:r w:rsidRPr="00DD74F4">
        <w:t>Донья</w:t>
      </w:r>
      <w:r w:rsidRPr="00DD74F4">
        <w:rPr>
          <w:lang w:val="es-ES"/>
        </w:rPr>
        <w:t xml:space="preserve"> </w:t>
      </w:r>
      <w:r w:rsidRPr="00DD74F4">
        <w:t>Чела</w:t>
      </w:r>
      <w:r w:rsidRPr="00DD74F4">
        <w:rPr>
          <w:lang w:val="es-ES"/>
        </w:rPr>
        <w:t xml:space="preserve">», </w:t>
      </w:r>
      <w:r w:rsidRPr="00DD74F4">
        <w:t>планировалось</w:t>
      </w:r>
      <w:r w:rsidRPr="00DD74F4">
        <w:rPr>
          <w:lang w:val="es-ES"/>
        </w:rPr>
        <w:t xml:space="preserve"> </w:t>
      </w:r>
      <w:r w:rsidRPr="00DD74F4">
        <w:t>провести</w:t>
      </w:r>
      <w:r w:rsidRPr="00DD74F4">
        <w:rPr>
          <w:lang w:val="es-ES"/>
        </w:rPr>
        <w:t xml:space="preserve"> </w:t>
      </w:r>
      <w:r w:rsidRPr="00DD74F4">
        <w:t>массовые</w:t>
      </w:r>
      <w:r w:rsidRPr="00DD74F4">
        <w:rPr>
          <w:lang w:val="es-ES"/>
        </w:rPr>
        <w:t xml:space="preserve"> </w:t>
      </w:r>
      <w:r w:rsidRPr="00DD74F4">
        <w:t>мер</w:t>
      </w:r>
      <w:r w:rsidRPr="00DD74F4">
        <w:t>о</w:t>
      </w:r>
      <w:r w:rsidRPr="00DD74F4">
        <w:t>приятия</w:t>
      </w:r>
      <w:r w:rsidRPr="00DD74F4">
        <w:rPr>
          <w:lang w:val="es-ES"/>
        </w:rPr>
        <w:t xml:space="preserve"> </w:t>
      </w:r>
      <w:r w:rsidRPr="00DD74F4">
        <w:t>в ответ на запрет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ношение</w:t>
      </w:r>
      <w:r w:rsidRPr="00DD74F4">
        <w:rPr>
          <w:lang w:val="es-ES"/>
        </w:rPr>
        <w:t xml:space="preserve"> </w:t>
      </w:r>
      <w:r w:rsidRPr="00DD74F4">
        <w:t>женских</w:t>
      </w:r>
      <w:r w:rsidRPr="00DD74F4">
        <w:rPr>
          <w:lang w:val="es-ES"/>
        </w:rPr>
        <w:t xml:space="preserve"> </w:t>
      </w:r>
      <w:r w:rsidRPr="00DD74F4">
        <w:t>юбок</w:t>
      </w:r>
      <w:r w:rsidRPr="00DD74F4">
        <w:rPr>
          <w:lang w:val="es-ES"/>
        </w:rPr>
        <w:t xml:space="preserve">, </w:t>
      </w:r>
      <w:r w:rsidRPr="00DD74F4">
        <w:t>под</w:t>
      </w:r>
      <w:r w:rsidRPr="00DD74F4">
        <w:rPr>
          <w:lang w:val="es-ES"/>
        </w:rPr>
        <w:t xml:space="preserve"> </w:t>
      </w:r>
      <w:r w:rsidRPr="00DD74F4">
        <w:t>тем</w:t>
      </w:r>
      <w:r w:rsidRPr="00DD74F4">
        <w:rPr>
          <w:lang w:val="es-ES"/>
        </w:rPr>
        <w:t xml:space="preserve"> </w:t>
      </w:r>
      <w:r w:rsidRPr="00DD74F4">
        <w:t>предлогом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«</w:t>
      </w:r>
      <w:r w:rsidRPr="00DD74F4">
        <w:t>эта</w:t>
      </w:r>
      <w:r w:rsidRPr="00DD74F4">
        <w:rPr>
          <w:lang w:val="es-ES"/>
        </w:rPr>
        <w:t xml:space="preserve"> </w:t>
      </w:r>
      <w:r w:rsidRPr="00DD74F4">
        <w:t>площадь</w:t>
      </w:r>
      <w:r w:rsidRPr="00DD74F4">
        <w:rPr>
          <w:lang w:val="es-ES"/>
        </w:rPr>
        <w:t xml:space="preserve"> </w:t>
      </w:r>
      <w:r w:rsidRPr="00DD74F4">
        <w:t>- не</w:t>
      </w:r>
      <w:r w:rsidRPr="00DD74F4">
        <w:rPr>
          <w:lang w:val="es-ES"/>
        </w:rPr>
        <w:t xml:space="preserve"> </w:t>
      </w:r>
      <w:r w:rsidRPr="00DD74F4">
        <w:t>для</w:t>
      </w:r>
      <w:r w:rsidRPr="00DD74F4">
        <w:rPr>
          <w:lang w:val="es-ES"/>
        </w:rPr>
        <w:t xml:space="preserve"> </w:t>
      </w:r>
      <w:r w:rsidRPr="00DD74F4">
        <w:t>юбок</w:t>
      </w:r>
      <w:r w:rsidRPr="00DD74F4">
        <w:rPr>
          <w:lang w:val="es-ES"/>
        </w:rPr>
        <w:t xml:space="preserve">, </w:t>
      </w:r>
      <w:r w:rsidRPr="00DD74F4">
        <w:t>не</w:t>
      </w:r>
      <w:r w:rsidRPr="00DD74F4">
        <w:rPr>
          <w:lang w:val="es-ES"/>
        </w:rPr>
        <w:t xml:space="preserve"> </w:t>
      </w:r>
      <w:r w:rsidRPr="00DD74F4">
        <w:t>для</w:t>
      </w:r>
      <w:r w:rsidRPr="00DD74F4">
        <w:rPr>
          <w:lang w:val="es-ES"/>
        </w:rPr>
        <w:t xml:space="preserve"> </w:t>
      </w:r>
      <w:r w:rsidRPr="00DD74F4">
        <w:t>гей</w:t>
      </w:r>
      <w:r w:rsidRPr="00DD74F4">
        <w:rPr>
          <w:lang w:val="es-ES"/>
        </w:rPr>
        <w:t>-</w:t>
      </w:r>
      <w:r w:rsidRPr="00DD74F4">
        <w:t>молодежи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не</w:t>
      </w:r>
      <w:r w:rsidRPr="00DD74F4">
        <w:rPr>
          <w:lang w:val="es-ES"/>
        </w:rPr>
        <w:t xml:space="preserve"> </w:t>
      </w:r>
      <w:r w:rsidRPr="00DD74F4">
        <w:t>для</w:t>
      </w:r>
      <w:r w:rsidRPr="00DD74F4">
        <w:rPr>
          <w:lang w:val="es-ES"/>
        </w:rPr>
        <w:t xml:space="preserve"> </w:t>
      </w:r>
      <w:r w:rsidRPr="00DD74F4">
        <w:t>мешковатых («бэ</w:t>
      </w:r>
      <w:r w:rsidRPr="00DD74F4">
        <w:t>г</w:t>
      </w:r>
      <w:r w:rsidRPr="00DD74F4">
        <w:t>ги») шт</w:t>
      </w:r>
      <w:r w:rsidRPr="00DD74F4">
        <w:t>а</w:t>
      </w:r>
      <w:r w:rsidRPr="00DD74F4">
        <w:t>нов». С</w:t>
      </w:r>
      <w:r w:rsidRPr="00DD74F4">
        <w:rPr>
          <w:lang w:val="es-ES"/>
        </w:rPr>
        <w:t xml:space="preserve"> </w:t>
      </w:r>
      <w:r w:rsidRPr="00DD74F4">
        <w:t>согласия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при</w:t>
      </w:r>
      <w:r w:rsidRPr="00DD74F4">
        <w:rPr>
          <w:lang w:val="es-ES"/>
        </w:rPr>
        <w:t xml:space="preserve"> </w:t>
      </w:r>
      <w:r w:rsidRPr="00DD74F4">
        <w:t>сотрудничестве</w:t>
      </w:r>
      <w:r w:rsidRPr="00DD74F4">
        <w:rPr>
          <w:lang w:val="es-ES"/>
        </w:rPr>
        <w:t xml:space="preserve"> </w:t>
      </w:r>
      <w:r w:rsidRPr="00DD74F4">
        <w:t>муниципальных</w:t>
      </w:r>
      <w:r w:rsidRPr="00DD74F4">
        <w:rPr>
          <w:lang w:val="es-ES"/>
        </w:rPr>
        <w:t xml:space="preserve"> </w:t>
      </w:r>
      <w:r w:rsidRPr="00DD74F4">
        <w:t>властей</w:t>
      </w:r>
      <w:r w:rsidRPr="00DD74F4">
        <w:rPr>
          <w:lang w:val="es-ES"/>
        </w:rPr>
        <w:t xml:space="preserve"> </w:t>
      </w:r>
      <w:r w:rsidRPr="00DD74F4">
        <w:t>города</w:t>
      </w:r>
      <w:r w:rsidRPr="00DD74F4">
        <w:rPr>
          <w:lang w:val="es-ES"/>
        </w:rPr>
        <w:t xml:space="preserve"> </w:t>
      </w:r>
      <w:r w:rsidRPr="00DD74F4">
        <w:t>Ла</w:t>
      </w:r>
      <w:r w:rsidRPr="00DD74F4">
        <w:rPr>
          <w:lang w:val="es-ES"/>
        </w:rPr>
        <w:t>-</w:t>
      </w:r>
      <w:r w:rsidRPr="00DD74F4">
        <w:t>Пас,</w:t>
      </w:r>
      <w:r w:rsidRPr="00DD74F4">
        <w:rPr>
          <w:lang w:val="es-ES"/>
        </w:rPr>
        <w:t xml:space="preserve"> </w:t>
      </w:r>
      <w:r w:rsidRPr="00DD74F4">
        <w:t>доступ</w:t>
      </w:r>
      <w:r w:rsidRPr="00DD74F4">
        <w:rPr>
          <w:lang w:val="es-ES"/>
        </w:rPr>
        <w:t xml:space="preserve"> </w:t>
      </w:r>
      <w:r w:rsidRPr="00DD74F4">
        <w:t>к</w:t>
      </w:r>
      <w:r w:rsidRPr="00DD74F4">
        <w:rPr>
          <w:lang w:val="es-ES"/>
        </w:rPr>
        <w:t xml:space="preserve"> </w:t>
      </w:r>
      <w:r w:rsidRPr="00DD74F4">
        <w:t>этой</w:t>
      </w:r>
      <w:r w:rsidRPr="00DD74F4">
        <w:rPr>
          <w:lang w:val="es-ES"/>
        </w:rPr>
        <w:t xml:space="preserve"> </w:t>
      </w:r>
      <w:r w:rsidRPr="00DD74F4">
        <w:t>пл</w:t>
      </w:r>
      <w:r w:rsidRPr="00DD74F4">
        <w:t>о</w:t>
      </w:r>
      <w:r w:rsidRPr="00DD74F4">
        <w:t>щади</w:t>
      </w:r>
      <w:r w:rsidRPr="00DD74F4">
        <w:rPr>
          <w:lang w:val="es-ES"/>
        </w:rPr>
        <w:t xml:space="preserve"> </w:t>
      </w:r>
      <w:r w:rsidRPr="00DD74F4">
        <w:t>был</w:t>
      </w:r>
      <w:r w:rsidRPr="00DD74F4">
        <w:rPr>
          <w:lang w:val="es-ES"/>
        </w:rPr>
        <w:t xml:space="preserve"> </w:t>
      </w:r>
      <w:r w:rsidRPr="00DD74F4">
        <w:t>закрыт</w:t>
      </w:r>
      <w:r w:rsidRPr="00DD74F4">
        <w:rPr>
          <w:lang w:val="es-ES"/>
        </w:rPr>
        <w:t xml:space="preserve">, </w:t>
      </w:r>
      <w:r w:rsidRPr="00DD74F4">
        <w:t>хотя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качестве</w:t>
      </w:r>
      <w:r w:rsidRPr="00DD74F4">
        <w:rPr>
          <w:lang w:val="es-ES"/>
        </w:rPr>
        <w:t xml:space="preserve"> </w:t>
      </w:r>
      <w:r w:rsidRPr="00DD74F4">
        <w:t>оснований</w:t>
      </w:r>
      <w:r w:rsidRPr="00DD74F4">
        <w:rPr>
          <w:lang w:val="es-ES"/>
        </w:rPr>
        <w:t xml:space="preserve"> </w:t>
      </w:r>
      <w:r w:rsidRPr="00DD74F4">
        <w:t>были</w:t>
      </w:r>
      <w:r w:rsidRPr="00DD74F4">
        <w:rPr>
          <w:lang w:val="es-ES"/>
        </w:rPr>
        <w:t xml:space="preserve"> </w:t>
      </w:r>
      <w:r w:rsidRPr="00DD74F4">
        <w:t>указаны</w:t>
      </w:r>
      <w:r w:rsidRPr="00DD74F4">
        <w:rPr>
          <w:lang w:val="es-ES"/>
        </w:rPr>
        <w:t xml:space="preserve"> </w:t>
      </w:r>
      <w:r w:rsidRPr="00DD74F4">
        <w:t>не</w:t>
      </w:r>
      <w:r w:rsidRPr="00DD74F4">
        <w:rPr>
          <w:lang w:val="es-ES"/>
        </w:rPr>
        <w:t xml:space="preserve"> </w:t>
      </w:r>
      <w:r w:rsidRPr="00DD74F4">
        <w:t>соображения</w:t>
      </w:r>
      <w:r w:rsidRPr="00DD74F4">
        <w:rPr>
          <w:lang w:val="es-ES"/>
        </w:rPr>
        <w:t xml:space="preserve"> </w:t>
      </w:r>
      <w:r w:rsidRPr="00DD74F4">
        <w:t>борьбы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дисриминацией</w:t>
      </w:r>
      <w:r w:rsidRPr="00DD74F4">
        <w:rPr>
          <w:lang w:val="es-ES"/>
        </w:rPr>
        <w:t xml:space="preserve"> </w:t>
      </w:r>
      <w:r w:rsidRPr="00DD74F4">
        <w:t>или</w:t>
      </w:r>
      <w:r w:rsidRPr="00DD74F4">
        <w:rPr>
          <w:lang w:val="es-ES"/>
        </w:rPr>
        <w:t xml:space="preserve"> </w:t>
      </w:r>
      <w:r w:rsidRPr="00DD74F4">
        <w:t>расизмом</w:t>
      </w:r>
      <w:r w:rsidRPr="00DD74F4">
        <w:rPr>
          <w:lang w:val="es-ES"/>
        </w:rPr>
        <w:t xml:space="preserve">, </w:t>
      </w:r>
      <w:r w:rsidRPr="00DD74F4">
        <w:t>а</w:t>
      </w:r>
      <w:r w:rsidRPr="00DD74F4">
        <w:rPr>
          <w:lang w:val="es-ES"/>
        </w:rPr>
        <w:t xml:space="preserve"> </w:t>
      </w:r>
      <w:r w:rsidRPr="00DD74F4">
        <w:t>другие</w:t>
      </w:r>
      <w:r w:rsidRPr="00DD74F4">
        <w:rPr>
          <w:lang w:val="es-ES"/>
        </w:rPr>
        <w:t xml:space="preserve"> </w:t>
      </w:r>
      <w:r w:rsidRPr="00DD74F4">
        <w:t>н</w:t>
      </w:r>
      <w:r w:rsidRPr="00DD74F4">
        <w:t>а</w:t>
      </w:r>
      <w:r w:rsidRPr="00DD74F4">
        <w:t>рушения</w:t>
      </w:r>
      <w:r w:rsidRPr="00DD74F4">
        <w:rPr>
          <w:lang w:val="es-ES"/>
        </w:rPr>
        <w:t xml:space="preserve"> </w:t>
      </w:r>
      <w:r w:rsidRPr="00DD74F4">
        <w:t>пр</w:t>
      </w:r>
      <w:r w:rsidRPr="00DD74F4">
        <w:t>а</w:t>
      </w:r>
      <w:r w:rsidRPr="00DD74F4">
        <w:t>вопорядка</w:t>
      </w:r>
      <w:r w:rsidRPr="00DD74F4">
        <w:rPr>
          <w:lang w:val="es-ES"/>
        </w:rPr>
        <w:t xml:space="preserve">. </w:t>
      </w:r>
    </w:p>
    <w:p w:rsidR="00DD74F4" w:rsidRPr="00DD74F4" w:rsidRDefault="00DD74F4" w:rsidP="0086687F">
      <w:pPr>
        <w:pStyle w:val="SingleTxtGR"/>
      </w:pPr>
      <w:r w:rsidRPr="00DD74F4">
        <w:rPr>
          <w:lang w:val="es-ES"/>
        </w:rPr>
        <w:tab/>
        <w:t>b)</w:t>
      </w:r>
      <w:r w:rsidR="00CE732B">
        <w:tab/>
      </w:r>
      <w:r w:rsidRPr="00DD74F4">
        <w:rPr>
          <w:lang w:val="es-ES"/>
        </w:rPr>
        <w:t xml:space="preserve">11 </w:t>
      </w:r>
      <w:r w:rsidRPr="00DD74F4">
        <w:t>сентября</w:t>
      </w:r>
      <w:r w:rsidRPr="00DD74F4">
        <w:rPr>
          <w:lang w:val="es-ES"/>
        </w:rPr>
        <w:t xml:space="preserve"> 2008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городе</w:t>
      </w:r>
      <w:r w:rsidRPr="00DD74F4">
        <w:rPr>
          <w:lang w:val="es-ES"/>
        </w:rPr>
        <w:t xml:space="preserve"> </w:t>
      </w:r>
      <w:r w:rsidRPr="00DD74F4">
        <w:t>Порвенир</w:t>
      </w:r>
      <w:r w:rsidRPr="00DD74F4">
        <w:rPr>
          <w:lang w:val="es-ES"/>
        </w:rPr>
        <w:t xml:space="preserve">, </w:t>
      </w:r>
      <w:r w:rsidRPr="00DD74F4">
        <w:t>расположенном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днпа</w:t>
      </w:r>
      <w:r w:rsidRPr="00DD74F4">
        <w:t>р</w:t>
      </w:r>
      <w:r w:rsidRPr="00DD74F4">
        <w:t>таменте</w:t>
      </w:r>
      <w:r w:rsidRPr="00DD74F4">
        <w:rPr>
          <w:lang w:val="es-ES"/>
        </w:rPr>
        <w:t xml:space="preserve"> </w:t>
      </w:r>
      <w:r w:rsidRPr="00DD74F4">
        <w:t>Пандо</w:t>
      </w:r>
      <w:r w:rsidRPr="00DD74F4">
        <w:rPr>
          <w:lang w:val="es-ES"/>
        </w:rPr>
        <w:t xml:space="preserve"> (</w:t>
      </w:r>
      <w:r w:rsidRPr="00DD74F4">
        <w:t>Боливийская</w:t>
      </w:r>
      <w:r w:rsidRPr="00DD74F4">
        <w:rPr>
          <w:lang w:val="es-ES"/>
        </w:rPr>
        <w:t xml:space="preserve"> </w:t>
      </w:r>
      <w:r w:rsidRPr="00DD74F4">
        <w:t>Амазония</w:t>
      </w:r>
      <w:r w:rsidRPr="00DD74F4">
        <w:rPr>
          <w:lang w:val="es-ES"/>
        </w:rPr>
        <w:t xml:space="preserve">), </w:t>
      </w:r>
      <w:r w:rsidRPr="00DD74F4">
        <w:t>произошло</w:t>
      </w:r>
      <w:r w:rsidRPr="00DD74F4">
        <w:rPr>
          <w:lang w:val="es-ES"/>
        </w:rPr>
        <w:t xml:space="preserve"> </w:t>
      </w:r>
      <w:r w:rsidRPr="00DD74F4">
        <w:t>более</w:t>
      </w:r>
      <w:r w:rsidRPr="00DD74F4">
        <w:rPr>
          <w:lang w:val="es-ES"/>
        </w:rPr>
        <w:t xml:space="preserve"> </w:t>
      </w:r>
      <w:r w:rsidRPr="00DD74F4">
        <w:t>печальное</w:t>
      </w:r>
      <w:r w:rsidRPr="00DD74F4">
        <w:rPr>
          <w:lang w:val="es-ES"/>
        </w:rPr>
        <w:t xml:space="preserve"> </w:t>
      </w:r>
      <w:r w:rsidRPr="00DD74F4">
        <w:t>событие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результате</w:t>
      </w:r>
      <w:r w:rsidRPr="00DD74F4">
        <w:rPr>
          <w:lang w:val="es-ES"/>
        </w:rPr>
        <w:t xml:space="preserve"> </w:t>
      </w:r>
      <w:r w:rsidRPr="00DD74F4">
        <w:t>которого</w:t>
      </w:r>
      <w:r w:rsidRPr="00DD74F4">
        <w:rPr>
          <w:lang w:val="es-ES"/>
        </w:rPr>
        <w:t xml:space="preserve"> </w:t>
      </w:r>
      <w:r w:rsidRPr="00DD74F4">
        <w:t>погибло</w:t>
      </w:r>
      <w:r w:rsidRPr="00DD74F4">
        <w:rPr>
          <w:lang w:val="es-ES"/>
        </w:rPr>
        <w:t xml:space="preserve"> </w:t>
      </w:r>
      <w:r w:rsidRPr="00DD74F4">
        <w:t>несколько</w:t>
      </w:r>
      <w:r w:rsidRPr="00DD74F4">
        <w:rPr>
          <w:lang w:val="es-ES"/>
        </w:rPr>
        <w:t xml:space="preserve"> </w:t>
      </w:r>
      <w:r w:rsidRPr="00DD74F4">
        <w:t>лиц из общин первопоселенческих к</w:t>
      </w:r>
      <w:r w:rsidRPr="00DD74F4">
        <w:t>о</w:t>
      </w:r>
      <w:r w:rsidRPr="00DD74F4">
        <w:t>ренных народов и крестьян,</w:t>
      </w:r>
      <w:r w:rsidRPr="00DD74F4">
        <w:rPr>
          <w:lang w:val="es-ES"/>
        </w:rPr>
        <w:t xml:space="preserve"> </w:t>
      </w:r>
      <w:r w:rsidRPr="00DD74F4">
        <w:t>причем</w:t>
      </w:r>
      <w:r w:rsidRPr="00DD74F4">
        <w:rPr>
          <w:lang w:val="es-ES"/>
        </w:rPr>
        <w:t xml:space="preserve"> </w:t>
      </w:r>
      <w:r w:rsidRPr="00DD74F4">
        <w:t>это кровопролитие спровоцировали с</w:t>
      </w:r>
      <w:r w:rsidRPr="00DD74F4">
        <w:t>о</w:t>
      </w:r>
      <w:r w:rsidRPr="00DD74F4">
        <w:t>трудники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члены</w:t>
      </w:r>
      <w:r w:rsidRPr="00DD74F4">
        <w:rPr>
          <w:lang w:val="es-ES"/>
        </w:rPr>
        <w:t xml:space="preserve"> </w:t>
      </w:r>
      <w:r w:rsidRPr="00DD74F4">
        <w:t>Гражданского</w:t>
      </w:r>
      <w:r w:rsidRPr="00DD74F4">
        <w:rPr>
          <w:lang w:val="es-ES"/>
        </w:rPr>
        <w:t xml:space="preserve"> </w:t>
      </w:r>
      <w:r w:rsidRPr="00DD74F4">
        <w:t>комитета</w:t>
      </w:r>
      <w:r w:rsidRPr="00DD74F4">
        <w:rPr>
          <w:lang w:val="es-ES"/>
        </w:rPr>
        <w:t xml:space="preserve"> </w:t>
      </w:r>
      <w:r w:rsidRPr="00DD74F4">
        <w:t>префектуры. По</w:t>
      </w:r>
      <w:r w:rsidRPr="00DD74F4">
        <w:rPr>
          <w:lang w:val="es-ES"/>
        </w:rPr>
        <w:t xml:space="preserve"> </w:t>
      </w:r>
      <w:r w:rsidRPr="00DD74F4">
        <w:t>свидетельству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t>ы</w:t>
      </w:r>
      <w:r w:rsidRPr="00DD74F4">
        <w:t>живших</w:t>
      </w:r>
      <w:r w:rsidRPr="00DD74F4">
        <w:rPr>
          <w:lang w:val="es-ES"/>
        </w:rPr>
        <w:t xml:space="preserve"> </w:t>
      </w:r>
      <w:r w:rsidRPr="00DD74F4">
        <w:t>раненых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родственников</w:t>
      </w:r>
      <w:r w:rsidRPr="00DD74F4">
        <w:rPr>
          <w:lang w:val="es-ES"/>
        </w:rPr>
        <w:t xml:space="preserve"> </w:t>
      </w:r>
      <w:r w:rsidRPr="00DD74F4">
        <w:t>убитых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три</w:t>
      </w:r>
      <w:r w:rsidRPr="00DD74F4">
        <w:rPr>
          <w:lang w:val="es-ES"/>
        </w:rPr>
        <w:t xml:space="preserve"> </w:t>
      </w:r>
      <w:r w:rsidRPr="00DD74F4">
        <w:t>часа</w:t>
      </w:r>
      <w:r w:rsidRPr="00DD74F4">
        <w:rPr>
          <w:lang w:val="es-ES"/>
        </w:rPr>
        <w:t xml:space="preserve"> </w:t>
      </w:r>
      <w:r w:rsidRPr="00DD74F4">
        <w:t>ночи</w:t>
      </w:r>
      <w:r w:rsidRPr="00DD74F4">
        <w:rPr>
          <w:lang w:val="es-ES"/>
        </w:rPr>
        <w:t xml:space="preserve">, </w:t>
      </w:r>
      <w:r w:rsidRPr="00DD74F4">
        <w:t>когда</w:t>
      </w:r>
      <w:r w:rsidRPr="00DD74F4">
        <w:rPr>
          <w:lang w:val="es-ES"/>
        </w:rPr>
        <w:t xml:space="preserve"> </w:t>
      </w:r>
      <w:r w:rsidRPr="00DD74F4">
        <w:t>лидеры</w:t>
      </w:r>
      <w:r w:rsidRPr="00DD74F4">
        <w:rPr>
          <w:lang w:val="es-ES"/>
        </w:rPr>
        <w:t xml:space="preserve"> </w:t>
      </w:r>
      <w:r w:rsidRPr="00DD74F4">
        <w:t>о</w:t>
      </w:r>
      <w:r w:rsidRPr="00DD74F4">
        <w:t>б</w:t>
      </w:r>
      <w:r w:rsidRPr="00DD74F4">
        <w:t>щин</w:t>
      </w:r>
      <w:r w:rsidRPr="00DD74F4">
        <w:rPr>
          <w:lang w:val="es-ES"/>
        </w:rPr>
        <w:t xml:space="preserve"> </w:t>
      </w:r>
      <w:r w:rsidRPr="00DD74F4">
        <w:t>коренного</w:t>
      </w:r>
      <w:r w:rsidRPr="00DD74F4">
        <w:rPr>
          <w:lang w:val="es-ES"/>
        </w:rPr>
        <w:t xml:space="preserve"> </w:t>
      </w:r>
      <w:r w:rsidRPr="00DD74F4">
        <w:t>населения</w:t>
      </w:r>
      <w:r w:rsidRPr="00DD74F4">
        <w:rPr>
          <w:lang w:val="es-ES"/>
        </w:rPr>
        <w:t xml:space="preserve"> </w:t>
      </w:r>
      <w:r w:rsidRPr="00DD74F4">
        <w:t>направлялись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манифестацию</w:t>
      </w:r>
      <w:r w:rsidRPr="00DD74F4">
        <w:rPr>
          <w:lang w:val="es-ES"/>
        </w:rPr>
        <w:t xml:space="preserve"> </w:t>
      </w:r>
      <w:r w:rsidRPr="00DD74F4">
        <w:t>Единой профсою</w:t>
      </w:r>
      <w:r w:rsidRPr="00DD74F4">
        <w:t>з</w:t>
      </w:r>
      <w:r w:rsidRPr="00DD74F4">
        <w:t>ной конфедерации трудящихся</w:t>
      </w:r>
      <w:r w:rsidRPr="00DD74F4">
        <w:rPr>
          <w:lang w:val="es-ES"/>
        </w:rPr>
        <w:t xml:space="preserve"> </w:t>
      </w:r>
      <w:r w:rsidRPr="00DD74F4">
        <w:t>крестьян</w:t>
      </w:r>
      <w:r w:rsidRPr="00DD74F4">
        <w:rPr>
          <w:lang w:val="es-ES"/>
        </w:rPr>
        <w:t xml:space="preserve"> </w:t>
      </w:r>
      <w:r w:rsidRPr="00DD74F4">
        <w:t>Боливии</w:t>
      </w:r>
      <w:r w:rsidRPr="00DD74F4">
        <w:rPr>
          <w:lang w:val="es-ES"/>
        </w:rPr>
        <w:t xml:space="preserve"> (</w:t>
      </w:r>
      <w:r w:rsidRPr="00DD74F4">
        <w:t>ЕПКТКБ</w:t>
      </w:r>
      <w:r w:rsidRPr="00DD74F4">
        <w:rPr>
          <w:lang w:val="es-ES"/>
        </w:rPr>
        <w:t>)</w:t>
      </w:r>
      <w:r w:rsidRPr="00DD74F4">
        <w:t xml:space="preserve"> департамента Па</w:t>
      </w:r>
      <w:r w:rsidRPr="00DD74F4">
        <w:t>н</w:t>
      </w:r>
      <w:r w:rsidRPr="00DD74F4">
        <w:t>до</w:t>
      </w:r>
      <w:r w:rsidRPr="00DD74F4">
        <w:rPr>
          <w:lang w:val="es-ES"/>
        </w:rPr>
        <w:t xml:space="preserve">, </w:t>
      </w:r>
      <w:r w:rsidRPr="00DD74F4">
        <w:t>их</w:t>
      </w:r>
      <w:r w:rsidRPr="00DD74F4">
        <w:rPr>
          <w:lang w:val="es-ES"/>
        </w:rPr>
        <w:t xml:space="preserve"> </w:t>
      </w:r>
      <w:r w:rsidRPr="00DD74F4">
        <w:t>авт</w:t>
      </w:r>
      <w:r w:rsidRPr="00DD74F4">
        <w:t>о</w:t>
      </w:r>
      <w:r w:rsidRPr="00DD74F4">
        <w:t>мобили</w:t>
      </w:r>
      <w:r w:rsidRPr="00DD74F4">
        <w:rPr>
          <w:lang w:val="es-ES"/>
        </w:rPr>
        <w:t xml:space="preserve"> </w:t>
      </w:r>
      <w:r w:rsidRPr="00DD74F4">
        <w:t>остановили специальные</w:t>
      </w:r>
      <w:r w:rsidRPr="00DD74F4">
        <w:rPr>
          <w:lang w:val="es-ES"/>
        </w:rPr>
        <w:t xml:space="preserve"> </w:t>
      </w:r>
      <w:r w:rsidRPr="00DD74F4">
        <w:t>вооруженные</w:t>
      </w:r>
      <w:r w:rsidRPr="00DD74F4">
        <w:rPr>
          <w:lang w:val="es-ES"/>
        </w:rPr>
        <w:t xml:space="preserve"> </w:t>
      </w:r>
      <w:r w:rsidRPr="00DD74F4">
        <w:t>отряды</w:t>
      </w:r>
      <w:r w:rsidRPr="00DD74F4">
        <w:rPr>
          <w:lang w:val="es-ES"/>
        </w:rPr>
        <w:t xml:space="preserve"> </w:t>
      </w:r>
      <w:r w:rsidRPr="00DD74F4">
        <w:t>префектуры</w:t>
      </w:r>
      <w:r w:rsidRPr="00DD74F4">
        <w:rPr>
          <w:lang w:val="es-ES"/>
        </w:rPr>
        <w:t xml:space="preserve">, </w:t>
      </w:r>
      <w:r w:rsidRPr="00DD74F4">
        <w:t>Гражданского</w:t>
      </w:r>
      <w:r w:rsidRPr="00DD74F4">
        <w:rPr>
          <w:lang w:val="es-ES"/>
        </w:rPr>
        <w:t xml:space="preserve"> </w:t>
      </w:r>
      <w:r w:rsidRPr="00DD74F4">
        <w:t>комитета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службы</w:t>
      </w:r>
      <w:r w:rsidRPr="00DD74F4">
        <w:rPr>
          <w:lang w:val="es-ES"/>
        </w:rPr>
        <w:t xml:space="preserve"> </w:t>
      </w:r>
      <w:r w:rsidRPr="00DD74F4">
        <w:t>дорожного</w:t>
      </w:r>
      <w:r w:rsidRPr="00DD74F4">
        <w:rPr>
          <w:lang w:val="es-ES"/>
        </w:rPr>
        <w:t xml:space="preserve"> </w:t>
      </w:r>
      <w:r w:rsidRPr="00DD74F4">
        <w:t>движения</w:t>
      </w:r>
      <w:r w:rsidRPr="00DD74F4">
        <w:rPr>
          <w:lang w:val="es-ES"/>
        </w:rPr>
        <w:t xml:space="preserve"> </w:t>
      </w:r>
      <w:r w:rsidRPr="00DD74F4">
        <w:t>указанного</w:t>
      </w:r>
      <w:r w:rsidRPr="00DD74F4">
        <w:rPr>
          <w:lang w:val="es-ES"/>
        </w:rPr>
        <w:t xml:space="preserve"> </w:t>
      </w:r>
      <w:r w:rsidRPr="00DD74F4">
        <w:t>департаме</w:t>
      </w:r>
      <w:r w:rsidRPr="00DD74F4">
        <w:t>н</w:t>
      </w:r>
      <w:r w:rsidRPr="00DD74F4">
        <w:t>та</w:t>
      </w:r>
      <w:r w:rsidRPr="00DD74F4">
        <w:rPr>
          <w:lang w:val="es-ES"/>
        </w:rPr>
        <w:t xml:space="preserve">, </w:t>
      </w:r>
      <w:r w:rsidRPr="00DD74F4">
        <w:t>применив</w:t>
      </w:r>
      <w:r w:rsidRPr="00DD74F4">
        <w:rPr>
          <w:lang w:val="es-ES"/>
        </w:rPr>
        <w:t xml:space="preserve"> </w:t>
      </w:r>
      <w:r w:rsidRPr="00DD74F4">
        <w:t>слезоточивый</w:t>
      </w:r>
      <w:r w:rsidRPr="00DD74F4">
        <w:rPr>
          <w:lang w:val="es-ES"/>
        </w:rPr>
        <w:t xml:space="preserve"> </w:t>
      </w:r>
      <w:r w:rsidRPr="00DD74F4">
        <w:t>газ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осветительные</w:t>
      </w:r>
      <w:r w:rsidRPr="00DD74F4">
        <w:rPr>
          <w:lang w:val="es-ES"/>
        </w:rPr>
        <w:t xml:space="preserve"> </w:t>
      </w:r>
      <w:r w:rsidRPr="00DD74F4">
        <w:t>ракеты. До того, как был о</w:t>
      </w:r>
      <w:r w:rsidRPr="00DD74F4">
        <w:t>т</w:t>
      </w:r>
      <w:r w:rsidRPr="00DD74F4">
        <w:t>крыт огонь на поражение, представители коренных народов выбрали предст</w:t>
      </w:r>
      <w:r w:rsidRPr="00DD74F4">
        <w:t>а</w:t>
      </w:r>
      <w:r w:rsidRPr="00DD74F4">
        <w:t>вителей, кот</w:t>
      </w:r>
      <w:r w:rsidRPr="00DD74F4">
        <w:t>о</w:t>
      </w:r>
      <w:r w:rsidRPr="00DD74F4">
        <w:t>рым поручили пойти с белым флагом на переговоры и объяснить, что данная группа направлялась на</w:t>
      </w:r>
      <w:r w:rsidR="00C510E8">
        <w:t xml:space="preserve"> </w:t>
      </w:r>
      <w:r w:rsidRPr="00DD74F4">
        <w:t>упомянутое мероприятие и показать, что они безоружны, однако кто-то из остановивших их лиц заявил, что проезд абс</w:t>
      </w:r>
      <w:r w:rsidRPr="00DD74F4">
        <w:t>о</w:t>
      </w:r>
      <w:r w:rsidRPr="00DD74F4">
        <w:t>лютно запрещен, и после этого представители коренного населения подвер</w:t>
      </w:r>
      <w:r w:rsidRPr="00DD74F4">
        <w:t>г</w:t>
      </w:r>
      <w:r w:rsidRPr="00DD74F4">
        <w:t>лись жест</w:t>
      </w:r>
      <w:r w:rsidRPr="00DD74F4">
        <w:t>о</w:t>
      </w:r>
      <w:r w:rsidRPr="00DD74F4">
        <w:t xml:space="preserve">кому нападению с применением огнестрельного оружия. </w:t>
      </w:r>
    </w:p>
    <w:p w:rsidR="00DD74F4" w:rsidRPr="00526580" w:rsidRDefault="00DD74F4" w:rsidP="00526580">
      <w:pPr>
        <w:pStyle w:val="SingleTxtGR"/>
      </w:pPr>
      <w:r w:rsidRPr="00DD74F4">
        <w:rPr>
          <w:lang w:val="es-ES"/>
        </w:rPr>
        <w:tab/>
        <w:t>c)</w:t>
      </w:r>
      <w:r w:rsidR="00CE732B">
        <w:tab/>
      </w:r>
      <w:r w:rsidRPr="00DD74F4">
        <w:t>Имеют место различные проявления</w:t>
      </w:r>
      <w:r w:rsidR="00C510E8">
        <w:t xml:space="preserve"> </w:t>
      </w:r>
      <w:r w:rsidRPr="00DD74F4">
        <w:t>расизма и ксенофобии в отн</w:t>
      </w:r>
      <w:r w:rsidRPr="00DD74F4">
        <w:t>о</w:t>
      </w:r>
      <w:r w:rsidRPr="00DD74F4">
        <w:t>шении правозащитников, защищающих права лиц коренного населения, кот</w:t>
      </w:r>
      <w:r w:rsidRPr="00DD74F4">
        <w:t>о</w:t>
      </w:r>
      <w:r w:rsidRPr="00DD74F4">
        <w:t>рые выступают против расистской политики руководства префектур так наз</w:t>
      </w:r>
      <w:r w:rsidRPr="00DD74F4">
        <w:t>ы</w:t>
      </w:r>
      <w:r w:rsidRPr="00DD74F4">
        <w:t>ваемого полумесяца</w:t>
      </w:r>
      <w:r w:rsidR="00526580">
        <w:rPr>
          <w:rStyle w:val="FootnoteReference"/>
        </w:rPr>
        <w:footnoteReference w:id="15"/>
      </w:r>
      <w:r w:rsidRPr="00DD74F4">
        <w:t>.</w:t>
      </w:r>
      <w:r w:rsidR="00526580" w:rsidRPr="00526580"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настоящее</w:t>
      </w:r>
      <w:r w:rsidRPr="00DD74F4">
        <w:rPr>
          <w:lang w:val="es-ES"/>
        </w:rPr>
        <w:t xml:space="preserve"> </w:t>
      </w:r>
      <w:r w:rsidRPr="00DD74F4">
        <w:t>время</w:t>
      </w:r>
      <w:r w:rsidRPr="00DD74F4">
        <w:rPr>
          <w:lang w:val="es-ES"/>
        </w:rPr>
        <w:t xml:space="preserve"> </w:t>
      </w:r>
      <w:r w:rsidRPr="00DD74F4">
        <w:t>полиция</w:t>
      </w:r>
      <w:r w:rsidRPr="00DD74F4">
        <w:rPr>
          <w:lang w:val="es-ES"/>
        </w:rPr>
        <w:t xml:space="preserve"> </w:t>
      </w:r>
      <w:r w:rsidRPr="00DD74F4">
        <w:t>ведет</w:t>
      </w:r>
      <w:r w:rsidRPr="00DD74F4">
        <w:rPr>
          <w:lang w:val="es-ES"/>
        </w:rPr>
        <w:t xml:space="preserve"> </w:t>
      </w:r>
      <w:r w:rsidRPr="00DD74F4">
        <w:t>расследование</w:t>
      </w:r>
      <w:r w:rsidRPr="00DD74F4">
        <w:rPr>
          <w:lang w:val="es-ES"/>
        </w:rPr>
        <w:t xml:space="preserve"> </w:t>
      </w:r>
      <w:r w:rsidRPr="00DD74F4">
        <w:t>таких</w:t>
      </w:r>
      <w:r w:rsidRPr="00DD74F4">
        <w:rPr>
          <w:lang w:val="es-ES"/>
        </w:rPr>
        <w:t xml:space="preserve"> </w:t>
      </w:r>
      <w:r w:rsidRPr="00DD74F4">
        <w:t>случаев</w:t>
      </w:r>
      <w:r w:rsidRPr="00DD74F4">
        <w:rPr>
          <w:lang w:val="es-ES"/>
        </w:rPr>
        <w:t>.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ab/>
        <w:t>d)</w:t>
      </w:r>
      <w:r w:rsidR="00CE732B">
        <w:tab/>
      </w:r>
      <w:r w:rsidRPr="00DD74F4">
        <w:rPr>
          <w:lang w:val="es-ES"/>
        </w:rPr>
        <w:t xml:space="preserve">24 </w:t>
      </w:r>
      <w:r w:rsidRPr="00DD74F4">
        <w:t>мая</w:t>
      </w:r>
      <w:r w:rsidRPr="00DD74F4">
        <w:rPr>
          <w:lang w:val="es-ES"/>
        </w:rPr>
        <w:t xml:space="preserve"> 2008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представители</w:t>
      </w:r>
      <w:r w:rsidRPr="00DD74F4">
        <w:rPr>
          <w:lang w:val="es-ES"/>
        </w:rPr>
        <w:t xml:space="preserve"> </w:t>
      </w:r>
      <w:r w:rsidRPr="00DD74F4">
        <w:t>Межинституционального</w:t>
      </w:r>
      <w:r w:rsidRPr="00DD74F4">
        <w:rPr>
          <w:lang w:val="es-ES"/>
        </w:rPr>
        <w:t xml:space="preserve"> </w:t>
      </w:r>
      <w:r w:rsidRPr="00DD74F4">
        <w:t>комитета</w:t>
      </w:r>
      <w:r w:rsidRPr="00DD74F4">
        <w:rPr>
          <w:lang w:val="es-ES"/>
        </w:rPr>
        <w:t xml:space="preserve"> </w:t>
      </w:r>
      <w:r w:rsidRPr="00DD74F4">
        <w:t>г</w:t>
      </w:r>
      <w:r w:rsidRPr="00DD74F4">
        <w:t>о</w:t>
      </w:r>
      <w:r w:rsidRPr="00DD74F4">
        <w:t>рода</w:t>
      </w:r>
      <w:r w:rsidRPr="00DD74F4">
        <w:rPr>
          <w:lang w:val="es-ES"/>
        </w:rPr>
        <w:t xml:space="preserve"> </w:t>
      </w:r>
      <w:r w:rsidRPr="00DD74F4">
        <w:t>Сукре</w:t>
      </w:r>
      <w:r w:rsidRPr="00DD74F4">
        <w:rPr>
          <w:lang w:val="es-ES"/>
        </w:rPr>
        <w:t xml:space="preserve"> </w:t>
      </w:r>
      <w:r w:rsidRPr="00DD74F4">
        <w:t>совместно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несколькими</w:t>
      </w:r>
      <w:r w:rsidRPr="00DD74F4">
        <w:rPr>
          <w:lang w:val="es-ES"/>
        </w:rPr>
        <w:t xml:space="preserve"> </w:t>
      </w:r>
      <w:r w:rsidRPr="00DD74F4">
        <w:t>студентами</w:t>
      </w:r>
      <w:r w:rsidRPr="00DD74F4">
        <w:rPr>
          <w:lang w:val="es-ES"/>
        </w:rPr>
        <w:t xml:space="preserve"> </w:t>
      </w:r>
      <w:r w:rsidRPr="00DD74F4">
        <w:t>университета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районе</w:t>
      </w:r>
      <w:r w:rsidRPr="00DD74F4">
        <w:rPr>
          <w:lang w:val="es-ES"/>
        </w:rPr>
        <w:t xml:space="preserve"> </w:t>
      </w:r>
      <w:r w:rsidRPr="00DD74F4">
        <w:t>Эль</w:t>
      </w:r>
      <w:r w:rsidRPr="00DD74F4">
        <w:rPr>
          <w:lang w:val="es-ES"/>
        </w:rPr>
        <w:t xml:space="preserve"> </w:t>
      </w:r>
      <w:r w:rsidRPr="00DD74F4">
        <w:t>Абра</w:t>
      </w:r>
      <w:r w:rsidRPr="00DD74F4">
        <w:rPr>
          <w:lang w:val="es-ES"/>
        </w:rPr>
        <w:t xml:space="preserve"> </w:t>
      </w:r>
      <w:r w:rsidRPr="00DD74F4">
        <w:t>схватили</w:t>
      </w:r>
      <w:r w:rsidRPr="00DD74F4">
        <w:rPr>
          <w:lang w:val="es-ES"/>
        </w:rPr>
        <w:t xml:space="preserve"> 30 </w:t>
      </w:r>
      <w:r w:rsidRPr="00DD74F4">
        <w:t>человек</w:t>
      </w:r>
      <w:r w:rsidRPr="00DD74F4">
        <w:rPr>
          <w:lang w:val="es-ES"/>
        </w:rPr>
        <w:t xml:space="preserve"> </w:t>
      </w:r>
      <w:r w:rsidRPr="00DD74F4">
        <w:t>из</w:t>
      </w:r>
      <w:r w:rsidRPr="00DD74F4">
        <w:rPr>
          <w:lang w:val="es-ES"/>
        </w:rPr>
        <w:t xml:space="preserve"> </w:t>
      </w:r>
      <w:r w:rsidRPr="00DD74F4">
        <w:t>числа</w:t>
      </w:r>
      <w:r w:rsidRPr="00DD74F4">
        <w:rPr>
          <w:lang w:val="es-ES"/>
        </w:rPr>
        <w:t xml:space="preserve"> </w:t>
      </w:r>
      <w:r w:rsidRPr="00DD74F4">
        <w:t>лиц</w:t>
      </w:r>
      <w:r w:rsidRPr="00DD74F4">
        <w:rPr>
          <w:lang w:val="es-ES"/>
        </w:rPr>
        <w:t xml:space="preserve"> </w:t>
      </w:r>
      <w:r w:rsidRPr="00DD74F4">
        <w:t>коренного</w:t>
      </w:r>
      <w:r w:rsidRPr="00DD74F4">
        <w:rPr>
          <w:lang w:val="es-ES"/>
        </w:rPr>
        <w:t xml:space="preserve"> </w:t>
      </w:r>
      <w:r w:rsidRPr="00DD74F4">
        <w:t>населения</w:t>
      </w:r>
      <w:r w:rsidRPr="00DD74F4">
        <w:rPr>
          <w:lang w:val="es-ES"/>
        </w:rPr>
        <w:t xml:space="preserve">, </w:t>
      </w:r>
      <w:r w:rsidRPr="00DD74F4">
        <w:t>сожгли</w:t>
      </w:r>
      <w:r w:rsidRPr="00DD74F4">
        <w:rPr>
          <w:lang w:val="es-ES"/>
        </w:rPr>
        <w:t xml:space="preserve"> </w:t>
      </w:r>
      <w:r w:rsidRPr="00DD74F4">
        <w:t>их</w:t>
      </w:r>
      <w:r w:rsidRPr="00DD74F4">
        <w:rPr>
          <w:lang w:val="es-ES"/>
        </w:rPr>
        <w:t xml:space="preserve"> </w:t>
      </w:r>
      <w:r w:rsidRPr="00DD74F4">
        <w:t>одежду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заставили</w:t>
      </w:r>
      <w:r w:rsidRPr="00DD74F4">
        <w:rPr>
          <w:lang w:val="es-ES"/>
        </w:rPr>
        <w:t xml:space="preserve"> </w:t>
      </w:r>
      <w:r w:rsidRPr="00DD74F4">
        <w:t>идти</w:t>
      </w:r>
      <w:r w:rsidRPr="00DD74F4">
        <w:rPr>
          <w:lang w:val="es-ES"/>
        </w:rPr>
        <w:t xml:space="preserve"> </w:t>
      </w:r>
      <w:r w:rsidRPr="00DD74F4">
        <w:t>полуобнаженными</w:t>
      </w:r>
      <w:r w:rsidRPr="00DD74F4">
        <w:rPr>
          <w:lang w:val="es-ES"/>
        </w:rPr>
        <w:t xml:space="preserve"> </w:t>
      </w:r>
      <w:r w:rsidRPr="00DD74F4">
        <w:t>почти</w:t>
      </w:r>
      <w:r w:rsidRPr="00DD74F4">
        <w:rPr>
          <w:lang w:val="es-ES"/>
        </w:rPr>
        <w:t xml:space="preserve"> 7 </w:t>
      </w:r>
      <w:r w:rsidRPr="00DD74F4">
        <w:t>километров</w:t>
      </w:r>
      <w:r w:rsidRPr="00DD74F4">
        <w:rPr>
          <w:lang w:val="es-ES"/>
        </w:rPr>
        <w:t xml:space="preserve"> </w:t>
      </w:r>
      <w:r w:rsidRPr="00DD74F4">
        <w:t>до</w:t>
      </w:r>
      <w:r w:rsidRPr="00DD74F4">
        <w:rPr>
          <w:lang w:val="es-ES"/>
        </w:rPr>
        <w:t xml:space="preserve"> </w:t>
      </w:r>
      <w:r w:rsidRPr="00DD74F4">
        <w:t>Площади</w:t>
      </w:r>
      <w:r w:rsidRPr="00DD74F4">
        <w:rPr>
          <w:lang w:val="es-ES"/>
        </w:rPr>
        <w:t xml:space="preserve"> 25 </w:t>
      </w:r>
      <w:r w:rsidRPr="00DD74F4">
        <w:t>мая</w:t>
      </w:r>
      <w:r w:rsidRPr="00DD74F4">
        <w:rPr>
          <w:lang w:val="es-ES"/>
        </w:rPr>
        <w:t xml:space="preserve">, </w:t>
      </w:r>
      <w:r w:rsidRPr="00DD74F4">
        <w:t>где</w:t>
      </w:r>
      <w:r w:rsidRPr="00DD74F4">
        <w:rPr>
          <w:lang w:val="es-ES"/>
        </w:rPr>
        <w:t xml:space="preserve"> </w:t>
      </w:r>
      <w:r w:rsidRPr="00DD74F4">
        <w:t>над</w:t>
      </w:r>
      <w:r w:rsidRPr="00DD74F4">
        <w:rPr>
          <w:lang w:val="es-ES"/>
        </w:rPr>
        <w:t xml:space="preserve"> </w:t>
      </w:r>
      <w:r w:rsidRPr="00DD74F4">
        <w:t>ними</w:t>
      </w:r>
      <w:r w:rsidRPr="00DD74F4">
        <w:rPr>
          <w:lang w:val="es-ES"/>
        </w:rPr>
        <w:t xml:space="preserve"> </w:t>
      </w:r>
      <w:r w:rsidRPr="00DD74F4">
        <w:t>издевались</w:t>
      </w:r>
      <w:r w:rsidRPr="00DD74F4">
        <w:rPr>
          <w:lang w:val="es-ES"/>
        </w:rPr>
        <w:t xml:space="preserve">, </w:t>
      </w:r>
      <w:r w:rsidRPr="00DD74F4">
        <w:t>подвергали</w:t>
      </w:r>
      <w:r w:rsidRPr="00DD74F4">
        <w:rPr>
          <w:lang w:val="es-ES"/>
        </w:rPr>
        <w:t xml:space="preserve"> </w:t>
      </w:r>
      <w:r w:rsidRPr="00DD74F4">
        <w:t>угрозам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добивались</w:t>
      </w:r>
      <w:r w:rsidRPr="00DD74F4">
        <w:rPr>
          <w:lang w:val="es-ES"/>
        </w:rPr>
        <w:t xml:space="preserve">, </w:t>
      </w:r>
      <w:r w:rsidRPr="00DD74F4">
        <w:t>чтобы</w:t>
      </w:r>
      <w:r w:rsidRPr="00DD74F4">
        <w:rPr>
          <w:lang w:val="es-ES"/>
        </w:rPr>
        <w:t xml:space="preserve"> </w:t>
      </w:r>
      <w:r w:rsidRPr="00DD74F4">
        <w:t>они</w:t>
      </w:r>
      <w:r w:rsidRPr="00DD74F4">
        <w:rPr>
          <w:lang w:val="es-ES"/>
        </w:rPr>
        <w:t xml:space="preserve"> </w:t>
      </w:r>
      <w:r w:rsidRPr="00DD74F4">
        <w:t>просили</w:t>
      </w:r>
      <w:r w:rsidRPr="00DD74F4">
        <w:rPr>
          <w:lang w:val="es-ES"/>
        </w:rPr>
        <w:t xml:space="preserve"> </w:t>
      </w:r>
      <w:r w:rsidRPr="00DD74F4">
        <w:t>прощения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целовали</w:t>
      </w:r>
      <w:r w:rsidRPr="00DD74F4">
        <w:rPr>
          <w:lang w:val="es-ES"/>
        </w:rPr>
        <w:t xml:space="preserve"> </w:t>
      </w:r>
      <w:r w:rsidRPr="00DD74F4">
        <w:t>флаг</w:t>
      </w:r>
      <w:r w:rsidRPr="00DD74F4">
        <w:rPr>
          <w:lang w:val="es-ES"/>
        </w:rPr>
        <w:t xml:space="preserve"> </w:t>
      </w:r>
      <w:r w:rsidRPr="00DD74F4">
        <w:t>департамента</w:t>
      </w:r>
      <w:r w:rsidRPr="00DD74F4">
        <w:rPr>
          <w:lang w:val="es-ES"/>
        </w:rPr>
        <w:t xml:space="preserve"> </w:t>
      </w:r>
      <w:r w:rsidRPr="00DD74F4">
        <w:t>Чукисака</w:t>
      </w:r>
      <w:r w:rsidRPr="00DD74F4">
        <w:rPr>
          <w:lang w:val="es-ES"/>
        </w:rPr>
        <w:t xml:space="preserve">; </w:t>
      </w:r>
      <w:r w:rsidRPr="00DD74F4">
        <w:t>по</w:t>
      </w:r>
      <w:r w:rsidRPr="00DD74F4">
        <w:rPr>
          <w:lang w:val="es-ES"/>
        </w:rPr>
        <w:t xml:space="preserve"> </w:t>
      </w:r>
      <w:r w:rsidRPr="00DD74F4">
        <w:t>свидетельству</w:t>
      </w:r>
      <w:r w:rsidRPr="00DD74F4">
        <w:rPr>
          <w:lang w:val="es-ES"/>
        </w:rPr>
        <w:t xml:space="preserve"> </w:t>
      </w:r>
      <w:r w:rsidRPr="00DD74F4">
        <w:t>мэра</w:t>
      </w:r>
      <w:r w:rsidRPr="00DD74F4">
        <w:rPr>
          <w:lang w:val="es-ES"/>
        </w:rPr>
        <w:t xml:space="preserve"> </w:t>
      </w:r>
      <w:r w:rsidRPr="00DD74F4">
        <w:t>г</w:t>
      </w:r>
      <w:r w:rsidRPr="00DD74F4">
        <w:t>о</w:t>
      </w:r>
      <w:r w:rsidRPr="00DD74F4">
        <w:t>рода</w:t>
      </w:r>
      <w:r w:rsidRPr="00DD74F4">
        <w:rPr>
          <w:lang w:val="es-ES"/>
        </w:rPr>
        <w:t xml:space="preserve"> </w:t>
      </w:r>
      <w:r w:rsidRPr="00DD74F4">
        <w:t>Мохокоя</w:t>
      </w:r>
      <w:r w:rsidRPr="00DD74F4">
        <w:rPr>
          <w:lang w:val="es-ES"/>
        </w:rPr>
        <w:t xml:space="preserve">, </w:t>
      </w:r>
      <w:r w:rsidRPr="00DD74F4">
        <w:t>который</w:t>
      </w:r>
      <w:r w:rsidRPr="00DD74F4">
        <w:rPr>
          <w:lang w:val="es-ES"/>
        </w:rPr>
        <w:t xml:space="preserve"> </w:t>
      </w:r>
      <w:r w:rsidRPr="00DD74F4">
        <w:t>был</w:t>
      </w:r>
      <w:r w:rsidRPr="00DD74F4">
        <w:rPr>
          <w:lang w:val="es-ES"/>
        </w:rPr>
        <w:t xml:space="preserve"> </w:t>
      </w:r>
      <w:r w:rsidRPr="00DD74F4">
        <w:t>одной</w:t>
      </w:r>
      <w:r w:rsidRPr="00DD74F4">
        <w:rPr>
          <w:lang w:val="es-ES"/>
        </w:rPr>
        <w:t xml:space="preserve"> </w:t>
      </w:r>
      <w:r w:rsidRPr="00DD74F4">
        <w:t>из</w:t>
      </w:r>
      <w:r w:rsidRPr="00DD74F4">
        <w:rPr>
          <w:lang w:val="es-ES"/>
        </w:rPr>
        <w:t xml:space="preserve"> </w:t>
      </w:r>
      <w:r w:rsidRPr="00DD74F4">
        <w:t>жертв</w:t>
      </w:r>
      <w:r w:rsidRPr="00DD74F4">
        <w:rPr>
          <w:lang w:val="es-ES"/>
        </w:rPr>
        <w:t xml:space="preserve"> </w:t>
      </w:r>
      <w:r w:rsidRPr="00DD74F4">
        <w:t>указанного происществия</w:t>
      </w:r>
      <w:r w:rsidRPr="00DD74F4">
        <w:rPr>
          <w:lang w:val="es-ES"/>
        </w:rPr>
        <w:t xml:space="preserve">, </w:t>
      </w:r>
      <w:r w:rsidRPr="00DD74F4">
        <w:t>он</w:t>
      </w:r>
      <w:r w:rsidRPr="00DD74F4">
        <w:rPr>
          <w:lang w:val="es-ES"/>
        </w:rPr>
        <w:t xml:space="preserve"> </w:t>
      </w:r>
      <w:r w:rsidRPr="00DD74F4">
        <w:t>сл</w:t>
      </w:r>
      <w:r w:rsidRPr="00DD74F4">
        <w:t>ы</w:t>
      </w:r>
      <w:r w:rsidRPr="00DD74F4">
        <w:t>шал</w:t>
      </w:r>
      <w:r w:rsidRPr="00DD74F4">
        <w:rPr>
          <w:lang w:val="es-ES"/>
        </w:rPr>
        <w:t xml:space="preserve"> </w:t>
      </w:r>
      <w:r w:rsidRPr="00DD74F4">
        <w:t>крики</w:t>
      </w:r>
      <w:r w:rsidRPr="00DD74F4">
        <w:rPr>
          <w:lang w:val="es-ES"/>
        </w:rPr>
        <w:t xml:space="preserve"> «</w:t>
      </w:r>
      <w:r w:rsidRPr="00DD74F4">
        <w:t>Смерть</w:t>
      </w:r>
      <w:r w:rsidRPr="00DD74F4">
        <w:rPr>
          <w:lang w:val="es-ES"/>
        </w:rPr>
        <w:t xml:space="preserve"> </w:t>
      </w:r>
      <w:r w:rsidRPr="00DD74F4">
        <w:t>индейцам</w:t>
      </w:r>
      <w:r w:rsidRPr="00DD74F4">
        <w:rPr>
          <w:lang w:val="es-ES"/>
        </w:rPr>
        <w:t xml:space="preserve">!»,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это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происходило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виду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у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председателя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Межинституционального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комитета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Фиделя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Херрера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мэра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Айде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Нава</w:t>
      </w:r>
      <w:r w:rsidRPr="00DD74F4">
        <w:rPr>
          <w:i/>
          <w:lang w:val="es-ES"/>
        </w:rPr>
        <w:t xml:space="preserve"> (</w:t>
      </w:r>
      <w:r w:rsidRPr="00DD74F4">
        <w:rPr>
          <w:i/>
        </w:rPr>
        <w:t>мес</w:t>
      </w:r>
      <w:r w:rsidRPr="00DD74F4">
        <w:rPr>
          <w:i/>
        </w:rPr>
        <w:t>т</w:t>
      </w:r>
      <w:r w:rsidRPr="00DD74F4">
        <w:rPr>
          <w:i/>
        </w:rPr>
        <w:t>ные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власти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</w:t>
      </w:r>
      <w:r w:rsidRPr="00DD74F4">
        <w:rPr>
          <w:i/>
        </w:rPr>
        <w:t>ы</w:t>
      </w:r>
      <w:r w:rsidRPr="00DD74F4">
        <w:rPr>
          <w:i/>
        </w:rPr>
        <w:t>ступают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против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национального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правительства</w:t>
      </w:r>
      <w:r w:rsidRPr="00DD74F4">
        <w:rPr>
          <w:i/>
          <w:lang w:val="es-ES"/>
        </w:rPr>
        <w:t xml:space="preserve">), </w:t>
      </w:r>
      <w:r w:rsidRPr="00DD74F4">
        <w:rPr>
          <w:i/>
        </w:rPr>
        <w:t>которые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были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явно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довольны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происходящим</w:t>
      </w:r>
      <w:r w:rsidRPr="00DD74F4">
        <w:rPr>
          <w:lang w:val="es-ES"/>
        </w:rPr>
        <w:t xml:space="preserve">. </w:t>
      </w:r>
    </w:p>
    <w:p w:rsidR="00C510E8" w:rsidRDefault="00DD74F4" w:rsidP="00CE732B">
      <w:pPr>
        <w:pStyle w:val="SingleTxtGR"/>
        <w:rPr>
          <w:i/>
        </w:rPr>
      </w:pPr>
      <w:r w:rsidRPr="00DD74F4">
        <w:rPr>
          <w:lang w:val="es-ES"/>
        </w:rPr>
        <w:tab/>
        <w:t>e)</w:t>
      </w:r>
      <w:r w:rsidR="00CE732B">
        <w:tab/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тот</w:t>
      </w:r>
      <w:r w:rsidRPr="00DD74F4">
        <w:rPr>
          <w:lang w:val="es-ES"/>
        </w:rPr>
        <w:t xml:space="preserve"> </w:t>
      </w:r>
      <w:r w:rsidRPr="00DD74F4">
        <w:t>же</w:t>
      </w:r>
      <w:r w:rsidRPr="00DD74F4">
        <w:rPr>
          <w:lang w:val="es-ES"/>
        </w:rPr>
        <w:t xml:space="preserve"> </w:t>
      </w:r>
      <w:r w:rsidRPr="00DD74F4">
        <w:t>день</w:t>
      </w:r>
      <w:r w:rsidRPr="00DD74F4">
        <w:rPr>
          <w:lang w:val="es-ES"/>
        </w:rPr>
        <w:t xml:space="preserve"> </w:t>
      </w:r>
      <w:r w:rsidRPr="00DD74F4">
        <w:t>средства</w:t>
      </w:r>
      <w:r w:rsidRPr="00DD74F4">
        <w:rPr>
          <w:lang w:val="es-ES"/>
        </w:rPr>
        <w:t xml:space="preserve"> </w:t>
      </w:r>
      <w:r w:rsidRPr="00DD74F4">
        <w:t>массовой</w:t>
      </w:r>
      <w:r w:rsidRPr="00DD74F4">
        <w:rPr>
          <w:lang w:val="es-ES"/>
        </w:rPr>
        <w:t xml:space="preserve"> </w:t>
      </w:r>
      <w:r w:rsidRPr="00DD74F4">
        <w:t>информации</w:t>
      </w:r>
      <w:r w:rsidRPr="00DD74F4">
        <w:rPr>
          <w:lang w:val="es-ES"/>
        </w:rPr>
        <w:t xml:space="preserve"> </w:t>
      </w:r>
      <w:r w:rsidRPr="00DD74F4">
        <w:t>сообщили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rPr>
          <w:i/>
        </w:rPr>
        <w:t>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другом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</w:rPr>
        <w:t>н</w:t>
      </w:r>
      <w:r w:rsidRPr="00DD74F4">
        <w:rPr>
          <w:i/>
        </w:rPr>
        <w:t>циденте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заснятом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видеокамеру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мобильного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телефона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во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время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которого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было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совершено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нападение с расистскими и дискриминационными проявлени</w:t>
      </w:r>
      <w:r w:rsidRPr="00DD74F4">
        <w:rPr>
          <w:i/>
        </w:rPr>
        <w:t>я</w:t>
      </w:r>
      <w:r w:rsidRPr="00DD74F4">
        <w:rPr>
          <w:i/>
        </w:rPr>
        <w:t>ми на заместителя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сенатора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лидера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Национальной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федерации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женщин</w:t>
      </w:r>
      <w:r w:rsidRPr="00DD74F4">
        <w:rPr>
          <w:i/>
          <w:lang w:val="es-ES"/>
        </w:rPr>
        <w:t>-</w:t>
      </w:r>
      <w:r w:rsidRPr="00DD74F4">
        <w:rPr>
          <w:i/>
        </w:rPr>
        <w:t>крестьянок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коренных народов Боливии «Бартолина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Сиса»</w:t>
      </w:r>
      <w:r w:rsidRPr="00DD74F4">
        <w:rPr>
          <w:i/>
          <w:lang w:val="es-ES"/>
        </w:rPr>
        <w:t>»</w:t>
      </w:r>
      <w:r w:rsidRPr="00DD74F4">
        <w:rPr>
          <w:i/>
        </w:rPr>
        <w:t xml:space="preserve"> и сопровождавших ее лиц, когда они приб</w:t>
      </w:r>
      <w:r w:rsidRPr="00DD74F4">
        <w:rPr>
          <w:i/>
        </w:rPr>
        <w:t>ы</w:t>
      </w:r>
      <w:r w:rsidRPr="00DD74F4">
        <w:rPr>
          <w:i/>
        </w:rPr>
        <w:t>ли в аэропорт</w:t>
      </w:r>
      <w:r w:rsidR="00CE732B">
        <w:rPr>
          <w:rStyle w:val="FootnoteReference"/>
          <w:i/>
        </w:rPr>
        <w:footnoteReference w:id="16"/>
      </w:r>
      <w:r w:rsidRPr="00DD74F4">
        <w:rPr>
          <w:i/>
        </w:rPr>
        <w:t xml:space="preserve">. </w:t>
      </w:r>
    </w:p>
    <w:p w:rsidR="00C510E8" w:rsidRDefault="00CE732B" w:rsidP="004972D6">
      <w:pPr>
        <w:pStyle w:val="SingleTxtGR"/>
      </w:pPr>
      <w:r>
        <w:rPr>
          <w:i/>
        </w:rPr>
        <w:tab/>
      </w:r>
      <w:r w:rsidR="00DD74F4" w:rsidRPr="0043245B">
        <w:rPr>
          <w:iCs/>
          <w:lang w:val="fr-CH"/>
        </w:rPr>
        <w:t>f</w:t>
      </w:r>
      <w:r w:rsidR="00DD74F4" w:rsidRPr="0043245B">
        <w:rPr>
          <w:iCs/>
        </w:rPr>
        <w:t>)</w:t>
      </w:r>
      <w:r>
        <w:rPr>
          <w:i/>
        </w:rPr>
        <w:tab/>
      </w:r>
      <w:r w:rsidR="00DD74F4" w:rsidRPr="00DD74F4">
        <w:rPr>
          <w:i/>
        </w:rPr>
        <w:t>3 янва</w:t>
      </w:r>
      <w:r w:rsidR="00DD74F4" w:rsidRPr="00DD74F4">
        <w:t>ря</w:t>
      </w:r>
      <w:r w:rsidR="00DD74F4" w:rsidRPr="00DD74F4">
        <w:rPr>
          <w:lang w:val="es-ES"/>
        </w:rPr>
        <w:t xml:space="preserve"> 2008 </w:t>
      </w:r>
      <w:r w:rsidR="00DD74F4" w:rsidRPr="00DD74F4">
        <w:t>года</w:t>
      </w:r>
      <w:r w:rsidR="00DD74F4" w:rsidRPr="00DD74F4">
        <w:rPr>
          <w:lang w:val="es-ES"/>
        </w:rPr>
        <w:t xml:space="preserve">,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день</w:t>
      </w:r>
      <w:r w:rsidR="00DD74F4" w:rsidRPr="00DD74F4">
        <w:rPr>
          <w:lang w:val="es-ES"/>
        </w:rPr>
        <w:t xml:space="preserve"> </w:t>
      </w:r>
      <w:r w:rsidR="00DD74F4" w:rsidRPr="00DD74F4">
        <w:t>инаугурации</w:t>
      </w:r>
      <w:r w:rsidR="00DD74F4" w:rsidRPr="00DD74F4">
        <w:rPr>
          <w:lang w:val="es-ES"/>
        </w:rPr>
        <w:t xml:space="preserve"> </w:t>
      </w:r>
      <w:r w:rsidR="00DD74F4" w:rsidRPr="00DD74F4">
        <w:t>Года</w:t>
      </w:r>
      <w:r w:rsidR="00DD74F4" w:rsidRPr="00DD74F4">
        <w:rPr>
          <w:lang w:val="es-ES"/>
        </w:rPr>
        <w:t xml:space="preserve"> </w:t>
      </w:r>
      <w:r w:rsidR="00DD74F4" w:rsidRPr="00DD74F4">
        <w:t>права</w:t>
      </w:r>
      <w:r w:rsidR="00DD74F4" w:rsidRPr="00DD74F4">
        <w:rPr>
          <w:lang w:val="es-ES"/>
        </w:rPr>
        <w:t xml:space="preserve">, </w:t>
      </w:r>
      <w:r w:rsidR="00DD74F4" w:rsidRPr="00DD74F4">
        <w:t>группа</w:t>
      </w:r>
      <w:r w:rsidR="00DD74F4" w:rsidRPr="00DD74F4">
        <w:rPr>
          <w:lang w:val="es-ES"/>
        </w:rPr>
        <w:t xml:space="preserve"> </w:t>
      </w:r>
      <w:r w:rsidR="00DD74F4" w:rsidRPr="00DD74F4">
        <w:t>демо</w:t>
      </w:r>
      <w:r w:rsidR="00DD74F4" w:rsidRPr="00DD74F4">
        <w:t>н</w:t>
      </w:r>
      <w:r w:rsidR="00DD74F4" w:rsidRPr="00DD74F4">
        <w:t>странтов</w:t>
      </w:r>
      <w:r w:rsidR="00DD74F4" w:rsidRPr="00DD74F4">
        <w:rPr>
          <w:lang w:val="es-ES"/>
        </w:rPr>
        <w:t xml:space="preserve"> </w:t>
      </w:r>
      <w:r w:rsidR="00DD74F4" w:rsidRPr="00DD74F4">
        <w:t>устроила</w:t>
      </w:r>
      <w:r w:rsidR="00DD74F4" w:rsidRPr="00DD74F4">
        <w:rPr>
          <w:lang w:val="es-ES"/>
        </w:rPr>
        <w:t xml:space="preserve"> </w:t>
      </w:r>
      <w:r w:rsidR="00DD74F4" w:rsidRPr="00DD74F4">
        <w:t>у</w:t>
      </w:r>
      <w:r w:rsidR="00DD74F4" w:rsidRPr="00DD74F4">
        <w:rPr>
          <w:lang w:val="es-ES"/>
        </w:rPr>
        <w:t xml:space="preserve"> </w:t>
      </w:r>
      <w:r w:rsidR="00DD74F4" w:rsidRPr="00DD74F4">
        <w:t>входа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здание</w:t>
      </w:r>
      <w:r w:rsidR="00DD74F4" w:rsidRPr="00DD74F4">
        <w:rPr>
          <w:lang w:val="es-ES"/>
        </w:rPr>
        <w:t xml:space="preserve"> </w:t>
      </w:r>
      <w:r w:rsidR="00DD74F4" w:rsidRPr="00DD74F4">
        <w:t>Верховного</w:t>
      </w:r>
      <w:r w:rsidR="00DD74F4" w:rsidRPr="00DD74F4">
        <w:rPr>
          <w:lang w:val="es-ES"/>
        </w:rPr>
        <w:t xml:space="preserve"> </w:t>
      </w:r>
      <w:r w:rsidR="00DD74F4" w:rsidRPr="00DD74F4">
        <w:t>суда</w:t>
      </w:r>
      <w:r w:rsidR="00DD74F4" w:rsidRPr="00DD74F4">
        <w:rPr>
          <w:lang w:val="es-ES"/>
        </w:rPr>
        <w:t xml:space="preserve"> </w:t>
      </w:r>
      <w:r w:rsidR="00DD74F4" w:rsidRPr="00DD74F4">
        <w:t>массовые</w:t>
      </w:r>
      <w:r w:rsidR="00DD74F4" w:rsidRPr="00DD74F4">
        <w:rPr>
          <w:lang w:val="es-ES"/>
        </w:rPr>
        <w:t xml:space="preserve"> </w:t>
      </w:r>
      <w:r w:rsidR="00DD74F4" w:rsidRPr="00DD74F4">
        <w:t>беспорядки</w:t>
      </w:r>
      <w:r w:rsidR="00DD74F4" w:rsidRPr="00DD74F4">
        <w:rPr>
          <w:lang w:val="es-ES"/>
        </w:rPr>
        <w:t xml:space="preserve"> </w:t>
      </w:r>
      <w:r w:rsidR="00DD74F4" w:rsidRPr="00DD74F4">
        <w:t>с</w:t>
      </w:r>
      <w:r w:rsidR="00DD74F4" w:rsidRPr="00DD74F4">
        <w:rPr>
          <w:lang w:val="es-ES"/>
        </w:rPr>
        <w:t xml:space="preserve"> </w:t>
      </w:r>
      <w:r w:rsidR="00DD74F4" w:rsidRPr="00DD74F4">
        <w:t>применением</w:t>
      </w:r>
      <w:r w:rsidR="00DD74F4" w:rsidRPr="00DD74F4">
        <w:rPr>
          <w:lang w:val="es-ES"/>
        </w:rPr>
        <w:t xml:space="preserve"> </w:t>
      </w:r>
      <w:r w:rsidR="00DD74F4" w:rsidRPr="00DD74F4">
        <w:t>насилия</w:t>
      </w:r>
      <w:r w:rsidR="00DD74F4" w:rsidRPr="00DD74F4">
        <w:rPr>
          <w:lang w:val="es-ES"/>
        </w:rPr>
        <w:t xml:space="preserve">, </w:t>
      </w:r>
      <w:r w:rsidR="00DD74F4" w:rsidRPr="00DD74F4">
        <w:t>направленные</w:t>
      </w:r>
      <w:r w:rsidR="00DD74F4" w:rsidRPr="00DD74F4">
        <w:rPr>
          <w:lang w:val="es-ES"/>
        </w:rPr>
        <w:t xml:space="preserve"> </w:t>
      </w:r>
      <w:r w:rsidR="00DD74F4" w:rsidRPr="00DD74F4">
        <w:t>против</w:t>
      </w:r>
      <w:r w:rsidR="00DD74F4" w:rsidRPr="00DD74F4">
        <w:rPr>
          <w:lang w:val="es-ES"/>
        </w:rPr>
        <w:t xml:space="preserve"> </w:t>
      </w:r>
      <w:r w:rsidR="00DD74F4" w:rsidRPr="00DD74F4">
        <w:t>правительства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министра</w:t>
      </w:r>
      <w:r w:rsidR="00DD74F4" w:rsidRPr="00DD74F4">
        <w:rPr>
          <w:lang w:val="es-ES"/>
        </w:rPr>
        <w:t xml:space="preserve"> </w:t>
      </w:r>
      <w:r w:rsidR="00DD74F4" w:rsidRPr="00DD74F4">
        <w:t>юст</w:t>
      </w:r>
      <w:r w:rsidR="00DD74F4" w:rsidRPr="00DD74F4">
        <w:t>и</w:t>
      </w:r>
      <w:r w:rsidR="00DD74F4" w:rsidRPr="00DD74F4">
        <w:t>ции</w:t>
      </w:r>
      <w:r w:rsidR="00DD74F4" w:rsidRPr="00DD74F4">
        <w:rPr>
          <w:lang w:val="es-ES"/>
        </w:rPr>
        <w:t xml:space="preserve"> </w:t>
      </w:r>
      <w:r w:rsidR="00DD74F4" w:rsidRPr="00DD74F4">
        <w:t>г-жи Селимы</w:t>
      </w:r>
      <w:r w:rsidR="00DD74F4" w:rsidRPr="00DD74F4">
        <w:rPr>
          <w:lang w:val="es-ES"/>
        </w:rPr>
        <w:t xml:space="preserve"> </w:t>
      </w:r>
      <w:r w:rsidR="00DD74F4" w:rsidRPr="00DD74F4">
        <w:t>Торрико</w:t>
      </w:r>
      <w:r w:rsidR="00DD74F4" w:rsidRPr="00DD74F4">
        <w:rPr>
          <w:lang w:val="es-ES"/>
        </w:rPr>
        <w:t xml:space="preserve"> </w:t>
      </w:r>
      <w:r w:rsidR="00DD74F4" w:rsidRPr="00DD74F4">
        <w:t>Рохас</w:t>
      </w:r>
      <w:r w:rsidR="00DD74F4" w:rsidRPr="00DD74F4">
        <w:rPr>
          <w:lang w:val="es-ES"/>
        </w:rPr>
        <w:t xml:space="preserve"> (</w:t>
      </w:r>
      <w:r w:rsidR="00DD74F4" w:rsidRPr="00DD74F4">
        <w:t>индейского</w:t>
      </w:r>
      <w:r w:rsidR="00DD74F4" w:rsidRPr="00DD74F4">
        <w:rPr>
          <w:lang w:val="es-ES"/>
        </w:rPr>
        <w:t xml:space="preserve"> </w:t>
      </w:r>
      <w:r w:rsidR="00DD74F4" w:rsidRPr="00DD74F4">
        <w:t>происхождения</w:t>
      </w:r>
      <w:r w:rsidR="00DD74F4" w:rsidRPr="00DD74F4">
        <w:rPr>
          <w:lang w:val="es-ES"/>
        </w:rPr>
        <w:t xml:space="preserve">). </w:t>
      </w:r>
      <w:r w:rsidR="00DD74F4" w:rsidRPr="00DD74F4">
        <w:t>Разбушевавша</w:t>
      </w:r>
      <w:r w:rsidR="00DD74F4" w:rsidRPr="00DD74F4">
        <w:t>я</w:t>
      </w:r>
      <w:r w:rsidR="00DD74F4" w:rsidRPr="00DD74F4">
        <w:t>ся</w:t>
      </w:r>
      <w:r w:rsidR="00DD74F4" w:rsidRPr="00DD74F4">
        <w:rPr>
          <w:lang w:val="es-ES"/>
        </w:rPr>
        <w:t xml:space="preserve"> </w:t>
      </w:r>
      <w:r w:rsidR="00DD74F4" w:rsidRPr="00DD74F4">
        <w:t>толпа</w:t>
      </w:r>
      <w:r w:rsidR="00DD74F4" w:rsidRPr="00DD74F4">
        <w:rPr>
          <w:lang w:val="es-ES"/>
        </w:rPr>
        <w:t xml:space="preserve"> </w:t>
      </w:r>
      <w:r w:rsidR="00DD74F4" w:rsidRPr="00DD74F4">
        <w:t>проявляла</w:t>
      </w:r>
      <w:r w:rsidR="00DD74F4" w:rsidRPr="00DD74F4">
        <w:rPr>
          <w:lang w:val="es-ES"/>
        </w:rPr>
        <w:t xml:space="preserve"> </w:t>
      </w:r>
      <w:r w:rsidR="00DD74F4" w:rsidRPr="00DD74F4">
        <w:t>нетерпимость</w:t>
      </w:r>
      <w:r w:rsidR="00DD74F4" w:rsidRPr="00DD74F4">
        <w:rPr>
          <w:lang w:val="es-ES"/>
        </w:rPr>
        <w:t xml:space="preserve">, </w:t>
      </w:r>
      <w:r w:rsidR="00DD74F4" w:rsidRPr="00DD74F4">
        <w:t>вела</w:t>
      </w:r>
      <w:r w:rsidR="00DD74F4" w:rsidRPr="00DD74F4">
        <w:rPr>
          <w:lang w:val="es-ES"/>
        </w:rPr>
        <w:t xml:space="preserve"> </w:t>
      </w:r>
      <w:r w:rsidR="00DD74F4" w:rsidRPr="00DD74F4">
        <w:t>себя</w:t>
      </w:r>
      <w:r w:rsidR="00DD74F4" w:rsidRPr="00DD74F4">
        <w:rPr>
          <w:lang w:val="es-ES"/>
        </w:rPr>
        <w:t xml:space="preserve"> </w:t>
      </w:r>
      <w:r w:rsidR="00DD74F4" w:rsidRPr="00DD74F4">
        <w:t>расистски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дискриминационно</w:t>
      </w:r>
      <w:r w:rsidR="00DD74F4" w:rsidRPr="00DD74F4">
        <w:rPr>
          <w:lang w:val="es-ES"/>
        </w:rPr>
        <w:t xml:space="preserve">; </w:t>
      </w:r>
      <w:r w:rsidR="00DD74F4" w:rsidRPr="00DD74F4">
        <w:t>присутствовавшего</w:t>
      </w:r>
      <w:r w:rsidR="00DD74F4" w:rsidRPr="00DD74F4">
        <w:rPr>
          <w:lang w:val="es-ES"/>
        </w:rPr>
        <w:t xml:space="preserve"> </w:t>
      </w:r>
      <w:r w:rsidR="00DD74F4" w:rsidRPr="00DD74F4">
        <w:t>министра</w:t>
      </w:r>
      <w:r w:rsidR="00DD74F4" w:rsidRPr="00DD74F4">
        <w:rPr>
          <w:lang w:val="es-ES"/>
        </w:rPr>
        <w:t xml:space="preserve"> </w:t>
      </w:r>
      <w:r w:rsidR="00DD74F4" w:rsidRPr="00DD74F4">
        <w:t>она</w:t>
      </w:r>
      <w:r w:rsidR="00DD74F4" w:rsidRPr="00DD74F4">
        <w:rPr>
          <w:lang w:val="es-ES"/>
        </w:rPr>
        <w:t xml:space="preserve"> </w:t>
      </w:r>
      <w:r w:rsidR="00DD74F4" w:rsidRPr="00DD74F4">
        <w:t>осыпала</w:t>
      </w:r>
      <w:r w:rsidR="00DD74F4" w:rsidRPr="00DD74F4">
        <w:rPr>
          <w:lang w:val="es-ES"/>
        </w:rPr>
        <w:t xml:space="preserve"> </w:t>
      </w:r>
      <w:r w:rsidR="00DD74F4" w:rsidRPr="00DD74F4">
        <w:t>оскорблениями; в</w:t>
      </w:r>
      <w:r w:rsidR="00DD74F4" w:rsidRPr="00DD74F4">
        <w:rPr>
          <w:lang w:val="es-ES"/>
        </w:rPr>
        <w:t xml:space="preserve"> </w:t>
      </w:r>
      <w:r w:rsidR="00DD74F4" w:rsidRPr="00DD74F4">
        <w:t>частности</w:t>
      </w:r>
      <w:r w:rsidR="00DD74F4" w:rsidRPr="00DD74F4">
        <w:rPr>
          <w:lang w:val="es-ES"/>
        </w:rPr>
        <w:t xml:space="preserve">, </w:t>
      </w:r>
      <w:r w:rsidR="00DD74F4" w:rsidRPr="00DD74F4">
        <w:t>демо</w:t>
      </w:r>
      <w:r w:rsidR="00DD74F4" w:rsidRPr="00DD74F4">
        <w:t>н</w:t>
      </w:r>
      <w:r w:rsidR="00DD74F4" w:rsidRPr="00DD74F4">
        <w:t>странты</w:t>
      </w:r>
      <w:r w:rsidR="00DD74F4" w:rsidRPr="00DD74F4">
        <w:rPr>
          <w:lang w:val="es-ES"/>
        </w:rPr>
        <w:t xml:space="preserve"> </w:t>
      </w:r>
      <w:r w:rsidR="00DD74F4" w:rsidRPr="00DD74F4">
        <w:t>на</w:t>
      </w:r>
      <w:r w:rsidR="00DD74F4" w:rsidRPr="00DD74F4">
        <w:rPr>
          <w:lang w:val="es-ES"/>
        </w:rPr>
        <w:t xml:space="preserve"> </w:t>
      </w:r>
      <w:r w:rsidR="00DD74F4" w:rsidRPr="00DD74F4">
        <w:t>улице</w:t>
      </w:r>
      <w:r w:rsidR="00DD74F4" w:rsidRPr="00DD74F4">
        <w:rPr>
          <w:lang w:val="es-ES"/>
        </w:rPr>
        <w:t xml:space="preserve"> </w:t>
      </w:r>
      <w:r w:rsidR="00DD74F4" w:rsidRPr="00DD74F4">
        <w:t>кричали</w:t>
      </w:r>
      <w:r w:rsidR="00DD74F4" w:rsidRPr="00DD74F4">
        <w:rPr>
          <w:lang w:val="es-ES"/>
        </w:rPr>
        <w:t>: "</w:t>
      </w:r>
      <w:r w:rsidR="00DD74F4" w:rsidRPr="00DD74F4">
        <w:t>Где</w:t>
      </w:r>
      <w:r w:rsidR="00DD74F4" w:rsidRPr="00DD74F4">
        <w:rPr>
          <w:lang w:val="es-ES"/>
        </w:rPr>
        <w:t xml:space="preserve"> </w:t>
      </w:r>
      <w:r w:rsidR="00DD74F4" w:rsidRPr="00DD74F4">
        <w:t>твоя</w:t>
      </w:r>
      <w:r w:rsidR="00DD74F4" w:rsidRPr="00DD74F4">
        <w:rPr>
          <w:lang w:val="es-ES"/>
        </w:rPr>
        <w:t xml:space="preserve"> </w:t>
      </w:r>
      <w:r w:rsidR="00DD74F4" w:rsidRPr="00DD74F4">
        <w:t>голова</w:t>
      </w:r>
      <w:r w:rsidR="00DD74F4" w:rsidRPr="00DD74F4">
        <w:rPr>
          <w:lang w:val="es-ES"/>
        </w:rPr>
        <w:t>?», «</w:t>
      </w:r>
      <w:r w:rsidR="00DD74F4" w:rsidRPr="00DD74F4">
        <w:t>Индейское</w:t>
      </w:r>
      <w:r w:rsidR="00DD74F4" w:rsidRPr="00DD74F4">
        <w:rPr>
          <w:lang w:val="es-ES"/>
        </w:rPr>
        <w:t xml:space="preserve"> </w:t>
      </w:r>
      <w:r w:rsidR="00DD74F4" w:rsidRPr="00DD74F4">
        <w:t>дерьмо</w:t>
      </w:r>
      <w:r w:rsidR="00DD74F4" w:rsidRPr="00DD74F4">
        <w:rPr>
          <w:lang w:val="es-ES"/>
        </w:rPr>
        <w:t xml:space="preserve">, </w:t>
      </w:r>
      <w:r w:rsidR="00DD74F4" w:rsidRPr="00DD74F4">
        <w:t>убирайся</w:t>
      </w:r>
      <w:r w:rsidR="00DD74F4" w:rsidRPr="00DD74F4">
        <w:rPr>
          <w:lang w:val="es-ES"/>
        </w:rPr>
        <w:t xml:space="preserve"> </w:t>
      </w:r>
      <w:r w:rsidR="00DD74F4" w:rsidRPr="00DD74F4">
        <w:t>вон</w:t>
      </w:r>
      <w:r w:rsidR="00DD74F4" w:rsidRPr="00DD74F4">
        <w:rPr>
          <w:lang w:val="es-ES"/>
        </w:rPr>
        <w:t xml:space="preserve">, </w:t>
      </w:r>
      <w:r w:rsidR="00DD74F4" w:rsidRPr="00DD74F4">
        <w:t>ты</w:t>
      </w:r>
      <w:r w:rsidR="00DD74F4" w:rsidRPr="00DD74F4">
        <w:rPr>
          <w:lang w:val="es-ES"/>
        </w:rPr>
        <w:t xml:space="preserve"> </w:t>
      </w:r>
      <w:r w:rsidR="00DD74F4" w:rsidRPr="00DD74F4">
        <w:t>не</w:t>
      </w:r>
      <w:r w:rsidR="00DD74F4" w:rsidRPr="00DD74F4">
        <w:rPr>
          <w:lang w:val="es-ES"/>
        </w:rPr>
        <w:t xml:space="preserve"> </w:t>
      </w:r>
      <w:r w:rsidR="00DD74F4" w:rsidRPr="00DD74F4">
        <w:t>нужна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Сукре</w:t>
      </w:r>
      <w:r w:rsidR="00DD74F4" w:rsidRPr="00DD74F4">
        <w:rPr>
          <w:lang w:val="es-ES"/>
        </w:rPr>
        <w:t xml:space="preserve">!» </w:t>
      </w:r>
      <w:r w:rsidR="00DD74F4" w:rsidRPr="00DD74F4">
        <w:t>и</w:t>
      </w:r>
      <w:r w:rsidR="00DD74F4" w:rsidRPr="00DD74F4">
        <w:rPr>
          <w:lang w:val="es-ES"/>
        </w:rPr>
        <w:t xml:space="preserve"> « </w:t>
      </w:r>
      <w:r w:rsidR="00DD74F4" w:rsidRPr="00DD74F4">
        <w:t>Селиндейка</w:t>
      </w:r>
      <w:r w:rsidR="00DD74F4" w:rsidRPr="00DD74F4">
        <w:rPr>
          <w:lang w:val="es-ES"/>
        </w:rPr>
        <w:t xml:space="preserve">, </w:t>
      </w:r>
      <w:r w:rsidR="00DD74F4" w:rsidRPr="00DD74F4">
        <w:t>садись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свою</w:t>
      </w:r>
      <w:r w:rsidR="00DD74F4" w:rsidRPr="00DD74F4">
        <w:rPr>
          <w:lang w:val="es-ES"/>
        </w:rPr>
        <w:t xml:space="preserve"> </w:t>
      </w:r>
      <w:r w:rsidR="00DD74F4" w:rsidRPr="00DD74F4">
        <w:t>машину и уезжай!».</w:t>
      </w:r>
      <w:r w:rsidR="00C510E8">
        <w:rPr>
          <w:lang w:val="es-ES"/>
        </w:rPr>
        <w:t xml:space="preserve"> </w:t>
      </w:r>
    </w:p>
    <w:p w:rsidR="00DD74F4" w:rsidRPr="00DD74F4" w:rsidRDefault="00DD74F4" w:rsidP="00CE732B">
      <w:pPr>
        <w:pStyle w:val="SingleTxtGR"/>
        <w:rPr>
          <w:lang w:val="es-ES"/>
        </w:rPr>
      </w:pPr>
      <w:r w:rsidRPr="00DD74F4">
        <w:rPr>
          <w:lang w:val="es-ES"/>
        </w:rPr>
        <w:tab/>
        <w:t>g)</w:t>
      </w:r>
      <w:r w:rsidR="00CE732B">
        <w:tab/>
      </w:r>
      <w:r w:rsidRPr="00DD74F4">
        <w:rPr>
          <w:lang w:val="es-ES"/>
        </w:rPr>
        <w:t xml:space="preserve">11 </w:t>
      </w:r>
      <w:r w:rsidRPr="00DD74F4">
        <w:t>декабря</w:t>
      </w:r>
      <w:r w:rsidRPr="00DD74F4">
        <w:rPr>
          <w:lang w:val="es-ES"/>
        </w:rPr>
        <w:t xml:space="preserve"> 2007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гражданина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возрасте</w:t>
      </w:r>
      <w:r w:rsidRPr="00DD74F4">
        <w:rPr>
          <w:lang w:val="es-ES"/>
        </w:rPr>
        <w:t xml:space="preserve"> 54 </w:t>
      </w:r>
      <w:r w:rsidRPr="00DD74F4">
        <w:t>лет</w:t>
      </w:r>
      <w:r w:rsidRPr="00DD74F4">
        <w:rPr>
          <w:lang w:val="es-ES"/>
        </w:rPr>
        <w:t xml:space="preserve">,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чертами</w:t>
      </w:r>
      <w:r w:rsidRPr="00DD74F4">
        <w:rPr>
          <w:lang w:val="es-ES"/>
        </w:rPr>
        <w:t xml:space="preserve"> </w:t>
      </w:r>
      <w:r w:rsidRPr="00DD74F4">
        <w:t>лица</w:t>
      </w:r>
      <w:r w:rsidRPr="00DD74F4">
        <w:rPr>
          <w:lang w:val="es-ES"/>
        </w:rPr>
        <w:t xml:space="preserve">, </w:t>
      </w:r>
      <w:r w:rsidRPr="00DD74F4">
        <w:t>характерными</w:t>
      </w:r>
      <w:r w:rsidRPr="00DD74F4">
        <w:rPr>
          <w:lang w:val="es-ES"/>
        </w:rPr>
        <w:t xml:space="preserve"> </w:t>
      </w:r>
      <w:r w:rsidRPr="00DD74F4">
        <w:t>для</w:t>
      </w:r>
      <w:r w:rsidRPr="00DD74F4">
        <w:rPr>
          <w:lang w:val="es-ES"/>
        </w:rPr>
        <w:t xml:space="preserve"> </w:t>
      </w:r>
      <w:r w:rsidRPr="00DD74F4">
        <w:t>коренных</w:t>
      </w:r>
      <w:r w:rsidRPr="00DD74F4">
        <w:rPr>
          <w:lang w:val="es-ES"/>
        </w:rPr>
        <w:t xml:space="preserve"> </w:t>
      </w:r>
      <w:r w:rsidRPr="00DD74F4">
        <w:t>жителей</w:t>
      </w:r>
      <w:r w:rsidRPr="00DD74F4">
        <w:rPr>
          <w:lang w:val="es-ES"/>
        </w:rPr>
        <w:t xml:space="preserve"> </w:t>
      </w:r>
      <w:r w:rsidRPr="00DD74F4">
        <w:t>района</w:t>
      </w:r>
      <w:r w:rsidRPr="00DD74F4">
        <w:rPr>
          <w:lang w:val="es-ES"/>
        </w:rPr>
        <w:t xml:space="preserve"> </w:t>
      </w:r>
      <w:r w:rsidRPr="00DD74F4">
        <w:t>Анд</w:t>
      </w:r>
      <w:r w:rsidR="00CE732B">
        <w:rPr>
          <w:rStyle w:val="FootnoteReference"/>
        </w:rPr>
        <w:footnoteReference w:id="17"/>
      </w:r>
      <w:r w:rsidRPr="00DD74F4">
        <w:rPr>
          <w:lang w:val="es-ES"/>
        </w:rPr>
        <w:t xml:space="preserve">, </w:t>
      </w:r>
      <w:r w:rsidRPr="00DD74F4">
        <w:t>ранее</w:t>
      </w:r>
      <w:r w:rsidRPr="00DD74F4">
        <w:rPr>
          <w:lang w:val="es-ES"/>
        </w:rPr>
        <w:t xml:space="preserve"> </w:t>
      </w:r>
      <w:r w:rsidRPr="00DD74F4">
        <w:t>состоявшего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Фед</w:t>
      </w:r>
      <w:r w:rsidRPr="00DD74F4">
        <w:t>е</w:t>
      </w:r>
      <w:r w:rsidRPr="00DD74F4">
        <w:t>рации</w:t>
      </w:r>
      <w:r w:rsidRPr="00DD74F4">
        <w:rPr>
          <w:lang w:val="es-ES"/>
        </w:rPr>
        <w:t xml:space="preserve"> </w:t>
      </w:r>
      <w:r w:rsidRPr="00DD74F4">
        <w:t>шахтеров</w:t>
      </w:r>
      <w:r w:rsidRPr="00DD74F4">
        <w:rPr>
          <w:lang w:val="es-ES"/>
        </w:rPr>
        <w:t xml:space="preserve"> </w:t>
      </w:r>
      <w:r w:rsidRPr="00DD74F4">
        <w:t>Боливии</w:t>
      </w:r>
      <w:r w:rsidRPr="00DD74F4">
        <w:rPr>
          <w:lang w:val="es-ES"/>
        </w:rPr>
        <w:t xml:space="preserve">, </w:t>
      </w:r>
      <w:r w:rsidRPr="00DD74F4">
        <w:t>жестоко избила группа</w:t>
      </w:r>
      <w:r w:rsidRPr="00DD74F4">
        <w:rPr>
          <w:lang w:val="es-ES"/>
        </w:rPr>
        <w:t xml:space="preserve"> </w:t>
      </w:r>
      <w:r w:rsidRPr="00DD74F4">
        <w:t>молодых людей из Союза м</w:t>
      </w:r>
      <w:r w:rsidRPr="00DD74F4">
        <w:t>о</w:t>
      </w:r>
      <w:r w:rsidRPr="00DD74F4">
        <w:t xml:space="preserve">лодежи города Санта-Крус, проводившая голодную забастовку на Площади </w:t>
      </w:r>
      <w:r w:rsidR="00CE732B">
        <w:br/>
      </w:r>
      <w:r w:rsidRPr="00DD74F4">
        <w:t>24 сентября города Санта-Крус.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ab/>
        <w:t>h)</w:t>
      </w:r>
      <w:r w:rsidR="00CE732B">
        <w:tab/>
      </w:r>
      <w:r w:rsidRPr="00DD74F4">
        <w:rPr>
          <w:lang w:val="es-ES"/>
        </w:rPr>
        <w:t xml:space="preserve">11 </w:t>
      </w:r>
      <w:r w:rsidRPr="00DD74F4">
        <w:t>июля</w:t>
      </w:r>
      <w:r w:rsidRPr="00DD74F4">
        <w:rPr>
          <w:lang w:val="es-ES"/>
        </w:rPr>
        <w:t xml:space="preserve"> 2007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аэропорту</w:t>
      </w:r>
      <w:r w:rsidRPr="00DD74F4">
        <w:rPr>
          <w:lang w:val="es-ES"/>
        </w:rPr>
        <w:t xml:space="preserve"> </w:t>
      </w:r>
      <w:r w:rsidRPr="00DD74F4">
        <w:t>Сукре</w:t>
      </w:r>
      <w:r w:rsidRPr="00DD74F4">
        <w:rPr>
          <w:lang w:val="es-ES"/>
        </w:rPr>
        <w:t xml:space="preserve"> </w:t>
      </w:r>
      <w:r w:rsidRPr="00DD74F4">
        <w:t>член</w:t>
      </w:r>
      <w:r w:rsidRPr="00DD74F4">
        <w:rPr>
          <w:lang w:val="es-ES"/>
        </w:rPr>
        <w:t xml:space="preserve"> </w:t>
      </w:r>
      <w:r w:rsidRPr="00DD74F4">
        <w:t>Учредительного собр</w:t>
      </w:r>
      <w:r w:rsidRPr="00DD74F4">
        <w:t>а</w:t>
      </w:r>
      <w:r w:rsidRPr="00DD74F4">
        <w:t>ния от организации</w:t>
      </w:r>
      <w:r w:rsidRPr="00DD74F4">
        <w:rPr>
          <w:lang w:val="es-ES"/>
        </w:rPr>
        <w:t xml:space="preserve"> </w:t>
      </w:r>
      <w:r w:rsidRPr="00DD74F4">
        <w:t>граждан</w:t>
      </w:r>
      <w:r w:rsidRPr="00DD74F4">
        <w:rPr>
          <w:lang w:val="es-ES"/>
        </w:rPr>
        <w:t xml:space="preserve"> «</w:t>
      </w:r>
      <w:r w:rsidRPr="00DD74F4">
        <w:t>Мы</w:t>
      </w:r>
      <w:r w:rsidRPr="00DD74F4">
        <w:rPr>
          <w:lang w:val="es-ES"/>
        </w:rPr>
        <w:t xml:space="preserve"> </w:t>
      </w:r>
      <w:r w:rsidRPr="00DD74F4">
        <w:t>можем</w:t>
      </w:r>
      <w:r w:rsidRPr="00DD74F4">
        <w:rPr>
          <w:lang w:val="es-ES"/>
        </w:rPr>
        <w:t xml:space="preserve">» </w:t>
      </w:r>
      <w:r w:rsidRPr="00DD74F4">
        <w:t>Фернандо Моралес набросился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к</w:t>
      </w:r>
      <w:r w:rsidRPr="00DD74F4">
        <w:t>у</w:t>
      </w:r>
      <w:r w:rsidRPr="00DD74F4">
        <w:t>лаками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одного</w:t>
      </w:r>
      <w:r w:rsidRPr="00DD74F4">
        <w:rPr>
          <w:lang w:val="es-ES"/>
        </w:rPr>
        <w:t xml:space="preserve"> </w:t>
      </w:r>
      <w:r w:rsidRPr="00DD74F4">
        <w:t>из</w:t>
      </w:r>
      <w:r w:rsidRPr="00DD74F4">
        <w:rPr>
          <w:lang w:val="es-ES"/>
        </w:rPr>
        <w:t xml:space="preserve"> </w:t>
      </w:r>
      <w:r w:rsidRPr="00DD74F4">
        <w:t>руководителей</w:t>
      </w:r>
      <w:r w:rsidRPr="00DD74F4">
        <w:rPr>
          <w:lang w:val="es-ES"/>
        </w:rPr>
        <w:t xml:space="preserve"> </w:t>
      </w:r>
      <w:r w:rsidRPr="00DD74F4">
        <w:t>Конфедерации</w:t>
      </w:r>
      <w:r w:rsidRPr="00DD74F4">
        <w:rPr>
          <w:lang w:val="es-ES"/>
        </w:rPr>
        <w:t xml:space="preserve"> </w:t>
      </w:r>
      <w:r w:rsidRPr="00DD74F4">
        <w:t>коренных народов востока Боливии</w:t>
      </w:r>
      <w:r w:rsidRPr="00DD74F4">
        <w:rPr>
          <w:lang w:val="es-ES"/>
        </w:rPr>
        <w:t xml:space="preserve"> (</w:t>
      </w:r>
      <w:r w:rsidRPr="00DD74F4">
        <w:t>СИДОБ</w:t>
      </w:r>
      <w:r w:rsidRPr="00DD74F4">
        <w:rPr>
          <w:lang w:val="es-ES"/>
        </w:rPr>
        <w:t xml:space="preserve">) </w:t>
      </w:r>
      <w:r w:rsidRPr="00DD74F4">
        <w:t xml:space="preserve">Адольфо Чавеса. </w:t>
      </w:r>
    </w:p>
    <w:p w:rsidR="00C510E8" w:rsidRDefault="00CE732B" w:rsidP="00CE732B">
      <w:pPr>
        <w:pStyle w:val="SingleTxtGR"/>
        <w:rPr>
          <w:lang w:val="es-ES"/>
        </w:rPr>
      </w:pPr>
      <w:r>
        <w:tab/>
      </w:r>
      <w:r w:rsidR="00DD74F4" w:rsidRPr="00DD74F4">
        <w:rPr>
          <w:lang w:val="es-ES"/>
        </w:rPr>
        <w:t>i)</w:t>
      </w:r>
      <w:r>
        <w:tab/>
      </w:r>
      <w:r w:rsidR="00DD74F4" w:rsidRPr="00DD74F4">
        <w:rPr>
          <w:lang w:val="es-ES"/>
        </w:rPr>
        <w:t xml:space="preserve">11 </w:t>
      </w:r>
      <w:r w:rsidR="00DD74F4" w:rsidRPr="00DD74F4">
        <w:t>января 2007 года в</w:t>
      </w:r>
      <w:r w:rsidR="00DD74F4" w:rsidRPr="00DD74F4">
        <w:rPr>
          <w:lang w:val="es-ES"/>
        </w:rPr>
        <w:t xml:space="preserve"> </w:t>
      </w:r>
      <w:r w:rsidR="00DD74F4" w:rsidRPr="00DD74F4">
        <w:t>городе</w:t>
      </w:r>
      <w:r w:rsidR="00DD74F4" w:rsidRPr="00DD74F4">
        <w:rPr>
          <w:lang w:val="es-ES"/>
        </w:rPr>
        <w:t xml:space="preserve"> </w:t>
      </w:r>
      <w:r w:rsidR="00DD74F4" w:rsidRPr="00DD74F4">
        <w:t>Кочабамба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ходе</w:t>
      </w:r>
      <w:r w:rsidR="00DD74F4" w:rsidRPr="00DD74F4">
        <w:rPr>
          <w:lang w:val="es-ES"/>
        </w:rPr>
        <w:t xml:space="preserve"> </w:t>
      </w:r>
      <w:r w:rsidR="00DD74F4" w:rsidRPr="00DD74F4">
        <w:t>демонстраций</w:t>
      </w:r>
      <w:r w:rsidR="00DD74F4" w:rsidRPr="00DD74F4">
        <w:rPr>
          <w:lang w:val="es-ES"/>
        </w:rPr>
        <w:t xml:space="preserve"> </w:t>
      </w:r>
      <w:r w:rsidR="00DD74F4" w:rsidRPr="00DD74F4">
        <w:t>пр</w:t>
      </w:r>
      <w:r w:rsidR="00DD74F4" w:rsidRPr="00DD74F4">
        <w:t>о</w:t>
      </w:r>
      <w:r w:rsidR="00DD74F4" w:rsidRPr="00DD74F4">
        <w:t>теста</w:t>
      </w:r>
      <w:r w:rsidR="00DD74F4" w:rsidRPr="00DD74F4">
        <w:rPr>
          <w:lang w:val="es-ES"/>
        </w:rPr>
        <w:t xml:space="preserve"> </w:t>
      </w:r>
      <w:r w:rsidR="00DD74F4" w:rsidRPr="00DD74F4">
        <w:t>против</w:t>
      </w:r>
      <w:r w:rsidR="00DD74F4" w:rsidRPr="00DD74F4">
        <w:rPr>
          <w:lang w:val="es-ES"/>
        </w:rPr>
        <w:t xml:space="preserve"> </w:t>
      </w:r>
      <w:r w:rsidR="00DD74F4" w:rsidRPr="00DD74F4">
        <w:t>правительства</w:t>
      </w:r>
      <w:r w:rsidR="00DD74F4" w:rsidRPr="00DD74F4">
        <w:rPr>
          <w:lang w:val="es-ES"/>
        </w:rPr>
        <w:t xml:space="preserve"> </w:t>
      </w:r>
      <w:r w:rsidR="00DD74F4" w:rsidRPr="00DD74F4">
        <w:t>префектуры</w:t>
      </w:r>
      <w:r w:rsidR="00DD74F4" w:rsidRPr="00DD74F4">
        <w:rPr>
          <w:lang w:val="es-ES"/>
        </w:rPr>
        <w:t xml:space="preserve"> </w:t>
      </w:r>
      <w:r w:rsidR="00DD74F4" w:rsidRPr="00DD74F4">
        <w:t>группы</w:t>
      </w:r>
      <w:r w:rsidR="00DD74F4" w:rsidRPr="00DD74F4">
        <w:rPr>
          <w:lang w:val="es-ES"/>
        </w:rPr>
        <w:t xml:space="preserve"> </w:t>
      </w:r>
      <w:r w:rsidR="00DD74F4" w:rsidRPr="00DD74F4">
        <w:t>молодчиков</w:t>
      </w:r>
      <w:r w:rsidR="00DD74F4" w:rsidRPr="00DD74F4">
        <w:rPr>
          <w:lang w:val="es-ES"/>
        </w:rPr>
        <w:t xml:space="preserve">, </w:t>
      </w:r>
      <w:r w:rsidR="00DD74F4" w:rsidRPr="00DD74F4">
        <w:t>действующих</w:t>
      </w:r>
      <w:r w:rsidR="00DD74F4" w:rsidRPr="00DD74F4">
        <w:rPr>
          <w:lang w:val="es-ES"/>
        </w:rPr>
        <w:t xml:space="preserve"> </w:t>
      </w:r>
      <w:r w:rsidR="00DD74F4" w:rsidRPr="00DD74F4">
        <w:t>по</w:t>
      </w:r>
      <w:r w:rsidR="00DD74F4" w:rsidRPr="00DD74F4">
        <w:rPr>
          <w:lang w:val="es-ES"/>
        </w:rPr>
        <w:t xml:space="preserve"> </w:t>
      </w:r>
      <w:r w:rsidR="00DD74F4" w:rsidRPr="00DD74F4">
        <w:t>согласованию</w:t>
      </w:r>
      <w:r w:rsidR="00DD74F4" w:rsidRPr="00DD74F4">
        <w:rPr>
          <w:lang w:val="es-ES"/>
        </w:rPr>
        <w:t xml:space="preserve"> </w:t>
      </w:r>
      <w:r w:rsidR="00DD74F4" w:rsidRPr="00DD74F4">
        <w:t>с</w:t>
      </w:r>
      <w:r w:rsidR="00DD74F4" w:rsidRPr="00DD74F4">
        <w:rPr>
          <w:lang w:val="es-ES"/>
        </w:rPr>
        <w:t xml:space="preserve"> </w:t>
      </w:r>
      <w:r w:rsidR="00DD74F4" w:rsidRPr="00DD74F4">
        <w:t>Гражданским</w:t>
      </w:r>
      <w:r w:rsidR="00DD74F4" w:rsidRPr="00DD74F4">
        <w:rPr>
          <w:lang w:val="es-ES"/>
        </w:rPr>
        <w:t xml:space="preserve"> </w:t>
      </w:r>
      <w:r w:rsidR="00DD74F4" w:rsidRPr="00DD74F4">
        <w:t>комитетом</w:t>
      </w:r>
      <w:r w:rsidR="00DD74F4" w:rsidRPr="00DD74F4">
        <w:rPr>
          <w:lang w:val="es-ES"/>
        </w:rPr>
        <w:t xml:space="preserve"> </w:t>
      </w:r>
      <w:r w:rsidR="00DD74F4" w:rsidRPr="00DD74F4">
        <w:t>Кочабамба</w:t>
      </w:r>
      <w:r w:rsidR="00DD74F4" w:rsidRPr="00DD74F4">
        <w:rPr>
          <w:lang w:val="es-ES"/>
        </w:rPr>
        <w:t xml:space="preserve">, </w:t>
      </w:r>
      <w:r w:rsidR="00DD74F4" w:rsidRPr="00DD74F4">
        <w:t>осуществили</w:t>
      </w:r>
      <w:r w:rsidR="00DD74F4" w:rsidRPr="00DD74F4">
        <w:rPr>
          <w:lang w:val="es-ES"/>
        </w:rPr>
        <w:t xml:space="preserve"> </w:t>
      </w:r>
      <w:r w:rsidR="00DD74F4" w:rsidRPr="00DD74F4">
        <w:t>несколько</w:t>
      </w:r>
      <w:r w:rsidR="00DD74F4" w:rsidRPr="00DD74F4">
        <w:rPr>
          <w:lang w:val="es-ES"/>
        </w:rPr>
        <w:t xml:space="preserve"> </w:t>
      </w:r>
      <w:r w:rsidR="00DD74F4" w:rsidRPr="00DD74F4">
        <w:t>расистских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дискриминационных</w:t>
      </w:r>
      <w:r w:rsidR="00DD74F4" w:rsidRPr="00DD74F4">
        <w:rPr>
          <w:lang w:val="es-ES"/>
        </w:rPr>
        <w:t xml:space="preserve"> </w:t>
      </w:r>
      <w:r w:rsidR="00DD74F4" w:rsidRPr="00DD74F4">
        <w:t>акций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отношении</w:t>
      </w:r>
      <w:r w:rsidR="00DD74F4" w:rsidRPr="00DD74F4">
        <w:rPr>
          <w:lang w:val="es-ES"/>
        </w:rPr>
        <w:t xml:space="preserve"> </w:t>
      </w:r>
      <w:r w:rsidR="00DD74F4" w:rsidRPr="00DD74F4">
        <w:t>ряда</w:t>
      </w:r>
      <w:r w:rsidR="00DD74F4" w:rsidRPr="00DD74F4">
        <w:rPr>
          <w:lang w:val="es-ES"/>
        </w:rPr>
        <w:t xml:space="preserve"> </w:t>
      </w:r>
      <w:r w:rsidR="00DD74F4" w:rsidRPr="00DD74F4">
        <w:t>лиц</w:t>
      </w:r>
      <w:r w:rsidR="00DD74F4" w:rsidRPr="00DD74F4">
        <w:rPr>
          <w:lang w:val="es-ES"/>
        </w:rPr>
        <w:t xml:space="preserve"> </w:t>
      </w:r>
      <w:r w:rsidR="00DD74F4" w:rsidRPr="00DD74F4">
        <w:t>коренного</w:t>
      </w:r>
      <w:r w:rsidR="00DD74F4" w:rsidRPr="00DD74F4">
        <w:rPr>
          <w:lang w:val="es-ES"/>
        </w:rPr>
        <w:t xml:space="preserve"> </w:t>
      </w:r>
      <w:r w:rsidR="00DD74F4" w:rsidRPr="00DD74F4">
        <w:t>н</w:t>
      </w:r>
      <w:r w:rsidR="00DD74F4" w:rsidRPr="00DD74F4">
        <w:t>а</w:t>
      </w:r>
      <w:r w:rsidR="00DD74F4" w:rsidRPr="00DD74F4">
        <w:t>селения. Представители</w:t>
      </w:r>
      <w:r w:rsidR="00DD74F4" w:rsidRPr="00DD74F4">
        <w:rPr>
          <w:lang w:val="es-ES"/>
        </w:rPr>
        <w:t xml:space="preserve"> </w:t>
      </w:r>
      <w:r w:rsidR="00DD74F4" w:rsidRPr="00DD74F4">
        <w:t>молодежных</w:t>
      </w:r>
      <w:r w:rsidR="00DD74F4" w:rsidRPr="00DD74F4">
        <w:rPr>
          <w:lang w:val="es-ES"/>
        </w:rPr>
        <w:t xml:space="preserve"> </w:t>
      </w:r>
      <w:r w:rsidR="00DD74F4" w:rsidRPr="00DD74F4">
        <w:t>групп</w:t>
      </w:r>
      <w:r w:rsidR="00DD74F4" w:rsidRPr="00DD74F4">
        <w:rPr>
          <w:lang w:val="es-ES"/>
        </w:rPr>
        <w:t xml:space="preserve">, </w:t>
      </w:r>
      <w:r w:rsidR="00DD74F4" w:rsidRPr="00DD74F4">
        <w:t>таких</w:t>
      </w:r>
      <w:r w:rsidR="00DD74F4" w:rsidRPr="00DD74F4">
        <w:rPr>
          <w:lang w:val="es-ES"/>
        </w:rPr>
        <w:t xml:space="preserve"> </w:t>
      </w:r>
      <w:r w:rsidR="00DD74F4" w:rsidRPr="00DD74F4">
        <w:t>как</w:t>
      </w:r>
      <w:r w:rsidR="00DD74F4" w:rsidRPr="00DD74F4">
        <w:rPr>
          <w:lang w:val="es-ES"/>
        </w:rPr>
        <w:t xml:space="preserve"> «</w:t>
      </w:r>
      <w:r w:rsidR="00DD74F4" w:rsidRPr="00DD74F4">
        <w:t>Молодежь</w:t>
      </w:r>
      <w:r w:rsidR="00DD74F4" w:rsidRPr="00DD74F4">
        <w:rPr>
          <w:lang w:val="es-ES"/>
        </w:rPr>
        <w:t xml:space="preserve"> </w:t>
      </w:r>
      <w:r w:rsidR="00DD74F4" w:rsidRPr="00DD74F4">
        <w:t>за</w:t>
      </w:r>
      <w:r w:rsidR="00DD74F4" w:rsidRPr="00DD74F4">
        <w:rPr>
          <w:lang w:val="es-ES"/>
        </w:rPr>
        <w:t xml:space="preserve"> </w:t>
      </w:r>
      <w:r w:rsidR="00DD74F4" w:rsidRPr="00DD74F4">
        <w:t>демокр</w:t>
      </w:r>
      <w:r w:rsidR="00DD74F4" w:rsidRPr="00DD74F4">
        <w:t>а</w:t>
      </w:r>
      <w:r w:rsidR="00DD74F4" w:rsidRPr="00DD74F4">
        <w:t>тию</w:t>
      </w:r>
      <w:r w:rsidR="00DD74F4" w:rsidRPr="00DD74F4">
        <w:rPr>
          <w:lang w:val="es-ES"/>
        </w:rPr>
        <w:t xml:space="preserve">»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«Союз</w:t>
      </w:r>
      <w:r w:rsidR="00DD74F4" w:rsidRPr="00DD74F4">
        <w:rPr>
          <w:lang w:val="es-ES"/>
        </w:rPr>
        <w:t xml:space="preserve"> </w:t>
      </w:r>
      <w:r w:rsidR="00DD74F4" w:rsidRPr="00DD74F4">
        <w:t>молодежи</w:t>
      </w:r>
      <w:r w:rsidR="00DD74F4" w:rsidRPr="00DD74F4">
        <w:rPr>
          <w:lang w:val="es-ES"/>
        </w:rPr>
        <w:t xml:space="preserve"> </w:t>
      </w:r>
      <w:r w:rsidR="00DD74F4" w:rsidRPr="00DD74F4">
        <w:t>города</w:t>
      </w:r>
      <w:r w:rsidR="00DD74F4" w:rsidRPr="00DD74F4">
        <w:rPr>
          <w:lang w:val="es-ES"/>
        </w:rPr>
        <w:t xml:space="preserve"> </w:t>
      </w:r>
      <w:r w:rsidR="00DD74F4" w:rsidRPr="00DD74F4">
        <w:t>Санта</w:t>
      </w:r>
      <w:r w:rsidR="00DD74F4" w:rsidRPr="00DD74F4">
        <w:rPr>
          <w:lang w:val="es-ES"/>
        </w:rPr>
        <w:t>-</w:t>
      </w:r>
      <w:r w:rsidR="00DD74F4" w:rsidRPr="00DD74F4">
        <w:t>Крус</w:t>
      </w:r>
      <w:r w:rsidR="00DD74F4" w:rsidRPr="00DD74F4">
        <w:rPr>
          <w:lang w:val="es-ES"/>
        </w:rPr>
        <w:t xml:space="preserve">», </w:t>
      </w:r>
      <w:r w:rsidR="00DD74F4" w:rsidRPr="00DD74F4">
        <w:t>призывали</w:t>
      </w:r>
      <w:r w:rsidR="00DD74F4" w:rsidRPr="00DD74F4">
        <w:rPr>
          <w:lang w:val="es-ES"/>
        </w:rPr>
        <w:t xml:space="preserve"> </w:t>
      </w:r>
      <w:r w:rsidR="00DD74F4" w:rsidRPr="00DD74F4">
        <w:t>людей</w:t>
      </w:r>
      <w:r w:rsidR="00DD74F4" w:rsidRPr="00DD74F4">
        <w:rPr>
          <w:lang w:val="es-ES"/>
        </w:rPr>
        <w:t xml:space="preserve"> </w:t>
      </w:r>
      <w:r w:rsidR="00DD74F4" w:rsidRPr="00DD74F4">
        <w:t>собираться</w:t>
      </w:r>
      <w:r w:rsidR="00DD74F4" w:rsidRPr="00DD74F4">
        <w:rPr>
          <w:lang w:val="es-ES"/>
        </w:rPr>
        <w:t xml:space="preserve"> </w:t>
      </w:r>
      <w:r w:rsidR="00DD74F4" w:rsidRPr="00DD74F4">
        <w:t>с</w:t>
      </w:r>
      <w:r w:rsidR="00DD74F4" w:rsidRPr="00DD74F4">
        <w:rPr>
          <w:lang w:val="es-ES"/>
        </w:rPr>
        <w:t xml:space="preserve"> </w:t>
      </w:r>
      <w:r w:rsidR="00DD74F4" w:rsidRPr="00DD74F4">
        <w:t>раннего</w:t>
      </w:r>
      <w:r w:rsidR="00DD74F4" w:rsidRPr="00DD74F4">
        <w:rPr>
          <w:lang w:val="es-ES"/>
        </w:rPr>
        <w:t xml:space="preserve"> </w:t>
      </w:r>
      <w:r w:rsidR="00DD74F4" w:rsidRPr="00DD74F4">
        <w:t>утра</w:t>
      </w:r>
      <w:r w:rsidR="00DD74F4" w:rsidRPr="00DD74F4">
        <w:rPr>
          <w:lang w:val="es-ES"/>
        </w:rPr>
        <w:t xml:space="preserve"> </w:t>
      </w:r>
      <w:r w:rsidR="00DD74F4" w:rsidRPr="00DD74F4">
        <w:t>на</w:t>
      </w:r>
      <w:r w:rsidR="00DD74F4" w:rsidRPr="00DD74F4">
        <w:rPr>
          <w:lang w:val="es-ES"/>
        </w:rPr>
        <w:t xml:space="preserve"> </w:t>
      </w:r>
      <w:r w:rsidR="00DD74F4" w:rsidRPr="00DD74F4">
        <w:t>площадях</w:t>
      </w:r>
      <w:r w:rsidR="00DD74F4" w:rsidRPr="00DD74F4">
        <w:rPr>
          <w:lang w:val="es-ES"/>
        </w:rPr>
        <w:t xml:space="preserve">, </w:t>
      </w:r>
      <w:r w:rsidR="00DD74F4" w:rsidRPr="00DD74F4">
        <w:t>используя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провозглашая</w:t>
      </w:r>
      <w:r w:rsidR="00DD74F4" w:rsidRPr="00DD74F4">
        <w:rPr>
          <w:lang w:val="es-ES"/>
        </w:rPr>
        <w:t xml:space="preserve"> </w:t>
      </w:r>
      <w:r w:rsidR="00DD74F4" w:rsidRPr="00DD74F4">
        <w:t>такие</w:t>
      </w:r>
      <w:r w:rsidR="00DD74F4" w:rsidRPr="00DD74F4">
        <w:rPr>
          <w:lang w:val="es-ES"/>
        </w:rPr>
        <w:t xml:space="preserve"> </w:t>
      </w:r>
      <w:r w:rsidR="00DD74F4" w:rsidRPr="00DD74F4">
        <w:t>расистские</w:t>
      </w:r>
      <w:r w:rsidR="00DD74F4" w:rsidRPr="00DD74F4">
        <w:rPr>
          <w:lang w:val="es-ES"/>
        </w:rPr>
        <w:t xml:space="preserve"> </w:t>
      </w:r>
      <w:r w:rsidR="00DD74F4" w:rsidRPr="00DD74F4">
        <w:t>лозунги</w:t>
      </w:r>
      <w:r w:rsidR="00DD74F4" w:rsidRPr="00DD74F4">
        <w:rPr>
          <w:lang w:val="es-ES"/>
        </w:rPr>
        <w:t xml:space="preserve">, </w:t>
      </w:r>
      <w:r w:rsidR="00DD74F4" w:rsidRPr="00DD74F4">
        <w:t>как:</w:t>
      </w:r>
      <w:r w:rsidR="00DD74F4" w:rsidRPr="00DD74F4">
        <w:rPr>
          <w:lang w:val="es-ES"/>
        </w:rPr>
        <w:t xml:space="preserve"> </w:t>
      </w:r>
      <w:r w:rsidR="00DD74F4" w:rsidRPr="007C746C">
        <w:rPr>
          <w:iCs/>
          <w:lang w:val="es-ES"/>
        </w:rPr>
        <w:t>"</w:t>
      </w:r>
      <w:r w:rsidR="00DD74F4" w:rsidRPr="007C746C">
        <w:rPr>
          <w:iCs/>
          <w:lang w:val="es-ES"/>
        </w:rPr>
        <w:sym w:font="Symbol" w:char="F05B"/>
      </w:r>
      <w:r w:rsidR="00DD74F4" w:rsidRPr="007C746C">
        <w:rPr>
          <w:iCs/>
          <w:lang w:val="es-ES"/>
        </w:rPr>
        <w:t>…</w:t>
      </w:r>
      <w:r w:rsidR="00DD74F4" w:rsidRPr="007C746C">
        <w:rPr>
          <w:iCs/>
          <w:lang w:val="es-ES"/>
        </w:rPr>
        <w:sym w:font="Symbol" w:char="F05D"/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пр</w:t>
      </w:r>
      <w:r w:rsidR="00DD74F4" w:rsidRPr="00DD74F4">
        <w:rPr>
          <w:i/>
        </w:rPr>
        <w:t>и</w:t>
      </w:r>
      <w:r w:rsidR="00DD74F4" w:rsidRPr="00DD74F4">
        <w:rPr>
          <w:i/>
        </w:rPr>
        <w:t>зываем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изгнать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грязных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индейцев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с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улиц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нашего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города</w:t>
      </w:r>
      <w:r w:rsidR="00DD74F4" w:rsidRPr="00DD74F4">
        <w:rPr>
          <w:i/>
          <w:lang w:val="es-ES"/>
        </w:rPr>
        <w:t xml:space="preserve"> </w:t>
      </w:r>
      <w:r w:rsidR="00DD74F4" w:rsidRPr="007C746C">
        <w:rPr>
          <w:iCs/>
          <w:lang w:val="es-ES"/>
        </w:rPr>
        <w:sym w:font="Symbol" w:char="F05B"/>
      </w:r>
      <w:r w:rsidR="00DD74F4" w:rsidRPr="007C746C">
        <w:rPr>
          <w:iCs/>
          <w:lang w:val="es-ES"/>
        </w:rPr>
        <w:t>…</w:t>
      </w:r>
      <w:r w:rsidR="00DD74F4" w:rsidRPr="007C746C">
        <w:rPr>
          <w:iCs/>
          <w:lang w:val="es-ES"/>
        </w:rPr>
        <w:sym w:font="Symbol" w:char="F05D"/>
      </w:r>
      <w:r w:rsidR="00DD74F4" w:rsidRPr="007C746C">
        <w:rPr>
          <w:iCs/>
          <w:lang w:val="es-ES"/>
        </w:rPr>
        <w:t>" "</w:t>
      </w:r>
      <w:r w:rsidR="00DD74F4" w:rsidRPr="007C746C">
        <w:rPr>
          <w:iCs/>
          <w:lang w:val="es-ES"/>
        </w:rPr>
        <w:sym w:font="Symbol" w:char="F05B"/>
      </w:r>
      <w:r w:rsidR="00DD74F4" w:rsidRPr="007C746C">
        <w:rPr>
          <w:iCs/>
          <w:lang w:val="es-ES"/>
        </w:rPr>
        <w:t>…</w:t>
      </w:r>
      <w:r w:rsidR="00DD74F4" w:rsidRPr="007C746C">
        <w:rPr>
          <w:iCs/>
          <w:lang w:val="es-ES"/>
        </w:rPr>
        <w:sym w:font="Symbol" w:char="F05D"/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против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индейцев</w:t>
      </w:r>
      <w:r w:rsidR="00DD74F4" w:rsidRPr="00DD74F4">
        <w:rPr>
          <w:i/>
          <w:lang w:val="es-ES"/>
        </w:rPr>
        <w:t xml:space="preserve">, </w:t>
      </w:r>
      <w:r w:rsidR="00DD74F4" w:rsidRPr="00DD74F4">
        <w:rPr>
          <w:i/>
        </w:rPr>
        <w:t>пытавшихся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захватить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департамент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Кочабамба</w:t>
      </w:r>
      <w:r w:rsidR="00DD74F4" w:rsidRPr="00DD74F4">
        <w:rPr>
          <w:i/>
          <w:lang w:val="es-ES"/>
        </w:rPr>
        <w:t xml:space="preserve"> </w:t>
      </w:r>
      <w:r w:rsidR="00DD74F4" w:rsidRPr="007C746C">
        <w:rPr>
          <w:iCs/>
          <w:lang w:val="es-ES"/>
        </w:rPr>
        <w:sym w:font="Symbol" w:char="F05B"/>
      </w:r>
      <w:r w:rsidR="00DD74F4" w:rsidRPr="007C746C">
        <w:rPr>
          <w:iCs/>
          <w:lang w:val="es-ES"/>
        </w:rPr>
        <w:t>…</w:t>
      </w:r>
      <w:r w:rsidR="00DD74F4" w:rsidRPr="007C746C">
        <w:rPr>
          <w:iCs/>
          <w:lang w:val="es-ES"/>
        </w:rPr>
        <w:sym w:font="Symbol" w:char="F05D"/>
      </w:r>
      <w:r w:rsidR="00DD74F4" w:rsidRPr="007C746C">
        <w:rPr>
          <w:iCs/>
          <w:lang w:val="es-ES"/>
        </w:rPr>
        <w:t>"</w:t>
      </w:r>
      <w:r w:rsidR="00DD74F4" w:rsidRPr="00DD74F4">
        <w:rPr>
          <w:i/>
          <w:lang w:val="es-ES"/>
        </w:rPr>
        <w:t xml:space="preserve">, </w:t>
      </w:r>
      <w:r w:rsidR="00DD74F4" w:rsidRPr="00DD74F4">
        <w:rPr>
          <w:i/>
        </w:rPr>
        <w:t>тр</w:t>
      </w:r>
      <w:r w:rsidR="00DD74F4" w:rsidRPr="00DD74F4">
        <w:rPr>
          <w:i/>
        </w:rPr>
        <w:t>е</w:t>
      </w:r>
      <w:r w:rsidR="00DD74F4" w:rsidRPr="00DD74F4">
        <w:rPr>
          <w:i/>
        </w:rPr>
        <w:t>буем</w:t>
      </w:r>
      <w:r w:rsidR="00DD74F4" w:rsidRPr="00DD74F4">
        <w:rPr>
          <w:i/>
          <w:lang w:val="es-ES"/>
        </w:rPr>
        <w:t xml:space="preserve"> </w:t>
      </w:r>
      <w:r w:rsidR="00DD74F4" w:rsidRPr="007C746C">
        <w:rPr>
          <w:iCs/>
          <w:lang w:val="es-ES"/>
        </w:rPr>
        <w:t>"</w:t>
      </w:r>
      <w:r w:rsidR="00DD74F4" w:rsidRPr="007C746C">
        <w:rPr>
          <w:iCs/>
          <w:lang w:val="es-ES"/>
        </w:rPr>
        <w:sym w:font="Symbol" w:char="F05B"/>
      </w:r>
      <w:r w:rsidR="00DD74F4" w:rsidRPr="007C746C">
        <w:rPr>
          <w:iCs/>
          <w:lang w:val="es-ES"/>
        </w:rPr>
        <w:t>…</w:t>
      </w:r>
      <w:r w:rsidR="00DD74F4" w:rsidRPr="007C746C">
        <w:rPr>
          <w:iCs/>
          <w:lang w:val="es-ES"/>
        </w:rPr>
        <w:sym w:font="Symbol" w:char="F05D"/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немедленно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изгнать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индейцев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из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нашего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города</w:t>
      </w:r>
      <w:r w:rsidR="007C746C">
        <w:rPr>
          <w:i/>
        </w:rPr>
        <w:t xml:space="preserve"> </w:t>
      </w:r>
      <w:r w:rsidR="00DD74F4" w:rsidRPr="007C746C">
        <w:rPr>
          <w:iCs/>
          <w:lang w:val="es-ES"/>
        </w:rPr>
        <w:sym w:font="Symbol" w:char="F05B"/>
      </w:r>
      <w:r w:rsidR="00DD74F4" w:rsidRPr="007C746C">
        <w:rPr>
          <w:iCs/>
          <w:lang w:val="es-ES"/>
        </w:rPr>
        <w:t>…</w:t>
      </w:r>
      <w:r w:rsidR="00DD74F4" w:rsidRPr="007C746C">
        <w:rPr>
          <w:iCs/>
          <w:lang w:val="es-ES"/>
        </w:rPr>
        <w:sym w:font="Symbol" w:char="F05D"/>
      </w:r>
      <w:r w:rsidR="00DD74F4" w:rsidRPr="007C746C">
        <w:rPr>
          <w:iCs/>
          <w:lang w:val="es-ES"/>
        </w:rPr>
        <w:t>"</w:t>
      </w:r>
      <w:r w:rsidR="00DD74F4" w:rsidRPr="00DD74F4">
        <w:rPr>
          <w:i/>
          <w:lang w:val="es-ES"/>
        </w:rPr>
        <w:t>, "</w:t>
      </w:r>
      <w:r w:rsidR="00DD74F4" w:rsidRPr="00DD74F4">
        <w:rPr>
          <w:i/>
        </w:rPr>
        <w:t>поддадим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и</w:t>
      </w:r>
      <w:r w:rsidR="00DD74F4" w:rsidRPr="00DD74F4">
        <w:rPr>
          <w:i/>
        </w:rPr>
        <w:t>н</w:t>
      </w:r>
      <w:r w:rsidR="00DD74F4" w:rsidRPr="00DD74F4">
        <w:rPr>
          <w:i/>
        </w:rPr>
        <w:t>дейцам</w:t>
      </w:r>
      <w:r w:rsidR="00DD74F4" w:rsidRPr="00DD74F4">
        <w:rPr>
          <w:i/>
          <w:lang w:val="es-ES"/>
        </w:rPr>
        <w:t xml:space="preserve">", </w:t>
      </w:r>
      <w:r w:rsidR="00DD74F4" w:rsidRPr="00DD74F4">
        <w:rPr>
          <w:i/>
        </w:rPr>
        <w:t>и</w:t>
      </w:r>
      <w:r w:rsidR="00DD74F4" w:rsidRPr="00DD74F4">
        <w:rPr>
          <w:i/>
          <w:lang w:val="es-ES"/>
        </w:rPr>
        <w:t xml:space="preserve"> </w:t>
      </w:r>
      <w:r w:rsidR="00DD74F4" w:rsidRPr="00DD74F4">
        <w:rPr>
          <w:i/>
        </w:rPr>
        <w:t>т</w:t>
      </w:r>
      <w:r w:rsidR="00DD74F4" w:rsidRPr="00DD74F4">
        <w:rPr>
          <w:i/>
          <w:lang w:val="es-ES"/>
        </w:rPr>
        <w:t xml:space="preserve">. </w:t>
      </w:r>
      <w:r w:rsidR="00DD74F4" w:rsidRPr="00DD74F4">
        <w:rPr>
          <w:i/>
        </w:rPr>
        <w:t>д</w:t>
      </w:r>
      <w:r w:rsidR="00DD74F4" w:rsidRPr="00DD74F4">
        <w:rPr>
          <w:lang w:val="es-ES"/>
        </w:rPr>
        <w:t xml:space="preserve">.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результате</w:t>
      </w:r>
      <w:r w:rsidR="00DD74F4" w:rsidRPr="00DD74F4">
        <w:rPr>
          <w:lang w:val="es-ES"/>
        </w:rPr>
        <w:t xml:space="preserve"> </w:t>
      </w:r>
      <w:r w:rsidR="00DD74F4" w:rsidRPr="00DD74F4">
        <w:t>этих</w:t>
      </w:r>
      <w:r w:rsidR="00DD74F4" w:rsidRPr="00DD74F4">
        <w:rPr>
          <w:lang w:val="es-ES"/>
        </w:rPr>
        <w:t xml:space="preserve"> </w:t>
      </w:r>
      <w:r w:rsidR="00DD74F4" w:rsidRPr="00DD74F4">
        <w:t>актов</w:t>
      </w:r>
      <w:r w:rsidR="00DD74F4" w:rsidRPr="00DD74F4">
        <w:rPr>
          <w:lang w:val="es-ES"/>
        </w:rPr>
        <w:t xml:space="preserve"> </w:t>
      </w:r>
      <w:r w:rsidR="00DD74F4" w:rsidRPr="00DD74F4">
        <w:t>насилия</w:t>
      </w:r>
      <w:r w:rsidR="00DD74F4" w:rsidRPr="00DD74F4">
        <w:rPr>
          <w:lang w:val="es-ES"/>
        </w:rPr>
        <w:t xml:space="preserve"> </w:t>
      </w:r>
      <w:r w:rsidR="00DD74F4" w:rsidRPr="00DD74F4">
        <w:t>и столкновений на</w:t>
      </w:r>
      <w:r w:rsidR="00DD74F4" w:rsidRPr="00DD74F4">
        <w:rPr>
          <w:lang w:val="es-ES"/>
        </w:rPr>
        <w:t xml:space="preserve"> </w:t>
      </w:r>
      <w:r w:rsidR="00DD74F4" w:rsidRPr="00DD74F4">
        <w:t>почве</w:t>
      </w:r>
      <w:r w:rsidR="00DD74F4" w:rsidRPr="00DD74F4">
        <w:rPr>
          <w:lang w:val="es-ES"/>
        </w:rPr>
        <w:t xml:space="preserve"> </w:t>
      </w:r>
      <w:r w:rsidR="00DD74F4" w:rsidRPr="00DD74F4">
        <w:t>р</w:t>
      </w:r>
      <w:r w:rsidR="00DD74F4" w:rsidRPr="00DD74F4">
        <w:t>а</w:t>
      </w:r>
      <w:r w:rsidR="00DD74F4" w:rsidRPr="00DD74F4">
        <w:t>сизма</w:t>
      </w:r>
      <w:r w:rsidR="00DD74F4" w:rsidRPr="00DD74F4">
        <w:rPr>
          <w:lang w:val="es-ES"/>
        </w:rPr>
        <w:t xml:space="preserve"> </w:t>
      </w:r>
      <w:r w:rsidR="00DD74F4" w:rsidRPr="00DD74F4">
        <w:t>этот</w:t>
      </w:r>
      <w:r w:rsidR="00DD74F4" w:rsidRPr="00DD74F4">
        <w:rPr>
          <w:lang w:val="es-ES"/>
        </w:rPr>
        <w:t xml:space="preserve"> </w:t>
      </w:r>
      <w:r w:rsidR="00DD74F4" w:rsidRPr="00DD74F4">
        <w:t>день</w:t>
      </w:r>
      <w:r w:rsidR="00DD74F4" w:rsidRPr="00DD74F4">
        <w:rPr>
          <w:lang w:val="es-ES"/>
        </w:rPr>
        <w:t xml:space="preserve"> </w:t>
      </w:r>
      <w:r w:rsidR="00DD74F4" w:rsidRPr="00DD74F4">
        <w:t>стал</w:t>
      </w:r>
      <w:r w:rsidR="00DD74F4" w:rsidRPr="00DD74F4">
        <w:rPr>
          <w:lang w:val="es-ES"/>
        </w:rPr>
        <w:t xml:space="preserve"> </w:t>
      </w:r>
      <w:r w:rsidR="00DD74F4" w:rsidRPr="00DD74F4">
        <w:t>днем</w:t>
      </w:r>
      <w:r w:rsidR="00DD74F4" w:rsidRPr="00DD74F4">
        <w:rPr>
          <w:lang w:val="es-ES"/>
        </w:rPr>
        <w:t xml:space="preserve"> </w:t>
      </w:r>
      <w:r w:rsidR="00DD74F4" w:rsidRPr="00DD74F4">
        <w:t>траура</w:t>
      </w:r>
      <w:r w:rsidR="00DD74F4" w:rsidRPr="00DD74F4">
        <w:rPr>
          <w:lang w:val="es-ES"/>
        </w:rPr>
        <w:t xml:space="preserve"> –</w:t>
      </w:r>
      <w:r w:rsidR="00DD74F4" w:rsidRPr="00DD74F4">
        <w:t xml:space="preserve"> три</w:t>
      </w:r>
      <w:r w:rsidR="00DD74F4" w:rsidRPr="00DD74F4">
        <w:rPr>
          <w:lang w:val="es-ES"/>
        </w:rPr>
        <w:t xml:space="preserve"> </w:t>
      </w:r>
      <w:r w:rsidR="00DD74F4" w:rsidRPr="00DD74F4">
        <w:t>человека</w:t>
      </w:r>
      <w:r w:rsidR="00DD74F4" w:rsidRPr="00DD74F4">
        <w:rPr>
          <w:lang w:val="es-ES"/>
        </w:rPr>
        <w:t xml:space="preserve"> </w:t>
      </w:r>
      <w:r w:rsidR="00DD74F4" w:rsidRPr="00DD74F4">
        <w:t>были</w:t>
      </w:r>
      <w:r w:rsidR="00DD74F4" w:rsidRPr="00DD74F4">
        <w:rPr>
          <w:lang w:val="es-ES"/>
        </w:rPr>
        <w:t xml:space="preserve"> </w:t>
      </w:r>
      <w:r w:rsidR="00DD74F4" w:rsidRPr="00DD74F4">
        <w:t>убиты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несколько деся</w:t>
      </w:r>
      <w:r w:rsidR="00DD74F4" w:rsidRPr="00DD74F4">
        <w:t>т</w:t>
      </w:r>
      <w:r w:rsidR="00DD74F4" w:rsidRPr="00DD74F4">
        <w:t>ков</w:t>
      </w:r>
      <w:r w:rsidR="00DD74F4" w:rsidRPr="00DD74F4">
        <w:rPr>
          <w:lang w:val="es-ES"/>
        </w:rPr>
        <w:t xml:space="preserve"> </w:t>
      </w:r>
      <w:r w:rsidR="00DD74F4" w:rsidRPr="00DD74F4">
        <w:t>человек</w:t>
      </w:r>
      <w:r w:rsidR="00DD74F4" w:rsidRPr="00DD74F4">
        <w:rPr>
          <w:lang w:val="es-ES"/>
        </w:rPr>
        <w:t xml:space="preserve"> </w:t>
      </w:r>
      <w:r w:rsidR="00DD74F4" w:rsidRPr="00DD74F4">
        <w:t>п</w:t>
      </w:r>
      <w:r w:rsidR="00DD74F4" w:rsidRPr="00DD74F4">
        <w:t>о</w:t>
      </w:r>
      <w:r w:rsidR="00DD74F4" w:rsidRPr="00DD74F4">
        <w:t>лучили</w:t>
      </w:r>
      <w:r w:rsidR="00DD74F4" w:rsidRPr="00DD74F4">
        <w:rPr>
          <w:lang w:val="es-ES"/>
        </w:rPr>
        <w:t xml:space="preserve"> </w:t>
      </w:r>
      <w:r w:rsidR="00DD74F4" w:rsidRPr="00DD74F4">
        <w:t>ранения</w:t>
      </w:r>
      <w:r w:rsidR="00DD74F4" w:rsidRPr="00DD74F4">
        <w:rPr>
          <w:lang w:val="es-ES"/>
        </w:rPr>
        <w:t>.</w:t>
      </w:r>
      <w:r w:rsidR="00C510E8">
        <w:t xml:space="preserve"> </w:t>
      </w:r>
    </w:p>
    <w:p w:rsidR="00DD74F4" w:rsidRPr="00DD74F4" w:rsidRDefault="00CE732B" w:rsidP="00CE732B">
      <w:pPr>
        <w:pStyle w:val="SingleTxtGR"/>
      </w:pPr>
      <w:r>
        <w:rPr>
          <w:lang w:val="es-ES"/>
        </w:rPr>
        <w:tab/>
        <w:t>j)</w:t>
      </w:r>
      <w:r>
        <w:tab/>
      </w:r>
      <w:r w:rsidR="00DD74F4" w:rsidRPr="00DD74F4">
        <w:t>Ярким</w:t>
      </w:r>
      <w:r w:rsidR="00DD74F4" w:rsidRPr="00DD74F4">
        <w:rPr>
          <w:lang w:val="es-ES"/>
        </w:rPr>
        <w:t xml:space="preserve"> </w:t>
      </w:r>
      <w:r w:rsidR="00DD74F4" w:rsidRPr="00DD74F4">
        <w:t>примером</w:t>
      </w:r>
      <w:r w:rsidR="00DD74F4" w:rsidRPr="00DD74F4">
        <w:rPr>
          <w:lang w:val="es-ES"/>
        </w:rPr>
        <w:t xml:space="preserve"> </w:t>
      </w:r>
      <w:r w:rsidR="00DD74F4" w:rsidRPr="00DD74F4">
        <w:t>политических</w:t>
      </w:r>
      <w:r w:rsidR="00DD74F4" w:rsidRPr="00DD74F4">
        <w:rPr>
          <w:lang w:val="es-ES"/>
        </w:rPr>
        <w:t xml:space="preserve"> </w:t>
      </w:r>
      <w:r w:rsidR="00DD74F4" w:rsidRPr="00DD74F4">
        <w:t>преследований</w:t>
      </w:r>
      <w:r w:rsidR="00DD74F4" w:rsidRPr="00DD74F4">
        <w:rPr>
          <w:lang w:val="es-ES"/>
        </w:rPr>
        <w:t xml:space="preserve"> </w:t>
      </w:r>
      <w:r w:rsidR="00DD74F4" w:rsidRPr="00DD74F4">
        <w:t>является</w:t>
      </w:r>
      <w:r w:rsidR="00DD74F4" w:rsidRPr="00DD74F4">
        <w:rPr>
          <w:lang w:val="es-ES"/>
        </w:rPr>
        <w:t xml:space="preserve"> </w:t>
      </w:r>
      <w:r w:rsidR="00DD74F4" w:rsidRPr="00DD74F4">
        <w:t>эпизод</w:t>
      </w:r>
      <w:r w:rsidR="00DD74F4" w:rsidRPr="00DD74F4">
        <w:rPr>
          <w:lang w:val="es-ES"/>
        </w:rPr>
        <w:t xml:space="preserve"> </w:t>
      </w:r>
      <w:r w:rsidR="00DD74F4" w:rsidRPr="00DD74F4">
        <w:t>с</w:t>
      </w:r>
      <w:r w:rsidR="00DD74F4" w:rsidRPr="00DD74F4">
        <w:rPr>
          <w:lang w:val="es-ES"/>
        </w:rPr>
        <w:t xml:space="preserve"> </w:t>
      </w:r>
      <w:r w:rsidR="00DD74F4" w:rsidRPr="00DD74F4">
        <w:t>составлением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распространением</w:t>
      </w:r>
      <w:r w:rsidR="00DD74F4" w:rsidRPr="00DD74F4">
        <w:rPr>
          <w:lang w:val="es-ES"/>
        </w:rPr>
        <w:t xml:space="preserve"> </w:t>
      </w:r>
      <w:r w:rsidR="00DD74F4" w:rsidRPr="00DD74F4">
        <w:t>на</w:t>
      </w:r>
      <w:r w:rsidR="00DD74F4" w:rsidRPr="00DD74F4">
        <w:rPr>
          <w:lang w:val="es-ES"/>
        </w:rPr>
        <w:t xml:space="preserve"> </w:t>
      </w:r>
      <w:r w:rsidR="00DD74F4" w:rsidRPr="00DD74F4">
        <w:t>главных</w:t>
      </w:r>
      <w:r w:rsidR="00DD74F4" w:rsidRPr="00DD74F4">
        <w:rPr>
          <w:lang w:val="es-ES"/>
        </w:rPr>
        <w:t xml:space="preserve"> </w:t>
      </w:r>
      <w:r w:rsidR="00DD74F4" w:rsidRPr="00DD74F4">
        <w:t>улицах</w:t>
      </w:r>
      <w:r w:rsidR="00DD74F4" w:rsidRPr="00DD74F4">
        <w:rPr>
          <w:lang w:val="es-ES"/>
        </w:rPr>
        <w:t xml:space="preserve"> </w:t>
      </w:r>
      <w:r w:rsidR="00DD74F4" w:rsidRPr="00DD74F4">
        <w:t>города</w:t>
      </w:r>
      <w:r w:rsidR="00DD74F4" w:rsidRPr="00DD74F4">
        <w:rPr>
          <w:lang w:val="es-ES"/>
        </w:rPr>
        <w:t xml:space="preserve"> </w:t>
      </w:r>
      <w:r w:rsidR="00DD74F4" w:rsidRPr="00DD74F4">
        <w:t>Санта</w:t>
      </w:r>
      <w:r w:rsidR="00DD74F4" w:rsidRPr="00DD74F4">
        <w:rPr>
          <w:lang w:val="es-ES"/>
        </w:rPr>
        <w:t>-</w:t>
      </w:r>
      <w:r w:rsidR="00DD74F4" w:rsidRPr="00DD74F4">
        <w:t>Крус</w:t>
      </w:r>
      <w:r w:rsidR="00DD74F4" w:rsidRPr="00DD74F4">
        <w:rPr>
          <w:lang w:val="es-ES"/>
        </w:rPr>
        <w:t xml:space="preserve"> </w:t>
      </w:r>
      <w:r w:rsidR="00DD74F4" w:rsidRPr="00DD74F4">
        <w:t>сп</w:t>
      </w:r>
      <w:r w:rsidR="00DD74F4" w:rsidRPr="00DD74F4">
        <w:t>и</w:t>
      </w:r>
      <w:r w:rsidR="00DD74F4" w:rsidRPr="00DD74F4">
        <w:t>ска</w:t>
      </w:r>
      <w:r w:rsidR="00DD74F4" w:rsidRPr="00DD74F4">
        <w:rPr>
          <w:lang w:val="es-ES"/>
        </w:rPr>
        <w:t xml:space="preserve"> 47 </w:t>
      </w:r>
      <w:r w:rsidR="00DD74F4" w:rsidRPr="00DD74F4">
        <w:t>боливийских</w:t>
      </w:r>
      <w:r w:rsidR="00DD74F4" w:rsidRPr="00DD74F4">
        <w:rPr>
          <w:lang w:val="es-ES"/>
        </w:rPr>
        <w:t xml:space="preserve"> </w:t>
      </w:r>
      <w:r w:rsidR="00DD74F4" w:rsidRPr="00DD74F4">
        <w:t>граждан</w:t>
      </w:r>
      <w:r w:rsidR="00DD74F4" w:rsidRPr="00DD74F4">
        <w:rPr>
          <w:lang w:val="es-ES"/>
        </w:rPr>
        <w:t xml:space="preserve">, </w:t>
      </w:r>
      <w:r w:rsidR="00DD74F4" w:rsidRPr="00DD74F4">
        <w:t>которых</w:t>
      </w:r>
      <w:r w:rsidR="00DD74F4" w:rsidRPr="00DD74F4">
        <w:rPr>
          <w:lang w:val="es-ES"/>
        </w:rPr>
        <w:t xml:space="preserve"> </w:t>
      </w:r>
      <w:r w:rsidR="00DD74F4" w:rsidRPr="00DD74F4">
        <w:t>называли</w:t>
      </w:r>
      <w:r w:rsidR="00DD74F4" w:rsidRPr="00DD74F4">
        <w:rPr>
          <w:lang w:val="es-ES"/>
        </w:rPr>
        <w:t xml:space="preserve"> </w:t>
      </w:r>
      <w:r w:rsidR="00DD74F4" w:rsidRPr="00DD74F4">
        <w:t>предателями</w:t>
      </w:r>
      <w:r w:rsidR="00DD74F4" w:rsidRPr="00DD74F4">
        <w:rPr>
          <w:lang w:val="es-ES"/>
        </w:rPr>
        <w:t xml:space="preserve"> </w:t>
      </w:r>
      <w:r w:rsidR="00DD74F4" w:rsidRPr="00DD74F4">
        <w:t>интересов</w:t>
      </w:r>
      <w:r w:rsidR="00DD74F4" w:rsidRPr="00DD74F4">
        <w:rPr>
          <w:lang w:val="es-ES"/>
        </w:rPr>
        <w:t xml:space="preserve"> </w:t>
      </w:r>
      <w:r w:rsidR="00DD74F4" w:rsidRPr="00DD74F4">
        <w:t>гра</w:t>
      </w:r>
      <w:r w:rsidR="00DD74F4" w:rsidRPr="00DD74F4">
        <w:t>ж</w:t>
      </w:r>
      <w:r w:rsidR="00DD74F4" w:rsidRPr="00DD74F4">
        <w:t>дан</w:t>
      </w:r>
      <w:r w:rsidR="00DD74F4" w:rsidRPr="00DD74F4">
        <w:rPr>
          <w:lang w:val="es-ES"/>
        </w:rPr>
        <w:t xml:space="preserve"> </w:t>
      </w:r>
      <w:r w:rsidR="00DD74F4" w:rsidRPr="00DD74F4">
        <w:t>Санта</w:t>
      </w:r>
      <w:r w:rsidR="00DD74F4" w:rsidRPr="00DD74F4">
        <w:rPr>
          <w:lang w:val="es-ES"/>
        </w:rPr>
        <w:t>-</w:t>
      </w:r>
      <w:r w:rsidR="00DD74F4" w:rsidRPr="00DD74F4">
        <w:t>Круса</w:t>
      </w:r>
      <w:r w:rsidR="00DD74F4" w:rsidRPr="00DD74F4">
        <w:rPr>
          <w:lang w:val="es-ES"/>
        </w:rPr>
        <w:t xml:space="preserve">;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этот список были включены лидеры крестьянских общин, лидеры общин коренного населения, депутаты и должностные лица организ</w:t>
      </w:r>
      <w:r w:rsidR="00DD74F4" w:rsidRPr="00DD74F4">
        <w:t>а</w:t>
      </w:r>
      <w:r w:rsidR="00DD74F4" w:rsidRPr="00DD74F4">
        <w:t>ции</w:t>
      </w:r>
      <w:r w:rsidR="00C510E8">
        <w:t xml:space="preserve"> </w:t>
      </w:r>
      <w:r w:rsidR="00DD74F4" w:rsidRPr="00DD74F4">
        <w:t>«Движение за социализм» (МАС)</w:t>
      </w:r>
      <w:r w:rsidR="00DD74F4" w:rsidRPr="00DD74F4">
        <w:rPr>
          <w:lang w:val="es-ES"/>
        </w:rPr>
        <w:t xml:space="preserve">, </w:t>
      </w:r>
      <w:r w:rsidR="00DD74F4" w:rsidRPr="00DD74F4">
        <w:t>руководители организаций, занима</w:t>
      </w:r>
      <w:r w:rsidR="00DD74F4" w:rsidRPr="00DD74F4">
        <w:t>ю</w:t>
      </w:r>
      <w:r w:rsidR="00DD74F4" w:rsidRPr="00DD74F4">
        <w:t>щихся тематикой прав человека, и один священник.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городе</w:t>
      </w:r>
      <w:r w:rsidR="00DD74F4" w:rsidRPr="00DD74F4">
        <w:rPr>
          <w:lang w:val="es-ES"/>
        </w:rPr>
        <w:t xml:space="preserve"> </w:t>
      </w:r>
      <w:r w:rsidR="00DD74F4" w:rsidRPr="00DD74F4">
        <w:t>Сукре</w:t>
      </w:r>
      <w:r w:rsidR="00DD74F4" w:rsidRPr="00DD74F4">
        <w:rPr>
          <w:lang w:val="es-ES"/>
        </w:rPr>
        <w:t xml:space="preserve"> </w:t>
      </w:r>
      <w:r w:rsidR="00DD74F4" w:rsidRPr="00DD74F4">
        <w:t>также</w:t>
      </w:r>
      <w:r w:rsidR="00DD74F4" w:rsidRPr="00DD74F4">
        <w:rPr>
          <w:lang w:val="es-ES"/>
        </w:rPr>
        <w:t xml:space="preserve"> </w:t>
      </w:r>
      <w:r w:rsidR="00DD74F4" w:rsidRPr="00DD74F4">
        <w:t>были</w:t>
      </w:r>
      <w:r w:rsidR="00DD74F4" w:rsidRPr="00DD74F4">
        <w:rPr>
          <w:lang w:val="es-ES"/>
        </w:rPr>
        <w:t xml:space="preserve"> </w:t>
      </w:r>
      <w:r w:rsidR="00DD74F4" w:rsidRPr="00DD74F4">
        <w:t>в</w:t>
      </w:r>
      <w:r w:rsidR="00DD74F4" w:rsidRPr="00DD74F4">
        <w:t>ы</w:t>
      </w:r>
      <w:r w:rsidR="00DD74F4" w:rsidRPr="00DD74F4">
        <w:t>ставлены</w:t>
      </w:r>
      <w:r w:rsidR="00DD74F4" w:rsidRPr="00DD74F4">
        <w:rPr>
          <w:lang w:val="es-ES"/>
        </w:rPr>
        <w:t xml:space="preserve"> </w:t>
      </w:r>
      <w:r w:rsidR="00DD74F4" w:rsidRPr="00DD74F4">
        <w:t>рекламные</w:t>
      </w:r>
      <w:r w:rsidR="00DD74F4" w:rsidRPr="00DD74F4">
        <w:rPr>
          <w:lang w:val="es-ES"/>
        </w:rPr>
        <w:t xml:space="preserve"> </w:t>
      </w:r>
      <w:r w:rsidR="00DD74F4" w:rsidRPr="00DD74F4">
        <w:t>щиты</w:t>
      </w:r>
      <w:r w:rsidR="00DD74F4" w:rsidRPr="00DD74F4">
        <w:rPr>
          <w:lang w:val="es-ES"/>
        </w:rPr>
        <w:t xml:space="preserve"> </w:t>
      </w:r>
      <w:r w:rsidR="00DD74F4" w:rsidRPr="00DD74F4">
        <w:t>с</w:t>
      </w:r>
      <w:r w:rsidR="00DD74F4" w:rsidRPr="00DD74F4">
        <w:rPr>
          <w:lang w:val="es-ES"/>
        </w:rPr>
        <w:t xml:space="preserve"> </w:t>
      </w:r>
      <w:r w:rsidR="00DD74F4" w:rsidRPr="00DD74F4">
        <w:t>именами</w:t>
      </w:r>
      <w:r w:rsidR="00DD74F4" w:rsidRPr="00DD74F4">
        <w:rPr>
          <w:lang w:val="es-ES"/>
        </w:rPr>
        <w:t xml:space="preserve"> </w:t>
      </w:r>
      <w:r w:rsidR="00DD74F4" w:rsidRPr="00DD74F4">
        <w:t>лидеров крестьянских общин</w:t>
      </w:r>
      <w:r w:rsidR="00DD74F4" w:rsidRPr="00DD74F4">
        <w:rPr>
          <w:lang w:val="es-ES"/>
        </w:rPr>
        <w:t xml:space="preserve"> </w:t>
      </w:r>
      <w:r w:rsidR="00DD74F4" w:rsidRPr="00DD74F4">
        <w:t>и общин коренных</w:t>
      </w:r>
      <w:r w:rsidR="00DD74F4" w:rsidRPr="00DD74F4">
        <w:rPr>
          <w:lang w:val="es-ES"/>
        </w:rPr>
        <w:t xml:space="preserve"> </w:t>
      </w:r>
      <w:r w:rsidR="00DD74F4" w:rsidRPr="00DD74F4">
        <w:t>народов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членов</w:t>
      </w:r>
      <w:r w:rsidR="00DD74F4" w:rsidRPr="00DD74F4">
        <w:rPr>
          <w:lang w:val="es-ES"/>
        </w:rPr>
        <w:t xml:space="preserve"> </w:t>
      </w:r>
      <w:r w:rsidR="00DD74F4" w:rsidRPr="00DD74F4">
        <w:t>Законодательной ассамблеи</w:t>
      </w:r>
      <w:r w:rsidR="00DD74F4" w:rsidRPr="00DD74F4">
        <w:rPr>
          <w:lang w:val="es-ES"/>
        </w:rPr>
        <w:t xml:space="preserve"> </w:t>
      </w:r>
      <w:r w:rsidR="00DD74F4" w:rsidRPr="00DD74F4">
        <w:t>от движения</w:t>
      </w:r>
      <w:r w:rsidR="00DD74F4" w:rsidRPr="00DD74F4">
        <w:rPr>
          <w:lang w:val="es-ES"/>
        </w:rPr>
        <w:t xml:space="preserve"> </w:t>
      </w:r>
      <w:r w:rsidR="00DD74F4" w:rsidRPr="00DD74F4">
        <w:t>МАС</w:t>
      </w:r>
      <w:r w:rsidR="00DD74F4" w:rsidRPr="00DD74F4">
        <w:rPr>
          <w:lang w:val="es-ES"/>
        </w:rPr>
        <w:t xml:space="preserve"> </w:t>
      </w:r>
      <w:r>
        <w:br/>
      </w:r>
      <w:r w:rsidR="00DD74F4" w:rsidRPr="00DD74F4">
        <w:rPr>
          <w:lang w:val="es-ES"/>
        </w:rPr>
        <w:t>(</w:t>
      </w:r>
      <w:r w:rsidR="00DD74F4" w:rsidRPr="00DD74F4">
        <w:t>за</w:t>
      </w:r>
      <w:r w:rsidR="00DD74F4" w:rsidRPr="00DD74F4">
        <w:rPr>
          <w:lang w:val="es-ES"/>
        </w:rPr>
        <w:t xml:space="preserve"> </w:t>
      </w:r>
      <w:r w:rsidR="00DD74F4" w:rsidRPr="00DD74F4">
        <w:t>правительство</w:t>
      </w:r>
      <w:r w:rsidR="00DD74F4" w:rsidRPr="00DD74F4">
        <w:rPr>
          <w:lang w:val="es-ES"/>
        </w:rPr>
        <w:t xml:space="preserve"> </w:t>
      </w:r>
      <w:r w:rsidR="00DD74F4" w:rsidRPr="00DD74F4">
        <w:t>на</w:t>
      </w:r>
      <w:r w:rsidR="00DD74F4" w:rsidRPr="00DD74F4">
        <w:rPr>
          <w:lang w:val="es-ES"/>
        </w:rPr>
        <w:t xml:space="preserve"> </w:t>
      </w:r>
      <w:r w:rsidR="00DD74F4" w:rsidRPr="00DD74F4">
        <w:t>о</w:t>
      </w:r>
      <w:r w:rsidR="00DD74F4" w:rsidRPr="00DD74F4">
        <w:t>с</w:t>
      </w:r>
      <w:r w:rsidR="00DD74F4" w:rsidRPr="00DD74F4">
        <w:t>нове</w:t>
      </w:r>
      <w:r w:rsidR="00DD74F4" w:rsidRPr="00DD74F4">
        <w:rPr>
          <w:lang w:val="es-ES"/>
        </w:rPr>
        <w:t xml:space="preserve"> </w:t>
      </w:r>
      <w:r w:rsidR="00DD74F4" w:rsidRPr="00DD74F4">
        <w:t>политической</w:t>
      </w:r>
      <w:r w:rsidR="00DD74F4" w:rsidRPr="00DD74F4">
        <w:rPr>
          <w:lang w:val="es-ES"/>
        </w:rPr>
        <w:t xml:space="preserve"> </w:t>
      </w:r>
      <w:r w:rsidR="00DD74F4" w:rsidRPr="00DD74F4">
        <w:t>партии</w:t>
      </w:r>
      <w:r w:rsidR="00DD74F4" w:rsidRPr="00DD74F4">
        <w:rPr>
          <w:lang w:val="es-ES"/>
        </w:rPr>
        <w:t xml:space="preserve">). </w:t>
      </w:r>
    </w:p>
    <w:p w:rsidR="00DD74F4" w:rsidRPr="00DD74F4" w:rsidRDefault="00CE732B" w:rsidP="00CE732B">
      <w:pPr>
        <w:pStyle w:val="SingleTxtGR"/>
        <w:rPr>
          <w:lang w:val="es-ES"/>
        </w:rPr>
      </w:pPr>
      <w:r>
        <w:tab/>
      </w:r>
      <w:r w:rsidR="00DD74F4" w:rsidRPr="00DD74F4">
        <w:rPr>
          <w:lang w:val="es-ES"/>
        </w:rPr>
        <w:t>k)</w:t>
      </w:r>
      <w:r>
        <w:tab/>
      </w:r>
      <w:r w:rsidR="00DD74F4" w:rsidRPr="00DD74F4">
        <w:t>15 декабря 2006 года в населенных пунктах Сан-Хулиан, Гуарайос, Сан-Рамон, Сан-Хавьер и</w:t>
      </w:r>
      <w:r w:rsidR="00C510E8">
        <w:t xml:space="preserve"> </w:t>
      </w:r>
      <w:r w:rsidR="00DD74F4" w:rsidRPr="00DD74F4">
        <w:t>Консепсьон в департаменте Санта-Крус имели место покушения на жизнь и физическую неприкосновенность лидеров коренного н</w:t>
      </w:r>
      <w:r w:rsidR="00DD74F4" w:rsidRPr="00DD74F4">
        <w:t>а</w:t>
      </w:r>
      <w:r w:rsidR="00DD74F4" w:rsidRPr="00DD74F4">
        <w:t>селения. Помимо этого был нанесен ущерб офисным помещениям и поврежд</w:t>
      </w:r>
      <w:r w:rsidR="00DD74F4" w:rsidRPr="00DD74F4">
        <w:t>е</w:t>
      </w:r>
      <w:r w:rsidR="00DD74F4" w:rsidRPr="00DD74F4">
        <w:t>ны оборудование и автомашины</w:t>
      </w:r>
      <w:r w:rsidR="00C510E8">
        <w:t xml:space="preserve"> </w:t>
      </w:r>
      <w:r w:rsidR="00DD74F4" w:rsidRPr="00DD74F4">
        <w:t>Центра индейской культуры «Пайконека»</w:t>
      </w:r>
      <w:r w:rsidR="00DD74F4" w:rsidRPr="00DD74F4">
        <w:rPr>
          <w:lang w:val="es-ES"/>
        </w:rPr>
        <w:t xml:space="preserve"> </w:t>
      </w:r>
      <w:r w:rsidR="00DD74F4" w:rsidRPr="00DD74F4">
        <w:t>в г</w:t>
      </w:r>
      <w:r w:rsidR="00DD74F4" w:rsidRPr="00DD74F4">
        <w:t>о</w:t>
      </w:r>
      <w:r w:rsidR="00DD74F4" w:rsidRPr="00DD74F4">
        <w:t>роде Сан-Хавьер и Центра индейской культуры в городе Консепсьон, и были совершены нападения на руководителей и жителей города Гуарайос. Эти дейс</w:t>
      </w:r>
      <w:r w:rsidR="00DD74F4" w:rsidRPr="00DD74F4">
        <w:t>т</w:t>
      </w:r>
      <w:r w:rsidR="00DD74F4" w:rsidRPr="00DD74F4">
        <w:t>вия были предприняты при подстрекательстве префектуры и Гражданского к</w:t>
      </w:r>
      <w:r w:rsidR="00DD74F4" w:rsidRPr="00DD74F4">
        <w:t>о</w:t>
      </w:r>
      <w:r w:rsidR="00DD74F4" w:rsidRPr="00DD74F4">
        <w:t>митета департамента Санта-Крус, которые вместе с Союзом</w:t>
      </w:r>
      <w:r w:rsidR="00DD74F4" w:rsidRPr="00DD74F4">
        <w:rPr>
          <w:lang w:val="es-ES"/>
        </w:rPr>
        <w:t xml:space="preserve"> </w:t>
      </w:r>
      <w:r w:rsidR="00DD74F4" w:rsidRPr="00DD74F4">
        <w:t>молодежи</w:t>
      </w:r>
      <w:r w:rsidR="00DD74F4" w:rsidRPr="00DD74F4">
        <w:rPr>
          <w:lang w:val="es-ES"/>
        </w:rPr>
        <w:t xml:space="preserve"> </w:t>
      </w:r>
      <w:r w:rsidR="00DD74F4" w:rsidRPr="00DD74F4">
        <w:t>города</w:t>
      </w:r>
      <w:r w:rsidR="00DD74F4" w:rsidRPr="00DD74F4">
        <w:rPr>
          <w:lang w:val="es-ES"/>
        </w:rPr>
        <w:t xml:space="preserve"> </w:t>
      </w:r>
      <w:r w:rsidR="00DD74F4" w:rsidRPr="00DD74F4">
        <w:t>Санта</w:t>
      </w:r>
      <w:r w:rsidR="00DD74F4" w:rsidRPr="00DD74F4">
        <w:rPr>
          <w:lang w:val="es-ES"/>
        </w:rPr>
        <w:t>-</w:t>
      </w:r>
      <w:r w:rsidR="00DD74F4" w:rsidRPr="00DD74F4">
        <w:t>Крус организовали штурмовые отряды для жестоких нападений на пре</w:t>
      </w:r>
      <w:r w:rsidR="00DD74F4" w:rsidRPr="00DD74F4">
        <w:t>д</w:t>
      </w:r>
      <w:r w:rsidR="00DD74F4" w:rsidRPr="00DD74F4">
        <w:t xml:space="preserve">ставителей коренных народов индейского или андского происхождения.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65.</w:t>
      </w:r>
      <w:r w:rsidRPr="00DD74F4">
        <w:tab/>
        <w:t>Эти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другие</w:t>
      </w:r>
      <w:r w:rsidRPr="00DD74F4">
        <w:rPr>
          <w:lang w:val="es-ES"/>
        </w:rPr>
        <w:t xml:space="preserve"> </w:t>
      </w:r>
      <w:r w:rsidRPr="00DD74F4">
        <w:t>события</w:t>
      </w:r>
      <w:r w:rsidRPr="00DD74F4">
        <w:rPr>
          <w:lang w:val="es-ES"/>
        </w:rPr>
        <w:t xml:space="preserve"> </w:t>
      </w:r>
      <w:r w:rsidRPr="00DD74F4">
        <w:t>вызывают</w:t>
      </w:r>
      <w:r w:rsidRPr="00DD74F4">
        <w:rPr>
          <w:lang w:val="es-ES"/>
        </w:rPr>
        <w:t xml:space="preserve"> </w:t>
      </w:r>
      <w:r w:rsidRPr="00DD74F4">
        <w:t>озабоченность</w:t>
      </w:r>
      <w:r w:rsidRPr="00DD74F4">
        <w:rPr>
          <w:lang w:val="es-ES"/>
        </w:rPr>
        <w:t xml:space="preserve"> </w:t>
      </w:r>
      <w:r w:rsidRPr="00DD74F4">
        <w:t>правительства</w:t>
      </w:r>
      <w:r w:rsidRPr="00DD74F4">
        <w:rPr>
          <w:lang w:val="es-ES"/>
        </w:rPr>
        <w:t xml:space="preserve"> </w:t>
      </w:r>
      <w:r w:rsidRPr="00DD74F4">
        <w:t>Боливии</w:t>
      </w:r>
      <w:r w:rsidRPr="00DD74F4">
        <w:rPr>
          <w:lang w:val="es-ES"/>
        </w:rPr>
        <w:t xml:space="preserve">, </w:t>
      </w:r>
      <w:r w:rsidRPr="00DD74F4">
        <w:t>поскольку</w:t>
      </w:r>
      <w:r w:rsidRPr="00DD74F4">
        <w:rPr>
          <w:lang w:val="es-ES"/>
        </w:rPr>
        <w:t xml:space="preserve">, </w:t>
      </w:r>
      <w:r w:rsidRPr="00DD74F4">
        <w:t>несмотря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принимаемые</w:t>
      </w:r>
      <w:r w:rsidRPr="00DD74F4">
        <w:rPr>
          <w:lang w:val="es-ES"/>
        </w:rPr>
        <w:t xml:space="preserve"> </w:t>
      </w:r>
      <w:r w:rsidRPr="00DD74F4">
        <w:t>им</w:t>
      </w:r>
      <w:r w:rsidRPr="00DD74F4">
        <w:rPr>
          <w:lang w:val="es-ES"/>
        </w:rPr>
        <w:t xml:space="preserve"> </w:t>
      </w:r>
      <w:r w:rsidRPr="00DD74F4">
        <w:t>меры</w:t>
      </w:r>
      <w:r w:rsidRPr="00DD74F4">
        <w:rPr>
          <w:lang w:val="es-ES"/>
        </w:rPr>
        <w:t xml:space="preserve"> </w:t>
      </w:r>
      <w:r w:rsidRPr="00DD74F4">
        <w:t>по</w:t>
      </w:r>
      <w:r w:rsidRPr="00DD74F4">
        <w:rPr>
          <w:lang w:val="es-ES"/>
        </w:rPr>
        <w:t xml:space="preserve"> </w:t>
      </w:r>
      <w:r w:rsidRPr="00DD74F4">
        <w:t>борьбе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расовой</w:t>
      </w:r>
      <w:r w:rsidRPr="00DD74F4">
        <w:rPr>
          <w:lang w:val="es-ES"/>
        </w:rPr>
        <w:t xml:space="preserve"> </w:t>
      </w:r>
      <w:r w:rsidRPr="00DD74F4">
        <w:t>дискрим</w:t>
      </w:r>
      <w:r w:rsidRPr="00DD74F4">
        <w:t>и</w:t>
      </w:r>
      <w:r w:rsidRPr="00DD74F4">
        <w:t>нацией</w:t>
      </w:r>
      <w:r w:rsidRPr="00DD74F4">
        <w:rPr>
          <w:lang w:val="es-ES"/>
        </w:rPr>
        <w:t xml:space="preserve">, </w:t>
      </w:r>
      <w:r w:rsidRPr="00DD74F4">
        <w:t>ему</w:t>
      </w:r>
      <w:r w:rsidRPr="00DD74F4">
        <w:rPr>
          <w:lang w:val="es-ES"/>
        </w:rPr>
        <w:t xml:space="preserve"> </w:t>
      </w:r>
      <w:r w:rsidRPr="00DD74F4">
        <w:t>все</w:t>
      </w:r>
      <w:r w:rsidRPr="00DD74F4">
        <w:rPr>
          <w:lang w:val="es-ES"/>
        </w:rPr>
        <w:t xml:space="preserve"> </w:t>
      </w:r>
      <w:r w:rsidRPr="00DD74F4">
        <w:t>еще</w:t>
      </w:r>
      <w:r w:rsidRPr="00DD74F4">
        <w:rPr>
          <w:lang w:val="es-ES"/>
        </w:rPr>
        <w:t xml:space="preserve"> </w:t>
      </w:r>
      <w:r w:rsidRPr="00DD74F4">
        <w:t>не</w:t>
      </w:r>
      <w:r w:rsidRPr="00DD74F4">
        <w:rPr>
          <w:lang w:val="es-ES"/>
        </w:rPr>
        <w:t xml:space="preserve"> </w:t>
      </w:r>
      <w:r w:rsidRPr="00DD74F4">
        <w:t>удалось</w:t>
      </w:r>
      <w:r w:rsidRPr="00DD74F4">
        <w:rPr>
          <w:lang w:val="es-ES"/>
        </w:rPr>
        <w:t xml:space="preserve"> </w:t>
      </w:r>
      <w:r w:rsidRPr="00DD74F4">
        <w:t>решить</w:t>
      </w:r>
      <w:r w:rsidRPr="00DD74F4">
        <w:rPr>
          <w:lang w:val="es-ES"/>
        </w:rPr>
        <w:t xml:space="preserve"> </w:t>
      </w:r>
      <w:r w:rsidRPr="00DD74F4">
        <w:t>соответствующие</w:t>
      </w:r>
      <w:r w:rsidRPr="00DD74F4">
        <w:rPr>
          <w:lang w:val="es-ES"/>
        </w:rPr>
        <w:t xml:space="preserve"> </w:t>
      </w:r>
      <w:r w:rsidRPr="00DD74F4">
        <w:t>проблемы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департ</w:t>
      </w:r>
      <w:r w:rsidRPr="00DD74F4">
        <w:t>а</w:t>
      </w:r>
      <w:r w:rsidRPr="00DD74F4">
        <w:t>менте</w:t>
      </w:r>
      <w:r w:rsidRPr="00DD74F4">
        <w:rPr>
          <w:lang w:val="es-ES"/>
        </w:rPr>
        <w:t xml:space="preserve"> </w:t>
      </w:r>
      <w:r w:rsidRPr="00DD74F4">
        <w:t>Санта</w:t>
      </w:r>
      <w:r w:rsidRPr="00DD74F4">
        <w:rPr>
          <w:lang w:val="es-ES"/>
        </w:rPr>
        <w:t>-</w:t>
      </w:r>
      <w:r w:rsidRPr="00DD74F4">
        <w:t>Крус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городе</w:t>
      </w:r>
      <w:r w:rsidRPr="00DD74F4">
        <w:rPr>
          <w:lang w:val="es-ES"/>
        </w:rPr>
        <w:t xml:space="preserve"> </w:t>
      </w:r>
      <w:r w:rsidRPr="00DD74F4">
        <w:t>Сукре</w:t>
      </w:r>
      <w:r w:rsidRPr="00DD74F4">
        <w:rPr>
          <w:lang w:val="es-ES"/>
        </w:rPr>
        <w:t xml:space="preserve">, </w:t>
      </w:r>
      <w:r w:rsidRPr="00DD74F4">
        <w:t>где</w:t>
      </w:r>
      <w:r w:rsidRPr="00DD74F4">
        <w:rPr>
          <w:lang w:val="es-ES"/>
        </w:rPr>
        <w:t xml:space="preserve"> </w:t>
      </w:r>
      <w:r w:rsidRPr="00DD74F4">
        <w:t>созданы</w:t>
      </w:r>
      <w:r w:rsidRPr="00DD74F4">
        <w:rPr>
          <w:lang w:val="es-ES"/>
        </w:rPr>
        <w:t xml:space="preserve"> </w:t>
      </w:r>
      <w:r w:rsidRPr="00DD74F4">
        <w:t>такие</w:t>
      </w:r>
      <w:r w:rsidRPr="00DD74F4">
        <w:rPr>
          <w:lang w:val="es-ES"/>
        </w:rPr>
        <w:t xml:space="preserve"> </w:t>
      </w:r>
      <w:r w:rsidRPr="00DD74F4">
        <w:t>группы</w:t>
      </w:r>
      <w:r w:rsidRPr="00DD74F4">
        <w:rPr>
          <w:lang w:val="es-ES"/>
        </w:rPr>
        <w:t xml:space="preserve"> </w:t>
      </w:r>
      <w:r w:rsidRPr="00DD74F4">
        <w:t>как</w:t>
      </w:r>
      <w:r w:rsidRPr="00DD74F4">
        <w:rPr>
          <w:lang w:val="es-ES"/>
        </w:rPr>
        <w:t xml:space="preserve"> </w:t>
      </w:r>
      <w:r w:rsidRPr="00DD74F4">
        <w:t>Союз</w:t>
      </w:r>
      <w:r w:rsidRPr="00DD74F4">
        <w:rPr>
          <w:lang w:val="es-ES"/>
        </w:rPr>
        <w:t xml:space="preserve"> </w:t>
      </w:r>
      <w:r w:rsidRPr="00DD74F4">
        <w:t>мол</w:t>
      </w:r>
      <w:r w:rsidRPr="00DD74F4">
        <w:t>о</w:t>
      </w:r>
      <w:r w:rsidRPr="00DD74F4">
        <w:t>дежи</w:t>
      </w:r>
      <w:r w:rsidRPr="00DD74F4">
        <w:rPr>
          <w:lang w:val="es-ES"/>
        </w:rPr>
        <w:t xml:space="preserve"> </w:t>
      </w:r>
      <w:r w:rsidRPr="00DD74F4">
        <w:t>города</w:t>
      </w:r>
      <w:r w:rsidRPr="00DD74F4">
        <w:rPr>
          <w:lang w:val="es-ES"/>
        </w:rPr>
        <w:t xml:space="preserve"> </w:t>
      </w:r>
      <w:r w:rsidRPr="00DD74F4">
        <w:t>Санта</w:t>
      </w:r>
      <w:r w:rsidRPr="00DD74F4">
        <w:rPr>
          <w:lang w:val="es-ES"/>
        </w:rPr>
        <w:t>-</w:t>
      </w:r>
      <w:r w:rsidRPr="00DD74F4">
        <w:t>Крус и Межинституциональный совет Сукре, которые ра</w:t>
      </w:r>
      <w:r w:rsidRPr="00DD74F4">
        <w:t>з</w:t>
      </w:r>
      <w:r w:rsidRPr="00DD74F4">
        <w:t>жигают в стране нас</w:t>
      </w:r>
      <w:r w:rsidRPr="00DD74F4">
        <w:t>и</w:t>
      </w:r>
      <w:r w:rsidRPr="00DD74F4">
        <w:t>лие, дискриминацию, сепаратизм и расовую сегрегацию. В этой связи уже подготовлен законопроект о квалификации в качестве уголо</w:t>
      </w:r>
      <w:r w:rsidRPr="00DD74F4">
        <w:t>в</w:t>
      </w:r>
      <w:r w:rsidRPr="00DD74F4">
        <w:t>но наказуемых деяний всех форм дискриминации и наказании виновных в ее совершении; этот проект будет вынесен на рассмотрение Многонациональной законодательной а</w:t>
      </w:r>
      <w:r w:rsidRPr="00DD74F4">
        <w:t>с</w:t>
      </w:r>
      <w:r w:rsidRPr="00DD74F4">
        <w:t>самблеи, которая приступит к работе в январе 2010 года.</w:t>
      </w:r>
    </w:p>
    <w:p w:rsidR="00DD74F4" w:rsidRPr="00DD74F4" w:rsidRDefault="00DD74F4" w:rsidP="00CE732B">
      <w:pPr>
        <w:pStyle w:val="H23GR"/>
        <w:rPr>
          <w:lang w:val="es-ES"/>
        </w:rPr>
      </w:pPr>
      <w:r w:rsidRPr="00DD74F4">
        <w:rPr>
          <w:lang w:val="es-ES"/>
        </w:rPr>
        <w:tab/>
      </w:r>
      <w:r w:rsidR="00CE732B">
        <w:tab/>
      </w:r>
      <w:r w:rsidRPr="00DD74F4">
        <w:t>Информация</w:t>
      </w:r>
      <w:r w:rsidRPr="00DD74F4">
        <w:rPr>
          <w:lang w:val="es-ES"/>
        </w:rPr>
        <w:t xml:space="preserve">, </w:t>
      </w:r>
      <w:r w:rsidRPr="00DD74F4">
        <w:t>касающаяся</w:t>
      </w:r>
      <w:r w:rsidRPr="00DD74F4">
        <w:rPr>
          <w:lang w:val="es-ES"/>
        </w:rPr>
        <w:t xml:space="preserve"> </w:t>
      </w:r>
      <w:r w:rsidRPr="00DD74F4">
        <w:t>статьи</w:t>
      </w:r>
      <w:r w:rsidRPr="00DD74F4">
        <w:rPr>
          <w:lang w:val="es-ES"/>
        </w:rPr>
        <w:t xml:space="preserve"> 4 </w:t>
      </w:r>
      <w:r w:rsidRPr="00DD74F4">
        <w:t>Конвенции</w:t>
      </w:r>
    </w:p>
    <w:p w:rsidR="00DD74F4" w:rsidRPr="00DD74F4" w:rsidRDefault="00DD74F4" w:rsidP="004972D6">
      <w:pPr>
        <w:pStyle w:val="SingleTxtGR"/>
      </w:pPr>
      <w:r w:rsidRPr="00DD74F4">
        <w:rPr>
          <w:lang w:val="es-ES"/>
        </w:rPr>
        <w:t>66.</w:t>
      </w:r>
      <w:r w:rsidRPr="00DD74F4">
        <w:rPr>
          <w:lang w:val="es-ES"/>
        </w:rPr>
        <w:tab/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настоящее</w:t>
      </w:r>
      <w:r w:rsidRPr="00DD74F4">
        <w:rPr>
          <w:lang w:val="es-ES"/>
        </w:rPr>
        <w:t xml:space="preserve"> </w:t>
      </w:r>
      <w:r w:rsidRPr="00DD74F4">
        <w:t>время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Многонациональном</w:t>
      </w:r>
      <w:r w:rsidRPr="00DD74F4">
        <w:rPr>
          <w:lang w:val="es-ES"/>
        </w:rPr>
        <w:t xml:space="preserve"> </w:t>
      </w:r>
      <w:r w:rsidRPr="00DD74F4">
        <w:t>Государстве</w:t>
      </w:r>
      <w:r w:rsidRPr="00DD74F4">
        <w:rPr>
          <w:lang w:val="es-ES"/>
        </w:rPr>
        <w:t xml:space="preserve"> </w:t>
      </w:r>
      <w:r w:rsidRPr="00DD74F4">
        <w:t>Боливия</w:t>
      </w:r>
      <w:r w:rsidRPr="00DD74F4">
        <w:rPr>
          <w:lang w:val="es-ES"/>
        </w:rPr>
        <w:t xml:space="preserve"> </w:t>
      </w:r>
      <w:r w:rsidRPr="00DD74F4">
        <w:t>нет</w:t>
      </w:r>
      <w:r w:rsidRPr="00DD74F4">
        <w:rPr>
          <w:lang w:val="es-ES"/>
        </w:rPr>
        <w:t xml:space="preserve"> </w:t>
      </w:r>
      <w:r w:rsidRPr="00DD74F4">
        <w:t>ко</w:t>
      </w:r>
      <w:r w:rsidRPr="00DD74F4">
        <w:t>н</w:t>
      </w:r>
      <w:r w:rsidRPr="00DD74F4">
        <w:t>кретной</w:t>
      </w:r>
      <w:r w:rsidRPr="00DD74F4">
        <w:rPr>
          <w:lang w:val="es-ES"/>
        </w:rPr>
        <w:t xml:space="preserve"> </w:t>
      </w:r>
      <w:r w:rsidRPr="00DD74F4">
        <w:t>правовой</w:t>
      </w:r>
      <w:r w:rsidRPr="00DD74F4">
        <w:rPr>
          <w:lang w:val="es-ES"/>
        </w:rPr>
        <w:t xml:space="preserve"> </w:t>
      </w:r>
      <w:r w:rsidRPr="00DD74F4">
        <w:t>нормы</w:t>
      </w:r>
      <w:r w:rsidRPr="00DD74F4">
        <w:rPr>
          <w:lang w:val="es-ES"/>
        </w:rPr>
        <w:t xml:space="preserve">, </w:t>
      </w:r>
      <w:r w:rsidRPr="00DD74F4">
        <w:t>предусматривающей</w:t>
      </w:r>
      <w:r w:rsidRPr="00DD74F4">
        <w:rPr>
          <w:lang w:val="es-ES"/>
        </w:rPr>
        <w:t xml:space="preserve"> </w:t>
      </w:r>
      <w:r w:rsidRPr="00DD74F4">
        <w:t>наказание</w:t>
      </w:r>
      <w:r w:rsidRPr="00DD74F4">
        <w:rPr>
          <w:lang w:val="es-ES"/>
        </w:rPr>
        <w:t xml:space="preserve"> </w:t>
      </w:r>
      <w:r w:rsidRPr="00DD74F4">
        <w:t>за</w:t>
      </w:r>
      <w:r w:rsidRPr="00DD74F4">
        <w:rPr>
          <w:lang w:val="es-ES"/>
        </w:rPr>
        <w:t xml:space="preserve"> </w:t>
      </w:r>
      <w:r w:rsidRPr="00DD74F4">
        <w:t>любые</w:t>
      </w:r>
      <w:r w:rsidRPr="00DD74F4">
        <w:rPr>
          <w:lang w:val="es-ES"/>
        </w:rPr>
        <w:t xml:space="preserve"> </w:t>
      </w:r>
      <w:r w:rsidRPr="00DD74F4">
        <w:t>действия</w:t>
      </w:r>
      <w:r w:rsidRPr="00DD74F4">
        <w:rPr>
          <w:lang w:val="es-ES"/>
        </w:rPr>
        <w:t xml:space="preserve">, </w:t>
      </w:r>
      <w:r w:rsidRPr="00DD74F4">
        <w:t>направленные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распространение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пропаганду</w:t>
      </w:r>
      <w:r w:rsidRPr="00DD74F4">
        <w:rPr>
          <w:lang w:val="es-ES"/>
        </w:rPr>
        <w:t xml:space="preserve">, </w:t>
      </w:r>
      <w:r w:rsidRPr="00DD74F4">
        <w:t>а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на</w:t>
      </w:r>
      <w:r w:rsidR="00C510E8">
        <w:rPr>
          <w:lang w:val="es-ES"/>
        </w:rPr>
        <w:t xml:space="preserve"> </w:t>
      </w:r>
      <w:r w:rsidRPr="00DD74F4">
        <w:t>поддержку</w:t>
      </w:r>
      <w:r w:rsidRPr="00DD74F4">
        <w:rPr>
          <w:lang w:val="es-ES"/>
        </w:rPr>
        <w:t xml:space="preserve"> </w:t>
      </w:r>
      <w:r w:rsidRPr="00DD74F4">
        <w:t>или</w:t>
      </w:r>
      <w:r w:rsidR="00C510E8">
        <w:rPr>
          <w:lang w:val="es-ES"/>
        </w:rPr>
        <w:t xml:space="preserve"> </w:t>
      </w:r>
      <w:r w:rsidRPr="00DD74F4">
        <w:t>ра</w:t>
      </w:r>
      <w:r w:rsidRPr="00DD74F4">
        <w:t>з</w:t>
      </w:r>
      <w:r w:rsidRPr="00DD74F4">
        <w:t>витие</w:t>
      </w:r>
      <w:r w:rsidRPr="00DD74F4">
        <w:rPr>
          <w:lang w:val="es-ES"/>
        </w:rPr>
        <w:t xml:space="preserve"> </w:t>
      </w:r>
      <w:r w:rsidRPr="00DD74F4">
        <w:t>идей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теорий</w:t>
      </w:r>
      <w:r w:rsidRPr="00DD74F4">
        <w:rPr>
          <w:lang w:val="es-ES"/>
        </w:rPr>
        <w:t xml:space="preserve"> </w:t>
      </w:r>
      <w:r w:rsidRPr="00DD74F4">
        <w:t>расового</w:t>
      </w:r>
      <w:r w:rsidRPr="00DD74F4">
        <w:rPr>
          <w:lang w:val="es-ES"/>
        </w:rPr>
        <w:t xml:space="preserve"> </w:t>
      </w:r>
      <w:r w:rsidRPr="00DD74F4">
        <w:t>превосходства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дискриминации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любой</w:t>
      </w:r>
      <w:r w:rsidRPr="00DD74F4">
        <w:rPr>
          <w:lang w:val="es-ES"/>
        </w:rPr>
        <w:t xml:space="preserve"> </w:t>
      </w:r>
      <w:r w:rsidRPr="00DD74F4">
        <w:t>форме</w:t>
      </w:r>
      <w:r w:rsidRPr="00DD74F4">
        <w:rPr>
          <w:lang w:val="es-ES"/>
        </w:rPr>
        <w:t xml:space="preserve">; </w:t>
      </w:r>
      <w:r w:rsidRPr="00DD74F4">
        <w:t>действия</w:t>
      </w:r>
      <w:r w:rsidRPr="00DD74F4">
        <w:rPr>
          <w:lang w:val="es-ES"/>
        </w:rPr>
        <w:t xml:space="preserve"> </w:t>
      </w:r>
      <w:r w:rsidRPr="00DD74F4">
        <w:t>правительства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этом</w:t>
      </w:r>
      <w:r w:rsidRPr="00DD74F4">
        <w:rPr>
          <w:lang w:val="es-ES"/>
        </w:rPr>
        <w:t xml:space="preserve"> </w:t>
      </w:r>
      <w:r w:rsidRPr="00DD74F4">
        <w:t>направлении</w:t>
      </w:r>
      <w:r w:rsidRPr="00DD74F4">
        <w:rPr>
          <w:lang w:val="es-ES"/>
        </w:rPr>
        <w:t xml:space="preserve"> </w:t>
      </w:r>
      <w:r w:rsidRPr="00DD74F4">
        <w:t>лишь</w:t>
      </w:r>
      <w:r w:rsidRPr="00DD74F4">
        <w:rPr>
          <w:lang w:val="es-ES"/>
        </w:rPr>
        <w:t xml:space="preserve"> </w:t>
      </w:r>
      <w:r w:rsidRPr="00DD74F4">
        <w:t>недавно</w:t>
      </w:r>
      <w:r w:rsidRPr="00DD74F4">
        <w:rPr>
          <w:lang w:val="es-ES"/>
        </w:rPr>
        <w:t xml:space="preserve"> </w:t>
      </w:r>
      <w:r w:rsidRPr="00DD74F4">
        <w:t>стали</w:t>
      </w:r>
      <w:r w:rsidRPr="00DD74F4">
        <w:rPr>
          <w:lang w:val="es-ES"/>
        </w:rPr>
        <w:t xml:space="preserve"> </w:t>
      </w:r>
      <w:r w:rsidRPr="00DD74F4">
        <w:t>частью</w:t>
      </w:r>
      <w:r w:rsidRPr="00DD74F4">
        <w:rPr>
          <w:lang w:val="es-ES"/>
        </w:rPr>
        <w:t xml:space="preserve"> </w:t>
      </w:r>
      <w:r w:rsidRPr="00DD74F4">
        <w:t>гос</w:t>
      </w:r>
      <w:r w:rsidRPr="00DD74F4">
        <w:t>у</w:t>
      </w:r>
      <w:r w:rsidRPr="00DD74F4">
        <w:t>дарственной</w:t>
      </w:r>
      <w:r w:rsidRPr="00DD74F4">
        <w:rPr>
          <w:lang w:val="es-ES"/>
        </w:rPr>
        <w:t xml:space="preserve"> </w:t>
      </w:r>
      <w:r w:rsidRPr="00DD74F4">
        <w:t>политики. Этот</w:t>
      </w:r>
      <w:r w:rsidRPr="00DD74F4">
        <w:rPr>
          <w:lang w:val="es-ES"/>
        </w:rPr>
        <w:t xml:space="preserve"> </w:t>
      </w:r>
      <w:r w:rsidRPr="00DD74F4">
        <w:t>вопрос</w:t>
      </w:r>
      <w:r w:rsidRPr="00DD74F4">
        <w:rPr>
          <w:lang w:val="es-ES"/>
        </w:rPr>
        <w:t xml:space="preserve"> </w:t>
      </w:r>
      <w:r w:rsidRPr="00DD74F4">
        <w:t>был поднят лишь</w:t>
      </w:r>
      <w:r w:rsidRPr="00DD74F4">
        <w:rPr>
          <w:lang w:val="es-ES"/>
        </w:rPr>
        <w:t xml:space="preserve"> </w:t>
      </w:r>
      <w:r w:rsidRPr="00DD74F4">
        <w:t>Учредительным</w:t>
      </w:r>
      <w:r w:rsidRPr="00DD74F4">
        <w:rPr>
          <w:lang w:val="es-ES"/>
        </w:rPr>
        <w:t xml:space="preserve"> </w:t>
      </w:r>
      <w:r w:rsidRPr="00DD74F4">
        <w:t>собран</w:t>
      </w:r>
      <w:r w:rsidRPr="00DD74F4">
        <w:t>и</w:t>
      </w:r>
      <w:r w:rsidRPr="00DD74F4">
        <w:t>ем при разработке новой Политической конституции государства, которая ос</w:t>
      </w:r>
      <w:r w:rsidRPr="00DD74F4">
        <w:t>у</w:t>
      </w:r>
      <w:r w:rsidRPr="00DD74F4">
        <w:t xml:space="preserve">ждает дискриминацию в целом. </w:t>
      </w:r>
    </w:p>
    <w:p w:rsidR="00DD74F4" w:rsidRPr="00DD74F4" w:rsidRDefault="00DD74F4" w:rsidP="004972D6">
      <w:pPr>
        <w:pStyle w:val="SingleTxtGR"/>
      </w:pPr>
      <w:r w:rsidRPr="00DD74F4">
        <w:rPr>
          <w:lang w:val="es-ES"/>
        </w:rPr>
        <w:t>67.</w:t>
      </w:r>
      <w:r w:rsidRPr="00DD74F4">
        <w:rPr>
          <w:lang w:val="es-ES"/>
        </w:rPr>
        <w:tab/>
      </w:r>
      <w:r w:rsidRPr="00DD74F4">
        <w:t xml:space="preserve">В частности, в пункте </w:t>
      </w:r>
      <w:r w:rsidRPr="00DD74F4">
        <w:rPr>
          <w:lang w:val="fr-CH"/>
        </w:rPr>
        <w:t>II</w:t>
      </w:r>
      <w:r w:rsidRPr="00DD74F4">
        <w:t xml:space="preserve"> статьи 14 предусмотрено, что</w:t>
      </w:r>
      <w:r w:rsidR="00C510E8">
        <w:t xml:space="preserve"> </w:t>
      </w:r>
      <w:r w:rsidRPr="00DD74F4">
        <w:rPr>
          <w:lang w:val="es-ES"/>
        </w:rPr>
        <w:t xml:space="preserve">"[…] </w:t>
      </w:r>
      <w:r w:rsidRPr="00DD74F4">
        <w:rPr>
          <w:i/>
        </w:rPr>
        <w:t>Государство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запрещает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пресекает все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формы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дискриминации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признакам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пола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цвета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кожи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возраста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сексуальной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ориентации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гендерной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идентификации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прои</w:t>
      </w:r>
      <w:r w:rsidRPr="00DD74F4">
        <w:rPr>
          <w:i/>
        </w:rPr>
        <w:t>с</w:t>
      </w:r>
      <w:r w:rsidRPr="00DD74F4">
        <w:rPr>
          <w:i/>
        </w:rPr>
        <w:t>хождения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культуры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национальности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гражданства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языка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религии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участия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политических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партиях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или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философских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течениях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гражданского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состояния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экономического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социального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положения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типа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занятий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уровня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образования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инвалидности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беременности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или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другим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признакам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с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целью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ограничения признания или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использования равных прав каждого человека</w:t>
      </w:r>
      <w:r w:rsidRPr="00DD74F4">
        <w:t>. "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68.</w:t>
      </w:r>
      <w:r w:rsidRPr="00DD74F4">
        <w:rPr>
          <w:lang w:val="es-ES"/>
        </w:rPr>
        <w:tab/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пункте</w:t>
      </w:r>
      <w:r w:rsidRPr="00DD74F4">
        <w:rPr>
          <w:lang w:val="es-ES"/>
        </w:rPr>
        <w:t xml:space="preserve"> III </w:t>
      </w:r>
      <w:r w:rsidRPr="00DD74F4">
        <w:t>упомянутой</w:t>
      </w:r>
      <w:r w:rsidRPr="00DD74F4">
        <w:rPr>
          <w:lang w:val="es-ES"/>
        </w:rPr>
        <w:t xml:space="preserve"> </w:t>
      </w:r>
      <w:r w:rsidRPr="00DD74F4">
        <w:t>статьи</w:t>
      </w:r>
      <w:r w:rsidRPr="00DD74F4">
        <w:rPr>
          <w:lang w:val="es-ES"/>
        </w:rPr>
        <w:t xml:space="preserve"> </w:t>
      </w:r>
      <w:r w:rsidRPr="00DD74F4">
        <w:t>конституции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отмечается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"</w:t>
      </w:r>
      <w:r w:rsidRPr="00DD74F4">
        <w:rPr>
          <w:i/>
        </w:rPr>
        <w:t>Г</w:t>
      </w:r>
      <w:r w:rsidRPr="00DD74F4">
        <w:rPr>
          <w:i/>
        </w:rPr>
        <w:t>о</w:t>
      </w:r>
      <w:r w:rsidRPr="00DD74F4">
        <w:rPr>
          <w:i/>
        </w:rPr>
        <w:t>сударство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гарантирует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всем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лицам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коллективам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без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какого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бы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то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было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исключения</w:t>
      </w:r>
      <w:r w:rsidRPr="00DD74F4">
        <w:rPr>
          <w:i/>
          <w:lang w:val="es-ES"/>
        </w:rPr>
        <w:t>,</w:t>
      </w:r>
      <w:r w:rsidR="00C510E8">
        <w:rPr>
          <w:i/>
          <w:lang w:val="es-ES"/>
        </w:rPr>
        <w:t xml:space="preserve"> </w:t>
      </w:r>
      <w:r w:rsidRPr="00DD74F4">
        <w:rPr>
          <w:i/>
        </w:rPr>
        <w:t>свободное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эффективное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пользование правами, устанавливаем</w:t>
      </w:r>
      <w:r w:rsidRPr="00DD74F4">
        <w:rPr>
          <w:i/>
        </w:rPr>
        <w:t>ы</w:t>
      </w:r>
      <w:r w:rsidRPr="00DD74F4">
        <w:rPr>
          <w:i/>
        </w:rPr>
        <w:t>ми настоящей конституцией, а также законами и международными догов</w:t>
      </w:r>
      <w:r w:rsidRPr="00DD74F4">
        <w:rPr>
          <w:i/>
        </w:rPr>
        <w:t>о</w:t>
      </w:r>
      <w:r w:rsidRPr="00DD74F4">
        <w:rPr>
          <w:i/>
        </w:rPr>
        <w:t>рами в области прав человека</w:t>
      </w:r>
      <w:r w:rsidRPr="00DD74F4">
        <w:rPr>
          <w:lang w:val="es-ES"/>
        </w:rPr>
        <w:t xml:space="preserve">".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69.</w:t>
      </w:r>
      <w:r w:rsidRPr="00DD74F4">
        <w:tab/>
        <w:t>Помимо этого, как указано выше, в стране действует норма (установле</w:t>
      </w:r>
      <w:r w:rsidRPr="00DD74F4">
        <w:t>н</w:t>
      </w:r>
      <w:r w:rsidRPr="00DD74F4">
        <w:t>ная указом президента № 213), запрещающая распространение в средствах ма</w:t>
      </w:r>
      <w:r w:rsidRPr="00DD74F4">
        <w:t>с</w:t>
      </w:r>
      <w:r w:rsidRPr="00DD74F4">
        <w:t>совой информации, по радио или телевидению</w:t>
      </w:r>
      <w:r w:rsidR="00C510E8">
        <w:t xml:space="preserve"> </w:t>
      </w:r>
      <w:r w:rsidRPr="00DD74F4">
        <w:t>письменных или устных мат</w:t>
      </w:r>
      <w:r w:rsidRPr="00DD74F4">
        <w:t>е</w:t>
      </w:r>
      <w:r w:rsidRPr="00DD74F4">
        <w:t xml:space="preserve">риалов, содержащих признаки дискриминации.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70.</w:t>
      </w:r>
      <w:r w:rsidRPr="00DD74F4">
        <w:tab/>
        <w:t>С другой стороны, следует отметить, что в Боливии некоторые средства информации уклоняются от выполнения своей социальной функции и ведут р</w:t>
      </w:r>
      <w:r w:rsidRPr="00DD74F4">
        <w:t>а</w:t>
      </w:r>
      <w:r w:rsidRPr="00DD74F4">
        <w:t>систскую пропаганду, в некоторых случаях способствуют разжиганию ненави</w:t>
      </w:r>
      <w:r w:rsidRPr="00DD74F4">
        <w:t>с</w:t>
      </w:r>
      <w:r w:rsidRPr="00DD74F4">
        <w:t>ти и расовой дискриминации, а иногда даже прямо или косвенно способс</w:t>
      </w:r>
      <w:r w:rsidRPr="00DD74F4">
        <w:t>т</w:t>
      </w:r>
      <w:r w:rsidRPr="00DD74F4">
        <w:t xml:space="preserve">вуют совершению актов насилия на расовой почве.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71.</w:t>
      </w:r>
      <w:r w:rsidRPr="00DD74F4">
        <w:tab/>
        <w:t>С</w:t>
      </w:r>
      <w:r w:rsidRPr="00DD74F4">
        <w:rPr>
          <w:lang w:val="es-ES"/>
        </w:rPr>
        <w:t xml:space="preserve"> </w:t>
      </w:r>
      <w:r w:rsidRPr="00DD74F4">
        <w:t>другой</w:t>
      </w:r>
      <w:r w:rsidRPr="00DD74F4">
        <w:rPr>
          <w:lang w:val="es-ES"/>
        </w:rPr>
        <w:t xml:space="preserve"> </w:t>
      </w:r>
      <w:r w:rsidRPr="00DD74F4">
        <w:t>стороны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стране</w:t>
      </w:r>
      <w:r w:rsidRPr="00DD74F4">
        <w:rPr>
          <w:lang w:val="es-ES"/>
        </w:rPr>
        <w:t xml:space="preserve"> </w:t>
      </w:r>
      <w:r w:rsidRPr="00DD74F4">
        <w:t>возникла</w:t>
      </w:r>
      <w:r w:rsidRPr="00DD74F4">
        <w:rPr>
          <w:lang w:val="es-ES"/>
        </w:rPr>
        <w:t xml:space="preserve"> </w:t>
      </w:r>
      <w:r w:rsidRPr="00DD74F4">
        <w:t>необходимость</w:t>
      </w:r>
      <w:r w:rsidRPr="00DD74F4">
        <w:rPr>
          <w:lang w:val="es-ES"/>
        </w:rPr>
        <w:t xml:space="preserve"> </w:t>
      </w:r>
      <w:r w:rsidRPr="00DD74F4">
        <w:t>криминализации</w:t>
      </w:r>
      <w:r w:rsidRPr="00DD74F4">
        <w:rPr>
          <w:lang w:val="es-ES"/>
        </w:rPr>
        <w:t xml:space="preserve"> </w:t>
      </w:r>
      <w:r w:rsidRPr="00DD74F4">
        <w:t>а</w:t>
      </w:r>
      <w:r w:rsidRPr="00DD74F4">
        <w:t>к</w:t>
      </w:r>
      <w:r w:rsidRPr="00DD74F4">
        <w:t>тов</w:t>
      </w:r>
      <w:r w:rsidRPr="00DD74F4">
        <w:rPr>
          <w:lang w:val="es-ES"/>
        </w:rPr>
        <w:t xml:space="preserve"> </w:t>
      </w:r>
      <w:r w:rsidRPr="00DD74F4">
        <w:t>расовой</w:t>
      </w:r>
      <w:r w:rsidRPr="00DD74F4">
        <w:rPr>
          <w:lang w:val="es-ES"/>
        </w:rPr>
        <w:t xml:space="preserve"> </w:t>
      </w:r>
      <w:r w:rsidRPr="00DD74F4">
        <w:t>дискриминации</w:t>
      </w:r>
      <w:r w:rsidRPr="00DD74F4">
        <w:rPr>
          <w:lang w:val="es-ES"/>
        </w:rPr>
        <w:t xml:space="preserve">, </w:t>
      </w:r>
      <w:r w:rsidRPr="00DD74F4">
        <w:t>осуществляемых</w:t>
      </w:r>
      <w:r w:rsidRPr="00DD74F4">
        <w:rPr>
          <w:lang w:val="es-ES"/>
        </w:rPr>
        <w:t xml:space="preserve"> </w:t>
      </w:r>
      <w:r w:rsidRPr="00DD74F4">
        <w:t>средствами</w:t>
      </w:r>
      <w:r w:rsidRPr="00DD74F4">
        <w:rPr>
          <w:lang w:val="es-ES"/>
        </w:rPr>
        <w:t xml:space="preserve"> </w:t>
      </w:r>
      <w:r w:rsidRPr="00DD74F4">
        <w:t>массовой</w:t>
      </w:r>
      <w:r w:rsidRPr="00DD74F4">
        <w:rPr>
          <w:lang w:val="es-ES"/>
        </w:rPr>
        <w:t xml:space="preserve"> </w:t>
      </w:r>
      <w:r w:rsidRPr="00DD74F4">
        <w:t>информ</w:t>
      </w:r>
      <w:r w:rsidRPr="00DD74F4">
        <w:t>а</w:t>
      </w:r>
      <w:r w:rsidRPr="00DD74F4">
        <w:t>ции</w:t>
      </w:r>
      <w:r w:rsidRPr="00DD74F4">
        <w:rPr>
          <w:lang w:val="es-ES"/>
        </w:rPr>
        <w:t xml:space="preserve">, </w:t>
      </w:r>
      <w:r w:rsidRPr="00DD74F4">
        <w:t>поскольку</w:t>
      </w:r>
      <w:r w:rsidRPr="00DD74F4">
        <w:rPr>
          <w:lang w:val="es-ES"/>
        </w:rPr>
        <w:t xml:space="preserve"> </w:t>
      </w:r>
      <w:r w:rsidRPr="00DD74F4">
        <w:t>примерно</w:t>
      </w:r>
      <w:r w:rsidRPr="00DD74F4">
        <w:rPr>
          <w:lang w:val="es-ES"/>
        </w:rPr>
        <w:t xml:space="preserve"> </w:t>
      </w:r>
      <w:r w:rsidRPr="00DD74F4">
        <w:t>за</w:t>
      </w:r>
      <w:r w:rsidRPr="00DD74F4">
        <w:rPr>
          <w:lang w:val="es-ES"/>
        </w:rPr>
        <w:t xml:space="preserve"> </w:t>
      </w:r>
      <w:r w:rsidRPr="00DD74F4">
        <w:t>два</w:t>
      </w:r>
      <w:r w:rsidRPr="00DD74F4">
        <w:rPr>
          <w:lang w:val="es-ES"/>
        </w:rPr>
        <w:t xml:space="preserve"> </w:t>
      </w:r>
      <w:r w:rsidRPr="00DD74F4">
        <w:t>последних</w:t>
      </w:r>
      <w:r w:rsidRPr="00DD74F4">
        <w:rPr>
          <w:lang w:val="es-ES"/>
        </w:rPr>
        <w:t xml:space="preserve">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произошли</w:t>
      </w:r>
      <w:r w:rsidRPr="00DD74F4">
        <w:rPr>
          <w:lang w:val="es-ES"/>
        </w:rPr>
        <w:t xml:space="preserve"> </w:t>
      </w:r>
      <w:r w:rsidRPr="00DD74F4">
        <w:t>ряд</w:t>
      </w:r>
      <w:r w:rsidRPr="00DD74F4">
        <w:rPr>
          <w:lang w:val="es-ES"/>
        </w:rPr>
        <w:t xml:space="preserve"> </w:t>
      </w:r>
      <w:r w:rsidRPr="00DD74F4">
        <w:t>событий</w:t>
      </w:r>
      <w:r w:rsidRPr="00DD74F4">
        <w:rPr>
          <w:lang w:val="es-ES"/>
        </w:rPr>
        <w:t xml:space="preserve">, </w:t>
      </w:r>
      <w:r w:rsidRPr="00DD74F4">
        <w:t>св</w:t>
      </w:r>
      <w:r w:rsidRPr="00DD74F4">
        <w:t>я</w:t>
      </w:r>
      <w:r w:rsidRPr="00DD74F4">
        <w:t>занных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распространением</w:t>
      </w:r>
      <w:r w:rsidRPr="00DD74F4">
        <w:rPr>
          <w:lang w:val="es-ES"/>
        </w:rPr>
        <w:t xml:space="preserve"> </w:t>
      </w:r>
      <w:r w:rsidRPr="00DD74F4">
        <w:t>заявлений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информации</w:t>
      </w:r>
      <w:r w:rsidRPr="00DD74F4">
        <w:rPr>
          <w:lang w:val="es-ES"/>
        </w:rPr>
        <w:t xml:space="preserve">, </w:t>
      </w:r>
      <w:r w:rsidRPr="00DD74F4">
        <w:t>способствующих</w:t>
      </w:r>
      <w:r w:rsidRPr="00DD74F4">
        <w:rPr>
          <w:lang w:val="es-ES"/>
        </w:rPr>
        <w:t xml:space="preserve"> </w:t>
      </w:r>
      <w:r w:rsidRPr="00DD74F4">
        <w:t>ди</w:t>
      </w:r>
      <w:r w:rsidRPr="00DD74F4">
        <w:t>с</w:t>
      </w:r>
      <w:r w:rsidRPr="00DD74F4">
        <w:t>криминации. Эти действия соответствуют интересам определенных групп, ко</w:t>
      </w:r>
      <w:r w:rsidRPr="00DD74F4">
        <w:t>н</w:t>
      </w:r>
      <w:r w:rsidRPr="00DD74F4">
        <w:t>тролирующих средс</w:t>
      </w:r>
      <w:r w:rsidRPr="00DD74F4">
        <w:t>т</w:t>
      </w:r>
      <w:r w:rsidRPr="00DD74F4">
        <w:t>ва массовой информации. Они искажают информацию или подают ее предвзято, косвенно выражая предрассудки или нетерпимость нек</w:t>
      </w:r>
      <w:r w:rsidRPr="00DD74F4">
        <w:t>о</w:t>
      </w:r>
      <w:r w:rsidRPr="00DD74F4">
        <w:t>торых групп людей и отдельных лиц. Этим вопросом также должна будет з</w:t>
      </w:r>
      <w:r w:rsidRPr="00DD74F4">
        <w:t>а</w:t>
      </w:r>
      <w:r w:rsidRPr="00DD74F4">
        <w:t xml:space="preserve">няться будущая Многонациональная законодательная ассамблея. </w:t>
      </w:r>
    </w:p>
    <w:p w:rsidR="00DD74F4" w:rsidRPr="00DD74F4" w:rsidRDefault="00DD74F4" w:rsidP="00CE732B">
      <w:pPr>
        <w:pStyle w:val="H23GR"/>
      </w:pPr>
      <w:r w:rsidRPr="00DD74F4">
        <w:rPr>
          <w:lang w:val="es-ES"/>
        </w:rPr>
        <w:tab/>
      </w:r>
      <w:r w:rsidR="00CE732B">
        <w:tab/>
      </w:r>
      <w:r w:rsidRPr="00DD74F4">
        <w:t>Информация, касающаяся статьи</w:t>
      </w:r>
      <w:r w:rsidRPr="00DD74F4">
        <w:rPr>
          <w:lang w:val="es-ES"/>
        </w:rPr>
        <w:t xml:space="preserve"> 5</w:t>
      </w:r>
      <w:r w:rsidRPr="00DD74F4">
        <w:t xml:space="preserve"> Конвенции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72.</w:t>
      </w:r>
      <w:r w:rsidRPr="00DD74F4">
        <w:rPr>
          <w:lang w:val="es-ES"/>
        </w:rPr>
        <w:tab/>
      </w:r>
      <w:r w:rsidRPr="00DD74F4">
        <w:rPr>
          <w:i/>
        </w:rPr>
        <w:t>Что касается</w:t>
      </w:r>
      <w:r w:rsidRPr="00DD74F4">
        <w:t xml:space="preserve"> </w:t>
      </w:r>
      <w:r w:rsidRPr="00DD74F4">
        <w:rPr>
          <w:i/>
          <w:lang w:val="es-ES"/>
        </w:rPr>
        <w:t>права на равенство перед судом и всеми другими органами, отправляющими правосудие,</w:t>
      </w:r>
      <w:r w:rsidRPr="00DD74F4">
        <w:rPr>
          <w:lang w:val="es-ES"/>
        </w:rPr>
        <w:t xml:space="preserve"> </w:t>
      </w:r>
      <w:r w:rsidRPr="00DD74F4">
        <w:t>то в Политической конституции гос</w:t>
      </w:r>
      <w:r w:rsidRPr="00DD74F4">
        <w:t>у</w:t>
      </w:r>
      <w:r w:rsidRPr="00DD74F4">
        <w:t>дарства содержится обширный перечень прав, и каждое из них состоит из эл</w:t>
      </w:r>
      <w:r w:rsidRPr="00DD74F4">
        <w:t>е</w:t>
      </w:r>
      <w:r w:rsidRPr="00DD74F4">
        <w:t>ментов, устанавливающих параметры, реализация которых должна учитываться в других правовых нормах; доступ к правосудию является одним из основных прав, и им должны пользоваться все боливийцы, без какой бы то ни было ди</w:t>
      </w:r>
      <w:r w:rsidRPr="00DD74F4">
        <w:t>с</w:t>
      </w:r>
      <w:r w:rsidRPr="00DD74F4">
        <w:t xml:space="preserve">криминации.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73.</w:t>
      </w:r>
      <w:r w:rsidRPr="00DD74F4">
        <w:tab/>
        <w:t>Статья</w:t>
      </w:r>
      <w:r w:rsidRPr="00DD74F4">
        <w:rPr>
          <w:lang w:val="es-ES"/>
        </w:rPr>
        <w:t xml:space="preserve"> 178 </w:t>
      </w:r>
      <w:r w:rsidRPr="00DD74F4">
        <w:t>конституции</w:t>
      </w:r>
      <w:r w:rsidRPr="00DD74F4">
        <w:rPr>
          <w:lang w:val="es-ES"/>
        </w:rPr>
        <w:t xml:space="preserve"> </w:t>
      </w:r>
      <w:r w:rsidRPr="00DD74F4">
        <w:t>устанавливает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"[…] </w:t>
      </w:r>
      <w:r w:rsidRPr="00DD74F4">
        <w:t>полномочия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отпра</w:t>
      </w:r>
      <w:r w:rsidRPr="00DD74F4">
        <w:t>в</w:t>
      </w:r>
      <w:r w:rsidRPr="00DD74F4">
        <w:t>ление</w:t>
      </w:r>
      <w:r w:rsidRPr="00DD74F4">
        <w:rPr>
          <w:lang w:val="es-ES"/>
        </w:rPr>
        <w:t xml:space="preserve"> </w:t>
      </w:r>
      <w:r w:rsidRPr="00DD74F4">
        <w:t>правосудия</w:t>
      </w:r>
      <w:r w:rsidRPr="00DD74F4">
        <w:rPr>
          <w:lang w:val="es-ES"/>
        </w:rPr>
        <w:t xml:space="preserve"> </w:t>
      </w:r>
      <w:r w:rsidRPr="00DD74F4">
        <w:t>прина</w:t>
      </w:r>
      <w:r w:rsidRPr="00DD74F4">
        <w:t>д</w:t>
      </w:r>
      <w:r w:rsidRPr="00DD74F4">
        <w:t>лежат</w:t>
      </w:r>
      <w:r w:rsidRPr="00DD74F4">
        <w:rPr>
          <w:lang w:val="es-ES"/>
        </w:rPr>
        <w:t xml:space="preserve"> </w:t>
      </w:r>
      <w:r w:rsidRPr="00DD74F4">
        <w:t>боливийскому</w:t>
      </w:r>
      <w:r w:rsidRPr="00DD74F4">
        <w:rPr>
          <w:lang w:val="es-ES"/>
        </w:rPr>
        <w:t xml:space="preserve"> </w:t>
      </w:r>
      <w:r w:rsidRPr="00DD74F4">
        <w:t>народу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их</w:t>
      </w:r>
      <w:r w:rsidRPr="00DD74F4">
        <w:rPr>
          <w:lang w:val="es-ES"/>
        </w:rPr>
        <w:t xml:space="preserve"> </w:t>
      </w:r>
      <w:r w:rsidRPr="00DD74F4">
        <w:t>основе</w:t>
      </w:r>
      <w:r w:rsidRPr="00DD74F4">
        <w:rPr>
          <w:lang w:val="es-ES"/>
        </w:rPr>
        <w:t xml:space="preserve"> </w:t>
      </w:r>
      <w:r w:rsidRPr="00DD74F4">
        <w:t>лежат</w:t>
      </w:r>
      <w:r w:rsidRPr="00DD74F4">
        <w:rPr>
          <w:lang w:val="es-ES"/>
        </w:rPr>
        <w:t xml:space="preserve"> </w:t>
      </w:r>
      <w:r w:rsidRPr="00DD74F4">
        <w:t>принципы</w:t>
      </w:r>
      <w:r w:rsidRPr="00DD74F4">
        <w:rPr>
          <w:lang w:val="es-ES"/>
        </w:rPr>
        <w:t xml:space="preserve"> </w:t>
      </w:r>
      <w:r w:rsidRPr="00DD74F4">
        <w:t>независимости</w:t>
      </w:r>
      <w:r w:rsidRPr="00DD74F4">
        <w:rPr>
          <w:lang w:val="es-ES"/>
        </w:rPr>
        <w:t xml:space="preserve">, </w:t>
      </w:r>
      <w:r w:rsidRPr="00DD74F4">
        <w:t>беспристрасности</w:t>
      </w:r>
      <w:r w:rsidRPr="00DD74F4">
        <w:rPr>
          <w:lang w:val="es-ES"/>
        </w:rPr>
        <w:t xml:space="preserve">, </w:t>
      </w:r>
      <w:r w:rsidRPr="00DD74F4">
        <w:t>юридической</w:t>
      </w:r>
      <w:r w:rsidRPr="00DD74F4">
        <w:rPr>
          <w:lang w:val="es-ES"/>
        </w:rPr>
        <w:t xml:space="preserve"> </w:t>
      </w:r>
      <w:r w:rsidRPr="00DD74F4">
        <w:t>определенности</w:t>
      </w:r>
      <w:r w:rsidRPr="00DD74F4">
        <w:rPr>
          <w:lang w:val="es-ES"/>
        </w:rPr>
        <w:t xml:space="preserve">, </w:t>
      </w:r>
      <w:r w:rsidRPr="00DD74F4">
        <w:t>гласности</w:t>
      </w:r>
      <w:r w:rsidRPr="00DD74F4">
        <w:rPr>
          <w:lang w:val="es-ES"/>
        </w:rPr>
        <w:t xml:space="preserve">, </w:t>
      </w:r>
      <w:r w:rsidRPr="00DD74F4">
        <w:t>честности</w:t>
      </w:r>
      <w:r w:rsidRPr="00DD74F4">
        <w:rPr>
          <w:lang w:val="es-ES"/>
        </w:rPr>
        <w:t xml:space="preserve">, </w:t>
      </w:r>
      <w:r w:rsidRPr="00DD74F4">
        <w:t>скорого</w:t>
      </w:r>
      <w:r w:rsidRPr="00DD74F4">
        <w:rPr>
          <w:lang w:val="es-ES"/>
        </w:rPr>
        <w:t xml:space="preserve"> </w:t>
      </w:r>
      <w:r w:rsidRPr="00DD74F4">
        <w:t>исполнения</w:t>
      </w:r>
      <w:r w:rsidRPr="00DD74F4">
        <w:rPr>
          <w:lang w:val="es-ES"/>
        </w:rPr>
        <w:t xml:space="preserve">, </w:t>
      </w:r>
      <w:r w:rsidRPr="00DD74F4">
        <w:t>свободы</w:t>
      </w:r>
      <w:r w:rsidRPr="00DD74F4">
        <w:rPr>
          <w:lang w:val="es-ES"/>
        </w:rPr>
        <w:t xml:space="preserve">, </w:t>
      </w:r>
      <w:r w:rsidRPr="00DD74F4">
        <w:t>правового</w:t>
      </w:r>
      <w:r w:rsidRPr="00DD74F4">
        <w:rPr>
          <w:lang w:val="es-ES"/>
        </w:rPr>
        <w:t xml:space="preserve"> </w:t>
      </w:r>
      <w:r w:rsidRPr="00DD74F4">
        <w:t>плюрализма</w:t>
      </w:r>
      <w:r w:rsidRPr="00DD74F4">
        <w:rPr>
          <w:lang w:val="es-ES"/>
        </w:rPr>
        <w:t xml:space="preserve">, </w:t>
      </w:r>
      <w:r w:rsidRPr="00DD74F4">
        <w:t>многокультурности</w:t>
      </w:r>
      <w:r w:rsidRPr="00DD74F4">
        <w:rPr>
          <w:lang w:val="es-ES"/>
        </w:rPr>
        <w:t xml:space="preserve">, </w:t>
      </w:r>
      <w:r w:rsidRPr="00DD74F4">
        <w:t>равенства</w:t>
      </w:r>
      <w:r w:rsidRPr="00DD74F4">
        <w:rPr>
          <w:lang w:val="es-ES"/>
        </w:rPr>
        <w:t xml:space="preserve">, </w:t>
      </w:r>
      <w:r w:rsidRPr="00DD74F4">
        <w:t>служения</w:t>
      </w:r>
      <w:r w:rsidRPr="00DD74F4">
        <w:rPr>
          <w:lang w:val="es-ES"/>
        </w:rPr>
        <w:t xml:space="preserve"> </w:t>
      </w:r>
      <w:r w:rsidRPr="00DD74F4">
        <w:t>обществу</w:t>
      </w:r>
      <w:r w:rsidRPr="00DD74F4">
        <w:rPr>
          <w:lang w:val="es-ES"/>
        </w:rPr>
        <w:t xml:space="preserve">, </w:t>
      </w:r>
      <w:r w:rsidRPr="00DD74F4">
        <w:t>гражданского</w:t>
      </w:r>
      <w:r w:rsidRPr="00DD74F4">
        <w:rPr>
          <w:lang w:val="es-ES"/>
        </w:rPr>
        <w:t xml:space="preserve"> </w:t>
      </w:r>
      <w:r w:rsidRPr="00DD74F4">
        <w:t>участия</w:t>
      </w:r>
      <w:r w:rsidRPr="00DD74F4">
        <w:rPr>
          <w:lang w:val="es-ES"/>
        </w:rPr>
        <w:t xml:space="preserve">, </w:t>
      </w:r>
      <w:r w:rsidRPr="00DD74F4">
        <w:t>с</w:t>
      </w:r>
      <w:r w:rsidRPr="00DD74F4">
        <w:t>о</w:t>
      </w:r>
      <w:r w:rsidRPr="00DD74F4">
        <w:t>циальной</w:t>
      </w:r>
      <w:r w:rsidRPr="00DD74F4">
        <w:rPr>
          <w:lang w:val="es-ES"/>
        </w:rPr>
        <w:t xml:space="preserve"> </w:t>
      </w:r>
      <w:r w:rsidRPr="00DD74F4">
        <w:t>гармонии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уважения</w:t>
      </w:r>
      <w:r w:rsidRPr="00DD74F4">
        <w:rPr>
          <w:lang w:val="es-ES"/>
        </w:rPr>
        <w:t xml:space="preserve"> </w:t>
      </w:r>
      <w:r w:rsidRPr="00DD74F4">
        <w:t>прав</w:t>
      </w:r>
      <w:r w:rsidRPr="00DD74F4">
        <w:rPr>
          <w:lang w:val="es-ES"/>
        </w:rPr>
        <w:t>".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 xml:space="preserve">74. </w:t>
      </w:r>
      <w:r w:rsidRPr="00DD74F4">
        <w:tab/>
        <w:t>Имеются и другие нормативные документы, устанавливающие равенство лиц</w:t>
      </w:r>
      <w:r w:rsidRPr="00DD74F4">
        <w:rPr>
          <w:lang w:val="es-ES"/>
        </w:rPr>
        <w:t xml:space="preserve"> </w:t>
      </w:r>
      <w:r w:rsidRPr="00DD74F4">
        <w:t>перед</w:t>
      </w:r>
      <w:r w:rsidRPr="00DD74F4">
        <w:rPr>
          <w:lang w:val="es-ES"/>
        </w:rPr>
        <w:t xml:space="preserve"> </w:t>
      </w:r>
      <w:r w:rsidRPr="00DD74F4">
        <w:t>правосудием, такие</w:t>
      </w:r>
      <w:r w:rsidRPr="00DD74F4">
        <w:rPr>
          <w:lang w:val="es-ES"/>
        </w:rPr>
        <w:t xml:space="preserve"> </w:t>
      </w:r>
      <w:r w:rsidRPr="00DD74F4">
        <w:t>как</w:t>
      </w:r>
      <w:r w:rsidRPr="00DD74F4">
        <w:rPr>
          <w:lang w:val="es-ES"/>
        </w:rPr>
        <w:t xml:space="preserve"> </w:t>
      </w:r>
      <w:r w:rsidRPr="00DD74F4">
        <w:t>Уголовно</w:t>
      </w:r>
      <w:r w:rsidRPr="00DD74F4">
        <w:rPr>
          <w:lang w:val="es-ES"/>
        </w:rPr>
        <w:t>-</w:t>
      </w:r>
      <w:r w:rsidRPr="00DD74F4">
        <w:t>процессуальный</w:t>
      </w:r>
      <w:r w:rsidRPr="00DD74F4">
        <w:rPr>
          <w:lang w:val="es-ES"/>
        </w:rPr>
        <w:t xml:space="preserve"> </w:t>
      </w:r>
      <w:r w:rsidRPr="00DD74F4">
        <w:t>кодекс</w:t>
      </w:r>
      <w:r w:rsidRPr="00DD74F4">
        <w:rPr>
          <w:lang w:val="es-ES"/>
        </w:rPr>
        <w:t xml:space="preserve">, </w:t>
      </w:r>
      <w:r w:rsidRPr="00DD74F4">
        <w:t>устана</w:t>
      </w:r>
      <w:r w:rsidRPr="00DD74F4">
        <w:t>в</w:t>
      </w:r>
      <w:r w:rsidRPr="00DD74F4">
        <w:t>ливающий</w:t>
      </w:r>
      <w:r w:rsidRPr="00DD74F4">
        <w:rPr>
          <w:lang w:val="es-ES"/>
        </w:rPr>
        <w:t xml:space="preserve"> </w:t>
      </w:r>
      <w:r w:rsidRPr="00DD74F4">
        <w:t>равенство</w:t>
      </w:r>
      <w:r w:rsidRPr="00DD74F4">
        <w:rPr>
          <w:lang w:val="es-ES"/>
        </w:rPr>
        <w:t xml:space="preserve"> </w:t>
      </w:r>
      <w:r w:rsidRPr="00DD74F4">
        <w:t>возможностей</w:t>
      </w:r>
      <w:r w:rsidRPr="00DD74F4">
        <w:rPr>
          <w:lang w:val="es-ES"/>
        </w:rPr>
        <w:t xml:space="preserve"> </w:t>
      </w:r>
      <w:r w:rsidRPr="00DD74F4">
        <w:t>сторон</w:t>
      </w:r>
      <w:r w:rsidRPr="00DD74F4">
        <w:rPr>
          <w:lang w:val="es-ES"/>
        </w:rPr>
        <w:t xml:space="preserve">, </w:t>
      </w:r>
      <w:r w:rsidRPr="00DD74F4">
        <w:t>Семейный</w:t>
      </w:r>
      <w:r w:rsidRPr="00DD74F4">
        <w:rPr>
          <w:lang w:val="es-ES"/>
        </w:rPr>
        <w:t xml:space="preserve"> </w:t>
      </w:r>
      <w:r w:rsidRPr="00DD74F4">
        <w:t>кодекс</w:t>
      </w:r>
      <w:r w:rsidRPr="00DD74F4">
        <w:rPr>
          <w:lang w:val="es-ES"/>
        </w:rPr>
        <w:t>,</w:t>
      </w:r>
      <w:r w:rsidRPr="00DD74F4">
        <w:t xml:space="preserve"> устанавлива</w:t>
      </w:r>
      <w:r w:rsidRPr="00DD74F4">
        <w:t>ю</w:t>
      </w:r>
      <w:r w:rsidRPr="00DD74F4">
        <w:t>щий правовой статус семьи, Гражданский процессуальный</w:t>
      </w:r>
      <w:r w:rsidRPr="00DD74F4">
        <w:rPr>
          <w:lang w:val="es-ES"/>
        </w:rPr>
        <w:t xml:space="preserve"> </w:t>
      </w:r>
      <w:r w:rsidRPr="00DD74F4">
        <w:t>кодекс</w:t>
      </w:r>
      <w:r w:rsidRPr="00DD74F4">
        <w:rPr>
          <w:lang w:val="es-ES"/>
        </w:rPr>
        <w:t xml:space="preserve">, </w:t>
      </w:r>
      <w:r w:rsidRPr="00DD74F4">
        <w:t>устанавл</w:t>
      </w:r>
      <w:r w:rsidRPr="00DD74F4">
        <w:t>и</w:t>
      </w:r>
      <w:r w:rsidRPr="00DD74F4">
        <w:t>вающий</w:t>
      </w:r>
      <w:r w:rsidRPr="00DD74F4">
        <w:rPr>
          <w:lang w:val="es-ES"/>
        </w:rPr>
        <w:t xml:space="preserve"> </w:t>
      </w:r>
      <w:r w:rsidRPr="00DD74F4">
        <w:t>равные</w:t>
      </w:r>
      <w:r w:rsidRPr="00DD74F4">
        <w:rPr>
          <w:lang w:val="es-ES"/>
        </w:rPr>
        <w:t xml:space="preserve"> </w:t>
      </w:r>
      <w:r w:rsidRPr="00DD74F4">
        <w:t>условия</w:t>
      </w:r>
      <w:r w:rsidRPr="00DD74F4">
        <w:rPr>
          <w:lang w:val="es-ES"/>
        </w:rPr>
        <w:t xml:space="preserve"> </w:t>
      </w:r>
      <w:r w:rsidRPr="00DD74F4">
        <w:t>для</w:t>
      </w:r>
      <w:r w:rsidRPr="00DD74F4">
        <w:rPr>
          <w:lang w:val="es-ES"/>
        </w:rPr>
        <w:t xml:space="preserve"> </w:t>
      </w:r>
      <w:r w:rsidRPr="00DD74F4">
        <w:t>судей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судов</w:t>
      </w:r>
      <w:r w:rsidRPr="00DD74F4">
        <w:rPr>
          <w:lang w:val="es-ES"/>
        </w:rPr>
        <w:t>,</w:t>
      </w:r>
      <w:r w:rsidRPr="00DD74F4">
        <w:t xml:space="preserve"> Кодекс</w:t>
      </w:r>
      <w:r w:rsidRPr="00DD74F4">
        <w:rPr>
          <w:lang w:val="es-ES"/>
        </w:rPr>
        <w:t xml:space="preserve"> </w:t>
      </w:r>
      <w:r w:rsidRPr="00DD74F4">
        <w:t>прав</w:t>
      </w:r>
      <w:r w:rsidRPr="00DD74F4">
        <w:rPr>
          <w:lang w:val="es-ES"/>
        </w:rPr>
        <w:t xml:space="preserve"> </w:t>
      </w:r>
      <w:r w:rsidRPr="00DD74F4">
        <w:t>ребенка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подростков</w:t>
      </w:r>
      <w:r w:rsidRPr="00DD74F4">
        <w:rPr>
          <w:lang w:val="es-ES"/>
        </w:rPr>
        <w:t xml:space="preserve">, </w:t>
      </w:r>
      <w:r w:rsidRPr="00DD74F4">
        <w:t>устанавливающий</w:t>
      </w:r>
      <w:r w:rsidRPr="00DD74F4">
        <w:rPr>
          <w:lang w:val="es-ES"/>
        </w:rPr>
        <w:t xml:space="preserve"> </w:t>
      </w:r>
      <w:r w:rsidRPr="00DD74F4">
        <w:t>особое</w:t>
      </w:r>
      <w:r w:rsidRPr="00DD74F4">
        <w:rPr>
          <w:lang w:val="es-ES"/>
        </w:rPr>
        <w:t xml:space="preserve"> </w:t>
      </w:r>
      <w:r w:rsidRPr="00DD74F4">
        <w:t>отношение</w:t>
      </w:r>
      <w:r w:rsidRPr="00DD74F4">
        <w:rPr>
          <w:lang w:val="es-ES"/>
        </w:rPr>
        <w:t xml:space="preserve"> </w:t>
      </w:r>
      <w:r w:rsidRPr="00DD74F4">
        <w:t>ко</w:t>
      </w:r>
      <w:r w:rsidRPr="00DD74F4">
        <w:rPr>
          <w:lang w:val="es-ES"/>
        </w:rPr>
        <w:t xml:space="preserve"> </w:t>
      </w:r>
      <w:r w:rsidRPr="00DD74F4">
        <w:t>всем</w:t>
      </w:r>
      <w:r w:rsidRPr="00DD74F4">
        <w:rPr>
          <w:lang w:val="es-ES"/>
        </w:rPr>
        <w:t xml:space="preserve"> </w:t>
      </w:r>
      <w:r w:rsidRPr="00DD74F4">
        <w:t>детям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подросткам</w:t>
      </w:r>
      <w:r w:rsidRPr="00DD74F4">
        <w:rPr>
          <w:lang w:val="es-ES"/>
        </w:rPr>
        <w:t xml:space="preserve">,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Органич</w:t>
      </w:r>
      <w:r w:rsidRPr="00DD74F4">
        <w:t>е</w:t>
      </w:r>
      <w:r w:rsidRPr="00DD74F4">
        <w:t>ский</w:t>
      </w:r>
      <w:r w:rsidRPr="00DD74F4">
        <w:rPr>
          <w:lang w:val="es-ES"/>
        </w:rPr>
        <w:t xml:space="preserve"> </w:t>
      </w:r>
      <w:r w:rsidRPr="00DD74F4">
        <w:t>закон</w:t>
      </w:r>
      <w:r w:rsidRPr="00DD74F4">
        <w:rPr>
          <w:lang w:val="es-ES"/>
        </w:rPr>
        <w:t xml:space="preserve"> </w:t>
      </w:r>
      <w:r w:rsidRPr="00DD74F4">
        <w:t>о судопроизводстве, в</w:t>
      </w:r>
      <w:r w:rsidRPr="00DD74F4">
        <w:rPr>
          <w:lang w:val="es-ES"/>
        </w:rPr>
        <w:t xml:space="preserve"> </w:t>
      </w:r>
      <w:r w:rsidRPr="00DD74F4">
        <w:t>котором</w:t>
      </w:r>
      <w:r w:rsidRPr="00DD74F4">
        <w:rPr>
          <w:lang w:val="es-ES"/>
        </w:rPr>
        <w:t xml:space="preserve"> </w:t>
      </w:r>
      <w:r w:rsidRPr="00DD74F4">
        <w:t>признается</w:t>
      </w:r>
      <w:r w:rsidRPr="00DD74F4">
        <w:rPr>
          <w:lang w:val="es-ES"/>
        </w:rPr>
        <w:t xml:space="preserve"> </w:t>
      </w:r>
      <w:r w:rsidRPr="00DD74F4">
        <w:t>разнообразие</w:t>
      </w:r>
      <w:r w:rsidRPr="00DD74F4">
        <w:rPr>
          <w:lang w:val="es-ES"/>
        </w:rPr>
        <w:t xml:space="preserve"> </w:t>
      </w:r>
      <w:r w:rsidRPr="00DD74F4">
        <w:t>культур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устанавливаются</w:t>
      </w:r>
      <w:r w:rsidRPr="00DD74F4">
        <w:rPr>
          <w:lang w:val="es-ES"/>
        </w:rPr>
        <w:t xml:space="preserve"> </w:t>
      </w:r>
      <w:r w:rsidRPr="00DD74F4">
        <w:t>соответствующие</w:t>
      </w:r>
      <w:r w:rsidRPr="00DD74F4">
        <w:rPr>
          <w:lang w:val="es-ES"/>
        </w:rPr>
        <w:t xml:space="preserve"> </w:t>
      </w:r>
      <w:r w:rsidRPr="00DD74F4">
        <w:t>гарантии</w:t>
      </w:r>
      <w:r w:rsidRPr="00DD74F4">
        <w:rPr>
          <w:lang w:val="es-ES"/>
        </w:rPr>
        <w:t>.</w:t>
      </w:r>
      <w:r w:rsidR="00C510E8">
        <w:rPr>
          <w:lang w:val="es-ES"/>
        </w:rPr>
        <w:t xml:space="preserve"> </w:t>
      </w:r>
      <w:r w:rsidRPr="00DD74F4">
        <w:rPr>
          <w:lang w:val="es-ES"/>
        </w:rPr>
        <w:tab/>
        <w:t xml:space="preserve">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 xml:space="preserve">75. </w:t>
      </w:r>
      <w:r w:rsidRPr="00DD74F4">
        <w:tab/>
        <w:t>Отправление</w:t>
      </w:r>
      <w:r w:rsidRPr="00DD74F4">
        <w:rPr>
          <w:lang w:val="es-ES"/>
        </w:rPr>
        <w:t xml:space="preserve"> </w:t>
      </w:r>
      <w:r w:rsidRPr="00DD74F4">
        <w:t>правосудия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Боливии</w:t>
      </w:r>
      <w:r w:rsidRPr="00DD74F4">
        <w:rPr>
          <w:lang w:val="es-ES"/>
        </w:rPr>
        <w:t xml:space="preserve">, </w:t>
      </w:r>
      <w:r w:rsidRPr="00DD74F4">
        <w:t>которое</w:t>
      </w:r>
      <w:r w:rsidRPr="00DD74F4">
        <w:rPr>
          <w:lang w:val="es-ES"/>
        </w:rPr>
        <w:t xml:space="preserve"> </w:t>
      </w:r>
      <w:r w:rsidRPr="00DD74F4">
        <w:t>ранее</w:t>
      </w:r>
      <w:r w:rsidRPr="00DD74F4">
        <w:rPr>
          <w:lang w:val="es-ES"/>
        </w:rPr>
        <w:t xml:space="preserve"> </w:t>
      </w:r>
      <w:r w:rsidRPr="00DD74F4">
        <w:t>считалось</w:t>
      </w:r>
      <w:r w:rsidRPr="00DD74F4">
        <w:rPr>
          <w:lang w:val="es-ES"/>
        </w:rPr>
        <w:t xml:space="preserve"> «</w:t>
      </w:r>
      <w:r w:rsidRPr="00DD74F4">
        <w:t>исключ</w:t>
      </w:r>
      <w:r w:rsidRPr="00DD74F4">
        <w:t>и</w:t>
      </w:r>
      <w:r w:rsidRPr="00DD74F4">
        <w:t>тельной</w:t>
      </w:r>
      <w:r w:rsidRPr="00DD74F4">
        <w:rPr>
          <w:lang w:val="es-ES"/>
        </w:rPr>
        <w:t xml:space="preserve"> </w:t>
      </w:r>
      <w:r w:rsidRPr="00DD74F4">
        <w:t>привилегией</w:t>
      </w:r>
      <w:r w:rsidRPr="00DD74F4">
        <w:rPr>
          <w:lang w:val="es-ES"/>
        </w:rPr>
        <w:t xml:space="preserve">», </w:t>
      </w:r>
      <w:r w:rsidRPr="00DD74F4">
        <w:t>претерпело</w:t>
      </w:r>
      <w:r w:rsidRPr="00DD74F4">
        <w:rPr>
          <w:lang w:val="es-ES"/>
        </w:rPr>
        <w:t xml:space="preserve"> </w:t>
      </w:r>
      <w:r w:rsidRPr="00DD74F4">
        <w:t>коренные</w:t>
      </w:r>
      <w:r w:rsidRPr="00DD74F4">
        <w:rPr>
          <w:lang w:val="es-ES"/>
        </w:rPr>
        <w:t xml:space="preserve"> </w:t>
      </w:r>
      <w:r w:rsidRPr="00DD74F4">
        <w:t>изменения</w:t>
      </w:r>
      <w:r w:rsidRPr="00DD74F4">
        <w:rPr>
          <w:lang w:val="es-ES"/>
        </w:rPr>
        <w:t xml:space="preserve">,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нынешней</w:t>
      </w:r>
      <w:r w:rsidRPr="00DD74F4">
        <w:rPr>
          <w:lang w:val="es-ES"/>
        </w:rPr>
        <w:t xml:space="preserve"> </w:t>
      </w:r>
      <w:r w:rsidRPr="00DD74F4">
        <w:t>конст</w:t>
      </w:r>
      <w:r w:rsidRPr="00DD74F4">
        <w:t>и</w:t>
      </w:r>
      <w:r w:rsidRPr="00DD74F4">
        <w:t>туции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статье</w:t>
      </w:r>
      <w:r w:rsidRPr="00DD74F4">
        <w:rPr>
          <w:lang w:val="es-ES"/>
        </w:rPr>
        <w:t xml:space="preserve"> 182 </w:t>
      </w:r>
      <w:r w:rsidRPr="00DD74F4">
        <w:t>говорится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"[...] </w:t>
      </w:r>
      <w:r w:rsidRPr="00DD74F4">
        <w:rPr>
          <w:i/>
        </w:rPr>
        <w:t>магистраты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судьи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Верховного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суда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избираются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путем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всеобщего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голосования</w:t>
      </w:r>
      <w:r w:rsidRPr="00DD74F4">
        <w:t>»</w:t>
      </w:r>
      <w:r w:rsidRPr="00DD74F4">
        <w:rPr>
          <w:lang w:val="es-ES"/>
        </w:rPr>
        <w:t xml:space="preserve">, </w:t>
      </w:r>
      <w:r w:rsidRPr="00DD74F4">
        <w:t xml:space="preserve">с тем чтобы правосудие в нашей стране применялось на равных условиях ко всем лицам.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 xml:space="preserve">76. </w:t>
      </w:r>
      <w:r w:rsidRPr="00DD74F4">
        <w:tab/>
      </w:r>
      <w:r w:rsidRPr="00DD74F4">
        <w:rPr>
          <w:i/>
        </w:rPr>
        <w:t>Уважение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права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личную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безопасность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защиту</w:t>
      </w:r>
      <w:r w:rsidRPr="00DD74F4">
        <w:rPr>
          <w:lang w:val="es-ES"/>
        </w:rPr>
        <w:t xml:space="preserve"> </w:t>
      </w:r>
      <w:r w:rsidRPr="00DD74F4">
        <w:t>признается</w:t>
      </w:r>
      <w:r w:rsidRPr="00DD74F4">
        <w:rPr>
          <w:lang w:val="es-ES"/>
        </w:rPr>
        <w:t xml:space="preserve"> </w:t>
      </w:r>
      <w:r w:rsidRPr="00DD74F4">
        <w:t>как</w:t>
      </w:r>
      <w:r w:rsidRPr="00DD74F4">
        <w:rPr>
          <w:lang w:val="es-ES"/>
        </w:rPr>
        <w:t xml:space="preserve"> </w:t>
      </w:r>
      <w:r w:rsidRPr="00DD74F4">
        <w:t>одно</w:t>
      </w:r>
      <w:r w:rsidRPr="00DD74F4">
        <w:rPr>
          <w:lang w:val="es-ES"/>
        </w:rPr>
        <w:t xml:space="preserve"> </w:t>
      </w:r>
      <w:r w:rsidRPr="00DD74F4">
        <w:t>из</w:t>
      </w:r>
      <w:r w:rsidRPr="00DD74F4">
        <w:rPr>
          <w:lang w:val="es-ES"/>
        </w:rPr>
        <w:t xml:space="preserve"> </w:t>
      </w:r>
      <w:r w:rsidRPr="00DD74F4">
        <w:t>основных</w:t>
      </w:r>
      <w:r w:rsidRPr="00DD74F4">
        <w:rPr>
          <w:lang w:val="es-ES"/>
        </w:rPr>
        <w:t xml:space="preserve"> </w:t>
      </w:r>
      <w:r w:rsidRPr="00DD74F4">
        <w:t>прав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пун</w:t>
      </w:r>
      <w:r w:rsidRPr="00DD74F4">
        <w:t>к</w:t>
      </w:r>
      <w:r w:rsidRPr="00DD74F4">
        <w:t>те</w:t>
      </w:r>
      <w:r w:rsidRPr="00DD74F4">
        <w:rPr>
          <w:lang w:val="es-ES"/>
        </w:rPr>
        <w:t xml:space="preserve"> 1 </w:t>
      </w:r>
      <w:r w:rsidRPr="00DD74F4">
        <w:t>статьи</w:t>
      </w:r>
      <w:r w:rsidRPr="00DD74F4">
        <w:rPr>
          <w:lang w:val="es-ES"/>
        </w:rPr>
        <w:t xml:space="preserve"> 23 </w:t>
      </w:r>
      <w:r w:rsidRPr="00DD74F4">
        <w:t>конституции</w:t>
      </w:r>
      <w:r w:rsidRPr="00DD74F4">
        <w:rPr>
          <w:lang w:val="es-ES"/>
        </w:rPr>
        <w:t xml:space="preserve">, </w:t>
      </w:r>
      <w:r w:rsidRPr="00DD74F4">
        <w:t>которая</w:t>
      </w:r>
      <w:r w:rsidRPr="00DD74F4">
        <w:rPr>
          <w:lang w:val="es-ES"/>
        </w:rPr>
        <w:t xml:space="preserve"> </w:t>
      </w:r>
      <w:r w:rsidRPr="00DD74F4">
        <w:t>устанавливает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</w:t>
      </w:r>
      <w:r w:rsidRPr="002209BA">
        <w:rPr>
          <w:iCs/>
          <w:lang w:val="es-ES"/>
        </w:rPr>
        <w:t>"[…]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Каждое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лицо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имеет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право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свободу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личную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безопасность</w:t>
      </w:r>
      <w:r w:rsidRPr="00DD74F4">
        <w:rPr>
          <w:i/>
          <w:lang w:val="es-ES"/>
        </w:rPr>
        <w:t xml:space="preserve">. </w:t>
      </w:r>
      <w:r w:rsidRPr="00DD74F4">
        <w:rPr>
          <w:i/>
        </w:rPr>
        <w:t>Личная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св</w:t>
      </w:r>
      <w:r w:rsidRPr="00DD74F4">
        <w:rPr>
          <w:i/>
        </w:rPr>
        <w:t>о</w:t>
      </w:r>
      <w:r w:rsidRPr="00DD74F4">
        <w:rPr>
          <w:i/>
        </w:rPr>
        <w:t>бода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может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быть ограничена только в пределах, установленных законом, в ц</w:t>
      </w:r>
      <w:r w:rsidRPr="00DD74F4">
        <w:rPr>
          <w:i/>
        </w:rPr>
        <w:t>е</w:t>
      </w:r>
      <w:r w:rsidRPr="00DD74F4">
        <w:rPr>
          <w:i/>
        </w:rPr>
        <w:t>лях установления исторической истины правомочными судебными органами</w:t>
      </w:r>
      <w:r w:rsidRPr="00DD74F4">
        <w:rPr>
          <w:i/>
          <w:lang w:val="es-ES"/>
        </w:rPr>
        <w:t>"</w:t>
      </w:r>
      <w:r w:rsidRPr="00DD74F4">
        <w:rPr>
          <w:lang w:val="es-ES"/>
        </w:rPr>
        <w:t>.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77.</w:t>
      </w:r>
      <w:r w:rsidRPr="00DD74F4">
        <w:tab/>
      </w:r>
      <w:r w:rsidRPr="00DD74F4">
        <w:rPr>
          <w:i/>
        </w:rPr>
        <w:t>Что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касается</w:t>
      </w:r>
      <w:r w:rsidRPr="00DD74F4">
        <w:rPr>
          <w:lang w:val="es-ES"/>
        </w:rPr>
        <w:t xml:space="preserve"> </w:t>
      </w:r>
      <w:r w:rsidRPr="00DD74F4">
        <w:rPr>
          <w:i/>
        </w:rPr>
        <w:t>политических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прав</w:t>
      </w:r>
      <w:r w:rsidRPr="00DD74F4">
        <w:rPr>
          <w:lang w:val="es-ES"/>
        </w:rPr>
        <w:t xml:space="preserve">, </w:t>
      </w:r>
      <w:r w:rsidRPr="00DD74F4">
        <w:t>то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части</w:t>
      </w:r>
      <w:r w:rsidRPr="00DD74F4">
        <w:rPr>
          <w:lang w:val="es-ES"/>
        </w:rPr>
        <w:t xml:space="preserve"> II </w:t>
      </w:r>
      <w:r w:rsidRPr="00DD74F4">
        <w:t>статьи</w:t>
      </w:r>
      <w:r w:rsidRPr="00DD74F4">
        <w:rPr>
          <w:lang w:val="es-ES"/>
        </w:rPr>
        <w:t xml:space="preserve"> 26 </w:t>
      </w:r>
      <w:r w:rsidRPr="00DD74F4">
        <w:t>конституции предусмотрено</w:t>
      </w:r>
      <w:r w:rsidRPr="00DD74F4">
        <w:rPr>
          <w:lang w:val="es-ES"/>
        </w:rPr>
        <w:t xml:space="preserve">, </w:t>
      </w:r>
      <w:r w:rsidRPr="00DD74F4">
        <w:t>что</w:t>
      </w:r>
      <w:r w:rsidR="00C510E8">
        <w:rPr>
          <w:lang w:val="es-ES"/>
        </w:rPr>
        <w:t xml:space="preserve"> </w:t>
      </w:r>
      <w:r w:rsidRPr="002209BA">
        <w:rPr>
          <w:iCs/>
          <w:lang w:val="es-ES"/>
        </w:rPr>
        <w:t xml:space="preserve">"[…] </w:t>
      </w:r>
      <w:r w:rsidRPr="00DD74F4">
        <w:rPr>
          <w:i/>
        </w:rPr>
        <w:t>все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граждане, мужчины и женщины, имеют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право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свободно, непосредственно или через своих предст</w:t>
      </w:r>
      <w:r w:rsidRPr="00DD74F4">
        <w:rPr>
          <w:i/>
        </w:rPr>
        <w:t>а</w:t>
      </w:r>
      <w:r w:rsidRPr="00DD74F4">
        <w:rPr>
          <w:i/>
        </w:rPr>
        <w:t>вителей, индивидуально или коллективно участвовать в формировании, осуществлении и контроле де</w:t>
      </w:r>
      <w:r w:rsidRPr="00DD74F4">
        <w:rPr>
          <w:i/>
        </w:rPr>
        <w:t>я</w:t>
      </w:r>
      <w:r w:rsidRPr="00DD74F4">
        <w:rPr>
          <w:i/>
        </w:rPr>
        <w:t>тельности политической власти</w:t>
      </w:r>
      <w:r w:rsidRPr="00DD74F4">
        <w:rPr>
          <w:i/>
          <w:lang w:val="es-ES"/>
        </w:rPr>
        <w:t>".</w:t>
      </w:r>
      <w:r w:rsidRPr="00DD74F4">
        <w:rPr>
          <w:lang w:val="es-ES"/>
        </w:rPr>
        <w:t xml:space="preserve">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78.</w:t>
      </w:r>
      <w:r w:rsidRPr="00DD74F4">
        <w:t xml:space="preserve"> </w:t>
      </w:r>
      <w:r w:rsidRPr="00DD74F4">
        <w:tab/>
        <w:t>В конституции также признаются политические, правовые и экономич</w:t>
      </w:r>
      <w:r w:rsidRPr="00DD74F4">
        <w:t>е</w:t>
      </w:r>
      <w:r w:rsidRPr="00DD74F4">
        <w:t>ские системы первопоселенческих крестьянских коренных народов, где практ</w:t>
      </w:r>
      <w:r w:rsidRPr="00DD74F4">
        <w:t>и</w:t>
      </w:r>
      <w:r w:rsidRPr="00DD74F4">
        <w:t>куется коллективная демократия, а выборы и назначение представителей ос</w:t>
      </w:r>
      <w:r w:rsidRPr="00DD74F4">
        <w:t>у</w:t>
      </w:r>
      <w:r w:rsidRPr="00DD74F4">
        <w:t>ществляются в соответствии с установленными правилами и процедурами; это положение</w:t>
      </w:r>
      <w:r w:rsidR="00C510E8">
        <w:t xml:space="preserve"> </w:t>
      </w:r>
      <w:r w:rsidRPr="00DD74F4">
        <w:t>является значительным достижением в духе международных инс</w:t>
      </w:r>
      <w:r w:rsidRPr="00DD74F4">
        <w:t>т</w:t>
      </w:r>
      <w:r w:rsidRPr="00DD74F4">
        <w:t>рументов, касающихся этой тематики.</w:t>
      </w:r>
    </w:p>
    <w:p w:rsidR="00C510E8" w:rsidRDefault="00DD74F4" w:rsidP="00CE732B">
      <w:pPr>
        <w:pStyle w:val="SingleTxtGR"/>
      </w:pPr>
      <w:r w:rsidRPr="00DD74F4">
        <w:rPr>
          <w:lang w:val="es-ES"/>
        </w:rPr>
        <w:t>79.</w:t>
      </w:r>
      <w:r w:rsidRPr="00DD74F4">
        <w:rPr>
          <w:lang w:val="es-ES"/>
        </w:rPr>
        <w:tab/>
      </w:r>
      <w:r w:rsidRPr="00DD74F4">
        <w:t xml:space="preserve">В законе </w:t>
      </w:r>
      <w:r w:rsidRPr="00DD74F4">
        <w:rPr>
          <w:lang w:val="es-ES"/>
        </w:rPr>
        <w:t xml:space="preserve">Nº 4021 </w:t>
      </w:r>
      <w:r w:rsidRPr="00DD74F4">
        <w:t>от 1</w:t>
      </w:r>
      <w:r w:rsidRPr="00DD74F4">
        <w:rPr>
          <w:lang w:val="es-ES"/>
        </w:rPr>
        <w:t xml:space="preserve">4 </w:t>
      </w:r>
      <w:r w:rsidRPr="00DD74F4">
        <w:t>апреля</w:t>
      </w:r>
      <w:r w:rsidRPr="00DD74F4">
        <w:rPr>
          <w:lang w:val="es-ES"/>
        </w:rPr>
        <w:t xml:space="preserve"> 2009</w:t>
      </w:r>
      <w:r w:rsidRPr="00DD74F4">
        <w:t xml:space="preserve"> года</w:t>
      </w:r>
      <w:r w:rsidR="00C510E8">
        <w:t xml:space="preserve"> </w:t>
      </w:r>
      <w:r w:rsidRPr="00DD74F4">
        <w:t>(</w:t>
      </w:r>
      <w:r w:rsidRPr="00DD74F4">
        <w:rPr>
          <w:lang w:val="es-ES"/>
        </w:rPr>
        <w:t>"</w:t>
      </w:r>
      <w:r w:rsidRPr="00DD74F4">
        <w:t>Закон об избирательной сист</w:t>
      </w:r>
      <w:r w:rsidRPr="00DD74F4">
        <w:t>е</w:t>
      </w:r>
      <w:r w:rsidRPr="00DD74F4">
        <w:t>ме переходного периода») устанавливается весь процесс выборов на основе признания политических прав всех боливийцев. В законе особо подчеркив</w:t>
      </w:r>
      <w:r w:rsidRPr="00DD74F4">
        <w:t>а</w:t>
      </w:r>
      <w:r w:rsidRPr="00DD74F4">
        <w:t>ется право на свободу участия в любой политической партии, на равенство уч</w:t>
      </w:r>
      <w:r w:rsidRPr="00DD74F4">
        <w:t>а</w:t>
      </w:r>
      <w:r w:rsidRPr="00DD74F4">
        <w:t>стия в выборном процессе мужчин и женщин, а также право на участие в асс</w:t>
      </w:r>
      <w:r w:rsidRPr="00DD74F4">
        <w:t>о</w:t>
      </w:r>
      <w:r w:rsidRPr="00DD74F4">
        <w:t>циациях. В нем также</w:t>
      </w:r>
      <w:r w:rsidR="00C510E8">
        <w:t xml:space="preserve"> </w:t>
      </w:r>
      <w:r w:rsidRPr="00DD74F4">
        <w:t>уставнавливается, что</w:t>
      </w:r>
      <w:r w:rsidR="00C510E8">
        <w:t xml:space="preserve"> </w:t>
      </w:r>
      <w:r w:rsidRPr="00DD74F4">
        <w:t>боливийцы, проживающие за гр</w:t>
      </w:r>
      <w:r w:rsidRPr="00DD74F4">
        <w:t>а</w:t>
      </w:r>
      <w:r w:rsidRPr="00DD74F4">
        <w:t>ницей, имеют право участвовать в выборах президента и вице-президента гос</w:t>
      </w:r>
      <w:r w:rsidRPr="00DD74F4">
        <w:t>у</w:t>
      </w:r>
      <w:r w:rsidRPr="00DD74F4">
        <w:t xml:space="preserve">дарства.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80.</w:t>
      </w:r>
      <w:r w:rsidRPr="00DD74F4">
        <w:rPr>
          <w:lang w:val="es-ES"/>
        </w:rPr>
        <w:tab/>
      </w:r>
      <w:r w:rsidRPr="00DD74F4">
        <w:t>Упомянутый</w:t>
      </w:r>
      <w:r w:rsidRPr="00DD74F4">
        <w:rPr>
          <w:lang w:val="es-ES"/>
        </w:rPr>
        <w:t xml:space="preserve"> </w:t>
      </w:r>
      <w:r w:rsidRPr="00DD74F4">
        <w:t>закон</w:t>
      </w:r>
      <w:r w:rsidRPr="00DD74F4">
        <w:rPr>
          <w:lang w:val="es-ES"/>
        </w:rPr>
        <w:t xml:space="preserve">, </w:t>
      </w:r>
      <w:r w:rsidRPr="00DD74F4">
        <w:t>промульгированный в связи с проведением</w:t>
      </w:r>
      <w:r w:rsidRPr="00DD74F4">
        <w:rPr>
          <w:lang w:val="es-ES"/>
        </w:rPr>
        <w:t xml:space="preserve"> </w:t>
      </w:r>
      <w:r w:rsidRPr="00DD74F4">
        <w:t>всеобщих</w:t>
      </w:r>
      <w:r w:rsidRPr="00DD74F4">
        <w:rPr>
          <w:lang w:val="es-ES"/>
        </w:rPr>
        <w:t xml:space="preserve"> </w:t>
      </w:r>
      <w:r w:rsidRPr="00DD74F4">
        <w:t>выборов</w:t>
      </w:r>
      <w:r w:rsidRPr="00DD74F4">
        <w:rPr>
          <w:lang w:val="es-ES"/>
        </w:rPr>
        <w:t xml:space="preserve"> 6 </w:t>
      </w:r>
      <w:r w:rsidRPr="00DD74F4">
        <w:t>декабря</w:t>
      </w:r>
      <w:r w:rsidRPr="00DD74F4">
        <w:rPr>
          <w:lang w:val="es-ES"/>
        </w:rPr>
        <w:t xml:space="preserve">, </w:t>
      </w:r>
      <w:r w:rsidRPr="00DD74F4">
        <w:t>открывает возможность</w:t>
      </w:r>
      <w:r w:rsidRPr="00DD74F4">
        <w:rPr>
          <w:lang w:val="es-ES"/>
        </w:rPr>
        <w:t xml:space="preserve"> </w:t>
      </w:r>
      <w:r w:rsidRPr="00DD74F4">
        <w:t>учесть</w:t>
      </w:r>
      <w:r w:rsidRPr="00DD74F4">
        <w:rPr>
          <w:lang w:val="es-ES"/>
        </w:rPr>
        <w:t xml:space="preserve"> </w:t>
      </w:r>
      <w:r w:rsidRPr="00DD74F4">
        <w:t>результаты</w:t>
      </w:r>
      <w:r w:rsidRPr="00DD74F4">
        <w:rPr>
          <w:lang w:val="es-ES"/>
        </w:rPr>
        <w:t xml:space="preserve"> </w:t>
      </w:r>
      <w:r w:rsidRPr="00DD74F4">
        <w:t>голосования в</w:t>
      </w:r>
      <w:r w:rsidRPr="00DD74F4">
        <w:rPr>
          <w:lang w:val="es-ES"/>
        </w:rPr>
        <w:t xml:space="preserve"> </w:t>
      </w:r>
      <w:r w:rsidRPr="00DD74F4">
        <w:t>специальных</w:t>
      </w:r>
      <w:r w:rsidRPr="00DD74F4">
        <w:rPr>
          <w:lang w:val="es-ES"/>
        </w:rPr>
        <w:t xml:space="preserve"> </w:t>
      </w:r>
      <w:r w:rsidRPr="00DD74F4">
        <w:t>избирательных</w:t>
      </w:r>
      <w:r w:rsidRPr="00DD74F4">
        <w:rPr>
          <w:lang w:val="es-ES"/>
        </w:rPr>
        <w:t xml:space="preserve"> </w:t>
      </w:r>
      <w:r w:rsidRPr="00DD74F4">
        <w:t>округах</w:t>
      </w:r>
      <w:r w:rsidRPr="00DD74F4">
        <w:rPr>
          <w:lang w:val="es-ES"/>
        </w:rPr>
        <w:t xml:space="preserve">,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в резул</w:t>
      </w:r>
      <w:r w:rsidRPr="00DD74F4">
        <w:t>ь</w:t>
      </w:r>
      <w:r w:rsidRPr="00DD74F4">
        <w:t>тате было</w:t>
      </w:r>
      <w:r w:rsidRPr="00DD74F4">
        <w:rPr>
          <w:lang w:val="es-ES"/>
        </w:rPr>
        <w:t xml:space="preserve"> </w:t>
      </w:r>
      <w:r w:rsidRPr="00DD74F4">
        <w:t>избрано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общей</w:t>
      </w:r>
      <w:r w:rsidRPr="00DD74F4">
        <w:rPr>
          <w:lang w:val="es-ES"/>
        </w:rPr>
        <w:t xml:space="preserve"> </w:t>
      </w:r>
      <w:r w:rsidRPr="00DD74F4">
        <w:t>сложности</w:t>
      </w:r>
      <w:r w:rsidRPr="00DD74F4">
        <w:rPr>
          <w:lang w:val="es-ES"/>
        </w:rPr>
        <w:t xml:space="preserve"> 130 </w:t>
      </w:r>
      <w:r w:rsidRPr="00DD74F4">
        <w:t>депутатов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том</w:t>
      </w:r>
      <w:r w:rsidRPr="00DD74F4">
        <w:rPr>
          <w:lang w:val="es-ES"/>
        </w:rPr>
        <w:t xml:space="preserve"> </w:t>
      </w:r>
      <w:r w:rsidRPr="00DD74F4">
        <w:t>числе</w:t>
      </w:r>
      <w:r w:rsidRPr="00DD74F4">
        <w:rPr>
          <w:lang w:val="es-ES"/>
        </w:rPr>
        <w:t xml:space="preserve"> 70 – </w:t>
      </w:r>
      <w:r w:rsidRPr="00DD74F4">
        <w:t>от</w:t>
      </w:r>
      <w:r w:rsidRPr="00DD74F4">
        <w:rPr>
          <w:lang w:val="es-ES"/>
        </w:rPr>
        <w:t xml:space="preserve"> </w:t>
      </w:r>
      <w:r w:rsidRPr="00DD74F4">
        <w:t>одномандатных</w:t>
      </w:r>
      <w:r w:rsidRPr="00DD74F4">
        <w:rPr>
          <w:lang w:val="es-ES"/>
        </w:rPr>
        <w:t xml:space="preserve"> </w:t>
      </w:r>
      <w:r w:rsidRPr="00DD74F4">
        <w:t>округов</w:t>
      </w:r>
      <w:r w:rsidRPr="00DD74F4">
        <w:rPr>
          <w:lang w:val="es-ES"/>
        </w:rPr>
        <w:t xml:space="preserve">, 53 – </w:t>
      </w:r>
      <w:r w:rsidRPr="00DD74F4">
        <w:t>от</w:t>
      </w:r>
      <w:r w:rsidRPr="00DD74F4">
        <w:rPr>
          <w:lang w:val="es-ES"/>
        </w:rPr>
        <w:t xml:space="preserve"> </w:t>
      </w:r>
      <w:r w:rsidRPr="00DD74F4">
        <w:t>многомандатных</w:t>
      </w:r>
      <w:r w:rsidRPr="00DD74F4">
        <w:rPr>
          <w:lang w:val="es-ES"/>
        </w:rPr>
        <w:t xml:space="preserve"> </w:t>
      </w:r>
      <w:r w:rsidRPr="00DD74F4">
        <w:t>округов</w:t>
      </w:r>
      <w:r w:rsidR="00C510E8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7 – </w:t>
      </w:r>
      <w:r w:rsidRPr="00DD74F4">
        <w:t>от</w:t>
      </w:r>
      <w:r w:rsidRPr="00DD74F4">
        <w:rPr>
          <w:lang w:val="es-ES"/>
        </w:rPr>
        <w:t xml:space="preserve"> </w:t>
      </w:r>
      <w:r w:rsidRPr="00DD74F4">
        <w:t>специальных</w:t>
      </w:r>
      <w:r w:rsidRPr="00DD74F4">
        <w:rPr>
          <w:lang w:val="es-ES"/>
        </w:rPr>
        <w:t xml:space="preserve"> </w:t>
      </w:r>
      <w:r w:rsidRPr="00DD74F4">
        <w:t>избирательных округов</w:t>
      </w:r>
      <w:r w:rsidRPr="00DD74F4">
        <w:rPr>
          <w:lang w:val="es-ES"/>
        </w:rPr>
        <w:t xml:space="preserve"> </w:t>
      </w:r>
      <w:r w:rsidRPr="00DD74F4">
        <w:t>общин коренных</w:t>
      </w:r>
      <w:r w:rsidRPr="00DD74F4">
        <w:rPr>
          <w:lang w:val="es-ES"/>
        </w:rPr>
        <w:t xml:space="preserve"> </w:t>
      </w:r>
      <w:r w:rsidRPr="00DD74F4">
        <w:t>народов</w:t>
      </w:r>
      <w:r w:rsidRPr="00DD74F4">
        <w:rPr>
          <w:lang w:val="es-ES"/>
        </w:rPr>
        <w:t xml:space="preserve">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 xml:space="preserve">81. </w:t>
      </w:r>
      <w:r w:rsidRPr="00DD74F4">
        <w:tab/>
        <w:t>В</w:t>
      </w:r>
      <w:r w:rsidRPr="00DD74F4">
        <w:rPr>
          <w:lang w:val="es-ES"/>
        </w:rPr>
        <w:t xml:space="preserve"> </w:t>
      </w:r>
      <w:r w:rsidRPr="00DD74F4">
        <w:t>стране</w:t>
      </w:r>
      <w:r w:rsidRPr="00DD74F4">
        <w:rPr>
          <w:lang w:val="es-ES"/>
        </w:rPr>
        <w:t xml:space="preserve"> </w:t>
      </w:r>
      <w:r w:rsidRPr="00DD74F4">
        <w:t>составляются</w:t>
      </w:r>
      <w:r w:rsidRPr="00DD74F4">
        <w:rPr>
          <w:lang w:val="es-ES"/>
        </w:rPr>
        <w:t xml:space="preserve"> </w:t>
      </w:r>
      <w:r w:rsidRPr="00DD74F4">
        <w:t>новые</w:t>
      </w:r>
      <w:r w:rsidRPr="00DD74F4">
        <w:rPr>
          <w:lang w:val="es-ES"/>
        </w:rPr>
        <w:t xml:space="preserve"> </w:t>
      </w:r>
      <w:r w:rsidRPr="00DD74F4">
        <w:t>списки</w:t>
      </w:r>
      <w:r w:rsidRPr="00DD74F4">
        <w:rPr>
          <w:lang w:val="es-ES"/>
        </w:rPr>
        <w:t xml:space="preserve"> </w:t>
      </w:r>
      <w:r w:rsidRPr="00DD74F4">
        <w:t>избирателей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указанием</w:t>
      </w:r>
      <w:r w:rsidRPr="00DD74F4">
        <w:rPr>
          <w:lang w:val="es-ES"/>
        </w:rPr>
        <w:t xml:space="preserve"> </w:t>
      </w:r>
      <w:r w:rsidRPr="00DD74F4">
        <w:t>биометр</w:t>
      </w:r>
      <w:r w:rsidRPr="00DD74F4">
        <w:t>и</w:t>
      </w:r>
      <w:r w:rsidRPr="00DD74F4">
        <w:t>ческих</w:t>
      </w:r>
      <w:r w:rsidRPr="00DD74F4">
        <w:rPr>
          <w:lang w:val="es-ES"/>
        </w:rPr>
        <w:t xml:space="preserve"> </w:t>
      </w:r>
      <w:r w:rsidRPr="00DD74F4">
        <w:t>данных</w:t>
      </w:r>
      <w:r w:rsidRPr="00DD74F4">
        <w:rPr>
          <w:lang w:val="es-ES"/>
        </w:rPr>
        <w:t xml:space="preserve">. </w:t>
      </w:r>
      <w:r w:rsidRPr="00DD74F4">
        <w:t>Национальный суд по вопросам выборов предполагал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</w:t>
      </w:r>
      <w:r w:rsidRPr="00DD74F4">
        <w:t>чи</w:t>
      </w:r>
      <w:r w:rsidRPr="00DD74F4">
        <w:t>с</w:t>
      </w:r>
      <w:r w:rsidRPr="00DD74F4">
        <w:t>ло</w:t>
      </w:r>
      <w:r w:rsidRPr="00DD74F4">
        <w:rPr>
          <w:lang w:val="es-ES"/>
        </w:rPr>
        <w:t xml:space="preserve"> </w:t>
      </w:r>
      <w:r w:rsidRPr="00DD74F4">
        <w:t>зарегистрированных</w:t>
      </w:r>
      <w:r w:rsidRPr="00DD74F4">
        <w:rPr>
          <w:lang w:val="es-ES"/>
        </w:rPr>
        <w:t xml:space="preserve"> </w:t>
      </w:r>
      <w:r w:rsidRPr="00DD74F4">
        <w:t>избирателей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этих</w:t>
      </w:r>
      <w:r w:rsidRPr="00DD74F4">
        <w:rPr>
          <w:lang w:val="es-ES"/>
        </w:rPr>
        <w:t xml:space="preserve"> </w:t>
      </w:r>
      <w:r w:rsidRPr="00DD74F4">
        <w:t>списках</w:t>
      </w:r>
      <w:r w:rsidRPr="00DD74F4">
        <w:rPr>
          <w:lang w:val="es-ES"/>
        </w:rPr>
        <w:t xml:space="preserve"> </w:t>
      </w:r>
      <w:r w:rsidRPr="00DD74F4">
        <w:t>составит</w:t>
      </w:r>
      <w:r w:rsidRPr="00DD74F4">
        <w:rPr>
          <w:lang w:val="es-ES"/>
        </w:rPr>
        <w:t xml:space="preserve"> 3,5 </w:t>
      </w:r>
      <w:r w:rsidRPr="00DD74F4">
        <w:t>миллиона</w:t>
      </w:r>
      <w:r w:rsidRPr="00DD74F4">
        <w:rPr>
          <w:lang w:val="es-ES"/>
        </w:rPr>
        <w:t xml:space="preserve"> </w:t>
      </w:r>
      <w:r w:rsidRPr="00DD74F4">
        <w:t>ч</w:t>
      </w:r>
      <w:r w:rsidRPr="00DD74F4">
        <w:t>е</w:t>
      </w:r>
      <w:r w:rsidRPr="00DD74F4">
        <w:t>ловек</w:t>
      </w:r>
      <w:r w:rsidRPr="00DD74F4">
        <w:rPr>
          <w:lang w:val="es-ES"/>
        </w:rPr>
        <w:t xml:space="preserve">, </w:t>
      </w:r>
      <w:r w:rsidRPr="00DD74F4">
        <w:t>но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действительности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них</w:t>
      </w:r>
      <w:r w:rsidRPr="00DD74F4">
        <w:rPr>
          <w:lang w:val="es-ES"/>
        </w:rPr>
        <w:t xml:space="preserve"> </w:t>
      </w:r>
      <w:r w:rsidRPr="00DD74F4">
        <w:t>уже</w:t>
      </w:r>
      <w:r w:rsidRPr="00DD74F4">
        <w:rPr>
          <w:lang w:val="es-ES"/>
        </w:rPr>
        <w:t xml:space="preserve"> </w:t>
      </w:r>
      <w:r w:rsidRPr="00DD74F4">
        <w:t>зарегистрировалось</w:t>
      </w:r>
      <w:r w:rsidRPr="00DD74F4">
        <w:rPr>
          <w:lang w:val="es-ES"/>
        </w:rPr>
        <w:t xml:space="preserve"> </w:t>
      </w:r>
      <w:r w:rsidRPr="00DD74F4">
        <w:t>около</w:t>
      </w:r>
      <w:r w:rsidRPr="00DD74F4">
        <w:rPr>
          <w:lang w:val="es-ES"/>
        </w:rPr>
        <w:t xml:space="preserve"> </w:t>
      </w:r>
      <w:r w:rsidRPr="00DD74F4">
        <w:t>пяти</w:t>
      </w:r>
      <w:r w:rsidRPr="00DD74F4">
        <w:rPr>
          <w:lang w:val="es-ES"/>
        </w:rPr>
        <w:t xml:space="preserve"> </w:t>
      </w:r>
      <w:r w:rsidRPr="00DD74F4">
        <w:t>ми</w:t>
      </w:r>
      <w:r w:rsidRPr="00DD74F4">
        <w:t>л</w:t>
      </w:r>
      <w:r w:rsidRPr="00DD74F4">
        <w:t>лионов</w:t>
      </w:r>
      <w:r w:rsidRPr="00DD74F4">
        <w:rPr>
          <w:lang w:val="es-ES"/>
        </w:rPr>
        <w:t xml:space="preserve"> </w:t>
      </w:r>
      <w:r w:rsidRPr="00DD74F4">
        <w:t>избирателей</w:t>
      </w:r>
      <w:r w:rsidRPr="00DD74F4">
        <w:rPr>
          <w:lang w:val="es-ES"/>
        </w:rPr>
        <w:t xml:space="preserve">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82.</w:t>
      </w:r>
      <w:r w:rsidR="00CE732B">
        <w:tab/>
      </w:r>
      <w:r w:rsidRPr="00DD74F4">
        <w:t>Следует</w:t>
      </w:r>
      <w:r w:rsidRPr="00DD74F4">
        <w:rPr>
          <w:lang w:val="es-ES"/>
        </w:rPr>
        <w:t xml:space="preserve"> </w:t>
      </w:r>
      <w:r w:rsidRPr="00DD74F4">
        <w:t>также</w:t>
      </w:r>
      <w:r w:rsidRPr="00DD74F4">
        <w:rPr>
          <w:lang w:val="es-ES"/>
        </w:rPr>
        <w:t xml:space="preserve"> </w:t>
      </w:r>
      <w:r w:rsidRPr="00DD74F4">
        <w:t>отметить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настоящее</w:t>
      </w:r>
      <w:r w:rsidRPr="00DD74F4">
        <w:rPr>
          <w:lang w:val="es-ES"/>
        </w:rPr>
        <w:t xml:space="preserve"> </w:t>
      </w:r>
      <w:r w:rsidRPr="00DD74F4">
        <w:t>время</w:t>
      </w:r>
      <w:r w:rsidR="00C510E8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стране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многих</w:t>
      </w:r>
      <w:r w:rsidRPr="00DD74F4">
        <w:rPr>
          <w:lang w:val="es-ES"/>
        </w:rPr>
        <w:t xml:space="preserve"> </w:t>
      </w:r>
      <w:r w:rsidRPr="00DD74F4">
        <w:t>гос</w:t>
      </w:r>
      <w:r w:rsidRPr="00DD74F4">
        <w:t>у</w:t>
      </w:r>
      <w:r w:rsidRPr="00DD74F4">
        <w:t>дарственных</w:t>
      </w:r>
      <w:r w:rsidRPr="00DD74F4">
        <w:rPr>
          <w:lang w:val="es-ES"/>
        </w:rPr>
        <w:t xml:space="preserve"> </w:t>
      </w:r>
      <w:r w:rsidRPr="00DD74F4">
        <w:t>должностях</w:t>
      </w:r>
      <w:r w:rsidRPr="00DD74F4">
        <w:rPr>
          <w:lang w:val="es-ES"/>
        </w:rPr>
        <w:t xml:space="preserve"> </w:t>
      </w:r>
      <w:r w:rsidRPr="00DD74F4">
        <w:t>работают</w:t>
      </w:r>
      <w:r w:rsidRPr="00DD74F4">
        <w:rPr>
          <w:lang w:val="es-ES"/>
        </w:rPr>
        <w:t xml:space="preserve"> </w:t>
      </w:r>
      <w:r w:rsidRPr="00DD74F4">
        <w:t>представители</w:t>
      </w:r>
      <w:r w:rsidRPr="00DD74F4">
        <w:rPr>
          <w:lang w:val="es-ES"/>
        </w:rPr>
        <w:t xml:space="preserve"> </w:t>
      </w:r>
      <w:r w:rsidRPr="00DD74F4">
        <w:t>первопоселенческих коре</w:t>
      </w:r>
      <w:r w:rsidRPr="00DD74F4">
        <w:t>н</w:t>
      </w:r>
      <w:r w:rsidRPr="00DD74F4">
        <w:t>ных народов и крестьян</w:t>
      </w:r>
      <w:r w:rsidRPr="00DD74F4">
        <w:rPr>
          <w:lang w:val="es-ES"/>
        </w:rPr>
        <w:t xml:space="preserve">,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том</w:t>
      </w:r>
      <w:r w:rsidRPr="00DD74F4">
        <w:rPr>
          <w:lang w:val="es-ES"/>
        </w:rPr>
        <w:t xml:space="preserve"> </w:t>
      </w:r>
      <w:r w:rsidRPr="00DD74F4">
        <w:t>числе</w:t>
      </w:r>
      <w:r w:rsidRPr="00DD74F4">
        <w:rPr>
          <w:lang w:val="es-ES"/>
        </w:rPr>
        <w:t xml:space="preserve"> </w:t>
      </w:r>
      <w:r w:rsidRPr="00DD74F4">
        <w:t>президент</w:t>
      </w:r>
      <w:r w:rsidRPr="00DD74F4">
        <w:rPr>
          <w:lang w:val="es-ES"/>
        </w:rPr>
        <w:t xml:space="preserve"> </w:t>
      </w:r>
      <w:r w:rsidRPr="00DD74F4">
        <w:t>государства</w:t>
      </w:r>
      <w:r w:rsidRPr="00DD74F4">
        <w:rPr>
          <w:lang w:val="es-ES"/>
        </w:rPr>
        <w:t xml:space="preserve">, </w:t>
      </w:r>
      <w:r w:rsidRPr="00DD74F4">
        <w:t>ряд</w:t>
      </w:r>
      <w:r w:rsidRPr="00DD74F4">
        <w:rPr>
          <w:lang w:val="es-ES"/>
        </w:rPr>
        <w:t xml:space="preserve"> </w:t>
      </w:r>
      <w:r w:rsidRPr="00DD74F4">
        <w:t>министров</w:t>
      </w:r>
      <w:r w:rsidRPr="00DD74F4">
        <w:rPr>
          <w:lang w:val="es-ES"/>
        </w:rPr>
        <w:t xml:space="preserve">, </w:t>
      </w:r>
      <w:r w:rsidRPr="00DD74F4">
        <w:t>депутатов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сенаторов</w:t>
      </w:r>
      <w:r w:rsidRPr="00DD74F4">
        <w:rPr>
          <w:lang w:val="es-ES"/>
        </w:rPr>
        <w:t xml:space="preserve">, </w:t>
      </w:r>
      <w:r w:rsidRPr="00DD74F4">
        <w:t>глав</w:t>
      </w:r>
      <w:r w:rsidRPr="00DD74F4">
        <w:rPr>
          <w:lang w:val="es-ES"/>
        </w:rPr>
        <w:t xml:space="preserve"> </w:t>
      </w:r>
      <w:r w:rsidRPr="00DD74F4">
        <w:t>муниципалитетов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других</w:t>
      </w:r>
      <w:r w:rsidRPr="00DD74F4">
        <w:rPr>
          <w:lang w:val="es-ES"/>
        </w:rPr>
        <w:t xml:space="preserve"> </w:t>
      </w:r>
      <w:r w:rsidRPr="00DD74F4">
        <w:t>органов исполнител</w:t>
      </w:r>
      <w:r w:rsidRPr="00DD74F4">
        <w:t>ь</w:t>
      </w:r>
      <w:r w:rsidRPr="00DD74F4">
        <w:t>ной власти. Это свидетельствует о том, что в стране нет никаких препятствий для реализации соответс</w:t>
      </w:r>
      <w:r w:rsidRPr="00DD74F4">
        <w:t>т</w:t>
      </w:r>
      <w:r w:rsidRPr="00DD74F4">
        <w:t xml:space="preserve">вующего права. </w:t>
      </w:r>
    </w:p>
    <w:p w:rsidR="00C510E8" w:rsidRDefault="00DD74F4" w:rsidP="004972D6">
      <w:pPr>
        <w:pStyle w:val="SingleTxtGR"/>
        <w:rPr>
          <w:lang w:val="es-ES"/>
        </w:rPr>
      </w:pPr>
      <w:r w:rsidRPr="00DD74F4">
        <w:t>83.</w:t>
      </w:r>
      <w:r w:rsidRPr="00DD74F4">
        <w:rPr>
          <w:lang w:val="es-ES"/>
        </w:rPr>
        <w:t xml:space="preserve"> </w:t>
      </w:r>
      <w:r w:rsidRPr="00DD74F4">
        <w:tab/>
        <w:t>По</w:t>
      </w:r>
      <w:r w:rsidRPr="00DD74F4">
        <w:rPr>
          <w:lang w:val="es-ES"/>
        </w:rPr>
        <w:t xml:space="preserve"> </w:t>
      </w:r>
      <w:r w:rsidRPr="00DD74F4">
        <w:t>вопросу</w:t>
      </w:r>
      <w:r w:rsidRPr="00DD74F4">
        <w:rPr>
          <w:lang w:val="es-ES"/>
        </w:rPr>
        <w:t xml:space="preserve"> </w:t>
      </w:r>
      <w:r w:rsidRPr="00DD74F4">
        <w:t>о</w:t>
      </w:r>
      <w:r w:rsidRPr="00DD74F4">
        <w:rPr>
          <w:lang w:val="es-ES"/>
        </w:rPr>
        <w:t xml:space="preserve"> </w:t>
      </w:r>
      <w:r w:rsidRPr="00DD74F4">
        <w:t>праве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свободу</w:t>
      </w:r>
      <w:r w:rsidRPr="00DD74F4">
        <w:rPr>
          <w:lang w:val="es-ES"/>
        </w:rPr>
        <w:t xml:space="preserve"> </w:t>
      </w:r>
      <w:r w:rsidRPr="00DD74F4">
        <w:t>религии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убеждений</w:t>
      </w:r>
      <w:r w:rsidRPr="00DD74F4">
        <w:rPr>
          <w:lang w:val="es-ES"/>
        </w:rPr>
        <w:t xml:space="preserve"> </w:t>
      </w:r>
      <w:r w:rsidRPr="00DD74F4">
        <w:t>в статье 4 констит</w:t>
      </w:r>
      <w:r w:rsidRPr="00DD74F4">
        <w:t>у</w:t>
      </w:r>
      <w:r w:rsidRPr="00DD74F4">
        <w:t xml:space="preserve">ции говорится, что "[…] </w:t>
      </w:r>
      <w:r w:rsidRPr="00DD74F4">
        <w:rPr>
          <w:i/>
        </w:rPr>
        <w:t>Государство гарантирует свободу религии и убежд</w:t>
      </w:r>
      <w:r w:rsidRPr="00DD74F4">
        <w:rPr>
          <w:i/>
        </w:rPr>
        <w:t>е</w:t>
      </w:r>
      <w:r w:rsidRPr="00DD74F4">
        <w:rPr>
          <w:i/>
        </w:rPr>
        <w:t>ний, соответствующих</w:t>
      </w:r>
      <w:r w:rsidR="00C510E8">
        <w:rPr>
          <w:i/>
        </w:rPr>
        <w:t xml:space="preserve"> </w:t>
      </w:r>
      <w:r w:rsidRPr="00DD74F4">
        <w:rPr>
          <w:i/>
        </w:rPr>
        <w:t>мировоззрению гражданина. Государство независимо от религии"</w:t>
      </w:r>
      <w:r w:rsidRPr="00DD74F4">
        <w:t>. Это находит подтверждение в положениях, касающихся гражда</w:t>
      </w:r>
      <w:r w:rsidRPr="00DD74F4">
        <w:t>н</w:t>
      </w:r>
      <w:r w:rsidRPr="00DD74F4">
        <w:t>ских и политических прав, изложенных в пункте 3 статьи 21:</w:t>
      </w:r>
      <w:r w:rsidR="00C510E8">
        <w:t xml:space="preserve"> </w:t>
      </w:r>
      <w:r w:rsidRPr="00DD74F4">
        <w:t xml:space="preserve">"[…] </w:t>
      </w:r>
      <w:r w:rsidRPr="00DD74F4">
        <w:rPr>
          <w:i/>
        </w:rPr>
        <w:t>Признавая свободу мысли, духовности, религии и культового почитания, реализуемую и</w:t>
      </w:r>
      <w:r w:rsidRPr="00DD74F4">
        <w:rPr>
          <w:i/>
        </w:rPr>
        <w:t>н</w:t>
      </w:r>
      <w:r w:rsidRPr="00DD74F4">
        <w:rPr>
          <w:i/>
        </w:rPr>
        <w:t>дивидуально или коллективно</w:t>
      </w:r>
      <w:r w:rsidRPr="00DD74F4">
        <w:t>". Указанное право, закрепленное конституцией страны, подлежит неукоснительному соблюдению во всех инстанциях, и в пе</w:t>
      </w:r>
      <w:r w:rsidRPr="00DD74F4">
        <w:t>р</w:t>
      </w:r>
      <w:r w:rsidRPr="00DD74F4">
        <w:t>вую очередь в учебных заведениях.</w:t>
      </w:r>
    </w:p>
    <w:p w:rsidR="00C510E8" w:rsidRDefault="00DD74F4" w:rsidP="004972D6">
      <w:pPr>
        <w:pStyle w:val="SingleTxtGR"/>
      </w:pPr>
      <w:r w:rsidRPr="00DD74F4">
        <w:rPr>
          <w:lang w:val="es-ES"/>
        </w:rPr>
        <w:t>84.</w:t>
      </w:r>
      <w:r w:rsidRPr="00DD74F4">
        <w:t xml:space="preserve"> </w:t>
      </w:r>
      <w:r w:rsidRPr="00DD74F4">
        <w:tab/>
        <w:t>Иными словами, в многонациональном государстве, каким является Б</w:t>
      </w:r>
      <w:r w:rsidRPr="00DD74F4">
        <w:t>о</w:t>
      </w:r>
      <w:r w:rsidRPr="00DD74F4">
        <w:t>ливия, признается мировоззрение, существующее у первопоселенческих коре</w:t>
      </w:r>
      <w:r w:rsidRPr="00DD74F4">
        <w:t>н</w:t>
      </w:r>
      <w:r w:rsidRPr="00DD74F4">
        <w:t xml:space="preserve">ных народов и крестьян.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 xml:space="preserve">85. </w:t>
      </w:r>
      <w:r w:rsidRPr="00DD74F4">
        <w:tab/>
        <w:t>Что</w:t>
      </w:r>
      <w:r w:rsidRPr="00DD74F4">
        <w:rPr>
          <w:lang w:val="es-ES"/>
        </w:rPr>
        <w:t xml:space="preserve"> </w:t>
      </w:r>
      <w:r w:rsidRPr="00DD74F4">
        <w:t>касается</w:t>
      </w:r>
      <w:r w:rsidRPr="00DD74F4">
        <w:rPr>
          <w:lang w:val="es-ES"/>
        </w:rPr>
        <w:t xml:space="preserve"> </w:t>
      </w:r>
      <w:r w:rsidRPr="00DD74F4">
        <w:t>права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жилище</w:t>
      </w:r>
      <w:r w:rsidRPr="00DD74F4">
        <w:rPr>
          <w:lang w:val="es-ES"/>
        </w:rPr>
        <w:t xml:space="preserve">, </w:t>
      </w:r>
      <w:r w:rsidRPr="00DD74F4">
        <w:t>то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статье</w:t>
      </w:r>
      <w:r w:rsidRPr="00DD74F4">
        <w:rPr>
          <w:lang w:val="es-ES"/>
        </w:rPr>
        <w:t xml:space="preserve"> 19 </w:t>
      </w:r>
      <w:r w:rsidRPr="00DD74F4">
        <w:t>конституции</w:t>
      </w:r>
      <w:r w:rsidRPr="00DD74F4">
        <w:rPr>
          <w:lang w:val="es-ES"/>
        </w:rPr>
        <w:t xml:space="preserve"> </w:t>
      </w:r>
      <w:r w:rsidRPr="00DD74F4">
        <w:t>говорится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"[…] I. </w:t>
      </w:r>
      <w:r w:rsidRPr="00DD74F4">
        <w:rPr>
          <w:i/>
        </w:rPr>
        <w:t>Каждый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гражданин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имеет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право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на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адекватное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жилище</w:t>
      </w:r>
      <w:r w:rsidRPr="00DD74F4">
        <w:rPr>
          <w:i/>
          <w:lang w:val="es-ES"/>
        </w:rPr>
        <w:t xml:space="preserve">, </w:t>
      </w:r>
      <w:r w:rsidRPr="00DD74F4">
        <w:rPr>
          <w:i/>
        </w:rPr>
        <w:t>достойное</w:t>
      </w:r>
      <w:r w:rsidR="00C510E8">
        <w:rPr>
          <w:i/>
          <w:lang w:val="es-ES"/>
        </w:rPr>
        <w:t xml:space="preserve"> </w:t>
      </w:r>
      <w:r w:rsidRPr="00DD74F4">
        <w:rPr>
          <w:i/>
        </w:rPr>
        <w:t>для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проживания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семьи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участия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в</w:t>
      </w:r>
      <w:r w:rsidRPr="00DD74F4">
        <w:rPr>
          <w:lang w:val="es-ES"/>
        </w:rPr>
        <w:t xml:space="preserve"> </w:t>
      </w:r>
      <w:r w:rsidRPr="00DD74F4">
        <w:rPr>
          <w:i/>
        </w:rPr>
        <w:t>жизни</w:t>
      </w:r>
      <w:r w:rsidRPr="00DD74F4">
        <w:rPr>
          <w:i/>
          <w:lang w:val="es-ES"/>
        </w:rPr>
        <w:t xml:space="preserve"> </w:t>
      </w:r>
      <w:r w:rsidRPr="00DD74F4">
        <w:rPr>
          <w:i/>
        </w:rPr>
        <w:t>общ</w:t>
      </w:r>
      <w:r w:rsidRPr="00DD74F4">
        <w:rPr>
          <w:i/>
        </w:rPr>
        <w:t>и</w:t>
      </w:r>
      <w:r w:rsidRPr="00DD74F4">
        <w:rPr>
          <w:i/>
        </w:rPr>
        <w:t>ны</w:t>
      </w:r>
      <w:r w:rsidRPr="00DD74F4">
        <w:rPr>
          <w:lang w:val="es-ES"/>
        </w:rPr>
        <w:t xml:space="preserve">. II. </w:t>
      </w:r>
      <w:r w:rsidRPr="00DD74F4">
        <w:t>Государство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всех</w:t>
      </w:r>
      <w:r w:rsidRPr="00DD74F4">
        <w:rPr>
          <w:lang w:val="es-ES"/>
        </w:rPr>
        <w:t xml:space="preserve"> </w:t>
      </w:r>
      <w:r w:rsidRPr="00DD74F4">
        <w:t>уровнях</w:t>
      </w:r>
      <w:r w:rsidRPr="00DD74F4">
        <w:rPr>
          <w:lang w:val="es-ES"/>
        </w:rPr>
        <w:t xml:space="preserve"> </w:t>
      </w:r>
      <w:r w:rsidRPr="00DD74F4">
        <w:t>исполнительной</w:t>
      </w:r>
      <w:r w:rsidRPr="00DD74F4">
        <w:rPr>
          <w:lang w:val="es-ES"/>
        </w:rPr>
        <w:t xml:space="preserve"> </w:t>
      </w:r>
      <w:r w:rsidRPr="00DD74F4">
        <w:t>власти</w:t>
      </w:r>
      <w:r w:rsidRPr="00DD74F4">
        <w:rPr>
          <w:lang w:val="es-ES"/>
        </w:rPr>
        <w:t xml:space="preserve"> </w:t>
      </w:r>
      <w:r w:rsidRPr="00DD74F4">
        <w:t>будет</w:t>
      </w:r>
      <w:r w:rsidRPr="00DD74F4">
        <w:rPr>
          <w:lang w:val="es-ES"/>
        </w:rPr>
        <w:t xml:space="preserve"> </w:t>
      </w:r>
      <w:r w:rsidRPr="00DD74F4">
        <w:t>поддерживать</w:t>
      </w:r>
      <w:r w:rsidRPr="00DD74F4">
        <w:rPr>
          <w:lang w:val="es-ES"/>
        </w:rPr>
        <w:t xml:space="preserve"> </w:t>
      </w:r>
      <w:r w:rsidRPr="00DD74F4">
        <w:t>программы</w:t>
      </w:r>
      <w:r w:rsidRPr="00DD74F4">
        <w:rPr>
          <w:lang w:val="es-ES"/>
        </w:rPr>
        <w:t xml:space="preserve"> </w:t>
      </w:r>
      <w:r w:rsidRPr="00DD74F4">
        <w:t>развития</w:t>
      </w:r>
      <w:r w:rsidRPr="00DD74F4">
        <w:rPr>
          <w:lang w:val="es-ES"/>
        </w:rPr>
        <w:t xml:space="preserve"> </w:t>
      </w:r>
      <w:r w:rsidRPr="00DD74F4">
        <w:t>до</w:t>
      </w:r>
      <w:r w:rsidRPr="00DD74F4">
        <w:t>с</w:t>
      </w:r>
      <w:r w:rsidRPr="00DD74F4">
        <w:t>тупного</w:t>
      </w:r>
      <w:r w:rsidRPr="00DD74F4">
        <w:rPr>
          <w:lang w:val="es-ES"/>
        </w:rPr>
        <w:t xml:space="preserve"> </w:t>
      </w:r>
      <w:r w:rsidRPr="00DD74F4">
        <w:t>жилья</w:t>
      </w:r>
      <w:r w:rsidRPr="00DD74F4">
        <w:rPr>
          <w:lang w:val="es-ES"/>
        </w:rPr>
        <w:t xml:space="preserve">, </w:t>
      </w:r>
      <w:r w:rsidRPr="00DD74F4">
        <w:t>путем</w:t>
      </w:r>
      <w:r w:rsidRPr="00DD74F4">
        <w:rPr>
          <w:lang w:val="es-ES"/>
        </w:rPr>
        <w:t xml:space="preserve"> </w:t>
      </w:r>
      <w:r w:rsidRPr="00DD74F4">
        <w:t>создания</w:t>
      </w:r>
      <w:r w:rsidRPr="00DD74F4">
        <w:rPr>
          <w:lang w:val="es-ES"/>
        </w:rPr>
        <w:t xml:space="preserve"> </w:t>
      </w:r>
      <w:r w:rsidRPr="00DD74F4">
        <w:t>системы</w:t>
      </w:r>
      <w:r w:rsidRPr="00DD74F4">
        <w:rPr>
          <w:lang w:val="es-ES"/>
        </w:rPr>
        <w:t xml:space="preserve"> </w:t>
      </w:r>
      <w:r w:rsidRPr="00DD74F4">
        <w:t>адекватного</w:t>
      </w:r>
      <w:r w:rsidRPr="00DD74F4">
        <w:rPr>
          <w:lang w:val="es-ES"/>
        </w:rPr>
        <w:t xml:space="preserve"> </w:t>
      </w:r>
      <w:r w:rsidRPr="00DD74F4">
        <w:t>финансирования</w:t>
      </w:r>
      <w:r w:rsidRPr="00DD74F4">
        <w:rPr>
          <w:lang w:val="es-ES"/>
        </w:rPr>
        <w:t xml:space="preserve">, </w:t>
      </w:r>
      <w:r w:rsidRPr="00DD74F4">
        <w:t>осн</w:t>
      </w:r>
      <w:r w:rsidRPr="00DD74F4">
        <w:t>о</w:t>
      </w:r>
      <w:r w:rsidRPr="00DD74F4">
        <w:t>ванной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принципах</w:t>
      </w:r>
      <w:r w:rsidRPr="00DD74F4">
        <w:rPr>
          <w:lang w:val="es-ES"/>
        </w:rPr>
        <w:t xml:space="preserve"> </w:t>
      </w:r>
      <w:r w:rsidRPr="00DD74F4">
        <w:t>солидарности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справедливости</w:t>
      </w:r>
      <w:r w:rsidRPr="00DD74F4">
        <w:rPr>
          <w:lang w:val="es-ES"/>
        </w:rPr>
        <w:t xml:space="preserve">. </w:t>
      </w:r>
      <w:r w:rsidRPr="00DD74F4">
        <w:t>Эти</w:t>
      </w:r>
      <w:r w:rsidRPr="00DD74F4">
        <w:rPr>
          <w:lang w:val="es-ES"/>
        </w:rPr>
        <w:t xml:space="preserve"> </w:t>
      </w:r>
      <w:r w:rsidRPr="00DD74F4">
        <w:t>программы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осно</w:t>
      </w:r>
      <w:r w:rsidRPr="00DD74F4">
        <w:t>в</w:t>
      </w:r>
      <w:r w:rsidRPr="00DD74F4">
        <w:t>ном</w:t>
      </w:r>
      <w:r w:rsidRPr="00DD74F4">
        <w:rPr>
          <w:lang w:val="es-ES"/>
        </w:rPr>
        <w:t xml:space="preserve"> </w:t>
      </w:r>
      <w:r w:rsidRPr="00DD74F4">
        <w:t>должны</w:t>
      </w:r>
      <w:r w:rsidRPr="00DD74F4">
        <w:rPr>
          <w:lang w:val="es-ES"/>
        </w:rPr>
        <w:t xml:space="preserve"> </w:t>
      </w:r>
      <w:r w:rsidRPr="00DD74F4">
        <w:t>быть</w:t>
      </w:r>
      <w:r w:rsidRPr="00DD74F4">
        <w:rPr>
          <w:lang w:val="es-ES"/>
        </w:rPr>
        <w:t xml:space="preserve"> </w:t>
      </w:r>
      <w:r w:rsidRPr="00DD74F4">
        <w:t>ориентированы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удовлетворение</w:t>
      </w:r>
      <w:r w:rsidRPr="00DD74F4">
        <w:rPr>
          <w:lang w:val="es-ES"/>
        </w:rPr>
        <w:t xml:space="preserve"> </w:t>
      </w:r>
      <w:r w:rsidRPr="00DD74F4">
        <w:t>потребностей</w:t>
      </w:r>
      <w:r w:rsidRPr="00DD74F4">
        <w:rPr>
          <w:lang w:val="es-ES"/>
        </w:rPr>
        <w:t xml:space="preserve"> </w:t>
      </w:r>
      <w:r w:rsidRPr="00DD74F4">
        <w:t>малообе</w:t>
      </w:r>
      <w:r w:rsidRPr="00DD74F4">
        <w:t>с</w:t>
      </w:r>
      <w:r w:rsidRPr="00DD74F4">
        <w:t>печенных</w:t>
      </w:r>
      <w:r w:rsidRPr="00DD74F4">
        <w:rPr>
          <w:lang w:val="es-ES"/>
        </w:rPr>
        <w:t xml:space="preserve"> </w:t>
      </w:r>
      <w:r w:rsidRPr="00DD74F4">
        <w:t>семей</w:t>
      </w:r>
      <w:r w:rsidRPr="00DD74F4">
        <w:rPr>
          <w:lang w:val="es-ES"/>
        </w:rPr>
        <w:t xml:space="preserve">, </w:t>
      </w:r>
      <w:r w:rsidRPr="00DD74F4">
        <w:t>обездоленных</w:t>
      </w:r>
      <w:r w:rsidRPr="00DD74F4">
        <w:rPr>
          <w:lang w:val="es-ES"/>
        </w:rPr>
        <w:t xml:space="preserve"> </w:t>
      </w:r>
      <w:r w:rsidRPr="00DD74F4">
        <w:t>групп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жителей</w:t>
      </w:r>
      <w:r w:rsidRPr="00DD74F4">
        <w:rPr>
          <w:lang w:val="es-ES"/>
        </w:rPr>
        <w:t xml:space="preserve"> </w:t>
      </w:r>
      <w:r w:rsidRPr="00DD74F4">
        <w:t>сельских районов</w:t>
      </w:r>
      <w:r w:rsidRPr="00DD74F4">
        <w:rPr>
          <w:lang w:val="es-ES"/>
        </w:rPr>
        <w:t>".</w:t>
      </w:r>
    </w:p>
    <w:p w:rsidR="00DD74F4" w:rsidRPr="00DD74F4" w:rsidRDefault="00DD74F4" w:rsidP="004972D6">
      <w:pPr>
        <w:pStyle w:val="SingleTxtGR"/>
      </w:pPr>
      <w:r w:rsidRPr="00DD74F4">
        <w:rPr>
          <w:lang w:val="es-ES"/>
        </w:rPr>
        <w:t>86.</w:t>
      </w:r>
      <w:r w:rsidRPr="00DD74F4">
        <w:t xml:space="preserve"> </w:t>
      </w:r>
      <w:r w:rsidRPr="00DD74F4">
        <w:tab/>
        <w:t>В соответствии с этой нормой указом президента № 28794 от 12 июля 2006 года принята программа социального жилья и</w:t>
      </w:r>
      <w:r w:rsidR="00C510E8">
        <w:t xml:space="preserve"> </w:t>
      </w:r>
      <w:r w:rsidRPr="00DD74F4">
        <w:t xml:space="preserve">солидарности (ПВС); эта программа начала функционировать с 2007 года, и к настоящему времени по ней одобрено строительство 28858 единиц жилья, обеспечивающих хорошие условия проживания. </w:t>
      </w:r>
    </w:p>
    <w:p w:rsidR="00DD74F4" w:rsidRPr="00DD74F4" w:rsidRDefault="00DD74F4" w:rsidP="004972D6">
      <w:pPr>
        <w:pStyle w:val="SingleTxtGR"/>
      </w:pPr>
      <w:r w:rsidRPr="00DD74F4">
        <w:rPr>
          <w:lang w:val="es-ES"/>
        </w:rPr>
        <w:t>87.</w:t>
      </w:r>
      <w:r w:rsidRPr="00DD74F4">
        <w:t xml:space="preserve"> </w:t>
      </w:r>
      <w:r w:rsidRPr="00DD74F4">
        <w:tab/>
        <w:t>В рамках программы ПВС к декабрю 2009 года намечено утвердить строительство в общей сло</w:t>
      </w:r>
      <w:r w:rsidRPr="00DD74F4">
        <w:t>ж</w:t>
      </w:r>
      <w:r w:rsidRPr="00DD74F4">
        <w:t>ности 41</w:t>
      </w:r>
      <w:r w:rsidR="009A3C46">
        <w:t xml:space="preserve"> </w:t>
      </w:r>
      <w:r w:rsidRPr="00DD74F4">
        <w:t>925 единиц жилья.</w:t>
      </w:r>
    </w:p>
    <w:p w:rsidR="00DD74F4" w:rsidRPr="00DD74F4" w:rsidRDefault="00DD74F4" w:rsidP="009A3C46">
      <w:pPr>
        <w:pStyle w:val="SingleTxtGR"/>
      </w:pPr>
      <w:r w:rsidRPr="00DD74F4">
        <w:rPr>
          <w:lang w:val="es-ES"/>
        </w:rPr>
        <w:t>88.</w:t>
      </w:r>
      <w:r w:rsidRPr="00DD74F4">
        <w:t xml:space="preserve"> </w:t>
      </w:r>
      <w:r w:rsidRPr="00DD74F4">
        <w:tab/>
        <w:t>Важно иметь в виду, что эта программа ориентирована в первую очередь на строительство жилья для малообеспеченного населения, основную часть к</w:t>
      </w:r>
      <w:r w:rsidRPr="00DD74F4">
        <w:t>о</w:t>
      </w:r>
      <w:r w:rsidRPr="00DD74F4">
        <w:t xml:space="preserve">торого составляют переселенцы из сельских районов </w:t>
      </w:r>
      <w:r w:rsidR="009A3C46" w:rsidRPr="00DD74F4">
        <w:rPr>
          <w:lang w:val="es-ES"/>
        </w:rPr>
        <w:t>–</w:t>
      </w:r>
      <w:r w:rsidRPr="00DD74F4">
        <w:t xml:space="preserve"> выходцы из первопос</w:t>
      </w:r>
      <w:r w:rsidRPr="00DD74F4">
        <w:t>е</w:t>
      </w:r>
      <w:r w:rsidRPr="00DD74F4">
        <w:t>ленческих коренных народов и крестьян.</w:t>
      </w:r>
      <w:r w:rsidR="00C510E8">
        <w:t xml:space="preserve">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>89.</w:t>
      </w:r>
      <w:r w:rsidRPr="00DD74F4">
        <w:t xml:space="preserve"> </w:t>
      </w:r>
      <w:r w:rsidRPr="00DD74F4">
        <w:tab/>
        <w:t>Что касается права на здравоохранение, то после одобрения Политич</w:t>
      </w:r>
      <w:r w:rsidRPr="00DD74F4">
        <w:t>е</w:t>
      </w:r>
      <w:r w:rsidRPr="00DD74F4">
        <w:t>ской конституции государства право на здоровье гарантируется всем без и</w:t>
      </w:r>
      <w:r w:rsidRPr="00DD74F4">
        <w:t>с</w:t>
      </w:r>
      <w:r w:rsidRPr="00DD74F4">
        <w:t>ключения боливийцам; помимо этого очень хорошие результаты получены в р</w:t>
      </w:r>
      <w:r w:rsidRPr="00DD74F4">
        <w:t>е</w:t>
      </w:r>
      <w:r w:rsidRPr="00DD74F4">
        <w:t>зультате применения специальных норм и реализации специальных программ</w:t>
      </w:r>
      <w:r w:rsidR="00C510E8">
        <w:t xml:space="preserve"> </w:t>
      </w:r>
      <w:r w:rsidRPr="00DD74F4">
        <w:t xml:space="preserve">и проектов, например, следующих: </w:t>
      </w:r>
    </w:p>
    <w:p w:rsidR="00DD74F4" w:rsidRPr="00DD74F4" w:rsidRDefault="00DD74F4" w:rsidP="009A3C46">
      <w:pPr>
        <w:pStyle w:val="SingleTxtGR"/>
        <w:rPr>
          <w:lang w:val="es-ES"/>
        </w:rPr>
      </w:pPr>
      <w:r w:rsidRPr="00DD74F4">
        <w:rPr>
          <w:lang w:val="es-ES"/>
        </w:rPr>
        <w:tab/>
        <w:t>a)</w:t>
      </w:r>
      <w:r w:rsidR="009A3C46">
        <w:tab/>
      </w:r>
      <w:r w:rsidRPr="00DD74F4">
        <w:t>В рамках</w:t>
      </w:r>
      <w:r w:rsidRPr="00DD74F4">
        <w:rPr>
          <w:lang w:val="es-ES"/>
        </w:rPr>
        <w:t xml:space="preserve"> </w:t>
      </w:r>
      <w:r w:rsidRPr="00DD74F4">
        <w:t>закона</w:t>
      </w:r>
      <w:r w:rsidRPr="00DD74F4">
        <w:rPr>
          <w:lang w:val="es-ES"/>
        </w:rPr>
        <w:t xml:space="preserve"> Nº 2426 </w:t>
      </w:r>
      <w:r w:rsidRPr="00DD74F4">
        <w:t>от</w:t>
      </w:r>
      <w:r w:rsidRPr="00DD74F4">
        <w:rPr>
          <w:lang w:val="es-ES"/>
        </w:rPr>
        <w:t xml:space="preserve"> 21 </w:t>
      </w:r>
      <w:r w:rsidRPr="00DD74F4">
        <w:t>ноября</w:t>
      </w:r>
      <w:r w:rsidRPr="00DD74F4">
        <w:rPr>
          <w:lang w:val="es-ES"/>
        </w:rPr>
        <w:t xml:space="preserve"> 2002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принят Закон</w:t>
      </w:r>
      <w:r w:rsidRPr="00DD74F4">
        <w:rPr>
          <w:lang w:val="es-ES"/>
        </w:rPr>
        <w:t xml:space="preserve"> </w:t>
      </w:r>
      <w:r w:rsidRPr="00DD74F4">
        <w:t>о</w:t>
      </w:r>
      <w:r w:rsidRPr="00DD74F4">
        <w:rPr>
          <w:lang w:val="es-ES"/>
        </w:rPr>
        <w:t xml:space="preserve"> </w:t>
      </w:r>
      <w:r w:rsidRPr="00DD74F4">
        <w:t>м</w:t>
      </w:r>
      <w:r w:rsidRPr="00DD74F4">
        <w:t>е</w:t>
      </w:r>
      <w:r w:rsidRPr="00DD74F4">
        <w:t>дицинском</w:t>
      </w:r>
      <w:r w:rsidRPr="00DD74F4">
        <w:rPr>
          <w:lang w:val="es-ES"/>
        </w:rPr>
        <w:t xml:space="preserve"> </w:t>
      </w:r>
      <w:r w:rsidRPr="00DD74F4">
        <w:t>страховании</w:t>
      </w:r>
      <w:r w:rsidRPr="00DD74F4">
        <w:rPr>
          <w:lang w:val="es-ES"/>
        </w:rPr>
        <w:t xml:space="preserve"> </w:t>
      </w:r>
      <w:r w:rsidRPr="00DD74F4">
        <w:t>материнства (СУМИ)</w:t>
      </w:r>
      <w:r w:rsidRPr="00DD74F4">
        <w:rPr>
          <w:lang w:val="es-ES"/>
        </w:rPr>
        <w:t xml:space="preserve">, </w:t>
      </w:r>
      <w:r w:rsidRPr="00DD74F4">
        <w:t>предусматривающий</w:t>
      </w:r>
      <w:r w:rsidRPr="00DD74F4">
        <w:rPr>
          <w:lang w:val="es-ES"/>
        </w:rPr>
        <w:t xml:space="preserve"> </w:t>
      </w:r>
      <w:r w:rsidRPr="00DD74F4">
        <w:t>бесплатный</w:t>
      </w:r>
      <w:r w:rsidRPr="00DD74F4">
        <w:rPr>
          <w:lang w:val="es-ES"/>
        </w:rPr>
        <w:t xml:space="preserve"> </w:t>
      </w:r>
      <w:r w:rsidRPr="00DD74F4">
        <w:t>уход</w:t>
      </w:r>
      <w:r w:rsidRPr="00DD74F4">
        <w:rPr>
          <w:lang w:val="es-ES"/>
        </w:rPr>
        <w:t xml:space="preserve"> </w:t>
      </w:r>
      <w:r w:rsidRPr="00DD74F4">
        <w:t>за</w:t>
      </w:r>
      <w:r w:rsidRPr="00DD74F4">
        <w:rPr>
          <w:lang w:val="es-ES"/>
        </w:rPr>
        <w:t xml:space="preserve"> </w:t>
      </w:r>
      <w:r w:rsidRPr="00DD74F4">
        <w:t>новорожденными</w:t>
      </w:r>
      <w:r w:rsidRPr="00DD74F4">
        <w:rPr>
          <w:lang w:val="es-ES"/>
        </w:rPr>
        <w:t xml:space="preserve"> </w:t>
      </w:r>
      <w:r w:rsidRPr="00DD74F4">
        <w:t>детьми</w:t>
      </w:r>
      <w:r w:rsidRPr="00DD74F4">
        <w:rPr>
          <w:lang w:val="es-ES"/>
        </w:rPr>
        <w:t xml:space="preserve"> </w:t>
      </w:r>
      <w:r w:rsidRPr="00DD74F4">
        <w:t>до</w:t>
      </w:r>
      <w:r w:rsidRPr="00DD74F4">
        <w:rPr>
          <w:lang w:val="es-ES"/>
        </w:rPr>
        <w:t xml:space="preserve"> </w:t>
      </w:r>
      <w:r w:rsidRPr="00DD74F4">
        <w:t>достижения</w:t>
      </w:r>
      <w:r w:rsidRPr="00DD74F4">
        <w:rPr>
          <w:lang w:val="es-ES"/>
        </w:rPr>
        <w:t xml:space="preserve"> </w:t>
      </w:r>
      <w:r w:rsidRPr="00DD74F4">
        <w:t>ими</w:t>
      </w:r>
      <w:r w:rsidRPr="00DD74F4">
        <w:rPr>
          <w:lang w:val="es-ES"/>
        </w:rPr>
        <w:t xml:space="preserve"> </w:t>
      </w:r>
      <w:r w:rsidRPr="00DD74F4">
        <w:t>пятилетнего</w:t>
      </w:r>
      <w:r w:rsidRPr="00DD74F4">
        <w:rPr>
          <w:lang w:val="es-ES"/>
        </w:rPr>
        <w:t xml:space="preserve"> </w:t>
      </w:r>
      <w:r w:rsidRPr="00DD74F4">
        <w:t>возраста</w:t>
      </w:r>
      <w:r w:rsidRPr="00DD74F4">
        <w:rPr>
          <w:lang w:val="es-ES"/>
        </w:rPr>
        <w:t xml:space="preserve">; </w:t>
      </w:r>
      <w:r w:rsidR="009A3C46">
        <w:br/>
      </w:r>
      <w:r w:rsidRPr="00DD74F4">
        <w:t>в соответствии с изменениями, внесенными в него согласно</w:t>
      </w:r>
      <w:r w:rsidRPr="00DD74F4">
        <w:rPr>
          <w:lang w:val="es-ES"/>
        </w:rPr>
        <w:t xml:space="preserve"> </w:t>
      </w:r>
      <w:r w:rsidRPr="00DD74F4">
        <w:t>закону</w:t>
      </w:r>
      <w:r w:rsidRPr="00DD74F4">
        <w:rPr>
          <w:lang w:val="es-ES"/>
        </w:rPr>
        <w:t xml:space="preserve"> </w:t>
      </w:r>
      <w:r w:rsidR="009A3C46">
        <w:t xml:space="preserve">№ </w:t>
      </w:r>
      <w:r w:rsidRPr="00DD74F4">
        <w:rPr>
          <w:lang w:val="es-ES"/>
        </w:rPr>
        <w:t xml:space="preserve">3250, </w:t>
      </w:r>
      <w:r w:rsidRPr="00DD74F4">
        <w:t>стр</w:t>
      </w:r>
      <w:r w:rsidRPr="00DD74F4">
        <w:t>а</w:t>
      </w:r>
      <w:r w:rsidRPr="00DD74F4">
        <w:t>хование</w:t>
      </w:r>
      <w:r w:rsidRPr="00DD74F4">
        <w:rPr>
          <w:lang w:val="es-ES"/>
        </w:rPr>
        <w:t xml:space="preserve"> </w:t>
      </w:r>
      <w:r w:rsidRPr="00DD74F4">
        <w:t>распространяется на</w:t>
      </w:r>
      <w:r w:rsidRPr="00DD74F4">
        <w:rPr>
          <w:lang w:val="es-ES"/>
        </w:rPr>
        <w:t xml:space="preserve"> </w:t>
      </w:r>
      <w:r w:rsidRPr="00DD74F4">
        <w:t>меры обеспечения</w:t>
      </w:r>
      <w:r w:rsidRPr="00DD74F4">
        <w:rPr>
          <w:lang w:val="es-ES"/>
        </w:rPr>
        <w:t xml:space="preserve"> </w:t>
      </w:r>
      <w:r w:rsidRPr="00DD74F4">
        <w:t>репродуктивного</w:t>
      </w:r>
      <w:r w:rsidRPr="00DD74F4">
        <w:rPr>
          <w:lang w:val="es-ES"/>
        </w:rPr>
        <w:t xml:space="preserve"> </w:t>
      </w:r>
      <w:r w:rsidRPr="00DD74F4">
        <w:t>здоровья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борьбу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</w:t>
      </w:r>
      <w:r w:rsidRPr="00DD74F4">
        <w:t>раковыми заболеваниями шейки матки у</w:t>
      </w:r>
      <w:r w:rsidRPr="00DD74F4">
        <w:rPr>
          <w:lang w:val="es-ES"/>
        </w:rPr>
        <w:t xml:space="preserve"> </w:t>
      </w:r>
      <w:r w:rsidRPr="00DD74F4">
        <w:t>женщин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возрасте</w:t>
      </w:r>
      <w:r w:rsidRPr="00DD74F4">
        <w:rPr>
          <w:lang w:val="es-ES"/>
        </w:rPr>
        <w:t xml:space="preserve"> </w:t>
      </w:r>
      <w:r w:rsidRPr="00DD74F4">
        <w:t>от</w:t>
      </w:r>
      <w:r w:rsidRPr="00DD74F4">
        <w:rPr>
          <w:lang w:val="es-ES"/>
        </w:rPr>
        <w:t xml:space="preserve"> </w:t>
      </w:r>
      <w:r w:rsidR="009A3C46">
        <w:br/>
      </w:r>
      <w:r w:rsidRPr="00DD74F4">
        <w:rPr>
          <w:lang w:val="es-ES"/>
        </w:rPr>
        <w:t xml:space="preserve">5 </w:t>
      </w:r>
      <w:r w:rsidRPr="00DD74F4">
        <w:t>до</w:t>
      </w:r>
      <w:r w:rsidRPr="00DD74F4">
        <w:rPr>
          <w:lang w:val="es-ES"/>
        </w:rPr>
        <w:t xml:space="preserve"> 60 </w:t>
      </w:r>
      <w:r w:rsidRPr="00DD74F4">
        <w:t>лет</w:t>
      </w:r>
      <w:r w:rsidRPr="00DD74F4">
        <w:rPr>
          <w:lang w:val="es-ES"/>
        </w:rPr>
        <w:t xml:space="preserve">. </w:t>
      </w:r>
      <w:r w:rsidRPr="00DD74F4">
        <w:t>Эта</w:t>
      </w:r>
      <w:r w:rsidRPr="00DD74F4">
        <w:rPr>
          <w:lang w:val="es-ES"/>
        </w:rPr>
        <w:t xml:space="preserve"> </w:t>
      </w:r>
      <w:r w:rsidRPr="00DD74F4">
        <w:t>программа</w:t>
      </w:r>
      <w:r w:rsidRPr="00DD74F4">
        <w:rPr>
          <w:lang w:val="es-ES"/>
        </w:rPr>
        <w:t xml:space="preserve"> </w:t>
      </w:r>
      <w:r w:rsidRPr="00DD74F4">
        <w:t>направлена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снижение</w:t>
      </w:r>
      <w:r w:rsidRPr="00DD74F4">
        <w:rPr>
          <w:lang w:val="es-ES"/>
        </w:rPr>
        <w:t xml:space="preserve"> </w:t>
      </w:r>
      <w:r w:rsidRPr="00DD74F4">
        <w:t>материнской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детской</w:t>
      </w:r>
      <w:r w:rsidRPr="00DD74F4">
        <w:rPr>
          <w:lang w:val="es-ES"/>
        </w:rPr>
        <w:t xml:space="preserve"> </w:t>
      </w:r>
      <w:r w:rsidRPr="00DD74F4">
        <w:t>смер</w:t>
      </w:r>
      <w:r w:rsidRPr="00DD74F4">
        <w:t>т</w:t>
      </w:r>
      <w:r w:rsidRPr="00DD74F4">
        <w:t>ности</w:t>
      </w:r>
      <w:r w:rsidRPr="00DD74F4">
        <w:rPr>
          <w:lang w:val="es-ES"/>
        </w:rPr>
        <w:t xml:space="preserve">. 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ab/>
        <w:t>b)</w:t>
      </w:r>
      <w:r w:rsidR="009A3C46">
        <w:tab/>
      </w:r>
      <w:r w:rsidRPr="00DD74F4">
        <w:t>Материнская</w:t>
      </w:r>
      <w:r w:rsidRPr="00DD74F4">
        <w:rPr>
          <w:lang w:val="es-ES"/>
        </w:rPr>
        <w:t xml:space="preserve"> </w:t>
      </w:r>
      <w:r w:rsidRPr="00DD74F4">
        <w:t>и</w:t>
      </w:r>
      <w:r w:rsidRPr="00DD74F4">
        <w:rPr>
          <w:lang w:val="es-ES"/>
        </w:rPr>
        <w:t xml:space="preserve"> </w:t>
      </w:r>
      <w:r w:rsidRPr="00DD74F4">
        <w:t>детская</w:t>
      </w:r>
      <w:r w:rsidRPr="00DD74F4">
        <w:rPr>
          <w:lang w:val="es-ES"/>
        </w:rPr>
        <w:t xml:space="preserve"> </w:t>
      </w:r>
      <w:r w:rsidRPr="00DD74F4">
        <w:t>смертность</w:t>
      </w:r>
      <w:r w:rsidRPr="00DD74F4">
        <w:rPr>
          <w:lang w:val="es-ES"/>
        </w:rPr>
        <w:t xml:space="preserve"> </w:t>
      </w:r>
      <w:r w:rsidRPr="00DD74F4">
        <w:t>снизилась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41%, </w:t>
      </w:r>
      <w:r w:rsidRPr="00DD74F4">
        <w:t>с</w:t>
      </w:r>
      <w:r w:rsidRPr="00DD74F4">
        <w:rPr>
          <w:lang w:val="es-ES"/>
        </w:rPr>
        <w:t xml:space="preserve"> 390 </w:t>
      </w:r>
      <w:r w:rsidRPr="00DD74F4">
        <w:t>до</w:t>
      </w:r>
      <w:r w:rsidRPr="00DD74F4">
        <w:rPr>
          <w:lang w:val="es-ES"/>
        </w:rPr>
        <w:t xml:space="preserve"> </w:t>
      </w:r>
      <w:r w:rsidR="009A3C46">
        <w:br/>
      </w:r>
      <w:r w:rsidRPr="00DD74F4">
        <w:rPr>
          <w:lang w:val="es-ES"/>
        </w:rPr>
        <w:t xml:space="preserve">229 </w:t>
      </w:r>
      <w:r w:rsidRPr="00DD74F4">
        <w:t>смертей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</w:t>
      </w:r>
      <w:r w:rsidRPr="00DD74F4">
        <w:t>каждые</w:t>
      </w:r>
      <w:r w:rsidRPr="00DD74F4">
        <w:rPr>
          <w:lang w:val="es-ES"/>
        </w:rPr>
        <w:t xml:space="preserve"> 100</w:t>
      </w:r>
      <w:r w:rsidRPr="00DD74F4">
        <w:t xml:space="preserve"> </w:t>
      </w:r>
      <w:r w:rsidRPr="00DD74F4">
        <w:rPr>
          <w:lang w:val="es-ES"/>
        </w:rPr>
        <w:t xml:space="preserve">000 </w:t>
      </w:r>
      <w:r w:rsidRPr="00DD74F4">
        <w:t>живорождений</w:t>
      </w:r>
      <w:r w:rsidRPr="00DD74F4">
        <w:rPr>
          <w:lang w:val="es-ES"/>
        </w:rPr>
        <w:t>.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ab/>
        <w:t>c)</w:t>
      </w:r>
      <w:r w:rsidR="009A3C46">
        <w:tab/>
      </w:r>
      <w:r w:rsidRPr="00DD74F4">
        <w:t>Согласно закону № 1886 о правах и привилегиях и о бесплатном медицинском страховании для пожилых людей, введено страхование по старо</w:t>
      </w:r>
      <w:r w:rsidRPr="00DD74F4">
        <w:t>с</w:t>
      </w:r>
      <w:r w:rsidRPr="00DD74F4">
        <w:t>ти, предусматривающее предоставление пожилым людям бесплатной медици</w:t>
      </w:r>
      <w:r w:rsidRPr="00DD74F4">
        <w:t>н</w:t>
      </w:r>
      <w:r w:rsidRPr="00DD74F4">
        <w:t>ской помощи.</w:t>
      </w:r>
    </w:p>
    <w:p w:rsidR="00DD74F4" w:rsidRPr="00DD74F4" w:rsidRDefault="009A3C46" w:rsidP="004972D6">
      <w:pPr>
        <w:pStyle w:val="SingleTxtGR"/>
      </w:pPr>
      <w:r>
        <w:rPr>
          <w:lang w:val="es-ES"/>
        </w:rPr>
        <w:tab/>
        <w:t>d)</w:t>
      </w:r>
      <w:r>
        <w:tab/>
      </w:r>
      <w:r w:rsidR="00DD74F4" w:rsidRPr="00DD74F4">
        <w:t>В</w:t>
      </w:r>
      <w:r w:rsidR="00DD74F4" w:rsidRPr="00DD74F4">
        <w:rPr>
          <w:lang w:val="es-ES"/>
        </w:rPr>
        <w:t xml:space="preserve"> </w:t>
      </w:r>
      <w:r w:rsidR="00DD74F4" w:rsidRPr="00DD74F4">
        <w:t>результате</w:t>
      </w:r>
      <w:r w:rsidR="00DD74F4" w:rsidRPr="00DD74F4">
        <w:rPr>
          <w:lang w:val="es-ES"/>
        </w:rPr>
        <w:t xml:space="preserve"> </w:t>
      </w:r>
      <w:r w:rsidR="00DD74F4" w:rsidRPr="00DD74F4">
        <w:t>обновления</w:t>
      </w:r>
      <w:r w:rsidR="00DD74F4" w:rsidRPr="00DD74F4">
        <w:rPr>
          <w:lang w:val="es-ES"/>
        </w:rPr>
        <w:t xml:space="preserve">, </w:t>
      </w:r>
      <w:r w:rsidR="00DD74F4" w:rsidRPr="00DD74F4">
        <w:t>расширения</w:t>
      </w:r>
      <w:r w:rsidR="00DD74F4" w:rsidRPr="00DD74F4">
        <w:rPr>
          <w:lang w:val="es-ES"/>
        </w:rPr>
        <w:t xml:space="preserve">, </w:t>
      </w:r>
      <w:r w:rsidR="00DD74F4" w:rsidRPr="00DD74F4">
        <w:t>оснащения</w:t>
      </w:r>
      <w:r w:rsidR="00DD74F4" w:rsidRPr="00DD74F4">
        <w:rPr>
          <w:lang w:val="es-ES"/>
        </w:rPr>
        <w:t xml:space="preserve"> </w:t>
      </w:r>
      <w:r w:rsidR="00DD74F4" w:rsidRPr="00DD74F4">
        <w:t>оборудованием</w:t>
      </w:r>
      <w:r w:rsidR="00DD74F4" w:rsidRPr="00DD74F4">
        <w:rPr>
          <w:lang w:val="es-ES"/>
        </w:rPr>
        <w:t xml:space="preserve"> </w:t>
      </w:r>
      <w:r w:rsidR="00DD74F4" w:rsidRPr="00DD74F4">
        <w:t>и</w:t>
      </w:r>
      <w:r w:rsidR="00DD74F4" w:rsidRPr="00DD74F4">
        <w:rPr>
          <w:lang w:val="es-ES"/>
        </w:rPr>
        <w:t xml:space="preserve"> </w:t>
      </w:r>
      <w:r w:rsidR="00DD74F4" w:rsidRPr="00DD74F4">
        <w:t>нового</w:t>
      </w:r>
      <w:r w:rsidR="00DD74F4" w:rsidRPr="00DD74F4">
        <w:rPr>
          <w:lang w:val="es-ES"/>
        </w:rPr>
        <w:t xml:space="preserve"> </w:t>
      </w:r>
      <w:r w:rsidR="00DD74F4" w:rsidRPr="00DD74F4">
        <w:t>строительства</w:t>
      </w:r>
      <w:r w:rsidR="00DD74F4" w:rsidRPr="00DD74F4">
        <w:rPr>
          <w:lang w:val="es-ES"/>
        </w:rPr>
        <w:t xml:space="preserve"> </w:t>
      </w:r>
      <w:r w:rsidR="00DD74F4" w:rsidRPr="00DD74F4">
        <w:t>учреждений</w:t>
      </w:r>
      <w:r w:rsidR="00DD74F4" w:rsidRPr="00DD74F4">
        <w:rPr>
          <w:lang w:val="es-ES"/>
        </w:rPr>
        <w:t xml:space="preserve"> </w:t>
      </w:r>
      <w:r w:rsidR="00DD74F4" w:rsidRPr="00DD74F4">
        <w:t>здравоохранения</w:t>
      </w:r>
      <w:r w:rsidR="00DD74F4" w:rsidRPr="00DD74F4">
        <w:rPr>
          <w:lang w:val="es-ES"/>
        </w:rPr>
        <w:t xml:space="preserve">, </w:t>
      </w:r>
      <w:r w:rsidR="00DD74F4" w:rsidRPr="00DD74F4">
        <w:t>возможности</w:t>
      </w:r>
      <w:r w:rsidR="00DD74F4" w:rsidRPr="00DD74F4">
        <w:rPr>
          <w:lang w:val="es-ES"/>
        </w:rPr>
        <w:t xml:space="preserve"> </w:t>
      </w:r>
      <w:r w:rsidR="00DD74F4" w:rsidRPr="00DD74F4">
        <w:t>медицинск</w:t>
      </w:r>
      <w:r w:rsidR="00DD74F4" w:rsidRPr="00DD74F4">
        <w:t>о</w:t>
      </w:r>
      <w:r w:rsidR="00DD74F4" w:rsidRPr="00DD74F4">
        <w:t>го</w:t>
      </w:r>
      <w:r w:rsidR="00DD74F4" w:rsidRPr="00DD74F4">
        <w:rPr>
          <w:lang w:val="es-ES"/>
        </w:rPr>
        <w:t xml:space="preserve"> </w:t>
      </w:r>
      <w:r w:rsidR="00DD74F4" w:rsidRPr="00DD74F4">
        <w:t>обслуживания</w:t>
      </w:r>
      <w:r w:rsidR="00DD74F4" w:rsidRPr="00DD74F4">
        <w:rPr>
          <w:lang w:val="es-ES"/>
        </w:rPr>
        <w:t xml:space="preserve"> </w:t>
      </w:r>
      <w:r w:rsidR="00DD74F4" w:rsidRPr="00DD74F4">
        <w:t>населения увеличились на 48%.</w:t>
      </w:r>
    </w:p>
    <w:p w:rsidR="00DD74F4" w:rsidRPr="00DD74F4" w:rsidRDefault="00DD74F4" w:rsidP="004972D6">
      <w:pPr>
        <w:pStyle w:val="SingleTxtGR"/>
        <w:rPr>
          <w:lang w:val="es-ES"/>
        </w:rPr>
      </w:pPr>
      <w:r w:rsidRPr="00DD74F4">
        <w:rPr>
          <w:lang w:val="es-ES"/>
        </w:rPr>
        <w:tab/>
        <w:t>e)</w:t>
      </w:r>
      <w:r w:rsidR="009A3C46">
        <w:tab/>
      </w:r>
      <w:r w:rsidRPr="00DD74F4">
        <w:t>За</w:t>
      </w:r>
      <w:r w:rsidRPr="00DD74F4">
        <w:rPr>
          <w:lang w:val="es-ES"/>
        </w:rPr>
        <w:t xml:space="preserve"> </w:t>
      </w:r>
      <w:r w:rsidRPr="00DD74F4">
        <w:t>период</w:t>
      </w:r>
      <w:r w:rsidRPr="00DD74F4">
        <w:rPr>
          <w:lang w:val="es-ES"/>
        </w:rPr>
        <w:t xml:space="preserve"> </w:t>
      </w:r>
      <w:r w:rsidRPr="00DD74F4">
        <w:t>с</w:t>
      </w:r>
      <w:r w:rsidRPr="00DD74F4">
        <w:rPr>
          <w:lang w:val="es-ES"/>
        </w:rPr>
        <w:t xml:space="preserve"> 2006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по</w:t>
      </w:r>
      <w:r w:rsidRPr="00DD74F4">
        <w:rPr>
          <w:lang w:val="es-ES"/>
        </w:rPr>
        <w:t xml:space="preserve"> </w:t>
      </w:r>
      <w:r w:rsidRPr="00DD74F4">
        <w:t>первую</w:t>
      </w:r>
      <w:r w:rsidRPr="00DD74F4">
        <w:rPr>
          <w:lang w:val="es-ES"/>
        </w:rPr>
        <w:t xml:space="preserve"> </w:t>
      </w:r>
      <w:r w:rsidRPr="00DD74F4">
        <w:t>половину</w:t>
      </w:r>
      <w:r w:rsidRPr="00DD74F4">
        <w:rPr>
          <w:lang w:val="es-ES"/>
        </w:rPr>
        <w:t xml:space="preserve"> 2009 </w:t>
      </w:r>
      <w:r w:rsidRPr="00DD74F4">
        <w:t>года</w:t>
      </w:r>
      <w:r w:rsidRPr="00DD74F4">
        <w:rPr>
          <w:lang w:val="es-ES"/>
        </w:rPr>
        <w:t xml:space="preserve"> </w:t>
      </w:r>
      <w:r w:rsidRPr="00DD74F4">
        <w:t>парк</w:t>
      </w:r>
      <w:r w:rsidRPr="00DD74F4">
        <w:rPr>
          <w:lang w:val="es-ES"/>
        </w:rPr>
        <w:t xml:space="preserve"> </w:t>
      </w:r>
      <w:r w:rsidRPr="00DD74F4">
        <w:t>машин</w:t>
      </w:r>
      <w:r w:rsidRPr="00DD74F4">
        <w:rPr>
          <w:lang w:val="es-ES"/>
        </w:rPr>
        <w:t xml:space="preserve"> </w:t>
      </w:r>
      <w:r w:rsidRPr="00DD74F4">
        <w:t>скорой</w:t>
      </w:r>
      <w:r w:rsidRPr="00DD74F4">
        <w:rPr>
          <w:lang w:val="es-ES"/>
        </w:rPr>
        <w:t xml:space="preserve"> </w:t>
      </w:r>
      <w:r w:rsidRPr="00DD74F4">
        <w:t>помощи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различных</w:t>
      </w:r>
      <w:r w:rsidRPr="00DD74F4">
        <w:rPr>
          <w:lang w:val="es-ES"/>
        </w:rPr>
        <w:t xml:space="preserve"> </w:t>
      </w:r>
      <w:r w:rsidRPr="00DD74F4">
        <w:t>департаментах</w:t>
      </w:r>
      <w:r w:rsidRPr="00DD74F4">
        <w:rPr>
          <w:lang w:val="es-ES"/>
        </w:rPr>
        <w:t xml:space="preserve"> </w:t>
      </w:r>
      <w:r w:rsidRPr="00DD74F4">
        <w:t>страны</w:t>
      </w:r>
      <w:r w:rsidRPr="00DD74F4">
        <w:rPr>
          <w:lang w:val="es-ES"/>
        </w:rPr>
        <w:t xml:space="preserve"> </w:t>
      </w:r>
      <w:r w:rsidRPr="00DD74F4">
        <w:t>увеличился</w:t>
      </w:r>
      <w:r w:rsidRPr="00DD74F4">
        <w:rPr>
          <w:lang w:val="es-ES"/>
        </w:rPr>
        <w:t xml:space="preserve"> </w:t>
      </w:r>
      <w:r w:rsidRPr="00DD74F4">
        <w:t>в</w:t>
      </w:r>
      <w:r w:rsidRPr="00DD74F4">
        <w:rPr>
          <w:lang w:val="es-ES"/>
        </w:rPr>
        <w:t xml:space="preserve"> </w:t>
      </w:r>
      <w:r w:rsidRPr="00DD74F4">
        <w:t>общей</w:t>
      </w:r>
      <w:r w:rsidRPr="00DD74F4">
        <w:rPr>
          <w:lang w:val="es-ES"/>
        </w:rPr>
        <w:t xml:space="preserve"> </w:t>
      </w:r>
      <w:r w:rsidRPr="00DD74F4">
        <w:t>сло</w:t>
      </w:r>
      <w:r w:rsidRPr="00DD74F4">
        <w:t>ж</w:t>
      </w:r>
      <w:r w:rsidRPr="00DD74F4">
        <w:t>ности</w:t>
      </w:r>
      <w:r w:rsidRPr="00DD74F4">
        <w:rPr>
          <w:lang w:val="es-ES"/>
        </w:rPr>
        <w:t xml:space="preserve"> </w:t>
      </w:r>
      <w:r w:rsidRPr="00DD74F4">
        <w:t>на</w:t>
      </w:r>
      <w:r w:rsidRPr="00DD74F4">
        <w:rPr>
          <w:lang w:val="es-ES"/>
        </w:rPr>
        <w:t xml:space="preserve"> 745 </w:t>
      </w:r>
      <w:r w:rsidRPr="00DD74F4">
        <w:t>машин</w:t>
      </w:r>
      <w:r w:rsidRPr="00DD74F4">
        <w:rPr>
          <w:lang w:val="es-ES"/>
        </w:rPr>
        <w:t xml:space="preserve">, </w:t>
      </w:r>
      <w:r w:rsidRPr="00DD74F4">
        <w:t>что</w:t>
      </w:r>
      <w:r w:rsidRPr="00DD74F4">
        <w:rPr>
          <w:lang w:val="es-ES"/>
        </w:rPr>
        <w:t xml:space="preserve"> </w:t>
      </w:r>
      <w:r w:rsidRPr="00DD74F4">
        <w:t>позволило</w:t>
      </w:r>
      <w:r w:rsidRPr="00DD74F4">
        <w:rPr>
          <w:lang w:val="es-ES"/>
        </w:rPr>
        <w:t xml:space="preserve"> </w:t>
      </w:r>
      <w:r w:rsidRPr="00DD74F4">
        <w:t>повысить</w:t>
      </w:r>
      <w:r w:rsidRPr="00DD74F4">
        <w:rPr>
          <w:lang w:val="es-ES"/>
        </w:rPr>
        <w:t xml:space="preserve"> </w:t>
      </w:r>
      <w:r w:rsidRPr="00DD74F4">
        <w:t>уровень</w:t>
      </w:r>
      <w:r w:rsidRPr="00DD74F4">
        <w:rPr>
          <w:lang w:val="es-ES"/>
        </w:rPr>
        <w:t xml:space="preserve"> </w:t>
      </w:r>
      <w:r w:rsidRPr="00DD74F4">
        <w:t>медицинского</w:t>
      </w:r>
      <w:r w:rsidRPr="00DD74F4">
        <w:rPr>
          <w:lang w:val="es-ES"/>
        </w:rPr>
        <w:t xml:space="preserve"> </w:t>
      </w:r>
      <w:r w:rsidRPr="00DD74F4">
        <w:t>обслуж</w:t>
      </w:r>
      <w:r w:rsidRPr="00DD74F4">
        <w:t>и</w:t>
      </w:r>
      <w:r w:rsidRPr="00DD74F4">
        <w:t>вания</w:t>
      </w:r>
      <w:r w:rsidRPr="00DD74F4">
        <w:rPr>
          <w:lang w:val="es-ES"/>
        </w:rPr>
        <w:t>.</w:t>
      </w:r>
      <w:r w:rsidR="00C510E8">
        <w:rPr>
          <w:lang w:val="es-ES"/>
        </w:rPr>
        <w:t xml:space="preserve"> </w:t>
      </w:r>
    </w:p>
    <w:p w:rsidR="00837F36" w:rsidRPr="00C510E8" w:rsidRDefault="00DD74F4" w:rsidP="004972D6">
      <w:pPr>
        <w:pStyle w:val="SingleTxtGR"/>
      </w:pPr>
      <w:r w:rsidRPr="00DD74F4">
        <w:rPr>
          <w:lang w:val="es-ES"/>
        </w:rPr>
        <w:tab/>
        <w:t>f)</w:t>
      </w:r>
      <w:r w:rsidR="009A3C46">
        <w:tab/>
      </w:r>
      <w:r w:rsidRPr="00DD74F4">
        <w:t>Функционируют специальные программы, такие как организова</w:t>
      </w:r>
      <w:r w:rsidRPr="00DD74F4">
        <w:t>н</w:t>
      </w:r>
      <w:r w:rsidRPr="00DD74F4">
        <w:t>ная по инициативе правительства Кубы национальная программа "Операция Чудо",</w:t>
      </w:r>
      <w:r w:rsidR="00C510E8">
        <w:t xml:space="preserve"> </w:t>
      </w:r>
      <w:r w:rsidRPr="00DD74F4">
        <w:t>в рамках которой в течение первой половины 2008 года были проведены беспла</w:t>
      </w:r>
      <w:r w:rsidRPr="00DD74F4">
        <w:t>т</w:t>
      </w:r>
      <w:r w:rsidRPr="00DD74F4">
        <w:t>ные операции по восстановлению зрения более чем 145</w:t>
      </w:r>
      <w:r w:rsidR="009A3C46">
        <w:t xml:space="preserve"> </w:t>
      </w:r>
      <w:r w:rsidRPr="00DD74F4">
        <w:t>000 человек.</w:t>
      </w:r>
    </w:p>
    <w:p w:rsidR="00C510E8" w:rsidRDefault="009A3C46" w:rsidP="009A3C46">
      <w:pPr>
        <w:pStyle w:val="SingleTxtGR"/>
      </w:pPr>
      <w:r>
        <w:tab/>
      </w:r>
      <w:r w:rsidR="00AC6213" w:rsidRPr="00AC6213">
        <w:rPr>
          <w:lang w:val="en-US"/>
        </w:rPr>
        <w:t>g</w:t>
      </w:r>
      <w:r w:rsidR="00AC6213" w:rsidRPr="00AC6213">
        <w:t>)</w:t>
      </w:r>
      <w:r>
        <w:tab/>
      </w:r>
      <w:r w:rsidR="00AC6213" w:rsidRPr="00AC6213">
        <w:t xml:space="preserve">Действует программа бонусов </w:t>
      </w:r>
      <w:r w:rsidR="00AC6213" w:rsidRPr="00AC6213">
        <w:rPr>
          <w:lang w:val="es-ES"/>
        </w:rPr>
        <w:t>«</w:t>
      </w:r>
      <w:r w:rsidR="00AC6213" w:rsidRPr="00AC6213">
        <w:t>Хуана</w:t>
      </w:r>
      <w:r w:rsidR="00AC6213" w:rsidRPr="00AC6213">
        <w:rPr>
          <w:lang w:val="es-ES"/>
        </w:rPr>
        <w:t xml:space="preserve"> </w:t>
      </w:r>
      <w:r w:rsidR="00AC6213" w:rsidRPr="00AC6213">
        <w:t>Азурдуй</w:t>
      </w:r>
      <w:r w:rsidR="00AC6213" w:rsidRPr="00AC6213">
        <w:rPr>
          <w:lang w:val="es-ES"/>
        </w:rPr>
        <w:t>»</w:t>
      </w:r>
      <w:r w:rsidR="00AC6213" w:rsidRPr="00AC6213">
        <w:t>, стимулирующая охрану материнства и полноценного развития детей в возрасте до двух лет; ц</w:t>
      </w:r>
      <w:r w:rsidR="00AC6213" w:rsidRPr="00AC6213">
        <w:t>е</w:t>
      </w:r>
      <w:r w:rsidR="00AC6213" w:rsidRPr="00AC6213">
        <w:t>лью этой программы является снижение уровней материнской и детской смер</w:t>
      </w:r>
      <w:r w:rsidR="00AC6213" w:rsidRPr="00AC6213">
        <w:t>т</w:t>
      </w:r>
      <w:r w:rsidR="00AC6213" w:rsidRPr="00AC6213">
        <w:t>ности и хронического недоедания детей в возрасте до двух лет. Выгодами этой пр</w:t>
      </w:r>
      <w:r w:rsidR="00AC6213" w:rsidRPr="00AC6213">
        <w:t>о</w:t>
      </w:r>
      <w:r w:rsidR="00AC6213" w:rsidRPr="00AC6213">
        <w:t>граммы пользуются 250 000 матерей и 260 000 детей в возрасте до двух лет.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ab/>
        <w:t>h)</w:t>
      </w:r>
      <w:r w:rsidR="009A3C46">
        <w:tab/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настоящее</w:t>
      </w:r>
      <w:r w:rsidRPr="00AC6213">
        <w:rPr>
          <w:lang w:val="es-ES"/>
        </w:rPr>
        <w:t xml:space="preserve"> </w:t>
      </w:r>
      <w:r w:rsidRPr="00AC6213">
        <w:t>время</w:t>
      </w:r>
      <w:r w:rsidRPr="00AC6213">
        <w:rPr>
          <w:lang w:val="es-ES"/>
        </w:rPr>
        <w:t xml:space="preserve"> </w:t>
      </w:r>
      <w:r w:rsidRPr="00AC6213">
        <w:t>первопоселенческие коренные народы и кр</w:t>
      </w:r>
      <w:r w:rsidRPr="00AC6213">
        <w:t>е</w:t>
      </w:r>
      <w:r w:rsidRPr="00AC6213">
        <w:t>стьяне страны</w:t>
      </w:r>
      <w:r w:rsidRPr="00AC6213">
        <w:rPr>
          <w:lang w:val="es-ES"/>
        </w:rPr>
        <w:t xml:space="preserve"> </w:t>
      </w:r>
      <w:r w:rsidRPr="00AC6213">
        <w:t>пользуются</w:t>
      </w:r>
      <w:r w:rsidRPr="00AC6213">
        <w:rPr>
          <w:lang w:val="es-ES"/>
        </w:rPr>
        <w:t xml:space="preserve"> </w:t>
      </w:r>
      <w:r w:rsidRPr="00AC6213">
        <w:t>межкультурным</w:t>
      </w:r>
      <w:r w:rsidRPr="00AC6213">
        <w:rPr>
          <w:lang w:val="es-ES"/>
        </w:rPr>
        <w:t xml:space="preserve"> </w:t>
      </w:r>
      <w:r w:rsidRPr="00AC6213">
        <w:t>медицинским</w:t>
      </w:r>
      <w:r w:rsidRPr="00AC6213">
        <w:rPr>
          <w:lang w:val="es-ES"/>
        </w:rPr>
        <w:t xml:space="preserve"> </w:t>
      </w:r>
      <w:r w:rsidRPr="00AC6213">
        <w:t>обслуживанием</w:t>
      </w:r>
      <w:r w:rsidRPr="00AC6213">
        <w:rPr>
          <w:lang w:val="es-ES"/>
        </w:rPr>
        <w:t xml:space="preserve">, </w:t>
      </w:r>
      <w:r w:rsidRPr="00AC6213">
        <w:t>пр</w:t>
      </w:r>
      <w:r w:rsidRPr="00AC6213">
        <w:t>е</w:t>
      </w:r>
      <w:r w:rsidRPr="00AC6213">
        <w:t>доставляемым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линии</w:t>
      </w:r>
      <w:r w:rsidRPr="00AC6213">
        <w:rPr>
          <w:lang w:val="es-ES"/>
        </w:rPr>
        <w:t xml:space="preserve"> </w:t>
      </w:r>
      <w:r w:rsidRPr="00AC6213">
        <w:t>Межкультурной</w:t>
      </w:r>
      <w:r w:rsidRPr="00AC6213">
        <w:rPr>
          <w:lang w:val="es-ES"/>
        </w:rPr>
        <w:t xml:space="preserve"> </w:t>
      </w:r>
      <w:r w:rsidRPr="00AC6213">
        <w:t>программы</w:t>
      </w:r>
      <w:r w:rsidRPr="00AC6213">
        <w:rPr>
          <w:lang w:val="es-ES"/>
        </w:rPr>
        <w:t xml:space="preserve"> </w:t>
      </w:r>
      <w:r w:rsidRPr="00AC6213">
        <w:t>здоровья</w:t>
      </w:r>
      <w:r w:rsidRPr="00AC6213">
        <w:rPr>
          <w:lang w:val="es-ES"/>
        </w:rPr>
        <w:t xml:space="preserve"> </w:t>
      </w:r>
      <w:r w:rsidRPr="00AC6213">
        <w:t>семьи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общин</w:t>
      </w:r>
      <w:r w:rsidRPr="00AC6213">
        <w:rPr>
          <w:lang w:val="es-ES"/>
        </w:rPr>
        <w:t xml:space="preserve">, </w:t>
      </w:r>
      <w:r w:rsidRPr="00AC6213">
        <w:t>дейс</w:t>
      </w:r>
      <w:r w:rsidRPr="00AC6213">
        <w:t>т</w:t>
      </w:r>
      <w:r w:rsidRPr="00AC6213">
        <w:t>вующей в местах проживания общин</w:t>
      </w:r>
      <w:r w:rsidRPr="00AC6213">
        <w:rPr>
          <w:lang w:val="es-ES"/>
        </w:rPr>
        <w:t xml:space="preserve"> </w:t>
      </w:r>
      <w:r w:rsidRPr="00AC6213">
        <w:t>коренного</w:t>
      </w:r>
      <w:r w:rsidRPr="00AC6213">
        <w:rPr>
          <w:lang w:val="es-ES"/>
        </w:rPr>
        <w:t xml:space="preserve"> </w:t>
      </w:r>
      <w:r w:rsidRPr="00AC6213">
        <w:t>населения и крестьян.</w:t>
      </w:r>
      <w:r w:rsidR="00C510E8">
        <w:t xml:space="preserve">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ab/>
        <w:t>i)</w:t>
      </w:r>
      <w:r w:rsidR="009A3C46">
        <w:tab/>
      </w:r>
      <w:r w:rsidRPr="00AC6213">
        <w:t>Функционирует</w:t>
      </w:r>
      <w:r w:rsidRPr="00AC6213">
        <w:rPr>
          <w:lang w:val="es-ES"/>
        </w:rPr>
        <w:t xml:space="preserve"> </w:t>
      </w:r>
      <w:r w:rsidRPr="00AC6213">
        <w:t>Программа</w:t>
      </w:r>
      <w:r w:rsidRPr="00AC6213">
        <w:rPr>
          <w:lang w:val="es-ES"/>
        </w:rPr>
        <w:t xml:space="preserve"> </w:t>
      </w:r>
      <w:r w:rsidRPr="00AC6213">
        <w:t>борьбы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недоеданием</w:t>
      </w:r>
      <w:r w:rsidRPr="00AC6213">
        <w:rPr>
          <w:lang w:val="es-ES"/>
        </w:rPr>
        <w:t xml:space="preserve">, </w:t>
      </w:r>
      <w:r w:rsidRPr="00AC6213">
        <w:t>ориентирова</w:t>
      </w:r>
      <w:r w:rsidRPr="00AC6213">
        <w:t>н</w:t>
      </w:r>
      <w:r w:rsidRPr="00AC6213">
        <w:t>ная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искоренение</w:t>
      </w:r>
      <w:r w:rsidR="00C510E8">
        <w:rPr>
          <w:lang w:val="es-ES"/>
        </w:rPr>
        <w:t xml:space="preserve"> </w:t>
      </w:r>
      <w:r w:rsidRPr="00AC6213">
        <w:t>недоедания</w:t>
      </w:r>
      <w:r w:rsidRPr="00AC6213">
        <w:rPr>
          <w:lang w:val="es-ES"/>
        </w:rPr>
        <w:t xml:space="preserve"> </w:t>
      </w:r>
      <w:r w:rsidRPr="00AC6213">
        <w:t>боливийских</w:t>
      </w:r>
      <w:r w:rsidRPr="00AC6213">
        <w:rPr>
          <w:lang w:val="es-ES"/>
        </w:rPr>
        <w:t xml:space="preserve"> </w:t>
      </w:r>
      <w:r w:rsidRPr="00AC6213">
        <w:t>детей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возрасте</w:t>
      </w:r>
      <w:r w:rsidRPr="00AC6213">
        <w:rPr>
          <w:lang w:val="es-ES"/>
        </w:rPr>
        <w:t xml:space="preserve"> </w:t>
      </w:r>
      <w:r w:rsidRPr="00AC6213">
        <w:t>до</w:t>
      </w:r>
      <w:r w:rsidRPr="00AC6213">
        <w:rPr>
          <w:lang w:val="es-ES"/>
        </w:rPr>
        <w:t xml:space="preserve"> 5 </w:t>
      </w:r>
      <w:r w:rsidRPr="00AC6213">
        <w:t>лет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целью</w:t>
      </w:r>
      <w:r w:rsidRPr="00AC6213">
        <w:rPr>
          <w:lang w:val="es-ES"/>
        </w:rPr>
        <w:t xml:space="preserve"> </w:t>
      </w:r>
      <w:r w:rsidRPr="00AC6213">
        <w:t>улучшение</w:t>
      </w:r>
      <w:r w:rsidRPr="00AC6213">
        <w:rPr>
          <w:lang w:val="es-ES"/>
        </w:rPr>
        <w:t xml:space="preserve"> </w:t>
      </w:r>
      <w:r w:rsidRPr="00AC6213">
        <w:t>их</w:t>
      </w:r>
      <w:r w:rsidRPr="00AC6213">
        <w:rPr>
          <w:lang w:val="es-ES"/>
        </w:rPr>
        <w:t xml:space="preserve"> </w:t>
      </w:r>
      <w:r w:rsidRPr="00AC6213">
        <w:t>здоровья</w:t>
      </w:r>
      <w:r w:rsidRPr="00AC6213">
        <w:rPr>
          <w:lang w:val="es-ES"/>
        </w:rPr>
        <w:t xml:space="preserve"> </w:t>
      </w:r>
      <w:r w:rsidRPr="00AC6213">
        <w:t>путем</w:t>
      </w:r>
      <w:r w:rsidRPr="00AC6213">
        <w:rPr>
          <w:lang w:val="es-ES"/>
        </w:rPr>
        <w:t xml:space="preserve"> </w:t>
      </w:r>
      <w:r w:rsidRPr="00AC6213">
        <w:t>расширения</w:t>
      </w:r>
      <w:r w:rsidRPr="00AC6213">
        <w:rPr>
          <w:lang w:val="es-ES"/>
        </w:rPr>
        <w:t xml:space="preserve"> </w:t>
      </w:r>
      <w:r w:rsidRPr="00AC6213">
        <w:t>возможностей</w:t>
      </w:r>
      <w:r w:rsidRPr="00AC6213">
        <w:rPr>
          <w:lang w:val="es-ES"/>
        </w:rPr>
        <w:t xml:space="preserve"> </w:t>
      </w:r>
      <w:r w:rsidRPr="00AC6213">
        <w:t>правильного</w:t>
      </w:r>
      <w:r w:rsidRPr="00AC6213">
        <w:rPr>
          <w:lang w:val="es-ES"/>
        </w:rPr>
        <w:t xml:space="preserve"> </w:t>
      </w:r>
      <w:r w:rsidRPr="00AC6213">
        <w:t>питания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лечения</w:t>
      </w:r>
      <w:r w:rsidRPr="00AC6213">
        <w:rPr>
          <w:lang w:val="es-ES"/>
        </w:rPr>
        <w:t xml:space="preserve"> </w:t>
      </w:r>
      <w:r w:rsidRPr="00AC6213">
        <w:t>массовых</w:t>
      </w:r>
      <w:r w:rsidRPr="00AC6213">
        <w:rPr>
          <w:lang w:val="es-ES"/>
        </w:rPr>
        <w:t xml:space="preserve"> </w:t>
      </w:r>
      <w:r w:rsidRPr="00AC6213">
        <w:t>заболеваний</w:t>
      </w:r>
      <w:r w:rsidRPr="00AC6213">
        <w:rPr>
          <w:lang w:val="es-ES"/>
        </w:rPr>
        <w:t xml:space="preserve"> </w:t>
      </w:r>
      <w:r w:rsidRPr="00AC6213">
        <w:t>детей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возрасте</w:t>
      </w:r>
      <w:r w:rsidRPr="00AC6213">
        <w:rPr>
          <w:lang w:val="es-ES"/>
        </w:rPr>
        <w:t xml:space="preserve"> </w:t>
      </w:r>
      <w:r w:rsidRPr="00AC6213">
        <w:t>до</w:t>
      </w:r>
      <w:r w:rsidRPr="00AC6213">
        <w:rPr>
          <w:lang w:val="es-ES"/>
        </w:rPr>
        <w:t xml:space="preserve"> 5 </w:t>
      </w:r>
      <w:r w:rsidRPr="00AC6213">
        <w:t>лет</w:t>
      </w:r>
      <w:r w:rsidRPr="00AC6213">
        <w:rPr>
          <w:lang w:val="es-ES"/>
        </w:rPr>
        <w:t>.</w:t>
      </w:r>
      <w:r w:rsidRPr="00AC6213">
        <w:t xml:space="preserve"> До 20 июня 2009 г</w:t>
      </w:r>
      <w:r w:rsidRPr="00AC6213">
        <w:t>о</w:t>
      </w:r>
      <w:r w:rsidRPr="00AC6213">
        <w:t>да намечено обеспечить стопроцентный охват этой программой всех муницип</w:t>
      </w:r>
      <w:r w:rsidRPr="00AC6213">
        <w:t>а</w:t>
      </w:r>
      <w:r w:rsidRPr="00AC6213">
        <w:t>литетов страны.</w:t>
      </w:r>
      <w:r w:rsidR="00C510E8">
        <w:t xml:space="preserve">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 xml:space="preserve">90. </w:t>
      </w:r>
      <w:r w:rsidRPr="00AC6213">
        <w:tab/>
        <w:t>Что</w:t>
      </w:r>
      <w:r w:rsidRPr="00AC6213">
        <w:rPr>
          <w:lang w:val="es-ES"/>
        </w:rPr>
        <w:t xml:space="preserve"> </w:t>
      </w:r>
      <w:r w:rsidRPr="00AC6213">
        <w:t>касается</w:t>
      </w:r>
      <w:r w:rsidRPr="00AC6213">
        <w:rPr>
          <w:lang w:val="es-ES"/>
        </w:rPr>
        <w:t xml:space="preserve"> </w:t>
      </w:r>
      <w:r w:rsidRPr="00AC6213">
        <w:t>осуществления</w:t>
      </w:r>
      <w:r w:rsidRPr="00AC6213">
        <w:rPr>
          <w:lang w:val="es-ES"/>
        </w:rPr>
        <w:t xml:space="preserve"> </w:t>
      </w:r>
      <w:r w:rsidRPr="00AC6213">
        <w:t>права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здравоохранение</w:t>
      </w:r>
      <w:r w:rsidRPr="00AC6213">
        <w:rPr>
          <w:lang w:val="es-ES"/>
        </w:rPr>
        <w:t xml:space="preserve">, </w:t>
      </w:r>
      <w:r w:rsidRPr="00AC6213">
        <w:t>медицинскую</w:t>
      </w:r>
      <w:r w:rsidRPr="00AC6213">
        <w:rPr>
          <w:lang w:val="es-ES"/>
        </w:rPr>
        <w:t xml:space="preserve"> </w:t>
      </w:r>
      <w:r w:rsidRPr="00AC6213">
        <w:t>помощь</w:t>
      </w:r>
      <w:r w:rsidRPr="00AC6213">
        <w:rPr>
          <w:lang w:val="es-ES"/>
        </w:rPr>
        <w:t xml:space="preserve">, </w:t>
      </w:r>
      <w:r w:rsidRPr="00AC6213">
        <w:t>социальное</w:t>
      </w:r>
      <w:r w:rsidRPr="00AC6213">
        <w:rPr>
          <w:lang w:val="es-ES"/>
        </w:rPr>
        <w:t xml:space="preserve"> </w:t>
      </w:r>
      <w:r w:rsidRPr="00AC6213">
        <w:t>обеспечение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социальное</w:t>
      </w:r>
      <w:r w:rsidRPr="00AC6213">
        <w:rPr>
          <w:lang w:val="es-ES"/>
        </w:rPr>
        <w:t xml:space="preserve"> </w:t>
      </w:r>
      <w:r w:rsidRPr="00AC6213">
        <w:t>обслуживание</w:t>
      </w:r>
      <w:r w:rsidRPr="00AC6213">
        <w:rPr>
          <w:lang w:val="es-ES"/>
        </w:rPr>
        <w:t xml:space="preserve">, </w:t>
      </w:r>
      <w:r w:rsidRPr="00AC6213">
        <w:t>то</w:t>
      </w:r>
      <w:r w:rsidRPr="00AC6213">
        <w:rPr>
          <w:lang w:val="es-ES"/>
        </w:rPr>
        <w:t xml:space="preserve"> </w:t>
      </w:r>
      <w:r w:rsidRPr="00AC6213">
        <w:t>важно</w:t>
      </w:r>
      <w:r w:rsidRPr="00AC6213">
        <w:rPr>
          <w:lang w:val="es-ES"/>
        </w:rPr>
        <w:t xml:space="preserve"> </w:t>
      </w:r>
      <w:r w:rsidRPr="00AC6213">
        <w:t>отм</w:t>
      </w:r>
      <w:r w:rsidRPr="00AC6213">
        <w:t>е</w:t>
      </w:r>
      <w:r w:rsidRPr="00AC6213">
        <w:t>тить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при</w:t>
      </w:r>
      <w:r w:rsidRPr="00AC6213">
        <w:rPr>
          <w:lang w:val="es-ES"/>
        </w:rPr>
        <w:t xml:space="preserve"> </w:t>
      </w:r>
      <w:r w:rsidRPr="00AC6213">
        <w:t>новом</w:t>
      </w:r>
      <w:r w:rsidRPr="00AC6213">
        <w:rPr>
          <w:lang w:val="es-ES"/>
        </w:rPr>
        <w:t xml:space="preserve"> </w:t>
      </w:r>
      <w:r w:rsidRPr="00AC6213">
        <w:t>правительстве</w:t>
      </w:r>
      <w:r w:rsidRPr="00AC6213">
        <w:rPr>
          <w:lang w:val="es-ES"/>
        </w:rPr>
        <w:t xml:space="preserve"> </w:t>
      </w:r>
      <w:r w:rsidRPr="00AC6213">
        <w:t>государственные</w:t>
      </w:r>
      <w:r w:rsidRPr="00AC6213">
        <w:rPr>
          <w:lang w:val="es-ES"/>
        </w:rPr>
        <w:t xml:space="preserve"> </w:t>
      </w:r>
      <w:r w:rsidRPr="00AC6213">
        <w:t>службы</w:t>
      </w:r>
      <w:r w:rsidRPr="00AC6213">
        <w:rPr>
          <w:lang w:val="es-ES"/>
        </w:rPr>
        <w:t xml:space="preserve"> </w:t>
      </w:r>
      <w:r w:rsidRPr="00AC6213">
        <w:t>проводят</w:t>
      </w:r>
      <w:r w:rsidRPr="00AC6213">
        <w:rPr>
          <w:lang w:val="es-ES"/>
        </w:rPr>
        <w:t xml:space="preserve"> </w:t>
      </w:r>
      <w:r w:rsidRPr="00AC6213">
        <w:t>политику</w:t>
      </w:r>
      <w:r w:rsidRPr="00AC6213">
        <w:rPr>
          <w:lang w:val="es-ES"/>
        </w:rPr>
        <w:t xml:space="preserve"> </w:t>
      </w:r>
      <w:r w:rsidRPr="00AC6213">
        <w:t>включения</w:t>
      </w:r>
      <w:r w:rsidRPr="00AC6213">
        <w:rPr>
          <w:lang w:val="es-ES"/>
        </w:rPr>
        <w:t xml:space="preserve"> </w:t>
      </w:r>
      <w:r w:rsidRPr="00AC6213">
        <w:t>людей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жизнь</w:t>
      </w:r>
      <w:r w:rsidRPr="00AC6213">
        <w:rPr>
          <w:lang w:val="es-ES"/>
        </w:rPr>
        <w:t xml:space="preserve"> </w:t>
      </w:r>
      <w:r w:rsidRPr="00AC6213">
        <w:t>общества</w:t>
      </w:r>
      <w:r w:rsidRPr="00AC6213">
        <w:rPr>
          <w:lang w:val="es-ES"/>
        </w:rPr>
        <w:t xml:space="preserve">, </w:t>
      </w:r>
      <w:r w:rsidRPr="00AC6213">
        <w:t>без</w:t>
      </w:r>
      <w:r w:rsidRPr="00AC6213">
        <w:rPr>
          <w:lang w:val="es-ES"/>
        </w:rPr>
        <w:t xml:space="preserve"> </w:t>
      </w:r>
      <w:r w:rsidRPr="00AC6213">
        <w:t>какой</w:t>
      </w:r>
      <w:r w:rsidRPr="00AC6213">
        <w:rPr>
          <w:lang w:val="es-ES"/>
        </w:rPr>
        <w:t xml:space="preserve"> </w:t>
      </w:r>
      <w:r w:rsidRPr="00AC6213">
        <w:t>бы</w:t>
      </w:r>
      <w:r w:rsidRPr="00AC6213">
        <w:rPr>
          <w:lang w:val="es-ES"/>
        </w:rPr>
        <w:t xml:space="preserve"> </w:t>
      </w:r>
      <w:r w:rsidRPr="00AC6213">
        <w:t>то</w:t>
      </w:r>
      <w:r w:rsidRPr="00AC6213">
        <w:rPr>
          <w:lang w:val="es-ES"/>
        </w:rPr>
        <w:t xml:space="preserve"> </w:t>
      </w:r>
      <w:r w:rsidRPr="00AC6213">
        <w:t>ни</w:t>
      </w:r>
      <w:r w:rsidRPr="00AC6213">
        <w:rPr>
          <w:lang w:val="es-ES"/>
        </w:rPr>
        <w:t xml:space="preserve"> </w:t>
      </w:r>
      <w:r w:rsidRPr="00AC6213">
        <w:t>было</w:t>
      </w:r>
      <w:r w:rsidRPr="00AC6213">
        <w:rPr>
          <w:lang w:val="es-ES"/>
        </w:rPr>
        <w:t xml:space="preserve"> </w:t>
      </w:r>
      <w:r w:rsidRPr="00AC6213">
        <w:t>дискримин</w:t>
      </w:r>
      <w:r w:rsidRPr="00AC6213">
        <w:t>а</w:t>
      </w:r>
      <w:r w:rsidRPr="00AC6213">
        <w:t>ции. Об этом свидетельствует заявленный правительством приоритет: «</w:t>
      </w:r>
      <w:r w:rsidRPr="00AC6213">
        <w:rPr>
          <w:i/>
        </w:rPr>
        <w:t>Разраб</w:t>
      </w:r>
      <w:r w:rsidRPr="00AC6213">
        <w:rPr>
          <w:i/>
        </w:rPr>
        <w:t>о</w:t>
      </w:r>
      <w:r w:rsidRPr="00AC6213">
        <w:rPr>
          <w:i/>
        </w:rPr>
        <w:t>тать и принять конкретные нормативные правила, обеспечивающие равный доступ к государственным телекоммуникационным услугам, с уделением ос</w:t>
      </w:r>
      <w:r w:rsidRPr="00AC6213">
        <w:rPr>
          <w:i/>
        </w:rPr>
        <w:t>о</w:t>
      </w:r>
      <w:r w:rsidRPr="00AC6213">
        <w:rPr>
          <w:i/>
        </w:rPr>
        <w:t>бого внимания потребностям малоимущих слоев населения»</w:t>
      </w:r>
      <w:r w:rsidRPr="00AC6213">
        <w:t>. Это положение свидетельствует о высокой приоритетности осуществления экономических, с</w:t>
      </w:r>
      <w:r w:rsidRPr="00AC6213">
        <w:t>о</w:t>
      </w:r>
      <w:r w:rsidRPr="00AC6213">
        <w:t>циальных и кул</w:t>
      </w:r>
      <w:r w:rsidRPr="00AC6213">
        <w:t>ь</w:t>
      </w:r>
      <w:r w:rsidRPr="00AC6213">
        <w:t>турных прав широких народных масс</w:t>
      </w:r>
      <w:r w:rsidRPr="00AC6213">
        <w:rPr>
          <w:lang w:val="es-ES"/>
        </w:rPr>
        <w:t>.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 xml:space="preserve">91. </w:t>
      </w:r>
      <w:r w:rsidRPr="00AC6213">
        <w:tab/>
        <w:t>В</w:t>
      </w:r>
      <w:r w:rsidRPr="00AC6213">
        <w:rPr>
          <w:lang w:val="es-ES"/>
        </w:rPr>
        <w:t xml:space="preserve"> </w:t>
      </w:r>
      <w:r w:rsidRPr="00AC6213">
        <w:t>связи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правом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образование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профессиональную</w:t>
      </w:r>
      <w:r w:rsidRPr="00AC6213">
        <w:rPr>
          <w:lang w:val="es-ES"/>
        </w:rPr>
        <w:t xml:space="preserve"> </w:t>
      </w:r>
      <w:r w:rsidRPr="00AC6213">
        <w:t>подготовку</w:t>
      </w:r>
      <w:r w:rsidRPr="00AC6213">
        <w:rPr>
          <w:lang w:val="es-ES"/>
        </w:rPr>
        <w:t xml:space="preserve"> </w:t>
      </w:r>
      <w:r w:rsidR="009A3C46">
        <w:br/>
      </w:r>
      <w:r w:rsidRPr="00AC6213">
        <w:t>статья</w:t>
      </w:r>
      <w:r w:rsidRPr="00AC6213">
        <w:rPr>
          <w:lang w:val="es-ES"/>
        </w:rPr>
        <w:t xml:space="preserve"> 17 </w:t>
      </w:r>
      <w:r w:rsidRPr="00AC6213">
        <w:t>Политической</w:t>
      </w:r>
      <w:r w:rsidRPr="00AC6213">
        <w:rPr>
          <w:lang w:val="es-ES"/>
        </w:rPr>
        <w:t xml:space="preserve"> </w:t>
      </w:r>
      <w:r w:rsidRPr="00AC6213">
        <w:t>конституции</w:t>
      </w:r>
      <w:r w:rsidRPr="00AC6213">
        <w:rPr>
          <w:lang w:val="es-ES"/>
        </w:rPr>
        <w:t xml:space="preserve"> </w:t>
      </w:r>
      <w:r w:rsidRPr="00AC6213">
        <w:t>государства</w:t>
      </w:r>
      <w:r w:rsidRPr="00AC6213">
        <w:rPr>
          <w:lang w:val="es-ES"/>
        </w:rPr>
        <w:t xml:space="preserve"> </w:t>
      </w:r>
      <w:r w:rsidRPr="00AC6213">
        <w:t>гласит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каждый</w:t>
      </w:r>
      <w:r w:rsidRPr="00AC6213">
        <w:rPr>
          <w:lang w:val="es-ES"/>
        </w:rPr>
        <w:t xml:space="preserve"> </w:t>
      </w:r>
      <w:r w:rsidRPr="00AC6213">
        <w:t>гражд</w:t>
      </w:r>
      <w:r w:rsidRPr="00AC6213">
        <w:t>а</w:t>
      </w:r>
      <w:r w:rsidRPr="00AC6213">
        <w:t>нин</w:t>
      </w:r>
      <w:r w:rsidRPr="00AC6213">
        <w:rPr>
          <w:lang w:val="es-ES"/>
        </w:rPr>
        <w:t xml:space="preserve"> </w:t>
      </w:r>
      <w:r w:rsidRPr="00AC6213">
        <w:t>имеет</w:t>
      </w:r>
      <w:r w:rsidRPr="00AC6213">
        <w:rPr>
          <w:lang w:val="es-ES"/>
        </w:rPr>
        <w:t xml:space="preserve"> </w:t>
      </w:r>
      <w:r w:rsidRPr="00AC6213">
        <w:t>право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получение</w:t>
      </w:r>
      <w:r w:rsidRPr="00AC6213">
        <w:rPr>
          <w:lang w:val="es-ES"/>
        </w:rPr>
        <w:t xml:space="preserve"> </w:t>
      </w:r>
      <w:r w:rsidRPr="00AC6213">
        <w:t>всеобщего</w:t>
      </w:r>
      <w:r w:rsidRPr="00AC6213">
        <w:rPr>
          <w:lang w:val="es-ES"/>
        </w:rPr>
        <w:t xml:space="preserve">, </w:t>
      </w:r>
      <w:r w:rsidRPr="00AC6213">
        <w:t>бесплатного, продуктивного, ко</w:t>
      </w:r>
      <w:r w:rsidRPr="00AC6213">
        <w:t>м</w:t>
      </w:r>
      <w:r w:rsidRPr="00AC6213">
        <w:t>плексного и межкультурного образования без какой либо дискриминации. Ко</w:t>
      </w:r>
      <w:r w:rsidRPr="00AC6213">
        <w:t>н</w:t>
      </w:r>
      <w:r w:rsidRPr="00AC6213">
        <w:t>ституция также устанавливает, что образование является одним из основных направлений деятельности государства, и что государство играет главную роль в финансировании образования, обеспечивая поддержку, предоставляя необх</w:t>
      </w:r>
      <w:r w:rsidRPr="00AC6213">
        <w:t>о</w:t>
      </w:r>
      <w:r w:rsidRPr="00AC6213">
        <w:t>димые гара</w:t>
      </w:r>
      <w:r w:rsidRPr="00AC6213">
        <w:t>н</w:t>
      </w:r>
      <w:r w:rsidRPr="00AC6213">
        <w:t>тии и управляя образовательной деятельностью.</w:t>
      </w:r>
      <w:r w:rsidR="00C510E8"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 xml:space="preserve">92. </w:t>
      </w:r>
      <w:r w:rsidRPr="00AC6213">
        <w:tab/>
        <w:t>Следует</w:t>
      </w:r>
      <w:r w:rsidRPr="00AC6213">
        <w:rPr>
          <w:lang w:val="es-ES"/>
        </w:rPr>
        <w:t xml:space="preserve"> </w:t>
      </w:r>
      <w:r w:rsidRPr="00AC6213">
        <w:t>также</w:t>
      </w:r>
      <w:r w:rsidRPr="00AC6213">
        <w:rPr>
          <w:lang w:val="es-ES"/>
        </w:rPr>
        <w:t xml:space="preserve"> </w:t>
      </w:r>
      <w:r w:rsidRPr="00AC6213">
        <w:t>отметить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военно</w:t>
      </w:r>
      <w:r w:rsidRPr="00AC6213">
        <w:rPr>
          <w:lang w:val="es-ES"/>
        </w:rPr>
        <w:t>-</w:t>
      </w:r>
      <w:r w:rsidRPr="00AC6213">
        <w:t>морские</w:t>
      </w:r>
      <w:r w:rsidRPr="00AC6213">
        <w:rPr>
          <w:lang w:val="es-ES"/>
        </w:rPr>
        <w:t xml:space="preserve"> </w:t>
      </w:r>
      <w:r w:rsidRPr="00AC6213">
        <w:t>учебные</w:t>
      </w:r>
      <w:r w:rsidRPr="00AC6213">
        <w:rPr>
          <w:lang w:val="es-ES"/>
        </w:rPr>
        <w:t xml:space="preserve"> </w:t>
      </w:r>
      <w:r w:rsidRPr="00AC6213">
        <w:t>заведения</w:t>
      </w:r>
      <w:r w:rsidRPr="00AC6213">
        <w:rPr>
          <w:lang w:val="es-ES"/>
        </w:rPr>
        <w:t xml:space="preserve"> (</w:t>
      </w:r>
      <w:r w:rsidRPr="00AC6213">
        <w:t>Вое</w:t>
      </w:r>
      <w:r w:rsidRPr="00AC6213">
        <w:t>н</w:t>
      </w:r>
      <w:r w:rsidRPr="00AC6213">
        <w:t>но</w:t>
      </w:r>
      <w:r w:rsidRPr="00AC6213">
        <w:rPr>
          <w:lang w:val="es-ES"/>
        </w:rPr>
        <w:t>-</w:t>
      </w:r>
      <w:r w:rsidRPr="00AC6213">
        <w:t>морское</w:t>
      </w:r>
      <w:r w:rsidRPr="00AC6213">
        <w:rPr>
          <w:lang w:val="es-ES"/>
        </w:rPr>
        <w:t xml:space="preserve"> </w:t>
      </w:r>
      <w:r w:rsidRPr="00AC6213">
        <w:t>училище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Школа</w:t>
      </w:r>
      <w:r w:rsidRPr="00AC6213">
        <w:rPr>
          <w:lang w:val="es-ES"/>
        </w:rPr>
        <w:t xml:space="preserve"> </w:t>
      </w:r>
      <w:r w:rsidRPr="00AC6213">
        <w:t>сержантов</w:t>
      </w:r>
      <w:r w:rsidRPr="00AC6213">
        <w:rPr>
          <w:lang w:val="es-ES"/>
        </w:rPr>
        <w:t xml:space="preserve">) </w:t>
      </w:r>
      <w:r w:rsidRPr="00AC6213">
        <w:t>со</w:t>
      </w:r>
      <w:r w:rsidRPr="00AC6213">
        <w:rPr>
          <w:lang w:val="es-ES"/>
        </w:rPr>
        <w:t xml:space="preserve"> </w:t>
      </w:r>
      <w:r w:rsidRPr="00AC6213">
        <w:t>времени</w:t>
      </w:r>
      <w:r w:rsidRPr="00AC6213">
        <w:rPr>
          <w:lang w:val="es-ES"/>
        </w:rPr>
        <w:t xml:space="preserve"> </w:t>
      </w:r>
      <w:r w:rsidRPr="00AC6213">
        <w:t>создания</w:t>
      </w:r>
      <w:r w:rsidRPr="00AC6213">
        <w:rPr>
          <w:lang w:val="es-ES"/>
        </w:rPr>
        <w:t xml:space="preserve"> </w:t>
      </w:r>
      <w:r w:rsidRPr="00AC6213">
        <w:t>открыты</w:t>
      </w:r>
      <w:r w:rsidRPr="00AC6213">
        <w:rPr>
          <w:lang w:val="es-ES"/>
        </w:rPr>
        <w:t xml:space="preserve"> </w:t>
      </w:r>
      <w:r w:rsidRPr="00AC6213">
        <w:t>для</w:t>
      </w:r>
      <w:r w:rsidRPr="00AC6213">
        <w:rPr>
          <w:lang w:val="es-ES"/>
        </w:rPr>
        <w:t xml:space="preserve"> </w:t>
      </w:r>
      <w:r w:rsidRPr="00AC6213">
        <w:t>п</w:t>
      </w:r>
      <w:r w:rsidRPr="00AC6213">
        <w:t>о</w:t>
      </w:r>
      <w:r w:rsidRPr="00AC6213">
        <w:t>ступления</w:t>
      </w:r>
      <w:r w:rsidRPr="00AC6213">
        <w:rPr>
          <w:lang w:val="es-ES"/>
        </w:rPr>
        <w:t xml:space="preserve"> </w:t>
      </w:r>
      <w:r w:rsidRPr="00AC6213">
        <w:t>всех</w:t>
      </w:r>
      <w:r w:rsidRPr="00AC6213">
        <w:rPr>
          <w:lang w:val="es-ES"/>
        </w:rPr>
        <w:t xml:space="preserve"> </w:t>
      </w:r>
      <w:r w:rsidRPr="00AC6213">
        <w:t>боливийцев</w:t>
      </w:r>
      <w:r w:rsidRPr="00AC6213">
        <w:rPr>
          <w:lang w:val="es-ES"/>
        </w:rPr>
        <w:t xml:space="preserve">, </w:t>
      </w:r>
      <w:r w:rsidRPr="00AC6213">
        <w:t>желающих</w:t>
      </w:r>
      <w:r w:rsidRPr="00AC6213">
        <w:rPr>
          <w:lang w:val="es-ES"/>
        </w:rPr>
        <w:t xml:space="preserve"> </w:t>
      </w:r>
      <w:r w:rsidRPr="00AC6213">
        <w:t>освоить</w:t>
      </w:r>
      <w:r w:rsidR="00C510E8">
        <w:rPr>
          <w:lang w:val="es-ES"/>
        </w:rPr>
        <w:t xml:space="preserve"> </w:t>
      </w:r>
      <w:r w:rsidRPr="00AC6213">
        <w:t>профессию</w:t>
      </w:r>
      <w:r w:rsidRPr="00AC6213">
        <w:rPr>
          <w:lang w:val="es-ES"/>
        </w:rPr>
        <w:t xml:space="preserve"> </w:t>
      </w:r>
      <w:r w:rsidRPr="00AC6213">
        <w:t>моряка</w:t>
      </w:r>
      <w:r w:rsidRPr="00AC6213">
        <w:rPr>
          <w:lang w:val="es-ES"/>
        </w:rPr>
        <w:t xml:space="preserve">, </w:t>
      </w:r>
      <w:r w:rsidRPr="00AC6213">
        <w:t>без</w:t>
      </w:r>
      <w:r w:rsidRPr="00AC6213">
        <w:rPr>
          <w:lang w:val="es-ES"/>
        </w:rPr>
        <w:t xml:space="preserve"> </w:t>
      </w:r>
      <w:r w:rsidRPr="00AC6213">
        <w:t>разл</w:t>
      </w:r>
      <w:r w:rsidRPr="00AC6213">
        <w:t>и</w:t>
      </w:r>
      <w:r w:rsidRPr="00AC6213">
        <w:t>чий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признакам</w:t>
      </w:r>
      <w:r w:rsidRPr="00AC6213">
        <w:rPr>
          <w:lang w:val="es-ES"/>
        </w:rPr>
        <w:t xml:space="preserve"> </w:t>
      </w:r>
      <w:r w:rsidRPr="00AC6213">
        <w:t>происхождения</w:t>
      </w:r>
      <w:r w:rsidRPr="00AC6213">
        <w:rPr>
          <w:lang w:val="es-ES"/>
        </w:rPr>
        <w:t xml:space="preserve">, </w:t>
      </w:r>
      <w:r w:rsidRPr="00AC6213">
        <w:t>культуры</w:t>
      </w:r>
      <w:r w:rsidRPr="00AC6213">
        <w:rPr>
          <w:lang w:val="es-ES"/>
        </w:rPr>
        <w:t xml:space="preserve">, </w:t>
      </w:r>
      <w:r w:rsidRPr="00AC6213">
        <w:t>расы</w:t>
      </w:r>
      <w:r w:rsidRPr="00AC6213">
        <w:rPr>
          <w:lang w:val="es-ES"/>
        </w:rPr>
        <w:t xml:space="preserve">, </w:t>
      </w:r>
      <w:r w:rsidRPr="00AC6213">
        <w:t>вероисповедания</w:t>
      </w:r>
      <w:r w:rsidRPr="00AC6213">
        <w:rPr>
          <w:lang w:val="es-ES"/>
        </w:rPr>
        <w:t xml:space="preserve"> </w:t>
      </w:r>
      <w:r w:rsidRPr="00AC6213">
        <w:t>или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другим</w:t>
      </w:r>
      <w:r w:rsidRPr="00AC6213">
        <w:rPr>
          <w:lang w:val="es-ES"/>
        </w:rPr>
        <w:t xml:space="preserve"> </w:t>
      </w:r>
      <w:r w:rsidRPr="00AC6213">
        <w:t>признакам</w:t>
      </w:r>
      <w:r w:rsidRPr="00AC6213">
        <w:rPr>
          <w:lang w:val="es-ES"/>
        </w:rPr>
        <w:t>;</w:t>
      </w:r>
      <w:r w:rsidR="00C510E8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соответствии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этим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в контексте</w:t>
      </w:r>
      <w:r w:rsidRPr="00AC6213">
        <w:rPr>
          <w:lang w:val="es-ES"/>
        </w:rPr>
        <w:t xml:space="preserve"> </w:t>
      </w:r>
      <w:r w:rsidRPr="00AC6213">
        <w:t>социальной</w:t>
      </w:r>
      <w:r w:rsidRPr="00AC6213">
        <w:rPr>
          <w:lang w:val="es-ES"/>
        </w:rPr>
        <w:t xml:space="preserve"> </w:t>
      </w:r>
      <w:r w:rsidRPr="00AC6213">
        <w:t>политики</w:t>
      </w:r>
      <w:r w:rsidRPr="00AC6213">
        <w:rPr>
          <w:lang w:val="es-ES"/>
        </w:rPr>
        <w:t xml:space="preserve"> </w:t>
      </w:r>
      <w:r w:rsidRPr="00AC6213">
        <w:t>включения</w:t>
      </w:r>
      <w:r w:rsidRPr="00AC6213">
        <w:rPr>
          <w:lang w:val="es-ES"/>
        </w:rPr>
        <w:t xml:space="preserve">, </w:t>
      </w:r>
      <w:r w:rsidRPr="00AC6213">
        <w:t>изложенной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Национальном</w:t>
      </w:r>
      <w:r w:rsidRPr="00AC6213">
        <w:rPr>
          <w:lang w:val="es-ES"/>
        </w:rPr>
        <w:t xml:space="preserve"> </w:t>
      </w:r>
      <w:r w:rsidRPr="00AC6213">
        <w:t>плане</w:t>
      </w:r>
      <w:r w:rsidRPr="00AC6213">
        <w:rPr>
          <w:lang w:val="es-ES"/>
        </w:rPr>
        <w:t xml:space="preserve"> </w:t>
      </w:r>
      <w:r w:rsidRPr="00AC6213">
        <w:t>развития</w:t>
      </w:r>
      <w:r w:rsidRPr="00AC6213">
        <w:rPr>
          <w:lang w:val="es-ES"/>
        </w:rPr>
        <w:t xml:space="preserve">, </w:t>
      </w:r>
      <w:r w:rsidRPr="00AC6213">
        <w:t>в документе, утве</w:t>
      </w:r>
      <w:r w:rsidRPr="00AC6213">
        <w:t>р</w:t>
      </w:r>
      <w:r w:rsidRPr="00AC6213">
        <w:t>жденном резолюцией</w:t>
      </w:r>
      <w:r w:rsidRPr="00AC6213">
        <w:rPr>
          <w:lang w:val="es-ES"/>
        </w:rPr>
        <w:t xml:space="preserve"> № 033/07 </w:t>
      </w:r>
      <w:r w:rsidRPr="00AC6213">
        <w:t>от</w:t>
      </w:r>
      <w:r w:rsidRPr="00AC6213">
        <w:rPr>
          <w:lang w:val="es-ES"/>
        </w:rPr>
        <w:t xml:space="preserve"> 17 </w:t>
      </w:r>
      <w:r w:rsidRPr="00AC6213">
        <w:t>декабря</w:t>
      </w:r>
      <w:r w:rsidRPr="00AC6213">
        <w:rPr>
          <w:lang w:val="es-ES"/>
        </w:rPr>
        <w:t xml:space="preserve"> 2007 </w:t>
      </w:r>
      <w:r w:rsidRPr="00AC6213">
        <w:t>года</w:t>
      </w:r>
      <w:r w:rsidRPr="00AC6213">
        <w:rPr>
          <w:lang w:val="es-ES"/>
        </w:rPr>
        <w:t xml:space="preserve">, </w:t>
      </w:r>
      <w:r w:rsidRPr="00AC6213">
        <w:t>под</w:t>
      </w:r>
      <w:r w:rsidRPr="00AC6213">
        <w:rPr>
          <w:lang w:val="es-ES"/>
        </w:rPr>
        <w:t xml:space="preserve"> </w:t>
      </w:r>
      <w:r w:rsidRPr="00AC6213">
        <w:t>эгидой</w:t>
      </w:r>
      <w:r w:rsidRPr="00AC6213">
        <w:rPr>
          <w:lang w:val="es-ES"/>
        </w:rPr>
        <w:t xml:space="preserve"> </w:t>
      </w:r>
      <w:r w:rsidRPr="00AC6213">
        <w:t>Военно</w:t>
      </w:r>
      <w:r w:rsidRPr="00AC6213">
        <w:rPr>
          <w:lang w:val="es-ES"/>
        </w:rPr>
        <w:t>-</w:t>
      </w:r>
      <w:r w:rsidRPr="00AC6213">
        <w:t>морского</w:t>
      </w:r>
      <w:r w:rsidRPr="00AC6213">
        <w:rPr>
          <w:lang w:val="es-ES"/>
        </w:rPr>
        <w:t xml:space="preserve"> </w:t>
      </w:r>
      <w:r w:rsidRPr="00AC6213">
        <w:t>флота</w:t>
      </w:r>
      <w:r w:rsidRPr="00AC6213">
        <w:rPr>
          <w:lang w:val="es-ES"/>
        </w:rPr>
        <w:t xml:space="preserve"> </w:t>
      </w:r>
      <w:r w:rsidRPr="00AC6213">
        <w:t>Боливии</w:t>
      </w:r>
      <w:r w:rsidRPr="00AC6213">
        <w:rPr>
          <w:lang w:val="es-ES"/>
        </w:rPr>
        <w:t xml:space="preserve"> </w:t>
      </w:r>
      <w:r w:rsidRPr="00AC6213">
        <w:t>принято решение об</w:t>
      </w:r>
      <w:r w:rsidR="00C510E8">
        <w:t xml:space="preserve"> </w:t>
      </w:r>
      <w:r w:rsidRPr="00AC6213">
        <w:t>учреждении</w:t>
      </w:r>
      <w:r w:rsidRPr="00AC6213">
        <w:rPr>
          <w:lang w:val="es-ES"/>
        </w:rPr>
        <w:t xml:space="preserve"> </w:t>
      </w:r>
      <w:r w:rsidRPr="00AC6213">
        <w:t>программы</w:t>
      </w:r>
      <w:r w:rsidRPr="00AC6213">
        <w:rPr>
          <w:lang w:val="es-ES"/>
        </w:rPr>
        <w:t xml:space="preserve"> </w:t>
      </w:r>
      <w:r w:rsidRPr="00AC6213">
        <w:rPr>
          <w:i/>
          <w:lang w:val="es-ES"/>
        </w:rPr>
        <w:t>«</w:t>
      </w:r>
      <w:r w:rsidRPr="00AC6213">
        <w:rPr>
          <w:i/>
        </w:rPr>
        <w:t>Раве</w:t>
      </w:r>
      <w:r w:rsidRPr="00AC6213">
        <w:rPr>
          <w:i/>
        </w:rPr>
        <w:t>н</w:t>
      </w:r>
      <w:r w:rsidRPr="00AC6213">
        <w:rPr>
          <w:i/>
        </w:rPr>
        <w:t>ство</w:t>
      </w:r>
      <w:r w:rsidRPr="00AC6213">
        <w:rPr>
          <w:i/>
          <w:lang w:val="es-ES"/>
        </w:rPr>
        <w:t xml:space="preserve"> </w:t>
      </w:r>
      <w:r w:rsidRPr="00AC6213">
        <w:rPr>
          <w:i/>
        </w:rPr>
        <w:t>возможностей</w:t>
      </w:r>
      <w:r w:rsidRPr="00AC6213">
        <w:rPr>
          <w:i/>
          <w:lang w:val="es-ES"/>
        </w:rPr>
        <w:t>»</w:t>
      </w:r>
      <w:r w:rsidRPr="00AC6213">
        <w:rPr>
          <w:lang w:val="es-ES"/>
        </w:rPr>
        <w:t xml:space="preserve">, </w:t>
      </w:r>
      <w:r w:rsidRPr="00AC6213">
        <w:t>предусматривающей</w:t>
      </w:r>
      <w:r w:rsidRPr="00AC6213">
        <w:rPr>
          <w:lang w:val="es-ES"/>
        </w:rPr>
        <w:t xml:space="preserve"> </w:t>
      </w:r>
      <w:r w:rsidRPr="00AC6213">
        <w:t>льготы</w:t>
      </w:r>
      <w:r w:rsidRPr="00AC6213">
        <w:rPr>
          <w:lang w:val="es-ES"/>
        </w:rPr>
        <w:t xml:space="preserve"> </w:t>
      </w:r>
      <w:r w:rsidRPr="00AC6213">
        <w:t>для</w:t>
      </w:r>
      <w:r w:rsidRPr="00AC6213">
        <w:rPr>
          <w:lang w:val="es-ES"/>
        </w:rPr>
        <w:t xml:space="preserve"> </w:t>
      </w:r>
      <w:r w:rsidRPr="00AC6213">
        <w:t>молодежи</w:t>
      </w:r>
      <w:r w:rsidRPr="00AC6213">
        <w:rPr>
          <w:lang w:val="es-ES"/>
        </w:rPr>
        <w:t xml:space="preserve"> </w:t>
      </w:r>
      <w:r w:rsidRPr="00AC6213">
        <w:t>из</w:t>
      </w:r>
      <w:r w:rsidRPr="00AC6213">
        <w:rPr>
          <w:lang w:val="es-ES"/>
        </w:rPr>
        <w:t xml:space="preserve"> </w:t>
      </w:r>
      <w:r w:rsidRPr="00AC6213">
        <w:t>коренного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афро</w:t>
      </w:r>
      <w:r w:rsidRPr="00AC6213">
        <w:rPr>
          <w:lang w:val="es-ES"/>
        </w:rPr>
        <w:t>-</w:t>
      </w:r>
      <w:r w:rsidRPr="00AC6213">
        <w:t>боливийского</w:t>
      </w:r>
      <w:r w:rsidRPr="00AC6213">
        <w:rPr>
          <w:lang w:val="es-ES"/>
        </w:rPr>
        <w:t xml:space="preserve"> </w:t>
      </w:r>
      <w:r w:rsidRPr="00AC6213">
        <w:t>населения. На</w:t>
      </w:r>
      <w:r w:rsidRPr="00AC6213">
        <w:rPr>
          <w:lang w:val="es-ES"/>
        </w:rPr>
        <w:t xml:space="preserve"> </w:t>
      </w:r>
      <w:r w:rsidRPr="00AC6213">
        <w:t>сегодняшний</w:t>
      </w:r>
      <w:r w:rsidRPr="00AC6213">
        <w:rPr>
          <w:lang w:val="es-ES"/>
        </w:rPr>
        <w:t xml:space="preserve"> </w:t>
      </w:r>
      <w:r w:rsidRPr="00AC6213">
        <w:t>день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рамках</w:t>
      </w:r>
      <w:r w:rsidRPr="00AC6213">
        <w:rPr>
          <w:lang w:val="es-ES"/>
        </w:rPr>
        <w:t xml:space="preserve"> </w:t>
      </w:r>
      <w:r w:rsidRPr="00AC6213">
        <w:t>этой</w:t>
      </w:r>
      <w:r w:rsidRPr="00AC6213">
        <w:rPr>
          <w:lang w:val="es-ES"/>
        </w:rPr>
        <w:t xml:space="preserve"> </w:t>
      </w:r>
      <w:r w:rsidRPr="00AC6213">
        <w:t>програ</w:t>
      </w:r>
      <w:r w:rsidRPr="00AC6213">
        <w:t>м</w:t>
      </w:r>
      <w:r w:rsidRPr="00AC6213">
        <w:t>мы</w:t>
      </w:r>
      <w:r w:rsidRPr="00AC6213">
        <w:rPr>
          <w:lang w:val="es-ES"/>
        </w:rPr>
        <w:t xml:space="preserve"> </w:t>
      </w:r>
      <w:r w:rsidRPr="00AC6213">
        <w:t>обучается</w:t>
      </w:r>
      <w:r w:rsidRPr="00AC6213">
        <w:rPr>
          <w:lang w:val="es-ES"/>
        </w:rPr>
        <w:t xml:space="preserve"> </w:t>
      </w:r>
      <w:r w:rsidRPr="00AC6213">
        <w:t>девять</w:t>
      </w:r>
      <w:r w:rsidRPr="00AC6213">
        <w:rPr>
          <w:lang w:val="es-ES"/>
        </w:rPr>
        <w:t xml:space="preserve"> </w:t>
      </w:r>
      <w:r w:rsidRPr="00AC6213">
        <w:t>кадетов</w:t>
      </w:r>
      <w:r w:rsidRPr="00AC6213">
        <w:rPr>
          <w:lang w:val="es-ES"/>
        </w:rPr>
        <w:t xml:space="preserve"> </w:t>
      </w:r>
      <w:r w:rsidRPr="00AC6213">
        <w:t>военно</w:t>
      </w:r>
      <w:r w:rsidRPr="00AC6213">
        <w:rPr>
          <w:lang w:val="es-ES"/>
        </w:rPr>
        <w:t>-</w:t>
      </w:r>
      <w:r w:rsidRPr="00AC6213">
        <w:t>морского</w:t>
      </w:r>
      <w:r w:rsidRPr="00AC6213">
        <w:rPr>
          <w:lang w:val="es-ES"/>
        </w:rPr>
        <w:t xml:space="preserve"> </w:t>
      </w:r>
      <w:r w:rsidRPr="00AC6213">
        <w:t>флота</w:t>
      </w:r>
      <w:r w:rsidRPr="00AC6213">
        <w:rPr>
          <w:lang w:val="es-ES"/>
        </w:rPr>
        <w:t xml:space="preserve">,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предполагается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их</w:t>
      </w:r>
      <w:r w:rsidRPr="00AC6213">
        <w:rPr>
          <w:lang w:val="es-ES"/>
        </w:rPr>
        <w:t xml:space="preserve"> </w:t>
      </w:r>
      <w:r w:rsidRPr="00AC6213">
        <w:t>число</w:t>
      </w:r>
      <w:r w:rsidRPr="00AC6213">
        <w:rPr>
          <w:lang w:val="es-ES"/>
        </w:rPr>
        <w:t xml:space="preserve"> </w:t>
      </w:r>
      <w:r w:rsidRPr="00AC6213">
        <w:t>увеличится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два</w:t>
      </w:r>
      <w:r w:rsidRPr="00AC6213">
        <w:rPr>
          <w:lang w:val="es-ES"/>
        </w:rPr>
        <w:t xml:space="preserve"> </w:t>
      </w:r>
      <w:r w:rsidRPr="00AC6213">
        <w:t>раза</w:t>
      </w:r>
      <w:r w:rsidRPr="00AC6213">
        <w:rPr>
          <w:lang w:val="es-ES"/>
        </w:rPr>
        <w:t xml:space="preserve">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93.</w:t>
      </w:r>
      <w:r w:rsidRPr="00AC6213">
        <w:t xml:space="preserve"> </w:t>
      </w:r>
      <w:r w:rsidRPr="00AC6213">
        <w:tab/>
        <w:t>Военное авиационное училище и Военно-техническое училище аэрона</w:t>
      </w:r>
      <w:r w:rsidRPr="00AC6213">
        <w:t>в</w:t>
      </w:r>
      <w:r w:rsidRPr="00AC6213">
        <w:t xml:space="preserve">тики также открыты для поступления выпускников средней школы, без каких-либо различий. </w:t>
      </w:r>
    </w:p>
    <w:p w:rsidR="00AC6213" w:rsidRPr="00AC6213" w:rsidRDefault="00AC6213" w:rsidP="009A3C46">
      <w:pPr>
        <w:pStyle w:val="H23GR"/>
        <w:rPr>
          <w:lang w:val="es-ES"/>
        </w:rPr>
      </w:pPr>
      <w:r w:rsidRPr="00AC6213">
        <w:rPr>
          <w:lang w:val="es-ES"/>
        </w:rPr>
        <w:tab/>
      </w:r>
      <w:r w:rsidR="009A3C46">
        <w:tab/>
      </w:r>
      <w:r w:rsidRPr="00AC6213">
        <w:t>Информация, касающаяся статьи 6 Конвенции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94.</w:t>
      </w:r>
      <w:r w:rsidRPr="00AC6213">
        <w:tab/>
        <w:t>Государство</w:t>
      </w:r>
      <w:r w:rsidRPr="00AC6213">
        <w:rPr>
          <w:lang w:val="es-ES"/>
        </w:rPr>
        <w:t xml:space="preserve"> </w:t>
      </w:r>
      <w:r w:rsidRPr="00AC6213">
        <w:t>гарантирует</w:t>
      </w:r>
      <w:r w:rsidRPr="00AC6213">
        <w:rPr>
          <w:lang w:val="es-ES"/>
        </w:rPr>
        <w:t xml:space="preserve"> </w:t>
      </w:r>
      <w:r w:rsidRPr="00AC6213">
        <w:t>всем</w:t>
      </w:r>
      <w:r w:rsidRPr="00AC6213">
        <w:rPr>
          <w:lang w:val="es-ES"/>
        </w:rPr>
        <w:t xml:space="preserve"> </w:t>
      </w:r>
      <w:r w:rsidRPr="00AC6213">
        <w:t>лицам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группам</w:t>
      </w:r>
      <w:r w:rsidRPr="00AC6213">
        <w:rPr>
          <w:lang w:val="es-ES"/>
        </w:rPr>
        <w:t xml:space="preserve"> </w:t>
      </w:r>
      <w:r w:rsidRPr="00AC6213">
        <w:t>лиц</w:t>
      </w:r>
      <w:r w:rsidRPr="00AC6213">
        <w:rPr>
          <w:lang w:val="es-ES"/>
        </w:rPr>
        <w:t xml:space="preserve">, </w:t>
      </w:r>
      <w:r w:rsidRPr="00AC6213">
        <w:t>без</w:t>
      </w:r>
      <w:r w:rsidRPr="00AC6213">
        <w:rPr>
          <w:lang w:val="es-ES"/>
        </w:rPr>
        <w:t xml:space="preserve"> </w:t>
      </w:r>
      <w:r w:rsidRPr="00AC6213">
        <w:t>какой</w:t>
      </w:r>
      <w:r w:rsidRPr="00AC6213">
        <w:rPr>
          <w:lang w:val="es-ES"/>
        </w:rPr>
        <w:t>-</w:t>
      </w:r>
      <w:r w:rsidRPr="00AC6213">
        <w:t>либо</w:t>
      </w:r>
      <w:r w:rsidRPr="00AC6213">
        <w:rPr>
          <w:lang w:val="es-ES"/>
        </w:rPr>
        <w:t xml:space="preserve"> </w:t>
      </w:r>
      <w:r w:rsidRPr="00AC6213">
        <w:t>ди</w:t>
      </w:r>
      <w:r w:rsidRPr="00AC6213">
        <w:t>с</w:t>
      </w:r>
      <w:r w:rsidRPr="00AC6213">
        <w:t>криминации</w:t>
      </w:r>
      <w:r w:rsidRPr="00AC6213">
        <w:rPr>
          <w:lang w:val="es-ES"/>
        </w:rPr>
        <w:t xml:space="preserve">, </w:t>
      </w:r>
      <w:r w:rsidRPr="00AC6213">
        <w:t>свободное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эффективное</w:t>
      </w:r>
      <w:r w:rsidRPr="00AC6213">
        <w:rPr>
          <w:lang w:val="es-ES"/>
        </w:rPr>
        <w:t xml:space="preserve"> </w:t>
      </w:r>
      <w:r w:rsidRPr="00AC6213">
        <w:t>осуществление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, </w:t>
      </w:r>
      <w:r w:rsidRPr="00AC6213">
        <w:t>установленных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конституции</w:t>
      </w:r>
      <w:r w:rsidRPr="00AC6213">
        <w:rPr>
          <w:lang w:val="es-ES"/>
        </w:rPr>
        <w:t xml:space="preserve">, </w:t>
      </w:r>
      <w:r w:rsidRPr="00AC6213">
        <w:t xml:space="preserve">законах и в международных договорах в области прав человека.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 xml:space="preserve">95. </w:t>
      </w:r>
      <w:r w:rsidRPr="00AC6213">
        <w:tab/>
        <w:t>В настоящее время в Боливии не</w:t>
      </w:r>
      <w:r w:rsidRPr="00AC6213">
        <w:rPr>
          <w:lang w:val="es-ES"/>
        </w:rPr>
        <w:t xml:space="preserve"> </w:t>
      </w:r>
      <w:r w:rsidRPr="00AC6213">
        <w:t>существует</w:t>
      </w:r>
      <w:r w:rsidRPr="00AC6213">
        <w:rPr>
          <w:lang w:val="es-ES"/>
        </w:rPr>
        <w:t xml:space="preserve"> </w:t>
      </w:r>
      <w:r w:rsidRPr="00AC6213">
        <w:t>специальной</w:t>
      </w:r>
      <w:r w:rsidRPr="00AC6213">
        <w:rPr>
          <w:lang w:val="es-ES"/>
        </w:rPr>
        <w:t xml:space="preserve"> </w:t>
      </w:r>
      <w:r w:rsidRPr="00AC6213">
        <w:t>нормы</w:t>
      </w:r>
      <w:r w:rsidRPr="00AC6213">
        <w:rPr>
          <w:lang w:val="es-ES"/>
        </w:rPr>
        <w:t xml:space="preserve">, </w:t>
      </w:r>
      <w:r w:rsidRPr="00AC6213">
        <w:t>регул</w:t>
      </w:r>
      <w:r w:rsidRPr="00AC6213">
        <w:t>и</w:t>
      </w:r>
      <w:r w:rsidRPr="00AC6213">
        <w:t>рующей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предусматривающей</w:t>
      </w:r>
      <w:r w:rsidRPr="00AC6213">
        <w:rPr>
          <w:lang w:val="es-ES"/>
        </w:rPr>
        <w:t xml:space="preserve"> </w:t>
      </w:r>
      <w:r w:rsidRPr="00AC6213">
        <w:t>уголовное</w:t>
      </w:r>
      <w:r w:rsidRPr="00AC6213">
        <w:rPr>
          <w:lang w:val="es-ES"/>
        </w:rPr>
        <w:t xml:space="preserve"> </w:t>
      </w:r>
      <w:r w:rsidRPr="00AC6213">
        <w:t>наказание</w:t>
      </w:r>
      <w:r w:rsidRPr="00AC6213">
        <w:rPr>
          <w:lang w:val="es-ES"/>
        </w:rPr>
        <w:t xml:space="preserve"> </w:t>
      </w:r>
      <w:r w:rsidRPr="00AC6213">
        <w:t>за</w:t>
      </w:r>
      <w:r w:rsidRPr="00AC6213">
        <w:rPr>
          <w:lang w:val="es-ES"/>
        </w:rPr>
        <w:t xml:space="preserve"> </w:t>
      </w:r>
      <w:r w:rsidRPr="00AC6213">
        <w:t>дискриминационные</w:t>
      </w:r>
      <w:r w:rsidRPr="00AC6213">
        <w:rPr>
          <w:lang w:val="es-ES"/>
        </w:rPr>
        <w:t xml:space="preserve"> </w:t>
      </w:r>
      <w:r w:rsidRPr="00AC6213">
        <w:t>а</w:t>
      </w:r>
      <w:r w:rsidRPr="00AC6213">
        <w:t>к</w:t>
      </w:r>
      <w:r w:rsidRPr="00AC6213">
        <w:t>ты</w:t>
      </w:r>
      <w:r w:rsidRPr="00AC6213">
        <w:rPr>
          <w:lang w:val="es-ES"/>
        </w:rPr>
        <w:t xml:space="preserve">, </w:t>
      </w:r>
      <w:r w:rsidRPr="00AC6213">
        <w:t>направленные</w:t>
      </w:r>
      <w:r w:rsidRPr="00AC6213">
        <w:rPr>
          <w:lang w:val="es-ES"/>
        </w:rPr>
        <w:t xml:space="preserve"> </w:t>
      </w:r>
      <w:r w:rsidRPr="00AC6213">
        <w:t>против</w:t>
      </w:r>
      <w:r w:rsidRPr="00AC6213">
        <w:rPr>
          <w:lang w:val="es-ES"/>
        </w:rPr>
        <w:t xml:space="preserve"> </w:t>
      </w:r>
      <w:r w:rsidRPr="00AC6213">
        <w:t>отдельных</w:t>
      </w:r>
      <w:r w:rsidRPr="00AC6213">
        <w:rPr>
          <w:lang w:val="es-ES"/>
        </w:rPr>
        <w:t xml:space="preserve"> </w:t>
      </w:r>
      <w:r w:rsidRPr="00AC6213">
        <w:t>лиц</w:t>
      </w:r>
      <w:r w:rsidRPr="00AC6213">
        <w:rPr>
          <w:lang w:val="es-ES"/>
        </w:rPr>
        <w:t xml:space="preserve">, </w:t>
      </w:r>
      <w:r w:rsidRPr="00AC6213">
        <w:t>однако следует</w:t>
      </w:r>
      <w:r w:rsidRPr="00AC6213">
        <w:rPr>
          <w:lang w:val="es-ES"/>
        </w:rPr>
        <w:t xml:space="preserve"> </w:t>
      </w:r>
      <w:r w:rsidRPr="00AC6213">
        <w:t>отметить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стране</w:t>
      </w:r>
      <w:r w:rsidRPr="00AC6213">
        <w:rPr>
          <w:lang w:val="es-ES"/>
        </w:rPr>
        <w:t xml:space="preserve"> </w:t>
      </w:r>
      <w:r w:rsidRPr="00AC6213">
        <w:t>ведется</w:t>
      </w:r>
      <w:r w:rsidRPr="00AC6213">
        <w:rPr>
          <w:lang w:val="es-ES"/>
        </w:rPr>
        <w:t xml:space="preserve"> </w:t>
      </w:r>
      <w:r w:rsidRPr="00AC6213">
        <w:t>напряженная</w:t>
      </w:r>
      <w:r w:rsidRPr="00AC6213">
        <w:rPr>
          <w:lang w:val="es-ES"/>
        </w:rPr>
        <w:t xml:space="preserve"> </w:t>
      </w:r>
      <w:r w:rsidRPr="00AC6213">
        <w:t>работа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реформированию</w:t>
      </w:r>
      <w:r w:rsidRPr="00AC6213">
        <w:rPr>
          <w:lang w:val="es-ES"/>
        </w:rPr>
        <w:t xml:space="preserve"> </w:t>
      </w:r>
      <w:r w:rsidRPr="00AC6213">
        <w:t>действующих</w:t>
      </w:r>
      <w:r w:rsidRPr="00AC6213">
        <w:rPr>
          <w:lang w:val="es-ES"/>
        </w:rPr>
        <w:t xml:space="preserve"> </w:t>
      </w:r>
      <w:r w:rsidRPr="00AC6213">
        <w:t>норм. Одним</w:t>
      </w:r>
      <w:r w:rsidRPr="00AC6213">
        <w:rPr>
          <w:lang w:val="es-ES"/>
        </w:rPr>
        <w:t xml:space="preserve"> </w:t>
      </w:r>
      <w:r w:rsidRPr="00AC6213">
        <w:t>из</w:t>
      </w:r>
      <w:r w:rsidRPr="00AC6213">
        <w:rPr>
          <w:lang w:val="es-ES"/>
        </w:rPr>
        <w:t xml:space="preserve"> </w:t>
      </w:r>
      <w:r w:rsidRPr="00AC6213">
        <w:t>наиболее</w:t>
      </w:r>
      <w:r w:rsidRPr="00AC6213">
        <w:rPr>
          <w:lang w:val="es-ES"/>
        </w:rPr>
        <w:t xml:space="preserve"> </w:t>
      </w:r>
      <w:r w:rsidRPr="00AC6213">
        <w:t>значительных</w:t>
      </w:r>
      <w:r w:rsidRPr="00AC6213">
        <w:rPr>
          <w:lang w:val="es-ES"/>
        </w:rPr>
        <w:t xml:space="preserve"> </w:t>
      </w:r>
      <w:r w:rsidRPr="00AC6213">
        <w:t>направлений</w:t>
      </w:r>
      <w:r w:rsidRPr="00AC6213">
        <w:rPr>
          <w:lang w:val="es-ES"/>
        </w:rPr>
        <w:t xml:space="preserve"> </w:t>
      </w:r>
      <w:r w:rsidRPr="00AC6213">
        <w:t>этой</w:t>
      </w:r>
      <w:r w:rsidRPr="00AC6213">
        <w:rPr>
          <w:lang w:val="es-ES"/>
        </w:rPr>
        <w:t xml:space="preserve"> </w:t>
      </w:r>
      <w:r w:rsidRPr="00AC6213">
        <w:t>работы</w:t>
      </w:r>
      <w:r w:rsidRPr="00AC6213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всеобъемлющее</w:t>
      </w:r>
      <w:r w:rsidRPr="00AC6213">
        <w:rPr>
          <w:lang w:val="es-ES"/>
        </w:rPr>
        <w:t xml:space="preserve"> </w:t>
      </w:r>
      <w:r w:rsidRPr="00AC6213">
        <w:t>р</w:t>
      </w:r>
      <w:r w:rsidRPr="00AC6213">
        <w:t>е</w:t>
      </w:r>
      <w:r w:rsidRPr="00AC6213">
        <w:t>формирование</w:t>
      </w:r>
      <w:r w:rsidRPr="00AC6213">
        <w:rPr>
          <w:lang w:val="es-ES"/>
        </w:rPr>
        <w:t xml:space="preserve"> </w:t>
      </w:r>
      <w:r w:rsidRPr="00AC6213">
        <w:t>Уголовного</w:t>
      </w:r>
      <w:r w:rsidRPr="00AC6213">
        <w:rPr>
          <w:lang w:val="es-ES"/>
        </w:rPr>
        <w:t xml:space="preserve"> </w:t>
      </w:r>
      <w:r w:rsidRPr="00AC6213">
        <w:t>кодекса</w:t>
      </w:r>
      <w:r w:rsidRPr="00AC6213">
        <w:rPr>
          <w:lang w:val="es-ES"/>
        </w:rPr>
        <w:t xml:space="preserve">,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ходе</w:t>
      </w:r>
      <w:r w:rsidRPr="00AC6213">
        <w:rPr>
          <w:lang w:val="es-ES"/>
        </w:rPr>
        <w:t xml:space="preserve"> </w:t>
      </w:r>
      <w:r w:rsidRPr="00AC6213">
        <w:t>которого</w:t>
      </w:r>
      <w:r w:rsidRPr="00AC6213">
        <w:rPr>
          <w:lang w:val="es-ES"/>
        </w:rPr>
        <w:t xml:space="preserve"> </w:t>
      </w:r>
      <w:r w:rsidRPr="00AC6213">
        <w:t>предполагается</w:t>
      </w:r>
      <w:r w:rsidRPr="00AC6213">
        <w:rPr>
          <w:lang w:val="es-ES"/>
        </w:rPr>
        <w:t xml:space="preserve"> </w:t>
      </w:r>
      <w:r w:rsidRPr="00AC6213">
        <w:t>учесть</w:t>
      </w:r>
      <w:r w:rsidRPr="00AC6213">
        <w:rPr>
          <w:lang w:val="es-ES"/>
        </w:rPr>
        <w:t xml:space="preserve"> </w:t>
      </w:r>
      <w:r w:rsidRPr="00AC6213">
        <w:t>н</w:t>
      </w:r>
      <w:r w:rsidRPr="00AC6213">
        <w:t>е</w:t>
      </w:r>
      <w:r w:rsidRPr="00AC6213">
        <w:t>обходимость</w:t>
      </w:r>
      <w:r w:rsidRPr="00AC6213">
        <w:rPr>
          <w:lang w:val="es-ES"/>
        </w:rPr>
        <w:t xml:space="preserve"> </w:t>
      </w:r>
      <w:r w:rsidRPr="00AC6213">
        <w:t>включения</w:t>
      </w:r>
      <w:r w:rsidRPr="00AC6213">
        <w:rPr>
          <w:lang w:val="es-ES"/>
        </w:rPr>
        <w:t xml:space="preserve"> </w:t>
      </w:r>
      <w:r w:rsidRPr="00AC6213">
        <w:t>расовой</w:t>
      </w:r>
      <w:r w:rsidRPr="00AC6213">
        <w:rPr>
          <w:lang w:val="es-ES"/>
        </w:rPr>
        <w:t xml:space="preserve"> </w:t>
      </w:r>
      <w:r w:rsidRPr="00AC6213">
        <w:t>дискриминации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число</w:t>
      </w:r>
      <w:r w:rsidRPr="00AC6213">
        <w:rPr>
          <w:lang w:val="es-ES"/>
        </w:rPr>
        <w:t xml:space="preserve"> </w:t>
      </w:r>
      <w:r w:rsidRPr="00AC6213">
        <w:t>деяний, подлежащих уголовному</w:t>
      </w:r>
      <w:r w:rsidRPr="00AC6213">
        <w:rPr>
          <w:lang w:val="es-ES"/>
        </w:rPr>
        <w:t xml:space="preserve"> </w:t>
      </w:r>
      <w:r w:rsidRPr="00AC6213">
        <w:t xml:space="preserve">преследованию. Эту реформу планируется завершить в </w:t>
      </w:r>
      <w:r w:rsidRPr="00AC6213">
        <w:rPr>
          <w:lang w:val="es-ES"/>
        </w:rPr>
        <w:t xml:space="preserve">2010 </w:t>
      </w:r>
      <w:r w:rsidRPr="00AC6213">
        <w:t>году</w:t>
      </w:r>
      <w:r w:rsidRPr="00AC6213">
        <w:rPr>
          <w:lang w:val="es-ES"/>
        </w:rPr>
        <w:t>.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 xml:space="preserve">96. </w:t>
      </w:r>
      <w:r w:rsidRPr="00AC6213">
        <w:tab/>
        <w:t>Как</w:t>
      </w:r>
      <w:r w:rsidRPr="00AC6213">
        <w:rPr>
          <w:lang w:val="es-ES"/>
        </w:rPr>
        <w:t xml:space="preserve"> </w:t>
      </w:r>
      <w:r w:rsidRPr="00AC6213">
        <w:t>уже</w:t>
      </w:r>
      <w:r w:rsidRPr="00AC6213">
        <w:rPr>
          <w:lang w:val="es-ES"/>
        </w:rPr>
        <w:t xml:space="preserve"> </w:t>
      </w:r>
      <w:r w:rsidRPr="00AC6213">
        <w:t>упоминалось</w:t>
      </w:r>
      <w:r w:rsidRPr="00AC6213">
        <w:rPr>
          <w:lang w:val="es-ES"/>
        </w:rPr>
        <w:t xml:space="preserve"> </w:t>
      </w:r>
      <w:r w:rsidRPr="00AC6213">
        <w:t>выше</w:t>
      </w:r>
      <w:r w:rsidRPr="00AC6213">
        <w:rPr>
          <w:lang w:val="es-ES"/>
        </w:rPr>
        <w:t xml:space="preserve">, </w:t>
      </w:r>
      <w:r w:rsidRPr="00AC6213">
        <w:t>под</w:t>
      </w:r>
      <w:r w:rsidRPr="00AC6213">
        <w:rPr>
          <w:lang w:val="es-ES"/>
        </w:rPr>
        <w:t xml:space="preserve"> </w:t>
      </w:r>
      <w:r w:rsidRPr="00AC6213">
        <w:t>руководством</w:t>
      </w:r>
      <w:r w:rsidRPr="00AC6213">
        <w:rPr>
          <w:lang w:val="es-ES"/>
        </w:rPr>
        <w:t xml:space="preserve"> </w:t>
      </w:r>
      <w:r w:rsidRPr="00AC6213">
        <w:t>Министерства</w:t>
      </w:r>
      <w:r w:rsidRPr="00AC6213">
        <w:rPr>
          <w:lang w:val="es-ES"/>
        </w:rPr>
        <w:t xml:space="preserve"> </w:t>
      </w:r>
      <w:r w:rsidRPr="00AC6213">
        <w:t>культуры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сотрудничестве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государственными</w:t>
      </w:r>
      <w:r w:rsidRPr="00AC6213">
        <w:rPr>
          <w:lang w:val="es-ES"/>
        </w:rPr>
        <w:t xml:space="preserve"> </w:t>
      </w:r>
      <w:r w:rsidRPr="00AC6213">
        <w:t>учреждениями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организациями</w:t>
      </w:r>
      <w:r w:rsidRPr="00AC6213">
        <w:rPr>
          <w:lang w:val="es-ES"/>
        </w:rPr>
        <w:t xml:space="preserve"> </w:t>
      </w:r>
      <w:r w:rsidRPr="00AC6213">
        <w:t>гра</w:t>
      </w:r>
      <w:r w:rsidRPr="00AC6213">
        <w:t>ж</w:t>
      </w:r>
      <w:r w:rsidRPr="00AC6213">
        <w:t>данского</w:t>
      </w:r>
      <w:r w:rsidRPr="00AC6213">
        <w:rPr>
          <w:lang w:val="es-ES"/>
        </w:rPr>
        <w:t xml:space="preserve"> </w:t>
      </w:r>
      <w:r w:rsidRPr="00AC6213">
        <w:t>общества</w:t>
      </w:r>
      <w:r w:rsidRPr="00AC6213">
        <w:rPr>
          <w:lang w:val="es-ES"/>
        </w:rPr>
        <w:t xml:space="preserve"> </w:t>
      </w:r>
      <w:r w:rsidRPr="00AC6213">
        <w:t>в стране ведется разработка</w:t>
      </w:r>
      <w:r w:rsidRPr="00AC6213">
        <w:rPr>
          <w:lang w:val="es-ES"/>
        </w:rPr>
        <w:t xml:space="preserve"> </w:t>
      </w:r>
      <w:r w:rsidRPr="00AC6213">
        <w:t>проекта закона</w:t>
      </w:r>
      <w:r w:rsidRPr="00AC6213">
        <w:rPr>
          <w:lang w:val="es-ES"/>
        </w:rPr>
        <w:t xml:space="preserve">, </w:t>
      </w:r>
      <w:r w:rsidRPr="00AC6213">
        <w:t>касающегося</w:t>
      </w:r>
      <w:r w:rsidRPr="00AC6213">
        <w:rPr>
          <w:lang w:val="es-ES"/>
        </w:rPr>
        <w:t xml:space="preserve"> </w:t>
      </w:r>
      <w:r w:rsidRPr="00AC6213">
        <w:t>борьбы</w:t>
      </w:r>
      <w:r w:rsidRPr="00AC6213">
        <w:rPr>
          <w:lang w:val="es-ES"/>
        </w:rPr>
        <w:t xml:space="preserve"> </w:t>
      </w:r>
      <w:r w:rsidRPr="00AC6213">
        <w:t>против</w:t>
      </w:r>
      <w:r w:rsidRPr="00AC6213">
        <w:rPr>
          <w:lang w:val="es-ES"/>
        </w:rPr>
        <w:t xml:space="preserve"> </w:t>
      </w:r>
      <w:r w:rsidRPr="00AC6213">
        <w:t>расизма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дискриминации</w:t>
      </w:r>
      <w:r w:rsidRPr="00AC6213">
        <w:rPr>
          <w:lang w:val="es-ES"/>
        </w:rPr>
        <w:t>.</w:t>
      </w:r>
      <w:r w:rsidR="00C510E8"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 xml:space="preserve">97. </w:t>
      </w:r>
      <w:r w:rsidRPr="00AC6213">
        <w:tab/>
        <w:t>Со своей стороны, государство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соответствии</w:t>
      </w:r>
      <w:r w:rsidRPr="00AC6213">
        <w:rPr>
          <w:lang w:val="es-ES"/>
        </w:rPr>
        <w:t xml:space="preserve"> </w:t>
      </w:r>
      <w:r w:rsidRPr="00AC6213">
        <w:t>со</w:t>
      </w:r>
      <w:r w:rsidRPr="00AC6213">
        <w:rPr>
          <w:lang w:val="es-ES"/>
        </w:rPr>
        <w:t xml:space="preserve"> </w:t>
      </w:r>
      <w:r w:rsidRPr="00AC6213">
        <w:t>статьей</w:t>
      </w:r>
      <w:r w:rsidRPr="00AC6213">
        <w:rPr>
          <w:lang w:val="es-ES"/>
        </w:rPr>
        <w:t xml:space="preserve"> 125 </w:t>
      </w:r>
      <w:r w:rsidRPr="00AC6213">
        <w:t>Политич</w:t>
      </w:r>
      <w:r w:rsidRPr="00AC6213">
        <w:t>е</w:t>
      </w:r>
      <w:r w:rsidRPr="00AC6213">
        <w:t>ской</w:t>
      </w:r>
      <w:r w:rsidRPr="00AC6213">
        <w:rPr>
          <w:lang w:val="es-ES"/>
        </w:rPr>
        <w:t xml:space="preserve"> </w:t>
      </w:r>
      <w:r w:rsidRPr="00AC6213">
        <w:t>конституции</w:t>
      </w:r>
      <w:r w:rsidRPr="00AC6213">
        <w:rPr>
          <w:lang w:val="es-ES"/>
        </w:rPr>
        <w:t xml:space="preserve"> </w:t>
      </w:r>
      <w:r w:rsidRPr="00AC6213">
        <w:t>пре</w:t>
      </w:r>
      <w:r w:rsidRPr="00AC6213">
        <w:t>д</w:t>
      </w:r>
      <w:r w:rsidRPr="00AC6213">
        <w:t>принимает</w:t>
      </w:r>
      <w:r w:rsidRPr="00AC6213">
        <w:rPr>
          <w:lang w:val="es-ES"/>
        </w:rPr>
        <w:t xml:space="preserve"> </w:t>
      </w:r>
      <w:r w:rsidRPr="00AC6213">
        <w:t>следующие</w:t>
      </w:r>
      <w:r w:rsidRPr="00AC6213">
        <w:rPr>
          <w:lang w:val="es-ES"/>
        </w:rPr>
        <w:t xml:space="preserve"> </w:t>
      </w:r>
      <w:r w:rsidRPr="00AC6213">
        <w:t>меры</w:t>
      </w:r>
      <w:r w:rsidRPr="00AC6213">
        <w:rPr>
          <w:lang w:val="es-ES"/>
        </w:rPr>
        <w:t xml:space="preserve"> </w:t>
      </w:r>
      <w:r w:rsidRPr="00AC6213">
        <w:t>защиты</w:t>
      </w:r>
      <w:r w:rsidRPr="00AC6213">
        <w:rPr>
          <w:lang w:val="es-ES"/>
        </w:rPr>
        <w:t xml:space="preserve">: </w:t>
      </w:r>
    </w:p>
    <w:p w:rsidR="00AC6213" w:rsidRPr="00AC6213" w:rsidRDefault="00AC6213" w:rsidP="002209BA">
      <w:pPr>
        <w:pStyle w:val="SingleTxtGR"/>
        <w:rPr>
          <w:lang w:val="es-ES"/>
        </w:rPr>
      </w:pPr>
      <w:r w:rsidRPr="00AC6213">
        <w:rPr>
          <w:lang w:val="es-ES"/>
        </w:rPr>
        <w:tab/>
        <w:t>a)</w:t>
      </w:r>
      <w:r w:rsidR="009A3C46">
        <w:tab/>
      </w:r>
      <w:r w:rsidRPr="00AC6213">
        <w:t>Меры в защиту свободы, которые могут предприниматься по обр</w:t>
      </w:r>
      <w:r w:rsidRPr="00AC6213">
        <w:t>а</w:t>
      </w:r>
      <w:r w:rsidRPr="00AC6213">
        <w:t xml:space="preserve">щению </w:t>
      </w:r>
      <w:r w:rsidRPr="002209BA">
        <w:rPr>
          <w:iCs/>
        </w:rPr>
        <w:t>"[...]</w:t>
      </w:r>
      <w:r w:rsidRPr="00AC6213">
        <w:rPr>
          <w:i/>
        </w:rPr>
        <w:t xml:space="preserve"> любого лица, полагающего, что существует угроза его жизни, что оно подвергается незаконному преследованию, или что с ним обращались не должным образом или нарушили личную свободу </w:t>
      </w:r>
      <w:r w:rsidRPr="002209BA">
        <w:rPr>
          <w:iCs/>
        </w:rPr>
        <w:t xml:space="preserve">[...]". </w:t>
      </w:r>
      <w:r w:rsidRPr="00AC6213">
        <w:t>Помимо этого пред</w:t>
      </w:r>
      <w:r w:rsidRPr="00AC6213">
        <w:t>у</w:t>
      </w:r>
      <w:r w:rsidRPr="00AC6213">
        <w:t>сматриваются также конкретные санкции в отношении органов власти, вино</w:t>
      </w:r>
      <w:r w:rsidRPr="00AC6213">
        <w:t>в</w:t>
      </w:r>
      <w:r w:rsidRPr="00AC6213">
        <w:t>ных в нарушении полож</w:t>
      </w:r>
      <w:r w:rsidRPr="00AC6213">
        <w:t>е</w:t>
      </w:r>
      <w:r w:rsidRPr="00AC6213">
        <w:t xml:space="preserve">ний упомянутой статьи. </w:t>
      </w:r>
    </w:p>
    <w:p w:rsidR="00AC6213" w:rsidRPr="00AC6213" w:rsidRDefault="009A3C46" w:rsidP="004972D6">
      <w:pPr>
        <w:pStyle w:val="SingleTxtGR"/>
        <w:rPr>
          <w:lang w:val="es-ES"/>
        </w:rPr>
      </w:pPr>
      <w:r>
        <w:tab/>
      </w:r>
      <w:r w:rsidR="00AC6213" w:rsidRPr="00AC6213">
        <w:rPr>
          <w:lang w:val="es-ES"/>
        </w:rPr>
        <w:t>b)</w:t>
      </w:r>
      <w:r>
        <w:tab/>
      </w:r>
      <w:r w:rsidR="00AC6213" w:rsidRPr="00AC6213">
        <w:t>Меры</w:t>
      </w:r>
      <w:r w:rsidR="00AC6213" w:rsidRPr="00AC6213">
        <w:rPr>
          <w:lang w:val="es-ES"/>
        </w:rPr>
        <w:t xml:space="preserve"> </w:t>
      </w:r>
      <w:r w:rsidR="00AC6213" w:rsidRPr="00AC6213">
        <w:t>по</w:t>
      </w:r>
      <w:r w:rsidR="00AC6213" w:rsidRPr="00AC6213">
        <w:rPr>
          <w:lang w:val="es-ES"/>
        </w:rPr>
        <w:t xml:space="preserve"> </w:t>
      </w:r>
      <w:r w:rsidR="00AC6213" w:rsidRPr="00AC6213">
        <w:t>защите</w:t>
      </w:r>
      <w:r w:rsidR="00AC6213" w:rsidRPr="00AC6213">
        <w:rPr>
          <w:lang w:val="es-ES"/>
        </w:rPr>
        <w:t xml:space="preserve"> </w:t>
      </w:r>
      <w:r w:rsidR="00AC6213" w:rsidRPr="00AC6213">
        <w:t>конституционных прав</w:t>
      </w:r>
      <w:r w:rsidR="00AC6213" w:rsidRPr="00AC6213">
        <w:rPr>
          <w:lang w:val="es-ES"/>
        </w:rPr>
        <w:t xml:space="preserve">, </w:t>
      </w:r>
      <w:r w:rsidR="00AC6213" w:rsidRPr="00AC6213">
        <w:t>которые</w:t>
      </w:r>
      <w:r w:rsidR="00AC6213" w:rsidRPr="00AC6213">
        <w:rPr>
          <w:lang w:val="es-ES"/>
        </w:rPr>
        <w:t xml:space="preserve">, </w:t>
      </w:r>
      <w:r w:rsidR="00AC6213" w:rsidRPr="00AC6213">
        <w:t>согласно</w:t>
      </w:r>
      <w:r w:rsidR="00AC6213" w:rsidRPr="00AC6213">
        <w:rPr>
          <w:lang w:val="es-ES"/>
        </w:rPr>
        <w:t xml:space="preserve"> </w:t>
      </w:r>
      <w:r>
        <w:br/>
      </w:r>
      <w:r w:rsidR="00AC6213" w:rsidRPr="00AC6213">
        <w:t>статье</w:t>
      </w:r>
      <w:r w:rsidR="00AC6213" w:rsidRPr="00AC6213">
        <w:rPr>
          <w:lang w:val="es-ES"/>
        </w:rPr>
        <w:t xml:space="preserve"> 126, "[...] </w:t>
      </w:r>
      <w:r w:rsidR="00AC6213" w:rsidRPr="00AC6213">
        <w:rPr>
          <w:i/>
        </w:rPr>
        <w:t>предпринимаются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против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незаконных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индивидуальных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ко</w:t>
      </w:r>
      <w:r w:rsidR="00AC6213" w:rsidRPr="00AC6213">
        <w:rPr>
          <w:i/>
        </w:rPr>
        <w:t>л</w:t>
      </w:r>
      <w:r w:rsidR="00AC6213" w:rsidRPr="00AC6213">
        <w:rPr>
          <w:i/>
        </w:rPr>
        <w:t>лективных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действий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государственных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служащих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ограничивающих 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</w:t>
      </w:r>
      <w:r w:rsidR="00AC6213" w:rsidRPr="00AC6213">
        <w:rPr>
          <w:i/>
        </w:rPr>
        <w:t>и</w:t>
      </w:r>
      <w:r w:rsidR="00AC6213" w:rsidRPr="00AC6213">
        <w:rPr>
          <w:i/>
        </w:rPr>
        <w:t>шающих возможности использовать права, установленные конституцией и з</w:t>
      </w:r>
      <w:r w:rsidR="00AC6213" w:rsidRPr="00AC6213">
        <w:rPr>
          <w:i/>
        </w:rPr>
        <w:t>а</w:t>
      </w:r>
      <w:r w:rsidR="00AC6213" w:rsidRPr="00AC6213">
        <w:rPr>
          <w:i/>
        </w:rPr>
        <w:t>конод</w:t>
      </w:r>
      <w:r w:rsidR="00AC6213" w:rsidRPr="00AC6213">
        <w:rPr>
          <w:i/>
        </w:rPr>
        <w:t>а</w:t>
      </w:r>
      <w:r w:rsidR="00AC6213" w:rsidRPr="00AC6213">
        <w:rPr>
          <w:i/>
        </w:rPr>
        <w:t>тельством, 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имеющих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целью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ограничение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лишение возможности использовать т</w:t>
      </w:r>
      <w:r w:rsidR="00AC6213" w:rsidRPr="00AC6213">
        <w:rPr>
          <w:i/>
        </w:rPr>
        <w:t>а</w:t>
      </w:r>
      <w:r w:rsidR="00AC6213" w:rsidRPr="00AC6213">
        <w:rPr>
          <w:i/>
        </w:rPr>
        <w:t>кие права</w:t>
      </w:r>
      <w:r w:rsidR="00AC6213" w:rsidRPr="00AC6213">
        <w:rPr>
          <w:i/>
          <w:lang w:val="es-ES"/>
        </w:rPr>
        <w:t>".</w:t>
      </w:r>
    </w:p>
    <w:p w:rsidR="00AC6213" w:rsidRPr="00AC6213" w:rsidRDefault="009A3C46" w:rsidP="009A3C46">
      <w:pPr>
        <w:pStyle w:val="SingleTxtGR"/>
        <w:ind w:left="1701" w:hanging="567"/>
        <w:rPr>
          <w:lang w:val="es-ES"/>
        </w:rPr>
      </w:pPr>
      <w:r>
        <w:tab/>
      </w:r>
      <w:r>
        <w:rPr>
          <w:lang w:val="es-ES"/>
        </w:rPr>
        <w:t>i)</w:t>
      </w:r>
      <w:r>
        <w:tab/>
      </w:r>
      <w:r w:rsidR="00AC6213" w:rsidRPr="00AC6213">
        <w:t>Статья</w:t>
      </w:r>
      <w:r w:rsidR="00AC6213" w:rsidRPr="00AC6213">
        <w:rPr>
          <w:lang w:val="es-ES"/>
        </w:rPr>
        <w:t xml:space="preserve"> 130: </w:t>
      </w:r>
      <w:r w:rsidR="00AC6213" w:rsidRPr="00AC6213">
        <w:t>Меры, связанные с нарушением</w:t>
      </w:r>
      <w:r w:rsidR="00AC6213" w:rsidRPr="00AC6213">
        <w:rPr>
          <w:lang w:val="es-ES"/>
        </w:rPr>
        <w:t xml:space="preserve"> </w:t>
      </w:r>
      <w:r w:rsidR="00AC6213" w:rsidRPr="00AC6213">
        <w:t>свободы</w:t>
      </w:r>
      <w:r w:rsidR="00AC6213" w:rsidRPr="00AC6213">
        <w:rPr>
          <w:lang w:val="es-ES"/>
        </w:rPr>
        <w:t xml:space="preserve"> "[…] </w:t>
      </w:r>
      <w:r w:rsidR="00AC6213" w:rsidRPr="00AC6213">
        <w:t>могут</w:t>
      </w:r>
      <w:r w:rsidR="00AC6213" w:rsidRPr="00AC6213">
        <w:rPr>
          <w:lang w:val="es-ES"/>
        </w:rPr>
        <w:t xml:space="preserve"> </w:t>
      </w:r>
      <w:r w:rsidR="00AC6213" w:rsidRPr="00AC6213">
        <w:t>быть</w:t>
      </w:r>
      <w:r w:rsidR="00AC6213" w:rsidRPr="00AC6213">
        <w:rPr>
          <w:lang w:val="es-ES"/>
        </w:rPr>
        <w:t xml:space="preserve"> </w:t>
      </w:r>
      <w:r w:rsidR="00AC6213" w:rsidRPr="00AC6213">
        <w:t>востребованы</w:t>
      </w:r>
      <w:r w:rsidR="00AC6213" w:rsidRPr="00AC6213">
        <w:rPr>
          <w:lang w:val="es-ES"/>
        </w:rPr>
        <w:t xml:space="preserve"> </w:t>
      </w:r>
      <w:r w:rsidR="00AC6213" w:rsidRPr="00AC6213">
        <w:rPr>
          <w:i/>
        </w:rPr>
        <w:t>любым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лицом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группой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лиц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которым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с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умыслом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без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умысла</w:t>
      </w:r>
      <w:r w:rsidR="00AC6213" w:rsidRPr="00AC6213">
        <w:rPr>
          <w:lang w:val="es-ES"/>
        </w:rPr>
        <w:t xml:space="preserve"> </w:t>
      </w:r>
      <w:r w:rsidR="00AC6213" w:rsidRPr="00AC6213">
        <w:rPr>
          <w:i/>
        </w:rPr>
        <w:t>незаконно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помешали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ознакомиться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опротестовать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добиться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исключ</w:t>
      </w:r>
      <w:r w:rsidR="00AC6213" w:rsidRPr="00AC6213">
        <w:rPr>
          <w:i/>
        </w:rPr>
        <w:t>е</w:t>
      </w:r>
      <w:r w:rsidR="00AC6213" w:rsidRPr="00AC6213">
        <w:rPr>
          <w:i/>
        </w:rPr>
        <w:t>ния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исправления официальных записей</w:t>
      </w:r>
      <w:r w:rsidR="00AC6213" w:rsidRPr="00AC6213">
        <w:rPr>
          <w:lang w:val="es-ES"/>
        </w:rPr>
        <w:t xml:space="preserve"> […]";</w:t>
      </w:r>
    </w:p>
    <w:p w:rsidR="00AC6213" w:rsidRPr="00AC6213" w:rsidRDefault="009A3C46" w:rsidP="009A3C46">
      <w:pPr>
        <w:pStyle w:val="SingleTxtGR"/>
        <w:ind w:left="1701" w:hanging="567"/>
        <w:rPr>
          <w:lang w:val="es-ES"/>
        </w:rPr>
      </w:pPr>
      <w:r>
        <w:tab/>
      </w:r>
      <w:r w:rsidR="00AC6213" w:rsidRPr="00AC6213">
        <w:rPr>
          <w:lang w:val="es-ES"/>
        </w:rPr>
        <w:t>ii)</w:t>
      </w:r>
      <w:r>
        <w:tab/>
      </w:r>
      <w:r w:rsidR="00AC6213" w:rsidRPr="00AC6213">
        <w:t>Статья</w:t>
      </w:r>
      <w:r w:rsidR="00AC6213" w:rsidRPr="00AC6213">
        <w:rPr>
          <w:lang w:val="es-ES"/>
        </w:rPr>
        <w:t xml:space="preserve"> 132: </w:t>
      </w:r>
      <w:r w:rsidR="00AC6213" w:rsidRPr="00AC6213">
        <w:t>Меры, касающиеся неконституционных</w:t>
      </w:r>
      <w:r w:rsidR="00AC6213" w:rsidRPr="00AC6213">
        <w:rPr>
          <w:lang w:val="es-ES"/>
        </w:rPr>
        <w:t xml:space="preserve"> </w:t>
      </w:r>
      <w:r w:rsidR="00AC6213" w:rsidRPr="00AC6213">
        <w:t>действий, м</w:t>
      </w:r>
      <w:r w:rsidR="00AC6213" w:rsidRPr="00AC6213">
        <w:t>о</w:t>
      </w:r>
      <w:r w:rsidR="00AC6213" w:rsidRPr="00AC6213">
        <w:t>гут быть востребованы</w:t>
      </w:r>
      <w:r w:rsidR="00AC6213" w:rsidRPr="00AC6213">
        <w:rPr>
          <w:lang w:val="es-ES"/>
        </w:rPr>
        <w:t xml:space="preserve"> "[…] </w:t>
      </w:r>
      <w:r w:rsidR="00AC6213" w:rsidRPr="00AC6213">
        <w:rPr>
          <w:i/>
        </w:rPr>
        <w:t>Любым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физическим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лицом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группой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лиц, в отношении которых были применены юридические нормы, противореч</w:t>
      </w:r>
      <w:r w:rsidR="00AC6213" w:rsidRPr="00AC6213">
        <w:rPr>
          <w:i/>
        </w:rPr>
        <w:t>а</w:t>
      </w:r>
      <w:r w:rsidR="00AC6213" w:rsidRPr="00AC6213">
        <w:rPr>
          <w:i/>
        </w:rPr>
        <w:t>щие конституции</w:t>
      </w:r>
      <w:r w:rsidR="00AC6213" w:rsidRPr="002209BA">
        <w:rPr>
          <w:iCs/>
          <w:lang w:val="es-ES"/>
        </w:rPr>
        <w:t xml:space="preserve"> […]";</w:t>
      </w:r>
    </w:p>
    <w:p w:rsidR="00AC6213" w:rsidRPr="00AC6213" w:rsidRDefault="009A3C46" w:rsidP="009A3C46">
      <w:pPr>
        <w:pStyle w:val="SingleTxtGR"/>
        <w:ind w:left="1701" w:hanging="567"/>
        <w:rPr>
          <w:i/>
          <w:lang w:val="es-ES"/>
        </w:rPr>
      </w:pPr>
      <w:r>
        <w:tab/>
      </w:r>
      <w:r>
        <w:rPr>
          <w:lang w:val="es-ES"/>
        </w:rPr>
        <w:t>iii)</w:t>
      </w:r>
      <w:r>
        <w:tab/>
      </w:r>
      <w:r w:rsidR="00AC6213" w:rsidRPr="00AC6213">
        <w:t>Статья</w:t>
      </w:r>
      <w:r w:rsidR="00AC6213" w:rsidRPr="00AC6213">
        <w:rPr>
          <w:lang w:val="es-ES"/>
        </w:rPr>
        <w:t xml:space="preserve"> 135: </w:t>
      </w:r>
      <w:r w:rsidR="00AC6213" w:rsidRPr="00AC6213">
        <w:t>Общественные меры</w:t>
      </w:r>
      <w:r w:rsidR="00AC6213" w:rsidRPr="00AC6213">
        <w:rPr>
          <w:lang w:val="es-ES"/>
        </w:rPr>
        <w:t xml:space="preserve"> «[...] </w:t>
      </w:r>
      <w:r w:rsidR="00AC6213" w:rsidRPr="00AC6213">
        <w:rPr>
          <w:i/>
        </w:rPr>
        <w:t>предпринимаются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в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отн</w:t>
      </w:r>
      <w:r w:rsidR="00AC6213" w:rsidRPr="00AC6213">
        <w:rPr>
          <w:i/>
        </w:rPr>
        <w:t>о</w:t>
      </w:r>
      <w:r w:rsidR="00AC6213" w:rsidRPr="00AC6213">
        <w:rPr>
          <w:i/>
        </w:rPr>
        <w:t>шении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любого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действия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бездействия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властей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отдельных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лиц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групп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лиц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которые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нарушают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могут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нарушить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права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нанести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ущерб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коллективным и</w:t>
      </w:r>
      <w:r w:rsidR="00AC6213" w:rsidRPr="00AC6213">
        <w:rPr>
          <w:i/>
        </w:rPr>
        <w:t>н</w:t>
      </w:r>
      <w:r w:rsidR="00AC6213" w:rsidRPr="00AC6213">
        <w:rPr>
          <w:i/>
        </w:rPr>
        <w:t>тересам, связанным с историческим наследием, территорией страны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общественной безопасностью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общественным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здравоохранением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окружа</w:t>
      </w:r>
      <w:r w:rsidR="00AC6213" w:rsidRPr="00AC6213">
        <w:rPr>
          <w:i/>
        </w:rPr>
        <w:t>ю</w:t>
      </w:r>
      <w:r w:rsidR="00AC6213" w:rsidRPr="00AC6213">
        <w:rPr>
          <w:i/>
        </w:rPr>
        <w:t>щей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средой,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или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совершают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другие</w:t>
      </w:r>
      <w:r w:rsidR="00AC6213" w:rsidRPr="00AC6213">
        <w:rPr>
          <w:i/>
          <w:lang w:val="es-ES"/>
        </w:rPr>
        <w:t xml:space="preserve"> </w:t>
      </w:r>
      <w:r w:rsidR="00AC6213" w:rsidRPr="00AC6213">
        <w:rPr>
          <w:i/>
        </w:rPr>
        <w:t>действия</w:t>
      </w:r>
      <w:r w:rsidR="00AC6213" w:rsidRPr="00AC6213">
        <w:rPr>
          <w:i/>
          <w:lang w:val="es-ES"/>
        </w:rPr>
        <w:t xml:space="preserve">, </w:t>
      </w:r>
      <w:r w:rsidR="00AC6213" w:rsidRPr="00AC6213">
        <w:rPr>
          <w:i/>
        </w:rPr>
        <w:t>противоречащие настоящей конст</w:t>
      </w:r>
      <w:r w:rsidR="00AC6213" w:rsidRPr="00AC6213">
        <w:rPr>
          <w:i/>
        </w:rPr>
        <w:t>и</w:t>
      </w:r>
      <w:r w:rsidR="00AC6213" w:rsidRPr="00AC6213">
        <w:rPr>
          <w:i/>
        </w:rPr>
        <w:t>туции</w:t>
      </w:r>
      <w:r w:rsidR="00AC6213" w:rsidRPr="00AC6213">
        <w:rPr>
          <w:i/>
          <w:lang w:val="es-ES"/>
        </w:rPr>
        <w:t>."</w:t>
      </w:r>
    </w:p>
    <w:p w:rsidR="00C510E8" w:rsidRDefault="00AC6213" w:rsidP="004972D6">
      <w:pPr>
        <w:pStyle w:val="SingleTxtGR"/>
      </w:pPr>
      <w:r w:rsidRPr="00AC6213">
        <w:rPr>
          <w:lang w:val="es-ES"/>
        </w:rPr>
        <w:t xml:space="preserve">98. </w:t>
      </w:r>
      <w:r w:rsidRPr="00AC6213">
        <w:tab/>
        <w:t>Помимо</w:t>
      </w:r>
      <w:r w:rsidRPr="00AC6213">
        <w:rPr>
          <w:lang w:val="es-ES"/>
        </w:rPr>
        <w:t xml:space="preserve"> </w:t>
      </w:r>
      <w:r w:rsidRPr="00AC6213">
        <w:t>этого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законе</w:t>
      </w:r>
      <w:r w:rsidRPr="00AC6213">
        <w:rPr>
          <w:lang w:val="es-ES"/>
        </w:rPr>
        <w:t xml:space="preserve"> No. 1817 </w:t>
      </w:r>
      <w:r w:rsidRPr="00AC6213">
        <w:t>от</w:t>
      </w:r>
      <w:r w:rsidRPr="00AC6213">
        <w:rPr>
          <w:lang w:val="es-ES"/>
        </w:rPr>
        <w:t xml:space="preserve"> 22 </w:t>
      </w:r>
      <w:r w:rsidRPr="00AC6213">
        <w:t>декабря</w:t>
      </w:r>
      <w:r w:rsidRPr="00AC6213">
        <w:rPr>
          <w:lang w:val="es-ES"/>
        </w:rPr>
        <w:t xml:space="preserve"> 1997 </w:t>
      </w:r>
      <w:r w:rsidRPr="00AC6213">
        <w:t>года</w:t>
      </w:r>
      <w:r w:rsidRPr="00AC6213">
        <w:rPr>
          <w:lang w:val="es-ES"/>
        </w:rPr>
        <w:t xml:space="preserve">, </w:t>
      </w:r>
      <w:r w:rsidRPr="00AC6213">
        <w:t>озаглавленном</w:t>
      </w:r>
      <w:r w:rsidRPr="00AC6213">
        <w:rPr>
          <w:lang w:val="es-ES"/>
        </w:rPr>
        <w:t xml:space="preserve"> «</w:t>
      </w:r>
      <w:r w:rsidRPr="00AC6213">
        <w:t>Закон</w:t>
      </w:r>
      <w:r w:rsidRPr="00AC6213">
        <w:rPr>
          <w:lang w:val="es-ES"/>
        </w:rPr>
        <w:t xml:space="preserve"> </w:t>
      </w:r>
      <w:r w:rsidRPr="00AC6213">
        <w:t>о</w:t>
      </w:r>
      <w:r w:rsidRPr="00AC6213">
        <w:rPr>
          <w:lang w:val="es-ES"/>
        </w:rPr>
        <w:t xml:space="preserve"> </w:t>
      </w:r>
      <w:r w:rsidRPr="00AC6213">
        <w:t>Юридическом</w:t>
      </w:r>
      <w:r w:rsidRPr="00AC6213">
        <w:rPr>
          <w:lang w:val="es-ES"/>
        </w:rPr>
        <w:t xml:space="preserve"> </w:t>
      </w:r>
      <w:r w:rsidRPr="00AC6213">
        <w:t>совете</w:t>
      </w:r>
      <w:r w:rsidRPr="00AC6213">
        <w:rPr>
          <w:lang w:val="es-ES"/>
        </w:rPr>
        <w:t xml:space="preserve">», </w:t>
      </w:r>
      <w:r w:rsidRPr="00AC6213">
        <w:t>установлены</w:t>
      </w:r>
      <w:r w:rsidRPr="00AC6213">
        <w:rPr>
          <w:lang w:val="es-ES"/>
        </w:rPr>
        <w:t xml:space="preserve"> </w:t>
      </w:r>
      <w:r w:rsidRPr="00AC6213">
        <w:t>организационная</w:t>
      </w:r>
      <w:r w:rsidRPr="00AC6213">
        <w:rPr>
          <w:lang w:val="es-ES"/>
        </w:rPr>
        <w:t xml:space="preserve"> </w:t>
      </w:r>
      <w:r w:rsidRPr="00AC6213">
        <w:t>структура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м</w:t>
      </w:r>
      <w:r w:rsidRPr="00AC6213">
        <w:t>е</w:t>
      </w:r>
      <w:r w:rsidRPr="00AC6213">
        <w:t>тоды</w:t>
      </w:r>
      <w:r w:rsidRPr="00AC6213">
        <w:rPr>
          <w:lang w:val="es-ES"/>
        </w:rPr>
        <w:t xml:space="preserve"> </w:t>
      </w:r>
      <w:r w:rsidRPr="00AC6213">
        <w:t>функционирования</w:t>
      </w:r>
      <w:r w:rsidRPr="00AC6213">
        <w:rPr>
          <w:lang w:val="es-ES"/>
        </w:rPr>
        <w:t xml:space="preserve"> </w:t>
      </w:r>
      <w:r w:rsidRPr="00AC6213">
        <w:t>Юридического</w:t>
      </w:r>
      <w:r w:rsidRPr="00AC6213">
        <w:rPr>
          <w:lang w:val="es-ES"/>
        </w:rPr>
        <w:t xml:space="preserve"> </w:t>
      </w:r>
      <w:r w:rsidRPr="00AC6213">
        <w:t>совета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его</w:t>
      </w:r>
      <w:r w:rsidRPr="00AC6213">
        <w:rPr>
          <w:lang w:val="es-ES"/>
        </w:rPr>
        <w:t xml:space="preserve"> </w:t>
      </w:r>
      <w:r w:rsidRPr="00AC6213">
        <w:t>систем</w:t>
      </w:r>
      <w:r w:rsidRPr="00AC6213">
        <w:rPr>
          <w:lang w:val="es-ES"/>
        </w:rPr>
        <w:t xml:space="preserve"> </w:t>
      </w:r>
      <w:r w:rsidRPr="00AC6213">
        <w:t>административного</w:t>
      </w:r>
      <w:r w:rsidRPr="00AC6213">
        <w:rPr>
          <w:lang w:val="es-ES"/>
        </w:rPr>
        <w:t xml:space="preserve"> </w:t>
      </w:r>
      <w:r w:rsidRPr="00AC6213">
        <w:t>управления</w:t>
      </w:r>
      <w:r w:rsidRPr="00AC6213">
        <w:rPr>
          <w:lang w:val="es-ES"/>
        </w:rPr>
        <w:t xml:space="preserve">, </w:t>
      </w:r>
      <w:r w:rsidRPr="00AC6213">
        <w:t>дисциплинарной</w:t>
      </w:r>
      <w:r w:rsidRPr="00AC6213">
        <w:rPr>
          <w:lang w:val="es-ES"/>
        </w:rPr>
        <w:t xml:space="preserve"> </w:t>
      </w:r>
      <w:r w:rsidRPr="00AC6213">
        <w:t>ответственности и</w:t>
      </w:r>
      <w:r w:rsidRPr="00AC6213">
        <w:rPr>
          <w:lang w:val="es-ES"/>
        </w:rPr>
        <w:t xml:space="preserve"> </w:t>
      </w:r>
      <w:r w:rsidRPr="00AC6213">
        <w:t>управления</w:t>
      </w:r>
      <w:r w:rsidRPr="00AC6213">
        <w:rPr>
          <w:lang w:val="es-ES"/>
        </w:rPr>
        <w:t xml:space="preserve"> </w:t>
      </w:r>
      <w:r w:rsidRPr="00AC6213">
        <w:t>людскими</w:t>
      </w:r>
      <w:r w:rsidRPr="00AC6213">
        <w:rPr>
          <w:lang w:val="es-ES"/>
        </w:rPr>
        <w:t xml:space="preserve"> </w:t>
      </w:r>
      <w:r w:rsidRPr="00AC6213">
        <w:t>ресу</w:t>
      </w:r>
      <w:r w:rsidRPr="00AC6213">
        <w:t>р</w:t>
      </w:r>
      <w:r w:rsidRPr="00AC6213">
        <w:t>сами, а также системы</w:t>
      </w:r>
      <w:r w:rsidRPr="00AC6213">
        <w:rPr>
          <w:lang w:val="es-ES"/>
        </w:rPr>
        <w:t xml:space="preserve"> </w:t>
      </w:r>
      <w:r w:rsidRPr="00AC6213">
        <w:t>экономических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социальных</w:t>
      </w:r>
      <w:r w:rsidR="00C510E8">
        <w:rPr>
          <w:lang w:val="es-ES"/>
        </w:rPr>
        <w:t xml:space="preserve"> </w:t>
      </w:r>
      <w:r w:rsidRPr="00AC6213">
        <w:t>вопросов.</w:t>
      </w:r>
      <w:r w:rsidR="00C510E8"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пункте</w:t>
      </w:r>
      <w:r w:rsidRPr="00AC6213">
        <w:rPr>
          <w:lang w:val="es-ES"/>
        </w:rPr>
        <w:t xml:space="preserve"> 2 </w:t>
      </w:r>
      <w:r w:rsidRPr="00AC6213">
        <w:t>ст</w:t>
      </w:r>
      <w:r w:rsidRPr="00AC6213">
        <w:t>а</w:t>
      </w:r>
      <w:r w:rsidRPr="00AC6213">
        <w:t>тьи</w:t>
      </w:r>
      <w:r w:rsidRPr="00AC6213">
        <w:rPr>
          <w:lang w:val="es-ES"/>
        </w:rPr>
        <w:t xml:space="preserve"> 41 </w:t>
      </w:r>
      <w:r w:rsidRPr="00AC6213">
        <w:t>предусмотрено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судебно наказуемым</w:t>
      </w:r>
      <w:r w:rsidRPr="00AC6213">
        <w:rPr>
          <w:lang w:val="es-ES"/>
        </w:rPr>
        <w:t xml:space="preserve"> </w:t>
      </w:r>
      <w:r w:rsidRPr="00AC6213">
        <w:t>проступком</w:t>
      </w:r>
      <w:r w:rsidRPr="00AC6213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неодн</w:t>
      </w:r>
      <w:r w:rsidRPr="00AC6213">
        <w:t>о</w:t>
      </w:r>
      <w:r w:rsidRPr="00AC6213">
        <w:t>кратное</w:t>
      </w:r>
      <w:r w:rsidRPr="00AC6213">
        <w:rPr>
          <w:lang w:val="es-ES"/>
        </w:rPr>
        <w:t xml:space="preserve"> </w:t>
      </w:r>
      <w:r w:rsidRPr="00AC6213">
        <w:t>нарушение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 </w:t>
      </w:r>
      <w:r w:rsidRPr="00AC6213">
        <w:t>участников</w:t>
      </w:r>
      <w:r w:rsidRPr="00AC6213">
        <w:rPr>
          <w:lang w:val="es-ES"/>
        </w:rPr>
        <w:t xml:space="preserve"> </w:t>
      </w:r>
      <w:r w:rsidRPr="00AC6213">
        <w:t>суде</w:t>
      </w:r>
      <w:r w:rsidRPr="00AC6213">
        <w:t>б</w:t>
      </w:r>
      <w:r w:rsidRPr="00AC6213">
        <w:t>ных</w:t>
      </w:r>
      <w:r w:rsidRPr="00AC6213">
        <w:rPr>
          <w:lang w:val="es-ES"/>
        </w:rPr>
        <w:t xml:space="preserve"> </w:t>
      </w:r>
      <w:r w:rsidRPr="00AC6213">
        <w:t>разбирательств</w:t>
      </w:r>
      <w:r w:rsidRPr="00AC6213">
        <w:rPr>
          <w:lang w:val="es-ES"/>
        </w:rPr>
        <w:t xml:space="preserve">; </w:t>
      </w:r>
      <w:r w:rsidRPr="00AC6213">
        <w:t>ситуации</w:t>
      </w:r>
      <w:r w:rsidRPr="00AC6213">
        <w:rPr>
          <w:lang w:val="es-ES"/>
        </w:rPr>
        <w:t xml:space="preserve"> </w:t>
      </w:r>
      <w:r w:rsidRPr="00AC6213">
        <w:t>такого</w:t>
      </w:r>
      <w:r w:rsidRPr="00AC6213">
        <w:rPr>
          <w:lang w:val="es-ES"/>
        </w:rPr>
        <w:t xml:space="preserve"> </w:t>
      </w:r>
      <w:r w:rsidRPr="00AC6213">
        <w:t>рода</w:t>
      </w:r>
      <w:r w:rsidRPr="00AC6213">
        <w:rPr>
          <w:lang w:val="es-ES"/>
        </w:rPr>
        <w:t xml:space="preserve"> </w:t>
      </w:r>
      <w:r w:rsidRPr="00AC6213">
        <w:t>регулируются</w:t>
      </w:r>
      <w:r w:rsidRPr="00AC6213">
        <w:rPr>
          <w:lang w:val="es-ES"/>
        </w:rPr>
        <w:t xml:space="preserve"> </w:t>
      </w:r>
      <w:r w:rsidRPr="00AC6213">
        <w:t>посредством</w:t>
      </w:r>
      <w:r w:rsidRPr="00AC6213">
        <w:rPr>
          <w:lang w:val="es-ES"/>
        </w:rPr>
        <w:t xml:space="preserve"> </w:t>
      </w:r>
      <w:r w:rsidRPr="00AC6213">
        <w:t>конкретной</w:t>
      </w:r>
      <w:r w:rsidRPr="00AC6213">
        <w:rPr>
          <w:lang w:val="es-ES"/>
        </w:rPr>
        <w:t xml:space="preserve"> </w:t>
      </w:r>
      <w:r w:rsidRPr="00AC6213">
        <w:t>процедуры</w:t>
      </w:r>
      <w:r w:rsidRPr="00AC6213">
        <w:rPr>
          <w:lang w:val="es-ES"/>
        </w:rPr>
        <w:t xml:space="preserve">, </w:t>
      </w:r>
      <w:r w:rsidRPr="00AC6213">
        <w:t>устанавливаемой</w:t>
      </w:r>
      <w:r w:rsidRPr="00AC6213">
        <w:rPr>
          <w:lang w:val="es-ES"/>
        </w:rPr>
        <w:t xml:space="preserve"> </w:t>
      </w:r>
      <w:r w:rsidRPr="00AC6213">
        <w:t>ук</w:t>
      </w:r>
      <w:r w:rsidRPr="00AC6213">
        <w:t>а</w:t>
      </w:r>
      <w:r w:rsidRPr="00AC6213">
        <w:t>занным</w:t>
      </w:r>
      <w:r w:rsidRPr="00AC6213">
        <w:rPr>
          <w:lang w:val="es-ES"/>
        </w:rPr>
        <w:t xml:space="preserve"> </w:t>
      </w:r>
      <w:r w:rsidRPr="00AC6213">
        <w:t>законом</w:t>
      </w:r>
      <w:r w:rsidRPr="00AC6213">
        <w:rPr>
          <w:lang w:val="es-ES"/>
        </w:rPr>
        <w:t>.</w:t>
      </w:r>
      <w:r w:rsidRPr="00AC6213">
        <w:t xml:space="preserve"> Это положение может быть применено к любому акту дискр</w:t>
      </w:r>
      <w:r w:rsidRPr="00AC6213">
        <w:t>и</w:t>
      </w:r>
      <w:r w:rsidRPr="00AC6213">
        <w:t>минации, дов</w:t>
      </w:r>
      <w:r w:rsidRPr="00AC6213">
        <w:t>е</w:t>
      </w:r>
      <w:r w:rsidRPr="00AC6213">
        <w:t xml:space="preserve">денному до сведения судебной власти. </w:t>
      </w:r>
    </w:p>
    <w:p w:rsidR="00C510E8" w:rsidRDefault="009A3C46" w:rsidP="009A3C46">
      <w:pPr>
        <w:pStyle w:val="H23GR"/>
      </w:pPr>
      <w:r>
        <w:tab/>
      </w:r>
      <w:r>
        <w:tab/>
      </w:r>
      <w:r w:rsidR="00AC6213" w:rsidRPr="00AC6213">
        <w:t>Информация, касающаяся статьи 7 Конвенции</w:t>
      </w:r>
    </w:p>
    <w:p w:rsidR="00C510E8" w:rsidRDefault="00AC6213" w:rsidP="004972D6">
      <w:pPr>
        <w:pStyle w:val="SingleTxtGR"/>
      </w:pPr>
      <w:r w:rsidRPr="00AC6213">
        <w:rPr>
          <w:lang w:val="es-ES"/>
        </w:rPr>
        <w:t>99.</w:t>
      </w:r>
      <w:r w:rsidRPr="00AC6213">
        <w:tab/>
        <w:t>В сфере государственного образования Многонационального Государства Боливия действуют правила, политика, проекты и программы, ориентирова</w:t>
      </w:r>
      <w:r w:rsidRPr="00AC6213">
        <w:t>н</w:t>
      </w:r>
      <w:r w:rsidRPr="00AC6213">
        <w:t>ные на обеспечение эгалитарного образования.</w:t>
      </w:r>
      <w:r w:rsidR="00C510E8">
        <w:t xml:space="preserve"> </w:t>
      </w:r>
      <w:r w:rsidRPr="00AC6213">
        <w:t>Одним из таких инструментов является утвержденный указом президента</w:t>
      </w:r>
      <w:r w:rsidR="00C510E8">
        <w:t xml:space="preserve"> </w:t>
      </w:r>
      <w:r w:rsidRPr="00AC6213">
        <w:rPr>
          <w:lang w:val="es-ES"/>
        </w:rPr>
        <w:t xml:space="preserve">Nº 29851 </w:t>
      </w:r>
      <w:r w:rsidRPr="00AC6213">
        <w:t>от 10 декабря 2008 года Национальный план действий в области прав человека, разработанный мин</w:t>
      </w:r>
      <w:r w:rsidRPr="00AC6213">
        <w:t>и</w:t>
      </w:r>
      <w:r w:rsidRPr="00AC6213">
        <w:t>стерством юстиции по с</w:t>
      </w:r>
      <w:r w:rsidRPr="00AC6213">
        <w:t>о</w:t>
      </w:r>
      <w:r w:rsidRPr="00AC6213">
        <w:t>гласованию с другими учреждениями и организациями гражданского общества. Этот план предусматр</w:t>
      </w:r>
      <w:r w:rsidRPr="00AC6213">
        <w:t>и</w:t>
      </w:r>
      <w:r w:rsidRPr="00AC6213">
        <w:t>вает конкретные мероприятия в сфере образования и способствует принятию нового закона Авелино Синани и Элисардо Перес об образовании на основе межкультурного подхода.</w:t>
      </w:r>
      <w:r w:rsidR="00C510E8">
        <w:t xml:space="preserve"> </w:t>
      </w:r>
      <w:r w:rsidRPr="00AC6213">
        <w:t>Он пред</w:t>
      </w:r>
      <w:r w:rsidRPr="00AC6213">
        <w:t>у</w:t>
      </w:r>
      <w:r w:rsidRPr="00AC6213">
        <w:t>сматривает об</w:t>
      </w:r>
      <w:r w:rsidRPr="00AC6213">
        <w:t>у</w:t>
      </w:r>
      <w:r w:rsidRPr="00AC6213">
        <w:t>чение на трех языках на начальном и на среднем уровнях школьного обучения</w:t>
      </w:r>
      <w:r w:rsidR="00C510E8">
        <w:t xml:space="preserve"> </w:t>
      </w:r>
      <w:r w:rsidRPr="00AC6213">
        <w:t>и другие меры, которые будут реализованы по согласов</w:t>
      </w:r>
      <w:r w:rsidRPr="00AC6213">
        <w:t>а</w:t>
      </w:r>
      <w:r w:rsidRPr="00AC6213">
        <w:t xml:space="preserve">нию с Министерством образования.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t xml:space="preserve">100. </w:t>
      </w:r>
      <w:r w:rsidRPr="00AC6213">
        <w:tab/>
        <w:t>Начиная с 2008 года, ведутся работы по созданию новой учебной пр</w:t>
      </w:r>
      <w:r w:rsidRPr="00AC6213">
        <w:t>о</w:t>
      </w:r>
      <w:r w:rsidRPr="00AC6213">
        <w:t xml:space="preserve">граммы, отражающей такие ценности и принципы, как недискриминация и межкультурный подход. За период с 2006 года до первой половины 2009 года в стране было построено 269 образовательных учреждений, и в настоящее время по всей стране насчитывается 14292 школьных здания.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 xml:space="preserve">101. </w:t>
      </w:r>
      <w:r w:rsidRPr="00AC6213">
        <w:tab/>
        <w:t>Другим</w:t>
      </w:r>
      <w:r w:rsidRPr="00AC6213">
        <w:rPr>
          <w:lang w:val="es-ES"/>
        </w:rPr>
        <w:t xml:space="preserve"> </w:t>
      </w:r>
      <w:r w:rsidRPr="00AC6213">
        <w:t>важным</w:t>
      </w:r>
      <w:r w:rsidRPr="00AC6213">
        <w:rPr>
          <w:lang w:val="es-ES"/>
        </w:rPr>
        <w:t xml:space="preserve"> </w:t>
      </w:r>
      <w:r w:rsidRPr="00AC6213">
        <w:t>достижением</w:t>
      </w:r>
      <w:r w:rsidRPr="00AC6213">
        <w:rPr>
          <w:lang w:val="es-ES"/>
        </w:rPr>
        <w:t xml:space="preserve"> </w:t>
      </w:r>
      <w:r w:rsidRPr="00AC6213">
        <w:t>рассматриваемого</w:t>
      </w:r>
      <w:r w:rsidRPr="00AC6213">
        <w:rPr>
          <w:lang w:val="es-ES"/>
        </w:rPr>
        <w:t xml:space="preserve"> </w:t>
      </w:r>
      <w:r w:rsidRPr="00AC6213">
        <w:t>периода</w:t>
      </w:r>
      <w:r w:rsidRPr="00AC6213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реал</w:t>
      </w:r>
      <w:r w:rsidRPr="00AC6213">
        <w:t>и</w:t>
      </w:r>
      <w:r w:rsidRPr="00AC6213">
        <w:t>зация</w:t>
      </w:r>
      <w:r w:rsidRPr="00AC6213">
        <w:rPr>
          <w:lang w:val="es-ES"/>
        </w:rPr>
        <w:t xml:space="preserve"> </w:t>
      </w:r>
      <w:r w:rsidRPr="00AC6213">
        <w:t>программы</w:t>
      </w:r>
      <w:r w:rsidRPr="00AC6213">
        <w:rPr>
          <w:lang w:val="es-ES"/>
        </w:rPr>
        <w:t xml:space="preserve"> </w:t>
      </w:r>
      <w:r w:rsidRPr="00AC6213">
        <w:t>ликв</w:t>
      </w:r>
      <w:r w:rsidRPr="00AC6213">
        <w:t>и</w:t>
      </w:r>
      <w:r w:rsidRPr="00AC6213">
        <w:t>дации</w:t>
      </w:r>
      <w:r w:rsidRPr="00AC6213">
        <w:rPr>
          <w:lang w:val="es-ES"/>
        </w:rPr>
        <w:t xml:space="preserve"> </w:t>
      </w:r>
      <w:r w:rsidRPr="00AC6213">
        <w:t>неграмотности</w:t>
      </w:r>
      <w:r w:rsidRPr="00AC6213">
        <w:rPr>
          <w:lang w:val="es-ES"/>
        </w:rPr>
        <w:t xml:space="preserve"> «</w:t>
      </w:r>
      <w:r w:rsidRPr="00AC6213">
        <w:t>Да</w:t>
      </w:r>
      <w:r w:rsidRPr="00AC6213">
        <w:rPr>
          <w:lang w:val="es-ES"/>
        </w:rPr>
        <w:t xml:space="preserve">, </w:t>
      </w:r>
      <w:r w:rsidRPr="00AC6213">
        <w:t>я</w:t>
      </w:r>
      <w:r w:rsidRPr="00AC6213">
        <w:rPr>
          <w:lang w:val="es-ES"/>
        </w:rPr>
        <w:t xml:space="preserve"> </w:t>
      </w:r>
      <w:r w:rsidRPr="00AC6213">
        <w:t>умею</w:t>
      </w:r>
      <w:r w:rsidRPr="00AC6213">
        <w:rPr>
          <w:lang w:val="es-ES"/>
        </w:rPr>
        <w:t xml:space="preserve">»,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рамках</w:t>
      </w:r>
      <w:r w:rsidRPr="00AC6213">
        <w:rPr>
          <w:lang w:val="es-ES"/>
        </w:rPr>
        <w:t xml:space="preserve"> </w:t>
      </w:r>
      <w:r w:rsidRPr="00AC6213">
        <w:t>которой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2008 </w:t>
      </w:r>
      <w:r w:rsidRPr="00AC6213">
        <w:t>году</w:t>
      </w:r>
      <w:r w:rsidRPr="00AC6213">
        <w:rPr>
          <w:lang w:val="es-ES"/>
        </w:rPr>
        <w:t xml:space="preserve"> </w:t>
      </w:r>
      <w:r w:rsidRPr="00AC6213">
        <w:t>была</w:t>
      </w:r>
      <w:r w:rsidRPr="00AC6213">
        <w:rPr>
          <w:lang w:val="es-ES"/>
        </w:rPr>
        <w:t xml:space="preserve"> </w:t>
      </w:r>
      <w:r w:rsidRPr="00AC6213">
        <w:t>ликвидирована</w:t>
      </w:r>
      <w:r w:rsidRPr="00AC6213">
        <w:rPr>
          <w:lang w:val="es-ES"/>
        </w:rPr>
        <w:t xml:space="preserve"> </w:t>
      </w:r>
      <w:r w:rsidRPr="00AC6213">
        <w:t>неграмотность</w:t>
      </w:r>
      <w:r w:rsidRPr="00AC6213">
        <w:rPr>
          <w:lang w:val="es-ES"/>
        </w:rPr>
        <w:t xml:space="preserve"> 824</w:t>
      </w:r>
      <w:r w:rsidR="009A3C46">
        <w:t xml:space="preserve"> </w:t>
      </w:r>
      <w:r w:rsidRPr="00AC6213">
        <w:rPr>
          <w:lang w:val="es-ES"/>
        </w:rPr>
        <w:t xml:space="preserve">101 </w:t>
      </w:r>
      <w:r w:rsidRPr="00AC6213">
        <w:t>человека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Боливия</w:t>
      </w:r>
      <w:r w:rsidRPr="00AC6213">
        <w:rPr>
          <w:lang w:val="es-ES"/>
        </w:rPr>
        <w:t xml:space="preserve"> </w:t>
      </w:r>
      <w:r w:rsidRPr="00AC6213">
        <w:t>ст</w:t>
      </w:r>
      <w:r w:rsidRPr="00AC6213">
        <w:t>а</w:t>
      </w:r>
      <w:r w:rsidRPr="00AC6213">
        <w:t>ла</w:t>
      </w:r>
      <w:r w:rsidRPr="00AC6213">
        <w:rPr>
          <w:lang w:val="es-ES"/>
        </w:rPr>
        <w:t xml:space="preserve"> </w:t>
      </w:r>
      <w:r w:rsidRPr="00AC6213">
        <w:t>страной, свободной от неграмотности.</w:t>
      </w:r>
      <w:r w:rsidR="00C510E8">
        <w:t xml:space="preserve"> </w:t>
      </w:r>
      <w:r w:rsidRPr="00AC6213">
        <w:t>После</w:t>
      </w:r>
      <w:r w:rsidRPr="00AC6213">
        <w:rPr>
          <w:lang w:val="es-ES"/>
        </w:rPr>
        <w:t xml:space="preserve"> </w:t>
      </w:r>
      <w:r w:rsidRPr="00AC6213">
        <w:t>этого</w:t>
      </w:r>
      <w:r w:rsidRPr="00AC6213">
        <w:rPr>
          <w:lang w:val="es-ES"/>
        </w:rPr>
        <w:t xml:space="preserve">, </w:t>
      </w:r>
      <w:r w:rsidRPr="00AC6213">
        <w:t>в</w:t>
      </w:r>
      <w:r w:rsidRPr="00AC6213">
        <w:rPr>
          <w:lang w:val="es-ES"/>
        </w:rPr>
        <w:t xml:space="preserve"> 2009 </w:t>
      </w:r>
      <w:r w:rsidRPr="00AC6213">
        <w:t>году</w:t>
      </w:r>
      <w:r w:rsidRPr="00AC6213">
        <w:rPr>
          <w:lang w:val="es-ES"/>
        </w:rPr>
        <w:t xml:space="preserve">, </w:t>
      </w:r>
      <w:r w:rsidRPr="00AC6213">
        <w:t>была</w:t>
      </w:r>
      <w:r w:rsidRPr="00AC6213">
        <w:rPr>
          <w:lang w:val="es-ES"/>
        </w:rPr>
        <w:t xml:space="preserve"> </w:t>
      </w:r>
      <w:r w:rsidRPr="00AC6213">
        <w:t>начата</w:t>
      </w:r>
      <w:r w:rsidRPr="00AC6213">
        <w:rPr>
          <w:lang w:val="es-ES"/>
        </w:rPr>
        <w:t xml:space="preserve"> </w:t>
      </w:r>
      <w:r w:rsidRPr="00AC6213">
        <w:t>реализация</w:t>
      </w:r>
      <w:r w:rsidRPr="00AC6213">
        <w:rPr>
          <w:lang w:val="es-ES"/>
        </w:rPr>
        <w:t xml:space="preserve"> </w:t>
      </w:r>
      <w:r w:rsidRPr="00AC6213">
        <w:t>проекта</w:t>
      </w:r>
      <w:r w:rsidRPr="00AC6213">
        <w:rPr>
          <w:lang w:val="es-ES"/>
        </w:rPr>
        <w:t xml:space="preserve"> </w:t>
      </w:r>
      <w:r w:rsidRPr="00AC6213">
        <w:t>повышения</w:t>
      </w:r>
      <w:r w:rsidRPr="00AC6213">
        <w:rPr>
          <w:lang w:val="es-ES"/>
        </w:rPr>
        <w:t xml:space="preserve"> </w:t>
      </w:r>
      <w:r w:rsidRPr="00AC6213">
        <w:t>начальной</w:t>
      </w:r>
      <w:r w:rsidRPr="00AC6213">
        <w:rPr>
          <w:lang w:val="es-ES"/>
        </w:rPr>
        <w:t xml:space="preserve"> </w:t>
      </w:r>
      <w:r w:rsidRPr="00AC6213">
        <w:t>грамотности</w:t>
      </w:r>
      <w:r w:rsidRPr="00AC6213">
        <w:rPr>
          <w:lang w:val="es-ES"/>
        </w:rPr>
        <w:t xml:space="preserve"> «</w:t>
      </w:r>
      <w:r w:rsidRPr="00AC6213">
        <w:t>Да</w:t>
      </w:r>
      <w:r w:rsidRPr="00AC6213">
        <w:rPr>
          <w:lang w:val="es-ES"/>
        </w:rPr>
        <w:t xml:space="preserve">, </w:t>
      </w:r>
      <w:r w:rsidRPr="00AC6213">
        <w:t>я</w:t>
      </w:r>
      <w:r w:rsidRPr="00AC6213">
        <w:rPr>
          <w:lang w:val="es-ES"/>
        </w:rPr>
        <w:t xml:space="preserve"> </w:t>
      </w:r>
      <w:r w:rsidRPr="00AC6213">
        <w:t>понимаю</w:t>
      </w:r>
      <w:r w:rsidRPr="00AC6213">
        <w:rPr>
          <w:lang w:val="es-ES"/>
        </w:rPr>
        <w:t xml:space="preserve">», </w:t>
      </w:r>
      <w:r w:rsidRPr="00AC6213">
        <w:t>ор</w:t>
      </w:r>
      <w:r w:rsidRPr="00AC6213">
        <w:t>и</w:t>
      </w:r>
      <w:r w:rsidRPr="00AC6213">
        <w:t>ентированной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то</w:t>
      </w:r>
      <w:r w:rsidRPr="00AC6213">
        <w:rPr>
          <w:lang w:val="es-ES"/>
        </w:rPr>
        <w:t xml:space="preserve">, </w:t>
      </w:r>
      <w:r w:rsidRPr="00AC6213">
        <w:t>чтобы</w:t>
      </w:r>
      <w:r w:rsidRPr="00AC6213">
        <w:rPr>
          <w:lang w:val="es-ES"/>
        </w:rPr>
        <w:t xml:space="preserve"> </w:t>
      </w:r>
      <w:r w:rsidRPr="00AC6213">
        <w:t>полученные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ходе</w:t>
      </w:r>
      <w:r w:rsidRPr="00AC6213">
        <w:rPr>
          <w:lang w:val="es-ES"/>
        </w:rPr>
        <w:t xml:space="preserve"> </w:t>
      </w:r>
      <w:r w:rsidRPr="00AC6213">
        <w:t>обучения</w:t>
      </w:r>
      <w:r w:rsidRPr="00AC6213">
        <w:rPr>
          <w:lang w:val="es-ES"/>
        </w:rPr>
        <w:t xml:space="preserve"> </w:t>
      </w:r>
      <w:r w:rsidRPr="00AC6213">
        <w:t>грамоте</w:t>
      </w:r>
      <w:r w:rsidRPr="00AC6213">
        <w:rPr>
          <w:lang w:val="es-ES"/>
        </w:rPr>
        <w:t xml:space="preserve"> </w:t>
      </w:r>
      <w:r w:rsidRPr="00AC6213">
        <w:t>знания</w:t>
      </w:r>
      <w:r w:rsidRPr="00AC6213">
        <w:rPr>
          <w:lang w:val="es-ES"/>
        </w:rPr>
        <w:t xml:space="preserve"> </w:t>
      </w:r>
      <w:r w:rsidRPr="00AC6213">
        <w:t>не только не</w:t>
      </w:r>
      <w:r w:rsidRPr="00AC6213">
        <w:rPr>
          <w:lang w:val="es-ES"/>
        </w:rPr>
        <w:t xml:space="preserve"> </w:t>
      </w:r>
      <w:r w:rsidRPr="00AC6213">
        <w:t>были</w:t>
      </w:r>
      <w:r w:rsidRPr="00AC6213">
        <w:rPr>
          <w:lang w:val="es-ES"/>
        </w:rPr>
        <w:t xml:space="preserve"> </w:t>
      </w:r>
      <w:r w:rsidRPr="00AC6213">
        <w:t>забыты</w:t>
      </w:r>
      <w:r w:rsidRPr="00AC6213">
        <w:rPr>
          <w:lang w:val="es-ES"/>
        </w:rPr>
        <w:t xml:space="preserve">, </w:t>
      </w:r>
      <w:r w:rsidRPr="00AC6213">
        <w:t>но и были</w:t>
      </w:r>
      <w:r w:rsidRPr="00AC6213">
        <w:rPr>
          <w:lang w:val="es-ES"/>
        </w:rPr>
        <w:t xml:space="preserve"> </w:t>
      </w:r>
      <w:r w:rsidRPr="00AC6213">
        <w:t>закреплены</w:t>
      </w:r>
      <w:r w:rsidRPr="00AC6213">
        <w:rPr>
          <w:lang w:val="es-ES"/>
        </w:rPr>
        <w:t xml:space="preserve">.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рамках</w:t>
      </w:r>
      <w:r w:rsidRPr="00AC6213">
        <w:rPr>
          <w:lang w:val="es-ES"/>
        </w:rPr>
        <w:t xml:space="preserve"> </w:t>
      </w:r>
      <w:r w:rsidRPr="00AC6213">
        <w:t>этой</w:t>
      </w:r>
      <w:r w:rsidRPr="00AC6213">
        <w:rPr>
          <w:lang w:val="es-ES"/>
        </w:rPr>
        <w:t xml:space="preserve"> </w:t>
      </w:r>
      <w:r w:rsidRPr="00AC6213">
        <w:t>программы</w:t>
      </w:r>
      <w:r w:rsidRPr="00AC6213">
        <w:rPr>
          <w:lang w:val="es-ES"/>
        </w:rPr>
        <w:t xml:space="preserve"> </w:t>
      </w:r>
      <w:r w:rsidRPr="00AC6213">
        <w:t>ос</w:t>
      </w:r>
      <w:r w:rsidRPr="00AC6213">
        <w:t>у</w:t>
      </w:r>
      <w:r w:rsidRPr="00AC6213">
        <w:t>ществлялось</w:t>
      </w:r>
      <w:r w:rsidRPr="00AC6213">
        <w:rPr>
          <w:lang w:val="es-ES"/>
        </w:rPr>
        <w:t xml:space="preserve"> </w:t>
      </w:r>
      <w:r w:rsidRPr="00AC6213">
        <w:t>также</w:t>
      </w:r>
      <w:r w:rsidRPr="00AC6213">
        <w:rPr>
          <w:lang w:val="es-ES"/>
        </w:rPr>
        <w:t xml:space="preserve"> </w:t>
      </w:r>
      <w:r w:rsidRPr="00AC6213">
        <w:t>двуязычное</w:t>
      </w:r>
      <w:r w:rsidRPr="00AC6213">
        <w:rPr>
          <w:lang w:val="es-ES"/>
        </w:rPr>
        <w:t xml:space="preserve"> </w:t>
      </w:r>
      <w:r w:rsidRPr="00AC6213">
        <w:t>обучение</w:t>
      </w:r>
      <w:r w:rsidRPr="00AC6213">
        <w:rPr>
          <w:lang w:val="es-ES"/>
        </w:rPr>
        <w:t>: 24</w:t>
      </w:r>
      <w:r w:rsidR="009A3C46">
        <w:t xml:space="preserve"> </w:t>
      </w:r>
      <w:r w:rsidRPr="00AC6213">
        <w:rPr>
          <w:lang w:val="es-ES"/>
        </w:rPr>
        <w:t xml:space="preserve">699 </w:t>
      </w:r>
      <w:r w:rsidRPr="00AC6213">
        <w:t>человек</w:t>
      </w:r>
      <w:r w:rsidRPr="00AC6213">
        <w:rPr>
          <w:lang w:val="es-ES"/>
        </w:rPr>
        <w:t xml:space="preserve"> </w:t>
      </w:r>
      <w:r w:rsidRPr="00AC6213">
        <w:t>обучались на</w:t>
      </w:r>
      <w:r w:rsidRPr="00AC6213">
        <w:rPr>
          <w:lang w:val="es-ES"/>
        </w:rPr>
        <w:t xml:space="preserve"> </w:t>
      </w:r>
      <w:r w:rsidRPr="00AC6213">
        <w:t>языке</w:t>
      </w:r>
      <w:r w:rsidRPr="00AC6213">
        <w:rPr>
          <w:lang w:val="es-ES"/>
        </w:rPr>
        <w:t xml:space="preserve"> </w:t>
      </w:r>
      <w:r w:rsidRPr="00AC6213">
        <w:t>аймара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13</w:t>
      </w:r>
      <w:r w:rsidR="009A3C46">
        <w:t xml:space="preserve"> </w:t>
      </w:r>
      <w:r w:rsidRPr="00AC6213">
        <w:rPr>
          <w:lang w:val="es-ES"/>
        </w:rPr>
        <w:t xml:space="preserve">599 </w:t>
      </w:r>
      <w:r w:rsidRPr="00AC6213">
        <w:t>человек</w:t>
      </w:r>
      <w:r w:rsidRPr="00AC6213">
        <w:rPr>
          <w:lang w:val="es-ES"/>
        </w:rPr>
        <w:t xml:space="preserve"> –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языке</w:t>
      </w:r>
      <w:r w:rsidRPr="00AC6213">
        <w:rPr>
          <w:lang w:val="es-ES"/>
        </w:rPr>
        <w:t xml:space="preserve"> </w:t>
      </w:r>
      <w:r w:rsidRPr="00AC6213">
        <w:t>кечуа</w:t>
      </w:r>
      <w:r w:rsidRPr="00AC6213">
        <w:rPr>
          <w:lang w:val="es-ES"/>
        </w:rPr>
        <w:t>.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102.</w:t>
      </w:r>
      <w:r w:rsidRPr="00AC6213">
        <w:t xml:space="preserve"> </w:t>
      </w:r>
      <w:r w:rsidRPr="00AC6213">
        <w:tab/>
        <w:t>В стране осуществляется также программа «Боно Хуанито Пинто», кот</w:t>
      </w:r>
      <w:r w:rsidRPr="00AC6213">
        <w:t>о</w:t>
      </w:r>
      <w:r w:rsidRPr="00AC6213">
        <w:t>рая направлена, в частности, на предотвращение отсева учащихся школ. Эта национальная программа охватывает учащихся начального цикла обучения до уровня восьмого класса и будет распространена на начальное дошкольное об</w:t>
      </w:r>
      <w:r w:rsidRPr="00AC6213">
        <w:t>у</w:t>
      </w:r>
      <w:r w:rsidRPr="00AC6213">
        <w:t>чение; она направлена в первую очередь на стимулирование обучения детей к</w:t>
      </w:r>
      <w:r w:rsidRPr="00AC6213">
        <w:t>о</w:t>
      </w:r>
      <w:r w:rsidRPr="00AC6213">
        <w:t>ренного населения, среди которых отсев особенно высок.</w:t>
      </w:r>
      <w:r w:rsidR="00C510E8"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103.</w:t>
      </w:r>
      <w:r w:rsidRPr="00AC6213">
        <w:t xml:space="preserve"> </w:t>
      </w:r>
      <w:r w:rsidRPr="00AC6213">
        <w:tab/>
        <w:t>Следует также отметить, что новая конституция предусматривает бе</w:t>
      </w:r>
      <w:r w:rsidRPr="00AC6213">
        <w:t>с</w:t>
      </w:r>
      <w:r w:rsidRPr="00AC6213">
        <w:t>платное среднее образов</w:t>
      </w:r>
      <w:r w:rsidRPr="00AC6213">
        <w:t>а</w:t>
      </w:r>
      <w:r w:rsidRPr="00AC6213">
        <w:t>ние на всей территории страны, и это положение вступает в силу в текущем году.</w:t>
      </w:r>
      <w:r w:rsidR="00C510E8">
        <w:t xml:space="preserve"> </w:t>
      </w:r>
    </w:p>
    <w:p w:rsidR="00AC6213" w:rsidRPr="00AC6213" w:rsidRDefault="00AC6213" w:rsidP="009A3C46">
      <w:pPr>
        <w:pStyle w:val="SingleTxtGR"/>
        <w:rPr>
          <w:lang w:val="es-ES"/>
        </w:rPr>
      </w:pPr>
      <w:r w:rsidRPr="00AC6213">
        <w:rPr>
          <w:lang w:val="es-ES"/>
        </w:rPr>
        <w:t>104.</w:t>
      </w:r>
      <w:r w:rsidRPr="00AC6213">
        <w:tab/>
        <w:t>Что касается права на доступ коренных народов и народностей к профе</w:t>
      </w:r>
      <w:r w:rsidRPr="00AC6213">
        <w:t>с</w:t>
      </w:r>
      <w:r w:rsidRPr="00AC6213">
        <w:t>сиональному образов</w:t>
      </w:r>
      <w:r w:rsidRPr="00AC6213">
        <w:t>а</w:t>
      </w:r>
      <w:r w:rsidRPr="00AC6213">
        <w:t xml:space="preserve">нию, то в соответствии с указом президента </w:t>
      </w:r>
      <w:r w:rsidR="009A3C46">
        <w:t xml:space="preserve">№ </w:t>
      </w:r>
      <w:r w:rsidRPr="00AC6213">
        <w:rPr>
          <w:lang w:val="es-ES"/>
        </w:rPr>
        <w:t xml:space="preserve">29664 </w:t>
      </w:r>
      <w:r w:rsidRPr="00AC6213">
        <w:t xml:space="preserve">от </w:t>
      </w:r>
      <w:r w:rsidR="009A3C46">
        <w:br/>
      </w:r>
      <w:r w:rsidRPr="00AC6213">
        <w:t>2 августа 2008 года в стране созданы межкультурные университеты коренного населения, в том числе Университет им. Тупака Катари в городе Арисате, Ун</w:t>
      </w:r>
      <w:r w:rsidRPr="00AC6213">
        <w:t>и</w:t>
      </w:r>
      <w:r w:rsidRPr="00AC6213">
        <w:t>верситет им. Касимиро Уанты в городе Чиморе и Университет им. Апиауайки Тумпы в городе Куруйкуи. Созданы также Советы по вопросам образования первопоселенческих народов:</w:t>
      </w:r>
      <w:r w:rsidR="00C510E8">
        <w:t xml:space="preserve"> </w:t>
      </w:r>
      <w:r w:rsidRPr="00AC6213">
        <w:t>Совет по вопросам образования народа аймара, Совет по вопросам образования народа кечуа,</w:t>
      </w:r>
      <w:r w:rsidR="00C510E8">
        <w:t xml:space="preserve"> </w:t>
      </w:r>
      <w:r w:rsidRPr="00AC6213">
        <w:t>Совет по вопросам образования коренного народа гуарани, и Совет по вопросам образования многоэтнической Амазонии; все эти органы координируют свою деятельность с Министерством образования и другими соответс</w:t>
      </w:r>
      <w:r w:rsidRPr="00AC6213">
        <w:t>т</w:t>
      </w:r>
      <w:r w:rsidRPr="00AC6213">
        <w:t xml:space="preserve">вующими учреждениями. </w:t>
      </w:r>
    </w:p>
    <w:p w:rsidR="00C510E8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105.</w:t>
      </w:r>
      <w:r w:rsidRPr="00AC6213">
        <w:tab/>
        <w:t>В</w:t>
      </w:r>
      <w:r w:rsidRPr="00AC6213">
        <w:rPr>
          <w:lang w:val="es-ES"/>
        </w:rPr>
        <w:t xml:space="preserve"> </w:t>
      </w:r>
      <w:r w:rsidRPr="00AC6213">
        <w:t>Многонациональной</w:t>
      </w:r>
      <w:r w:rsidRPr="00AC6213">
        <w:rPr>
          <w:lang w:val="es-ES"/>
        </w:rPr>
        <w:t xml:space="preserve"> </w:t>
      </w:r>
      <w:r w:rsidRPr="00AC6213">
        <w:t>дипломатической</w:t>
      </w:r>
      <w:r w:rsidRPr="00AC6213">
        <w:rPr>
          <w:lang w:val="es-ES"/>
        </w:rPr>
        <w:t xml:space="preserve"> </w:t>
      </w:r>
      <w:r w:rsidRPr="00AC6213">
        <w:t>академии</w:t>
      </w:r>
      <w:r w:rsidRPr="00AC6213">
        <w:rPr>
          <w:lang w:val="es-ES"/>
        </w:rPr>
        <w:t xml:space="preserve"> </w:t>
      </w:r>
      <w:r w:rsidRPr="00AC6213">
        <w:t>при</w:t>
      </w:r>
      <w:r w:rsidR="00C510E8">
        <w:rPr>
          <w:lang w:val="es-ES"/>
        </w:rPr>
        <w:t xml:space="preserve"> </w:t>
      </w:r>
      <w:r w:rsidRPr="00AC6213">
        <w:t>Министерстве</w:t>
      </w:r>
      <w:r w:rsidRPr="00AC6213">
        <w:rPr>
          <w:lang w:val="es-ES"/>
        </w:rPr>
        <w:t xml:space="preserve"> </w:t>
      </w:r>
      <w:r w:rsidRPr="00AC6213">
        <w:t>иностранных</w:t>
      </w:r>
      <w:r w:rsidRPr="00AC6213">
        <w:rPr>
          <w:lang w:val="es-ES"/>
        </w:rPr>
        <w:t xml:space="preserve"> </w:t>
      </w:r>
      <w:r w:rsidRPr="00AC6213">
        <w:t>дел</w:t>
      </w:r>
      <w:r w:rsidRPr="00AC6213">
        <w:rPr>
          <w:lang w:val="es-ES"/>
        </w:rPr>
        <w:t xml:space="preserve"> </w:t>
      </w:r>
      <w:r w:rsidRPr="00AC6213">
        <w:t>обучается</w:t>
      </w:r>
      <w:r w:rsidRPr="00AC6213">
        <w:rPr>
          <w:lang w:val="es-ES"/>
        </w:rPr>
        <w:t xml:space="preserve"> </w:t>
      </w:r>
      <w:r w:rsidRPr="00AC6213">
        <w:t>первая</w:t>
      </w:r>
      <w:r w:rsidRPr="00AC6213">
        <w:rPr>
          <w:lang w:val="es-ES"/>
        </w:rPr>
        <w:t xml:space="preserve"> </w:t>
      </w:r>
      <w:r w:rsidRPr="00AC6213">
        <w:t>группа</w:t>
      </w:r>
      <w:r w:rsidRPr="00AC6213">
        <w:rPr>
          <w:lang w:val="es-ES"/>
        </w:rPr>
        <w:t xml:space="preserve"> </w:t>
      </w:r>
      <w:r w:rsidRPr="00AC6213">
        <w:t>дипломатов</w:t>
      </w:r>
      <w:r w:rsidRPr="00AC6213">
        <w:rPr>
          <w:lang w:val="es-ES"/>
        </w:rPr>
        <w:t xml:space="preserve">, </w:t>
      </w:r>
      <w:r w:rsidRPr="00AC6213">
        <w:t>специализирующихся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вопросах</w:t>
      </w:r>
      <w:r w:rsidRPr="00AC6213">
        <w:rPr>
          <w:lang w:val="es-ES"/>
        </w:rPr>
        <w:t xml:space="preserve"> </w:t>
      </w:r>
      <w:r w:rsidRPr="00AC6213">
        <w:t>межкультурных</w:t>
      </w:r>
      <w:r w:rsidRPr="00AC6213">
        <w:rPr>
          <w:lang w:val="es-ES"/>
        </w:rPr>
        <w:t xml:space="preserve"> </w:t>
      </w:r>
      <w:r w:rsidRPr="00AC6213">
        <w:t>отношений</w:t>
      </w:r>
      <w:r w:rsidRPr="00AC6213">
        <w:rPr>
          <w:lang w:val="es-ES"/>
        </w:rPr>
        <w:t>;</w:t>
      </w:r>
      <w:r w:rsidR="00C510E8">
        <w:rPr>
          <w:lang w:val="es-ES"/>
        </w:rPr>
        <w:t xml:space="preserve"> </w:t>
      </w:r>
      <w:r w:rsidRPr="00AC6213">
        <w:t>там же проводится обучение специ</w:t>
      </w:r>
      <w:r w:rsidRPr="00AC6213">
        <w:t>а</w:t>
      </w:r>
      <w:r w:rsidRPr="00AC6213">
        <w:t>листов</w:t>
      </w:r>
      <w:r w:rsidR="00C510E8">
        <w:t xml:space="preserve"> </w:t>
      </w:r>
      <w:r w:rsidRPr="00AC6213">
        <w:t>по вопросам культурных связей в межкультурной дипломатии</w:t>
      </w:r>
      <w:r w:rsidRPr="00AC6213">
        <w:rPr>
          <w:lang w:val="es-ES"/>
        </w:rPr>
        <w:t>.</w:t>
      </w:r>
    </w:p>
    <w:p w:rsidR="00AC6213" w:rsidRPr="00AC6213" w:rsidRDefault="00AC6213" w:rsidP="009A3C46">
      <w:pPr>
        <w:pStyle w:val="SingleTxtGR"/>
        <w:rPr>
          <w:lang w:val="es-ES"/>
        </w:rPr>
      </w:pPr>
      <w:r w:rsidRPr="00AC6213">
        <w:rPr>
          <w:lang w:val="es-ES"/>
        </w:rPr>
        <w:t>106.</w:t>
      </w:r>
      <w:r w:rsidRPr="00AC6213">
        <w:tab/>
        <w:t>Кроме того, в целях реализации права на общение и информацию было создано 25 общинных радиостанций в различных регионах страны, что спосо</w:t>
      </w:r>
      <w:r w:rsidRPr="00AC6213">
        <w:t>б</w:t>
      </w:r>
      <w:r w:rsidRPr="00AC6213">
        <w:t>ствует процессу включения общин</w:t>
      </w:r>
      <w:r w:rsidRPr="00AC6213">
        <w:rPr>
          <w:lang w:val="es-ES"/>
        </w:rPr>
        <w:t xml:space="preserve"> </w:t>
      </w:r>
      <w:r w:rsidRPr="00AC6213">
        <w:t>первопоселенческих коренных народов и крестьян в жизнь страны.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107.</w:t>
      </w:r>
      <w:r w:rsidRPr="00AC6213">
        <w:tab/>
        <w:t>Следует</w:t>
      </w:r>
      <w:r w:rsidRPr="00AC6213">
        <w:rPr>
          <w:lang w:val="es-ES"/>
        </w:rPr>
        <w:t xml:space="preserve"> </w:t>
      </w:r>
      <w:r w:rsidRPr="00AC6213">
        <w:t>отметить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рамках</w:t>
      </w:r>
      <w:r w:rsidRPr="00AC6213">
        <w:rPr>
          <w:lang w:val="es-ES"/>
        </w:rPr>
        <w:t xml:space="preserve"> </w:t>
      </w:r>
      <w:r w:rsidRPr="00AC6213">
        <w:t>программ, разработанных</w:t>
      </w:r>
      <w:r w:rsidRPr="00AC6213">
        <w:rPr>
          <w:lang w:val="es-ES"/>
        </w:rPr>
        <w:t xml:space="preserve"> </w:t>
      </w:r>
      <w:r w:rsidRPr="00AC6213">
        <w:t>Министерс</w:t>
      </w:r>
      <w:r w:rsidRPr="00AC6213">
        <w:t>т</w:t>
      </w:r>
      <w:r w:rsidRPr="00AC6213">
        <w:t>вом</w:t>
      </w:r>
      <w:r w:rsidRPr="00AC6213">
        <w:rPr>
          <w:lang w:val="es-ES"/>
        </w:rPr>
        <w:t xml:space="preserve"> </w:t>
      </w:r>
      <w:r w:rsidRPr="00AC6213">
        <w:t>образования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соответствии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законом</w:t>
      </w:r>
      <w:r w:rsidRPr="00AC6213">
        <w:rPr>
          <w:lang w:val="es-ES"/>
        </w:rPr>
        <w:t xml:space="preserve"> № 3351 </w:t>
      </w:r>
      <w:r w:rsidRPr="00AC6213">
        <w:t>от</w:t>
      </w:r>
      <w:r w:rsidRPr="00AC6213">
        <w:rPr>
          <w:lang w:val="es-ES"/>
        </w:rPr>
        <w:t xml:space="preserve"> 21 </w:t>
      </w:r>
      <w:r w:rsidRPr="00AC6213">
        <w:t>февраля</w:t>
      </w:r>
      <w:r w:rsidRPr="00AC6213">
        <w:rPr>
          <w:lang w:val="es-ES"/>
        </w:rPr>
        <w:t xml:space="preserve"> 2006 </w:t>
      </w:r>
      <w:r w:rsidRPr="00AC6213">
        <w:t>года</w:t>
      </w:r>
      <w:r w:rsidRPr="00AC6213">
        <w:rPr>
          <w:lang w:val="es-ES"/>
        </w:rPr>
        <w:t xml:space="preserve"> </w:t>
      </w:r>
      <w:r w:rsidRPr="00AC6213">
        <w:t>об</w:t>
      </w:r>
      <w:r w:rsidRPr="00AC6213">
        <w:rPr>
          <w:lang w:val="es-ES"/>
        </w:rPr>
        <w:t xml:space="preserve"> </w:t>
      </w:r>
      <w:r w:rsidRPr="00AC6213">
        <w:t>органах</w:t>
      </w:r>
      <w:r w:rsidRPr="00AC6213">
        <w:rPr>
          <w:lang w:val="es-ES"/>
        </w:rPr>
        <w:t xml:space="preserve"> </w:t>
      </w:r>
      <w:r w:rsidRPr="00AC6213">
        <w:t>исполнительной</w:t>
      </w:r>
      <w:r w:rsidRPr="00AC6213">
        <w:rPr>
          <w:lang w:val="es-ES"/>
        </w:rPr>
        <w:t xml:space="preserve"> </w:t>
      </w:r>
      <w:r w:rsidRPr="00AC6213">
        <w:t>власти,</w:t>
      </w:r>
      <w:r w:rsidRPr="00AC6213">
        <w:rPr>
          <w:lang w:val="es-ES"/>
        </w:rPr>
        <w:t xml:space="preserve"> </w:t>
      </w:r>
      <w:r w:rsidRPr="00AC6213">
        <w:t>в Боливии</w:t>
      </w:r>
      <w:r w:rsidRPr="00AC6213">
        <w:rPr>
          <w:lang w:val="es-ES"/>
        </w:rPr>
        <w:t xml:space="preserve"> </w:t>
      </w:r>
      <w:r w:rsidRPr="00AC6213">
        <w:t>сформ</w:t>
      </w:r>
      <w:r w:rsidRPr="00AC6213">
        <w:t>и</w:t>
      </w:r>
      <w:r w:rsidRPr="00AC6213">
        <w:t>рована</w:t>
      </w:r>
      <w:r w:rsidRPr="00AC6213">
        <w:rPr>
          <w:lang w:val="es-ES"/>
        </w:rPr>
        <w:t xml:space="preserve"> "</w:t>
      </w:r>
      <w:r w:rsidRPr="00AC6213">
        <w:t>Национальная</w:t>
      </w:r>
      <w:r w:rsidRPr="00AC6213">
        <w:rPr>
          <w:lang w:val="es-ES"/>
        </w:rPr>
        <w:t xml:space="preserve"> </w:t>
      </w:r>
      <w:r w:rsidRPr="00AC6213">
        <w:t>платформа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ликвидации</w:t>
      </w:r>
      <w:r w:rsidRPr="00AC6213">
        <w:rPr>
          <w:lang w:val="es-ES"/>
        </w:rPr>
        <w:t xml:space="preserve"> </w:t>
      </w:r>
      <w:r w:rsidRPr="00AC6213">
        <w:t>насилия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школах</w:t>
      </w:r>
      <w:r w:rsidRPr="00AC6213">
        <w:rPr>
          <w:lang w:val="es-ES"/>
        </w:rPr>
        <w:t xml:space="preserve">»,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состав</w:t>
      </w:r>
      <w:r w:rsidRPr="00AC6213">
        <w:rPr>
          <w:lang w:val="es-ES"/>
        </w:rPr>
        <w:t xml:space="preserve"> </w:t>
      </w:r>
      <w:r w:rsidRPr="00AC6213">
        <w:t>которой</w:t>
      </w:r>
      <w:r w:rsidRPr="00AC6213">
        <w:rPr>
          <w:lang w:val="es-ES"/>
        </w:rPr>
        <w:t xml:space="preserve"> </w:t>
      </w:r>
      <w:r w:rsidRPr="00AC6213">
        <w:t>вошли</w:t>
      </w:r>
      <w:r w:rsidRPr="00AC6213">
        <w:rPr>
          <w:lang w:val="es-ES"/>
        </w:rPr>
        <w:t xml:space="preserve"> </w:t>
      </w:r>
      <w:r w:rsidRPr="00AC6213">
        <w:t>Наро</w:t>
      </w:r>
      <w:r w:rsidRPr="00AC6213">
        <w:t>д</w:t>
      </w:r>
      <w:r w:rsidRPr="00AC6213">
        <w:t>ный</w:t>
      </w:r>
      <w:r w:rsidRPr="00AC6213">
        <w:rPr>
          <w:lang w:val="es-ES"/>
        </w:rPr>
        <w:t xml:space="preserve"> </w:t>
      </w:r>
      <w:r w:rsidRPr="00AC6213">
        <w:t>защитник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организации</w:t>
      </w:r>
      <w:r w:rsidRPr="00AC6213">
        <w:rPr>
          <w:lang w:val="es-ES"/>
        </w:rPr>
        <w:t xml:space="preserve"> </w:t>
      </w:r>
      <w:r w:rsidRPr="00AC6213">
        <w:t>гражданского</w:t>
      </w:r>
      <w:r w:rsidRPr="00AC6213">
        <w:rPr>
          <w:lang w:val="es-ES"/>
        </w:rPr>
        <w:t xml:space="preserve"> </w:t>
      </w:r>
      <w:r w:rsidRPr="00AC6213">
        <w:t>общества</w:t>
      </w:r>
      <w:r w:rsidRPr="00AC6213">
        <w:rPr>
          <w:lang w:val="es-ES"/>
        </w:rPr>
        <w:t>.</w:t>
      </w:r>
      <w:r w:rsidR="00C510E8">
        <w:t xml:space="preserve"> </w:t>
      </w:r>
      <w:r w:rsidRPr="00AC6213">
        <w:t>Одной</w:t>
      </w:r>
      <w:r w:rsidRPr="00AC6213">
        <w:rPr>
          <w:lang w:val="es-ES"/>
        </w:rPr>
        <w:t xml:space="preserve"> </w:t>
      </w:r>
      <w:r w:rsidRPr="00AC6213">
        <w:t>из</w:t>
      </w:r>
      <w:r w:rsidRPr="00AC6213">
        <w:rPr>
          <w:lang w:val="es-ES"/>
        </w:rPr>
        <w:t xml:space="preserve"> </w:t>
      </w:r>
      <w:r w:rsidRPr="00AC6213">
        <w:t>задач</w:t>
      </w:r>
      <w:r w:rsidRPr="00AC6213">
        <w:rPr>
          <w:lang w:val="es-ES"/>
        </w:rPr>
        <w:t xml:space="preserve"> </w:t>
      </w:r>
      <w:r w:rsidRPr="00AC6213">
        <w:t>Пла</w:t>
      </w:r>
      <w:r w:rsidRPr="00AC6213">
        <w:t>т</w:t>
      </w:r>
      <w:r w:rsidRPr="00AC6213">
        <w:t>формы</w:t>
      </w:r>
      <w:r w:rsidRPr="00AC6213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искоренение</w:t>
      </w:r>
      <w:r w:rsidRPr="00AC6213">
        <w:rPr>
          <w:lang w:val="es-ES"/>
        </w:rPr>
        <w:t xml:space="preserve"> </w:t>
      </w:r>
      <w:r w:rsidRPr="00AC6213">
        <w:t>дискриминации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признакам</w:t>
      </w:r>
      <w:r w:rsidRPr="00AC6213">
        <w:rPr>
          <w:lang w:val="es-ES"/>
        </w:rPr>
        <w:t xml:space="preserve"> </w:t>
      </w:r>
      <w:r w:rsidRPr="00AC6213">
        <w:t>пола</w:t>
      </w:r>
      <w:r w:rsidRPr="00AC6213">
        <w:rPr>
          <w:lang w:val="es-ES"/>
        </w:rPr>
        <w:t xml:space="preserve">, </w:t>
      </w:r>
      <w:r w:rsidRPr="00AC6213">
        <w:t>социального</w:t>
      </w:r>
      <w:r w:rsidRPr="00AC6213">
        <w:rPr>
          <w:lang w:val="es-ES"/>
        </w:rPr>
        <w:t xml:space="preserve"> </w:t>
      </w:r>
      <w:r w:rsidRPr="00AC6213">
        <w:t>статуса</w:t>
      </w:r>
      <w:r w:rsidRPr="00AC6213">
        <w:rPr>
          <w:lang w:val="es-ES"/>
        </w:rPr>
        <w:t xml:space="preserve"> </w:t>
      </w:r>
      <w:r w:rsidRPr="00AC6213">
        <w:t>или</w:t>
      </w:r>
      <w:r w:rsidRPr="00AC6213">
        <w:rPr>
          <w:lang w:val="es-ES"/>
        </w:rPr>
        <w:t xml:space="preserve"> </w:t>
      </w:r>
      <w:r w:rsidRPr="00AC6213">
        <w:t>культуры</w:t>
      </w:r>
      <w:r w:rsidRPr="00AC6213">
        <w:rPr>
          <w:lang w:val="es-ES"/>
        </w:rPr>
        <w:t xml:space="preserve">, </w:t>
      </w:r>
      <w:r w:rsidRPr="00AC6213">
        <w:t>поскольку</w:t>
      </w:r>
      <w:r w:rsidRPr="00AC6213">
        <w:rPr>
          <w:lang w:val="es-ES"/>
        </w:rPr>
        <w:t xml:space="preserve"> </w:t>
      </w:r>
      <w:r w:rsidRPr="00AC6213">
        <w:t>такая</w:t>
      </w:r>
      <w:r w:rsidRPr="00AC6213">
        <w:rPr>
          <w:lang w:val="es-ES"/>
        </w:rPr>
        <w:t xml:space="preserve"> </w:t>
      </w:r>
      <w:r w:rsidRPr="00AC6213">
        <w:t>дискриминация</w:t>
      </w:r>
      <w:r w:rsidRPr="00AC6213">
        <w:rPr>
          <w:lang w:val="es-ES"/>
        </w:rPr>
        <w:t xml:space="preserve"> </w:t>
      </w:r>
      <w:r w:rsidRPr="00AC6213">
        <w:t>способствует</w:t>
      </w:r>
      <w:r w:rsidRPr="00AC6213">
        <w:rPr>
          <w:lang w:val="es-ES"/>
        </w:rPr>
        <w:t xml:space="preserve"> </w:t>
      </w:r>
      <w:r w:rsidRPr="00AC6213">
        <w:t>развитию</w:t>
      </w:r>
      <w:r w:rsidRPr="00AC6213">
        <w:rPr>
          <w:lang w:val="es-ES"/>
        </w:rPr>
        <w:t xml:space="preserve"> </w:t>
      </w:r>
      <w:r w:rsidRPr="00AC6213">
        <w:t>предрассудков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насилия</w:t>
      </w:r>
      <w:r w:rsidRPr="00AC6213">
        <w:rPr>
          <w:lang w:val="es-ES"/>
        </w:rPr>
        <w:t xml:space="preserve">.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настоящее</w:t>
      </w:r>
      <w:r w:rsidRPr="00AC6213">
        <w:rPr>
          <w:lang w:val="es-ES"/>
        </w:rPr>
        <w:t xml:space="preserve"> </w:t>
      </w:r>
      <w:r w:rsidRPr="00AC6213">
        <w:t>время</w:t>
      </w:r>
      <w:r w:rsidRPr="00AC6213">
        <w:rPr>
          <w:lang w:val="es-ES"/>
        </w:rPr>
        <w:t xml:space="preserve"> </w:t>
      </w:r>
      <w:r w:rsidRPr="00AC6213">
        <w:t>эта</w:t>
      </w:r>
      <w:r w:rsidRPr="00AC6213">
        <w:rPr>
          <w:lang w:val="es-ES"/>
        </w:rPr>
        <w:t xml:space="preserve"> </w:t>
      </w:r>
      <w:r w:rsidRPr="00AC6213">
        <w:t>работа</w:t>
      </w:r>
      <w:r w:rsidRPr="00AC6213">
        <w:rPr>
          <w:lang w:val="es-ES"/>
        </w:rPr>
        <w:t xml:space="preserve"> </w:t>
      </w:r>
      <w:r w:rsidRPr="00AC6213">
        <w:t>находится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этапе</w:t>
      </w:r>
      <w:r w:rsidRPr="00AC6213">
        <w:rPr>
          <w:lang w:val="es-ES"/>
        </w:rPr>
        <w:t xml:space="preserve"> </w:t>
      </w:r>
      <w:r w:rsidRPr="00AC6213">
        <w:t>становления</w:t>
      </w:r>
      <w:r w:rsidRPr="00AC6213">
        <w:rPr>
          <w:lang w:val="es-ES"/>
        </w:rPr>
        <w:t xml:space="preserve">;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следующем</w:t>
      </w:r>
      <w:r w:rsidRPr="00AC6213">
        <w:rPr>
          <w:lang w:val="es-ES"/>
        </w:rPr>
        <w:t xml:space="preserve"> </w:t>
      </w:r>
      <w:r w:rsidRPr="00AC6213">
        <w:t>этапе</w:t>
      </w:r>
      <w:r w:rsidRPr="00AC6213">
        <w:rPr>
          <w:lang w:val="es-ES"/>
        </w:rPr>
        <w:t xml:space="preserve"> </w:t>
      </w:r>
      <w:r w:rsidRPr="00AC6213">
        <w:t>будет организовано распространение прио</w:t>
      </w:r>
      <w:r w:rsidRPr="00AC6213">
        <w:t>б</w:t>
      </w:r>
      <w:r w:rsidRPr="00AC6213">
        <w:t>ретенного</w:t>
      </w:r>
      <w:r w:rsidRPr="00AC6213">
        <w:rPr>
          <w:lang w:val="es-ES"/>
        </w:rPr>
        <w:t xml:space="preserve"> </w:t>
      </w:r>
      <w:r w:rsidRPr="00AC6213">
        <w:t>опыта</w:t>
      </w:r>
      <w:r w:rsidRPr="00AC6213">
        <w:rPr>
          <w:lang w:val="es-ES"/>
        </w:rPr>
        <w:t xml:space="preserve">,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этой</w:t>
      </w:r>
      <w:r w:rsidRPr="00AC6213">
        <w:rPr>
          <w:lang w:val="es-ES"/>
        </w:rPr>
        <w:t xml:space="preserve"> </w:t>
      </w:r>
      <w:r w:rsidRPr="00AC6213">
        <w:t>работе</w:t>
      </w:r>
      <w:r w:rsidRPr="00AC6213">
        <w:rPr>
          <w:lang w:val="es-ES"/>
        </w:rPr>
        <w:t xml:space="preserve"> </w:t>
      </w:r>
      <w:r w:rsidRPr="00AC6213">
        <w:t>окажут</w:t>
      </w:r>
      <w:r w:rsidRPr="00AC6213">
        <w:rPr>
          <w:lang w:val="es-ES"/>
        </w:rPr>
        <w:t xml:space="preserve"> </w:t>
      </w:r>
      <w:r w:rsidRPr="00AC6213">
        <w:t>существенную поддержку</w:t>
      </w:r>
      <w:r w:rsidRPr="00AC6213">
        <w:rPr>
          <w:lang w:val="es-ES"/>
        </w:rPr>
        <w:t xml:space="preserve"> </w:t>
      </w:r>
      <w:r w:rsidRPr="00AC6213">
        <w:t>организации</w:t>
      </w:r>
      <w:r w:rsidRPr="00AC6213">
        <w:rPr>
          <w:lang w:val="es-ES"/>
        </w:rPr>
        <w:t xml:space="preserve"> </w:t>
      </w:r>
      <w:r w:rsidRPr="00AC6213">
        <w:t>гражданского</w:t>
      </w:r>
      <w:r w:rsidRPr="00AC6213">
        <w:rPr>
          <w:lang w:val="es-ES"/>
        </w:rPr>
        <w:t xml:space="preserve"> </w:t>
      </w:r>
      <w:r w:rsidRPr="00AC6213">
        <w:t>общества</w:t>
      </w:r>
      <w:r w:rsidRPr="00AC6213">
        <w:rPr>
          <w:lang w:val="es-ES"/>
        </w:rPr>
        <w:t>.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108.</w:t>
      </w:r>
      <w:r w:rsidRPr="00AC6213">
        <w:tab/>
        <w:t>На</w:t>
      </w:r>
      <w:r w:rsidRPr="00AC6213">
        <w:rPr>
          <w:lang w:val="es-ES"/>
        </w:rPr>
        <w:t xml:space="preserve"> </w:t>
      </w:r>
      <w:r w:rsidRPr="00AC6213">
        <w:t>уровне</w:t>
      </w:r>
      <w:r w:rsidRPr="00AC6213">
        <w:rPr>
          <w:lang w:val="es-ES"/>
        </w:rPr>
        <w:t xml:space="preserve"> </w:t>
      </w:r>
      <w:r w:rsidRPr="00AC6213">
        <w:t>высших</w:t>
      </w:r>
      <w:r w:rsidRPr="00AC6213">
        <w:rPr>
          <w:lang w:val="es-ES"/>
        </w:rPr>
        <w:t xml:space="preserve"> </w:t>
      </w:r>
      <w:r w:rsidRPr="00AC6213">
        <w:t>учебных</w:t>
      </w:r>
      <w:r w:rsidRPr="00AC6213">
        <w:rPr>
          <w:lang w:val="es-ES"/>
        </w:rPr>
        <w:t xml:space="preserve"> </w:t>
      </w:r>
      <w:r w:rsidRPr="00AC6213">
        <w:t>заведений</w:t>
      </w:r>
      <w:r w:rsidRPr="00AC6213">
        <w:rPr>
          <w:lang w:val="es-ES"/>
        </w:rPr>
        <w:t xml:space="preserve"> </w:t>
      </w:r>
      <w:r w:rsidRPr="00AC6213">
        <w:t>были</w:t>
      </w:r>
      <w:r w:rsidRPr="00AC6213">
        <w:rPr>
          <w:lang w:val="es-ES"/>
        </w:rPr>
        <w:t xml:space="preserve"> </w:t>
      </w:r>
      <w:r w:rsidRPr="00AC6213">
        <w:t>проведены</w:t>
      </w:r>
      <w:r w:rsidRPr="00AC6213">
        <w:rPr>
          <w:lang w:val="es-ES"/>
        </w:rPr>
        <w:t xml:space="preserve"> </w:t>
      </w:r>
      <w:r w:rsidRPr="00AC6213">
        <w:t>общенационал</w:t>
      </w:r>
      <w:r w:rsidRPr="00AC6213">
        <w:t>ь</w:t>
      </w:r>
      <w:r w:rsidRPr="00AC6213">
        <w:t>ные</w:t>
      </w:r>
      <w:r w:rsidRPr="00AC6213">
        <w:rPr>
          <w:lang w:val="es-ES"/>
        </w:rPr>
        <w:t xml:space="preserve"> </w:t>
      </w:r>
      <w:r w:rsidRPr="00AC6213">
        <w:t>совещания</w:t>
      </w:r>
      <w:r w:rsidRPr="00AC6213">
        <w:rPr>
          <w:lang w:val="es-ES"/>
        </w:rPr>
        <w:t xml:space="preserve">, </w:t>
      </w:r>
      <w:r w:rsidRPr="00AC6213">
        <w:t>главным</w:t>
      </w:r>
      <w:r w:rsidRPr="00AC6213">
        <w:rPr>
          <w:lang w:val="es-ES"/>
        </w:rPr>
        <w:t xml:space="preserve"> </w:t>
      </w:r>
      <w:r w:rsidRPr="00AC6213">
        <w:t>результатом</w:t>
      </w:r>
      <w:r w:rsidRPr="00AC6213">
        <w:rPr>
          <w:lang w:val="es-ES"/>
        </w:rPr>
        <w:t xml:space="preserve"> </w:t>
      </w:r>
      <w:r w:rsidRPr="00AC6213">
        <w:t>которых</w:t>
      </w:r>
      <w:r w:rsidRPr="00AC6213">
        <w:rPr>
          <w:lang w:val="es-ES"/>
        </w:rPr>
        <w:t xml:space="preserve"> </w:t>
      </w:r>
      <w:r w:rsidRPr="00AC6213">
        <w:t>стало</w:t>
      </w:r>
      <w:r w:rsidRPr="00AC6213">
        <w:rPr>
          <w:lang w:val="es-ES"/>
        </w:rPr>
        <w:t xml:space="preserve"> </w:t>
      </w:r>
      <w:r w:rsidRPr="00AC6213">
        <w:t>подписание</w:t>
      </w:r>
      <w:r w:rsidRPr="00AC6213">
        <w:rPr>
          <w:lang w:val="es-ES"/>
        </w:rPr>
        <w:t xml:space="preserve"> </w:t>
      </w:r>
      <w:r w:rsidRPr="00AC6213">
        <w:t>Соглашение</w:t>
      </w:r>
      <w:r w:rsidRPr="00AC6213">
        <w:rPr>
          <w:lang w:val="es-ES"/>
        </w:rPr>
        <w:t xml:space="preserve"> </w:t>
      </w:r>
      <w:r w:rsidRPr="00AC6213">
        <w:t>о</w:t>
      </w:r>
      <w:r w:rsidRPr="00AC6213">
        <w:rPr>
          <w:lang w:val="es-ES"/>
        </w:rPr>
        <w:t xml:space="preserve"> </w:t>
      </w:r>
      <w:r w:rsidRPr="00AC6213">
        <w:t>межучрежденческом</w:t>
      </w:r>
      <w:r w:rsidRPr="00AC6213">
        <w:rPr>
          <w:lang w:val="es-ES"/>
        </w:rPr>
        <w:t xml:space="preserve"> </w:t>
      </w:r>
      <w:r w:rsidRPr="00AC6213">
        <w:t>сотрудничестве</w:t>
      </w:r>
      <w:r w:rsidRPr="00AC6213">
        <w:rPr>
          <w:lang w:val="es-ES"/>
        </w:rPr>
        <w:t xml:space="preserve"> </w:t>
      </w:r>
      <w:r w:rsidRPr="00AC6213">
        <w:t>между</w:t>
      </w:r>
      <w:r w:rsidRPr="00AC6213">
        <w:rPr>
          <w:lang w:val="es-ES"/>
        </w:rPr>
        <w:t xml:space="preserve"> </w:t>
      </w:r>
      <w:r w:rsidRPr="00AC6213">
        <w:t>Министерством</w:t>
      </w:r>
      <w:r w:rsidRPr="00AC6213">
        <w:rPr>
          <w:lang w:val="es-ES"/>
        </w:rPr>
        <w:t xml:space="preserve"> </w:t>
      </w:r>
      <w:r w:rsidRPr="00AC6213">
        <w:t>образования</w:t>
      </w:r>
      <w:r w:rsidRPr="00AC6213">
        <w:rPr>
          <w:lang w:val="es-ES"/>
        </w:rPr>
        <w:t xml:space="preserve">, </w:t>
      </w:r>
      <w:r w:rsidRPr="00AC6213">
        <w:t>А</w:t>
      </w:r>
      <w:r w:rsidRPr="00AC6213">
        <w:t>с</w:t>
      </w:r>
      <w:r w:rsidRPr="00AC6213">
        <w:t>социацией</w:t>
      </w:r>
      <w:r w:rsidRPr="00AC6213">
        <w:rPr>
          <w:lang w:val="es-ES"/>
        </w:rPr>
        <w:t xml:space="preserve"> </w:t>
      </w:r>
      <w:r w:rsidRPr="00AC6213">
        <w:t>частных</w:t>
      </w:r>
      <w:r w:rsidRPr="00AC6213">
        <w:rPr>
          <w:lang w:val="es-ES"/>
        </w:rPr>
        <w:t xml:space="preserve"> </w:t>
      </w:r>
      <w:r w:rsidRPr="00AC6213">
        <w:t>университетов</w:t>
      </w:r>
      <w:r w:rsidRPr="00AC6213">
        <w:rPr>
          <w:lang w:val="es-ES"/>
        </w:rPr>
        <w:t>,</w:t>
      </w:r>
      <w:r w:rsidR="00C510E8">
        <w:rPr>
          <w:lang w:val="es-ES"/>
        </w:rPr>
        <w:t xml:space="preserve"> </w:t>
      </w:r>
      <w:r w:rsidRPr="00AC6213">
        <w:t>Национальным</w:t>
      </w:r>
      <w:r w:rsidRPr="00AC6213">
        <w:rPr>
          <w:lang w:val="es-ES"/>
        </w:rPr>
        <w:t xml:space="preserve"> </w:t>
      </w:r>
      <w:r w:rsidRPr="00AC6213">
        <w:t>советом</w:t>
      </w:r>
      <w:r w:rsidRPr="00AC6213">
        <w:rPr>
          <w:lang w:val="es-ES"/>
        </w:rPr>
        <w:t xml:space="preserve"> </w:t>
      </w:r>
      <w:r w:rsidRPr="00AC6213">
        <w:t>народов</w:t>
      </w:r>
      <w:r w:rsidRPr="00AC6213">
        <w:rPr>
          <w:lang w:val="es-ES"/>
        </w:rPr>
        <w:t xml:space="preserve"> </w:t>
      </w:r>
      <w:r w:rsidRPr="00AC6213">
        <w:t>аймара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кечуа</w:t>
      </w:r>
      <w:r w:rsidRPr="00AC6213">
        <w:rPr>
          <w:lang w:val="es-ES"/>
        </w:rPr>
        <w:t xml:space="preserve"> </w:t>
      </w:r>
      <w:r w:rsidRPr="00AC6213">
        <w:t>района</w:t>
      </w:r>
      <w:r w:rsidRPr="00AC6213">
        <w:rPr>
          <w:lang w:val="es-ES"/>
        </w:rPr>
        <w:t xml:space="preserve"> </w:t>
      </w:r>
      <w:r w:rsidRPr="00AC6213">
        <w:t>Куласуи (КОНСАК)</w:t>
      </w:r>
      <w:r w:rsidRPr="00AC6213">
        <w:rPr>
          <w:lang w:val="es-ES"/>
        </w:rPr>
        <w:t xml:space="preserve">, </w:t>
      </w:r>
      <w:r w:rsidRPr="00AC6213">
        <w:t>Национальным</w:t>
      </w:r>
      <w:r w:rsidRPr="00AC6213">
        <w:rPr>
          <w:lang w:val="es-ES"/>
        </w:rPr>
        <w:t xml:space="preserve"> </w:t>
      </w:r>
      <w:r w:rsidRPr="00AC6213">
        <w:t>советом</w:t>
      </w:r>
      <w:r w:rsidRPr="00AC6213">
        <w:rPr>
          <w:lang w:val="es-ES"/>
        </w:rPr>
        <w:t xml:space="preserve"> </w:t>
      </w:r>
      <w:r w:rsidRPr="00AC6213">
        <w:t>народностей</w:t>
      </w:r>
      <w:r w:rsidRPr="00AC6213">
        <w:rPr>
          <w:lang w:val="es-ES"/>
        </w:rPr>
        <w:t xml:space="preserve"> </w:t>
      </w:r>
      <w:r w:rsidRPr="00AC6213">
        <w:t>айлу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марка</w:t>
      </w:r>
      <w:r w:rsidRPr="00AC6213">
        <w:rPr>
          <w:lang w:val="es-ES"/>
        </w:rPr>
        <w:t xml:space="preserve"> </w:t>
      </w:r>
      <w:r w:rsidRPr="00AC6213">
        <w:t>района</w:t>
      </w:r>
      <w:r w:rsidRPr="00AC6213">
        <w:rPr>
          <w:lang w:val="es-ES"/>
        </w:rPr>
        <w:t xml:space="preserve"> </w:t>
      </w:r>
      <w:r w:rsidRPr="00AC6213">
        <w:t>Куласуи</w:t>
      </w:r>
      <w:r w:rsidRPr="00AC6213">
        <w:rPr>
          <w:lang w:val="es-ES"/>
        </w:rPr>
        <w:t xml:space="preserve"> </w:t>
      </w:r>
      <w:r w:rsidRPr="00AC6213">
        <w:t>(КОНАМАК) и</w:t>
      </w:r>
      <w:r w:rsidRPr="00AC6213">
        <w:rPr>
          <w:lang w:val="es-ES"/>
        </w:rPr>
        <w:t xml:space="preserve"> </w:t>
      </w:r>
      <w:r w:rsidRPr="00AC6213">
        <w:t>Объединением</w:t>
      </w:r>
      <w:r w:rsidRPr="00AC6213">
        <w:rPr>
          <w:lang w:val="es-ES"/>
        </w:rPr>
        <w:t xml:space="preserve"> </w:t>
      </w:r>
      <w:r w:rsidRPr="00AC6213">
        <w:t>профсоюзов</w:t>
      </w:r>
      <w:r w:rsidRPr="00AC6213">
        <w:rPr>
          <w:lang w:val="es-ES"/>
        </w:rPr>
        <w:t xml:space="preserve"> </w:t>
      </w:r>
      <w:r w:rsidRPr="00AC6213">
        <w:t>трудящихся</w:t>
      </w:r>
      <w:r w:rsidRPr="00AC6213">
        <w:rPr>
          <w:lang w:val="es-ES"/>
        </w:rPr>
        <w:t xml:space="preserve"> </w:t>
      </w:r>
      <w:r w:rsidRPr="00AC6213">
        <w:t>крестьян</w:t>
      </w:r>
      <w:r w:rsidRPr="00AC6213">
        <w:rPr>
          <w:lang w:val="es-ES"/>
        </w:rPr>
        <w:t xml:space="preserve"> </w:t>
      </w:r>
      <w:r w:rsidRPr="00AC6213">
        <w:t>Большой Чикитании</w:t>
      </w:r>
      <w:r w:rsidRPr="00AC6213">
        <w:rPr>
          <w:lang w:val="es-ES"/>
        </w:rPr>
        <w:t>.</w:t>
      </w:r>
      <w:r w:rsidRPr="00AC6213">
        <w:t xml:space="preserve">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109.</w:t>
      </w:r>
      <w:r w:rsidRPr="00AC6213">
        <w:tab/>
        <w:t>Основной целью Соглашения о межучрежденческом сотрудничестве я</w:t>
      </w:r>
      <w:r w:rsidRPr="00AC6213">
        <w:t>в</w:t>
      </w:r>
      <w:r w:rsidRPr="00AC6213">
        <w:t>ляется создание системы грантов, открывающих возможности малообеспече</w:t>
      </w:r>
      <w:r w:rsidRPr="00AC6213">
        <w:t>н</w:t>
      </w:r>
      <w:r w:rsidRPr="00AC6213">
        <w:t>ным студентам из маргинализированных районов проживания коренного нас</w:t>
      </w:r>
      <w:r w:rsidRPr="00AC6213">
        <w:t>е</w:t>
      </w:r>
      <w:r w:rsidRPr="00AC6213">
        <w:t>ления поступать, учиться на постоянной основе и заканчивать полный курс обучения в частных университетах страны. Предполагается, что в результате реализации этой иници</w:t>
      </w:r>
      <w:r w:rsidRPr="00AC6213">
        <w:t>а</w:t>
      </w:r>
      <w:r w:rsidRPr="00AC6213">
        <w:t>тивы будут созданы дополнительные возможности для обсуждения проводимой государством политики деколонизации страны и пра</w:t>
      </w:r>
      <w:r w:rsidRPr="00AC6213">
        <w:t>к</w:t>
      </w:r>
      <w:r w:rsidRPr="00AC6213">
        <w:t>тических вопросов постановки образования, что будет способствовать вырабо</w:t>
      </w:r>
      <w:r w:rsidRPr="00AC6213">
        <w:t>т</w:t>
      </w:r>
      <w:r w:rsidRPr="00AC6213">
        <w:t>ке сценария межкультурного взаимодействия, ориентированного на развитие осведомленности, терпимости и взаимопонимания между различными име</w:t>
      </w:r>
      <w:r w:rsidRPr="00AC6213">
        <w:t>ю</w:t>
      </w:r>
      <w:r w:rsidRPr="00AC6213">
        <w:t>щимися в стране культурами. В настоящее время в соглашении участвуют пять организаций – КОНАМАК, ФНМКБС, ЕПКТКБ, СИДОБ и Центр трудящихся Боливии (ЦТБ), и они уже предоставили 520 новых бесплатных грантов на об</w:t>
      </w:r>
      <w:r w:rsidRPr="00AC6213">
        <w:t>у</w:t>
      </w:r>
      <w:r w:rsidRPr="00AC6213">
        <w:t>чение студе</w:t>
      </w:r>
      <w:r w:rsidRPr="00AC6213">
        <w:t>н</w:t>
      </w:r>
      <w:r w:rsidRPr="00AC6213">
        <w:t>тов в</w:t>
      </w:r>
      <w:r w:rsidR="00C510E8">
        <w:t xml:space="preserve"> </w:t>
      </w:r>
      <w:r w:rsidRPr="00AC6213">
        <w:t xml:space="preserve">университетах.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110.</w:t>
      </w:r>
      <w:r w:rsidRPr="00AC6213">
        <w:tab/>
        <w:t>В</w:t>
      </w:r>
      <w:r w:rsidRPr="00AC6213">
        <w:rPr>
          <w:lang w:val="es-ES"/>
        </w:rPr>
        <w:t xml:space="preserve"> </w:t>
      </w:r>
      <w:r w:rsidRPr="00AC6213">
        <w:t>этом</w:t>
      </w:r>
      <w:r w:rsidRPr="00AC6213">
        <w:rPr>
          <w:lang w:val="es-ES"/>
        </w:rPr>
        <w:t xml:space="preserve"> </w:t>
      </w:r>
      <w:r w:rsidRPr="00AC6213">
        <w:t>же</w:t>
      </w:r>
      <w:r w:rsidRPr="00AC6213">
        <w:rPr>
          <w:lang w:val="es-ES"/>
        </w:rPr>
        <w:t xml:space="preserve"> </w:t>
      </w:r>
      <w:r w:rsidRPr="00AC6213">
        <w:t>контексте</w:t>
      </w:r>
      <w:r w:rsidRPr="00AC6213">
        <w:rPr>
          <w:lang w:val="es-ES"/>
        </w:rPr>
        <w:t xml:space="preserve"> </w:t>
      </w:r>
      <w:r w:rsidRPr="00AC6213">
        <w:t>следует</w:t>
      </w:r>
      <w:r w:rsidRPr="00AC6213">
        <w:rPr>
          <w:lang w:val="es-ES"/>
        </w:rPr>
        <w:t xml:space="preserve"> </w:t>
      </w:r>
      <w:r w:rsidRPr="00AC6213">
        <w:t>отметить</w:t>
      </w:r>
      <w:r w:rsidRPr="00AC6213">
        <w:rPr>
          <w:lang w:val="es-ES"/>
        </w:rPr>
        <w:t xml:space="preserve"> </w:t>
      </w:r>
      <w:r w:rsidRPr="00AC6213">
        <w:t>создание</w:t>
      </w:r>
      <w:r w:rsidRPr="00AC6213">
        <w:rPr>
          <w:lang w:val="es-ES"/>
        </w:rPr>
        <w:t xml:space="preserve"> </w:t>
      </w:r>
      <w:r w:rsidRPr="00AC6213">
        <w:t>общинных</w:t>
      </w:r>
      <w:r w:rsidRPr="00AC6213">
        <w:rPr>
          <w:lang w:val="es-ES"/>
        </w:rPr>
        <w:t xml:space="preserve"> </w:t>
      </w:r>
      <w:r w:rsidRPr="00AC6213">
        <w:t>центров</w:t>
      </w:r>
      <w:r w:rsidRPr="00AC6213">
        <w:rPr>
          <w:lang w:val="es-ES"/>
        </w:rPr>
        <w:t xml:space="preserve"> </w:t>
      </w:r>
      <w:r w:rsidRPr="00AC6213">
        <w:t>ди</w:t>
      </w:r>
      <w:r w:rsidRPr="00AC6213">
        <w:t>с</w:t>
      </w:r>
      <w:r w:rsidRPr="00AC6213">
        <w:t>танционного</w:t>
      </w:r>
      <w:r w:rsidRPr="00AC6213">
        <w:rPr>
          <w:lang w:val="es-ES"/>
        </w:rPr>
        <w:t xml:space="preserve"> </w:t>
      </w:r>
      <w:r w:rsidRPr="00AC6213">
        <w:t>обучения</w:t>
      </w:r>
      <w:r w:rsidRPr="00AC6213">
        <w:rPr>
          <w:lang w:val="es-ES"/>
        </w:rPr>
        <w:t xml:space="preserve"> (</w:t>
      </w:r>
      <w:r w:rsidRPr="00AC6213">
        <w:t>ОЦДО</w:t>
      </w:r>
      <w:r w:rsidRPr="00AC6213">
        <w:rPr>
          <w:lang w:val="es-ES"/>
        </w:rPr>
        <w:t xml:space="preserve">), </w:t>
      </w:r>
      <w:r w:rsidRPr="00AC6213">
        <w:t>основной</w:t>
      </w:r>
      <w:r w:rsidRPr="00AC6213">
        <w:rPr>
          <w:lang w:val="es-ES"/>
        </w:rPr>
        <w:t xml:space="preserve"> </w:t>
      </w:r>
      <w:r w:rsidRPr="00AC6213">
        <w:t>функцией</w:t>
      </w:r>
      <w:r w:rsidRPr="00AC6213">
        <w:rPr>
          <w:lang w:val="es-ES"/>
        </w:rPr>
        <w:t xml:space="preserve"> </w:t>
      </w:r>
      <w:r w:rsidRPr="00AC6213">
        <w:t>которых</w:t>
      </w:r>
      <w:r w:rsidRPr="00AC6213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обесп</w:t>
      </w:r>
      <w:r w:rsidRPr="00AC6213">
        <w:t>е</w:t>
      </w:r>
      <w:r w:rsidRPr="00AC6213">
        <w:t>чение</w:t>
      </w:r>
      <w:r w:rsidRPr="00AC6213">
        <w:rPr>
          <w:lang w:val="es-ES"/>
        </w:rPr>
        <w:t xml:space="preserve"> </w:t>
      </w:r>
      <w:r w:rsidRPr="00AC6213">
        <w:t>доступа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адекватного</w:t>
      </w:r>
      <w:r w:rsidRPr="00AC6213">
        <w:rPr>
          <w:lang w:val="es-ES"/>
        </w:rPr>
        <w:t xml:space="preserve"> </w:t>
      </w:r>
      <w:r w:rsidRPr="00AC6213">
        <w:t>использования</w:t>
      </w:r>
      <w:r w:rsidRPr="00AC6213">
        <w:rPr>
          <w:lang w:val="es-ES"/>
        </w:rPr>
        <w:t xml:space="preserve"> </w:t>
      </w:r>
      <w:r w:rsidRPr="00AC6213">
        <w:t>информационных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коммуникац</w:t>
      </w:r>
      <w:r w:rsidRPr="00AC6213">
        <w:t>и</w:t>
      </w:r>
      <w:r w:rsidRPr="00AC6213">
        <w:t>онных</w:t>
      </w:r>
      <w:r w:rsidRPr="00AC6213">
        <w:rPr>
          <w:lang w:val="es-ES"/>
        </w:rPr>
        <w:t xml:space="preserve"> </w:t>
      </w:r>
      <w:r w:rsidRPr="00AC6213">
        <w:t>технологий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сельских</w:t>
      </w:r>
      <w:r w:rsidRPr="00AC6213">
        <w:rPr>
          <w:lang w:val="es-ES"/>
        </w:rPr>
        <w:t xml:space="preserve"> </w:t>
      </w:r>
      <w:r w:rsidRPr="00AC6213">
        <w:t>районах</w:t>
      </w:r>
      <w:r w:rsidRPr="00AC6213">
        <w:rPr>
          <w:lang w:val="es-ES"/>
        </w:rPr>
        <w:t xml:space="preserve"> </w:t>
      </w:r>
      <w:r w:rsidRPr="00AC6213">
        <w:t>национальной</w:t>
      </w:r>
      <w:r w:rsidRPr="00AC6213">
        <w:rPr>
          <w:lang w:val="es-ES"/>
        </w:rPr>
        <w:t xml:space="preserve"> </w:t>
      </w:r>
      <w:r w:rsidRPr="00AC6213">
        <w:t>системы</w:t>
      </w:r>
      <w:r w:rsidRPr="00AC6213">
        <w:rPr>
          <w:lang w:val="es-ES"/>
        </w:rPr>
        <w:t xml:space="preserve"> </w:t>
      </w:r>
      <w:r w:rsidRPr="00AC6213">
        <w:t>образования</w:t>
      </w:r>
      <w:r w:rsidRPr="00AC6213">
        <w:rPr>
          <w:lang w:val="es-ES"/>
        </w:rPr>
        <w:t>;</w:t>
      </w:r>
      <w:r w:rsidR="00C510E8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первом</w:t>
      </w:r>
      <w:r w:rsidRPr="00AC6213">
        <w:rPr>
          <w:lang w:val="es-ES"/>
        </w:rPr>
        <w:t xml:space="preserve"> </w:t>
      </w:r>
      <w:r w:rsidRPr="00AC6213">
        <w:t>этапе</w:t>
      </w:r>
      <w:r w:rsidRPr="00AC6213">
        <w:rPr>
          <w:lang w:val="es-ES"/>
        </w:rPr>
        <w:t xml:space="preserve"> </w:t>
      </w:r>
      <w:r w:rsidRPr="00AC6213">
        <w:t>этой</w:t>
      </w:r>
      <w:r w:rsidRPr="00AC6213">
        <w:rPr>
          <w:lang w:val="es-ES"/>
        </w:rPr>
        <w:t xml:space="preserve"> </w:t>
      </w:r>
      <w:r w:rsidRPr="00AC6213">
        <w:t>работы</w:t>
      </w:r>
      <w:r w:rsidRPr="00AC6213">
        <w:rPr>
          <w:lang w:val="es-ES"/>
        </w:rPr>
        <w:t xml:space="preserve"> </w:t>
      </w:r>
      <w:r w:rsidRPr="00AC6213">
        <w:t>создано</w:t>
      </w:r>
      <w:r w:rsidRPr="00AC6213">
        <w:rPr>
          <w:lang w:val="es-ES"/>
        </w:rPr>
        <w:t xml:space="preserve"> 7 </w:t>
      </w:r>
      <w:r w:rsidRPr="00AC6213">
        <w:t>центров</w:t>
      </w:r>
      <w:r w:rsidRPr="00AC6213">
        <w:rPr>
          <w:lang w:val="es-ES"/>
        </w:rPr>
        <w:t xml:space="preserve"> </w:t>
      </w:r>
      <w:r w:rsidRPr="00AC6213">
        <w:t>дистанционного</w:t>
      </w:r>
      <w:r w:rsidRPr="00AC6213">
        <w:rPr>
          <w:lang w:val="es-ES"/>
        </w:rPr>
        <w:t xml:space="preserve"> </w:t>
      </w:r>
      <w:r w:rsidRPr="00AC6213">
        <w:t>обучения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депа</w:t>
      </w:r>
      <w:r w:rsidRPr="00AC6213">
        <w:t>р</w:t>
      </w:r>
      <w:r w:rsidRPr="00AC6213">
        <w:t>таменте</w:t>
      </w:r>
      <w:r w:rsidRPr="00AC6213">
        <w:rPr>
          <w:lang w:val="es-ES"/>
        </w:rPr>
        <w:t xml:space="preserve"> </w:t>
      </w:r>
      <w:r w:rsidRPr="00AC6213">
        <w:t>Бени</w:t>
      </w:r>
      <w:r w:rsidRPr="00AC6213">
        <w:rPr>
          <w:lang w:val="es-ES"/>
        </w:rPr>
        <w:t xml:space="preserve">, 13 </w:t>
      </w:r>
      <w:r w:rsidRPr="00AC6213">
        <w:t>таких</w:t>
      </w:r>
      <w:r w:rsidRPr="00AC6213">
        <w:rPr>
          <w:lang w:val="es-ES"/>
        </w:rPr>
        <w:t xml:space="preserve"> </w:t>
      </w:r>
      <w:r w:rsidRPr="00AC6213">
        <w:t>центров</w:t>
      </w:r>
      <w:r w:rsidRPr="00AC6213">
        <w:rPr>
          <w:lang w:val="es-ES"/>
        </w:rPr>
        <w:t xml:space="preserve"> –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департаменте</w:t>
      </w:r>
      <w:r w:rsidRPr="00AC6213">
        <w:rPr>
          <w:lang w:val="es-ES"/>
        </w:rPr>
        <w:t xml:space="preserve"> </w:t>
      </w:r>
      <w:r w:rsidRPr="00AC6213">
        <w:t>Чукисака</w:t>
      </w:r>
      <w:r w:rsidRPr="00AC6213">
        <w:rPr>
          <w:lang w:val="es-ES"/>
        </w:rPr>
        <w:t xml:space="preserve">, 14 –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департаме</w:t>
      </w:r>
      <w:r w:rsidRPr="00AC6213">
        <w:t>н</w:t>
      </w:r>
      <w:r w:rsidRPr="00AC6213">
        <w:t>те</w:t>
      </w:r>
      <w:r w:rsidRPr="00AC6213">
        <w:rPr>
          <w:lang w:val="es-ES"/>
        </w:rPr>
        <w:t xml:space="preserve"> </w:t>
      </w:r>
      <w:r w:rsidRPr="00AC6213">
        <w:t>Кочабамба</w:t>
      </w:r>
      <w:r w:rsidRPr="00AC6213">
        <w:rPr>
          <w:lang w:val="es-ES"/>
        </w:rPr>
        <w:t xml:space="preserve">, 28 –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департаметне</w:t>
      </w:r>
      <w:r w:rsidRPr="00AC6213">
        <w:rPr>
          <w:lang w:val="es-ES"/>
        </w:rPr>
        <w:t xml:space="preserve"> </w:t>
      </w:r>
      <w:r w:rsidRPr="00AC6213">
        <w:t>Ла</w:t>
      </w:r>
      <w:r w:rsidRPr="00AC6213">
        <w:rPr>
          <w:lang w:val="es-ES"/>
        </w:rPr>
        <w:t>-</w:t>
      </w:r>
      <w:r w:rsidRPr="00AC6213">
        <w:t>Пас</w:t>
      </w:r>
      <w:r w:rsidRPr="00AC6213">
        <w:rPr>
          <w:lang w:val="es-ES"/>
        </w:rPr>
        <w:t xml:space="preserve">, 16 –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департаменте</w:t>
      </w:r>
      <w:r w:rsidRPr="00AC6213">
        <w:rPr>
          <w:lang w:val="es-ES"/>
        </w:rPr>
        <w:t xml:space="preserve"> </w:t>
      </w:r>
      <w:r w:rsidRPr="00AC6213">
        <w:t>Оруро</w:t>
      </w:r>
      <w:r w:rsidRPr="00AC6213">
        <w:rPr>
          <w:lang w:val="es-ES"/>
        </w:rPr>
        <w:t xml:space="preserve">, </w:t>
      </w:r>
      <w:r w:rsidRPr="00AC6213">
        <w:t>5 – в д</w:t>
      </w:r>
      <w:r w:rsidRPr="00AC6213">
        <w:t>е</w:t>
      </w:r>
      <w:r w:rsidRPr="00AC6213">
        <w:t>партаменте Пандо, 11 – в департаменте Потоси, 17 – в департаменте Санта-Крус и 5 – в департаменте Тариха.</w:t>
      </w:r>
      <w:r w:rsidRPr="00AC6213">
        <w:rPr>
          <w:lang w:val="es-ES"/>
        </w:rPr>
        <w:t xml:space="preserve"> </w:t>
      </w:r>
    </w:p>
    <w:p w:rsidR="00AC6213" w:rsidRPr="00AC6213" w:rsidRDefault="00AC6213" w:rsidP="004972D6">
      <w:pPr>
        <w:pStyle w:val="SingleTxtGR"/>
        <w:rPr>
          <w:b/>
          <w:i/>
          <w:lang w:val="es-ES"/>
        </w:rPr>
      </w:pPr>
      <w:r w:rsidRPr="00AC6213">
        <w:rPr>
          <w:lang w:val="es-ES"/>
        </w:rPr>
        <w:t>111.</w:t>
      </w:r>
      <w:r w:rsidRPr="00AC6213">
        <w:tab/>
        <w:t>В стране создано Министерство культуры, функции которого включают выработку и проведение в жизнь политики, обеспечивающей защиту и</w:t>
      </w:r>
      <w:r w:rsidR="00C510E8">
        <w:t xml:space="preserve"> </w:t>
      </w:r>
      <w:r w:rsidRPr="00AC6213">
        <w:t>распр</w:t>
      </w:r>
      <w:r w:rsidRPr="00AC6213">
        <w:t>о</w:t>
      </w:r>
      <w:r w:rsidRPr="00AC6213">
        <w:t>странение представленных в стране культур, защиту, бережное обращение и хранение культурных и исторических ценностей и документов, участие коре</w:t>
      </w:r>
      <w:r w:rsidRPr="00AC6213">
        <w:t>н</w:t>
      </w:r>
      <w:r w:rsidRPr="00AC6213">
        <w:t>ных наций и народностей, крестьянских общин, межкультурных и</w:t>
      </w:r>
      <w:r w:rsidR="00C510E8">
        <w:t xml:space="preserve"> </w:t>
      </w:r>
      <w:r w:rsidRPr="00AC6213">
        <w:t>афро-боливийских общин в принятии решений по вопросам политики в области культуры; это министерство также отвечает за работу по созданию многонаци</w:t>
      </w:r>
      <w:r w:rsidRPr="00AC6213">
        <w:t>о</w:t>
      </w:r>
      <w:r w:rsidRPr="00AC6213">
        <w:t>нального деколонизированного государства, идентичность которого основана на принципах, духовных ценностях,</w:t>
      </w:r>
      <w:r w:rsidR="00C510E8">
        <w:t xml:space="preserve"> </w:t>
      </w:r>
      <w:r w:rsidRPr="00AC6213">
        <w:t>знаниях, исторических традициях и обыч</w:t>
      </w:r>
      <w:r w:rsidRPr="00AC6213">
        <w:t>а</w:t>
      </w:r>
      <w:r w:rsidRPr="00AC6213">
        <w:t>ях, как материальных, так и духовных, и суверенитет которого используется для достижения лучшей жизни.</w:t>
      </w:r>
      <w:r w:rsidRPr="00AC6213">
        <w:rPr>
          <w:lang w:val="es-ES"/>
        </w:rPr>
        <w:t xml:space="preserve"> </w:t>
      </w:r>
    </w:p>
    <w:p w:rsidR="00AC6213" w:rsidRPr="00AC6213" w:rsidRDefault="00AC6213" w:rsidP="009A3C46">
      <w:pPr>
        <w:pStyle w:val="HChGR"/>
      </w:pPr>
      <w:r w:rsidRPr="00AC6213">
        <w:rPr>
          <w:lang w:val="es-ES"/>
        </w:rPr>
        <w:tab/>
        <w:t>III.</w:t>
      </w:r>
      <w:r w:rsidRPr="00AC6213">
        <w:rPr>
          <w:lang w:val="es-ES"/>
        </w:rPr>
        <w:tab/>
      </w:r>
      <w:r w:rsidRPr="00AC6213">
        <w:t>Выполнение рекомендаций Комитета</w:t>
      </w:r>
    </w:p>
    <w:p w:rsidR="00AC6213" w:rsidRPr="00AC6213" w:rsidRDefault="00AC6213" w:rsidP="00A56F36">
      <w:pPr>
        <w:pStyle w:val="H23GR"/>
      </w:pPr>
      <w:r w:rsidRPr="00AC6213">
        <w:rPr>
          <w:lang w:val="es-ES"/>
        </w:rPr>
        <w:tab/>
      </w:r>
      <w:r w:rsidR="00A56F36">
        <w:tab/>
      </w:r>
      <w:r w:rsidRPr="00AC6213">
        <w:t>Рекомендация</w:t>
      </w:r>
      <w:r w:rsidRPr="00AC6213">
        <w:rPr>
          <w:lang w:val="es-ES"/>
        </w:rPr>
        <w:t xml:space="preserve"> 12</w:t>
      </w:r>
    </w:p>
    <w:p w:rsidR="00AC6213" w:rsidRPr="00AC6213" w:rsidRDefault="00AC6213" w:rsidP="004972D6">
      <w:pPr>
        <w:pStyle w:val="SingleTxtGR"/>
      </w:pPr>
      <w:r w:rsidRPr="00AC6213">
        <w:t>112.</w:t>
      </w:r>
      <w:r w:rsidRPr="00AC6213">
        <w:tab/>
        <w:t>В</w:t>
      </w:r>
      <w:r w:rsidRPr="00AC6213">
        <w:rPr>
          <w:lang w:val="es-ES"/>
        </w:rPr>
        <w:t xml:space="preserve"> </w:t>
      </w:r>
      <w:r w:rsidRPr="00AC6213">
        <w:t>связи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данной</w:t>
      </w:r>
      <w:r w:rsidRPr="00AC6213">
        <w:rPr>
          <w:lang w:val="es-ES"/>
        </w:rPr>
        <w:t xml:space="preserve"> </w:t>
      </w:r>
      <w:r w:rsidRPr="00AC6213">
        <w:t>рекомендацией</w:t>
      </w:r>
      <w:r w:rsidRPr="00AC6213">
        <w:rPr>
          <w:lang w:val="es-ES"/>
        </w:rPr>
        <w:t xml:space="preserve"> </w:t>
      </w:r>
      <w:r w:rsidRPr="00AC6213">
        <w:t>Комитета по</w:t>
      </w:r>
      <w:r w:rsidRPr="00AC6213">
        <w:rPr>
          <w:lang w:val="es-ES"/>
        </w:rPr>
        <w:t xml:space="preserve"> </w:t>
      </w:r>
      <w:r w:rsidRPr="00AC6213">
        <w:t>ликвидации</w:t>
      </w:r>
      <w:r w:rsidRPr="00AC6213">
        <w:rPr>
          <w:lang w:val="es-ES"/>
        </w:rPr>
        <w:t xml:space="preserve"> </w:t>
      </w:r>
      <w:r w:rsidRPr="00AC6213">
        <w:t>расовой</w:t>
      </w:r>
      <w:r w:rsidRPr="00AC6213">
        <w:rPr>
          <w:lang w:val="es-ES"/>
        </w:rPr>
        <w:t xml:space="preserve"> </w:t>
      </w:r>
      <w:r w:rsidRPr="00AC6213">
        <w:t>ди</w:t>
      </w:r>
      <w:r w:rsidRPr="00AC6213">
        <w:t>с</w:t>
      </w:r>
      <w:r w:rsidRPr="00AC6213">
        <w:t>криминации</w:t>
      </w:r>
      <w:r w:rsidRPr="00AC6213">
        <w:rPr>
          <w:lang w:val="es-ES"/>
        </w:rPr>
        <w:t xml:space="preserve"> </w:t>
      </w:r>
      <w:r w:rsidRPr="00AC6213">
        <w:t>относительно</w:t>
      </w:r>
      <w:r w:rsidRPr="00AC6213">
        <w:rPr>
          <w:lang w:val="es-ES"/>
        </w:rPr>
        <w:t xml:space="preserve"> </w:t>
      </w:r>
      <w:r w:rsidRPr="00AC6213">
        <w:t>выполнения</w:t>
      </w:r>
      <w:r w:rsidRPr="00AC6213">
        <w:rPr>
          <w:lang w:val="es-ES"/>
        </w:rPr>
        <w:t xml:space="preserve"> обязательства о квалификации в качестве уголовно-наказуемых деяний всех форм расовой дискриминации, как это предписывается в статье 4 Конвенции</w:t>
      </w:r>
      <w:r w:rsidRPr="00AC6213">
        <w:t>,</w:t>
      </w:r>
      <w:r w:rsidR="00C510E8">
        <w:t xml:space="preserve"> </w:t>
      </w:r>
      <w:r w:rsidRPr="00AC6213">
        <w:t>необходимо повторить информацию, приведенную</w:t>
      </w:r>
      <w:r w:rsidRPr="00AC6213">
        <w:rPr>
          <w:lang w:val="es-ES"/>
        </w:rPr>
        <w:t xml:space="preserve"> </w:t>
      </w:r>
      <w:r w:rsidRPr="00AC6213">
        <w:t>в предыдущем тексте. Следует также иметь в виду крупное до</w:t>
      </w:r>
      <w:r w:rsidRPr="00AC6213">
        <w:t>с</w:t>
      </w:r>
      <w:r w:rsidRPr="00AC6213">
        <w:t>тижение, каким явилось принятие конституции государства, которая запрещает дискриминацию в целом и предусматривает нак</w:t>
      </w:r>
      <w:r w:rsidRPr="00AC6213">
        <w:t>а</w:t>
      </w:r>
      <w:r w:rsidRPr="00AC6213">
        <w:t xml:space="preserve">зания за нее. Эта конституция также гарантирует защиту </w:t>
      </w:r>
      <w:r w:rsidRPr="00AC6213">
        <w:rPr>
          <w:i/>
        </w:rPr>
        <w:t>свободы, равенства и справедливости для всех бол</w:t>
      </w:r>
      <w:r w:rsidRPr="00AC6213">
        <w:rPr>
          <w:i/>
        </w:rPr>
        <w:t>и</w:t>
      </w:r>
      <w:r w:rsidRPr="00AC6213">
        <w:rPr>
          <w:i/>
        </w:rPr>
        <w:t>вийцев</w:t>
      </w:r>
      <w:r w:rsidRPr="00AC6213">
        <w:t xml:space="preserve">. </w:t>
      </w:r>
    </w:p>
    <w:p w:rsidR="00AC6213" w:rsidRPr="00AC6213" w:rsidRDefault="00AC6213" w:rsidP="00A56F36">
      <w:pPr>
        <w:pStyle w:val="SingleTxtGR"/>
      </w:pPr>
      <w:r w:rsidRPr="00AC6213">
        <w:rPr>
          <w:lang w:val="es-ES"/>
        </w:rPr>
        <w:t>113.</w:t>
      </w:r>
      <w:r w:rsidRPr="00AC6213">
        <w:tab/>
        <w:t xml:space="preserve">Правительство Боливии сознает необходимость </w:t>
      </w:r>
      <w:r w:rsidRPr="00AC6213">
        <w:rPr>
          <w:lang w:val="es-ES"/>
        </w:rPr>
        <w:t>квалификации в качестве уголовно-наказуемых деяний всех форм расовой дискриминации,</w:t>
      </w:r>
      <w:r w:rsidRPr="00AC6213">
        <w:t xml:space="preserve"> и в настоящее время уже имеется пять проектов закона о запрещении дискриминации, подг</w:t>
      </w:r>
      <w:r w:rsidRPr="00AC6213">
        <w:t>о</w:t>
      </w:r>
      <w:r w:rsidRPr="00AC6213">
        <w:t>товленных организациями гражданского общества и другими учреждениями. Эти проекты находятся на рассмотрении Национального конгресса</w:t>
      </w:r>
      <w:r w:rsidR="00A56F36">
        <w:rPr>
          <w:rStyle w:val="FootnoteReference"/>
        </w:rPr>
        <w:footnoteReference w:id="18"/>
      </w:r>
      <w:r w:rsidRPr="00AC6213">
        <w:rPr>
          <w:lang w:val="es-ES"/>
        </w:rPr>
        <w:t xml:space="preserve">. </w:t>
      </w:r>
      <w:r w:rsidRPr="00AC6213">
        <w:t>Главное</w:t>
      </w:r>
      <w:r w:rsidRPr="00AC6213">
        <w:rPr>
          <w:lang w:val="es-ES"/>
        </w:rPr>
        <w:t xml:space="preserve"> </w:t>
      </w:r>
      <w:r w:rsidRPr="00AC6213">
        <w:t>управление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вопросам</w:t>
      </w:r>
      <w:r w:rsidRPr="00AC6213">
        <w:rPr>
          <w:lang w:val="es-ES"/>
        </w:rPr>
        <w:t xml:space="preserve"> </w:t>
      </w:r>
      <w:r w:rsidRPr="00AC6213">
        <w:t>борьбы</w:t>
      </w:r>
      <w:r w:rsidRPr="00AC6213">
        <w:rPr>
          <w:lang w:val="es-ES"/>
        </w:rPr>
        <w:t xml:space="preserve"> </w:t>
      </w:r>
      <w:r w:rsidRPr="00AC6213">
        <w:t>против</w:t>
      </w:r>
      <w:r w:rsidRPr="00AC6213">
        <w:rPr>
          <w:lang w:val="es-ES"/>
        </w:rPr>
        <w:t xml:space="preserve"> </w:t>
      </w:r>
      <w:r w:rsidRPr="00AC6213">
        <w:t>расизма</w:t>
      </w:r>
      <w:r w:rsidRPr="00AC6213">
        <w:rPr>
          <w:lang w:val="es-ES"/>
        </w:rPr>
        <w:t xml:space="preserve"> </w:t>
      </w:r>
      <w:r w:rsidRPr="00AC6213">
        <w:t>совместно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организациями</w:t>
      </w:r>
      <w:r w:rsidRPr="00AC6213">
        <w:rPr>
          <w:lang w:val="es-ES"/>
        </w:rPr>
        <w:t xml:space="preserve"> </w:t>
      </w:r>
      <w:r w:rsidRPr="00AC6213">
        <w:t>гражданского</w:t>
      </w:r>
      <w:r w:rsidRPr="00AC6213">
        <w:rPr>
          <w:lang w:val="es-ES"/>
        </w:rPr>
        <w:t xml:space="preserve"> </w:t>
      </w:r>
      <w:r w:rsidRPr="00AC6213">
        <w:t>общества</w:t>
      </w:r>
      <w:r w:rsidRPr="00AC6213">
        <w:rPr>
          <w:lang w:val="es-ES"/>
        </w:rPr>
        <w:t xml:space="preserve"> </w:t>
      </w:r>
      <w:r w:rsidRPr="00AC6213">
        <w:t>анализирует</w:t>
      </w:r>
      <w:r w:rsidRPr="00AC6213">
        <w:rPr>
          <w:lang w:val="es-ES"/>
        </w:rPr>
        <w:t xml:space="preserve"> </w:t>
      </w:r>
      <w:r w:rsidRPr="00AC6213">
        <w:t>эти</w:t>
      </w:r>
      <w:r w:rsidRPr="00AC6213">
        <w:rPr>
          <w:lang w:val="es-ES"/>
        </w:rPr>
        <w:t xml:space="preserve"> </w:t>
      </w:r>
      <w:r w:rsidRPr="00AC6213">
        <w:t>предложения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настоящее</w:t>
      </w:r>
      <w:r w:rsidRPr="00AC6213">
        <w:rPr>
          <w:lang w:val="es-ES"/>
        </w:rPr>
        <w:t xml:space="preserve"> </w:t>
      </w:r>
      <w:r w:rsidRPr="00AC6213">
        <w:t>время</w:t>
      </w:r>
      <w:r w:rsidRPr="00AC6213">
        <w:rPr>
          <w:lang w:val="es-ES"/>
        </w:rPr>
        <w:t xml:space="preserve"> </w:t>
      </w:r>
      <w:r w:rsidRPr="00AC6213">
        <w:t>ра</w:t>
      </w:r>
      <w:r w:rsidRPr="00AC6213">
        <w:t>з</w:t>
      </w:r>
      <w:r w:rsidRPr="00AC6213">
        <w:t>рабатывает</w:t>
      </w:r>
      <w:r w:rsidRPr="00AC6213">
        <w:rPr>
          <w:lang w:val="es-ES"/>
        </w:rPr>
        <w:t xml:space="preserve"> </w:t>
      </w:r>
      <w:r w:rsidRPr="00AC6213">
        <w:t>закон</w:t>
      </w:r>
      <w:r w:rsidRPr="00AC6213">
        <w:rPr>
          <w:lang w:val="es-ES"/>
        </w:rPr>
        <w:t xml:space="preserve"> </w:t>
      </w:r>
      <w:r w:rsidRPr="00AC6213">
        <w:t>против</w:t>
      </w:r>
      <w:r w:rsidRPr="00AC6213">
        <w:rPr>
          <w:lang w:val="es-ES"/>
        </w:rPr>
        <w:t xml:space="preserve"> </w:t>
      </w:r>
      <w:r w:rsidRPr="00AC6213">
        <w:t>расизма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расовой</w:t>
      </w:r>
      <w:r w:rsidRPr="00AC6213">
        <w:rPr>
          <w:lang w:val="es-ES"/>
        </w:rPr>
        <w:t xml:space="preserve"> </w:t>
      </w:r>
      <w:r w:rsidRPr="00AC6213">
        <w:t>дискриминации. Оно также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t>д</w:t>
      </w:r>
      <w:r w:rsidRPr="00AC6213">
        <w:t>держивает</w:t>
      </w:r>
      <w:r w:rsidRPr="00AC6213">
        <w:rPr>
          <w:lang w:val="es-ES"/>
        </w:rPr>
        <w:t xml:space="preserve"> </w:t>
      </w:r>
      <w:r w:rsidRPr="00AC6213">
        <w:t>проект</w:t>
      </w:r>
      <w:r w:rsidRPr="00AC6213">
        <w:rPr>
          <w:lang w:val="es-ES"/>
        </w:rPr>
        <w:t xml:space="preserve"> </w:t>
      </w:r>
      <w:r w:rsidRPr="00AC6213">
        <w:t>закона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вопросам дискриминации в целом</w:t>
      </w:r>
      <w:r w:rsidRPr="00AC6213">
        <w:rPr>
          <w:lang w:val="es-ES"/>
        </w:rPr>
        <w:t xml:space="preserve">, </w:t>
      </w:r>
      <w:r w:rsidRPr="00AC6213">
        <w:t>предлагаемый</w:t>
      </w:r>
      <w:r w:rsidRPr="00AC6213">
        <w:rPr>
          <w:lang w:val="es-ES"/>
        </w:rPr>
        <w:t xml:space="preserve"> </w:t>
      </w:r>
      <w:r w:rsidRPr="00AC6213">
        <w:t>Министерством</w:t>
      </w:r>
      <w:r w:rsidRPr="00AC6213">
        <w:rPr>
          <w:lang w:val="es-ES"/>
        </w:rPr>
        <w:t xml:space="preserve"> </w:t>
      </w:r>
      <w:r w:rsidRPr="00AC6213">
        <w:t>юстиции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другими</w:t>
      </w:r>
      <w:r w:rsidRPr="00AC6213">
        <w:rPr>
          <w:lang w:val="es-ES"/>
        </w:rPr>
        <w:t xml:space="preserve"> </w:t>
      </w:r>
      <w:r w:rsidRPr="00AC6213">
        <w:t>учреждениями.</w:t>
      </w:r>
      <w:r w:rsidR="00C510E8">
        <w:rPr>
          <w:lang w:val="es-ES"/>
        </w:rPr>
        <w:t xml:space="preserve"> </w:t>
      </w:r>
    </w:p>
    <w:p w:rsidR="00C510E8" w:rsidRDefault="00AC6213" w:rsidP="004972D6">
      <w:pPr>
        <w:pStyle w:val="SingleTxtGR"/>
      </w:pPr>
      <w:r w:rsidRPr="00AC6213">
        <w:rPr>
          <w:lang w:val="es-ES"/>
        </w:rPr>
        <w:t>114.</w:t>
      </w:r>
      <w:r w:rsidRPr="00AC6213">
        <w:tab/>
        <w:t>Помимо этого Министерство юстиции, действуя в рамках своих конст</w:t>
      </w:r>
      <w:r w:rsidRPr="00AC6213">
        <w:t>и</w:t>
      </w:r>
      <w:r w:rsidRPr="00AC6213">
        <w:t>туционных полномочий,</w:t>
      </w:r>
      <w:r w:rsidR="00C510E8">
        <w:t xml:space="preserve"> </w:t>
      </w:r>
      <w:r w:rsidRPr="00AC6213">
        <w:t>по линии заместителя министра по вопросам правос</w:t>
      </w:r>
      <w:r w:rsidRPr="00AC6213">
        <w:t>у</w:t>
      </w:r>
      <w:r w:rsidRPr="00AC6213">
        <w:t>дия и основных прав принимает участие в процессе реформирования Уголовн</w:t>
      </w:r>
      <w:r w:rsidRPr="00AC6213">
        <w:t>о</w:t>
      </w:r>
      <w:r w:rsidRPr="00AC6213">
        <w:t>го кодекса Боливии. Поставлена задача разработать кодекс, отвечающий п</w:t>
      </w:r>
      <w:r w:rsidRPr="00AC6213">
        <w:t>о</w:t>
      </w:r>
      <w:r w:rsidRPr="00AC6213">
        <w:t>требностям населения и учитывающий реалии нашей страны; в этой связи из</w:t>
      </w:r>
      <w:r w:rsidRPr="00AC6213">
        <w:t>у</w:t>
      </w:r>
      <w:r w:rsidRPr="00AC6213">
        <w:t>чаются способы включ</w:t>
      </w:r>
      <w:r w:rsidRPr="00AC6213">
        <w:t>е</w:t>
      </w:r>
      <w:r w:rsidRPr="00AC6213">
        <w:t>ния в упомянутый кодекс</w:t>
      </w:r>
      <w:r w:rsidRPr="00AC6213">
        <w:rPr>
          <w:lang w:val="es-ES"/>
        </w:rPr>
        <w:t xml:space="preserve"> квалификации всех форм расовой дискриминации в качестве уголовно-наказуемых деяний</w:t>
      </w:r>
      <w:r w:rsidRPr="00AC6213">
        <w:t xml:space="preserve">. </w:t>
      </w:r>
    </w:p>
    <w:p w:rsidR="00C510E8" w:rsidRDefault="00A56F36" w:rsidP="00A56F36">
      <w:pPr>
        <w:pStyle w:val="H23GR"/>
      </w:pPr>
      <w:r>
        <w:tab/>
      </w:r>
      <w:r>
        <w:tab/>
      </w:r>
      <w:r w:rsidR="00AC6213" w:rsidRPr="00AC6213">
        <w:t xml:space="preserve">Рекомендация </w:t>
      </w:r>
      <w:r w:rsidR="00AC6213" w:rsidRPr="00AC6213">
        <w:rPr>
          <w:lang w:val="es-ES"/>
        </w:rPr>
        <w:t>13</w:t>
      </w:r>
      <w:r w:rsidR="00C510E8">
        <w:t xml:space="preserve">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115.</w:t>
      </w:r>
      <w:r w:rsidR="00A56F36">
        <w:tab/>
      </w:r>
      <w:r w:rsidRPr="00AC6213">
        <w:t>Что</w:t>
      </w:r>
      <w:r w:rsidRPr="00AC6213">
        <w:rPr>
          <w:lang w:val="es-ES_tradnl"/>
        </w:rPr>
        <w:t xml:space="preserve"> </w:t>
      </w:r>
      <w:r w:rsidRPr="00AC6213">
        <w:t>касается</w:t>
      </w:r>
      <w:r w:rsidRPr="00AC6213">
        <w:rPr>
          <w:lang w:val="es-ES_tradnl"/>
        </w:rPr>
        <w:t xml:space="preserve"> </w:t>
      </w:r>
      <w:r w:rsidRPr="00AC6213">
        <w:t>высказанной</w:t>
      </w:r>
      <w:r w:rsidRPr="00AC6213">
        <w:rPr>
          <w:lang w:val="es-ES_tradnl"/>
        </w:rPr>
        <w:t xml:space="preserve"> </w:t>
      </w:r>
      <w:r w:rsidRPr="00AC6213">
        <w:t>Комитетом</w:t>
      </w:r>
      <w:r w:rsidRPr="00AC6213">
        <w:rPr>
          <w:lang w:val="es-ES_tradnl"/>
        </w:rPr>
        <w:t xml:space="preserve"> </w:t>
      </w:r>
      <w:r w:rsidRPr="00AC6213">
        <w:t>озабоченности</w:t>
      </w:r>
      <w:r w:rsidRPr="00AC6213">
        <w:rPr>
          <w:lang w:val="es-ES_tradnl"/>
        </w:rPr>
        <w:t xml:space="preserve"> </w:t>
      </w:r>
      <w:r w:rsidRPr="00AC6213">
        <w:t>по</w:t>
      </w:r>
      <w:r w:rsidRPr="00AC6213">
        <w:rPr>
          <w:lang w:val="es-ES_tradnl"/>
        </w:rPr>
        <w:t xml:space="preserve"> </w:t>
      </w:r>
      <w:r w:rsidRPr="00AC6213">
        <w:t>поводу</w:t>
      </w:r>
      <w:r w:rsidRPr="00AC6213">
        <w:rPr>
          <w:lang w:val="es-ES_tradnl"/>
        </w:rPr>
        <w:t xml:space="preserve"> </w:t>
      </w:r>
      <w:r w:rsidRPr="00AC6213">
        <w:t>предпол</w:t>
      </w:r>
      <w:r w:rsidRPr="00AC6213">
        <w:t>а</w:t>
      </w:r>
      <w:r w:rsidRPr="00AC6213">
        <w:t>гаемой</w:t>
      </w:r>
      <w:r w:rsidRPr="00AC6213">
        <w:rPr>
          <w:lang w:val="es-ES_tradnl"/>
        </w:rPr>
        <w:t xml:space="preserve"> </w:t>
      </w:r>
      <w:r w:rsidRPr="00AC6213">
        <w:t>передачи</w:t>
      </w:r>
      <w:r w:rsidRPr="00AC6213">
        <w:rPr>
          <w:lang w:val="es-ES_tradnl"/>
        </w:rPr>
        <w:t xml:space="preserve"> </w:t>
      </w:r>
      <w:r w:rsidRPr="00AC6213">
        <w:t>земель</w:t>
      </w:r>
      <w:r w:rsidRPr="00AC6213">
        <w:rPr>
          <w:lang w:val="es-ES_tradnl"/>
        </w:rPr>
        <w:t xml:space="preserve"> </w:t>
      </w:r>
      <w:r w:rsidRPr="00AC6213">
        <w:t>коренных</w:t>
      </w:r>
      <w:r w:rsidRPr="00AC6213">
        <w:rPr>
          <w:lang w:val="es-ES_tradnl"/>
        </w:rPr>
        <w:t xml:space="preserve"> </w:t>
      </w:r>
      <w:r w:rsidRPr="00AC6213">
        <w:t>народов</w:t>
      </w:r>
      <w:r w:rsidRPr="00AC6213">
        <w:rPr>
          <w:lang w:val="es-ES_tradnl"/>
        </w:rPr>
        <w:t xml:space="preserve"> </w:t>
      </w:r>
      <w:r w:rsidRPr="00AC6213">
        <w:t>частным</w:t>
      </w:r>
      <w:r w:rsidRPr="00AC6213">
        <w:rPr>
          <w:lang w:val="es-ES_tradnl"/>
        </w:rPr>
        <w:t xml:space="preserve"> </w:t>
      </w:r>
      <w:r w:rsidRPr="00AC6213">
        <w:t>компаниям</w:t>
      </w:r>
      <w:r w:rsidRPr="00AC6213">
        <w:rPr>
          <w:lang w:val="es-ES_tradnl"/>
        </w:rPr>
        <w:t xml:space="preserve">, </w:t>
      </w:r>
      <w:r w:rsidRPr="00AC6213">
        <w:t>в</w:t>
      </w:r>
      <w:r w:rsidRPr="00AC6213">
        <w:rPr>
          <w:lang w:val="es-ES_tradnl"/>
        </w:rPr>
        <w:t xml:space="preserve"> </w:t>
      </w:r>
      <w:r w:rsidRPr="00AC6213">
        <w:t>особенности</w:t>
      </w:r>
      <w:r w:rsidRPr="00AC6213">
        <w:rPr>
          <w:lang w:val="es-ES_tradnl"/>
        </w:rPr>
        <w:t xml:space="preserve"> </w:t>
      </w:r>
      <w:r w:rsidRPr="00AC6213">
        <w:t>в</w:t>
      </w:r>
      <w:r w:rsidRPr="00AC6213">
        <w:rPr>
          <w:lang w:val="es-ES_tradnl"/>
        </w:rPr>
        <w:t xml:space="preserve"> </w:t>
      </w:r>
      <w:r w:rsidRPr="00AC6213">
        <w:t>коммунах Чикитано</w:t>
      </w:r>
      <w:r w:rsidRPr="00AC6213">
        <w:rPr>
          <w:lang w:val="es-ES_tradnl"/>
        </w:rPr>
        <w:t xml:space="preserve">, </w:t>
      </w:r>
      <w:r w:rsidRPr="00AC6213">
        <w:t>Бени</w:t>
      </w:r>
      <w:r w:rsidRPr="00AC6213">
        <w:rPr>
          <w:lang w:val="es-ES_tradnl"/>
        </w:rPr>
        <w:t xml:space="preserve"> </w:t>
      </w:r>
      <w:r w:rsidRPr="00AC6213">
        <w:t>и</w:t>
      </w:r>
      <w:r w:rsidRPr="00AC6213">
        <w:rPr>
          <w:lang w:val="es-ES_tradnl"/>
        </w:rPr>
        <w:t xml:space="preserve"> </w:t>
      </w:r>
      <w:r w:rsidRPr="00AC6213">
        <w:t>Санта</w:t>
      </w:r>
      <w:r w:rsidRPr="00AC6213">
        <w:rPr>
          <w:lang w:val="es-ES_tradnl"/>
        </w:rPr>
        <w:t>-</w:t>
      </w:r>
      <w:r w:rsidRPr="00AC6213">
        <w:t>Крус</w:t>
      </w:r>
      <w:r w:rsidRPr="00AC6213">
        <w:rPr>
          <w:lang w:val="es-ES_tradnl"/>
        </w:rPr>
        <w:t xml:space="preserve">, </w:t>
      </w:r>
      <w:r w:rsidRPr="00AC6213">
        <w:t>то</w:t>
      </w:r>
      <w:r w:rsidRPr="00AC6213">
        <w:rPr>
          <w:lang w:val="es-ES_tradnl"/>
        </w:rPr>
        <w:t xml:space="preserve"> </w:t>
      </w:r>
      <w:r w:rsidRPr="00AC6213">
        <w:t>следует</w:t>
      </w:r>
      <w:r w:rsidRPr="00AC6213">
        <w:rPr>
          <w:lang w:val="es-ES_tradnl"/>
        </w:rPr>
        <w:t xml:space="preserve"> </w:t>
      </w:r>
      <w:r w:rsidRPr="00AC6213">
        <w:t>отметить</w:t>
      </w:r>
      <w:r w:rsidRPr="00AC6213">
        <w:rPr>
          <w:lang w:val="es-ES_tradnl"/>
        </w:rPr>
        <w:t xml:space="preserve">, </w:t>
      </w:r>
      <w:r w:rsidRPr="00AC6213">
        <w:t>что</w:t>
      </w:r>
      <w:r w:rsidRPr="00AC6213">
        <w:rPr>
          <w:lang w:val="es-ES_tradnl"/>
        </w:rPr>
        <w:t xml:space="preserve"> </w:t>
      </w:r>
      <w:r w:rsidRPr="00AC6213">
        <w:t>сразу</w:t>
      </w:r>
      <w:r w:rsidRPr="00AC6213">
        <w:rPr>
          <w:lang w:val="es-ES_tradnl"/>
        </w:rPr>
        <w:t xml:space="preserve"> </w:t>
      </w:r>
      <w:r w:rsidRPr="00AC6213">
        <w:t>после</w:t>
      </w:r>
      <w:r w:rsidRPr="00AC6213">
        <w:rPr>
          <w:lang w:val="es-ES_tradnl"/>
        </w:rPr>
        <w:t xml:space="preserve"> </w:t>
      </w:r>
      <w:r w:rsidRPr="00AC6213">
        <w:t>прихода</w:t>
      </w:r>
      <w:r w:rsidRPr="00AC6213">
        <w:rPr>
          <w:lang w:val="es-ES_tradnl"/>
        </w:rPr>
        <w:t xml:space="preserve"> </w:t>
      </w:r>
      <w:r w:rsidRPr="00AC6213">
        <w:t>к</w:t>
      </w:r>
      <w:r w:rsidRPr="00AC6213">
        <w:rPr>
          <w:lang w:val="es-ES_tradnl"/>
        </w:rPr>
        <w:t xml:space="preserve"> </w:t>
      </w:r>
      <w:r w:rsidRPr="00AC6213">
        <w:t>власти</w:t>
      </w:r>
      <w:r w:rsidRPr="00AC6213">
        <w:rPr>
          <w:lang w:val="es-ES_tradnl"/>
        </w:rPr>
        <w:t xml:space="preserve"> </w:t>
      </w:r>
      <w:r w:rsidRPr="00AC6213">
        <w:t>правительство</w:t>
      </w:r>
      <w:r w:rsidRPr="00AC6213">
        <w:rPr>
          <w:lang w:val="es-ES_tradnl"/>
        </w:rPr>
        <w:t xml:space="preserve"> </w:t>
      </w:r>
      <w:r w:rsidRPr="00AC6213">
        <w:t>Эво</w:t>
      </w:r>
      <w:r w:rsidRPr="00AC6213">
        <w:rPr>
          <w:lang w:val="es-ES_tradnl"/>
        </w:rPr>
        <w:t xml:space="preserve"> </w:t>
      </w:r>
      <w:r w:rsidRPr="00AC6213">
        <w:t>Моралеса</w:t>
      </w:r>
      <w:r w:rsidRPr="00AC6213">
        <w:rPr>
          <w:lang w:val="es-ES_tradnl"/>
        </w:rPr>
        <w:t xml:space="preserve"> </w:t>
      </w:r>
      <w:r w:rsidRPr="00AC6213">
        <w:t>Аймы</w:t>
      </w:r>
      <w:r w:rsidRPr="00AC6213">
        <w:rPr>
          <w:lang w:val="es-ES_tradnl"/>
        </w:rPr>
        <w:t xml:space="preserve"> </w:t>
      </w:r>
      <w:r w:rsidRPr="00AC6213">
        <w:t>провело</w:t>
      </w:r>
      <w:r w:rsidRPr="00AC6213">
        <w:rPr>
          <w:lang w:val="es-ES_tradnl"/>
        </w:rPr>
        <w:t xml:space="preserve"> </w:t>
      </w:r>
      <w:r w:rsidRPr="00AC6213">
        <w:t>анализ</w:t>
      </w:r>
      <w:r w:rsidRPr="00AC6213">
        <w:rPr>
          <w:lang w:val="es-ES_tradnl"/>
        </w:rPr>
        <w:t xml:space="preserve"> </w:t>
      </w:r>
      <w:r w:rsidRPr="00AC6213">
        <w:t>сущес</w:t>
      </w:r>
      <w:r w:rsidRPr="00AC6213">
        <w:t>т</w:t>
      </w:r>
      <w:r w:rsidRPr="00AC6213">
        <w:t>вующего</w:t>
      </w:r>
      <w:r w:rsidRPr="00AC6213">
        <w:rPr>
          <w:lang w:val="es-ES_tradnl"/>
        </w:rPr>
        <w:t xml:space="preserve"> </w:t>
      </w:r>
      <w:r w:rsidRPr="00AC6213">
        <w:t>положения</w:t>
      </w:r>
      <w:r w:rsidRPr="00AC6213">
        <w:rPr>
          <w:lang w:val="es-ES_tradnl"/>
        </w:rPr>
        <w:t xml:space="preserve"> </w:t>
      </w:r>
      <w:r w:rsidRPr="00AC6213">
        <w:t>в</w:t>
      </w:r>
      <w:r w:rsidRPr="00AC6213">
        <w:rPr>
          <w:lang w:val="es-ES_tradnl"/>
        </w:rPr>
        <w:t xml:space="preserve"> </w:t>
      </w:r>
      <w:r w:rsidRPr="00AC6213">
        <w:t>сфере</w:t>
      </w:r>
      <w:r w:rsidRPr="00AC6213">
        <w:rPr>
          <w:lang w:val="es-ES_tradnl"/>
        </w:rPr>
        <w:t xml:space="preserve"> </w:t>
      </w:r>
      <w:r w:rsidRPr="00AC6213">
        <w:t>землепользования</w:t>
      </w:r>
      <w:r w:rsidRPr="00AC6213">
        <w:rPr>
          <w:lang w:val="es-ES_tradnl"/>
        </w:rPr>
        <w:t xml:space="preserve"> </w:t>
      </w:r>
      <w:r w:rsidRPr="00AC6213">
        <w:t>и</w:t>
      </w:r>
      <w:r w:rsidRPr="00AC6213">
        <w:rPr>
          <w:lang w:val="es-ES_tradnl"/>
        </w:rPr>
        <w:t xml:space="preserve"> </w:t>
      </w:r>
      <w:r w:rsidRPr="00AC6213">
        <w:t>установило</w:t>
      </w:r>
      <w:r w:rsidRPr="00AC6213">
        <w:rPr>
          <w:lang w:val="es-ES_tradnl"/>
        </w:rPr>
        <w:t xml:space="preserve">, </w:t>
      </w:r>
      <w:r w:rsidRPr="00AC6213">
        <w:t>что</w:t>
      </w:r>
      <w:r w:rsidRPr="00AC6213">
        <w:rPr>
          <w:lang w:val="es-ES_tradnl"/>
        </w:rPr>
        <w:t xml:space="preserve"> </w:t>
      </w:r>
      <w:r w:rsidRPr="00AC6213">
        <w:t>земли распр</w:t>
      </w:r>
      <w:r w:rsidRPr="00AC6213">
        <w:t>е</w:t>
      </w:r>
      <w:r w:rsidRPr="00AC6213">
        <w:t>делены несправедливо, вопросы регистрации прав примерно на 68% всех з</w:t>
      </w:r>
      <w:r w:rsidRPr="00AC6213">
        <w:t>е</w:t>
      </w:r>
      <w:r w:rsidRPr="00AC6213">
        <w:t>мель не урегулированы и что ряд общин используют эти земли, но не имеют на них</w:t>
      </w:r>
      <w:r w:rsidR="00C510E8">
        <w:t xml:space="preserve"> </w:t>
      </w:r>
      <w:r w:rsidRPr="00AC6213">
        <w:t xml:space="preserve">полных юридических прав.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 xml:space="preserve">116. </w:t>
      </w:r>
      <w:r w:rsidRPr="00AC6213">
        <w:tab/>
        <w:t>За</w:t>
      </w:r>
      <w:r w:rsidRPr="00AC6213">
        <w:rPr>
          <w:lang w:val="es-ES"/>
        </w:rPr>
        <w:t xml:space="preserve"> </w:t>
      </w:r>
      <w:r w:rsidRPr="00AC6213">
        <w:t>последние</w:t>
      </w:r>
      <w:r w:rsidRPr="00AC6213">
        <w:rPr>
          <w:lang w:val="es-ES"/>
        </w:rPr>
        <w:t xml:space="preserve"> </w:t>
      </w:r>
      <w:r w:rsidRPr="00AC6213">
        <w:t>несколько</w:t>
      </w:r>
      <w:r w:rsidRPr="00AC6213">
        <w:rPr>
          <w:lang w:val="es-ES"/>
        </w:rPr>
        <w:t xml:space="preserve"> </w:t>
      </w:r>
      <w:r w:rsidRPr="00AC6213">
        <w:t>лет</w:t>
      </w:r>
      <w:r w:rsidRPr="00AC6213">
        <w:rPr>
          <w:lang w:val="es-ES"/>
        </w:rPr>
        <w:t xml:space="preserve"> </w:t>
      </w:r>
      <w:r w:rsidRPr="00AC6213">
        <w:t>правительство</w:t>
      </w:r>
      <w:r w:rsidRPr="00AC6213">
        <w:rPr>
          <w:lang w:val="es-ES"/>
        </w:rPr>
        <w:t xml:space="preserve"> </w:t>
      </w:r>
      <w:r w:rsidRPr="00AC6213">
        <w:t>приняло</w:t>
      </w:r>
      <w:r w:rsidRPr="00AC6213">
        <w:rPr>
          <w:lang w:val="es-ES"/>
        </w:rPr>
        <w:t xml:space="preserve"> </w:t>
      </w:r>
      <w:r w:rsidRPr="00AC6213">
        <w:t>целый</w:t>
      </w:r>
      <w:r w:rsidRPr="00AC6213">
        <w:rPr>
          <w:lang w:val="es-ES"/>
        </w:rPr>
        <w:t xml:space="preserve"> </w:t>
      </w:r>
      <w:r w:rsidRPr="00AC6213">
        <w:t>ряд</w:t>
      </w:r>
      <w:r w:rsidRPr="00AC6213">
        <w:rPr>
          <w:lang w:val="es-ES"/>
        </w:rPr>
        <w:t xml:space="preserve"> </w:t>
      </w:r>
      <w:r w:rsidRPr="00AC6213">
        <w:t>нормати</w:t>
      </w:r>
      <w:r w:rsidRPr="00AC6213">
        <w:t>в</w:t>
      </w:r>
      <w:r w:rsidRPr="00AC6213">
        <w:t>ных</w:t>
      </w:r>
      <w:r w:rsidRPr="00AC6213">
        <w:rPr>
          <w:lang w:val="es-ES"/>
        </w:rPr>
        <w:t xml:space="preserve"> </w:t>
      </w:r>
      <w:r w:rsidRPr="00AC6213">
        <w:t>актов</w:t>
      </w:r>
      <w:r w:rsidRPr="00AC6213">
        <w:rPr>
          <w:lang w:val="es-ES"/>
        </w:rPr>
        <w:t xml:space="preserve">,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целью</w:t>
      </w:r>
      <w:r w:rsidRPr="00AC6213">
        <w:rPr>
          <w:lang w:val="es-ES"/>
        </w:rPr>
        <w:t xml:space="preserve"> </w:t>
      </w:r>
      <w:r w:rsidRPr="00AC6213">
        <w:t>обеспечить</w:t>
      </w:r>
      <w:r w:rsidRPr="00AC6213">
        <w:rPr>
          <w:lang w:val="es-ES"/>
        </w:rPr>
        <w:t xml:space="preserve"> </w:t>
      </w:r>
      <w:r w:rsidRPr="00AC6213">
        <w:t>соблюдение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 </w:t>
      </w:r>
      <w:r w:rsidRPr="00AC6213">
        <w:t>коренных</w:t>
      </w:r>
      <w:r w:rsidRPr="00AC6213">
        <w:rPr>
          <w:lang w:val="es-ES"/>
        </w:rPr>
        <w:t xml:space="preserve"> </w:t>
      </w:r>
      <w:r w:rsidRPr="00AC6213">
        <w:t>народов</w:t>
      </w:r>
      <w:r w:rsidRPr="00AC6213">
        <w:rPr>
          <w:lang w:val="es-ES"/>
        </w:rPr>
        <w:t xml:space="preserve">,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насто</w:t>
      </w:r>
      <w:r w:rsidRPr="00AC6213">
        <w:t>я</w:t>
      </w:r>
      <w:r w:rsidRPr="00AC6213">
        <w:t>щее</w:t>
      </w:r>
      <w:r w:rsidRPr="00AC6213">
        <w:rPr>
          <w:lang w:val="es-ES"/>
        </w:rPr>
        <w:t xml:space="preserve"> </w:t>
      </w:r>
      <w:r w:rsidRPr="00AC6213">
        <w:t>время</w:t>
      </w:r>
      <w:r w:rsidRPr="00AC6213">
        <w:rPr>
          <w:lang w:val="es-ES"/>
        </w:rPr>
        <w:t xml:space="preserve"> </w:t>
      </w:r>
      <w:r w:rsidRPr="00AC6213">
        <w:t>идет</w:t>
      </w:r>
      <w:r w:rsidRPr="00AC6213">
        <w:rPr>
          <w:lang w:val="es-ES"/>
        </w:rPr>
        <w:t xml:space="preserve"> </w:t>
      </w:r>
      <w:r w:rsidRPr="00AC6213">
        <w:t>процесс</w:t>
      </w:r>
      <w:r w:rsidRPr="00AC6213">
        <w:rPr>
          <w:lang w:val="es-ES"/>
        </w:rPr>
        <w:t xml:space="preserve"> </w:t>
      </w:r>
      <w:r w:rsidRPr="00AC6213">
        <w:t>имплементации</w:t>
      </w:r>
      <w:r w:rsidRPr="00AC6213">
        <w:rPr>
          <w:lang w:val="es-ES"/>
        </w:rPr>
        <w:t xml:space="preserve"> </w:t>
      </w:r>
      <w:r w:rsidRPr="00AC6213">
        <w:t>этих</w:t>
      </w:r>
      <w:r w:rsidRPr="00AC6213">
        <w:rPr>
          <w:lang w:val="es-ES"/>
        </w:rPr>
        <w:t xml:space="preserve"> </w:t>
      </w:r>
      <w:r w:rsidRPr="00AC6213">
        <w:t>актов</w:t>
      </w:r>
      <w:r w:rsidRPr="00AC6213">
        <w:rPr>
          <w:lang w:val="es-ES"/>
        </w:rPr>
        <w:t xml:space="preserve">; </w:t>
      </w:r>
      <w:r w:rsidRPr="00AC6213">
        <w:t>работа</w:t>
      </w:r>
      <w:r w:rsidRPr="00AC6213">
        <w:rPr>
          <w:lang w:val="es-ES"/>
        </w:rPr>
        <w:t xml:space="preserve"> </w:t>
      </w:r>
      <w:r w:rsidRPr="00AC6213">
        <w:t>продвигается</w:t>
      </w:r>
      <w:r w:rsidRPr="00AC6213">
        <w:rPr>
          <w:lang w:val="es-ES"/>
        </w:rPr>
        <w:t xml:space="preserve"> </w:t>
      </w:r>
      <w:r w:rsidRPr="00AC6213">
        <w:t>ме</w:t>
      </w:r>
      <w:r w:rsidRPr="00AC6213">
        <w:t>д</w:t>
      </w:r>
      <w:r w:rsidRPr="00AC6213">
        <w:t>леннее</w:t>
      </w:r>
      <w:r w:rsidRPr="00AC6213">
        <w:rPr>
          <w:lang w:val="es-ES"/>
        </w:rPr>
        <w:t xml:space="preserve">, </w:t>
      </w:r>
      <w:r w:rsidRPr="00AC6213">
        <w:t>чем</w:t>
      </w:r>
      <w:r w:rsidRPr="00AC6213">
        <w:rPr>
          <w:lang w:val="es-ES"/>
        </w:rPr>
        <w:t xml:space="preserve"> </w:t>
      </w:r>
      <w:r w:rsidRPr="00AC6213">
        <w:t>предполагалось</w:t>
      </w:r>
      <w:r w:rsidRPr="00AC6213">
        <w:rPr>
          <w:lang w:val="es-ES"/>
        </w:rPr>
        <w:t xml:space="preserve">,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основном</w:t>
      </w:r>
      <w:r w:rsidRPr="00AC6213">
        <w:rPr>
          <w:lang w:val="es-ES"/>
        </w:rPr>
        <w:t xml:space="preserve">, </w:t>
      </w:r>
      <w:r w:rsidRPr="00AC6213">
        <w:t>из</w:t>
      </w:r>
      <w:r w:rsidRPr="00AC6213">
        <w:rPr>
          <w:lang w:val="es-ES"/>
        </w:rPr>
        <w:t>-</w:t>
      </w:r>
      <w:r w:rsidRPr="00AC6213">
        <w:t>за</w:t>
      </w:r>
      <w:r w:rsidRPr="00AC6213">
        <w:rPr>
          <w:lang w:val="es-ES"/>
        </w:rPr>
        <w:t xml:space="preserve"> </w:t>
      </w:r>
      <w:r w:rsidRPr="00AC6213">
        <w:t>препятствий</w:t>
      </w:r>
      <w:r w:rsidRPr="00AC6213">
        <w:rPr>
          <w:lang w:val="es-ES"/>
        </w:rPr>
        <w:t xml:space="preserve">, </w:t>
      </w:r>
      <w:r w:rsidRPr="00AC6213">
        <w:t>чинимых</w:t>
      </w:r>
      <w:r w:rsidRPr="00AC6213">
        <w:rPr>
          <w:lang w:val="es-ES"/>
        </w:rPr>
        <w:t xml:space="preserve"> </w:t>
      </w:r>
      <w:r w:rsidRPr="00AC6213">
        <w:t>крупн</w:t>
      </w:r>
      <w:r w:rsidRPr="00AC6213">
        <w:t>ы</w:t>
      </w:r>
      <w:r w:rsidRPr="00AC6213">
        <w:t>ми</w:t>
      </w:r>
      <w:r w:rsidRPr="00AC6213">
        <w:rPr>
          <w:lang w:val="es-ES"/>
        </w:rPr>
        <w:t xml:space="preserve"> </w:t>
      </w:r>
      <w:r w:rsidRPr="00AC6213">
        <w:t>землевладельцами восточных районов страны.</w:t>
      </w:r>
      <w:r w:rsidR="00C510E8"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117.</w:t>
      </w:r>
      <w:r w:rsidRPr="00AC6213">
        <w:tab/>
        <w:t>Следует также отметить, что правительство Боливии считает необход</w:t>
      </w:r>
      <w:r w:rsidRPr="00AC6213">
        <w:t>и</w:t>
      </w:r>
      <w:r w:rsidRPr="00AC6213">
        <w:t xml:space="preserve">мым принять и другие меры, с тем чтобы обеспечить права коренных народов на землю.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118.</w:t>
      </w:r>
      <w:r w:rsidRPr="00AC6213">
        <w:tab/>
        <w:t>В этом контексте проведению новой политики по вопросам землепольз</w:t>
      </w:r>
      <w:r w:rsidRPr="00AC6213">
        <w:t>о</w:t>
      </w:r>
      <w:r w:rsidRPr="00AC6213">
        <w:t>вания способствует деколонизация аграрных отношений, ликвидация крупных землевладений, запрещение рабского труда и эксплуатации людей, консолид</w:t>
      </w:r>
      <w:r w:rsidRPr="00AC6213">
        <w:t>а</w:t>
      </w:r>
      <w:r w:rsidRPr="00AC6213">
        <w:t>ция территориальных прав коренного населения, обеспечение справедливого землепользования, продовольственной независимости и устойчивого управл</w:t>
      </w:r>
      <w:r w:rsidRPr="00AC6213">
        <w:t>е</w:t>
      </w:r>
      <w:r w:rsidRPr="00AC6213">
        <w:t>ния почвенными и водными ресурсами, лесами и биологическим разнообраз</w:t>
      </w:r>
      <w:r w:rsidRPr="00AC6213">
        <w:t>и</w:t>
      </w:r>
      <w:r w:rsidRPr="00AC6213">
        <w:t xml:space="preserve">ем.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119.</w:t>
      </w:r>
      <w:r w:rsidRPr="00AC6213">
        <w:tab/>
        <w:t>Вопросы</w:t>
      </w:r>
      <w:r w:rsidRPr="00AC6213">
        <w:rPr>
          <w:lang w:val="es-ES"/>
        </w:rPr>
        <w:t xml:space="preserve"> </w:t>
      </w:r>
      <w:r w:rsidRPr="00AC6213">
        <w:t>восстановления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 </w:t>
      </w:r>
      <w:r w:rsidRPr="00AC6213">
        <w:t>собственности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земли</w:t>
      </w:r>
      <w:r w:rsidRPr="00AC6213">
        <w:rPr>
          <w:lang w:val="es-ES"/>
        </w:rPr>
        <w:t xml:space="preserve"> </w:t>
      </w:r>
      <w:r w:rsidRPr="00AC6213">
        <w:t>общин</w:t>
      </w:r>
      <w:r w:rsidRPr="00AC6213">
        <w:rPr>
          <w:lang w:val="es-ES"/>
        </w:rPr>
        <w:t xml:space="preserve"> </w:t>
      </w:r>
      <w:r w:rsidRPr="00AC6213">
        <w:t>коренного</w:t>
      </w:r>
      <w:r w:rsidRPr="00AC6213">
        <w:rPr>
          <w:lang w:val="es-ES"/>
        </w:rPr>
        <w:t xml:space="preserve"> </w:t>
      </w:r>
      <w:r w:rsidRPr="00AC6213">
        <w:t>населения</w:t>
      </w:r>
      <w:r w:rsidRPr="00AC6213">
        <w:rPr>
          <w:lang w:val="es-ES"/>
        </w:rPr>
        <w:t xml:space="preserve"> </w:t>
      </w:r>
      <w:r w:rsidRPr="00AC6213">
        <w:t>находятся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ведении</w:t>
      </w:r>
      <w:r w:rsidRPr="00AC6213">
        <w:rPr>
          <w:lang w:val="es-ES"/>
        </w:rPr>
        <w:t xml:space="preserve"> </w:t>
      </w:r>
      <w:r w:rsidRPr="00AC6213">
        <w:t>заместителя</w:t>
      </w:r>
      <w:r w:rsidRPr="00AC6213">
        <w:rPr>
          <w:lang w:val="es-ES"/>
        </w:rPr>
        <w:t xml:space="preserve"> </w:t>
      </w:r>
      <w:r w:rsidRPr="00AC6213">
        <w:t>министра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вопросам</w:t>
      </w:r>
      <w:r w:rsidRPr="00AC6213">
        <w:rPr>
          <w:lang w:val="es-ES"/>
        </w:rPr>
        <w:t xml:space="preserve"> </w:t>
      </w:r>
      <w:r w:rsidRPr="00AC6213">
        <w:t>земель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Министерстве</w:t>
      </w:r>
      <w:r w:rsidRPr="00AC6213">
        <w:rPr>
          <w:lang w:val="es-ES"/>
        </w:rPr>
        <w:t xml:space="preserve"> </w:t>
      </w:r>
      <w:r w:rsidRPr="00AC6213">
        <w:t>развития</w:t>
      </w:r>
      <w:r w:rsidRPr="00AC6213">
        <w:rPr>
          <w:lang w:val="es-ES"/>
        </w:rPr>
        <w:t xml:space="preserve"> </w:t>
      </w:r>
      <w:r w:rsidRPr="00AC6213">
        <w:t>сельских</w:t>
      </w:r>
      <w:r w:rsidRPr="00AC6213">
        <w:rPr>
          <w:lang w:val="es-ES"/>
        </w:rPr>
        <w:t xml:space="preserve"> </w:t>
      </w:r>
      <w:r w:rsidRPr="00AC6213">
        <w:t>районов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з</w:t>
      </w:r>
      <w:r w:rsidRPr="00AC6213">
        <w:t>е</w:t>
      </w:r>
      <w:r w:rsidR="00A56F36">
        <w:t>мель. В его функции входит</w:t>
      </w:r>
      <w:r w:rsidRPr="00AC6213">
        <w:t xml:space="preserve">: "[...] </w:t>
      </w:r>
      <w:r w:rsidRPr="00AC6213">
        <w:rPr>
          <w:i/>
        </w:rPr>
        <w:t>Разработка и реализация политики и программ, обеспечивающих доступ, ра</w:t>
      </w:r>
      <w:r w:rsidRPr="00AC6213">
        <w:rPr>
          <w:i/>
        </w:rPr>
        <w:t>с</w:t>
      </w:r>
      <w:r w:rsidRPr="00AC6213">
        <w:rPr>
          <w:i/>
        </w:rPr>
        <w:t>пределение, перераспределение и перегруппировку земель и поселений и их инт</w:t>
      </w:r>
      <w:r w:rsidRPr="00AC6213">
        <w:rPr>
          <w:i/>
        </w:rPr>
        <w:t>е</w:t>
      </w:r>
      <w:r w:rsidRPr="00AC6213">
        <w:rPr>
          <w:i/>
        </w:rPr>
        <w:t>грацию в целях повышения продуктивности в соответствии с принятой пол</w:t>
      </w:r>
      <w:r w:rsidRPr="00AC6213">
        <w:rPr>
          <w:i/>
        </w:rPr>
        <w:t>и</w:t>
      </w:r>
      <w:r w:rsidRPr="00AC6213">
        <w:rPr>
          <w:i/>
        </w:rPr>
        <w:t>тикой устойчивого использования з</w:t>
      </w:r>
      <w:r w:rsidRPr="00AC6213">
        <w:rPr>
          <w:i/>
        </w:rPr>
        <w:t>е</w:t>
      </w:r>
      <w:r w:rsidRPr="00AC6213">
        <w:rPr>
          <w:i/>
        </w:rPr>
        <w:t>мельных ресурсов."</w:t>
      </w:r>
      <w:r w:rsidR="00C510E8"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120.</w:t>
      </w:r>
      <w:r w:rsidRPr="00AC6213">
        <w:tab/>
        <w:t>В целях достижения поставленных целей, Министерство развития сел</w:t>
      </w:r>
      <w:r w:rsidRPr="00AC6213">
        <w:t>ь</w:t>
      </w:r>
      <w:r w:rsidRPr="00AC6213">
        <w:t>ских районов и земель приступило к реализации так называемых «</w:t>
      </w:r>
      <w:r w:rsidRPr="00AC6213">
        <w:rPr>
          <w:i/>
        </w:rPr>
        <w:t>трех рев</w:t>
      </w:r>
      <w:r w:rsidRPr="00AC6213">
        <w:rPr>
          <w:i/>
        </w:rPr>
        <w:t>о</w:t>
      </w:r>
      <w:r w:rsidRPr="00AC6213">
        <w:rPr>
          <w:i/>
        </w:rPr>
        <w:t>люций</w:t>
      </w:r>
      <w:r w:rsidRPr="00AC6213">
        <w:t>»: революционного преобразования сельских районов, революции в ле</w:t>
      </w:r>
      <w:r w:rsidRPr="00AC6213">
        <w:t>с</w:t>
      </w:r>
      <w:r w:rsidRPr="00AC6213">
        <w:t>ном хозяйсте</w:t>
      </w:r>
      <w:r w:rsidR="00C510E8">
        <w:t xml:space="preserve"> </w:t>
      </w:r>
      <w:r w:rsidRPr="00AC6213">
        <w:t>и аграрной революции, в соответствии с планами этого министе</w:t>
      </w:r>
      <w:r w:rsidRPr="00AC6213">
        <w:t>р</w:t>
      </w:r>
      <w:r w:rsidRPr="00AC6213">
        <w:t>ства. Министерство поощряет изменения, касающиеся доступа к земле, с тем чтобы она попала в руки тех, кто на ней работает и ее обрабатывает; оно по</w:t>
      </w:r>
      <w:r w:rsidRPr="00AC6213">
        <w:t>д</w:t>
      </w:r>
      <w:r w:rsidRPr="00AC6213">
        <w:t>держивает</w:t>
      </w:r>
      <w:r w:rsidR="00C510E8">
        <w:t xml:space="preserve"> </w:t>
      </w:r>
      <w:r w:rsidRPr="00AC6213">
        <w:t xml:space="preserve">ликвидацию крупных землевладений, рекультивацию пустующих земель и наделение землей общин крестьян и первопоселенческих коренных народов путем создания новых поселений. </w:t>
      </w:r>
    </w:p>
    <w:p w:rsidR="00AC6213" w:rsidRPr="00A56F36" w:rsidRDefault="00AC6213" w:rsidP="004972D6">
      <w:pPr>
        <w:pStyle w:val="SingleTxtGR"/>
      </w:pPr>
      <w:r w:rsidRPr="00AC6213">
        <w:rPr>
          <w:lang w:val="es-ES"/>
        </w:rPr>
        <w:t>121.</w:t>
      </w:r>
      <w:r w:rsidRPr="00AC6213">
        <w:tab/>
        <w:t>В ведении заместителя министра по земельным вопросам находится Г</w:t>
      </w:r>
      <w:r w:rsidRPr="00AC6213">
        <w:t>е</w:t>
      </w:r>
      <w:r w:rsidRPr="00AC6213">
        <w:t>неральная дирекция по в</w:t>
      </w:r>
      <w:r w:rsidRPr="00AC6213">
        <w:t>о</w:t>
      </w:r>
      <w:r w:rsidRPr="00AC6213">
        <w:t>просам распределения земель, которая отвечает за реализацию политики, норм и стратегий, обеспечивающих эффективное экон</w:t>
      </w:r>
      <w:r w:rsidRPr="00AC6213">
        <w:t>о</w:t>
      </w:r>
      <w:r w:rsidRPr="00AC6213">
        <w:t>мическое развитие первопоселенческих коренных народов и способствующих приоритетному и децентрализованному исполнению мер политики по тематике, непосредственно касающейся коренных народов.</w:t>
      </w:r>
      <w:r w:rsidR="00C510E8">
        <w:t xml:space="preserve"> </w:t>
      </w:r>
    </w:p>
    <w:p w:rsidR="00C510E8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122.</w:t>
      </w:r>
      <w:r w:rsidRPr="00AC6213">
        <w:tab/>
        <w:t>Работы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регистрации прав на землю</w:t>
      </w:r>
      <w:r w:rsidRPr="00AC6213">
        <w:rPr>
          <w:lang w:val="es-ES"/>
        </w:rPr>
        <w:t xml:space="preserve"> </w:t>
      </w:r>
      <w:r w:rsidRPr="00AC6213">
        <w:t>осуществляются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участием</w:t>
      </w:r>
      <w:r w:rsidRPr="00AC6213">
        <w:rPr>
          <w:lang w:val="es-ES"/>
        </w:rPr>
        <w:t xml:space="preserve"> </w:t>
      </w:r>
      <w:r w:rsidRPr="00AC6213">
        <w:t>Н</w:t>
      </w:r>
      <w:r w:rsidRPr="00AC6213">
        <w:t>а</w:t>
      </w:r>
      <w:r w:rsidRPr="00AC6213">
        <w:t>ционального</w:t>
      </w:r>
      <w:r w:rsidRPr="00AC6213">
        <w:rPr>
          <w:lang w:val="es-ES"/>
        </w:rPr>
        <w:t xml:space="preserve"> </w:t>
      </w:r>
      <w:r w:rsidRPr="00AC6213">
        <w:t>института</w:t>
      </w:r>
      <w:r w:rsidRPr="00AC6213">
        <w:rPr>
          <w:lang w:val="es-ES"/>
        </w:rPr>
        <w:t xml:space="preserve"> </w:t>
      </w:r>
      <w:r w:rsidRPr="00AC6213">
        <w:t>аграрной</w:t>
      </w:r>
      <w:r w:rsidRPr="00AC6213">
        <w:rPr>
          <w:lang w:val="es-ES"/>
        </w:rPr>
        <w:t xml:space="preserve"> </w:t>
      </w:r>
      <w:r w:rsidRPr="00AC6213">
        <w:t>реформы (НИАР)</w:t>
      </w:r>
      <w:r w:rsidRPr="00AC6213">
        <w:rPr>
          <w:lang w:val="es-ES"/>
        </w:rPr>
        <w:t xml:space="preserve">, </w:t>
      </w:r>
      <w:r w:rsidRPr="00AC6213">
        <w:t>который</w:t>
      </w:r>
      <w:r w:rsidRPr="00AC6213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госуда</w:t>
      </w:r>
      <w:r w:rsidRPr="00AC6213">
        <w:t>р</w:t>
      </w:r>
      <w:r w:rsidRPr="00AC6213">
        <w:t>ственным</w:t>
      </w:r>
      <w:r w:rsidRPr="00AC6213">
        <w:rPr>
          <w:lang w:val="es-ES"/>
        </w:rPr>
        <w:t xml:space="preserve"> </w:t>
      </w:r>
      <w:r w:rsidRPr="00AC6213">
        <w:t>учреждением</w:t>
      </w:r>
      <w:r w:rsidRPr="00AC6213">
        <w:rPr>
          <w:lang w:val="es-ES"/>
        </w:rPr>
        <w:t xml:space="preserve">, </w:t>
      </w:r>
      <w:r w:rsidRPr="00AC6213">
        <w:t>находящимся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децентрализованном</w:t>
      </w:r>
      <w:r w:rsidRPr="00AC6213">
        <w:rPr>
          <w:lang w:val="es-ES"/>
        </w:rPr>
        <w:t xml:space="preserve"> </w:t>
      </w:r>
      <w:r w:rsidRPr="00AC6213">
        <w:t>подчинении</w:t>
      </w:r>
      <w:r w:rsidRPr="00AC6213">
        <w:rPr>
          <w:lang w:val="es-ES"/>
        </w:rPr>
        <w:t xml:space="preserve"> </w:t>
      </w:r>
      <w:r w:rsidRPr="00AC6213">
        <w:t>М</w:t>
      </w:r>
      <w:r w:rsidRPr="00AC6213">
        <w:t>и</w:t>
      </w:r>
      <w:r w:rsidRPr="00AC6213">
        <w:t>нистерству</w:t>
      </w:r>
      <w:r w:rsidRPr="00AC6213">
        <w:rPr>
          <w:lang w:val="es-ES"/>
        </w:rPr>
        <w:t xml:space="preserve"> </w:t>
      </w:r>
      <w:r w:rsidRPr="00AC6213">
        <w:t>развития</w:t>
      </w:r>
      <w:r w:rsidRPr="00AC6213">
        <w:rPr>
          <w:lang w:val="es-ES"/>
        </w:rPr>
        <w:t xml:space="preserve"> </w:t>
      </w:r>
      <w:r w:rsidRPr="00AC6213">
        <w:t>сельских</w:t>
      </w:r>
      <w:r w:rsidRPr="00AC6213">
        <w:rPr>
          <w:lang w:val="es-ES"/>
        </w:rPr>
        <w:t xml:space="preserve"> </w:t>
      </w:r>
      <w:r w:rsidRPr="00AC6213">
        <w:t>районов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земель</w:t>
      </w:r>
      <w:r w:rsidRPr="00AC6213">
        <w:rPr>
          <w:lang w:val="es-ES"/>
        </w:rPr>
        <w:t xml:space="preserve">, </w:t>
      </w:r>
      <w:r w:rsidRPr="00AC6213">
        <w:t>имеющим</w:t>
      </w:r>
      <w:r w:rsidRPr="00AC6213">
        <w:rPr>
          <w:lang w:val="es-ES"/>
        </w:rPr>
        <w:t xml:space="preserve"> </w:t>
      </w:r>
      <w:r w:rsidRPr="00AC6213">
        <w:t>общенационал</w:t>
      </w:r>
      <w:r w:rsidRPr="00AC6213">
        <w:t>ь</w:t>
      </w:r>
      <w:r w:rsidRPr="00AC6213">
        <w:t>ную</w:t>
      </w:r>
      <w:r w:rsidRPr="00AC6213">
        <w:rPr>
          <w:lang w:val="es-ES"/>
        </w:rPr>
        <w:t xml:space="preserve"> </w:t>
      </w:r>
      <w:r w:rsidRPr="00AC6213">
        <w:t>юрисдикцию</w:t>
      </w:r>
      <w:r w:rsidRPr="00AC6213">
        <w:rPr>
          <w:lang w:val="es-ES"/>
        </w:rPr>
        <w:t xml:space="preserve">, </w:t>
      </w:r>
      <w:r w:rsidRPr="00AC6213">
        <w:t>являющимся</w:t>
      </w:r>
      <w:r w:rsidRPr="00AC6213">
        <w:rPr>
          <w:lang w:val="es-ES"/>
        </w:rPr>
        <w:t xml:space="preserve"> </w:t>
      </w:r>
      <w:r w:rsidRPr="00AC6213">
        <w:t>юридическим</w:t>
      </w:r>
      <w:r w:rsidRPr="00AC6213">
        <w:rPr>
          <w:lang w:val="es-ES"/>
        </w:rPr>
        <w:t xml:space="preserve"> </w:t>
      </w:r>
      <w:r w:rsidRPr="00AC6213">
        <w:t>лицом</w:t>
      </w:r>
      <w:r w:rsidRPr="00AC6213">
        <w:rPr>
          <w:lang w:val="es-ES"/>
        </w:rPr>
        <w:t xml:space="preserve"> </w:t>
      </w:r>
      <w:r w:rsidRPr="00AC6213">
        <w:t>и имеющим собственные акт</w:t>
      </w:r>
      <w:r w:rsidRPr="00AC6213">
        <w:t>и</w:t>
      </w:r>
      <w:r w:rsidRPr="00AC6213">
        <w:t>вы. Основная деятельность института заключается в реализации новой полит</w:t>
      </w:r>
      <w:r w:rsidRPr="00AC6213">
        <w:t>и</w:t>
      </w:r>
      <w:r w:rsidRPr="00AC6213">
        <w:t>ки по земельным вопросам, разработанной под руководством заместителя м</w:t>
      </w:r>
      <w:r w:rsidRPr="00AC6213">
        <w:t>и</w:t>
      </w:r>
      <w:r w:rsidRPr="00AC6213">
        <w:t>нистра по земельным вопросам.</w:t>
      </w:r>
      <w:r w:rsidR="00C510E8">
        <w:t xml:space="preserve"> </w:t>
      </w:r>
      <w:r w:rsidRPr="00AC6213">
        <w:t>В частности, выполняются следу</w:t>
      </w:r>
      <w:r w:rsidRPr="00AC6213">
        <w:t>ю</w:t>
      </w:r>
      <w:r w:rsidRPr="00AC6213">
        <w:t>щие проекты</w:t>
      </w:r>
      <w:r w:rsidRPr="00AC6213">
        <w:rPr>
          <w:lang w:val="es-ES"/>
        </w:rPr>
        <w:t>:</w:t>
      </w:r>
    </w:p>
    <w:p w:rsidR="00AC6213" w:rsidRPr="00AC6213" w:rsidRDefault="00AC6213" w:rsidP="00A56F36">
      <w:pPr>
        <w:pStyle w:val="SingleTxtGR"/>
      </w:pPr>
      <w:r w:rsidRPr="00AC6213">
        <w:rPr>
          <w:lang w:val="es-ES"/>
        </w:rPr>
        <w:t>123.</w:t>
      </w:r>
      <w:r w:rsidRPr="00AC6213">
        <w:t xml:space="preserve"> </w:t>
      </w:r>
      <w:r w:rsidRPr="00AC6213">
        <w:tab/>
        <w:t>Национальная Стратегическая</w:t>
      </w:r>
      <w:r w:rsidRPr="00AC6213">
        <w:rPr>
          <w:lang w:val="es-ES"/>
        </w:rPr>
        <w:t xml:space="preserve"> </w:t>
      </w:r>
      <w:r w:rsidRPr="00AC6213">
        <w:t>программа</w:t>
      </w:r>
      <w:r w:rsidRPr="00AC6213">
        <w:rPr>
          <w:lang w:val="es-ES"/>
        </w:rPr>
        <w:t xml:space="preserve"> </w:t>
      </w:r>
      <w:r w:rsidRPr="00AC6213">
        <w:t>консолидации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 </w:t>
      </w:r>
      <w:r w:rsidRPr="00AC6213">
        <w:t>собстве</w:t>
      </w:r>
      <w:r w:rsidRPr="00AC6213">
        <w:t>н</w:t>
      </w:r>
      <w:r w:rsidRPr="00AC6213">
        <w:t>ности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выдачи</w:t>
      </w:r>
      <w:r w:rsidRPr="00AC6213">
        <w:rPr>
          <w:lang w:val="es-ES"/>
        </w:rPr>
        <w:t xml:space="preserve"> </w:t>
      </w:r>
      <w:r w:rsidRPr="00AC6213">
        <w:t>титулов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земли (ПЕНСАТ), предусматривающая завершение в течение шестилетнего периода 2006</w:t>
      </w:r>
      <w:r w:rsidR="00A56F36" w:rsidRPr="00F30121">
        <w:rPr>
          <w:lang w:val="es-ES"/>
        </w:rPr>
        <w:t>–</w:t>
      </w:r>
      <w:r w:rsidRPr="00AC6213">
        <w:t>2013 годов</w:t>
      </w:r>
      <w:r w:rsidR="00C510E8">
        <w:t xml:space="preserve"> </w:t>
      </w:r>
      <w:r w:rsidRPr="00AC6213">
        <w:t>консолидации прав на землю и выдачи титулов на земельные участки на равнинах, в долинах, на выс</w:t>
      </w:r>
      <w:r w:rsidRPr="00AC6213">
        <w:t>о</w:t>
      </w:r>
      <w:r w:rsidRPr="00AC6213">
        <w:t xml:space="preserve">когорье и в специальных зонах.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124.</w:t>
      </w:r>
      <w:r w:rsidRPr="00AC6213">
        <w:rPr>
          <w:lang w:val="es-ES"/>
        </w:rPr>
        <w:tab/>
      </w:r>
      <w:r w:rsidRPr="00AC6213">
        <w:t>Национальная</w:t>
      </w:r>
      <w:r w:rsidRPr="00AC6213">
        <w:rPr>
          <w:lang w:val="es-ES"/>
        </w:rPr>
        <w:t xml:space="preserve"> </w:t>
      </w:r>
      <w:r w:rsidRPr="00AC6213">
        <w:t>стратегическая</w:t>
      </w:r>
      <w:r w:rsidRPr="00AC6213">
        <w:rPr>
          <w:lang w:val="es-ES"/>
        </w:rPr>
        <w:t xml:space="preserve"> </w:t>
      </w:r>
      <w:r w:rsidRPr="00AC6213">
        <w:t>программа</w:t>
      </w:r>
      <w:r w:rsidRPr="00AC6213">
        <w:rPr>
          <w:lang w:val="es-ES"/>
        </w:rPr>
        <w:t xml:space="preserve"> </w:t>
      </w:r>
      <w:r w:rsidRPr="00AC6213">
        <w:t>распределения</w:t>
      </w:r>
      <w:r w:rsidRPr="00AC6213">
        <w:rPr>
          <w:lang w:val="es-ES"/>
        </w:rPr>
        <w:t xml:space="preserve"> </w:t>
      </w:r>
      <w:r w:rsidRPr="00AC6213">
        <w:t>земель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нас</w:t>
      </w:r>
      <w:r w:rsidRPr="00AC6213">
        <w:t>е</w:t>
      </w:r>
      <w:r w:rsidRPr="00AC6213">
        <w:t>ленных</w:t>
      </w:r>
      <w:r w:rsidRPr="00AC6213">
        <w:rPr>
          <w:lang w:val="es-ES"/>
        </w:rPr>
        <w:t xml:space="preserve"> </w:t>
      </w:r>
      <w:r w:rsidRPr="00AC6213">
        <w:t>пунктов (ПЕНДТАХ)</w:t>
      </w:r>
      <w:r w:rsidRPr="00AC6213">
        <w:rPr>
          <w:lang w:val="es-ES"/>
        </w:rPr>
        <w:t xml:space="preserve">, </w:t>
      </w:r>
      <w:r w:rsidRPr="00AC6213">
        <w:t>предусматривающая</w:t>
      </w:r>
      <w:r w:rsidRPr="00AC6213">
        <w:rPr>
          <w:lang w:val="es-ES"/>
        </w:rPr>
        <w:t xml:space="preserve"> </w:t>
      </w:r>
      <w:r w:rsidRPr="00AC6213">
        <w:t>запуск</w:t>
      </w:r>
      <w:r w:rsidRPr="00AC6213">
        <w:rPr>
          <w:lang w:val="es-ES"/>
        </w:rPr>
        <w:t xml:space="preserve"> </w:t>
      </w:r>
      <w:r w:rsidRPr="00AC6213">
        <w:t>процесса</w:t>
      </w:r>
      <w:r w:rsidRPr="00AC6213">
        <w:rPr>
          <w:lang w:val="es-ES"/>
        </w:rPr>
        <w:t xml:space="preserve"> </w:t>
      </w:r>
      <w:r w:rsidRPr="00AC6213">
        <w:t>перера</w:t>
      </w:r>
      <w:r w:rsidRPr="00AC6213">
        <w:t>с</w:t>
      </w:r>
      <w:r w:rsidRPr="00AC6213">
        <w:t>пределения</w:t>
      </w:r>
      <w:r w:rsidRPr="00AC6213">
        <w:rPr>
          <w:lang w:val="es-ES"/>
        </w:rPr>
        <w:t xml:space="preserve"> </w:t>
      </w:r>
      <w:r w:rsidRPr="00AC6213">
        <w:t>земель</w:t>
      </w:r>
      <w:r w:rsidRPr="00AC6213">
        <w:rPr>
          <w:lang w:val="es-ES"/>
        </w:rPr>
        <w:t xml:space="preserve"> </w:t>
      </w:r>
      <w:r w:rsidRPr="00AC6213">
        <w:t>путем</w:t>
      </w:r>
      <w:r w:rsidRPr="00AC6213">
        <w:rPr>
          <w:lang w:val="es-ES"/>
        </w:rPr>
        <w:t xml:space="preserve"> </w:t>
      </w:r>
      <w:r w:rsidRPr="00AC6213">
        <w:t>консолидации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 </w:t>
      </w:r>
      <w:r w:rsidRPr="00AC6213">
        <w:t>коренного</w:t>
      </w:r>
      <w:r w:rsidRPr="00AC6213">
        <w:rPr>
          <w:lang w:val="es-ES"/>
        </w:rPr>
        <w:t xml:space="preserve"> </w:t>
      </w:r>
      <w:r w:rsidRPr="00AC6213">
        <w:t>населения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их</w:t>
      </w:r>
      <w:r w:rsidRPr="00AC6213">
        <w:rPr>
          <w:lang w:val="es-ES"/>
        </w:rPr>
        <w:t xml:space="preserve"> </w:t>
      </w:r>
      <w:r w:rsidRPr="00AC6213">
        <w:t>терр</w:t>
      </w:r>
      <w:r w:rsidRPr="00AC6213">
        <w:t>и</w:t>
      </w:r>
      <w:r w:rsidRPr="00AC6213">
        <w:t>тории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путем</w:t>
      </w:r>
      <w:r w:rsidRPr="00AC6213">
        <w:rPr>
          <w:lang w:val="es-ES"/>
        </w:rPr>
        <w:t xml:space="preserve"> </w:t>
      </w:r>
      <w:r w:rsidRPr="00AC6213">
        <w:t>создания</w:t>
      </w:r>
      <w:r w:rsidRPr="00AC6213">
        <w:rPr>
          <w:lang w:val="es-ES"/>
        </w:rPr>
        <w:t xml:space="preserve"> </w:t>
      </w:r>
      <w:r w:rsidRPr="00AC6213">
        <w:t>новых</w:t>
      </w:r>
      <w:r w:rsidRPr="00AC6213">
        <w:rPr>
          <w:lang w:val="es-ES"/>
        </w:rPr>
        <w:t xml:space="preserve"> </w:t>
      </w:r>
      <w:r w:rsidRPr="00AC6213">
        <w:t>общинных</w:t>
      </w:r>
      <w:r w:rsidRPr="00AC6213">
        <w:rPr>
          <w:lang w:val="es-ES"/>
        </w:rPr>
        <w:t xml:space="preserve"> </w:t>
      </w:r>
      <w:r w:rsidRPr="00AC6213">
        <w:t>поселений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государственных</w:t>
      </w:r>
      <w:r w:rsidRPr="00AC6213">
        <w:rPr>
          <w:lang w:val="es-ES"/>
        </w:rPr>
        <w:t xml:space="preserve"> </w:t>
      </w:r>
      <w:r w:rsidRPr="00AC6213">
        <w:t>зе</w:t>
      </w:r>
      <w:r w:rsidRPr="00AC6213">
        <w:t>м</w:t>
      </w:r>
      <w:r w:rsidRPr="00AC6213">
        <w:t>лях</w:t>
      </w:r>
      <w:r w:rsidRPr="00AC6213">
        <w:rPr>
          <w:lang w:val="es-ES"/>
        </w:rPr>
        <w:t>.</w:t>
      </w:r>
      <w:r w:rsidR="00C510E8">
        <w:rPr>
          <w:lang w:val="es-ES"/>
        </w:rPr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 xml:space="preserve">125. </w:t>
      </w:r>
      <w:r w:rsidRPr="00AC6213">
        <w:tab/>
        <w:t>Межведомственный переходный план мер поддержки народу гуарани</w:t>
      </w:r>
      <w:r w:rsidRPr="00AC6213">
        <w:rPr>
          <w:lang w:val="es-ES"/>
        </w:rPr>
        <w:t xml:space="preserve">, </w:t>
      </w:r>
      <w:r w:rsidRPr="00AC6213">
        <w:t>к</w:t>
      </w:r>
      <w:r w:rsidRPr="00AC6213">
        <w:t>о</w:t>
      </w:r>
      <w:r w:rsidRPr="00AC6213">
        <w:t>торый</w:t>
      </w:r>
      <w:r w:rsidRPr="00AC6213">
        <w:rPr>
          <w:lang w:val="es-ES"/>
        </w:rPr>
        <w:t xml:space="preserve"> </w:t>
      </w:r>
      <w:r w:rsidRPr="00AC6213">
        <w:t>был</w:t>
      </w:r>
      <w:r w:rsidRPr="00AC6213">
        <w:rPr>
          <w:lang w:val="es-ES"/>
        </w:rPr>
        <w:t xml:space="preserve"> </w:t>
      </w:r>
      <w:r w:rsidRPr="00AC6213">
        <w:t>разработан</w:t>
      </w:r>
      <w:r w:rsidRPr="00AC6213">
        <w:rPr>
          <w:lang w:val="es-ES"/>
        </w:rPr>
        <w:t xml:space="preserve"> </w:t>
      </w:r>
      <w:r w:rsidRPr="00AC6213">
        <w:t>специально</w:t>
      </w:r>
      <w:r w:rsidRPr="00AC6213">
        <w:rPr>
          <w:lang w:val="es-ES"/>
        </w:rPr>
        <w:t xml:space="preserve"> </w:t>
      </w:r>
      <w:r w:rsidRPr="00AC6213">
        <w:t>для</w:t>
      </w:r>
      <w:r w:rsidRPr="00AC6213">
        <w:rPr>
          <w:lang w:val="es-ES"/>
        </w:rPr>
        <w:t xml:space="preserve"> </w:t>
      </w:r>
      <w:r w:rsidRPr="00AC6213">
        <w:t>консолидации прав на землю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районе</w:t>
      </w:r>
      <w:r w:rsidRPr="00AC6213">
        <w:rPr>
          <w:lang w:val="es-ES"/>
        </w:rPr>
        <w:t xml:space="preserve"> </w:t>
      </w:r>
      <w:r w:rsidRPr="00AC6213">
        <w:t>Эль</w:t>
      </w:r>
      <w:r w:rsidRPr="00AC6213">
        <w:rPr>
          <w:lang w:val="es-ES"/>
        </w:rPr>
        <w:t>-</w:t>
      </w:r>
      <w:r w:rsidRPr="00AC6213">
        <w:t>Чако</w:t>
      </w:r>
      <w:r w:rsidRPr="00AC6213">
        <w:rPr>
          <w:lang w:val="es-ES"/>
        </w:rPr>
        <w:t>.</w:t>
      </w:r>
      <w:r w:rsidRPr="00AC6213">
        <w:t xml:space="preserve"> </w:t>
      </w:r>
    </w:p>
    <w:p w:rsidR="00AC6213" w:rsidRPr="00AC6213" w:rsidRDefault="00AC6213" w:rsidP="00A56F36">
      <w:pPr>
        <w:pStyle w:val="SingleTxtGR"/>
        <w:rPr>
          <w:lang w:val="es-ES"/>
        </w:rPr>
      </w:pPr>
      <w:r w:rsidRPr="00AC6213">
        <w:rPr>
          <w:lang w:val="es-ES"/>
        </w:rPr>
        <w:t xml:space="preserve">126. </w:t>
      </w:r>
      <w:r w:rsidRPr="00AC6213">
        <w:tab/>
        <w:t>Практика</w:t>
      </w:r>
      <w:r w:rsidRPr="00AC6213">
        <w:rPr>
          <w:lang w:val="es-ES"/>
        </w:rPr>
        <w:t xml:space="preserve"> </w:t>
      </w:r>
      <w:r w:rsidRPr="00AC6213">
        <w:t>показывает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одним</w:t>
      </w:r>
      <w:r w:rsidRPr="00AC6213">
        <w:rPr>
          <w:lang w:val="es-ES"/>
        </w:rPr>
        <w:t xml:space="preserve"> </w:t>
      </w:r>
      <w:r w:rsidRPr="00AC6213">
        <w:t>из</w:t>
      </w:r>
      <w:r w:rsidRPr="00AC6213">
        <w:rPr>
          <w:lang w:val="es-ES"/>
        </w:rPr>
        <w:t xml:space="preserve"> </w:t>
      </w:r>
      <w:r w:rsidRPr="00AC6213">
        <w:t>ключевых</w:t>
      </w:r>
      <w:r w:rsidRPr="00AC6213">
        <w:rPr>
          <w:lang w:val="es-ES"/>
        </w:rPr>
        <w:t xml:space="preserve"> </w:t>
      </w:r>
      <w:r w:rsidRPr="00AC6213">
        <w:t>элементов</w:t>
      </w:r>
      <w:r w:rsidRPr="00AC6213">
        <w:rPr>
          <w:lang w:val="es-ES"/>
        </w:rPr>
        <w:t xml:space="preserve"> </w:t>
      </w:r>
      <w:r w:rsidRPr="00AC6213">
        <w:t>деятельности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этой</w:t>
      </w:r>
      <w:r w:rsidRPr="00AC6213">
        <w:rPr>
          <w:lang w:val="es-ES"/>
        </w:rPr>
        <w:t xml:space="preserve"> </w:t>
      </w:r>
      <w:r w:rsidRPr="00AC6213">
        <w:t>области</w:t>
      </w:r>
      <w:r w:rsidRPr="00AC6213">
        <w:rPr>
          <w:lang w:val="es-ES"/>
        </w:rPr>
        <w:t xml:space="preserve">, </w:t>
      </w:r>
      <w:r w:rsidRPr="00AC6213">
        <w:t>позволяющих</w:t>
      </w:r>
      <w:r w:rsidRPr="00AC6213">
        <w:rPr>
          <w:lang w:val="es-ES"/>
        </w:rPr>
        <w:t xml:space="preserve"> </w:t>
      </w:r>
      <w:r w:rsidRPr="00AC6213">
        <w:t>избежать</w:t>
      </w:r>
      <w:r w:rsidRPr="00AC6213">
        <w:rPr>
          <w:lang w:val="es-ES"/>
        </w:rPr>
        <w:t xml:space="preserve"> </w:t>
      </w:r>
      <w:r w:rsidRPr="00AC6213">
        <w:t>проявлений</w:t>
      </w:r>
      <w:r w:rsidRPr="00AC6213">
        <w:rPr>
          <w:lang w:val="es-ES"/>
        </w:rPr>
        <w:t xml:space="preserve"> </w:t>
      </w:r>
      <w:r w:rsidRPr="00AC6213">
        <w:t>фаворитизма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других</w:t>
      </w:r>
      <w:r w:rsidRPr="00AC6213">
        <w:rPr>
          <w:lang w:val="es-ES"/>
        </w:rPr>
        <w:t xml:space="preserve"> </w:t>
      </w:r>
      <w:r w:rsidRPr="00AC6213">
        <w:t>нар</w:t>
      </w:r>
      <w:r w:rsidRPr="00AC6213">
        <w:t>у</w:t>
      </w:r>
      <w:r w:rsidRPr="00AC6213">
        <w:t>шений</w:t>
      </w:r>
      <w:r w:rsidRPr="00AC6213">
        <w:rPr>
          <w:lang w:val="es-ES"/>
        </w:rPr>
        <w:t>,</w:t>
      </w:r>
      <w:r w:rsidR="00C510E8">
        <w:rPr>
          <w:lang w:val="es-ES"/>
        </w:rPr>
        <w:t xml:space="preserve"> </w:t>
      </w:r>
      <w:r w:rsidRPr="00AC6213">
        <w:t>является</w:t>
      </w:r>
      <w:r w:rsidRPr="00AC6213">
        <w:rPr>
          <w:lang w:val="es-ES"/>
        </w:rPr>
        <w:t xml:space="preserve"> </w:t>
      </w:r>
      <w:r w:rsidRPr="00AC6213">
        <w:t>институциональная</w:t>
      </w:r>
      <w:r w:rsidRPr="00AC6213">
        <w:rPr>
          <w:lang w:val="es-ES"/>
        </w:rPr>
        <w:t xml:space="preserve"> </w:t>
      </w:r>
      <w:r w:rsidRPr="00AC6213">
        <w:t>приверже</w:t>
      </w:r>
      <w:r w:rsidRPr="00AC6213">
        <w:t>н</w:t>
      </w:r>
      <w:r w:rsidRPr="00AC6213">
        <w:t>ность</w:t>
      </w:r>
      <w:r w:rsidRPr="00AC6213">
        <w:rPr>
          <w:lang w:val="es-ES"/>
        </w:rPr>
        <w:t xml:space="preserve"> </w:t>
      </w:r>
      <w:r w:rsidRPr="00AC6213">
        <w:t>борьбе</w:t>
      </w:r>
      <w:r w:rsidRPr="00AC6213">
        <w:rPr>
          <w:lang w:val="es-ES"/>
        </w:rPr>
        <w:t xml:space="preserve"> </w:t>
      </w:r>
      <w:r w:rsidRPr="00AC6213">
        <w:t>против</w:t>
      </w:r>
      <w:r w:rsidRPr="00AC6213">
        <w:rPr>
          <w:lang w:val="es-ES"/>
        </w:rPr>
        <w:t xml:space="preserve"> </w:t>
      </w:r>
      <w:r w:rsidRPr="00AC6213">
        <w:t>коррупции</w:t>
      </w:r>
      <w:r w:rsidRPr="00AC6213">
        <w:rPr>
          <w:lang w:val="es-ES"/>
        </w:rPr>
        <w:t xml:space="preserve"> </w:t>
      </w:r>
      <w:r w:rsidRPr="00AC6213">
        <w:t>в органах</w:t>
      </w:r>
      <w:r w:rsidRPr="00AC6213">
        <w:rPr>
          <w:lang w:val="es-ES"/>
        </w:rPr>
        <w:t xml:space="preserve"> </w:t>
      </w:r>
      <w:r w:rsidRPr="00AC6213">
        <w:t>управления</w:t>
      </w:r>
      <w:r w:rsidRPr="00AC6213">
        <w:rPr>
          <w:lang w:val="es-ES"/>
        </w:rPr>
        <w:t xml:space="preserve"> </w:t>
      </w:r>
      <w:r w:rsidRPr="00AC6213">
        <w:t>землей.</w:t>
      </w:r>
      <w:r w:rsidRPr="00AC6213">
        <w:rPr>
          <w:lang w:val="es-ES"/>
        </w:rPr>
        <w:t xml:space="preserve">  </w:t>
      </w:r>
    </w:p>
    <w:p w:rsidR="00AC6213" w:rsidRPr="00AC6213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 xml:space="preserve">127. </w:t>
      </w:r>
      <w:r w:rsidRPr="00AC6213">
        <w:tab/>
      </w:r>
      <w:r w:rsidRPr="00AC6213">
        <w:rPr>
          <w:lang w:val="es-ES"/>
        </w:rPr>
        <w:t xml:space="preserve">3 </w:t>
      </w:r>
      <w:r w:rsidRPr="00AC6213">
        <w:t>июня</w:t>
      </w:r>
      <w:r w:rsidRPr="00AC6213">
        <w:rPr>
          <w:lang w:val="es-ES"/>
        </w:rPr>
        <w:t xml:space="preserve"> 2006 </w:t>
      </w:r>
      <w:r w:rsidRPr="00AC6213">
        <w:t>года</w:t>
      </w:r>
      <w:r w:rsidRPr="00AC6213">
        <w:rPr>
          <w:lang w:val="es-ES"/>
        </w:rPr>
        <w:t xml:space="preserve"> </w:t>
      </w:r>
      <w:r w:rsidRPr="00AC6213">
        <w:t>Президент</w:t>
      </w:r>
      <w:r w:rsidRPr="00AC6213">
        <w:rPr>
          <w:lang w:val="es-ES"/>
        </w:rPr>
        <w:t xml:space="preserve"> </w:t>
      </w:r>
      <w:r w:rsidRPr="00AC6213">
        <w:t>Республики</w:t>
      </w:r>
      <w:r w:rsidRPr="00AC6213">
        <w:rPr>
          <w:lang w:val="es-ES"/>
        </w:rPr>
        <w:t xml:space="preserve"> </w:t>
      </w:r>
      <w:r w:rsidRPr="00AC6213">
        <w:t>Эво</w:t>
      </w:r>
      <w:r w:rsidRPr="00AC6213">
        <w:rPr>
          <w:lang w:val="es-ES"/>
        </w:rPr>
        <w:t xml:space="preserve"> </w:t>
      </w:r>
      <w:r w:rsidRPr="00AC6213">
        <w:t>Моралес</w:t>
      </w:r>
      <w:r w:rsidRPr="00AC6213">
        <w:rPr>
          <w:lang w:val="es-ES"/>
        </w:rPr>
        <w:t xml:space="preserve"> </w:t>
      </w:r>
      <w:r w:rsidRPr="00AC6213">
        <w:t>Айма</w:t>
      </w:r>
      <w:r w:rsidRPr="00AC6213">
        <w:rPr>
          <w:lang w:val="es-ES"/>
        </w:rPr>
        <w:t xml:space="preserve"> </w:t>
      </w:r>
      <w:r w:rsidRPr="00AC6213">
        <w:t>объявил</w:t>
      </w:r>
      <w:r w:rsidRPr="00AC6213">
        <w:rPr>
          <w:lang w:val="es-ES"/>
        </w:rPr>
        <w:t xml:space="preserve"> </w:t>
      </w:r>
      <w:r w:rsidRPr="00AC6213">
        <w:t>о</w:t>
      </w:r>
      <w:r w:rsidRPr="00AC6213">
        <w:rPr>
          <w:lang w:val="es-ES"/>
        </w:rPr>
        <w:t xml:space="preserve"> </w:t>
      </w:r>
      <w:r w:rsidRPr="00AC6213">
        <w:t>начале</w:t>
      </w:r>
      <w:r w:rsidRPr="00AC6213">
        <w:rPr>
          <w:lang w:val="es-ES"/>
        </w:rPr>
        <w:t xml:space="preserve"> </w:t>
      </w:r>
      <w:r w:rsidRPr="00AC6213">
        <w:t>аграрной</w:t>
      </w:r>
      <w:r w:rsidRPr="00AC6213">
        <w:rPr>
          <w:lang w:val="es-ES"/>
        </w:rPr>
        <w:t xml:space="preserve"> </w:t>
      </w:r>
      <w:r w:rsidRPr="00AC6213">
        <w:t>револ</w:t>
      </w:r>
      <w:r w:rsidRPr="00AC6213">
        <w:t>ю</w:t>
      </w:r>
      <w:r w:rsidRPr="00AC6213">
        <w:t>ции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промульгировал</w:t>
      </w:r>
      <w:r w:rsidRPr="00AC6213">
        <w:rPr>
          <w:lang w:val="es-ES"/>
        </w:rPr>
        <w:t xml:space="preserve"> </w:t>
      </w:r>
      <w:r w:rsidRPr="00AC6213">
        <w:t>семь</w:t>
      </w:r>
      <w:r w:rsidRPr="00AC6213">
        <w:rPr>
          <w:lang w:val="es-ES"/>
        </w:rPr>
        <w:t xml:space="preserve"> </w:t>
      </w:r>
      <w:r w:rsidRPr="00AC6213">
        <w:t>указов</w:t>
      </w:r>
      <w:r w:rsidRPr="00AC6213">
        <w:rPr>
          <w:lang w:val="es-ES"/>
        </w:rPr>
        <w:t xml:space="preserve">, </w:t>
      </w:r>
      <w:r w:rsidRPr="00AC6213">
        <w:t>устанавливающих, что</w:t>
      </w:r>
      <w:r w:rsidR="00C510E8">
        <w:t xml:space="preserve"> </w:t>
      </w:r>
      <w:r w:rsidRPr="00AC6213">
        <w:t>все</w:t>
      </w:r>
      <w:r w:rsidR="00C510E8">
        <w:rPr>
          <w:lang w:val="es-ES"/>
        </w:rPr>
        <w:t xml:space="preserve"> </w:t>
      </w:r>
      <w:r w:rsidRPr="00AC6213">
        <w:t>государственные</w:t>
      </w:r>
      <w:r w:rsidRPr="00AC6213">
        <w:rPr>
          <w:lang w:val="es-ES"/>
        </w:rPr>
        <w:t xml:space="preserve"> </w:t>
      </w:r>
      <w:r w:rsidRPr="00AC6213">
        <w:t>земли</w:t>
      </w:r>
      <w:r w:rsidRPr="00AC6213">
        <w:rPr>
          <w:lang w:val="es-ES"/>
        </w:rPr>
        <w:t xml:space="preserve"> </w:t>
      </w:r>
      <w:r w:rsidRPr="00AC6213">
        <w:t>страны</w:t>
      </w:r>
      <w:r w:rsidRPr="00AC6213">
        <w:rPr>
          <w:lang w:val="es-ES"/>
        </w:rPr>
        <w:t xml:space="preserve"> </w:t>
      </w:r>
      <w:r w:rsidRPr="00AC6213">
        <w:t>передаются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исключительную</w:t>
      </w:r>
      <w:r w:rsidRPr="00AC6213">
        <w:rPr>
          <w:lang w:val="es-ES"/>
        </w:rPr>
        <w:t xml:space="preserve"> </w:t>
      </w:r>
      <w:r w:rsidRPr="00AC6213">
        <w:t>колле</w:t>
      </w:r>
      <w:r w:rsidRPr="00AC6213">
        <w:t>к</w:t>
      </w:r>
      <w:r w:rsidRPr="00AC6213">
        <w:t>тивную</w:t>
      </w:r>
      <w:r w:rsidRPr="00AC6213">
        <w:rPr>
          <w:lang w:val="es-ES"/>
        </w:rPr>
        <w:t xml:space="preserve"> </w:t>
      </w:r>
      <w:r w:rsidRPr="00AC6213">
        <w:t>собственность</w:t>
      </w:r>
      <w:r w:rsidRPr="00AC6213">
        <w:rPr>
          <w:lang w:val="es-ES"/>
        </w:rPr>
        <w:t xml:space="preserve"> </w:t>
      </w:r>
      <w:r w:rsidRPr="00AC6213">
        <w:t>коренных</w:t>
      </w:r>
      <w:r w:rsidRPr="00AC6213">
        <w:rPr>
          <w:lang w:val="es-ES"/>
        </w:rPr>
        <w:t xml:space="preserve"> </w:t>
      </w:r>
      <w:r w:rsidRPr="00AC6213">
        <w:t>народов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крестьян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работа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rPr>
          <w:lang w:val="es-ES"/>
        </w:rPr>
        <w:t xml:space="preserve"> </w:t>
      </w:r>
      <w:r w:rsidRPr="00AC6213">
        <w:t>консолидации прав на</w:t>
      </w:r>
      <w:r w:rsidR="00C510E8">
        <w:t xml:space="preserve"> </w:t>
      </w:r>
      <w:r w:rsidRPr="00AC6213">
        <w:t>землю</w:t>
      </w:r>
      <w:r w:rsidRPr="00AC6213">
        <w:rPr>
          <w:lang w:val="es-ES"/>
        </w:rPr>
        <w:t xml:space="preserve"> </w:t>
      </w:r>
      <w:r w:rsidRPr="00AC6213">
        <w:t>объявляется</w:t>
      </w:r>
      <w:r w:rsidRPr="00AC6213">
        <w:rPr>
          <w:lang w:val="es-ES"/>
        </w:rPr>
        <w:t xml:space="preserve"> </w:t>
      </w:r>
      <w:r w:rsidRPr="00AC6213">
        <w:t>одним из национальных</w:t>
      </w:r>
      <w:r w:rsidRPr="00AC6213">
        <w:rPr>
          <w:lang w:val="es-ES"/>
        </w:rPr>
        <w:t xml:space="preserve"> </w:t>
      </w:r>
      <w:r w:rsidRPr="00AC6213">
        <w:t>приоритетов</w:t>
      </w:r>
      <w:r w:rsidRPr="00AC6213">
        <w:rPr>
          <w:lang w:val="es-ES"/>
        </w:rPr>
        <w:t>.</w:t>
      </w:r>
      <w:r w:rsidRPr="00AC6213">
        <w:t xml:space="preserve"> </w:t>
      </w:r>
    </w:p>
    <w:p w:rsidR="00C510E8" w:rsidRDefault="00AC6213" w:rsidP="004972D6">
      <w:pPr>
        <w:pStyle w:val="SingleTxtGR"/>
        <w:rPr>
          <w:lang w:val="es-ES"/>
        </w:rPr>
      </w:pPr>
      <w:r w:rsidRPr="00AC6213">
        <w:rPr>
          <w:lang w:val="es-ES"/>
        </w:rPr>
        <w:t>128.</w:t>
      </w:r>
      <w:r w:rsidR="00C510E8">
        <w:rPr>
          <w:lang w:val="es-ES"/>
        </w:rPr>
        <w:t xml:space="preserve"> </w:t>
      </w:r>
      <w:r w:rsidRPr="00AC6213">
        <w:tab/>
        <w:t>В</w:t>
      </w:r>
      <w:r w:rsidRPr="00AC6213">
        <w:rPr>
          <w:lang w:val="es-ES"/>
        </w:rPr>
        <w:t xml:space="preserve"> </w:t>
      </w:r>
      <w:r w:rsidRPr="00AC6213">
        <w:t>упомянутых</w:t>
      </w:r>
      <w:r w:rsidRPr="00AC6213">
        <w:rPr>
          <w:lang w:val="es-ES"/>
        </w:rPr>
        <w:t xml:space="preserve"> </w:t>
      </w:r>
      <w:r w:rsidRPr="00AC6213">
        <w:t>семи</w:t>
      </w:r>
      <w:r w:rsidRPr="00AC6213">
        <w:rPr>
          <w:lang w:val="es-ES"/>
        </w:rPr>
        <w:t xml:space="preserve"> </w:t>
      </w:r>
      <w:r w:rsidRPr="00AC6213">
        <w:t>указах</w:t>
      </w:r>
      <w:r w:rsidRPr="00AC6213">
        <w:rPr>
          <w:lang w:val="es-ES"/>
        </w:rPr>
        <w:t xml:space="preserve">, </w:t>
      </w:r>
      <w:r w:rsidRPr="00AC6213">
        <w:t>промульгированных</w:t>
      </w:r>
      <w:r w:rsidRPr="00AC6213">
        <w:rPr>
          <w:lang w:val="es-ES"/>
        </w:rPr>
        <w:t xml:space="preserve"> </w:t>
      </w:r>
      <w:r w:rsidRPr="00AC6213">
        <w:t>Президентом</w:t>
      </w:r>
      <w:r w:rsidRPr="00AC6213">
        <w:rPr>
          <w:lang w:val="es-ES"/>
        </w:rPr>
        <w:t xml:space="preserve"> </w:t>
      </w:r>
      <w:r w:rsidRPr="00AC6213">
        <w:t>Республ</w:t>
      </w:r>
      <w:r w:rsidRPr="00AC6213">
        <w:t>и</w:t>
      </w:r>
      <w:r w:rsidRPr="00AC6213">
        <w:t>ки</w:t>
      </w:r>
      <w:r w:rsidRPr="00AC6213">
        <w:rPr>
          <w:lang w:val="es-ES"/>
        </w:rPr>
        <w:t xml:space="preserve">, </w:t>
      </w:r>
      <w:r w:rsidRPr="00AC6213">
        <w:t>содержатся</w:t>
      </w:r>
      <w:r w:rsidRPr="00AC6213">
        <w:rPr>
          <w:lang w:val="es-ES"/>
        </w:rPr>
        <w:t xml:space="preserve"> </w:t>
      </w:r>
      <w:r w:rsidRPr="00AC6213">
        <w:t>следующие</w:t>
      </w:r>
      <w:r w:rsidRPr="00AC6213">
        <w:rPr>
          <w:lang w:val="es-ES"/>
        </w:rPr>
        <w:t xml:space="preserve"> </w:t>
      </w:r>
      <w:r w:rsidRPr="00AC6213">
        <w:t>положения</w:t>
      </w:r>
      <w:r w:rsidRPr="00AC6213">
        <w:rPr>
          <w:lang w:val="es-ES"/>
        </w:rPr>
        <w:t>.</w:t>
      </w:r>
    </w:p>
    <w:p w:rsidR="00AC6213" w:rsidRPr="00AC6213" w:rsidRDefault="00AC6213" w:rsidP="00A56F36">
      <w:pPr>
        <w:pStyle w:val="H23GR"/>
      </w:pPr>
      <w:r w:rsidRPr="00AC6213">
        <w:rPr>
          <w:lang w:val="es-ES"/>
        </w:rPr>
        <w:tab/>
      </w:r>
      <w:r w:rsidR="00A56F36">
        <w:tab/>
      </w:r>
      <w:r w:rsidRPr="00AC6213">
        <w:t xml:space="preserve">Указ президента </w:t>
      </w:r>
      <w:r w:rsidRPr="00AC6213">
        <w:rPr>
          <w:lang w:val="es-ES"/>
        </w:rPr>
        <w:t xml:space="preserve">Nº 28732 </w:t>
      </w:r>
      <w:r w:rsidRPr="00AC6213">
        <w:t xml:space="preserve">от </w:t>
      </w:r>
      <w:r w:rsidRPr="00AC6213">
        <w:rPr>
          <w:lang w:val="es-ES"/>
        </w:rPr>
        <w:t xml:space="preserve">2 </w:t>
      </w:r>
      <w:r w:rsidRPr="00AC6213">
        <w:t xml:space="preserve">июня </w:t>
      </w:r>
      <w:r w:rsidRPr="00AC6213">
        <w:rPr>
          <w:lang w:val="es-ES"/>
        </w:rPr>
        <w:t>2006</w:t>
      </w:r>
      <w:r w:rsidRPr="00AC6213">
        <w:t xml:space="preserve"> года</w:t>
      </w:r>
    </w:p>
    <w:p w:rsidR="00C510E8" w:rsidRDefault="00AC6213" w:rsidP="00A56F36">
      <w:pPr>
        <w:pStyle w:val="SingleTxtGR"/>
      </w:pPr>
      <w:r w:rsidRPr="00AC6213">
        <w:rPr>
          <w:lang w:val="es-ES"/>
        </w:rPr>
        <w:t>129.</w:t>
      </w:r>
      <w:r w:rsidRPr="00AC6213">
        <w:rPr>
          <w:lang w:val="es-ES"/>
        </w:rPr>
        <w:tab/>
      </w:r>
      <w:r w:rsidRPr="00AC6213">
        <w:t>Этот указ отменял выпущенный бывшим президентом Карлосом Д. М</w:t>
      </w:r>
      <w:r w:rsidRPr="00AC6213">
        <w:t>е</w:t>
      </w:r>
      <w:r w:rsidRPr="00AC6213">
        <w:t xml:space="preserve">сой Гисбертом указ президента </w:t>
      </w:r>
      <w:r w:rsidR="00A56F36">
        <w:t xml:space="preserve">№ </w:t>
      </w:r>
      <w:r w:rsidRPr="00AC6213">
        <w:t>28140 от 17 мая 2005 года о введении права собственности</w:t>
      </w:r>
      <w:r w:rsidR="00C510E8">
        <w:t xml:space="preserve"> </w:t>
      </w:r>
      <w:r w:rsidRPr="00AC6213">
        <w:t>на лесные участки, устанавливавший, что физические лица мо</w:t>
      </w:r>
      <w:r w:rsidRPr="00AC6213">
        <w:t>г</w:t>
      </w:r>
      <w:r w:rsidRPr="00AC6213">
        <w:t>ли получать титулы на право пользования лесными участками исключительно для продуктивного их использования путем получения соответствующих учас</w:t>
      </w:r>
      <w:r w:rsidRPr="00AC6213">
        <w:t>т</w:t>
      </w:r>
      <w:r w:rsidRPr="00AC6213">
        <w:t>ков леса, за плату или бесплатно,</w:t>
      </w:r>
      <w:r w:rsidR="00C510E8">
        <w:t xml:space="preserve"> </w:t>
      </w:r>
      <w:r w:rsidRPr="00AC6213">
        <w:t>в собственность или в постоянное пользов</w:t>
      </w:r>
      <w:r w:rsidRPr="00AC6213">
        <w:t>а</w:t>
      </w:r>
      <w:r w:rsidRPr="00AC6213">
        <w:t xml:space="preserve">ние. </w:t>
      </w:r>
    </w:p>
    <w:p w:rsidR="00AC6213" w:rsidRPr="00AC6213" w:rsidRDefault="00AC6213" w:rsidP="00A56F36">
      <w:pPr>
        <w:pStyle w:val="H23GR"/>
      </w:pPr>
      <w:r w:rsidRPr="00AC6213">
        <w:rPr>
          <w:lang w:val="es-ES"/>
        </w:rPr>
        <w:tab/>
      </w:r>
      <w:r w:rsidR="00A56F36">
        <w:tab/>
      </w:r>
      <w:r w:rsidRPr="00AC6213">
        <w:t xml:space="preserve">Указ президента </w:t>
      </w:r>
      <w:r w:rsidRPr="00AC6213">
        <w:rPr>
          <w:lang w:val="es-ES"/>
        </w:rPr>
        <w:t xml:space="preserve">Nº 28733 </w:t>
      </w:r>
      <w:r w:rsidRPr="00AC6213">
        <w:t xml:space="preserve">от </w:t>
      </w:r>
      <w:r w:rsidRPr="00AC6213">
        <w:rPr>
          <w:lang w:val="es-ES"/>
        </w:rPr>
        <w:t xml:space="preserve">2 </w:t>
      </w:r>
      <w:r w:rsidRPr="00AC6213">
        <w:t>июня</w:t>
      </w:r>
      <w:r w:rsidRPr="00AC6213">
        <w:rPr>
          <w:lang w:val="es-ES"/>
        </w:rPr>
        <w:t xml:space="preserve"> 2006</w:t>
      </w:r>
      <w:r w:rsidRPr="00AC6213">
        <w:t xml:space="preserve"> года</w:t>
      </w:r>
    </w:p>
    <w:p w:rsidR="00C510E8" w:rsidRDefault="00AC6213" w:rsidP="00A56F36">
      <w:pPr>
        <w:pStyle w:val="SingleTxtGR"/>
        <w:rPr>
          <w:lang w:val="es-ES"/>
        </w:rPr>
      </w:pPr>
      <w:r w:rsidRPr="00AC6213">
        <w:rPr>
          <w:lang w:val="es-ES"/>
        </w:rPr>
        <w:t>130.</w:t>
      </w:r>
      <w:r w:rsidRPr="00AC6213">
        <w:t xml:space="preserve"> </w:t>
      </w:r>
      <w:r w:rsidRPr="00AC6213">
        <w:tab/>
        <w:t xml:space="preserve">Согласно этому указу, </w:t>
      </w:r>
      <w:r w:rsidRPr="00AC6213">
        <w:rPr>
          <w:lang w:val="es-ES"/>
        </w:rPr>
        <w:t xml:space="preserve">"[…] </w:t>
      </w:r>
      <w:r w:rsidRPr="00AC6213">
        <w:t>все зарегистрированные на сегодняшний день</w:t>
      </w:r>
      <w:r w:rsidR="00C510E8">
        <w:t xml:space="preserve"> </w:t>
      </w:r>
      <w:r w:rsidRPr="00AC6213">
        <w:t>государственные земли и все земли, которые будут зарегистрированы в качестве таковых по завершении текущего процесса консолидации прав на землю в соо</w:t>
      </w:r>
      <w:r w:rsidRPr="00AC6213">
        <w:t>т</w:t>
      </w:r>
      <w:r w:rsidRPr="00AC6213">
        <w:t xml:space="preserve">ветствии с положениями статьи 43 Закона </w:t>
      </w:r>
      <w:r w:rsidR="00A56F36">
        <w:t xml:space="preserve">№ </w:t>
      </w:r>
      <w:r w:rsidRPr="00AC6213">
        <w:t>1715, предназначаются исключ</w:t>
      </w:r>
      <w:r w:rsidRPr="00AC6213">
        <w:t>и</w:t>
      </w:r>
      <w:r w:rsidRPr="00AC6213">
        <w:t>тельно для безземельных и малоземельных общин первопоселенческих коре</w:t>
      </w:r>
      <w:r w:rsidRPr="00AC6213">
        <w:t>н</w:t>
      </w:r>
      <w:r w:rsidRPr="00AC6213">
        <w:t>ных народов и крестьян. Одновременно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соответствии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регламентом</w:t>
      </w:r>
      <w:r w:rsidRPr="00AC6213">
        <w:rPr>
          <w:lang w:val="es-ES"/>
        </w:rPr>
        <w:t xml:space="preserve"> </w:t>
      </w:r>
      <w:r w:rsidRPr="00AC6213">
        <w:t>закона «О Национальной службе по вопросам аграрной реформы» вносятся</w:t>
      </w:r>
      <w:r w:rsidRPr="00AC6213">
        <w:rPr>
          <w:lang w:val="es-ES"/>
        </w:rPr>
        <w:t xml:space="preserve"> </w:t>
      </w:r>
      <w:r w:rsidRPr="00AC6213">
        <w:t>изменения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регламент и</w:t>
      </w:r>
      <w:r w:rsidRPr="00AC6213">
        <w:rPr>
          <w:lang w:val="es-ES"/>
        </w:rPr>
        <w:t xml:space="preserve"> </w:t>
      </w:r>
      <w:r w:rsidRPr="00AC6213">
        <w:t>процедуры</w:t>
      </w:r>
      <w:r w:rsidRPr="00AC6213">
        <w:rPr>
          <w:lang w:val="es-ES"/>
        </w:rPr>
        <w:t xml:space="preserve"> </w:t>
      </w:r>
      <w:r w:rsidRPr="00AC6213">
        <w:t>распределения</w:t>
      </w:r>
      <w:r w:rsidRPr="00AC6213">
        <w:rPr>
          <w:lang w:val="es-ES"/>
        </w:rPr>
        <w:t xml:space="preserve"> </w:t>
      </w:r>
      <w:r w:rsidRPr="00AC6213">
        <w:t>государственных</w:t>
      </w:r>
      <w:r w:rsidRPr="00AC6213">
        <w:rPr>
          <w:lang w:val="es-ES"/>
        </w:rPr>
        <w:t xml:space="preserve"> </w:t>
      </w:r>
      <w:r w:rsidRPr="00AC6213">
        <w:t>з</w:t>
      </w:r>
      <w:r w:rsidRPr="00AC6213">
        <w:t>е</w:t>
      </w:r>
      <w:r w:rsidRPr="00AC6213">
        <w:t>мель</w:t>
      </w:r>
      <w:r w:rsidRPr="00AC6213">
        <w:rPr>
          <w:lang w:val="es-ES"/>
        </w:rPr>
        <w:t xml:space="preserve"> …"</w:t>
      </w:r>
      <w:r w:rsidR="00A56F36">
        <w:rPr>
          <w:rStyle w:val="FootnoteReference"/>
          <w:lang w:val="es-ES"/>
        </w:rPr>
        <w:footnoteReference w:id="19"/>
      </w:r>
      <w:r w:rsidRPr="00AC6213">
        <w:rPr>
          <w:lang w:val="es-ES"/>
        </w:rPr>
        <w:t>.</w:t>
      </w:r>
    </w:p>
    <w:p w:rsidR="00AC6213" w:rsidRPr="00AC6213" w:rsidRDefault="00AC6213" w:rsidP="00A56F36">
      <w:pPr>
        <w:pStyle w:val="H23GR"/>
        <w:rPr>
          <w:lang w:val="es-ES"/>
        </w:rPr>
      </w:pPr>
      <w:r w:rsidRPr="00AC6213">
        <w:rPr>
          <w:lang w:val="es-ES"/>
        </w:rPr>
        <w:tab/>
      </w:r>
      <w:r w:rsidR="00A56F36">
        <w:tab/>
      </w:r>
      <w:r w:rsidRPr="00AC6213">
        <w:t xml:space="preserve">Указ президента </w:t>
      </w:r>
      <w:r w:rsidRPr="00AC6213">
        <w:rPr>
          <w:lang w:val="es-ES"/>
        </w:rPr>
        <w:t xml:space="preserve">Nº 28734 </w:t>
      </w:r>
      <w:r w:rsidRPr="00AC6213">
        <w:t xml:space="preserve">от </w:t>
      </w:r>
      <w:r w:rsidRPr="00AC6213">
        <w:rPr>
          <w:lang w:val="es-ES"/>
        </w:rPr>
        <w:t xml:space="preserve">2 </w:t>
      </w:r>
      <w:r w:rsidRPr="00AC6213">
        <w:t>июня</w:t>
      </w:r>
      <w:r w:rsidRPr="00AC6213">
        <w:rPr>
          <w:lang w:val="es-ES"/>
        </w:rPr>
        <w:t xml:space="preserve"> 2006</w:t>
      </w:r>
      <w:r w:rsidRPr="00AC6213">
        <w:t xml:space="preserve"> года</w:t>
      </w:r>
      <w:r w:rsidRPr="00AC6213">
        <w:rPr>
          <w:lang w:val="es-ES"/>
        </w:rPr>
        <w:t xml:space="preserve"> </w:t>
      </w:r>
    </w:p>
    <w:p w:rsidR="00AC6213" w:rsidRPr="00AC6213" w:rsidRDefault="00AC6213" w:rsidP="00A56F36">
      <w:pPr>
        <w:pStyle w:val="SingleTxtGR"/>
        <w:rPr>
          <w:lang w:val="es-ES"/>
        </w:rPr>
      </w:pPr>
      <w:r w:rsidRPr="00AC6213">
        <w:rPr>
          <w:lang w:val="es-ES"/>
        </w:rPr>
        <w:t xml:space="preserve">131. </w:t>
      </w:r>
      <w:r w:rsidRPr="00AC6213">
        <w:tab/>
        <w:t>Этот</w:t>
      </w:r>
      <w:r w:rsidRPr="00AC6213">
        <w:rPr>
          <w:lang w:val="es-ES"/>
        </w:rPr>
        <w:t xml:space="preserve"> </w:t>
      </w:r>
      <w:r w:rsidRPr="00AC6213">
        <w:t>указ президента предусматривал</w:t>
      </w:r>
      <w:r w:rsidRPr="00AC6213">
        <w:rPr>
          <w:lang w:val="es-ES"/>
        </w:rPr>
        <w:t xml:space="preserve"> </w:t>
      </w:r>
      <w:r w:rsidRPr="00AC6213">
        <w:t>внесение следующих изменений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 xml:space="preserve">указ президента </w:t>
      </w:r>
      <w:r w:rsidR="00A56F36">
        <w:t xml:space="preserve">№ </w:t>
      </w:r>
      <w:r w:rsidRPr="00AC6213">
        <w:rPr>
          <w:lang w:val="es-ES"/>
        </w:rPr>
        <w:t xml:space="preserve">28160 </w:t>
      </w:r>
      <w:r w:rsidRPr="00AC6213">
        <w:t xml:space="preserve">от </w:t>
      </w:r>
      <w:r w:rsidRPr="00AC6213">
        <w:rPr>
          <w:lang w:val="es-ES"/>
        </w:rPr>
        <w:t xml:space="preserve">17 </w:t>
      </w:r>
      <w:r w:rsidRPr="00AC6213">
        <w:t>мая</w:t>
      </w:r>
      <w:r w:rsidRPr="00AC6213">
        <w:rPr>
          <w:lang w:val="es-ES"/>
        </w:rPr>
        <w:t xml:space="preserve"> 2005</w:t>
      </w:r>
      <w:r w:rsidRPr="00AC6213">
        <w:t xml:space="preserve"> года</w:t>
      </w:r>
      <w:r w:rsidRPr="00AC6213">
        <w:rPr>
          <w:lang w:val="es-ES"/>
        </w:rPr>
        <w:t>:</w:t>
      </w:r>
    </w:p>
    <w:p w:rsidR="00AC6213" w:rsidRPr="00AC6213" w:rsidRDefault="00AC6213" w:rsidP="00A56F36">
      <w:pPr>
        <w:pStyle w:val="Bullet1GR"/>
        <w:rPr>
          <w:lang w:val="es-ES"/>
        </w:rPr>
      </w:pPr>
      <w:r w:rsidRPr="00AC6213">
        <w:t>Исключался</w:t>
      </w:r>
      <w:r w:rsidRPr="00AC6213">
        <w:rPr>
          <w:lang w:val="es-ES"/>
        </w:rPr>
        <w:t xml:space="preserve"> </w:t>
      </w:r>
      <w:r w:rsidRPr="00AC6213">
        <w:t>пункт</w:t>
      </w:r>
      <w:r w:rsidRPr="00AC6213">
        <w:rPr>
          <w:lang w:val="es-ES"/>
        </w:rPr>
        <w:t xml:space="preserve"> 7 </w:t>
      </w:r>
      <w:r w:rsidRPr="00AC6213">
        <w:t>статьи</w:t>
      </w:r>
      <w:r w:rsidRPr="00AC6213">
        <w:rPr>
          <w:lang w:val="es-ES"/>
        </w:rPr>
        <w:t xml:space="preserve"> 6, </w:t>
      </w:r>
      <w:r w:rsidRPr="00AC6213">
        <w:t>согласно</w:t>
      </w:r>
      <w:r w:rsidRPr="00AC6213">
        <w:rPr>
          <w:lang w:val="es-ES"/>
        </w:rPr>
        <w:t xml:space="preserve"> </w:t>
      </w:r>
      <w:r w:rsidRPr="00AC6213">
        <w:t>которому</w:t>
      </w:r>
      <w:r w:rsidRPr="00AC6213">
        <w:rPr>
          <w:lang w:val="es-ES"/>
        </w:rPr>
        <w:t xml:space="preserve"> </w:t>
      </w:r>
      <w:r w:rsidRPr="00AC6213">
        <w:t>лица</w:t>
      </w:r>
      <w:r w:rsidRPr="00AC6213">
        <w:rPr>
          <w:lang w:val="es-ES"/>
        </w:rPr>
        <w:t>,</w:t>
      </w:r>
      <w:r w:rsidRPr="00AC6213">
        <w:t xml:space="preserve"> занимающие</w:t>
      </w:r>
      <w:r w:rsidRPr="00AC6213">
        <w:rPr>
          <w:lang w:val="es-ES"/>
        </w:rPr>
        <w:t xml:space="preserve"> </w:t>
      </w:r>
      <w:r w:rsidRPr="00AC6213">
        <w:t>зе</w:t>
      </w:r>
      <w:r w:rsidRPr="00AC6213">
        <w:t>м</w:t>
      </w:r>
      <w:r w:rsidRPr="00AC6213">
        <w:t>ли</w:t>
      </w:r>
      <w:r w:rsidRPr="00AC6213">
        <w:rPr>
          <w:lang w:val="es-ES"/>
        </w:rPr>
        <w:t xml:space="preserve"> </w:t>
      </w:r>
      <w:r w:rsidRPr="00AC6213">
        <w:t>незаконно</w:t>
      </w:r>
      <w:r w:rsidRPr="00AC6213">
        <w:rPr>
          <w:lang w:val="es-ES"/>
        </w:rPr>
        <w:t xml:space="preserve">, </w:t>
      </w:r>
      <w:r w:rsidRPr="00AC6213">
        <w:t>могли</w:t>
      </w:r>
      <w:r w:rsidRPr="00AC6213">
        <w:rPr>
          <w:lang w:val="es-ES"/>
        </w:rPr>
        <w:t xml:space="preserve"> </w:t>
      </w:r>
      <w:r w:rsidRPr="00AC6213">
        <w:t>получать доступ</w:t>
      </w:r>
      <w:r w:rsidRPr="00AC6213">
        <w:rPr>
          <w:lang w:val="es-ES"/>
        </w:rPr>
        <w:t xml:space="preserve"> </w:t>
      </w:r>
      <w:r w:rsidRPr="00AC6213">
        <w:t>к</w:t>
      </w:r>
      <w:r w:rsidRPr="00AC6213">
        <w:rPr>
          <w:lang w:val="es-ES"/>
        </w:rPr>
        <w:t xml:space="preserve"> </w:t>
      </w:r>
      <w:r w:rsidRPr="00AC6213">
        <w:t>бесплатной кредитной линии</w:t>
      </w:r>
      <w:r w:rsidR="00A56F36">
        <w:rPr>
          <w:rStyle w:val="FootnoteReference"/>
        </w:rPr>
        <w:footnoteReference w:id="20"/>
      </w:r>
      <w:r w:rsidRPr="00AC6213">
        <w:rPr>
          <w:lang w:val="es-ES"/>
        </w:rPr>
        <w:t>.</w:t>
      </w:r>
    </w:p>
    <w:p w:rsidR="00AC6213" w:rsidRPr="00AC6213" w:rsidRDefault="00AC6213" w:rsidP="00A56F36">
      <w:pPr>
        <w:pStyle w:val="Bullet1GR"/>
        <w:rPr>
          <w:lang w:val="es-ES"/>
        </w:rPr>
      </w:pPr>
      <w:r w:rsidRPr="00AC6213">
        <w:t>Исключался</w:t>
      </w:r>
      <w:r w:rsidRPr="00AC6213">
        <w:rPr>
          <w:lang w:val="es-ES"/>
        </w:rPr>
        <w:t xml:space="preserve"> </w:t>
      </w:r>
      <w:r w:rsidRPr="00AC6213">
        <w:t>пункт</w:t>
      </w:r>
      <w:r w:rsidRPr="00AC6213">
        <w:rPr>
          <w:lang w:val="es-ES"/>
        </w:rPr>
        <w:t xml:space="preserve"> 4 </w:t>
      </w:r>
      <w:r w:rsidRPr="00AC6213">
        <w:t>статьи</w:t>
      </w:r>
      <w:r w:rsidRPr="00AC6213">
        <w:rPr>
          <w:lang w:val="es-ES"/>
        </w:rPr>
        <w:t xml:space="preserve"> 7 </w:t>
      </w:r>
      <w:r w:rsidRPr="00AC6213">
        <w:t>о</w:t>
      </w:r>
      <w:r w:rsidRPr="00AC6213">
        <w:rPr>
          <w:lang w:val="es-ES"/>
        </w:rPr>
        <w:t xml:space="preserve"> </w:t>
      </w:r>
      <w:r w:rsidRPr="00AC6213">
        <w:t>том</w:t>
      </w:r>
      <w:r w:rsidRPr="00AC6213">
        <w:rPr>
          <w:lang w:val="es-ES"/>
        </w:rPr>
        <w:t xml:space="preserve">, </w:t>
      </w:r>
      <w:r w:rsidRPr="00AC6213">
        <w:t>что</w:t>
      </w:r>
      <w:r w:rsidRPr="00AC6213">
        <w:rPr>
          <w:lang w:val="es-ES"/>
        </w:rPr>
        <w:t xml:space="preserve"> </w:t>
      </w:r>
      <w:r w:rsidRPr="00AC6213">
        <w:t>для</w:t>
      </w:r>
      <w:r w:rsidRPr="00AC6213">
        <w:rPr>
          <w:lang w:val="es-ES"/>
        </w:rPr>
        <w:t xml:space="preserve"> </w:t>
      </w:r>
      <w:r w:rsidRPr="00AC6213">
        <w:t>доступа</w:t>
      </w:r>
      <w:r w:rsidRPr="00AC6213">
        <w:rPr>
          <w:lang w:val="es-ES"/>
        </w:rPr>
        <w:t xml:space="preserve"> </w:t>
      </w:r>
      <w:r w:rsidRPr="00AC6213">
        <w:t>к</w:t>
      </w:r>
      <w:r w:rsidRPr="00AC6213">
        <w:rPr>
          <w:lang w:val="es-ES"/>
        </w:rPr>
        <w:t xml:space="preserve"> </w:t>
      </w:r>
      <w:r w:rsidRPr="00AC6213">
        <w:t>бесплатной</w:t>
      </w:r>
      <w:r w:rsidRPr="00AC6213">
        <w:rPr>
          <w:lang w:val="es-ES"/>
        </w:rPr>
        <w:t xml:space="preserve"> </w:t>
      </w:r>
      <w:r w:rsidRPr="00AC6213">
        <w:t>кр</w:t>
      </w:r>
      <w:r w:rsidRPr="00AC6213">
        <w:t>е</w:t>
      </w:r>
      <w:r w:rsidRPr="00AC6213">
        <w:t>дитной</w:t>
      </w:r>
      <w:r w:rsidRPr="00AC6213">
        <w:rPr>
          <w:lang w:val="es-ES"/>
        </w:rPr>
        <w:t xml:space="preserve"> </w:t>
      </w:r>
      <w:r w:rsidRPr="00AC6213">
        <w:t>линии</w:t>
      </w:r>
      <w:r w:rsidRPr="00AC6213">
        <w:rPr>
          <w:lang w:val="es-ES"/>
        </w:rPr>
        <w:t xml:space="preserve"> </w:t>
      </w:r>
      <w:r w:rsidRPr="00AC6213">
        <w:t>соответствующие</w:t>
      </w:r>
      <w:r w:rsidRPr="00AC6213">
        <w:rPr>
          <w:lang w:val="es-ES"/>
        </w:rPr>
        <w:t xml:space="preserve"> </w:t>
      </w:r>
      <w:r w:rsidRPr="00AC6213">
        <w:t>лица</w:t>
      </w:r>
      <w:r w:rsidRPr="00AC6213">
        <w:rPr>
          <w:lang w:val="es-ES"/>
        </w:rPr>
        <w:t xml:space="preserve"> (c</w:t>
      </w:r>
      <w:r w:rsidRPr="00AC6213">
        <w:t>обственники) должны</w:t>
      </w:r>
      <w:r w:rsidRPr="00AC6213">
        <w:rPr>
          <w:lang w:val="es-ES"/>
        </w:rPr>
        <w:t xml:space="preserve"> </w:t>
      </w:r>
      <w:r w:rsidRPr="00AC6213">
        <w:t>иметь</w:t>
      </w:r>
      <w:r w:rsidRPr="00AC6213">
        <w:rPr>
          <w:lang w:val="es-ES"/>
        </w:rPr>
        <w:t xml:space="preserve"> </w:t>
      </w:r>
      <w:r w:rsidRPr="00AC6213">
        <w:t>д</w:t>
      </w:r>
      <w:r w:rsidRPr="00AC6213">
        <w:t>о</w:t>
      </w:r>
      <w:r w:rsidRPr="00AC6213">
        <w:t>кументы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пр</w:t>
      </w:r>
      <w:r w:rsidRPr="00AC6213">
        <w:t>а</w:t>
      </w:r>
      <w:r w:rsidRPr="00AC6213">
        <w:t>во</w:t>
      </w:r>
      <w:r w:rsidRPr="00AC6213">
        <w:rPr>
          <w:lang w:val="es-ES"/>
        </w:rPr>
        <w:t xml:space="preserve"> </w:t>
      </w:r>
      <w:r w:rsidRPr="00AC6213">
        <w:t>собственности</w:t>
      </w:r>
      <w:r w:rsidRPr="00AC6213">
        <w:rPr>
          <w:lang w:val="es-ES"/>
        </w:rPr>
        <w:t xml:space="preserve"> </w:t>
      </w:r>
      <w:r w:rsidRPr="00AC6213">
        <w:t>или</w:t>
      </w:r>
      <w:r w:rsidRPr="00AC6213">
        <w:rPr>
          <w:lang w:val="es-ES"/>
        </w:rPr>
        <w:t xml:space="preserve"> </w:t>
      </w:r>
      <w:r w:rsidRPr="00AC6213">
        <w:t>сертификат</w:t>
      </w:r>
      <w:r w:rsidRPr="00AC6213">
        <w:rPr>
          <w:lang w:val="es-ES"/>
        </w:rPr>
        <w:t xml:space="preserve"> </w:t>
      </w:r>
      <w:r w:rsidRPr="00AC6213">
        <w:t>о</w:t>
      </w:r>
      <w:r w:rsidRPr="00AC6213">
        <w:rPr>
          <w:lang w:val="es-ES"/>
        </w:rPr>
        <w:t xml:space="preserve"> </w:t>
      </w:r>
      <w:r w:rsidRPr="00AC6213">
        <w:t>консолидации прав на землю</w:t>
      </w:r>
      <w:r w:rsidRPr="00AC6213">
        <w:rPr>
          <w:lang w:val="es-ES"/>
        </w:rPr>
        <w:t xml:space="preserve">, </w:t>
      </w:r>
      <w:r w:rsidRPr="00AC6213">
        <w:t>выданный</w:t>
      </w:r>
      <w:r w:rsidRPr="00AC6213">
        <w:rPr>
          <w:lang w:val="es-ES"/>
        </w:rPr>
        <w:t xml:space="preserve"> </w:t>
      </w:r>
      <w:r w:rsidRPr="00AC6213">
        <w:t>Национальным</w:t>
      </w:r>
      <w:r w:rsidRPr="00AC6213">
        <w:rPr>
          <w:lang w:val="es-ES"/>
        </w:rPr>
        <w:t xml:space="preserve"> </w:t>
      </w:r>
      <w:r w:rsidRPr="00AC6213">
        <w:t>институтом</w:t>
      </w:r>
      <w:r w:rsidRPr="00AC6213">
        <w:rPr>
          <w:lang w:val="es-ES"/>
        </w:rPr>
        <w:t xml:space="preserve"> </w:t>
      </w:r>
      <w:r w:rsidRPr="00AC6213">
        <w:t>аграрной</w:t>
      </w:r>
      <w:r w:rsidRPr="00AC6213">
        <w:rPr>
          <w:lang w:val="es-ES"/>
        </w:rPr>
        <w:t xml:space="preserve"> </w:t>
      </w:r>
      <w:r w:rsidRPr="00AC6213">
        <w:t>реформы</w:t>
      </w:r>
      <w:r w:rsidRPr="00AC6213">
        <w:rPr>
          <w:lang w:val="es-ES"/>
        </w:rPr>
        <w:t xml:space="preserve"> (</w:t>
      </w:r>
      <w:r w:rsidRPr="00AC6213">
        <w:t>НИАР</w:t>
      </w:r>
      <w:r w:rsidRPr="00AC6213">
        <w:rPr>
          <w:lang w:val="es-ES"/>
        </w:rPr>
        <w:t xml:space="preserve">)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зарегистрированный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Государственном</w:t>
      </w:r>
      <w:r w:rsidRPr="00AC6213">
        <w:rPr>
          <w:lang w:val="es-ES"/>
        </w:rPr>
        <w:t xml:space="preserve"> </w:t>
      </w:r>
      <w:r w:rsidRPr="00AC6213">
        <w:t>реестре</w:t>
      </w:r>
      <w:r w:rsidRPr="00AC6213">
        <w:rPr>
          <w:lang w:val="es-ES"/>
        </w:rPr>
        <w:t xml:space="preserve"> </w:t>
      </w:r>
      <w:r w:rsidRPr="00AC6213">
        <w:t>недвижимой</w:t>
      </w:r>
      <w:r w:rsidRPr="00AC6213">
        <w:rPr>
          <w:lang w:val="es-ES"/>
        </w:rPr>
        <w:t xml:space="preserve"> </w:t>
      </w:r>
      <w:r w:rsidRPr="00AC6213">
        <w:t>собстве</w:t>
      </w:r>
      <w:r w:rsidRPr="00AC6213">
        <w:t>н</w:t>
      </w:r>
      <w:r w:rsidRPr="00AC6213">
        <w:t>ности</w:t>
      </w:r>
      <w:r w:rsidRPr="00AC6213">
        <w:rPr>
          <w:lang w:val="es-ES"/>
        </w:rPr>
        <w:t xml:space="preserve">. </w:t>
      </w:r>
      <w:r w:rsidRPr="00AC6213">
        <w:t xml:space="preserve">Указ президента </w:t>
      </w:r>
      <w:r w:rsidR="00A56F36">
        <w:t xml:space="preserve">№ </w:t>
      </w:r>
      <w:r w:rsidRPr="00AC6213">
        <w:rPr>
          <w:lang w:val="es-ES"/>
        </w:rPr>
        <w:t xml:space="preserve">28160 </w:t>
      </w:r>
      <w:r w:rsidRPr="00AC6213">
        <w:t>разрешал</w:t>
      </w:r>
      <w:r w:rsidRPr="00AC6213">
        <w:rPr>
          <w:lang w:val="es-ES"/>
        </w:rPr>
        <w:t xml:space="preserve"> </w:t>
      </w:r>
      <w:r w:rsidRPr="00AC6213">
        <w:t>финансирование</w:t>
      </w:r>
      <w:r w:rsidRPr="00AC6213">
        <w:rPr>
          <w:lang w:val="es-ES"/>
        </w:rPr>
        <w:t xml:space="preserve"> </w:t>
      </w:r>
      <w:r w:rsidRPr="00AC6213">
        <w:t>участков</w:t>
      </w:r>
      <w:r w:rsidRPr="00AC6213">
        <w:rPr>
          <w:lang w:val="es-ES"/>
        </w:rPr>
        <w:t xml:space="preserve"> </w:t>
      </w:r>
      <w:r w:rsidRPr="00AC6213">
        <w:t>зе</w:t>
      </w:r>
      <w:r w:rsidRPr="00AC6213">
        <w:t>м</w:t>
      </w:r>
      <w:r w:rsidRPr="00AC6213">
        <w:t>ли</w:t>
      </w:r>
      <w:r w:rsidRPr="00AC6213">
        <w:rPr>
          <w:lang w:val="es-ES"/>
        </w:rPr>
        <w:t xml:space="preserve">, </w:t>
      </w:r>
      <w:r w:rsidRPr="00AC6213">
        <w:t>консолидация документации на которые еще не была завершена.</w:t>
      </w:r>
      <w:r w:rsidRPr="00AC6213">
        <w:rPr>
          <w:lang w:val="es-ES"/>
        </w:rPr>
        <w:t xml:space="preserve"> </w:t>
      </w:r>
    </w:p>
    <w:p w:rsidR="00C510E8" w:rsidRDefault="00AC6213" w:rsidP="00A56F36">
      <w:pPr>
        <w:pStyle w:val="Bullet1GR"/>
      </w:pPr>
      <w:r w:rsidRPr="00AC6213">
        <w:t>Было установлено, что на начальном этапе проекты</w:t>
      </w:r>
      <w:r w:rsidRPr="00AC6213">
        <w:rPr>
          <w:lang w:val="es-ES"/>
        </w:rPr>
        <w:t xml:space="preserve">, </w:t>
      </w:r>
      <w:r w:rsidRPr="00AC6213">
        <w:t>предусмотренные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указе</w:t>
      </w:r>
      <w:r w:rsidRPr="00AC6213">
        <w:rPr>
          <w:lang w:val="es-ES"/>
        </w:rPr>
        <w:t xml:space="preserve"> </w:t>
      </w:r>
      <w:r w:rsidRPr="00AC6213">
        <w:t>президента</w:t>
      </w:r>
      <w:r w:rsidRPr="00AC6213">
        <w:rPr>
          <w:lang w:val="es-ES"/>
        </w:rPr>
        <w:t xml:space="preserve"> </w:t>
      </w:r>
      <w:r w:rsidR="00A56F36">
        <w:t xml:space="preserve">№ </w:t>
      </w:r>
      <w:r w:rsidRPr="00AC6213">
        <w:rPr>
          <w:lang w:val="es-ES"/>
        </w:rPr>
        <w:t>28160,</w:t>
      </w:r>
      <w:r w:rsidRPr="00AC6213">
        <w:t xml:space="preserve"> будут</w:t>
      </w:r>
      <w:r w:rsidRPr="00AC6213">
        <w:rPr>
          <w:lang w:val="es-ES"/>
        </w:rPr>
        <w:t xml:space="preserve"> </w:t>
      </w:r>
      <w:r w:rsidRPr="00AC6213">
        <w:t>реализованы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трех</w:t>
      </w:r>
      <w:r w:rsidRPr="00AC6213">
        <w:rPr>
          <w:lang w:val="es-ES"/>
        </w:rPr>
        <w:t xml:space="preserve"> </w:t>
      </w:r>
      <w:r w:rsidRPr="00AC6213">
        <w:t>муниципалитетах</w:t>
      </w:r>
      <w:r w:rsidRPr="00AC6213">
        <w:rPr>
          <w:lang w:val="es-ES"/>
        </w:rPr>
        <w:t xml:space="preserve"> </w:t>
      </w:r>
      <w:r w:rsidRPr="00AC6213">
        <w:t>департамента</w:t>
      </w:r>
      <w:r w:rsidRPr="00AC6213">
        <w:rPr>
          <w:lang w:val="es-ES"/>
        </w:rPr>
        <w:t xml:space="preserve"> </w:t>
      </w:r>
      <w:r w:rsidRPr="00AC6213">
        <w:t>Санта</w:t>
      </w:r>
      <w:r w:rsidRPr="00AC6213">
        <w:rPr>
          <w:lang w:val="es-ES"/>
        </w:rPr>
        <w:t>-</w:t>
      </w:r>
      <w:r w:rsidRPr="00AC6213">
        <w:t>Крус</w:t>
      </w:r>
      <w:r w:rsidRPr="00AC6213">
        <w:rPr>
          <w:lang w:val="es-ES"/>
        </w:rPr>
        <w:t xml:space="preserve">: </w:t>
      </w:r>
      <w:r w:rsidRPr="00AC6213">
        <w:t>Минерос</w:t>
      </w:r>
      <w:r w:rsidRPr="00AC6213">
        <w:rPr>
          <w:lang w:val="es-ES"/>
        </w:rPr>
        <w:t xml:space="preserve">, </w:t>
      </w:r>
      <w:r w:rsidRPr="00AC6213">
        <w:t>Пайлон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Чарагуа</w:t>
      </w:r>
      <w:r w:rsidRPr="00AC6213">
        <w:rPr>
          <w:lang w:val="es-ES"/>
        </w:rPr>
        <w:t xml:space="preserve"> (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территории</w:t>
      </w:r>
      <w:r w:rsidRPr="00AC6213">
        <w:rPr>
          <w:lang w:val="es-ES"/>
        </w:rPr>
        <w:t xml:space="preserve"> </w:t>
      </w:r>
      <w:r w:rsidRPr="00AC6213">
        <w:t>общин</w:t>
      </w:r>
      <w:r w:rsidRPr="00AC6213">
        <w:rPr>
          <w:lang w:val="es-ES"/>
        </w:rPr>
        <w:t xml:space="preserve"> </w:t>
      </w:r>
      <w:r w:rsidRPr="00AC6213">
        <w:t>коренных</w:t>
      </w:r>
      <w:r w:rsidRPr="00AC6213">
        <w:rPr>
          <w:lang w:val="es-ES"/>
        </w:rPr>
        <w:t xml:space="preserve"> </w:t>
      </w:r>
      <w:r w:rsidRPr="00AC6213">
        <w:t>народов</w:t>
      </w:r>
      <w:r w:rsidR="00C510E8">
        <w:rPr>
          <w:lang w:val="es-ES"/>
        </w:rPr>
        <w:t xml:space="preserve"> </w:t>
      </w:r>
      <w:r w:rsidRPr="00AC6213">
        <w:t>Северного</w:t>
      </w:r>
      <w:r w:rsidRPr="00AC6213">
        <w:rPr>
          <w:lang w:val="es-ES"/>
        </w:rPr>
        <w:t xml:space="preserve"> </w:t>
      </w:r>
      <w:r w:rsidRPr="00AC6213">
        <w:t>Чарагуа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Нижнего</w:t>
      </w:r>
      <w:r w:rsidRPr="00AC6213">
        <w:rPr>
          <w:lang w:val="es-ES"/>
        </w:rPr>
        <w:t xml:space="preserve"> </w:t>
      </w:r>
      <w:r w:rsidRPr="00AC6213">
        <w:t>Исозо</w:t>
      </w:r>
      <w:r w:rsidRPr="00AC6213">
        <w:rPr>
          <w:lang w:val="es-ES"/>
        </w:rPr>
        <w:t xml:space="preserve">) </w:t>
      </w:r>
      <w:r w:rsidRPr="00AC6213">
        <w:t>при</w:t>
      </w:r>
      <w:r w:rsidRPr="00AC6213">
        <w:rPr>
          <w:lang w:val="es-ES"/>
        </w:rPr>
        <w:t xml:space="preserve"> </w:t>
      </w:r>
      <w:r w:rsidRPr="00AC6213">
        <w:t>по</w:t>
      </w:r>
      <w:r w:rsidRPr="00AC6213">
        <w:t>д</w:t>
      </w:r>
      <w:r w:rsidRPr="00AC6213">
        <w:t>держке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участии</w:t>
      </w:r>
      <w:r w:rsidRPr="00AC6213">
        <w:rPr>
          <w:lang w:val="es-ES"/>
        </w:rPr>
        <w:t xml:space="preserve"> </w:t>
      </w:r>
      <w:r w:rsidRPr="00AC6213">
        <w:t>префектуры департамента Санта-Крус и исполнител</w:t>
      </w:r>
      <w:r w:rsidRPr="00AC6213">
        <w:t>ь</w:t>
      </w:r>
      <w:r w:rsidRPr="00AC6213">
        <w:t>ных органов власти соответс</w:t>
      </w:r>
      <w:r w:rsidRPr="00AC6213">
        <w:t>т</w:t>
      </w:r>
      <w:r w:rsidRPr="00AC6213">
        <w:t>вующих муниципалитетов.</w:t>
      </w:r>
    </w:p>
    <w:p w:rsidR="00AC6213" w:rsidRPr="00AC6213" w:rsidRDefault="00A56F36" w:rsidP="00A56F36">
      <w:pPr>
        <w:pStyle w:val="H23GR"/>
      </w:pPr>
      <w:r>
        <w:tab/>
      </w:r>
      <w:r>
        <w:tab/>
      </w:r>
      <w:r w:rsidR="00AC6213" w:rsidRPr="00AC6213">
        <w:t xml:space="preserve">Указ президента </w:t>
      </w:r>
      <w:r w:rsidR="00AC6213" w:rsidRPr="00AC6213">
        <w:rPr>
          <w:lang w:val="es-ES"/>
        </w:rPr>
        <w:t xml:space="preserve">Nº 28735 </w:t>
      </w:r>
      <w:r w:rsidR="00AC6213" w:rsidRPr="00AC6213">
        <w:t>от</w:t>
      </w:r>
      <w:r w:rsidR="00AC6213" w:rsidRPr="00AC6213">
        <w:rPr>
          <w:lang w:val="es-ES"/>
        </w:rPr>
        <w:t xml:space="preserve"> 2 </w:t>
      </w:r>
      <w:r w:rsidR="00AC6213" w:rsidRPr="00AC6213">
        <w:t>июня</w:t>
      </w:r>
      <w:r w:rsidR="00AC6213" w:rsidRPr="00AC6213">
        <w:rPr>
          <w:lang w:val="es-ES"/>
        </w:rPr>
        <w:t xml:space="preserve"> 200</w:t>
      </w:r>
      <w:r w:rsidR="00AC6213" w:rsidRPr="00AC6213">
        <w:t>6 года</w:t>
      </w:r>
    </w:p>
    <w:p w:rsidR="00C510E8" w:rsidRDefault="00AC6213" w:rsidP="004972D6">
      <w:pPr>
        <w:pStyle w:val="SingleTxtGR"/>
      </w:pPr>
      <w:r w:rsidRPr="00AC6213">
        <w:rPr>
          <w:lang w:val="es-ES"/>
        </w:rPr>
        <w:t>132.</w:t>
      </w:r>
      <w:r w:rsidRPr="00AC6213">
        <w:t xml:space="preserve"> </w:t>
      </w:r>
      <w:r w:rsidRPr="00AC6213">
        <w:tab/>
        <w:t>Этот указ президента, в первую очередь, установил критерии адекватн</w:t>
      </w:r>
      <w:r w:rsidRPr="00AC6213">
        <w:t>о</w:t>
      </w:r>
      <w:r w:rsidRPr="00AC6213">
        <w:t>сти простой стоимостной оценки концессий, предоставляемых индивидуал</w:t>
      </w:r>
      <w:r w:rsidRPr="00AC6213">
        <w:t>ь</w:t>
      </w:r>
      <w:r w:rsidRPr="00AC6213">
        <w:t>ным поселенцам в зоне Санта-Крус.</w:t>
      </w:r>
      <w:r w:rsidR="00C510E8">
        <w:t xml:space="preserve"> </w:t>
      </w:r>
    </w:p>
    <w:p w:rsidR="00AC6213" w:rsidRPr="00AC6213" w:rsidRDefault="00AC6213" w:rsidP="00A56F36">
      <w:pPr>
        <w:pStyle w:val="H23GR"/>
        <w:rPr>
          <w:lang w:val="es-ES"/>
        </w:rPr>
      </w:pPr>
      <w:r w:rsidRPr="00AC6213">
        <w:rPr>
          <w:lang w:val="es-ES"/>
        </w:rPr>
        <w:tab/>
      </w:r>
      <w:r w:rsidR="00A56F36">
        <w:tab/>
      </w:r>
      <w:r w:rsidRPr="00AC6213">
        <w:t xml:space="preserve">Указ президента </w:t>
      </w:r>
      <w:r w:rsidRPr="00AC6213">
        <w:rPr>
          <w:lang w:val="es-ES"/>
        </w:rPr>
        <w:t>Nº 2873</w:t>
      </w:r>
      <w:r w:rsidRPr="00AC6213">
        <w:t>6</w:t>
      </w:r>
      <w:r w:rsidRPr="00AC6213">
        <w:rPr>
          <w:lang w:val="es-ES"/>
        </w:rPr>
        <w:t xml:space="preserve"> </w:t>
      </w:r>
      <w:r w:rsidRPr="00AC6213">
        <w:t>от</w:t>
      </w:r>
      <w:r w:rsidRPr="00AC6213">
        <w:rPr>
          <w:lang w:val="es-ES"/>
        </w:rPr>
        <w:t xml:space="preserve"> 2 </w:t>
      </w:r>
      <w:r w:rsidRPr="00AC6213">
        <w:t>июня</w:t>
      </w:r>
      <w:r w:rsidRPr="00AC6213">
        <w:rPr>
          <w:lang w:val="es-ES"/>
        </w:rPr>
        <w:t xml:space="preserve"> 200</w:t>
      </w:r>
      <w:r w:rsidRPr="00AC6213">
        <w:t>6 года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 xml:space="preserve">133. </w:t>
      </w:r>
      <w:r w:rsidRPr="00AC6213">
        <w:tab/>
        <w:t>Этот</w:t>
      </w:r>
      <w:r w:rsidRPr="00AC6213">
        <w:rPr>
          <w:lang w:val="es-ES"/>
        </w:rPr>
        <w:t xml:space="preserve"> </w:t>
      </w:r>
      <w:r w:rsidRPr="00AC6213">
        <w:t>указ президента ввел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стране</w:t>
      </w:r>
      <w:r w:rsidRPr="00AC6213">
        <w:rPr>
          <w:lang w:val="es-ES"/>
        </w:rPr>
        <w:t xml:space="preserve"> </w:t>
      </w:r>
      <w:r w:rsidRPr="00AC6213">
        <w:t>чрезвычайное</w:t>
      </w:r>
      <w:r w:rsidRPr="00AC6213">
        <w:rPr>
          <w:lang w:val="es-ES"/>
        </w:rPr>
        <w:t xml:space="preserve"> </w:t>
      </w:r>
      <w:r w:rsidRPr="00AC6213">
        <w:t>положение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целью</w:t>
      </w:r>
      <w:r w:rsidRPr="00AC6213">
        <w:rPr>
          <w:lang w:val="es-ES"/>
        </w:rPr>
        <w:t xml:space="preserve"> </w:t>
      </w:r>
      <w:r w:rsidRPr="00AC6213">
        <w:t>з</w:t>
      </w:r>
      <w:r w:rsidRPr="00AC6213">
        <w:t>а</w:t>
      </w:r>
      <w:r w:rsidRPr="00AC6213">
        <w:t>вершить</w:t>
      </w:r>
      <w:r w:rsidRPr="00AC6213">
        <w:rPr>
          <w:lang w:val="es-ES"/>
        </w:rPr>
        <w:t xml:space="preserve"> </w:t>
      </w:r>
      <w:r w:rsidRPr="00AC6213">
        <w:t>процесс</w:t>
      </w:r>
      <w:r w:rsidRPr="00AC6213">
        <w:rPr>
          <w:lang w:val="es-ES"/>
        </w:rPr>
        <w:t xml:space="preserve"> </w:t>
      </w:r>
      <w:r w:rsidRPr="00AC6213">
        <w:t>консолидации</w:t>
      </w:r>
      <w:r w:rsidRPr="00AC6213">
        <w:rPr>
          <w:lang w:val="es-ES"/>
        </w:rPr>
        <w:t xml:space="preserve"> </w:t>
      </w:r>
      <w:r w:rsidRPr="00AC6213">
        <w:t>прав</w:t>
      </w:r>
      <w:r w:rsidRPr="00AC6213">
        <w:rPr>
          <w:lang w:val="es-ES"/>
        </w:rPr>
        <w:t xml:space="preserve"> </w:t>
      </w:r>
      <w:r w:rsidRPr="00AC6213">
        <w:t>собственности</w:t>
      </w:r>
      <w:r w:rsidRPr="00AC6213">
        <w:rPr>
          <w:lang w:val="es-ES"/>
        </w:rPr>
        <w:t xml:space="preserve"> </w:t>
      </w:r>
      <w:r w:rsidRPr="00AC6213">
        <w:t>на</w:t>
      </w:r>
      <w:r w:rsidRPr="00AC6213">
        <w:rPr>
          <w:lang w:val="es-ES"/>
        </w:rPr>
        <w:t xml:space="preserve"> </w:t>
      </w:r>
      <w:r w:rsidRPr="00AC6213">
        <w:t>недвижимость в агра</w:t>
      </w:r>
      <w:r w:rsidRPr="00AC6213">
        <w:t>р</w:t>
      </w:r>
      <w:r w:rsidRPr="00AC6213">
        <w:t>ном секторе и</w:t>
      </w:r>
      <w:r w:rsidRPr="00AC6213">
        <w:rPr>
          <w:lang w:val="es-ES"/>
        </w:rPr>
        <w:t xml:space="preserve"> </w:t>
      </w:r>
      <w:r w:rsidRPr="00AC6213">
        <w:t>гарантирует</w:t>
      </w:r>
      <w:r w:rsidRPr="00AC6213">
        <w:rPr>
          <w:lang w:val="es-ES"/>
        </w:rPr>
        <w:t xml:space="preserve"> </w:t>
      </w:r>
      <w:r w:rsidRPr="00AC6213">
        <w:t>участие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процессах</w:t>
      </w:r>
      <w:r w:rsidRPr="00AC6213">
        <w:rPr>
          <w:lang w:val="es-ES"/>
        </w:rPr>
        <w:t xml:space="preserve"> </w:t>
      </w:r>
      <w:r w:rsidRPr="00AC6213">
        <w:t>оценки стоимости объектов а</w:t>
      </w:r>
      <w:r w:rsidRPr="00AC6213">
        <w:t>г</w:t>
      </w:r>
      <w:r w:rsidRPr="00AC6213">
        <w:t>рарного сектора общественных</w:t>
      </w:r>
      <w:r w:rsidRPr="00AC6213">
        <w:rPr>
          <w:lang w:val="es-ES"/>
        </w:rPr>
        <w:t xml:space="preserve"> </w:t>
      </w:r>
      <w:r w:rsidRPr="00AC6213">
        <w:t>организаций</w:t>
      </w:r>
      <w:r w:rsidRPr="00AC6213">
        <w:rPr>
          <w:lang w:val="es-ES"/>
        </w:rPr>
        <w:t xml:space="preserve"> </w:t>
      </w:r>
      <w:r w:rsidRPr="00AC6213">
        <w:t>и</w:t>
      </w:r>
      <w:r w:rsidRPr="00AC6213">
        <w:rPr>
          <w:lang w:val="es-ES"/>
        </w:rPr>
        <w:t xml:space="preserve"> </w:t>
      </w:r>
      <w:r w:rsidRPr="00AC6213">
        <w:t>производителей</w:t>
      </w:r>
      <w:r w:rsidRPr="00AC6213">
        <w:rPr>
          <w:lang w:val="es-ES"/>
        </w:rPr>
        <w:t xml:space="preserve"> </w:t>
      </w:r>
      <w:r w:rsidRPr="00AC6213">
        <w:t>сельхозпроду</w:t>
      </w:r>
      <w:r w:rsidRPr="00AC6213">
        <w:t>к</w:t>
      </w:r>
      <w:r w:rsidRPr="00AC6213">
        <w:t>ции.</w:t>
      </w:r>
      <w:r w:rsidR="00C510E8">
        <w:t xml:space="preserve"> </w:t>
      </w:r>
    </w:p>
    <w:p w:rsidR="00C510E8" w:rsidRDefault="00AC6213" w:rsidP="004972D6">
      <w:pPr>
        <w:pStyle w:val="SingleTxtGR"/>
      </w:pPr>
      <w:r w:rsidRPr="00AC6213">
        <w:rPr>
          <w:lang w:val="es-ES"/>
        </w:rPr>
        <w:t>134.</w:t>
      </w:r>
      <w:r w:rsidRPr="00AC6213">
        <w:t xml:space="preserve"> </w:t>
      </w:r>
      <w:r w:rsidRPr="00AC6213">
        <w:tab/>
        <w:t>Этот указ предусматривал также приоритетное обслуживание участву</w:t>
      </w:r>
      <w:r w:rsidRPr="00AC6213">
        <w:t>ю</w:t>
      </w:r>
      <w:r w:rsidRPr="00AC6213">
        <w:t>щих в процессе консолидации и оформления прав собственности женщин, я</w:t>
      </w:r>
      <w:r w:rsidRPr="00AC6213">
        <w:t>в</w:t>
      </w:r>
      <w:r w:rsidRPr="00AC6213">
        <w:t>ляющихся главами домашних хозяйств; одновременно предусматривалось, что собственность, полученная в результате бракосочетания или совместного пр</w:t>
      </w:r>
      <w:r w:rsidRPr="00AC6213">
        <w:t>о</w:t>
      </w:r>
      <w:r w:rsidRPr="00AC6213">
        <w:t>живания, должна оформляться на обоих супругов или партнеров.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135.</w:t>
      </w:r>
      <w:r w:rsidR="00C510E8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указе</w:t>
      </w:r>
      <w:r w:rsidRPr="00AC6213">
        <w:rPr>
          <w:lang w:val="es-ES"/>
        </w:rPr>
        <w:t xml:space="preserve"> </w:t>
      </w:r>
      <w:r w:rsidRPr="00AC6213">
        <w:t>также</w:t>
      </w:r>
      <w:r w:rsidRPr="00AC6213">
        <w:rPr>
          <w:lang w:val="es-ES"/>
        </w:rPr>
        <w:t xml:space="preserve"> </w:t>
      </w:r>
      <w:r w:rsidRPr="00AC6213">
        <w:t>содержалось</w:t>
      </w:r>
      <w:r w:rsidRPr="00AC6213">
        <w:rPr>
          <w:lang w:val="es-ES"/>
        </w:rPr>
        <w:t xml:space="preserve"> </w:t>
      </w:r>
      <w:r w:rsidRPr="00AC6213">
        <w:t>предписание</w:t>
      </w:r>
      <w:r w:rsidRPr="00AC6213">
        <w:rPr>
          <w:lang w:val="es-ES"/>
        </w:rPr>
        <w:t xml:space="preserve"> </w:t>
      </w:r>
      <w:r w:rsidRPr="00AC6213">
        <w:t>Национальному</w:t>
      </w:r>
      <w:r w:rsidRPr="00AC6213">
        <w:rPr>
          <w:lang w:val="es-ES"/>
        </w:rPr>
        <w:t xml:space="preserve"> </w:t>
      </w:r>
      <w:r w:rsidRPr="00AC6213">
        <w:t>институту</w:t>
      </w:r>
      <w:r w:rsidRPr="00AC6213">
        <w:rPr>
          <w:lang w:val="es-ES"/>
        </w:rPr>
        <w:t xml:space="preserve"> </w:t>
      </w:r>
      <w:r w:rsidRPr="00AC6213">
        <w:t>агра</w:t>
      </w:r>
      <w:r w:rsidRPr="00AC6213">
        <w:t>р</w:t>
      </w:r>
      <w:r w:rsidRPr="00AC6213">
        <w:t>ной</w:t>
      </w:r>
      <w:r w:rsidRPr="00AC6213">
        <w:rPr>
          <w:lang w:val="es-ES"/>
        </w:rPr>
        <w:t xml:space="preserve"> </w:t>
      </w:r>
      <w:r w:rsidRPr="00AC6213">
        <w:t>реформы</w:t>
      </w:r>
      <w:r w:rsidRPr="00AC6213">
        <w:rPr>
          <w:lang w:val="es-ES"/>
        </w:rPr>
        <w:t xml:space="preserve"> </w:t>
      </w:r>
      <w:r w:rsidRPr="00AC6213">
        <w:t>в</w:t>
      </w:r>
      <w:r w:rsidRPr="00AC6213">
        <w:rPr>
          <w:lang w:val="es-ES"/>
        </w:rPr>
        <w:t xml:space="preserve"> </w:t>
      </w:r>
      <w:r w:rsidRPr="00AC6213">
        <w:t>случаях</w:t>
      </w:r>
      <w:r w:rsidRPr="00AC6213">
        <w:rPr>
          <w:lang w:val="es-ES"/>
        </w:rPr>
        <w:t xml:space="preserve"> </w:t>
      </w:r>
      <w:r w:rsidRPr="00AC6213">
        <w:t>применения</w:t>
      </w:r>
      <w:r w:rsidRPr="00AC6213">
        <w:rPr>
          <w:lang w:val="es-ES"/>
        </w:rPr>
        <w:t xml:space="preserve"> </w:t>
      </w:r>
      <w:r w:rsidRPr="00AC6213">
        <w:t>предупредительных</w:t>
      </w:r>
      <w:r w:rsidRPr="00AC6213">
        <w:rPr>
          <w:lang w:val="es-ES"/>
        </w:rPr>
        <w:t xml:space="preserve"> </w:t>
      </w:r>
      <w:r w:rsidRPr="00AC6213">
        <w:t>мер</w:t>
      </w:r>
      <w:r w:rsidRPr="00AC6213">
        <w:rPr>
          <w:lang w:val="es-ES"/>
        </w:rPr>
        <w:t xml:space="preserve"> </w:t>
      </w:r>
      <w:r w:rsidRPr="00AC6213">
        <w:t>соотносить</w:t>
      </w:r>
      <w:r w:rsidRPr="00AC6213">
        <w:rPr>
          <w:lang w:val="es-ES"/>
        </w:rPr>
        <w:t xml:space="preserve"> </w:t>
      </w:r>
      <w:r w:rsidRPr="00AC6213">
        <w:t>их</w:t>
      </w:r>
      <w:r w:rsidRPr="00AC6213">
        <w:rPr>
          <w:lang w:val="es-ES"/>
        </w:rPr>
        <w:t xml:space="preserve"> </w:t>
      </w:r>
      <w:r w:rsidRPr="00AC6213">
        <w:t>с</w:t>
      </w:r>
      <w:r w:rsidRPr="00AC6213">
        <w:rPr>
          <w:lang w:val="es-ES"/>
        </w:rPr>
        <w:t xml:space="preserve"> </w:t>
      </w:r>
      <w:r w:rsidRPr="00AC6213">
        <w:t>конкретными</w:t>
      </w:r>
      <w:r w:rsidRPr="00AC6213">
        <w:rPr>
          <w:lang w:val="es-ES"/>
        </w:rPr>
        <w:t xml:space="preserve"> </w:t>
      </w:r>
      <w:r w:rsidRPr="00AC6213">
        <w:t>угрозами</w:t>
      </w:r>
      <w:r w:rsidRPr="00AC6213">
        <w:rPr>
          <w:lang w:val="es-ES"/>
        </w:rPr>
        <w:t xml:space="preserve"> </w:t>
      </w:r>
      <w:r w:rsidRPr="00AC6213">
        <w:t>или</w:t>
      </w:r>
      <w:r w:rsidRPr="00AC6213">
        <w:rPr>
          <w:lang w:val="es-ES"/>
        </w:rPr>
        <w:t xml:space="preserve"> </w:t>
      </w:r>
      <w:r w:rsidRPr="00AC6213">
        <w:t>рисками</w:t>
      </w:r>
      <w:r w:rsidRPr="00AC6213">
        <w:rPr>
          <w:lang w:val="es-ES"/>
        </w:rPr>
        <w:t xml:space="preserve"> </w:t>
      </w:r>
      <w:r w:rsidRPr="00AC6213">
        <w:t>каждого</w:t>
      </w:r>
      <w:r w:rsidRPr="00AC6213">
        <w:rPr>
          <w:lang w:val="es-ES"/>
        </w:rPr>
        <w:t xml:space="preserve"> </w:t>
      </w:r>
      <w:r w:rsidRPr="00AC6213">
        <w:t>ко</w:t>
      </w:r>
      <w:r w:rsidRPr="00AC6213">
        <w:t>н</w:t>
      </w:r>
      <w:r w:rsidRPr="00AC6213">
        <w:t>кретного</w:t>
      </w:r>
      <w:r w:rsidRPr="00AC6213">
        <w:rPr>
          <w:lang w:val="es-ES"/>
        </w:rPr>
        <w:t xml:space="preserve"> </w:t>
      </w:r>
      <w:r w:rsidRPr="00AC6213">
        <w:t>дела</w:t>
      </w:r>
      <w:r w:rsidRPr="00AC6213">
        <w:rPr>
          <w:lang w:val="es-ES"/>
        </w:rPr>
        <w:t xml:space="preserve">. </w:t>
      </w:r>
    </w:p>
    <w:p w:rsidR="00AC6213" w:rsidRPr="00AC6213" w:rsidRDefault="00A56F36" w:rsidP="00A56F36">
      <w:pPr>
        <w:pStyle w:val="H23GR"/>
      </w:pPr>
      <w:r>
        <w:tab/>
      </w:r>
      <w:r>
        <w:tab/>
      </w:r>
      <w:r w:rsidR="00AC6213" w:rsidRPr="00AC6213">
        <w:t xml:space="preserve">Указ президента </w:t>
      </w:r>
      <w:r w:rsidR="00AC6213" w:rsidRPr="00AC6213">
        <w:rPr>
          <w:lang w:val="es-ES"/>
        </w:rPr>
        <w:t>Nº 2873</w:t>
      </w:r>
      <w:r w:rsidR="00AC6213" w:rsidRPr="00AC6213">
        <w:t>7</w:t>
      </w:r>
      <w:r w:rsidR="00AC6213" w:rsidRPr="00AC6213">
        <w:rPr>
          <w:lang w:val="es-ES"/>
        </w:rPr>
        <w:t xml:space="preserve"> </w:t>
      </w:r>
      <w:r w:rsidR="00AC6213" w:rsidRPr="00AC6213">
        <w:t>от</w:t>
      </w:r>
      <w:r w:rsidR="00AC6213" w:rsidRPr="00AC6213">
        <w:rPr>
          <w:lang w:val="es-ES"/>
        </w:rPr>
        <w:t xml:space="preserve"> 2 </w:t>
      </w:r>
      <w:r w:rsidR="00AC6213" w:rsidRPr="00AC6213">
        <w:t>июня</w:t>
      </w:r>
      <w:r w:rsidR="00AC6213" w:rsidRPr="00AC6213">
        <w:rPr>
          <w:lang w:val="es-ES"/>
        </w:rPr>
        <w:t xml:space="preserve"> 200</w:t>
      </w:r>
      <w:r w:rsidR="00AC6213" w:rsidRPr="00AC6213">
        <w:t>6 года</w:t>
      </w:r>
      <w:r w:rsidR="00AC6213" w:rsidRPr="00AC6213">
        <w:rPr>
          <w:lang w:val="es-ES"/>
        </w:rPr>
        <w:t xml:space="preserve"> </w:t>
      </w:r>
    </w:p>
    <w:p w:rsidR="00AC6213" w:rsidRPr="00AC6213" w:rsidRDefault="00AC6213" w:rsidP="004972D6">
      <w:pPr>
        <w:pStyle w:val="SingleTxtGR"/>
      </w:pPr>
      <w:r w:rsidRPr="00AC6213">
        <w:rPr>
          <w:lang w:val="es-ES"/>
        </w:rPr>
        <w:t>136.</w:t>
      </w:r>
      <w:r w:rsidR="00C510E8">
        <w:t xml:space="preserve"> </w:t>
      </w:r>
      <w:r w:rsidRPr="00AC6213">
        <w:t>Этот указ президента был направлен на регулирование процессов подбора и найма персонала Национального института аграрной реформы (НИАР); он устанавливал конкретные стандартные принципы и критерии, кот</w:t>
      </w:r>
      <w:r w:rsidRPr="00AC6213">
        <w:t>о</w:t>
      </w:r>
      <w:r w:rsidRPr="00AC6213">
        <w:t>рые должны соблюдаться в этих процессах, сферы и формы участия и контроля обществе</w:t>
      </w:r>
      <w:r w:rsidRPr="00AC6213">
        <w:t>н</w:t>
      </w:r>
      <w:r w:rsidRPr="00AC6213">
        <w:t>ных организаций, с целью обеспечить прозрачность процесса и надлежащий подбор персонала. Он также гарантировал участие общественных организаций и гражданского общества в предложении кандидатов для последующего</w:t>
      </w:r>
      <w:r w:rsidR="00C510E8">
        <w:t xml:space="preserve"> </w:t>
      </w:r>
      <w:r w:rsidRPr="00AC6213">
        <w:t>отбора и найма персонала, с тем чтобы подбор персонала НИАР способствовал эффе</w:t>
      </w:r>
      <w:r w:rsidRPr="00AC6213">
        <w:t>к</w:t>
      </w:r>
      <w:r w:rsidRPr="00AC6213">
        <w:t xml:space="preserve">тивному и транспарентному оформлению прав собственности на землю. </w:t>
      </w:r>
    </w:p>
    <w:p w:rsidR="00F30121" w:rsidRPr="00F30121" w:rsidRDefault="00A56F36" w:rsidP="00A56F36">
      <w:pPr>
        <w:pStyle w:val="H23GR"/>
      </w:pPr>
      <w:r>
        <w:tab/>
      </w:r>
      <w:r>
        <w:tab/>
      </w:r>
      <w:r w:rsidR="00F30121" w:rsidRPr="00F30121">
        <w:t xml:space="preserve">Указ президента </w:t>
      </w:r>
      <w:r w:rsidR="00F30121" w:rsidRPr="00F30121">
        <w:rPr>
          <w:lang w:val="es-ES"/>
        </w:rPr>
        <w:t>Nº 2873</w:t>
      </w:r>
      <w:r w:rsidR="00F30121" w:rsidRPr="00F30121">
        <w:t>8</w:t>
      </w:r>
      <w:r w:rsidR="00F30121" w:rsidRPr="00F30121">
        <w:rPr>
          <w:lang w:val="es-ES"/>
        </w:rPr>
        <w:t xml:space="preserve"> </w:t>
      </w:r>
      <w:r w:rsidR="00F30121" w:rsidRPr="00F30121">
        <w:t>от</w:t>
      </w:r>
      <w:r w:rsidR="00F30121" w:rsidRPr="00F30121">
        <w:rPr>
          <w:lang w:val="es-ES"/>
        </w:rPr>
        <w:t xml:space="preserve"> 2 </w:t>
      </w:r>
      <w:r w:rsidR="00F30121" w:rsidRPr="00F30121">
        <w:t>июня</w:t>
      </w:r>
      <w:r w:rsidR="00F30121" w:rsidRPr="00F30121">
        <w:rPr>
          <w:lang w:val="es-ES"/>
        </w:rPr>
        <w:t xml:space="preserve"> 200</w:t>
      </w:r>
      <w:r w:rsidR="00F30121" w:rsidRPr="00F30121">
        <w:t>6 года</w:t>
      </w:r>
      <w:r w:rsidR="00F30121" w:rsidRPr="00F30121">
        <w:rPr>
          <w:lang w:val="es-ES"/>
        </w:rPr>
        <w:t xml:space="preserve"> </w:t>
      </w:r>
    </w:p>
    <w:p w:rsidR="00C510E8" w:rsidRDefault="00F30121" w:rsidP="004972D6">
      <w:pPr>
        <w:pStyle w:val="SingleTxtGR"/>
      </w:pPr>
      <w:r w:rsidRPr="00F30121">
        <w:rPr>
          <w:lang w:val="es-ES"/>
        </w:rPr>
        <w:t>137</w:t>
      </w:r>
      <w:r w:rsidRPr="00F30121">
        <w:t>.</w:t>
      </w:r>
      <w:r w:rsidRPr="00F30121">
        <w:tab/>
        <w:t>Эта норма отменяла указ президента № 28148 от 17 мая 2005 года и в</w:t>
      </w:r>
      <w:r w:rsidRPr="00F30121">
        <w:t>о</w:t>
      </w:r>
      <w:r w:rsidRPr="00F30121">
        <w:t>зобновляла действие положений закона № 1715 от 18 октября 2006 года (закон «О Национальной службе по вопросам аграрной реформы»), касающихся те</w:t>
      </w:r>
      <w:r w:rsidRPr="00F30121">
        <w:t>х</w:t>
      </w:r>
      <w:r w:rsidRPr="00F30121">
        <w:t>нико-юридической оценки и специальной упрощенной процедуры выдачи д</w:t>
      </w:r>
      <w:r w:rsidRPr="00F30121">
        <w:t>о</w:t>
      </w:r>
      <w:r w:rsidRPr="00F30121">
        <w:t>кументов на право собственности (титулов) и сертификации в ходе текущей р</w:t>
      </w:r>
      <w:r w:rsidRPr="00F30121">
        <w:t>е</w:t>
      </w:r>
      <w:r w:rsidRPr="00F30121">
        <w:t>формы.</w:t>
      </w:r>
    </w:p>
    <w:p w:rsidR="00F30121" w:rsidRPr="00F30121" w:rsidRDefault="00F30121" w:rsidP="00A56F36">
      <w:pPr>
        <w:pStyle w:val="SingleTxtGR"/>
        <w:rPr>
          <w:lang w:val="es-ES"/>
        </w:rPr>
      </w:pPr>
      <w:r w:rsidRPr="00F30121">
        <w:rPr>
          <w:lang w:val="es-ES"/>
        </w:rPr>
        <w:t>138.</w:t>
      </w:r>
      <w:r w:rsidRPr="00F30121">
        <w:tab/>
        <w:t>В целях эффективной реализации упомянутых задач, по инициативе М</w:t>
      </w:r>
      <w:r w:rsidRPr="00F30121">
        <w:t>и</w:t>
      </w:r>
      <w:r w:rsidRPr="00F30121">
        <w:t>нистерства по делам развития сельских районов и земель и Национального и</w:t>
      </w:r>
      <w:r w:rsidRPr="00F30121">
        <w:t>н</w:t>
      </w:r>
      <w:r w:rsidRPr="00F30121">
        <w:t>ститута аграрной реформы были промульгированы закон</w:t>
      </w:r>
      <w:r w:rsidR="00C510E8">
        <w:t xml:space="preserve"> </w:t>
      </w:r>
      <w:r w:rsidR="00A56F36">
        <w:t xml:space="preserve">№ </w:t>
      </w:r>
      <w:r w:rsidRPr="00F30121">
        <w:t>3545 от 28 ноября 2006 года «Закон о продолжении аграрной реформы в общинах», постано</w:t>
      </w:r>
      <w:r w:rsidRPr="00F30121">
        <w:t>в</w:t>
      </w:r>
      <w:r w:rsidRPr="00F30121">
        <w:t xml:space="preserve">ление </w:t>
      </w:r>
      <w:r w:rsidR="00A56F36">
        <w:t xml:space="preserve">№ </w:t>
      </w:r>
      <w:r w:rsidRPr="00F30121">
        <w:t xml:space="preserve">29 215 от 2 августа 2007 года о процедуре реализации этого закона и закон </w:t>
      </w:r>
      <w:r w:rsidR="00A56F36">
        <w:br/>
        <w:t xml:space="preserve">№ </w:t>
      </w:r>
      <w:r w:rsidRPr="00F30121">
        <w:t>3501 от 19 октября 2006 года «О продлении срока оформления прав собс</w:t>
      </w:r>
      <w:r w:rsidRPr="00F30121">
        <w:t>т</w:t>
      </w:r>
      <w:r w:rsidRPr="00F30121">
        <w:t>венности на землю».</w:t>
      </w:r>
      <w:r w:rsidR="00C510E8">
        <w:t xml:space="preserve"> </w:t>
      </w:r>
    </w:p>
    <w:p w:rsidR="00F30121" w:rsidRPr="00F30121" w:rsidRDefault="00F30121" w:rsidP="00A56F36">
      <w:pPr>
        <w:pStyle w:val="SingleTxtGR"/>
      </w:pPr>
      <w:r w:rsidRPr="00F30121">
        <w:rPr>
          <w:lang w:val="es-ES"/>
        </w:rPr>
        <w:t xml:space="preserve">139. </w:t>
      </w:r>
      <w:r w:rsidRPr="00F30121">
        <w:tab/>
        <w:t>В</w:t>
      </w:r>
      <w:r w:rsidRPr="00F30121">
        <w:rPr>
          <w:lang w:val="es-ES"/>
        </w:rPr>
        <w:t xml:space="preserve"> </w:t>
      </w:r>
      <w:r w:rsidRPr="00F30121">
        <w:t>законе</w:t>
      </w:r>
      <w:r w:rsidR="00C510E8">
        <w:rPr>
          <w:lang w:val="es-ES"/>
        </w:rPr>
        <w:t xml:space="preserve"> </w:t>
      </w:r>
      <w:r w:rsidR="00A56F36">
        <w:t xml:space="preserve">№ </w:t>
      </w:r>
      <w:r w:rsidRPr="00F30121">
        <w:rPr>
          <w:lang w:val="es-ES"/>
        </w:rPr>
        <w:t xml:space="preserve">3545 </w:t>
      </w:r>
      <w:r w:rsidRPr="00F30121">
        <w:t>от</w:t>
      </w:r>
      <w:r w:rsidRPr="00F30121">
        <w:rPr>
          <w:lang w:val="es-ES"/>
        </w:rPr>
        <w:t xml:space="preserve"> 28 </w:t>
      </w:r>
      <w:r w:rsidRPr="00F30121">
        <w:t>ноября</w:t>
      </w:r>
      <w:r w:rsidRPr="00F30121">
        <w:rPr>
          <w:lang w:val="es-ES"/>
        </w:rPr>
        <w:t xml:space="preserve"> 2006 </w:t>
      </w:r>
      <w:r w:rsidRPr="00F30121">
        <w:t>года</w:t>
      </w:r>
      <w:r w:rsidRPr="00F30121">
        <w:rPr>
          <w:lang w:val="es-ES"/>
        </w:rPr>
        <w:t xml:space="preserve"> </w:t>
      </w:r>
      <w:r w:rsidRPr="00F30121">
        <w:t>о</w:t>
      </w:r>
      <w:r w:rsidRPr="00F30121">
        <w:rPr>
          <w:lang w:val="es-ES"/>
        </w:rPr>
        <w:t xml:space="preserve"> </w:t>
      </w:r>
      <w:r w:rsidRPr="00F30121">
        <w:t>продолжении</w:t>
      </w:r>
      <w:r w:rsidRPr="00F30121">
        <w:rPr>
          <w:lang w:val="es-ES"/>
        </w:rPr>
        <w:t xml:space="preserve"> </w:t>
      </w:r>
      <w:r w:rsidRPr="00F30121">
        <w:t>аграрной</w:t>
      </w:r>
      <w:r w:rsidRPr="00F30121">
        <w:rPr>
          <w:lang w:val="es-ES"/>
        </w:rPr>
        <w:t xml:space="preserve"> </w:t>
      </w:r>
      <w:r w:rsidRPr="00F30121">
        <w:t>рефо</w:t>
      </w:r>
      <w:r w:rsidRPr="00F30121">
        <w:t>р</w:t>
      </w:r>
      <w:r w:rsidRPr="00F30121">
        <w:t>мы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общинах</w:t>
      </w:r>
      <w:r w:rsidRPr="00F30121">
        <w:rPr>
          <w:lang w:val="es-ES"/>
        </w:rPr>
        <w:t xml:space="preserve"> </w:t>
      </w:r>
      <w:r w:rsidRPr="00F30121">
        <w:t>имеется</w:t>
      </w:r>
      <w:r w:rsidRPr="00F30121">
        <w:rPr>
          <w:lang w:val="es-ES"/>
        </w:rPr>
        <w:t xml:space="preserve"> </w:t>
      </w:r>
      <w:r w:rsidRPr="00F30121">
        <w:t>статья</w:t>
      </w:r>
      <w:r w:rsidRPr="00F30121">
        <w:rPr>
          <w:lang w:val="es-ES"/>
        </w:rPr>
        <w:t xml:space="preserve"> 2 </w:t>
      </w:r>
      <w:r w:rsidRPr="00F30121">
        <w:t>относительно</w:t>
      </w:r>
      <w:r w:rsidRPr="00F30121">
        <w:rPr>
          <w:lang w:val="es-ES"/>
        </w:rPr>
        <w:t xml:space="preserve"> </w:t>
      </w:r>
      <w:r w:rsidRPr="00F30121">
        <w:t>экономико</w:t>
      </w:r>
      <w:r w:rsidRPr="00F30121">
        <w:rPr>
          <w:lang w:val="es-ES"/>
        </w:rPr>
        <w:t>-</w:t>
      </w:r>
      <w:r w:rsidRPr="00F30121">
        <w:t>социальной</w:t>
      </w:r>
      <w:r w:rsidRPr="00F30121">
        <w:rPr>
          <w:lang w:val="es-ES"/>
        </w:rPr>
        <w:t xml:space="preserve"> </w:t>
      </w:r>
      <w:r w:rsidRPr="00F30121">
        <w:t>функции</w:t>
      </w:r>
      <w:r w:rsidRPr="00F30121">
        <w:rPr>
          <w:lang w:val="es-ES"/>
        </w:rPr>
        <w:t xml:space="preserve">, </w:t>
      </w:r>
      <w:r w:rsidRPr="00F30121">
        <w:t>которую</w:t>
      </w:r>
      <w:r w:rsidRPr="00F30121">
        <w:rPr>
          <w:lang w:val="es-ES"/>
        </w:rPr>
        <w:t xml:space="preserve"> </w:t>
      </w:r>
      <w:r w:rsidRPr="00F30121">
        <w:t>должны</w:t>
      </w:r>
      <w:r w:rsidRPr="00F30121">
        <w:rPr>
          <w:lang w:val="es-ES"/>
        </w:rPr>
        <w:t xml:space="preserve"> </w:t>
      </w:r>
      <w:r w:rsidRPr="00F30121">
        <w:t>выполнять</w:t>
      </w:r>
      <w:r w:rsidRPr="00F30121">
        <w:rPr>
          <w:lang w:val="es-ES"/>
        </w:rPr>
        <w:t xml:space="preserve"> </w:t>
      </w:r>
      <w:r w:rsidRPr="00F30121">
        <w:t>эффективно</w:t>
      </w:r>
      <w:r w:rsidRPr="00F30121">
        <w:rPr>
          <w:lang w:val="es-ES"/>
        </w:rPr>
        <w:t xml:space="preserve"> </w:t>
      </w:r>
      <w:r w:rsidRPr="00F30121">
        <w:t>эксплуатируемые земли</w:t>
      </w:r>
      <w:r w:rsidRPr="00F30121">
        <w:rPr>
          <w:lang w:val="es-ES"/>
        </w:rPr>
        <w:t xml:space="preserve">, </w:t>
      </w:r>
      <w:r w:rsidRPr="00F30121">
        <w:t>включающие территории, необходимые для обеспечения севооборота</w:t>
      </w:r>
      <w:r w:rsidRPr="00F30121">
        <w:rPr>
          <w:lang w:val="es-ES"/>
        </w:rPr>
        <w:t xml:space="preserve">, </w:t>
      </w:r>
      <w:r w:rsidRPr="00F30121">
        <w:t>для</w:t>
      </w:r>
      <w:r w:rsidRPr="00F30121">
        <w:rPr>
          <w:lang w:val="es-ES"/>
        </w:rPr>
        <w:t xml:space="preserve"> </w:t>
      </w:r>
      <w:r w:rsidRPr="00F30121">
        <w:t>эколог</w:t>
      </w:r>
      <w:r w:rsidRPr="00F30121">
        <w:t>и</w:t>
      </w:r>
      <w:r w:rsidRPr="00F30121">
        <w:t>чески</w:t>
      </w:r>
      <w:r w:rsidRPr="00F30121">
        <w:rPr>
          <w:lang w:val="es-ES"/>
        </w:rPr>
        <w:t xml:space="preserve"> </w:t>
      </w:r>
      <w:r w:rsidRPr="00F30121">
        <w:t>обоснованного</w:t>
      </w:r>
      <w:r w:rsidRPr="00F30121">
        <w:rPr>
          <w:lang w:val="es-ES"/>
        </w:rPr>
        <w:t xml:space="preserve"> </w:t>
      </w:r>
      <w:r w:rsidRPr="00F30121">
        <w:t>сервитута</w:t>
      </w:r>
      <w:r w:rsidR="00C510E8">
        <w:rPr>
          <w:lang w:val="es-ES"/>
        </w:rPr>
        <w:t xml:space="preserve"> </w:t>
      </w:r>
      <w:r w:rsidRPr="00F30121">
        <w:t>и</w:t>
      </w:r>
      <w:r w:rsidR="00C510E8">
        <w:rPr>
          <w:lang w:val="es-ES"/>
        </w:rPr>
        <w:t xml:space="preserve"> </w:t>
      </w:r>
      <w:r w:rsidRPr="00F30121">
        <w:t>для</w:t>
      </w:r>
      <w:r w:rsidRPr="00F30121">
        <w:rPr>
          <w:lang w:val="es-ES"/>
        </w:rPr>
        <w:t xml:space="preserve"> </w:t>
      </w:r>
      <w:r w:rsidRPr="00F30121">
        <w:t>развития производства. Площади территорий, на которые оформляются права собственности, не должны превышать площади, указанные в документах, устанавливающих право пользования или</w:t>
      </w:r>
      <w:r w:rsidR="00C510E8">
        <w:t xml:space="preserve"> </w:t>
      </w:r>
      <w:r w:rsidRPr="00F30121">
        <w:t>выданных по упрощенной процедуре оформления собственности сельскохозяйственных земель, не находящихся в чьей-либо юридически оформленной собс</w:t>
      </w:r>
      <w:r w:rsidRPr="00F30121">
        <w:t>т</w:t>
      </w:r>
      <w:r w:rsidRPr="00F30121">
        <w:t xml:space="preserve">венности. </w:t>
      </w:r>
    </w:p>
    <w:p w:rsidR="00F30121" w:rsidRPr="00F30121" w:rsidRDefault="00F30121" w:rsidP="004972D6">
      <w:pPr>
        <w:pStyle w:val="SingleTxtGR"/>
        <w:rPr>
          <w:lang w:val="es-ES"/>
        </w:rPr>
      </w:pPr>
      <w:r w:rsidRPr="00F30121">
        <w:rPr>
          <w:lang w:val="es-ES"/>
        </w:rPr>
        <w:t>140.</w:t>
      </w:r>
      <w:r w:rsidRPr="00F30121">
        <w:t xml:space="preserve"> </w:t>
      </w:r>
      <w:r w:rsidRPr="00F30121">
        <w:tab/>
        <w:t>Факт выполнения территорией экономико-социальной функции в обяз</w:t>
      </w:r>
      <w:r w:rsidRPr="00F30121">
        <w:t>а</w:t>
      </w:r>
      <w:r w:rsidRPr="00F30121">
        <w:t>тельном порядке</w:t>
      </w:r>
      <w:r w:rsidR="00C510E8">
        <w:t xml:space="preserve"> </w:t>
      </w:r>
      <w:r w:rsidRPr="00F30121">
        <w:t>подлежит проверке на местности – это основное средство в</w:t>
      </w:r>
      <w:r w:rsidRPr="00F30121">
        <w:t>е</w:t>
      </w:r>
      <w:r w:rsidRPr="00F30121">
        <w:t>рификации. Как заинтересованные лица, так и представители администрации могут представлять юридически приемлемые доказательства своей позиции по этому вопросу. Проверка территорий и рассмотрение и оценка доказательств производятся на соо</w:t>
      </w:r>
      <w:r w:rsidRPr="00F30121">
        <w:t>т</w:t>
      </w:r>
      <w:r w:rsidRPr="00F30121">
        <w:t>ветствующих этапах установленной процедуры.</w:t>
      </w:r>
    </w:p>
    <w:p w:rsidR="00F30121" w:rsidRPr="00F30121" w:rsidRDefault="00F30121" w:rsidP="00A56F36">
      <w:pPr>
        <w:pStyle w:val="SingleTxtGR"/>
      </w:pPr>
      <w:r w:rsidRPr="00F30121">
        <w:rPr>
          <w:lang w:val="es-ES"/>
        </w:rPr>
        <w:t xml:space="preserve">141. </w:t>
      </w:r>
      <w:r w:rsidRPr="00F30121">
        <w:tab/>
        <w:t>Закон</w:t>
      </w:r>
      <w:r w:rsidRPr="00F30121">
        <w:rPr>
          <w:lang w:val="es-ES"/>
        </w:rPr>
        <w:t xml:space="preserve"> </w:t>
      </w:r>
      <w:r w:rsidR="00A56F36">
        <w:t xml:space="preserve">№ </w:t>
      </w:r>
      <w:r w:rsidRPr="00F30121">
        <w:rPr>
          <w:lang w:val="es-ES"/>
        </w:rPr>
        <w:t xml:space="preserve">3545 </w:t>
      </w:r>
      <w:r w:rsidRPr="00F30121">
        <w:t>о</w:t>
      </w:r>
      <w:r w:rsidR="00C510E8">
        <w:rPr>
          <w:lang w:val="es-ES"/>
        </w:rPr>
        <w:t xml:space="preserve"> </w:t>
      </w:r>
      <w:r w:rsidRPr="00F30121">
        <w:t>продолжении</w:t>
      </w:r>
      <w:r w:rsidRPr="00F30121">
        <w:rPr>
          <w:lang w:val="es-ES"/>
        </w:rPr>
        <w:t xml:space="preserve"> </w:t>
      </w:r>
      <w:r w:rsidRPr="00F30121">
        <w:t>аграрной</w:t>
      </w:r>
      <w:r w:rsidRPr="00F30121">
        <w:rPr>
          <w:lang w:val="es-ES"/>
        </w:rPr>
        <w:t xml:space="preserve"> </w:t>
      </w:r>
      <w:r w:rsidRPr="00F30121">
        <w:t>реформы</w:t>
      </w:r>
      <w:r w:rsidRPr="00F30121">
        <w:rPr>
          <w:lang w:val="es-ES"/>
        </w:rPr>
        <w:t xml:space="preserve">, </w:t>
      </w:r>
      <w:r w:rsidRPr="00F30121">
        <w:t>вносящий</w:t>
      </w:r>
      <w:r w:rsidRPr="00F30121">
        <w:rPr>
          <w:lang w:val="es-ES"/>
        </w:rPr>
        <w:t xml:space="preserve"> </w:t>
      </w:r>
      <w:r w:rsidRPr="00F30121">
        <w:t>изменения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закон</w:t>
      </w:r>
      <w:r w:rsidRPr="00F30121">
        <w:rPr>
          <w:lang w:val="es-ES"/>
        </w:rPr>
        <w:t xml:space="preserve"> </w:t>
      </w:r>
      <w:r w:rsidRPr="00F30121">
        <w:t>о</w:t>
      </w:r>
      <w:r w:rsidRPr="00F30121">
        <w:rPr>
          <w:lang w:val="es-ES"/>
        </w:rPr>
        <w:t xml:space="preserve"> </w:t>
      </w:r>
      <w:r w:rsidRPr="00F30121">
        <w:t>Национальной</w:t>
      </w:r>
      <w:r w:rsidRPr="00F30121">
        <w:rPr>
          <w:lang w:val="es-ES"/>
        </w:rPr>
        <w:t xml:space="preserve"> </w:t>
      </w:r>
      <w:r w:rsidRPr="00F30121">
        <w:t>службе</w:t>
      </w:r>
      <w:r w:rsidRPr="00F30121">
        <w:rPr>
          <w:lang w:val="es-ES"/>
        </w:rPr>
        <w:t xml:space="preserve"> </w:t>
      </w:r>
      <w:r w:rsidRPr="00F30121">
        <w:t>по вопросам аграрной</w:t>
      </w:r>
      <w:r w:rsidRPr="00F30121">
        <w:rPr>
          <w:lang w:val="es-ES"/>
        </w:rPr>
        <w:t xml:space="preserve"> </w:t>
      </w:r>
      <w:r w:rsidRPr="00F30121">
        <w:t>реформы</w:t>
      </w:r>
      <w:r w:rsidRPr="00F30121">
        <w:rPr>
          <w:lang w:val="es-ES"/>
        </w:rPr>
        <w:t xml:space="preserve"> (</w:t>
      </w:r>
      <w:r w:rsidRPr="00F30121">
        <w:t>Закон</w:t>
      </w:r>
      <w:r w:rsidRPr="00F30121">
        <w:rPr>
          <w:lang w:val="es-ES"/>
        </w:rPr>
        <w:t xml:space="preserve"> </w:t>
      </w:r>
      <w:r w:rsidR="00A56F36">
        <w:t xml:space="preserve">№ </w:t>
      </w:r>
      <w:r w:rsidRPr="00F30121">
        <w:rPr>
          <w:lang w:val="es-ES"/>
        </w:rPr>
        <w:t xml:space="preserve">1715 </w:t>
      </w:r>
      <w:r w:rsidRPr="00F30121">
        <w:t>от</w:t>
      </w:r>
      <w:r w:rsidRPr="00F30121">
        <w:rPr>
          <w:lang w:val="es-ES"/>
        </w:rPr>
        <w:t xml:space="preserve"> 18 </w:t>
      </w:r>
      <w:r w:rsidRPr="00F30121">
        <w:t>октября</w:t>
      </w:r>
      <w:r w:rsidRPr="00F30121">
        <w:rPr>
          <w:lang w:val="es-ES"/>
        </w:rPr>
        <w:t xml:space="preserve"> 1996 </w:t>
      </w:r>
      <w:r w:rsidRPr="00F30121">
        <w:t>года</w:t>
      </w:r>
      <w:r w:rsidRPr="00F30121">
        <w:rPr>
          <w:lang w:val="es-ES"/>
        </w:rPr>
        <w:t xml:space="preserve">), </w:t>
      </w:r>
      <w:r w:rsidRPr="00F30121">
        <w:t>устанавливает</w:t>
      </w:r>
      <w:r w:rsidRPr="00F30121">
        <w:rPr>
          <w:lang w:val="es-ES"/>
        </w:rPr>
        <w:t xml:space="preserve"> </w:t>
      </w:r>
      <w:r w:rsidRPr="00F30121">
        <w:t>состав</w:t>
      </w:r>
      <w:r w:rsidRPr="00F30121">
        <w:rPr>
          <w:lang w:val="es-ES"/>
        </w:rPr>
        <w:t xml:space="preserve"> </w:t>
      </w:r>
      <w:r w:rsidRPr="00F30121">
        <w:t>Национальной</w:t>
      </w:r>
      <w:r w:rsidRPr="00F30121">
        <w:rPr>
          <w:lang w:val="es-ES"/>
        </w:rPr>
        <w:t xml:space="preserve"> </w:t>
      </w:r>
      <w:r w:rsidRPr="00F30121">
        <w:t>комиссии</w:t>
      </w:r>
      <w:r w:rsidRPr="00F30121">
        <w:rPr>
          <w:lang w:val="es-ES"/>
        </w:rPr>
        <w:t xml:space="preserve"> </w:t>
      </w:r>
      <w:r w:rsidRPr="00F30121">
        <w:t>по</w:t>
      </w:r>
      <w:r w:rsidRPr="00F30121">
        <w:rPr>
          <w:lang w:val="es-ES"/>
        </w:rPr>
        <w:t xml:space="preserve"> </w:t>
      </w:r>
      <w:r w:rsidRPr="00F30121">
        <w:t>агра</w:t>
      </w:r>
      <w:r w:rsidRPr="00F30121">
        <w:t>р</w:t>
      </w:r>
      <w:r w:rsidRPr="00F30121">
        <w:t>ным</w:t>
      </w:r>
      <w:r w:rsidRPr="00F30121">
        <w:rPr>
          <w:lang w:val="es-ES"/>
        </w:rPr>
        <w:t xml:space="preserve"> </w:t>
      </w:r>
      <w:r w:rsidRPr="00F30121">
        <w:t>вопросам</w:t>
      </w:r>
      <w:r w:rsidR="00A56F36">
        <w:rPr>
          <w:rStyle w:val="FootnoteReference"/>
        </w:rPr>
        <w:footnoteReference w:id="21"/>
      </w:r>
      <w:r w:rsidRPr="00F30121">
        <w:rPr>
          <w:lang w:val="es-ES"/>
        </w:rPr>
        <w:t xml:space="preserve">, </w:t>
      </w:r>
      <w:r w:rsidRPr="00F30121">
        <w:t>включающей</w:t>
      </w:r>
      <w:r w:rsidRPr="00F30121">
        <w:rPr>
          <w:lang w:val="es-ES"/>
        </w:rPr>
        <w:t xml:space="preserve"> </w:t>
      </w:r>
      <w:r w:rsidRPr="00F30121">
        <w:t>представителей</w:t>
      </w:r>
      <w:r w:rsidRPr="00F30121">
        <w:rPr>
          <w:lang w:val="es-ES"/>
        </w:rPr>
        <w:t xml:space="preserve"> </w:t>
      </w:r>
      <w:r w:rsidRPr="00F30121">
        <w:t>общественных</w:t>
      </w:r>
      <w:r w:rsidRPr="00F30121">
        <w:rPr>
          <w:lang w:val="es-ES"/>
        </w:rPr>
        <w:t xml:space="preserve"> </w:t>
      </w:r>
      <w:r w:rsidRPr="00F30121">
        <w:t>организаций</w:t>
      </w:r>
      <w:r w:rsidR="00C510E8">
        <w:rPr>
          <w:lang w:val="es-ES"/>
        </w:rPr>
        <w:t xml:space="preserve"> </w:t>
      </w:r>
      <w:r w:rsidRPr="00F30121">
        <w:t>пе</w:t>
      </w:r>
      <w:r w:rsidRPr="00F30121">
        <w:t>р</w:t>
      </w:r>
      <w:r w:rsidRPr="00F30121">
        <w:t>вопоселенческих коренных народов и крестьян</w:t>
      </w:r>
      <w:r w:rsidRPr="00F30121">
        <w:rPr>
          <w:lang w:val="es-ES"/>
        </w:rPr>
        <w:t xml:space="preserve">, </w:t>
      </w:r>
      <w:r w:rsidRPr="00F30121">
        <w:t>чтобы</w:t>
      </w:r>
      <w:r w:rsidRPr="00F30121">
        <w:rPr>
          <w:lang w:val="es-ES"/>
        </w:rPr>
        <w:t xml:space="preserve"> </w:t>
      </w:r>
      <w:r w:rsidRPr="00F30121">
        <w:t>повысить</w:t>
      </w:r>
      <w:r w:rsidR="00C510E8">
        <w:t xml:space="preserve"> </w:t>
      </w:r>
      <w:r w:rsidRPr="00F30121">
        <w:t>легитимность</w:t>
      </w:r>
      <w:r w:rsidRPr="00F30121">
        <w:rPr>
          <w:lang w:val="es-ES"/>
        </w:rPr>
        <w:t xml:space="preserve"> </w:t>
      </w:r>
      <w:r w:rsidRPr="00F30121">
        <w:t>принимаемых решений; в настоящее время в</w:t>
      </w:r>
      <w:r w:rsidRPr="00F30121">
        <w:rPr>
          <w:lang w:val="es-ES"/>
        </w:rPr>
        <w:t xml:space="preserve"> </w:t>
      </w:r>
      <w:r w:rsidRPr="00F30121">
        <w:t>состав</w:t>
      </w:r>
      <w:r w:rsidRPr="00F30121">
        <w:rPr>
          <w:lang w:val="es-ES"/>
        </w:rPr>
        <w:t xml:space="preserve"> </w:t>
      </w:r>
      <w:r w:rsidRPr="00F30121">
        <w:t>комиссии входят</w:t>
      </w:r>
      <w:r w:rsidRPr="00F30121">
        <w:rPr>
          <w:lang w:val="es-ES"/>
        </w:rPr>
        <w:t xml:space="preserve"> </w:t>
      </w:r>
      <w:r w:rsidRPr="00F30121">
        <w:t>следу</w:t>
      </w:r>
      <w:r w:rsidRPr="00F30121">
        <w:t>ю</w:t>
      </w:r>
      <w:r w:rsidRPr="00F30121">
        <w:t>щие</w:t>
      </w:r>
      <w:r w:rsidRPr="00F30121">
        <w:rPr>
          <w:lang w:val="es-ES"/>
        </w:rPr>
        <w:t xml:space="preserve"> </w:t>
      </w:r>
      <w:r w:rsidRPr="00F30121">
        <w:t>институты</w:t>
      </w:r>
      <w:r w:rsidRPr="00F30121">
        <w:rPr>
          <w:lang w:val="es-ES"/>
        </w:rPr>
        <w:t xml:space="preserve">: </w:t>
      </w:r>
      <w:r w:rsidRPr="00F30121">
        <w:t>КОНФЕАГРО</w:t>
      </w:r>
      <w:r w:rsidRPr="00F30121">
        <w:rPr>
          <w:lang w:val="es-ES"/>
        </w:rPr>
        <w:t xml:space="preserve"> (</w:t>
      </w:r>
      <w:r w:rsidRPr="00F30121">
        <w:t>Национальная</w:t>
      </w:r>
      <w:r w:rsidRPr="00F30121">
        <w:rPr>
          <w:lang w:val="es-ES"/>
        </w:rPr>
        <w:t xml:space="preserve"> </w:t>
      </w:r>
      <w:r w:rsidRPr="00F30121">
        <w:t>сельскохозяйственная</w:t>
      </w:r>
      <w:r w:rsidRPr="00F30121">
        <w:rPr>
          <w:lang w:val="es-ES"/>
        </w:rPr>
        <w:t xml:space="preserve"> </w:t>
      </w:r>
      <w:r w:rsidRPr="00F30121">
        <w:t>конфед</w:t>
      </w:r>
      <w:r w:rsidRPr="00F30121">
        <w:t>е</w:t>
      </w:r>
      <w:r w:rsidRPr="00F30121">
        <w:t>рация</w:t>
      </w:r>
      <w:r w:rsidRPr="00F30121">
        <w:rPr>
          <w:lang w:val="es-ES"/>
        </w:rPr>
        <w:t>)</w:t>
      </w:r>
      <w:r w:rsidRPr="00F30121">
        <w:t>, Единая конфедерация</w:t>
      </w:r>
      <w:r w:rsidR="00C510E8">
        <w:t xml:space="preserve"> </w:t>
      </w:r>
      <w:r w:rsidRPr="00F30121">
        <w:t>трудящихся крестьян Боливии (ЕКТКБ)</w:t>
      </w:r>
      <w:r w:rsidRPr="00F30121">
        <w:rPr>
          <w:lang w:val="es-ES"/>
        </w:rPr>
        <w:t xml:space="preserve">, </w:t>
      </w:r>
      <w:r w:rsidRPr="00F30121">
        <w:t>Конф</w:t>
      </w:r>
      <w:r w:rsidRPr="00F30121">
        <w:t>е</w:t>
      </w:r>
      <w:r w:rsidRPr="00F30121">
        <w:t>дерация коренных народов Боливии (КИДОБ)</w:t>
      </w:r>
      <w:r w:rsidRPr="00F30121">
        <w:rPr>
          <w:lang w:val="es-ES"/>
        </w:rPr>
        <w:t xml:space="preserve">, </w:t>
      </w:r>
      <w:r w:rsidRPr="00F30121">
        <w:t>Национальный совет народн</w:t>
      </w:r>
      <w:r w:rsidRPr="00F30121">
        <w:t>о</w:t>
      </w:r>
      <w:r w:rsidRPr="00F30121">
        <w:t>стей айлу и марка (КОНАМАК),</w:t>
      </w:r>
      <w:r w:rsidRPr="00F30121">
        <w:rPr>
          <w:lang w:val="es-ES"/>
        </w:rPr>
        <w:t xml:space="preserve"> </w:t>
      </w:r>
      <w:r w:rsidRPr="00F30121">
        <w:t>КППБ</w:t>
      </w:r>
      <w:r w:rsidRPr="00F30121">
        <w:rPr>
          <w:lang w:val="es-ES"/>
        </w:rPr>
        <w:t xml:space="preserve"> (</w:t>
      </w:r>
      <w:r w:rsidRPr="00F30121">
        <w:t>Конфедерация профсоюзов пос</w:t>
      </w:r>
      <w:r w:rsidRPr="00F30121">
        <w:t>е</w:t>
      </w:r>
      <w:r w:rsidRPr="00F30121">
        <w:t>ленцев Боливии</w:t>
      </w:r>
      <w:r w:rsidRPr="00F30121">
        <w:rPr>
          <w:lang w:val="es-ES"/>
        </w:rPr>
        <w:t>),</w:t>
      </w:r>
      <w:r w:rsidRPr="00F30121">
        <w:t xml:space="preserve"> Конфедерация скотоводов Боливии</w:t>
      </w:r>
      <w:r w:rsidRPr="00F30121">
        <w:rPr>
          <w:lang w:val="es-ES"/>
        </w:rPr>
        <w:t xml:space="preserve"> – </w:t>
      </w:r>
      <w:r w:rsidRPr="00F30121">
        <w:t>КОНГАБОЛ</w:t>
      </w:r>
      <w:r w:rsidRPr="00F30121">
        <w:rPr>
          <w:lang w:val="es-ES"/>
        </w:rPr>
        <w:t xml:space="preserve">, </w:t>
      </w:r>
      <w:r w:rsidRPr="00F30121">
        <w:t>Национальная ф</w:t>
      </w:r>
      <w:r w:rsidRPr="00F30121">
        <w:t>е</w:t>
      </w:r>
      <w:r w:rsidRPr="00F30121">
        <w:t>дерация женщин-крестьянок коренных народов Боливии (ФНМКБС)</w:t>
      </w:r>
      <w:r w:rsidRPr="00F30121">
        <w:rPr>
          <w:lang w:val="es-ES"/>
        </w:rPr>
        <w:t xml:space="preserve"> </w:t>
      </w:r>
      <w:r w:rsidRPr="00F30121">
        <w:t>и Объед</w:t>
      </w:r>
      <w:r w:rsidRPr="00F30121">
        <w:t>и</w:t>
      </w:r>
      <w:r w:rsidRPr="00F30121">
        <w:t>нение лесопромышленников Боливии (СЛБ</w:t>
      </w:r>
      <w:r w:rsidRPr="00F30121">
        <w:rPr>
          <w:lang w:val="es-ES"/>
        </w:rPr>
        <w:t>).</w:t>
      </w:r>
      <w:r w:rsidRPr="00F30121">
        <w:t xml:space="preserve"> </w:t>
      </w:r>
    </w:p>
    <w:p w:rsidR="00F30121" w:rsidRPr="00F30121" w:rsidRDefault="00F30121" w:rsidP="004972D6">
      <w:pPr>
        <w:pStyle w:val="SingleTxtGR"/>
      </w:pPr>
      <w:r w:rsidRPr="00F30121">
        <w:rPr>
          <w:lang w:val="es-ES"/>
        </w:rPr>
        <w:t xml:space="preserve">142. </w:t>
      </w:r>
      <w:r w:rsidRPr="00F30121">
        <w:tab/>
        <w:t>Полномочия</w:t>
      </w:r>
      <w:r w:rsidRPr="00F30121">
        <w:rPr>
          <w:lang w:val="es-ES"/>
        </w:rPr>
        <w:t xml:space="preserve"> </w:t>
      </w:r>
      <w:r w:rsidRPr="00F30121">
        <w:t>этой</w:t>
      </w:r>
      <w:r w:rsidRPr="00F30121">
        <w:rPr>
          <w:lang w:val="es-ES"/>
        </w:rPr>
        <w:t xml:space="preserve"> </w:t>
      </w:r>
      <w:r w:rsidRPr="00F30121">
        <w:t>комиссии</w:t>
      </w:r>
      <w:r w:rsidRPr="00F30121">
        <w:rPr>
          <w:lang w:val="es-ES"/>
        </w:rPr>
        <w:t xml:space="preserve"> </w:t>
      </w:r>
      <w:r w:rsidRPr="00F30121">
        <w:t>включают</w:t>
      </w:r>
      <w:r w:rsidRPr="00F30121">
        <w:rPr>
          <w:lang w:val="es-ES"/>
        </w:rPr>
        <w:t xml:space="preserve"> </w:t>
      </w:r>
      <w:r w:rsidRPr="00F30121">
        <w:t>осуществление</w:t>
      </w:r>
      <w:r w:rsidRPr="00F30121">
        <w:rPr>
          <w:lang w:val="es-ES"/>
        </w:rPr>
        <w:t xml:space="preserve"> </w:t>
      </w:r>
      <w:r w:rsidRPr="00F30121">
        <w:t>общественного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t>н</w:t>
      </w:r>
      <w:r w:rsidRPr="00F30121">
        <w:t>ституционального</w:t>
      </w:r>
      <w:r w:rsidRPr="00F30121">
        <w:rPr>
          <w:lang w:val="es-ES"/>
        </w:rPr>
        <w:t xml:space="preserve"> </w:t>
      </w:r>
      <w:r w:rsidRPr="00F30121">
        <w:t>контроля</w:t>
      </w:r>
      <w:r w:rsidRPr="00F30121">
        <w:rPr>
          <w:lang w:val="es-ES"/>
        </w:rPr>
        <w:t xml:space="preserve"> </w:t>
      </w:r>
      <w:r w:rsidRPr="00F30121">
        <w:t>за</w:t>
      </w:r>
      <w:r w:rsidRPr="00F30121">
        <w:rPr>
          <w:lang w:val="es-ES"/>
        </w:rPr>
        <w:t xml:space="preserve"> </w:t>
      </w:r>
      <w:r w:rsidRPr="00F30121">
        <w:t>выполнением</w:t>
      </w:r>
      <w:r w:rsidRPr="00F30121">
        <w:rPr>
          <w:lang w:val="es-ES"/>
        </w:rPr>
        <w:t xml:space="preserve"> </w:t>
      </w:r>
      <w:r w:rsidRPr="00F30121">
        <w:t>сельскохозяйственными</w:t>
      </w:r>
      <w:r w:rsidRPr="00F30121">
        <w:rPr>
          <w:lang w:val="es-ES"/>
        </w:rPr>
        <w:t xml:space="preserve"> </w:t>
      </w:r>
      <w:r w:rsidRPr="00F30121">
        <w:t>предпр</w:t>
      </w:r>
      <w:r w:rsidRPr="00F30121">
        <w:t>и</w:t>
      </w:r>
      <w:r w:rsidRPr="00F30121">
        <w:t>ятиями</w:t>
      </w:r>
      <w:r w:rsidRPr="00F30121">
        <w:rPr>
          <w:lang w:val="es-ES"/>
        </w:rPr>
        <w:t xml:space="preserve"> </w:t>
      </w:r>
      <w:r w:rsidRPr="00F30121">
        <w:t>экономико</w:t>
      </w:r>
      <w:r w:rsidRPr="00F30121">
        <w:rPr>
          <w:lang w:val="es-ES"/>
        </w:rPr>
        <w:t>-</w:t>
      </w:r>
      <w:r w:rsidRPr="00F30121">
        <w:t>социальной</w:t>
      </w:r>
      <w:r w:rsidRPr="00F30121">
        <w:rPr>
          <w:lang w:val="es-ES"/>
        </w:rPr>
        <w:t xml:space="preserve"> </w:t>
      </w:r>
      <w:r w:rsidRPr="00F30121">
        <w:t>функции (в случае необходимости</w:t>
      </w:r>
      <w:r w:rsidRPr="00F30121">
        <w:rPr>
          <w:lang w:val="es-ES"/>
        </w:rPr>
        <w:t xml:space="preserve">, </w:t>
      </w:r>
      <w:r w:rsidRPr="00F30121">
        <w:t>при нев</w:t>
      </w:r>
      <w:r w:rsidRPr="00F30121">
        <w:t>ы</w:t>
      </w:r>
      <w:r w:rsidRPr="00F30121">
        <w:t>полнении упомянутой функции, Комиссия в соответствии с положениями уп</w:t>
      </w:r>
      <w:r w:rsidRPr="00F30121">
        <w:t>о</w:t>
      </w:r>
      <w:r w:rsidRPr="00F30121">
        <w:t>мянутого закона требует в компетентных инстанциях возвращения земель в собственность госуда</w:t>
      </w:r>
      <w:r w:rsidRPr="00F30121">
        <w:t>р</w:t>
      </w:r>
      <w:r w:rsidRPr="00F30121">
        <w:t>ства) и инициирование и представление в соответствии с указанным законом программ и политики экспроприации земель для общес</w:t>
      </w:r>
      <w:r w:rsidRPr="00F30121">
        <w:t>т</w:t>
      </w:r>
      <w:r w:rsidRPr="00F30121">
        <w:t>венных нужд.</w:t>
      </w:r>
    </w:p>
    <w:p w:rsidR="00F30121" w:rsidRPr="00F30121" w:rsidRDefault="00F30121" w:rsidP="00A56F36">
      <w:pPr>
        <w:pStyle w:val="SingleTxtGR"/>
        <w:rPr>
          <w:lang w:val="es-ES"/>
        </w:rPr>
      </w:pPr>
      <w:r w:rsidRPr="00F30121">
        <w:rPr>
          <w:lang w:val="es-ES"/>
        </w:rPr>
        <w:t>143.</w:t>
      </w:r>
      <w:r w:rsidRPr="00F30121">
        <w:t xml:space="preserve"> </w:t>
      </w:r>
      <w:r w:rsidRPr="00F30121">
        <w:tab/>
        <w:t>Данная процедура возвращения земель государству</w:t>
      </w:r>
      <w:r w:rsidR="00C510E8">
        <w:t xml:space="preserve"> </w:t>
      </w:r>
      <w:r w:rsidRPr="00F30121">
        <w:t>дополняет уже с</w:t>
      </w:r>
      <w:r w:rsidRPr="00F30121">
        <w:t>о</w:t>
      </w:r>
      <w:r w:rsidRPr="00F30121">
        <w:t>держащееся в Законе о НИАР положение о возвращении государству без всякой компенсации земель, используемых в ущерб коллективным интересам</w:t>
      </w:r>
      <w:r w:rsidR="00A56F36">
        <w:rPr>
          <w:rStyle w:val="FootnoteReference"/>
        </w:rPr>
        <w:footnoteReference w:id="22"/>
      </w:r>
      <w:r w:rsidRPr="00F30121">
        <w:rPr>
          <w:lang w:val="es-ES"/>
        </w:rPr>
        <w:t>.</w:t>
      </w:r>
    </w:p>
    <w:p w:rsidR="00F30121" w:rsidRPr="00F30121" w:rsidRDefault="00F30121" w:rsidP="00A56F36">
      <w:pPr>
        <w:pStyle w:val="SingleTxtGR"/>
        <w:rPr>
          <w:lang w:val="es-ES"/>
        </w:rPr>
      </w:pPr>
      <w:r w:rsidRPr="00F30121">
        <w:rPr>
          <w:lang w:val="es-ES"/>
        </w:rPr>
        <w:t xml:space="preserve">144. </w:t>
      </w:r>
      <w:r w:rsidRPr="00F30121">
        <w:tab/>
        <w:t>Причиной</w:t>
      </w:r>
      <w:r w:rsidRPr="00F30121">
        <w:rPr>
          <w:lang w:val="es-ES"/>
        </w:rPr>
        <w:t xml:space="preserve"> </w:t>
      </w:r>
      <w:r w:rsidRPr="00F30121">
        <w:t>возвращения</w:t>
      </w:r>
      <w:r w:rsidRPr="00F30121">
        <w:rPr>
          <w:lang w:val="es-ES"/>
        </w:rPr>
        <w:t xml:space="preserve"> </w:t>
      </w:r>
      <w:r w:rsidRPr="00F30121">
        <w:t>земель</w:t>
      </w:r>
      <w:r w:rsidRPr="00F30121">
        <w:rPr>
          <w:lang w:val="es-ES"/>
        </w:rPr>
        <w:t xml:space="preserve"> </w:t>
      </w:r>
      <w:r w:rsidRPr="00F30121">
        <w:t>государству является</w:t>
      </w:r>
      <w:r w:rsidRPr="00F30121">
        <w:rPr>
          <w:lang w:val="es-ES"/>
        </w:rPr>
        <w:t xml:space="preserve"> </w:t>
      </w:r>
      <w:r w:rsidRPr="00F30121">
        <w:t>нанесение</w:t>
      </w:r>
      <w:r w:rsidRPr="00F30121">
        <w:rPr>
          <w:lang w:val="es-ES"/>
        </w:rPr>
        <w:t xml:space="preserve"> </w:t>
      </w:r>
      <w:r w:rsidRPr="00F30121">
        <w:t>ущерба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результате</w:t>
      </w:r>
      <w:r w:rsidRPr="00F30121">
        <w:rPr>
          <w:lang w:val="es-ES"/>
        </w:rPr>
        <w:t xml:space="preserve"> </w:t>
      </w:r>
      <w:r w:rsidRPr="00F30121">
        <w:t>полного</w:t>
      </w:r>
      <w:r w:rsidRPr="00F30121">
        <w:rPr>
          <w:lang w:val="es-ES"/>
        </w:rPr>
        <w:t xml:space="preserve"> </w:t>
      </w:r>
      <w:r w:rsidRPr="00F30121">
        <w:t>или</w:t>
      </w:r>
      <w:r w:rsidRPr="00F30121">
        <w:rPr>
          <w:lang w:val="es-ES"/>
        </w:rPr>
        <w:t xml:space="preserve"> </w:t>
      </w:r>
      <w:r w:rsidRPr="00F30121">
        <w:t>частичного</w:t>
      </w:r>
      <w:r w:rsidRPr="00F30121">
        <w:rPr>
          <w:lang w:val="es-ES"/>
        </w:rPr>
        <w:t xml:space="preserve"> </w:t>
      </w:r>
      <w:r w:rsidRPr="00F30121">
        <w:t>невыполнения</w:t>
      </w:r>
      <w:r w:rsidRPr="00F30121">
        <w:rPr>
          <w:lang w:val="es-ES"/>
        </w:rPr>
        <w:t xml:space="preserve"> </w:t>
      </w:r>
      <w:r w:rsidRPr="00F30121">
        <w:t>социально</w:t>
      </w:r>
      <w:r w:rsidRPr="00F30121">
        <w:rPr>
          <w:lang w:val="es-ES"/>
        </w:rPr>
        <w:t>-</w:t>
      </w:r>
      <w:r w:rsidRPr="00F30121">
        <w:t>экономической</w:t>
      </w:r>
      <w:r w:rsidRPr="00F30121">
        <w:rPr>
          <w:lang w:val="es-ES"/>
        </w:rPr>
        <w:t xml:space="preserve"> </w:t>
      </w:r>
      <w:r w:rsidRPr="00F30121">
        <w:t>функции</w:t>
      </w:r>
      <w:r w:rsidRPr="00F30121">
        <w:rPr>
          <w:lang w:val="es-ES"/>
        </w:rPr>
        <w:t xml:space="preserve">, </w:t>
      </w:r>
      <w:r w:rsidRPr="00F30121">
        <w:t>предусмотренной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статье</w:t>
      </w:r>
      <w:r w:rsidRPr="00F30121">
        <w:rPr>
          <w:lang w:val="es-ES"/>
        </w:rPr>
        <w:t xml:space="preserve"> 2 </w:t>
      </w:r>
      <w:r w:rsidRPr="00F30121">
        <w:t>Закона</w:t>
      </w:r>
      <w:r w:rsidRPr="00F30121">
        <w:rPr>
          <w:lang w:val="es-ES"/>
        </w:rPr>
        <w:t xml:space="preserve"> </w:t>
      </w:r>
      <w:r w:rsidR="00A56F36">
        <w:t xml:space="preserve">№ </w:t>
      </w:r>
      <w:r w:rsidRPr="00F30121">
        <w:rPr>
          <w:lang w:val="es-ES"/>
        </w:rPr>
        <w:t xml:space="preserve">1715; </w:t>
      </w:r>
      <w:r w:rsidRPr="00F30121">
        <w:t>принятие</w:t>
      </w:r>
      <w:r w:rsidRPr="00F30121">
        <w:rPr>
          <w:lang w:val="es-ES"/>
        </w:rPr>
        <w:t xml:space="preserve"> </w:t>
      </w:r>
      <w:r w:rsidRPr="00F30121">
        <w:t>окончательн</w:t>
      </w:r>
      <w:r w:rsidRPr="00F30121">
        <w:t>о</w:t>
      </w:r>
      <w:r w:rsidRPr="00F30121">
        <w:t>го</w:t>
      </w:r>
      <w:r w:rsidRPr="00F30121">
        <w:rPr>
          <w:lang w:val="es-ES"/>
        </w:rPr>
        <w:t xml:space="preserve"> </w:t>
      </w:r>
      <w:r w:rsidRPr="00F30121">
        <w:t>решения</w:t>
      </w:r>
      <w:r w:rsidRPr="00F30121">
        <w:rPr>
          <w:lang w:val="es-ES"/>
        </w:rPr>
        <w:t xml:space="preserve"> </w:t>
      </w:r>
      <w:r w:rsidRPr="00F30121">
        <w:t>по</w:t>
      </w:r>
      <w:r w:rsidRPr="00F30121">
        <w:rPr>
          <w:lang w:val="es-ES"/>
        </w:rPr>
        <w:t xml:space="preserve"> </w:t>
      </w:r>
      <w:r w:rsidRPr="00F30121">
        <w:t>этим</w:t>
      </w:r>
      <w:r w:rsidRPr="00F30121">
        <w:rPr>
          <w:lang w:val="es-ES"/>
        </w:rPr>
        <w:t xml:space="preserve"> </w:t>
      </w:r>
      <w:r w:rsidRPr="00F30121">
        <w:t>вопросам</w:t>
      </w:r>
      <w:r w:rsidRPr="00F30121">
        <w:rPr>
          <w:lang w:val="es-ES"/>
        </w:rPr>
        <w:t xml:space="preserve"> </w:t>
      </w:r>
      <w:r w:rsidRPr="00F30121">
        <w:t>возлагается</w:t>
      </w:r>
      <w:r w:rsidRPr="00F30121">
        <w:rPr>
          <w:lang w:val="es-ES"/>
        </w:rPr>
        <w:t xml:space="preserve"> </w:t>
      </w:r>
      <w:r w:rsidRPr="00F30121">
        <w:t>на</w:t>
      </w:r>
      <w:r w:rsidRPr="00F30121">
        <w:rPr>
          <w:lang w:val="es-ES"/>
        </w:rPr>
        <w:t xml:space="preserve"> </w:t>
      </w:r>
      <w:r w:rsidRPr="00F30121">
        <w:t>Национального</w:t>
      </w:r>
      <w:r w:rsidRPr="00F30121">
        <w:rPr>
          <w:lang w:val="es-ES"/>
        </w:rPr>
        <w:t xml:space="preserve"> </w:t>
      </w:r>
      <w:r w:rsidRPr="00F30121">
        <w:t>директора</w:t>
      </w:r>
      <w:r w:rsidRPr="00F30121">
        <w:rPr>
          <w:lang w:val="es-ES"/>
        </w:rPr>
        <w:t xml:space="preserve"> </w:t>
      </w:r>
      <w:r w:rsidRPr="00F30121">
        <w:t>НИАР</w:t>
      </w:r>
      <w:r w:rsidRPr="00F30121">
        <w:rPr>
          <w:lang w:val="es-ES"/>
        </w:rPr>
        <w:t>.</w:t>
      </w:r>
    </w:p>
    <w:p w:rsidR="00F30121" w:rsidRPr="00F30121" w:rsidRDefault="00F30121" w:rsidP="004972D6">
      <w:pPr>
        <w:pStyle w:val="SingleTxtGR"/>
      </w:pPr>
      <w:r w:rsidRPr="00F30121">
        <w:rPr>
          <w:lang w:val="es-ES"/>
        </w:rPr>
        <w:t xml:space="preserve">145. </w:t>
      </w:r>
      <w:r w:rsidRPr="00F30121">
        <w:tab/>
        <w:t>Таким</w:t>
      </w:r>
      <w:r w:rsidRPr="00F30121">
        <w:rPr>
          <w:lang w:val="es-ES"/>
        </w:rPr>
        <w:t xml:space="preserve"> </w:t>
      </w:r>
      <w:r w:rsidRPr="00F30121">
        <w:t>образом</w:t>
      </w:r>
      <w:r w:rsidRPr="00F30121">
        <w:rPr>
          <w:lang w:val="es-ES"/>
        </w:rPr>
        <w:t xml:space="preserve"> </w:t>
      </w:r>
      <w:r w:rsidRPr="00F30121">
        <w:t>Национальный</w:t>
      </w:r>
      <w:r w:rsidRPr="00F30121">
        <w:rPr>
          <w:lang w:val="es-ES"/>
        </w:rPr>
        <w:t xml:space="preserve"> </w:t>
      </w:r>
      <w:r w:rsidRPr="00F30121">
        <w:t>институт</w:t>
      </w:r>
      <w:r w:rsidRPr="00F30121">
        <w:rPr>
          <w:lang w:val="es-ES"/>
        </w:rPr>
        <w:t xml:space="preserve"> </w:t>
      </w:r>
      <w:r w:rsidRPr="00F30121">
        <w:t>аграрной</w:t>
      </w:r>
      <w:r w:rsidRPr="00F30121">
        <w:rPr>
          <w:lang w:val="es-ES"/>
        </w:rPr>
        <w:t xml:space="preserve"> </w:t>
      </w:r>
      <w:r w:rsidRPr="00F30121">
        <w:t>реформы</w:t>
      </w:r>
      <w:r w:rsidRPr="00F30121">
        <w:rPr>
          <w:lang w:val="es-ES"/>
        </w:rPr>
        <w:t xml:space="preserve"> </w:t>
      </w:r>
      <w:r w:rsidRPr="00F30121">
        <w:t>наделен</w:t>
      </w:r>
      <w:r w:rsidRPr="00F30121">
        <w:rPr>
          <w:lang w:val="es-ES"/>
        </w:rPr>
        <w:t xml:space="preserve"> </w:t>
      </w:r>
      <w:r w:rsidRPr="00F30121">
        <w:t>сл</w:t>
      </w:r>
      <w:r w:rsidRPr="00F30121">
        <w:t>е</w:t>
      </w:r>
      <w:r w:rsidRPr="00F30121">
        <w:t>дующими</w:t>
      </w:r>
      <w:r w:rsidRPr="00F30121">
        <w:rPr>
          <w:lang w:val="es-ES"/>
        </w:rPr>
        <w:t xml:space="preserve"> </w:t>
      </w:r>
      <w:r w:rsidRPr="00F30121">
        <w:t>полномочиями</w:t>
      </w:r>
      <w:r w:rsidRPr="00F30121">
        <w:rPr>
          <w:lang w:val="es-ES"/>
        </w:rPr>
        <w:t xml:space="preserve">: </w:t>
      </w:r>
    </w:p>
    <w:p w:rsidR="00576F7D" w:rsidRPr="00576F7D" w:rsidRDefault="00F30121" w:rsidP="00576F7D">
      <w:pPr>
        <w:pStyle w:val="Bullet1GR"/>
      </w:pPr>
      <w:r w:rsidRPr="00F30121">
        <w:t>Консолидация прав собственности и выдача титулов на зе</w:t>
      </w:r>
      <w:r w:rsidRPr="00F30121">
        <w:t>м</w:t>
      </w:r>
      <w:r w:rsidRPr="00F30121">
        <w:t>лю</w:t>
      </w:r>
      <w:r w:rsidRPr="00F30121">
        <w:rPr>
          <w:lang w:val="es-ES"/>
        </w:rPr>
        <w:t>;</w:t>
      </w:r>
    </w:p>
    <w:p w:rsidR="00576F7D" w:rsidRPr="00576F7D" w:rsidRDefault="00F30121" w:rsidP="00576F7D">
      <w:pPr>
        <w:pStyle w:val="Bullet1GR"/>
      </w:pPr>
      <w:r w:rsidRPr="00F30121">
        <w:t>Идентификация государственных земель;</w:t>
      </w:r>
    </w:p>
    <w:p w:rsidR="00F30121" w:rsidRPr="00F30121" w:rsidRDefault="00F30121" w:rsidP="00576F7D">
      <w:pPr>
        <w:pStyle w:val="Bullet1GR"/>
      </w:pPr>
      <w:r w:rsidRPr="00F30121">
        <w:t>Координация программ разв</w:t>
      </w:r>
      <w:r w:rsidRPr="00F30121">
        <w:t>и</w:t>
      </w:r>
      <w:r w:rsidRPr="00F30121">
        <w:t>тия населенных пунктов</w:t>
      </w:r>
      <w:r w:rsidRPr="00F30121">
        <w:rPr>
          <w:lang w:val="es-ES"/>
        </w:rPr>
        <w:t>;</w:t>
      </w:r>
    </w:p>
    <w:p w:rsidR="00F30121" w:rsidRPr="00F30121" w:rsidRDefault="00F30121" w:rsidP="00576F7D">
      <w:pPr>
        <w:pStyle w:val="Bullet1GR"/>
      </w:pPr>
      <w:r w:rsidRPr="00F30121">
        <w:t>Составление кадастра земель сельских районов, экспроприация земел</w:t>
      </w:r>
      <w:r w:rsidRPr="00F30121">
        <w:t>ь</w:t>
      </w:r>
      <w:r w:rsidRPr="00F30121">
        <w:t xml:space="preserve">ных участков в общественных интересах; </w:t>
      </w:r>
    </w:p>
    <w:p w:rsidR="00576F7D" w:rsidRPr="00576F7D" w:rsidRDefault="00F30121" w:rsidP="00576F7D">
      <w:pPr>
        <w:pStyle w:val="Bullet1GR"/>
      </w:pPr>
      <w:r w:rsidRPr="00F30121">
        <w:t>Возвращение государству земель в связи с невыполнением социальной и экономической функции;</w:t>
      </w:r>
    </w:p>
    <w:p w:rsidR="00576F7D" w:rsidRPr="00576F7D" w:rsidRDefault="00F30121" w:rsidP="00576F7D">
      <w:pPr>
        <w:pStyle w:val="Bullet1GR"/>
      </w:pPr>
      <w:r w:rsidRPr="00F30121">
        <w:t>Урегулирование споров по аграрным вопросам;</w:t>
      </w:r>
    </w:p>
    <w:p w:rsidR="00F30121" w:rsidRPr="00576F7D" w:rsidRDefault="00F30121" w:rsidP="00576F7D">
      <w:pPr>
        <w:pStyle w:val="Bullet1GR"/>
      </w:pPr>
      <w:r w:rsidRPr="00F30121">
        <w:t>Обновление информации о статусе собственности земельных участков;</w:t>
      </w:r>
    </w:p>
    <w:p w:rsidR="00F30121" w:rsidRPr="00F30121" w:rsidRDefault="00F30121" w:rsidP="00576F7D">
      <w:pPr>
        <w:pStyle w:val="Bullet1GR"/>
        <w:rPr>
          <w:lang w:val="es-ES"/>
        </w:rPr>
      </w:pPr>
      <w:r w:rsidRPr="00F30121">
        <w:t>Сертификация</w:t>
      </w:r>
      <w:r w:rsidRPr="00F30121">
        <w:rPr>
          <w:lang w:val="es-ES"/>
        </w:rPr>
        <w:t xml:space="preserve"> </w:t>
      </w:r>
      <w:r w:rsidRPr="00F30121">
        <w:t>государственных</w:t>
      </w:r>
      <w:r w:rsidRPr="00F30121">
        <w:rPr>
          <w:lang w:val="es-ES"/>
        </w:rPr>
        <w:t xml:space="preserve"> </w:t>
      </w:r>
      <w:r w:rsidRPr="00F30121">
        <w:t>земель</w:t>
      </w:r>
      <w:r w:rsidRPr="00F30121">
        <w:rPr>
          <w:lang w:val="es-ES"/>
        </w:rPr>
        <w:t xml:space="preserve"> </w:t>
      </w:r>
      <w:r w:rsidRPr="00F30121">
        <w:t>для</w:t>
      </w:r>
      <w:r w:rsidRPr="00F30121">
        <w:rPr>
          <w:lang w:val="es-ES"/>
        </w:rPr>
        <w:t xml:space="preserve"> </w:t>
      </w:r>
      <w:r w:rsidRPr="00F30121">
        <w:t>таких</w:t>
      </w:r>
      <w:r w:rsidRPr="00F30121">
        <w:rPr>
          <w:lang w:val="es-ES"/>
        </w:rPr>
        <w:t xml:space="preserve"> </w:t>
      </w:r>
      <w:r w:rsidRPr="00F30121">
        <w:t>видов</w:t>
      </w:r>
      <w:r w:rsidRPr="00F30121">
        <w:rPr>
          <w:lang w:val="es-ES"/>
        </w:rPr>
        <w:t xml:space="preserve"> </w:t>
      </w:r>
      <w:r w:rsidRPr="00F30121">
        <w:t>специального</w:t>
      </w:r>
      <w:r w:rsidRPr="00F30121">
        <w:rPr>
          <w:lang w:val="es-ES"/>
        </w:rPr>
        <w:t xml:space="preserve"> </w:t>
      </w:r>
      <w:r w:rsidRPr="00F30121">
        <w:t>использования</w:t>
      </w:r>
      <w:r w:rsidRPr="00F30121">
        <w:rPr>
          <w:lang w:val="es-ES"/>
        </w:rPr>
        <w:t xml:space="preserve"> </w:t>
      </w:r>
      <w:r w:rsidRPr="00F30121">
        <w:t>как консервация, исследовательская деятельность</w:t>
      </w:r>
      <w:r w:rsidRPr="00F30121">
        <w:rPr>
          <w:lang w:val="es-ES"/>
        </w:rPr>
        <w:t xml:space="preserve">, </w:t>
      </w:r>
      <w:r w:rsidRPr="00F30121">
        <w:t>экот</w:t>
      </w:r>
      <w:r w:rsidRPr="00F30121">
        <w:t>у</w:t>
      </w:r>
      <w:r w:rsidRPr="00F30121">
        <w:t>ризм и ведение лесного хозяйства</w:t>
      </w:r>
      <w:r w:rsidRPr="00F30121">
        <w:rPr>
          <w:lang w:val="es-ES"/>
        </w:rPr>
        <w:t>;</w:t>
      </w:r>
    </w:p>
    <w:p w:rsidR="00F30121" w:rsidRPr="00F30121" w:rsidRDefault="00F30121" w:rsidP="00576F7D">
      <w:pPr>
        <w:pStyle w:val="Bullet1GR"/>
        <w:rPr>
          <w:lang w:val="es-ES"/>
        </w:rPr>
      </w:pPr>
      <w:r w:rsidRPr="00F30121">
        <w:t>Принятие</w:t>
      </w:r>
      <w:r w:rsidRPr="00F30121">
        <w:rPr>
          <w:lang w:val="es-ES"/>
        </w:rPr>
        <w:t xml:space="preserve"> </w:t>
      </w:r>
      <w:r w:rsidRPr="00F30121">
        <w:t>защитных</w:t>
      </w:r>
      <w:r w:rsidRPr="00F30121">
        <w:rPr>
          <w:lang w:val="es-ES"/>
        </w:rPr>
        <w:t xml:space="preserve"> </w:t>
      </w:r>
      <w:r w:rsidRPr="00F30121">
        <w:t>мер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процессе</w:t>
      </w:r>
      <w:r w:rsidRPr="00F30121">
        <w:rPr>
          <w:lang w:val="es-ES"/>
        </w:rPr>
        <w:t xml:space="preserve"> </w:t>
      </w:r>
      <w:r w:rsidRPr="00F30121">
        <w:t>обоснования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исполнения</w:t>
      </w:r>
      <w:r w:rsidR="00C510E8">
        <w:rPr>
          <w:lang w:val="es-ES"/>
        </w:rPr>
        <w:t xml:space="preserve"> </w:t>
      </w:r>
      <w:r w:rsidRPr="00F30121">
        <w:t>решений</w:t>
      </w:r>
      <w:r w:rsidRPr="00F30121">
        <w:rPr>
          <w:lang w:val="es-ES"/>
        </w:rPr>
        <w:t xml:space="preserve"> </w:t>
      </w:r>
      <w:r w:rsidRPr="00F30121">
        <w:t>о</w:t>
      </w:r>
      <w:r w:rsidRPr="00F30121">
        <w:rPr>
          <w:lang w:val="es-ES"/>
        </w:rPr>
        <w:t xml:space="preserve"> </w:t>
      </w:r>
      <w:r w:rsidRPr="00F30121">
        <w:t>во</w:t>
      </w:r>
      <w:r w:rsidRPr="00F30121">
        <w:t>з</w:t>
      </w:r>
      <w:r w:rsidRPr="00F30121">
        <w:t>вращении</w:t>
      </w:r>
      <w:r w:rsidRPr="00F30121">
        <w:rPr>
          <w:lang w:val="es-ES"/>
        </w:rPr>
        <w:t xml:space="preserve"> </w:t>
      </w:r>
      <w:r w:rsidRPr="00F30121">
        <w:t>земель</w:t>
      </w:r>
      <w:r w:rsidRPr="00F30121">
        <w:rPr>
          <w:lang w:val="es-ES"/>
        </w:rPr>
        <w:t xml:space="preserve"> </w:t>
      </w:r>
      <w:r w:rsidRPr="00F30121">
        <w:t>государству</w:t>
      </w:r>
      <w:r w:rsidRPr="00F30121">
        <w:rPr>
          <w:lang w:val="es-ES"/>
        </w:rPr>
        <w:t xml:space="preserve">, </w:t>
      </w:r>
      <w:r w:rsidRPr="00F30121">
        <w:t>а</w:t>
      </w:r>
      <w:r w:rsidRPr="00F30121">
        <w:rPr>
          <w:lang w:val="es-ES"/>
        </w:rPr>
        <w:t xml:space="preserve"> </w:t>
      </w:r>
      <w:r w:rsidRPr="00F30121">
        <w:t>также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связи</w:t>
      </w:r>
      <w:r w:rsidRPr="00F30121">
        <w:rPr>
          <w:lang w:val="es-ES"/>
        </w:rPr>
        <w:t xml:space="preserve"> </w:t>
      </w:r>
      <w:r w:rsidRPr="00F30121">
        <w:t>с</w:t>
      </w:r>
      <w:r w:rsidRPr="00F30121">
        <w:rPr>
          <w:lang w:val="es-ES"/>
        </w:rPr>
        <w:t xml:space="preserve"> </w:t>
      </w:r>
      <w:r w:rsidRPr="00F30121">
        <w:t>экспроприацией</w:t>
      </w:r>
      <w:r w:rsidRPr="00F30121">
        <w:rPr>
          <w:lang w:val="es-ES"/>
        </w:rPr>
        <w:t xml:space="preserve"> </w:t>
      </w:r>
      <w:r w:rsidRPr="00F30121">
        <w:t>земли и</w:t>
      </w:r>
      <w:r w:rsidRPr="00F30121">
        <w:rPr>
          <w:lang w:val="es-ES"/>
        </w:rPr>
        <w:t xml:space="preserve"> </w:t>
      </w:r>
      <w:r w:rsidRPr="00F30121">
        <w:t>ра</w:t>
      </w:r>
      <w:r w:rsidRPr="00F30121">
        <w:t>с</w:t>
      </w:r>
      <w:r w:rsidRPr="00F30121">
        <w:t>пределением</w:t>
      </w:r>
      <w:r w:rsidRPr="00F30121">
        <w:rPr>
          <w:lang w:val="es-ES"/>
        </w:rPr>
        <w:t xml:space="preserve"> </w:t>
      </w:r>
      <w:r w:rsidRPr="00F30121">
        <w:t>государственных</w:t>
      </w:r>
      <w:r w:rsidRPr="00F30121">
        <w:rPr>
          <w:lang w:val="es-ES"/>
        </w:rPr>
        <w:t xml:space="preserve"> </w:t>
      </w:r>
      <w:r w:rsidRPr="00F30121">
        <w:t>земель</w:t>
      </w:r>
      <w:r w:rsidRPr="00F30121">
        <w:rPr>
          <w:lang w:val="es-ES"/>
        </w:rPr>
        <w:t>;</w:t>
      </w:r>
    </w:p>
    <w:p w:rsidR="00F30121" w:rsidRPr="00F30121" w:rsidRDefault="00F30121" w:rsidP="00576F7D">
      <w:pPr>
        <w:pStyle w:val="Bullet1GR"/>
        <w:rPr>
          <w:lang w:val="es-ES"/>
        </w:rPr>
      </w:pPr>
      <w:r w:rsidRPr="00F30121">
        <w:t>Консолидация прав собственности на сельскохозяйственные угодья.</w:t>
      </w:r>
    </w:p>
    <w:p w:rsidR="00F30121" w:rsidRPr="00F30121" w:rsidRDefault="00F30121" w:rsidP="00A56F36">
      <w:pPr>
        <w:pStyle w:val="SingleTxtGR"/>
      </w:pPr>
      <w:r w:rsidRPr="00F30121">
        <w:rPr>
          <w:lang w:val="es-ES"/>
        </w:rPr>
        <w:t xml:space="preserve">146. </w:t>
      </w:r>
      <w:r w:rsidRPr="00F30121">
        <w:tab/>
        <w:t>Закон</w:t>
      </w:r>
      <w:r w:rsidRPr="00F30121">
        <w:rPr>
          <w:lang w:val="es-ES"/>
        </w:rPr>
        <w:t xml:space="preserve"> </w:t>
      </w:r>
      <w:r w:rsidR="00A56F36">
        <w:t xml:space="preserve">№ </w:t>
      </w:r>
      <w:r w:rsidRPr="00F30121">
        <w:rPr>
          <w:lang w:val="es-ES"/>
        </w:rPr>
        <w:t xml:space="preserve">3545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его</w:t>
      </w:r>
      <w:r w:rsidRPr="00F30121">
        <w:rPr>
          <w:lang w:val="es-ES"/>
        </w:rPr>
        <w:t xml:space="preserve"> </w:t>
      </w:r>
      <w:r w:rsidRPr="00F30121">
        <w:t>регламент</w:t>
      </w:r>
      <w:r w:rsidRPr="00F30121">
        <w:rPr>
          <w:lang w:val="es-ES"/>
        </w:rPr>
        <w:t xml:space="preserve"> </w:t>
      </w:r>
      <w:r w:rsidRPr="00F30121">
        <w:t>гарантируют</w:t>
      </w:r>
      <w:r w:rsidRPr="00F30121">
        <w:rPr>
          <w:lang w:val="es-ES"/>
        </w:rPr>
        <w:t xml:space="preserve"> </w:t>
      </w:r>
      <w:r w:rsidRPr="00F30121">
        <w:t>право</w:t>
      </w:r>
      <w:r w:rsidRPr="00F30121">
        <w:rPr>
          <w:lang w:val="es-ES"/>
        </w:rPr>
        <w:t xml:space="preserve"> </w:t>
      </w:r>
      <w:r w:rsidRPr="00F30121">
        <w:t>на</w:t>
      </w:r>
      <w:r w:rsidRPr="00F30121">
        <w:rPr>
          <w:lang w:val="es-ES"/>
        </w:rPr>
        <w:t xml:space="preserve"> </w:t>
      </w:r>
      <w:r w:rsidRPr="00F30121">
        <w:t>доступ</w:t>
      </w:r>
      <w:r w:rsidRPr="00F30121">
        <w:rPr>
          <w:lang w:val="es-ES"/>
        </w:rPr>
        <w:t xml:space="preserve"> </w:t>
      </w:r>
      <w:r w:rsidRPr="00F30121">
        <w:t>к</w:t>
      </w:r>
      <w:r w:rsidRPr="00F30121">
        <w:rPr>
          <w:lang w:val="es-ES"/>
        </w:rPr>
        <w:t xml:space="preserve"> </w:t>
      </w:r>
      <w:r w:rsidRPr="00F30121">
        <w:t>земле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на</w:t>
      </w:r>
      <w:r w:rsidRPr="00F30121">
        <w:rPr>
          <w:lang w:val="es-ES"/>
        </w:rPr>
        <w:t xml:space="preserve"> </w:t>
      </w:r>
      <w:r w:rsidRPr="00F30121">
        <w:t>землепользование</w:t>
      </w:r>
      <w:r w:rsidRPr="00F30121">
        <w:rPr>
          <w:lang w:val="es-ES"/>
        </w:rPr>
        <w:t xml:space="preserve">, </w:t>
      </w:r>
      <w:r w:rsidRPr="00F30121">
        <w:t>ответственное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транспарентное</w:t>
      </w:r>
      <w:r w:rsidRPr="00F30121">
        <w:rPr>
          <w:lang w:val="es-ES"/>
        </w:rPr>
        <w:t xml:space="preserve"> </w:t>
      </w:r>
      <w:r w:rsidRPr="00F30121">
        <w:t>управление земельными участками</w:t>
      </w:r>
      <w:r w:rsidRPr="00F30121">
        <w:rPr>
          <w:lang w:val="es-ES"/>
        </w:rPr>
        <w:t xml:space="preserve">, </w:t>
      </w:r>
      <w:r w:rsidRPr="00F30121">
        <w:t>быстрое</w:t>
      </w:r>
      <w:r w:rsidRPr="00F30121">
        <w:rPr>
          <w:lang w:val="es-ES"/>
        </w:rPr>
        <w:t xml:space="preserve"> </w:t>
      </w:r>
      <w:r w:rsidRPr="00F30121">
        <w:t>осуществление</w:t>
      </w:r>
      <w:r w:rsidRPr="00F30121">
        <w:rPr>
          <w:lang w:val="es-ES"/>
        </w:rPr>
        <w:t xml:space="preserve"> </w:t>
      </w:r>
      <w:r w:rsidRPr="00F30121">
        <w:t>процедур</w:t>
      </w:r>
      <w:r w:rsidRPr="00F30121">
        <w:rPr>
          <w:lang w:val="es-ES"/>
        </w:rPr>
        <w:t xml:space="preserve"> </w:t>
      </w:r>
      <w:r w:rsidRPr="00F30121">
        <w:t>регуляризации</w:t>
      </w:r>
      <w:r w:rsidRPr="00F30121">
        <w:rPr>
          <w:lang w:val="es-ES"/>
        </w:rPr>
        <w:t xml:space="preserve"> </w:t>
      </w:r>
      <w:r w:rsidRPr="00F30121">
        <w:t>собственности</w:t>
      </w:r>
      <w:r w:rsidRPr="00F30121">
        <w:rPr>
          <w:lang w:val="es-ES"/>
        </w:rPr>
        <w:t xml:space="preserve"> </w:t>
      </w:r>
      <w:r w:rsidRPr="00F30121">
        <w:t>на</w:t>
      </w:r>
      <w:r w:rsidRPr="00F30121">
        <w:rPr>
          <w:lang w:val="es-ES"/>
        </w:rPr>
        <w:t xml:space="preserve"> </w:t>
      </w:r>
      <w:r w:rsidRPr="00F30121">
        <w:t>землю</w:t>
      </w:r>
      <w:r w:rsidRPr="00F30121">
        <w:rPr>
          <w:lang w:val="es-ES"/>
        </w:rPr>
        <w:t xml:space="preserve">, </w:t>
      </w:r>
      <w:r w:rsidRPr="00F30121">
        <w:t>возвращения</w:t>
      </w:r>
      <w:r w:rsidRPr="00F30121">
        <w:rPr>
          <w:lang w:val="es-ES"/>
        </w:rPr>
        <w:t xml:space="preserve"> </w:t>
      </w:r>
      <w:r w:rsidRPr="00F30121">
        <w:t>государству</w:t>
      </w:r>
      <w:r w:rsidRPr="00F30121">
        <w:rPr>
          <w:lang w:val="es-ES"/>
        </w:rPr>
        <w:t xml:space="preserve">, </w:t>
      </w:r>
      <w:r w:rsidRPr="00F30121">
        <w:t>экспроприации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распределения</w:t>
      </w:r>
      <w:r w:rsidRPr="00F30121">
        <w:rPr>
          <w:lang w:val="es-ES"/>
        </w:rPr>
        <w:t xml:space="preserve"> </w:t>
      </w:r>
      <w:r w:rsidRPr="00F30121">
        <w:t>з</w:t>
      </w:r>
      <w:r w:rsidRPr="00F30121">
        <w:t>е</w:t>
      </w:r>
      <w:r w:rsidRPr="00F30121">
        <w:t>мель</w:t>
      </w:r>
      <w:r w:rsidRPr="00F30121">
        <w:rPr>
          <w:lang w:val="es-ES"/>
        </w:rPr>
        <w:t xml:space="preserve">, </w:t>
      </w:r>
      <w:r w:rsidRPr="00F30121">
        <w:t>и обеспечивают выполнение</w:t>
      </w:r>
      <w:r w:rsidRPr="00F30121">
        <w:rPr>
          <w:lang w:val="es-ES"/>
        </w:rPr>
        <w:t xml:space="preserve"> </w:t>
      </w:r>
      <w:r w:rsidRPr="00F30121">
        <w:t>социально</w:t>
      </w:r>
      <w:r w:rsidRPr="00F30121">
        <w:rPr>
          <w:lang w:val="es-ES"/>
        </w:rPr>
        <w:t>-</w:t>
      </w:r>
      <w:r w:rsidRPr="00F30121">
        <w:t>экономической</w:t>
      </w:r>
      <w:r w:rsidRPr="00F30121">
        <w:rPr>
          <w:lang w:val="es-ES"/>
        </w:rPr>
        <w:t xml:space="preserve"> </w:t>
      </w:r>
      <w:r w:rsidRPr="00F30121">
        <w:t>функции</w:t>
      </w:r>
      <w:r w:rsidRPr="00F30121">
        <w:rPr>
          <w:lang w:val="es-ES"/>
        </w:rPr>
        <w:t xml:space="preserve"> </w:t>
      </w:r>
      <w:r w:rsidRPr="00F30121">
        <w:t>земельных уч</w:t>
      </w:r>
      <w:r w:rsidRPr="00F30121">
        <w:t>а</w:t>
      </w:r>
      <w:r w:rsidRPr="00F30121">
        <w:t>стков и</w:t>
      </w:r>
      <w:r w:rsidRPr="00F30121">
        <w:rPr>
          <w:lang w:val="es-ES"/>
        </w:rPr>
        <w:t xml:space="preserve"> </w:t>
      </w:r>
      <w:r w:rsidRPr="00F30121">
        <w:t>перера</w:t>
      </w:r>
      <w:r w:rsidRPr="00F30121">
        <w:t>с</w:t>
      </w:r>
      <w:r w:rsidRPr="00F30121">
        <w:t>пределение</w:t>
      </w:r>
      <w:r w:rsidRPr="00F30121">
        <w:rPr>
          <w:lang w:val="es-ES"/>
        </w:rPr>
        <w:t xml:space="preserve"> </w:t>
      </w:r>
      <w:r w:rsidRPr="00F30121">
        <w:t>государственных</w:t>
      </w:r>
      <w:r w:rsidRPr="00F30121">
        <w:rPr>
          <w:lang w:val="es-ES"/>
        </w:rPr>
        <w:t xml:space="preserve"> </w:t>
      </w:r>
      <w:r w:rsidRPr="00F30121">
        <w:t>земель</w:t>
      </w:r>
      <w:r w:rsidRPr="00F30121">
        <w:rPr>
          <w:lang w:val="es-ES"/>
        </w:rPr>
        <w:t xml:space="preserve"> </w:t>
      </w:r>
      <w:r w:rsidRPr="00F30121">
        <w:t>в</w:t>
      </w:r>
      <w:r w:rsidRPr="00F30121">
        <w:rPr>
          <w:lang w:val="es-ES"/>
        </w:rPr>
        <w:t xml:space="preserve"> </w:t>
      </w:r>
      <w:r w:rsidRPr="00F30121">
        <w:t>интересах</w:t>
      </w:r>
      <w:r w:rsidRPr="00F30121">
        <w:rPr>
          <w:lang w:val="es-ES"/>
        </w:rPr>
        <w:t xml:space="preserve"> </w:t>
      </w:r>
      <w:r w:rsidRPr="00F30121">
        <w:t>малоземельных</w:t>
      </w:r>
      <w:r w:rsidRPr="00F30121">
        <w:rPr>
          <w:lang w:val="es-ES"/>
        </w:rPr>
        <w:t xml:space="preserve"> </w:t>
      </w:r>
      <w:r w:rsidRPr="00F30121">
        <w:t>или</w:t>
      </w:r>
      <w:r w:rsidRPr="00F30121">
        <w:rPr>
          <w:lang w:val="es-ES"/>
        </w:rPr>
        <w:t xml:space="preserve"> </w:t>
      </w:r>
      <w:r w:rsidRPr="00F30121">
        <w:t>безземельных общин</w:t>
      </w:r>
      <w:r w:rsidRPr="00F30121">
        <w:rPr>
          <w:lang w:val="es-ES"/>
        </w:rPr>
        <w:t xml:space="preserve"> </w:t>
      </w:r>
      <w:r w:rsidRPr="00F30121">
        <w:t>первопос</w:t>
      </w:r>
      <w:r w:rsidRPr="00F30121">
        <w:t>е</w:t>
      </w:r>
      <w:r w:rsidRPr="00F30121">
        <w:t>ленческих коренных народов и крестьян.</w:t>
      </w:r>
      <w:r w:rsidR="00C510E8">
        <w:t xml:space="preserve"> </w:t>
      </w:r>
    </w:p>
    <w:p w:rsidR="00F30121" w:rsidRPr="00F30121" w:rsidRDefault="00F30121" w:rsidP="00576F7D">
      <w:pPr>
        <w:pStyle w:val="SingleTxtGR"/>
      </w:pPr>
      <w:r w:rsidRPr="00F30121">
        <w:rPr>
          <w:lang w:val="es-ES"/>
        </w:rPr>
        <w:t>147.</w:t>
      </w:r>
      <w:r w:rsidRPr="00F30121">
        <w:t xml:space="preserve"> </w:t>
      </w:r>
      <w:r w:rsidRPr="00F30121">
        <w:tab/>
        <w:t>Помимо этого в НИАР создана Группа по аграрным вопросам, предста</w:t>
      </w:r>
      <w:r w:rsidRPr="00F30121">
        <w:t>в</w:t>
      </w:r>
      <w:r w:rsidRPr="00F30121">
        <w:t>ляющая юридические интересы этого института в Национальном суде по а</w:t>
      </w:r>
      <w:r w:rsidRPr="00F30121">
        <w:t>г</w:t>
      </w:r>
      <w:r w:rsidRPr="00F30121">
        <w:t>рарным вопросам; 85% всех рассматривавшихся этим судом дел были решены в пользу Национального института</w:t>
      </w:r>
      <w:r w:rsidRPr="00F30121">
        <w:rPr>
          <w:lang w:val="es-ES"/>
        </w:rPr>
        <w:t xml:space="preserve"> </w:t>
      </w:r>
      <w:r w:rsidRPr="00F30121">
        <w:t>аграрной</w:t>
      </w:r>
      <w:r w:rsidRPr="00F30121">
        <w:rPr>
          <w:lang w:val="es-ES"/>
        </w:rPr>
        <w:t xml:space="preserve"> </w:t>
      </w:r>
      <w:r w:rsidRPr="00F30121">
        <w:t>реформы.</w:t>
      </w:r>
      <w:r w:rsidR="00C510E8">
        <w:t xml:space="preserve"> </w:t>
      </w:r>
      <w:r w:rsidRPr="00F30121">
        <w:t>В Национальном инстит</w:t>
      </w:r>
      <w:r w:rsidRPr="00F30121">
        <w:t>у</w:t>
      </w:r>
      <w:r w:rsidRPr="00F30121">
        <w:t>те приступили к внедрению модели управления, ориентированной на</w:t>
      </w:r>
      <w:r w:rsidR="00C510E8">
        <w:t xml:space="preserve"> </w:t>
      </w:r>
      <w:r w:rsidRPr="00F30121">
        <w:t>результ</w:t>
      </w:r>
      <w:r w:rsidRPr="00F30121">
        <w:t>а</w:t>
      </w:r>
      <w:r w:rsidRPr="00F30121">
        <w:t xml:space="preserve">ты деятельности, и предпринимаются правовые меры по борьбе с незаконной торговлей земельными участками. </w:t>
      </w:r>
    </w:p>
    <w:p w:rsidR="00F30121" w:rsidRPr="00F30121" w:rsidRDefault="00F30121" w:rsidP="00576F7D">
      <w:pPr>
        <w:pStyle w:val="SingleTxtGR"/>
        <w:rPr>
          <w:lang w:val="es-ES"/>
        </w:rPr>
      </w:pPr>
      <w:r w:rsidRPr="00F30121">
        <w:rPr>
          <w:lang w:val="es-ES"/>
        </w:rPr>
        <w:t xml:space="preserve">148. </w:t>
      </w:r>
      <w:r w:rsidRPr="00F30121">
        <w:tab/>
        <w:t>В</w:t>
      </w:r>
      <w:r w:rsidRPr="00F30121">
        <w:rPr>
          <w:lang w:val="es-ES"/>
        </w:rPr>
        <w:t xml:space="preserve"> </w:t>
      </w:r>
      <w:r w:rsidRPr="00F30121">
        <w:t>контексте</w:t>
      </w:r>
      <w:r w:rsidRPr="00F30121">
        <w:rPr>
          <w:lang w:val="es-ES"/>
        </w:rPr>
        <w:t xml:space="preserve"> </w:t>
      </w:r>
      <w:r w:rsidRPr="00F30121">
        <w:t>политики</w:t>
      </w:r>
      <w:r w:rsidRPr="00F30121">
        <w:rPr>
          <w:lang w:val="es-ES"/>
        </w:rPr>
        <w:t xml:space="preserve"> </w:t>
      </w:r>
      <w:r w:rsidRPr="00F30121">
        <w:t>по</w:t>
      </w:r>
      <w:r w:rsidRPr="00F30121">
        <w:rPr>
          <w:lang w:val="es-ES"/>
        </w:rPr>
        <w:t xml:space="preserve"> </w:t>
      </w:r>
      <w:r w:rsidRPr="00F30121">
        <w:t>гендерным</w:t>
      </w:r>
      <w:r w:rsidRPr="00F30121">
        <w:rPr>
          <w:lang w:val="es-ES"/>
        </w:rPr>
        <w:t xml:space="preserve"> </w:t>
      </w:r>
      <w:r w:rsidRPr="00F30121">
        <w:t>вопросам</w:t>
      </w:r>
      <w:r w:rsidRPr="00F30121">
        <w:rPr>
          <w:lang w:val="es-ES"/>
        </w:rPr>
        <w:t xml:space="preserve"> </w:t>
      </w:r>
      <w:r w:rsidRPr="00F30121">
        <w:t>Национальным</w:t>
      </w:r>
      <w:r w:rsidRPr="00F30121">
        <w:rPr>
          <w:lang w:val="es-ES"/>
        </w:rPr>
        <w:t xml:space="preserve"> </w:t>
      </w:r>
      <w:r w:rsidRPr="00F30121">
        <w:t>инстит</w:t>
      </w:r>
      <w:r w:rsidRPr="00F30121">
        <w:t>у</w:t>
      </w:r>
      <w:r w:rsidRPr="00F30121">
        <w:t>том</w:t>
      </w:r>
      <w:r w:rsidRPr="00F30121">
        <w:rPr>
          <w:lang w:val="es-ES"/>
        </w:rPr>
        <w:t xml:space="preserve"> </w:t>
      </w:r>
      <w:r w:rsidRPr="00F30121">
        <w:t>подготовлено</w:t>
      </w:r>
      <w:r w:rsidRPr="00F30121">
        <w:rPr>
          <w:lang w:val="es-ES"/>
        </w:rPr>
        <w:t xml:space="preserve"> «</w:t>
      </w:r>
      <w:r w:rsidRPr="00F30121">
        <w:t>Исследование</w:t>
      </w:r>
      <w:r w:rsidRPr="00F30121">
        <w:rPr>
          <w:lang w:val="es-ES"/>
        </w:rPr>
        <w:t xml:space="preserve"> </w:t>
      </w:r>
      <w:r w:rsidRPr="00F30121">
        <w:t>социально</w:t>
      </w:r>
      <w:r w:rsidRPr="00F30121">
        <w:rPr>
          <w:lang w:val="es-ES"/>
        </w:rPr>
        <w:t>-</w:t>
      </w:r>
      <w:r w:rsidRPr="00F30121">
        <w:t>культурных</w:t>
      </w:r>
      <w:r w:rsidRPr="00F30121">
        <w:rPr>
          <w:lang w:val="es-ES"/>
        </w:rPr>
        <w:t xml:space="preserve">, </w:t>
      </w:r>
      <w:r w:rsidRPr="00F30121">
        <w:t>экономических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пр</w:t>
      </w:r>
      <w:r w:rsidRPr="00F30121">
        <w:t>а</w:t>
      </w:r>
      <w:r w:rsidRPr="00F30121">
        <w:t>вовых</w:t>
      </w:r>
      <w:r w:rsidRPr="00F30121">
        <w:rPr>
          <w:lang w:val="es-ES"/>
        </w:rPr>
        <w:t xml:space="preserve"> </w:t>
      </w:r>
      <w:r w:rsidRPr="00F30121">
        <w:t>аспектов</w:t>
      </w:r>
      <w:r w:rsidRPr="00F30121">
        <w:rPr>
          <w:lang w:val="es-ES"/>
        </w:rPr>
        <w:t xml:space="preserve"> </w:t>
      </w:r>
      <w:r w:rsidRPr="00F30121">
        <w:t>доступа</w:t>
      </w:r>
      <w:r w:rsidRPr="00F30121">
        <w:rPr>
          <w:lang w:val="es-ES"/>
        </w:rPr>
        <w:t xml:space="preserve"> </w:t>
      </w:r>
      <w:r w:rsidRPr="00F30121">
        <w:t>женщин</w:t>
      </w:r>
      <w:r w:rsidRPr="00F30121">
        <w:rPr>
          <w:lang w:val="es-ES"/>
        </w:rPr>
        <w:t xml:space="preserve"> </w:t>
      </w:r>
      <w:r w:rsidRPr="00F30121">
        <w:t>к</w:t>
      </w:r>
      <w:r w:rsidRPr="00F30121">
        <w:rPr>
          <w:lang w:val="es-ES"/>
        </w:rPr>
        <w:t xml:space="preserve"> </w:t>
      </w:r>
      <w:r w:rsidRPr="00F30121">
        <w:t>собственности</w:t>
      </w:r>
      <w:r w:rsidRPr="00F30121">
        <w:rPr>
          <w:lang w:val="es-ES"/>
        </w:rPr>
        <w:t xml:space="preserve"> </w:t>
      </w:r>
      <w:r w:rsidRPr="00F30121">
        <w:t>на</w:t>
      </w:r>
      <w:r w:rsidRPr="00F30121">
        <w:rPr>
          <w:lang w:val="es-ES"/>
        </w:rPr>
        <w:t xml:space="preserve"> </w:t>
      </w:r>
      <w:r w:rsidRPr="00F30121">
        <w:t>землю</w:t>
      </w:r>
      <w:r w:rsidRPr="00F30121">
        <w:rPr>
          <w:lang w:val="es-ES"/>
        </w:rPr>
        <w:t>».</w:t>
      </w:r>
    </w:p>
    <w:p w:rsidR="00C510E8" w:rsidRDefault="00F30121" w:rsidP="00576F7D">
      <w:pPr>
        <w:pStyle w:val="SingleTxtGR"/>
      </w:pPr>
      <w:r w:rsidRPr="00F30121">
        <w:rPr>
          <w:lang w:val="es-ES"/>
        </w:rPr>
        <w:t xml:space="preserve">149. </w:t>
      </w:r>
      <w:r w:rsidRPr="00F30121">
        <w:tab/>
        <w:t>В</w:t>
      </w:r>
      <w:r w:rsidRPr="00F30121">
        <w:rPr>
          <w:lang w:val="es-ES"/>
        </w:rPr>
        <w:t xml:space="preserve"> </w:t>
      </w:r>
      <w:r w:rsidRPr="00F30121">
        <w:t>результате</w:t>
      </w:r>
      <w:r w:rsidRPr="00F30121">
        <w:rPr>
          <w:lang w:val="es-ES"/>
        </w:rPr>
        <w:t xml:space="preserve"> </w:t>
      </w:r>
      <w:r w:rsidRPr="00F30121">
        <w:t>своей</w:t>
      </w:r>
      <w:r w:rsidRPr="00F30121">
        <w:rPr>
          <w:lang w:val="es-ES"/>
        </w:rPr>
        <w:t xml:space="preserve"> </w:t>
      </w:r>
      <w:r w:rsidRPr="00F30121">
        <w:t>деятельности</w:t>
      </w:r>
      <w:r w:rsidRPr="00F30121">
        <w:rPr>
          <w:lang w:val="es-ES"/>
        </w:rPr>
        <w:t xml:space="preserve"> </w:t>
      </w:r>
      <w:r w:rsidRPr="00F30121">
        <w:t>за</w:t>
      </w:r>
      <w:r w:rsidRPr="00F30121">
        <w:rPr>
          <w:lang w:val="es-ES"/>
        </w:rPr>
        <w:t xml:space="preserve"> </w:t>
      </w:r>
      <w:r w:rsidRPr="00F30121">
        <w:t>период</w:t>
      </w:r>
      <w:r w:rsidRPr="00F30121">
        <w:rPr>
          <w:lang w:val="es-ES"/>
        </w:rPr>
        <w:t xml:space="preserve"> </w:t>
      </w:r>
      <w:r w:rsidRPr="00F30121">
        <w:t>с</w:t>
      </w:r>
      <w:r w:rsidRPr="00F30121">
        <w:rPr>
          <w:lang w:val="es-ES"/>
        </w:rPr>
        <w:t xml:space="preserve"> 2006 </w:t>
      </w:r>
      <w:r w:rsidRPr="00F30121">
        <w:t>года</w:t>
      </w:r>
      <w:r w:rsidRPr="00F30121">
        <w:rPr>
          <w:lang w:val="es-ES"/>
        </w:rPr>
        <w:t xml:space="preserve"> </w:t>
      </w:r>
      <w:r w:rsidRPr="00F30121">
        <w:t>по</w:t>
      </w:r>
      <w:r w:rsidRPr="00F30121">
        <w:rPr>
          <w:lang w:val="es-ES"/>
        </w:rPr>
        <w:t xml:space="preserve"> </w:t>
      </w:r>
      <w:r w:rsidRPr="00F30121">
        <w:t>ноябрь</w:t>
      </w:r>
      <w:r w:rsidRPr="00F30121">
        <w:rPr>
          <w:lang w:val="es-ES"/>
        </w:rPr>
        <w:t xml:space="preserve"> </w:t>
      </w:r>
      <w:r w:rsidR="00A56F36">
        <w:br/>
      </w:r>
      <w:r w:rsidRPr="00F30121">
        <w:rPr>
          <w:lang w:val="es-ES"/>
        </w:rPr>
        <w:t xml:space="preserve">2009 </w:t>
      </w:r>
      <w:r w:rsidRPr="00F30121">
        <w:t>года</w:t>
      </w:r>
      <w:r w:rsidRPr="00F30121">
        <w:rPr>
          <w:lang w:val="es-ES"/>
        </w:rPr>
        <w:t xml:space="preserve"> </w:t>
      </w:r>
      <w:r w:rsidRPr="00F30121">
        <w:t>Национальный</w:t>
      </w:r>
      <w:r w:rsidRPr="00F30121">
        <w:rPr>
          <w:lang w:val="es-ES"/>
        </w:rPr>
        <w:t xml:space="preserve"> </w:t>
      </w:r>
      <w:r w:rsidRPr="00F30121">
        <w:t>институт</w:t>
      </w:r>
      <w:r w:rsidRPr="00F30121">
        <w:rPr>
          <w:lang w:val="es-ES"/>
        </w:rPr>
        <w:t xml:space="preserve"> </w:t>
      </w:r>
      <w:r w:rsidRPr="00F30121">
        <w:t>аграрной</w:t>
      </w:r>
      <w:r w:rsidRPr="00F30121">
        <w:rPr>
          <w:lang w:val="es-ES"/>
        </w:rPr>
        <w:t xml:space="preserve"> </w:t>
      </w:r>
      <w:r w:rsidRPr="00F30121">
        <w:t>реформы</w:t>
      </w:r>
      <w:r w:rsidRPr="00F30121">
        <w:rPr>
          <w:lang w:val="es-ES"/>
        </w:rPr>
        <w:t xml:space="preserve">, </w:t>
      </w:r>
      <w:r w:rsidRPr="00F30121">
        <w:t>применяя</w:t>
      </w:r>
      <w:r w:rsidRPr="00F30121">
        <w:rPr>
          <w:lang w:val="es-ES"/>
        </w:rPr>
        <w:t xml:space="preserve"> </w:t>
      </w:r>
      <w:r w:rsidRPr="00F30121">
        <w:t>новую</w:t>
      </w:r>
      <w:r w:rsidRPr="00F30121">
        <w:rPr>
          <w:lang w:val="es-ES"/>
        </w:rPr>
        <w:t xml:space="preserve"> </w:t>
      </w:r>
      <w:r w:rsidRPr="00F30121">
        <w:t>проц</w:t>
      </w:r>
      <w:r w:rsidRPr="00F30121">
        <w:t>е</w:t>
      </w:r>
      <w:r w:rsidRPr="00F30121">
        <w:t>дуру</w:t>
      </w:r>
      <w:r w:rsidRPr="00F30121">
        <w:rPr>
          <w:lang w:val="es-ES"/>
        </w:rPr>
        <w:t xml:space="preserve"> </w:t>
      </w:r>
      <w:r w:rsidRPr="00F30121">
        <w:t>регуляризации</w:t>
      </w:r>
      <w:r w:rsidRPr="00F30121">
        <w:rPr>
          <w:lang w:val="es-ES"/>
        </w:rPr>
        <w:t xml:space="preserve"> </w:t>
      </w:r>
      <w:r w:rsidRPr="00F30121">
        <w:t>и</w:t>
      </w:r>
      <w:r w:rsidRPr="00F30121">
        <w:rPr>
          <w:lang w:val="es-ES"/>
        </w:rPr>
        <w:t xml:space="preserve"> </w:t>
      </w:r>
      <w:r w:rsidRPr="00F30121">
        <w:t>оформления</w:t>
      </w:r>
      <w:r w:rsidRPr="00F30121">
        <w:rPr>
          <w:lang w:val="es-ES"/>
        </w:rPr>
        <w:t xml:space="preserve"> </w:t>
      </w:r>
      <w:r w:rsidRPr="00F30121">
        <w:t>прав</w:t>
      </w:r>
      <w:r w:rsidRPr="00F30121">
        <w:rPr>
          <w:lang w:val="es-ES"/>
        </w:rPr>
        <w:t xml:space="preserve"> </w:t>
      </w:r>
      <w:r w:rsidRPr="00F30121">
        <w:t>собственности</w:t>
      </w:r>
      <w:r w:rsidR="00C510E8">
        <w:rPr>
          <w:lang w:val="es-ES"/>
        </w:rPr>
        <w:t xml:space="preserve"> </w:t>
      </w:r>
      <w:r w:rsidRPr="00F30121">
        <w:t>на</w:t>
      </w:r>
      <w:r w:rsidRPr="00F30121">
        <w:rPr>
          <w:lang w:val="es-ES"/>
        </w:rPr>
        <w:t xml:space="preserve"> </w:t>
      </w:r>
      <w:r w:rsidRPr="00F30121">
        <w:t>землю</w:t>
      </w:r>
      <w:r w:rsidRPr="00F30121">
        <w:rPr>
          <w:lang w:val="es-ES"/>
        </w:rPr>
        <w:t xml:space="preserve">, </w:t>
      </w:r>
      <w:r w:rsidRPr="00F30121">
        <w:t>обеспечил консолидацию прав собственности на 28</w:t>
      </w:r>
      <w:r w:rsidR="00A56F36">
        <w:t xml:space="preserve"> </w:t>
      </w:r>
      <w:r w:rsidRPr="00F30121">
        <w:t>413</w:t>
      </w:r>
      <w:r w:rsidR="00A56F36">
        <w:t xml:space="preserve"> </w:t>
      </w:r>
      <w:r w:rsidRPr="00F30121">
        <w:t>203 гектара земли, которые пол</w:t>
      </w:r>
      <w:r w:rsidRPr="00F30121">
        <w:t>у</w:t>
      </w:r>
      <w:r w:rsidRPr="00F30121">
        <w:t>чили 98</w:t>
      </w:r>
      <w:r w:rsidR="00A56F36">
        <w:t xml:space="preserve"> </w:t>
      </w:r>
      <w:r w:rsidRPr="00F30121">
        <w:t>454 семьи,</w:t>
      </w:r>
      <w:r w:rsidR="00C510E8">
        <w:t xml:space="preserve"> </w:t>
      </w:r>
      <w:r w:rsidRPr="00F30121">
        <w:t xml:space="preserve">в том числе </w:t>
      </w:r>
      <w:r w:rsidRPr="00F30121">
        <w:rPr>
          <w:lang w:val="es-ES"/>
        </w:rPr>
        <w:t>10</w:t>
      </w:r>
      <w:r w:rsidR="00A56F36">
        <w:t xml:space="preserve"> </w:t>
      </w:r>
      <w:r w:rsidRPr="00F30121">
        <w:rPr>
          <w:lang w:val="es-ES"/>
        </w:rPr>
        <w:t xml:space="preserve">299 </w:t>
      </w:r>
      <w:r w:rsidRPr="00F30121">
        <w:t xml:space="preserve">женщин, имеющих право на землю; </w:t>
      </w:r>
      <w:r w:rsidR="003227B9">
        <w:br/>
      </w:r>
      <w:r w:rsidRPr="00F30121">
        <w:rPr>
          <w:lang w:val="es-ES"/>
        </w:rPr>
        <w:t>1</w:t>
      </w:r>
      <w:r w:rsidR="00A56F36">
        <w:t xml:space="preserve"> </w:t>
      </w:r>
      <w:r w:rsidRPr="00F30121">
        <w:rPr>
          <w:lang w:val="es-ES"/>
        </w:rPr>
        <w:t>009</w:t>
      </w:r>
      <w:r w:rsidR="00A56F36">
        <w:t xml:space="preserve"> </w:t>
      </w:r>
      <w:r w:rsidRPr="00F30121">
        <w:rPr>
          <w:lang w:val="es-ES"/>
        </w:rPr>
        <w:t xml:space="preserve">626 </w:t>
      </w:r>
      <w:r w:rsidRPr="00F30121">
        <w:t>гектаров земли получили мелкие фермеры и общины коренных нар</w:t>
      </w:r>
      <w:r w:rsidRPr="00F30121">
        <w:t>о</w:t>
      </w:r>
      <w:r w:rsidRPr="00F30121">
        <w:t>дов</w:t>
      </w:r>
      <w:r w:rsidRPr="00F30121">
        <w:rPr>
          <w:lang w:val="es-ES"/>
        </w:rPr>
        <w:t xml:space="preserve">. </w:t>
      </w:r>
    </w:p>
    <w:p w:rsidR="00F30121" w:rsidRPr="00F30121" w:rsidRDefault="00F30121" w:rsidP="006524BA">
      <w:pPr>
        <w:pStyle w:val="H4GR"/>
        <w:ind w:left="1134"/>
      </w:pPr>
      <w:r w:rsidRPr="00E241AA">
        <w:t>Регуляризация прав собственности на землю</w:t>
      </w:r>
      <w:r w:rsidR="00E241AA" w:rsidRPr="00E241AA">
        <w:t xml:space="preserve">. </w:t>
      </w:r>
      <w:r w:rsidRPr="00F30121">
        <w:t>Площадь земельных участков, на</w:t>
      </w:r>
      <w:r w:rsidR="00E241AA" w:rsidRPr="004D5BFB">
        <w:t xml:space="preserve"> </w:t>
      </w:r>
      <w:r w:rsidR="00E241AA" w:rsidRPr="004D5BFB">
        <w:br/>
      </w:r>
      <w:r w:rsidRPr="00F30121">
        <w:t>которые выданы титулы</w:t>
      </w:r>
      <w:r w:rsidR="00C510E8">
        <w:t xml:space="preserve"> </w:t>
      </w:r>
      <w:r w:rsidRPr="00F30121">
        <w:t>и оформлены права собственности (1996</w:t>
      </w:r>
      <w:r w:rsidR="00E241AA" w:rsidRPr="004D5BFB">
        <w:t xml:space="preserve"> </w:t>
      </w:r>
      <w:r w:rsidR="00E241AA">
        <w:t>год</w:t>
      </w:r>
      <w:r w:rsidRPr="00F30121">
        <w:t xml:space="preserve"> </w:t>
      </w:r>
      <w:r w:rsidR="006524BA" w:rsidRPr="00C5761B">
        <w:rPr>
          <w:lang w:val="es-ES"/>
        </w:rPr>
        <w:t>–</w:t>
      </w:r>
      <w:r w:rsidRPr="00F30121">
        <w:t xml:space="preserve"> июнь </w:t>
      </w:r>
      <w:r w:rsidR="00E241AA">
        <w:br/>
      </w:r>
      <w:r w:rsidRPr="00F30121">
        <w:t>2009</w:t>
      </w:r>
      <w:r w:rsidR="00E241AA">
        <w:t xml:space="preserve"> года</w:t>
      </w:r>
      <w:r w:rsidRPr="00F30121">
        <w:t>)</w:t>
      </w:r>
    </w:p>
    <w:p w:rsidR="00C510E8" w:rsidRPr="006524BA" w:rsidRDefault="00F30121" w:rsidP="00A83E8E">
      <w:pPr>
        <w:pStyle w:val="SingleTxtGR"/>
        <w:keepNext/>
        <w:spacing w:after="240"/>
        <w:jc w:val="left"/>
        <w:rPr>
          <w:b/>
          <w:lang w:val="es-ES"/>
        </w:rPr>
      </w:pPr>
      <w:r w:rsidRPr="00E241AA">
        <w:rPr>
          <w:rStyle w:val="H23GR0"/>
        </w:rPr>
        <w:t>Земли, состоящие на государственном учете (1996</w:t>
      </w:r>
      <w:r w:rsidR="006524BA" w:rsidRPr="00C5761B">
        <w:rPr>
          <w:lang w:val="es-ES"/>
        </w:rPr>
        <w:t>–</w:t>
      </w:r>
      <w:r w:rsidRPr="00E241AA">
        <w:rPr>
          <w:rStyle w:val="H23GR0"/>
        </w:rPr>
        <w:t>2009)</w:t>
      </w:r>
      <w:r w:rsidR="00E241AA">
        <w:rPr>
          <w:rStyle w:val="H23GR0"/>
        </w:rPr>
        <w:br/>
      </w:r>
      <w:r w:rsidRPr="006524BA">
        <w:rPr>
          <w:sz w:val="18"/>
          <w:szCs w:val="18"/>
          <w:lang w:val="es-ES"/>
        </w:rPr>
        <w:t>(</w:t>
      </w:r>
      <w:r w:rsidRPr="006524BA">
        <w:rPr>
          <w:sz w:val="18"/>
          <w:szCs w:val="18"/>
        </w:rPr>
        <w:t>Средняя стоимость одного гектара в долл. США</w:t>
      </w:r>
      <w:r w:rsidRPr="00A83E8E">
        <w:rPr>
          <w:sz w:val="18"/>
          <w:szCs w:val="18"/>
        </w:rPr>
        <w:t>)</w:t>
      </w:r>
      <w:r w:rsidRPr="006524BA">
        <w:rPr>
          <w:sz w:val="18"/>
          <w:szCs w:val="18"/>
          <w:lang w:val="es-ES"/>
        </w:rPr>
        <w:t xml:space="preserve"> </w:t>
      </w:r>
    </w:p>
    <w:p w:rsidR="0003477F" w:rsidRPr="0003477F" w:rsidRDefault="0003477F" w:rsidP="003227B9">
      <w:pPr>
        <w:rPr>
          <w:lang w:val="es-ES"/>
        </w:rPr>
      </w:pPr>
      <w:r w:rsidRPr="0003477F">
        <w:rPr>
          <w:b/>
          <w:lang w:val="es-ES"/>
        </w:rPr>
        <w:tab/>
      </w:r>
      <w:r w:rsidRPr="0003477F">
        <w:rPr>
          <w:b/>
          <w:lang w:val="es-ES"/>
        </w:rPr>
        <w:tab/>
      </w:r>
      <w:r w:rsidR="00421721">
        <w:rPr>
          <w:noProof/>
          <w:w w:val="100"/>
          <w:lang w:eastAsia="ru-RU"/>
        </w:rPr>
      </w:r>
      <w:r w:rsidR="00421721" w:rsidRPr="00421721">
        <w:rPr>
          <w:b/>
          <w:lang w:val="es-ES"/>
        </w:rPr>
        <w:pict>
          <v:group id="_x0000_s1026" editas="canvas" style="width:409.2pt;height:219.9pt;mso-position-horizontal-relative:char;mso-position-vertical-relative:line" coordorigin="-443,-2459" coordsize="8184,4398">
            <o:lock v:ext="edit" aspectratio="t"/>
            <v:shape id="_x0000_s1027" type="#_x0000_t75" style="position:absolute;left:-443;top:-2459;width:8184;height:4398" o:preferrelative="f" stroked="t">
              <v:fill o:detectmouseclick="t"/>
              <v:path o:extrusionok="t" o:connecttype="none"/>
              <o:lock v:ext="edit" text="t"/>
            </v:shape>
            <v:rect id="_x0000_s1028" style="position:absolute;top:-1647;width:66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29" style="position:absolute;left:-443;top:-2459;width:66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shape id="_x0000_s1030" type="#_x0000_t75" style="position:absolute;left:-443;top:-2459;width:8184;height:4398">
              <v:imagedata r:id="rId9" o:title=""/>
            </v:shape>
            <v:rect id="_x0000_s1031" style="position:absolute;left:-35;top:-1558;width:407;height:2649" stroked="f"/>
            <v:rect id="_x0000_s1032" style="position:absolute;left:159;top:-1417;width:235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033" style="position:absolute;left:372;top:-1417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4" style="position:absolute;left:266;top:-958;width:118;height:253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035" style="position:absolute;left:372;top:-958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6" style="position:absolute;left:266;top:-499;width:118;height:253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37" style="position:absolute;left:372;top:-499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8" style="position:absolute;left:266;top:-57;width:118;height:253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39" style="position:absolute;left:372;top:-57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0" style="position:absolute;left:266;top:402;width:118;height:253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1041" style="position:absolute;left:372;top:402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2" style="position:absolute;left:266;top:861;width:118;height:253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43" style="position:absolute;left:372;top:861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4" style="position:absolute;left:531;top:1179;width:6147;height:530" stroked="f"/>
            <v:rect id="_x0000_s1045" style="position:absolute;left:2161;top:1162;width:469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2006</w:t>
                    </w:r>
                  </w:p>
                </w:txbxContent>
              </v:textbox>
            </v:rect>
            <v:rect id="_x0000_s1046" style="position:absolute;left:2586;top:1162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7" style="position:absolute;left:3401;top:1162;width:469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2007</w:t>
                    </w:r>
                  </w:p>
                </w:txbxContent>
              </v:textbox>
            </v:rect>
            <v:rect id="_x0000_s1048" style="position:absolute;left:3826;top:1162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9" style="position:absolute;left:4641;top:1162;width:469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2008</w:t>
                    </w:r>
                  </w:p>
                </w:txbxContent>
              </v:textbox>
            </v:rect>
            <v:rect id="_x0000_s1050" style="position:absolute;left:5066;top:1162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1" style="position:absolute;left:5881;top:1162;width:469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2009</w:t>
                    </w:r>
                  </w:p>
                </w:txbxContent>
              </v:textbox>
            </v:rect>
            <v:rect id="_x0000_s1052" style="position:absolute;left:6306;top:1162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3" style="position:absolute;left:547;top:1177;width:1171;height:284" filled="f" stroked="f">
              <v:textbox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1996-2005</w:t>
                    </w:r>
                  </w:p>
                </w:txbxContent>
              </v:textbox>
            </v:rect>
            <v:rect id="_x0000_s1054" style="position:absolute;left:1169;top:-1594;width:514;height:283" stroked="f"/>
            <v:rect id="_x0000_s1055" style="position:absolute;left:1240;top:-1611;width:413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9,13</w:t>
                    </w:r>
                  </w:p>
                </w:txbxContent>
              </v:textbox>
            </v:rect>
            <v:rect id="_x0000_s1056" style="position:absolute;left:1612;top:-1611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7" style="position:absolute;left:2427;top:120;width:514;height:282" stroked="f"/>
            <v:rect id="_x0000_s1058" style="position:absolute;left:2498;top:102;width:413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1,58</w:t>
                    </w:r>
                  </w:p>
                </w:txbxContent>
              </v:textbox>
            </v:rect>
            <v:rect id="_x0000_s1059" style="position:absolute;left:2870;top:102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0" style="position:absolute;left:4871;top:261;width:514;height:283" stroked="f"/>
            <v:rect id="_x0000_s1061" style="position:absolute;left:4942;top:243;width:413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0,99</w:t>
                    </w:r>
                  </w:p>
                </w:txbxContent>
              </v:textbox>
            </v:rect>
            <v:rect id="_x0000_s1062" style="position:absolute;left:5314;top:243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3" style="position:absolute;left:6129;top:243;width:514;height:283" stroked="f"/>
            <v:rect id="_x0000_s1064" style="position:absolute;left:6253;top:226;width:296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1,1</w:t>
                    </w:r>
                  </w:p>
                </w:txbxContent>
              </v:textbox>
            </v:rect>
            <v:rect id="_x0000_s1065" style="position:absolute;left:6519;top:226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6" style="position:absolute;left:3649;top:243;width:514;height:283" stroked="f"/>
            <v:rect id="_x0000_s1067" style="position:absolute;left:3773;top:226;width:296;height:506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1,1</w:t>
                    </w:r>
                  </w:p>
                </w:txbxContent>
              </v:textbox>
            </v:rect>
            <v:rect id="_x0000_s1068" style="position:absolute;left:4039;top:226;width:61;height:240;mso-wrap-style:none" filled="f" stroked="f">
              <v:textbox style="mso-fit-shape-to-text:t" inset="0,0,0,0">
                <w:txbxContent>
                  <w:p w:rsidR="00421721" w:rsidRDefault="00421721" w:rsidP="00421721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w10:anchorlock/>
          </v:group>
        </w:pict>
      </w:r>
    </w:p>
    <w:p w:rsidR="006524BA" w:rsidRDefault="0003477F" w:rsidP="00A83E8E">
      <w:pPr>
        <w:spacing w:before="120" w:after="240"/>
        <w:ind w:left="1134"/>
        <w:rPr>
          <w:rStyle w:val="SingleTxtGR0"/>
          <w:sz w:val="18"/>
          <w:szCs w:val="18"/>
        </w:rPr>
      </w:pPr>
      <w:r w:rsidRPr="006524BA">
        <w:rPr>
          <w:rStyle w:val="H23GR0"/>
        </w:rPr>
        <w:t>Влияние процесса регуляризации прав на структуру собственности на зе</w:t>
      </w:r>
      <w:r w:rsidRPr="006524BA">
        <w:rPr>
          <w:rStyle w:val="H23GR0"/>
        </w:rPr>
        <w:t>м</w:t>
      </w:r>
      <w:r w:rsidRPr="006524BA">
        <w:rPr>
          <w:rStyle w:val="H23GR0"/>
        </w:rPr>
        <w:t>лю</w:t>
      </w:r>
      <w:r w:rsidRPr="006524BA">
        <w:rPr>
          <w:rStyle w:val="H23GR0"/>
        </w:rPr>
        <w:br/>
      </w:r>
      <w:r w:rsidRPr="006524BA">
        <w:rPr>
          <w:rStyle w:val="SingleTxtGR0"/>
          <w:sz w:val="18"/>
          <w:szCs w:val="18"/>
        </w:rPr>
        <w:t>(Площадь в гектарах)</w:t>
      </w:r>
    </w:p>
    <w:bookmarkStart w:id="2" w:name="_MON_1349792819"/>
    <w:bookmarkStart w:id="3" w:name="_MON_1349792906"/>
    <w:bookmarkStart w:id="4" w:name="_MON_1349793501"/>
    <w:bookmarkStart w:id="5" w:name="_MON_1349793522"/>
    <w:bookmarkStart w:id="6" w:name="_MON_1349793567"/>
    <w:bookmarkStart w:id="7" w:name="_MON_1349793592"/>
    <w:bookmarkStart w:id="8" w:name="_MON_1349793703"/>
    <w:bookmarkStart w:id="9" w:name="_MON_1349793773"/>
    <w:bookmarkStart w:id="10" w:name="_MON_1349793845"/>
    <w:bookmarkStart w:id="11" w:name="_MON_1349793872"/>
    <w:bookmarkStart w:id="12" w:name="_MON_1349793912"/>
    <w:bookmarkStart w:id="13" w:name="_MON_1349794005"/>
    <w:bookmarkStart w:id="14" w:name="_MON_1349794157"/>
    <w:bookmarkStart w:id="15" w:name="_MON_1349794245"/>
    <w:bookmarkStart w:id="16" w:name="_MON_1349794303"/>
    <w:bookmarkStart w:id="17" w:name="_MON_1349794320"/>
    <w:bookmarkStart w:id="18" w:name="_MON_1349794337"/>
    <w:bookmarkStart w:id="19" w:name="_MON_1349794391"/>
    <w:bookmarkStart w:id="20" w:name="_MON_134979459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p w:rsidR="0003477F" w:rsidRPr="0003477F" w:rsidRDefault="0003477F" w:rsidP="006524BA">
      <w:pPr>
        <w:spacing w:before="120"/>
        <w:ind w:left="1134"/>
        <w:rPr>
          <w:lang w:val="es-ES"/>
        </w:rPr>
      </w:pPr>
      <w:r w:rsidRPr="0003477F">
        <w:rPr>
          <w:lang w:val="es-ES"/>
        </w:rPr>
        <w:object w:dxaOrig="8523" w:dyaOrig="4860">
          <v:shape id="_x0000_i1027" type="#_x0000_t75" style="width:423pt;height:234pt">
            <v:imagedata r:id="rId10" o:title="" croptop="348f" cropbottom="2917f" cropleft="154f" cropright="984f"/>
            <w10:bordertop type="single" width="4"/>
            <w10:borderleft type="single" width="4"/>
            <w10:borderbottom type="single" width="4"/>
            <w10:borderright type="single" width="4"/>
          </v:shape>
        </w:object>
      </w:r>
    </w:p>
    <w:p w:rsidR="0003477F" w:rsidRPr="0003477F" w:rsidRDefault="0003477F" w:rsidP="006524BA">
      <w:pPr>
        <w:pStyle w:val="SingleTxtGR"/>
        <w:spacing w:before="120" w:after="240"/>
        <w:ind w:firstLine="170"/>
      </w:pPr>
      <w:r w:rsidRPr="0003477F">
        <w:rPr>
          <w:i/>
        </w:rPr>
        <w:t>Источник</w:t>
      </w:r>
      <w:r w:rsidRPr="0003477F">
        <w:rPr>
          <w:i/>
          <w:lang w:val="es-ES"/>
        </w:rPr>
        <w:t>:</w:t>
      </w:r>
      <w:r w:rsidRPr="0003477F">
        <w:rPr>
          <w:lang w:val="es-ES"/>
        </w:rPr>
        <w:t xml:space="preserve"> </w:t>
      </w:r>
      <w:r w:rsidRPr="0003477F">
        <w:t>Данные Национального института аграрной реформы</w:t>
      </w:r>
      <w:r w:rsidRPr="0003477F">
        <w:rPr>
          <w:lang w:val="es-ES"/>
        </w:rPr>
        <w:t>.</w:t>
      </w:r>
    </w:p>
    <w:p w:rsidR="0003477F" w:rsidRPr="0003477F" w:rsidRDefault="0003477F" w:rsidP="00B04F29">
      <w:pPr>
        <w:pStyle w:val="SingleTxtGR"/>
      </w:pPr>
      <w:r w:rsidRPr="0003477F">
        <w:rPr>
          <w:lang w:val="es-ES"/>
        </w:rPr>
        <w:t>150.</w:t>
      </w:r>
      <w:r w:rsidRPr="0003477F">
        <w:tab/>
        <w:t>В целях восстановления территорий и освобождения практически нах</w:t>
      </w:r>
      <w:r w:rsidRPr="0003477F">
        <w:t>о</w:t>
      </w:r>
      <w:r w:rsidRPr="0003477F">
        <w:t>дящихся в состоянии ра</w:t>
      </w:r>
      <w:r w:rsidRPr="0003477F">
        <w:t>б</w:t>
      </w:r>
      <w:r w:rsidRPr="0003477F">
        <w:t>ства общин, проживающих на территории народности гуарани в регионах Чако и Санта-Крус, по инициативе Национального инстит</w:t>
      </w:r>
      <w:r w:rsidRPr="0003477F">
        <w:t>у</w:t>
      </w:r>
      <w:r w:rsidRPr="0003477F">
        <w:t>та аграрной реформы промульгированы следующие нормативные акты:</w:t>
      </w:r>
    </w:p>
    <w:p w:rsidR="0003477F" w:rsidRPr="0003477F" w:rsidRDefault="003227B9" w:rsidP="003227B9">
      <w:pPr>
        <w:pStyle w:val="H23GR"/>
      </w:pPr>
      <w:r>
        <w:tab/>
      </w:r>
      <w:r>
        <w:tab/>
      </w:r>
      <w:r w:rsidR="0003477F" w:rsidRPr="0003477F">
        <w:t xml:space="preserve">Указ президента </w:t>
      </w:r>
      <w:r>
        <w:t xml:space="preserve">№ </w:t>
      </w:r>
      <w:r w:rsidR="0003477F" w:rsidRPr="0003477F">
        <w:rPr>
          <w:lang w:val="es-ES"/>
        </w:rPr>
        <w:t xml:space="preserve">29215 </w:t>
      </w:r>
      <w:r w:rsidR="0003477F" w:rsidRPr="0003477F">
        <w:t xml:space="preserve">от </w:t>
      </w:r>
      <w:r w:rsidR="0003477F" w:rsidRPr="0003477F">
        <w:rPr>
          <w:lang w:val="es-ES"/>
        </w:rPr>
        <w:t xml:space="preserve">2 </w:t>
      </w:r>
      <w:r w:rsidR="0003477F" w:rsidRPr="0003477F">
        <w:t>августа</w:t>
      </w:r>
      <w:r w:rsidR="0003477F" w:rsidRPr="0003477F">
        <w:rPr>
          <w:lang w:val="es-ES"/>
        </w:rPr>
        <w:t xml:space="preserve"> 2007</w:t>
      </w:r>
      <w:r w:rsidR="0003477F" w:rsidRPr="0003477F">
        <w:t xml:space="preserve"> года</w:t>
      </w:r>
    </w:p>
    <w:p w:rsidR="0003477F" w:rsidRPr="0003477F" w:rsidRDefault="0003477F" w:rsidP="00B04F29">
      <w:pPr>
        <w:pStyle w:val="SingleTxtGR"/>
        <w:rPr>
          <w:lang w:val="es-ES"/>
        </w:rPr>
      </w:pPr>
      <w:r w:rsidRPr="0003477F">
        <w:rPr>
          <w:lang w:val="es-ES"/>
        </w:rPr>
        <w:t>151.</w:t>
      </w:r>
      <w:r w:rsidRPr="0003477F">
        <w:t xml:space="preserve"> </w:t>
      </w:r>
      <w:r w:rsidRPr="0003477F">
        <w:tab/>
        <w:t>Согласно этому указу, в случае невыполнения экономико-социальной функции или в случае нал</w:t>
      </w:r>
      <w:r w:rsidRPr="0003477F">
        <w:t>и</w:t>
      </w:r>
      <w:r w:rsidRPr="0003477F">
        <w:t>чия условий кабалы, подневольного труда или труда в оплату задолженности и/или порабощения семей в сельских районах, земля возвращается государству и распределяется среди семей соответствующего</w:t>
      </w:r>
      <w:r w:rsidR="00C510E8">
        <w:t xml:space="preserve"> </w:t>
      </w:r>
      <w:r w:rsidRPr="0003477F">
        <w:t>р</w:t>
      </w:r>
      <w:r w:rsidRPr="0003477F">
        <w:t>е</w:t>
      </w:r>
      <w:r w:rsidRPr="0003477F">
        <w:t xml:space="preserve">гиона. </w:t>
      </w:r>
    </w:p>
    <w:p w:rsidR="00545ABD" w:rsidRPr="00545ABD" w:rsidRDefault="003227B9" w:rsidP="003227B9">
      <w:pPr>
        <w:pStyle w:val="H23GR"/>
      </w:pPr>
      <w:r>
        <w:tab/>
      </w:r>
      <w:r>
        <w:tab/>
      </w:r>
      <w:r w:rsidR="00545ABD" w:rsidRPr="00545ABD">
        <w:t xml:space="preserve">Указ президента </w:t>
      </w:r>
      <w:r>
        <w:t xml:space="preserve">№ </w:t>
      </w:r>
      <w:r w:rsidR="00545ABD" w:rsidRPr="00545ABD">
        <w:rPr>
          <w:lang w:val="es-ES"/>
        </w:rPr>
        <w:t>292</w:t>
      </w:r>
      <w:r w:rsidR="00545ABD" w:rsidRPr="00545ABD">
        <w:t>92</w:t>
      </w:r>
      <w:r w:rsidR="00545ABD" w:rsidRPr="00545ABD">
        <w:rPr>
          <w:lang w:val="es-ES"/>
        </w:rPr>
        <w:t xml:space="preserve"> </w:t>
      </w:r>
      <w:r w:rsidR="00545ABD" w:rsidRPr="00545ABD">
        <w:t>от 3 октября</w:t>
      </w:r>
      <w:r w:rsidR="00545ABD" w:rsidRPr="00545ABD">
        <w:rPr>
          <w:lang w:val="es-ES"/>
        </w:rPr>
        <w:t xml:space="preserve"> 2007</w:t>
      </w:r>
      <w:r w:rsidR="00545ABD" w:rsidRPr="00545ABD">
        <w:t xml:space="preserve"> года</w:t>
      </w:r>
    </w:p>
    <w:p w:rsidR="00545ABD" w:rsidRPr="00545ABD" w:rsidRDefault="00545ABD" w:rsidP="006524BA">
      <w:pPr>
        <w:pStyle w:val="SingleTxtGR"/>
        <w:rPr>
          <w:b/>
          <w:i/>
        </w:rPr>
      </w:pPr>
      <w:r w:rsidRPr="00545ABD">
        <w:rPr>
          <w:lang w:val="es-ES"/>
        </w:rPr>
        <w:t>152.</w:t>
      </w:r>
      <w:r w:rsidRPr="00545ABD">
        <w:t xml:space="preserve"> </w:t>
      </w:r>
      <w:r w:rsidRPr="00545ABD">
        <w:tab/>
      </w:r>
      <w:r w:rsidR="00C510E8">
        <w:t xml:space="preserve"> </w:t>
      </w:r>
      <w:r w:rsidRPr="00545ABD">
        <w:t>В соответствии с этим указом начато осуществление Межведомственн</w:t>
      </w:r>
      <w:r w:rsidRPr="00545ABD">
        <w:t>о</w:t>
      </w:r>
      <w:r w:rsidRPr="00545ABD">
        <w:t>го переходного плана (МПП) на 2007</w:t>
      </w:r>
      <w:r w:rsidR="006524BA" w:rsidRPr="00C5761B">
        <w:rPr>
          <w:lang w:val="es-ES"/>
        </w:rPr>
        <w:t>–</w:t>
      </w:r>
      <w:r w:rsidRPr="00545ABD">
        <w:t>2008 годы оказания поддержки народу гуарани. Эта деятельность придаст импульс процессу восстановления общи</w:t>
      </w:r>
      <w:r w:rsidRPr="00545ABD">
        <w:t>н</w:t>
      </w:r>
      <w:r w:rsidRPr="00545ABD">
        <w:t>ных территорий народа гуарани, проводимой под эгидой НИАР в соотве</w:t>
      </w:r>
      <w:r w:rsidRPr="00545ABD">
        <w:t>т</w:t>
      </w:r>
      <w:r w:rsidRPr="00545ABD">
        <w:t>ствии с законом о</w:t>
      </w:r>
      <w:r w:rsidR="00C510E8">
        <w:t xml:space="preserve"> </w:t>
      </w:r>
      <w:r w:rsidRPr="00545ABD">
        <w:t>продолжении аграрной реформы в общинах.</w:t>
      </w:r>
    </w:p>
    <w:p w:rsidR="00545ABD" w:rsidRPr="00545ABD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 xml:space="preserve">153. </w:t>
      </w:r>
      <w:r w:rsidRPr="00545ABD">
        <w:tab/>
        <w:t>В соответствии с этим же указом президента создан Межведомственный совет по вопросам искоренения рабства и подневольного труда, в состав кот</w:t>
      </w:r>
      <w:r w:rsidRPr="00545ABD">
        <w:t>о</w:t>
      </w:r>
      <w:r w:rsidRPr="00545ABD">
        <w:t>рого</w:t>
      </w:r>
      <w:r w:rsidR="00C510E8">
        <w:t xml:space="preserve"> </w:t>
      </w:r>
      <w:r w:rsidRPr="00545ABD">
        <w:t>входят представители Министерства юстиции, Министерства труда, М</w:t>
      </w:r>
      <w:r w:rsidRPr="00545ABD">
        <w:t>и</w:t>
      </w:r>
      <w:r w:rsidRPr="00545ABD">
        <w:t>нистерства сельского развития и земель</w:t>
      </w:r>
      <w:r w:rsidRPr="00545ABD">
        <w:rPr>
          <w:lang w:val="es-ES"/>
        </w:rPr>
        <w:t xml:space="preserve">, </w:t>
      </w:r>
      <w:r w:rsidRPr="00545ABD">
        <w:t>Канцелярии Президента, Министерс</w:t>
      </w:r>
      <w:r w:rsidRPr="00545ABD">
        <w:t>т</w:t>
      </w:r>
      <w:r w:rsidRPr="00545ABD">
        <w:t>ва планирования, Министерства производства и микропредприятий и предст</w:t>
      </w:r>
      <w:r w:rsidRPr="00545ABD">
        <w:t>а</w:t>
      </w:r>
      <w:r w:rsidRPr="00545ABD">
        <w:t>вители народа гу</w:t>
      </w:r>
      <w:r w:rsidRPr="00545ABD">
        <w:t>а</w:t>
      </w:r>
      <w:r w:rsidRPr="00545ABD">
        <w:t>рани</w:t>
      </w:r>
      <w:r w:rsidRPr="00545ABD">
        <w:rPr>
          <w:lang w:val="es-ES"/>
        </w:rPr>
        <w:t xml:space="preserve"> (A</w:t>
      </w:r>
      <w:r w:rsidRPr="00545ABD">
        <w:t>ПГ</w:t>
      </w:r>
      <w:r w:rsidRPr="00545ABD">
        <w:rPr>
          <w:lang w:val="es-ES"/>
        </w:rPr>
        <w:t>).</w:t>
      </w:r>
    </w:p>
    <w:p w:rsidR="00545ABD" w:rsidRPr="00545ABD" w:rsidRDefault="003227B9" w:rsidP="003227B9">
      <w:pPr>
        <w:pStyle w:val="H23GR"/>
      </w:pPr>
      <w:r>
        <w:tab/>
      </w:r>
      <w:r>
        <w:tab/>
      </w:r>
      <w:r w:rsidR="00545ABD" w:rsidRPr="00545ABD">
        <w:t xml:space="preserve">Указ президента </w:t>
      </w:r>
      <w:r w:rsidRPr="003227B9">
        <w:rPr>
          <w:bCs/>
        </w:rPr>
        <w:t xml:space="preserve">№ </w:t>
      </w:r>
      <w:r w:rsidR="00545ABD" w:rsidRPr="00545ABD">
        <w:rPr>
          <w:lang w:val="es-ES"/>
        </w:rPr>
        <w:t xml:space="preserve">29354 </w:t>
      </w:r>
      <w:r w:rsidR="00545ABD" w:rsidRPr="00545ABD">
        <w:t xml:space="preserve">от </w:t>
      </w:r>
      <w:r w:rsidR="00545ABD" w:rsidRPr="00545ABD">
        <w:rPr>
          <w:lang w:val="es-ES"/>
        </w:rPr>
        <w:t xml:space="preserve">28 </w:t>
      </w:r>
      <w:r w:rsidR="00545ABD" w:rsidRPr="00545ABD">
        <w:t xml:space="preserve">ноября </w:t>
      </w:r>
      <w:r w:rsidR="00545ABD" w:rsidRPr="00545ABD">
        <w:rPr>
          <w:lang w:val="es-ES"/>
        </w:rPr>
        <w:t>2007</w:t>
      </w:r>
      <w:r w:rsidR="00545ABD" w:rsidRPr="00545ABD">
        <w:t xml:space="preserve"> года</w:t>
      </w:r>
    </w:p>
    <w:p w:rsidR="00545ABD" w:rsidRPr="00545ABD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>154.</w:t>
      </w:r>
      <w:r w:rsidRPr="00545ABD">
        <w:t xml:space="preserve"> </w:t>
      </w:r>
      <w:r w:rsidRPr="00545ABD">
        <w:tab/>
        <w:t>В этом указе обосновывается необходимость экспроприации земельных участков общей площ</w:t>
      </w:r>
      <w:r w:rsidRPr="00545ABD">
        <w:t>а</w:t>
      </w:r>
      <w:r w:rsidRPr="00545ABD">
        <w:t xml:space="preserve">дью </w:t>
      </w:r>
      <w:r w:rsidRPr="00545ABD">
        <w:rPr>
          <w:lang w:val="es-ES"/>
        </w:rPr>
        <w:t>180</w:t>
      </w:r>
      <w:r w:rsidRPr="00545ABD">
        <w:t xml:space="preserve"> </w:t>
      </w:r>
      <w:r w:rsidRPr="00545ABD">
        <w:rPr>
          <w:lang w:val="es-ES"/>
        </w:rPr>
        <w:t xml:space="preserve">000 </w:t>
      </w:r>
      <w:r w:rsidRPr="00545ABD">
        <w:t>гектаров</w:t>
      </w:r>
      <w:r w:rsidRPr="00545ABD">
        <w:rPr>
          <w:lang w:val="es-ES"/>
        </w:rPr>
        <w:t>.</w:t>
      </w:r>
    </w:p>
    <w:p w:rsidR="00545ABD" w:rsidRPr="00545ABD" w:rsidRDefault="003227B9" w:rsidP="003227B9">
      <w:pPr>
        <w:pStyle w:val="H23GR"/>
      </w:pPr>
      <w:r>
        <w:tab/>
      </w:r>
      <w:r>
        <w:tab/>
      </w:r>
      <w:r w:rsidR="00545ABD" w:rsidRPr="00545ABD">
        <w:t xml:space="preserve">Указ президента </w:t>
      </w:r>
      <w:r>
        <w:t xml:space="preserve">№ </w:t>
      </w:r>
      <w:r w:rsidR="00545ABD" w:rsidRPr="00545ABD">
        <w:rPr>
          <w:lang w:val="es-ES"/>
        </w:rPr>
        <w:t xml:space="preserve">29388 </w:t>
      </w:r>
      <w:r w:rsidR="00545ABD" w:rsidRPr="00545ABD">
        <w:t>от</w:t>
      </w:r>
      <w:r w:rsidR="00545ABD" w:rsidRPr="00545ABD">
        <w:rPr>
          <w:lang w:val="es-ES"/>
        </w:rPr>
        <w:t xml:space="preserve"> 19 </w:t>
      </w:r>
      <w:r w:rsidR="00545ABD" w:rsidRPr="00545ABD">
        <w:t>декабря</w:t>
      </w:r>
      <w:r w:rsidR="00545ABD" w:rsidRPr="00545ABD">
        <w:rPr>
          <w:lang w:val="es-ES"/>
        </w:rPr>
        <w:t xml:space="preserve"> 2007</w:t>
      </w:r>
      <w:r w:rsidR="00545ABD" w:rsidRPr="00545ABD">
        <w:t xml:space="preserve"> года</w:t>
      </w:r>
    </w:p>
    <w:p w:rsidR="00545ABD" w:rsidRPr="00545ABD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>155.</w:t>
      </w:r>
      <w:r w:rsidRPr="00545ABD">
        <w:t xml:space="preserve"> </w:t>
      </w:r>
      <w:r w:rsidRPr="00545ABD">
        <w:tab/>
        <w:t>В соответствии с этим указом Министерству финансов было дано указ</w:t>
      </w:r>
      <w:r w:rsidRPr="00545ABD">
        <w:t>а</w:t>
      </w:r>
      <w:r w:rsidRPr="00545ABD">
        <w:t xml:space="preserve">ние немедленно перечислить средства в сумме </w:t>
      </w:r>
      <w:r w:rsidRPr="00545ABD">
        <w:rPr>
          <w:lang w:val="es-ES"/>
        </w:rPr>
        <w:t>2</w:t>
      </w:r>
      <w:r w:rsidRPr="00545ABD">
        <w:t xml:space="preserve"> </w:t>
      </w:r>
      <w:r w:rsidRPr="00545ABD">
        <w:rPr>
          <w:lang w:val="es-ES"/>
        </w:rPr>
        <w:t>000</w:t>
      </w:r>
      <w:r w:rsidRPr="00545ABD">
        <w:t xml:space="preserve"> </w:t>
      </w:r>
      <w:r w:rsidRPr="00545ABD">
        <w:rPr>
          <w:lang w:val="es-ES"/>
        </w:rPr>
        <w:t xml:space="preserve">300 </w:t>
      </w:r>
      <w:r w:rsidRPr="00545ABD">
        <w:t>долларов США на в</w:t>
      </w:r>
      <w:r w:rsidRPr="00545ABD">
        <w:t>ы</w:t>
      </w:r>
      <w:r w:rsidRPr="00545ABD">
        <w:t>полнение Межведомственной программы освоб</w:t>
      </w:r>
      <w:r w:rsidRPr="00545ABD">
        <w:t>о</w:t>
      </w:r>
      <w:r w:rsidRPr="00545ABD">
        <w:t>ждения народа гуарани.</w:t>
      </w:r>
      <w:r w:rsidRPr="00545ABD">
        <w:rPr>
          <w:lang w:val="es-ES"/>
        </w:rPr>
        <w:t xml:space="preserve"> </w:t>
      </w:r>
    </w:p>
    <w:p w:rsidR="00545ABD" w:rsidRPr="00545ABD" w:rsidRDefault="003227B9" w:rsidP="003227B9">
      <w:pPr>
        <w:pStyle w:val="H23GR"/>
      </w:pPr>
      <w:r>
        <w:tab/>
      </w:r>
      <w:r>
        <w:tab/>
      </w:r>
      <w:r w:rsidR="00545ABD" w:rsidRPr="00545ABD">
        <w:t xml:space="preserve">Указ президента </w:t>
      </w:r>
      <w:r>
        <w:t xml:space="preserve">№ </w:t>
      </w:r>
      <w:r w:rsidR="00545ABD" w:rsidRPr="00545ABD">
        <w:rPr>
          <w:lang w:val="es-ES"/>
        </w:rPr>
        <w:t xml:space="preserve">29082 </w:t>
      </w:r>
      <w:r w:rsidR="00545ABD" w:rsidRPr="00545ABD">
        <w:t xml:space="preserve">от </w:t>
      </w:r>
      <w:r w:rsidR="00545ABD" w:rsidRPr="00545ABD">
        <w:rPr>
          <w:lang w:val="es-ES"/>
        </w:rPr>
        <w:t xml:space="preserve">19 </w:t>
      </w:r>
      <w:r w:rsidR="00545ABD" w:rsidRPr="00545ABD">
        <w:t xml:space="preserve">ноября </w:t>
      </w:r>
      <w:r w:rsidR="00545ABD" w:rsidRPr="00545ABD">
        <w:rPr>
          <w:lang w:val="es-ES"/>
        </w:rPr>
        <w:t>2008</w:t>
      </w:r>
      <w:r w:rsidR="00545ABD" w:rsidRPr="00545ABD">
        <w:t xml:space="preserve"> года</w:t>
      </w:r>
    </w:p>
    <w:p w:rsidR="00545ABD" w:rsidRPr="00545ABD" w:rsidRDefault="00545ABD" w:rsidP="00B04F29">
      <w:pPr>
        <w:pStyle w:val="SingleTxtGR"/>
      </w:pPr>
      <w:r w:rsidRPr="00545ABD">
        <w:rPr>
          <w:lang w:val="es-ES"/>
        </w:rPr>
        <w:t>156.</w:t>
      </w:r>
      <w:r w:rsidRPr="00545ABD">
        <w:t xml:space="preserve"> </w:t>
      </w:r>
      <w:r w:rsidRPr="00545ABD">
        <w:tab/>
        <w:t>Этот указ устанавливает понятия систем кабалы, подневольного труда или труда в оплату задолженности и/или порабощения семей или отдельных лиц и аналогичных форм труда и наделяет НИАР полномочиями производить проверки и устанавливать факты существования таких систем, независимо от того, каким образом такие системы влияют на ситуацию в сфере труда, а также согласуются с прав</w:t>
      </w:r>
      <w:r w:rsidRPr="00545ABD">
        <w:t>о</w:t>
      </w:r>
      <w:r w:rsidRPr="00545ABD">
        <w:t xml:space="preserve">выми и иными вопросами. </w:t>
      </w:r>
    </w:p>
    <w:p w:rsidR="00545ABD" w:rsidRPr="00545ABD" w:rsidRDefault="00545ABD" w:rsidP="003227B9">
      <w:pPr>
        <w:pStyle w:val="SingleTxtGR"/>
      </w:pPr>
      <w:r w:rsidRPr="00545ABD">
        <w:rPr>
          <w:lang w:val="es-ES"/>
        </w:rPr>
        <w:t>157.</w:t>
      </w:r>
      <w:r w:rsidRPr="00545ABD">
        <w:t xml:space="preserve"> </w:t>
      </w:r>
      <w:r w:rsidRPr="00545ABD">
        <w:tab/>
        <w:t xml:space="preserve">Помимо этого </w:t>
      </w:r>
      <w:r w:rsidR="002209BA">
        <w:t>14 ноября 2007 года Министерств</w:t>
      </w:r>
      <w:r w:rsidRPr="00545ABD">
        <w:t xml:space="preserve">о труда и Министерство сельского развития и земель приняли совместную резолюцию </w:t>
      </w:r>
      <w:r w:rsidR="003227B9">
        <w:t xml:space="preserve">№ </w:t>
      </w:r>
      <w:r w:rsidRPr="00545ABD">
        <w:rPr>
          <w:lang w:val="es-ES"/>
        </w:rPr>
        <w:t>005</w:t>
      </w:r>
      <w:r w:rsidRPr="00545ABD">
        <w:t xml:space="preserve"> в которой устанавливаются</w:t>
      </w:r>
      <w:r w:rsidR="00C510E8">
        <w:t xml:space="preserve"> </w:t>
      </w:r>
      <w:r w:rsidRPr="00545ABD">
        <w:t>инструменты и излагаются руководящие указания в отнош</w:t>
      </w:r>
      <w:r w:rsidRPr="00545ABD">
        <w:t>е</w:t>
      </w:r>
      <w:r w:rsidRPr="00545ABD">
        <w:t>нии проведения проверок и оценки выполнения экономико-социальной фун</w:t>
      </w:r>
      <w:r w:rsidRPr="00545ABD">
        <w:t>к</w:t>
      </w:r>
      <w:r w:rsidRPr="00545ABD">
        <w:t>ции в связи с возможным использованием систем</w:t>
      </w:r>
      <w:r w:rsidR="00C510E8">
        <w:t xml:space="preserve"> </w:t>
      </w:r>
      <w:r w:rsidRPr="00545ABD">
        <w:t>кабалы,</w:t>
      </w:r>
      <w:r w:rsidR="00C510E8">
        <w:t xml:space="preserve"> </w:t>
      </w:r>
      <w:r w:rsidRPr="00545ABD">
        <w:t>подневольного труда и аналогичных др</w:t>
      </w:r>
      <w:r w:rsidRPr="00545ABD">
        <w:t>у</w:t>
      </w:r>
      <w:r w:rsidRPr="00545ABD">
        <w:t xml:space="preserve">гих систем. </w:t>
      </w:r>
    </w:p>
    <w:p w:rsidR="00545ABD" w:rsidRPr="00545ABD" w:rsidRDefault="00545ABD" w:rsidP="00B04F29">
      <w:pPr>
        <w:pStyle w:val="SingleTxtGR"/>
      </w:pPr>
      <w:r w:rsidRPr="00545ABD">
        <w:rPr>
          <w:lang w:val="es-ES"/>
        </w:rPr>
        <w:t>158.</w:t>
      </w:r>
      <w:r w:rsidRPr="00545ABD">
        <w:t xml:space="preserve"> </w:t>
      </w:r>
      <w:r w:rsidRPr="00545ABD">
        <w:tab/>
        <w:t>Следует также отметить, что в настоящее время разрабатывается межв</w:t>
      </w:r>
      <w:r w:rsidRPr="00545ABD">
        <w:t>е</w:t>
      </w:r>
      <w:r w:rsidRPr="00545ABD">
        <w:t>домственный план чрезвычайных мер для реституции и уважения прав коре</w:t>
      </w:r>
      <w:r w:rsidRPr="00545ABD">
        <w:t>н</w:t>
      </w:r>
      <w:r w:rsidRPr="00545ABD">
        <w:t>ного народа гуарани в боливийском района Чако; предполагается, что в резул</w:t>
      </w:r>
      <w:r w:rsidRPr="00545ABD">
        <w:t>ь</w:t>
      </w:r>
      <w:r w:rsidRPr="00545ABD">
        <w:t xml:space="preserve">тате выполнения этого плана примерно через 18 месяцев будут восстановлены права на труд значительной части трудящихся из этого народа. </w:t>
      </w:r>
    </w:p>
    <w:p w:rsidR="00545ABD" w:rsidRPr="00545ABD" w:rsidRDefault="00545ABD" w:rsidP="003227B9">
      <w:pPr>
        <w:pStyle w:val="SingleTxtGR"/>
      </w:pPr>
      <w:r w:rsidRPr="00545ABD">
        <w:rPr>
          <w:lang w:val="es-ES"/>
        </w:rPr>
        <w:t>159.</w:t>
      </w:r>
      <w:r w:rsidRPr="00545ABD">
        <w:t xml:space="preserve"> </w:t>
      </w:r>
      <w:r w:rsidRPr="00545ABD">
        <w:tab/>
        <w:t>Важно отметить, что нарушение прав человека семей, находящихся в фактическом рабстве, еще не полностью устранено из-за противодействия</w:t>
      </w:r>
      <w:r w:rsidR="00C510E8">
        <w:t xml:space="preserve"> </w:t>
      </w:r>
      <w:r w:rsidRPr="00545ABD">
        <w:t>с</w:t>
      </w:r>
      <w:r w:rsidRPr="00545ABD">
        <w:t>о</w:t>
      </w:r>
      <w:r w:rsidRPr="00545ABD">
        <w:t>ответствующей группы землевладельцев,</w:t>
      </w:r>
      <w:r w:rsidR="003227B9">
        <w:t xml:space="preserve"> </w:t>
      </w:r>
      <w:r w:rsidRPr="00545ABD">
        <w:t>которые неоднократно чинили помехи процессу восстановления территории пострадавших, в том числе выступая с угрозами физической расправы над представителями властей, которые пыт</w:t>
      </w:r>
      <w:r w:rsidRPr="00545ABD">
        <w:t>а</w:t>
      </w:r>
      <w:r w:rsidRPr="00545ABD">
        <w:t>лись выполнить требов</w:t>
      </w:r>
      <w:r w:rsidRPr="00545ABD">
        <w:t>а</w:t>
      </w:r>
      <w:r w:rsidRPr="00545ABD">
        <w:t>ния закона.</w:t>
      </w:r>
      <w:r w:rsidR="00C510E8">
        <w:t xml:space="preserve"> </w:t>
      </w:r>
    </w:p>
    <w:p w:rsidR="00545ABD" w:rsidRPr="00545ABD" w:rsidRDefault="00545ABD" w:rsidP="00B04F29">
      <w:pPr>
        <w:pStyle w:val="SingleTxtGR"/>
      </w:pPr>
      <w:r w:rsidRPr="00545ABD">
        <w:rPr>
          <w:lang w:val="es-ES"/>
        </w:rPr>
        <w:t>160.</w:t>
      </w:r>
      <w:r w:rsidRPr="00545ABD">
        <w:tab/>
        <w:t>В этом контексте 10 марта 2008 года на очередной 131-й сессии Межам</w:t>
      </w:r>
      <w:r w:rsidRPr="00545ABD">
        <w:t>е</w:t>
      </w:r>
      <w:r w:rsidRPr="00545ABD">
        <w:t>риканской комиссии по правам человека по требованию неправительственной организации СЕХИС (Центр юридических и социальных исследований) состо</w:t>
      </w:r>
      <w:r w:rsidRPr="00545ABD">
        <w:t>я</w:t>
      </w:r>
      <w:r w:rsidRPr="00545ABD">
        <w:t xml:space="preserve">лись слушания по вопросу о нарушениях прав человека народа гуарани. </w:t>
      </w:r>
    </w:p>
    <w:p w:rsidR="00545ABD" w:rsidRPr="00545ABD" w:rsidRDefault="00545ABD" w:rsidP="00B04F29">
      <w:pPr>
        <w:pStyle w:val="SingleTxtGR"/>
      </w:pPr>
      <w:r w:rsidRPr="00545ABD">
        <w:rPr>
          <w:lang w:val="es-ES"/>
        </w:rPr>
        <w:t>161.</w:t>
      </w:r>
      <w:r w:rsidRPr="00545ABD">
        <w:t xml:space="preserve"> </w:t>
      </w:r>
      <w:r w:rsidRPr="00545ABD">
        <w:tab/>
        <w:t>В свете изложенного очевидно, что нынешнее правительство Боливии стремится искоренить фа</w:t>
      </w:r>
      <w:r w:rsidRPr="00545ABD">
        <w:t>к</w:t>
      </w:r>
      <w:r w:rsidRPr="00545ABD">
        <w:t>тическое рабство в некоторых районах боливийского Чако (в департаментах Санта-Крус и Чукисака). Правительство сознает свою высокую ответственность за ликвидацию все еще существующей в стране п</w:t>
      </w:r>
      <w:r w:rsidRPr="00545ABD">
        <w:t>о</w:t>
      </w:r>
      <w:r w:rsidRPr="00545ABD">
        <w:t>зорной практики подневольного труда и дискриминации по признакам этнич</w:t>
      </w:r>
      <w:r w:rsidRPr="00545ABD">
        <w:t>е</w:t>
      </w:r>
      <w:r w:rsidRPr="00545ABD">
        <w:t>ского происхождения; однако для решения этой проблемы требуются комплек</w:t>
      </w:r>
      <w:r w:rsidRPr="00545ABD">
        <w:t>с</w:t>
      </w:r>
      <w:r w:rsidRPr="00545ABD">
        <w:t xml:space="preserve">ные действия, в частности, нужна решимость тех, кто наиболее заинтересован в получении земель указанной территории. </w:t>
      </w:r>
    </w:p>
    <w:p w:rsidR="00C510E8" w:rsidRDefault="00545ABD" w:rsidP="00B04F29">
      <w:pPr>
        <w:pStyle w:val="SingleTxtGR"/>
      </w:pPr>
      <w:r w:rsidRPr="00545ABD">
        <w:rPr>
          <w:lang w:val="es-ES"/>
        </w:rPr>
        <w:t>162.</w:t>
      </w:r>
      <w:r w:rsidRPr="00545ABD">
        <w:tab/>
        <w:t>К сожалению, в связи с действиями влиятельных групп региона Чако, мешающими проведению</w:t>
      </w:r>
      <w:r w:rsidR="00C510E8">
        <w:t xml:space="preserve"> </w:t>
      </w:r>
      <w:r w:rsidRPr="00545ABD">
        <w:t>мероприятий по регуляризации прав собственности на землю, принято решение временно прекратить работы, предусмотренные в</w:t>
      </w:r>
      <w:r w:rsidR="00C510E8">
        <w:t xml:space="preserve"> </w:t>
      </w:r>
      <w:r w:rsidRPr="00545ABD">
        <w:t xml:space="preserve">Межведомственном переходном плане мер поддержки народу гуарани. </w:t>
      </w:r>
    </w:p>
    <w:p w:rsidR="00545ABD" w:rsidRPr="00545ABD" w:rsidRDefault="00545ABD" w:rsidP="003227B9">
      <w:pPr>
        <w:pStyle w:val="H23GR"/>
        <w:rPr>
          <w:lang w:val="es-ES"/>
        </w:rPr>
      </w:pPr>
      <w:r w:rsidRPr="00545ABD">
        <w:rPr>
          <w:i/>
          <w:lang w:val="es-ES"/>
        </w:rPr>
        <w:tab/>
      </w:r>
      <w:r w:rsidR="003227B9">
        <w:rPr>
          <w:i/>
        </w:rPr>
        <w:tab/>
      </w:r>
      <w:r w:rsidRPr="00545ABD">
        <w:t>Коренные народы в департаменте Бени</w:t>
      </w:r>
    </w:p>
    <w:p w:rsidR="00C510E8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>163.</w:t>
      </w:r>
      <w:r w:rsidRPr="00545ABD">
        <w:tab/>
        <w:t>Что</w:t>
      </w:r>
      <w:r w:rsidRPr="00545ABD">
        <w:rPr>
          <w:lang w:val="es-ES"/>
        </w:rPr>
        <w:t xml:space="preserve"> </w:t>
      </w:r>
      <w:r w:rsidRPr="00545ABD">
        <w:t>касается</w:t>
      </w:r>
      <w:r w:rsidRPr="00545ABD">
        <w:rPr>
          <w:lang w:val="es-ES"/>
        </w:rPr>
        <w:t xml:space="preserve"> </w:t>
      </w:r>
      <w:r w:rsidRPr="00545ABD">
        <w:t>владения</w:t>
      </w:r>
      <w:r w:rsidRPr="00545ABD">
        <w:rPr>
          <w:lang w:val="es-ES"/>
        </w:rPr>
        <w:t xml:space="preserve"> </w:t>
      </w:r>
      <w:r w:rsidRPr="00545ABD">
        <w:t>землями</w:t>
      </w:r>
      <w:r w:rsidRPr="00545ABD">
        <w:rPr>
          <w:lang w:val="es-ES"/>
        </w:rPr>
        <w:t xml:space="preserve"> </w:t>
      </w:r>
      <w:r w:rsidRPr="00545ABD">
        <w:t>района</w:t>
      </w:r>
      <w:r w:rsidRPr="00545ABD">
        <w:rPr>
          <w:lang w:val="es-ES"/>
        </w:rPr>
        <w:t xml:space="preserve"> </w:t>
      </w:r>
      <w:r w:rsidRPr="00545ABD">
        <w:t>Эль</w:t>
      </w:r>
      <w:r w:rsidRPr="00545ABD">
        <w:rPr>
          <w:lang w:val="es-ES"/>
        </w:rPr>
        <w:t>-</w:t>
      </w:r>
      <w:r w:rsidRPr="00545ABD">
        <w:t>Тигре</w:t>
      </w:r>
      <w:r w:rsidRPr="00545ABD">
        <w:rPr>
          <w:lang w:val="es-ES"/>
        </w:rPr>
        <w:t xml:space="preserve">, </w:t>
      </w:r>
      <w:r w:rsidRPr="00545ABD">
        <w:t>то</w:t>
      </w:r>
      <w:r w:rsidRPr="00545ABD">
        <w:rPr>
          <w:lang w:val="es-ES"/>
        </w:rPr>
        <w:t xml:space="preserve"> </w:t>
      </w:r>
      <w:r w:rsidRPr="00545ABD">
        <w:t>НИАР</w:t>
      </w:r>
      <w:r w:rsidRPr="00545ABD">
        <w:rPr>
          <w:lang w:val="es-ES"/>
        </w:rPr>
        <w:t xml:space="preserve"> </w:t>
      </w:r>
      <w:r w:rsidRPr="00545ABD">
        <w:t>и</w:t>
      </w:r>
      <w:r w:rsidRPr="00545ABD">
        <w:rPr>
          <w:lang w:val="es-ES"/>
        </w:rPr>
        <w:t xml:space="preserve"> </w:t>
      </w:r>
      <w:r w:rsidRPr="00545ABD">
        <w:t>общины</w:t>
      </w:r>
      <w:r w:rsidRPr="00545ABD">
        <w:rPr>
          <w:lang w:val="es-ES"/>
        </w:rPr>
        <w:t xml:space="preserve"> </w:t>
      </w:r>
      <w:r w:rsidRPr="00545ABD">
        <w:t>коренных</w:t>
      </w:r>
      <w:r w:rsidRPr="00545ABD">
        <w:rPr>
          <w:lang w:val="es-ES"/>
        </w:rPr>
        <w:t xml:space="preserve"> </w:t>
      </w:r>
      <w:r w:rsidRPr="00545ABD">
        <w:t>народов</w:t>
      </w:r>
      <w:r w:rsidRPr="00545ABD">
        <w:rPr>
          <w:lang w:val="es-ES"/>
        </w:rPr>
        <w:t xml:space="preserve"> </w:t>
      </w:r>
      <w:r w:rsidRPr="00545ABD">
        <w:t>пыт</w:t>
      </w:r>
      <w:r w:rsidRPr="00545ABD">
        <w:t>а</w:t>
      </w:r>
      <w:r w:rsidRPr="00545ABD">
        <w:t>лись</w:t>
      </w:r>
      <w:r w:rsidRPr="00545ABD">
        <w:rPr>
          <w:lang w:val="es-ES"/>
        </w:rPr>
        <w:t xml:space="preserve"> </w:t>
      </w:r>
      <w:r w:rsidRPr="00545ABD">
        <w:t>восстановить</w:t>
      </w:r>
      <w:r w:rsidRPr="00545ABD">
        <w:rPr>
          <w:lang w:val="es-ES"/>
        </w:rPr>
        <w:t xml:space="preserve"> </w:t>
      </w:r>
      <w:r w:rsidRPr="00545ABD">
        <w:t>свои</w:t>
      </w:r>
      <w:r w:rsidRPr="00545ABD">
        <w:rPr>
          <w:lang w:val="es-ES"/>
        </w:rPr>
        <w:t xml:space="preserve"> </w:t>
      </w:r>
      <w:r w:rsidRPr="00545ABD">
        <w:t>законные</w:t>
      </w:r>
      <w:r w:rsidRPr="00545ABD">
        <w:rPr>
          <w:lang w:val="es-ES"/>
        </w:rPr>
        <w:t xml:space="preserve"> </w:t>
      </w:r>
      <w:r w:rsidRPr="00545ABD">
        <w:t>права</w:t>
      </w:r>
      <w:r w:rsidRPr="00545ABD">
        <w:rPr>
          <w:lang w:val="es-ES"/>
        </w:rPr>
        <w:t xml:space="preserve"> </w:t>
      </w:r>
      <w:r w:rsidRPr="00545ABD">
        <w:t>на</w:t>
      </w:r>
      <w:r w:rsidRPr="00545ABD">
        <w:rPr>
          <w:lang w:val="es-ES"/>
        </w:rPr>
        <w:t xml:space="preserve"> </w:t>
      </w:r>
      <w:r w:rsidRPr="00545ABD">
        <w:t>владение</w:t>
      </w:r>
      <w:r w:rsidRPr="00545ABD">
        <w:rPr>
          <w:lang w:val="es-ES"/>
        </w:rPr>
        <w:t xml:space="preserve"> </w:t>
      </w:r>
      <w:r w:rsidRPr="00545ABD">
        <w:t>этими</w:t>
      </w:r>
      <w:r w:rsidRPr="00545ABD">
        <w:rPr>
          <w:lang w:val="es-ES"/>
        </w:rPr>
        <w:t xml:space="preserve"> </w:t>
      </w:r>
      <w:r w:rsidRPr="00545ABD">
        <w:t>землями</w:t>
      </w:r>
      <w:r w:rsidRPr="00545ABD">
        <w:rPr>
          <w:lang w:val="es-ES"/>
        </w:rPr>
        <w:t xml:space="preserve">, </w:t>
      </w:r>
      <w:r w:rsidRPr="00545ABD">
        <w:t>находящимися</w:t>
      </w:r>
      <w:r w:rsidRPr="00545ABD">
        <w:rPr>
          <w:lang w:val="es-ES"/>
        </w:rPr>
        <w:t xml:space="preserve"> </w:t>
      </w:r>
      <w:r w:rsidRPr="00545ABD">
        <w:t>в</w:t>
      </w:r>
      <w:r w:rsidRPr="00545ABD">
        <w:rPr>
          <w:lang w:val="es-ES"/>
        </w:rPr>
        <w:t xml:space="preserve"> </w:t>
      </w:r>
      <w:r w:rsidRPr="00545ABD">
        <w:t>основном</w:t>
      </w:r>
      <w:r w:rsidRPr="00545ABD">
        <w:rPr>
          <w:lang w:val="es-ES"/>
        </w:rPr>
        <w:t xml:space="preserve"> </w:t>
      </w:r>
      <w:r w:rsidRPr="00545ABD">
        <w:t>на</w:t>
      </w:r>
      <w:r w:rsidRPr="00545ABD">
        <w:rPr>
          <w:lang w:val="es-ES"/>
        </w:rPr>
        <w:t xml:space="preserve"> </w:t>
      </w:r>
      <w:r w:rsidRPr="00545ABD">
        <w:t>территории</w:t>
      </w:r>
      <w:r w:rsidRPr="00545ABD">
        <w:rPr>
          <w:lang w:val="es-ES"/>
        </w:rPr>
        <w:t xml:space="preserve"> </w:t>
      </w:r>
      <w:r w:rsidRPr="00545ABD">
        <w:t>общины</w:t>
      </w:r>
      <w:r w:rsidRPr="00545ABD">
        <w:rPr>
          <w:lang w:val="es-ES"/>
        </w:rPr>
        <w:t xml:space="preserve"> </w:t>
      </w:r>
      <w:r w:rsidRPr="00545ABD">
        <w:t>коренного</w:t>
      </w:r>
      <w:r w:rsidRPr="00545ABD">
        <w:rPr>
          <w:lang w:val="es-ES"/>
        </w:rPr>
        <w:t xml:space="preserve"> </w:t>
      </w:r>
      <w:r w:rsidRPr="00545ABD">
        <w:t>народа</w:t>
      </w:r>
      <w:r w:rsidRPr="00545ABD">
        <w:rPr>
          <w:lang w:val="es-ES"/>
        </w:rPr>
        <w:t xml:space="preserve"> </w:t>
      </w:r>
      <w:r w:rsidRPr="00545ABD">
        <w:t>мирафлорес</w:t>
      </w:r>
      <w:r w:rsidRPr="00545ABD">
        <w:rPr>
          <w:lang w:val="es-ES"/>
        </w:rPr>
        <w:t xml:space="preserve">, </w:t>
      </w:r>
      <w:r w:rsidRPr="00545ABD">
        <w:t>и их представители стали</w:t>
      </w:r>
      <w:r w:rsidRPr="00545ABD">
        <w:rPr>
          <w:lang w:val="es-ES"/>
        </w:rPr>
        <w:t xml:space="preserve"> </w:t>
      </w:r>
      <w:r w:rsidRPr="00545ABD">
        <w:t>жертвами</w:t>
      </w:r>
      <w:r w:rsidRPr="00545ABD">
        <w:rPr>
          <w:lang w:val="es-ES"/>
        </w:rPr>
        <w:t xml:space="preserve"> </w:t>
      </w:r>
      <w:r w:rsidRPr="00545ABD">
        <w:t>насильственных</w:t>
      </w:r>
      <w:r w:rsidRPr="00545ABD">
        <w:rPr>
          <w:lang w:val="es-ES"/>
        </w:rPr>
        <w:t xml:space="preserve"> </w:t>
      </w:r>
      <w:r w:rsidRPr="00545ABD">
        <w:t>де</w:t>
      </w:r>
      <w:r w:rsidRPr="00545ABD">
        <w:t>й</w:t>
      </w:r>
      <w:r w:rsidRPr="00545ABD">
        <w:t>ствий</w:t>
      </w:r>
      <w:r w:rsidRPr="00545ABD">
        <w:rPr>
          <w:lang w:val="es-ES"/>
        </w:rPr>
        <w:t xml:space="preserve">, </w:t>
      </w:r>
      <w:r w:rsidRPr="00545ABD">
        <w:t>создающих угрозу их</w:t>
      </w:r>
      <w:r w:rsidRPr="00545ABD">
        <w:rPr>
          <w:lang w:val="es-ES"/>
        </w:rPr>
        <w:t xml:space="preserve"> </w:t>
      </w:r>
      <w:r w:rsidRPr="00545ABD">
        <w:t>физической</w:t>
      </w:r>
      <w:r w:rsidRPr="00545ABD">
        <w:rPr>
          <w:lang w:val="es-ES"/>
        </w:rPr>
        <w:t xml:space="preserve"> </w:t>
      </w:r>
      <w:r w:rsidRPr="00545ABD">
        <w:t>неприкосновенности</w:t>
      </w:r>
      <w:r w:rsidRPr="00545ABD">
        <w:rPr>
          <w:lang w:val="es-ES"/>
        </w:rPr>
        <w:t xml:space="preserve">. </w:t>
      </w:r>
    </w:p>
    <w:p w:rsidR="00545ABD" w:rsidRPr="00545ABD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>164.</w:t>
      </w:r>
      <w:r w:rsidRPr="00545ABD">
        <w:t xml:space="preserve"> </w:t>
      </w:r>
      <w:r w:rsidRPr="00545ABD">
        <w:tab/>
        <w:t>В конечном счете в мае 2007 года представители НИАР в департаменте Бени с помощью полиции смогли выселить группу незаконных пользователей с земельного участка, называемого</w:t>
      </w:r>
      <w:r w:rsidR="00C510E8">
        <w:t xml:space="preserve"> </w:t>
      </w:r>
      <w:r w:rsidRPr="00545ABD">
        <w:t>«Эль-Тигре», что позволило восстановить права общины коренного народа мирафлорес на</w:t>
      </w:r>
      <w:r w:rsidR="00C510E8">
        <w:t xml:space="preserve"> </w:t>
      </w:r>
      <w:r w:rsidRPr="00545ABD">
        <w:t xml:space="preserve">эту территорию. </w:t>
      </w:r>
    </w:p>
    <w:p w:rsidR="00545ABD" w:rsidRPr="00545ABD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>165.</w:t>
      </w:r>
      <w:r w:rsidRPr="00545ABD">
        <w:tab/>
        <w:t>Действуя в этом же направлении,</w:t>
      </w:r>
      <w:r w:rsidRPr="00545ABD">
        <w:rPr>
          <w:lang w:val="es-ES"/>
        </w:rPr>
        <w:t xml:space="preserve"> </w:t>
      </w:r>
      <w:r w:rsidRPr="00545ABD">
        <w:t>Канцелярия</w:t>
      </w:r>
      <w:r w:rsidRPr="00545ABD">
        <w:rPr>
          <w:lang w:val="es-ES"/>
        </w:rPr>
        <w:t xml:space="preserve"> </w:t>
      </w:r>
      <w:r w:rsidRPr="00545ABD">
        <w:t>заместителя</w:t>
      </w:r>
      <w:r w:rsidRPr="00545ABD">
        <w:rPr>
          <w:lang w:val="es-ES"/>
        </w:rPr>
        <w:t xml:space="preserve"> </w:t>
      </w:r>
      <w:r w:rsidRPr="00545ABD">
        <w:t>министра</w:t>
      </w:r>
      <w:r w:rsidRPr="00545ABD">
        <w:rPr>
          <w:lang w:val="es-ES"/>
        </w:rPr>
        <w:t xml:space="preserve"> </w:t>
      </w:r>
      <w:r w:rsidRPr="00545ABD">
        <w:t>по</w:t>
      </w:r>
      <w:r w:rsidRPr="00545ABD">
        <w:rPr>
          <w:lang w:val="es-ES"/>
        </w:rPr>
        <w:t xml:space="preserve"> </w:t>
      </w:r>
      <w:r w:rsidRPr="00545ABD">
        <w:t>вопросам</w:t>
      </w:r>
      <w:r w:rsidRPr="00545ABD">
        <w:rPr>
          <w:lang w:val="es-ES"/>
        </w:rPr>
        <w:t xml:space="preserve"> </w:t>
      </w:r>
      <w:r w:rsidRPr="00545ABD">
        <w:t>земли</w:t>
      </w:r>
      <w:r w:rsidRPr="00545ABD">
        <w:rPr>
          <w:lang w:val="es-ES"/>
        </w:rPr>
        <w:t xml:space="preserve"> </w:t>
      </w:r>
      <w:r w:rsidRPr="00545ABD">
        <w:t>приним</w:t>
      </w:r>
      <w:r w:rsidRPr="00545ABD">
        <w:t>а</w:t>
      </w:r>
      <w:r w:rsidRPr="00545ABD">
        <w:t>ет</w:t>
      </w:r>
      <w:r w:rsidRPr="00545ABD">
        <w:rPr>
          <w:lang w:val="es-ES"/>
        </w:rPr>
        <w:t xml:space="preserve"> </w:t>
      </w:r>
      <w:r w:rsidRPr="00545ABD">
        <w:t>меры</w:t>
      </w:r>
      <w:r w:rsidRPr="00545ABD">
        <w:rPr>
          <w:lang w:val="es-ES"/>
        </w:rPr>
        <w:t xml:space="preserve"> </w:t>
      </w:r>
      <w:r w:rsidRPr="00545ABD">
        <w:t>по</w:t>
      </w:r>
      <w:r w:rsidRPr="00545ABD">
        <w:rPr>
          <w:lang w:val="es-ES"/>
        </w:rPr>
        <w:t xml:space="preserve"> </w:t>
      </w:r>
      <w:r w:rsidRPr="00545ABD">
        <w:t>борьбе</w:t>
      </w:r>
      <w:r w:rsidRPr="00545ABD">
        <w:rPr>
          <w:lang w:val="es-ES"/>
        </w:rPr>
        <w:t xml:space="preserve"> </w:t>
      </w:r>
      <w:r w:rsidRPr="00545ABD">
        <w:t>с</w:t>
      </w:r>
      <w:r w:rsidRPr="00545ABD">
        <w:rPr>
          <w:lang w:val="es-ES"/>
        </w:rPr>
        <w:t xml:space="preserve"> </w:t>
      </w:r>
      <w:r w:rsidRPr="00545ABD">
        <w:t>коррупцией</w:t>
      </w:r>
      <w:r w:rsidRPr="00545ABD">
        <w:rPr>
          <w:lang w:val="es-ES"/>
        </w:rPr>
        <w:t xml:space="preserve"> </w:t>
      </w:r>
      <w:r w:rsidRPr="00545ABD">
        <w:t>в</w:t>
      </w:r>
      <w:r w:rsidRPr="00545ABD">
        <w:rPr>
          <w:lang w:val="es-ES"/>
        </w:rPr>
        <w:t xml:space="preserve"> </w:t>
      </w:r>
      <w:r w:rsidRPr="00545ABD">
        <w:t>органах</w:t>
      </w:r>
      <w:r w:rsidRPr="00545ABD">
        <w:rPr>
          <w:lang w:val="es-ES"/>
        </w:rPr>
        <w:t xml:space="preserve"> </w:t>
      </w:r>
      <w:r w:rsidRPr="00545ABD">
        <w:t>управления</w:t>
      </w:r>
      <w:r w:rsidRPr="00545ABD">
        <w:rPr>
          <w:lang w:val="es-ES"/>
        </w:rPr>
        <w:t xml:space="preserve"> </w:t>
      </w:r>
      <w:r w:rsidRPr="00545ABD">
        <w:t>землями:</w:t>
      </w:r>
      <w:r w:rsidRPr="00545ABD">
        <w:rPr>
          <w:lang w:val="es-ES"/>
        </w:rPr>
        <w:t xml:space="preserve"> </w:t>
      </w:r>
      <w:r w:rsidRPr="00545ABD">
        <w:t>она</w:t>
      </w:r>
      <w:r w:rsidRPr="00545ABD">
        <w:rPr>
          <w:lang w:val="es-ES"/>
        </w:rPr>
        <w:t xml:space="preserve"> </w:t>
      </w:r>
      <w:r w:rsidRPr="00545ABD">
        <w:t>проводит</w:t>
      </w:r>
      <w:r w:rsidRPr="00545ABD">
        <w:rPr>
          <w:lang w:val="es-ES"/>
        </w:rPr>
        <w:t xml:space="preserve"> </w:t>
      </w:r>
      <w:r w:rsidRPr="00545ABD">
        <w:t>исследования</w:t>
      </w:r>
      <w:r w:rsidRPr="00545ABD">
        <w:rPr>
          <w:lang w:val="es-ES"/>
        </w:rPr>
        <w:t xml:space="preserve">, </w:t>
      </w:r>
      <w:r w:rsidRPr="00545ABD">
        <w:t>касающиеся</w:t>
      </w:r>
      <w:r w:rsidRPr="00545ABD">
        <w:rPr>
          <w:lang w:val="es-ES"/>
        </w:rPr>
        <w:t xml:space="preserve"> </w:t>
      </w:r>
      <w:r w:rsidRPr="00545ABD">
        <w:t>незаконной</w:t>
      </w:r>
      <w:r w:rsidRPr="00545ABD">
        <w:rPr>
          <w:lang w:val="es-ES"/>
        </w:rPr>
        <w:t xml:space="preserve"> </w:t>
      </w:r>
      <w:r w:rsidRPr="00545ABD">
        <w:t>торговли</w:t>
      </w:r>
      <w:r w:rsidRPr="00545ABD">
        <w:rPr>
          <w:lang w:val="es-ES"/>
        </w:rPr>
        <w:t xml:space="preserve"> </w:t>
      </w:r>
      <w:r w:rsidRPr="00545ABD">
        <w:t>з</w:t>
      </w:r>
      <w:r w:rsidRPr="00545ABD">
        <w:t>е</w:t>
      </w:r>
      <w:r w:rsidRPr="00545ABD">
        <w:t>мельными</w:t>
      </w:r>
      <w:r w:rsidRPr="00545ABD">
        <w:rPr>
          <w:lang w:val="es-ES"/>
        </w:rPr>
        <w:t xml:space="preserve"> </w:t>
      </w:r>
      <w:r w:rsidRPr="00545ABD">
        <w:t>участками</w:t>
      </w:r>
      <w:r w:rsidRPr="00545ABD">
        <w:rPr>
          <w:lang w:val="es-ES"/>
        </w:rPr>
        <w:t xml:space="preserve">, </w:t>
      </w:r>
      <w:r w:rsidRPr="00545ABD">
        <w:t>захватов</w:t>
      </w:r>
      <w:r w:rsidRPr="00545ABD">
        <w:rPr>
          <w:lang w:val="es-ES"/>
        </w:rPr>
        <w:t xml:space="preserve"> </w:t>
      </w:r>
      <w:r w:rsidRPr="00545ABD">
        <w:t>земли</w:t>
      </w:r>
      <w:r w:rsidRPr="00545ABD">
        <w:rPr>
          <w:lang w:val="es-ES"/>
        </w:rPr>
        <w:t xml:space="preserve">, </w:t>
      </w:r>
      <w:r w:rsidRPr="00545ABD">
        <w:t>нарушений</w:t>
      </w:r>
      <w:r w:rsidRPr="00545ABD">
        <w:rPr>
          <w:lang w:val="es-ES"/>
        </w:rPr>
        <w:t xml:space="preserve">, </w:t>
      </w:r>
      <w:r w:rsidRPr="00545ABD">
        <w:t>совершаемых</w:t>
      </w:r>
      <w:r w:rsidRPr="00545ABD">
        <w:rPr>
          <w:lang w:val="es-ES"/>
        </w:rPr>
        <w:t xml:space="preserve"> </w:t>
      </w:r>
      <w:r w:rsidRPr="00545ABD">
        <w:t>в</w:t>
      </w:r>
      <w:r w:rsidRPr="00545ABD">
        <w:rPr>
          <w:lang w:val="es-ES"/>
        </w:rPr>
        <w:t xml:space="preserve"> </w:t>
      </w:r>
      <w:r w:rsidRPr="00545ABD">
        <w:t>процессе</w:t>
      </w:r>
      <w:r w:rsidRPr="00545ABD">
        <w:rPr>
          <w:lang w:val="es-ES"/>
        </w:rPr>
        <w:t xml:space="preserve"> </w:t>
      </w:r>
      <w:r w:rsidRPr="00545ABD">
        <w:t>консолидации</w:t>
      </w:r>
      <w:r w:rsidRPr="00545ABD">
        <w:rPr>
          <w:lang w:val="es-ES"/>
        </w:rPr>
        <w:t xml:space="preserve"> </w:t>
      </w:r>
      <w:r w:rsidRPr="00545ABD">
        <w:t>прав</w:t>
      </w:r>
      <w:r w:rsidRPr="00545ABD">
        <w:rPr>
          <w:lang w:val="es-ES"/>
        </w:rPr>
        <w:t xml:space="preserve"> </w:t>
      </w:r>
      <w:r w:rsidRPr="00545ABD">
        <w:t>собственности</w:t>
      </w:r>
      <w:r w:rsidRPr="00545ABD">
        <w:rPr>
          <w:lang w:val="es-ES"/>
        </w:rPr>
        <w:t xml:space="preserve"> </w:t>
      </w:r>
      <w:r w:rsidRPr="00545ABD">
        <w:t>на</w:t>
      </w:r>
      <w:r w:rsidRPr="00545ABD">
        <w:rPr>
          <w:lang w:val="es-ES"/>
        </w:rPr>
        <w:t xml:space="preserve"> </w:t>
      </w:r>
      <w:r w:rsidRPr="00545ABD">
        <w:t>землю</w:t>
      </w:r>
      <w:r w:rsidRPr="00545ABD">
        <w:rPr>
          <w:lang w:val="es-ES"/>
        </w:rPr>
        <w:t xml:space="preserve">, </w:t>
      </w:r>
      <w:r w:rsidRPr="00545ABD">
        <w:t>аудита</w:t>
      </w:r>
      <w:r w:rsidRPr="00545ABD">
        <w:rPr>
          <w:lang w:val="es-ES"/>
        </w:rPr>
        <w:t xml:space="preserve"> </w:t>
      </w:r>
      <w:r w:rsidRPr="00545ABD">
        <w:t>и</w:t>
      </w:r>
      <w:r w:rsidRPr="00545ABD">
        <w:rPr>
          <w:lang w:val="es-ES"/>
        </w:rPr>
        <w:t xml:space="preserve"> </w:t>
      </w:r>
      <w:r w:rsidRPr="00545ABD">
        <w:t>других</w:t>
      </w:r>
      <w:r w:rsidRPr="00545ABD">
        <w:rPr>
          <w:lang w:val="es-ES"/>
        </w:rPr>
        <w:t xml:space="preserve"> </w:t>
      </w:r>
      <w:r w:rsidRPr="00545ABD">
        <w:t>предусмотренных</w:t>
      </w:r>
      <w:r w:rsidRPr="00545ABD">
        <w:rPr>
          <w:lang w:val="es-ES"/>
        </w:rPr>
        <w:t xml:space="preserve"> </w:t>
      </w:r>
      <w:r w:rsidRPr="00545ABD">
        <w:t>законом</w:t>
      </w:r>
      <w:r w:rsidR="00C510E8">
        <w:rPr>
          <w:lang w:val="es-ES"/>
        </w:rPr>
        <w:t xml:space="preserve"> </w:t>
      </w:r>
      <w:r w:rsidRPr="00545ABD">
        <w:t xml:space="preserve">процедур, и добилась значительных результатов в этой работе. </w:t>
      </w:r>
    </w:p>
    <w:p w:rsidR="00545ABD" w:rsidRPr="00545ABD" w:rsidRDefault="00545ABD" w:rsidP="003227B9">
      <w:pPr>
        <w:pStyle w:val="SingleTxtGR"/>
        <w:rPr>
          <w:b/>
          <w:i/>
        </w:rPr>
      </w:pPr>
      <w:r w:rsidRPr="00545ABD">
        <w:rPr>
          <w:lang w:val="es-ES"/>
        </w:rPr>
        <w:t>166.</w:t>
      </w:r>
      <w:r w:rsidRPr="00545ABD">
        <w:tab/>
        <w:t>Предполагается</w:t>
      </w:r>
      <w:r w:rsidRPr="00545ABD">
        <w:rPr>
          <w:lang w:val="es-ES"/>
        </w:rPr>
        <w:t xml:space="preserve">, </w:t>
      </w:r>
      <w:r w:rsidRPr="00545ABD">
        <w:t>что</w:t>
      </w:r>
      <w:r w:rsidRPr="00545ABD">
        <w:rPr>
          <w:lang w:val="es-ES"/>
        </w:rPr>
        <w:t xml:space="preserve"> </w:t>
      </w:r>
      <w:r w:rsidRPr="00545ABD">
        <w:t>изучение</w:t>
      </w:r>
      <w:r w:rsidRPr="00545ABD">
        <w:rPr>
          <w:lang w:val="es-ES"/>
        </w:rPr>
        <w:t xml:space="preserve"> </w:t>
      </w:r>
      <w:r w:rsidRPr="00545ABD">
        <w:t>и</w:t>
      </w:r>
      <w:r w:rsidRPr="00545ABD">
        <w:rPr>
          <w:lang w:val="es-ES"/>
        </w:rPr>
        <w:t xml:space="preserve"> </w:t>
      </w:r>
      <w:r w:rsidRPr="00545ABD">
        <w:t>анализ</w:t>
      </w:r>
      <w:r w:rsidRPr="00545ABD">
        <w:rPr>
          <w:lang w:val="es-ES"/>
        </w:rPr>
        <w:t xml:space="preserve"> </w:t>
      </w:r>
      <w:r w:rsidRPr="00545ABD">
        <w:t>материалов</w:t>
      </w:r>
      <w:r w:rsidRPr="00545ABD">
        <w:rPr>
          <w:lang w:val="es-ES"/>
        </w:rPr>
        <w:t xml:space="preserve">, </w:t>
      </w:r>
      <w:r w:rsidRPr="00545ABD">
        <w:t>касающихся</w:t>
      </w:r>
      <w:r w:rsidRPr="00545ABD">
        <w:rPr>
          <w:lang w:val="es-ES"/>
        </w:rPr>
        <w:t xml:space="preserve"> </w:t>
      </w:r>
      <w:r w:rsidRPr="00545ABD">
        <w:t>собс</w:t>
      </w:r>
      <w:r w:rsidRPr="00545ABD">
        <w:t>т</w:t>
      </w:r>
      <w:r w:rsidRPr="00545ABD">
        <w:t>венности</w:t>
      </w:r>
      <w:r w:rsidRPr="00545ABD">
        <w:rPr>
          <w:lang w:val="es-ES"/>
        </w:rPr>
        <w:t xml:space="preserve"> </w:t>
      </w:r>
      <w:r w:rsidRPr="00545ABD">
        <w:t>на</w:t>
      </w:r>
      <w:r w:rsidRPr="00545ABD">
        <w:rPr>
          <w:lang w:val="es-ES"/>
        </w:rPr>
        <w:t xml:space="preserve"> </w:t>
      </w:r>
      <w:r w:rsidRPr="00545ABD">
        <w:t>землю</w:t>
      </w:r>
      <w:r w:rsidRPr="00545ABD">
        <w:rPr>
          <w:lang w:val="es-ES"/>
        </w:rPr>
        <w:t xml:space="preserve">, </w:t>
      </w:r>
      <w:r w:rsidRPr="00545ABD">
        <w:t>позволит</w:t>
      </w:r>
      <w:r w:rsidRPr="00545ABD">
        <w:rPr>
          <w:lang w:val="es-ES"/>
        </w:rPr>
        <w:t xml:space="preserve"> </w:t>
      </w:r>
      <w:r w:rsidRPr="00545ABD">
        <w:t>государству</w:t>
      </w:r>
      <w:r w:rsidRPr="00545ABD">
        <w:rPr>
          <w:lang w:val="es-ES"/>
        </w:rPr>
        <w:t xml:space="preserve"> </w:t>
      </w:r>
      <w:r w:rsidRPr="00545ABD">
        <w:t>вернуть</w:t>
      </w:r>
      <w:r w:rsidRPr="00545ABD">
        <w:rPr>
          <w:lang w:val="es-ES"/>
        </w:rPr>
        <w:t xml:space="preserve"> </w:t>
      </w:r>
      <w:r w:rsidRPr="00545ABD">
        <w:t>примерно</w:t>
      </w:r>
      <w:r w:rsidRPr="00545ABD">
        <w:rPr>
          <w:lang w:val="es-ES"/>
        </w:rPr>
        <w:t xml:space="preserve"> 957</w:t>
      </w:r>
      <w:r w:rsidR="003227B9">
        <w:t xml:space="preserve"> </w:t>
      </w:r>
      <w:r w:rsidRPr="00545ABD">
        <w:rPr>
          <w:lang w:val="es-ES"/>
        </w:rPr>
        <w:t xml:space="preserve">629,4032 </w:t>
      </w:r>
      <w:r w:rsidRPr="00545ABD">
        <w:t>ге</w:t>
      </w:r>
      <w:r w:rsidRPr="00545ABD">
        <w:t>к</w:t>
      </w:r>
      <w:r w:rsidRPr="00545ABD">
        <w:t>таров</w:t>
      </w:r>
      <w:r w:rsidRPr="00545ABD">
        <w:rPr>
          <w:lang w:val="es-ES"/>
        </w:rPr>
        <w:t xml:space="preserve"> </w:t>
      </w:r>
      <w:r w:rsidRPr="00545ABD">
        <w:t>земли</w:t>
      </w:r>
      <w:r w:rsidRPr="00545ABD">
        <w:rPr>
          <w:lang w:val="es-ES"/>
        </w:rPr>
        <w:t xml:space="preserve">, </w:t>
      </w:r>
      <w:r w:rsidRPr="00545ABD">
        <w:t>которые</w:t>
      </w:r>
      <w:r w:rsidRPr="00545ABD">
        <w:rPr>
          <w:lang w:val="es-ES"/>
        </w:rPr>
        <w:t xml:space="preserve"> </w:t>
      </w:r>
      <w:r w:rsidRPr="00545ABD">
        <w:t>будут</w:t>
      </w:r>
      <w:r w:rsidRPr="00545ABD">
        <w:rPr>
          <w:lang w:val="es-ES"/>
        </w:rPr>
        <w:t xml:space="preserve"> </w:t>
      </w:r>
      <w:r w:rsidRPr="00545ABD">
        <w:t>переданы</w:t>
      </w:r>
      <w:r w:rsidRPr="00545ABD">
        <w:rPr>
          <w:lang w:val="es-ES"/>
        </w:rPr>
        <w:t xml:space="preserve"> </w:t>
      </w:r>
      <w:r w:rsidRPr="00545ABD">
        <w:t>общинам</w:t>
      </w:r>
      <w:r w:rsidRPr="00545ABD">
        <w:rPr>
          <w:lang w:val="es-ES"/>
        </w:rPr>
        <w:t xml:space="preserve"> </w:t>
      </w:r>
      <w:r w:rsidRPr="00545ABD">
        <w:t>коренных</w:t>
      </w:r>
      <w:r w:rsidRPr="00545ABD">
        <w:rPr>
          <w:lang w:val="es-ES"/>
        </w:rPr>
        <w:t xml:space="preserve"> </w:t>
      </w:r>
      <w:r w:rsidRPr="00545ABD">
        <w:t>народов</w:t>
      </w:r>
      <w:r w:rsidRPr="00545ABD">
        <w:rPr>
          <w:lang w:val="es-ES"/>
        </w:rPr>
        <w:t xml:space="preserve"> </w:t>
      </w:r>
      <w:r w:rsidRPr="00545ABD">
        <w:t>и</w:t>
      </w:r>
      <w:r w:rsidRPr="00545ABD">
        <w:rPr>
          <w:lang w:val="es-ES"/>
        </w:rPr>
        <w:t xml:space="preserve"> </w:t>
      </w:r>
      <w:r w:rsidRPr="00545ABD">
        <w:t>крестьян</w:t>
      </w:r>
      <w:r w:rsidRPr="00545ABD">
        <w:rPr>
          <w:lang w:val="es-ES"/>
        </w:rPr>
        <w:t xml:space="preserve"> </w:t>
      </w:r>
      <w:r w:rsidRPr="00545ABD">
        <w:t>в</w:t>
      </w:r>
      <w:r w:rsidRPr="00545ABD">
        <w:rPr>
          <w:lang w:val="es-ES"/>
        </w:rPr>
        <w:t xml:space="preserve"> </w:t>
      </w:r>
      <w:r w:rsidRPr="00545ABD">
        <w:t>соответствии</w:t>
      </w:r>
      <w:r w:rsidRPr="00545ABD">
        <w:rPr>
          <w:lang w:val="es-ES"/>
        </w:rPr>
        <w:t xml:space="preserve"> </w:t>
      </w:r>
      <w:r w:rsidRPr="00545ABD">
        <w:t>с</w:t>
      </w:r>
      <w:r w:rsidRPr="00545ABD">
        <w:rPr>
          <w:lang w:val="es-ES"/>
        </w:rPr>
        <w:t xml:space="preserve"> </w:t>
      </w:r>
      <w:r w:rsidRPr="00545ABD">
        <w:t>законом о</w:t>
      </w:r>
      <w:r w:rsidR="00C510E8">
        <w:t xml:space="preserve"> </w:t>
      </w:r>
      <w:r w:rsidRPr="00545ABD">
        <w:t>продолжении аграрной реформы в общинах.</w:t>
      </w:r>
    </w:p>
    <w:p w:rsidR="00545ABD" w:rsidRPr="00545ABD" w:rsidRDefault="00545ABD" w:rsidP="00B04F29">
      <w:pPr>
        <w:pStyle w:val="SingleTxtGR"/>
        <w:rPr>
          <w:lang w:val="es-ES"/>
        </w:rPr>
      </w:pPr>
      <w:r w:rsidRPr="00545ABD">
        <w:rPr>
          <w:lang w:val="es-ES"/>
        </w:rPr>
        <w:t xml:space="preserve">167. </w:t>
      </w:r>
      <w:r w:rsidRPr="00545ABD">
        <w:tab/>
        <w:t>Разработаны также предложения о правилах ведения Единого национал</w:t>
      </w:r>
      <w:r w:rsidRPr="00545ABD">
        <w:t>ь</w:t>
      </w:r>
      <w:r w:rsidRPr="00545ABD">
        <w:t>ного реестра государс</w:t>
      </w:r>
      <w:r w:rsidRPr="00545ABD">
        <w:t>т</w:t>
      </w:r>
      <w:r w:rsidRPr="00545ABD">
        <w:t>венных земель и сертификации Единого национального реестра бенефициаров. Наряду с этим идентифицированы различные типы п</w:t>
      </w:r>
      <w:r w:rsidRPr="00545ABD">
        <w:t>о</w:t>
      </w:r>
      <w:r w:rsidRPr="00545ABD">
        <w:t>селений, произведена оценка опыта их функционирования и выработаны пре</w:t>
      </w:r>
      <w:r w:rsidRPr="00545ABD">
        <w:t>д</w:t>
      </w:r>
      <w:r w:rsidRPr="00545ABD">
        <w:t>ложения по моделям новых поселений на территории страны</w:t>
      </w:r>
      <w:r w:rsidRPr="00545ABD">
        <w:rPr>
          <w:lang w:val="es-ES"/>
        </w:rPr>
        <w:t>.</w:t>
      </w:r>
    </w:p>
    <w:p w:rsidR="00AC6213" w:rsidRDefault="00545ABD" w:rsidP="003227B9">
      <w:pPr>
        <w:pStyle w:val="SingleTxtGR"/>
        <w:rPr>
          <w:lang w:val="es-ES"/>
        </w:rPr>
      </w:pPr>
      <w:r w:rsidRPr="00545ABD">
        <w:rPr>
          <w:lang w:val="es-ES"/>
        </w:rPr>
        <w:t>168.</w:t>
      </w:r>
      <w:r w:rsidRPr="00545ABD">
        <w:tab/>
        <w:t>В ходе мероприятий 2006</w:t>
      </w:r>
      <w:r w:rsidR="003227B9" w:rsidRPr="00C5761B">
        <w:rPr>
          <w:lang w:val="es-ES"/>
        </w:rPr>
        <w:t>–</w:t>
      </w:r>
      <w:r w:rsidRPr="00545ABD">
        <w:t>2009 годов были выданы титулы и консолид</w:t>
      </w:r>
      <w:r w:rsidRPr="00545ABD">
        <w:t>и</w:t>
      </w:r>
      <w:r w:rsidRPr="00545ABD">
        <w:t>рованы права на 25</w:t>
      </w:r>
      <w:r w:rsidR="003227B9">
        <w:t xml:space="preserve"> </w:t>
      </w:r>
      <w:r w:rsidRPr="00545ABD">
        <w:t>900</w:t>
      </w:r>
      <w:r w:rsidR="003227B9">
        <w:t xml:space="preserve"> </w:t>
      </w:r>
      <w:r w:rsidRPr="00545ABD">
        <w:t>782 гектаров земли, и общая площадь таких земель, оформленных за период с 1996 года, составляет 35</w:t>
      </w:r>
      <w:r w:rsidR="003227B9">
        <w:t xml:space="preserve"> </w:t>
      </w:r>
      <w:r w:rsidRPr="00545ABD">
        <w:t>272</w:t>
      </w:r>
      <w:r w:rsidR="003227B9">
        <w:t xml:space="preserve"> </w:t>
      </w:r>
      <w:r w:rsidRPr="00545ABD">
        <w:t>307 гектаров; бенеф</w:t>
      </w:r>
      <w:r w:rsidRPr="00545ABD">
        <w:t>и</w:t>
      </w:r>
      <w:r w:rsidRPr="00545ABD">
        <w:t xml:space="preserve">циарами являются более </w:t>
      </w:r>
      <w:r w:rsidRPr="00545ABD">
        <w:rPr>
          <w:lang w:val="es-ES"/>
        </w:rPr>
        <w:t>141</w:t>
      </w:r>
      <w:r w:rsidR="003227B9">
        <w:t xml:space="preserve"> </w:t>
      </w:r>
      <w:r w:rsidRPr="00545ABD">
        <w:rPr>
          <w:lang w:val="es-ES"/>
        </w:rPr>
        <w:t>813</w:t>
      </w:r>
      <w:r w:rsidRPr="00545ABD">
        <w:t xml:space="preserve"> семей.</w:t>
      </w:r>
    </w:p>
    <w:p w:rsidR="00C5761B" w:rsidRPr="00C5761B" w:rsidRDefault="00C5761B" w:rsidP="003227B9">
      <w:pPr>
        <w:pStyle w:val="SingleTxtGR"/>
        <w:rPr>
          <w:lang w:val="es-ES"/>
        </w:rPr>
      </w:pPr>
      <w:r w:rsidRPr="00C5761B">
        <w:rPr>
          <w:lang w:val="es-ES"/>
        </w:rPr>
        <w:t xml:space="preserve">169. </w:t>
      </w:r>
      <w:r w:rsidRPr="00C5761B">
        <w:tab/>
        <w:t>Предоставление</w:t>
      </w:r>
      <w:r w:rsidRPr="00C5761B">
        <w:rPr>
          <w:lang w:val="es-ES"/>
        </w:rPr>
        <w:t xml:space="preserve"> </w:t>
      </w:r>
      <w:r w:rsidRPr="00C5761B">
        <w:t>коллективных</w:t>
      </w:r>
      <w:r w:rsidRPr="00C5761B">
        <w:rPr>
          <w:lang w:val="es-ES"/>
        </w:rPr>
        <w:t xml:space="preserve"> </w:t>
      </w:r>
      <w:r w:rsidRPr="00C5761B">
        <w:t>прав</w:t>
      </w:r>
      <w:r w:rsidRPr="00C5761B">
        <w:rPr>
          <w:lang w:val="es-ES"/>
        </w:rPr>
        <w:t xml:space="preserve"> </w:t>
      </w:r>
      <w:r w:rsidRPr="00C5761B">
        <w:t>собственности</w:t>
      </w:r>
      <w:r w:rsidRPr="00C5761B">
        <w:rPr>
          <w:lang w:val="es-ES"/>
        </w:rPr>
        <w:t xml:space="preserve"> </w:t>
      </w:r>
      <w:r w:rsidRPr="00C5761B">
        <w:t>на</w:t>
      </w:r>
      <w:r w:rsidRPr="00C5761B">
        <w:rPr>
          <w:lang w:val="es-ES"/>
        </w:rPr>
        <w:t xml:space="preserve"> </w:t>
      </w:r>
      <w:r w:rsidRPr="00C5761B">
        <w:t>землю</w:t>
      </w:r>
      <w:r w:rsidRPr="00C5761B">
        <w:rPr>
          <w:lang w:val="es-ES"/>
        </w:rPr>
        <w:t xml:space="preserve"> </w:t>
      </w:r>
      <w:r w:rsidRPr="00C5761B">
        <w:t>и</w:t>
      </w:r>
      <w:r w:rsidRPr="00C5761B">
        <w:rPr>
          <w:lang w:val="es-ES"/>
        </w:rPr>
        <w:t xml:space="preserve"> </w:t>
      </w:r>
      <w:r w:rsidRPr="00C5761B">
        <w:t>террит</w:t>
      </w:r>
      <w:r w:rsidRPr="00C5761B">
        <w:t>о</w:t>
      </w:r>
      <w:r w:rsidRPr="00C5761B">
        <w:t>рии</w:t>
      </w:r>
      <w:r w:rsidRPr="00C5761B">
        <w:rPr>
          <w:lang w:val="es-ES"/>
        </w:rPr>
        <w:t xml:space="preserve"> </w:t>
      </w:r>
      <w:r w:rsidRPr="00C5761B">
        <w:t>осуществляется</w:t>
      </w:r>
      <w:r w:rsidRPr="00C5761B">
        <w:rPr>
          <w:lang w:val="es-ES"/>
        </w:rPr>
        <w:t xml:space="preserve"> </w:t>
      </w:r>
      <w:r w:rsidRPr="00C5761B">
        <w:t>в</w:t>
      </w:r>
      <w:r w:rsidRPr="00C5761B">
        <w:rPr>
          <w:lang w:val="es-ES"/>
        </w:rPr>
        <w:t xml:space="preserve"> </w:t>
      </w:r>
      <w:r w:rsidRPr="00C5761B">
        <w:t>соответствии</w:t>
      </w:r>
      <w:r w:rsidRPr="00C5761B">
        <w:rPr>
          <w:lang w:val="es-ES"/>
        </w:rPr>
        <w:t xml:space="preserve"> </w:t>
      </w:r>
      <w:r w:rsidRPr="00C5761B">
        <w:t>с</w:t>
      </w:r>
      <w:r w:rsidRPr="00C5761B">
        <w:rPr>
          <w:lang w:val="es-ES"/>
        </w:rPr>
        <w:t xml:space="preserve"> </w:t>
      </w:r>
      <w:r w:rsidRPr="00C5761B">
        <w:t>положениями</w:t>
      </w:r>
      <w:r w:rsidRPr="00C5761B">
        <w:rPr>
          <w:lang w:val="es-ES"/>
        </w:rPr>
        <w:t xml:space="preserve"> </w:t>
      </w:r>
      <w:r w:rsidRPr="00C5761B">
        <w:t>статьи</w:t>
      </w:r>
      <w:r w:rsidR="00C510E8">
        <w:rPr>
          <w:lang w:val="es-ES"/>
        </w:rPr>
        <w:t xml:space="preserve"> </w:t>
      </w:r>
      <w:r w:rsidRPr="00C5761B">
        <w:rPr>
          <w:lang w:val="es-ES"/>
        </w:rPr>
        <w:t>30.II.6</w:t>
      </w:r>
      <w:r w:rsidRPr="00C5761B">
        <w:t>, регулиру</w:t>
      </w:r>
      <w:r w:rsidRPr="00C5761B">
        <w:t>ю</w:t>
      </w:r>
      <w:r w:rsidRPr="00C5761B">
        <w:t>щей применение коллективных прав на земли и территории коренных народов и крест</w:t>
      </w:r>
      <w:r w:rsidR="003227B9" w:rsidRPr="00C5761B">
        <w:t>ь</w:t>
      </w:r>
      <w:r w:rsidRPr="00C5761B">
        <w:t xml:space="preserve">ян. </w:t>
      </w:r>
    </w:p>
    <w:p w:rsidR="00C5761B" w:rsidRPr="00C5761B" w:rsidRDefault="00C5761B" w:rsidP="00B04F29">
      <w:pPr>
        <w:pStyle w:val="SingleTxtGR"/>
        <w:rPr>
          <w:lang w:val="es-ES"/>
        </w:rPr>
      </w:pPr>
      <w:r w:rsidRPr="00C5761B">
        <w:rPr>
          <w:lang w:val="es-ES"/>
        </w:rPr>
        <w:t>170.</w:t>
      </w:r>
      <w:r w:rsidRPr="00C5761B">
        <w:tab/>
        <w:t>За</w:t>
      </w:r>
      <w:r w:rsidRPr="00C5761B">
        <w:rPr>
          <w:lang w:val="es-ES"/>
        </w:rPr>
        <w:t xml:space="preserve"> </w:t>
      </w:r>
      <w:r w:rsidRPr="00C5761B">
        <w:t>период</w:t>
      </w:r>
      <w:r w:rsidRPr="00C5761B">
        <w:rPr>
          <w:lang w:val="es-ES"/>
        </w:rPr>
        <w:t xml:space="preserve"> 2006</w:t>
      </w:r>
      <w:r w:rsidR="003227B9" w:rsidRPr="00C5761B">
        <w:rPr>
          <w:lang w:val="es-ES"/>
        </w:rPr>
        <w:t>–</w:t>
      </w:r>
      <w:r w:rsidRPr="00C5761B">
        <w:rPr>
          <w:lang w:val="es-ES"/>
        </w:rPr>
        <w:t xml:space="preserve">2009 </w:t>
      </w:r>
      <w:r w:rsidRPr="00C5761B">
        <w:t>годов</w:t>
      </w:r>
      <w:r w:rsidRPr="00C5761B">
        <w:rPr>
          <w:lang w:val="es-ES"/>
        </w:rPr>
        <w:t xml:space="preserve"> </w:t>
      </w:r>
      <w:r w:rsidRPr="00C5761B">
        <w:t>бенефициарами</w:t>
      </w:r>
      <w:r w:rsidRPr="00C5761B">
        <w:rPr>
          <w:lang w:val="es-ES"/>
        </w:rPr>
        <w:t xml:space="preserve"> </w:t>
      </w:r>
      <w:r w:rsidRPr="00C5761B">
        <w:t>стали</w:t>
      </w:r>
      <w:r w:rsidRPr="00C5761B">
        <w:rPr>
          <w:lang w:val="es-ES"/>
        </w:rPr>
        <w:t xml:space="preserve"> 980</w:t>
      </w:r>
      <w:r w:rsidR="003227B9">
        <w:t xml:space="preserve"> </w:t>
      </w:r>
      <w:r w:rsidRPr="00C5761B">
        <w:rPr>
          <w:lang w:val="es-ES"/>
        </w:rPr>
        <w:t xml:space="preserve">454 </w:t>
      </w:r>
      <w:r w:rsidRPr="00C5761B">
        <w:t>человека</w:t>
      </w:r>
      <w:r w:rsidRPr="00C5761B">
        <w:rPr>
          <w:lang w:val="es-ES"/>
        </w:rPr>
        <w:t xml:space="preserve">, </w:t>
      </w:r>
      <w:r w:rsidRPr="00C5761B">
        <w:t>пол</w:t>
      </w:r>
      <w:r w:rsidRPr="00C5761B">
        <w:t>у</w:t>
      </w:r>
      <w:r w:rsidRPr="00C5761B">
        <w:t>чившие</w:t>
      </w:r>
      <w:r w:rsidRPr="00C5761B">
        <w:rPr>
          <w:lang w:val="es-ES"/>
        </w:rPr>
        <w:t xml:space="preserve"> </w:t>
      </w:r>
      <w:r w:rsidRPr="00C5761B">
        <w:t>в</w:t>
      </w:r>
      <w:r w:rsidRPr="00C5761B">
        <w:rPr>
          <w:lang w:val="es-ES"/>
        </w:rPr>
        <w:t xml:space="preserve"> </w:t>
      </w:r>
      <w:r w:rsidRPr="00C5761B">
        <w:t>свое</w:t>
      </w:r>
      <w:r w:rsidRPr="00C5761B">
        <w:rPr>
          <w:lang w:val="es-ES"/>
        </w:rPr>
        <w:t xml:space="preserve"> </w:t>
      </w:r>
      <w:r w:rsidRPr="00C5761B">
        <w:t>распоряжение</w:t>
      </w:r>
      <w:r w:rsidRPr="00C5761B">
        <w:rPr>
          <w:lang w:val="es-ES"/>
        </w:rPr>
        <w:t xml:space="preserve"> 10 </w:t>
      </w:r>
      <w:r w:rsidRPr="00C5761B">
        <w:t>миллионов</w:t>
      </w:r>
      <w:r w:rsidRPr="00C5761B">
        <w:rPr>
          <w:lang w:val="es-ES"/>
        </w:rPr>
        <w:t xml:space="preserve"> </w:t>
      </w:r>
      <w:r w:rsidRPr="00C5761B">
        <w:t>гектаров</w:t>
      </w:r>
      <w:r w:rsidRPr="00C5761B">
        <w:rPr>
          <w:lang w:val="es-ES"/>
        </w:rPr>
        <w:t xml:space="preserve"> </w:t>
      </w:r>
      <w:r w:rsidRPr="00C5761B">
        <w:t>исконных</w:t>
      </w:r>
      <w:r w:rsidRPr="00C5761B">
        <w:rPr>
          <w:lang w:val="es-ES"/>
        </w:rPr>
        <w:t xml:space="preserve"> </w:t>
      </w:r>
      <w:r w:rsidRPr="00C5761B">
        <w:t>общинных</w:t>
      </w:r>
      <w:r w:rsidRPr="00C5761B">
        <w:rPr>
          <w:lang w:val="es-ES"/>
        </w:rPr>
        <w:t xml:space="preserve"> </w:t>
      </w:r>
      <w:r w:rsidRPr="00C5761B">
        <w:t>з</w:t>
      </w:r>
      <w:r w:rsidRPr="00C5761B">
        <w:t>е</w:t>
      </w:r>
      <w:r w:rsidRPr="00C5761B">
        <w:t>мель</w:t>
      </w:r>
      <w:r w:rsidRPr="00C5761B">
        <w:rPr>
          <w:lang w:val="es-ES"/>
        </w:rPr>
        <w:t xml:space="preserve"> </w:t>
      </w:r>
      <w:r w:rsidRPr="00C5761B">
        <w:t>в</w:t>
      </w:r>
      <w:r w:rsidRPr="00C5761B">
        <w:rPr>
          <w:lang w:val="es-ES"/>
        </w:rPr>
        <w:t xml:space="preserve"> </w:t>
      </w:r>
      <w:r w:rsidRPr="00C5761B">
        <w:t>низменных</w:t>
      </w:r>
      <w:r w:rsidRPr="00C5761B">
        <w:rPr>
          <w:lang w:val="es-ES"/>
        </w:rPr>
        <w:t xml:space="preserve"> </w:t>
      </w:r>
      <w:r w:rsidRPr="00C5761B">
        <w:t>районах</w:t>
      </w:r>
      <w:r w:rsidRPr="00C5761B">
        <w:rPr>
          <w:lang w:val="es-ES"/>
        </w:rPr>
        <w:t xml:space="preserve"> </w:t>
      </w:r>
      <w:r w:rsidRPr="00C5761B">
        <w:t>Боливии</w:t>
      </w:r>
      <w:r w:rsidRPr="00C5761B">
        <w:rPr>
          <w:lang w:val="es-ES"/>
        </w:rPr>
        <w:t xml:space="preserve">; </w:t>
      </w:r>
      <w:r w:rsidRPr="00C5761B">
        <w:t>в</w:t>
      </w:r>
      <w:r w:rsidRPr="00C5761B">
        <w:rPr>
          <w:lang w:val="es-ES"/>
        </w:rPr>
        <w:t xml:space="preserve"> </w:t>
      </w:r>
      <w:r w:rsidRPr="00C5761B">
        <w:t>частности</w:t>
      </w:r>
      <w:r w:rsidRPr="00C5761B">
        <w:rPr>
          <w:lang w:val="es-ES"/>
        </w:rPr>
        <w:t xml:space="preserve">, </w:t>
      </w:r>
      <w:r w:rsidRPr="00C5761B">
        <w:t>проведена</w:t>
      </w:r>
      <w:r w:rsidRPr="00C5761B">
        <w:rPr>
          <w:lang w:val="es-ES"/>
        </w:rPr>
        <w:t xml:space="preserve"> </w:t>
      </w:r>
      <w:r w:rsidRPr="00C5761B">
        <w:t>консолидация</w:t>
      </w:r>
      <w:r w:rsidRPr="00C5761B">
        <w:rPr>
          <w:lang w:val="es-ES"/>
        </w:rPr>
        <w:t xml:space="preserve"> </w:t>
      </w:r>
      <w:r w:rsidRPr="00C5761B">
        <w:t>прав</w:t>
      </w:r>
      <w:r w:rsidRPr="00C5761B">
        <w:rPr>
          <w:lang w:val="es-ES"/>
        </w:rPr>
        <w:t xml:space="preserve"> </w:t>
      </w:r>
      <w:r w:rsidRPr="00C5761B">
        <w:t>на</w:t>
      </w:r>
      <w:r w:rsidRPr="00C5761B">
        <w:rPr>
          <w:lang w:val="es-ES"/>
        </w:rPr>
        <w:t xml:space="preserve"> </w:t>
      </w:r>
      <w:r w:rsidRPr="00C5761B">
        <w:t>землю</w:t>
      </w:r>
      <w:r w:rsidRPr="00C5761B">
        <w:rPr>
          <w:lang w:val="es-ES"/>
        </w:rPr>
        <w:t xml:space="preserve"> </w:t>
      </w:r>
      <w:r w:rsidRPr="00C5761B">
        <w:t>всего</w:t>
      </w:r>
      <w:r w:rsidRPr="00C5761B">
        <w:rPr>
          <w:lang w:val="es-ES"/>
        </w:rPr>
        <w:t xml:space="preserve"> </w:t>
      </w:r>
      <w:r w:rsidRPr="00C5761B">
        <w:t>района</w:t>
      </w:r>
      <w:r w:rsidRPr="00C5761B">
        <w:rPr>
          <w:lang w:val="es-ES"/>
        </w:rPr>
        <w:t xml:space="preserve"> </w:t>
      </w:r>
      <w:r w:rsidRPr="00C5761B">
        <w:t>Пандо</w:t>
      </w:r>
      <w:r w:rsidRPr="00C5761B">
        <w:rPr>
          <w:lang w:val="es-ES"/>
        </w:rPr>
        <w:t xml:space="preserve">. </w:t>
      </w:r>
      <w:r w:rsidRPr="00C5761B">
        <w:t>Процесс</w:t>
      </w:r>
      <w:r w:rsidRPr="00C5761B">
        <w:rPr>
          <w:lang w:val="es-ES"/>
        </w:rPr>
        <w:t xml:space="preserve"> </w:t>
      </w:r>
      <w:r w:rsidRPr="00C5761B">
        <w:t>консолидации</w:t>
      </w:r>
      <w:r w:rsidRPr="00C5761B">
        <w:rPr>
          <w:lang w:val="es-ES"/>
        </w:rPr>
        <w:t xml:space="preserve"> </w:t>
      </w:r>
      <w:r w:rsidRPr="00C5761B">
        <w:t>прав</w:t>
      </w:r>
      <w:r w:rsidRPr="00C5761B">
        <w:rPr>
          <w:lang w:val="es-ES"/>
        </w:rPr>
        <w:t xml:space="preserve"> </w:t>
      </w:r>
      <w:r w:rsidRPr="00C5761B">
        <w:t>на</w:t>
      </w:r>
      <w:r w:rsidRPr="00C5761B">
        <w:rPr>
          <w:lang w:val="es-ES"/>
        </w:rPr>
        <w:t xml:space="preserve"> </w:t>
      </w:r>
      <w:r w:rsidRPr="00C5761B">
        <w:t>исконные</w:t>
      </w:r>
      <w:r w:rsidRPr="00C5761B">
        <w:rPr>
          <w:lang w:val="es-ES"/>
        </w:rPr>
        <w:t xml:space="preserve"> </w:t>
      </w:r>
      <w:r w:rsidRPr="00C5761B">
        <w:t>о</w:t>
      </w:r>
      <w:r w:rsidRPr="00C5761B">
        <w:t>б</w:t>
      </w:r>
      <w:r w:rsidRPr="00C5761B">
        <w:t>щинные</w:t>
      </w:r>
      <w:r w:rsidRPr="00C5761B">
        <w:rPr>
          <w:lang w:val="es-ES"/>
        </w:rPr>
        <w:t xml:space="preserve"> </w:t>
      </w:r>
      <w:r w:rsidRPr="00C5761B">
        <w:t>земли</w:t>
      </w:r>
      <w:r w:rsidRPr="00C5761B">
        <w:rPr>
          <w:lang w:val="es-ES"/>
        </w:rPr>
        <w:t xml:space="preserve"> </w:t>
      </w:r>
      <w:r w:rsidRPr="00C5761B">
        <w:t>коренных</w:t>
      </w:r>
      <w:r w:rsidRPr="00C5761B">
        <w:rPr>
          <w:lang w:val="es-ES"/>
        </w:rPr>
        <w:t xml:space="preserve"> </w:t>
      </w:r>
      <w:r w:rsidRPr="00C5761B">
        <w:t>народов</w:t>
      </w:r>
      <w:r w:rsidRPr="00C5761B">
        <w:rPr>
          <w:lang w:val="es-ES"/>
        </w:rPr>
        <w:t xml:space="preserve"> </w:t>
      </w:r>
      <w:r w:rsidRPr="00C5761B">
        <w:t>и</w:t>
      </w:r>
      <w:r w:rsidRPr="00C5761B">
        <w:rPr>
          <w:lang w:val="es-ES"/>
        </w:rPr>
        <w:t xml:space="preserve"> </w:t>
      </w:r>
      <w:r w:rsidRPr="00C5761B">
        <w:t>крестьян</w:t>
      </w:r>
      <w:r w:rsidRPr="00C5761B">
        <w:rPr>
          <w:lang w:val="es-ES"/>
        </w:rPr>
        <w:t xml:space="preserve"> </w:t>
      </w:r>
      <w:r w:rsidRPr="00C5761B">
        <w:t>продолжается</w:t>
      </w:r>
      <w:r w:rsidRPr="00C5761B">
        <w:rPr>
          <w:lang w:val="es-ES"/>
        </w:rPr>
        <w:t xml:space="preserve">. </w:t>
      </w:r>
    </w:p>
    <w:p w:rsidR="00C5761B" w:rsidRPr="00C5761B" w:rsidRDefault="00C5761B" w:rsidP="003227B9">
      <w:pPr>
        <w:pStyle w:val="SingleTxtGR"/>
      </w:pPr>
      <w:r w:rsidRPr="00C5761B">
        <w:rPr>
          <w:lang w:val="es-ES"/>
        </w:rPr>
        <w:t>171.</w:t>
      </w:r>
      <w:r w:rsidRPr="00C5761B">
        <w:tab/>
        <w:t>В</w:t>
      </w:r>
      <w:r w:rsidRPr="00C5761B">
        <w:rPr>
          <w:lang w:val="es-ES"/>
        </w:rPr>
        <w:t xml:space="preserve"> </w:t>
      </w:r>
      <w:r w:rsidRPr="00C5761B">
        <w:t>соответствии</w:t>
      </w:r>
      <w:r w:rsidRPr="00C5761B">
        <w:rPr>
          <w:lang w:val="es-ES"/>
        </w:rPr>
        <w:t xml:space="preserve"> </w:t>
      </w:r>
      <w:r w:rsidRPr="00C5761B">
        <w:t>с</w:t>
      </w:r>
      <w:r w:rsidRPr="00C5761B">
        <w:rPr>
          <w:lang w:val="es-ES"/>
        </w:rPr>
        <w:t xml:space="preserve"> </w:t>
      </w:r>
      <w:r w:rsidRPr="00C5761B">
        <w:t>результатами</w:t>
      </w:r>
      <w:r w:rsidRPr="00C5761B">
        <w:rPr>
          <w:lang w:val="es-ES"/>
        </w:rPr>
        <w:t xml:space="preserve"> </w:t>
      </w:r>
      <w:r w:rsidRPr="00C5761B">
        <w:t>референдума</w:t>
      </w:r>
      <w:r w:rsidRPr="00C5761B">
        <w:rPr>
          <w:lang w:val="es-ES"/>
        </w:rPr>
        <w:t xml:space="preserve">, </w:t>
      </w:r>
      <w:r w:rsidRPr="00C5761B">
        <w:t>проведенного</w:t>
      </w:r>
      <w:r w:rsidRPr="00C5761B">
        <w:rPr>
          <w:lang w:val="es-ES"/>
        </w:rPr>
        <w:t xml:space="preserve"> 25 </w:t>
      </w:r>
      <w:r w:rsidRPr="00C5761B">
        <w:t>января</w:t>
      </w:r>
      <w:r w:rsidRPr="00C5761B">
        <w:rPr>
          <w:lang w:val="es-ES"/>
        </w:rPr>
        <w:t xml:space="preserve"> 2009 </w:t>
      </w:r>
      <w:r w:rsidRPr="00C5761B">
        <w:t>года</w:t>
      </w:r>
      <w:r w:rsidRPr="00C5761B">
        <w:rPr>
          <w:lang w:val="es-ES"/>
        </w:rPr>
        <w:t xml:space="preserve"> </w:t>
      </w:r>
      <w:r w:rsidRPr="00C5761B">
        <w:t>в</w:t>
      </w:r>
      <w:r w:rsidRPr="00C5761B">
        <w:rPr>
          <w:lang w:val="es-ES"/>
        </w:rPr>
        <w:t xml:space="preserve"> </w:t>
      </w:r>
      <w:r w:rsidRPr="00C5761B">
        <w:t>соответствии</w:t>
      </w:r>
      <w:r w:rsidRPr="00C5761B">
        <w:rPr>
          <w:lang w:val="es-ES"/>
        </w:rPr>
        <w:t xml:space="preserve"> </w:t>
      </w:r>
      <w:r w:rsidRPr="00C5761B">
        <w:t>со</w:t>
      </w:r>
      <w:r w:rsidRPr="00C5761B">
        <w:rPr>
          <w:lang w:val="es-ES"/>
        </w:rPr>
        <w:t xml:space="preserve"> </w:t>
      </w:r>
      <w:r w:rsidRPr="00C5761B">
        <w:t>статьей</w:t>
      </w:r>
      <w:r w:rsidRPr="00C5761B">
        <w:rPr>
          <w:lang w:val="es-ES"/>
        </w:rPr>
        <w:t xml:space="preserve"> 398 </w:t>
      </w:r>
      <w:r w:rsidRPr="00C5761B">
        <w:t>Политической</w:t>
      </w:r>
      <w:r w:rsidRPr="00C5761B">
        <w:rPr>
          <w:lang w:val="es-ES"/>
        </w:rPr>
        <w:t xml:space="preserve"> </w:t>
      </w:r>
      <w:r w:rsidRPr="00C5761B">
        <w:t>конституции</w:t>
      </w:r>
      <w:r w:rsidRPr="00C5761B">
        <w:rPr>
          <w:lang w:val="es-ES"/>
        </w:rPr>
        <w:t xml:space="preserve"> </w:t>
      </w:r>
      <w:r w:rsidRPr="00C5761B">
        <w:t>государс</w:t>
      </w:r>
      <w:r w:rsidRPr="00C5761B">
        <w:t>т</w:t>
      </w:r>
      <w:r w:rsidRPr="00C5761B">
        <w:t>ва</w:t>
      </w:r>
      <w:r w:rsidRPr="00C5761B">
        <w:rPr>
          <w:lang w:val="es-ES"/>
        </w:rPr>
        <w:t xml:space="preserve">, </w:t>
      </w:r>
      <w:r w:rsidRPr="00C5761B">
        <w:t>во</w:t>
      </w:r>
      <w:r w:rsidRPr="00C5761B">
        <w:rPr>
          <w:lang w:val="es-ES"/>
        </w:rPr>
        <w:t xml:space="preserve"> </w:t>
      </w:r>
      <w:r w:rsidRPr="00C5761B">
        <w:t>избежание</w:t>
      </w:r>
      <w:r w:rsidRPr="00C5761B">
        <w:rPr>
          <w:lang w:val="es-ES"/>
        </w:rPr>
        <w:t xml:space="preserve"> </w:t>
      </w:r>
      <w:r w:rsidRPr="00C5761B">
        <w:t>чрезмерного</w:t>
      </w:r>
      <w:r w:rsidRPr="00C5761B">
        <w:rPr>
          <w:lang w:val="es-ES"/>
        </w:rPr>
        <w:t xml:space="preserve"> </w:t>
      </w:r>
      <w:r w:rsidRPr="00C5761B">
        <w:t>накопления</w:t>
      </w:r>
      <w:r w:rsidRPr="00C5761B">
        <w:rPr>
          <w:lang w:val="es-ES"/>
        </w:rPr>
        <w:t xml:space="preserve"> </w:t>
      </w:r>
      <w:r w:rsidRPr="00C5761B">
        <w:t>земель</w:t>
      </w:r>
      <w:r w:rsidRPr="00C5761B">
        <w:rPr>
          <w:lang w:val="es-ES"/>
        </w:rPr>
        <w:t xml:space="preserve"> </w:t>
      </w:r>
      <w:r w:rsidRPr="00C5761B">
        <w:t>крупными</w:t>
      </w:r>
      <w:r w:rsidRPr="00C5761B">
        <w:rPr>
          <w:lang w:val="es-ES"/>
        </w:rPr>
        <w:t xml:space="preserve"> </w:t>
      </w:r>
      <w:r w:rsidRPr="00C5761B">
        <w:t>зе</w:t>
      </w:r>
      <w:r w:rsidR="003227B9">
        <w:t>м</w:t>
      </w:r>
      <w:r w:rsidRPr="00C5761B">
        <w:t>левладельц</w:t>
      </w:r>
      <w:r w:rsidRPr="00C5761B">
        <w:t>а</w:t>
      </w:r>
      <w:r w:rsidRPr="00C5761B">
        <w:t>ми,</w:t>
      </w:r>
      <w:r w:rsidRPr="00C5761B">
        <w:rPr>
          <w:lang w:val="es-ES"/>
        </w:rPr>
        <w:t xml:space="preserve"> </w:t>
      </w:r>
      <w:r w:rsidRPr="00C5761B">
        <w:t>была</w:t>
      </w:r>
      <w:r w:rsidRPr="00C5761B">
        <w:rPr>
          <w:lang w:val="es-ES"/>
        </w:rPr>
        <w:t xml:space="preserve"> </w:t>
      </w:r>
      <w:r w:rsidRPr="00C5761B">
        <w:t>установлена</w:t>
      </w:r>
      <w:r w:rsidRPr="00C5761B">
        <w:rPr>
          <w:lang w:val="es-ES"/>
        </w:rPr>
        <w:t xml:space="preserve"> </w:t>
      </w:r>
      <w:r w:rsidRPr="00C5761B">
        <w:t>предельная</w:t>
      </w:r>
      <w:r w:rsidRPr="00C5761B">
        <w:rPr>
          <w:lang w:val="es-ES"/>
        </w:rPr>
        <w:t xml:space="preserve"> </w:t>
      </w:r>
      <w:r w:rsidRPr="00C5761B">
        <w:t>площадь</w:t>
      </w:r>
      <w:r w:rsidRPr="00C5761B">
        <w:rPr>
          <w:lang w:val="es-ES"/>
        </w:rPr>
        <w:t xml:space="preserve"> </w:t>
      </w:r>
      <w:r w:rsidRPr="00C5761B">
        <w:t>землевладений</w:t>
      </w:r>
      <w:r w:rsidRPr="00C5761B">
        <w:rPr>
          <w:lang w:val="es-ES"/>
        </w:rPr>
        <w:t xml:space="preserve"> – 5</w:t>
      </w:r>
      <w:r w:rsidR="003227B9">
        <w:t xml:space="preserve"> </w:t>
      </w:r>
      <w:r w:rsidRPr="00C5761B">
        <w:rPr>
          <w:lang w:val="es-ES"/>
        </w:rPr>
        <w:t xml:space="preserve">000 </w:t>
      </w:r>
      <w:r w:rsidRPr="00C5761B">
        <w:t>гектаров</w:t>
      </w:r>
      <w:r w:rsidRPr="00C5761B">
        <w:rPr>
          <w:lang w:val="es-ES"/>
        </w:rPr>
        <w:t>.</w:t>
      </w:r>
      <w:r w:rsidRPr="00C5761B">
        <w:t xml:space="preserve"> Однако в стране еще существуют крупные землевладения, приобретенные до принятия упомянутого решения с нарушением законов и не выполняющие с</w:t>
      </w:r>
      <w:r w:rsidRPr="00C5761B">
        <w:t>о</w:t>
      </w:r>
      <w:r w:rsidRPr="00C5761B">
        <w:t>циально-экономической функции,</w:t>
      </w:r>
      <w:r w:rsidR="00C510E8">
        <w:t xml:space="preserve"> </w:t>
      </w:r>
      <w:r w:rsidRPr="00C5761B">
        <w:t>и на этой почве в стране много лет происходят серье</w:t>
      </w:r>
      <w:r w:rsidRPr="00C5761B">
        <w:t>з</w:t>
      </w:r>
      <w:r w:rsidRPr="00C5761B">
        <w:t>ные случаи насилия и нарушений прав коренных народов.</w:t>
      </w:r>
    </w:p>
    <w:p w:rsidR="00C5761B" w:rsidRPr="00C5761B" w:rsidRDefault="00C5761B" w:rsidP="00B04F29">
      <w:pPr>
        <w:pStyle w:val="SingleTxtGR"/>
        <w:rPr>
          <w:lang w:val="es-ES"/>
        </w:rPr>
      </w:pPr>
      <w:r w:rsidRPr="00C5761B">
        <w:rPr>
          <w:lang w:val="es-ES"/>
        </w:rPr>
        <w:t>172.</w:t>
      </w:r>
      <w:r w:rsidR="00C510E8">
        <w:t xml:space="preserve"> </w:t>
      </w:r>
      <w:r w:rsidRPr="00C5761B">
        <w:tab/>
        <w:t>Создан Банк продуктивного развития, обеспечивающий кредитование мелких и средних производителей и финансирование по линии Фонда проду</w:t>
      </w:r>
      <w:r w:rsidRPr="00C5761B">
        <w:t>к</w:t>
      </w:r>
      <w:r w:rsidRPr="00C5761B">
        <w:t>тивного и социального развития для первопоселенческих коренных народов и крестьян (управляет 5% поступлений страны от прямых налогов на углеводор</w:t>
      </w:r>
      <w:r w:rsidRPr="00C5761B">
        <w:t>о</w:t>
      </w:r>
      <w:r w:rsidRPr="00C5761B">
        <w:t>ды).</w:t>
      </w:r>
      <w:r w:rsidR="00C510E8">
        <w:t xml:space="preserve"> </w:t>
      </w:r>
      <w:r w:rsidRPr="00C5761B">
        <w:t>Следует также отметить принятие плана перераспределения государстве</w:t>
      </w:r>
      <w:r w:rsidRPr="00C5761B">
        <w:t>н</w:t>
      </w:r>
      <w:r w:rsidRPr="00C5761B">
        <w:t>ных земель среди крестьян и общин коренного населения.</w:t>
      </w:r>
      <w:r w:rsidRPr="00C5761B">
        <w:rPr>
          <w:lang w:val="es-ES"/>
        </w:rPr>
        <w:tab/>
      </w:r>
    </w:p>
    <w:p w:rsidR="00C5761B" w:rsidRDefault="00C5761B" w:rsidP="00B04F29">
      <w:pPr>
        <w:pStyle w:val="SingleTxtGR"/>
        <w:rPr>
          <w:lang w:val="es-ES"/>
        </w:rPr>
      </w:pPr>
      <w:r w:rsidRPr="00C5761B">
        <w:rPr>
          <w:lang w:val="es-ES"/>
        </w:rPr>
        <w:t>173.</w:t>
      </w:r>
      <w:r w:rsidRPr="00C5761B">
        <w:tab/>
        <w:t>Стратегическая программа консолидации</w:t>
      </w:r>
      <w:r w:rsidRPr="00C5761B">
        <w:rPr>
          <w:lang w:val="es-ES"/>
        </w:rPr>
        <w:t xml:space="preserve"> </w:t>
      </w:r>
      <w:r w:rsidRPr="00C5761B">
        <w:t>прав</w:t>
      </w:r>
      <w:r w:rsidRPr="00C5761B">
        <w:rPr>
          <w:lang w:val="es-ES"/>
        </w:rPr>
        <w:t xml:space="preserve"> </w:t>
      </w:r>
      <w:r w:rsidRPr="00C5761B">
        <w:t>собственности</w:t>
      </w:r>
      <w:r w:rsidRPr="00C5761B">
        <w:rPr>
          <w:lang w:val="es-ES"/>
        </w:rPr>
        <w:t xml:space="preserve"> </w:t>
      </w:r>
      <w:r w:rsidRPr="00C5761B">
        <w:t>и</w:t>
      </w:r>
      <w:r w:rsidRPr="00C5761B">
        <w:rPr>
          <w:lang w:val="es-ES"/>
        </w:rPr>
        <w:t xml:space="preserve"> </w:t>
      </w:r>
      <w:r w:rsidRPr="00C5761B">
        <w:t>выдачи</w:t>
      </w:r>
      <w:r w:rsidRPr="00C5761B">
        <w:rPr>
          <w:lang w:val="es-ES"/>
        </w:rPr>
        <w:t xml:space="preserve"> </w:t>
      </w:r>
      <w:r w:rsidRPr="00C5761B">
        <w:t>титулов</w:t>
      </w:r>
      <w:r w:rsidRPr="00C5761B">
        <w:rPr>
          <w:lang w:val="es-ES"/>
        </w:rPr>
        <w:t xml:space="preserve"> </w:t>
      </w:r>
      <w:r w:rsidRPr="00C5761B">
        <w:t>на</w:t>
      </w:r>
      <w:r w:rsidRPr="00C5761B">
        <w:rPr>
          <w:lang w:val="es-ES"/>
        </w:rPr>
        <w:t xml:space="preserve"> </w:t>
      </w:r>
      <w:r w:rsidRPr="00C5761B">
        <w:t>земли</w:t>
      </w:r>
      <w:r w:rsidRPr="00C5761B">
        <w:rPr>
          <w:lang w:val="es-ES"/>
        </w:rPr>
        <w:t xml:space="preserve"> (</w:t>
      </w:r>
      <w:r w:rsidRPr="00C5761B">
        <w:t>ПЕНСАТ</w:t>
      </w:r>
      <w:r w:rsidRPr="00C5761B">
        <w:rPr>
          <w:lang w:val="es-ES"/>
        </w:rPr>
        <w:t xml:space="preserve">) </w:t>
      </w:r>
      <w:r w:rsidRPr="00C5761B">
        <w:t>предусматривает</w:t>
      </w:r>
      <w:r w:rsidRPr="00C5761B">
        <w:rPr>
          <w:lang w:val="es-ES"/>
        </w:rPr>
        <w:t xml:space="preserve"> </w:t>
      </w:r>
      <w:r w:rsidRPr="00C5761B">
        <w:t>завершение</w:t>
      </w:r>
      <w:r w:rsidRPr="00C5761B">
        <w:rPr>
          <w:lang w:val="es-ES"/>
        </w:rPr>
        <w:t xml:space="preserve"> </w:t>
      </w:r>
      <w:r w:rsidRPr="00C5761B">
        <w:t>процесса</w:t>
      </w:r>
      <w:r w:rsidRPr="00C5761B">
        <w:rPr>
          <w:lang w:val="es-ES"/>
        </w:rPr>
        <w:t xml:space="preserve"> </w:t>
      </w:r>
      <w:r w:rsidRPr="00C5761B">
        <w:t>консолид</w:t>
      </w:r>
      <w:r w:rsidRPr="00C5761B">
        <w:t>а</w:t>
      </w:r>
      <w:r w:rsidRPr="00C5761B">
        <w:t>ции</w:t>
      </w:r>
      <w:r w:rsidRPr="00C5761B">
        <w:rPr>
          <w:lang w:val="es-ES"/>
        </w:rPr>
        <w:t xml:space="preserve"> </w:t>
      </w:r>
      <w:r w:rsidRPr="00C5761B">
        <w:t>прав</w:t>
      </w:r>
      <w:r w:rsidRPr="00C5761B">
        <w:rPr>
          <w:lang w:val="es-ES"/>
        </w:rPr>
        <w:t xml:space="preserve"> </w:t>
      </w:r>
      <w:r w:rsidRPr="00C5761B">
        <w:t>собственности</w:t>
      </w:r>
      <w:r w:rsidRPr="00C5761B">
        <w:rPr>
          <w:lang w:val="es-ES"/>
        </w:rPr>
        <w:t xml:space="preserve"> </w:t>
      </w:r>
      <w:r w:rsidRPr="00C5761B">
        <w:t>и</w:t>
      </w:r>
      <w:r w:rsidRPr="00C5761B">
        <w:rPr>
          <w:lang w:val="es-ES"/>
        </w:rPr>
        <w:t xml:space="preserve"> </w:t>
      </w:r>
      <w:r w:rsidRPr="00C5761B">
        <w:t>выдачи</w:t>
      </w:r>
      <w:r w:rsidRPr="00C5761B">
        <w:rPr>
          <w:lang w:val="es-ES"/>
        </w:rPr>
        <w:t xml:space="preserve"> </w:t>
      </w:r>
      <w:r w:rsidRPr="00C5761B">
        <w:t>титулов</w:t>
      </w:r>
      <w:r w:rsidRPr="00C5761B">
        <w:rPr>
          <w:lang w:val="es-ES"/>
        </w:rPr>
        <w:t xml:space="preserve"> </w:t>
      </w:r>
      <w:r w:rsidRPr="00C5761B">
        <w:t>на</w:t>
      </w:r>
      <w:r w:rsidRPr="00C5761B">
        <w:rPr>
          <w:lang w:val="es-ES"/>
        </w:rPr>
        <w:t xml:space="preserve"> </w:t>
      </w:r>
      <w:r w:rsidRPr="00C5761B">
        <w:t>земли</w:t>
      </w:r>
      <w:r w:rsidRPr="00C5761B">
        <w:rPr>
          <w:lang w:val="es-ES"/>
        </w:rPr>
        <w:t xml:space="preserve"> </w:t>
      </w:r>
      <w:r w:rsidRPr="00C5761B">
        <w:t>в</w:t>
      </w:r>
      <w:r w:rsidRPr="00C5761B">
        <w:rPr>
          <w:lang w:val="es-ES"/>
        </w:rPr>
        <w:t xml:space="preserve"> </w:t>
      </w:r>
      <w:r w:rsidRPr="00C5761B">
        <w:t>течение</w:t>
      </w:r>
      <w:r w:rsidRPr="00C5761B">
        <w:rPr>
          <w:lang w:val="es-ES"/>
        </w:rPr>
        <w:t xml:space="preserve"> </w:t>
      </w:r>
      <w:r w:rsidRPr="00C5761B">
        <w:t>шестилетнего</w:t>
      </w:r>
      <w:r w:rsidRPr="00C5761B">
        <w:rPr>
          <w:lang w:val="es-ES"/>
        </w:rPr>
        <w:t xml:space="preserve"> </w:t>
      </w:r>
      <w:r w:rsidRPr="00C5761B">
        <w:t>п</w:t>
      </w:r>
      <w:r w:rsidRPr="00C5761B">
        <w:t>е</w:t>
      </w:r>
      <w:r w:rsidRPr="00C5761B">
        <w:t>риода</w:t>
      </w:r>
      <w:r w:rsidRPr="00C5761B">
        <w:rPr>
          <w:lang w:val="es-ES"/>
        </w:rPr>
        <w:t xml:space="preserve"> </w:t>
      </w:r>
      <w:r w:rsidRPr="00C5761B">
        <w:t>с</w:t>
      </w:r>
      <w:r w:rsidRPr="00C5761B">
        <w:rPr>
          <w:lang w:val="es-ES"/>
        </w:rPr>
        <w:t xml:space="preserve"> 2006 </w:t>
      </w:r>
      <w:r w:rsidRPr="00C5761B">
        <w:t>по</w:t>
      </w:r>
      <w:r w:rsidRPr="00C5761B">
        <w:rPr>
          <w:lang w:val="es-ES"/>
        </w:rPr>
        <w:t xml:space="preserve"> 2013 </w:t>
      </w:r>
      <w:r w:rsidRPr="00C5761B">
        <w:t>год</w:t>
      </w:r>
      <w:r w:rsidRPr="00C5761B">
        <w:rPr>
          <w:lang w:val="es-ES"/>
        </w:rPr>
        <w:t xml:space="preserve">, </w:t>
      </w:r>
      <w:r w:rsidRPr="00C5761B">
        <w:t>а</w:t>
      </w:r>
      <w:r w:rsidRPr="00C5761B">
        <w:rPr>
          <w:lang w:val="es-ES"/>
        </w:rPr>
        <w:t xml:space="preserve"> </w:t>
      </w:r>
      <w:r w:rsidRPr="00C5761B">
        <w:t>Национальная</w:t>
      </w:r>
      <w:r w:rsidRPr="00C5761B">
        <w:rPr>
          <w:lang w:val="es-ES"/>
        </w:rPr>
        <w:t xml:space="preserve"> </w:t>
      </w:r>
      <w:r w:rsidRPr="00C5761B">
        <w:t>стратегическая</w:t>
      </w:r>
      <w:r w:rsidRPr="00C5761B">
        <w:rPr>
          <w:lang w:val="es-ES"/>
        </w:rPr>
        <w:t xml:space="preserve"> </w:t>
      </w:r>
      <w:r w:rsidRPr="00C5761B">
        <w:t>программа</w:t>
      </w:r>
      <w:r w:rsidRPr="00C5761B">
        <w:rPr>
          <w:lang w:val="es-ES"/>
        </w:rPr>
        <w:t xml:space="preserve"> </w:t>
      </w:r>
      <w:r w:rsidRPr="00C5761B">
        <w:t>распред</w:t>
      </w:r>
      <w:r w:rsidRPr="00C5761B">
        <w:t>е</w:t>
      </w:r>
      <w:r w:rsidRPr="00C5761B">
        <w:t>ления</w:t>
      </w:r>
      <w:r w:rsidRPr="00C5761B">
        <w:rPr>
          <w:lang w:val="es-ES"/>
        </w:rPr>
        <w:t xml:space="preserve"> </w:t>
      </w:r>
      <w:r w:rsidRPr="00C5761B">
        <w:t>земель</w:t>
      </w:r>
      <w:r w:rsidRPr="00C5761B">
        <w:rPr>
          <w:lang w:val="es-ES"/>
        </w:rPr>
        <w:t xml:space="preserve"> </w:t>
      </w:r>
      <w:r w:rsidRPr="00C5761B">
        <w:t>и</w:t>
      </w:r>
      <w:r w:rsidRPr="00C5761B">
        <w:rPr>
          <w:lang w:val="es-ES"/>
        </w:rPr>
        <w:t xml:space="preserve"> </w:t>
      </w:r>
      <w:r w:rsidRPr="00C5761B">
        <w:t>населенных</w:t>
      </w:r>
      <w:r w:rsidRPr="00C5761B">
        <w:rPr>
          <w:lang w:val="es-ES"/>
        </w:rPr>
        <w:t xml:space="preserve"> </w:t>
      </w:r>
      <w:r w:rsidRPr="00C5761B">
        <w:t>пунктов</w:t>
      </w:r>
      <w:r w:rsidRPr="00C5761B">
        <w:rPr>
          <w:lang w:val="es-ES"/>
        </w:rPr>
        <w:t xml:space="preserve"> (</w:t>
      </w:r>
      <w:r w:rsidRPr="00C5761B">
        <w:t>ПЕНДТАХ</w:t>
      </w:r>
      <w:r w:rsidRPr="00C5761B">
        <w:rPr>
          <w:lang w:val="es-ES"/>
        </w:rPr>
        <w:t xml:space="preserve">) </w:t>
      </w:r>
      <w:r w:rsidRPr="00C5761B">
        <w:t>должна</w:t>
      </w:r>
      <w:r w:rsidRPr="00C5761B">
        <w:rPr>
          <w:lang w:val="es-ES"/>
        </w:rPr>
        <w:t xml:space="preserve"> </w:t>
      </w:r>
      <w:r w:rsidRPr="00C5761B">
        <w:t>запустить</w:t>
      </w:r>
      <w:r w:rsidRPr="00C5761B">
        <w:rPr>
          <w:lang w:val="es-ES"/>
        </w:rPr>
        <w:t xml:space="preserve"> </w:t>
      </w:r>
      <w:r w:rsidRPr="00C5761B">
        <w:t>процесс</w:t>
      </w:r>
      <w:r w:rsidRPr="00C5761B">
        <w:rPr>
          <w:lang w:val="es-ES"/>
        </w:rPr>
        <w:t xml:space="preserve"> </w:t>
      </w:r>
      <w:r w:rsidRPr="00C5761B">
        <w:t>п</w:t>
      </w:r>
      <w:r w:rsidRPr="00C5761B">
        <w:t>е</w:t>
      </w:r>
      <w:r w:rsidRPr="00C5761B">
        <w:t>рераспределения</w:t>
      </w:r>
      <w:r w:rsidRPr="00C5761B">
        <w:rPr>
          <w:lang w:val="es-ES"/>
        </w:rPr>
        <w:t xml:space="preserve"> </w:t>
      </w:r>
      <w:r w:rsidRPr="00C5761B">
        <w:t>земельных участков</w:t>
      </w:r>
      <w:r w:rsidRPr="00C5761B">
        <w:rPr>
          <w:lang w:val="es-ES"/>
        </w:rPr>
        <w:t xml:space="preserve"> </w:t>
      </w:r>
      <w:r w:rsidRPr="00C5761B">
        <w:t>путем</w:t>
      </w:r>
      <w:r w:rsidRPr="00C5761B">
        <w:rPr>
          <w:lang w:val="es-ES"/>
        </w:rPr>
        <w:t xml:space="preserve"> </w:t>
      </w:r>
      <w:r w:rsidRPr="00C5761B">
        <w:t>консолидации</w:t>
      </w:r>
      <w:r w:rsidRPr="00C5761B">
        <w:rPr>
          <w:lang w:val="es-ES"/>
        </w:rPr>
        <w:t xml:space="preserve"> </w:t>
      </w:r>
      <w:r w:rsidRPr="00C5761B">
        <w:t>прав</w:t>
      </w:r>
      <w:r w:rsidRPr="00C5761B">
        <w:rPr>
          <w:lang w:val="es-ES"/>
        </w:rPr>
        <w:t xml:space="preserve"> </w:t>
      </w:r>
      <w:r w:rsidRPr="00C5761B">
        <w:t>первопоселе</w:t>
      </w:r>
      <w:r w:rsidRPr="00C5761B">
        <w:t>н</w:t>
      </w:r>
      <w:r w:rsidRPr="00C5761B">
        <w:t>ческих коренных народов и крестьян на</w:t>
      </w:r>
      <w:r w:rsidRPr="00C5761B">
        <w:rPr>
          <w:lang w:val="es-ES"/>
        </w:rPr>
        <w:t xml:space="preserve"> </w:t>
      </w:r>
      <w:r w:rsidRPr="00C5761B">
        <w:t>свои</w:t>
      </w:r>
      <w:r w:rsidRPr="00C5761B">
        <w:rPr>
          <w:lang w:val="es-ES"/>
        </w:rPr>
        <w:t xml:space="preserve"> </w:t>
      </w:r>
      <w:r w:rsidRPr="00C5761B">
        <w:t>территории</w:t>
      </w:r>
      <w:r w:rsidRPr="00C5761B">
        <w:rPr>
          <w:lang w:val="es-ES"/>
        </w:rPr>
        <w:t>.</w:t>
      </w:r>
    </w:p>
    <w:p w:rsidR="00187860" w:rsidRDefault="00187860" w:rsidP="00B04F29">
      <w:pPr>
        <w:pStyle w:val="SingleTxtGR"/>
      </w:pPr>
      <w:r>
        <w:rPr>
          <w:lang w:val="es-ES"/>
        </w:rPr>
        <w:br w:type="page"/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04"/>
        <w:gridCol w:w="966"/>
        <w:gridCol w:w="938"/>
        <w:gridCol w:w="840"/>
        <w:gridCol w:w="797"/>
        <w:gridCol w:w="826"/>
        <w:gridCol w:w="854"/>
        <w:gridCol w:w="945"/>
      </w:tblGrid>
      <w:tr w:rsidR="004D1F1F" w:rsidRPr="00B46A7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  <w:vMerge w:val="restart"/>
            <w:tcBorders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Департ</w:t>
            </w:r>
            <w:r w:rsidRPr="00B46A72">
              <w:rPr>
                <w:i/>
                <w:iCs/>
                <w:sz w:val="16"/>
              </w:rPr>
              <w:t>а</w:t>
            </w:r>
            <w:r w:rsidRPr="00B46A72">
              <w:rPr>
                <w:i/>
                <w:iCs/>
                <w:sz w:val="16"/>
              </w:rPr>
              <w:t>мент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Площадь предо</w:t>
            </w:r>
            <w:r w:rsidRPr="00B46A72">
              <w:rPr>
                <w:i/>
                <w:iCs/>
                <w:sz w:val="16"/>
              </w:rPr>
              <w:t>с</w:t>
            </w:r>
            <w:r w:rsidRPr="00B46A72">
              <w:rPr>
                <w:i/>
                <w:iCs/>
                <w:sz w:val="16"/>
              </w:rPr>
              <w:t>тав-ленных государс</w:t>
            </w:r>
            <w:r w:rsidRPr="00B46A72">
              <w:rPr>
                <w:i/>
                <w:iCs/>
                <w:sz w:val="16"/>
              </w:rPr>
              <w:t>т</w:t>
            </w:r>
            <w:r w:rsidRPr="00B46A72">
              <w:rPr>
                <w:i/>
                <w:iCs/>
                <w:sz w:val="16"/>
              </w:rPr>
              <w:t>вом земель</w:t>
            </w:r>
            <w:r w:rsidR="00294184" w:rsidRPr="00B46A72">
              <w:rPr>
                <w:i/>
                <w:iCs/>
                <w:sz w:val="16"/>
              </w:rPr>
              <w:t xml:space="preserve"> </w:t>
            </w:r>
            <w:r w:rsidRPr="00B46A72">
              <w:rPr>
                <w:i/>
                <w:iCs/>
                <w:sz w:val="16"/>
              </w:rPr>
              <w:t>(га)</w:t>
            </w:r>
            <w:r w:rsidR="00C510E8" w:rsidRPr="00B46A72">
              <w:rPr>
                <w:i/>
                <w:iCs/>
                <w:sz w:val="16"/>
              </w:rPr>
              <w:t xml:space="preserve"> </w:t>
            </w:r>
          </w:p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1995</w:t>
            </w:r>
            <w:r w:rsidR="00526B95" w:rsidRPr="00C5761B">
              <w:rPr>
                <w:lang w:val="es-ES"/>
              </w:rPr>
              <w:t>–</w:t>
            </w:r>
            <w:r w:rsidRPr="00B46A72">
              <w:rPr>
                <w:i/>
                <w:iCs/>
                <w:sz w:val="16"/>
              </w:rPr>
              <w:t>2005</w:t>
            </w:r>
          </w:p>
        </w:tc>
        <w:tc>
          <w:tcPr>
            <w:tcW w:w="42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Результаты решений, принятых Президентом Эво М</w:t>
            </w:r>
            <w:r w:rsidRPr="00B46A72">
              <w:rPr>
                <w:i/>
                <w:iCs/>
                <w:sz w:val="16"/>
              </w:rPr>
              <w:t>о</w:t>
            </w:r>
            <w:r w:rsidRPr="00B46A72">
              <w:rPr>
                <w:i/>
                <w:iCs/>
                <w:sz w:val="16"/>
              </w:rPr>
              <w:t>ралесом (2006</w:t>
            </w:r>
            <w:r w:rsidR="00526B95" w:rsidRPr="00C5761B">
              <w:rPr>
                <w:lang w:val="es-ES"/>
              </w:rPr>
              <w:t>–</w:t>
            </w:r>
            <w:r w:rsidRPr="00B46A72">
              <w:rPr>
                <w:i/>
                <w:iCs/>
                <w:sz w:val="16"/>
              </w:rPr>
              <w:t>2009 годы)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526B9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Общая</w:t>
            </w:r>
            <w:r w:rsidR="00526B95">
              <w:rPr>
                <w:i/>
                <w:iCs/>
                <w:sz w:val="16"/>
              </w:rPr>
              <w:t xml:space="preserve"> пло</w:t>
            </w:r>
            <w:r w:rsidRPr="00B46A72">
              <w:rPr>
                <w:i/>
                <w:iCs/>
                <w:sz w:val="16"/>
              </w:rPr>
              <w:t>щадь предо</w:t>
            </w:r>
            <w:r w:rsidRPr="00B46A72">
              <w:rPr>
                <w:i/>
                <w:iCs/>
                <w:sz w:val="16"/>
              </w:rPr>
              <w:t>с</w:t>
            </w:r>
            <w:r w:rsidRPr="00B46A72">
              <w:rPr>
                <w:i/>
                <w:iCs/>
                <w:sz w:val="16"/>
              </w:rPr>
              <w:t>тав-ленных</w:t>
            </w:r>
            <w:r w:rsidR="00526B95">
              <w:rPr>
                <w:i/>
                <w:iCs/>
                <w:sz w:val="16"/>
              </w:rPr>
              <w:t xml:space="preserve"> госу</w:t>
            </w:r>
            <w:r w:rsidRPr="00B46A72">
              <w:rPr>
                <w:i/>
                <w:iCs/>
                <w:sz w:val="16"/>
              </w:rPr>
              <w:t>дар-ством з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мель (га)</w:t>
            </w:r>
          </w:p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B46A72">
              <w:rPr>
                <w:i/>
                <w:iCs/>
                <w:sz w:val="16"/>
              </w:rPr>
              <w:t xml:space="preserve"> 1996</w:t>
            </w:r>
            <w:r w:rsidR="00526B95" w:rsidRPr="00C5761B">
              <w:rPr>
                <w:lang w:val="es-ES"/>
              </w:rPr>
              <w:t>–</w:t>
            </w:r>
            <w:r w:rsidRPr="00B46A72">
              <w:rPr>
                <w:i/>
                <w:iCs/>
                <w:sz w:val="16"/>
              </w:rPr>
              <w:t>2009</w:t>
            </w:r>
          </w:p>
        </w:tc>
      </w:tr>
      <w:tr w:rsidR="004D1F1F" w:rsidRPr="00B46A7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rPr>
                <w:i/>
                <w:iCs/>
                <w:sz w:val="16"/>
              </w:rPr>
            </w:pPr>
          </w:p>
        </w:tc>
        <w:tc>
          <w:tcPr>
            <w:tcW w:w="96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Площадь пр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достав-ленных гос</w:t>
            </w:r>
            <w:r w:rsidRPr="00B46A72">
              <w:rPr>
                <w:i/>
                <w:iCs/>
                <w:sz w:val="16"/>
              </w:rPr>
              <w:t>у</w:t>
            </w:r>
            <w:r w:rsidRPr="00B46A72">
              <w:rPr>
                <w:i/>
                <w:iCs/>
                <w:sz w:val="16"/>
              </w:rPr>
              <w:t>дар-ством з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мель</w:t>
            </w:r>
            <w:r w:rsidR="00B46A72" w:rsidRPr="00B46A72">
              <w:rPr>
                <w:i/>
                <w:iCs/>
                <w:sz w:val="16"/>
              </w:rPr>
              <w:br/>
            </w:r>
            <w:r w:rsidR="00294184" w:rsidRPr="00B46A72">
              <w:rPr>
                <w:i/>
                <w:iCs/>
                <w:sz w:val="16"/>
              </w:rPr>
              <w:t xml:space="preserve"> </w:t>
            </w:r>
            <w:r w:rsidRPr="00B46A72">
              <w:rPr>
                <w:i/>
                <w:iCs/>
                <w:sz w:val="16"/>
              </w:rPr>
              <w:t xml:space="preserve">(га) </w:t>
            </w:r>
            <w:r w:rsidRPr="00B46A72">
              <w:rPr>
                <w:i/>
                <w:iCs/>
                <w:sz w:val="16"/>
              </w:rPr>
              <w:br/>
              <w:t>2006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Площадь предо-став-ленных гос</w:t>
            </w:r>
            <w:r w:rsidRPr="00B46A72">
              <w:rPr>
                <w:i/>
                <w:iCs/>
                <w:sz w:val="16"/>
              </w:rPr>
              <w:t>у</w:t>
            </w:r>
            <w:r w:rsidRPr="00B46A72">
              <w:rPr>
                <w:i/>
                <w:iCs/>
                <w:sz w:val="16"/>
              </w:rPr>
              <w:t>дар-ством з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мель</w:t>
            </w:r>
            <w:r w:rsidR="00294184" w:rsidRPr="00B46A72">
              <w:rPr>
                <w:i/>
                <w:iCs/>
                <w:sz w:val="16"/>
              </w:rPr>
              <w:t xml:space="preserve"> </w:t>
            </w:r>
            <w:r w:rsidRPr="00B46A72">
              <w:rPr>
                <w:i/>
                <w:iCs/>
                <w:sz w:val="16"/>
              </w:rPr>
              <w:t>(га)</w:t>
            </w:r>
            <w:r w:rsidRPr="00B46A72">
              <w:rPr>
                <w:i/>
                <w:iCs/>
                <w:sz w:val="16"/>
              </w:rPr>
              <w:br/>
              <w:t>2007</w:t>
            </w:r>
            <w:r w:rsidR="00C510E8" w:rsidRPr="00B46A72">
              <w:rPr>
                <w:i/>
                <w:iCs/>
                <w:sz w:val="16"/>
              </w:rPr>
              <w:t xml:space="preserve"> 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Площадь предо-став-ленных гос</w:t>
            </w:r>
            <w:r w:rsidRPr="00B46A72">
              <w:rPr>
                <w:i/>
                <w:iCs/>
                <w:sz w:val="16"/>
              </w:rPr>
              <w:t>у</w:t>
            </w:r>
            <w:r w:rsidRPr="00B46A72">
              <w:rPr>
                <w:i/>
                <w:iCs/>
                <w:sz w:val="16"/>
              </w:rPr>
              <w:t>дар-ством з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мель</w:t>
            </w:r>
            <w:r w:rsidR="00294184" w:rsidRPr="00B46A72">
              <w:rPr>
                <w:i/>
                <w:iCs/>
                <w:sz w:val="16"/>
              </w:rPr>
              <w:t xml:space="preserve"> </w:t>
            </w:r>
            <w:r w:rsidRPr="00B46A72">
              <w:rPr>
                <w:i/>
                <w:iCs/>
                <w:sz w:val="16"/>
              </w:rPr>
              <w:t>(га)</w:t>
            </w:r>
            <w:r w:rsidRPr="00B46A72">
              <w:rPr>
                <w:i/>
                <w:iCs/>
                <w:sz w:val="16"/>
              </w:rPr>
              <w:br/>
              <w:t>2008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Площадь пр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до-став-ленных гос</w:t>
            </w:r>
            <w:r w:rsidRPr="00B46A72">
              <w:rPr>
                <w:i/>
                <w:iCs/>
                <w:sz w:val="16"/>
              </w:rPr>
              <w:t>у</w:t>
            </w:r>
            <w:r w:rsidRPr="00B46A72">
              <w:rPr>
                <w:i/>
                <w:iCs/>
                <w:sz w:val="16"/>
              </w:rPr>
              <w:t>дар-ством з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мель</w:t>
            </w:r>
            <w:r w:rsidR="00294184" w:rsidRPr="00B46A72">
              <w:rPr>
                <w:i/>
                <w:iCs/>
                <w:sz w:val="16"/>
              </w:rPr>
              <w:t xml:space="preserve"> </w:t>
            </w:r>
            <w:r w:rsidRPr="00B46A72">
              <w:rPr>
                <w:i/>
                <w:iCs/>
                <w:sz w:val="16"/>
              </w:rPr>
              <w:t>(га)</w:t>
            </w:r>
            <w:r w:rsidRPr="00B46A72">
              <w:rPr>
                <w:i/>
                <w:iCs/>
                <w:sz w:val="16"/>
              </w:rPr>
              <w:br/>
              <w:t xml:space="preserve">2009 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>Площадь предо-став-ленных гос</w:t>
            </w:r>
            <w:r w:rsidRPr="00B46A72">
              <w:rPr>
                <w:i/>
                <w:iCs/>
                <w:sz w:val="16"/>
              </w:rPr>
              <w:t>у</w:t>
            </w:r>
            <w:r w:rsidRPr="00B46A72">
              <w:rPr>
                <w:i/>
                <w:iCs/>
                <w:sz w:val="16"/>
              </w:rPr>
              <w:t>дар-ством з</w:t>
            </w:r>
            <w:r w:rsidRPr="00B46A72">
              <w:rPr>
                <w:i/>
                <w:iCs/>
                <w:sz w:val="16"/>
              </w:rPr>
              <w:t>е</w:t>
            </w:r>
            <w:r w:rsidRPr="00B46A72">
              <w:rPr>
                <w:i/>
                <w:iCs/>
                <w:sz w:val="16"/>
              </w:rPr>
              <w:t>мель</w:t>
            </w:r>
            <w:r w:rsidR="00294184" w:rsidRPr="00B46A72">
              <w:rPr>
                <w:i/>
                <w:iCs/>
                <w:sz w:val="16"/>
              </w:rPr>
              <w:t xml:space="preserve"> </w:t>
            </w:r>
            <w:r w:rsidRPr="00B46A72">
              <w:rPr>
                <w:i/>
                <w:iCs/>
                <w:sz w:val="16"/>
              </w:rPr>
              <w:t xml:space="preserve">(га) </w:t>
            </w:r>
          </w:p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6"/>
              </w:rPr>
            </w:pPr>
            <w:r w:rsidRPr="00B46A72">
              <w:rPr>
                <w:i/>
                <w:iCs/>
                <w:sz w:val="16"/>
              </w:rPr>
              <w:t xml:space="preserve">2006-2009 </w:t>
            </w:r>
          </w:p>
        </w:tc>
        <w:tc>
          <w:tcPr>
            <w:tcW w:w="94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D1F1F" w:rsidRPr="00B46A72" w:rsidRDefault="004D1F1F" w:rsidP="00B46A7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4D1F1F" w:rsidRPr="00B04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r w:rsidRPr="00B04F29">
              <w:t>Бени</w:t>
            </w:r>
          </w:p>
        </w:tc>
        <w:tc>
          <w:tcPr>
            <w:tcW w:w="966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19 389</w:t>
            </w: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7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2 500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4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2 500</w:t>
            </w:r>
          </w:p>
        </w:tc>
        <w:tc>
          <w:tcPr>
            <w:tcW w:w="945" w:type="dxa"/>
            <w:tcBorders>
              <w:top w:val="single" w:sz="12" w:space="0" w:color="auto"/>
            </w:tcBorders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21 889</w:t>
            </w:r>
          </w:p>
        </w:tc>
      </w:tr>
      <w:tr w:rsidR="004D1F1F" w:rsidRPr="00B04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</w:tcPr>
          <w:p w:rsidR="004D1F1F" w:rsidRPr="00B04F29" w:rsidRDefault="004D1F1F" w:rsidP="00B04F29">
            <w:r w:rsidRPr="00B04F29">
              <w:t>Ла-Пас</w:t>
            </w:r>
          </w:p>
        </w:tc>
        <w:tc>
          <w:tcPr>
            <w:tcW w:w="96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8 671</w:t>
            </w:r>
          </w:p>
        </w:tc>
        <w:tc>
          <w:tcPr>
            <w:tcW w:w="938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7 500</w:t>
            </w:r>
          </w:p>
        </w:tc>
        <w:tc>
          <w:tcPr>
            <w:tcW w:w="840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10 444</w:t>
            </w:r>
          </w:p>
        </w:tc>
        <w:tc>
          <w:tcPr>
            <w:tcW w:w="797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3 696</w:t>
            </w:r>
          </w:p>
        </w:tc>
        <w:tc>
          <w:tcPr>
            <w:tcW w:w="82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23 628</w:t>
            </w:r>
          </w:p>
        </w:tc>
        <w:tc>
          <w:tcPr>
            <w:tcW w:w="854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45 268</w:t>
            </w:r>
          </w:p>
        </w:tc>
        <w:tc>
          <w:tcPr>
            <w:tcW w:w="945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53 940</w:t>
            </w:r>
          </w:p>
        </w:tc>
      </w:tr>
      <w:tr w:rsidR="004D1F1F" w:rsidRPr="00B04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</w:tcPr>
          <w:p w:rsidR="004D1F1F" w:rsidRPr="00B04F29" w:rsidRDefault="004D1F1F" w:rsidP="00B04F29">
            <w:r w:rsidRPr="00B04F29">
              <w:t>Пандо</w:t>
            </w:r>
          </w:p>
        </w:tc>
        <w:tc>
          <w:tcPr>
            <w:tcW w:w="96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8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40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513 580</w:t>
            </w:r>
          </w:p>
        </w:tc>
        <w:tc>
          <w:tcPr>
            <w:tcW w:w="797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200 697</w:t>
            </w:r>
          </w:p>
        </w:tc>
        <w:tc>
          <w:tcPr>
            <w:tcW w:w="82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26 910</w:t>
            </w:r>
          </w:p>
        </w:tc>
        <w:tc>
          <w:tcPr>
            <w:tcW w:w="854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741 186</w:t>
            </w:r>
          </w:p>
        </w:tc>
        <w:tc>
          <w:tcPr>
            <w:tcW w:w="945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741 186</w:t>
            </w:r>
          </w:p>
        </w:tc>
      </w:tr>
      <w:tr w:rsidR="004D1F1F" w:rsidRPr="00B04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</w:tcPr>
          <w:p w:rsidR="004D1F1F" w:rsidRPr="00B04F29" w:rsidRDefault="004D1F1F" w:rsidP="00B04F29">
            <w:r w:rsidRPr="00B04F29">
              <w:t>Санта-Крус</w:t>
            </w:r>
          </w:p>
        </w:tc>
        <w:tc>
          <w:tcPr>
            <w:tcW w:w="96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8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23 856</w:t>
            </w:r>
          </w:p>
        </w:tc>
        <w:tc>
          <w:tcPr>
            <w:tcW w:w="840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134 304</w:t>
            </w:r>
          </w:p>
        </w:tc>
        <w:tc>
          <w:tcPr>
            <w:tcW w:w="797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39 566</w:t>
            </w:r>
          </w:p>
        </w:tc>
        <w:tc>
          <w:tcPr>
            <w:tcW w:w="82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4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197 725</w:t>
            </w:r>
          </w:p>
        </w:tc>
        <w:tc>
          <w:tcPr>
            <w:tcW w:w="945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197 725</w:t>
            </w:r>
          </w:p>
        </w:tc>
      </w:tr>
      <w:tr w:rsidR="004D1F1F" w:rsidRPr="00B04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</w:tcPr>
          <w:p w:rsidR="004D1F1F" w:rsidRPr="00B04F29" w:rsidRDefault="004D1F1F" w:rsidP="00B04F29">
            <w:r w:rsidRPr="00B04F29">
              <w:t>Тариха</w:t>
            </w:r>
          </w:p>
        </w:tc>
        <w:tc>
          <w:tcPr>
            <w:tcW w:w="96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8 755</w:t>
            </w:r>
          </w:p>
        </w:tc>
        <w:tc>
          <w:tcPr>
            <w:tcW w:w="938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691</w:t>
            </w:r>
          </w:p>
        </w:tc>
        <w:tc>
          <w:tcPr>
            <w:tcW w:w="840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7 508</w:t>
            </w:r>
          </w:p>
        </w:tc>
        <w:tc>
          <w:tcPr>
            <w:tcW w:w="797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6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4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8 198</w:t>
            </w:r>
          </w:p>
        </w:tc>
        <w:tc>
          <w:tcPr>
            <w:tcW w:w="945" w:type="dxa"/>
          </w:tcPr>
          <w:p w:rsidR="004D1F1F" w:rsidRPr="00B04F29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04F29">
              <w:t>16 953</w:t>
            </w:r>
          </w:p>
        </w:tc>
      </w:tr>
      <w:tr w:rsidR="004D1F1F" w:rsidRPr="00B04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" w:type="dxa"/>
          </w:tcPr>
          <w:p w:rsidR="004D1F1F" w:rsidRPr="00526B95" w:rsidRDefault="00526B95" w:rsidP="00B04F2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4D1F1F" w:rsidRPr="00526B95">
              <w:rPr>
                <w:b/>
                <w:bCs/>
              </w:rPr>
              <w:t>Итого</w:t>
            </w:r>
          </w:p>
        </w:tc>
        <w:tc>
          <w:tcPr>
            <w:tcW w:w="966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36 815</w:t>
            </w:r>
          </w:p>
        </w:tc>
        <w:tc>
          <w:tcPr>
            <w:tcW w:w="938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32 047</w:t>
            </w:r>
          </w:p>
        </w:tc>
        <w:tc>
          <w:tcPr>
            <w:tcW w:w="840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665 835</w:t>
            </w:r>
          </w:p>
        </w:tc>
        <w:tc>
          <w:tcPr>
            <w:tcW w:w="797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246 458</w:t>
            </w:r>
          </w:p>
        </w:tc>
        <w:tc>
          <w:tcPr>
            <w:tcW w:w="826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50 538</w:t>
            </w:r>
          </w:p>
        </w:tc>
        <w:tc>
          <w:tcPr>
            <w:tcW w:w="854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994 878</w:t>
            </w:r>
          </w:p>
        </w:tc>
        <w:tc>
          <w:tcPr>
            <w:tcW w:w="945" w:type="dxa"/>
          </w:tcPr>
          <w:p w:rsidR="004D1F1F" w:rsidRPr="00526B95" w:rsidRDefault="004D1F1F" w:rsidP="00B04F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26B95">
              <w:rPr>
                <w:b/>
                <w:bCs/>
              </w:rPr>
              <w:t>1 031 693</w:t>
            </w:r>
          </w:p>
        </w:tc>
      </w:tr>
    </w:tbl>
    <w:p w:rsidR="004D1F1F" w:rsidRPr="004D1F1F" w:rsidRDefault="004D1F1F" w:rsidP="006524BA">
      <w:pPr>
        <w:pStyle w:val="SingleTxtGR"/>
        <w:spacing w:before="120" w:after="240"/>
        <w:ind w:firstLine="170"/>
        <w:rPr>
          <w:b/>
          <w:i/>
          <w:lang w:val="es-ES"/>
        </w:rPr>
      </w:pPr>
      <w:r w:rsidRPr="004D1F1F">
        <w:rPr>
          <w:i/>
        </w:rPr>
        <w:t>Источник</w:t>
      </w:r>
      <w:r w:rsidRPr="004D1F1F">
        <w:rPr>
          <w:i/>
          <w:lang w:val="es-ES"/>
        </w:rPr>
        <w:t>:</w:t>
      </w:r>
      <w:r w:rsidRPr="004D1F1F">
        <w:rPr>
          <w:lang w:val="es-ES"/>
        </w:rPr>
        <w:t xml:space="preserve"> </w:t>
      </w:r>
      <w:r w:rsidRPr="004D1F1F">
        <w:t>Министерство</w:t>
      </w:r>
      <w:r w:rsidRPr="004D1F1F">
        <w:rPr>
          <w:lang w:val="es-ES"/>
        </w:rPr>
        <w:t xml:space="preserve"> </w:t>
      </w:r>
      <w:r w:rsidRPr="004D1F1F">
        <w:t>по вопросам земли и развития сельских районов</w:t>
      </w:r>
      <w:r w:rsidR="00526B95">
        <w:t>.</w:t>
      </w:r>
    </w:p>
    <w:p w:rsidR="004D1F1F" w:rsidRPr="004D1F1F" w:rsidRDefault="004D1F1F" w:rsidP="00294184">
      <w:pPr>
        <w:pStyle w:val="H23GR"/>
        <w:rPr>
          <w:lang w:val="es-ES"/>
        </w:rPr>
      </w:pPr>
      <w:r w:rsidRPr="004D1F1F">
        <w:rPr>
          <w:lang w:val="es-ES"/>
        </w:rPr>
        <w:tab/>
      </w:r>
      <w:r w:rsidR="00294184">
        <w:tab/>
      </w:r>
      <w:r w:rsidRPr="004D1F1F">
        <w:t>Рекомендация</w:t>
      </w:r>
      <w:r w:rsidRPr="004D1F1F">
        <w:rPr>
          <w:lang w:val="es-ES"/>
        </w:rPr>
        <w:t xml:space="preserve"> 14</w:t>
      </w:r>
    </w:p>
    <w:p w:rsidR="004D1F1F" w:rsidRPr="004D1F1F" w:rsidRDefault="004D1F1F" w:rsidP="00B50D05">
      <w:pPr>
        <w:pStyle w:val="SingleTxtGR"/>
      </w:pPr>
      <w:r w:rsidRPr="004D1F1F">
        <w:rPr>
          <w:lang w:val="es-ES"/>
        </w:rPr>
        <w:t>174.</w:t>
      </w:r>
      <w:r w:rsidR="00294184">
        <w:tab/>
      </w:r>
      <w:r w:rsidRPr="004D1F1F">
        <w:t>В</w:t>
      </w:r>
      <w:r w:rsidRPr="004D1F1F">
        <w:rPr>
          <w:lang w:val="es-ES"/>
        </w:rPr>
        <w:t xml:space="preserve"> </w:t>
      </w:r>
      <w:r w:rsidRPr="004D1F1F">
        <w:t>числе</w:t>
      </w:r>
      <w:r w:rsidRPr="004D1F1F">
        <w:rPr>
          <w:lang w:val="es-ES"/>
        </w:rPr>
        <w:t xml:space="preserve"> </w:t>
      </w:r>
      <w:r w:rsidRPr="004D1F1F">
        <w:t>мер</w:t>
      </w:r>
      <w:r w:rsidRPr="004D1F1F">
        <w:rPr>
          <w:lang w:val="es-ES"/>
        </w:rPr>
        <w:t xml:space="preserve">, </w:t>
      </w:r>
      <w:r w:rsidRPr="004D1F1F">
        <w:t>принятых</w:t>
      </w:r>
      <w:r w:rsidRPr="004D1F1F">
        <w:rPr>
          <w:lang w:val="es-ES"/>
        </w:rPr>
        <w:t xml:space="preserve"> </w:t>
      </w:r>
      <w:r w:rsidRPr="004D1F1F">
        <w:t>государством</w:t>
      </w:r>
      <w:r w:rsidRPr="004D1F1F">
        <w:rPr>
          <w:lang w:val="es-ES"/>
        </w:rPr>
        <w:t xml:space="preserve"> </w:t>
      </w:r>
      <w:r w:rsidRPr="004D1F1F">
        <w:t>для</w:t>
      </w:r>
      <w:r w:rsidRPr="004D1F1F">
        <w:rPr>
          <w:lang w:val="es-ES"/>
        </w:rPr>
        <w:t xml:space="preserve"> </w:t>
      </w:r>
      <w:r w:rsidRPr="004D1F1F">
        <w:t>защиты</w:t>
      </w:r>
      <w:r w:rsidRPr="004D1F1F">
        <w:rPr>
          <w:lang w:val="es-ES"/>
        </w:rPr>
        <w:t xml:space="preserve"> </w:t>
      </w:r>
      <w:r w:rsidRPr="004D1F1F">
        <w:t>правозащитников</w:t>
      </w:r>
      <w:r w:rsidRPr="004D1F1F">
        <w:rPr>
          <w:lang w:val="es-ES"/>
        </w:rPr>
        <w:t xml:space="preserve"> </w:t>
      </w:r>
      <w:r w:rsidRPr="004D1F1F">
        <w:t>от</w:t>
      </w:r>
      <w:r w:rsidRPr="004D1F1F">
        <w:rPr>
          <w:lang w:val="es-ES"/>
        </w:rPr>
        <w:t xml:space="preserve"> </w:t>
      </w:r>
      <w:r w:rsidRPr="004D1F1F">
        <w:t>любого</w:t>
      </w:r>
      <w:r w:rsidRPr="004D1F1F">
        <w:rPr>
          <w:lang w:val="es-ES"/>
        </w:rPr>
        <w:t xml:space="preserve"> </w:t>
      </w:r>
      <w:r w:rsidRPr="004D1F1F">
        <w:t>насилия</w:t>
      </w:r>
      <w:r w:rsidRPr="004D1F1F">
        <w:rPr>
          <w:lang w:val="es-ES"/>
        </w:rPr>
        <w:t xml:space="preserve"> </w:t>
      </w:r>
      <w:r w:rsidRPr="004D1F1F">
        <w:t>со</w:t>
      </w:r>
      <w:r w:rsidRPr="004D1F1F">
        <w:rPr>
          <w:lang w:val="es-ES"/>
        </w:rPr>
        <w:t xml:space="preserve"> </w:t>
      </w:r>
      <w:r w:rsidRPr="004D1F1F">
        <w:t>стороны</w:t>
      </w:r>
      <w:r w:rsidRPr="004D1F1F">
        <w:rPr>
          <w:lang w:val="es-ES"/>
        </w:rPr>
        <w:t xml:space="preserve"> </w:t>
      </w:r>
      <w:r w:rsidRPr="004D1F1F">
        <w:t>сотрудников</w:t>
      </w:r>
      <w:r w:rsidRPr="004D1F1F">
        <w:rPr>
          <w:lang w:val="es-ES"/>
        </w:rPr>
        <w:t xml:space="preserve"> </w:t>
      </w:r>
      <w:r w:rsidRPr="004D1F1F">
        <w:t>полиции</w:t>
      </w:r>
      <w:r w:rsidRPr="004D1F1F">
        <w:rPr>
          <w:lang w:val="es-ES"/>
        </w:rPr>
        <w:t xml:space="preserve">, </w:t>
      </w:r>
      <w:r w:rsidRPr="004D1F1F">
        <w:t>особенно</w:t>
      </w:r>
      <w:r w:rsidRPr="004D1F1F">
        <w:rPr>
          <w:lang w:val="es-ES"/>
        </w:rPr>
        <w:t xml:space="preserve"> </w:t>
      </w:r>
      <w:r w:rsidRPr="004D1F1F">
        <w:t>в</w:t>
      </w:r>
      <w:r w:rsidRPr="004D1F1F">
        <w:rPr>
          <w:lang w:val="es-ES"/>
        </w:rPr>
        <w:t xml:space="preserve"> </w:t>
      </w:r>
      <w:r w:rsidRPr="004D1F1F">
        <w:t>районе</w:t>
      </w:r>
      <w:r w:rsidRPr="004D1F1F">
        <w:rPr>
          <w:lang w:val="es-ES"/>
        </w:rPr>
        <w:t xml:space="preserve"> </w:t>
      </w:r>
      <w:r w:rsidRPr="004D1F1F">
        <w:t>Чапаре</w:t>
      </w:r>
      <w:r w:rsidRPr="004D1F1F">
        <w:rPr>
          <w:lang w:val="es-ES"/>
        </w:rPr>
        <w:t xml:space="preserve">, </w:t>
      </w:r>
      <w:r w:rsidRPr="004D1F1F">
        <w:t>следует</w:t>
      </w:r>
      <w:r w:rsidRPr="004D1F1F">
        <w:rPr>
          <w:lang w:val="es-ES"/>
        </w:rPr>
        <w:t xml:space="preserve"> </w:t>
      </w:r>
      <w:r w:rsidRPr="004D1F1F">
        <w:t>отметить</w:t>
      </w:r>
      <w:r w:rsidRPr="004D1F1F">
        <w:rPr>
          <w:lang w:val="es-ES"/>
        </w:rPr>
        <w:t xml:space="preserve"> </w:t>
      </w:r>
      <w:r w:rsidRPr="004D1F1F">
        <w:t>издание</w:t>
      </w:r>
      <w:r w:rsidRPr="004D1F1F">
        <w:rPr>
          <w:lang w:val="es-ES"/>
        </w:rPr>
        <w:t xml:space="preserve"> </w:t>
      </w:r>
      <w:r w:rsidRPr="004D1F1F">
        <w:t>Главным</w:t>
      </w:r>
      <w:r w:rsidRPr="004D1F1F">
        <w:rPr>
          <w:lang w:val="es-ES"/>
        </w:rPr>
        <w:t xml:space="preserve"> </w:t>
      </w:r>
      <w:r w:rsidRPr="004D1F1F">
        <w:t>управлением</w:t>
      </w:r>
      <w:r w:rsidRPr="004D1F1F">
        <w:rPr>
          <w:lang w:val="es-ES"/>
        </w:rPr>
        <w:t xml:space="preserve"> </w:t>
      </w:r>
      <w:r w:rsidRPr="004D1F1F">
        <w:t>по</w:t>
      </w:r>
      <w:r w:rsidRPr="004D1F1F">
        <w:rPr>
          <w:lang w:val="es-ES"/>
        </w:rPr>
        <w:t xml:space="preserve"> </w:t>
      </w:r>
      <w:r w:rsidRPr="004D1F1F">
        <w:t>борьбе</w:t>
      </w:r>
      <w:r w:rsidRPr="004D1F1F">
        <w:rPr>
          <w:lang w:val="es-ES"/>
        </w:rPr>
        <w:t xml:space="preserve"> </w:t>
      </w:r>
      <w:r w:rsidRPr="004D1F1F">
        <w:t>с</w:t>
      </w:r>
      <w:r w:rsidRPr="004D1F1F">
        <w:rPr>
          <w:lang w:val="es-ES"/>
        </w:rPr>
        <w:t xml:space="preserve"> </w:t>
      </w:r>
      <w:r w:rsidRPr="004D1F1F">
        <w:t>наркоторговлей</w:t>
      </w:r>
      <w:r w:rsidRPr="004D1F1F">
        <w:rPr>
          <w:lang w:val="es-ES"/>
        </w:rPr>
        <w:t xml:space="preserve"> (</w:t>
      </w:r>
      <w:r w:rsidRPr="004D1F1F">
        <w:t>ГУБН</w:t>
      </w:r>
      <w:r w:rsidRPr="004D1F1F">
        <w:rPr>
          <w:lang w:val="es-ES"/>
        </w:rPr>
        <w:t xml:space="preserve">) </w:t>
      </w:r>
      <w:r w:rsidRPr="004D1F1F">
        <w:t>инструкций всем</w:t>
      </w:r>
      <w:r w:rsidRPr="004D1F1F">
        <w:rPr>
          <w:lang w:val="es-ES"/>
        </w:rPr>
        <w:t xml:space="preserve"> </w:t>
      </w:r>
      <w:r w:rsidRPr="004D1F1F">
        <w:t>своим сотрудникам</w:t>
      </w:r>
      <w:r w:rsidRPr="004D1F1F">
        <w:rPr>
          <w:lang w:val="es-ES"/>
        </w:rPr>
        <w:t xml:space="preserve"> </w:t>
      </w:r>
      <w:r w:rsidRPr="004D1F1F">
        <w:t>с требованием</w:t>
      </w:r>
      <w:r w:rsidRPr="004D1F1F">
        <w:rPr>
          <w:lang w:val="es-ES"/>
        </w:rPr>
        <w:t xml:space="preserve"> </w:t>
      </w:r>
      <w:r w:rsidRPr="004D1F1F">
        <w:t>соблюдать</w:t>
      </w:r>
      <w:r w:rsidRPr="004D1F1F">
        <w:rPr>
          <w:lang w:val="es-ES"/>
        </w:rPr>
        <w:t xml:space="preserve"> </w:t>
      </w:r>
      <w:r w:rsidRPr="004D1F1F">
        <w:t>конст</w:t>
      </w:r>
      <w:r w:rsidRPr="004D1F1F">
        <w:t>и</w:t>
      </w:r>
      <w:r w:rsidRPr="004D1F1F">
        <w:t>туционные</w:t>
      </w:r>
      <w:r w:rsidRPr="004D1F1F">
        <w:rPr>
          <w:lang w:val="es-ES"/>
        </w:rPr>
        <w:t xml:space="preserve"> </w:t>
      </w:r>
      <w:r w:rsidRPr="004D1F1F">
        <w:t>права</w:t>
      </w:r>
      <w:r w:rsidRPr="004D1F1F">
        <w:rPr>
          <w:lang w:val="es-ES"/>
        </w:rPr>
        <w:t xml:space="preserve"> </w:t>
      </w:r>
      <w:r w:rsidRPr="004D1F1F">
        <w:t>всех</w:t>
      </w:r>
      <w:r w:rsidRPr="004D1F1F">
        <w:rPr>
          <w:lang w:val="es-ES"/>
        </w:rPr>
        <w:t xml:space="preserve"> </w:t>
      </w:r>
      <w:r w:rsidRPr="004D1F1F">
        <w:t>без</w:t>
      </w:r>
      <w:r w:rsidRPr="004D1F1F">
        <w:rPr>
          <w:lang w:val="es-ES"/>
        </w:rPr>
        <w:t xml:space="preserve"> </w:t>
      </w:r>
      <w:r w:rsidRPr="004D1F1F">
        <w:t>исключения</w:t>
      </w:r>
      <w:r w:rsidRPr="004D1F1F">
        <w:rPr>
          <w:lang w:val="es-ES"/>
        </w:rPr>
        <w:t xml:space="preserve"> </w:t>
      </w:r>
      <w:r w:rsidRPr="004D1F1F">
        <w:t>лиц</w:t>
      </w:r>
      <w:r w:rsidRPr="004D1F1F">
        <w:rPr>
          <w:lang w:val="es-ES"/>
        </w:rPr>
        <w:t xml:space="preserve">, </w:t>
      </w:r>
      <w:r w:rsidRPr="004D1F1F">
        <w:t>с</w:t>
      </w:r>
      <w:r w:rsidRPr="004D1F1F">
        <w:rPr>
          <w:lang w:val="es-ES"/>
        </w:rPr>
        <w:t xml:space="preserve"> </w:t>
      </w:r>
      <w:r w:rsidRPr="004D1F1F">
        <w:t>момента</w:t>
      </w:r>
      <w:r w:rsidRPr="004D1F1F">
        <w:rPr>
          <w:lang w:val="es-ES"/>
        </w:rPr>
        <w:t xml:space="preserve"> </w:t>
      </w:r>
      <w:r w:rsidRPr="004D1F1F">
        <w:t>их задержания</w:t>
      </w:r>
      <w:r w:rsidRPr="004D1F1F">
        <w:rPr>
          <w:lang w:val="es-ES"/>
        </w:rPr>
        <w:t xml:space="preserve"> </w:t>
      </w:r>
      <w:r w:rsidRPr="004D1F1F">
        <w:t>и</w:t>
      </w:r>
      <w:r w:rsidRPr="004D1F1F">
        <w:rPr>
          <w:lang w:val="es-ES"/>
        </w:rPr>
        <w:t xml:space="preserve"> </w:t>
      </w:r>
      <w:r w:rsidRPr="004D1F1F">
        <w:t>до</w:t>
      </w:r>
      <w:r w:rsidRPr="004D1F1F">
        <w:rPr>
          <w:lang w:val="es-ES"/>
        </w:rPr>
        <w:t xml:space="preserve"> </w:t>
      </w:r>
      <w:r w:rsidRPr="004D1F1F">
        <w:t>з</w:t>
      </w:r>
      <w:r w:rsidRPr="004D1F1F">
        <w:t>а</w:t>
      </w:r>
      <w:r w:rsidRPr="004D1F1F">
        <w:t>вершения</w:t>
      </w:r>
      <w:r w:rsidRPr="004D1F1F">
        <w:rPr>
          <w:lang w:val="es-ES"/>
        </w:rPr>
        <w:t xml:space="preserve"> </w:t>
      </w:r>
      <w:r w:rsidRPr="004D1F1F">
        <w:t>процесса</w:t>
      </w:r>
      <w:r w:rsidRPr="004D1F1F">
        <w:rPr>
          <w:lang w:val="es-ES"/>
        </w:rPr>
        <w:t xml:space="preserve"> </w:t>
      </w:r>
      <w:r w:rsidRPr="004D1F1F">
        <w:t>суд</w:t>
      </w:r>
      <w:r w:rsidRPr="004D1F1F">
        <w:t>о</w:t>
      </w:r>
      <w:r w:rsidRPr="004D1F1F">
        <w:t>производства</w:t>
      </w:r>
      <w:r w:rsidRPr="004D1F1F">
        <w:rPr>
          <w:lang w:val="es-ES"/>
        </w:rPr>
        <w:t xml:space="preserve">. </w:t>
      </w:r>
    </w:p>
    <w:p w:rsidR="004D1F1F" w:rsidRPr="004D1F1F" w:rsidRDefault="004D1F1F" w:rsidP="00294184">
      <w:pPr>
        <w:pStyle w:val="SingleTxtGR"/>
      </w:pPr>
      <w:r w:rsidRPr="004D1F1F">
        <w:rPr>
          <w:lang w:val="es-ES"/>
        </w:rPr>
        <w:t>175.</w:t>
      </w:r>
      <w:r w:rsidR="00294184">
        <w:tab/>
      </w:r>
      <w:r w:rsidRPr="004D1F1F">
        <w:t>Кроме того в упомянутом учреждении на постоянной основе ведется р</w:t>
      </w:r>
      <w:r w:rsidRPr="004D1F1F">
        <w:t>а</w:t>
      </w:r>
      <w:r w:rsidRPr="004D1F1F">
        <w:t>бота по повышению потенциала всех сотрудников по вопросам прав человека и уважения личности, независимо от</w:t>
      </w:r>
      <w:r w:rsidR="00C510E8">
        <w:t xml:space="preserve"> </w:t>
      </w:r>
      <w:r w:rsidRPr="004D1F1F">
        <w:t>социального положения, цвета кожи или р</w:t>
      </w:r>
      <w:r w:rsidRPr="004D1F1F">
        <w:t>а</w:t>
      </w:r>
      <w:r w:rsidRPr="004D1F1F">
        <w:t xml:space="preserve">сы, и поощряется борьба против расовой дискриминации. </w:t>
      </w:r>
    </w:p>
    <w:p w:rsidR="004D1F1F" w:rsidRPr="004D1F1F" w:rsidRDefault="004D1F1F" w:rsidP="00294184">
      <w:pPr>
        <w:pStyle w:val="SingleTxtGR"/>
      </w:pPr>
      <w:r w:rsidRPr="004D1F1F">
        <w:rPr>
          <w:lang w:val="es-ES"/>
        </w:rPr>
        <w:t>176.</w:t>
      </w:r>
      <w:r w:rsidR="00294184">
        <w:tab/>
      </w:r>
      <w:r w:rsidRPr="004D1F1F">
        <w:t>Следует также отметить, что полицейские мероприятия и процессуал</w:t>
      </w:r>
      <w:r w:rsidRPr="004D1F1F">
        <w:t>ь</w:t>
      </w:r>
      <w:r w:rsidRPr="004D1F1F">
        <w:t>ные действия сотрудников ГУБН осуществляются под контролем и управлен</w:t>
      </w:r>
      <w:r w:rsidRPr="004D1F1F">
        <w:t>и</w:t>
      </w:r>
      <w:r w:rsidRPr="004D1F1F">
        <w:t>ем Прокуратуры по вопросам оборота контролируемых веществ, которая обяз</w:t>
      </w:r>
      <w:r w:rsidRPr="004D1F1F">
        <w:t>а</w:t>
      </w:r>
      <w:r w:rsidRPr="004D1F1F">
        <w:t xml:space="preserve">на обеспечить выполнение закона </w:t>
      </w:r>
      <w:r w:rsidR="00294184">
        <w:t xml:space="preserve">№ </w:t>
      </w:r>
      <w:r w:rsidRPr="004D1F1F">
        <w:t>1970 об Уголовно-процессуальном коде</w:t>
      </w:r>
      <w:r w:rsidRPr="004D1F1F">
        <w:t>к</w:t>
      </w:r>
      <w:r w:rsidRPr="004D1F1F">
        <w:t xml:space="preserve">се, закона </w:t>
      </w:r>
      <w:r w:rsidR="00294184">
        <w:t xml:space="preserve">№ </w:t>
      </w:r>
      <w:r w:rsidRPr="004D1F1F">
        <w:t>1008 «О режиме коки и контролируемых веществ», Конституции государства и международных конвенций и соглашений, в том числе Междун</w:t>
      </w:r>
      <w:r w:rsidRPr="004D1F1F">
        <w:t>а</w:t>
      </w:r>
      <w:r w:rsidRPr="004D1F1F">
        <w:t xml:space="preserve">родной конвенции о ликвидации всех форм расовой дискриминации. </w:t>
      </w:r>
    </w:p>
    <w:p w:rsidR="004D1F1F" w:rsidRPr="004D1F1F" w:rsidRDefault="004D1F1F" w:rsidP="00294184">
      <w:pPr>
        <w:pStyle w:val="SingleTxtGR"/>
      </w:pPr>
      <w:r w:rsidRPr="004D1F1F">
        <w:rPr>
          <w:lang w:val="es-ES"/>
        </w:rPr>
        <w:t>177.</w:t>
      </w:r>
      <w:r w:rsidR="00294184">
        <w:tab/>
      </w:r>
      <w:r w:rsidRPr="004D1F1F">
        <w:t>Помимо этого следует отметить, что</w:t>
      </w:r>
      <w:r w:rsidR="00C510E8">
        <w:t xml:space="preserve"> </w:t>
      </w:r>
      <w:r w:rsidRPr="004D1F1F">
        <w:t xml:space="preserve">в соответствии с резолюцией </w:t>
      </w:r>
      <w:r w:rsidR="00294184">
        <w:br/>
        <w:t xml:space="preserve">№ </w:t>
      </w:r>
      <w:r w:rsidRPr="004D1F1F">
        <w:rPr>
          <w:lang w:val="es-ES"/>
        </w:rPr>
        <w:t xml:space="preserve">133/04 </w:t>
      </w:r>
      <w:r w:rsidRPr="004D1F1F">
        <w:t>от</w:t>
      </w:r>
      <w:r w:rsidRPr="004D1F1F">
        <w:rPr>
          <w:lang w:val="es-ES"/>
        </w:rPr>
        <w:t xml:space="preserve"> 23 </w:t>
      </w:r>
      <w:r w:rsidRPr="004D1F1F">
        <w:t>апреля</w:t>
      </w:r>
      <w:r w:rsidRPr="004D1F1F">
        <w:rPr>
          <w:lang w:val="es-ES"/>
        </w:rPr>
        <w:t xml:space="preserve"> 2004</w:t>
      </w:r>
      <w:r w:rsidRPr="004D1F1F">
        <w:t xml:space="preserve"> года в Национальной полиции Боливии создано Н</w:t>
      </w:r>
      <w:r w:rsidRPr="004D1F1F">
        <w:t>а</w:t>
      </w:r>
      <w:r w:rsidRPr="004D1F1F">
        <w:t>циональное управление по вопросам прав человека; в функции этого подразд</w:t>
      </w:r>
      <w:r w:rsidRPr="004D1F1F">
        <w:t>е</w:t>
      </w:r>
      <w:r w:rsidRPr="004D1F1F">
        <w:t>ления входят</w:t>
      </w:r>
      <w:r w:rsidR="00C510E8">
        <w:t xml:space="preserve"> </w:t>
      </w:r>
      <w:r w:rsidRPr="004D1F1F">
        <w:t>проведение институциональной политики в области прав челов</w:t>
      </w:r>
      <w:r w:rsidRPr="004D1F1F">
        <w:t>е</w:t>
      </w:r>
      <w:r w:rsidRPr="004D1F1F">
        <w:t>ка, усиление внимания к этой тематике в системе профессионального образов</w:t>
      </w:r>
      <w:r w:rsidRPr="004D1F1F">
        <w:t>а</w:t>
      </w:r>
      <w:r w:rsidRPr="004D1F1F">
        <w:t>ния,</w:t>
      </w:r>
      <w:r w:rsidR="00C510E8">
        <w:t xml:space="preserve"> </w:t>
      </w:r>
      <w:r w:rsidRPr="004D1F1F">
        <w:t>повышение потенциала сотрудников разных уровней ответственности,</w:t>
      </w:r>
      <w:r w:rsidR="00C510E8">
        <w:t xml:space="preserve"> </w:t>
      </w:r>
      <w:r w:rsidRPr="004D1F1F">
        <w:t>и</w:t>
      </w:r>
      <w:r w:rsidRPr="004D1F1F">
        <w:t>н</w:t>
      </w:r>
      <w:r w:rsidRPr="004D1F1F">
        <w:t>формирование и повышение осведомленности сотрудников национальной п</w:t>
      </w:r>
      <w:r w:rsidRPr="004D1F1F">
        <w:t>о</w:t>
      </w:r>
      <w:r w:rsidRPr="004D1F1F">
        <w:t>лиции</w:t>
      </w:r>
      <w:r w:rsidR="00C510E8">
        <w:t xml:space="preserve"> </w:t>
      </w:r>
      <w:r w:rsidRPr="004D1F1F">
        <w:t xml:space="preserve">по вопросам содержания Всеобщей декларации прав человека. </w:t>
      </w:r>
    </w:p>
    <w:p w:rsidR="00C510E8" w:rsidRDefault="004D1F1F" w:rsidP="00B50D05">
      <w:pPr>
        <w:pStyle w:val="SingleTxtGR"/>
      </w:pPr>
      <w:r w:rsidRPr="004D1F1F">
        <w:rPr>
          <w:lang w:val="es-ES"/>
        </w:rPr>
        <w:t>178.</w:t>
      </w:r>
      <w:r w:rsidR="00294184">
        <w:tab/>
      </w:r>
      <w:r w:rsidRPr="004D1F1F">
        <w:t>Главной задачей Национального управления является продвижение среди сотрудников полиции культуры знания, поддержки и уважения прав человека. Для этого в Управлении имеются органы управления, контроля и консультати</w:t>
      </w:r>
      <w:r w:rsidRPr="004D1F1F">
        <w:t>в</w:t>
      </w:r>
      <w:r w:rsidRPr="004D1F1F">
        <w:t>ной помощи и поддержки. Консультативную помощь и поддержку обеспечив</w:t>
      </w:r>
      <w:r w:rsidRPr="004D1F1F">
        <w:t>а</w:t>
      </w:r>
      <w:r w:rsidRPr="004D1F1F">
        <w:t>ют департамент повышения квалификации, департамент научных исследований и ведающие вопросами прав человека отделы других департаментов Наци</w:t>
      </w:r>
      <w:r w:rsidRPr="004D1F1F">
        <w:t>о</w:t>
      </w:r>
      <w:r w:rsidRPr="004D1F1F">
        <w:t xml:space="preserve">нального управления. </w:t>
      </w:r>
    </w:p>
    <w:p w:rsidR="004D1F1F" w:rsidRPr="004D1F1F" w:rsidRDefault="00294184" w:rsidP="00B50D05">
      <w:pPr>
        <w:pStyle w:val="SingleTxtGR"/>
        <w:rPr>
          <w:lang w:val="es-ES"/>
        </w:rPr>
      </w:pPr>
      <w:r>
        <w:rPr>
          <w:lang w:val="es-ES"/>
        </w:rPr>
        <w:t>179.</w:t>
      </w:r>
      <w:r>
        <w:tab/>
      </w:r>
      <w:r w:rsidR="004D1F1F" w:rsidRPr="004D1F1F">
        <w:t>В</w:t>
      </w:r>
      <w:r w:rsidR="004D1F1F" w:rsidRPr="004D1F1F">
        <w:rPr>
          <w:lang w:val="es-ES"/>
        </w:rPr>
        <w:t xml:space="preserve"> </w:t>
      </w:r>
      <w:r w:rsidR="004D1F1F" w:rsidRPr="004D1F1F">
        <w:t>этом</w:t>
      </w:r>
      <w:r w:rsidR="004D1F1F" w:rsidRPr="004D1F1F">
        <w:rPr>
          <w:lang w:val="es-ES"/>
        </w:rPr>
        <w:t xml:space="preserve"> </w:t>
      </w:r>
      <w:r w:rsidR="004D1F1F" w:rsidRPr="004D1F1F">
        <w:t>контексте</w:t>
      </w:r>
      <w:r w:rsidR="004D1F1F" w:rsidRPr="004D1F1F">
        <w:rPr>
          <w:lang w:val="es-ES"/>
        </w:rPr>
        <w:t xml:space="preserve"> </w:t>
      </w:r>
      <w:r w:rsidR="004D1F1F" w:rsidRPr="004D1F1F">
        <w:t>Национальное</w:t>
      </w:r>
      <w:r w:rsidR="004D1F1F" w:rsidRPr="004D1F1F">
        <w:rPr>
          <w:lang w:val="es-ES"/>
        </w:rPr>
        <w:t xml:space="preserve"> </w:t>
      </w:r>
      <w:r w:rsidR="004D1F1F" w:rsidRPr="004D1F1F">
        <w:t>управление</w:t>
      </w:r>
      <w:r w:rsidR="004D1F1F" w:rsidRPr="004D1F1F">
        <w:rPr>
          <w:lang w:val="es-ES"/>
        </w:rPr>
        <w:t xml:space="preserve"> </w:t>
      </w:r>
      <w:r w:rsidR="004D1F1F" w:rsidRPr="004D1F1F">
        <w:t>по</w:t>
      </w:r>
      <w:r w:rsidR="004D1F1F" w:rsidRPr="004D1F1F">
        <w:rPr>
          <w:lang w:val="es-ES"/>
        </w:rPr>
        <w:t xml:space="preserve"> </w:t>
      </w:r>
      <w:r w:rsidR="004D1F1F" w:rsidRPr="004D1F1F">
        <w:t>вопросам</w:t>
      </w:r>
      <w:r w:rsidR="004D1F1F" w:rsidRPr="004D1F1F">
        <w:rPr>
          <w:lang w:val="es-ES"/>
        </w:rPr>
        <w:t xml:space="preserve"> </w:t>
      </w:r>
      <w:r w:rsidR="004D1F1F" w:rsidRPr="004D1F1F">
        <w:t>прав</w:t>
      </w:r>
      <w:r w:rsidR="004D1F1F" w:rsidRPr="004D1F1F">
        <w:rPr>
          <w:lang w:val="es-ES"/>
        </w:rPr>
        <w:t xml:space="preserve"> </w:t>
      </w:r>
      <w:r w:rsidR="004D1F1F" w:rsidRPr="004D1F1F">
        <w:t>человека</w:t>
      </w:r>
      <w:r w:rsidR="004D1F1F" w:rsidRPr="004D1F1F">
        <w:rPr>
          <w:lang w:val="es-ES"/>
        </w:rPr>
        <w:t xml:space="preserve"> </w:t>
      </w:r>
      <w:r w:rsidR="004D1F1F" w:rsidRPr="004D1F1F">
        <w:t>полиции</w:t>
      </w:r>
      <w:r w:rsidR="004D1F1F" w:rsidRPr="004D1F1F">
        <w:rPr>
          <w:lang w:val="es-ES"/>
        </w:rPr>
        <w:t xml:space="preserve"> </w:t>
      </w:r>
      <w:r w:rsidR="004D1F1F" w:rsidRPr="004D1F1F">
        <w:t>Боливии работает</w:t>
      </w:r>
      <w:r w:rsidR="004D1F1F" w:rsidRPr="004D1F1F">
        <w:rPr>
          <w:lang w:val="es-ES"/>
        </w:rPr>
        <w:t xml:space="preserve"> </w:t>
      </w:r>
      <w:r w:rsidR="004D1F1F" w:rsidRPr="004D1F1F">
        <w:t>по</w:t>
      </w:r>
      <w:r w:rsidR="004D1F1F" w:rsidRPr="004D1F1F">
        <w:rPr>
          <w:lang w:val="es-ES"/>
        </w:rPr>
        <w:t xml:space="preserve"> </w:t>
      </w:r>
      <w:r w:rsidR="004D1F1F" w:rsidRPr="004D1F1F">
        <w:t>следующим</w:t>
      </w:r>
      <w:r w:rsidR="004D1F1F" w:rsidRPr="004D1F1F">
        <w:rPr>
          <w:lang w:val="es-ES"/>
        </w:rPr>
        <w:t xml:space="preserve"> </w:t>
      </w:r>
      <w:r w:rsidR="004D1F1F" w:rsidRPr="004D1F1F">
        <w:t>направлениям</w:t>
      </w:r>
      <w:r w:rsidR="004D1F1F" w:rsidRPr="004D1F1F">
        <w:rPr>
          <w:lang w:val="es-ES"/>
        </w:rPr>
        <w:t xml:space="preserve">: a) </w:t>
      </w:r>
      <w:r w:rsidR="004D1F1F" w:rsidRPr="004D1F1F">
        <w:t>распространяет</w:t>
      </w:r>
      <w:r w:rsidR="00C510E8">
        <w:rPr>
          <w:lang w:val="es-ES"/>
        </w:rPr>
        <w:t xml:space="preserve"> </w:t>
      </w:r>
      <w:r w:rsidR="004D1F1F" w:rsidRPr="004D1F1F">
        <w:t>информацию о принципах</w:t>
      </w:r>
      <w:r w:rsidR="004D1F1F" w:rsidRPr="004D1F1F">
        <w:rPr>
          <w:lang w:val="es-ES"/>
        </w:rPr>
        <w:t xml:space="preserve"> </w:t>
      </w:r>
      <w:r w:rsidR="004D1F1F" w:rsidRPr="004D1F1F">
        <w:t>прав</w:t>
      </w:r>
      <w:r w:rsidR="004D1F1F" w:rsidRPr="004D1F1F">
        <w:rPr>
          <w:lang w:val="es-ES"/>
        </w:rPr>
        <w:t xml:space="preserve"> </w:t>
      </w:r>
      <w:r w:rsidR="004D1F1F" w:rsidRPr="004D1F1F">
        <w:t>человека</w:t>
      </w:r>
      <w:r w:rsidR="004D1F1F" w:rsidRPr="004D1F1F">
        <w:rPr>
          <w:lang w:val="es-ES"/>
        </w:rPr>
        <w:t xml:space="preserve"> </w:t>
      </w:r>
      <w:r w:rsidR="004D1F1F" w:rsidRPr="004D1F1F">
        <w:t>среди</w:t>
      </w:r>
      <w:r w:rsidR="004D1F1F" w:rsidRPr="004D1F1F">
        <w:rPr>
          <w:lang w:val="es-ES"/>
        </w:rPr>
        <w:t xml:space="preserve"> </w:t>
      </w:r>
      <w:r w:rsidR="004D1F1F" w:rsidRPr="004D1F1F">
        <w:t>всех</w:t>
      </w:r>
      <w:r w:rsidR="004D1F1F" w:rsidRPr="004D1F1F">
        <w:rPr>
          <w:lang w:val="es-ES"/>
        </w:rPr>
        <w:t xml:space="preserve"> </w:t>
      </w:r>
      <w:r w:rsidR="004D1F1F" w:rsidRPr="004D1F1F">
        <w:t>сотрудников</w:t>
      </w:r>
      <w:r w:rsidR="004D1F1F" w:rsidRPr="004D1F1F">
        <w:rPr>
          <w:lang w:val="es-ES"/>
        </w:rPr>
        <w:t xml:space="preserve"> </w:t>
      </w:r>
      <w:r w:rsidR="004D1F1F" w:rsidRPr="004D1F1F">
        <w:t>национальной</w:t>
      </w:r>
      <w:r w:rsidR="004D1F1F" w:rsidRPr="004D1F1F">
        <w:rPr>
          <w:lang w:val="es-ES"/>
        </w:rPr>
        <w:t xml:space="preserve"> </w:t>
      </w:r>
      <w:r w:rsidR="004D1F1F" w:rsidRPr="004D1F1F">
        <w:t>полиции</w:t>
      </w:r>
      <w:r w:rsidR="004D1F1F" w:rsidRPr="004D1F1F">
        <w:rPr>
          <w:lang w:val="es-ES"/>
        </w:rPr>
        <w:t xml:space="preserve"> </w:t>
      </w:r>
      <w:r w:rsidR="004D1F1F" w:rsidRPr="004D1F1F">
        <w:t>и</w:t>
      </w:r>
      <w:r w:rsidR="004D1F1F" w:rsidRPr="004D1F1F">
        <w:rPr>
          <w:lang w:val="es-ES"/>
        </w:rPr>
        <w:t xml:space="preserve"> </w:t>
      </w:r>
      <w:r w:rsidR="004D1F1F" w:rsidRPr="004D1F1F">
        <w:t>среди</w:t>
      </w:r>
      <w:r w:rsidR="004D1F1F" w:rsidRPr="004D1F1F">
        <w:rPr>
          <w:lang w:val="es-ES"/>
        </w:rPr>
        <w:t xml:space="preserve"> </w:t>
      </w:r>
      <w:r w:rsidR="004D1F1F" w:rsidRPr="004D1F1F">
        <w:t>членов</w:t>
      </w:r>
      <w:r w:rsidR="004D1F1F" w:rsidRPr="004D1F1F">
        <w:rPr>
          <w:lang w:val="es-ES"/>
        </w:rPr>
        <w:t xml:space="preserve"> </w:t>
      </w:r>
      <w:r w:rsidR="004D1F1F" w:rsidRPr="004D1F1F">
        <w:t>гражданского</w:t>
      </w:r>
      <w:r w:rsidR="004D1F1F" w:rsidRPr="004D1F1F">
        <w:rPr>
          <w:lang w:val="es-ES"/>
        </w:rPr>
        <w:t xml:space="preserve"> </w:t>
      </w:r>
      <w:r w:rsidR="004D1F1F" w:rsidRPr="004D1F1F">
        <w:t>общества</w:t>
      </w:r>
      <w:r w:rsidR="004D1F1F" w:rsidRPr="004D1F1F">
        <w:rPr>
          <w:lang w:val="es-ES"/>
        </w:rPr>
        <w:t xml:space="preserve">; b) </w:t>
      </w:r>
      <w:r w:rsidR="004D1F1F" w:rsidRPr="004D1F1F">
        <w:t>обеспечивает</w:t>
      </w:r>
      <w:r w:rsidR="004D1F1F" w:rsidRPr="004D1F1F">
        <w:rPr>
          <w:lang w:val="es-ES"/>
        </w:rPr>
        <w:t xml:space="preserve"> </w:t>
      </w:r>
      <w:r w:rsidR="004D1F1F" w:rsidRPr="004D1F1F">
        <w:t>практич</w:t>
      </w:r>
      <w:r w:rsidR="004D1F1F" w:rsidRPr="004D1F1F">
        <w:t>е</w:t>
      </w:r>
      <w:r w:rsidR="004D1F1F" w:rsidRPr="004D1F1F">
        <w:t>ское</w:t>
      </w:r>
      <w:r w:rsidR="004D1F1F" w:rsidRPr="004D1F1F">
        <w:rPr>
          <w:lang w:val="es-ES"/>
        </w:rPr>
        <w:t xml:space="preserve"> </w:t>
      </w:r>
      <w:r w:rsidR="004D1F1F" w:rsidRPr="004D1F1F">
        <w:t>применение</w:t>
      </w:r>
      <w:r w:rsidR="004D1F1F" w:rsidRPr="004D1F1F">
        <w:rPr>
          <w:lang w:val="es-ES"/>
        </w:rPr>
        <w:t xml:space="preserve"> </w:t>
      </w:r>
      <w:r w:rsidR="004D1F1F" w:rsidRPr="004D1F1F">
        <w:t>правовых</w:t>
      </w:r>
      <w:r w:rsidR="004D1F1F" w:rsidRPr="004D1F1F">
        <w:rPr>
          <w:lang w:val="es-ES"/>
        </w:rPr>
        <w:t xml:space="preserve"> </w:t>
      </w:r>
      <w:r w:rsidR="004D1F1F" w:rsidRPr="004D1F1F">
        <w:t>положений, гарантирующих уважение прав человека</w:t>
      </w:r>
      <w:r w:rsidR="004D1F1F" w:rsidRPr="004D1F1F">
        <w:rPr>
          <w:lang w:val="es-ES"/>
        </w:rPr>
        <w:t xml:space="preserve">; </w:t>
      </w:r>
      <w:r>
        <w:br/>
      </w:r>
      <w:r w:rsidR="004D1F1F" w:rsidRPr="004D1F1F">
        <w:rPr>
          <w:lang w:val="es-ES"/>
        </w:rPr>
        <w:t xml:space="preserve">c) </w:t>
      </w:r>
      <w:r w:rsidR="004D1F1F" w:rsidRPr="004D1F1F">
        <w:t>расследует жалобы, касающиеся нарушений прав человека</w:t>
      </w:r>
      <w:r w:rsidR="004D1F1F" w:rsidRPr="004D1F1F">
        <w:rPr>
          <w:lang w:val="es-ES"/>
        </w:rPr>
        <w:t xml:space="preserve">; </w:t>
      </w:r>
      <w:r w:rsidR="004D1F1F" w:rsidRPr="004D1F1F">
        <w:t>и</w:t>
      </w:r>
      <w:r w:rsidR="004D1F1F" w:rsidRPr="004D1F1F">
        <w:rPr>
          <w:lang w:val="es-ES"/>
        </w:rPr>
        <w:t xml:space="preserve"> d) </w:t>
      </w:r>
      <w:r w:rsidR="004D1F1F" w:rsidRPr="004D1F1F">
        <w:t xml:space="preserve">выступает с предложениями в отношении превентивных мер политики, направленных на обеспечение более эффективной защиты прав человека на территории всей страны. </w:t>
      </w:r>
    </w:p>
    <w:p w:rsidR="004D1F1F" w:rsidRPr="004D1F1F" w:rsidRDefault="004D1F1F" w:rsidP="00294184">
      <w:pPr>
        <w:pStyle w:val="SingleTxtGR"/>
        <w:rPr>
          <w:lang w:val="es-ES"/>
        </w:rPr>
      </w:pPr>
      <w:r w:rsidRPr="004D1F1F">
        <w:rPr>
          <w:lang w:val="es-ES"/>
        </w:rPr>
        <w:t>180.</w:t>
      </w:r>
      <w:r w:rsidR="00294184">
        <w:tab/>
      </w:r>
      <w:r w:rsidRPr="004D1F1F">
        <w:t>В</w:t>
      </w:r>
      <w:r w:rsidRPr="004D1F1F">
        <w:rPr>
          <w:lang w:val="es-ES"/>
        </w:rPr>
        <w:t xml:space="preserve"> </w:t>
      </w:r>
      <w:r w:rsidRPr="004D1F1F">
        <w:t>этом</w:t>
      </w:r>
      <w:r w:rsidRPr="004D1F1F">
        <w:rPr>
          <w:lang w:val="es-ES"/>
        </w:rPr>
        <w:t xml:space="preserve"> </w:t>
      </w:r>
      <w:r w:rsidRPr="004D1F1F">
        <w:t>же направлении</w:t>
      </w:r>
      <w:r w:rsidRPr="004D1F1F">
        <w:rPr>
          <w:lang w:val="es-ES"/>
        </w:rPr>
        <w:t xml:space="preserve"> </w:t>
      </w:r>
      <w:r w:rsidRPr="004D1F1F">
        <w:t>в</w:t>
      </w:r>
      <w:r w:rsidRPr="004D1F1F">
        <w:rPr>
          <w:lang w:val="es-ES"/>
        </w:rPr>
        <w:t xml:space="preserve"> </w:t>
      </w:r>
      <w:r w:rsidRPr="004D1F1F">
        <w:t>соответствии</w:t>
      </w:r>
      <w:r w:rsidRPr="004D1F1F">
        <w:rPr>
          <w:lang w:val="es-ES"/>
        </w:rPr>
        <w:t xml:space="preserve"> </w:t>
      </w:r>
      <w:r w:rsidRPr="004D1F1F">
        <w:t>с</w:t>
      </w:r>
      <w:r w:rsidRPr="004D1F1F">
        <w:rPr>
          <w:lang w:val="es-ES"/>
        </w:rPr>
        <w:t xml:space="preserve"> </w:t>
      </w:r>
      <w:r w:rsidRPr="004D1F1F">
        <w:t>положениями</w:t>
      </w:r>
      <w:r w:rsidRPr="004D1F1F">
        <w:rPr>
          <w:lang w:val="es-ES"/>
        </w:rPr>
        <w:t xml:space="preserve"> </w:t>
      </w:r>
      <w:r w:rsidRPr="004D1F1F">
        <w:t>статьи</w:t>
      </w:r>
      <w:r w:rsidRPr="004D1F1F">
        <w:rPr>
          <w:lang w:val="es-ES"/>
        </w:rPr>
        <w:t xml:space="preserve"> 55 </w:t>
      </w:r>
      <w:r w:rsidRPr="004D1F1F">
        <w:t>Орган</w:t>
      </w:r>
      <w:r w:rsidRPr="004D1F1F">
        <w:t>и</w:t>
      </w:r>
      <w:r w:rsidRPr="004D1F1F">
        <w:t>ческого</w:t>
      </w:r>
      <w:r w:rsidRPr="004D1F1F">
        <w:rPr>
          <w:lang w:val="es-ES"/>
        </w:rPr>
        <w:t xml:space="preserve"> </w:t>
      </w:r>
      <w:r w:rsidRPr="004D1F1F">
        <w:t>закона</w:t>
      </w:r>
      <w:r w:rsidRPr="004D1F1F">
        <w:rPr>
          <w:lang w:val="es-ES"/>
        </w:rPr>
        <w:t xml:space="preserve"> </w:t>
      </w:r>
      <w:r w:rsidRPr="004D1F1F">
        <w:t>о</w:t>
      </w:r>
      <w:r w:rsidRPr="004D1F1F">
        <w:rPr>
          <w:lang w:val="es-ES"/>
        </w:rPr>
        <w:t xml:space="preserve"> </w:t>
      </w:r>
      <w:r w:rsidRPr="004D1F1F">
        <w:t>полиции</w:t>
      </w:r>
      <w:r w:rsidR="00294184">
        <w:t xml:space="preserve"> </w:t>
      </w:r>
      <w:r w:rsidRPr="004D1F1F">
        <w:t>от</w:t>
      </w:r>
      <w:r w:rsidRPr="004D1F1F">
        <w:rPr>
          <w:lang w:val="es-ES"/>
        </w:rPr>
        <w:t xml:space="preserve"> 8 </w:t>
      </w:r>
      <w:r w:rsidRPr="004D1F1F">
        <w:t>апреля</w:t>
      </w:r>
      <w:r w:rsidRPr="004D1F1F">
        <w:rPr>
          <w:lang w:val="es-ES"/>
        </w:rPr>
        <w:t xml:space="preserve"> 1985 </w:t>
      </w:r>
      <w:r w:rsidRPr="004D1F1F">
        <w:t>года</w:t>
      </w:r>
      <w:r w:rsidRPr="004D1F1F">
        <w:rPr>
          <w:lang w:val="es-ES"/>
        </w:rPr>
        <w:t xml:space="preserve"> </w:t>
      </w:r>
      <w:r w:rsidRPr="004D1F1F">
        <w:t>проводится</w:t>
      </w:r>
      <w:r w:rsidRPr="004D1F1F">
        <w:rPr>
          <w:lang w:val="es-ES"/>
        </w:rPr>
        <w:t xml:space="preserve"> </w:t>
      </w:r>
      <w:r w:rsidRPr="004D1F1F">
        <w:t>серия</w:t>
      </w:r>
      <w:r w:rsidRPr="004D1F1F">
        <w:rPr>
          <w:lang w:val="es-ES"/>
        </w:rPr>
        <w:t xml:space="preserve"> </w:t>
      </w:r>
      <w:r w:rsidRPr="004D1F1F">
        <w:t>семин</w:t>
      </w:r>
      <w:r w:rsidRPr="004D1F1F">
        <w:t>а</w:t>
      </w:r>
      <w:r w:rsidRPr="004D1F1F">
        <w:t>ров</w:t>
      </w:r>
      <w:r w:rsidRPr="004D1F1F">
        <w:rPr>
          <w:lang w:val="es-ES"/>
        </w:rPr>
        <w:t xml:space="preserve"> </w:t>
      </w:r>
      <w:r w:rsidRPr="004D1F1F">
        <w:t>и</w:t>
      </w:r>
      <w:r w:rsidRPr="004D1F1F">
        <w:rPr>
          <w:lang w:val="es-ES"/>
        </w:rPr>
        <w:t xml:space="preserve"> </w:t>
      </w:r>
      <w:r w:rsidRPr="004D1F1F">
        <w:t>рабочих</w:t>
      </w:r>
      <w:r w:rsidRPr="004D1F1F">
        <w:rPr>
          <w:lang w:val="es-ES"/>
        </w:rPr>
        <w:t xml:space="preserve"> </w:t>
      </w:r>
      <w:r w:rsidRPr="004D1F1F">
        <w:t>совещаний</w:t>
      </w:r>
      <w:r w:rsidRPr="004D1F1F">
        <w:rPr>
          <w:lang w:val="es-ES"/>
        </w:rPr>
        <w:t xml:space="preserve"> </w:t>
      </w:r>
      <w:r w:rsidRPr="004D1F1F">
        <w:t>для</w:t>
      </w:r>
      <w:r w:rsidRPr="004D1F1F">
        <w:rPr>
          <w:lang w:val="es-ES"/>
        </w:rPr>
        <w:t xml:space="preserve"> </w:t>
      </w:r>
      <w:r w:rsidRPr="004D1F1F">
        <w:t>повышения</w:t>
      </w:r>
      <w:r w:rsidRPr="004D1F1F">
        <w:rPr>
          <w:lang w:val="es-ES"/>
        </w:rPr>
        <w:t xml:space="preserve"> </w:t>
      </w:r>
      <w:r w:rsidRPr="004D1F1F">
        <w:t>потенциала</w:t>
      </w:r>
      <w:r w:rsidRPr="004D1F1F">
        <w:rPr>
          <w:lang w:val="es-ES"/>
        </w:rPr>
        <w:t xml:space="preserve"> </w:t>
      </w:r>
      <w:r w:rsidRPr="004D1F1F">
        <w:t>сотрудников</w:t>
      </w:r>
      <w:r w:rsidRPr="004D1F1F">
        <w:rPr>
          <w:lang w:val="es-ES"/>
        </w:rPr>
        <w:t xml:space="preserve"> </w:t>
      </w:r>
      <w:r w:rsidRPr="004D1F1F">
        <w:t>полиции</w:t>
      </w:r>
      <w:r w:rsidRPr="004D1F1F">
        <w:rPr>
          <w:lang w:val="es-ES"/>
        </w:rPr>
        <w:t xml:space="preserve"> </w:t>
      </w:r>
      <w:r w:rsidRPr="004D1F1F">
        <w:t>и</w:t>
      </w:r>
      <w:r w:rsidRPr="004D1F1F">
        <w:rPr>
          <w:lang w:val="es-ES"/>
        </w:rPr>
        <w:t xml:space="preserve"> </w:t>
      </w:r>
      <w:r w:rsidRPr="004D1F1F">
        <w:t>распр</w:t>
      </w:r>
      <w:r w:rsidRPr="004D1F1F">
        <w:t>о</w:t>
      </w:r>
      <w:r w:rsidRPr="004D1F1F">
        <w:t>странения</w:t>
      </w:r>
      <w:r w:rsidRPr="004D1F1F">
        <w:rPr>
          <w:lang w:val="es-ES"/>
        </w:rPr>
        <w:t xml:space="preserve"> </w:t>
      </w:r>
      <w:r w:rsidRPr="004D1F1F">
        <w:t>знаний</w:t>
      </w:r>
      <w:r w:rsidRPr="004D1F1F">
        <w:rPr>
          <w:lang w:val="es-ES"/>
        </w:rPr>
        <w:t xml:space="preserve"> </w:t>
      </w:r>
      <w:r w:rsidRPr="004D1F1F">
        <w:t>о</w:t>
      </w:r>
      <w:r w:rsidRPr="004D1F1F">
        <w:rPr>
          <w:lang w:val="es-ES"/>
        </w:rPr>
        <w:t xml:space="preserve"> </w:t>
      </w:r>
      <w:r w:rsidRPr="004D1F1F">
        <w:t>правах</w:t>
      </w:r>
      <w:r w:rsidRPr="004D1F1F">
        <w:rPr>
          <w:lang w:val="es-ES"/>
        </w:rPr>
        <w:t xml:space="preserve"> </w:t>
      </w:r>
      <w:r w:rsidRPr="004D1F1F">
        <w:t>человека</w:t>
      </w:r>
      <w:r w:rsidRPr="004D1F1F">
        <w:rPr>
          <w:lang w:val="es-ES"/>
        </w:rPr>
        <w:t xml:space="preserve"> </w:t>
      </w:r>
      <w:r w:rsidRPr="004D1F1F">
        <w:t>и</w:t>
      </w:r>
      <w:r w:rsidRPr="004D1F1F">
        <w:rPr>
          <w:lang w:val="es-ES"/>
        </w:rPr>
        <w:t xml:space="preserve"> </w:t>
      </w:r>
      <w:r w:rsidRPr="004D1F1F">
        <w:t>о</w:t>
      </w:r>
      <w:r w:rsidRPr="004D1F1F">
        <w:rPr>
          <w:lang w:val="es-ES"/>
        </w:rPr>
        <w:t xml:space="preserve"> </w:t>
      </w:r>
      <w:r w:rsidRPr="004D1F1F">
        <w:t>нормах</w:t>
      </w:r>
      <w:r w:rsidRPr="004D1F1F">
        <w:rPr>
          <w:lang w:val="es-ES"/>
        </w:rPr>
        <w:t xml:space="preserve"> </w:t>
      </w:r>
      <w:r w:rsidRPr="004D1F1F">
        <w:t>международного</w:t>
      </w:r>
      <w:r w:rsidRPr="004D1F1F">
        <w:rPr>
          <w:lang w:val="es-ES"/>
        </w:rPr>
        <w:t xml:space="preserve"> </w:t>
      </w:r>
      <w:r w:rsidRPr="004D1F1F">
        <w:t>гум</w:t>
      </w:r>
      <w:r w:rsidRPr="004D1F1F">
        <w:t>а</w:t>
      </w:r>
      <w:r w:rsidRPr="004D1F1F">
        <w:t>нитарного</w:t>
      </w:r>
      <w:r w:rsidRPr="004D1F1F">
        <w:rPr>
          <w:lang w:val="es-ES"/>
        </w:rPr>
        <w:t xml:space="preserve"> </w:t>
      </w:r>
      <w:r w:rsidRPr="004D1F1F">
        <w:t>права,</w:t>
      </w:r>
      <w:r w:rsidRPr="004D1F1F">
        <w:rPr>
          <w:lang w:val="es-ES"/>
        </w:rPr>
        <w:t xml:space="preserve"> </w:t>
      </w:r>
      <w:r w:rsidRPr="004D1F1F">
        <w:t>применимых к выполнению полицейских функций</w:t>
      </w:r>
      <w:r w:rsidRPr="004D1F1F">
        <w:rPr>
          <w:lang w:val="es-ES"/>
        </w:rPr>
        <w:t xml:space="preserve">; </w:t>
      </w:r>
      <w:r w:rsidRPr="004D1F1F">
        <w:t>эта работа проводи</w:t>
      </w:r>
      <w:r w:rsidRPr="004D1F1F">
        <w:t>т</w:t>
      </w:r>
      <w:r w:rsidRPr="004D1F1F">
        <w:t>ся в рамках межведомственного сотрудничества с Народным защитником, с с</w:t>
      </w:r>
      <w:r w:rsidRPr="004D1F1F">
        <w:t>о</w:t>
      </w:r>
      <w:r w:rsidRPr="004D1F1F">
        <w:t>обществом по вопросам защиты прав человека, с Международным комитетом</w:t>
      </w:r>
      <w:r w:rsidR="00C510E8">
        <w:t xml:space="preserve"> </w:t>
      </w:r>
      <w:r w:rsidRPr="004D1F1F">
        <w:t>Красного креста и другими организациями.</w:t>
      </w:r>
    </w:p>
    <w:p w:rsidR="00C510E8" w:rsidRDefault="00294184" w:rsidP="00B50D05">
      <w:pPr>
        <w:pStyle w:val="SingleTxtGR"/>
      </w:pPr>
      <w:r>
        <w:rPr>
          <w:lang w:val="es-ES"/>
        </w:rPr>
        <w:t>181.</w:t>
      </w:r>
      <w:r>
        <w:tab/>
      </w:r>
      <w:r w:rsidR="004D1F1F" w:rsidRPr="004D1F1F">
        <w:t>Между</w:t>
      </w:r>
      <w:r w:rsidR="004D1F1F" w:rsidRPr="004D1F1F">
        <w:rPr>
          <w:lang w:val="es-ES"/>
        </w:rPr>
        <w:t xml:space="preserve"> </w:t>
      </w:r>
      <w:r w:rsidR="004D1F1F" w:rsidRPr="004D1F1F">
        <w:t>Министерством</w:t>
      </w:r>
      <w:r w:rsidR="004D1F1F" w:rsidRPr="004D1F1F">
        <w:rPr>
          <w:lang w:val="es-ES"/>
        </w:rPr>
        <w:t xml:space="preserve"> </w:t>
      </w:r>
      <w:r w:rsidR="004D1F1F" w:rsidRPr="004D1F1F">
        <w:t>внутренних</w:t>
      </w:r>
      <w:r w:rsidR="004D1F1F" w:rsidRPr="004D1F1F">
        <w:rPr>
          <w:lang w:val="es-ES"/>
        </w:rPr>
        <w:t xml:space="preserve"> </w:t>
      </w:r>
      <w:r w:rsidR="004D1F1F" w:rsidRPr="004D1F1F">
        <w:t>дел</w:t>
      </w:r>
      <w:r w:rsidR="004D1F1F" w:rsidRPr="004D1F1F">
        <w:rPr>
          <w:lang w:val="es-ES"/>
        </w:rPr>
        <w:t xml:space="preserve">, </w:t>
      </w:r>
      <w:r w:rsidR="004D1F1F" w:rsidRPr="004D1F1F">
        <w:t>Народным</w:t>
      </w:r>
      <w:r w:rsidR="004D1F1F" w:rsidRPr="004D1F1F">
        <w:rPr>
          <w:lang w:val="es-ES"/>
        </w:rPr>
        <w:t xml:space="preserve"> </w:t>
      </w:r>
      <w:r>
        <w:t>защ</w:t>
      </w:r>
      <w:r w:rsidR="004D1F1F" w:rsidRPr="004D1F1F">
        <w:t>итником</w:t>
      </w:r>
      <w:r w:rsidR="004D1F1F" w:rsidRPr="004D1F1F">
        <w:rPr>
          <w:lang w:val="es-ES"/>
        </w:rPr>
        <w:t xml:space="preserve"> </w:t>
      </w:r>
      <w:r w:rsidR="004D1F1F" w:rsidRPr="004D1F1F">
        <w:t>и</w:t>
      </w:r>
      <w:r w:rsidR="004D1F1F" w:rsidRPr="004D1F1F">
        <w:rPr>
          <w:lang w:val="es-ES"/>
        </w:rPr>
        <w:t xml:space="preserve"> </w:t>
      </w:r>
      <w:r w:rsidR="004D1F1F" w:rsidRPr="004D1F1F">
        <w:t>Наци</w:t>
      </w:r>
      <w:r w:rsidR="004D1F1F" w:rsidRPr="004D1F1F">
        <w:t>о</w:t>
      </w:r>
      <w:r w:rsidR="004D1F1F" w:rsidRPr="004D1F1F">
        <w:t>нальной</w:t>
      </w:r>
      <w:r w:rsidR="004D1F1F" w:rsidRPr="004D1F1F">
        <w:rPr>
          <w:lang w:val="es-ES"/>
        </w:rPr>
        <w:t xml:space="preserve"> </w:t>
      </w:r>
      <w:r w:rsidR="004D1F1F" w:rsidRPr="004D1F1F">
        <w:t>полицией</w:t>
      </w:r>
      <w:r w:rsidR="004D1F1F" w:rsidRPr="004D1F1F">
        <w:rPr>
          <w:lang w:val="es-ES"/>
        </w:rPr>
        <w:t xml:space="preserve"> </w:t>
      </w:r>
      <w:r w:rsidR="004D1F1F" w:rsidRPr="004D1F1F">
        <w:t>Боливии</w:t>
      </w:r>
      <w:r w:rsidR="004D1F1F" w:rsidRPr="004D1F1F">
        <w:rPr>
          <w:lang w:val="es-ES"/>
        </w:rPr>
        <w:t xml:space="preserve"> </w:t>
      </w:r>
      <w:r w:rsidR="004D1F1F" w:rsidRPr="004D1F1F">
        <w:t>подписано</w:t>
      </w:r>
      <w:r w:rsidR="004D1F1F" w:rsidRPr="004D1F1F">
        <w:rPr>
          <w:lang w:val="es-ES"/>
        </w:rPr>
        <w:t xml:space="preserve"> </w:t>
      </w:r>
      <w:r w:rsidR="004D1F1F" w:rsidRPr="004D1F1F">
        <w:t>очень</w:t>
      </w:r>
      <w:r w:rsidR="004D1F1F" w:rsidRPr="004D1F1F">
        <w:rPr>
          <w:lang w:val="es-ES"/>
        </w:rPr>
        <w:t xml:space="preserve"> </w:t>
      </w:r>
      <w:r w:rsidR="004D1F1F" w:rsidRPr="004D1F1F">
        <w:t>важное</w:t>
      </w:r>
      <w:r w:rsidR="004D1F1F" w:rsidRPr="004D1F1F">
        <w:rPr>
          <w:lang w:val="es-ES"/>
        </w:rPr>
        <w:t xml:space="preserve"> </w:t>
      </w:r>
      <w:r w:rsidR="004D1F1F" w:rsidRPr="004D1F1F">
        <w:t>соглашение</w:t>
      </w:r>
      <w:r w:rsidR="004D1F1F" w:rsidRPr="004D1F1F">
        <w:rPr>
          <w:lang w:val="es-ES"/>
        </w:rPr>
        <w:t xml:space="preserve"> </w:t>
      </w:r>
      <w:r w:rsidR="004D1F1F" w:rsidRPr="004D1F1F">
        <w:t>о</w:t>
      </w:r>
      <w:r w:rsidR="004D1F1F" w:rsidRPr="004D1F1F">
        <w:rPr>
          <w:lang w:val="es-ES"/>
        </w:rPr>
        <w:t xml:space="preserve"> </w:t>
      </w:r>
      <w:r w:rsidR="004D1F1F" w:rsidRPr="004D1F1F">
        <w:t>сотруднич</w:t>
      </w:r>
      <w:r w:rsidR="004D1F1F" w:rsidRPr="004D1F1F">
        <w:t>е</w:t>
      </w:r>
      <w:r w:rsidR="004D1F1F" w:rsidRPr="004D1F1F">
        <w:t>стве</w:t>
      </w:r>
      <w:r w:rsidR="004D1F1F" w:rsidRPr="004D1F1F">
        <w:rPr>
          <w:lang w:val="es-ES"/>
        </w:rPr>
        <w:t xml:space="preserve">, </w:t>
      </w:r>
      <w:r w:rsidR="004D1F1F" w:rsidRPr="004D1F1F">
        <w:t>предусматривающее</w:t>
      </w:r>
      <w:r w:rsidR="004D1F1F" w:rsidRPr="004D1F1F">
        <w:rPr>
          <w:lang w:val="es-ES"/>
        </w:rPr>
        <w:t xml:space="preserve"> </w:t>
      </w:r>
      <w:r w:rsidR="004D1F1F" w:rsidRPr="004D1F1F">
        <w:t>консолидацию</w:t>
      </w:r>
      <w:r w:rsidR="004D1F1F" w:rsidRPr="004D1F1F">
        <w:rPr>
          <w:lang w:val="es-ES"/>
        </w:rPr>
        <w:t xml:space="preserve"> </w:t>
      </w:r>
      <w:r w:rsidR="004D1F1F" w:rsidRPr="004D1F1F">
        <w:t>и</w:t>
      </w:r>
      <w:r w:rsidR="004D1F1F" w:rsidRPr="004D1F1F">
        <w:rPr>
          <w:lang w:val="es-ES"/>
        </w:rPr>
        <w:t xml:space="preserve"> </w:t>
      </w:r>
      <w:r w:rsidR="004D1F1F" w:rsidRPr="004D1F1F">
        <w:t>усиление</w:t>
      </w:r>
      <w:r w:rsidR="004D1F1F" w:rsidRPr="004D1F1F">
        <w:rPr>
          <w:lang w:val="es-ES"/>
        </w:rPr>
        <w:t xml:space="preserve"> </w:t>
      </w:r>
      <w:r w:rsidR="004D1F1F" w:rsidRPr="004D1F1F">
        <w:t>учебных</w:t>
      </w:r>
      <w:r w:rsidR="004D1F1F" w:rsidRPr="004D1F1F">
        <w:rPr>
          <w:lang w:val="es-ES"/>
        </w:rPr>
        <w:t xml:space="preserve"> </w:t>
      </w:r>
      <w:r w:rsidR="004D1F1F" w:rsidRPr="004D1F1F">
        <w:t>планов</w:t>
      </w:r>
      <w:r w:rsidR="004D1F1F" w:rsidRPr="004D1F1F">
        <w:rPr>
          <w:lang w:val="es-ES"/>
        </w:rPr>
        <w:t xml:space="preserve"> </w:t>
      </w:r>
      <w:r w:rsidR="004D1F1F" w:rsidRPr="004D1F1F">
        <w:t>во</w:t>
      </w:r>
      <w:r w:rsidR="004D1F1F" w:rsidRPr="004D1F1F">
        <w:rPr>
          <w:lang w:val="es-ES"/>
        </w:rPr>
        <w:t xml:space="preserve"> </w:t>
      </w:r>
      <w:r w:rsidR="004D1F1F" w:rsidRPr="004D1F1F">
        <w:t>всей</w:t>
      </w:r>
      <w:r w:rsidR="004D1F1F" w:rsidRPr="004D1F1F">
        <w:rPr>
          <w:lang w:val="es-ES"/>
        </w:rPr>
        <w:t xml:space="preserve"> </w:t>
      </w:r>
      <w:r w:rsidR="004D1F1F" w:rsidRPr="004D1F1F">
        <w:t>системе</w:t>
      </w:r>
      <w:r w:rsidR="004D1F1F" w:rsidRPr="004D1F1F">
        <w:rPr>
          <w:lang w:val="es-ES"/>
        </w:rPr>
        <w:t xml:space="preserve"> </w:t>
      </w:r>
      <w:r w:rsidR="004D1F1F" w:rsidRPr="004D1F1F">
        <w:t>образования</w:t>
      </w:r>
      <w:r w:rsidR="004D1F1F" w:rsidRPr="004D1F1F">
        <w:rPr>
          <w:lang w:val="es-ES"/>
        </w:rPr>
        <w:t xml:space="preserve"> </w:t>
      </w:r>
      <w:r w:rsidR="004D1F1F" w:rsidRPr="004D1F1F">
        <w:t>полиции</w:t>
      </w:r>
      <w:r w:rsidR="004D1F1F" w:rsidRPr="004D1F1F">
        <w:rPr>
          <w:lang w:val="es-ES"/>
        </w:rPr>
        <w:t xml:space="preserve"> </w:t>
      </w:r>
      <w:r w:rsidR="004D1F1F" w:rsidRPr="004D1F1F">
        <w:t>с</w:t>
      </w:r>
      <w:r w:rsidR="004D1F1F" w:rsidRPr="004D1F1F">
        <w:rPr>
          <w:lang w:val="es-ES"/>
        </w:rPr>
        <w:t xml:space="preserve"> </w:t>
      </w:r>
      <w:r w:rsidR="004D1F1F" w:rsidRPr="004D1F1F">
        <w:t>целью</w:t>
      </w:r>
      <w:r w:rsidR="004D1F1F" w:rsidRPr="004D1F1F">
        <w:rPr>
          <w:lang w:val="es-ES"/>
        </w:rPr>
        <w:t xml:space="preserve"> </w:t>
      </w:r>
      <w:r w:rsidR="004D1F1F" w:rsidRPr="004D1F1F">
        <w:t>обучения</w:t>
      </w:r>
      <w:r w:rsidR="004D1F1F" w:rsidRPr="004D1F1F">
        <w:rPr>
          <w:lang w:val="es-ES"/>
        </w:rPr>
        <w:t xml:space="preserve">, </w:t>
      </w:r>
      <w:r w:rsidR="004D1F1F" w:rsidRPr="004D1F1F">
        <w:t>поощрения</w:t>
      </w:r>
      <w:r w:rsidR="004D1F1F" w:rsidRPr="004D1F1F">
        <w:rPr>
          <w:lang w:val="es-ES"/>
        </w:rPr>
        <w:t xml:space="preserve"> </w:t>
      </w:r>
      <w:r w:rsidR="004D1F1F" w:rsidRPr="004D1F1F">
        <w:t>и</w:t>
      </w:r>
      <w:r w:rsidR="004D1F1F" w:rsidRPr="004D1F1F">
        <w:rPr>
          <w:lang w:val="es-ES"/>
        </w:rPr>
        <w:t xml:space="preserve"> </w:t>
      </w:r>
      <w:r w:rsidR="004D1F1F" w:rsidRPr="004D1F1F">
        <w:t>повышения</w:t>
      </w:r>
      <w:r w:rsidR="004D1F1F" w:rsidRPr="004D1F1F">
        <w:rPr>
          <w:lang w:val="es-ES"/>
        </w:rPr>
        <w:t xml:space="preserve"> </w:t>
      </w:r>
      <w:r w:rsidR="004D1F1F" w:rsidRPr="004D1F1F">
        <w:t>п</w:t>
      </w:r>
      <w:r w:rsidR="004D1F1F" w:rsidRPr="004D1F1F">
        <w:t>о</w:t>
      </w:r>
      <w:r w:rsidR="004D1F1F" w:rsidRPr="004D1F1F">
        <w:t>тенциала</w:t>
      </w:r>
      <w:r w:rsidR="004D1F1F" w:rsidRPr="004D1F1F">
        <w:rPr>
          <w:lang w:val="es-ES"/>
        </w:rPr>
        <w:t xml:space="preserve"> </w:t>
      </w:r>
      <w:r w:rsidR="004D1F1F" w:rsidRPr="004D1F1F">
        <w:t>сотрудников</w:t>
      </w:r>
      <w:r w:rsidR="004D1F1F" w:rsidRPr="004D1F1F">
        <w:rPr>
          <w:lang w:val="es-ES"/>
        </w:rPr>
        <w:t xml:space="preserve"> </w:t>
      </w:r>
      <w:r w:rsidR="004D1F1F" w:rsidRPr="004D1F1F">
        <w:t>в области прав человека и гражданина; соглашение з</w:t>
      </w:r>
      <w:r w:rsidR="004D1F1F" w:rsidRPr="004D1F1F">
        <w:t>а</w:t>
      </w:r>
      <w:r w:rsidR="004D1F1F" w:rsidRPr="004D1F1F">
        <w:t>ключено на двухлетний п</w:t>
      </w:r>
      <w:r w:rsidR="004D1F1F" w:rsidRPr="004D1F1F">
        <w:t>е</w:t>
      </w:r>
      <w:r w:rsidR="004D1F1F" w:rsidRPr="004D1F1F">
        <w:t xml:space="preserve">риод. </w:t>
      </w:r>
    </w:p>
    <w:p w:rsidR="00C510E8" w:rsidRDefault="004D1F1F" w:rsidP="00B50D05">
      <w:pPr>
        <w:pStyle w:val="SingleTxtGR"/>
      </w:pPr>
      <w:r w:rsidRPr="004D1F1F">
        <w:rPr>
          <w:lang w:val="es-ES"/>
        </w:rPr>
        <w:t>182.</w:t>
      </w:r>
      <w:r w:rsidRPr="004D1F1F">
        <w:rPr>
          <w:lang w:val="es-ES"/>
        </w:rPr>
        <w:tab/>
      </w:r>
      <w:r w:rsidRPr="004D1F1F">
        <w:t>Аналогично, 11 апреля 2007 года между Министерством внутренних дел, Международным комитетом Красного креста и Национальной полицией подп</w:t>
      </w:r>
      <w:r w:rsidRPr="004D1F1F">
        <w:t>и</w:t>
      </w:r>
      <w:r w:rsidRPr="004D1F1F">
        <w:t>сано соглашение о сотрудничестве на период с 2007 по 2009 год в целях пов</w:t>
      </w:r>
      <w:r w:rsidRPr="004D1F1F">
        <w:t>ы</w:t>
      </w:r>
      <w:r w:rsidRPr="004D1F1F">
        <w:t>шения профессионального уровня полиции, особенно в части соблюдения при исполнении полицейских функций международных норм в области прав чел</w:t>
      </w:r>
      <w:r w:rsidRPr="004D1F1F">
        <w:t>о</w:t>
      </w:r>
      <w:r w:rsidRPr="004D1F1F">
        <w:t>века и соответству</w:t>
      </w:r>
      <w:r w:rsidRPr="004D1F1F">
        <w:t>ю</w:t>
      </w:r>
      <w:r w:rsidRPr="004D1F1F">
        <w:t>щих гуманитарных принципов; в рамках этого соглашения намечено провести ряд обучающих мер</w:t>
      </w:r>
      <w:r w:rsidRPr="004D1F1F">
        <w:t>о</w:t>
      </w:r>
      <w:r w:rsidRPr="004D1F1F">
        <w:t xml:space="preserve">приятий и мероприятий по повышению потенциала сотрудников полиции. </w:t>
      </w:r>
    </w:p>
    <w:p w:rsidR="001C209B" w:rsidRPr="00C5761B" w:rsidRDefault="004D1F1F" w:rsidP="00B50D05">
      <w:pPr>
        <w:pStyle w:val="SingleTxtGR"/>
      </w:pPr>
      <w:r w:rsidRPr="004D1F1F">
        <w:rPr>
          <w:lang w:val="es-ES"/>
        </w:rPr>
        <w:t>183.</w:t>
      </w:r>
      <w:r w:rsidR="00294184">
        <w:tab/>
      </w:r>
      <w:r w:rsidRPr="004D1F1F">
        <w:t>Вместе с тем государство испытывает озабоченность по поводу полож</w:t>
      </w:r>
      <w:r w:rsidRPr="004D1F1F">
        <w:t>е</w:t>
      </w:r>
      <w:r w:rsidRPr="004D1F1F">
        <w:t>ния правозащитников в восточных районах страны, сложившегося в связи с масс</w:t>
      </w:r>
      <w:r w:rsidRPr="004D1F1F">
        <w:t>о</w:t>
      </w:r>
      <w:r w:rsidRPr="004D1F1F">
        <w:t>выми выступлениями против Учредительного собрания;</w:t>
      </w:r>
      <w:r w:rsidR="00C510E8">
        <w:t xml:space="preserve"> </w:t>
      </w:r>
      <w:r w:rsidRPr="004D1F1F">
        <w:t xml:space="preserve">в декабре </w:t>
      </w:r>
      <w:r w:rsidR="00294184">
        <w:br/>
      </w:r>
      <w:r w:rsidRPr="004D1F1F">
        <w:t>2007 года в стране появились публикации и имели место несколько акций пр</w:t>
      </w:r>
      <w:r w:rsidRPr="004D1F1F">
        <w:t>о</w:t>
      </w:r>
      <w:r w:rsidRPr="004D1F1F">
        <w:t>тив правоз</w:t>
      </w:r>
      <w:r w:rsidRPr="004D1F1F">
        <w:t>а</w:t>
      </w:r>
      <w:r w:rsidRPr="004D1F1F">
        <w:t>щитников якобы в связи с тем, что они поддерживают отношения с представителями первопоселенческих коренных народов и крестьян</w:t>
      </w:r>
      <w:r w:rsidR="00C510E8">
        <w:t xml:space="preserve"> </w:t>
      </w:r>
      <w:r w:rsidRPr="004D1F1F">
        <w:t>и/или по</w:t>
      </w:r>
      <w:r w:rsidRPr="004D1F1F">
        <w:t>д</w:t>
      </w:r>
      <w:r w:rsidRPr="004D1F1F">
        <w:t>держивают требования в защиту их прав.</w:t>
      </w:r>
    </w:p>
    <w:p w:rsidR="00C510E8" w:rsidRDefault="008F344B" w:rsidP="00294184">
      <w:pPr>
        <w:pStyle w:val="SingleTxtGR"/>
        <w:rPr>
          <w:lang w:val="es-ES"/>
        </w:rPr>
      </w:pPr>
      <w:r w:rsidRPr="008F344B">
        <w:rPr>
          <w:lang w:val="es-ES"/>
        </w:rPr>
        <w:t>184.</w:t>
      </w:r>
      <w:r w:rsidR="00294184">
        <w:tab/>
      </w:r>
      <w:r w:rsidRPr="008F344B">
        <w:t>Следует признать, что в последнее время в стране наблюдается усиление насилия на расовой почве, проявлений дискриминации и расистских нападений на правозащитников. В этой связи Министерство юстиции разработало Наци</w:t>
      </w:r>
      <w:r w:rsidRPr="008F344B">
        <w:t>о</w:t>
      </w:r>
      <w:r w:rsidRPr="008F344B">
        <w:t xml:space="preserve">нальный план действий в области прав человека, озаглавленный </w:t>
      </w:r>
      <w:r w:rsidRPr="008F344B">
        <w:rPr>
          <w:lang w:val="es-ES"/>
        </w:rPr>
        <w:t>«</w:t>
      </w:r>
      <w:r w:rsidRPr="008F344B">
        <w:t xml:space="preserve">Достойная Боливия для лучшей жизни»; этот план предусматривает конкретные меры по защите и гарантии прав человека правозащитников. </w:t>
      </w:r>
    </w:p>
    <w:p w:rsidR="008F344B" w:rsidRPr="008F344B" w:rsidRDefault="00294184" w:rsidP="00294184">
      <w:pPr>
        <w:pStyle w:val="H23GR"/>
        <w:rPr>
          <w:lang w:val="es-ES"/>
        </w:rPr>
      </w:pPr>
      <w:r>
        <w:tab/>
      </w:r>
      <w:r>
        <w:tab/>
      </w:r>
      <w:r w:rsidR="008F344B" w:rsidRPr="008F344B">
        <w:t>Рекомендация</w:t>
      </w:r>
      <w:r w:rsidR="008F344B" w:rsidRPr="008F344B">
        <w:rPr>
          <w:lang w:val="es-ES"/>
        </w:rPr>
        <w:t xml:space="preserve"> 15</w:t>
      </w:r>
    </w:p>
    <w:p w:rsidR="008F344B" w:rsidRPr="008F344B" w:rsidRDefault="00294184" w:rsidP="00B50D05">
      <w:pPr>
        <w:pStyle w:val="SingleTxtGR"/>
        <w:rPr>
          <w:lang w:val="es-ES"/>
        </w:rPr>
      </w:pPr>
      <w:r>
        <w:rPr>
          <w:lang w:val="es-ES"/>
        </w:rPr>
        <w:t>185.</w:t>
      </w:r>
      <w:r>
        <w:tab/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связи</w:t>
      </w:r>
      <w:r w:rsidR="008F344B" w:rsidRPr="008F344B">
        <w:rPr>
          <w:lang w:val="es-ES"/>
        </w:rPr>
        <w:t xml:space="preserve"> </w:t>
      </w:r>
      <w:r w:rsidR="008F344B" w:rsidRPr="008F344B">
        <w:t>с</w:t>
      </w:r>
      <w:r w:rsidR="008F344B" w:rsidRPr="008F344B">
        <w:rPr>
          <w:lang w:val="es-ES"/>
        </w:rPr>
        <w:t xml:space="preserve"> </w:t>
      </w:r>
      <w:r w:rsidR="008F344B" w:rsidRPr="008F344B">
        <w:t>рекомендацией</w:t>
      </w:r>
      <w:r w:rsidR="008F344B" w:rsidRPr="008F344B">
        <w:rPr>
          <w:lang w:val="es-ES"/>
        </w:rPr>
        <w:t xml:space="preserve"> </w:t>
      </w:r>
      <w:r w:rsidR="008F344B" w:rsidRPr="008F344B">
        <w:t>принять</w:t>
      </w:r>
      <w:r w:rsidR="008F344B" w:rsidRPr="008F344B">
        <w:rPr>
          <w:lang w:val="es-ES"/>
        </w:rPr>
        <w:t xml:space="preserve"> </w:t>
      </w:r>
      <w:r w:rsidR="008F344B" w:rsidRPr="008F344B">
        <w:t>меры</w:t>
      </w:r>
      <w:r w:rsidR="008F344B" w:rsidRPr="008F344B">
        <w:rPr>
          <w:lang w:val="es-ES"/>
        </w:rPr>
        <w:t xml:space="preserve"> </w:t>
      </w:r>
      <w:r w:rsidR="008F344B" w:rsidRPr="008F344B">
        <w:t>с</w:t>
      </w:r>
      <w:r w:rsidR="008F344B" w:rsidRPr="008F344B">
        <w:rPr>
          <w:lang w:val="es-ES"/>
        </w:rPr>
        <w:t xml:space="preserve"> </w:t>
      </w:r>
      <w:r w:rsidR="008F344B" w:rsidRPr="008F344B">
        <w:t>целью</w:t>
      </w:r>
      <w:r w:rsidR="008F344B" w:rsidRPr="008F344B">
        <w:rPr>
          <w:lang w:val="es-ES"/>
        </w:rPr>
        <w:t xml:space="preserve"> </w:t>
      </w:r>
      <w:r w:rsidR="008F344B" w:rsidRPr="008F344B">
        <w:t>обеспечения</w:t>
      </w:r>
      <w:r w:rsidR="008F344B" w:rsidRPr="008F344B">
        <w:rPr>
          <w:lang w:val="es-ES"/>
        </w:rPr>
        <w:t xml:space="preserve"> </w:t>
      </w:r>
      <w:r w:rsidR="008F344B" w:rsidRPr="008F344B">
        <w:t>для</w:t>
      </w:r>
      <w:r w:rsidR="008F344B" w:rsidRPr="008F344B">
        <w:rPr>
          <w:lang w:val="es-ES"/>
        </w:rPr>
        <w:t xml:space="preserve"> </w:t>
      </w:r>
      <w:r w:rsidR="008F344B" w:rsidRPr="008F344B">
        <w:t>всех</w:t>
      </w:r>
      <w:r w:rsidR="008F344B" w:rsidRPr="008F344B">
        <w:rPr>
          <w:lang w:val="es-ES"/>
        </w:rPr>
        <w:t xml:space="preserve"> </w:t>
      </w:r>
      <w:r w:rsidR="008F344B" w:rsidRPr="008F344B">
        <w:t>членов</w:t>
      </w:r>
      <w:r w:rsidR="008F344B" w:rsidRPr="008F344B">
        <w:rPr>
          <w:lang w:val="es-ES"/>
        </w:rPr>
        <w:t xml:space="preserve"> </w:t>
      </w:r>
      <w:r w:rsidR="008F344B" w:rsidRPr="008F344B">
        <w:t>афро</w:t>
      </w:r>
      <w:r w:rsidR="008F344B" w:rsidRPr="008F344B">
        <w:rPr>
          <w:lang w:val="es-ES"/>
        </w:rPr>
        <w:t>-</w:t>
      </w:r>
      <w:r w:rsidR="008F344B" w:rsidRPr="008F344B">
        <w:t>боливийской</w:t>
      </w:r>
      <w:r w:rsidR="008F344B" w:rsidRPr="008F344B">
        <w:rPr>
          <w:lang w:val="es-ES"/>
        </w:rPr>
        <w:t xml:space="preserve"> </w:t>
      </w:r>
      <w:r w:rsidR="008F344B" w:rsidRPr="008F344B">
        <w:t>общины</w:t>
      </w:r>
      <w:r w:rsidR="008F344B" w:rsidRPr="008F344B">
        <w:rPr>
          <w:lang w:val="es-ES"/>
        </w:rPr>
        <w:t xml:space="preserve"> </w:t>
      </w:r>
      <w:r w:rsidR="008F344B" w:rsidRPr="008F344B">
        <w:t>возможности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полной</w:t>
      </w:r>
      <w:r w:rsidR="008F344B" w:rsidRPr="008F344B">
        <w:rPr>
          <w:lang w:val="es-ES"/>
        </w:rPr>
        <w:t xml:space="preserve"> </w:t>
      </w:r>
      <w:r w:rsidR="008F344B" w:rsidRPr="008F344B">
        <w:t>мере</w:t>
      </w:r>
      <w:r w:rsidR="008F344B" w:rsidRPr="008F344B">
        <w:rPr>
          <w:lang w:val="es-ES"/>
        </w:rPr>
        <w:t xml:space="preserve"> </w:t>
      </w:r>
      <w:r w:rsidR="008F344B" w:rsidRPr="008F344B">
        <w:t>пользоваться</w:t>
      </w:r>
      <w:r w:rsidR="008F344B" w:rsidRPr="008F344B">
        <w:rPr>
          <w:lang w:val="es-ES"/>
        </w:rPr>
        <w:t xml:space="preserve"> </w:t>
      </w:r>
      <w:r w:rsidR="008F344B" w:rsidRPr="008F344B">
        <w:t>правами</w:t>
      </w:r>
      <w:r w:rsidR="008F344B" w:rsidRPr="008F344B">
        <w:rPr>
          <w:lang w:val="es-ES"/>
        </w:rPr>
        <w:t xml:space="preserve">, </w:t>
      </w:r>
      <w:r w:rsidR="008F344B" w:rsidRPr="008F344B">
        <w:t>перечисленными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статье</w:t>
      </w:r>
      <w:r w:rsidR="008F344B" w:rsidRPr="008F344B">
        <w:rPr>
          <w:lang w:val="es-ES"/>
        </w:rPr>
        <w:t xml:space="preserve"> 5 </w:t>
      </w:r>
      <w:r w:rsidR="008F344B" w:rsidRPr="008F344B">
        <w:t>Конвенции,</w:t>
      </w:r>
      <w:r w:rsidR="008F344B" w:rsidRPr="008F344B">
        <w:rPr>
          <w:lang w:val="es-ES"/>
        </w:rPr>
        <w:t xml:space="preserve"> </w:t>
      </w:r>
      <w:r w:rsidR="008F344B" w:rsidRPr="008F344B">
        <w:t>следует</w:t>
      </w:r>
      <w:r w:rsidR="008F344B" w:rsidRPr="008F344B">
        <w:rPr>
          <w:lang w:val="es-ES"/>
        </w:rPr>
        <w:t xml:space="preserve"> </w:t>
      </w:r>
      <w:r w:rsidR="008F344B" w:rsidRPr="008F344B">
        <w:t>иметь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виду</w:t>
      </w:r>
      <w:r w:rsidR="008F344B" w:rsidRPr="008F344B">
        <w:rPr>
          <w:lang w:val="es-ES"/>
        </w:rPr>
        <w:t xml:space="preserve">, </w:t>
      </w:r>
      <w:r w:rsidR="008F344B" w:rsidRPr="008F344B">
        <w:t>что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ходе</w:t>
      </w:r>
      <w:r w:rsidR="008F344B" w:rsidRPr="008F344B">
        <w:rPr>
          <w:lang w:val="es-ES"/>
        </w:rPr>
        <w:t xml:space="preserve"> </w:t>
      </w:r>
      <w:r w:rsidR="008F344B" w:rsidRPr="008F344B">
        <w:t>последней</w:t>
      </w:r>
      <w:r w:rsidR="008F344B" w:rsidRPr="008F344B">
        <w:rPr>
          <w:lang w:val="es-ES"/>
        </w:rPr>
        <w:t xml:space="preserve"> </w:t>
      </w:r>
      <w:r w:rsidR="008F344B" w:rsidRPr="008F344B">
        <w:t>национальной</w:t>
      </w:r>
      <w:r w:rsidR="008F344B" w:rsidRPr="008F344B">
        <w:rPr>
          <w:lang w:val="es-ES"/>
        </w:rPr>
        <w:t xml:space="preserve"> </w:t>
      </w:r>
      <w:r w:rsidR="008F344B" w:rsidRPr="008F344B">
        <w:t>переписи</w:t>
      </w:r>
      <w:r w:rsidR="008F344B" w:rsidRPr="008F344B">
        <w:rPr>
          <w:lang w:val="es-ES"/>
        </w:rPr>
        <w:t xml:space="preserve"> </w:t>
      </w:r>
      <w:r w:rsidR="008F344B" w:rsidRPr="008F344B">
        <w:t>населения</w:t>
      </w:r>
      <w:r w:rsidR="008F344B" w:rsidRPr="008F344B">
        <w:rPr>
          <w:lang w:val="es-ES"/>
        </w:rPr>
        <w:t xml:space="preserve"> </w:t>
      </w:r>
      <w:r w:rsidR="008F344B" w:rsidRPr="008F344B">
        <w:t>и</w:t>
      </w:r>
      <w:r w:rsidR="008F344B" w:rsidRPr="008F344B">
        <w:rPr>
          <w:lang w:val="es-ES"/>
        </w:rPr>
        <w:t xml:space="preserve"> </w:t>
      </w:r>
      <w:r w:rsidR="008F344B" w:rsidRPr="008F344B">
        <w:t>жилищного</w:t>
      </w:r>
      <w:r w:rsidR="008F344B" w:rsidRPr="008F344B">
        <w:rPr>
          <w:lang w:val="es-ES"/>
        </w:rPr>
        <w:t xml:space="preserve"> </w:t>
      </w:r>
      <w:r w:rsidR="008F344B" w:rsidRPr="008F344B">
        <w:t>фонда</w:t>
      </w:r>
      <w:r w:rsidR="008F344B" w:rsidRPr="008F344B">
        <w:rPr>
          <w:lang w:val="es-ES"/>
        </w:rPr>
        <w:t xml:space="preserve">, </w:t>
      </w:r>
      <w:r w:rsidR="008F344B" w:rsidRPr="008F344B">
        <w:t>пров</w:t>
      </w:r>
      <w:r w:rsidR="008F344B" w:rsidRPr="008F344B">
        <w:t>е</w:t>
      </w:r>
      <w:r w:rsidR="008F344B" w:rsidRPr="008F344B">
        <w:t>денной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2001 </w:t>
      </w:r>
      <w:r w:rsidR="008F344B" w:rsidRPr="008F344B">
        <w:t>году</w:t>
      </w:r>
      <w:r w:rsidR="008F344B" w:rsidRPr="008F344B">
        <w:rPr>
          <w:lang w:val="es-ES"/>
        </w:rPr>
        <w:t xml:space="preserve">, </w:t>
      </w:r>
      <w:r w:rsidR="008F344B" w:rsidRPr="008F344B">
        <w:t>учитывались</w:t>
      </w:r>
      <w:r w:rsidR="008F344B" w:rsidRPr="008F344B">
        <w:rPr>
          <w:lang w:val="es-ES"/>
        </w:rPr>
        <w:t xml:space="preserve"> </w:t>
      </w:r>
      <w:r w:rsidR="008F344B" w:rsidRPr="008F344B">
        <w:t>показатели</w:t>
      </w:r>
      <w:r w:rsidR="008F344B" w:rsidRPr="008F344B">
        <w:rPr>
          <w:lang w:val="es-ES"/>
        </w:rPr>
        <w:t xml:space="preserve"> «</w:t>
      </w:r>
      <w:r w:rsidR="008F344B" w:rsidRPr="008F344B">
        <w:t>язык</w:t>
      </w:r>
      <w:r w:rsidR="008F344B" w:rsidRPr="008F344B">
        <w:rPr>
          <w:lang w:val="es-ES"/>
        </w:rPr>
        <w:t xml:space="preserve">» </w:t>
      </w:r>
      <w:r w:rsidR="008F344B" w:rsidRPr="008F344B">
        <w:t>и</w:t>
      </w:r>
      <w:r w:rsidR="008F344B" w:rsidRPr="008F344B">
        <w:rPr>
          <w:lang w:val="es-ES"/>
        </w:rPr>
        <w:t xml:space="preserve"> «</w:t>
      </w:r>
      <w:r w:rsidR="008F344B" w:rsidRPr="008F344B">
        <w:t>идентификация</w:t>
      </w:r>
      <w:r w:rsidR="008F344B" w:rsidRPr="008F344B">
        <w:rPr>
          <w:lang w:val="es-ES"/>
        </w:rPr>
        <w:t xml:space="preserve"> </w:t>
      </w:r>
      <w:r w:rsidR="008F344B" w:rsidRPr="008F344B">
        <w:t>с</w:t>
      </w:r>
      <w:r w:rsidR="008F344B" w:rsidRPr="008F344B">
        <w:rPr>
          <w:lang w:val="es-ES"/>
        </w:rPr>
        <w:t xml:space="preserve"> </w:t>
      </w:r>
      <w:r w:rsidR="008F344B" w:rsidRPr="008F344B">
        <w:t>какой</w:t>
      </w:r>
      <w:r w:rsidR="008F344B" w:rsidRPr="008F344B">
        <w:rPr>
          <w:lang w:val="es-ES"/>
        </w:rPr>
        <w:t>-</w:t>
      </w:r>
      <w:r w:rsidR="008F344B" w:rsidRPr="008F344B">
        <w:t>либо</w:t>
      </w:r>
      <w:r w:rsidR="008F344B" w:rsidRPr="008F344B">
        <w:rPr>
          <w:lang w:val="es-ES"/>
        </w:rPr>
        <w:t xml:space="preserve"> </w:t>
      </w:r>
      <w:r w:rsidR="008F344B" w:rsidRPr="008F344B">
        <w:t>группой</w:t>
      </w:r>
      <w:r w:rsidR="008F344B" w:rsidRPr="008F344B">
        <w:rPr>
          <w:lang w:val="es-ES"/>
        </w:rPr>
        <w:t xml:space="preserve"> </w:t>
      </w:r>
      <w:r w:rsidR="008F344B" w:rsidRPr="008F344B">
        <w:t>коренных</w:t>
      </w:r>
      <w:r w:rsidR="008F344B" w:rsidRPr="008F344B">
        <w:rPr>
          <w:lang w:val="es-ES"/>
        </w:rPr>
        <w:t xml:space="preserve"> </w:t>
      </w:r>
      <w:r w:rsidR="008F344B" w:rsidRPr="008F344B">
        <w:t>народов</w:t>
      </w:r>
      <w:r w:rsidR="008F344B" w:rsidRPr="008F344B">
        <w:rPr>
          <w:lang w:val="es-ES"/>
        </w:rPr>
        <w:t xml:space="preserve">», </w:t>
      </w:r>
      <w:r w:rsidR="008F344B" w:rsidRPr="008F344B">
        <w:t>которые</w:t>
      </w:r>
      <w:r w:rsidR="008F344B" w:rsidRPr="008F344B">
        <w:rPr>
          <w:lang w:val="es-ES"/>
        </w:rPr>
        <w:t xml:space="preserve"> </w:t>
      </w:r>
      <w:r w:rsidR="008F344B" w:rsidRPr="008F344B">
        <w:t>не</w:t>
      </w:r>
      <w:r w:rsidR="008F344B" w:rsidRPr="008F344B">
        <w:rPr>
          <w:lang w:val="es-ES"/>
        </w:rPr>
        <w:t xml:space="preserve"> </w:t>
      </w:r>
      <w:r w:rsidR="008F344B" w:rsidRPr="008F344B">
        <w:t>учитывали</w:t>
      </w:r>
      <w:r w:rsidR="008F344B" w:rsidRPr="008F344B">
        <w:rPr>
          <w:lang w:val="es-ES"/>
        </w:rPr>
        <w:t xml:space="preserve"> </w:t>
      </w:r>
      <w:r w:rsidR="008F344B" w:rsidRPr="008F344B">
        <w:t>специфику</w:t>
      </w:r>
      <w:r w:rsidR="008F344B" w:rsidRPr="008F344B">
        <w:rPr>
          <w:lang w:val="es-ES"/>
        </w:rPr>
        <w:t xml:space="preserve"> </w:t>
      </w:r>
      <w:r w:rsidR="008F344B" w:rsidRPr="008F344B">
        <w:t>афро</w:t>
      </w:r>
      <w:r w:rsidR="008F344B" w:rsidRPr="008F344B">
        <w:rPr>
          <w:lang w:val="es-ES"/>
        </w:rPr>
        <w:t>-</w:t>
      </w:r>
      <w:r w:rsidR="008F344B" w:rsidRPr="008F344B">
        <w:t>боливийской</w:t>
      </w:r>
      <w:r w:rsidR="008F344B" w:rsidRPr="008F344B">
        <w:rPr>
          <w:lang w:val="es-ES"/>
        </w:rPr>
        <w:t xml:space="preserve"> </w:t>
      </w:r>
      <w:r w:rsidR="008F344B" w:rsidRPr="008F344B">
        <w:t>общины. В</w:t>
      </w:r>
      <w:r w:rsidR="008F344B" w:rsidRPr="008F344B">
        <w:rPr>
          <w:lang w:val="es-ES"/>
        </w:rPr>
        <w:t xml:space="preserve"> </w:t>
      </w:r>
      <w:r w:rsidR="008F344B" w:rsidRPr="008F344B">
        <w:t>опросных</w:t>
      </w:r>
      <w:r w:rsidR="008F344B" w:rsidRPr="008F344B">
        <w:rPr>
          <w:lang w:val="es-ES"/>
        </w:rPr>
        <w:t xml:space="preserve"> </w:t>
      </w:r>
      <w:r w:rsidR="008F344B" w:rsidRPr="008F344B">
        <w:t>листах</w:t>
      </w:r>
      <w:r w:rsidR="008F344B" w:rsidRPr="008F344B">
        <w:rPr>
          <w:lang w:val="es-ES"/>
        </w:rPr>
        <w:t xml:space="preserve"> </w:t>
      </w:r>
      <w:r w:rsidR="008F344B" w:rsidRPr="008F344B">
        <w:t>следующей</w:t>
      </w:r>
      <w:r w:rsidR="008F344B" w:rsidRPr="008F344B">
        <w:rPr>
          <w:lang w:val="es-ES"/>
        </w:rPr>
        <w:t xml:space="preserve"> </w:t>
      </w:r>
      <w:r w:rsidR="008F344B" w:rsidRPr="008F344B">
        <w:t>переписи</w:t>
      </w:r>
      <w:r w:rsidR="008F344B" w:rsidRPr="008F344B">
        <w:rPr>
          <w:lang w:val="es-ES"/>
        </w:rPr>
        <w:t xml:space="preserve"> </w:t>
      </w:r>
      <w:r w:rsidR="008F344B" w:rsidRPr="008F344B">
        <w:t>населения</w:t>
      </w:r>
      <w:r w:rsidR="008F344B" w:rsidRPr="008F344B">
        <w:rPr>
          <w:lang w:val="es-ES"/>
        </w:rPr>
        <w:t xml:space="preserve"> </w:t>
      </w:r>
      <w:r w:rsidR="008F344B" w:rsidRPr="008F344B">
        <w:t>и</w:t>
      </w:r>
      <w:r w:rsidR="008F344B" w:rsidRPr="008F344B">
        <w:rPr>
          <w:lang w:val="es-ES"/>
        </w:rPr>
        <w:t xml:space="preserve"> </w:t>
      </w:r>
      <w:r w:rsidR="008F344B" w:rsidRPr="008F344B">
        <w:t>жилого</w:t>
      </w:r>
      <w:r w:rsidR="008F344B" w:rsidRPr="008F344B">
        <w:rPr>
          <w:lang w:val="es-ES"/>
        </w:rPr>
        <w:t xml:space="preserve"> </w:t>
      </w:r>
      <w:r w:rsidR="008F344B" w:rsidRPr="008F344B">
        <w:t>фонда</w:t>
      </w:r>
      <w:r w:rsidR="008F344B" w:rsidRPr="008F344B">
        <w:rPr>
          <w:lang w:val="es-ES"/>
        </w:rPr>
        <w:t xml:space="preserve">, </w:t>
      </w:r>
      <w:r w:rsidR="008F344B" w:rsidRPr="008F344B">
        <w:t>проведение</w:t>
      </w:r>
      <w:r w:rsidR="008F344B" w:rsidRPr="008F344B">
        <w:rPr>
          <w:lang w:val="es-ES"/>
        </w:rPr>
        <w:t xml:space="preserve"> </w:t>
      </w:r>
      <w:r w:rsidR="008F344B" w:rsidRPr="008F344B">
        <w:t>которой</w:t>
      </w:r>
      <w:r w:rsidR="008F344B" w:rsidRPr="008F344B">
        <w:rPr>
          <w:lang w:val="es-ES"/>
        </w:rPr>
        <w:t xml:space="preserve"> </w:t>
      </w:r>
      <w:r w:rsidR="008F344B" w:rsidRPr="008F344B">
        <w:t>намечено</w:t>
      </w:r>
      <w:r w:rsidR="008F344B" w:rsidRPr="008F344B">
        <w:rPr>
          <w:lang w:val="es-ES"/>
        </w:rPr>
        <w:t xml:space="preserve"> </w:t>
      </w:r>
      <w:r w:rsidR="008F344B" w:rsidRPr="008F344B">
        <w:t>на</w:t>
      </w:r>
      <w:r w:rsidR="008F344B" w:rsidRPr="008F344B">
        <w:rPr>
          <w:lang w:val="es-ES"/>
        </w:rPr>
        <w:t xml:space="preserve"> 2012 </w:t>
      </w:r>
      <w:r w:rsidR="008F344B" w:rsidRPr="008F344B">
        <w:t>год</w:t>
      </w:r>
      <w:r w:rsidR="008F344B" w:rsidRPr="008F344B">
        <w:rPr>
          <w:lang w:val="es-ES"/>
        </w:rPr>
        <w:t xml:space="preserve">, </w:t>
      </w:r>
      <w:r w:rsidR="008F344B" w:rsidRPr="008F344B">
        <w:t>будет</w:t>
      </w:r>
      <w:r w:rsidR="008F344B" w:rsidRPr="008F344B">
        <w:rPr>
          <w:lang w:val="es-ES"/>
        </w:rPr>
        <w:t xml:space="preserve"> </w:t>
      </w:r>
      <w:r w:rsidR="008F344B" w:rsidRPr="008F344B">
        <w:t>предусмотрена</w:t>
      </w:r>
      <w:r w:rsidR="008F344B" w:rsidRPr="008F344B">
        <w:rPr>
          <w:lang w:val="es-ES"/>
        </w:rPr>
        <w:t xml:space="preserve"> </w:t>
      </w:r>
      <w:r w:rsidR="008F344B" w:rsidRPr="008F344B">
        <w:t>возможность</w:t>
      </w:r>
      <w:r w:rsidR="008F344B" w:rsidRPr="008F344B">
        <w:rPr>
          <w:lang w:val="es-ES"/>
        </w:rPr>
        <w:t xml:space="preserve"> </w:t>
      </w:r>
      <w:r w:rsidR="008F344B" w:rsidRPr="008F344B">
        <w:t>четкой</w:t>
      </w:r>
      <w:r w:rsidR="008F344B" w:rsidRPr="008F344B">
        <w:rPr>
          <w:lang w:val="es-ES"/>
        </w:rPr>
        <w:t xml:space="preserve"> </w:t>
      </w:r>
      <w:r w:rsidR="008F344B" w:rsidRPr="008F344B">
        <w:t>самоидентификации</w:t>
      </w:r>
      <w:r w:rsidR="008F344B" w:rsidRPr="008F344B">
        <w:rPr>
          <w:lang w:val="es-ES"/>
        </w:rPr>
        <w:t xml:space="preserve"> </w:t>
      </w:r>
      <w:r w:rsidR="008F344B" w:rsidRPr="008F344B">
        <w:t>афро</w:t>
      </w:r>
      <w:r w:rsidR="008F344B" w:rsidRPr="008F344B">
        <w:rPr>
          <w:lang w:val="es-ES"/>
        </w:rPr>
        <w:t>-</w:t>
      </w:r>
      <w:r w:rsidR="008F344B" w:rsidRPr="008F344B">
        <w:t>боливийского</w:t>
      </w:r>
      <w:r w:rsidR="008F344B" w:rsidRPr="008F344B">
        <w:rPr>
          <w:lang w:val="es-ES"/>
        </w:rPr>
        <w:t xml:space="preserve"> </w:t>
      </w:r>
      <w:r w:rsidR="008F344B" w:rsidRPr="008F344B">
        <w:t>населения</w:t>
      </w:r>
      <w:r w:rsidR="008F344B" w:rsidRPr="008F344B">
        <w:rPr>
          <w:lang w:val="es-ES"/>
        </w:rPr>
        <w:t xml:space="preserve">. </w:t>
      </w:r>
      <w:r w:rsidR="008F344B" w:rsidRPr="008F344B">
        <w:t>Э</w:t>
      </w:r>
      <w:r w:rsidR="008F344B" w:rsidRPr="008F344B">
        <w:t>ф</w:t>
      </w:r>
      <w:r w:rsidR="008F344B" w:rsidRPr="008F344B">
        <w:t>фективность</w:t>
      </w:r>
      <w:r w:rsidR="008F344B" w:rsidRPr="008F344B">
        <w:rPr>
          <w:lang w:val="es-ES"/>
        </w:rPr>
        <w:t xml:space="preserve"> </w:t>
      </w:r>
      <w:r w:rsidR="008F344B" w:rsidRPr="008F344B">
        <w:t>этого</w:t>
      </w:r>
      <w:r w:rsidR="008F344B" w:rsidRPr="008F344B">
        <w:rPr>
          <w:lang w:val="es-ES"/>
        </w:rPr>
        <w:t xml:space="preserve"> </w:t>
      </w:r>
      <w:r w:rsidR="008F344B" w:rsidRPr="008F344B">
        <w:t>решения</w:t>
      </w:r>
      <w:r w:rsidR="008F344B" w:rsidRPr="008F344B">
        <w:rPr>
          <w:lang w:val="es-ES"/>
        </w:rPr>
        <w:t xml:space="preserve"> </w:t>
      </w:r>
      <w:r w:rsidR="008F344B" w:rsidRPr="008F344B">
        <w:t>будет</w:t>
      </w:r>
      <w:r w:rsidR="008F344B" w:rsidRPr="008F344B">
        <w:rPr>
          <w:lang w:val="es-ES"/>
        </w:rPr>
        <w:t xml:space="preserve"> </w:t>
      </w:r>
      <w:r w:rsidR="008F344B" w:rsidRPr="008F344B">
        <w:t>проверена</w:t>
      </w:r>
      <w:r w:rsidR="008F344B" w:rsidRPr="008F344B">
        <w:rPr>
          <w:lang w:val="es-ES"/>
        </w:rPr>
        <w:t xml:space="preserve"> </w:t>
      </w:r>
      <w:r w:rsidR="008F344B" w:rsidRPr="008F344B">
        <w:t>путем</w:t>
      </w:r>
      <w:r w:rsidR="008F344B" w:rsidRPr="008F344B">
        <w:rPr>
          <w:lang w:val="es-ES"/>
        </w:rPr>
        <w:t xml:space="preserve"> </w:t>
      </w:r>
      <w:r w:rsidR="008F344B" w:rsidRPr="008F344B">
        <w:t>проведения</w:t>
      </w:r>
      <w:r w:rsidR="008F344B" w:rsidRPr="008F344B">
        <w:rPr>
          <w:lang w:val="es-ES"/>
        </w:rPr>
        <w:t xml:space="preserve"> </w:t>
      </w:r>
      <w:r w:rsidR="008F344B" w:rsidRPr="008F344B">
        <w:t>пробных</w:t>
      </w:r>
      <w:r w:rsidR="008F344B" w:rsidRPr="008F344B">
        <w:rPr>
          <w:lang w:val="es-ES"/>
        </w:rPr>
        <w:t xml:space="preserve"> </w:t>
      </w:r>
      <w:r w:rsidR="008F344B" w:rsidRPr="008F344B">
        <w:t>пер</w:t>
      </w:r>
      <w:r w:rsidR="008F344B" w:rsidRPr="008F344B">
        <w:t>е</w:t>
      </w:r>
      <w:r w:rsidR="008F344B" w:rsidRPr="008F344B">
        <w:t>писей</w:t>
      </w:r>
      <w:r w:rsidR="008F344B" w:rsidRPr="008F344B">
        <w:rPr>
          <w:lang w:val="es-ES"/>
        </w:rPr>
        <w:t>.</w:t>
      </w:r>
      <w:r w:rsidR="00C510E8">
        <w:rPr>
          <w:lang w:val="es-ES"/>
        </w:rPr>
        <w:t xml:space="preserve"> </w:t>
      </w:r>
    </w:p>
    <w:p w:rsidR="008F344B" w:rsidRPr="008F344B" w:rsidRDefault="00294184" w:rsidP="00B50D05">
      <w:pPr>
        <w:pStyle w:val="SingleTxtGR"/>
        <w:rPr>
          <w:lang w:val="es-ES"/>
        </w:rPr>
      </w:pPr>
      <w:r>
        <w:rPr>
          <w:lang w:val="es-ES"/>
        </w:rPr>
        <w:t>186.</w:t>
      </w:r>
      <w:r>
        <w:tab/>
      </w:r>
      <w:r w:rsidR="008F344B" w:rsidRPr="008F344B">
        <w:t>Следует также отметить, что афро</w:t>
      </w:r>
      <w:r w:rsidR="008F344B" w:rsidRPr="008F344B">
        <w:rPr>
          <w:lang w:val="es-ES"/>
        </w:rPr>
        <w:t>-</w:t>
      </w:r>
      <w:r w:rsidR="008F344B" w:rsidRPr="008F344B">
        <w:t>боливийское</w:t>
      </w:r>
      <w:r w:rsidR="008F344B" w:rsidRPr="008F344B">
        <w:rPr>
          <w:lang w:val="es-ES"/>
        </w:rPr>
        <w:t xml:space="preserve"> </w:t>
      </w:r>
      <w:r w:rsidR="008F344B" w:rsidRPr="008F344B">
        <w:t>население</w:t>
      </w:r>
      <w:r w:rsidR="008F344B" w:rsidRPr="008F344B">
        <w:rPr>
          <w:lang w:val="es-ES"/>
        </w:rPr>
        <w:t xml:space="preserve"> </w:t>
      </w:r>
      <w:r w:rsidR="008F344B" w:rsidRPr="008F344B">
        <w:t>впервые</w:t>
      </w:r>
      <w:r w:rsidR="008F344B" w:rsidRPr="008F344B">
        <w:rPr>
          <w:lang w:val="es-ES"/>
        </w:rPr>
        <w:t xml:space="preserve"> </w:t>
      </w:r>
      <w:r w:rsidR="008F344B" w:rsidRPr="008F344B">
        <w:t>ук</w:t>
      </w:r>
      <w:r w:rsidR="008F344B" w:rsidRPr="008F344B">
        <w:t>а</w:t>
      </w:r>
      <w:r w:rsidR="008F344B" w:rsidRPr="008F344B">
        <w:t>зано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тексте</w:t>
      </w:r>
      <w:r w:rsidR="008F344B" w:rsidRPr="008F344B">
        <w:rPr>
          <w:lang w:val="es-ES"/>
        </w:rPr>
        <w:t xml:space="preserve"> </w:t>
      </w:r>
      <w:r w:rsidR="008F344B" w:rsidRPr="008F344B">
        <w:t>конституции</w:t>
      </w:r>
      <w:r w:rsidR="008F344B" w:rsidRPr="008F344B">
        <w:rPr>
          <w:lang w:val="es-ES"/>
        </w:rPr>
        <w:t xml:space="preserve">;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статье</w:t>
      </w:r>
      <w:r w:rsidR="008F344B" w:rsidRPr="008F344B">
        <w:rPr>
          <w:lang w:val="es-ES"/>
        </w:rPr>
        <w:t xml:space="preserve"> 3 </w:t>
      </w:r>
      <w:r w:rsidR="008F344B" w:rsidRPr="008F344B">
        <w:t>говорится</w:t>
      </w:r>
      <w:r w:rsidR="008F344B" w:rsidRPr="008F344B">
        <w:rPr>
          <w:lang w:val="es-ES"/>
        </w:rPr>
        <w:t xml:space="preserve">, </w:t>
      </w:r>
      <w:r w:rsidR="008F344B" w:rsidRPr="008F344B">
        <w:t>что</w:t>
      </w:r>
      <w:r w:rsidR="008F344B" w:rsidRPr="008F344B">
        <w:rPr>
          <w:lang w:val="es-ES"/>
        </w:rPr>
        <w:t xml:space="preserve"> </w:t>
      </w:r>
      <w:r w:rsidR="008F344B" w:rsidRPr="008F344B">
        <w:t>боливийская</w:t>
      </w:r>
      <w:r w:rsidR="008F344B" w:rsidRPr="008F344B">
        <w:rPr>
          <w:lang w:val="es-ES"/>
        </w:rPr>
        <w:t xml:space="preserve"> </w:t>
      </w:r>
      <w:r w:rsidR="008F344B" w:rsidRPr="008F344B">
        <w:t>нация</w:t>
      </w:r>
      <w:r w:rsidR="008F344B" w:rsidRPr="008F344B">
        <w:rPr>
          <w:lang w:val="es-ES"/>
        </w:rPr>
        <w:t xml:space="preserve"> </w:t>
      </w:r>
      <w:r w:rsidR="008F344B" w:rsidRPr="008F344B">
        <w:t>вкл</w:t>
      </w:r>
      <w:r w:rsidR="008F344B" w:rsidRPr="008F344B">
        <w:t>ю</w:t>
      </w:r>
      <w:r w:rsidR="008F344B" w:rsidRPr="008F344B">
        <w:t>чает</w:t>
      </w:r>
      <w:r w:rsidR="008F344B" w:rsidRPr="008F344B">
        <w:rPr>
          <w:lang w:val="es-ES"/>
        </w:rPr>
        <w:t xml:space="preserve"> </w:t>
      </w:r>
      <w:r w:rsidR="008F344B" w:rsidRPr="008F344B">
        <w:t>всех</w:t>
      </w:r>
      <w:r w:rsidR="008F344B" w:rsidRPr="008F344B">
        <w:rPr>
          <w:lang w:val="es-ES"/>
        </w:rPr>
        <w:t xml:space="preserve"> </w:t>
      </w:r>
      <w:r w:rsidR="008F344B" w:rsidRPr="008F344B">
        <w:t>боливийских</w:t>
      </w:r>
      <w:r w:rsidR="008F344B" w:rsidRPr="008F344B">
        <w:rPr>
          <w:lang w:val="es-ES"/>
        </w:rPr>
        <w:t xml:space="preserve"> </w:t>
      </w:r>
      <w:r w:rsidR="008F344B" w:rsidRPr="008F344B">
        <w:t>мужчин</w:t>
      </w:r>
      <w:r w:rsidR="008F344B" w:rsidRPr="008F344B">
        <w:rPr>
          <w:lang w:val="es-ES"/>
        </w:rPr>
        <w:t xml:space="preserve"> </w:t>
      </w:r>
      <w:r w:rsidR="008F344B" w:rsidRPr="008F344B">
        <w:t>и</w:t>
      </w:r>
      <w:r w:rsidR="008F344B" w:rsidRPr="008F344B">
        <w:rPr>
          <w:lang w:val="es-ES"/>
        </w:rPr>
        <w:t xml:space="preserve"> </w:t>
      </w:r>
      <w:r w:rsidR="008F344B" w:rsidRPr="008F344B">
        <w:t>женщин</w:t>
      </w:r>
      <w:r w:rsidR="008F344B" w:rsidRPr="008F344B">
        <w:rPr>
          <w:lang w:val="es-ES"/>
        </w:rPr>
        <w:t xml:space="preserve">, </w:t>
      </w:r>
      <w:r w:rsidR="008F344B" w:rsidRPr="008F344B">
        <w:t>народы</w:t>
      </w:r>
      <w:r w:rsidR="008F344B" w:rsidRPr="008F344B">
        <w:rPr>
          <w:lang w:val="es-ES"/>
        </w:rPr>
        <w:t xml:space="preserve"> </w:t>
      </w:r>
      <w:r w:rsidR="008F344B" w:rsidRPr="008F344B">
        <w:t>и</w:t>
      </w:r>
      <w:r w:rsidR="008F344B" w:rsidRPr="008F344B">
        <w:rPr>
          <w:lang w:val="es-ES"/>
        </w:rPr>
        <w:t xml:space="preserve"> </w:t>
      </w:r>
      <w:r w:rsidR="008F344B" w:rsidRPr="008F344B">
        <w:t>народности</w:t>
      </w:r>
      <w:r w:rsidR="008F344B" w:rsidRPr="008F344B">
        <w:rPr>
          <w:lang w:val="es-ES"/>
        </w:rPr>
        <w:t xml:space="preserve"> </w:t>
      </w:r>
      <w:r w:rsidR="008F344B" w:rsidRPr="008F344B">
        <w:t>коренного</w:t>
      </w:r>
      <w:r w:rsidR="008F344B" w:rsidRPr="008F344B">
        <w:rPr>
          <w:lang w:val="es-ES"/>
        </w:rPr>
        <w:t xml:space="preserve"> </w:t>
      </w:r>
      <w:r w:rsidR="008F344B" w:rsidRPr="008F344B">
        <w:t>н</w:t>
      </w:r>
      <w:r w:rsidR="008F344B" w:rsidRPr="008F344B">
        <w:t>а</w:t>
      </w:r>
      <w:r w:rsidR="008F344B" w:rsidRPr="008F344B">
        <w:t>селения</w:t>
      </w:r>
      <w:r w:rsidR="008F344B" w:rsidRPr="008F344B">
        <w:rPr>
          <w:lang w:val="es-ES"/>
        </w:rPr>
        <w:t xml:space="preserve"> </w:t>
      </w:r>
      <w:r w:rsidR="008F344B" w:rsidRPr="008F344B">
        <w:t>и</w:t>
      </w:r>
      <w:r w:rsidR="008F344B" w:rsidRPr="008F344B">
        <w:rPr>
          <w:lang w:val="es-ES"/>
        </w:rPr>
        <w:t xml:space="preserve"> </w:t>
      </w:r>
      <w:r w:rsidR="008F344B" w:rsidRPr="008F344B">
        <w:t>крестьян</w:t>
      </w:r>
      <w:r w:rsidR="008F344B" w:rsidRPr="008F344B">
        <w:rPr>
          <w:lang w:val="es-ES"/>
        </w:rPr>
        <w:t xml:space="preserve">, </w:t>
      </w:r>
      <w:r w:rsidR="008F344B" w:rsidRPr="008F344B">
        <w:t>межкультурные</w:t>
      </w:r>
      <w:r w:rsidR="008F344B" w:rsidRPr="008F344B">
        <w:rPr>
          <w:lang w:val="es-ES"/>
        </w:rPr>
        <w:t xml:space="preserve"> </w:t>
      </w:r>
      <w:r w:rsidR="008F344B" w:rsidRPr="008F344B">
        <w:t>общины</w:t>
      </w:r>
      <w:r w:rsidR="00C510E8">
        <w:rPr>
          <w:lang w:val="es-ES"/>
        </w:rPr>
        <w:t xml:space="preserve"> </w:t>
      </w:r>
      <w:r w:rsidR="008F344B" w:rsidRPr="008F344B">
        <w:t>и</w:t>
      </w:r>
      <w:r w:rsidR="008F344B" w:rsidRPr="008F344B">
        <w:rPr>
          <w:lang w:val="es-ES"/>
        </w:rPr>
        <w:t xml:space="preserve"> </w:t>
      </w:r>
      <w:r w:rsidR="008F344B" w:rsidRPr="008F344B">
        <w:t>общины</w:t>
      </w:r>
      <w:r w:rsidR="008F344B" w:rsidRPr="008F344B">
        <w:rPr>
          <w:lang w:val="es-ES"/>
        </w:rPr>
        <w:t xml:space="preserve"> </w:t>
      </w:r>
      <w:r w:rsidR="008F344B" w:rsidRPr="008F344B">
        <w:t>афро</w:t>
      </w:r>
      <w:r w:rsidR="008F344B" w:rsidRPr="008F344B">
        <w:rPr>
          <w:lang w:val="es-ES"/>
        </w:rPr>
        <w:t>-</w:t>
      </w:r>
      <w:r w:rsidR="008F344B" w:rsidRPr="008F344B">
        <w:t>боливийского</w:t>
      </w:r>
      <w:r w:rsidR="008F344B" w:rsidRPr="008F344B">
        <w:rPr>
          <w:lang w:val="es-ES"/>
        </w:rPr>
        <w:t xml:space="preserve"> </w:t>
      </w:r>
      <w:r w:rsidR="008F344B" w:rsidRPr="008F344B">
        <w:t>н</w:t>
      </w:r>
      <w:r w:rsidR="008F344B" w:rsidRPr="008F344B">
        <w:t>а</w:t>
      </w:r>
      <w:r w:rsidR="008F344B" w:rsidRPr="008F344B">
        <w:t>селения</w:t>
      </w:r>
      <w:r w:rsidR="008F344B" w:rsidRPr="008F344B">
        <w:rPr>
          <w:lang w:val="es-ES"/>
        </w:rPr>
        <w:t xml:space="preserve">, </w:t>
      </w:r>
      <w:r w:rsidR="008F344B" w:rsidRPr="008F344B">
        <w:t>которые</w:t>
      </w:r>
      <w:r w:rsidR="008F344B" w:rsidRPr="008F344B">
        <w:rPr>
          <w:lang w:val="es-ES"/>
        </w:rPr>
        <w:t xml:space="preserve"> </w:t>
      </w:r>
      <w:r w:rsidR="008F344B" w:rsidRPr="008F344B">
        <w:t>все в</w:t>
      </w:r>
      <w:r w:rsidR="008F344B" w:rsidRPr="008F344B">
        <w:rPr>
          <w:lang w:val="es-ES"/>
        </w:rPr>
        <w:t xml:space="preserve"> </w:t>
      </w:r>
      <w:r w:rsidR="008F344B" w:rsidRPr="008F344B">
        <w:t>совокупности</w:t>
      </w:r>
      <w:r w:rsidR="008F344B" w:rsidRPr="008F344B">
        <w:rPr>
          <w:lang w:val="es-ES"/>
        </w:rPr>
        <w:t xml:space="preserve"> </w:t>
      </w:r>
      <w:r w:rsidR="008F344B" w:rsidRPr="008F344B">
        <w:t>составляют</w:t>
      </w:r>
      <w:r w:rsidR="008F344B" w:rsidRPr="008F344B">
        <w:rPr>
          <w:lang w:val="es-ES"/>
        </w:rPr>
        <w:t xml:space="preserve"> </w:t>
      </w:r>
      <w:r w:rsidR="008F344B" w:rsidRPr="008F344B">
        <w:t>боливийский</w:t>
      </w:r>
      <w:r w:rsidR="008F344B" w:rsidRPr="008F344B">
        <w:rPr>
          <w:lang w:val="es-ES"/>
        </w:rPr>
        <w:t xml:space="preserve"> </w:t>
      </w:r>
      <w:r w:rsidR="008F344B" w:rsidRPr="008F344B">
        <w:t>народ</w:t>
      </w:r>
      <w:r w:rsidR="008F344B" w:rsidRPr="008F344B">
        <w:rPr>
          <w:lang w:val="es-ES"/>
        </w:rPr>
        <w:t xml:space="preserve">. </w:t>
      </w:r>
    </w:p>
    <w:p w:rsidR="00C510E8" w:rsidRDefault="008F344B" w:rsidP="00B50D05">
      <w:pPr>
        <w:pStyle w:val="SingleTxtGR"/>
      </w:pPr>
      <w:r w:rsidRPr="008F344B">
        <w:rPr>
          <w:lang w:val="es-ES"/>
        </w:rPr>
        <w:t>187.</w:t>
      </w:r>
      <w:r w:rsidRPr="008F344B">
        <w:rPr>
          <w:lang w:val="es-ES"/>
        </w:rPr>
        <w:tab/>
      </w:r>
      <w:r w:rsidRPr="008F344B">
        <w:t>Следует</w:t>
      </w:r>
      <w:r w:rsidRPr="008F344B">
        <w:rPr>
          <w:lang w:val="es-ES"/>
        </w:rPr>
        <w:t xml:space="preserve"> </w:t>
      </w:r>
      <w:r w:rsidRPr="008F344B">
        <w:t>также</w:t>
      </w:r>
      <w:r w:rsidRPr="008F344B">
        <w:rPr>
          <w:lang w:val="es-ES"/>
        </w:rPr>
        <w:t xml:space="preserve"> </w:t>
      </w:r>
      <w:r w:rsidRPr="008F344B">
        <w:t>отметить</w:t>
      </w:r>
      <w:r w:rsidRPr="008F344B">
        <w:rPr>
          <w:lang w:val="es-ES"/>
        </w:rPr>
        <w:t xml:space="preserve">, </w:t>
      </w:r>
      <w:r w:rsidRPr="008F344B">
        <w:t>что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порядке</w:t>
      </w:r>
      <w:r w:rsidRPr="008F344B">
        <w:rPr>
          <w:lang w:val="es-ES"/>
        </w:rPr>
        <w:t xml:space="preserve"> </w:t>
      </w:r>
      <w:r w:rsidRPr="008F344B">
        <w:t>признания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уважения</w:t>
      </w:r>
      <w:r w:rsidRPr="008F344B">
        <w:rPr>
          <w:lang w:val="es-ES"/>
        </w:rPr>
        <w:t xml:space="preserve"> </w:t>
      </w:r>
      <w:r w:rsidRPr="008F344B">
        <w:t>афро</w:t>
      </w:r>
      <w:r w:rsidRPr="008F344B">
        <w:rPr>
          <w:lang w:val="es-ES"/>
        </w:rPr>
        <w:t>-</w:t>
      </w:r>
      <w:r w:rsidRPr="008F344B">
        <w:t>боливийского</w:t>
      </w:r>
      <w:r w:rsidRPr="008F344B">
        <w:rPr>
          <w:lang w:val="es-ES"/>
        </w:rPr>
        <w:t xml:space="preserve"> </w:t>
      </w:r>
      <w:r w:rsidRPr="008F344B">
        <w:t>населения</w:t>
      </w:r>
      <w:r w:rsidRPr="008F344B">
        <w:rPr>
          <w:lang w:val="es-ES"/>
        </w:rPr>
        <w:t xml:space="preserve"> </w:t>
      </w:r>
      <w:r w:rsidRPr="008F344B">
        <w:t>правительство</w:t>
      </w:r>
      <w:r w:rsidRPr="008F344B">
        <w:rPr>
          <w:lang w:val="es-ES"/>
        </w:rPr>
        <w:t xml:space="preserve"> </w:t>
      </w:r>
      <w:r w:rsidRPr="008F344B">
        <w:t>департамента</w:t>
      </w:r>
      <w:r w:rsidRPr="008F344B">
        <w:rPr>
          <w:lang w:val="es-ES"/>
        </w:rPr>
        <w:t xml:space="preserve"> </w:t>
      </w:r>
      <w:r w:rsidRPr="008F344B">
        <w:t>Ла</w:t>
      </w:r>
      <w:r w:rsidRPr="008F344B">
        <w:rPr>
          <w:lang w:val="es-ES"/>
        </w:rPr>
        <w:t>-</w:t>
      </w:r>
      <w:r w:rsidRPr="008F344B">
        <w:t>Пас</w:t>
      </w:r>
      <w:r w:rsidRPr="008F344B">
        <w:rPr>
          <w:lang w:val="es-ES"/>
        </w:rPr>
        <w:t xml:space="preserve"> </w:t>
      </w:r>
      <w:r w:rsidRPr="008F344B">
        <w:t>приняло</w:t>
      </w:r>
      <w:r w:rsidRPr="008F344B">
        <w:rPr>
          <w:lang w:val="es-ES"/>
        </w:rPr>
        <w:t xml:space="preserve"> </w:t>
      </w:r>
      <w:r w:rsidRPr="008F344B">
        <w:t>резол</w:t>
      </w:r>
      <w:r w:rsidRPr="008F344B">
        <w:t>ю</w:t>
      </w:r>
      <w:r w:rsidRPr="008F344B">
        <w:t>цию</w:t>
      </w:r>
      <w:r w:rsidRPr="008F344B">
        <w:rPr>
          <w:lang w:val="es-ES"/>
        </w:rPr>
        <w:t xml:space="preserve"> </w:t>
      </w:r>
      <w:r w:rsidRPr="008F344B">
        <w:t>префектуры</w:t>
      </w:r>
      <w:r w:rsidRPr="008F344B">
        <w:rPr>
          <w:lang w:val="es-ES"/>
        </w:rPr>
        <w:t xml:space="preserve"> № 2033 </w:t>
      </w:r>
      <w:r w:rsidRPr="008F344B">
        <w:t>от</w:t>
      </w:r>
      <w:r w:rsidRPr="008F344B">
        <w:rPr>
          <w:lang w:val="es-ES"/>
        </w:rPr>
        <w:t xml:space="preserve"> 15 </w:t>
      </w:r>
      <w:r w:rsidRPr="008F344B">
        <w:t>ноября</w:t>
      </w:r>
      <w:r w:rsidRPr="008F344B">
        <w:rPr>
          <w:lang w:val="es-ES"/>
        </w:rPr>
        <w:t xml:space="preserve"> 2007 </w:t>
      </w:r>
      <w:r w:rsidRPr="008F344B">
        <w:t>года</w:t>
      </w:r>
      <w:r w:rsidRPr="008F344B">
        <w:rPr>
          <w:lang w:val="es-ES"/>
        </w:rPr>
        <w:t xml:space="preserve">,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которой</w:t>
      </w:r>
      <w:r w:rsidRPr="008F344B">
        <w:rPr>
          <w:lang w:val="es-ES"/>
        </w:rPr>
        <w:t xml:space="preserve"> </w:t>
      </w:r>
      <w:r w:rsidRPr="008F344B">
        <w:t>г</w:t>
      </w:r>
      <w:r w:rsidRPr="008F344B">
        <w:rPr>
          <w:lang w:val="es-ES"/>
        </w:rPr>
        <w:t>-</w:t>
      </w:r>
      <w:r w:rsidRPr="008F344B">
        <w:t>н</w:t>
      </w:r>
      <w:r w:rsidRPr="008F344B">
        <w:rPr>
          <w:lang w:val="es-ES"/>
        </w:rPr>
        <w:t xml:space="preserve"> </w:t>
      </w:r>
      <w:r w:rsidRPr="008F344B">
        <w:t>Хулио</w:t>
      </w:r>
      <w:r w:rsidRPr="008F344B">
        <w:rPr>
          <w:lang w:val="es-ES"/>
        </w:rPr>
        <w:t xml:space="preserve"> </w:t>
      </w:r>
      <w:r w:rsidRPr="008F344B">
        <w:t>Пинедо</w:t>
      </w:r>
      <w:r w:rsidRPr="008F344B">
        <w:rPr>
          <w:lang w:val="es-ES"/>
        </w:rPr>
        <w:t xml:space="preserve"> </w:t>
      </w:r>
      <w:r w:rsidRPr="008F344B">
        <w:t>признается</w:t>
      </w:r>
      <w:r w:rsidRPr="008F344B">
        <w:rPr>
          <w:lang w:val="es-ES"/>
        </w:rPr>
        <w:t xml:space="preserve"> </w:t>
      </w:r>
      <w:r w:rsidRPr="008F344B">
        <w:t>прямым</w:t>
      </w:r>
      <w:r w:rsidRPr="008F344B">
        <w:rPr>
          <w:lang w:val="es-ES"/>
        </w:rPr>
        <w:t xml:space="preserve"> </w:t>
      </w:r>
      <w:r w:rsidRPr="008F344B">
        <w:t>наследником</w:t>
      </w:r>
      <w:r w:rsidRPr="008F344B">
        <w:rPr>
          <w:lang w:val="es-ES"/>
        </w:rPr>
        <w:t xml:space="preserve"> </w:t>
      </w:r>
      <w:r w:rsidRPr="008F344B">
        <w:t>Бонифация</w:t>
      </w:r>
      <w:r w:rsidRPr="008F344B">
        <w:rPr>
          <w:lang w:val="es-ES"/>
        </w:rPr>
        <w:t xml:space="preserve"> </w:t>
      </w:r>
      <w:r w:rsidRPr="008F344B">
        <w:t>Первого</w:t>
      </w:r>
      <w:r w:rsidRPr="008F344B">
        <w:rPr>
          <w:lang w:val="es-ES"/>
        </w:rPr>
        <w:t xml:space="preserve">, </w:t>
      </w:r>
      <w:r w:rsidRPr="008F344B">
        <w:t>короля</w:t>
      </w:r>
      <w:r w:rsidRPr="008F344B">
        <w:rPr>
          <w:lang w:val="es-ES"/>
        </w:rPr>
        <w:t xml:space="preserve"> </w:t>
      </w:r>
      <w:r w:rsidRPr="008F344B">
        <w:t>племени</w:t>
      </w:r>
      <w:r w:rsidRPr="008F344B">
        <w:rPr>
          <w:lang w:val="es-ES"/>
        </w:rPr>
        <w:t>;</w:t>
      </w:r>
      <w:r w:rsidR="00C510E8">
        <w:rPr>
          <w:lang w:val="es-ES"/>
        </w:rPr>
        <w:t xml:space="preserve"> </w:t>
      </w:r>
      <w:r w:rsidRPr="008F344B">
        <w:t>пом</w:t>
      </w:r>
      <w:r w:rsidRPr="008F344B">
        <w:t>и</w:t>
      </w:r>
      <w:r w:rsidRPr="008F344B">
        <w:t>мо</w:t>
      </w:r>
      <w:r w:rsidRPr="008F344B">
        <w:rPr>
          <w:lang w:val="es-ES"/>
        </w:rPr>
        <w:t xml:space="preserve"> </w:t>
      </w:r>
      <w:r w:rsidRPr="008F344B">
        <w:t>этого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резолюции</w:t>
      </w:r>
      <w:r w:rsidRPr="008F344B">
        <w:rPr>
          <w:lang w:val="es-ES"/>
        </w:rPr>
        <w:t xml:space="preserve"> </w:t>
      </w:r>
      <w:r w:rsidRPr="008F344B">
        <w:t>префектуры</w:t>
      </w:r>
      <w:r w:rsidRPr="008F344B">
        <w:rPr>
          <w:lang w:val="es-ES"/>
        </w:rPr>
        <w:t xml:space="preserve"> № 1690 </w:t>
      </w:r>
      <w:r w:rsidRPr="008F344B">
        <w:t>этническая</w:t>
      </w:r>
      <w:r w:rsidRPr="008F344B">
        <w:rPr>
          <w:lang w:val="es-ES"/>
        </w:rPr>
        <w:t xml:space="preserve"> </w:t>
      </w:r>
      <w:r w:rsidRPr="008F344B">
        <w:t>община</w:t>
      </w:r>
      <w:r w:rsidRPr="008F344B">
        <w:rPr>
          <w:lang w:val="es-ES"/>
        </w:rPr>
        <w:t xml:space="preserve"> </w:t>
      </w:r>
      <w:r w:rsidRPr="008F344B">
        <w:t>афро</w:t>
      </w:r>
      <w:r w:rsidRPr="008F344B">
        <w:rPr>
          <w:lang w:val="es-ES"/>
        </w:rPr>
        <w:t>-</w:t>
      </w:r>
      <w:r w:rsidRPr="008F344B">
        <w:t>боливийцев</w:t>
      </w:r>
      <w:r w:rsidRPr="008F344B">
        <w:rPr>
          <w:lang w:val="es-ES"/>
        </w:rPr>
        <w:t xml:space="preserve"> </w:t>
      </w:r>
      <w:r w:rsidRPr="008F344B">
        <w:t>объявляется</w:t>
      </w:r>
      <w:r w:rsidRPr="008F344B">
        <w:rPr>
          <w:lang w:val="es-ES"/>
        </w:rPr>
        <w:t xml:space="preserve"> </w:t>
      </w:r>
      <w:r w:rsidRPr="008F344B">
        <w:t>живым</w:t>
      </w:r>
      <w:r w:rsidRPr="008F344B">
        <w:rPr>
          <w:lang w:val="es-ES"/>
        </w:rPr>
        <w:t xml:space="preserve"> </w:t>
      </w:r>
      <w:r w:rsidRPr="008F344B">
        <w:t>сокр</w:t>
      </w:r>
      <w:r w:rsidRPr="008F344B">
        <w:t>о</w:t>
      </w:r>
      <w:r w:rsidRPr="008F344B">
        <w:t>вищем</w:t>
      </w:r>
      <w:r w:rsidRPr="008F344B">
        <w:rPr>
          <w:lang w:val="es-ES"/>
        </w:rPr>
        <w:t xml:space="preserve"> </w:t>
      </w:r>
      <w:r w:rsidRPr="008F344B">
        <w:t>департамента</w:t>
      </w:r>
      <w:r w:rsidRPr="008F344B">
        <w:rPr>
          <w:lang w:val="es-ES"/>
        </w:rPr>
        <w:t xml:space="preserve"> </w:t>
      </w:r>
      <w:r w:rsidRPr="008F344B">
        <w:t>Ла</w:t>
      </w:r>
      <w:r w:rsidRPr="008F344B">
        <w:rPr>
          <w:lang w:val="es-ES"/>
        </w:rPr>
        <w:t>-</w:t>
      </w:r>
      <w:r w:rsidRPr="008F344B">
        <w:t>Пас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признается</w:t>
      </w:r>
      <w:r w:rsidRPr="008F344B">
        <w:rPr>
          <w:lang w:val="es-ES"/>
        </w:rPr>
        <w:t xml:space="preserve"> </w:t>
      </w:r>
      <w:r w:rsidRPr="008F344B">
        <w:t>культурная</w:t>
      </w:r>
      <w:r w:rsidRPr="008F344B">
        <w:rPr>
          <w:lang w:val="es-ES"/>
        </w:rPr>
        <w:t xml:space="preserve"> </w:t>
      </w:r>
      <w:r w:rsidRPr="008F344B">
        <w:t>ценность</w:t>
      </w:r>
      <w:r w:rsidRPr="008F344B">
        <w:rPr>
          <w:lang w:val="es-ES"/>
        </w:rPr>
        <w:t xml:space="preserve"> </w:t>
      </w:r>
      <w:r w:rsidRPr="008F344B">
        <w:t>афро</w:t>
      </w:r>
      <w:r w:rsidRPr="008F344B">
        <w:rPr>
          <w:lang w:val="es-ES"/>
        </w:rPr>
        <w:t>-</w:t>
      </w:r>
      <w:r w:rsidRPr="008F344B">
        <w:t>боливийского</w:t>
      </w:r>
      <w:r w:rsidRPr="008F344B">
        <w:rPr>
          <w:lang w:val="es-ES"/>
        </w:rPr>
        <w:t xml:space="preserve"> </w:t>
      </w:r>
      <w:r w:rsidRPr="008F344B">
        <w:t>танца</w:t>
      </w:r>
      <w:r w:rsidRPr="008F344B">
        <w:rPr>
          <w:lang w:val="es-ES"/>
        </w:rPr>
        <w:t xml:space="preserve">. </w:t>
      </w:r>
    </w:p>
    <w:p w:rsidR="008F344B" w:rsidRPr="008F344B" w:rsidRDefault="008F344B" w:rsidP="00B50D05">
      <w:pPr>
        <w:pStyle w:val="SingleTxtGR"/>
      </w:pPr>
      <w:r w:rsidRPr="008F344B">
        <w:rPr>
          <w:lang w:val="es-ES"/>
        </w:rPr>
        <w:t>188.</w:t>
      </w:r>
      <w:r w:rsidRPr="008F344B">
        <w:t xml:space="preserve"> </w:t>
      </w:r>
      <w:r w:rsidRPr="008F344B">
        <w:rPr>
          <w:lang w:val="es-ES"/>
        </w:rPr>
        <w:tab/>
      </w:r>
      <w:r w:rsidRPr="008F344B">
        <w:t>Достигнут</w:t>
      </w:r>
      <w:r w:rsidRPr="008F344B">
        <w:rPr>
          <w:lang w:val="es-ES"/>
        </w:rPr>
        <w:t xml:space="preserve"> </w:t>
      </w:r>
      <w:r w:rsidRPr="008F344B">
        <w:t>значительный</w:t>
      </w:r>
      <w:r w:rsidRPr="008F344B">
        <w:rPr>
          <w:lang w:val="es-ES"/>
        </w:rPr>
        <w:t xml:space="preserve"> </w:t>
      </w:r>
      <w:r w:rsidRPr="008F344B">
        <w:t>прогресс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решении</w:t>
      </w:r>
      <w:r w:rsidR="00C510E8">
        <w:rPr>
          <w:lang w:val="es-ES"/>
        </w:rPr>
        <w:t xml:space="preserve"> </w:t>
      </w:r>
      <w:r w:rsidRPr="008F344B">
        <w:t>земельных</w:t>
      </w:r>
      <w:r w:rsidRPr="008F344B">
        <w:rPr>
          <w:lang w:val="es-ES"/>
        </w:rPr>
        <w:t xml:space="preserve"> </w:t>
      </w:r>
      <w:r w:rsidRPr="008F344B">
        <w:t>вопросов.</w:t>
      </w:r>
      <w:r w:rsidRPr="008F344B">
        <w:rPr>
          <w:lang w:val="es-ES"/>
        </w:rPr>
        <w:t xml:space="preserve"> </w:t>
      </w:r>
      <w:r w:rsidRPr="008F344B">
        <w:t>Н</w:t>
      </w:r>
      <w:r w:rsidRPr="008F344B">
        <w:t>а</w:t>
      </w:r>
      <w:r w:rsidRPr="008F344B">
        <w:t>циональный</w:t>
      </w:r>
      <w:r w:rsidRPr="008F344B">
        <w:rPr>
          <w:lang w:val="es-ES"/>
        </w:rPr>
        <w:t xml:space="preserve"> </w:t>
      </w:r>
      <w:r w:rsidRPr="008F344B">
        <w:t>институт</w:t>
      </w:r>
      <w:r w:rsidRPr="008F344B">
        <w:rPr>
          <w:lang w:val="es-ES"/>
        </w:rPr>
        <w:t xml:space="preserve"> </w:t>
      </w:r>
      <w:r w:rsidRPr="008F344B">
        <w:t>аграрной</w:t>
      </w:r>
      <w:r w:rsidRPr="008F344B">
        <w:rPr>
          <w:lang w:val="es-ES"/>
        </w:rPr>
        <w:t xml:space="preserve"> </w:t>
      </w:r>
      <w:r w:rsidRPr="008F344B">
        <w:t>реформы</w:t>
      </w:r>
      <w:r w:rsidRPr="008F344B">
        <w:rPr>
          <w:lang w:val="es-ES"/>
        </w:rPr>
        <w:t xml:space="preserve"> (</w:t>
      </w:r>
      <w:r w:rsidRPr="008F344B">
        <w:t>НИАР</w:t>
      </w:r>
      <w:r w:rsidRPr="008F344B">
        <w:rPr>
          <w:lang w:val="es-ES"/>
        </w:rPr>
        <w:t xml:space="preserve">) </w:t>
      </w:r>
      <w:r w:rsidRPr="008F344B">
        <w:t>вернул</w:t>
      </w:r>
      <w:r w:rsidRPr="008F344B">
        <w:rPr>
          <w:lang w:val="es-ES"/>
        </w:rPr>
        <w:t xml:space="preserve"> </w:t>
      </w:r>
      <w:r w:rsidRPr="008F344B">
        <w:t>государству</w:t>
      </w:r>
      <w:r w:rsidRPr="008F344B">
        <w:rPr>
          <w:lang w:val="es-ES"/>
        </w:rPr>
        <w:t xml:space="preserve"> 191 </w:t>
      </w:r>
      <w:r w:rsidRPr="008F344B">
        <w:t>ге</w:t>
      </w:r>
      <w:r w:rsidRPr="008F344B">
        <w:t>к</w:t>
      </w:r>
      <w:r w:rsidRPr="008F344B">
        <w:t>тар</w:t>
      </w:r>
      <w:r w:rsidRPr="008F344B">
        <w:rPr>
          <w:lang w:val="es-ES"/>
        </w:rPr>
        <w:t xml:space="preserve"> </w:t>
      </w:r>
      <w:r w:rsidRPr="008F344B">
        <w:t>земли</w:t>
      </w:r>
      <w:r w:rsidRPr="008F344B">
        <w:rPr>
          <w:lang w:val="es-ES"/>
        </w:rPr>
        <w:t xml:space="preserve"> </w:t>
      </w:r>
      <w:r w:rsidRPr="008F344B">
        <w:t>бывшего</w:t>
      </w:r>
      <w:r w:rsidRPr="008F344B">
        <w:rPr>
          <w:lang w:val="es-ES"/>
        </w:rPr>
        <w:t xml:space="preserve"> </w:t>
      </w:r>
      <w:r w:rsidRPr="008F344B">
        <w:t>хозяйства</w:t>
      </w:r>
      <w:r w:rsidRPr="008F344B">
        <w:rPr>
          <w:lang w:val="es-ES"/>
        </w:rPr>
        <w:t xml:space="preserve"> </w:t>
      </w:r>
      <w:r w:rsidRPr="008F344B">
        <w:t>Чихчипа</w:t>
      </w:r>
      <w:r w:rsidRPr="008F344B">
        <w:rPr>
          <w:lang w:val="es-ES"/>
        </w:rPr>
        <w:t xml:space="preserve"> </w:t>
      </w:r>
      <w:r w:rsidRPr="008F344B">
        <w:t>Яриза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о</w:t>
      </w:r>
      <w:r w:rsidRPr="008F344B">
        <w:t>б</w:t>
      </w:r>
      <w:r w:rsidRPr="008F344B">
        <w:t>щине</w:t>
      </w:r>
      <w:r w:rsidRPr="008F344B">
        <w:rPr>
          <w:lang w:val="es-ES"/>
        </w:rPr>
        <w:t xml:space="preserve"> </w:t>
      </w:r>
      <w:r w:rsidRPr="008F344B">
        <w:t>Коскома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выдал</w:t>
      </w:r>
      <w:r w:rsidRPr="008F344B">
        <w:rPr>
          <w:lang w:val="es-ES"/>
        </w:rPr>
        <w:t xml:space="preserve"> </w:t>
      </w:r>
      <w:r w:rsidRPr="008F344B">
        <w:t>титулы</w:t>
      </w:r>
      <w:r w:rsidRPr="008F344B">
        <w:rPr>
          <w:lang w:val="es-ES"/>
        </w:rPr>
        <w:t xml:space="preserve"> </w:t>
      </w:r>
      <w:r w:rsidRPr="008F344B">
        <w:t>на</w:t>
      </w:r>
      <w:r w:rsidRPr="008F344B">
        <w:rPr>
          <w:lang w:val="es-ES"/>
        </w:rPr>
        <w:t xml:space="preserve"> </w:t>
      </w:r>
      <w:r w:rsidRPr="008F344B">
        <w:t>эту</w:t>
      </w:r>
      <w:r w:rsidRPr="008F344B">
        <w:rPr>
          <w:lang w:val="es-ES"/>
        </w:rPr>
        <w:t xml:space="preserve"> </w:t>
      </w:r>
      <w:r w:rsidRPr="008F344B">
        <w:t>землю</w:t>
      </w:r>
      <w:r w:rsidRPr="008F344B">
        <w:rPr>
          <w:lang w:val="es-ES"/>
        </w:rPr>
        <w:t xml:space="preserve"> </w:t>
      </w:r>
      <w:r w:rsidRPr="008F344B">
        <w:t>более</w:t>
      </w:r>
      <w:r w:rsidRPr="008F344B">
        <w:rPr>
          <w:lang w:val="es-ES"/>
        </w:rPr>
        <w:t xml:space="preserve"> </w:t>
      </w:r>
      <w:r w:rsidRPr="008F344B">
        <w:t xml:space="preserve">чем </w:t>
      </w:r>
      <w:r w:rsidRPr="008F344B">
        <w:rPr>
          <w:lang w:val="es-ES"/>
        </w:rPr>
        <w:t xml:space="preserve">250 </w:t>
      </w:r>
      <w:r w:rsidRPr="008F344B">
        <w:t>семьям</w:t>
      </w:r>
      <w:r w:rsidRPr="008F344B">
        <w:rPr>
          <w:lang w:val="es-ES"/>
        </w:rPr>
        <w:t xml:space="preserve"> </w:t>
      </w:r>
      <w:r w:rsidRPr="008F344B">
        <w:t>афро</w:t>
      </w:r>
      <w:r w:rsidRPr="008F344B">
        <w:rPr>
          <w:lang w:val="es-ES"/>
        </w:rPr>
        <w:t>-</w:t>
      </w:r>
      <w:r w:rsidRPr="008F344B">
        <w:t>боливийской</w:t>
      </w:r>
      <w:r w:rsidRPr="008F344B">
        <w:rPr>
          <w:lang w:val="es-ES"/>
        </w:rPr>
        <w:t xml:space="preserve"> </w:t>
      </w:r>
      <w:r w:rsidRPr="008F344B">
        <w:t>общины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племени</w:t>
      </w:r>
      <w:r w:rsidRPr="008F344B">
        <w:rPr>
          <w:lang w:val="es-ES"/>
        </w:rPr>
        <w:t xml:space="preserve"> </w:t>
      </w:r>
      <w:r w:rsidRPr="008F344B">
        <w:t>а</w:t>
      </w:r>
      <w:r w:rsidRPr="008F344B">
        <w:t>й</w:t>
      </w:r>
      <w:r w:rsidRPr="008F344B">
        <w:t>мара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провинции</w:t>
      </w:r>
      <w:r w:rsidRPr="008F344B">
        <w:rPr>
          <w:lang w:val="es-ES"/>
        </w:rPr>
        <w:t xml:space="preserve"> </w:t>
      </w:r>
      <w:r w:rsidRPr="008F344B">
        <w:t>Нор</w:t>
      </w:r>
      <w:r w:rsidRPr="008F344B">
        <w:rPr>
          <w:lang w:val="es-ES"/>
        </w:rPr>
        <w:t xml:space="preserve"> </w:t>
      </w:r>
      <w:r w:rsidRPr="008F344B">
        <w:t>Юнгас</w:t>
      </w:r>
      <w:r w:rsidRPr="008F344B">
        <w:rPr>
          <w:lang w:val="es-ES"/>
        </w:rPr>
        <w:t xml:space="preserve"> </w:t>
      </w:r>
      <w:r w:rsidRPr="008F344B">
        <w:t>департамента</w:t>
      </w:r>
      <w:r w:rsidRPr="008F344B">
        <w:rPr>
          <w:lang w:val="es-ES"/>
        </w:rPr>
        <w:t xml:space="preserve"> </w:t>
      </w:r>
      <w:r w:rsidRPr="008F344B">
        <w:t>Ла</w:t>
      </w:r>
      <w:r w:rsidRPr="008F344B">
        <w:rPr>
          <w:lang w:val="es-ES"/>
        </w:rPr>
        <w:t>-</w:t>
      </w:r>
      <w:r w:rsidRPr="008F344B">
        <w:t>Пас</w:t>
      </w:r>
      <w:r w:rsidRPr="008F344B">
        <w:rPr>
          <w:lang w:val="es-ES"/>
        </w:rPr>
        <w:t>.</w:t>
      </w:r>
      <w:r w:rsidRPr="008F344B">
        <w:t xml:space="preserve"> В процессе реализации н</w:t>
      </w:r>
      <w:r w:rsidRPr="008F344B">
        <w:t>а</w:t>
      </w:r>
      <w:r w:rsidRPr="008F344B">
        <w:t>ходится также еще один проект: идет процесс консолидации прав на земли о</w:t>
      </w:r>
      <w:r w:rsidRPr="008F344B">
        <w:t>б</w:t>
      </w:r>
      <w:r w:rsidRPr="008F344B">
        <w:t>щины</w:t>
      </w:r>
      <w:r w:rsidR="00C510E8">
        <w:t xml:space="preserve"> </w:t>
      </w:r>
      <w:r w:rsidRPr="008F344B">
        <w:t>Чихчипа</w:t>
      </w:r>
      <w:r w:rsidRPr="008F344B">
        <w:rPr>
          <w:lang w:val="es-ES"/>
        </w:rPr>
        <w:t xml:space="preserve"> </w:t>
      </w:r>
      <w:r w:rsidRPr="008F344B">
        <w:t>Яриза</w:t>
      </w:r>
      <w:r w:rsidRPr="008F344B">
        <w:rPr>
          <w:lang w:val="es-ES"/>
        </w:rPr>
        <w:t xml:space="preserve"> </w:t>
      </w:r>
      <w:r w:rsidRPr="008F344B">
        <w:t>общей площадью около 482 га, расположенные в кантоне Мурурата провинции Нор Юнгас. Сейчас этот проект находится на стадии о</w:t>
      </w:r>
      <w:r w:rsidRPr="008F344B">
        <w:t>б</w:t>
      </w:r>
      <w:r w:rsidRPr="008F344B">
        <w:t>щественного обсуждения результатов упомянутой консолидации, и титулы на эти земли пре</w:t>
      </w:r>
      <w:r w:rsidRPr="008F344B">
        <w:t>д</w:t>
      </w:r>
      <w:r w:rsidRPr="008F344B">
        <w:t>полагается выдать до июня текущего года.</w:t>
      </w:r>
    </w:p>
    <w:p w:rsidR="008F344B" w:rsidRPr="008F344B" w:rsidRDefault="008F344B" w:rsidP="00B50D05">
      <w:pPr>
        <w:pStyle w:val="SingleTxtGR"/>
        <w:rPr>
          <w:lang w:val="es-ES"/>
        </w:rPr>
      </w:pPr>
      <w:r w:rsidRPr="008F344B">
        <w:rPr>
          <w:lang w:val="es-ES"/>
        </w:rPr>
        <w:t>189.</w:t>
      </w:r>
      <w:r w:rsidR="00294184">
        <w:tab/>
      </w:r>
      <w:r w:rsidRPr="008F344B">
        <w:t>Положения Закона о продолжении аграрной реформы в общинах и все недавно принятые нормативные акты по земельным вопросам</w:t>
      </w:r>
      <w:r w:rsidR="00C510E8">
        <w:t xml:space="preserve"> </w:t>
      </w:r>
      <w:r w:rsidRPr="008F344B">
        <w:t>направлены на благо коренных народов и афро-боливийской общины, участвующих в так н</w:t>
      </w:r>
      <w:r w:rsidRPr="008F344B">
        <w:t>а</w:t>
      </w:r>
      <w:r w:rsidRPr="008F344B">
        <w:t>зываемой аграрной революции</w:t>
      </w:r>
      <w:r w:rsidRPr="008F344B">
        <w:rPr>
          <w:lang w:val="es-ES"/>
        </w:rPr>
        <w:t>.</w:t>
      </w:r>
    </w:p>
    <w:p w:rsidR="008F344B" w:rsidRPr="008F344B" w:rsidRDefault="00294184" w:rsidP="00294184">
      <w:pPr>
        <w:pStyle w:val="H23GR"/>
        <w:rPr>
          <w:lang w:val="es-ES"/>
        </w:rPr>
      </w:pPr>
      <w:r>
        <w:tab/>
      </w:r>
      <w:r>
        <w:tab/>
      </w:r>
      <w:r w:rsidR="008F344B" w:rsidRPr="008F344B">
        <w:t xml:space="preserve">Рекомендация </w:t>
      </w:r>
      <w:r w:rsidR="008F344B" w:rsidRPr="008F344B">
        <w:rPr>
          <w:lang w:val="es-ES"/>
        </w:rPr>
        <w:t>16</w:t>
      </w:r>
    </w:p>
    <w:p w:rsidR="008F344B" w:rsidRPr="008F344B" w:rsidRDefault="008F344B" w:rsidP="00B50D05">
      <w:pPr>
        <w:pStyle w:val="SingleTxtGR"/>
        <w:rPr>
          <w:lang w:val="es-ES"/>
        </w:rPr>
      </w:pPr>
      <w:r w:rsidRPr="008F344B">
        <w:rPr>
          <w:lang w:val="es-ES"/>
        </w:rPr>
        <w:t>190.</w:t>
      </w:r>
      <w:r w:rsidRPr="008F344B">
        <w:rPr>
          <w:lang w:val="es-ES"/>
        </w:rPr>
        <w:tab/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связи</w:t>
      </w:r>
      <w:r w:rsidRPr="008F344B">
        <w:rPr>
          <w:lang w:val="es-ES"/>
        </w:rPr>
        <w:t xml:space="preserve"> </w:t>
      </w:r>
      <w:r w:rsidRPr="008F344B">
        <w:t>с</w:t>
      </w:r>
      <w:r w:rsidRPr="008F344B">
        <w:rPr>
          <w:lang w:val="es-ES"/>
        </w:rPr>
        <w:t xml:space="preserve"> </w:t>
      </w:r>
      <w:r w:rsidRPr="008F344B">
        <w:t>рекомендацией</w:t>
      </w:r>
      <w:r w:rsidRPr="008F344B">
        <w:rPr>
          <w:lang w:val="es-ES"/>
        </w:rPr>
        <w:t xml:space="preserve"> </w:t>
      </w:r>
      <w:r w:rsidRPr="008F344B">
        <w:t>представить</w:t>
      </w:r>
      <w:r w:rsidRPr="008F344B">
        <w:rPr>
          <w:lang w:val="es-ES"/>
        </w:rPr>
        <w:t xml:space="preserve"> </w:t>
      </w:r>
      <w:r w:rsidRPr="008F344B">
        <w:t>дополнительную</w:t>
      </w:r>
      <w:r w:rsidRPr="008F344B">
        <w:rPr>
          <w:lang w:val="es-ES"/>
        </w:rPr>
        <w:t xml:space="preserve"> </w:t>
      </w:r>
      <w:r w:rsidRPr="008F344B">
        <w:t>информацию</w:t>
      </w:r>
      <w:r w:rsidRPr="008F344B">
        <w:rPr>
          <w:lang w:val="es-ES"/>
        </w:rPr>
        <w:t xml:space="preserve"> </w:t>
      </w:r>
      <w:r w:rsidRPr="008F344B">
        <w:t>о</w:t>
      </w:r>
      <w:r w:rsidRPr="008F344B">
        <w:t>т</w:t>
      </w:r>
      <w:r w:rsidRPr="008F344B">
        <w:t>носительно</w:t>
      </w:r>
      <w:r w:rsidRPr="008F344B">
        <w:rPr>
          <w:lang w:val="es-ES"/>
        </w:rPr>
        <w:t xml:space="preserve"> </w:t>
      </w:r>
      <w:r w:rsidRPr="008F344B">
        <w:t>политики</w:t>
      </w:r>
      <w:r w:rsidRPr="008F344B">
        <w:rPr>
          <w:lang w:val="es-ES"/>
        </w:rPr>
        <w:t xml:space="preserve">, </w:t>
      </w:r>
      <w:r w:rsidRPr="008F344B">
        <w:t>н</w:t>
      </w:r>
      <w:r w:rsidRPr="008F344B">
        <w:t>а</w:t>
      </w:r>
      <w:r w:rsidRPr="008F344B">
        <w:t>правленной</w:t>
      </w:r>
      <w:r w:rsidRPr="008F344B">
        <w:rPr>
          <w:lang w:val="es-ES"/>
        </w:rPr>
        <w:t xml:space="preserve"> </w:t>
      </w:r>
      <w:r w:rsidRPr="008F344B">
        <w:t>на</w:t>
      </w:r>
      <w:r w:rsidRPr="008F344B">
        <w:rPr>
          <w:lang w:val="es-ES"/>
        </w:rPr>
        <w:t xml:space="preserve"> </w:t>
      </w:r>
      <w:r w:rsidRPr="008F344B">
        <w:t>сокращение</w:t>
      </w:r>
      <w:r w:rsidRPr="008F344B">
        <w:rPr>
          <w:lang w:val="es-ES"/>
        </w:rPr>
        <w:t xml:space="preserve"> </w:t>
      </w:r>
      <w:r w:rsidRPr="008F344B">
        <w:t>производства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незаконной</w:t>
      </w:r>
      <w:r w:rsidRPr="008F344B">
        <w:rPr>
          <w:lang w:val="es-ES"/>
        </w:rPr>
        <w:t xml:space="preserve"> </w:t>
      </w:r>
      <w:r w:rsidRPr="008F344B">
        <w:t>торговли</w:t>
      </w:r>
      <w:r w:rsidRPr="008F344B">
        <w:rPr>
          <w:lang w:val="es-ES"/>
        </w:rPr>
        <w:t xml:space="preserve"> </w:t>
      </w:r>
      <w:r w:rsidRPr="008F344B">
        <w:t>кокой</w:t>
      </w:r>
      <w:r w:rsidRPr="008F344B">
        <w:rPr>
          <w:lang w:val="es-ES"/>
        </w:rPr>
        <w:t xml:space="preserve">, </w:t>
      </w:r>
      <w:r w:rsidRPr="008F344B">
        <w:t>а</w:t>
      </w:r>
      <w:r w:rsidRPr="008F344B">
        <w:rPr>
          <w:lang w:val="es-ES"/>
        </w:rPr>
        <w:t xml:space="preserve"> </w:t>
      </w:r>
      <w:r w:rsidRPr="008F344B">
        <w:t>также</w:t>
      </w:r>
      <w:r w:rsidRPr="008F344B">
        <w:rPr>
          <w:lang w:val="es-ES"/>
        </w:rPr>
        <w:t xml:space="preserve"> </w:t>
      </w:r>
      <w:r w:rsidRPr="008F344B">
        <w:t>относительно</w:t>
      </w:r>
      <w:r w:rsidRPr="008F344B">
        <w:rPr>
          <w:lang w:val="es-ES"/>
        </w:rPr>
        <w:t xml:space="preserve"> </w:t>
      </w:r>
      <w:r w:rsidRPr="008F344B">
        <w:t>последствий</w:t>
      </w:r>
      <w:r w:rsidRPr="008F344B">
        <w:rPr>
          <w:lang w:val="es-ES"/>
        </w:rPr>
        <w:t xml:space="preserve"> </w:t>
      </w:r>
      <w:r w:rsidRPr="008F344B">
        <w:t>такой</w:t>
      </w:r>
      <w:r w:rsidRPr="008F344B">
        <w:rPr>
          <w:lang w:val="es-ES"/>
        </w:rPr>
        <w:t xml:space="preserve"> </w:t>
      </w:r>
      <w:r w:rsidRPr="008F344B">
        <w:t>политики</w:t>
      </w:r>
      <w:r w:rsidRPr="008F344B">
        <w:rPr>
          <w:lang w:val="es-ES"/>
        </w:rPr>
        <w:t xml:space="preserve"> </w:t>
      </w:r>
      <w:r w:rsidRPr="008F344B">
        <w:t>для</w:t>
      </w:r>
      <w:r w:rsidRPr="008F344B">
        <w:rPr>
          <w:lang w:val="es-ES"/>
        </w:rPr>
        <w:t xml:space="preserve"> </w:t>
      </w:r>
      <w:r w:rsidRPr="008F344B">
        <w:t>пре</w:t>
      </w:r>
      <w:r w:rsidRPr="008F344B">
        <w:t>д</w:t>
      </w:r>
      <w:r w:rsidRPr="008F344B">
        <w:t>ставителей</w:t>
      </w:r>
      <w:r w:rsidRPr="008F344B">
        <w:rPr>
          <w:lang w:val="es-ES"/>
        </w:rPr>
        <w:t xml:space="preserve"> </w:t>
      </w:r>
      <w:r w:rsidRPr="008F344B">
        <w:t>общин</w:t>
      </w:r>
      <w:r w:rsidRPr="008F344B">
        <w:rPr>
          <w:lang w:val="es-ES"/>
        </w:rPr>
        <w:t xml:space="preserve"> </w:t>
      </w:r>
      <w:r w:rsidRPr="008F344B">
        <w:t>коренных</w:t>
      </w:r>
      <w:r w:rsidRPr="008F344B">
        <w:rPr>
          <w:lang w:val="es-ES"/>
        </w:rPr>
        <w:t xml:space="preserve"> </w:t>
      </w:r>
      <w:r w:rsidRPr="008F344B">
        <w:t>народов</w:t>
      </w:r>
      <w:r w:rsidRPr="008F344B">
        <w:rPr>
          <w:lang w:val="es-ES"/>
        </w:rPr>
        <w:t xml:space="preserve">, </w:t>
      </w:r>
      <w:r w:rsidRPr="008F344B">
        <w:t>следует</w:t>
      </w:r>
      <w:r w:rsidRPr="008F344B">
        <w:rPr>
          <w:lang w:val="es-ES"/>
        </w:rPr>
        <w:t xml:space="preserve"> </w:t>
      </w:r>
      <w:r w:rsidRPr="008F344B">
        <w:t>иметь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виду</w:t>
      </w:r>
      <w:r w:rsidRPr="008F344B">
        <w:rPr>
          <w:lang w:val="es-ES"/>
        </w:rPr>
        <w:t xml:space="preserve">, </w:t>
      </w:r>
      <w:r w:rsidRPr="008F344B">
        <w:t>что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последние</w:t>
      </w:r>
      <w:r w:rsidRPr="008F344B">
        <w:rPr>
          <w:lang w:val="es-ES"/>
        </w:rPr>
        <w:t xml:space="preserve"> </w:t>
      </w:r>
      <w:r w:rsidRPr="008F344B">
        <w:t>д</w:t>
      </w:r>
      <w:r w:rsidRPr="008F344B">
        <w:t>е</w:t>
      </w:r>
      <w:r w:rsidRPr="008F344B">
        <w:t>сять</w:t>
      </w:r>
      <w:r w:rsidRPr="008F344B">
        <w:rPr>
          <w:lang w:val="es-ES"/>
        </w:rPr>
        <w:t xml:space="preserve"> </w:t>
      </w:r>
      <w:r w:rsidRPr="008F344B">
        <w:t>лет</w:t>
      </w:r>
      <w:r w:rsidRPr="008F344B">
        <w:rPr>
          <w:lang w:val="es-ES"/>
        </w:rPr>
        <w:t xml:space="preserve"> </w:t>
      </w:r>
      <w:r w:rsidRPr="008F344B">
        <w:t>площадь</w:t>
      </w:r>
      <w:r w:rsidRPr="008F344B">
        <w:rPr>
          <w:lang w:val="es-ES"/>
        </w:rPr>
        <w:t xml:space="preserve"> </w:t>
      </w:r>
      <w:r w:rsidRPr="008F344B">
        <w:t>плантаций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Боливии</w:t>
      </w:r>
      <w:r w:rsidRPr="008F344B">
        <w:rPr>
          <w:lang w:val="es-ES"/>
        </w:rPr>
        <w:t xml:space="preserve"> </w:t>
      </w:r>
      <w:r w:rsidRPr="008F344B">
        <w:t>изменялась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зависимости</w:t>
      </w:r>
      <w:r w:rsidRPr="008F344B">
        <w:rPr>
          <w:lang w:val="es-ES"/>
        </w:rPr>
        <w:t xml:space="preserve"> </w:t>
      </w:r>
      <w:r w:rsidRPr="008F344B">
        <w:t>от</w:t>
      </w:r>
      <w:r w:rsidRPr="008F344B">
        <w:rPr>
          <w:lang w:val="es-ES"/>
        </w:rPr>
        <w:t xml:space="preserve"> </w:t>
      </w:r>
      <w:r w:rsidRPr="008F344B">
        <w:t>пол</w:t>
      </w:r>
      <w:r w:rsidRPr="008F344B">
        <w:t>и</w:t>
      </w:r>
      <w:r w:rsidRPr="008F344B">
        <w:t>тики</w:t>
      </w:r>
      <w:r w:rsidR="00C510E8">
        <w:rPr>
          <w:lang w:val="es-ES"/>
        </w:rPr>
        <w:t xml:space="preserve"> </w:t>
      </w:r>
      <w:r w:rsidRPr="008F344B">
        <w:t>прав</w:t>
      </w:r>
      <w:r w:rsidRPr="008F344B">
        <w:t>и</w:t>
      </w:r>
      <w:r w:rsidRPr="008F344B">
        <w:t>тельств, функционировавших в это время</w:t>
      </w:r>
      <w:r w:rsidRPr="008F344B">
        <w:rPr>
          <w:lang w:val="es-ES"/>
        </w:rPr>
        <w:t>.</w:t>
      </w:r>
      <w:r w:rsidR="00C510E8">
        <w:rPr>
          <w:lang w:val="es-ES"/>
        </w:rPr>
        <w:t xml:space="preserve"> </w:t>
      </w:r>
    </w:p>
    <w:p w:rsidR="008F344B" w:rsidRPr="008F344B" w:rsidRDefault="008F344B" w:rsidP="00294184">
      <w:pPr>
        <w:pStyle w:val="SingleTxtGR"/>
        <w:rPr>
          <w:lang w:val="es-ES"/>
        </w:rPr>
      </w:pPr>
      <w:r w:rsidRPr="008F344B">
        <w:rPr>
          <w:lang w:val="es-ES"/>
        </w:rPr>
        <w:t>191.</w:t>
      </w:r>
      <w:r w:rsidRPr="008F344B">
        <w:rPr>
          <w:lang w:val="es-ES"/>
        </w:rPr>
        <w:tab/>
      </w:r>
      <w:r w:rsidRPr="008F344B">
        <w:t>За</w:t>
      </w:r>
      <w:r w:rsidRPr="008F344B">
        <w:rPr>
          <w:lang w:val="es-ES"/>
        </w:rPr>
        <w:t xml:space="preserve"> </w:t>
      </w:r>
      <w:r w:rsidRPr="008F344B">
        <w:t>указанный</w:t>
      </w:r>
      <w:r w:rsidRPr="008F344B">
        <w:rPr>
          <w:lang w:val="es-ES"/>
        </w:rPr>
        <w:t xml:space="preserve"> </w:t>
      </w:r>
      <w:r w:rsidRPr="008F344B">
        <w:t>период</w:t>
      </w:r>
      <w:r w:rsidRPr="008F344B">
        <w:rPr>
          <w:lang w:val="es-ES"/>
        </w:rPr>
        <w:t xml:space="preserve"> </w:t>
      </w:r>
      <w:r w:rsidRPr="008F344B">
        <w:t>наибольший</w:t>
      </w:r>
      <w:r w:rsidRPr="008F344B">
        <w:rPr>
          <w:lang w:val="es-ES"/>
        </w:rPr>
        <w:t xml:space="preserve"> </w:t>
      </w:r>
      <w:r w:rsidRPr="008F344B">
        <w:t>объем</w:t>
      </w:r>
      <w:r w:rsidRPr="008F344B">
        <w:rPr>
          <w:lang w:val="es-ES"/>
        </w:rPr>
        <w:t xml:space="preserve"> </w:t>
      </w:r>
      <w:r w:rsidRPr="008F344B">
        <w:t>производства</w:t>
      </w:r>
      <w:r w:rsidRPr="008F344B">
        <w:rPr>
          <w:lang w:val="es-ES"/>
        </w:rPr>
        <w:t xml:space="preserve"> </w:t>
      </w:r>
      <w:r w:rsidRPr="008F344B">
        <w:t>листа коки</w:t>
      </w:r>
      <w:r w:rsidRPr="008F344B">
        <w:rPr>
          <w:lang w:val="es-ES"/>
        </w:rPr>
        <w:t xml:space="preserve"> </w:t>
      </w:r>
      <w:r w:rsidRPr="008F344B">
        <w:t>был</w:t>
      </w:r>
      <w:r w:rsidRPr="008F344B">
        <w:rPr>
          <w:lang w:val="es-ES"/>
        </w:rPr>
        <w:t xml:space="preserve"> </w:t>
      </w:r>
      <w:r w:rsidRPr="008F344B">
        <w:t>отмечен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1998 </w:t>
      </w:r>
      <w:r w:rsidRPr="008F344B">
        <w:t>году</w:t>
      </w:r>
      <w:r w:rsidRPr="008F344B">
        <w:rPr>
          <w:lang w:val="es-ES"/>
        </w:rPr>
        <w:t xml:space="preserve">, </w:t>
      </w:r>
      <w:r w:rsidRPr="008F344B">
        <w:t>а</w:t>
      </w:r>
      <w:r w:rsidRPr="008F344B">
        <w:rPr>
          <w:lang w:val="es-ES"/>
        </w:rPr>
        <w:t xml:space="preserve"> </w:t>
      </w:r>
      <w:r w:rsidRPr="008F344B">
        <w:t>наименьшие</w:t>
      </w:r>
      <w:r w:rsidR="00C510E8">
        <w:rPr>
          <w:lang w:val="es-ES"/>
        </w:rPr>
        <w:t xml:space="preserve"> </w:t>
      </w:r>
      <w:r w:rsidRPr="008F344B">
        <w:t>площади</w:t>
      </w:r>
      <w:r w:rsidR="00C510E8">
        <w:rPr>
          <w:lang w:val="es-ES"/>
        </w:rPr>
        <w:t xml:space="preserve"> </w:t>
      </w:r>
      <w:r w:rsidRPr="008F344B">
        <w:t>плантаций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 </w:t>
      </w:r>
      <w:r w:rsidR="00294184" w:rsidRPr="008F344B">
        <w:t>–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2000 </w:t>
      </w:r>
      <w:r w:rsidR="00294184">
        <w:t>году, к</w:t>
      </w:r>
      <w:r w:rsidR="00294184">
        <w:t>о</w:t>
      </w:r>
      <w:r w:rsidR="00294184">
        <w:t>гд</w:t>
      </w:r>
      <w:r w:rsidRPr="008F344B">
        <w:t>а они составили 14</w:t>
      </w:r>
      <w:r w:rsidR="00294184">
        <w:t xml:space="preserve"> </w:t>
      </w:r>
      <w:r w:rsidRPr="008F344B">
        <w:t>600 гектаров</w:t>
      </w:r>
      <w:r w:rsidRPr="008F344B">
        <w:rPr>
          <w:lang w:val="es-ES"/>
        </w:rPr>
        <w:t>.</w:t>
      </w:r>
      <w:r w:rsidR="00C510E8"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период</w:t>
      </w:r>
      <w:r w:rsidRPr="008F344B">
        <w:rPr>
          <w:lang w:val="es-ES"/>
        </w:rPr>
        <w:t xml:space="preserve"> </w:t>
      </w:r>
      <w:r w:rsidRPr="008F344B">
        <w:t>с</w:t>
      </w:r>
      <w:r w:rsidRPr="008F344B">
        <w:rPr>
          <w:lang w:val="es-ES"/>
        </w:rPr>
        <w:t xml:space="preserve"> 2004 </w:t>
      </w:r>
      <w:r w:rsidRPr="008F344B">
        <w:t>по</w:t>
      </w:r>
      <w:r w:rsidRPr="008F344B">
        <w:rPr>
          <w:lang w:val="es-ES"/>
        </w:rPr>
        <w:t xml:space="preserve"> 2008 </w:t>
      </w:r>
      <w:r w:rsidRPr="008F344B">
        <w:t>год</w:t>
      </w:r>
      <w:r w:rsidRPr="008F344B">
        <w:rPr>
          <w:lang w:val="es-ES"/>
        </w:rPr>
        <w:t xml:space="preserve"> </w:t>
      </w:r>
      <w:r w:rsidRPr="008F344B">
        <w:t>площади</w:t>
      </w:r>
      <w:r w:rsidRPr="008F344B">
        <w:rPr>
          <w:lang w:val="es-ES"/>
        </w:rPr>
        <w:t xml:space="preserve"> </w:t>
      </w:r>
      <w:r w:rsidRPr="008F344B">
        <w:t>пла</w:t>
      </w:r>
      <w:r w:rsidRPr="008F344B">
        <w:t>н</w:t>
      </w:r>
      <w:r w:rsidRPr="008F344B">
        <w:t>таций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 </w:t>
      </w:r>
      <w:r w:rsidRPr="008F344B">
        <w:t>составляли</w:t>
      </w:r>
      <w:r w:rsidRPr="008F344B">
        <w:rPr>
          <w:lang w:val="es-ES"/>
        </w:rPr>
        <w:t xml:space="preserve"> </w:t>
      </w:r>
      <w:r w:rsidRPr="008F344B">
        <w:t>от</w:t>
      </w:r>
      <w:r w:rsidRPr="008F344B">
        <w:rPr>
          <w:lang w:val="es-ES"/>
        </w:rPr>
        <w:t xml:space="preserve"> 28</w:t>
      </w:r>
      <w:r w:rsidR="00294184">
        <w:t xml:space="preserve"> </w:t>
      </w:r>
      <w:r w:rsidRPr="008F344B">
        <w:rPr>
          <w:lang w:val="es-ES"/>
        </w:rPr>
        <w:t xml:space="preserve">900 </w:t>
      </w:r>
      <w:r w:rsidRPr="008F344B">
        <w:t>до</w:t>
      </w:r>
      <w:r w:rsidRPr="008F344B">
        <w:rPr>
          <w:lang w:val="es-ES"/>
        </w:rPr>
        <w:t xml:space="preserve"> 27</w:t>
      </w:r>
      <w:r w:rsidR="00294184">
        <w:t xml:space="preserve"> </w:t>
      </w:r>
      <w:r w:rsidRPr="008F344B">
        <w:rPr>
          <w:lang w:val="es-ES"/>
        </w:rPr>
        <w:t xml:space="preserve">000 </w:t>
      </w:r>
      <w:r w:rsidRPr="008F344B">
        <w:t>гектаров</w:t>
      </w:r>
      <w:r w:rsidRPr="008F344B">
        <w:rPr>
          <w:lang w:val="es-ES"/>
        </w:rPr>
        <w:t xml:space="preserve">; </w:t>
      </w:r>
      <w:r w:rsidRPr="008F344B">
        <w:t>из</w:t>
      </w:r>
      <w:r w:rsidRPr="008F344B">
        <w:rPr>
          <w:lang w:val="es-ES"/>
        </w:rPr>
        <w:t xml:space="preserve"> </w:t>
      </w:r>
      <w:r w:rsidRPr="008F344B">
        <w:t>них</w:t>
      </w:r>
      <w:r w:rsidRPr="008F344B">
        <w:rPr>
          <w:lang w:val="es-ES"/>
        </w:rPr>
        <w:t xml:space="preserve"> 12</w:t>
      </w:r>
      <w:r w:rsidR="00294184">
        <w:t xml:space="preserve"> </w:t>
      </w:r>
      <w:r w:rsidRPr="008F344B">
        <w:rPr>
          <w:lang w:val="es-ES"/>
        </w:rPr>
        <w:t xml:space="preserve">000 </w:t>
      </w:r>
      <w:r w:rsidRPr="008F344B">
        <w:t>гектаров</w:t>
      </w:r>
      <w:r w:rsidRPr="008F344B">
        <w:rPr>
          <w:lang w:val="es-ES"/>
        </w:rPr>
        <w:t xml:space="preserve"> </w:t>
      </w:r>
      <w:r w:rsidRPr="008F344B">
        <w:t>предназначаются</w:t>
      </w:r>
      <w:r w:rsidRPr="008F344B">
        <w:rPr>
          <w:lang w:val="es-ES"/>
        </w:rPr>
        <w:t xml:space="preserve"> </w:t>
      </w:r>
      <w:r w:rsidRPr="008F344B">
        <w:t>для</w:t>
      </w:r>
      <w:r w:rsidRPr="008F344B">
        <w:rPr>
          <w:lang w:val="es-ES"/>
        </w:rPr>
        <w:t xml:space="preserve"> </w:t>
      </w:r>
      <w:r w:rsidRPr="008F344B">
        <w:t>производства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 </w:t>
      </w:r>
      <w:r w:rsidRPr="008F344B">
        <w:t>для</w:t>
      </w:r>
      <w:r w:rsidRPr="008F344B">
        <w:rPr>
          <w:lang w:val="es-ES"/>
        </w:rPr>
        <w:t xml:space="preserve"> </w:t>
      </w:r>
      <w:r w:rsidRPr="008F344B">
        <w:t>традиционного</w:t>
      </w:r>
      <w:r w:rsidRPr="008F344B">
        <w:rPr>
          <w:lang w:val="es-ES"/>
        </w:rPr>
        <w:t xml:space="preserve"> </w:t>
      </w:r>
      <w:r w:rsidRPr="008F344B">
        <w:t>потребления</w:t>
      </w:r>
      <w:r w:rsidRPr="008F344B">
        <w:rPr>
          <w:lang w:val="es-ES"/>
        </w:rPr>
        <w:t xml:space="preserve"> </w:t>
      </w:r>
      <w:r w:rsidRPr="008F344B">
        <w:t>нас</w:t>
      </w:r>
      <w:r w:rsidRPr="008F344B">
        <w:t>е</w:t>
      </w:r>
      <w:r w:rsidRPr="008F344B">
        <w:t>ления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соответствии</w:t>
      </w:r>
      <w:r w:rsidRPr="008F344B">
        <w:rPr>
          <w:lang w:val="es-ES"/>
        </w:rPr>
        <w:t xml:space="preserve"> </w:t>
      </w:r>
      <w:r w:rsidRPr="008F344B">
        <w:t>с</w:t>
      </w:r>
      <w:r w:rsidRPr="008F344B">
        <w:rPr>
          <w:lang w:val="es-ES"/>
        </w:rPr>
        <w:t xml:space="preserve"> </w:t>
      </w:r>
      <w:r w:rsidRPr="008F344B">
        <w:t>законом</w:t>
      </w:r>
      <w:r w:rsidRPr="008F344B">
        <w:rPr>
          <w:lang w:val="es-ES"/>
        </w:rPr>
        <w:t xml:space="preserve"> </w:t>
      </w:r>
      <w:r w:rsidR="00294184">
        <w:t xml:space="preserve">№ </w:t>
      </w:r>
      <w:r w:rsidRPr="008F344B">
        <w:rPr>
          <w:lang w:val="es-ES"/>
        </w:rPr>
        <w:t xml:space="preserve">1008, </w:t>
      </w:r>
      <w:r w:rsidRPr="008F344B">
        <w:t xml:space="preserve">и еще </w:t>
      </w:r>
      <w:r w:rsidRPr="008F344B">
        <w:rPr>
          <w:lang w:val="es-ES"/>
        </w:rPr>
        <w:t>3</w:t>
      </w:r>
      <w:r w:rsidR="00294184">
        <w:t xml:space="preserve"> </w:t>
      </w:r>
      <w:r w:rsidRPr="008F344B">
        <w:rPr>
          <w:lang w:val="es-ES"/>
        </w:rPr>
        <w:t xml:space="preserve">200 </w:t>
      </w:r>
      <w:r w:rsidRPr="008F344B">
        <w:t>гектаров плантаций коки в районе Тропико департамента Кочабамба разрешены в рамках соглашения ме</w:t>
      </w:r>
      <w:r w:rsidRPr="008F344B">
        <w:t>ж</w:t>
      </w:r>
      <w:r w:rsidRPr="008F344B">
        <w:t>ду пр</w:t>
      </w:r>
      <w:r w:rsidRPr="008F344B">
        <w:t>а</w:t>
      </w:r>
      <w:r w:rsidRPr="008F344B">
        <w:t>вительством и производителями коки в указанном районе</w:t>
      </w:r>
      <w:r w:rsidR="00294184">
        <w:rPr>
          <w:rStyle w:val="FootnoteReference"/>
        </w:rPr>
        <w:footnoteReference w:id="23"/>
      </w:r>
      <w:r w:rsidRPr="008F344B">
        <w:rPr>
          <w:lang w:val="es-ES"/>
        </w:rPr>
        <w:t xml:space="preserve">. </w:t>
      </w:r>
    </w:p>
    <w:p w:rsidR="008F344B" w:rsidRPr="008F344B" w:rsidRDefault="003D652C" w:rsidP="003D652C">
      <w:pPr>
        <w:pStyle w:val="SingleTxtGR"/>
        <w:rPr>
          <w:lang w:val="es-ES"/>
        </w:rPr>
      </w:pPr>
      <w:r>
        <w:rPr>
          <w:lang w:val="es-ES"/>
        </w:rPr>
        <w:t>192.</w:t>
      </w:r>
      <w:r>
        <w:tab/>
      </w:r>
      <w:r w:rsidR="008F344B" w:rsidRPr="008F344B">
        <w:t>В</w:t>
      </w:r>
      <w:r w:rsidR="008F344B" w:rsidRPr="008F344B">
        <w:rPr>
          <w:lang w:val="es-ES"/>
        </w:rPr>
        <w:t xml:space="preserve"> 2009 </w:t>
      </w:r>
      <w:r w:rsidR="008F344B" w:rsidRPr="008F344B">
        <w:t>году</w:t>
      </w:r>
      <w:r w:rsidR="008F344B" w:rsidRPr="008F344B">
        <w:rPr>
          <w:lang w:val="es-ES"/>
        </w:rPr>
        <w:t xml:space="preserve"> </w:t>
      </w:r>
      <w:r w:rsidR="008F344B" w:rsidRPr="008F344B">
        <w:t>произведена</w:t>
      </w:r>
      <w:r w:rsidR="008F344B" w:rsidRPr="008F344B">
        <w:rPr>
          <w:lang w:val="es-ES"/>
        </w:rPr>
        <w:t xml:space="preserve"> </w:t>
      </w:r>
      <w:r w:rsidR="008F344B" w:rsidRPr="008F344B">
        <w:t>рационализация</w:t>
      </w:r>
      <w:r>
        <w:rPr>
          <w:rStyle w:val="FootnoteReference"/>
        </w:rPr>
        <w:footnoteReference w:id="24"/>
      </w:r>
      <w:r w:rsidR="008F344B" w:rsidRPr="008F344B">
        <w:rPr>
          <w:lang w:val="es-ES"/>
        </w:rPr>
        <w:t xml:space="preserve"> </w:t>
      </w:r>
      <w:r w:rsidR="008F344B" w:rsidRPr="008F344B">
        <w:t>использования</w:t>
      </w:r>
      <w:r w:rsidR="008F344B" w:rsidRPr="008F344B">
        <w:rPr>
          <w:lang w:val="es-ES"/>
        </w:rPr>
        <w:t xml:space="preserve">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общей</w:t>
      </w:r>
      <w:r w:rsidR="008F344B" w:rsidRPr="008F344B">
        <w:rPr>
          <w:lang w:val="es-ES"/>
        </w:rPr>
        <w:t xml:space="preserve"> </w:t>
      </w:r>
      <w:r w:rsidR="008F344B" w:rsidRPr="008F344B">
        <w:t>сло</w:t>
      </w:r>
      <w:r w:rsidR="008F344B" w:rsidRPr="008F344B">
        <w:t>ж</w:t>
      </w:r>
      <w:r w:rsidR="008F344B" w:rsidRPr="008F344B">
        <w:t>ности</w:t>
      </w:r>
      <w:r w:rsidR="008F344B" w:rsidRPr="008F344B">
        <w:rPr>
          <w:lang w:val="es-ES"/>
        </w:rPr>
        <w:t xml:space="preserve"> 4</w:t>
      </w:r>
      <w:r>
        <w:t xml:space="preserve"> </w:t>
      </w:r>
      <w:r w:rsidR="008F344B" w:rsidRPr="008F344B">
        <w:rPr>
          <w:lang w:val="es-ES"/>
        </w:rPr>
        <w:t xml:space="preserve">678,4792 </w:t>
      </w:r>
      <w:r w:rsidR="008F344B" w:rsidRPr="008F344B">
        <w:t>гектаров</w:t>
      </w:r>
      <w:r w:rsidR="008F344B" w:rsidRPr="008F344B">
        <w:rPr>
          <w:lang w:val="es-ES"/>
        </w:rPr>
        <w:t xml:space="preserve"> </w:t>
      </w:r>
      <w:r w:rsidR="008F344B" w:rsidRPr="008F344B">
        <w:t>земли</w:t>
      </w:r>
      <w:r w:rsidR="008F344B" w:rsidRPr="008F344B">
        <w:rPr>
          <w:lang w:val="es-ES"/>
        </w:rPr>
        <w:t xml:space="preserve">, </w:t>
      </w:r>
      <w:r w:rsidR="008F344B" w:rsidRPr="008F344B">
        <w:t>в</w:t>
      </w:r>
      <w:r w:rsidR="008F344B" w:rsidRPr="008F344B">
        <w:rPr>
          <w:lang w:val="es-ES"/>
        </w:rPr>
        <w:t xml:space="preserve"> </w:t>
      </w:r>
      <w:r w:rsidR="008F344B" w:rsidRPr="008F344B">
        <w:t>том</w:t>
      </w:r>
      <w:r w:rsidR="008F344B" w:rsidRPr="008F344B">
        <w:rPr>
          <w:lang w:val="es-ES"/>
        </w:rPr>
        <w:t xml:space="preserve"> </w:t>
      </w:r>
      <w:r w:rsidR="008F344B" w:rsidRPr="008F344B">
        <w:t>числе</w:t>
      </w:r>
      <w:r w:rsidR="008F344B" w:rsidRPr="008F344B">
        <w:rPr>
          <w:lang w:val="es-ES"/>
        </w:rPr>
        <w:t xml:space="preserve"> 4</w:t>
      </w:r>
      <w:r w:rsidR="00294184">
        <w:t xml:space="preserve"> </w:t>
      </w:r>
      <w:r w:rsidR="008F344B" w:rsidRPr="008F344B">
        <w:rPr>
          <w:lang w:val="es-ES"/>
        </w:rPr>
        <w:t xml:space="preserve">007,0070 </w:t>
      </w:r>
      <w:r w:rsidR="008F344B" w:rsidRPr="008F344B">
        <w:t>гектаров в районе Ч</w:t>
      </w:r>
      <w:r w:rsidR="008F344B" w:rsidRPr="008F344B">
        <w:t>а</w:t>
      </w:r>
      <w:r w:rsidR="008F344B" w:rsidRPr="008F344B">
        <w:t xml:space="preserve">паре, </w:t>
      </w:r>
      <w:r w:rsidR="008F344B" w:rsidRPr="008F344B">
        <w:rPr>
          <w:lang w:val="es-ES"/>
        </w:rPr>
        <w:t xml:space="preserve">340,7168 </w:t>
      </w:r>
      <w:r w:rsidR="008F344B" w:rsidRPr="008F344B">
        <w:t xml:space="preserve">гектаров – в районе Япакани и </w:t>
      </w:r>
      <w:r w:rsidR="008F344B" w:rsidRPr="008F344B">
        <w:rPr>
          <w:lang w:val="es-ES"/>
        </w:rPr>
        <w:t>330</w:t>
      </w:r>
      <w:r w:rsidR="00294184">
        <w:t xml:space="preserve"> </w:t>
      </w:r>
      <w:r w:rsidR="008F344B" w:rsidRPr="008F344B">
        <w:rPr>
          <w:lang w:val="es-ES"/>
        </w:rPr>
        <w:t>7</w:t>
      </w:r>
      <w:r w:rsidR="008F344B" w:rsidRPr="008F344B">
        <w:t>7</w:t>
      </w:r>
      <w:r w:rsidR="008F344B" w:rsidRPr="008F344B">
        <w:rPr>
          <w:lang w:val="es-ES"/>
        </w:rPr>
        <w:t>5</w:t>
      </w:r>
      <w:r w:rsidR="008F344B" w:rsidRPr="008F344B">
        <w:t>,</w:t>
      </w:r>
      <w:r w:rsidR="008F344B" w:rsidRPr="008F344B">
        <w:rPr>
          <w:lang w:val="es-ES"/>
        </w:rPr>
        <w:t xml:space="preserve">54 </w:t>
      </w:r>
      <w:r w:rsidR="008F344B" w:rsidRPr="008F344B">
        <w:t>гектаров – в районе Юнгас</w:t>
      </w:r>
      <w:r w:rsidR="008F344B" w:rsidRPr="008F344B">
        <w:rPr>
          <w:lang w:val="es-ES"/>
        </w:rPr>
        <w:t>.</w:t>
      </w:r>
    </w:p>
    <w:p w:rsidR="00B50D05" w:rsidRPr="0016101A" w:rsidRDefault="008F344B" w:rsidP="0016101A">
      <w:pPr>
        <w:pStyle w:val="SingleTxtGR"/>
        <w:jc w:val="left"/>
        <w:rPr>
          <w:sz w:val="18"/>
          <w:szCs w:val="18"/>
          <w:lang w:val="es-ES"/>
        </w:rPr>
      </w:pPr>
      <w:r w:rsidRPr="0016101A">
        <w:rPr>
          <w:rStyle w:val="H23GR0"/>
        </w:rPr>
        <w:t>Результаты рационализации использования плантаций коки</w:t>
      </w:r>
      <w:r w:rsidR="0016101A" w:rsidRPr="0016101A">
        <w:rPr>
          <w:rStyle w:val="H23GR0"/>
        </w:rPr>
        <w:br/>
      </w:r>
      <w:r w:rsidRPr="0016101A">
        <w:rPr>
          <w:sz w:val="18"/>
          <w:szCs w:val="18"/>
          <w:lang w:val="es-ES"/>
        </w:rPr>
        <w:t>(</w:t>
      </w:r>
      <w:r w:rsidRPr="0016101A">
        <w:rPr>
          <w:sz w:val="18"/>
          <w:szCs w:val="18"/>
        </w:rPr>
        <w:t>Пл</w:t>
      </w:r>
      <w:r w:rsidRPr="0016101A">
        <w:rPr>
          <w:sz w:val="18"/>
          <w:szCs w:val="18"/>
        </w:rPr>
        <w:t>о</w:t>
      </w:r>
      <w:r w:rsidRPr="0016101A">
        <w:rPr>
          <w:sz w:val="18"/>
          <w:szCs w:val="18"/>
        </w:rPr>
        <w:t>щадь в гектарах</w:t>
      </w:r>
      <w:r w:rsidRPr="0016101A">
        <w:rPr>
          <w:sz w:val="18"/>
          <w:szCs w:val="18"/>
          <w:lang w:val="es-ES"/>
        </w:rPr>
        <w:t>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630"/>
        <w:gridCol w:w="1835"/>
        <w:gridCol w:w="1213"/>
        <w:gridCol w:w="1692"/>
      </w:tblGrid>
      <w:tr w:rsidR="008F344B" w:rsidRPr="00B50D05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0" w:type="dxa"/>
            <w:tcBorders>
              <w:bottom w:val="single" w:sz="12" w:space="0" w:color="auto"/>
            </w:tcBorders>
            <w:shd w:val="clear" w:color="auto" w:fill="auto"/>
          </w:tcPr>
          <w:p w:rsidR="008F344B" w:rsidRPr="00B50D05" w:rsidRDefault="008F344B" w:rsidP="00B50D05">
            <w:pPr>
              <w:spacing w:before="80" w:after="80" w:line="200" w:lineRule="exact"/>
              <w:rPr>
                <w:i/>
                <w:sz w:val="16"/>
              </w:rPr>
            </w:pPr>
            <w:r w:rsidRPr="00B50D05">
              <w:rPr>
                <w:i/>
                <w:sz w:val="16"/>
              </w:rPr>
              <w:t>Департамент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44B" w:rsidRPr="00B50D05" w:rsidRDefault="008F344B" w:rsidP="00B50D0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50D05">
              <w:rPr>
                <w:i/>
                <w:sz w:val="16"/>
              </w:rPr>
              <w:t>По линии ДИ</w:t>
            </w:r>
          </w:p>
          <w:p w:rsidR="008F344B" w:rsidRPr="00B50D05" w:rsidRDefault="008F344B" w:rsidP="00B50D0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50D05">
              <w:rPr>
                <w:i/>
                <w:sz w:val="16"/>
              </w:rPr>
              <w:t>(DEL DI)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44B" w:rsidRPr="00B50D05" w:rsidRDefault="008F344B" w:rsidP="00B50D0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50D05">
              <w:rPr>
                <w:i/>
                <w:sz w:val="16"/>
              </w:rPr>
              <w:t xml:space="preserve">По линии МЭС </w:t>
            </w:r>
          </w:p>
          <w:p w:rsidR="008F344B" w:rsidRPr="00B50D05" w:rsidRDefault="008F344B" w:rsidP="00B50D0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50D05">
              <w:rPr>
                <w:i/>
                <w:sz w:val="16"/>
              </w:rPr>
              <w:t>(DEL MES)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44B" w:rsidRPr="00B50D05" w:rsidRDefault="008F344B" w:rsidP="00B50D0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50D05">
              <w:rPr>
                <w:i/>
                <w:sz w:val="16"/>
              </w:rPr>
              <w:t>Итого за 2009 год</w:t>
            </w:r>
          </w:p>
        </w:tc>
      </w:tr>
      <w:tr w:rsidR="008F344B" w:rsidRPr="00B50D05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0" w:type="dxa"/>
            <w:tcBorders>
              <w:top w:val="single" w:sz="12" w:space="0" w:color="auto"/>
            </w:tcBorders>
          </w:tcPr>
          <w:p w:rsidR="008F344B" w:rsidRPr="00B50D05" w:rsidRDefault="008F344B" w:rsidP="00B50D05">
            <w:r w:rsidRPr="00B50D05">
              <w:t>Всего по району Юнгас – Ла-Пас</w:t>
            </w:r>
          </w:p>
        </w:tc>
        <w:tc>
          <w:tcPr>
            <w:tcW w:w="1835" w:type="dxa"/>
            <w:tcBorders>
              <w:top w:val="single" w:sz="12" w:space="0" w:color="auto"/>
            </w:tcBorders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2,2101</w:t>
            </w:r>
          </w:p>
        </w:tc>
        <w:tc>
          <w:tcPr>
            <w:tcW w:w="1213" w:type="dxa"/>
            <w:tcBorders>
              <w:top w:val="single" w:sz="12" w:space="0" w:color="auto"/>
            </w:tcBorders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36,4184</w:t>
            </w:r>
          </w:p>
        </w:tc>
        <w:tc>
          <w:tcPr>
            <w:tcW w:w="1692" w:type="dxa"/>
            <w:tcBorders>
              <w:top w:val="single" w:sz="12" w:space="0" w:color="auto"/>
            </w:tcBorders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330,7554</w:t>
            </w:r>
          </w:p>
        </w:tc>
      </w:tr>
      <w:tr w:rsidR="008F344B" w:rsidRPr="00B50D05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0" w:type="dxa"/>
          </w:tcPr>
          <w:p w:rsidR="008F344B" w:rsidRPr="00B50D05" w:rsidRDefault="008F344B" w:rsidP="00B50D05">
            <w:r w:rsidRPr="00B50D05">
              <w:t xml:space="preserve">Всего по району Чапаре </w:t>
            </w:r>
            <w:r w:rsidR="002209BA">
              <w:t>–</w:t>
            </w:r>
            <w:r w:rsidRPr="00B50D05">
              <w:t xml:space="preserve"> К</w:t>
            </w:r>
            <w:r w:rsidRPr="00B50D05">
              <w:t>о</w:t>
            </w:r>
            <w:r w:rsidRPr="00B50D05">
              <w:t>чабамба</w:t>
            </w:r>
          </w:p>
        </w:tc>
        <w:tc>
          <w:tcPr>
            <w:tcW w:w="1835" w:type="dxa"/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17,193</w:t>
            </w:r>
          </w:p>
        </w:tc>
        <w:tc>
          <w:tcPr>
            <w:tcW w:w="1213" w:type="dxa"/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486,4607</w:t>
            </w:r>
          </w:p>
        </w:tc>
        <w:tc>
          <w:tcPr>
            <w:tcW w:w="1692" w:type="dxa"/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4 007,0070</w:t>
            </w:r>
          </w:p>
        </w:tc>
      </w:tr>
      <w:tr w:rsidR="008F344B" w:rsidRPr="00B50D05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0" w:type="dxa"/>
          </w:tcPr>
          <w:p w:rsidR="008F344B" w:rsidRPr="00B50D05" w:rsidRDefault="008F344B" w:rsidP="00B50D05">
            <w:r w:rsidRPr="00B50D05">
              <w:t>Всего по району Япакани – Са</w:t>
            </w:r>
            <w:r w:rsidRPr="00B50D05">
              <w:t>н</w:t>
            </w:r>
            <w:r w:rsidRPr="00B50D05">
              <w:t>та-Крус</w:t>
            </w:r>
          </w:p>
        </w:tc>
        <w:tc>
          <w:tcPr>
            <w:tcW w:w="1835" w:type="dxa"/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10,4071</w:t>
            </w:r>
          </w:p>
        </w:tc>
        <w:tc>
          <w:tcPr>
            <w:tcW w:w="1213" w:type="dxa"/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69,8705</w:t>
            </w:r>
          </w:p>
        </w:tc>
        <w:tc>
          <w:tcPr>
            <w:tcW w:w="1692" w:type="dxa"/>
          </w:tcPr>
          <w:p w:rsidR="008F344B" w:rsidRPr="00B50D05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50D05">
              <w:t>340,7168</w:t>
            </w:r>
          </w:p>
        </w:tc>
      </w:tr>
      <w:tr w:rsidR="008F344B" w:rsidRPr="00B50D05">
        <w:trPr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0" w:type="dxa"/>
          </w:tcPr>
          <w:p w:rsidR="008F344B" w:rsidRPr="002209BA" w:rsidRDefault="008F344B" w:rsidP="00B50D05">
            <w:pPr>
              <w:rPr>
                <w:b/>
                <w:bCs/>
              </w:rPr>
            </w:pPr>
            <w:r w:rsidRPr="002209BA">
              <w:rPr>
                <w:b/>
                <w:bCs/>
              </w:rPr>
              <w:t>Общее уменьшение площади плантаций коки</w:t>
            </w:r>
          </w:p>
        </w:tc>
        <w:tc>
          <w:tcPr>
            <w:tcW w:w="1835" w:type="dxa"/>
          </w:tcPr>
          <w:p w:rsidR="008F344B" w:rsidRPr="002209BA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2209BA">
              <w:rPr>
                <w:b/>
                <w:bCs/>
              </w:rPr>
              <w:t>29,8110</w:t>
            </w:r>
          </w:p>
        </w:tc>
        <w:tc>
          <w:tcPr>
            <w:tcW w:w="1213" w:type="dxa"/>
          </w:tcPr>
          <w:p w:rsidR="008F344B" w:rsidRPr="002209BA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2209BA">
              <w:rPr>
                <w:b/>
                <w:bCs/>
              </w:rPr>
              <w:t>592,7496</w:t>
            </w:r>
          </w:p>
        </w:tc>
        <w:tc>
          <w:tcPr>
            <w:tcW w:w="1692" w:type="dxa"/>
          </w:tcPr>
          <w:p w:rsidR="008F344B" w:rsidRPr="002209BA" w:rsidRDefault="008F344B" w:rsidP="00B50D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2209BA">
              <w:rPr>
                <w:b/>
                <w:bCs/>
              </w:rPr>
              <w:t>4 678,4792</w:t>
            </w:r>
          </w:p>
        </w:tc>
      </w:tr>
      <w:tr w:rsidR="008F344B" w:rsidRPr="00B50D05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8F344B" w:rsidRPr="002209BA" w:rsidRDefault="008F344B" w:rsidP="00B50D05">
            <w:pPr>
              <w:rPr>
                <w:b/>
                <w:bCs/>
              </w:rPr>
            </w:pPr>
            <w:r w:rsidRPr="002209BA">
              <w:rPr>
                <w:b/>
                <w:bCs/>
              </w:rPr>
              <w:t>Общее уменьшение площади плантаций коки: 4 678 гектаров 4 792 квадратных метра</w:t>
            </w:r>
          </w:p>
        </w:tc>
      </w:tr>
    </w:tbl>
    <w:p w:rsidR="008F344B" w:rsidRPr="008F344B" w:rsidRDefault="008F344B" w:rsidP="00526B95">
      <w:pPr>
        <w:pStyle w:val="SingleTxtGR"/>
        <w:spacing w:before="120" w:after="240"/>
        <w:ind w:firstLine="170"/>
        <w:rPr>
          <w:lang w:val="es-ES"/>
        </w:rPr>
      </w:pPr>
      <w:r w:rsidRPr="008F344B">
        <w:rPr>
          <w:i/>
        </w:rPr>
        <w:t>Источник</w:t>
      </w:r>
      <w:r w:rsidRPr="008F344B">
        <w:rPr>
          <w:i/>
          <w:lang w:val="es-ES"/>
        </w:rPr>
        <w:t>:</w:t>
      </w:r>
      <w:r w:rsidRPr="008F344B">
        <w:rPr>
          <w:lang w:val="es-ES"/>
        </w:rPr>
        <w:t xml:space="preserve"> </w:t>
      </w:r>
      <w:r w:rsidRPr="008F344B">
        <w:t>Канцелярия Заместителя министра по вопросам коки и комплек</w:t>
      </w:r>
      <w:r w:rsidRPr="008F344B">
        <w:t>с</w:t>
      </w:r>
      <w:r w:rsidRPr="008F344B">
        <w:t xml:space="preserve">ного развития </w:t>
      </w:r>
      <w:r w:rsidRPr="008F344B">
        <w:rPr>
          <w:lang w:val="es-ES"/>
        </w:rPr>
        <w:t>.</w:t>
      </w:r>
    </w:p>
    <w:p w:rsidR="00C510E8" w:rsidRDefault="008F344B" w:rsidP="00F1558D">
      <w:pPr>
        <w:pStyle w:val="SingleTxtGR"/>
      </w:pPr>
      <w:r w:rsidRPr="008F344B">
        <w:rPr>
          <w:lang w:val="es-ES"/>
        </w:rPr>
        <w:t>193.</w:t>
      </w:r>
      <w:r w:rsidRPr="008F344B">
        <w:rPr>
          <w:lang w:val="es-ES"/>
        </w:rPr>
        <w:tab/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последние</w:t>
      </w:r>
      <w:r w:rsidRPr="008F344B">
        <w:rPr>
          <w:lang w:val="es-ES"/>
        </w:rPr>
        <w:t xml:space="preserve"> </w:t>
      </w:r>
      <w:r w:rsidRPr="008F344B">
        <w:t>годы</w:t>
      </w:r>
      <w:r w:rsidRPr="008F344B">
        <w:rPr>
          <w:lang w:val="es-ES"/>
        </w:rPr>
        <w:t xml:space="preserve"> </w:t>
      </w:r>
      <w:r w:rsidRPr="008F344B">
        <w:t>претворяется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жизнь</w:t>
      </w:r>
      <w:r w:rsidRPr="008F344B">
        <w:rPr>
          <w:lang w:val="es-ES"/>
        </w:rPr>
        <w:t xml:space="preserve"> «</w:t>
      </w:r>
      <w:r w:rsidRPr="008F344B">
        <w:t>Стратегия</w:t>
      </w:r>
      <w:r w:rsidRPr="008F344B">
        <w:rPr>
          <w:lang w:val="es-ES"/>
        </w:rPr>
        <w:t xml:space="preserve"> </w:t>
      </w:r>
      <w:r w:rsidRPr="008F344B">
        <w:t>борьбы</w:t>
      </w:r>
      <w:r w:rsidRPr="008F344B">
        <w:rPr>
          <w:lang w:val="es-ES"/>
        </w:rPr>
        <w:t xml:space="preserve"> </w:t>
      </w:r>
      <w:r w:rsidRPr="008F344B">
        <w:t>против</w:t>
      </w:r>
      <w:r w:rsidRPr="008F344B">
        <w:rPr>
          <w:lang w:val="es-ES"/>
        </w:rPr>
        <w:t xml:space="preserve"> </w:t>
      </w:r>
      <w:r w:rsidRPr="008F344B">
        <w:t>на</w:t>
      </w:r>
      <w:r w:rsidRPr="008F344B">
        <w:t>р</w:t>
      </w:r>
      <w:r w:rsidRPr="008F344B">
        <w:t>которговли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изменения</w:t>
      </w:r>
      <w:r w:rsidRPr="008F344B">
        <w:rPr>
          <w:lang w:val="es-ES"/>
        </w:rPr>
        <w:t xml:space="preserve"> </w:t>
      </w:r>
      <w:r w:rsidRPr="008F344B">
        <w:t>отношения</w:t>
      </w:r>
      <w:r w:rsidRPr="008F344B">
        <w:rPr>
          <w:lang w:val="es-ES"/>
        </w:rPr>
        <w:t xml:space="preserve"> </w:t>
      </w:r>
      <w:r w:rsidRPr="008F344B">
        <w:t>к</w:t>
      </w:r>
      <w:r w:rsidRPr="008F344B">
        <w:rPr>
          <w:lang w:val="es-ES"/>
        </w:rPr>
        <w:t xml:space="preserve"> </w:t>
      </w:r>
      <w:r w:rsidRPr="008F344B">
        <w:t>производству</w:t>
      </w:r>
      <w:r w:rsidRPr="008F344B">
        <w:rPr>
          <w:lang w:val="es-ES"/>
        </w:rPr>
        <w:t xml:space="preserve"> </w:t>
      </w:r>
      <w:r w:rsidRPr="008F344B">
        <w:t>листа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 </w:t>
      </w:r>
      <w:r w:rsidRPr="008F344B">
        <w:t>на</w:t>
      </w:r>
      <w:r w:rsidRPr="008F344B">
        <w:rPr>
          <w:lang w:val="es-ES"/>
        </w:rPr>
        <w:t xml:space="preserve"> 2007</w:t>
      </w:r>
      <w:r w:rsidR="003D652C" w:rsidRPr="008F344B">
        <w:t>–</w:t>
      </w:r>
      <w:r w:rsidRPr="008F344B">
        <w:rPr>
          <w:lang w:val="es-ES"/>
        </w:rPr>
        <w:t xml:space="preserve">2011 </w:t>
      </w:r>
      <w:r w:rsidRPr="008F344B">
        <w:t>г</w:t>
      </w:r>
      <w:r w:rsidRPr="008F344B">
        <w:t>о</w:t>
      </w:r>
      <w:r w:rsidRPr="008F344B">
        <w:t>ды</w:t>
      </w:r>
      <w:r w:rsidRPr="008F344B">
        <w:rPr>
          <w:lang w:val="es-ES"/>
        </w:rPr>
        <w:t xml:space="preserve">» </w:t>
      </w:r>
      <w:r w:rsidRPr="008F344B">
        <w:t>и</w:t>
      </w:r>
      <w:r w:rsidRPr="008F344B">
        <w:rPr>
          <w:lang w:val="es-ES"/>
        </w:rPr>
        <w:t xml:space="preserve"> «</w:t>
      </w:r>
      <w:r w:rsidRPr="008F344B">
        <w:t>Национальный</w:t>
      </w:r>
      <w:r w:rsidRPr="008F344B">
        <w:rPr>
          <w:lang w:val="es-ES"/>
        </w:rPr>
        <w:t xml:space="preserve"> </w:t>
      </w:r>
      <w:r w:rsidRPr="008F344B">
        <w:t>план</w:t>
      </w:r>
      <w:r w:rsidRPr="008F344B">
        <w:rPr>
          <w:lang w:val="es-ES"/>
        </w:rPr>
        <w:t xml:space="preserve"> </w:t>
      </w:r>
      <w:r w:rsidRPr="008F344B">
        <w:t>комплексного</w:t>
      </w:r>
      <w:r w:rsidRPr="008F344B">
        <w:rPr>
          <w:lang w:val="es-ES"/>
        </w:rPr>
        <w:t xml:space="preserve"> </w:t>
      </w:r>
      <w:r w:rsidRPr="008F344B">
        <w:t>развития с</w:t>
      </w:r>
      <w:r w:rsidRPr="008F344B">
        <w:rPr>
          <w:lang w:val="es-ES"/>
        </w:rPr>
        <w:t xml:space="preserve"> </w:t>
      </w:r>
      <w:r w:rsidRPr="008F344B">
        <w:t>производством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». </w:t>
      </w:r>
      <w:r w:rsidR="003D652C">
        <w:br/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этих</w:t>
      </w:r>
      <w:r w:rsidRPr="008F344B">
        <w:rPr>
          <w:lang w:val="es-ES"/>
        </w:rPr>
        <w:t xml:space="preserve"> </w:t>
      </w:r>
      <w:r w:rsidRPr="008F344B">
        <w:t>документах</w:t>
      </w:r>
      <w:r w:rsidRPr="008F344B">
        <w:rPr>
          <w:lang w:val="es-ES"/>
        </w:rPr>
        <w:t xml:space="preserve"> </w:t>
      </w:r>
      <w:r w:rsidRPr="008F344B">
        <w:t>предусматривается</w:t>
      </w:r>
      <w:r w:rsidRPr="008F344B">
        <w:rPr>
          <w:lang w:val="es-ES"/>
        </w:rPr>
        <w:t xml:space="preserve"> </w:t>
      </w:r>
      <w:r w:rsidRPr="008F344B">
        <w:t>добровольная</w:t>
      </w:r>
      <w:r w:rsidRPr="008F344B">
        <w:rPr>
          <w:lang w:val="es-ES"/>
        </w:rPr>
        <w:t xml:space="preserve"> </w:t>
      </w:r>
      <w:r w:rsidRPr="008F344B">
        <w:t>замена</w:t>
      </w:r>
      <w:r w:rsidRPr="008F344B">
        <w:rPr>
          <w:lang w:val="es-ES"/>
        </w:rPr>
        <w:t xml:space="preserve"> </w:t>
      </w:r>
      <w:r w:rsidRPr="008F344B">
        <w:t>производства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 </w:t>
      </w:r>
      <w:r w:rsidRPr="008F344B">
        <w:t>другими</w:t>
      </w:r>
      <w:r w:rsidRPr="008F344B">
        <w:rPr>
          <w:lang w:val="es-ES"/>
        </w:rPr>
        <w:t xml:space="preserve"> </w:t>
      </w:r>
      <w:r w:rsidRPr="008F344B">
        <w:t>культурами</w:t>
      </w:r>
      <w:r w:rsidRPr="008F344B">
        <w:rPr>
          <w:lang w:val="es-ES"/>
        </w:rPr>
        <w:t xml:space="preserve">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обеспечение</w:t>
      </w:r>
      <w:r w:rsidRPr="008F344B">
        <w:rPr>
          <w:lang w:val="es-ES"/>
        </w:rPr>
        <w:t xml:space="preserve"> </w:t>
      </w:r>
      <w:r w:rsidRPr="008F344B">
        <w:t>комплексного</w:t>
      </w:r>
      <w:r w:rsidRPr="008F344B">
        <w:rPr>
          <w:lang w:val="es-ES"/>
        </w:rPr>
        <w:t xml:space="preserve"> </w:t>
      </w:r>
      <w:r w:rsidRPr="008F344B">
        <w:t>устойчивого</w:t>
      </w:r>
      <w:r w:rsidRPr="008F344B">
        <w:rPr>
          <w:lang w:val="es-ES"/>
        </w:rPr>
        <w:t xml:space="preserve"> </w:t>
      </w:r>
      <w:r w:rsidRPr="008F344B">
        <w:t>развития</w:t>
      </w:r>
      <w:r w:rsidRPr="008F344B">
        <w:rPr>
          <w:lang w:val="es-ES"/>
        </w:rPr>
        <w:t xml:space="preserve">. </w:t>
      </w:r>
    </w:p>
    <w:p w:rsidR="008F344B" w:rsidRPr="008F344B" w:rsidRDefault="008F344B" w:rsidP="00F1558D">
      <w:pPr>
        <w:pStyle w:val="SingleTxtGR"/>
        <w:rPr>
          <w:lang w:val="es-ES"/>
        </w:rPr>
      </w:pPr>
      <w:r w:rsidRPr="008F344B">
        <w:rPr>
          <w:lang w:val="es-ES"/>
        </w:rPr>
        <w:t>194.</w:t>
      </w:r>
      <w:r w:rsidRPr="008F344B">
        <w:rPr>
          <w:lang w:val="es-ES"/>
        </w:rPr>
        <w:tab/>
      </w:r>
      <w:r w:rsidRPr="008F344B">
        <w:t xml:space="preserve">В настоящее время в результате проведения упомянутой политики </w:t>
      </w:r>
      <w:r w:rsidR="003D652C">
        <w:br/>
      </w:r>
      <w:r w:rsidRPr="008F344B">
        <w:t>127</w:t>
      </w:r>
      <w:r w:rsidR="003D652C">
        <w:t xml:space="preserve"> </w:t>
      </w:r>
      <w:r w:rsidRPr="008F344B">
        <w:t>000 гектаров новых земель используются для выращивания бананов, анан</w:t>
      </w:r>
      <w:r w:rsidRPr="008F344B">
        <w:t>а</w:t>
      </w:r>
      <w:r w:rsidRPr="008F344B">
        <w:t>сов, пальмовых плодов, перца, папая, цитрусовых и других тропических кул</w:t>
      </w:r>
      <w:r w:rsidRPr="008F344B">
        <w:t>ь</w:t>
      </w:r>
      <w:r w:rsidRPr="008F344B">
        <w:t>тур, а также для лесозаготовок, ведения агролесного хозяйства</w:t>
      </w:r>
      <w:r w:rsidR="00C510E8">
        <w:t xml:space="preserve"> </w:t>
      </w:r>
      <w:r w:rsidRPr="008F344B">
        <w:t>и производства кормов для скота. Оказана техническая помощь и предоставлены услуги по п</w:t>
      </w:r>
      <w:r w:rsidRPr="008F344B">
        <w:t>о</w:t>
      </w:r>
      <w:r w:rsidRPr="008F344B">
        <w:t>вышению потенциала более чем 1200 семьям производителей сельскохозяйс</w:t>
      </w:r>
      <w:r w:rsidRPr="008F344B">
        <w:t>т</w:t>
      </w:r>
      <w:r w:rsidRPr="008F344B">
        <w:t>венной продукции в районах Юнгас департамента Ла-Пас и Тропико департ</w:t>
      </w:r>
      <w:r w:rsidRPr="008F344B">
        <w:t>а</w:t>
      </w:r>
      <w:r w:rsidRPr="008F344B">
        <w:t>мента К</w:t>
      </w:r>
      <w:r w:rsidRPr="008F344B">
        <w:t>о</w:t>
      </w:r>
      <w:r w:rsidRPr="008F344B">
        <w:t>чабамба.</w:t>
      </w:r>
    </w:p>
    <w:p w:rsidR="008F344B" w:rsidRPr="008F344B" w:rsidRDefault="008F344B" w:rsidP="00F1558D">
      <w:pPr>
        <w:pStyle w:val="SingleTxtGR"/>
      </w:pPr>
      <w:r w:rsidRPr="008F344B">
        <w:rPr>
          <w:lang w:val="es-ES"/>
        </w:rPr>
        <w:t>195.</w:t>
      </w:r>
      <w:r w:rsidRPr="008F344B">
        <w:rPr>
          <w:lang w:val="es-ES"/>
        </w:rPr>
        <w:tab/>
      </w:r>
      <w:r w:rsidRPr="008F344B">
        <w:t>Что</w:t>
      </w:r>
      <w:r w:rsidRPr="008F344B">
        <w:rPr>
          <w:lang w:val="es-ES"/>
        </w:rPr>
        <w:t xml:space="preserve"> </w:t>
      </w:r>
      <w:r w:rsidRPr="008F344B">
        <w:t>касается</w:t>
      </w:r>
      <w:r w:rsidRPr="008F344B">
        <w:rPr>
          <w:lang w:val="es-ES"/>
        </w:rPr>
        <w:t xml:space="preserve"> </w:t>
      </w:r>
      <w:r w:rsidRPr="008F344B">
        <w:t>количества</w:t>
      </w:r>
      <w:r w:rsidRPr="008F344B">
        <w:rPr>
          <w:lang w:val="es-ES"/>
        </w:rPr>
        <w:t xml:space="preserve"> </w:t>
      </w:r>
      <w:r w:rsidRPr="008F344B">
        <w:t>лиц</w:t>
      </w:r>
      <w:r w:rsidRPr="008F344B">
        <w:rPr>
          <w:lang w:val="es-ES"/>
        </w:rPr>
        <w:t xml:space="preserve">, </w:t>
      </w:r>
      <w:r w:rsidRPr="008F344B">
        <w:t>прекративших</w:t>
      </w:r>
      <w:r w:rsidRPr="008F344B">
        <w:rPr>
          <w:lang w:val="es-ES"/>
        </w:rPr>
        <w:t xml:space="preserve"> </w:t>
      </w:r>
      <w:r w:rsidRPr="008F344B">
        <w:t>незаконное</w:t>
      </w:r>
      <w:r w:rsidRPr="008F344B">
        <w:rPr>
          <w:lang w:val="es-ES"/>
        </w:rPr>
        <w:t xml:space="preserve"> </w:t>
      </w:r>
      <w:r w:rsidRPr="008F344B">
        <w:t>производство</w:t>
      </w:r>
      <w:r w:rsidRPr="008F344B">
        <w:rPr>
          <w:lang w:val="es-ES"/>
        </w:rPr>
        <w:t xml:space="preserve"> </w:t>
      </w:r>
      <w:r w:rsidRPr="008F344B">
        <w:t>к</w:t>
      </w:r>
      <w:r w:rsidRPr="008F344B">
        <w:t>о</w:t>
      </w:r>
      <w:r w:rsidRPr="008F344B">
        <w:t>ки</w:t>
      </w:r>
      <w:r w:rsidRPr="008F344B">
        <w:rPr>
          <w:lang w:val="es-ES"/>
        </w:rPr>
        <w:t xml:space="preserve">, </w:t>
      </w:r>
      <w:r w:rsidRPr="008F344B">
        <w:t>и</w:t>
      </w:r>
      <w:r w:rsidRPr="008F344B">
        <w:rPr>
          <w:lang w:val="es-ES"/>
        </w:rPr>
        <w:t xml:space="preserve"> </w:t>
      </w:r>
      <w:r w:rsidRPr="008F344B">
        <w:t>их</w:t>
      </w:r>
      <w:r w:rsidRPr="008F344B">
        <w:rPr>
          <w:lang w:val="es-ES"/>
        </w:rPr>
        <w:t xml:space="preserve"> </w:t>
      </w:r>
      <w:r w:rsidRPr="008F344B">
        <w:t>этнического</w:t>
      </w:r>
      <w:r w:rsidRPr="008F344B">
        <w:rPr>
          <w:lang w:val="es-ES"/>
        </w:rPr>
        <w:t xml:space="preserve"> </w:t>
      </w:r>
      <w:r w:rsidRPr="008F344B">
        <w:t>происхождения</w:t>
      </w:r>
      <w:r w:rsidRPr="008F344B">
        <w:rPr>
          <w:lang w:val="es-ES"/>
        </w:rPr>
        <w:t xml:space="preserve">, </w:t>
      </w:r>
      <w:r w:rsidRPr="008F344B">
        <w:t>то</w:t>
      </w:r>
      <w:r w:rsidRPr="008F344B">
        <w:rPr>
          <w:lang w:val="es-ES"/>
        </w:rPr>
        <w:t xml:space="preserve"> </w:t>
      </w:r>
      <w:r w:rsidRPr="008F344B">
        <w:t>никаких</w:t>
      </w:r>
      <w:r w:rsidRPr="008F344B">
        <w:rPr>
          <w:lang w:val="es-ES"/>
        </w:rPr>
        <w:t xml:space="preserve"> </w:t>
      </w:r>
      <w:r w:rsidRPr="008F344B">
        <w:t>данных</w:t>
      </w:r>
      <w:r w:rsidRPr="008F344B">
        <w:rPr>
          <w:lang w:val="es-ES"/>
        </w:rPr>
        <w:t xml:space="preserve"> </w:t>
      </w:r>
      <w:r w:rsidRPr="008F344B">
        <w:t>на</w:t>
      </w:r>
      <w:r w:rsidRPr="008F344B">
        <w:rPr>
          <w:lang w:val="es-ES"/>
        </w:rPr>
        <w:t xml:space="preserve"> </w:t>
      </w:r>
      <w:r w:rsidRPr="008F344B">
        <w:t>этот</w:t>
      </w:r>
      <w:r w:rsidRPr="008F344B">
        <w:rPr>
          <w:lang w:val="es-ES"/>
        </w:rPr>
        <w:t xml:space="preserve"> </w:t>
      </w:r>
      <w:r w:rsidRPr="008F344B">
        <w:t>счет</w:t>
      </w:r>
      <w:r w:rsidRPr="008F344B">
        <w:rPr>
          <w:lang w:val="es-ES"/>
        </w:rPr>
        <w:t xml:space="preserve"> </w:t>
      </w:r>
      <w:r w:rsidRPr="008F344B">
        <w:t>нет</w:t>
      </w:r>
      <w:r w:rsidRPr="008F344B">
        <w:rPr>
          <w:lang w:val="es-ES"/>
        </w:rPr>
        <w:t xml:space="preserve">, </w:t>
      </w:r>
      <w:r w:rsidRPr="008F344B">
        <w:t>п</w:t>
      </w:r>
      <w:r w:rsidRPr="008F344B">
        <w:t>о</w:t>
      </w:r>
      <w:r w:rsidRPr="008F344B">
        <w:t>скольку</w:t>
      </w:r>
      <w:r w:rsidRPr="008F344B">
        <w:rPr>
          <w:lang w:val="es-ES"/>
        </w:rPr>
        <w:t xml:space="preserve"> </w:t>
      </w:r>
      <w:r w:rsidRPr="008F344B">
        <w:t>этого</w:t>
      </w:r>
      <w:r w:rsidRPr="008F344B">
        <w:rPr>
          <w:lang w:val="es-ES"/>
        </w:rPr>
        <w:t xml:space="preserve"> </w:t>
      </w:r>
      <w:r w:rsidRPr="008F344B">
        <w:t>показателя</w:t>
      </w:r>
      <w:r w:rsidRPr="008F344B">
        <w:rPr>
          <w:lang w:val="es-ES"/>
        </w:rPr>
        <w:t xml:space="preserve"> </w:t>
      </w:r>
      <w:r w:rsidRPr="008F344B">
        <w:t>нет</w:t>
      </w:r>
      <w:r w:rsidRPr="008F344B">
        <w:rPr>
          <w:lang w:val="es-ES"/>
        </w:rPr>
        <w:t xml:space="preserve"> </w:t>
      </w:r>
      <w:r w:rsidRPr="008F344B">
        <w:t>в</w:t>
      </w:r>
      <w:r w:rsidRPr="008F344B">
        <w:rPr>
          <w:lang w:val="es-ES"/>
        </w:rPr>
        <w:t xml:space="preserve"> </w:t>
      </w:r>
      <w:r w:rsidRPr="008F344B">
        <w:t>реестре</w:t>
      </w:r>
      <w:r w:rsidRPr="008F344B">
        <w:rPr>
          <w:lang w:val="es-ES"/>
        </w:rPr>
        <w:t xml:space="preserve"> </w:t>
      </w:r>
      <w:r w:rsidRPr="008F344B">
        <w:t>лиц</w:t>
      </w:r>
      <w:r w:rsidRPr="008F344B">
        <w:rPr>
          <w:lang w:val="es-ES"/>
        </w:rPr>
        <w:t xml:space="preserve">, </w:t>
      </w:r>
      <w:r w:rsidRPr="008F344B">
        <w:t>взявших</w:t>
      </w:r>
      <w:r w:rsidRPr="008F344B">
        <w:rPr>
          <w:lang w:val="es-ES"/>
        </w:rPr>
        <w:t xml:space="preserve"> </w:t>
      </w:r>
      <w:r w:rsidRPr="008F344B">
        <w:t>на</w:t>
      </w:r>
      <w:r w:rsidRPr="008F344B">
        <w:rPr>
          <w:lang w:val="es-ES"/>
        </w:rPr>
        <w:t xml:space="preserve"> </w:t>
      </w:r>
      <w:r w:rsidRPr="008F344B">
        <w:t>себя</w:t>
      </w:r>
      <w:r w:rsidRPr="008F344B">
        <w:rPr>
          <w:lang w:val="es-ES"/>
        </w:rPr>
        <w:t xml:space="preserve"> </w:t>
      </w:r>
      <w:r w:rsidRPr="008F344B">
        <w:t>обязательство</w:t>
      </w:r>
      <w:r w:rsidRPr="008F344B">
        <w:rPr>
          <w:lang w:val="es-ES"/>
        </w:rPr>
        <w:t xml:space="preserve"> </w:t>
      </w:r>
      <w:r w:rsidRPr="008F344B">
        <w:t>с</w:t>
      </w:r>
      <w:r w:rsidRPr="008F344B">
        <w:t>о</w:t>
      </w:r>
      <w:r w:rsidRPr="008F344B">
        <w:t>кратить</w:t>
      </w:r>
      <w:r w:rsidRPr="008F344B">
        <w:rPr>
          <w:lang w:val="es-ES"/>
        </w:rPr>
        <w:t xml:space="preserve"> </w:t>
      </w:r>
      <w:r w:rsidRPr="008F344B">
        <w:t>плантации</w:t>
      </w:r>
      <w:r w:rsidRPr="008F344B">
        <w:rPr>
          <w:lang w:val="es-ES"/>
        </w:rPr>
        <w:t xml:space="preserve"> </w:t>
      </w:r>
      <w:r w:rsidRPr="008F344B">
        <w:t>коки</w:t>
      </w:r>
      <w:r w:rsidRPr="008F344B">
        <w:rPr>
          <w:lang w:val="es-ES"/>
        </w:rPr>
        <w:t xml:space="preserve">, </w:t>
      </w:r>
      <w:r w:rsidRPr="008F344B">
        <w:t>а</w:t>
      </w:r>
      <w:r w:rsidRPr="008F344B">
        <w:rPr>
          <w:lang w:val="es-ES"/>
        </w:rPr>
        <w:t xml:space="preserve"> «</w:t>
      </w:r>
      <w:r w:rsidRPr="008F344B">
        <w:t>рационализацию</w:t>
      </w:r>
      <w:r w:rsidRPr="008F344B">
        <w:rPr>
          <w:lang w:val="es-ES"/>
        </w:rPr>
        <w:t xml:space="preserve">» </w:t>
      </w:r>
      <w:r w:rsidRPr="008F344B">
        <w:t>осуществляют</w:t>
      </w:r>
      <w:r w:rsidRPr="008F344B">
        <w:rPr>
          <w:lang w:val="es-ES"/>
        </w:rPr>
        <w:t xml:space="preserve"> </w:t>
      </w:r>
      <w:r w:rsidRPr="008F344B">
        <w:t>общины</w:t>
      </w:r>
      <w:r w:rsidRPr="008F344B">
        <w:rPr>
          <w:lang w:val="es-ES"/>
        </w:rPr>
        <w:t xml:space="preserve">, </w:t>
      </w:r>
      <w:r w:rsidRPr="008F344B">
        <w:t>которые</w:t>
      </w:r>
      <w:r w:rsidRPr="008F344B">
        <w:rPr>
          <w:lang w:val="es-ES"/>
        </w:rPr>
        <w:t xml:space="preserve"> </w:t>
      </w:r>
      <w:r w:rsidRPr="008F344B">
        <w:t>методами общественного контроля обязаны обеспечить сокращение площадей плантаций коки в соо</w:t>
      </w:r>
      <w:r w:rsidRPr="008F344B">
        <w:t>т</w:t>
      </w:r>
      <w:r w:rsidRPr="008F344B">
        <w:t xml:space="preserve">ветствии с подписанным соглашением. 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196.</w:t>
      </w:r>
      <w:r w:rsidRPr="003D4946">
        <w:rPr>
          <w:lang w:val="es-ES"/>
        </w:rPr>
        <w:tab/>
      </w:r>
      <w:r w:rsidRPr="003D4946">
        <w:t>Тем</w:t>
      </w:r>
      <w:r w:rsidRPr="003D4946">
        <w:rPr>
          <w:lang w:val="es-ES"/>
        </w:rPr>
        <w:t xml:space="preserve"> </w:t>
      </w:r>
      <w:r w:rsidRPr="003D4946">
        <w:t>не</w:t>
      </w:r>
      <w:r w:rsidRPr="003D4946">
        <w:rPr>
          <w:lang w:val="es-ES"/>
        </w:rPr>
        <w:t xml:space="preserve"> </w:t>
      </w:r>
      <w:r w:rsidRPr="003D4946">
        <w:t>менее</w:t>
      </w:r>
      <w:r w:rsidRPr="003D4946">
        <w:rPr>
          <w:lang w:val="es-ES"/>
        </w:rPr>
        <w:t xml:space="preserve">,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учетом</w:t>
      </w:r>
      <w:r w:rsidRPr="003D4946">
        <w:rPr>
          <w:lang w:val="es-ES"/>
        </w:rPr>
        <w:t xml:space="preserve"> </w:t>
      </w:r>
      <w:r w:rsidRPr="003D4946">
        <w:t>социально</w:t>
      </w:r>
      <w:r w:rsidRPr="003D4946">
        <w:rPr>
          <w:lang w:val="es-ES"/>
        </w:rPr>
        <w:t>-</w:t>
      </w:r>
      <w:r w:rsidRPr="003D4946">
        <w:t>культурных</w:t>
      </w:r>
      <w:r w:rsidRPr="003D4946">
        <w:rPr>
          <w:lang w:val="es-ES"/>
        </w:rPr>
        <w:t xml:space="preserve"> </w:t>
      </w:r>
      <w:r w:rsidRPr="003D4946">
        <w:t>характеристик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традиц</w:t>
      </w:r>
      <w:r w:rsidRPr="003D4946">
        <w:t>и</w:t>
      </w:r>
      <w:r w:rsidRPr="003D4946">
        <w:t>онной</w:t>
      </w:r>
      <w:r w:rsidRPr="003D4946">
        <w:rPr>
          <w:lang w:val="es-ES"/>
        </w:rPr>
        <w:t xml:space="preserve"> </w:t>
      </w:r>
      <w:r w:rsidRPr="003D4946">
        <w:t>культуры</w:t>
      </w:r>
      <w:r w:rsidRPr="003D4946">
        <w:rPr>
          <w:lang w:val="es-ES"/>
        </w:rPr>
        <w:t xml:space="preserve"> </w:t>
      </w:r>
      <w:r w:rsidRPr="003D4946">
        <w:t>населяющих</w:t>
      </w:r>
      <w:r w:rsidRPr="003D4946">
        <w:rPr>
          <w:lang w:val="es-ES"/>
        </w:rPr>
        <w:t xml:space="preserve"> </w:t>
      </w:r>
      <w:r w:rsidRPr="003D4946">
        <w:t>страну</w:t>
      </w:r>
      <w:r w:rsidRPr="003D4946">
        <w:rPr>
          <w:lang w:val="es-ES"/>
        </w:rPr>
        <w:t xml:space="preserve"> </w:t>
      </w:r>
      <w:r w:rsidRPr="003D4946">
        <w:t>коренных</w:t>
      </w:r>
      <w:r w:rsidRPr="003D4946">
        <w:rPr>
          <w:lang w:val="es-ES"/>
        </w:rPr>
        <w:t xml:space="preserve"> </w:t>
      </w:r>
      <w:r w:rsidRPr="003D4946">
        <w:t>народов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межкультурных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t>б</w:t>
      </w:r>
      <w:r w:rsidRPr="003D4946">
        <w:t>щин</w:t>
      </w:r>
      <w:r w:rsidRPr="003D4946">
        <w:rPr>
          <w:lang w:val="es-ES"/>
        </w:rPr>
        <w:t xml:space="preserve"> </w:t>
      </w:r>
      <w:r w:rsidRPr="003D4946">
        <w:t>районов</w:t>
      </w:r>
      <w:r w:rsidRPr="003D4946">
        <w:rPr>
          <w:lang w:val="es-ES"/>
        </w:rPr>
        <w:t xml:space="preserve"> </w:t>
      </w:r>
      <w:r w:rsidRPr="003D4946">
        <w:t>выращивания</w:t>
      </w:r>
      <w:r w:rsidRPr="003D4946">
        <w:rPr>
          <w:lang w:val="es-ES"/>
        </w:rPr>
        <w:t xml:space="preserve"> </w:t>
      </w:r>
      <w:r w:rsidRPr="003D4946">
        <w:t>коки</w:t>
      </w:r>
      <w:r w:rsidRPr="003D4946">
        <w:rPr>
          <w:lang w:val="es-ES"/>
        </w:rPr>
        <w:t xml:space="preserve">, </w:t>
      </w:r>
      <w:r w:rsidRPr="003D4946">
        <w:t>можно</w:t>
      </w:r>
      <w:r w:rsidRPr="003D4946">
        <w:rPr>
          <w:lang w:val="es-ES"/>
        </w:rPr>
        <w:t xml:space="preserve"> </w:t>
      </w:r>
      <w:r w:rsidRPr="003D4946">
        <w:t>предположить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лица</w:t>
      </w:r>
      <w:r w:rsidRPr="003D4946">
        <w:rPr>
          <w:lang w:val="es-ES"/>
        </w:rPr>
        <w:t xml:space="preserve"> </w:t>
      </w:r>
      <w:r w:rsidRPr="003D4946">
        <w:t>из</w:t>
      </w:r>
      <w:r w:rsidRPr="003D4946">
        <w:rPr>
          <w:lang w:val="es-ES"/>
        </w:rPr>
        <w:t xml:space="preserve"> </w:t>
      </w:r>
      <w:r w:rsidRPr="003D4946">
        <w:t>таких</w:t>
      </w:r>
      <w:r w:rsidRPr="003D4946">
        <w:rPr>
          <w:lang w:val="es-ES"/>
        </w:rPr>
        <w:t xml:space="preserve"> </w:t>
      </w:r>
      <w:r w:rsidRPr="003D4946">
        <w:t>коренных</w:t>
      </w:r>
      <w:r w:rsidRPr="003D4946">
        <w:rPr>
          <w:lang w:val="es-ES"/>
        </w:rPr>
        <w:t xml:space="preserve"> </w:t>
      </w:r>
      <w:r w:rsidRPr="003D4946">
        <w:t>народов</w:t>
      </w:r>
      <w:r w:rsidRPr="003D4946">
        <w:rPr>
          <w:lang w:val="es-ES"/>
        </w:rPr>
        <w:t xml:space="preserve">, </w:t>
      </w:r>
      <w:r w:rsidRPr="003D4946">
        <w:t>как</w:t>
      </w:r>
      <w:r w:rsidRPr="003D4946">
        <w:rPr>
          <w:lang w:val="es-ES"/>
        </w:rPr>
        <w:t xml:space="preserve"> </w:t>
      </w:r>
      <w:r w:rsidRPr="003D4946">
        <w:t>кечуа</w:t>
      </w:r>
      <w:r w:rsidRPr="003D4946">
        <w:rPr>
          <w:lang w:val="es-ES"/>
        </w:rPr>
        <w:t xml:space="preserve">, </w:t>
      </w:r>
      <w:r w:rsidRPr="003D4946">
        <w:t>юракаре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юкис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районе</w:t>
      </w:r>
      <w:r w:rsidRPr="003D4946">
        <w:rPr>
          <w:lang w:val="es-ES"/>
        </w:rPr>
        <w:t xml:space="preserve"> </w:t>
      </w:r>
      <w:r w:rsidRPr="003D4946">
        <w:t>Тропико</w:t>
      </w:r>
      <w:r w:rsidRPr="003D4946">
        <w:rPr>
          <w:lang w:val="es-ES"/>
        </w:rPr>
        <w:t xml:space="preserve"> </w:t>
      </w:r>
      <w:r w:rsidRPr="003D4946">
        <w:t>департамента</w:t>
      </w:r>
      <w:r w:rsidRPr="003D4946">
        <w:rPr>
          <w:lang w:val="es-ES"/>
        </w:rPr>
        <w:t xml:space="preserve"> </w:t>
      </w:r>
      <w:r w:rsidRPr="003D4946">
        <w:t>Кочабамба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кечуа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районе</w:t>
      </w:r>
      <w:r w:rsidRPr="003D4946">
        <w:rPr>
          <w:lang w:val="es-ES"/>
        </w:rPr>
        <w:t xml:space="preserve"> </w:t>
      </w:r>
      <w:r w:rsidRPr="003D4946">
        <w:t>Юнгас</w:t>
      </w:r>
      <w:r w:rsidRPr="003D4946">
        <w:rPr>
          <w:lang w:val="es-ES"/>
        </w:rPr>
        <w:t xml:space="preserve"> </w:t>
      </w:r>
      <w:r w:rsidRPr="003D4946">
        <w:t>провинции</w:t>
      </w:r>
      <w:r w:rsidRPr="003D4946">
        <w:rPr>
          <w:lang w:val="es-ES"/>
        </w:rPr>
        <w:t xml:space="preserve"> </w:t>
      </w:r>
      <w:r w:rsidRPr="003D4946">
        <w:t>Вандеола</w:t>
      </w:r>
      <w:r w:rsidRPr="003D4946">
        <w:rPr>
          <w:lang w:val="es-ES"/>
        </w:rPr>
        <w:t xml:space="preserve"> </w:t>
      </w:r>
      <w:r w:rsidRPr="003D4946">
        <w:t>того</w:t>
      </w:r>
      <w:r w:rsidRPr="003D4946">
        <w:rPr>
          <w:lang w:val="es-ES"/>
        </w:rPr>
        <w:t xml:space="preserve"> </w:t>
      </w:r>
      <w:r w:rsidRPr="003D4946">
        <w:t>же</w:t>
      </w:r>
      <w:r w:rsidRPr="003D4946">
        <w:rPr>
          <w:lang w:val="es-ES"/>
        </w:rPr>
        <w:t xml:space="preserve"> </w:t>
      </w:r>
      <w:r w:rsidRPr="003D4946">
        <w:t>департамента</w:t>
      </w:r>
      <w:r w:rsidRPr="003D4946">
        <w:rPr>
          <w:lang w:val="es-ES"/>
        </w:rPr>
        <w:t xml:space="preserve">, </w:t>
      </w:r>
      <w:r w:rsidRPr="003D4946">
        <w:t>мигранты</w:t>
      </w:r>
      <w:r w:rsidRPr="003D4946">
        <w:rPr>
          <w:lang w:val="es-ES"/>
        </w:rPr>
        <w:t xml:space="preserve"> </w:t>
      </w:r>
      <w:r w:rsidRPr="003D4946">
        <w:t>наро</w:t>
      </w:r>
      <w:r w:rsidRPr="003D4946">
        <w:t>д</w:t>
      </w:r>
      <w:r w:rsidRPr="003D4946">
        <w:t>ности</w:t>
      </w:r>
      <w:r w:rsidRPr="003D4946">
        <w:rPr>
          <w:lang w:val="es-ES"/>
        </w:rPr>
        <w:t xml:space="preserve"> </w:t>
      </w:r>
      <w:r w:rsidRPr="003D4946">
        <w:t>аймара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афро</w:t>
      </w:r>
      <w:r w:rsidRPr="003D4946">
        <w:rPr>
          <w:lang w:val="es-ES"/>
        </w:rPr>
        <w:t>-</w:t>
      </w:r>
      <w:r w:rsidRPr="003D4946">
        <w:t>боливийцы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районе</w:t>
      </w:r>
      <w:r w:rsidRPr="003D4946">
        <w:rPr>
          <w:lang w:val="es-ES"/>
        </w:rPr>
        <w:t xml:space="preserve"> </w:t>
      </w:r>
      <w:r w:rsidRPr="003D4946">
        <w:t>Юнгас</w:t>
      </w:r>
      <w:r w:rsidRPr="003D4946">
        <w:rPr>
          <w:lang w:val="es-ES"/>
        </w:rPr>
        <w:t xml:space="preserve"> </w:t>
      </w:r>
      <w:r w:rsidRPr="003D4946">
        <w:t>департамента</w:t>
      </w:r>
      <w:r w:rsidRPr="003D4946">
        <w:rPr>
          <w:lang w:val="es-ES"/>
        </w:rPr>
        <w:t xml:space="preserve"> </w:t>
      </w:r>
      <w:r w:rsidRPr="003D4946">
        <w:t>Ла</w:t>
      </w:r>
      <w:r w:rsidRPr="003D4946">
        <w:rPr>
          <w:lang w:val="es-ES"/>
        </w:rPr>
        <w:t>-</w:t>
      </w:r>
      <w:r w:rsidRPr="003D4946">
        <w:t>Пас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поселенцы</w:t>
      </w:r>
      <w:r w:rsidRPr="003D4946">
        <w:rPr>
          <w:lang w:val="es-ES"/>
        </w:rPr>
        <w:t xml:space="preserve"> </w:t>
      </w:r>
      <w:r w:rsidRPr="003D4946">
        <w:t>народности</w:t>
      </w:r>
      <w:r w:rsidRPr="003D4946">
        <w:rPr>
          <w:lang w:val="es-ES"/>
        </w:rPr>
        <w:t xml:space="preserve"> </w:t>
      </w:r>
      <w:r w:rsidRPr="003D4946">
        <w:t>гуарая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районе</w:t>
      </w:r>
      <w:r w:rsidRPr="003D4946">
        <w:rPr>
          <w:lang w:val="es-ES"/>
        </w:rPr>
        <w:t xml:space="preserve"> </w:t>
      </w:r>
      <w:r w:rsidRPr="003D4946">
        <w:t>Япакани</w:t>
      </w:r>
      <w:r w:rsidRPr="003D4946">
        <w:rPr>
          <w:lang w:val="es-ES"/>
        </w:rPr>
        <w:t xml:space="preserve"> </w:t>
      </w:r>
      <w:r w:rsidRPr="003D4946">
        <w:t>департамента</w:t>
      </w:r>
      <w:r w:rsidRPr="003D4946">
        <w:rPr>
          <w:lang w:val="es-ES"/>
        </w:rPr>
        <w:t xml:space="preserve"> </w:t>
      </w:r>
      <w:r w:rsidRPr="003D4946">
        <w:t>Санта</w:t>
      </w:r>
      <w:r w:rsidRPr="003D4946">
        <w:rPr>
          <w:lang w:val="es-ES"/>
        </w:rPr>
        <w:t>-</w:t>
      </w:r>
      <w:r w:rsidRPr="003D4946">
        <w:t>Крус</w:t>
      </w:r>
      <w:r w:rsidRPr="003D4946">
        <w:rPr>
          <w:lang w:val="es-ES"/>
        </w:rPr>
        <w:t xml:space="preserve">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197.</w:t>
      </w:r>
      <w:r w:rsidRPr="003D4946">
        <w:t xml:space="preserve"> </w:t>
      </w:r>
      <w:r w:rsidRPr="003D4946">
        <w:tab/>
        <w:t>Реализация Программы комплексного развития позволила увеличить стоимость основных продуктов сельскохозяйственного экспорта;</w:t>
      </w:r>
      <w:r w:rsidRPr="003D4946">
        <w:rPr>
          <w:lang w:val="es-ES"/>
        </w:rPr>
        <w:t xml:space="preserve"> </w:t>
      </w:r>
      <w:r w:rsidRPr="003D4946">
        <w:t xml:space="preserve">за период с </w:t>
      </w:r>
      <w:r w:rsidRPr="003D4946">
        <w:rPr>
          <w:lang w:val="es-ES"/>
        </w:rPr>
        <w:t>2000</w:t>
      </w:r>
      <w:r w:rsidRPr="003D4946">
        <w:t xml:space="preserve"> по </w:t>
      </w:r>
      <w:r w:rsidRPr="003D4946">
        <w:rPr>
          <w:lang w:val="es-ES"/>
        </w:rPr>
        <w:t>2005</w:t>
      </w:r>
      <w:r w:rsidRPr="003D4946">
        <w:t xml:space="preserve"> год экспорт кофе из района Юнгас департамента Ла-Пас увел</w:t>
      </w:r>
      <w:r w:rsidRPr="003D4946">
        <w:t>и</w:t>
      </w:r>
      <w:r w:rsidRPr="003D4946">
        <w:t>чился на 29 %</w:t>
      </w:r>
      <w:r w:rsidRPr="003D4946">
        <w:rPr>
          <w:lang w:val="es-ES"/>
        </w:rPr>
        <w:t>,</w:t>
      </w:r>
      <w:r w:rsidRPr="003D4946">
        <w:t xml:space="preserve"> а какао – на 42 %;</w:t>
      </w:r>
      <w:r w:rsidRPr="003D4946">
        <w:rPr>
          <w:lang w:val="es-ES"/>
        </w:rPr>
        <w:t xml:space="preserve"> </w:t>
      </w:r>
      <w:r w:rsidRPr="003D4946">
        <w:t>экспорт бананов, пальмовой продукции и ан</w:t>
      </w:r>
      <w:r w:rsidRPr="003D4946">
        <w:t>а</w:t>
      </w:r>
      <w:r w:rsidRPr="003D4946">
        <w:t xml:space="preserve">насов из района Тропико департамента Кочабамба увеличился на </w:t>
      </w:r>
      <w:r w:rsidRPr="003D4946">
        <w:rPr>
          <w:lang w:val="es-ES"/>
        </w:rPr>
        <w:t xml:space="preserve">61%. </w:t>
      </w:r>
    </w:p>
    <w:p w:rsidR="00C510E8" w:rsidRDefault="003D4946" w:rsidP="003D652C">
      <w:pPr>
        <w:pStyle w:val="SingleTxtGR"/>
      </w:pPr>
      <w:r w:rsidRPr="003D4946">
        <w:rPr>
          <w:lang w:val="es-ES"/>
        </w:rPr>
        <w:t xml:space="preserve">198. </w:t>
      </w:r>
      <w:r w:rsidRPr="003D4946">
        <w:rPr>
          <w:lang w:val="es-ES"/>
        </w:rPr>
        <w:tab/>
      </w:r>
      <w:r w:rsidRPr="003D4946">
        <w:t>Наряду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этим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связи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вопросом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воздействии</w:t>
      </w:r>
      <w:r w:rsidRPr="003D4946">
        <w:rPr>
          <w:lang w:val="es-ES"/>
        </w:rPr>
        <w:t xml:space="preserve"> </w:t>
      </w:r>
      <w:r w:rsidRPr="003D4946">
        <w:t>политики</w:t>
      </w:r>
      <w:r w:rsidRPr="003D4946">
        <w:rPr>
          <w:lang w:val="es-ES"/>
        </w:rPr>
        <w:t xml:space="preserve"> </w:t>
      </w:r>
      <w:r w:rsidRPr="003D4946">
        <w:t>государства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уровень</w:t>
      </w:r>
      <w:r w:rsidRPr="003D4946">
        <w:rPr>
          <w:lang w:val="es-ES"/>
        </w:rPr>
        <w:t xml:space="preserve"> </w:t>
      </w:r>
      <w:r w:rsidRPr="003D4946">
        <w:t>жизни</w:t>
      </w:r>
      <w:r w:rsidRPr="003D4946">
        <w:rPr>
          <w:lang w:val="es-ES"/>
        </w:rPr>
        <w:t xml:space="preserve"> </w:t>
      </w:r>
      <w:r w:rsidRPr="003D4946">
        <w:t>соответствующих</w:t>
      </w:r>
      <w:r w:rsidRPr="003D4946">
        <w:rPr>
          <w:lang w:val="es-ES"/>
        </w:rPr>
        <w:t xml:space="preserve"> </w:t>
      </w:r>
      <w:r w:rsidRPr="003D4946">
        <w:t>общин</w:t>
      </w:r>
      <w:r w:rsidRPr="003D4946">
        <w:rPr>
          <w:lang w:val="es-ES"/>
        </w:rPr>
        <w:t xml:space="preserve"> </w:t>
      </w:r>
      <w:r w:rsidRPr="003D4946">
        <w:t>следует</w:t>
      </w:r>
      <w:r w:rsidRPr="003D4946">
        <w:rPr>
          <w:lang w:val="es-ES"/>
        </w:rPr>
        <w:t xml:space="preserve"> </w:t>
      </w:r>
      <w:r w:rsidRPr="003D4946">
        <w:t>подчеркнуть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t>и</w:t>
      </w:r>
      <w:r w:rsidRPr="003D4946">
        <w:t>тельство</w:t>
      </w:r>
      <w:r w:rsidRPr="003D4946">
        <w:rPr>
          <w:lang w:val="es-ES"/>
        </w:rPr>
        <w:t xml:space="preserve"> </w:t>
      </w:r>
      <w:r w:rsidRPr="003D4946">
        <w:t>Боливии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рамках</w:t>
      </w:r>
      <w:r w:rsidRPr="003D4946">
        <w:rPr>
          <w:lang w:val="es-ES"/>
        </w:rPr>
        <w:t xml:space="preserve"> </w:t>
      </w:r>
      <w:r w:rsidRPr="003D4946">
        <w:t>своей</w:t>
      </w:r>
      <w:r w:rsidRPr="003D4946">
        <w:rPr>
          <w:lang w:val="es-ES"/>
        </w:rPr>
        <w:t xml:space="preserve"> </w:t>
      </w:r>
      <w:r w:rsidRPr="003D4946">
        <w:t>политики</w:t>
      </w:r>
      <w:r w:rsidR="00C510E8">
        <w:rPr>
          <w:lang w:val="es-ES"/>
        </w:rPr>
        <w:t xml:space="preserve"> </w:t>
      </w:r>
      <w:r w:rsidRPr="003D4946">
        <w:t>укрепл</w:t>
      </w:r>
      <w:r w:rsidRPr="003D4946">
        <w:t>е</w:t>
      </w:r>
      <w:r w:rsidRPr="003D4946">
        <w:t>ния</w:t>
      </w:r>
      <w:r w:rsidRPr="003D4946">
        <w:rPr>
          <w:lang w:val="es-ES"/>
        </w:rPr>
        <w:t xml:space="preserve"> </w:t>
      </w:r>
      <w:r w:rsidRPr="003D4946">
        <w:t>престижа</w:t>
      </w:r>
      <w:r w:rsidRPr="003D4946">
        <w:rPr>
          <w:lang w:val="es-ES"/>
        </w:rPr>
        <w:t xml:space="preserve"> </w:t>
      </w:r>
      <w:r w:rsidRPr="003D4946">
        <w:t>производства листа</w:t>
      </w:r>
      <w:r w:rsidRPr="003D4946">
        <w:rPr>
          <w:lang w:val="es-ES"/>
        </w:rPr>
        <w:t xml:space="preserve"> </w:t>
      </w:r>
      <w:r w:rsidRPr="003D4946">
        <w:t>коки</w:t>
      </w:r>
      <w:r w:rsidRPr="003D4946">
        <w:rPr>
          <w:lang w:val="es-ES"/>
        </w:rPr>
        <w:t xml:space="preserve"> </w:t>
      </w:r>
      <w:r w:rsidRPr="003D4946">
        <w:t>приняло</w:t>
      </w:r>
      <w:r w:rsidRPr="003D4946">
        <w:rPr>
          <w:lang w:val="es-ES"/>
        </w:rPr>
        <w:t xml:space="preserve"> «</w:t>
      </w:r>
      <w:r w:rsidRPr="003D4946">
        <w:t>Стратегию</w:t>
      </w:r>
      <w:r w:rsidRPr="003D4946">
        <w:rPr>
          <w:lang w:val="es-ES"/>
        </w:rPr>
        <w:t xml:space="preserve"> </w:t>
      </w:r>
      <w:r w:rsidRPr="003D4946">
        <w:t>борьбы</w:t>
      </w:r>
      <w:r w:rsidRPr="003D4946">
        <w:rPr>
          <w:lang w:val="es-ES"/>
        </w:rPr>
        <w:t xml:space="preserve"> </w:t>
      </w:r>
      <w:r w:rsidRPr="003D4946">
        <w:t>против</w:t>
      </w:r>
      <w:r w:rsidRPr="003D4946">
        <w:rPr>
          <w:lang w:val="es-ES"/>
        </w:rPr>
        <w:t xml:space="preserve"> </w:t>
      </w:r>
      <w:r w:rsidRPr="003D4946">
        <w:t>наркоторговли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восстановл</w:t>
      </w:r>
      <w:r w:rsidRPr="003D4946">
        <w:t>е</w:t>
      </w:r>
      <w:r w:rsidRPr="003D4946">
        <w:t>ния</w:t>
      </w:r>
      <w:r w:rsidRPr="003D4946">
        <w:rPr>
          <w:lang w:val="es-ES"/>
        </w:rPr>
        <w:t xml:space="preserve"> </w:t>
      </w:r>
      <w:r w:rsidRPr="003D4946">
        <w:t>престижа</w:t>
      </w:r>
      <w:r w:rsidRPr="003D4946">
        <w:rPr>
          <w:lang w:val="es-ES"/>
        </w:rPr>
        <w:t xml:space="preserve"> </w:t>
      </w:r>
      <w:r w:rsidRPr="003D4946">
        <w:t>листа</w:t>
      </w:r>
      <w:r w:rsidRPr="003D4946">
        <w:rPr>
          <w:lang w:val="es-ES"/>
        </w:rPr>
        <w:t xml:space="preserve"> </w:t>
      </w:r>
      <w:r w:rsidRPr="003D4946">
        <w:t>коки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2007</w:t>
      </w:r>
      <w:r w:rsidR="003D652C" w:rsidRPr="003D4946">
        <w:t>–</w:t>
      </w:r>
      <w:r w:rsidRPr="003D4946">
        <w:rPr>
          <w:lang w:val="es-ES"/>
        </w:rPr>
        <w:t xml:space="preserve">2010 </w:t>
      </w:r>
      <w:r w:rsidRPr="003D4946">
        <w:t>годы</w:t>
      </w:r>
      <w:r w:rsidRPr="003D4946">
        <w:rPr>
          <w:lang w:val="es-ES"/>
        </w:rPr>
        <w:t xml:space="preserve">»; </w:t>
      </w:r>
      <w:r w:rsidRPr="003D4946">
        <w:t>эта</w:t>
      </w:r>
      <w:r w:rsidRPr="003D4946">
        <w:rPr>
          <w:lang w:val="es-ES"/>
        </w:rPr>
        <w:t xml:space="preserve"> </w:t>
      </w:r>
      <w:r w:rsidRPr="003D4946">
        <w:t>стратегия предусматривает, с одной стороны,</w:t>
      </w:r>
      <w:r w:rsidRPr="003D4946">
        <w:rPr>
          <w:lang w:val="es-ES"/>
        </w:rPr>
        <w:t xml:space="preserve"> </w:t>
      </w:r>
      <w:r w:rsidRPr="003D4946">
        <w:t>усиление</w:t>
      </w:r>
      <w:r w:rsidRPr="003D4946">
        <w:rPr>
          <w:lang w:val="es-ES"/>
        </w:rPr>
        <w:t xml:space="preserve"> </w:t>
      </w:r>
      <w:r w:rsidRPr="003D4946">
        <w:t>государственных</w:t>
      </w:r>
      <w:r w:rsidRPr="003D4946">
        <w:rPr>
          <w:lang w:val="es-ES"/>
        </w:rPr>
        <w:t xml:space="preserve"> </w:t>
      </w:r>
      <w:r w:rsidRPr="003D4946">
        <w:t>мер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снижению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производства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Боливии</w:t>
      </w:r>
      <w:r w:rsidRPr="003D4946">
        <w:rPr>
          <w:lang w:val="es-ES"/>
        </w:rPr>
        <w:t xml:space="preserve"> </w:t>
      </w:r>
      <w:r w:rsidRPr="003D4946">
        <w:t>кокаина</w:t>
      </w:r>
      <w:r w:rsidRPr="003D4946">
        <w:rPr>
          <w:lang w:val="es-ES"/>
        </w:rPr>
        <w:t xml:space="preserve"> </w:t>
      </w:r>
      <w:r w:rsidRPr="003D4946">
        <w:t>путем</w:t>
      </w:r>
      <w:r w:rsidRPr="003D4946">
        <w:rPr>
          <w:lang w:val="es-ES"/>
        </w:rPr>
        <w:t xml:space="preserve"> </w:t>
      </w:r>
      <w:r w:rsidRPr="003D4946">
        <w:t>надлежащего</w:t>
      </w:r>
      <w:r w:rsidRPr="003D4946">
        <w:rPr>
          <w:lang w:val="es-ES"/>
        </w:rPr>
        <w:t xml:space="preserve"> </w:t>
      </w:r>
      <w:r w:rsidRPr="003D4946">
        <w:t>контроля, запрещения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борьбы с потреблением</w:t>
      </w:r>
      <w:r w:rsidRPr="003D4946">
        <w:rPr>
          <w:lang w:val="es-ES"/>
        </w:rPr>
        <w:t xml:space="preserve"> </w:t>
      </w:r>
      <w:r w:rsidRPr="003D4946">
        <w:t>наркотиков</w:t>
      </w:r>
      <w:r w:rsidRPr="003D4946">
        <w:rPr>
          <w:lang w:val="es-ES"/>
        </w:rPr>
        <w:t>,</w:t>
      </w:r>
      <w:r w:rsidRPr="003D4946">
        <w:t xml:space="preserve"> прежде всего, путем поощрения социал</w:t>
      </w:r>
      <w:r w:rsidRPr="003D4946">
        <w:t>ь</w:t>
      </w:r>
      <w:r w:rsidRPr="003D4946">
        <w:t xml:space="preserve">ного контроля за производством листа коки, а с другой стороны </w:t>
      </w:r>
      <w:r w:rsidR="003D652C" w:rsidRPr="003D4946">
        <w:t>–</w:t>
      </w:r>
      <w:r w:rsidRPr="003D4946">
        <w:t xml:space="preserve"> реорганиз</w:t>
      </w:r>
      <w:r w:rsidRPr="003D4946">
        <w:t>а</w:t>
      </w:r>
      <w:r w:rsidRPr="003D4946">
        <w:t>цию производства и контроля за сбытом этого продукта и утверждение коки как о</w:t>
      </w:r>
      <w:r w:rsidRPr="003D4946">
        <w:t>д</w:t>
      </w:r>
      <w:r w:rsidRPr="003D4946">
        <w:t>ного из элементов повседневной</w:t>
      </w:r>
      <w:r w:rsidRPr="003D4946">
        <w:rPr>
          <w:lang w:val="es-ES"/>
        </w:rPr>
        <w:t xml:space="preserve"> </w:t>
      </w:r>
      <w:r w:rsidRPr="003D4946">
        <w:t xml:space="preserve">жизни, культуры и экономики страны. </w:t>
      </w:r>
    </w:p>
    <w:p w:rsidR="00C510E8" w:rsidRDefault="003D4946" w:rsidP="00F1558D">
      <w:pPr>
        <w:pStyle w:val="SingleTxtGR"/>
      </w:pPr>
      <w:r w:rsidRPr="003D4946">
        <w:rPr>
          <w:lang w:val="es-ES"/>
        </w:rPr>
        <w:t>199.</w:t>
      </w:r>
      <w:r w:rsidRPr="003D4946">
        <w:rPr>
          <w:lang w:val="es-ES"/>
        </w:rPr>
        <w:tab/>
      </w:r>
      <w:r w:rsidRPr="003D4946">
        <w:t>Новая</w:t>
      </w:r>
      <w:r w:rsidRPr="003D4946">
        <w:rPr>
          <w:lang w:val="es-ES"/>
        </w:rPr>
        <w:t xml:space="preserve"> </w:t>
      </w:r>
      <w:r w:rsidRPr="003D4946">
        <w:t>стратегия</w:t>
      </w:r>
      <w:r w:rsidRPr="003D4946">
        <w:rPr>
          <w:lang w:val="es-ES"/>
        </w:rPr>
        <w:t xml:space="preserve"> </w:t>
      </w:r>
      <w:r w:rsidRPr="003D4946">
        <w:t>существенно</w:t>
      </w:r>
      <w:r w:rsidRPr="003D4946">
        <w:rPr>
          <w:lang w:val="es-ES"/>
        </w:rPr>
        <w:t xml:space="preserve"> </w:t>
      </w:r>
      <w:r w:rsidRPr="003D4946">
        <w:t>отличается</w:t>
      </w:r>
      <w:r w:rsidRPr="003D4946">
        <w:rPr>
          <w:lang w:val="es-ES"/>
        </w:rPr>
        <w:t xml:space="preserve"> </w:t>
      </w:r>
      <w:r w:rsidRPr="003D4946">
        <w:t>от</w:t>
      </w:r>
      <w:r w:rsidRPr="003D4946">
        <w:rPr>
          <w:lang w:val="es-ES"/>
        </w:rPr>
        <w:t xml:space="preserve"> </w:t>
      </w:r>
      <w:r w:rsidRPr="003D4946">
        <w:t>мер</w:t>
      </w:r>
      <w:r w:rsidRPr="003D4946">
        <w:rPr>
          <w:lang w:val="es-ES"/>
        </w:rPr>
        <w:t xml:space="preserve">, </w:t>
      </w:r>
      <w:r w:rsidRPr="003D4946">
        <w:t>которые</w:t>
      </w:r>
      <w:r w:rsidRPr="003D4946">
        <w:rPr>
          <w:lang w:val="es-ES"/>
        </w:rPr>
        <w:t xml:space="preserve"> </w:t>
      </w:r>
      <w:r w:rsidRPr="003D4946">
        <w:t>предприним</w:t>
      </w:r>
      <w:r w:rsidRPr="003D4946">
        <w:t>а</w:t>
      </w:r>
      <w:r w:rsidRPr="003D4946">
        <w:t>лись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стране</w:t>
      </w:r>
      <w:r w:rsidRPr="003D4946">
        <w:rPr>
          <w:lang w:val="es-ES"/>
        </w:rPr>
        <w:t xml:space="preserve">, </w:t>
      </w:r>
      <w:r w:rsidRPr="003D4946">
        <w:t>начиная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1988 </w:t>
      </w:r>
      <w:r w:rsidRPr="003D4946">
        <w:t>года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основе</w:t>
      </w:r>
      <w:r w:rsidRPr="003D4946">
        <w:rPr>
          <w:lang w:val="es-ES"/>
        </w:rPr>
        <w:t xml:space="preserve"> </w:t>
      </w:r>
      <w:r w:rsidRPr="003D4946">
        <w:t>которых</w:t>
      </w:r>
      <w:r w:rsidRPr="003D4946">
        <w:rPr>
          <w:lang w:val="es-ES"/>
        </w:rPr>
        <w:t xml:space="preserve"> </w:t>
      </w:r>
      <w:r w:rsidRPr="003D4946">
        <w:t>были</w:t>
      </w:r>
      <w:r w:rsidRPr="003D4946">
        <w:rPr>
          <w:lang w:val="es-ES"/>
        </w:rPr>
        <w:t xml:space="preserve"> </w:t>
      </w:r>
      <w:r w:rsidRPr="003D4946">
        <w:t>репрессии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отн</w:t>
      </w:r>
      <w:r w:rsidRPr="003D4946">
        <w:t>о</w:t>
      </w:r>
      <w:r w:rsidRPr="003D4946">
        <w:t>шении</w:t>
      </w:r>
      <w:r w:rsidRPr="003D4946">
        <w:rPr>
          <w:lang w:val="es-ES"/>
        </w:rPr>
        <w:t xml:space="preserve"> </w:t>
      </w:r>
      <w:r w:rsidRPr="003D4946">
        <w:t>производителей</w:t>
      </w:r>
      <w:r w:rsidRPr="003D4946">
        <w:rPr>
          <w:lang w:val="es-ES"/>
        </w:rPr>
        <w:t xml:space="preserve"> </w:t>
      </w:r>
      <w:r w:rsidRPr="003D4946">
        <w:t>листа</w:t>
      </w:r>
      <w:r w:rsidRPr="003D4946">
        <w:rPr>
          <w:lang w:val="es-ES"/>
        </w:rPr>
        <w:t xml:space="preserve"> </w:t>
      </w:r>
      <w:r w:rsidRPr="003D4946">
        <w:t>коки</w:t>
      </w:r>
      <w:r w:rsidRPr="003D4946">
        <w:rPr>
          <w:lang w:val="es-ES"/>
        </w:rPr>
        <w:t xml:space="preserve"> </w:t>
      </w:r>
      <w:r w:rsidRPr="003D4946">
        <w:t>как</w:t>
      </w:r>
      <w:r w:rsidRPr="003D4946">
        <w:rPr>
          <w:lang w:val="es-ES"/>
        </w:rPr>
        <w:t xml:space="preserve"> </w:t>
      </w:r>
      <w:r w:rsidRPr="003D4946">
        <w:t>самого</w:t>
      </w:r>
      <w:r w:rsidRPr="003D4946">
        <w:rPr>
          <w:lang w:val="es-ES"/>
        </w:rPr>
        <w:t xml:space="preserve"> </w:t>
      </w:r>
      <w:r w:rsidRPr="003D4946">
        <w:t>слабого</w:t>
      </w:r>
      <w:r w:rsidRPr="003D4946">
        <w:rPr>
          <w:lang w:val="es-ES"/>
        </w:rPr>
        <w:t xml:space="preserve"> </w:t>
      </w:r>
      <w:r w:rsidRPr="003D4946">
        <w:t>звена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цепочке</w:t>
      </w:r>
      <w:r w:rsidRPr="003D4946">
        <w:rPr>
          <w:lang w:val="es-ES"/>
        </w:rPr>
        <w:t xml:space="preserve"> </w:t>
      </w:r>
      <w:r w:rsidRPr="003D4946">
        <w:t>нарк</w:t>
      </w:r>
      <w:r w:rsidRPr="003D4946">
        <w:t>о</w:t>
      </w:r>
      <w:r w:rsidRPr="003D4946">
        <w:t>торговли</w:t>
      </w:r>
      <w:r w:rsidRPr="003D4946">
        <w:rPr>
          <w:lang w:val="es-ES"/>
        </w:rPr>
        <w:t>;</w:t>
      </w:r>
      <w:r w:rsidR="00C510E8">
        <w:rPr>
          <w:lang w:val="es-ES"/>
        </w:rPr>
        <w:t xml:space="preserve"> </w:t>
      </w:r>
      <w:r w:rsidRPr="003D4946">
        <w:t>эти репрессии нарушали</w:t>
      </w:r>
      <w:r w:rsidRPr="003D4946">
        <w:rPr>
          <w:lang w:val="es-ES"/>
        </w:rPr>
        <w:t xml:space="preserve"> </w:t>
      </w:r>
      <w:r w:rsidRPr="003D4946">
        <w:t>один</w:t>
      </w:r>
      <w:r w:rsidRPr="003D4946">
        <w:rPr>
          <w:lang w:val="es-ES"/>
        </w:rPr>
        <w:t xml:space="preserve"> </w:t>
      </w:r>
      <w:r w:rsidRPr="003D4946">
        <w:t>из</w:t>
      </w:r>
      <w:r w:rsidRPr="003D4946">
        <w:rPr>
          <w:lang w:val="es-ES"/>
        </w:rPr>
        <w:t xml:space="preserve"> </w:t>
      </w:r>
      <w:r w:rsidRPr="003D4946">
        <w:t>краеугольных</w:t>
      </w:r>
      <w:r w:rsidRPr="003D4946">
        <w:rPr>
          <w:lang w:val="es-ES"/>
        </w:rPr>
        <w:t xml:space="preserve"> </w:t>
      </w:r>
      <w:r w:rsidRPr="003D4946">
        <w:t>элементов</w:t>
      </w:r>
      <w:r w:rsidRPr="003D4946">
        <w:rPr>
          <w:lang w:val="es-ES"/>
        </w:rPr>
        <w:t xml:space="preserve"> </w:t>
      </w:r>
      <w:r w:rsidRPr="003D4946">
        <w:t>уважения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. 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200.</w:t>
      </w:r>
      <w:r w:rsidRPr="003D4946">
        <w:t xml:space="preserve"> </w:t>
      </w:r>
      <w:r w:rsidRPr="003D4946">
        <w:tab/>
        <w:t>Важно иметь в виду, что наряду с нестабильными «достижениями» в о</w:t>
      </w:r>
      <w:r w:rsidRPr="003D4946">
        <w:t>б</w:t>
      </w:r>
      <w:r w:rsidRPr="003D4946">
        <w:t>ласти искоренения коки до 2004 года, за период с 1998 по 2004 год имели место серьезные нарушения прав человека: в ходе соответствующих силовых дейс</w:t>
      </w:r>
      <w:r w:rsidRPr="003D4946">
        <w:t>т</w:t>
      </w:r>
      <w:r w:rsidRPr="003D4946">
        <w:t>вий 55 человек было убито,</w:t>
      </w:r>
      <w:r w:rsidR="00C510E8">
        <w:t xml:space="preserve"> </w:t>
      </w:r>
      <w:r w:rsidRPr="003D4946">
        <w:t>659 производителей листа коки получили ран</w:t>
      </w:r>
      <w:r w:rsidRPr="003D4946">
        <w:t>е</w:t>
      </w:r>
      <w:r w:rsidRPr="003D4946">
        <w:t xml:space="preserve">ния и 677 производителей листа коки и их руководителей были арестованы.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201.</w:t>
      </w:r>
      <w:r w:rsidRPr="003D4946">
        <w:t xml:space="preserve"> </w:t>
      </w:r>
      <w:r w:rsidRPr="003D4946">
        <w:tab/>
        <w:t>Политика, проводимая в настоящее время, приносит положительные р</w:t>
      </w:r>
      <w:r w:rsidRPr="003D4946">
        <w:t>е</w:t>
      </w:r>
      <w:r w:rsidRPr="003D4946">
        <w:t>зультаты; она позволила многим общинам укрепить свои культурные и духо</w:t>
      </w:r>
      <w:r w:rsidRPr="003D4946">
        <w:t>в</w:t>
      </w:r>
      <w:r w:rsidRPr="003D4946">
        <w:t>ные традиции и даже повысить экономическую э</w:t>
      </w:r>
      <w:r w:rsidRPr="003D4946">
        <w:t>ф</w:t>
      </w:r>
      <w:r w:rsidRPr="003D4946">
        <w:t>фективность производства и потребления листа коки. Поскольку кока является частью культурного н</w:t>
      </w:r>
      <w:r w:rsidRPr="003D4946">
        <w:t>а</w:t>
      </w:r>
      <w:r w:rsidRPr="003D4946">
        <w:t>следия общин коренного населения андо-амазонского региона, она используется во всех сферах жизни этих людей. Политика нынешнего правительства учитывает и уважает традиционные разрешенные н</w:t>
      </w:r>
      <w:r w:rsidRPr="003D4946">
        <w:t>а</w:t>
      </w:r>
      <w:r w:rsidRPr="003D4946">
        <w:t xml:space="preserve">правления использования коки. 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 xml:space="preserve">202. </w:t>
      </w:r>
      <w:r w:rsidRPr="003D4946">
        <w:rPr>
          <w:lang w:val="es-ES"/>
        </w:rPr>
        <w:tab/>
      </w:r>
      <w:r w:rsidRPr="003D4946">
        <w:t>Многие</w:t>
      </w:r>
      <w:r w:rsidRPr="003D4946">
        <w:rPr>
          <w:lang w:val="es-ES"/>
        </w:rPr>
        <w:t xml:space="preserve"> </w:t>
      </w:r>
      <w:r w:rsidRPr="003D4946">
        <w:t>семьи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упомянутых</w:t>
      </w:r>
      <w:r w:rsidRPr="003D4946">
        <w:rPr>
          <w:lang w:val="es-ES"/>
        </w:rPr>
        <w:t xml:space="preserve"> </w:t>
      </w:r>
      <w:r w:rsidRPr="003D4946">
        <w:t>районах</w:t>
      </w:r>
      <w:r w:rsidRPr="003D4946">
        <w:rPr>
          <w:lang w:val="es-ES"/>
        </w:rPr>
        <w:t xml:space="preserve"> </w:t>
      </w:r>
      <w:r w:rsidRPr="003D4946">
        <w:t>незамедлительно</w:t>
      </w:r>
      <w:r w:rsidRPr="003D4946">
        <w:rPr>
          <w:lang w:val="es-ES"/>
        </w:rPr>
        <w:t xml:space="preserve"> </w:t>
      </w:r>
      <w:r w:rsidRPr="003D4946">
        <w:t>ощутили</w:t>
      </w:r>
      <w:r w:rsidRPr="003D4946">
        <w:rPr>
          <w:lang w:val="es-ES"/>
        </w:rPr>
        <w:t xml:space="preserve"> </w:t>
      </w:r>
      <w:r w:rsidRPr="003D4946">
        <w:t>выгоды</w:t>
      </w:r>
      <w:r w:rsidRPr="003D4946">
        <w:rPr>
          <w:lang w:val="es-ES"/>
        </w:rPr>
        <w:t xml:space="preserve"> </w:t>
      </w:r>
      <w:r w:rsidRPr="003D4946">
        <w:t>социально</w:t>
      </w:r>
      <w:r w:rsidRPr="003D4946">
        <w:rPr>
          <w:lang w:val="es-ES"/>
        </w:rPr>
        <w:t>-</w:t>
      </w:r>
      <w:r w:rsidRPr="003D4946">
        <w:t>экономического</w:t>
      </w:r>
      <w:r w:rsidRPr="003D4946">
        <w:rPr>
          <w:lang w:val="es-ES"/>
        </w:rPr>
        <w:t xml:space="preserve"> </w:t>
      </w:r>
      <w:r w:rsidRPr="003D4946">
        <w:t>плана</w:t>
      </w:r>
      <w:r w:rsidRPr="003D4946">
        <w:rPr>
          <w:lang w:val="es-ES"/>
        </w:rPr>
        <w:t xml:space="preserve">, </w:t>
      </w:r>
      <w:r w:rsidRPr="003D4946">
        <w:t>являющиеся</w:t>
      </w:r>
      <w:r w:rsidRPr="003D4946">
        <w:rPr>
          <w:lang w:val="es-ES"/>
        </w:rPr>
        <w:t xml:space="preserve"> </w:t>
      </w:r>
      <w:r w:rsidRPr="003D4946">
        <w:t>результатом</w:t>
      </w:r>
      <w:r w:rsidRPr="003D4946">
        <w:rPr>
          <w:lang w:val="es-ES"/>
        </w:rPr>
        <w:t xml:space="preserve"> </w:t>
      </w:r>
      <w:r w:rsidRPr="003D4946">
        <w:t>политики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t>и</w:t>
      </w:r>
      <w:r w:rsidRPr="003D4946">
        <w:t>тельства</w:t>
      </w:r>
      <w:r w:rsidRPr="003D4946">
        <w:rPr>
          <w:lang w:val="es-ES"/>
        </w:rPr>
        <w:t xml:space="preserve">: </w:t>
      </w:r>
      <w:r w:rsidRPr="003D4946">
        <w:t>было</w:t>
      </w:r>
      <w:r w:rsidRPr="003D4946">
        <w:rPr>
          <w:lang w:val="es-ES"/>
        </w:rPr>
        <w:t xml:space="preserve"> </w:t>
      </w:r>
      <w:r w:rsidRPr="003D4946">
        <w:t>предоставлено</w:t>
      </w:r>
      <w:r w:rsidRPr="003D4946">
        <w:rPr>
          <w:lang w:val="es-ES"/>
        </w:rPr>
        <w:t xml:space="preserve"> </w:t>
      </w:r>
      <w:r w:rsidRPr="003D4946">
        <w:t>фина</w:t>
      </w:r>
      <w:r w:rsidRPr="003D4946">
        <w:t>н</w:t>
      </w:r>
      <w:r w:rsidRPr="003D4946">
        <w:t>сирование</w:t>
      </w:r>
      <w:r w:rsidRPr="003D4946">
        <w:rPr>
          <w:lang w:val="es-ES"/>
        </w:rPr>
        <w:t xml:space="preserve"> </w:t>
      </w:r>
      <w:r w:rsidRPr="003D4946">
        <w:t>на</w:t>
      </w:r>
      <w:r w:rsidR="00C510E8">
        <w:rPr>
          <w:lang w:val="es-ES"/>
        </w:rPr>
        <w:t xml:space="preserve"> </w:t>
      </w:r>
      <w:r w:rsidRPr="003D4946">
        <w:t>строительство</w:t>
      </w:r>
      <w:r w:rsidRPr="003D4946">
        <w:rPr>
          <w:lang w:val="es-ES"/>
        </w:rPr>
        <w:t xml:space="preserve"> </w:t>
      </w:r>
      <w:r w:rsidRPr="003D4946">
        <w:t>оросительных</w:t>
      </w:r>
      <w:r w:rsidRPr="003D4946">
        <w:rPr>
          <w:lang w:val="es-ES"/>
        </w:rPr>
        <w:t xml:space="preserve"> </w:t>
      </w:r>
      <w:r w:rsidRPr="003D4946">
        <w:t>систем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рынков</w:t>
      </w:r>
      <w:r w:rsidRPr="003D4946">
        <w:rPr>
          <w:lang w:val="es-ES"/>
        </w:rPr>
        <w:t xml:space="preserve">, </w:t>
      </w:r>
      <w:r w:rsidRPr="003D4946">
        <w:t>построено</w:t>
      </w:r>
      <w:r w:rsidRPr="003D4946">
        <w:rPr>
          <w:lang w:val="es-ES"/>
        </w:rPr>
        <w:t xml:space="preserve"> 18 </w:t>
      </w:r>
      <w:r w:rsidRPr="003D4946">
        <w:t>мостов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твердым</w:t>
      </w:r>
      <w:r w:rsidRPr="003D4946">
        <w:rPr>
          <w:lang w:val="es-ES"/>
        </w:rPr>
        <w:t xml:space="preserve"> </w:t>
      </w:r>
      <w:r w:rsidRPr="003D4946">
        <w:t>покрытием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провинциях</w:t>
      </w:r>
      <w:r w:rsidRPr="003D4946">
        <w:rPr>
          <w:lang w:val="es-ES"/>
        </w:rPr>
        <w:t xml:space="preserve"> </w:t>
      </w:r>
      <w:r w:rsidRPr="003D4946">
        <w:t>Ч</w:t>
      </w:r>
      <w:r w:rsidRPr="003D4946">
        <w:t>а</w:t>
      </w:r>
      <w:r w:rsidRPr="003D4946">
        <w:t>паре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Карраско</w:t>
      </w:r>
      <w:r w:rsidRPr="003D4946">
        <w:rPr>
          <w:lang w:val="es-ES"/>
        </w:rPr>
        <w:t xml:space="preserve">, </w:t>
      </w:r>
      <w:r w:rsidRPr="003D4946">
        <w:t>отремонтировано</w:t>
      </w:r>
      <w:r w:rsidRPr="003D4946">
        <w:rPr>
          <w:lang w:val="es-ES"/>
        </w:rPr>
        <w:t xml:space="preserve"> 800 </w:t>
      </w:r>
      <w:r w:rsidRPr="003D4946">
        <w:t>километров</w:t>
      </w:r>
      <w:r w:rsidRPr="003D4946">
        <w:rPr>
          <w:lang w:val="es-ES"/>
        </w:rPr>
        <w:t xml:space="preserve"> </w:t>
      </w:r>
      <w:r w:rsidRPr="003D4946">
        <w:t>дорог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улучшено</w:t>
      </w:r>
      <w:r w:rsidRPr="003D4946">
        <w:rPr>
          <w:lang w:val="es-ES"/>
        </w:rPr>
        <w:t xml:space="preserve"> </w:t>
      </w:r>
      <w:r w:rsidRPr="003D4946">
        <w:t>покрытие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бл</w:t>
      </w:r>
      <w:r w:rsidRPr="003D4946">
        <w:t>а</w:t>
      </w:r>
      <w:r w:rsidRPr="003D4946">
        <w:t>гоустроено</w:t>
      </w:r>
      <w:r w:rsidRPr="003D4946">
        <w:rPr>
          <w:lang w:val="es-ES"/>
        </w:rPr>
        <w:t xml:space="preserve"> 187 </w:t>
      </w:r>
      <w:r w:rsidRPr="003D4946">
        <w:t>километров</w:t>
      </w:r>
      <w:r w:rsidRPr="003D4946">
        <w:rPr>
          <w:lang w:val="es-ES"/>
        </w:rPr>
        <w:t xml:space="preserve"> </w:t>
      </w:r>
      <w:r w:rsidRPr="003D4946">
        <w:t>дорог</w:t>
      </w:r>
      <w:r w:rsidRPr="003D4946">
        <w:rPr>
          <w:lang w:val="es-ES"/>
        </w:rPr>
        <w:t xml:space="preserve"> </w:t>
      </w:r>
      <w:r w:rsidRPr="003D4946">
        <w:t>местного</w:t>
      </w:r>
      <w:r w:rsidRPr="003D4946">
        <w:rPr>
          <w:lang w:val="es-ES"/>
        </w:rPr>
        <w:t xml:space="preserve"> </w:t>
      </w:r>
      <w:r w:rsidRPr="003D4946">
        <w:t>значения. Национальный фонд содействия альтернативному развитию (FONADAL) выделил на финансиров</w:t>
      </w:r>
      <w:r w:rsidRPr="003D4946">
        <w:t>а</w:t>
      </w:r>
      <w:r w:rsidRPr="003D4946">
        <w:t>ние этих работ 85 млн. боливиано; помимо этого в софинансировании участв</w:t>
      </w:r>
      <w:r w:rsidRPr="003D4946">
        <w:t>о</w:t>
      </w:r>
      <w:r w:rsidRPr="003D4946">
        <w:t>вали муниципалитеты и общественные организации. Выгоды от реализации этих проектов получили свыше 850</w:t>
      </w:r>
      <w:r w:rsidR="0016101A">
        <w:t xml:space="preserve"> </w:t>
      </w:r>
      <w:r w:rsidRPr="003D4946">
        <w:t>000 семей, участвующих в выращивании бананов, какао, перца, кофе, ананасов, древесины и в изготовлении изделий из древесины. Кроме того было электрифицировано более 5</w:t>
      </w:r>
      <w:r w:rsidR="003D652C">
        <w:t xml:space="preserve"> </w:t>
      </w:r>
      <w:r w:rsidRPr="003D4946">
        <w:t>300 домашних х</w:t>
      </w:r>
      <w:r w:rsidRPr="003D4946">
        <w:t>о</w:t>
      </w:r>
      <w:r w:rsidRPr="003D4946">
        <w:t>зяйств (Каранави-Палос Бланкос).</w:t>
      </w:r>
    </w:p>
    <w:p w:rsidR="003D4946" w:rsidRPr="003D4946" w:rsidRDefault="003D652C" w:rsidP="003D652C">
      <w:pPr>
        <w:pStyle w:val="H23GR"/>
        <w:rPr>
          <w:lang w:val="es-ES"/>
        </w:rPr>
      </w:pPr>
      <w:r>
        <w:tab/>
      </w:r>
      <w:r>
        <w:tab/>
      </w:r>
      <w:r w:rsidR="003D4946" w:rsidRPr="003D4946">
        <w:t>Рекомендация</w:t>
      </w:r>
      <w:r w:rsidR="003D4946" w:rsidRPr="003D4946">
        <w:rPr>
          <w:lang w:val="es-ES"/>
        </w:rPr>
        <w:t xml:space="preserve"> 17</w:t>
      </w:r>
    </w:p>
    <w:p w:rsidR="003D4946" w:rsidRPr="003D4946" w:rsidRDefault="003D4946" w:rsidP="003D652C">
      <w:pPr>
        <w:pStyle w:val="SingleTxtGR"/>
        <w:rPr>
          <w:lang w:val="es-ES"/>
        </w:rPr>
      </w:pPr>
      <w:r w:rsidRPr="003D4946">
        <w:rPr>
          <w:lang w:val="es-ES"/>
        </w:rPr>
        <w:t>203.</w:t>
      </w:r>
      <w:r w:rsidRPr="003D4946">
        <w:rPr>
          <w:lang w:val="es-ES"/>
        </w:rPr>
        <w:tab/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связи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замечанием</w:t>
      </w:r>
      <w:r w:rsidRPr="003D4946">
        <w:rPr>
          <w:lang w:val="es-ES"/>
        </w:rPr>
        <w:t xml:space="preserve">, </w:t>
      </w:r>
      <w:r w:rsidRPr="003D4946">
        <w:t>касающимся</w:t>
      </w:r>
      <w:r w:rsidRPr="003D4946">
        <w:rPr>
          <w:lang w:val="es-ES"/>
        </w:rPr>
        <w:t xml:space="preserve"> </w:t>
      </w:r>
      <w:r w:rsidRPr="003D4946">
        <w:t>отсутствия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</w:t>
      </w:r>
      <w:r w:rsidRPr="003D4946">
        <w:t>относительно</w:t>
      </w:r>
      <w:r w:rsidRPr="003D4946">
        <w:rPr>
          <w:lang w:val="es-ES"/>
        </w:rPr>
        <w:t xml:space="preserve"> </w:t>
      </w:r>
      <w:r w:rsidRPr="003D4946">
        <w:t>законодательных</w:t>
      </w:r>
      <w:r w:rsidRPr="003D4946">
        <w:rPr>
          <w:lang w:val="es-ES"/>
        </w:rPr>
        <w:t xml:space="preserve">, </w:t>
      </w:r>
      <w:r w:rsidRPr="003D4946">
        <w:t>судебных</w:t>
      </w:r>
      <w:r w:rsidRPr="003D4946">
        <w:rPr>
          <w:lang w:val="es-ES"/>
        </w:rPr>
        <w:t xml:space="preserve">, </w:t>
      </w:r>
      <w:r w:rsidRPr="003D4946">
        <w:t>административных</w:t>
      </w:r>
      <w:r w:rsidRPr="003D4946">
        <w:rPr>
          <w:lang w:val="es-ES"/>
        </w:rPr>
        <w:t xml:space="preserve"> </w:t>
      </w:r>
      <w:r w:rsidRPr="003D4946">
        <w:t>или</w:t>
      </w:r>
      <w:r w:rsidRPr="003D4946">
        <w:rPr>
          <w:lang w:val="es-ES"/>
        </w:rPr>
        <w:t xml:space="preserve"> </w:t>
      </w:r>
      <w:r w:rsidRPr="003D4946">
        <w:t>иных</w:t>
      </w:r>
      <w:r w:rsidRPr="003D4946">
        <w:rPr>
          <w:lang w:val="es-ES"/>
        </w:rPr>
        <w:t xml:space="preserve"> </w:t>
      </w:r>
      <w:r w:rsidRPr="003D4946">
        <w:t>мер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практическ</w:t>
      </w:r>
      <w:r w:rsidRPr="003D4946">
        <w:t>о</w:t>
      </w:r>
      <w:r w:rsidRPr="003D4946">
        <w:t>му</w:t>
      </w:r>
      <w:r w:rsidRPr="003D4946">
        <w:rPr>
          <w:lang w:val="es-ES"/>
        </w:rPr>
        <w:t xml:space="preserve"> </w:t>
      </w:r>
      <w:r w:rsidRPr="003D4946">
        <w:t>применению</w:t>
      </w:r>
      <w:r w:rsidRPr="003D4946">
        <w:rPr>
          <w:lang w:val="es-ES"/>
        </w:rPr>
        <w:t xml:space="preserve"> </w:t>
      </w:r>
      <w:r w:rsidRPr="003D4946">
        <w:t>положений</w:t>
      </w:r>
      <w:r w:rsidRPr="003D4946">
        <w:rPr>
          <w:lang w:val="es-ES"/>
        </w:rPr>
        <w:t xml:space="preserve"> </w:t>
      </w:r>
      <w:r w:rsidRPr="003D4946">
        <w:t>статьи</w:t>
      </w:r>
      <w:r w:rsidRPr="003D4946">
        <w:rPr>
          <w:lang w:val="es-ES"/>
        </w:rPr>
        <w:t xml:space="preserve"> 6 </w:t>
      </w:r>
      <w:r w:rsidRPr="003D4946">
        <w:t>Конве</w:t>
      </w:r>
      <w:r w:rsidRPr="003D4946">
        <w:t>н</w:t>
      </w:r>
      <w:r w:rsidRPr="003D4946">
        <w:t>ции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статистической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</w:t>
      </w:r>
      <w:r w:rsidRPr="003D4946">
        <w:t>относительно</w:t>
      </w:r>
      <w:r w:rsidRPr="003D4946">
        <w:rPr>
          <w:lang w:val="es-ES"/>
        </w:rPr>
        <w:t xml:space="preserve"> </w:t>
      </w:r>
      <w:r w:rsidRPr="003D4946">
        <w:t>возбуждения</w:t>
      </w:r>
      <w:r w:rsidRPr="003D4946">
        <w:rPr>
          <w:lang w:val="es-ES"/>
        </w:rPr>
        <w:t xml:space="preserve"> </w:t>
      </w:r>
      <w:r w:rsidRPr="003D4946">
        <w:t>уголовных</w:t>
      </w:r>
      <w:r w:rsidRPr="003D4946">
        <w:rPr>
          <w:lang w:val="es-ES"/>
        </w:rPr>
        <w:t xml:space="preserve"> </w:t>
      </w:r>
      <w:r w:rsidRPr="003D4946">
        <w:t>дел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вынесенных</w:t>
      </w:r>
      <w:r w:rsidRPr="003D4946">
        <w:rPr>
          <w:lang w:val="es-ES"/>
        </w:rPr>
        <w:t xml:space="preserve"> </w:t>
      </w:r>
      <w:r w:rsidRPr="003D4946">
        <w:t>наказаний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случаях</w:t>
      </w:r>
      <w:r w:rsidRPr="003D4946">
        <w:rPr>
          <w:lang w:val="es-ES"/>
        </w:rPr>
        <w:t xml:space="preserve"> </w:t>
      </w:r>
      <w:r w:rsidRPr="003D4946">
        <w:t>правонарушений</w:t>
      </w:r>
      <w:r w:rsidRPr="003D4946">
        <w:rPr>
          <w:lang w:val="es-ES"/>
        </w:rPr>
        <w:t xml:space="preserve">, </w:t>
      </w:r>
      <w:r w:rsidRPr="003D4946">
        <w:t>связанных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расовой</w:t>
      </w:r>
      <w:r w:rsidRPr="003D4946">
        <w:rPr>
          <w:lang w:val="es-ES"/>
        </w:rPr>
        <w:t xml:space="preserve"> </w:t>
      </w:r>
      <w:r w:rsidRPr="003D4946">
        <w:t>дискриминацией</w:t>
      </w:r>
      <w:r w:rsidRPr="003D4946">
        <w:rPr>
          <w:lang w:val="es-ES"/>
        </w:rPr>
        <w:t xml:space="preserve">, </w:t>
      </w:r>
      <w:r w:rsidRPr="003D4946">
        <w:t>следует</w:t>
      </w:r>
      <w:r w:rsidRPr="003D4946">
        <w:rPr>
          <w:lang w:val="es-ES"/>
        </w:rPr>
        <w:t xml:space="preserve"> </w:t>
      </w:r>
      <w:r w:rsidRPr="003D4946">
        <w:t>отметить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Боливии</w:t>
      </w:r>
      <w:r w:rsidRPr="003D4946">
        <w:rPr>
          <w:lang w:val="es-ES"/>
        </w:rPr>
        <w:t xml:space="preserve"> </w:t>
      </w:r>
      <w:r w:rsidRPr="003D4946">
        <w:t>нет</w:t>
      </w:r>
      <w:r w:rsidRPr="003D4946">
        <w:rPr>
          <w:lang w:val="es-ES"/>
        </w:rPr>
        <w:t xml:space="preserve"> </w:t>
      </w:r>
      <w:r w:rsidRPr="003D4946">
        <w:t>законодательства</w:t>
      </w:r>
      <w:r w:rsidRPr="003D4946">
        <w:rPr>
          <w:lang w:val="es-ES"/>
        </w:rPr>
        <w:t xml:space="preserve">, </w:t>
      </w:r>
      <w:r w:rsidRPr="003D4946">
        <w:t>конкретно</w:t>
      </w:r>
      <w:r w:rsidRPr="003D4946">
        <w:rPr>
          <w:lang w:val="es-ES"/>
        </w:rPr>
        <w:t xml:space="preserve"> </w:t>
      </w:r>
      <w:r w:rsidRPr="003D4946">
        <w:t>касающегося</w:t>
      </w:r>
      <w:r w:rsidRPr="003D4946">
        <w:rPr>
          <w:lang w:val="es-ES"/>
        </w:rPr>
        <w:t xml:space="preserve"> </w:t>
      </w:r>
      <w:r w:rsidRPr="003D4946">
        <w:t>расовой</w:t>
      </w:r>
      <w:r w:rsidRPr="003D4946">
        <w:rPr>
          <w:lang w:val="es-ES"/>
        </w:rPr>
        <w:t xml:space="preserve"> </w:t>
      </w:r>
      <w:r w:rsidRPr="003D4946">
        <w:t>дискримин</w:t>
      </w:r>
      <w:r w:rsidRPr="003D4946">
        <w:t>а</w:t>
      </w:r>
      <w:r w:rsidRPr="003D4946">
        <w:t>ции</w:t>
      </w:r>
      <w:r w:rsidRPr="003D4946">
        <w:rPr>
          <w:lang w:val="es-ES"/>
        </w:rPr>
        <w:t xml:space="preserve">,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поэтому</w:t>
      </w:r>
      <w:r w:rsidRPr="003D4946">
        <w:rPr>
          <w:lang w:val="es-ES"/>
        </w:rPr>
        <w:t xml:space="preserve"> </w:t>
      </w:r>
      <w:r w:rsidRPr="003D4946">
        <w:t>нет ни жалоб, ни суде</w:t>
      </w:r>
      <w:r w:rsidRPr="003D4946">
        <w:t>б</w:t>
      </w:r>
      <w:r w:rsidRPr="003D4946">
        <w:t>ных исков со стороны жертв расовой дискриминации. Тем не менее,</w:t>
      </w:r>
      <w:r w:rsidR="00C510E8">
        <w:t xml:space="preserve"> </w:t>
      </w:r>
      <w:r w:rsidRPr="003D4946">
        <w:t>при отправлении правосудия органы прокурат</w:t>
      </w:r>
      <w:r w:rsidRPr="003D4946">
        <w:t>у</w:t>
      </w:r>
      <w:r w:rsidRPr="003D4946">
        <w:t>ры обязаны проводить расследования преступлений, связанных с расовой ди</w:t>
      </w:r>
      <w:r w:rsidRPr="003D4946">
        <w:t>с</w:t>
      </w:r>
      <w:r w:rsidRPr="003D4946">
        <w:t>криминацией, и обеспечивать соблюдение прав и свобод всех лиц, независимо от их расы, цвета кожи, пола, языка, религии, экономического положения, пр</w:t>
      </w:r>
      <w:r w:rsidRPr="003D4946">
        <w:t>о</w:t>
      </w:r>
      <w:r w:rsidRPr="003D4946">
        <w:t>исхождения</w:t>
      </w:r>
      <w:r w:rsidR="00C510E8">
        <w:t xml:space="preserve"> </w:t>
      </w:r>
      <w:r w:rsidRPr="003D4946">
        <w:t>или любых других расовых признаков, в соответствии с полож</w:t>
      </w:r>
      <w:r w:rsidRPr="003D4946">
        <w:t>е</w:t>
      </w:r>
      <w:r w:rsidRPr="003D4946">
        <w:t>ниями статьи 1 Американской конвенции</w:t>
      </w:r>
      <w:r w:rsidR="00C510E8">
        <w:t xml:space="preserve"> </w:t>
      </w:r>
      <w:r w:rsidRPr="003D4946">
        <w:t>о правах человека, ратифицированной Болив</w:t>
      </w:r>
      <w:r w:rsidRPr="003D4946">
        <w:t>и</w:t>
      </w:r>
      <w:r w:rsidRPr="003D4946">
        <w:t xml:space="preserve">ей согласно закону </w:t>
      </w:r>
      <w:r w:rsidR="003D652C">
        <w:t xml:space="preserve">№ </w:t>
      </w:r>
      <w:r w:rsidRPr="003D4946">
        <w:t>1430 от 11 февраля 1993 года 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204.</w:t>
      </w:r>
      <w:r w:rsidRPr="003D4946">
        <w:rPr>
          <w:lang w:val="es-ES"/>
        </w:rPr>
        <w:tab/>
      </w:r>
      <w:r w:rsidRPr="003D4946">
        <w:t>Политическая</w:t>
      </w:r>
      <w:r w:rsidRPr="003D4946">
        <w:rPr>
          <w:lang w:val="es-ES"/>
        </w:rPr>
        <w:t xml:space="preserve"> </w:t>
      </w:r>
      <w:r w:rsidRPr="003D4946">
        <w:t>конституция</w:t>
      </w:r>
      <w:r w:rsidRPr="003D4946">
        <w:rPr>
          <w:lang w:val="es-ES"/>
        </w:rPr>
        <w:t xml:space="preserve"> </w:t>
      </w:r>
      <w:r w:rsidRPr="003D4946">
        <w:t>государства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пункте</w:t>
      </w:r>
      <w:r w:rsidRPr="003D4946">
        <w:rPr>
          <w:lang w:val="es-ES"/>
        </w:rPr>
        <w:t xml:space="preserve"> II </w:t>
      </w:r>
      <w:r w:rsidRPr="003D4946">
        <w:t>статьи</w:t>
      </w:r>
      <w:r w:rsidRPr="003D4946">
        <w:rPr>
          <w:lang w:val="es-ES"/>
        </w:rPr>
        <w:t xml:space="preserve"> 14 </w:t>
      </w:r>
      <w:r w:rsidRPr="003D4946">
        <w:t>устанавл</w:t>
      </w:r>
      <w:r w:rsidRPr="003D4946">
        <w:t>и</w:t>
      </w:r>
      <w:r w:rsidRPr="003D4946">
        <w:t>вает</w:t>
      </w:r>
      <w:r w:rsidRPr="003D4946">
        <w:rPr>
          <w:lang w:val="es-ES"/>
        </w:rPr>
        <w:t xml:space="preserve">, </w:t>
      </w:r>
      <w:r w:rsidRPr="003D4946">
        <w:t>что:</w:t>
      </w:r>
      <w:r w:rsidRPr="003D4946">
        <w:rPr>
          <w:lang w:val="es-ES"/>
        </w:rPr>
        <w:t xml:space="preserve"> II. </w:t>
      </w:r>
      <w:r w:rsidRPr="003D4946">
        <w:t>Государство</w:t>
      </w:r>
      <w:r w:rsidRPr="003D4946">
        <w:rPr>
          <w:lang w:val="es-ES"/>
        </w:rPr>
        <w:t xml:space="preserve"> </w:t>
      </w:r>
      <w:r w:rsidRPr="003D4946">
        <w:t>запрещает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пресекает</w:t>
      </w:r>
      <w:r w:rsidRPr="003D4946">
        <w:rPr>
          <w:lang w:val="es-ES"/>
        </w:rPr>
        <w:t xml:space="preserve"> </w:t>
      </w:r>
      <w:r w:rsidRPr="003D4946">
        <w:t>все</w:t>
      </w:r>
      <w:r w:rsidRPr="003D4946">
        <w:rPr>
          <w:lang w:val="es-ES"/>
        </w:rPr>
        <w:t xml:space="preserve"> </w:t>
      </w:r>
      <w:r w:rsidRPr="003D4946">
        <w:t>формы</w:t>
      </w:r>
      <w:r w:rsidRPr="003D4946">
        <w:rPr>
          <w:lang w:val="es-ES"/>
        </w:rPr>
        <w:t xml:space="preserve"> </w:t>
      </w:r>
      <w:r w:rsidRPr="003D4946">
        <w:t>дискриминации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признакам</w:t>
      </w:r>
      <w:r w:rsidRPr="003D4946">
        <w:rPr>
          <w:lang w:val="es-ES"/>
        </w:rPr>
        <w:t xml:space="preserve"> </w:t>
      </w:r>
      <w:r w:rsidRPr="003D4946">
        <w:t>пола</w:t>
      </w:r>
      <w:r w:rsidRPr="003D4946">
        <w:rPr>
          <w:lang w:val="es-ES"/>
        </w:rPr>
        <w:t xml:space="preserve">, </w:t>
      </w:r>
      <w:r w:rsidRPr="003D4946">
        <w:t>цвета</w:t>
      </w:r>
      <w:r w:rsidRPr="003D4946">
        <w:rPr>
          <w:lang w:val="es-ES"/>
        </w:rPr>
        <w:t xml:space="preserve"> </w:t>
      </w:r>
      <w:r w:rsidRPr="003D4946">
        <w:t>кожи</w:t>
      </w:r>
      <w:r w:rsidRPr="003D4946">
        <w:rPr>
          <w:lang w:val="es-ES"/>
        </w:rPr>
        <w:t xml:space="preserve">, </w:t>
      </w:r>
      <w:r w:rsidRPr="003D4946">
        <w:t>возраста</w:t>
      </w:r>
      <w:r w:rsidRPr="003D4946">
        <w:rPr>
          <w:lang w:val="es-ES"/>
        </w:rPr>
        <w:t xml:space="preserve">, </w:t>
      </w:r>
      <w:r w:rsidRPr="003D4946">
        <w:t>половой</w:t>
      </w:r>
      <w:r w:rsidRPr="003D4946">
        <w:rPr>
          <w:lang w:val="es-ES"/>
        </w:rPr>
        <w:t xml:space="preserve"> </w:t>
      </w:r>
      <w:r w:rsidRPr="003D4946">
        <w:t>ориентации</w:t>
      </w:r>
      <w:r w:rsidRPr="003D4946">
        <w:rPr>
          <w:lang w:val="es-ES"/>
        </w:rPr>
        <w:t xml:space="preserve">, </w:t>
      </w:r>
      <w:r w:rsidRPr="003D4946">
        <w:t>гендерной</w:t>
      </w:r>
      <w:r w:rsidRPr="003D4946">
        <w:rPr>
          <w:lang w:val="es-ES"/>
        </w:rPr>
        <w:t xml:space="preserve"> </w:t>
      </w:r>
      <w:r w:rsidRPr="003D4946">
        <w:t>идент</w:t>
      </w:r>
      <w:r w:rsidRPr="003D4946">
        <w:t>и</w:t>
      </w:r>
      <w:r w:rsidRPr="003D4946">
        <w:t>фикации</w:t>
      </w:r>
      <w:r w:rsidRPr="003D4946">
        <w:rPr>
          <w:lang w:val="es-ES"/>
        </w:rPr>
        <w:t xml:space="preserve">, </w:t>
      </w:r>
      <w:r w:rsidRPr="003D4946">
        <w:t>происхождения</w:t>
      </w:r>
      <w:r w:rsidRPr="003D4946">
        <w:rPr>
          <w:lang w:val="es-ES"/>
        </w:rPr>
        <w:t xml:space="preserve">, </w:t>
      </w:r>
      <w:r w:rsidRPr="003D4946">
        <w:t>культуры</w:t>
      </w:r>
      <w:r w:rsidRPr="003D4946">
        <w:rPr>
          <w:lang w:val="es-ES"/>
        </w:rPr>
        <w:t xml:space="preserve">, </w:t>
      </w:r>
      <w:r w:rsidRPr="003D4946">
        <w:t>национальности</w:t>
      </w:r>
      <w:r w:rsidRPr="003D4946">
        <w:rPr>
          <w:lang w:val="es-ES"/>
        </w:rPr>
        <w:t xml:space="preserve">, </w:t>
      </w:r>
      <w:r w:rsidRPr="003D4946">
        <w:t>гражданства</w:t>
      </w:r>
      <w:r w:rsidRPr="003D4946">
        <w:rPr>
          <w:lang w:val="es-ES"/>
        </w:rPr>
        <w:t xml:space="preserve">, </w:t>
      </w:r>
      <w:r w:rsidRPr="003D4946">
        <w:t>языка</w:t>
      </w:r>
      <w:r w:rsidRPr="003D4946">
        <w:rPr>
          <w:lang w:val="es-ES"/>
        </w:rPr>
        <w:t xml:space="preserve">, </w:t>
      </w:r>
      <w:r w:rsidRPr="003D4946">
        <w:t>р</w:t>
      </w:r>
      <w:r w:rsidRPr="003D4946">
        <w:t>е</w:t>
      </w:r>
      <w:r w:rsidRPr="003D4946">
        <w:t>лигиозных</w:t>
      </w:r>
      <w:r w:rsidRPr="003D4946">
        <w:rPr>
          <w:lang w:val="es-ES"/>
        </w:rPr>
        <w:t xml:space="preserve"> </w:t>
      </w:r>
      <w:r w:rsidRPr="003D4946">
        <w:t>убеждений</w:t>
      </w:r>
      <w:r w:rsidRPr="003D4946">
        <w:rPr>
          <w:lang w:val="es-ES"/>
        </w:rPr>
        <w:t xml:space="preserve">, </w:t>
      </w:r>
      <w:r w:rsidRPr="003D4946">
        <w:t>идеологии</w:t>
      </w:r>
      <w:r w:rsidRPr="003D4946">
        <w:rPr>
          <w:lang w:val="es-ES"/>
        </w:rPr>
        <w:t xml:space="preserve">, </w:t>
      </w:r>
      <w:r w:rsidRPr="003D4946">
        <w:t>политических</w:t>
      </w:r>
      <w:r w:rsidRPr="003D4946">
        <w:rPr>
          <w:lang w:val="es-ES"/>
        </w:rPr>
        <w:t xml:space="preserve"> </w:t>
      </w:r>
      <w:r w:rsidRPr="003D4946">
        <w:t>или</w:t>
      </w:r>
      <w:r w:rsidRPr="003D4946">
        <w:rPr>
          <w:lang w:val="es-ES"/>
        </w:rPr>
        <w:t xml:space="preserve"> </w:t>
      </w:r>
      <w:r w:rsidRPr="003D4946">
        <w:t>философских</w:t>
      </w:r>
      <w:r w:rsidRPr="003D4946">
        <w:rPr>
          <w:lang w:val="es-ES"/>
        </w:rPr>
        <w:t xml:space="preserve"> </w:t>
      </w:r>
      <w:r w:rsidRPr="003D4946">
        <w:t>взглядов</w:t>
      </w:r>
      <w:r w:rsidRPr="003D4946">
        <w:rPr>
          <w:lang w:val="es-ES"/>
        </w:rPr>
        <w:t xml:space="preserve">, </w:t>
      </w:r>
      <w:r w:rsidRPr="003D4946">
        <w:t>гражданского</w:t>
      </w:r>
      <w:r w:rsidRPr="003D4946">
        <w:rPr>
          <w:lang w:val="es-ES"/>
        </w:rPr>
        <w:t xml:space="preserve"> </w:t>
      </w:r>
      <w:r w:rsidRPr="003D4946">
        <w:t>состояния</w:t>
      </w:r>
      <w:r w:rsidRPr="003D4946">
        <w:rPr>
          <w:lang w:val="es-ES"/>
        </w:rPr>
        <w:t xml:space="preserve">, </w:t>
      </w:r>
      <w:r w:rsidRPr="003D4946">
        <w:t>экономического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социального</w:t>
      </w:r>
      <w:r w:rsidRPr="003D4946">
        <w:rPr>
          <w:lang w:val="es-ES"/>
        </w:rPr>
        <w:t xml:space="preserve"> </w:t>
      </w:r>
      <w:r w:rsidRPr="003D4946">
        <w:t>положения</w:t>
      </w:r>
      <w:r w:rsidRPr="003D4946">
        <w:rPr>
          <w:lang w:val="es-ES"/>
        </w:rPr>
        <w:t xml:space="preserve">, </w:t>
      </w:r>
      <w:r w:rsidRPr="003D4946">
        <w:t>рода</w:t>
      </w:r>
      <w:r w:rsidRPr="003D4946">
        <w:rPr>
          <w:lang w:val="es-ES"/>
        </w:rPr>
        <w:t xml:space="preserve"> </w:t>
      </w:r>
      <w:r w:rsidRPr="003D4946">
        <w:t>зан</w:t>
      </w:r>
      <w:r w:rsidRPr="003D4946">
        <w:t>я</w:t>
      </w:r>
      <w:r w:rsidRPr="003D4946">
        <w:t>тий</w:t>
      </w:r>
      <w:r w:rsidRPr="003D4946">
        <w:rPr>
          <w:lang w:val="es-ES"/>
        </w:rPr>
        <w:t xml:space="preserve">, </w:t>
      </w:r>
      <w:r w:rsidRPr="003D4946">
        <w:t>образовательного</w:t>
      </w:r>
      <w:r w:rsidRPr="003D4946">
        <w:rPr>
          <w:lang w:val="es-ES"/>
        </w:rPr>
        <w:t xml:space="preserve"> </w:t>
      </w:r>
      <w:r w:rsidRPr="003D4946">
        <w:t>уровня</w:t>
      </w:r>
      <w:r w:rsidRPr="003D4946">
        <w:rPr>
          <w:lang w:val="es-ES"/>
        </w:rPr>
        <w:t xml:space="preserve">, </w:t>
      </w:r>
      <w:r w:rsidRPr="003D4946">
        <w:t>инвалидности</w:t>
      </w:r>
      <w:r w:rsidRPr="003D4946">
        <w:rPr>
          <w:lang w:val="es-ES"/>
        </w:rPr>
        <w:t xml:space="preserve">, </w:t>
      </w:r>
      <w:r w:rsidRPr="003D4946">
        <w:t>беременности</w:t>
      </w:r>
      <w:r w:rsidRPr="003D4946">
        <w:rPr>
          <w:lang w:val="es-ES"/>
        </w:rPr>
        <w:t xml:space="preserve"> </w:t>
      </w:r>
      <w:r w:rsidRPr="003D4946">
        <w:t>или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другим</w:t>
      </w:r>
      <w:r w:rsidRPr="003D4946">
        <w:rPr>
          <w:lang w:val="es-ES"/>
        </w:rPr>
        <w:t xml:space="preserve"> </w:t>
      </w:r>
      <w:r w:rsidRPr="003D4946">
        <w:t>пр</w:t>
      </w:r>
      <w:r w:rsidRPr="003D4946">
        <w:t>и</w:t>
      </w:r>
      <w:r w:rsidRPr="003D4946">
        <w:t>знакам</w:t>
      </w:r>
      <w:r w:rsidRPr="003D4946">
        <w:rPr>
          <w:lang w:val="es-ES"/>
        </w:rPr>
        <w:t xml:space="preserve">, </w:t>
      </w:r>
      <w:r w:rsidRPr="003D4946">
        <w:rPr>
          <w:iCs/>
          <w:lang w:val="es-ES"/>
        </w:rPr>
        <w:t>целью</w:t>
      </w:r>
      <w:r w:rsidRPr="003D4946">
        <w:rPr>
          <w:i/>
          <w:iCs/>
          <w:lang w:val="es-ES"/>
        </w:rPr>
        <w:t xml:space="preserve"> </w:t>
      </w:r>
      <w:r w:rsidRPr="003D4946">
        <w:rPr>
          <w:iCs/>
          <w:lang w:val="es-ES"/>
        </w:rPr>
        <w:t>или результатом которо</w:t>
      </w:r>
      <w:r w:rsidRPr="003D4946">
        <w:rPr>
          <w:iCs/>
        </w:rPr>
        <w:t>й</w:t>
      </w:r>
      <w:r w:rsidRPr="003D4946">
        <w:rPr>
          <w:iCs/>
          <w:lang w:val="es-ES"/>
        </w:rPr>
        <w:t xml:space="preserve"> явля</w:t>
      </w:r>
      <w:r w:rsidRPr="003D4946">
        <w:rPr>
          <w:iCs/>
        </w:rPr>
        <w:t>ю</w:t>
      </w:r>
      <w:r w:rsidRPr="003D4946">
        <w:rPr>
          <w:iCs/>
          <w:lang w:val="es-ES"/>
        </w:rPr>
        <w:t>тся</w:t>
      </w:r>
      <w:r w:rsidRPr="003D4946">
        <w:rPr>
          <w:lang w:val="es-ES"/>
        </w:rPr>
        <w:t xml:space="preserve"> умаление или отрицание </w:t>
      </w:r>
      <w:r w:rsidRPr="003D4946">
        <w:rPr>
          <w:iCs/>
          <w:lang w:val="es-ES"/>
        </w:rPr>
        <w:t>признания</w:t>
      </w:r>
      <w:r w:rsidRPr="003D4946">
        <w:rPr>
          <w:iCs/>
        </w:rPr>
        <w:t xml:space="preserve">, </w:t>
      </w:r>
      <w:r w:rsidRPr="003D4946">
        <w:rPr>
          <w:lang w:val="es-ES"/>
        </w:rPr>
        <w:t>использования или осуществления</w:t>
      </w:r>
      <w:r w:rsidRPr="003D4946">
        <w:t>,</w:t>
      </w:r>
      <w:r w:rsidRPr="003D4946">
        <w:rPr>
          <w:lang w:val="es-ES"/>
        </w:rPr>
        <w:t xml:space="preserve"> на равной основе</w:t>
      </w:r>
      <w:r w:rsidRPr="003D4946">
        <w:t>,</w:t>
      </w:r>
      <w:r w:rsidR="00C510E8">
        <w:t xml:space="preserve"> </w:t>
      </w:r>
      <w:r w:rsidRPr="003D4946">
        <w:t>прав каждого человека.</w:t>
      </w:r>
      <w:r w:rsidR="00C510E8">
        <w:t xml:space="preserve">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205.</w:t>
      </w:r>
      <w:r w:rsidRPr="003D4946">
        <w:rPr>
          <w:lang w:val="es-ES"/>
        </w:rPr>
        <w:tab/>
      </w:r>
      <w:r w:rsidRPr="003D4946">
        <w:t>Вместе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тем</w:t>
      </w:r>
      <w:r w:rsidRPr="003D4946">
        <w:rPr>
          <w:lang w:val="es-ES"/>
        </w:rPr>
        <w:t xml:space="preserve"> </w:t>
      </w:r>
      <w:r w:rsidRPr="003D4946">
        <w:t>следует</w:t>
      </w:r>
      <w:r w:rsidRPr="003D4946">
        <w:rPr>
          <w:lang w:val="es-ES"/>
        </w:rPr>
        <w:t xml:space="preserve"> </w:t>
      </w:r>
      <w:r w:rsidRPr="003D4946">
        <w:t>отметить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один</w:t>
      </w:r>
      <w:r w:rsidRPr="003D4946">
        <w:rPr>
          <w:lang w:val="es-ES"/>
        </w:rPr>
        <w:t xml:space="preserve"> </w:t>
      </w:r>
      <w:r w:rsidRPr="003D4946">
        <w:t>из</w:t>
      </w:r>
      <w:r w:rsidRPr="003D4946">
        <w:rPr>
          <w:lang w:val="es-ES"/>
        </w:rPr>
        <w:t xml:space="preserve"> </w:t>
      </w:r>
      <w:r w:rsidRPr="003D4946">
        <w:t>самых</w:t>
      </w:r>
      <w:r w:rsidRPr="003D4946">
        <w:rPr>
          <w:lang w:val="es-ES"/>
        </w:rPr>
        <w:t xml:space="preserve"> </w:t>
      </w:r>
      <w:r w:rsidRPr="003D4946">
        <w:t>серьезных</w:t>
      </w:r>
      <w:r w:rsidRPr="003D4946">
        <w:rPr>
          <w:lang w:val="es-ES"/>
        </w:rPr>
        <w:t xml:space="preserve"> </w:t>
      </w:r>
      <w:r w:rsidRPr="003D4946">
        <w:t>актов</w:t>
      </w:r>
      <w:r w:rsidRPr="003D4946">
        <w:rPr>
          <w:lang w:val="es-ES"/>
        </w:rPr>
        <w:t xml:space="preserve"> </w:t>
      </w:r>
      <w:r w:rsidRPr="003D4946">
        <w:t>ди</w:t>
      </w:r>
      <w:r w:rsidRPr="003D4946">
        <w:t>с</w:t>
      </w:r>
      <w:r w:rsidRPr="003D4946">
        <w:t>криминации</w:t>
      </w:r>
      <w:r w:rsidRPr="003D4946">
        <w:rPr>
          <w:lang w:val="es-ES"/>
        </w:rPr>
        <w:t xml:space="preserve"> </w:t>
      </w:r>
      <w:r w:rsidRPr="003D4946">
        <w:t>имел</w:t>
      </w:r>
      <w:r w:rsidRPr="003D4946">
        <w:rPr>
          <w:lang w:val="es-ES"/>
        </w:rPr>
        <w:t xml:space="preserve"> </w:t>
      </w:r>
      <w:r w:rsidRPr="003D4946">
        <w:t>место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городе</w:t>
      </w:r>
      <w:r w:rsidRPr="003D4946">
        <w:rPr>
          <w:lang w:val="es-ES"/>
        </w:rPr>
        <w:t xml:space="preserve"> </w:t>
      </w:r>
      <w:r w:rsidRPr="003D4946">
        <w:t>Сукре</w:t>
      </w:r>
      <w:r w:rsidRPr="003D4946">
        <w:rPr>
          <w:lang w:val="es-ES"/>
        </w:rPr>
        <w:t xml:space="preserve"> 24 </w:t>
      </w:r>
      <w:r w:rsidRPr="003D4946">
        <w:t>мая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>.</w:t>
      </w:r>
      <w:r w:rsidRPr="003D4946">
        <w:t xml:space="preserve"> Его</w:t>
      </w:r>
      <w:r w:rsidRPr="003D4946">
        <w:rPr>
          <w:lang w:val="es-ES"/>
        </w:rPr>
        <w:t xml:space="preserve"> </w:t>
      </w:r>
      <w:r w:rsidRPr="003D4946">
        <w:t>расследовала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t>о</w:t>
      </w:r>
      <w:r w:rsidRPr="003D4946">
        <w:t>миссия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правам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законодательного органа</w:t>
      </w:r>
      <w:r w:rsidRPr="003D4946">
        <w:rPr>
          <w:lang w:val="es-ES"/>
        </w:rPr>
        <w:t xml:space="preserve"> </w:t>
      </w:r>
      <w:r w:rsidRPr="003D4946">
        <w:t>Многонационального</w:t>
      </w:r>
      <w:r w:rsidRPr="003D4946">
        <w:rPr>
          <w:lang w:val="es-ES"/>
        </w:rPr>
        <w:t xml:space="preserve"> </w:t>
      </w:r>
      <w:r w:rsidRPr="003D4946">
        <w:t>Г</w:t>
      </w:r>
      <w:r w:rsidRPr="003D4946">
        <w:t>о</w:t>
      </w:r>
      <w:r w:rsidRPr="003D4946">
        <w:t>сударства</w:t>
      </w:r>
      <w:r w:rsidRPr="003D4946">
        <w:rPr>
          <w:lang w:val="es-ES"/>
        </w:rPr>
        <w:t xml:space="preserve"> </w:t>
      </w:r>
      <w:r w:rsidRPr="003D4946">
        <w:t>Боливия</w:t>
      </w:r>
      <w:r w:rsidRPr="003D4946">
        <w:rPr>
          <w:lang w:val="es-ES"/>
        </w:rPr>
        <w:t xml:space="preserve">; </w:t>
      </w:r>
      <w:r w:rsidRPr="003D4946">
        <w:t>заключительный</w:t>
      </w:r>
      <w:r w:rsidRPr="003D4946">
        <w:rPr>
          <w:lang w:val="es-ES"/>
        </w:rPr>
        <w:t xml:space="preserve"> </w:t>
      </w:r>
      <w:r w:rsidRPr="003D4946">
        <w:t>доклад</w:t>
      </w:r>
      <w:r w:rsidRPr="003D4946">
        <w:rPr>
          <w:lang w:val="es-ES"/>
        </w:rPr>
        <w:t xml:space="preserve"> </w:t>
      </w:r>
      <w:r w:rsidRPr="003D4946">
        <w:t>этой</w:t>
      </w:r>
      <w:r w:rsidRPr="003D4946">
        <w:rPr>
          <w:lang w:val="es-ES"/>
        </w:rPr>
        <w:t xml:space="preserve"> </w:t>
      </w:r>
      <w:r w:rsidRPr="003D4946">
        <w:t>комиссии</w:t>
      </w:r>
      <w:r w:rsidRPr="003D4946">
        <w:rPr>
          <w:lang w:val="es-ES"/>
        </w:rPr>
        <w:t xml:space="preserve"> </w:t>
      </w:r>
      <w:r w:rsidRPr="003D4946">
        <w:t>был</w:t>
      </w:r>
      <w:r w:rsidRPr="003D4946">
        <w:rPr>
          <w:lang w:val="es-ES"/>
        </w:rPr>
        <w:t xml:space="preserve"> </w:t>
      </w:r>
      <w:r w:rsidRPr="003D4946">
        <w:t>утвержден</w:t>
      </w:r>
      <w:r w:rsidRPr="003D4946">
        <w:rPr>
          <w:lang w:val="es-ES"/>
        </w:rPr>
        <w:t xml:space="preserve"> </w:t>
      </w:r>
      <w:r w:rsidRPr="003D4946">
        <w:t>П</w:t>
      </w:r>
      <w:r w:rsidRPr="003D4946">
        <w:t>а</w:t>
      </w:r>
      <w:r w:rsidRPr="003D4946">
        <w:t>латой</w:t>
      </w:r>
      <w:r w:rsidRPr="003D4946">
        <w:rPr>
          <w:lang w:val="es-ES"/>
        </w:rPr>
        <w:t xml:space="preserve"> </w:t>
      </w:r>
      <w:r w:rsidRPr="003D4946">
        <w:t>депутатов</w:t>
      </w:r>
      <w:r w:rsidRPr="003D4946">
        <w:rPr>
          <w:lang w:val="es-ES"/>
        </w:rPr>
        <w:t xml:space="preserve">, </w:t>
      </w:r>
      <w:r w:rsidRPr="003D4946">
        <w:t>которая</w:t>
      </w:r>
      <w:r w:rsidRPr="003D4946">
        <w:rPr>
          <w:lang w:val="es-ES"/>
        </w:rPr>
        <w:t xml:space="preserve"> </w:t>
      </w:r>
      <w:r w:rsidRPr="003D4946">
        <w:t>обратилась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rPr>
          <w:lang w:val="es-ES"/>
        </w:rPr>
        <w:t xml:space="preserve"> </w:t>
      </w:r>
      <w:r w:rsidRPr="003D4946">
        <w:t>Генеральному</w:t>
      </w:r>
      <w:r w:rsidRPr="003D4946">
        <w:rPr>
          <w:lang w:val="es-ES"/>
        </w:rPr>
        <w:t xml:space="preserve"> </w:t>
      </w:r>
      <w:r w:rsidRPr="003D4946">
        <w:t>судебному</w:t>
      </w:r>
      <w:r w:rsidRPr="003D4946">
        <w:rPr>
          <w:lang w:val="es-ES"/>
        </w:rPr>
        <w:t xml:space="preserve"> </w:t>
      </w:r>
      <w:r w:rsidRPr="003D4946">
        <w:t>прокурору</w:t>
      </w:r>
      <w:r w:rsidRPr="003D4946">
        <w:rPr>
          <w:lang w:val="es-ES"/>
        </w:rPr>
        <w:t xml:space="preserve"> </w:t>
      </w:r>
      <w:r w:rsidRPr="003D4946">
        <w:t>страны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официальной</w:t>
      </w:r>
      <w:r w:rsidRPr="003D4946">
        <w:rPr>
          <w:lang w:val="es-ES"/>
        </w:rPr>
        <w:t xml:space="preserve"> </w:t>
      </w:r>
      <w:r w:rsidRPr="003D4946">
        <w:t>просьбой</w:t>
      </w:r>
      <w:r w:rsidR="00C510E8">
        <w:rPr>
          <w:lang w:val="es-ES"/>
        </w:rPr>
        <w:t xml:space="preserve"> </w:t>
      </w:r>
      <w:r w:rsidRPr="003D4946">
        <w:t>открыть</w:t>
      </w:r>
      <w:r w:rsidR="00C510E8">
        <w:rPr>
          <w:lang w:val="es-ES"/>
        </w:rPr>
        <w:t xml:space="preserve"> </w:t>
      </w:r>
      <w:r w:rsidRPr="003D4946">
        <w:t>уголовное</w:t>
      </w:r>
      <w:r w:rsidRPr="003D4946">
        <w:rPr>
          <w:lang w:val="es-ES"/>
        </w:rPr>
        <w:t xml:space="preserve"> </w:t>
      </w:r>
      <w:r w:rsidRPr="003D4946">
        <w:t>судопроизводство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соо</w:t>
      </w:r>
      <w:r w:rsidRPr="003D4946">
        <w:t>т</w:t>
      </w:r>
      <w:r w:rsidRPr="003D4946">
        <w:t>ветствии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полученной</w:t>
      </w:r>
      <w:r w:rsidRPr="003D4946">
        <w:rPr>
          <w:lang w:val="es-ES"/>
        </w:rPr>
        <w:t xml:space="preserve"> </w:t>
      </w:r>
      <w:r w:rsidRPr="003D4946">
        <w:t>информацией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наказать</w:t>
      </w:r>
      <w:r w:rsidRPr="003D4946">
        <w:rPr>
          <w:lang w:val="es-ES"/>
        </w:rPr>
        <w:t xml:space="preserve"> </w:t>
      </w:r>
      <w:r w:rsidRPr="003D4946">
        <w:t>виновных</w:t>
      </w:r>
      <w:r w:rsidRPr="003D4946">
        <w:rPr>
          <w:lang w:val="es-ES"/>
        </w:rPr>
        <w:t xml:space="preserve">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 xml:space="preserve">206. </w:t>
      </w:r>
      <w:r w:rsidRPr="003D4946">
        <w:rPr>
          <w:lang w:val="es-ES"/>
        </w:rPr>
        <w:tab/>
        <w:t xml:space="preserve">9 </w:t>
      </w:r>
      <w:r w:rsidRPr="003D4946">
        <w:t>апреля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региональная прокуратура</w:t>
      </w:r>
      <w:r w:rsidRPr="003D4946">
        <w:rPr>
          <w:lang w:val="es-ES"/>
        </w:rPr>
        <w:t xml:space="preserve"> </w:t>
      </w:r>
      <w:r w:rsidRPr="003D4946">
        <w:t>в департаменте</w:t>
      </w:r>
      <w:r w:rsidRPr="003D4946">
        <w:rPr>
          <w:lang w:val="es-ES"/>
        </w:rPr>
        <w:t xml:space="preserve"> </w:t>
      </w:r>
      <w:r w:rsidRPr="003D4946">
        <w:t>Чукисака</w:t>
      </w:r>
      <w:r w:rsidRPr="003D4946">
        <w:rPr>
          <w:lang w:val="es-ES"/>
        </w:rPr>
        <w:t xml:space="preserve"> </w:t>
      </w:r>
      <w:r w:rsidRPr="003D4946">
        <w:t>предъявила</w:t>
      </w:r>
      <w:r w:rsidRPr="003D4946">
        <w:rPr>
          <w:lang w:val="es-ES"/>
        </w:rPr>
        <w:t xml:space="preserve"> </w:t>
      </w:r>
      <w:r w:rsidRPr="003D4946">
        <w:t>обвинения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расовой</w:t>
      </w:r>
      <w:r w:rsidRPr="003D4946">
        <w:rPr>
          <w:lang w:val="es-ES"/>
        </w:rPr>
        <w:t xml:space="preserve"> </w:t>
      </w:r>
      <w:r w:rsidRPr="003D4946">
        <w:t>дискриминации</w:t>
      </w:r>
      <w:r w:rsidRPr="003D4946">
        <w:rPr>
          <w:lang w:val="es-ES"/>
        </w:rPr>
        <w:t xml:space="preserve"> 14 </w:t>
      </w:r>
      <w:r w:rsidRPr="003D4946">
        <w:t>гражданам</w:t>
      </w:r>
      <w:r w:rsidRPr="003D4946">
        <w:rPr>
          <w:lang w:val="es-ES"/>
        </w:rPr>
        <w:t xml:space="preserve">, </w:t>
      </w:r>
      <w:r w:rsidRPr="003D4946">
        <w:t>издевавшимся</w:t>
      </w:r>
      <w:r w:rsidRPr="003D4946">
        <w:rPr>
          <w:lang w:val="es-ES"/>
        </w:rPr>
        <w:t xml:space="preserve"> </w:t>
      </w:r>
      <w:r w:rsidRPr="003D4946">
        <w:t>над</w:t>
      </w:r>
      <w:r w:rsidRPr="003D4946">
        <w:rPr>
          <w:lang w:val="es-ES"/>
        </w:rPr>
        <w:t xml:space="preserve"> </w:t>
      </w:r>
      <w:r w:rsidRPr="003D4946">
        <w:t>крестьянами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главной</w:t>
      </w:r>
      <w:r w:rsidRPr="003D4946">
        <w:rPr>
          <w:lang w:val="es-ES"/>
        </w:rPr>
        <w:t xml:space="preserve"> </w:t>
      </w:r>
      <w:r w:rsidRPr="003D4946">
        <w:t>площади</w:t>
      </w:r>
      <w:r w:rsidRPr="003D4946">
        <w:rPr>
          <w:lang w:val="es-ES"/>
        </w:rPr>
        <w:t xml:space="preserve"> </w:t>
      </w:r>
      <w:r w:rsidRPr="003D4946">
        <w:t>города</w:t>
      </w:r>
      <w:r w:rsidRPr="003D4946">
        <w:rPr>
          <w:lang w:val="es-ES"/>
        </w:rPr>
        <w:t xml:space="preserve"> </w:t>
      </w:r>
      <w:r w:rsidRPr="003D4946">
        <w:t>Су</w:t>
      </w:r>
      <w:r w:rsidRPr="003D4946">
        <w:t>к</w:t>
      </w:r>
      <w:r w:rsidRPr="003D4946">
        <w:t>ре</w:t>
      </w:r>
      <w:r w:rsidRPr="003D4946">
        <w:rPr>
          <w:lang w:val="es-ES"/>
        </w:rPr>
        <w:t xml:space="preserve"> 24 </w:t>
      </w:r>
      <w:r w:rsidRPr="003D4946">
        <w:t>мая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;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стало</w:t>
      </w:r>
      <w:r w:rsidRPr="003D4946">
        <w:rPr>
          <w:lang w:val="es-ES"/>
        </w:rPr>
        <w:t xml:space="preserve"> </w:t>
      </w:r>
      <w:r w:rsidRPr="003D4946">
        <w:t>возможным</w:t>
      </w:r>
      <w:r w:rsidRPr="003D4946">
        <w:rPr>
          <w:lang w:val="es-ES"/>
        </w:rPr>
        <w:t xml:space="preserve"> </w:t>
      </w:r>
      <w:r w:rsidRPr="003D4946">
        <w:t>после</w:t>
      </w:r>
      <w:r w:rsidRPr="003D4946">
        <w:rPr>
          <w:lang w:val="es-ES"/>
        </w:rPr>
        <w:t xml:space="preserve"> </w:t>
      </w:r>
      <w:r w:rsidRPr="003D4946">
        <w:t>того</w:t>
      </w:r>
      <w:r w:rsidRPr="003D4946">
        <w:rPr>
          <w:lang w:val="es-ES"/>
        </w:rPr>
        <w:t xml:space="preserve">, </w:t>
      </w:r>
      <w:r w:rsidRPr="003D4946">
        <w:t>как</w:t>
      </w:r>
      <w:r w:rsidRPr="003D4946">
        <w:rPr>
          <w:lang w:val="es-ES"/>
        </w:rPr>
        <w:t xml:space="preserve"> </w:t>
      </w:r>
      <w:r w:rsidRPr="003D4946">
        <w:t>была</w:t>
      </w:r>
      <w:r w:rsidRPr="003D4946">
        <w:rPr>
          <w:lang w:val="es-ES"/>
        </w:rPr>
        <w:t xml:space="preserve"> </w:t>
      </w:r>
      <w:r w:rsidRPr="003D4946">
        <w:t>принята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rPr>
          <w:lang w:val="es-ES"/>
        </w:rPr>
        <w:t xml:space="preserve"> </w:t>
      </w:r>
      <w:r w:rsidRPr="003D4946">
        <w:t>рассмотрению</w:t>
      </w:r>
      <w:r w:rsidRPr="003D4946">
        <w:rPr>
          <w:lang w:val="es-ES"/>
        </w:rPr>
        <w:t xml:space="preserve"> </w:t>
      </w:r>
      <w:r w:rsidRPr="003D4946">
        <w:t>жалоба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которой</w:t>
      </w:r>
      <w:r w:rsidRPr="003D4946">
        <w:rPr>
          <w:lang w:val="es-ES"/>
        </w:rPr>
        <w:t xml:space="preserve"> </w:t>
      </w:r>
      <w:r w:rsidRPr="003D4946">
        <w:t>содержалась</w:t>
      </w:r>
      <w:r w:rsidRPr="003D4946">
        <w:rPr>
          <w:lang w:val="es-ES"/>
        </w:rPr>
        <w:t xml:space="preserve"> </w:t>
      </w:r>
      <w:r w:rsidRPr="003D4946">
        <w:t>просьба</w:t>
      </w:r>
      <w:r w:rsidRPr="003D4946">
        <w:rPr>
          <w:lang w:val="es-ES"/>
        </w:rPr>
        <w:t xml:space="preserve"> </w:t>
      </w:r>
      <w:r w:rsidRPr="003D4946">
        <w:t>расширить</w:t>
      </w:r>
      <w:r w:rsidRPr="003D4946">
        <w:rPr>
          <w:lang w:val="es-ES"/>
        </w:rPr>
        <w:t xml:space="preserve">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дело</w:t>
      </w:r>
      <w:r w:rsidRPr="003D4946">
        <w:rPr>
          <w:lang w:val="es-ES"/>
        </w:rPr>
        <w:t xml:space="preserve">, </w:t>
      </w:r>
      <w:r w:rsidRPr="003D4946">
        <w:t>включив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него</w:t>
      </w:r>
      <w:r w:rsidRPr="003D4946">
        <w:rPr>
          <w:lang w:val="es-ES"/>
        </w:rPr>
        <w:t xml:space="preserve"> 14 </w:t>
      </w:r>
      <w:r w:rsidRPr="003D4946">
        <w:t>других</w:t>
      </w:r>
      <w:r w:rsidRPr="003D4946">
        <w:rPr>
          <w:lang w:val="es-ES"/>
        </w:rPr>
        <w:t xml:space="preserve"> </w:t>
      </w:r>
      <w:r w:rsidRPr="003D4946">
        <w:t>лиц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том</w:t>
      </w:r>
      <w:r w:rsidRPr="003D4946">
        <w:rPr>
          <w:lang w:val="es-ES"/>
        </w:rPr>
        <w:t xml:space="preserve"> </w:t>
      </w:r>
      <w:r w:rsidRPr="003D4946">
        <w:t>числе</w:t>
      </w:r>
      <w:r w:rsidRPr="003D4946">
        <w:rPr>
          <w:lang w:val="es-ES"/>
        </w:rPr>
        <w:t xml:space="preserve"> </w:t>
      </w:r>
      <w:r w:rsidRPr="003D4946">
        <w:t>представит</w:t>
      </w:r>
      <w:r w:rsidRPr="003D4946">
        <w:t>е</w:t>
      </w:r>
      <w:r w:rsidRPr="003D4946">
        <w:t>лей</w:t>
      </w:r>
      <w:r w:rsidRPr="003D4946">
        <w:rPr>
          <w:lang w:val="es-ES"/>
        </w:rPr>
        <w:t xml:space="preserve"> </w:t>
      </w:r>
      <w:r w:rsidRPr="003D4946">
        <w:t>органов власти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лидеров</w:t>
      </w:r>
      <w:r w:rsidRPr="003D4946">
        <w:rPr>
          <w:lang w:val="es-ES"/>
        </w:rPr>
        <w:t xml:space="preserve"> </w:t>
      </w:r>
      <w:r w:rsidRPr="003D4946">
        <w:t>гражданского</w:t>
      </w:r>
      <w:r w:rsidRPr="003D4946">
        <w:rPr>
          <w:lang w:val="es-ES"/>
        </w:rPr>
        <w:t xml:space="preserve"> </w:t>
      </w:r>
      <w:r w:rsidRPr="003D4946">
        <w:t>общества</w:t>
      </w:r>
      <w:r w:rsidRPr="003D4946">
        <w:rPr>
          <w:lang w:val="es-ES"/>
        </w:rPr>
        <w:t xml:space="preserve"> </w:t>
      </w:r>
      <w:r w:rsidRPr="003D4946">
        <w:t>города Сукре, имеющих отношение к соответствующим актам насилия и дискримин</w:t>
      </w:r>
      <w:r w:rsidRPr="003D4946">
        <w:t>а</w:t>
      </w:r>
      <w:r w:rsidRPr="003D4946">
        <w:t>ции.</w:t>
      </w:r>
      <w:r w:rsidR="00C510E8">
        <w:t xml:space="preserve"> 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207</w:t>
      </w:r>
      <w:r w:rsidRPr="003D4946">
        <w:t>.</w:t>
      </w:r>
      <w:r w:rsidRPr="003D4946">
        <w:rPr>
          <w:lang w:val="es-ES"/>
        </w:rPr>
        <w:t xml:space="preserve"> </w:t>
      </w:r>
      <w:r w:rsidRPr="003D4946">
        <w:rPr>
          <w:lang w:val="es-ES"/>
        </w:rPr>
        <w:tab/>
      </w:r>
      <w:r w:rsidRPr="003D4946">
        <w:t>Прокурор</w:t>
      </w:r>
      <w:r w:rsidRPr="003D4946">
        <w:rPr>
          <w:lang w:val="es-ES"/>
        </w:rPr>
        <w:t xml:space="preserve"> </w:t>
      </w:r>
      <w:r w:rsidRPr="003D4946">
        <w:t>региона</w:t>
      </w:r>
      <w:r w:rsidRPr="003D4946">
        <w:rPr>
          <w:lang w:val="es-ES"/>
        </w:rPr>
        <w:t xml:space="preserve"> </w:t>
      </w:r>
      <w:r w:rsidRPr="003D4946">
        <w:t>Чукисака</w:t>
      </w:r>
      <w:r w:rsidRPr="003D4946">
        <w:rPr>
          <w:lang w:val="es-ES"/>
        </w:rPr>
        <w:t xml:space="preserve"> </w:t>
      </w:r>
      <w:r w:rsidRPr="003D4946">
        <w:t>принял</w:t>
      </w:r>
      <w:r w:rsidRPr="003D4946">
        <w:rPr>
          <w:lang w:val="es-ES"/>
        </w:rPr>
        <w:t xml:space="preserve"> </w:t>
      </w:r>
      <w:r w:rsidRPr="003D4946">
        <w:t>решение</w:t>
      </w:r>
      <w:r w:rsidRPr="003D4946">
        <w:rPr>
          <w:lang w:val="es-ES"/>
        </w:rPr>
        <w:t xml:space="preserve"> </w:t>
      </w:r>
      <w:r w:rsidRPr="003D4946">
        <w:t>предъявить</w:t>
      </w:r>
      <w:r w:rsidR="00C510E8">
        <w:rPr>
          <w:lang w:val="es-ES"/>
        </w:rPr>
        <w:t xml:space="preserve"> </w:t>
      </w:r>
      <w:r w:rsidRPr="003D4946">
        <w:t>указанным</w:t>
      </w:r>
      <w:r w:rsidRPr="003D4946">
        <w:rPr>
          <w:lang w:val="es-ES"/>
        </w:rPr>
        <w:t xml:space="preserve"> </w:t>
      </w:r>
      <w:r w:rsidRPr="003D4946">
        <w:t>л</w:t>
      </w:r>
      <w:r w:rsidRPr="003D4946">
        <w:t>и</w:t>
      </w:r>
      <w:r w:rsidRPr="003D4946">
        <w:t>цам</w:t>
      </w:r>
      <w:r w:rsidRPr="003D4946">
        <w:rPr>
          <w:lang w:val="es-ES"/>
        </w:rPr>
        <w:t xml:space="preserve"> </w:t>
      </w:r>
      <w:r w:rsidRPr="003D4946">
        <w:t>обвинения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заговоре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организации</w:t>
      </w:r>
      <w:r w:rsidRPr="003D4946">
        <w:rPr>
          <w:lang w:val="es-ES"/>
        </w:rPr>
        <w:t xml:space="preserve"> </w:t>
      </w:r>
      <w:r w:rsidRPr="003D4946">
        <w:t>насилия</w:t>
      </w:r>
      <w:r w:rsidRPr="003D4946">
        <w:rPr>
          <w:lang w:val="es-ES"/>
        </w:rPr>
        <w:t xml:space="preserve">, </w:t>
      </w:r>
      <w:r w:rsidRPr="003D4946">
        <w:t>имевшего</w:t>
      </w:r>
      <w:r w:rsidRPr="003D4946">
        <w:rPr>
          <w:lang w:val="es-ES"/>
        </w:rPr>
        <w:t xml:space="preserve"> </w:t>
      </w:r>
      <w:r w:rsidRPr="003D4946">
        <w:t>место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то</w:t>
      </w:r>
      <w:r w:rsidRPr="003D4946">
        <w:rPr>
          <w:lang w:val="es-ES"/>
        </w:rPr>
        <w:t xml:space="preserve"> </w:t>
      </w:r>
      <w:r w:rsidRPr="003D4946">
        <w:t>время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городе</w:t>
      </w:r>
      <w:r w:rsidRPr="003D4946">
        <w:rPr>
          <w:lang w:val="es-ES"/>
        </w:rPr>
        <w:t xml:space="preserve"> </w:t>
      </w:r>
      <w:r w:rsidRPr="003D4946">
        <w:t>Сукре</w:t>
      </w:r>
      <w:r w:rsidRPr="003D4946">
        <w:rPr>
          <w:lang w:val="es-ES"/>
        </w:rPr>
        <w:t xml:space="preserve">; </w:t>
      </w:r>
      <w:r w:rsidRPr="003D4946">
        <w:t>помимо</w:t>
      </w:r>
      <w:r w:rsidRPr="003D4946">
        <w:rPr>
          <w:lang w:val="es-ES"/>
        </w:rPr>
        <w:t xml:space="preserve"> </w:t>
      </w:r>
      <w:r w:rsidRPr="003D4946">
        <w:t>этого</w:t>
      </w:r>
      <w:r w:rsidRPr="003D4946">
        <w:rPr>
          <w:lang w:val="es-ES"/>
        </w:rPr>
        <w:t xml:space="preserve"> </w:t>
      </w:r>
      <w:r w:rsidRPr="003D4946">
        <w:t>им</w:t>
      </w:r>
      <w:r w:rsidRPr="003D4946">
        <w:rPr>
          <w:lang w:val="es-ES"/>
        </w:rPr>
        <w:t xml:space="preserve"> </w:t>
      </w:r>
      <w:r w:rsidRPr="003D4946">
        <w:t>вменяются</w:t>
      </w:r>
      <w:r w:rsidRPr="003D4946">
        <w:rPr>
          <w:lang w:val="es-ES"/>
        </w:rPr>
        <w:t xml:space="preserve"> </w:t>
      </w:r>
      <w:r w:rsidRPr="003D4946">
        <w:t>подстрекательство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rPr>
          <w:lang w:val="es-ES"/>
        </w:rPr>
        <w:t xml:space="preserve"> </w:t>
      </w:r>
      <w:r w:rsidRPr="003D4946">
        <w:t>насилию</w:t>
      </w:r>
      <w:r w:rsidRPr="003D4946">
        <w:rPr>
          <w:lang w:val="es-ES"/>
        </w:rPr>
        <w:t xml:space="preserve">, </w:t>
      </w:r>
      <w:r w:rsidRPr="003D4946">
        <w:t>н</w:t>
      </w:r>
      <w:r w:rsidRPr="003D4946">
        <w:t>е</w:t>
      </w:r>
      <w:r w:rsidRPr="003D4946">
        <w:t>законные</w:t>
      </w:r>
      <w:r w:rsidRPr="003D4946">
        <w:rPr>
          <w:lang w:val="es-ES"/>
        </w:rPr>
        <w:t xml:space="preserve"> </w:t>
      </w:r>
      <w:r w:rsidRPr="003D4946">
        <w:t>вторжения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жилые</w:t>
      </w:r>
      <w:r w:rsidRPr="003D4946">
        <w:rPr>
          <w:lang w:val="es-ES"/>
        </w:rPr>
        <w:t xml:space="preserve"> </w:t>
      </w:r>
      <w:r w:rsidRPr="003D4946">
        <w:t>помещения</w:t>
      </w:r>
      <w:r w:rsidRPr="003D4946">
        <w:rPr>
          <w:lang w:val="es-ES"/>
        </w:rPr>
        <w:t xml:space="preserve"> </w:t>
      </w:r>
      <w:r w:rsidRPr="003D4946">
        <w:t>и</w:t>
      </w:r>
      <w:r w:rsidR="00C510E8">
        <w:rPr>
          <w:lang w:val="es-ES"/>
        </w:rPr>
        <w:t xml:space="preserve"> </w:t>
      </w:r>
      <w:r w:rsidRPr="003D4946">
        <w:t>нанесение телесных поврежд</w:t>
      </w:r>
      <w:r w:rsidRPr="003D4946">
        <w:t>е</w:t>
      </w:r>
      <w:r w:rsidRPr="003D4946">
        <w:t>ний.</w:t>
      </w:r>
      <w:r w:rsidR="00C510E8">
        <w:t xml:space="preserve"> </w:t>
      </w:r>
    </w:p>
    <w:p w:rsidR="00C510E8" w:rsidRDefault="003D4946" w:rsidP="00F1558D">
      <w:pPr>
        <w:pStyle w:val="SingleTxtGR"/>
      </w:pPr>
      <w:r w:rsidRPr="003D4946">
        <w:rPr>
          <w:lang w:val="es-ES"/>
        </w:rPr>
        <w:t>208.</w:t>
      </w:r>
      <w:r w:rsidRPr="003D4946">
        <w:t xml:space="preserve"> </w:t>
      </w:r>
      <w:r w:rsidRPr="003D4946">
        <w:tab/>
        <w:t>Расширение охвата расследования по указанию Генеральной судебной прокуратуры связано как с докладом, подготовленным Комиссией по правам человека Палаты депутатов, так и с выявлением</w:t>
      </w:r>
      <w:r w:rsidR="00C510E8">
        <w:t xml:space="preserve"> </w:t>
      </w:r>
      <w:r w:rsidRPr="003D4946">
        <w:t>доказательств причастности к соответствующим правонарушениям руководства департамента Чукисака и л</w:t>
      </w:r>
      <w:r w:rsidRPr="003D4946">
        <w:t>и</w:t>
      </w:r>
      <w:r w:rsidRPr="003D4946">
        <w:t>деров гражданского общества этого департамента.</w:t>
      </w:r>
      <w:r w:rsidR="00C510E8">
        <w:t xml:space="preserve"> </w:t>
      </w:r>
    </w:p>
    <w:p w:rsidR="003D4946" w:rsidRPr="003D4946" w:rsidRDefault="003D4946" w:rsidP="003D652C">
      <w:pPr>
        <w:pStyle w:val="H23GR"/>
        <w:rPr>
          <w:lang w:val="es-ES"/>
        </w:rPr>
      </w:pPr>
      <w:r w:rsidRPr="003D4946">
        <w:rPr>
          <w:lang w:val="es-ES"/>
        </w:rPr>
        <w:tab/>
      </w:r>
      <w:r w:rsidR="003D652C">
        <w:tab/>
      </w:r>
      <w:r w:rsidRPr="003D4946">
        <w:t>Рекомендация</w:t>
      </w:r>
      <w:r w:rsidRPr="003D4946">
        <w:rPr>
          <w:lang w:val="es-ES"/>
        </w:rPr>
        <w:t xml:space="preserve"> 18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209.</w:t>
      </w:r>
      <w:r w:rsidR="00C510E8">
        <w:rPr>
          <w:lang w:val="es-ES"/>
        </w:rPr>
        <w:t xml:space="preserve">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касается</w:t>
      </w:r>
      <w:r w:rsidRPr="003D4946">
        <w:rPr>
          <w:lang w:val="es-ES"/>
        </w:rPr>
        <w:t xml:space="preserve"> </w:t>
      </w:r>
      <w:r w:rsidRPr="003D4946">
        <w:t>рекомендации</w:t>
      </w:r>
      <w:r w:rsidRPr="003D4946">
        <w:rPr>
          <w:lang w:val="es-ES"/>
        </w:rPr>
        <w:t xml:space="preserve">, </w:t>
      </w:r>
      <w:r w:rsidRPr="003D4946">
        <w:t>касающейся</w:t>
      </w:r>
      <w:r w:rsidRPr="003D4946">
        <w:rPr>
          <w:lang w:val="es-ES"/>
        </w:rPr>
        <w:t xml:space="preserve"> </w:t>
      </w:r>
      <w:r w:rsidRPr="003D4946">
        <w:t>распространения</w:t>
      </w:r>
      <w:r w:rsidRPr="003D4946">
        <w:rPr>
          <w:lang w:val="es-ES"/>
        </w:rPr>
        <w:t xml:space="preserve"> </w:t>
      </w:r>
      <w:r w:rsidRPr="003D4946">
        <w:t>Конвенции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других</w:t>
      </w:r>
      <w:r w:rsidRPr="003D4946">
        <w:rPr>
          <w:lang w:val="es-ES"/>
        </w:rPr>
        <w:t xml:space="preserve"> </w:t>
      </w:r>
      <w:r w:rsidRPr="003D4946">
        <w:t>международных</w:t>
      </w:r>
      <w:r w:rsidRPr="003D4946">
        <w:rPr>
          <w:lang w:val="es-ES"/>
        </w:rPr>
        <w:t xml:space="preserve"> </w:t>
      </w:r>
      <w:r w:rsidRPr="003D4946">
        <w:t>договоров</w:t>
      </w:r>
      <w:r w:rsidRPr="003D4946">
        <w:rPr>
          <w:lang w:val="es-ES"/>
        </w:rPr>
        <w:t xml:space="preserve"> </w:t>
      </w:r>
      <w:r w:rsidRPr="003D4946">
        <w:t>в области 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основных</w:t>
      </w:r>
      <w:r w:rsidRPr="003D4946">
        <w:rPr>
          <w:lang w:val="es-ES"/>
        </w:rPr>
        <w:t xml:space="preserve"> </w:t>
      </w:r>
      <w:r w:rsidRPr="003D4946">
        <w:t>языках</w:t>
      </w:r>
      <w:r w:rsidRPr="003D4946">
        <w:rPr>
          <w:lang w:val="es-ES"/>
        </w:rPr>
        <w:t xml:space="preserve">, </w:t>
      </w:r>
      <w:r w:rsidRPr="003D4946">
        <w:t>то</w:t>
      </w:r>
      <w:r w:rsidRPr="003D4946">
        <w:rPr>
          <w:lang w:val="es-ES"/>
        </w:rPr>
        <w:t xml:space="preserve"> </w:t>
      </w:r>
      <w:r w:rsidRPr="003D4946">
        <w:t>следует</w:t>
      </w:r>
      <w:r w:rsidRPr="003D4946">
        <w:rPr>
          <w:lang w:val="es-ES"/>
        </w:rPr>
        <w:t xml:space="preserve"> </w:t>
      </w:r>
      <w:r w:rsidRPr="003D4946">
        <w:t>отметить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органы исполнител</w:t>
      </w:r>
      <w:r w:rsidRPr="003D4946">
        <w:t>ь</w:t>
      </w:r>
      <w:r w:rsidRPr="003D4946">
        <w:t>ной власти, действуя по линии различных министерств, способствуют распространению принципов Конве</w:t>
      </w:r>
      <w:r w:rsidRPr="003D4946">
        <w:t>н</w:t>
      </w:r>
      <w:r w:rsidRPr="003D4946">
        <w:t xml:space="preserve">ции.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210.</w:t>
      </w:r>
      <w:r w:rsidRPr="003D4946">
        <w:rPr>
          <w:lang w:val="es-ES"/>
        </w:rPr>
        <w:tab/>
      </w:r>
      <w:r w:rsidRPr="003D4946">
        <w:t>Наряду с этим, и в соответствии с существующими условиями, госуда</w:t>
      </w:r>
      <w:r w:rsidRPr="003D4946">
        <w:t>р</w:t>
      </w:r>
      <w:r w:rsidRPr="003D4946">
        <w:t>ственный орган, ответс</w:t>
      </w:r>
      <w:r w:rsidRPr="003D4946">
        <w:t>т</w:t>
      </w:r>
      <w:r w:rsidRPr="003D4946">
        <w:t>венный за распространение упомянутой информации, - Национальная дирекция по вопросам коммуникаций (Динаком), подотчетная Канцелярии Президента, - ведает программами, касающимися прав чел</w:t>
      </w:r>
      <w:r w:rsidRPr="003D4946">
        <w:t>о</w:t>
      </w:r>
      <w:r w:rsidRPr="003D4946">
        <w:t>века, на принадлежащих государству национальном телевидении (ТВН) и Радио Илим</w:t>
      </w:r>
      <w:r w:rsidRPr="003D4946">
        <w:t>а</w:t>
      </w:r>
      <w:r w:rsidRPr="003D4946">
        <w:t>ни; эти средства массовой информации ежедневно передают тематические м</w:t>
      </w:r>
      <w:r w:rsidRPr="003D4946">
        <w:t>а</w:t>
      </w:r>
      <w:r w:rsidRPr="003D4946">
        <w:t>териалы по вопросам прав человека, в частности, касающиеся коллективных прав коренных народов</w:t>
      </w:r>
      <w:r w:rsidRPr="003D4946">
        <w:rPr>
          <w:lang w:val="es-ES"/>
        </w:rPr>
        <w:t xml:space="preserve">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211.</w:t>
      </w:r>
      <w:r w:rsidRPr="003D4946">
        <w:rPr>
          <w:lang w:val="es-ES"/>
        </w:rPr>
        <w:tab/>
      </w:r>
      <w:r w:rsidRPr="003D4946">
        <w:t>Органы</w:t>
      </w:r>
      <w:r w:rsidRPr="003D4946">
        <w:rPr>
          <w:lang w:val="es-ES"/>
        </w:rPr>
        <w:t xml:space="preserve"> </w:t>
      </w:r>
      <w:r w:rsidRPr="003D4946">
        <w:t>исполнительной</w:t>
      </w:r>
      <w:r w:rsidRPr="003D4946">
        <w:rPr>
          <w:lang w:val="es-ES"/>
        </w:rPr>
        <w:t xml:space="preserve"> </w:t>
      </w:r>
      <w:r w:rsidRPr="003D4946">
        <w:t>власти</w:t>
      </w:r>
      <w:r w:rsidRPr="003D4946">
        <w:rPr>
          <w:lang w:val="es-ES"/>
        </w:rPr>
        <w:t xml:space="preserve"> </w:t>
      </w:r>
      <w:r w:rsidRPr="003D4946">
        <w:t>также</w:t>
      </w:r>
      <w:r w:rsidRPr="003D4946">
        <w:rPr>
          <w:lang w:val="es-ES"/>
        </w:rPr>
        <w:t xml:space="preserve"> </w:t>
      </w:r>
      <w:r w:rsidRPr="003D4946">
        <w:t>выпускают</w:t>
      </w:r>
      <w:r w:rsidRPr="003D4946">
        <w:rPr>
          <w:lang w:val="es-ES"/>
        </w:rPr>
        <w:t xml:space="preserve"> </w:t>
      </w:r>
      <w:r w:rsidRPr="003D4946">
        <w:t>тематические</w:t>
      </w:r>
      <w:r w:rsidRPr="003D4946">
        <w:rPr>
          <w:lang w:val="es-ES"/>
        </w:rPr>
        <w:t xml:space="preserve"> </w:t>
      </w:r>
      <w:r w:rsidRPr="003D4946">
        <w:t>инфо</w:t>
      </w:r>
      <w:r w:rsidRPr="003D4946">
        <w:t>р</w:t>
      </w:r>
      <w:r w:rsidRPr="003D4946">
        <w:t>мационные</w:t>
      </w:r>
      <w:r w:rsidRPr="003D4946">
        <w:rPr>
          <w:lang w:val="es-ES"/>
        </w:rPr>
        <w:t xml:space="preserve"> </w:t>
      </w:r>
      <w:r w:rsidRPr="003D4946">
        <w:t>материалы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ежемесячные</w:t>
      </w:r>
      <w:r w:rsidRPr="003D4946">
        <w:rPr>
          <w:lang w:val="es-ES"/>
        </w:rPr>
        <w:t xml:space="preserve"> </w:t>
      </w:r>
      <w:r w:rsidRPr="003D4946">
        <w:t>информационные</w:t>
      </w:r>
      <w:r w:rsidRPr="003D4946">
        <w:rPr>
          <w:lang w:val="es-ES"/>
        </w:rPr>
        <w:t xml:space="preserve"> </w:t>
      </w:r>
      <w:r w:rsidRPr="003D4946">
        <w:t>сообщения</w:t>
      </w:r>
      <w:r w:rsidRPr="003D4946">
        <w:rPr>
          <w:lang w:val="es-ES"/>
        </w:rPr>
        <w:t xml:space="preserve"> (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уровне</w:t>
      </w:r>
      <w:r w:rsidRPr="003D4946">
        <w:rPr>
          <w:lang w:val="es-ES"/>
        </w:rPr>
        <w:t xml:space="preserve"> </w:t>
      </w:r>
      <w:r w:rsidRPr="003D4946">
        <w:t>министерств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их</w:t>
      </w:r>
      <w:r w:rsidRPr="003D4946">
        <w:rPr>
          <w:lang w:val="es-ES"/>
        </w:rPr>
        <w:t xml:space="preserve"> </w:t>
      </w:r>
      <w:r w:rsidRPr="003D4946">
        <w:t>основных</w:t>
      </w:r>
      <w:r w:rsidRPr="003D4946">
        <w:rPr>
          <w:lang w:val="es-ES"/>
        </w:rPr>
        <w:t xml:space="preserve"> </w:t>
      </w:r>
      <w:r w:rsidRPr="003D4946">
        <w:t>подразделений</w:t>
      </w:r>
      <w:r w:rsidRPr="003D4946">
        <w:rPr>
          <w:lang w:val="es-ES"/>
        </w:rPr>
        <w:t xml:space="preserve">),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которых</w:t>
      </w:r>
      <w:r w:rsidRPr="003D4946">
        <w:rPr>
          <w:lang w:val="es-ES"/>
        </w:rPr>
        <w:t xml:space="preserve"> </w:t>
      </w:r>
      <w:r w:rsidRPr="003D4946">
        <w:t>содержится</w:t>
      </w:r>
      <w:r w:rsidRPr="003D4946">
        <w:rPr>
          <w:lang w:val="es-ES"/>
        </w:rPr>
        <w:t xml:space="preserve"> </w:t>
      </w:r>
      <w:r w:rsidRPr="003D4946">
        <w:t>информация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населения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мероприятиях,</w:t>
      </w:r>
      <w:r w:rsidRPr="003D4946">
        <w:rPr>
          <w:lang w:val="es-ES"/>
        </w:rPr>
        <w:t xml:space="preserve"> </w:t>
      </w:r>
      <w:r w:rsidRPr="003D4946">
        <w:t>конкретных</w:t>
      </w:r>
      <w:r w:rsidRPr="003D4946">
        <w:rPr>
          <w:lang w:val="es-ES"/>
        </w:rPr>
        <w:t xml:space="preserve"> </w:t>
      </w:r>
      <w:r w:rsidRPr="003D4946">
        <w:t>действиях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программах</w:t>
      </w:r>
      <w:r w:rsidRPr="003D4946">
        <w:rPr>
          <w:lang w:val="es-ES"/>
        </w:rPr>
        <w:t xml:space="preserve">, </w:t>
      </w:r>
      <w:r w:rsidRPr="003D4946">
        <w:t>реализу</w:t>
      </w:r>
      <w:r w:rsidRPr="003D4946">
        <w:t>е</w:t>
      </w:r>
      <w:r w:rsidRPr="003D4946">
        <w:t>мых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порядке</w:t>
      </w:r>
      <w:r w:rsidRPr="003D4946">
        <w:rPr>
          <w:lang w:val="es-ES"/>
        </w:rPr>
        <w:t xml:space="preserve"> </w:t>
      </w:r>
      <w:r w:rsidRPr="003D4946">
        <w:t>выполнения</w:t>
      </w:r>
      <w:r w:rsidRPr="003D4946">
        <w:rPr>
          <w:lang w:val="es-ES"/>
        </w:rPr>
        <w:t xml:space="preserve"> </w:t>
      </w:r>
      <w:r w:rsidRPr="003D4946">
        <w:t>национальных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международных</w:t>
      </w:r>
      <w:r w:rsidRPr="003D4946">
        <w:rPr>
          <w:lang w:val="es-ES"/>
        </w:rPr>
        <w:t xml:space="preserve"> </w:t>
      </w:r>
      <w:r w:rsidRPr="003D4946">
        <w:t>норм в области прав человека.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212.</w:t>
      </w:r>
      <w:r w:rsidRPr="003D4946">
        <w:rPr>
          <w:lang w:val="es-ES"/>
        </w:rPr>
        <w:tab/>
      </w:r>
      <w:r w:rsidRPr="003D4946">
        <w:t>Помимо</w:t>
      </w:r>
      <w:r w:rsidRPr="003D4946">
        <w:rPr>
          <w:lang w:val="es-ES"/>
        </w:rPr>
        <w:t xml:space="preserve"> </w:t>
      </w:r>
      <w:r w:rsidRPr="003D4946">
        <w:t>этого</w:t>
      </w:r>
      <w:r w:rsidRPr="003D4946">
        <w:rPr>
          <w:lang w:val="es-ES"/>
        </w:rPr>
        <w:t xml:space="preserve"> </w:t>
      </w:r>
      <w:r w:rsidRPr="003D4946">
        <w:t>Народный</w:t>
      </w:r>
      <w:r w:rsidRPr="003D4946">
        <w:rPr>
          <w:lang w:val="es-ES"/>
        </w:rPr>
        <w:t xml:space="preserve"> </w:t>
      </w:r>
      <w:r w:rsidRPr="003D4946">
        <w:t>защитник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рамках</w:t>
      </w:r>
      <w:r w:rsidRPr="003D4946">
        <w:rPr>
          <w:lang w:val="es-ES"/>
        </w:rPr>
        <w:t xml:space="preserve"> </w:t>
      </w:r>
      <w:r w:rsidRPr="003D4946">
        <w:t>своей</w:t>
      </w:r>
      <w:r w:rsidRPr="003D4946">
        <w:rPr>
          <w:lang w:val="es-ES"/>
        </w:rPr>
        <w:t xml:space="preserve"> </w:t>
      </w:r>
      <w:r w:rsidRPr="003D4946">
        <w:t>компетенции</w:t>
      </w:r>
      <w:r w:rsidRPr="003D4946">
        <w:rPr>
          <w:lang w:val="es-ES"/>
        </w:rPr>
        <w:t xml:space="preserve"> </w:t>
      </w:r>
      <w:r w:rsidRPr="003D4946">
        <w:t>орган</w:t>
      </w:r>
      <w:r w:rsidRPr="003D4946">
        <w:t>и</w:t>
      </w:r>
      <w:r w:rsidRPr="003D4946">
        <w:t>зует</w:t>
      </w:r>
      <w:r w:rsidRPr="003D4946">
        <w:rPr>
          <w:lang w:val="es-ES"/>
        </w:rPr>
        <w:t xml:space="preserve"> </w:t>
      </w:r>
      <w:r w:rsidRPr="003D4946">
        <w:t>кампании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целью</w:t>
      </w:r>
      <w:r w:rsidRPr="003D4946">
        <w:rPr>
          <w:lang w:val="es-ES"/>
        </w:rPr>
        <w:t xml:space="preserve"> </w:t>
      </w:r>
      <w:r w:rsidRPr="003D4946">
        <w:t>распространения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правах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ходе</w:t>
      </w:r>
      <w:r w:rsidRPr="003D4946">
        <w:rPr>
          <w:lang w:val="es-ES"/>
        </w:rPr>
        <w:t xml:space="preserve"> </w:t>
      </w:r>
      <w:r w:rsidRPr="003D4946">
        <w:t>которых</w:t>
      </w:r>
      <w:r w:rsidRPr="003D4946">
        <w:rPr>
          <w:lang w:val="es-ES"/>
        </w:rPr>
        <w:t xml:space="preserve"> </w:t>
      </w:r>
      <w:r w:rsidRPr="003D4946">
        <w:t>распространяются</w:t>
      </w:r>
      <w:r w:rsidRPr="003D4946">
        <w:rPr>
          <w:lang w:val="es-ES"/>
        </w:rPr>
        <w:t xml:space="preserve"> </w:t>
      </w:r>
      <w:r w:rsidRPr="003D4946">
        <w:t>как</w:t>
      </w:r>
      <w:r w:rsidRPr="003D4946">
        <w:rPr>
          <w:lang w:val="es-ES"/>
        </w:rPr>
        <w:t xml:space="preserve"> </w:t>
      </w:r>
      <w:r w:rsidRPr="003D4946">
        <w:t>тексты</w:t>
      </w:r>
      <w:r w:rsidRPr="003D4946">
        <w:rPr>
          <w:lang w:val="es-ES"/>
        </w:rPr>
        <w:t xml:space="preserve"> </w:t>
      </w:r>
      <w:r w:rsidRPr="003D4946">
        <w:t>отдел</w:t>
      </w:r>
      <w:r w:rsidRPr="003D4946">
        <w:t>ь</w:t>
      </w:r>
      <w:r w:rsidRPr="003D4946">
        <w:t>ных</w:t>
      </w:r>
      <w:r w:rsidRPr="003D4946">
        <w:rPr>
          <w:lang w:val="es-ES"/>
        </w:rPr>
        <w:t xml:space="preserve"> </w:t>
      </w:r>
      <w:r w:rsidRPr="003D4946">
        <w:t>статей</w:t>
      </w:r>
      <w:r w:rsidRPr="003D4946">
        <w:rPr>
          <w:lang w:val="es-ES"/>
        </w:rPr>
        <w:t xml:space="preserve">, </w:t>
      </w:r>
      <w:r w:rsidRPr="003D4946">
        <w:t>так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документы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полном</w:t>
      </w:r>
      <w:r w:rsidRPr="003D4946">
        <w:rPr>
          <w:lang w:val="es-ES"/>
        </w:rPr>
        <w:t xml:space="preserve"> </w:t>
      </w:r>
      <w:r w:rsidRPr="003D4946">
        <w:t>объеме</w:t>
      </w:r>
      <w:r w:rsidRPr="003D4946">
        <w:rPr>
          <w:lang w:val="es-ES"/>
        </w:rPr>
        <w:t xml:space="preserve">, </w:t>
      </w:r>
      <w:r w:rsidRPr="003D4946">
        <w:t>включая Конвенцию и другие</w:t>
      </w:r>
      <w:r w:rsidRPr="003D4946">
        <w:rPr>
          <w:lang w:val="es-ES"/>
        </w:rPr>
        <w:t xml:space="preserve"> </w:t>
      </w:r>
      <w:r w:rsidRPr="003D4946">
        <w:t>международные</w:t>
      </w:r>
      <w:r w:rsidRPr="003D4946">
        <w:rPr>
          <w:lang w:val="es-ES"/>
        </w:rPr>
        <w:t xml:space="preserve"> </w:t>
      </w:r>
      <w:r w:rsidRPr="003D4946">
        <w:t>договоры. Для распространения информации используются передачи тематических программ и материалы рекламного типа, распространяются печатные материалы, пров</w:t>
      </w:r>
      <w:r w:rsidRPr="003D4946">
        <w:t>о</w:t>
      </w:r>
      <w:r w:rsidRPr="003D4946">
        <w:t>дятся мероприятия по повышению потенциала, встречи с различными группами населения и используются возможности Центра информации и док</w:t>
      </w:r>
      <w:r w:rsidRPr="003D4946">
        <w:t>у</w:t>
      </w:r>
      <w:r w:rsidRPr="003D4946">
        <w:t>ментации</w:t>
      </w:r>
      <w:r w:rsidRPr="003D4946">
        <w:rPr>
          <w:lang w:val="es-ES"/>
        </w:rPr>
        <w:t>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 xml:space="preserve">213. </w:t>
      </w:r>
      <w:r w:rsidRPr="003D4946">
        <w:rPr>
          <w:lang w:val="es-ES"/>
        </w:rPr>
        <w:tab/>
      </w:r>
      <w:r w:rsidRPr="003D4946">
        <w:t>В</w:t>
      </w:r>
      <w:r w:rsidRPr="003D4946">
        <w:rPr>
          <w:lang w:val="es-ES"/>
        </w:rPr>
        <w:t xml:space="preserve"> 2006 </w:t>
      </w:r>
      <w:r w:rsidRPr="003D4946">
        <w:t>году</w:t>
      </w:r>
      <w:r w:rsidRPr="003D4946">
        <w:rPr>
          <w:lang w:val="es-ES"/>
        </w:rPr>
        <w:t xml:space="preserve"> </w:t>
      </w:r>
      <w:r w:rsidRPr="003D4946">
        <w:t>Народный</w:t>
      </w:r>
      <w:r w:rsidRPr="003D4946">
        <w:rPr>
          <w:lang w:val="es-ES"/>
        </w:rPr>
        <w:t xml:space="preserve"> </w:t>
      </w:r>
      <w:r w:rsidRPr="003D4946">
        <w:t>защитник</w:t>
      </w:r>
      <w:r w:rsidRPr="003D4946">
        <w:rPr>
          <w:lang w:val="es-ES"/>
        </w:rPr>
        <w:t xml:space="preserve"> </w:t>
      </w:r>
      <w:r w:rsidRPr="003D4946">
        <w:t>подготовил</w:t>
      </w:r>
      <w:r w:rsidRPr="003D4946">
        <w:rPr>
          <w:lang w:val="es-ES"/>
        </w:rPr>
        <w:t xml:space="preserve"> </w:t>
      </w:r>
      <w:r w:rsidRPr="003D4946">
        <w:t>пять</w:t>
      </w:r>
      <w:r w:rsidRPr="003D4946">
        <w:rPr>
          <w:lang w:val="es-ES"/>
        </w:rPr>
        <w:t xml:space="preserve"> </w:t>
      </w:r>
      <w:r w:rsidRPr="003D4946">
        <w:t>следующих</w:t>
      </w:r>
      <w:r w:rsidRPr="003D4946">
        <w:rPr>
          <w:lang w:val="es-ES"/>
        </w:rPr>
        <w:t xml:space="preserve"> </w:t>
      </w:r>
      <w:r w:rsidRPr="003D4946">
        <w:t>программ</w:t>
      </w:r>
      <w:r w:rsidRPr="003D4946">
        <w:rPr>
          <w:lang w:val="es-ES"/>
        </w:rPr>
        <w:t xml:space="preserve"> </w:t>
      </w:r>
      <w:r w:rsidRPr="003D4946">
        <w:t>повышения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области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гражданина</w:t>
      </w:r>
      <w:r w:rsidRPr="003D4946">
        <w:rPr>
          <w:lang w:val="es-ES"/>
        </w:rPr>
        <w:t xml:space="preserve">: </w:t>
      </w:r>
      <w:r w:rsidRPr="003D4946">
        <w:t>Повышение</w:t>
      </w:r>
      <w:r w:rsidRPr="003D4946">
        <w:rPr>
          <w:lang w:val="es-ES"/>
        </w:rPr>
        <w:t xml:space="preserve"> </w:t>
      </w:r>
      <w:r w:rsidRPr="003D4946">
        <w:t>п</w:t>
      </w:r>
      <w:r w:rsidRPr="003D4946">
        <w:t>о</w:t>
      </w:r>
      <w:r w:rsidRPr="003D4946">
        <w:t>тенциала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области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гражданина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вооруженных</w:t>
      </w:r>
      <w:r w:rsidRPr="003D4946">
        <w:rPr>
          <w:lang w:val="es-ES"/>
        </w:rPr>
        <w:t xml:space="preserve"> </w:t>
      </w:r>
      <w:r w:rsidRPr="003D4946">
        <w:t>силах</w:t>
      </w:r>
      <w:r w:rsidRPr="003D4946">
        <w:rPr>
          <w:lang w:val="es-ES"/>
        </w:rPr>
        <w:t xml:space="preserve">, </w:t>
      </w:r>
      <w:r w:rsidRPr="003D4946">
        <w:t>Пов</w:t>
      </w:r>
      <w:r w:rsidRPr="003D4946">
        <w:t>ы</w:t>
      </w:r>
      <w:r w:rsidRPr="003D4946">
        <w:t>шение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области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гражданина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национальной</w:t>
      </w:r>
      <w:r w:rsidRPr="003D4946">
        <w:rPr>
          <w:lang w:val="es-ES"/>
        </w:rPr>
        <w:t xml:space="preserve"> </w:t>
      </w:r>
      <w:r w:rsidRPr="003D4946">
        <w:t>п</w:t>
      </w:r>
      <w:r w:rsidRPr="003D4946">
        <w:t>о</w:t>
      </w:r>
      <w:r w:rsidRPr="003D4946">
        <w:t>лиции</w:t>
      </w:r>
      <w:r w:rsidRPr="003D4946">
        <w:rPr>
          <w:lang w:val="es-ES"/>
        </w:rPr>
        <w:t xml:space="preserve">, </w:t>
      </w:r>
      <w:r w:rsidRPr="003D4946">
        <w:t>Повышение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государственных служащих по вопросам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гражданина</w:t>
      </w:r>
      <w:r w:rsidRPr="003D4946">
        <w:rPr>
          <w:lang w:val="es-ES"/>
        </w:rPr>
        <w:t xml:space="preserve">, </w:t>
      </w:r>
      <w:r w:rsidRPr="003D4946">
        <w:t>Повышение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граждан в</w:t>
      </w:r>
      <w:r w:rsidRPr="003D4946">
        <w:rPr>
          <w:lang w:val="es-ES"/>
        </w:rPr>
        <w:t xml:space="preserve"> </w:t>
      </w:r>
      <w:r w:rsidRPr="003D4946">
        <w:t>области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</w:t>
      </w:r>
      <w:r w:rsidRPr="003D4946">
        <w:t>о</w:t>
      </w:r>
      <w:r w:rsidRPr="003D4946">
        <w:t>века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гражданина</w:t>
      </w:r>
      <w:r w:rsidRPr="003D4946">
        <w:rPr>
          <w:lang w:val="es-ES"/>
        </w:rPr>
        <w:t xml:space="preserve">, </w:t>
      </w:r>
      <w:r w:rsidRPr="003D4946">
        <w:t>Повышение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области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гражд</w:t>
      </w:r>
      <w:r w:rsidRPr="003D4946">
        <w:t>а</w:t>
      </w:r>
      <w:r w:rsidRPr="003D4946">
        <w:t>нина</w:t>
      </w:r>
      <w:r w:rsidRPr="003D4946">
        <w:rPr>
          <w:lang w:val="es-ES"/>
        </w:rPr>
        <w:t xml:space="preserve"> </w:t>
      </w:r>
      <w:r w:rsidRPr="003D4946">
        <w:t>в сфере образования</w:t>
      </w:r>
      <w:r w:rsidRPr="003D4946">
        <w:rPr>
          <w:lang w:val="es-ES"/>
        </w:rPr>
        <w:t>.</w:t>
      </w:r>
    </w:p>
    <w:p w:rsidR="008F344B" w:rsidRPr="008F344B" w:rsidRDefault="003D4946" w:rsidP="0016101A">
      <w:pPr>
        <w:pStyle w:val="SingleTxtGR"/>
      </w:pPr>
      <w:r w:rsidRPr="003D4946">
        <w:rPr>
          <w:lang w:val="es-ES"/>
        </w:rPr>
        <w:t xml:space="preserve">214. </w:t>
      </w:r>
      <w:r w:rsidRPr="003D4946">
        <w:rPr>
          <w:lang w:val="es-ES"/>
        </w:rPr>
        <w:tab/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касается</w:t>
      </w:r>
      <w:r w:rsidRPr="003D4946">
        <w:rPr>
          <w:lang w:val="es-ES"/>
        </w:rPr>
        <w:t xml:space="preserve"> </w:t>
      </w:r>
      <w:r w:rsidRPr="003D4946">
        <w:t>распространения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правах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разли</w:t>
      </w:r>
      <w:r w:rsidRPr="003D4946">
        <w:t>ч</w:t>
      </w:r>
      <w:r w:rsidRPr="003D4946">
        <w:t>ных</w:t>
      </w:r>
      <w:r w:rsidRPr="003D4946">
        <w:rPr>
          <w:lang w:val="es-ES"/>
        </w:rPr>
        <w:t xml:space="preserve"> </w:t>
      </w:r>
      <w:r w:rsidRPr="003D4946">
        <w:t>языках</w:t>
      </w:r>
      <w:r w:rsidRPr="003D4946">
        <w:rPr>
          <w:lang w:val="es-ES"/>
        </w:rPr>
        <w:t xml:space="preserve">, </w:t>
      </w:r>
      <w:r w:rsidRPr="003D4946">
        <w:t>то</w:t>
      </w:r>
      <w:r w:rsidRPr="003D4946">
        <w:rPr>
          <w:lang w:val="es-ES"/>
        </w:rPr>
        <w:t xml:space="preserve"> </w:t>
      </w:r>
      <w:r w:rsidRPr="003D4946">
        <w:t>в Боливии проводятся</w:t>
      </w:r>
      <w:r w:rsidRPr="003D4946">
        <w:rPr>
          <w:lang w:val="es-ES"/>
        </w:rPr>
        <w:t xml:space="preserve"> </w:t>
      </w:r>
      <w:r w:rsidRPr="003D4946">
        <w:t>кампании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распространению</w:t>
      </w:r>
      <w:r w:rsidRPr="003D4946">
        <w:rPr>
          <w:lang w:val="es-ES"/>
        </w:rPr>
        <w:t xml:space="preserve"> </w:t>
      </w:r>
      <w:r w:rsidRPr="003D4946">
        <w:t>информ</w:t>
      </w:r>
      <w:r w:rsidRPr="003D4946">
        <w:t>а</w:t>
      </w:r>
      <w:r w:rsidRPr="003D4946">
        <w:t>ции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правах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обязанностях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, </w:t>
      </w:r>
      <w:r w:rsidRPr="003D4946">
        <w:t>которые</w:t>
      </w:r>
      <w:r w:rsidRPr="003D4946">
        <w:rPr>
          <w:lang w:val="es-ES"/>
        </w:rPr>
        <w:t xml:space="preserve"> </w:t>
      </w:r>
      <w:r w:rsidRPr="003D4946">
        <w:t>направлены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продвижение</w:t>
      </w:r>
      <w:r w:rsidRPr="003D4946">
        <w:rPr>
          <w:lang w:val="es-ES"/>
        </w:rPr>
        <w:t xml:space="preserve"> </w:t>
      </w:r>
      <w:r w:rsidRPr="003D4946">
        <w:t>идей</w:t>
      </w:r>
      <w:r w:rsidRPr="003D4946">
        <w:rPr>
          <w:lang w:val="es-ES"/>
        </w:rPr>
        <w:t xml:space="preserve"> </w:t>
      </w:r>
      <w:r w:rsidRPr="003D4946">
        <w:t>мира</w:t>
      </w:r>
      <w:r w:rsidR="00C510E8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диалога.</w:t>
      </w:r>
      <w:r w:rsidR="00C510E8">
        <w:rPr>
          <w:lang w:val="es-ES"/>
        </w:rPr>
        <w:t xml:space="preserve"> </w:t>
      </w:r>
      <w:r w:rsidRPr="003D4946">
        <w:t>Одна</w:t>
      </w:r>
      <w:r w:rsidRPr="003D4946">
        <w:rPr>
          <w:lang w:val="es-ES"/>
        </w:rPr>
        <w:t xml:space="preserve"> </w:t>
      </w:r>
      <w:r w:rsidRPr="003D4946">
        <w:t>из</w:t>
      </w:r>
      <w:r w:rsidRPr="003D4946">
        <w:rPr>
          <w:lang w:val="es-ES"/>
        </w:rPr>
        <w:t xml:space="preserve"> </w:t>
      </w:r>
      <w:r w:rsidRPr="003D4946">
        <w:t>таких кампаний была</w:t>
      </w:r>
      <w:r w:rsidRPr="003D4946">
        <w:rPr>
          <w:lang w:val="es-ES"/>
        </w:rPr>
        <w:t xml:space="preserve"> </w:t>
      </w:r>
      <w:r w:rsidRPr="003D4946">
        <w:t>посвящена</w:t>
      </w:r>
      <w:r w:rsidRPr="003D4946">
        <w:rPr>
          <w:lang w:val="es-ES"/>
        </w:rPr>
        <w:t xml:space="preserve"> </w:t>
      </w:r>
      <w:r w:rsidRPr="003D4946">
        <w:t>беженцам</w:t>
      </w:r>
      <w:r w:rsidRPr="003D4946">
        <w:rPr>
          <w:lang w:val="es-ES"/>
        </w:rPr>
        <w:t xml:space="preserve">,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ее</w:t>
      </w:r>
      <w:r w:rsidRPr="003D4946">
        <w:rPr>
          <w:lang w:val="es-ES"/>
        </w:rPr>
        <w:t xml:space="preserve"> </w:t>
      </w:r>
      <w:r w:rsidRPr="003D4946">
        <w:t>рамках</w:t>
      </w:r>
      <w:r w:rsidRPr="003D4946">
        <w:rPr>
          <w:lang w:val="es-ES"/>
        </w:rPr>
        <w:t xml:space="preserve"> </w:t>
      </w:r>
      <w:r w:rsidRPr="003D4946">
        <w:t>общественность</w:t>
      </w:r>
      <w:r w:rsidRPr="003D4946">
        <w:rPr>
          <w:lang w:val="es-ES"/>
        </w:rPr>
        <w:t xml:space="preserve"> </w:t>
      </w:r>
      <w:r w:rsidRPr="003D4946">
        <w:t>получила</w:t>
      </w:r>
      <w:r w:rsidRPr="003D4946">
        <w:rPr>
          <w:lang w:val="es-ES"/>
        </w:rPr>
        <w:t xml:space="preserve"> </w:t>
      </w:r>
      <w:r w:rsidRPr="003D4946">
        <w:t>информацию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положении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проблемах</w:t>
      </w:r>
      <w:r w:rsidRPr="003D4946">
        <w:rPr>
          <w:lang w:val="es-ES"/>
        </w:rPr>
        <w:t xml:space="preserve">,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которыми</w:t>
      </w:r>
      <w:r w:rsidRPr="003D4946">
        <w:rPr>
          <w:lang w:val="es-ES"/>
        </w:rPr>
        <w:t xml:space="preserve"> </w:t>
      </w:r>
      <w:r w:rsidRPr="003D4946">
        <w:t>сталкив</w:t>
      </w:r>
      <w:r w:rsidRPr="003D4946">
        <w:t>а</w:t>
      </w:r>
      <w:r w:rsidRPr="003D4946">
        <w:t>ются</w:t>
      </w:r>
      <w:r w:rsidRPr="003D4946">
        <w:rPr>
          <w:lang w:val="es-ES"/>
        </w:rPr>
        <w:t xml:space="preserve"> </w:t>
      </w:r>
      <w:r w:rsidRPr="003D4946">
        <w:t>беженцы</w:t>
      </w:r>
      <w:r w:rsidRPr="003D4946">
        <w:rPr>
          <w:lang w:val="es-ES"/>
        </w:rPr>
        <w:t xml:space="preserve">. </w:t>
      </w:r>
      <w:r w:rsidRPr="003D4946">
        <w:t>Помимо</w:t>
      </w:r>
      <w:r w:rsidRPr="003D4946">
        <w:rPr>
          <w:lang w:val="es-ES"/>
        </w:rPr>
        <w:t xml:space="preserve"> </w:t>
      </w:r>
      <w:r w:rsidRPr="003D4946">
        <w:t>этого</w:t>
      </w:r>
      <w:r w:rsidRPr="003D4946">
        <w:rPr>
          <w:lang w:val="es-ES"/>
        </w:rPr>
        <w:t xml:space="preserve"> </w:t>
      </w:r>
      <w:r w:rsidRPr="003D4946">
        <w:t>информация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вопросам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распространяется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выступлениях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радио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национальному</w:t>
      </w:r>
      <w:r w:rsidRPr="003D4946">
        <w:rPr>
          <w:lang w:val="es-ES"/>
        </w:rPr>
        <w:t xml:space="preserve"> </w:t>
      </w:r>
      <w:r w:rsidRPr="003D4946">
        <w:t>телев</w:t>
      </w:r>
      <w:r w:rsidRPr="003D4946">
        <w:t>и</w:t>
      </w:r>
      <w:r w:rsidRPr="003D4946">
        <w:t>дению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испанском</w:t>
      </w:r>
      <w:r w:rsidRPr="003D4946">
        <w:rPr>
          <w:lang w:val="es-ES"/>
        </w:rPr>
        <w:t xml:space="preserve"> </w:t>
      </w:r>
      <w:r w:rsidRPr="003D4946">
        <w:t>языке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языках</w:t>
      </w:r>
      <w:r w:rsidRPr="003D4946">
        <w:rPr>
          <w:lang w:val="es-ES"/>
        </w:rPr>
        <w:t xml:space="preserve"> </w:t>
      </w:r>
      <w:r w:rsidRPr="003D4946">
        <w:t>аймара</w:t>
      </w:r>
      <w:r w:rsidRPr="003D4946">
        <w:rPr>
          <w:lang w:val="es-ES"/>
        </w:rPr>
        <w:t xml:space="preserve">, </w:t>
      </w:r>
      <w:r w:rsidRPr="003D4946">
        <w:t>кечуа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гуарани</w:t>
      </w:r>
      <w:r w:rsidRPr="003D4946">
        <w:rPr>
          <w:lang w:val="es-ES"/>
        </w:rPr>
        <w:t>; 1</w:t>
      </w:r>
      <w:r w:rsidR="003D652C">
        <w:t xml:space="preserve"> </w:t>
      </w:r>
      <w:r w:rsidRPr="003D4946">
        <w:rPr>
          <w:lang w:val="es-ES"/>
        </w:rPr>
        <w:t xml:space="preserve">700 </w:t>
      </w:r>
      <w:r w:rsidRPr="003D4946">
        <w:t>ради</w:t>
      </w:r>
      <w:r w:rsidRPr="003D4946">
        <w:t>о</w:t>
      </w:r>
      <w:r w:rsidRPr="003D4946">
        <w:t>станций</w:t>
      </w:r>
      <w:r w:rsidRPr="003D4946">
        <w:rPr>
          <w:lang w:val="es-ES"/>
        </w:rPr>
        <w:t xml:space="preserve"> </w:t>
      </w:r>
      <w:r w:rsidRPr="003D4946">
        <w:t>ежедневно</w:t>
      </w:r>
      <w:r w:rsidRPr="003D4946">
        <w:rPr>
          <w:lang w:val="es-ES"/>
        </w:rPr>
        <w:t xml:space="preserve"> </w:t>
      </w:r>
      <w:r w:rsidRPr="003D4946">
        <w:t>передают</w:t>
      </w:r>
      <w:r w:rsidRPr="003D4946">
        <w:rPr>
          <w:lang w:val="es-ES"/>
        </w:rPr>
        <w:t xml:space="preserve"> 150 </w:t>
      </w:r>
      <w:r w:rsidRPr="003D4946">
        <w:t>сообщений по этим вопросам и</w:t>
      </w:r>
      <w:r w:rsidRPr="003D4946">
        <w:rPr>
          <w:lang w:val="es-ES"/>
        </w:rPr>
        <w:t xml:space="preserve"> 60 </w:t>
      </w:r>
      <w:r w:rsidRPr="003D4946">
        <w:t>телевиз</w:t>
      </w:r>
      <w:r w:rsidRPr="003D4946">
        <w:t>и</w:t>
      </w:r>
      <w:r w:rsidRPr="003D4946">
        <w:t>онных</w:t>
      </w:r>
      <w:r w:rsidRPr="003D4946">
        <w:rPr>
          <w:lang w:val="es-ES"/>
        </w:rPr>
        <w:t xml:space="preserve"> </w:t>
      </w:r>
      <w:r w:rsidRPr="003D4946">
        <w:t>каналов</w:t>
      </w:r>
      <w:r w:rsidRPr="003D4946">
        <w:rPr>
          <w:lang w:val="es-ES"/>
        </w:rPr>
        <w:t xml:space="preserve"> </w:t>
      </w:r>
      <w:r w:rsidR="0016101A" w:rsidRPr="00C5761B">
        <w:rPr>
          <w:lang w:val="es-ES"/>
        </w:rPr>
        <w:t>–</w:t>
      </w:r>
      <w:r w:rsidRPr="003D4946">
        <w:rPr>
          <w:lang w:val="es-ES"/>
        </w:rPr>
        <w:t xml:space="preserve"> 500</w:t>
      </w:r>
      <w:r w:rsidRPr="003D4946">
        <w:t xml:space="preserve"> таких сообщений</w:t>
      </w:r>
      <w:r w:rsidRPr="003D4946">
        <w:rPr>
          <w:lang w:val="es-ES"/>
        </w:rPr>
        <w:t>.</w:t>
      </w:r>
    </w:p>
    <w:p w:rsidR="00C510E8" w:rsidRDefault="003D4946" w:rsidP="00F1558D">
      <w:pPr>
        <w:pStyle w:val="SingleTxtGR"/>
      </w:pPr>
      <w:r w:rsidRPr="003D4946">
        <w:rPr>
          <w:lang w:val="es-ES"/>
        </w:rPr>
        <w:t>215.</w:t>
      </w:r>
      <w:r w:rsidR="003D652C">
        <w:tab/>
      </w:r>
      <w:r w:rsidRPr="003D4946">
        <w:t>Распространяется</w:t>
      </w:r>
      <w:r w:rsidRPr="003D4946">
        <w:rPr>
          <w:lang w:val="es-ES"/>
        </w:rPr>
        <w:t xml:space="preserve"> </w:t>
      </w:r>
      <w:r w:rsidRPr="003D4946">
        <w:t>также</w:t>
      </w:r>
      <w:r w:rsidRPr="003D4946">
        <w:rPr>
          <w:lang w:val="es-ES"/>
        </w:rPr>
        <w:t xml:space="preserve"> </w:t>
      </w:r>
      <w:r w:rsidRPr="003D4946">
        <w:t>информация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письменном</w:t>
      </w:r>
      <w:r w:rsidRPr="003D4946">
        <w:rPr>
          <w:lang w:val="es-ES"/>
        </w:rPr>
        <w:t xml:space="preserve"> </w:t>
      </w:r>
      <w:r w:rsidRPr="003D4946">
        <w:t>виде;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этого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t>ы</w:t>
      </w:r>
      <w:r w:rsidRPr="003D4946">
        <w:t>пускаются</w:t>
      </w:r>
      <w:r w:rsidRPr="003D4946">
        <w:rPr>
          <w:lang w:val="es-ES"/>
        </w:rPr>
        <w:t xml:space="preserve"> </w:t>
      </w:r>
      <w:r w:rsidRPr="003D4946">
        <w:t>книги</w:t>
      </w:r>
      <w:r w:rsidRPr="003D4946">
        <w:rPr>
          <w:lang w:val="es-ES"/>
        </w:rPr>
        <w:t xml:space="preserve">, </w:t>
      </w:r>
      <w:r w:rsidRPr="003D4946">
        <w:t>плакаты и брошюры</w:t>
      </w:r>
      <w:r w:rsidRPr="003D4946">
        <w:rPr>
          <w:lang w:val="es-ES"/>
        </w:rPr>
        <w:t>.</w:t>
      </w:r>
      <w:r w:rsidR="00C510E8">
        <w:t xml:space="preserve"> </w:t>
      </w:r>
      <w:r w:rsidRPr="003D4946">
        <w:t>За</w:t>
      </w:r>
      <w:r w:rsidRPr="003D4946">
        <w:rPr>
          <w:lang w:val="es-ES"/>
        </w:rPr>
        <w:t xml:space="preserve"> </w:t>
      </w:r>
      <w:r w:rsidRPr="003D4946">
        <w:t>последний</w:t>
      </w:r>
      <w:r w:rsidRPr="003D4946">
        <w:rPr>
          <w:lang w:val="es-ES"/>
        </w:rPr>
        <w:t xml:space="preserve"> </w:t>
      </w:r>
      <w:r w:rsidRPr="003D4946">
        <w:t>финансовый</w:t>
      </w:r>
      <w:r w:rsidRPr="003D4946">
        <w:rPr>
          <w:lang w:val="es-ES"/>
        </w:rPr>
        <w:t xml:space="preserve"> </w:t>
      </w:r>
      <w:r w:rsidRPr="003D4946">
        <w:t>период</w:t>
      </w:r>
      <w:r w:rsidRPr="003D4946">
        <w:rPr>
          <w:lang w:val="es-ES"/>
        </w:rPr>
        <w:t xml:space="preserve"> </w:t>
      </w:r>
      <w:r w:rsidRPr="003D4946">
        <w:t>Н</w:t>
      </w:r>
      <w:r w:rsidRPr="003D4946">
        <w:t>а</w:t>
      </w:r>
      <w:r w:rsidRPr="003D4946">
        <w:t>родный</w:t>
      </w:r>
      <w:r w:rsidRPr="003D4946">
        <w:rPr>
          <w:lang w:val="es-ES"/>
        </w:rPr>
        <w:t xml:space="preserve"> </w:t>
      </w:r>
      <w:r w:rsidRPr="003D4946">
        <w:t>защитник</w:t>
      </w:r>
      <w:r w:rsidRPr="003D4946">
        <w:rPr>
          <w:lang w:val="es-ES"/>
        </w:rPr>
        <w:t xml:space="preserve"> </w:t>
      </w:r>
      <w:r w:rsidRPr="003D4946">
        <w:t>подготовил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распространил</w:t>
      </w:r>
      <w:r w:rsidRPr="003D4946">
        <w:rPr>
          <w:lang w:val="es-ES"/>
        </w:rPr>
        <w:t xml:space="preserve"> </w:t>
      </w:r>
      <w:r w:rsidRPr="003D4946">
        <w:t>примерно</w:t>
      </w:r>
      <w:r w:rsidRPr="003D4946">
        <w:rPr>
          <w:lang w:val="es-ES"/>
        </w:rPr>
        <w:t xml:space="preserve"> 1</w:t>
      </w:r>
      <w:r w:rsidR="003D652C">
        <w:t xml:space="preserve"> </w:t>
      </w:r>
      <w:r w:rsidRPr="003D4946">
        <w:rPr>
          <w:lang w:val="es-ES"/>
        </w:rPr>
        <w:t>022</w:t>
      </w:r>
      <w:r w:rsidR="003D652C">
        <w:t xml:space="preserve"> </w:t>
      </w:r>
      <w:r w:rsidRPr="003D4946">
        <w:rPr>
          <w:lang w:val="es-ES"/>
        </w:rPr>
        <w:t xml:space="preserve">692 </w:t>
      </w:r>
      <w:r w:rsidRPr="003D4946">
        <w:t>материала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программ</w:t>
      </w:r>
      <w:r w:rsidRPr="003D4946">
        <w:rPr>
          <w:lang w:val="es-ES"/>
        </w:rPr>
        <w:t xml:space="preserve"> </w:t>
      </w:r>
      <w:r w:rsidRPr="003D4946">
        <w:t>повышения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, </w:t>
      </w:r>
      <w:r w:rsidRPr="003D4946">
        <w:t>семинаров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рабочих</w:t>
      </w:r>
      <w:r w:rsidRPr="003D4946">
        <w:rPr>
          <w:lang w:val="es-ES"/>
        </w:rPr>
        <w:t xml:space="preserve"> </w:t>
      </w:r>
      <w:r w:rsidRPr="003D4946">
        <w:t>совещаний</w:t>
      </w:r>
      <w:r w:rsidRPr="003D4946">
        <w:rPr>
          <w:lang w:val="es-ES"/>
        </w:rPr>
        <w:t xml:space="preserve">,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t>н</w:t>
      </w:r>
      <w:r w:rsidRPr="003D4946">
        <w:t>терактивных</w:t>
      </w:r>
      <w:r w:rsidRPr="003D4946">
        <w:rPr>
          <w:lang w:val="es-ES"/>
        </w:rPr>
        <w:t xml:space="preserve"> </w:t>
      </w:r>
      <w:r w:rsidRPr="003D4946">
        <w:t>мероприятий</w:t>
      </w:r>
      <w:r w:rsidRPr="003D4946">
        <w:rPr>
          <w:lang w:val="es-ES"/>
        </w:rPr>
        <w:t xml:space="preserve">, </w:t>
      </w:r>
      <w:r w:rsidRPr="003D4946">
        <w:t>брифингов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информации посещаемых общин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сельской</w:t>
      </w:r>
      <w:r w:rsidRPr="003D4946">
        <w:rPr>
          <w:lang w:val="es-ES"/>
        </w:rPr>
        <w:t xml:space="preserve"> </w:t>
      </w:r>
      <w:r w:rsidRPr="003D4946">
        <w:t>местности</w:t>
      </w:r>
      <w:r w:rsidRPr="003D4946">
        <w:rPr>
          <w:lang w:val="es-ES"/>
        </w:rPr>
        <w:t xml:space="preserve">. </w:t>
      </w:r>
      <w:r w:rsidRPr="003D4946">
        <w:t>П</w:t>
      </w:r>
      <w:r w:rsidRPr="003D4946">
        <w:t>е</w:t>
      </w:r>
      <w:r w:rsidRPr="003D4946">
        <w:t>чатные</w:t>
      </w:r>
      <w:r w:rsidRPr="003D4946">
        <w:rPr>
          <w:lang w:val="es-ES"/>
        </w:rPr>
        <w:t xml:space="preserve"> </w:t>
      </w:r>
      <w:r w:rsidRPr="003D4946">
        <w:t>материалы</w:t>
      </w:r>
      <w:r w:rsidRPr="003D4946">
        <w:rPr>
          <w:lang w:val="es-ES"/>
        </w:rPr>
        <w:t xml:space="preserve"> </w:t>
      </w:r>
      <w:r w:rsidRPr="003D4946">
        <w:t>также</w:t>
      </w:r>
      <w:r w:rsidRPr="003D4946">
        <w:rPr>
          <w:lang w:val="es-ES"/>
        </w:rPr>
        <w:t xml:space="preserve"> </w:t>
      </w:r>
      <w:r w:rsidRPr="003D4946">
        <w:t>направляются</w:t>
      </w:r>
      <w:r w:rsidRPr="003D4946">
        <w:rPr>
          <w:lang w:val="es-ES"/>
        </w:rPr>
        <w:t xml:space="preserve"> </w:t>
      </w:r>
      <w:r w:rsidRPr="003D4946">
        <w:t>напрямую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публичные</w:t>
      </w:r>
      <w:r w:rsidRPr="003D4946">
        <w:rPr>
          <w:lang w:val="es-ES"/>
        </w:rPr>
        <w:t xml:space="preserve"> </w:t>
      </w:r>
      <w:r w:rsidRPr="003D4946">
        <w:t>библиотеки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центры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документации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государстве</w:t>
      </w:r>
      <w:r w:rsidRPr="003D4946">
        <w:t>н</w:t>
      </w:r>
      <w:r w:rsidRPr="003D4946">
        <w:t>ные</w:t>
      </w:r>
      <w:r w:rsidRPr="003D4946">
        <w:rPr>
          <w:lang w:val="es-ES"/>
        </w:rPr>
        <w:t xml:space="preserve"> </w:t>
      </w:r>
      <w:r w:rsidRPr="003D4946">
        <w:t>учреждения</w:t>
      </w:r>
      <w:r w:rsidRPr="003D4946">
        <w:rPr>
          <w:lang w:val="es-ES"/>
        </w:rPr>
        <w:t xml:space="preserve">, </w:t>
      </w:r>
      <w:r w:rsidRPr="003D4946">
        <w:t>а</w:t>
      </w:r>
      <w:r w:rsidRPr="003D4946">
        <w:rPr>
          <w:lang w:val="es-ES"/>
        </w:rPr>
        <w:t xml:space="preserve"> </w:t>
      </w:r>
      <w:r w:rsidRPr="003D4946">
        <w:t>также</w:t>
      </w:r>
      <w:r w:rsidRPr="003D4946">
        <w:rPr>
          <w:lang w:val="es-ES"/>
        </w:rPr>
        <w:t xml:space="preserve"> </w:t>
      </w:r>
      <w:r w:rsidRPr="003D4946">
        <w:t>распространяются</w:t>
      </w:r>
      <w:r w:rsidRPr="003D4946">
        <w:rPr>
          <w:lang w:val="es-ES"/>
        </w:rPr>
        <w:t xml:space="preserve"> </w:t>
      </w:r>
      <w:r w:rsidRPr="003D4946">
        <w:t>среди</w:t>
      </w:r>
      <w:r w:rsidRPr="003D4946">
        <w:rPr>
          <w:lang w:val="es-ES"/>
        </w:rPr>
        <w:t xml:space="preserve"> </w:t>
      </w:r>
      <w:r w:rsidRPr="003D4946">
        <w:t>посетителей</w:t>
      </w:r>
      <w:r w:rsidRPr="003D4946">
        <w:rPr>
          <w:lang w:val="es-ES"/>
        </w:rPr>
        <w:t xml:space="preserve"> </w:t>
      </w:r>
      <w:r w:rsidRPr="003D4946">
        <w:t>офисов</w:t>
      </w:r>
      <w:r w:rsidRPr="003D4946">
        <w:rPr>
          <w:lang w:val="es-ES"/>
        </w:rPr>
        <w:t xml:space="preserve"> </w:t>
      </w:r>
      <w:r w:rsidRPr="003D4946">
        <w:t>Наро</w:t>
      </w:r>
      <w:r w:rsidRPr="003D4946">
        <w:t>д</w:t>
      </w:r>
      <w:r w:rsidRPr="003D4946">
        <w:t>ного</w:t>
      </w:r>
      <w:r w:rsidRPr="003D4946">
        <w:rPr>
          <w:lang w:val="es-ES"/>
        </w:rPr>
        <w:t xml:space="preserve"> </w:t>
      </w:r>
      <w:r w:rsidRPr="003D4946">
        <w:t>защитника</w:t>
      </w:r>
      <w:r w:rsidRPr="003D4946">
        <w:rPr>
          <w:lang w:val="es-ES"/>
        </w:rPr>
        <w:t xml:space="preserve">. </w:t>
      </w:r>
      <w:r w:rsidRPr="003D4946">
        <w:t>Помимо этого на нескольких языках распечатывается и ра</w:t>
      </w:r>
      <w:r w:rsidRPr="003D4946">
        <w:t>с</w:t>
      </w:r>
      <w:r w:rsidRPr="003D4946">
        <w:t xml:space="preserve">пространяется текст Всеобщей декларации прав человека. </w:t>
      </w:r>
    </w:p>
    <w:p w:rsidR="00C510E8" w:rsidRDefault="003D4946" w:rsidP="00F1558D">
      <w:pPr>
        <w:pStyle w:val="SingleTxtGR"/>
      </w:pPr>
      <w:r w:rsidRPr="003D4946">
        <w:rPr>
          <w:lang w:val="es-ES"/>
        </w:rPr>
        <w:t>216.</w:t>
      </w:r>
      <w:r w:rsidRPr="003D4946">
        <w:rPr>
          <w:lang w:val="es-ES"/>
        </w:rPr>
        <w:tab/>
      </w:r>
      <w:r w:rsidRPr="003D4946">
        <w:t>Тем не менее, учитывая наблюдающееся в последнее время усиление</w:t>
      </w:r>
      <w:r w:rsidR="00C510E8">
        <w:t xml:space="preserve"> </w:t>
      </w:r>
      <w:r w:rsidRPr="003D4946">
        <w:t>проявлений расизма, следует признать, что распространение информации по этой тематике должно быть одним из приоритетов де</w:t>
      </w:r>
      <w:r w:rsidRPr="003D4946">
        <w:t>я</w:t>
      </w:r>
      <w:r w:rsidRPr="003D4946">
        <w:t xml:space="preserve">тельности государства.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t>2</w:t>
      </w:r>
      <w:r w:rsidRPr="003D4946">
        <w:rPr>
          <w:lang w:val="es-ES"/>
        </w:rPr>
        <w:t>17.</w:t>
      </w:r>
      <w:r w:rsidRPr="003D4946">
        <w:t xml:space="preserve"> </w:t>
      </w:r>
      <w:r w:rsidRPr="003D4946">
        <w:tab/>
        <w:t>Следует также отметить, что Управление государственной политики по вопросам борьбы против расизма и дискриминаци</w:t>
      </w:r>
      <w:r w:rsidR="003D652C">
        <w:t>и</w:t>
      </w:r>
      <w:r w:rsidRPr="003D4946">
        <w:t xml:space="preserve"> Главного управления по в</w:t>
      </w:r>
      <w:r w:rsidRPr="003D4946">
        <w:t>о</w:t>
      </w:r>
      <w:r w:rsidRPr="003D4946">
        <w:t>просам борьбы против расизма провело первое рабочее совещание, посвяще</w:t>
      </w:r>
      <w:r w:rsidRPr="003D4946">
        <w:t>н</w:t>
      </w:r>
      <w:r w:rsidRPr="003D4946">
        <w:t>ное анализу ситуации и выработке предложений по проекту закона о борьбе против расизма и дискриминации. Помимо этого начата «Государственная ка</w:t>
      </w:r>
      <w:r w:rsidRPr="003D4946">
        <w:t>м</w:t>
      </w:r>
      <w:r w:rsidRPr="003D4946">
        <w:t>пания повышения осв</w:t>
      </w:r>
      <w:r w:rsidRPr="003D4946">
        <w:t>е</w:t>
      </w:r>
      <w:r w:rsidRPr="003D4946">
        <w:t xml:space="preserve">домленности и борьбы против расизма и дискриминации в Боливии», в рамках которой уже проведены следующие мероприятия.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 xml:space="preserve">218. </w:t>
      </w:r>
      <w:r w:rsidRPr="003D4946">
        <w:rPr>
          <w:lang w:val="es-ES"/>
        </w:rPr>
        <w:tab/>
        <w:t xml:space="preserve">20 </w:t>
      </w:r>
      <w:r w:rsidRPr="003D4946">
        <w:t>марта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был проведен</w:t>
      </w:r>
      <w:r w:rsidRPr="003D4946">
        <w:rPr>
          <w:lang w:val="es-ES"/>
        </w:rPr>
        <w:t xml:space="preserve"> </w:t>
      </w:r>
      <w:r w:rsidRPr="003D4946">
        <w:t>коллоквиум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тему</w:t>
      </w:r>
      <w:r w:rsidRPr="003D4946">
        <w:rPr>
          <w:lang w:val="es-ES"/>
        </w:rPr>
        <w:t xml:space="preserve"> "</w:t>
      </w:r>
      <w:r w:rsidRPr="003D4946">
        <w:t>Меры предупре</w:t>
      </w:r>
      <w:r w:rsidRPr="003D4946">
        <w:t>ж</w:t>
      </w:r>
      <w:r w:rsidRPr="003D4946">
        <w:t xml:space="preserve">дения и борьба против расизма и дискриминации в </w:t>
      </w:r>
      <w:r w:rsidRPr="003D4946">
        <w:rPr>
          <w:lang w:val="es-ES"/>
        </w:rPr>
        <w:t>XXI</w:t>
      </w:r>
      <w:r w:rsidRPr="003D4946">
        <w:t xml:space="preserve"> веке</w:t>
      </w:r>
      <w:r w:rsidRPr="003D4946">
        <w:rPr>
          <w:lang w:val="es-ES"/>
        </w:rPr>
        <w:t>".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 xml:space="preserve">219. </w:t>
      </w:r>
      <w:r w:rsidRPr="003D4946">
        <w:rPr>
          <w:lang w:val="es-ES"/>
        </w:rPr>
        <w:tab/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апреле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была</w:t>
      </w:r>
      <w:r w:rsidRPr="003D4946">
        <w:rPr>
          <w:lang w:val="es-ES"/>
        </w:rPr>
        <w:t xml:space="preserve"> </w:t>
      </w:r>
      <w:r w:rsidRPr="003D4946">
        <w:t>организована</w:t>
      </w:r>
      <w:r w:rsidRPr="003D4946">
        <w:rPr>
          <w:lang w:val="es-ES"/>
        </w:rPr>
        <w:t xml:space="preserve"> </w:t>
      </w:r>
      <w:r w:rsidRPr="003D4946">
        <w:t>пресс</w:t>
      </w:r>
      <w:r w:rsidRPr="003D4946">
        <w:rPr>
          <w:lang w:val="es-ES"/>
        </w:rPr>
        <w:t>-</w:t>
      </w:r>
      <w:r w:rsidRPr="003D4946">
        <w:t>конференция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итогам</w:t>
      </w:r>
      <w:r w:rsidRPr="003D4946">
        <w:rPr>
          <w:lang w:val="es-ES"/>
        </w:rPr>
        <w:t xml:space="preserve"> </w:t>
      </w:r>
      <w:r w:rsidRPr="003D4946">
        <w:t>Конференции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обзору</w:t>
      </w:r>
      <w:r w:rsidRPr="003D4946">
        <w:rPr>
          <w:lang w:val="es-ES"/>
        </w:rPr>
        <w:t xml:space="preserve"> </w:t>
      </w:r>
      <w:r w:rsidRPr="003D4946">
        <w:t>Дурбанского</w:t>
      </w:r>
      <w:r w:rsidRPr="003D4946">
        <w:rPr>
          <w:lang w:val="es-ES"/>
        </w:rPr>
        <w:t xml:space="preserve"> </w:t>
      </w:r>
      <w:r w:rsidRPr="003D4946">
        <w:t>процесса. Это мероприятие организовали</w:t>
      </w:r>
      <w:r w:rsidR="00C510E8">
        <w:t xml:space="preserve"> </w:t>
      </w:r>
      <w:r w:rsidRPr="003D4946">
        <w:t>совместно</w:t>
      </w:r>
      <w:r w:rsidRPr="003D4946">
        <w:rPr>
          <w:lang w:val="es-ES"/>
        </w:rPr>
        <w:t xml:space="preserve"> </w:t>
      </w:r>
      <w:r w:rsidRPr="003D4946">
        <w:t>отделение</w:t>
      </w:r>
      <w:r w:rsidRPr="003D4946">
        <w:rPr>
          <w:lang w:val="es-ES"/>
        </w:rPr>
        <w:t xml:space="preserve"> </w:t>
      </w:r>
      <w:r w:rsidRPr="003D4946">
        <w:t>Управления</w:t>
      </w:r>
      <w:r w:rsidRPr="003D4946">
        <w:rPr>
          <w:lang w:val="es-ES"/>
        </w:rPr>
        <w:t xml:space="preserve"> </w:t>
      </w:r>
      <w:r w:rsidRPr="003D4946">
        <w:t>Верховного</w:t>
      </w:r>
      <w:r w:rsidRPr="003D4946">
        <w:rPr>
          <w:lang w:val="es-ES"/>
        </w:rPr>
        <w:t xml:space="preserve"> </w:t>
      </w:r>
      <w:r w:rsidRPr="003D4946">
        <w:t>комиссара</w:t>
      </w:r>
      <w:r w:rsidRPr="003D4946">
        <w:rPr>
          <w:lang w:val="es-ES"/>
        </w:rPr>
        <w:t xml:space="preserve"> </w:t>
      </w:r>
      <w:r w:rsidRPr="003D4946">
        <w:t>Организации</w:t>
      </w:r>
      <w:r w:rsidRPr="003D4946">
        <w:rPr>
          <w:lang w:val="es-ES"/>
        </w:rPr>
        <w:t xml:space="preserve"> </w:t>
      </w:r>
      <w:r w:rsidRPr="003D4946">
        <w:t>Объед</w:t>
      </w:r>
      <w:r w:rsidRPr="003D4946">
        <w:t>и</w:t>
      </w:r>
      <w:r w:rsidRPr="003D4946">
        <w:t>ненных</w:t>
      </w:r>
      <w:r w:rsidRPr="003D4946">
        <w:rPr>
          <w:lang w:val="es-ES"/>
        </w:rPr>
        <w:t xml:space="preserve"> </w:t>
      </w:r>
      <w:r w:rsidRPr="003D4946">
        <w:t>Наций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правам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Боливии</w:t>
      </w:r>
      <w:r w:rsidRPr="003D4946">
        <w:rPr>
          <w:lang w:val="es-ES"/>
        </w:rPr>
        <w:t xml:space="preserve">, </w:t>
      </w:r>
      <w:r w:rsidRPr="003D4946">
        <w:t>Народный защитник</w:t>
      </w:r>
      <w:r w:rsidRPr="003D4946">
        <w:rPr>
          <w:lang w:val="es-ES"/>
        </w:rPr>
        <w:t xml:space="preserve">, </w:t>
      </w:r>
      <w:r w:rsidRPr="003D4946">
        <w:t>боливи</w:t>
      </w:r>
      <w:r w:rsidRPr="003D4946">
        <w:t>й</w:t>
      </w:r>
      <w:r w:rsidRPr="003D4946">
        <w:t>ские</w:t>
      </w:r>
      <w:r w:rsidRPr="003D4946">
        <w:rPr>
          <w:lang w:val="es-ES"/>
        </w:rPr>
        <w:t xml:space="preserve"> </w:t>
      </w:r>
      <w:r w:rsidRPr="003D4946">
        <w:t>организации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вопросам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, </w:t>
      </w:r>
      <w:r w:rsidRPr="003D4946">
        <w:t>Министерство</w:t>
      </w:r>
      <w:r w:rsidRPr="003D4946">
        <w:rPr>
          <w:lang w:val="es-ES"/>
        </w:rPr>
        <w:t xml:space="preserve"> </w:t>
      </w:r>
      <w:r w:rsidRPr="003D4946">
        <w:t>юстиции</w:t>
      </w:r>
      <w:r w:rsidRPr="003D4946">
        <w:rPr>
          <w:lang w:val="es-ES"/>
        </w:rPr>
        <w:t xml:space="preserve">, </w:t>
      </w:r>
      <w:r w:rsidRPr="003D4946">
        <w:t>Центр</w:t>
      </w:r>
      <w:r w:rsidRPr="003D4946">
        <w:rPr>
          <w:lang w:val="es-ES"/>
        </w:rPr>
        <w:t xml:space="preserve"> </w:t>
      </w:r>
      <w:r w:rsidRPr="003D4946">
        <w:t>борьбы</w:t>
      </w:r>
      <w:r w:rsidRPr="003D4946">
        <w:rPr>
          <w:lang w:val="es-ES"/>
        </w:rPr>
        <w:t xml:space="preserve"> </w:t>
      </w:r>
      <w:r w:rsidRPr="003D4946">
        <w:t>против</w:t>
      </w:r>
      <w:r w:rsidRPr="003D4946">
        <w:rPr>
          <w:lang w:val="es-ES"/>
        </w:rPr>
        <w:t xml:space="preserve"> </w:t>
      </w:r>
      <w:r w:rsidRPr="003D4946">
        <w:t>расизма</w:t>
      </w:r>
      <w:r w:rsidRPr="003D4946">
        <w:rPr>
          <w:lang w:val="es-ES"/>
        </w:rPr>
        <w:t xml:space="preserve"> </w:t>
      </w:r>
      <w:r w:rsidRPr="003D4946">
        <w:t>Кордильерского</w:t>
      </w:r>
      <w:r w:rsidRPr="003D4946">
        <w:rPr>
          <w:lang w:val="es-ES"/>
        </w:rPr>
        <w:t xml:space="preserve"> </w:t>
      </w:r>
      <w:r w:rsidRPr="003D4946">
        <w:t>университета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Социальная сеть</w:t>
      </w:r>
      <w:r w:rsidRPr="003D4946">
        <w:rPr>
          <w:lang w:val="es-ES"/>
        </w:rPr>
        <w:t xml:space="preserve"> </w:t>
      </w:r>
      <w:r w:rsidRPr="003D4946">
        <w:t>пр</w:t>
      </w:r>
      <w:r w:rsidRPr="003D4946">
        <w:t>о</w:t>
      </w:r>
      <w:r w:rsidRPr="003D4946">
        <w:t>тив</w:t>
      </w:r>
      <w:r w:rsidRPr="003D4946">
        <w:rPr>
          <w:lang w:val="es-ES"/>
        </w:rPr>
        <w:t xml:space="preserve"> </w:t>
      </w:r>
      <w:r w:rsidRPr="003D4946">
        <w:t>расизма</w:t>
      </w:r>
      <w:r w:rsidRPr="003D4946">
        <w:rPr>
          <w:lang w:val="es-ES"/>
        </w:rPr>
        <w:t>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 xml:space="preserve">220. </w:t>
      </w:r>
      <w:r w:rsidRPr="003D4946">
        <w:rPr>
          <w:lang w:val="es-ES"/>
        </w:rPr>
        <w:tab/>
        <w:t xml:space="preserve">5 </w:t>
      </w:r>
      <w:r w:rsidRPr="003D4946">
        <w:t>мая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Министерство</w:t>
      </w:r>
      <w:r w:rsidRPr="003D4946">
        <w:rPr>
          <w:lang w:val="es-ES"/>
        </w:rPr>
        <w:t xml:space="preserve"> </w:t>
      </w:r>
      <w:r w:rsidRPr="003D4946">
        <w:t>юстиции</w:t>
      </w:r>
      <w:r w:rsidRPr="003D4946">
        <w:rPr>
          <w:lang w:val="es-ES"/>
        </w:rPr>
        <w:t xml:space="preserve"> </w:t>
      </w:r>
      <w:r w:rsidRPr="003D4946">
        <w:t>организовало</w:t>
      </w:r>
      <w:r w:rsidRPr="003D4946">
        <w:rPr>
          <w:lang w:val="es-ES"/>
        </w:rPr>
        <w:t xml:space="preserve"> </w:t>
      </w:r>
      <w:r w:rsidRPr="003D4946">
        <w:t>рабочее</w:t>
      </w:r>
      <w:r w:rsidRPr="003D4946">
        <w:rPr>
          <w:lang w:val="es-ES"/>
        </w:rPr>
        <w:t xml:space="preserve"> </w:t>
      </w:r>
      <w:r w:rsidRPr="003D4946">
        <w:t>совещание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обзору</w:t>
      </w:r>
      <w:r w:rsidRPr="003D4946">
        <w:rPr>
          <w:lang w:val="es-ES"/>
        </w:rPr>
        <w:t xml:space="preserve"> </w:t>
      </w:r>
      <w:r w:rsidRPr="003D4946">
        <w:t>Дурбанского</w:t>
      </w:r>
      <w:r w:rsidRPr="003D4946">
        <w:rPr>
          <w:lang w:val="es-ES"/>
        </w:rPr>
        <w:t xml:space="preserve"> </w:t>
      </w:r>
      <w:r w:rsidRPr="003D4946">
        <w:t>процесса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ознакомления</w:t>
      </w:r>
      <w:r w:rsidRPr="003D4946">
        <w:rPr>
          <w:lang w:val="es-ES"/>
        </w:rPr>
        <w:t xml:space="preserve"> </w:t>
      </w:r>
      <w:r w:rsidRPr="003D4946">
        <w:t>участников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рекоменд</w:t>
      </w:r>
      <w:r w:rsidRPr="003D4946">
        <w:t>а</w:t>
      </w:r>
      <w:r w:rsidRPr="003D4946">
        <w:t>циями</w:t>
      </w:r>
      <w:r w:rsidRPr="003D4946">
        <w:rPr>
          <w:lang w:val="es-ES"/>
        </w:rPr>
        <w:t xml:space="preserve"> </w:t>
      </w:r>
      <w:r w:rsidRPr="003D4946">
        <w:t>Конференции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обзору</w:t>
      </w:r>
      <w:r w:rsidRPr="003D4946">
        <w:rPr>
          <w:lang w:val="es-ES"/>
        </w:rPr>
        <w:t xml:space="preserve"> </w:t>
      </w:r>
      <w:r w:rsidRPr="003D4946">
        <w:t>Дурбанского</w:t>
      </w:r>
      <w:r w:rsidRPr="003D4946">
        <w:rPr>
          <w:lang w:val="es-ES"/>
        </w:rPr>
        <w:t xml:space="preserve"> </w:t>
      </w:r>
      <w:r w:rsidRPr="003D4946">
        <w:t>проце</w:t>
      </w:r>
      <w:r w:rsidRPr="003D4946">
        <w:t>с</w:t>
      </w:r>
      <w:r w:rsidRPr="003D4946">
        <w:t>са</w:t>
      </w:r>
      <w:r w:rsidRPr="003D4946">
        <w:rPr>
          <w:lang w:val="es-ES"/>
        </w:rPr>
        <w:t>.</w:t>
      </w:r>
    </w:p>
    <w:p w:rsidR="003D4946" w:rsidRPr="003D4946" w:rsidRDefault="003D4946" w:rsidP="0016101A">
      <w:pPr>
        <w:pStyle w:val="SingleTxtGR"/>
        <w:rPr>
          <w:lang w:val="es-ES"/>
        </w:rPr>
      </w:pPr>
      <w:r w:rsidRPr="003D4946">
        <w:rPr>
          <w:lang w:val="es-ES"/>
        </w:rPr>
        <w:t>221.</w:t>
      </w:r>
      <w:r w:rsidRPr="003D4946">
        <w:rPr>
          <w:lang w:val="es-ES"/>
        </w:rPr>
        <w:tab/>
        <w:t xml:space="preserve">24 </w:t>
      </w:r>
      <w:r w:rsidRPr="003D4946">
        <w:t>мая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девяти</w:t>
      </w:r>
      <w:r w:rsidRPr="003D4946">
        <w:rPr>
          <w:lang w:val="es-ES"/>
        </w:rPr>
        <w:t xml:space="preserve"> </w:t>
      </w:r>
      <w:r w:rsidRPr="003D4946">
        <w:t>городах</w:t>
      </w:r>
      <w:r w:rsidRPr="003D4946">
        <w:rPr>
          <w:lang w:val="es-ES"/>
        </w:rPr>
        <w:t xml:space="preserve"> </w:t>
      </w:r>
      <w:r w:rsidRPr="003D4946">
        <w:t>страны</w:t>
      </w:r>
      <w:r w:rsidRPr="003D4946">
        <w:rPr>
          <w:lang w:val="es-ES"/>
        </w:rPr>
        <w:t xml:space="preserve">: </w:t>
      </w:r>
      <w:r w:rsidRPr="003D4946">
        <w:t>Эль</w:t>
      </w:r>
      <w:r w:rsidRPr="003D4946">
        <w:rPr>
          <w:lang w:val="es-ES"/>
        </w:rPr>
        <w:t>-</w:t>
      </w:r>
      <w:r w:rsidRPr="003D4946">
        <w:t>Альто</w:t>
      </w:r>
      <w:r w:rsidRPr="003D4946">
        <w:rPr>
          <w:lang w:val="es-ES"/>
        </w:rPr>
        <w:t xml:space="preserve">, </w:t>
      </w:r>
      <w:r w:rsidRPr="003D4946">
        <w:t>Кочабамба</w:t>
      </w:r>
      <w:r w:rsidRPr="003D4946">
        <w:rPr>
          <w:lang w:val="es-ES"/>
        </w:rPr>
        <w:t xml:space="preserve">, </w:t>
      </w:r>
      <w:r w:rsidRPr="003D4946">
        <w:t>Оруро</w:t>
      </w:r>
      <w:r w:rsidRPr="003D4946">
        <w:rPr>
          <w:lang w:val="es-ES"/>
        </w:rPr>
        <w:t xml:space="preserve">, </w:t>
      </w:r>
      <w:r w:rsidRPr="003D4946">
        <w:t>Потоси</w:t>
      </w:r>
      <w:r w:rsidRPr="003D4946">
        <w:rPr>
          <w:lang w:val="es-ES"/>
        </w:rPr>
        <w:t xml:space="preserve">, </w:t>
      </w:r>
      <w:r w:rsidRPr="003D4946">
        <w:t>Санта</w:t>
      </w:r>
      <w:r w:rsidRPr="003D4946">
        <w:rPr>
          <w:lang w:val="es-ES"/>
        </w:rPr>
        <w:t>-</w:t>
      </w:r>
      <w:r w:rsidRPr="003D4946">
        <w:t>Крус</w:t>
      </w:r>
      <w:r w:rsidRPr="003D4946">
        <w:rPr>
          <w:lang w:val="es-ES"/>
        </w:rPr>
        <w:t xml:space="preserve">, </w:t>
      </w:r>
      <w:r w:rsidRPr="003D4946">
        <w:t>Тринидад</w:t>
      </w:r>
      <w:r w:rsidRPr="003D4946">
        <w:rPr>
          <w:lang w:val="es-ES"/>
        </w:rPr>
        <w:t xml:space="preserve">, </w:t>
      </w:r>
      <w:r w:rsidRPr="003D4946">
        <w:t>Кобиха и</w:t>
      </w:r>
      <w:r w:rsidRPr="003D4946">
        <w:rPr>
          <w:lang w:val="es-ES"/>
        </w:rPr>
        <w:t xml:space="preserve"> </w:t>
      </w:r>
      <w:r w:rsidRPr="003D4946">
        <w:t xml:space="preserve">Тариха </w:t>
      </w:r>
      <w:r w:rsidR="0016101A" w:rsidRPr="00C5761B">
        <w:rPr>
          <w:lang w:val="es-ES"/>
        </w:rPr>
        <w:t>–</w:t>
      </w:r>
      <w:r w:rsidRPr="003D4946">
        <w:t xml:space="preserve"> состоялся</w:t>
      </w:r>
      <w:r w:rsidRPr="003D4946">
        <w:rPr>
          <w:lang w:val="es-ES"/>
        </w:rPr>
        <w:t xml:space="preserve"> </w:t>
      </w:r>
      <w:r w:rsidRPr="003D4946">
        <w:t>фестивать</w:t>
      </w:r>
      <w:r w:rsidRPr="003D4946">
        <w:rPr>
          <w:lang w:val="es-ES"/>
        </w:rPr>
        <w:t xml:space="preserve"> «</w:t>
      </w:r>
      <w:r w:rsidRPr="003D4946">
        <w:t>Ост</w:t>
      </w:r>
      <w:r w:rsidRPr="003D4946">
        <w:t>а</w:t>
      </w:r>
      <w:r w:rsidRPr="003D4946">
        <w:t>новить</w:t>
      </w:r>
      <w:r w:rsidRPr="003D4946">
        <w:rPr>
          <w:lang w:val="es-ES"/>
        </w:rPr>
        <w:t xml:space="preserve"> </w:t>
      </w:r>
      <w:r w:rsidRPr="003D4946">
        <w:t>расизм</w:t>
      </w:r>
      <w:r w:rsidRPr="003D4946">
        <w:rPr>
          <w:lang w:val="es-ES"/>
        </w:rPr>
        <w:t xml:space="preserve">!»,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котором</w:t>
      </w:r>
      <w:r w:rsidRPr="003D4946">
        <w:rPr>
          <w:lang w:val="es-ES"/>
        </w:rPr>
        <w:t xml:space="preserve"> </w:t>
      </w:r>
      <w:r w:rsidRPr="003D4946">
        <w:t>приняли</w:t>
      </w:r>
      <w:r w:rsidRPr="003D4946">
        <w:rPr>
          <w:lang w:val="es-ES"/>
        </w:rPr>
        <w:t xml:space="preserve"> </w:t>
      </w:r>
      <w:r w:rsidRPr="003D4946">
        <w:t>участие</w:t>
      </w:r>
      <w:r w:rsidRPr="003D4946">
        <w:rPr>
          <w:lang w:val="es-ES"/>
        </w:rPr>
        <w:t xml:space="preserve"> </w:t>
      </w:r>
      <w:r w:rsidRPr="003D4946">
        <w:t>профсоюзные</w:t>
      </w:r>
      <w:r w:rsidRPr="003D4946">
        <w:rPr>
          <w:lang w:val="es-ES"/>
        </w:rPr>
        <w:t xml:space="preserve"> </w:t>
      </w:r>
      <w:r w:rsidRPr="003D4946">
        <w:t>лидеры.</w:t>
      </w:r>
      <w:r w:rsidR="00C510E8">
        <w:t xml:space="preserve"> </w:t>
      </w:r>
      <w:r w:rsidRPr="003D4946">
        <w:t xml:space="preserve">Фестиваль посетили примерно 10 000 человек. Целью этого мероприятия было убедить молодежь, что своими песнями она может включиться в борьбу против расовой дискриминации и осудить проявления расизма и дискриминации.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222.</w:t>
      </w:r>
      <w:r w:rsidRPr="003D4946">
        <w:rPr>
          <w:lang w:val="es-ES"/>
        </w:rPr>
        <w:tab/>
        <w:t xml:space="preserve">26 </w:t>
      </w:r>
      <w:r w:rsidRPr="003D4946">
        <w:t>июня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был</w:t>
      </w:r>
      <w:r w:rsidRPr="003D4946">
        <w:rPr>
          <w:lang w:val="es-ES"/>
        </w:rPr>
        <w:t xml:space="preserve"> </w:t>
      </w:r>
      <w:r w:rsidRPr="003D4946">
        <w:t>проведен</w:t>
      </w:r>
      <w:r w:rsidRPr="003D4946">
        <w:rPr>
          <w:lang w:val="es-ES"/>
        </w:rPr>
        <w:t xml:space="preserve"> </w:t>
      </w:r>
      <w:r w:rsidRPr="003D4946">
        <w:t>коллоквиум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тему</w:t>
      </w:r>
      <w:r w:rsidRPr="003D4946">
        <w:rPr>
          <w:lang w:val="es-ES"/>
        </w:rPr>
        <w:t xml:space="preserve"> "</w:t>
      </w:r>
      <w:r w:rsidRPr="003D4946">
        <w:t>Восстания</w:t>
      </w:r>
      <w:r w:rsidRPr="003D4946">
        <w:rPr>
          <w:lang w:val="es-ES"/>
        </w:rPr>
        <w:t xml:space="preserve"> </w:t>
      </w:r>
      <w:r w:rsidRPr="003D4946">
        <w:t>коре</w:t>
      </w:r>
      <w:r w:rsidRPr="003D4946">
        <w:t>н</w:t>
      </w:r>
      <w:r w:rsidRPr="003D4946">
        <w:t>ных</w:t>
      </w:r>
      <w:r w:rsidRPr="003D4946">
        <w:rPr>
          <w:lang w:val="es-ES"/>
        </w:rPr>
        <w:t xml:space="preserve"> </w:t>
      </w:r>
      <w:r w:rsidRPr="003D4946">
        <w:t>народов</w:t>
      </w:r>
      <w:r w:rsidRPr="003D4946">
        <w:rPr>
          <w:lang w:val="es-ES"/>
        </w:rPr>
        <w:t xml:space="preserve"> (1947</w:t>
      </w:r>
      <w:r w:rsidR="00C510E8">
        <w:rPr>
          <w:lang w:val="es-ES"/>
        </w:rPr>
        <w:t>−</w:t>
      </w:r>
      <w:r w:rsidRPr="003D4946">
        <w:rPr>
          <w:lang w:val="es-ES"/>
        </w:rPr>
        <w:t xml:space="preserve">1952)"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ходе</w:t>
      </w:r>
      <w:r w:rsidRPr="003D4946">
        <w:rPr>
          <w:lang w:val="es-ES"/>
        </w:rPr>
        <w:t xml:space="preserve"> </w:t>
      </w:r>
      <w:r w:rsidRPr="003D4946">
        <w:t>которого</w:t>
      </w:r>
      <w:r w:rsidRPr="003D4946">
        <w:rPr>
          <w:lang w:val="es-ES"/>
        </w:rPr>
        <w:t xml:space="preserve"> </w:t>
      </w:r>
      <w:r w:rsidRPr="003D4946">
        <w:t>обсуждались</w:t>
      </w:r>
      <w:r w:rsidRPr="003D4946">
        <w:rPr>
          <w:lang w:val="es-ES"/>
        </w:rPr>
        <w:t xml:space="preserve"> </w:t>
      </w:r>
      <w:r w:rsidRPr="003D4946">
        <w:t>элементы</w:t>
      </w:r>
      <w:r w:rsidRPr="003D4946">
        <w:rPr>
          <w:lang w:val="es-ES"/>
        </w:rPr>
        <w:t xml:space="preserve"> </w:t>
      </w:r>
      <w:r w:rsidRPr="003D4946">
        <w:t>концепций</w:t>
      </w:r>
      <w:r w:rsidRPr="003D4946">
        <w:rPr>
          <w:lang w:val="es-ES"/>
        </w:rPr>
        <w:t xml:space="preserve"> </w:t>
      </w:r>
      <w:r w:rsidRPr="003D4946">
        <w:t>расизма</w:t>
      </w:r>
      <w:r w:rsidRPr="003D4946">
        <w:rPr>
          <w:lang w:val="es-ES"/>
        </w:rPr>
        <w:t xml:space="preserve">, </w:t>
      </w:r>
      <w:r w:rsidRPr="003D4946">
        <w:t>дискриминации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деколонизации</w:t>
      </w:r>
      <w:r w:rsidRPr="003D4946">
        <w:rPr>
          <w:lang w:val="es-ES"/>
        </w:rPr>
        <w:t xml:space="preserve">;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мероприятие</w:t>
      </w:r>
      <w:r w:rsidRPr="003D4946">
        <w:rPr>
          <w:lang w:val="es-ES"/>
        </w:rPr>
        <w:t xml:space="preserve"> </w:t>
      </w:r>
      <w:r w:rsidRPr="003D4946">
        <w:t>проводилось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п</w:t>
      </w:r>
      <w:r w:rsidRPr="003D4946">
        <w:t>а</w:t>
      </w:r>
      <w:r w:rsidRPr="003D4946">
        <w:t>мять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лидерах</w:t>
      </w:r>
      <w:r w:rsidRPr="003D4946">
        <w:rPr>
          <w:lang w:val="es-ES"/>
        </w:rPr>
        <w:t xml:space="preserve"> </w:t>
      </w:r>
      <w:r w:rsidRPr="003D4946">
        <w:t>коренных</w:t>
      </w:r>
      <w:r w:rsidRPr="003D4946">
        <w:rPr>
          <w:lang w:val="es-ES"/>
        </w:rPr>
        <w:t xml:space="preserve"> </w:t>
      </w:r>
      <w:r w:rsidRPr="003D4946">
        <w:t>народов</w:t>
      </w:r>
      <w:r w:rsidRPr="003D4946">
        <w:rPr>
          <w:lang w:val="es-ES"/>
        </w:rPr>
        <w:t xml:space="preserve"> </w:t>
      </w:r>
      <w:r w:rsidRPr="003D4946">
        <w:t>указанного</w:t>
      </w:r>
      <w:r w:rsidRPr="003D4946">
        <w:rPr>
          <w:lang w:val="es-ES"/>
        </w:rPr>
        <w:t xml:space="preserve"> </w:t>
      </w:r>
      <w:r w:rsidRPr="003D4946">
        <w:t>периода</w:t>
      </w:r>
      <w:r w:rsidRPr="003D4946">
        <w:rPr>
          <w:lang w:val="es-ES"/>
        </w:rPr>
        <w:t xml:space="preserve">,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нем</w:t>
      </w:r>
      <w:r w:rsidR="00C510E8">
        <w:rPr>
          <w:lang w:val="es-ES"/>
        </w:rPr>
        <w:t xml:space="preserve"> </w:t>
      </w:r>
      <w:r w:rsidRPr="003D4946">
        <w:t>присутствов</w:t>
      </w:r>
      <w:r w:rsidRPr="003D4946">
        <w:t>а</w:t>
      </w:r>
      <w:r w:rsidRPr="003D4946">
        <w:t>ли</w:t>
      </w:r>
      <w:r w:rsidR="00C510E8">
        <w:rPr>
          <w:lang w:val="es-ES"/>
        </w:rPr>
        <w:t xml:space="preserve"> </w:t>
      </w:r>
      <w:r w:rsidRPr="003D4946">
        <w:t>представители</w:t>
      </w:r>
      <w:r w:rsidRPr="003D4946">
        <w:rPr>
          <w:lang w:val="es-ES"/>
        </w:rPr>
        <w:t xml:space="preserve"> </w:t>
      </w:r>
      <w:r w:rsidRPr="003D4946">
        <w:t>интеллигенции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специалисты по истории коренных народов и крестьян Многонаци</w:t>
      </w:r>
      <w:r w:rsidRPr="003D4946">
        <w:t>о</w:t>
      </w:r>
      <w:r w:rsidRPr="003D4946">
        <w:t xml:space="preserve">нального Государства Боливия. 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223.</w:t>
      </w:r>
      <w:r w:rsidRPr="003D4946">
        <w:t xml:space="preserve"> </w:t>
      </w:r>
      <w:r w:rsidRPr="003D4946">
        <w:tab/>
        <w:t>30 июня 2009 года состоялось рабочее совещание, посвященное критич</w:t>
      </w:r>
      <w:r w:rsidRPr="003D4946">
        <w:t>е</w:t>
      </w:r>
      <w:r w:rsidRPr="003D4946">
        <w:t>скому анализу</w:t>
      </w:r>
      <w:r w:rsidR="00C510E8">
        <w:t xml:space="preserve"> </w:t>
      </w:r>
      <w:r w:rsidRPr="003D4946">
        <w:t>и вырабо</w:t>
      </w:r>
      <w:r w:rsidRPr="003D4946">
        <w:t>т</w:t>
      </w:r>
      <w:r w:rsidRPr="003D4946">
        <w:t>ке предложений, касающихся</w:t>
      </w:r>
      <w:r w:rsidR="00C510E8">
        <w:t xml:space="preserve"> </w:t>
      </w:r>
      <w:r w:rsidRPr="003D4946">
        <w:t>проектов закона о борьбе против расизма и дискриминации; в совещ</w:t>
      </w:r>
      <w:r w:rsidRPr="003D4946">
        <w:t>а</w:t>
      </w:r>
      <w:r w:rsidRPr="003D4946">
        <w:t>нии приняли участие представители гражданского общества, разработчики законопроектов и специалисты по соо</w:t>
      </w:r>
      <w:r w:rsidRPr="003D4946">
        <w:t>т</w:t>
      </w:r>
      <w:r w:rsidRPr="003D4946">
        <w:t>ветствующей тематике.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результате</w:t>
      </w:r>
      <w:r w:rsidRPr="003D4946">
        <w:rPr>
          <w:lang w:val="es-ES"/>
        </w:rPr>
        <w:t xml:space="preserve"> </w:t>
      </w:r>
      <w:r w:rsidRPr="003D4946">
        <w:t>рабочего</w:t>
      </w:r>
      <w:r w:rsidRPr="003D4946">
        <w:rPr>
          <w:lang w:val="es-ES"/>
        </w:rPr>
        <w:t xml:space="preserve"> </w:t>
      </w:r>
      <w:r w:rsidRPr="003D4946">
        <w:t>совещания</w:t>
      </w:r>
      <w:r w:rsidRPr="003D4946">
        <w:rPr>
          <w:lang w:val="es-ES"/>
        </w:rPr>
        <w:t xml:space="preserve"> </w:t>
      </w:r>
      <w:r w:rsidRPr="003D4946">
        <w:t>было</w:t>
      </w:r>
      <w:r w:rsidRPr="003D4946">
        <w:rPr>
          <w:lang w:val="es-ES"/>
        </w:rPr>
        <w:t xml:space="preserve"> </w:t>
      </w:r>
      <w:r w:rsidRPr="003D4946">
        <w:t>выработано</w:t>
      </w:r>
      <w:r w:rsidRPr="003D4946">
        <w:rPr>
          <w:lang w:val="es-ES"/>
        </w:rPr>
        <w:t xml:space="preserve"> </w:t>
      </w:r>
      <w:r w:rsidRPr="003D4946">
        <w:t>предложение</w:t>
      </w:r>
      <w:r w:rsidRPr="003D4946">
        <w:rPr>
          <w:lang w:val="es-ES"/>
        </w:rPr>
        <w:t xml:space="preserve"> </w:t>
      </w:r>
      <w:r w:rsidRPr="003D4946">
        <w:t>улучшить</w:t>
      </w:r>
      <w:r w:rsidRPr="003D4946">
        <w:rPr>
          <w:lang w:val="es-ES"/>
        </w:rPr>
        <w:t xml:space="preserve"> </w:t>
      </w:r>
      <w:r w:rsidRPr="003D4946">
        <w:t>представленные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Конгресс</w:t>
      </w:r>
      <w:r w:rsidRPr="003D4946">
        <w:rPr>
          <w:lang w:val="es-ES"/>
        </w:rPr>
        <w:t xml:space="preserve"> </w:t>
      </w:r>
      <w:r w:rsidRPr="003D4946">
        <w:t>законопроекты</w:t>
      </w:r>
      <w:r w:rsidRPr="003D4946">
        <w:rPr>
          <w:lang w:val="es-ES"/>
        </w:rPr>
        <w:t xml:space="preserve"> </w:t>
      </w:r>
      <w:r w:rsidRPr="003D4946">
        <w:t>путем</w:t>
      </w:r>
      <w:r w:rsidRPr="003D4946">
        <w:rPr>
          <w:lang w:val="es-ES"/>
        </w:rPr>
        <w:t xml:space="preserve"> </w:t>
      </w:r>
      <w:r w:rsidRPr="003D4946">
        <w:t>их</w:t>
      </w:r>
      <w:r w:rsidRPr="003D4946">
        <w:rPr>
          <w:lang w:val="es-ES"/>
        </w:rPr>
        <w:t xml:space="preserve"> </w:t>
      </w:r>
      <w:r w:rsidRPr="003D4946">
        <w:t>эффективного синтеза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едином</w:t>
      </w:r>
      <w:r w:rsidRPr="003D4946">
        <w:rPr>
          <w:lang w:val="es-ES"/>
        </w:rPr>
        <w:t xml:space="preserve"> </w:t>
      </w:r>
      <w:r w:rsidRPr="003D4946">
        <w:t>док</w:t>
      </w:r>
      <w:r w:rsidRPr="003D4946">
        <w:t>у</w:t>
      </w:r>
      <w:r w:rsidRPr="003D4946">
        <w:t>менте</w:t>
      </w:r>
      <w:r w:rsidRPr="003D4946">
        <w:rPr>
          <w:lang w:val="es-ES"/>
        </w:rPr>
        <w:t xml:space="preserve">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224.</w:t>
      </w:r>
      <w:r w:rsidRPr="003D4946">
        <w:rPr>
          <w:lang w:val="es-ES"/>
        </w:rPr>
        <w:tab/>
      </w:r>
      <w:r w:rsidRPr="003D4946">
        <w:t>2 августа в десяти городах Боливии по согласованию с местными орган</w:t>
      </w:r>
      <w:r w:rsidRPr="003D4946">
        <w:t>а</w:t>
      </w:r>
      <w:r w:rsidRPr="003D4946">
        <w:t>ми исполнительной власти и некоторыми префектурами в порядке повышения осведомленности граждан были размещены пл</w:t>
      </w:r>
      <w:r w:rsidRPr="003D4946">
        <w:t>а</w:t>
      </w:r>
      <w:r w:rsidRPr="003D4946">
        <w:t xml:space="preserve">каты следующего содержания: 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Человек</w:t>
      </w:r>
      <w:r w:rsidRPr="003D4946">
        <w:rPr>
          <w:lang w:val="es-ES"/>
        </w:rPr>
        <w:t xml:space="preserve"> </w:t>
      </w:r>
      <w:r w:rsidRPr="003D4946">
        <w:t>не</w:t>
      </w:r>
      <w:r w:rsidRPr="003D4946">
        <w:rPr>
          <w:lang w:val="es-ES"/>
        </w:rPr>
        <w:t xml:space="preserve"> </w:t>
      </w:r>
      <w:r w:rsidRPr="003D4946">
        <w:t>рождается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ненавистью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rPr>
          <w:lang w:val="es-ES"/>
        </w:rPr>
        <w:t xml:space="preserve"> </w:t>
      </w:r>
      <w:r w:rsidRPr="003D4946">
        <w:t>другим</w:t>
      </w:r>
      <w:r w:rsidRPr="003D4946">
        <w:rPr>
          <w:lang w:val="es-ES"/>
        </w:rPr>
        <w:t xml:space="preserve"> </w:t>
      </w:r>
      <w:r w:rsidRPr="003D4946">
        <w:t>людям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признакам</w:t>
      </w:r>
      <w:r w:rsidRPr="003D4946">
        <w:rPr>
          <w:lang w:val="es-ES"/>
        </w:rPr>
        <w:t xml:space="preserve"> </w:t>
      </w:r>
      <w:r w:rsidRPr="003D4946">
        <w:t>цвета</w:t>
      </w:r>
      <w:r w:rsidRPr="003D4946">
        <w:rPr>
          <w:lang w:val="es-ES"/>
        </w:rPr>
        <w:t xml:space="preserve"> </w:t>
      </w:r>
      <w:r w:rsidRPr="003D4946">
        <w:t>их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t>о</w:t>
      </w:r>
      <w:r w:rsidRPr="003D4946">
        <w:t>жи</w:t>
      </w:r>
      <w:r w:rsidRPr="003D4946">
        <w:rPr>
          <w:lang w:val="es-ES"/>
        </w:rPr>
        <w:t xml:space="preserve">, </w:t>
      </w:r>
      <w:r w:rsidRPr="003D4946">
        <w:t>происхождения</w:t>
      </w:r>
      <w:r w:rsidRPr="003D4946">
        <w:rPr>
          <w:lang w:val="es-ES"/>
        </w:rPr>
        <w:t xml:space="preserve"> </w:t>
      </w:r>
      <w:r w:rsidRPr="003D4946">
        <w:t>или</w:t>
      </w:r>
      <w:r w:rsidRPr="003D4946">
        <w:rPr>
          <w:lang w:val="es-ES"/>
        </w:rPr>
        <w:t xml:space="preserve"> </w:t>
      </w:r>
      <w:r w:rsidRPr="003D4946">
        <w:t>религии. Скажем</w:t>
      </w:r>
      <w:r w:rsidRPr="003D4946">
        <w:rPr>
          <w:lang w:val="en-US"/>
        </w:rPr>
        <w:t xml:space="preserve"> «</w:t>
      </w:r>
      <w:r w:rsidRPr="003D4946">
        <w:t>Нет</w:t>
      </w:r>
      <w:r w:rsidRPr="003D4946">
        <w:rPr>
          <w:lang w:val="en-US"/>
        </w:rPr>
        <w:t xml:space="preserve">!» </w:t>
      </w:r>
      <w:r w:rsidRPr="003D4946">
        <w:t>расизму</w:t>
      </w:r>
      <w:r w:rsidRPr="003D4946">
        <w:rPr>
          <w:lang w:val="en-US"/>
        </w:rPr>
        <w:t>!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Ни</w:t>
      </w:r>
      <w:r w:rsidRPr="003D4946">
        <w:rPr>
          <w:lang w:val="es-ES"/>
        </w:rPr>
        <w:t xml:space="preserve"> </w:t>
      </w:r>
      <w:r w:rsidRPr="003D4946">
        <w:t>высших</w:t>
      </w:r>
      <w:r w:rsidRPr="003D4946">
        <w:rPr>
          <w:lang w:val="es-ES"/>
        </w:rPr>
        <w:t xml:space="preserve">, </w:t>
      </w:r>
      <w:r w:rsidRPr="003D4946">
        <w:t>ни</w:t>
      </w:r>
      <w:r w:rsidRPr="003D4946">
        <w:rPr>
          <w:lang w:val="es-ES"/>
        </w:rPr>
        <w:t xml:space="preserve"> </w:t>
      </w:r>
      <w:r w:rsidRPr="003D4946">
        <w:t>низших</w:t>
      </w:r>
      <w:r w:rsidRPr="003D4946">
        <w:rPr>
          <w:lang w:val="es-ES"/>
        </w:rPr>
        <w:t xml:space="preserve"> </w:t>
      </w:r>
      <w:r w:rsidRPr="003D4946">
        <w:t>рас не</w:t>
      </w:r>
      <w:r w:rsidRPr="003D4946">
        <w:rPr>
          <w:lang w:val="es-ES"/>
        </w:rPr>
        <w:t xml:space="preserve"> </w:t>
      </w:r>
      <w:r w:rsidRPr="003D4946">
        <w:t>существует</w:t>
      </w:r>
      <w:r w:rsidRPr="003D4946">
        <w:rPr>
          <w:lang w:val="es-ES"/>
        </w:rPr>
        <w:t>.</w:t>
      </w:r>
      <w:r w:rsidRPr="003D4946">
        <w:t xml:space="preserve"> Расизм используется для го</w:t>
      </w:r>
      <w:r w:rsidRPr="003D4946">
        <w:t>с</w:t>
      </w:r>
      <w:r w:rsidRPr="003D4946">
        <w:t xml:space="preserve">подства одних людей над другими. 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Средства</w:t>
      </w:r>
      <w:r w:rsidRPr="003D4946">
        <w:rPr>
          <w:lang w:val="es-ES"/>
        </w:rPr>
        <w:t xml:space="preserve"> </w:t>
      </w:r>
      <w:r w:rsidRPr="003D4946">
        <w:t>массовой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–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голос</w:t>
      </w:r>
      <w:r w:rsidRPr="003D4946">
        <w:rPr>
          <w:lang w:val="es-ES"/>
        </w:rPr>
        <w:t xml:space="preserve"> </w:t>
      </w:r>
      <w:r w:rsidRPr="003D4946">
        <w:t>народа</w:t>
      </w:r>
      <w:r w:rsidRPr="003D4946">
        <w:rPr>
          <w:lang w:val="es-ES"/>
        </w:rPr>
        <w:t xml:space="preserve">! </w:t>
      </w:r>
      <w:r w:rsidRPr="003D4946">
        <w:t>Скажем</w:t>
      </w:r>
      <w:r w:rsidRPr="003D4946">
        <w:rPr>
          <w:lang w:val="fr-FR"/>
        </w:rPr>
        <w:t xml:space="preserve"> «</w:t>
      </w:r>
      <w:r w:rsidRPr="003D4946">
        <w:t>Нет</w:t>
      </w:r>
      <w:r w:rsidRPr="003D4946">
        <w:rPr>
          <w:lang w:val="fr-FR"/>
        </w:rPr>
        <w:t xml:space="preserve">!» </w:t>
      </w:r>
      <w:r w:rsidRPr="003D4946">
        <w:t>р</w:t>
      </w:r>
      <w:r w:rsidRPr="003D4946">
        <w:t>а</w:t>
      </w:r>
      <w:r w:rsidRPr="003D4946">
        <w:t>сизму</w:t>
      </w:r>
      <w:r w:rsidRPr="003D4946">
        <w:rPr>
          <w:lang w:val="fr-FR"/>
        </w:rPr>
        <w:t>!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Для</w:t>
      </w:r>
      <w:r w:rsidRPr="003D4946">
        <w:rPr>
          <w:lang w:val="es-ES"/>
        </w:rPr>
        <w:t xml:space="preserve"> </w:t>
      </w:r>
      <w:r w:rsidRPr="003D4946">
        <w:t>создания</w:t>
      </w:r>
      <w:r w:rsidRPr="003D4946">
        <w:rPr>
          <w:lang w:val="es-ES"/>
        </w:rPr>
        <w:t xml:space="preserve"> </w:t>
      </w:r>
      <w:r w:rsidRPr="003D4946">
        <w:t>единой</w:t>
      </w:r>
      <w:r w:rsidRPr="003D4946">
        <w:rPr>
          <w:lang w:val="es-ES"/>
        </w:rPr>
        <w:t xml:space="preserve"> </w:t>
      </w:r>
      <w:r w:rsidRPr="003D4946">
        <w:t>страны</w:t>
      </w:r>
      <w:r w:rsidRPr="003D4946">
        <w:rPr>
          <w:lang w:val="es-ES"/>
        </w:rPr>
        <w:t xml:space="preserve"> </w:t>
      </w:r>
      <w:r w:rsidRPr="003D4946">
        <w:t>необходимо</w:t>
      </w:r>
      <w:r w:rsidRPr="003D4946">
        <w:rPr>
          <w:lang w:val="es-ES"/>
        </w:rPr>
        <w:t xml:space="preserve"> </w:t>
      </w:r>
      <w:r w:rsidRPr="003D4946">
        <w:t>ликвидировать</w:t>
      </w:r>
      <w:r w:rsidRPr="003D4946">
        <w:rPr>
          <w:lang w:val="es-ES"/>
        </w:rPr>
        <w:t xml:space="preserve"> </w:t>
      </w:r>
      <w:r w:rsidRPr="003D4946">
        <w:t>расизм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рас</w:t>
      </w:r>
      <w:r w:rsidRPr="003D4946">
        <w:t>о</w:t>
      </w:r>
      <w:r w:rsidRPr="003D4946">
        <w:t>вую</w:t>
      </w:r>
      <w:r w:rsidRPr="003D4946">
        <w:rPr>
          <w:lang w:val="es-ES"/>
        </w:rPr>
        <w:t xml:space="preserve"> </w:t>
      </w:r>
      <w:r w:rsidRPr="003D4946">
        <w:t>ди</w:t>
      </w:r>
      <w:r w:rsidRPr="003D4946">
        <w:t>с</w:t>
      </w:r>
      <w:r w:rsidRPr="003D4946">
        <w:t>криминацию</w:t>
      </w:r>
      <w:r w:rsidRPr="003D4946">
        <w:rPr>
          <w:lang w:val="es-ES"/>
        </w:rPr>
        <w:t>.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На</w:t>
      </w:r>
      <w:r w:rsidRPr="003D4946">
        <w:rPr>
          <w:lang w:val="es-ES"/>
        </w:rPr>
        <w:t xml:space="preserve"> </w:t>
      </w:r>
      <w:r w:rsidRPr="003D4946">
        <w:t>нашей</w:t>
      </w:r>
      <w:r w:rsidRPr="003D4946">
        <w:rPr>
          <w:lang w:val="es-ES"/>
        </w:rPr>
        <w:t xml:space="preserve"> </w:t>
      </w:r>
      <w:r w:rsidRPr="003D4946">
        <w:t>земле</w:t>
      </w:r>
      <w:r w:rsidRPr="003D4946">
        <w:rPr>
          <w:lang w:val="es-ES"/>
        </w:rPr>
        <w:t xml:space="preserve"> </w:t>
      </w:r>
      <w:r w:rsidRPr="003D4946">
        <w:t>никогда</w:t>
      </w:r>
      <w:r w:rsidRPr="003D4946">
        <w:rPr>
          <w:lang w:val="es-ES"/>
        </w:rPr>
        <w:t xml:space="preserve"> </w:t>
      </w:r>
      <w:r w:rsidRPr="003D4946">
        <w:t>не</w:t>
      </w:r>
      <w:r w:rsidRPr="003D4946">
        <w:rPr>
          <w:lang w:val="es-ES"/>
        </w:rPr>
        <w:t xml:space="preserve"> </w:t>
      </w:r>
      <w:r w:rsidRPr="003D4946">
        <w:t>будет</w:t>
      </w:r>
      <w:r w:rsidRPr="003D4946">
        <w:rPr>
          <w:lang w:val="es-ES"/>
        </w:rPr>
        <w:t xml:space="preserve"> </w:t>
      </w:r>
      <w:r w:rsidRPr="003D4946">
        <w:t>угнетения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человеком</w:t>
      </w:r>
      <w:r w:rsidRPr="003D4946">
        <w:rPr>
          <w:lang w:val="es-ES"/>
        </w:rPr>
        <w:t>!</w:t>
      </w:r>
      <w:r w:rsidRPr="003D4946">
        <w:t xml:space="preserve"> Скажем</w:t>
      </w:r>
      <w:r w:rsidRPr="003D4946">
        <w:rPr>
          <w:lang w:val="fr-FR"/>
        </w:rPr>
        <w:t xml:space="preserve"> «</w:t>
      </w:r>
      <w:r w:rsidRPr="003D4946">
        <w:t>Нет</w:t>
      </w:r>
      <w:r w:rsidRPr="003D4946">
        <w:rPr>
          <w:lang w:val="fr-FR"/>
        </w:rPr>
        <w:t xml:space="preserve">!» </w:t>
      </w:r>
      <w:r w:rsidRPr="003D4946">
        <w:t>расизму</w:t>
      </w:r>
      <w:r w:rsidRPr="003D4946">
        <w:rPr>
          <w:lang w:val="fr-FR"/>
        </w:rPr>
        <w:t>!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Все</w:t>
      </w:r>
      <w:r w:rsidRPr="003D4946">
        <w:rPr>
          <w:lang w:val="es-ES"/>
        </w:rPr>
        <w:t xml:space="preserve"> </w:t>
      </w:r>
      <w:r w:rsidRPr="003D4946">
        <w:t>вместе</w:t>
      </w:r>
      <w:r w:rsidRPr="003D4946">
        <w:rPr>
          <w:lang w:val="es-ES"/>
        </w:rPr>
        <w:t xml:space="preserve"> </w:t>
      </w:r>
      <w:r w:rsidRPr="003D4946">
        <w:t>покончим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насилием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отношении</w:t>
      </w:r>
      <w:r w:rsidRPr="003D4946">
        <w:rPr>
          <w:lang w:val="es-ES"/>
        </w:rPr>
        <w:t xml:space="preserve"> </w:t>
      </w:r>
      <w:r w:rsidRPr="003D4946">
        <w:t>культур нашей страны</w:t>
      </w:r>
      <w:r w:rsidRPr="003D4946">
        <w:rPr>
          <w:lang w:val="es-ES"/>
        </w:rPr>
        <w:t xml:space="preserve">! </w:t>
      </w:r>
      <w:r w:rsidRPr="003D4946">
        <w:t>Скажем «Нет!» расизму!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Если вы учите своих детей дискриминации, вы разрушаете их человеч</w:t>
      </w:r>
      <w:r w:rsidRPr="003D4946">
        <w:t>е</w:t>
      </w:r>
      <w:r w:rsidRPr="003D4946">
        <w:t>ское достоинство. Скажем «Нет!» дискриминации!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Все вместе положим конец насилию в отношении женщин! Скажем «Нет!» ди</w:t>
      </w:r>
      <w:r w:rsidRPr="003D4946">
        <w:t>с</w:t>
      </w:r>
      <w:r w:rsidRPr="003D4946">
        <w:t>криминации!</w:t>
      </w:r>
    </w:p>
    <w:p w:rsidR="003D4946" w:rsidRPr="003D4946" w:rsidRDefault="003D4946" w:rsidP="00F1558D">
      <w:pPr>
        <w:pStyle w:val="Bullet1GR"/>
        <w:rPr>
          <w:lang w:val="es-ES"/>
        </w:rPr>
      </w:pPr>
      <w:r w:rsidRPr="003D4946">
        <w:t>Необходимо</w:t>
      </w:r>
      <w:r w:rsidRPr="003D4946">
        <w:rPr>
          <w:lang w:val="es-ES"/>
        </w:rPr>
        <w:t xml:space="preserve"> </w:t>
      </w:r>
      <w:r w:rsidRPr="003D4946">
        <w:t>не</w:t>
      </w:r>
      <w:r w:rsidRPr="003D4946">
        <w:rPr>
          <w:lang w:val="es-ES"/>
        </w:rPr>
        <w:t xml:space="preserve"> </w:t>
      </w:r>
      <w:r w:rsidRPr="003D4946">
        <w:t>только</w:t>
      </w:r>
      <w:r w:rsidRPr="003D4946">
        <w:rPr>
          <w:lang w:val="es-ES"/>
        </w:rPr>
        <w:t xml:space="preserve"> </w:t>
      </w:r>
      <w:r w:rsidRPr="003D4946">
        <w:t>признавать</w:t>
      </w:r>
      <w:r w:rsidRPr="003D4946">
        <w:rPr>
          <w:lang w:val="es-ES"/>
        </w:rPr>
        <w:t xml:space="preserve"> </w:t>
      </w:r>
      <w:r w:rsidRPr="003D4946">
        <w:t>различия</w:t>
      </w:r>
      <w:r w:rsidRPr="003D4946">
        <w:rPr>
          <w:lang w:val="es-ES"/>
        </w:rPr>
        <w:t xml:space="preserve"> </w:t>
      </w:r>
      <w:r w:rsidRPr="003D4946">
        <w:t>между</w:t>
      </w:r>
      <w:r w:rsidRPr="003D4946">
        <w:rPr>
          <w:lang w:val="es-ES"/>
        </w:rPr>
        <w:t xml:space="preserve"> </w:t>
      </w:r>
      <w:r w:rsidRPr="003D4946">
        <w:t>людьми</w:t>
      </w:r>
      <w:r w:rsidRPr="003D4946">
        <w:rPr>
          <w:lang w:val="es-ES"/>
        </w:rPr>
        <w:t xml:space="preserve">, </w:t>
      </w:r>
      <w:r w:rsidRPr="003D4946">
        <w:t>но</w:t>
      </w:r>
      <w:r w:rsidRPr="003D4946">
        <w:rPr>
          <w:lang w:val="es-ES"/>
        </w:rPr>
        <w:t xml:space="preserve"> </w:t>
      </w:r>
      <w:r w:rsidRPr="003D4946">
        <w:t>и</w:t>
      </w:r>
      <w:r w:rsidR="00C510E8">
        <w:rPr>
          <w:lang w:val="es-ES"/>
        </w:rPr>
        <w:t xml:space="preserve"> </w:t>
      </w:r>
      <w:r w:rsidRPr="003D4946">
        <w:t>собл</w:t>
      </w:r>
      <w:r w:rsidRPr="003D4946">
        <w:t>ю</w:t>
      </w:r>
      <w:r w:rsidRPr="003D4946">
        <w:t>дать</w:t>
      </w:r>
      <w:r w:rsidRPr="003D4946">
        <w:rPr>
          <w:lang w:val="es-ES"/>
        </w:rPr>
        <w:t xml:space="preserve"> </w:t>
      </w:r>
      <w:r w:rsidRPr="003D4946">
        <w:t>р</w:t>
      </w:r>
      <w:r w:rsidRPr="003D4946">
        <w:t>а</w:t>
      </w:r>
      <w:r w:rsidRPr="003D4946">
        <w:t>венство</w:t>
      </w:r>
      <w:r w:rsidRPr="003D4946">
        <w:rPr>
          <w:lang w:val="es-ES"/>
        </w:rPr>
        <w:t xml:space="preserve"> </w:t>
      </w:r>
      <w:r w:rsidRPr="003D4946">
        <w:t>возможностей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прав</w:t>
      </w:r>
      <w:r w:rsidRPr="003D4946">
        <w:rPr>
          <w:lang w:val="es-ES"/>
        </w:rPr>
        <w:t>.</w:t>
      </w:r>
      <w:r w:rsidR="00C510E8">
        <w:t xml:space="preserve"> </w:t>
      </w:r>
      <w:r w:rsidRPr="003D4946">
        <w:t>Скажем «Нет!» расизму!</w:t>
      </w:r>
    </w:p>
    <w:p w:rsidR="00C510E8" w:rsidRDefault="003D4946" w:rsidP="00F1558D">
      <w:pPr>
        <w:pStyle w:val="Bullet1GR"/>
        <w:rPr>
          <w:lang w:val="es-ES"/>
        </w:rPr>
      </w:pPr>
      <w:r w:rsidRPr="003D4946">
        <w:t>Быть свободным – значит жить и помогать жить другим. Скажем «Нет!» дискриминации!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225.</w:t>
      </w:r>
      <w:r w:rsidRPr="003D4946">
        <w:rPr>
          <w:lang w:val="es-ES"/>
        </w:rPr>
        <w:tab/>
        <w:t xml:space="preserve">14 </w:t>
      </w:r>
      <w:r w:rsidRPr="003D4946">
        <w:t>августа</w:t>
      </w:r>
      <w:r w:rsidRPr="003D4946">
        <w:rPr>
          <w:lang w:val="es-ES"/>
        </w:rPr>
        <w:t xml:space="preserve"> 2009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целях</w:t>
      </w:r>
      <w:r w:rsidRPr="003D4946">
        <w:rPr>
          <w:lang w:val="es-ES"/>
        </w:rPr>
        <w:t xml:space="preserve"> </w:t>
      </w:r>
      <w:r w:rsidRPr="003D4946">
        <w:t>улучшения</w:t>
      </w:r>
      <w:r w:rsidRPr="003D4946">
        <w:rPr>
          <w:lang w:val="es-ES"/>
        </w:rPr>
        <w:t xml:space="preserve"> </w:t>
      </w:r>
      <w:r w:rsidRPr="003D4946">
        <w:t>обслуживания</w:t>
      </w:r>
      <w:r w:rsidRPr="003D4946">
        <w:rPr>
          <w:lang w:val="es-ES"/>
        </w:rPr>
        <w:t xml:space="preserve"> </w:t>
      </w:r>
      <w:r w:rsidRPr="003D4946">
        <w:t>населения</w:t>
      </w:r>
      <w:r w:rsidRPr="003D4946">
        <w:rPr>
          <w:lang w:val="es-ES"/>
        </w:rPr>
        <w:t xml:space="preserve"> </w:t>
      </w:r>
      <w:r w:rsidRPr="003D4946">
        <w:t>гос</w:t>
      </w:r>
      <w:r w:rsidRPr="003D4946">
        <w:t>у</w:t>
      </w:r>
      <w:r w:rsidRPr="003D4946">
        <w:t>дарственными</w:t>
      </w:r>
      <w:r w:rsidRPr="003D4946">
        <w:rPr>
          <w:lang w:val="es-ES"/>
        </w:rPr>
        <w:t xml:space="preserve"> </w:t>
      </w:r>
      <w:r w:rsidRPr="003D4946">
        <w:t>служащими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повышения</w:t>
      </w:r>
      <w:r w:rsidRPr="003D4946">
        <w:rPr>
          <w:lang w:val="es-ES"/>
        </w:rPr>
        <w:t xml:space="preserve"> </w:t>
      </w:r>
      <w:r w:rsidRPr="003D4946">
        <w:t>их</w:t>
      </w:r>
      <w:r w:rsidRPr="003D4946">
        <w:rPr>
          <w:lang w:val="es-ES"/>
        </w:rPr>
        <w:t xml:space="preserve"> </w:t>
      </w:r>
      <w:r w:rsidRPr="003D4946">
        <w:t>потенциала</w:t>
      </w:r>
      <w:r w:rsidRPr="003D4946">
        <w:rPr>
          <w:lang w:val="es-ES"/>
        </w:rPr>
        <w:t xml:space="preserve"> </w:t>
      </w:r>
      <w:r w:rsidRPr="003D4946">
        <w:t>было</w:t>
      </w:r>
      <w:r w:rsidRPr="003D4946">
        <w:rPr>
          <w:lang w:val="es-ES"/>
        </w:rPr>
        <w:t xml:space="preserve"> </w:t>
      </w:r>
      <w:r w:rsidRPr="003D4946">
        <w:t>проведено</w:t>
      </w:r>
      <w:r w:rsidRPr="003D4946">
        <w:rPr>
          <w:lang w:val="es-ES"/>
        </w:rPr>
        <w:t xml:space="preserve"> </w:t>
      </w:r>
      <w:r w:rsidRPr="003D4946">
        <w:t>спец</w:t>
      </w:r>
      <w:r w:rsidRPr="003D4946">
        <w:t>и</w:t>
      </w:r>
      <w:r w:rsidRPr="003D4946">
        <w:t>альное</w:t>
      </w:r>
      <w:r w:rsidRPr="003D4946">
        <w:rPr>
          <w:lang w:val="es-ES"/>
        </w:rPr>
        <w:t xml:space="preserve"> </w:t>
      </w:r>
      <w:r w:rsidRPr="003D4946">
        <w:t>рабочее</w:t>
      </w:r>
      <w:r w:rsidRPr="003D4946">
        <w:rPr>
          <w:lang w:val="es-ES"/>
        </w:rPr>
        <w:t xml:space="preserve"> </w:t>
      </w:r>
      <w:r w:rsidRPr="003D4946">
        <w:t>совещание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вопросам</w:t>
      </w:r>
      <w:r w:rsidRPr="003D4946">
        <w:rPr>
          <w:lang w:val="es-ES"/>
        </w:rPr>
        <w:t xml:space="preserve"> </w:t>
      </w:r>
      <w:r w:rsidRPr="003D4946">
        <w:t>борьбы</w:t>
      </w:r>
      <w:r w:rsidRPr="003D4946">
        <w:rPr>
          <w:lang w:val="es-ES"/>
        </w:rPr>
        <w:t xml:space="preserve"> </w:t>
      </w:r>
      <w:r w:rsidRPr="003D4946">
        <w:t>против</w:t>
      </w:r>
      <w:r w:rsidRPr="003D4946">
        <w:rPr>
          <w:lang w:val="es-ES"/>
        </w:rPr>
        <w:t xml:space="preserve"> </w:t>
      </w:r>
      <w:r w:rsidRPr="003D4946">
        <w:t>расизма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дискримин</w:t>
      </w:r>
      <w:r w:rsidRPr="003D4946">
        <w:t>а</w:t>
      </w:r>
      <w:r w:rsidRPr="003D4946">
        <w:t>ции</w:t>
      </w:r>
      <w:r w:rsidRPr="003D4946">
        <w:rPr>
          <w:lang w:val="es-ES"/>
        </w:rPr>
        <w:t xml:space="preserve">.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совещании</w:t>
      </w:r>
      <w:r w:rsidRPr="003D4946">
        <w:rPr>
          <w:lang w:val="es-ES"/>
        </w:rPr>
        <w:t xml:space="preserve"> </w:t>
      </w:r>
      <w:r w:rsidRPr="003D4946">
        <w:t>принимали</w:t>
      </w:r>
      <w:r w:rsidRPr="003D4946">
        <w:rPr>
          <w:lang w:val="es-ES"/>
        </w:rPr>
        <w:t xml:space="preserve"> </w:t>
      </w:r>
      <w:r w:rsidRPr="003D4946">
        <w:t>участие</w:t>
      </w:r>
      <w:r w:rsidRPr="003D4946">
        <w:rPr>
          <w:lang w:val="es-ES"/>
        </w:rPr>
        <w:t xml:space="preserve"> </w:t>
      </w:r>
      <w:r w:rsidRPr="003D4946">
        <w:t>эксперты</w:t>
      </w:r>
      <w:r w:rsidRPr="003D4946">
        <w:rPr>
          <w:lang w:val="es-ES"/>
        </w:rPr>
        <w:t xml:space="preserve"> </w:t>
      </w:r>
      <w:r w:rsidRPr="003D4946">
        <w:t>отделения</w:t>
      </w:r>
      <w:r w:rsidRPr="003D4946">
        <w:rPr>
          <w:lang w:val="es-ES"/>
        </w:rPr>
        <w:t xml:space="preserve"> </w:t>
      </w:r>
      <w:r w:rsidRPr="003D4946">
        <w:t>Управления</w:t>
      </w:r>
      <w:r w:rsidRPr="003D4946">
        <w:rPr>
          <w:lang w:val="es-ES"/>
        </w:rPr>
        <w:t xml:space="preserve"> </w:t>
      </w:r>
      <w:r w:rsidRPr="003D4946">
        <w:t>Верхо</w:t>
      </w:r>
      <w:r w:rsidRPr="003D4946">
        <w:t>в</w:t>
      </w:r>
      <w:r w:rsidRPr="003D4946">
        <w:t>ного</w:t>
      </w:r>
      <w:r w:rsidRPr="003D4946">
        <w:rPr>
          <w:lang w:val="es-ES"/>
        </w:rPr>
        <w:t xml:space="preserve"> </w:t>
      </w:r>
      <w:r w:rsidRPr="003D4946">
        <w:t>комиссара</w:t>
      </w:r>
      <w:r w:rsidRPr="003D4946">
        <w:rPr>
          <w:lang w:val="es-ES"/>
        </w:rPr>
        <w:t xml:space="preserve"> </w:t>
      </w:r>
      <w:r w:rsidRPr="003D4946">
        <w:t>ООН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правам</w:t>
      </w:r>
      <w:r w:rsidRPr="003D4946">
        <w:rPr>
          <w:lang w:val="es-ES"/>
        </w:rPr>
        <w:t xml:space="preserve"> </w:t>
      </w:r>
      <w:r w:rsidRPr="003D4946">
        <w:t>человека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Боливии</w:t>
      </w:r>
      <w:r w:rsidRPr="003D4946">
        <w:rPr>
          <w:lang w:val="es-ES"/>
        </w:rPr>
        <w:t xml:space="preserve">.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мероприятие было ориентировано на государственных</w:t>
      </w:r>
      <w:r w:rsidRPr="003D4946">
        <w:rPr>
          <w:lang w:val="es-ES"/>
        </w:rPr>
        <w:t xml:space="preserve"> </w:t>
      </w:r>
      <w:r w:rsidRPr="003D4946">
        <w:t>служащих</w:t>
      </w:r>
      <w:r w:rsidRPr="003D4946">
        <w:rPr>
          <w:lang w:val="es-ES"/>
        </w:rPr>
        <w:t xml:space="preserve"> </w:t>
      </w:r>
      <w:r w:rsidRPr="003D4946">
        <w:t>Канцелярии</w:t>
      </w:r>
      <w:r w:rsidRPr="003D4946">
        <w:rPr>
          <w:lang w:val="es-ES"/>
        </w:rPr>
        <w:t xml:space="preserve"> </w:t>
      </w:r>
      <w:r w:rsidRPr="003D4946">
        <w:t>заместителя</w:t>
      </w:r>
      <w:r w:rsidRPr="003D4946">
        <w:rPr>
          <w:lang w:val="es-ES"/>
        </w:rPr>
        <w:t xml:space="preserve"> </w:t>
      </w:r>
      <w:r w:rsidRPr="003D4946">
        <w:t>мин</w:t>
      </w:r>
      <w:r w:rsidRPr="003D4946">
        <w:t>и</w:t>
      </w:r>
      <w:r w:rsidRPr="003D4946">
        <w:t>стра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вопросам</w:t>
      </w:r>
      <w:r w:rsidRPr="003D4946">
        <w:rPr>
          <w:lang w:val="es-ES"/>
        </w:rPr>
        <w:t xml:space="preserve"> </w:t>
      </w:r>
      <w:r w:rsidRPr="003D4946">
        <w:t>деколонизации. Его целью было повышение качества услуг, предоставляемых</w:t>
      </w:r>
      <w:r w:rsidR="00C510E8">
        <w:t xml:space="preserve"> </w:t>
      </w:r>
      <w:r w:rsidRPr="003D4946">
        <w:t>государственными служащими, с тем чтобы в них не было никаких признаков ни дискриминации, ни тем более расизма.</w:t>
      </w:r>
      <w:r w:rsidR="00C510E8">
        <w:t xml:space="preserve">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226.</w:t>
      </w:r>
      <w:r w:rsidRPr="003D4946">
        <w:rPr>
          <w:lang w:val="es-ES"/>
        </w:rPr>
        <w:tab/>
        <w:t xml:space="preserve">16 </w:t>
      </w:r>
      <w:r w:rsidRPr="003D4946">
        <w:t>и</w:t>
      </w:r>
      <w:r w:rsidRPr="003D4946">
        <w:rPr>
          <w:lang w:val="es-ES"/>
        </w:rPr>
        <w:t xml:space="preserve"> 17 </w:t>
      </w:r>
      <w:r w:rsidRPr="003D4946">
        <w:t xml:space="preserve">сентября </w:t>
      </w:r>
      <w:r w:rsidRPr="003D4946">
        <w:rPr>
          <w:lang w:val="es-ES"/>
        </w:rPr>
        <w:t>2009</w:t>
      </w:r>
      <w:r w:rsidRPr="003D4946">
        <w:t xml:space="preserve"> года была проведена «Конференция по государс</w:t>
      </w:r>
      <w:r w:rsidRPr="003D4946">
        <w:t>т</w:t>
      </w:r>
      <w:r w:rsidRPr="003D4946">
        <w:t>венной политике по преодолению расизма и дискриминации: Международный обмен эффективным опытом»; в конференции приняли участие государстве</w:t>
      </w:r>
      <w:r w:rsidRPr="003D4946">
        <w:t>н</w:t>
      </w:r>
      <w:r w:rsidRPr="003D4946">
        <w:t>ные служащие, общественные организации, в том числе отделение Упра</w:t>
      </w:r>
      <w:r w:rsidRPr="003D4946">
        <w:t>в</w:t>
      </w:r>
      <w:r w:rsidRPr="003D4946">
        <w:t>ления Верховного комиссара ООН по правам человека в Боливии,</w:t>
      </w:r>
      <w:r w:rsidR="00C510E8">
        <w:t xml:space="preserve"> </w:t>
      </w:r>
      <w:r w:rsidRPr="003D4946">
        <w:t>представители о</w:t>
      </w:r>
      <w:r w:rsidRPr="003D4946">
        <w:t>б</w:t>
      </w:r>
      <w:r w:rsidRPr="003D4946">
        <w:t>щин коренных народов и крестьян, а также представители гражданского общ</w:t>
      </w:r>
      <w:r w:rsidRPr="003D4946">
        <w:t>е</w:t>
      </w:r>
      <w:r w:rsidRPr="003D4946">
        <w:t xml:space="preserve">ства. </w:t>
      </w:r>
    </w:p>
    <w:p w:rsidR="003D4946" w:rsidRPr="003D4946" w:rsidRDefault="003D4946" w:rsidP="003D652C">
      <w:pPr>
        <w:pStyle w:val="SingleTxtGR"/>
        <w:rPr>
          <w:lang w:val="es-ES"/>
        </w:rPr>
      </w:pPr>
      <w:r w:rsidRPr="003D4946">
        <w:rPr>
          <w:lang w:val="es-ES"/>
        </w:rPr>
        <w:t xml:space="preserve">227. </w:t>
      </w:r>
      <w:r w:rsidRPr="003D4946">
        <w:rPr>
          <w:lang w:val="es-ES"/>
        </w:rPr>
        <w:tab/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конференции</w:t>
      </w:r>
      <w:r w:rsidRPr="003D4946">
        <w:rPr>
          <w:lang w:val="es-ES"/>
        </w:rPr>
        <w:t xml:space="preserve"> </w:t>
      </w:r>
      <w:r w:rsidRPr="003D4946">
        <w:t>была</w:t>
      </w:r>
      <w:r w:rsidRPr="003D4946">
        <w:rPr>
          <w:lang w:val="es-ES"/>
        </w:rPr>
        <w:t xml:space="preserve"> </w:t>
      </w:r>
      <w:r w:rsidRPr="003D4946">
        <w:t>проанализирована</w:t>
      </w:r>
      <w:r w:rsidRPr="003D4946">
        <w:rPr>
          <w:lang w:val="es-ES"/>
        </w:rPr>
        <w:t xml:space="preserve"> </w:t>
      </w:r>
      <w:r w:rsidRPr="003D4946">
        <w:t>идея</w:t>
      </w:r>
      <w:r w:rsidRPr="003D4946">
        <w:rPr>
          <w:lang w:val="es-ES"/>
        </w:rPr>
        <w:t xml:space="preserve"> </w:t>
      </w:r>
      <w:r w:rsidRPr="003D4946">
        <w:t>создания</w:t>
      </w:r>
      <w:r w:rsidRPr="003D4946">
        <w:rPr>
          <w:lang w:val="es-ES"/>
        </w:rPr>
        <w:t xml:space="preserve"> </w:t>
      </w:r>
      <w:r w:rsidRPr="003D4946">
        <w:t>в Министерстве культуры, в рамках Отдела государственной политики по вопросам борьбы пр</w:t>
      </w:r>
      <w:r w:rsidRPr="003D4946">
        <w:t>о</w:t>
      </w:r>
      <w:r w:rsidRPr="003D4946">
        <w:t>тив расизма и расовой дискриминации,</w:t>
      </w:r>
      <w:r w:rsidR="00C510E8">
        <w:t xml:space="preserve"> </w:t>
      </w:r>
      <w:r w:rsidRPr="003D4946">
        <w:t>специальной группы по вопросам ж</w:t>
      </w:r>
      <w:r w:rsidRPr="003D4946">
        <w:t>а</w:t>
      </w:r>
      <w:r w:rsidRPr="003D4946">
        <w:t>лоб, касающихся дискриминации, и последующей деятельности по этим жал</w:t>
      </w:r>
      <w:r w:rsidRPr="003D4946">
        <w:t>о</w:t>
      </w:r>
      <w:r w:rsidRPr="003D4946">
        <w:t xml:space="preserve">бам. </w:t>
      </w:r>
    </w:p>
    <w:p w:rsidR="003D4946" w:rsidRPr="003D4946" w:rsidRDefault="003D652C" w:rsidP="003D652C">
      <w:pPr>
        <w:pStyle w:val="H23GR"/>
        <w:rPr>
          <w:lang w:val="es-ES"/>
        </w:rPr>
      </w:pPr>
      <w:r>
        <w:tab/>
      </w:r>
      <w:r>
        <w:tab/>
      </w:r>
      <w:r w:rsidR="003D4946" w:rsidRPr="003D4946">
        <w:t>Рекомендация</w:t>
      </w:r>
      <w:r w:rsidR="003D4946" w:rsidRPr="003D4946">
        <w:rPr>
          <w:lang w:val="es-ES"/>
        </w:rPr>
        <w:t xml:space="preserve"> 19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228.</w:t>
      </w:r>
      <w:r w:rsidR="00C510E8">
        <w:rPr>
          <w:lang w:val="es-ES"/>
        </w:rPr>
        <w:t xml:space="preserve"> </w:t>
      </w:r>
      <w:r w:rsidRPr="003D4946">
        <w:t>При</w:t>
      </w:r>
      <w:r w:rsidRPr="003D4946">
        <w:rPr>
          <w:lang w:val="es-ES"/>
        </w:rPr>
        <w:t xml:space="preserve"> </w:t>
      </w:r>
      <w:r w:rsidRPr="003D4946">
        <w:t>подготовке</w:t>
      </w:r>
      <w:r w:rsidRPr="003D4946">
        <w:rPr>
          <w:lang w:val="es-ES"/>
        </w:rPr>
        <w:t xml:space="preserve"> </w:t>
      </w:r>
      <w:r w:rsidRPr="003D4946">
        <w:t>настоящего</w:t>
      </w:r>
      <w:r w:rsidRPr="003D4946">
        <w:rPr>
          <w:lang w:val="es-ES"/>
        </w:rPr>
        <w:t xml:space="preserve"> </w:t>
      </w:r>
      <w:r w:rsidRPr="003D4946">
        <w:t>доклада</w:t>
      </w:r>
      <w:r w:rsidRPr="003D4946">
        <w:rPr>
          <w:lang w:val="es-ES"/>
        </w:rPr>
        <w:t xml:space="preserve"> 20 </w:t>
      </w:r>
      <w:r w:rsidRPr="003D4946">
        <w:t>ноября</w:t>
      </w:r>
      <w:r w:rsidRPr="003D4946">
        <w:rPr>
          <w:lang w:val="es-ES"/>
        </w:rPr>
        <w:t xml:space="preserve"> 2007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был</w:t>
      </w:r>
      <w:r w:rsidRPr="003D4946">
        <w:rPr>
          <w:lang w:val="es-ES"/>
        </w:rPr>
        <w:t xml:space="preserve"> </w:t>
      </w:r>
      <w:r w:rsidRPr="003D4946">
        <w:t>проведен</w:t>
      </w:r>
      <w:r w:rsidRPr="003D4946">
        <w:rPr>
          <w:lang w:val="es-ES"/>
        </w:rPr>
        <w:t xml:space="preserve"> </w:t>
      </w:r>
      <w:r w:rsidRPr="003D4946">
        <w:t>обучающий</w:t>
      </w:r>
      <w:r w:rsidRPr="003D4946">
        <w:rPr>
          <w:lang w:val="es-ES"/>
        </w:rPr>
        <w:t xml:space="preserve"> </w:t>
      </w:r>
      <w:r w:rsidRPr="003D4946">
        <w:t>семинар</w:t>
      </w:r>
      <w:r w:rsidRPr="003D4946">
        <w:rPr>
          <w:lang w:val="es-ES"/>
        </w:rPr>
        <w:t xml:space="preserve">,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t>о</w:t>
      </w:r>
      <w:r w:rsidRPr="003D4946">
        <w:t>тором</w:t>
      </w:r>
      <w:r w:rsidRPr="003D4946">
        <w:rPr>
          <w:lang w:val="es-ES"/>
        </w:rPr>
        <w:t xml:space="preserve"> </w:t>
      </w:r>
      <w:r w:rsidRPr="003D4946">
        <w:t>приняли</w:t>
      </w:r>
      <w:r w:rsidRPr="003D4946">
        <w:rPr>
          <w:lang w:val="es-ES"/>
        </w:rPr>
        <w:t xml:space="preserve"> </w:t>
      </w:r>
      <w:r w:rsidRPr="003D4946">
        <w:t>участие</w:t>
      </w:r>
      <w:r w:rsidRPr="003D4946">
        <w:rPr>
          <w:lang w:val="es-ES"/>
        </w:rPr>
        <w:t xml:space="preserve"> </w:t>
      </w:r>
      <w:r w:rsidRPr="003D4946">
        <w:t>представители</w:t>
      </w:r>
      <w:r w:rsidRPr="003D4946">
        <w:rPr>
          <w:lang w:val="es-ES"/>
        </w:rPr>
        <w:t xml:space="preserve"> </w:t>
      </w:r>
      <w:r w:rsidRPr="003D4946">
        <w:t>организаций в области прав</w:t>
      </w:r>
      <w:r w:rsidRPr="003D4946">
        <w:rPr>
          <w:lang w:val="es-ES"/>
        </w:rPr>
        <w:t xml:space="preserve"> </w:t>
      </w:r>
      <w:r w:rsidRPr="003D4946">
        <w:t>человека</w:t>
      </w:r>
      <w:r w:rsidR="00C510E8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учреждений</w:t>
      </w:r>
      <w:r w:rsidRPr="003D4946">
        <w:rPr>
          <w:lang w:val="es-ES"/>
        </w:rPr>
        <w:t xml:space="preserve">, </w:t>
      </w:r>
      <w:r w:rsidRPr="003D4946">
        <w:t>занимающихся</w:t>
      </w:r>
      <w:r w:rsidRPr="003D4946">
        <w:rPr>
          <w:lang w:val="es-ES"/>
        </w:rPr>
        <w:t xml:space="preserve"> </w:t>
      </w:r>
      <w:r w:rsidRPr="003D4946">
        <w:t>соответствующей</w:t>
      </w:r>
      <w:r w:rsidRPr="003D4946">
        <w:rPr>
          <w:lang w:val="es-ES"/>
        </w:rPr>
        <w:t xml:space="preserve"> </w:t>
      </w:r>
      <w:r w:rsidRPr="003D4946">
        <w:t>темат</w:t>
      </w:r>
      <w:r w:rsidRPr="003D4946">
        <w:t>и</w:t>
      </w:r>
      <w:r w:rsidRPr="003D4946">
        <w:t>кой</w:t>
      </w:r>
      <w:r w:rsidRPr="003D4946">
        <w:rPr>
          <w:lang w:val="es-ES"/>
        </w:rPr>
        <w:t xml:space="preserve">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229.</w:t>
      </w:r>
      <w:r w:rsidRPr="003D4946">
        <w:t xml:space="preserve"> </w:t>
      </w:r>
      <w:r w:rsidRPr="003D4946">
        <w:tab/>
        <w:t>Помимо этого, после завершения подготовки проекта доклада его в том же году распространили в трех департаментах страны, где были проведены консультации относительно презентации доклада с организациями и с гражда</w:t>
      </w:r>
      <w:r w:rsidRPr="003D4946">
        <w:t>н</w:t>
      </w:r>
      <w:r w:rsidRPr="003D4946">
        <w:t>ским обществом в целом</w:t>
      </w:r>
      <w:r w:rsidRPr="003D4946">
        <w:rPr>
          <w:lang w:val="es-ES"/>
        </w:rPr>
        <w:t>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230.</w:t>
      </w:r>
      <w:r w:rsidRPr="003D4946">
        <w:rPr>
          <w:lang w:val="es-ES"/>
        </w:rPr>
        <w:tab/>
      </w:r>
      <w:r w:rsidRPr="003D4946">
        <w:t>Первый</w:t>
      </w:r>
      <w:r w:rsidRPr="003D4946">
        <w:rPr>
          <w:lang w:val="es-ES"/>
        </w:rPr>
        <w:t xml:space="preserve"> </w:t>
      </w:r>
      <w:r w:rsidRPr="003D4946">
        <w:t>семинар</w:t>
      </w:r>
      <w:r w:rsidRPr="003D4946">
        <w:rPr>
          <w:lang w:val="es-ES"/>
        </w:rPr>
        <w:t xml:space="preserve"> </w:t>
      </w:r>
      <w:r w:rsidRPr="003D4946">
        <w:t>состоялся</w:t>
      </w:r>
      <w:r w:rsidRPr="003D4946">
        <w:rPr>
          <w:lang w:val="es-ES"/>
        </w:rPr>
        <w:t xml:space="preserve"> 30 </w:t>
      </w:r>
      <w:r w:rsidRPr="003D4946">
        <w:t>сентября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городе</w:t>
      </w:r>
      <w:r w:rsidRPr="003D4946">
        <w:rPr>
          <w:lang w:val="es-ES"/>
        </w:rPr>
        <w:t xml:space="preserve"> </w:t>
      </w:r>
      <w:r w:rsidRPr="003D4946">
        <w:t>Сукре</w:t>
      </w:r>
      <w:r w:rsidRPr="003D4946">
        <w:rPr>
          <w:lang w:val="es-ES"/>
        </w:rPr>
        <w:t xml:space="preserve"> (</w:t>
      </w:r>
      <w:r w:rsidRPr="003D4946">
        <w:t>департамент</w:t>
      </w:r>
      <w:r w:rsidRPr="003D4946">
        <w:rPr>
          <w:lang w:val="es-ES"/>
        </w:rPr>
        <w:t xml:space="preserve"> </w:t>
      </w:r>
      <w:r w:rsidRPr="003D4946">
        <w:t>Ч</w:t>
      </w:r>
      <w:r w:rsidRPr="003D4946">
        <w:t>у</w:t>
      </w:r>
      <w:r w:rsidRPr="003D4946">
        <w:t>кисака</w:t>
      </w:r>
      <w:r w:rsidRPr="003D4946">
        <w:rPr>
          <w:lang w:val="es-ES"/>
        </w:rPr>
        <w:t xml:space="preserve">), </w:t>
      </w:r>
      <w:r w:rsidRPr="003D4946">
        <w:t>второй</w:t>
      </w:r>
      <w:r w:rsidRPr="003D4946">
        <w:rPr>
          <w:lang w:val="es-ES"/>
        </w:rPr>
        <w:t xml:space="preserve"> – 2 </w:t>
      </w:r>
      <w:r w:rsidRPr="003D4946">
        <w:t>октя</w:t>
      </w:r>
      <w:r w:rsidRPr="003D4946">
        <w:t>б</w:t>
      </w:r>
      <w:r w:rsidRPr="003D4946">
        <w:t>ря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городе</w:t>
      </w:r>
      <w:r w:rsidRPr="003D4946">
        <w:rPr>
          <w:lang w:val="es-ES"/>
        </w:rPr>
        <w:t xml:space="preserve"> </w:t>
      </w:r>
      <w:r w:rsidRPr="003D4946">
        <w:t>Тринидад</w:t>
      </w:r>
      <w:r w:rsidRPr="003D4946">
        <w:rPr>
          <w:lang w:val="es-ES"/>
        </w:rPr>
        <w:t xml:space="preserve"> (</w:t>
      </w:r>
      <w:r w:rsidRPr="003D4946">
        <w:t>департамент</w:t>
      </w:r>
      <w:r w:rsidRPr="003D4946">
        <w:rPr>
          <w:lang w:val="es-ES"/>
        </w:rPr>
        <w:t xml:space="preserve"> </w:t>
      </w:r>
      <w:r w:rsidRPr="003D4946">
        <w:t>Бени</w:t>
      </w:r>
      <w:r w:rsidRPr="003D4946">
        <w:rPr>
          <w:lang w:val="es-ES"/>
        </w:rPr>
        <w:t xml:space="preserve">)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третий</w:t>
      </w:r>
      <w:r w:rsidRPr="003D4946">
        <w:rPr>
          <w:lang w:val="es-ES"/>
        </w:rPr>
        <w:t xml:space="preserve"> – </w:t>
      </w:r>
      <w:r w:rsidR="003D652C">
        <w:br/>
      </w:r>
      <w:r w:rsidRPr="003D4946">
        <w:rPr>
          <w:lang w:val="es-ES"/>
        </w:rPr>
        <w:t xml:space="preserve">7 </w:t>
      </w:r>
      <w:r w:rsidRPr="003D4946">
        <w:t>октября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городе</w:t>
      </w:r>
      <w:r w:rsidRPr="003D4946">
        <w:rPr>
          <w:lang w:val="es-ES"/>
        </w:rPr>
        <w:t xml:space="preserve"> </w:t>
      </w:r>
      <w:r w:rsidRPr="003D4946">
        <w:t>Ла</w:t>
      </w:r>
      <w:r w:rsidRPr="003D4946">
        <w:rPr>
          <w:lang w:val="es-ES"/>
        </w:rPr>
        <w:t>-</w:t>
      </w:r>
      <w:r w:rsidRPr="003D4946">
        <w:t>Пас</w:t>
      </w:r>
      <w:r w:rsidRPr="003D4946">
        <w:rPr>
          <w:lang w:val="es-ES"/>
        </w:rPr>
        <w:t>.</w:t>
      </w:r>
      <w:r w:rsidR="00C510E8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ходе</w:t>
      </w:r>
      <w:r w:rsidRPr="003D4946">
        <w:rPr>
          <w:lang w:val="es-ES"/>
        </w:rPr>
        <w:t xml:space="preserve"> </w:t>
      </w:r>
      <w:r w:rsidRPr="003D4946">
        <w:t>последнего</w:t>
      </w:r>
      <w:r w:rsidRPr="003D4946">
        <w:rPr>
          <w:lang w:val="es-ES"/>
        </w:rPr>
        <w:t xml:space="preserve"> </w:t>
      </w:r>
      <w:r w:rsidRPr="003D4946">
        <w:t>из</w:t>
      </w:r>
      <w:r w:rsidRPr="003D4946">
        <w:rPr>
          <w:lang w:val="es-ES"/>
        </w:rPr>
        <w:t xml:space="preserve"> </w:t>
      </w:r>
      <w:r w:rsidRPr="003D4946">
        <w:t>этих</w:t>
      </w:r>
      <w:r w:rsidRPr="003D4946">
        <w:rPr>
          <w:lang w:val="es-ES"/>
        </w:rPr>
        <w:t xml:space="preserve"> </w:t>
      </w:r>
      <w:r w:rsidRPr="003D4946">
        <w:t>семинаров</w:t>
      </w:r>
      <w:r w:rsidRPr="003D4946">
        <w:rPr>
          <w:lang w:val="es-ES"/>
        </w:rPr>
        <w:t xml:space="preserve"> </w:t>
      </w:r>
      <w:r w:rsidRPr="003D4946">
        <w:t>была</w:t>
      </w:r>
      <w:r w:rsidRPr="003D4946">
        <w:rPr>
          <w:lang w:val="es-ES"/>
        </w:rPr>
        <w:t xml:space="preserve"> </w:t>
      </w:r>
      <w:r w:rsidRPr="003D4946">
        <w:t>орган</w:t>
      </w:r>
      <w:r w:rsidRPr="003D4946">
        <w:t>и</w:t>
      </w:r>
      <w:r w:rsidRPr="003D4946">
        <w:t>зована</w:t>
      </w:r>
      <w:r w:rsidRPr="003D4946">
        <w:rPr>
          <w:lang w:val="es-ES"/>
        </w:rPr>
        <w:t xml:space="preserve"> </w:t>
      </w:r>
      <w:r w:rsidRPr="003D4946">
        <w:t>встреча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представителями</w:t>
      </w:r>
      <w:r w:rsidRPr="003D4946">
        <w:rPr>
          <w:lang w:val="es-ES"/>
        </w:rPr>
        <w:t xml:space="preserve"> </w:t>
      </w:r>
      <w:r w:rsidRPr="003D4946">
        <w:t>различных</w:t>
      </w:r>
      <w:r w:rsidRPr="003D4946">
        <w:rPr>
          <w:lang w:val="es-ES"/>
        </w:rPr>
        <w:t xml:space="preserve"> </w:t>
      </w:r>
      <w:r w:rsidRPr="003D4946">
        <w:t>государственных</w:t>
      </w:r>
      <w:r w:rsidRPr="003D4946">
        <w:rPr>
          <w:lang w:val="es-ES"/>
        </w:rPr>
        <w:t xml:space="preserve"> </w:t>
      </w:r>
      <w:r w:rsidRPr="003D4946">
        <w:t>учреждений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частных</w:t>
      </w:r>
      <w:r w:rsidRPr="003D4946">
        <w:rPr>
          <w:lang w:val="es-ES"/>
        </w:rPr>
        <w:t xml:space="preserve"> </w:t>
      </w:r>
      <w:r w:rsidRPr="003D4946">
        <w:t>организаций</w:t>
      </w:r>
      <w:r w:rsidRPr="003D4946">
        <w:rPr>
          <w:lang w:val="es-ES"/>
        </w:rPr>
        <w:t xml:space="preserve">, </w:t>
      </w:r>
      <w:r w:rsidRPr="003D4946">
        <w:t>занимающихся</w:t>
      </w:r>
      <w:r w:rsidRPr="003D4946">
        <w:rPr>
          <w:lang w:val="es-ES"/>
        </w:rPr>
        <w:t xml:space="preserve"> </w:t>
      </w:r>
      <w:r w:rsidRPr="003D4946">
        <w:t>вопросами</w:t>
      </w:r>
      <w:r w:rsidRPr="003D4946">
        <w:rPr>
          <w:lang w:val="es-ES"/>
        </w:rPr>
        <w:t xml:space="preserve"> </w:t>
      </w:r>
      <w:r w:rsidRPr="003D4946">
        <w:t>дискриминации;</w:t>
      </w:r>
      <w:r w:rsidRPr="003D4946">
        <w:rPr>
          <w:lang w:val="es-ES"/>
        </w:rPr>
        <w:t xml:space="preserve"> </w:t>
      </w:r>
      <w:r w:rsidRPr="003D4946">
        <w:t>от</w:t>
      </w:r>
      <w:r w:rsidRPr="003D4946">
        <w:rPr>
          <w:lang w:val="es-ES"/>
        </w:rPr>
        <w:t xml:space="preserve"> </w:t>
      </w:r>
      <w:r w:rsidRPr="003D4946">
        <w:t>них</w:t>
      </w:r>
      <w:r w:rsidRPr="003D4946">
        <w:rPr>
          <w:lang w:val="es-ES"/>
        </w:rPr>
        <w:t xml:space="preserve"> </w:t>
      </w:r>
      <w:r w:rsidRPr="003D4946">
        <w:t>пост</w:t>
      </w:r>
      <w:r w:rsidRPr="003D4946">
        <w:t>у</w:t>
      </w:r>
      <w:r w:rsidRPr="003D4946">
        <w:t>пили</w:t>
      </w:r>
      <w:r w:rsidRPr="003D4946">
        <w:rPr>
          <w:lang w:val="es-ES"/>
        </w:rPr>
        <w:t xml:space="preserve"> </w:t>
      </w:r>
      <w:r w:rsidRPr="003D4946">
        <w:t>важные замеч</w:t>
      </w:r>
      <w:r w:rsidRPr="003D4946">
        <w:t>а</w:t>
      </w:r>
      <w:r w:rsidRPr="003D4946">
        <w:t>ния, которые отражены в окончательной редакции доклада.</w:t>
      </w:r>
      <w:r w:rsidR="00C510E8">
        <w:t xml:space="preserve"> </w:t>
      </w:r>
    </w:p>
    <w:p w:rsidR="003D4946" w:rsidRPr="003D4946" w:rsidRDefault="003D652C" w:rsidP="003D652C">
      <w:pPr>
        <w:pStyle w:val="H23GR"/>
        <w:rPr>
          <w:lang w:val="es-ES"/>
        </w:rPr>
      </w:pPr>
      <w:r>
        <w:tab/>
      </w:r>
      <w:r>
        <w:tab/>
      </w:r>
      <w:r w:rsidR="003D4946" w:rsidRPr="003D4946">
        <w:t>Рекомендация</w:t>
      </w:r>
      <w:r w:rsidR="003D4946" w:rsidRPr="003D4946">
        <w:rPr>
          <w:lang w:val="es-ES"/>
        </w:rPr>
        <w:t xml:space="preserve"> 20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231.</w:t>
      </w:r>
      <w:r w:rsidRPr="003D4946">
        <w:rPr>
          <w:lang w:val="es-ES"/>
        </w:rPr>
        <w:tab/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касается</w:t>
      </w:r>
      <w:r w:rsidRPr="003D4946">
        <w:rPr>
          <w:lang w:val="es-ES"/>
        </w:rPr>
        <w:t xml:space="preserve"> </w:t>
      </w:r>
      <w:r w:rsidRPr="003D4946">
        <w:t>факультативного</w:t>
      </w:r>
      <w:r w:rsidRPr="003D4946">
        <w:rPr>
          <w:lang w:val="es-ES"/>
        </w:rPr>
        <w:t xml:space="preserve"> </w:t>
      </w:r>
      <w:r w:rsidRPr="003D4946">
        <w:t>заявления, предусмотренного в</w:t>
      </w:r>
      <w:r w:rsidRPr="003D4946">
        <w:rPr>
          <w:lang w:val="es-ES"/>
        </w:rPr>
        <w:t xml:space="preserve"> </w:t>
      </w:r>
      <w:r w:rsidRPr="003D4946">
        <w:t>статье</w:t>
      </w:r>
      <w:r w:rsidRPr="003D4946">
        <w:rPr>
          <w:lang w:val="es-ES"/>
        </w:rPr>
        <w:t xml:space="preserve"> 14 </w:t>
      </w:r>
      <w:r w:rsidRPr="003D4946">
        <w:t>Международной</w:t>
      </w:r>
      <w:r w:rsidRPr="003D4946">
        <w:rPr>
          <w:lang w:val="es-ES"/>
        </w:rPr>
        <w:t xml:space="preserve"> </w:t>
      </w:r>
      <w:r w:rsidRPr="003D4946">
        <w:t>конвенции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ликвидации</w:t>
      </w:r>
      <w:r w:rsidRPr="003D4946">
        <w:rPr>
          <w:lang w:val="es-ES"/>
        </w:rPr>
        <w:t xml:space="preserve"> </w:t>
      </w:r>
      <w:r w:rsidRPr="003D4946">
        <w:t>всех</w:t>
      </w:r>
      <w:r w:rsidRPr="003D4946">
        <w:rPr>
          <w:lang w:val="es-ES"/>
        </w:rPr>
        <w:t xml:space="preserve"> </w:t>
      </w:r>
      <w:r w:rsidRPr="003D4946">
        <w:t>форм</w:t>
      </w:r>
      <w:r w:rsidRPr="003D4946">
        <w:rPr>
          <w:lang w:val="es-ES"/>
        </w:rPr>
        <w:t xml:space="preserve"> </w:t>
      </w:r>
      <w:r w:rsidRPr="003D4946">
        <w:t>расовой</w:t>
      </w:r>
      <w:r w:rsidRPr="003D4946">
        <w:rPr>
          <w:lang w:val="es-ES"/>
        </w:rPr>
        <w:t xml:space="preserve"> </w:t>
      </w:r>
      <w:r w:rsidRPr="003D4946">
        <w:t>дискриминации</w:t>
      </w:r>
      <w:r w:rsidRPr="003D4946">
        <w:rPr>
          <w:lang w:val="es-ES"/>
        </w:rPr>
        <w:t>,</w:t>
      </w:r>
      <w:r w:rsidR="00C510E8">
        <w:rPr>
          <w:lang w:val="es-ES"/>
        </w:rPr>
        <w:t xml:space="preserve"> </w:t>
      </w:r>
      <w:r w:rsidRPr="003D4946">
        <w:t>то</w:t>
      </w:r>
      <w:r w:rsidRPr="003D4946">
        <w:rPr>
          <w:lang w:val="es-ES"/>
        </w:rPr>
        <w:t xml:space="preserve"> 14 </w:t>
      </w:r>
      <w:r w:rsidRPr="003D4946">
        <w:t>февраля</w:t>
      </w:r>
      <w:r w:rsidRPr="003D4946">
        <w:rPr>
          <w:lang w:val="es-ES"/>
        </w:rPr>
        <w:t xml:space="preserve"> 2006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государство</w:t>
      </w:r>
      <w:r w:rsidRPr="003D4946">
        <w:rPr>
          <w:lang w:val="es-ES"/>
        </w:rPr>
        <w:t xml:space="preserve"> </w:t>
      </w:r>
      <w:r w:rsidRPr="003D4946">
        <w:t>Боливия</w:t>
      </w:r>
      <w:r w:rsidRPr="003D4946">
        <w:rPr>
          <w:lang w:val="es-ES"/>
        </w:rPr>
        <w:t xml:space="preserve"> </w:t>
      </w:r>
      <w:r w:rsidRPr="003D4946">
        <w:t>в соответствии с положениями статьи 14 Конвенции заявило, что оно признает компетенцию Комитета по в</w:t>
      </w:r>
      <w:r w:rsidRPr="003D4946">
        <w:t>о</w:t>
      </w:r>
      <w:r w:rsidRPr="003D4946">
        <w:t>просам ликвидации всех форм расовой дискриминации, предусмотренного в статье 8 Конвенции</w:t>
      </w:r>
      <w:r w:rsidRPr="003D4946">
        <w:rPr>
          <w:lang w:val="es-ES"/>
        </w:rPr>
        <w:t xml:space="preserve">. </w:t>
      </w:r>
    </w:p>
    <w:p w:rsidR="003D4946" w:rsidRPr="003D4946" w:rsidRDefault="003D652C" w:rsidP="003D652C">
      <w:pPr>
        <w:pStyle w:val="H23GR"/>
      </w:pPr>
      <w:r>
        <w:tab/>
      </w:r>
      <w:r>
        <w:tab/>
      </w:r>
      <w:r w:rsidR="003D4946" w:rsidRPr="003D4946">
        <w:t>Рекомендация</w:t>
      </w:r>
      <w:r w:rsidR="003D4946" w:rsidRPr="003D4946">
        <w:rPr>
          <w:lang w:val="es-ES"/>
        </w:rPr>
        <w:t xml:space="preserve"> 2</w:t>
      </w:r>
      <w:r w:rsidR="003D4946" w:rsidRPr="003D4946">
        <w:t>1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232.</w:t>
      </w:r>
      <w:r w:rsidR="003D652C">
        <w:tab/>
      </w:r>
      <w:r w:rsidRPr="003D4946">
        <w:t>Что касается рекомендации Комитета относительно ратификации попр</w:t>
      </w:r>
      <w:r w:rsidRPr="003D4946">
        <w:t>а</w:t>
      </w:r>
      <w:r w:rsidRPr="003D4946">
        <w:t>вок к пункту 6 статьи 8 Конвенции, принятых 15 января 1992 года, то госуда</w:t>
      </w:r>
      <w:r w:rsidRPr="003D4946">
        <w:t>р</w:t>
      </w:r>
      <w:r w:rsidRPr="003D4946">
        <w:t>ство Боливия не выполнила процедур, необходимых для ратификации указа</w:t>
      </w:r>
      <w:r w:rsidRPr="003D4946">
        <w:t>н</w:t>
      </w:r>
      <w:r w:rsidRPr="003D4946">
        <w:t xml:space="preserve">ных поправок. </w:t>
      </w:r>
    </w:p>
    <w:p w:rsidR="003D4946" w:rsidRPr="003D4946" w:rsidRDefault="003D652C" w:rsidP="003D652C">
      <w:pPr>
        <w:pStyle w:val="H23GR"/>
        <w:rPr>
          <w:lang w:val="es-ES"/>
        </w:rPr>
      </w:pPr>
      <w:r>
        <w:tab/>
      </w:r>
      <w:r>
        <w:tab/>
      </w:r>
      <w:r w:rsidR="003D4946" w:rsidRPr="003D4946">
        <w:t>Рекомендация</w:t>
      </w:r>
      <w:r w:rsidR="003D4946" w:rsidRPr="003D4946">
        <w:rPr>
          <w:lang w:val="es-ES"/>
        </w:rPr>
        <w:t xml:space="preserve"> 22</w:t>
      </w:r>
    </w:p>
    <w:p w:rsidR="003D4946" w:rsidRPr="003D4946" w:rsidRDefault="003D4946" w:rsidP="00F1558D">
      <w:pPr>
        <w:pStyle w:val="SingleTxtGR"/>
      </w:pPr>
      <w:r w:rsidRPr="003D4946">
        <w:rPr>
          <w:lang w:val="es-ES"/>
        </w:rPr>
        <w:t>233.</w:t>
      </w:r>
      <w:r w:rsidRPr="003D4946">
        <w:rPr>
          <w:lang w:val="es-ES"/>
        </w:rPr>
        <w:tab/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связи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рекомендацией, касающейся</w:t>
      </w:r>
      <w:r w:rsidRPr="003D4946">
        <w:rPr>
          <w:lang w:val="es-ES"/>
        </w:rPr>
        <w:t xml:space="preserve"> </w:t>
      </w:r>
      <w:r w:rsidRPr="003D4946">
        <w:t>информации о планах</w:t>
      </w:r>
      <w:r w:rsidRPr="003D4946">
        <w:rPr>
          <w:lang w:val="es-ES"/>
        </w:rPr>
        <w:t xml:space="preserve"> </w:t>
      </w:r>
      <w:r w:rsidRPr="003D4946">
        <w:t>действий и других мерах по выполнению Дурбанской декларации и Программы действий на национальном уровне, государство Боливия признает, что цели, установле</w:t>
      </w:r>
      <w:r w:rsidRPr="003D4946">
        <w:t>н</w:t>
      </w:r>
      <w:r w:rsidRPr="003D4946">
        <w:t xml:space="preserve">ные в Декларации, должны учитываться во всех сферах деятельности всех групп общества. 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234.</w:t>
      </w:r>
      <w:r w:rsidRPr="003D4946">
        <w:rPr>
          <w:lang w:val="es-ES"/>
        </w:rPr>
        <w:tab/>
      </w:r>
      <w:r w:rsidRPr="003D4946">
        <w:t>В стране выполняется целый ряд мероприятий, имеющих отношение к Дурбанской декларации и Программе действий, хотя следует признать, что в Боливии все еще имеют место проявления расизма и расовой дискриминации</w:t>
      </w:r>
      <w:r w:rsidRPr="003D4946">
        <w:rPr>
          <w:lang w:val="es-ES"/>
        </w:rPr>
        <w:t>.</w:t>
      </w:r>
    </w:p>
    <w:p w:rsidR="00C510E8" w:rsidRDefault="003D4946" w:rsidP="00F1558D">
      <w:pPr>
        <w:pStyle w:val="SingleTxtGR"/>
      </w:pPr>
      <w:r w:rsidRPr="003D4946">
        <w:rPr>
          <w:lang w:val="es-ES"/>
        </w:rPr>
        <w:t>235.</w:t>
      </w:r>
      <w:r w:rsidRPr="003D4946">
        <w:rPr>
          <w:lang w:val="es-ES"/>
        </w:rPr>
        <w:tab/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этой</w:t>
      </w:r>
      <w:r w:rsidRPr="003D4946">
        <w:rPr>
          <w:lang w:val="es-ES"/>
        </w:rPr>
        <w:t xml:space="preserve"> </w:t>
      </w:r>
      <w:r w:rsidRPr="003D4946">
        <w:t>связи</w:t>
      </w:r>
      <w:r w:rsidRPr="003D4946">
        <w:rPr>
          <w:lang w:val="es-ES"/>
        </w:rPr>
        <w:t xml:space="preserve"> </w:t>
      </w:r>
      <w:r w:rsidRPr="003D4946">
        <w:t>важно</w:t>
      </w:r>
      <w:r w:rsidRPr="003D4946">
        <w:rPr>
          <w:lang w:val="es-ES"/>
        </w:rPr>
        <w:t xml:space="preserve"> </w:t>
      </w:r>
      <w:r w:rsidRPr="003D4946">
        <w:t>отметить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соответствии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положениями</w:t>
      </w:r>
      <w:r w:rsidRPr="003D4946">
        <w:rPr>
          <w:lang w:val="es-ES"/>
        </w:rPr>
        <w:t xml:space="preserve"> </w:t>
      </w:r>
      <w:r w:rsidRPr="003D4946">
        <w:t>пункта</w:t>
      </w:r>
      <w:r w:rsidRPr="003D4946">
        <w:rPr>
          <w:lang w:val="es-ES"/>
        </w:rPr>
        <w:t xml:space="preserve"> 15 </w:t>
      </w:r>
      <w:r w:rsidRPr="003D4946">
        <w:t>раздела</w:t>
      </w:r>
      <w:r w:rsidRPr="003D4946">
        <w:rPr>
          <w:lang w:val="es-ES"/>
        </w:rPr>
        <w:t xml:space="preserve"> «</w:t>
      </w:r>
      <w:r w:rsidRPr="003D4946">
        <w:t>Общие</w:t>
      </w:r>
      <w:r w:rsidRPr="003D4946">
        <w:rPr>
          <w:lang w:val="es-ES"/>
        </w:rPr>
        <w:t xml:space="preserve"> </w:t>
      </w:r>
      <w:r w:rsidRPr="003D4946">
        <w:t>вопросы</w:t>
      </w:r>
      <w:r w:rsidRPr="003D4946">
        <w:rPr>
          <w:lang w:val="es-ES"/>
        </w:rPr>
        <w:t xml:space="preserve">» </w:t>
      </w:r>
      <w:r w:rsidRPr="003D4946">
        <w:t>Декларации</w:t>
      </w:r>
      <w:r w:rsidRPr="003D4946">
        <w:rPr>
          <w:lang w:val="es-ES"/>
        </w:rPr>
        <w:t xml:space="preserve">, </w:t>
      </w:r>
      <w:r w:rsidRPr="003D4946">
        <w:t>устанавливающими, что геноцид я</w:t>
      </w:r>
      <w:r w:rsidRPr="003D4946">
        <w:t>в</w:t>
      </w:r>
      <w:r w:rsidRPr="003D4946">
        <w:t>ляется преступлением против человечности и важным источником и проявл</w:t>
      </w:r>
      <w:r w:rsidRPr="003D4946">
        <w:t>е</w:t>
      </w:r>
      <w:r w:rsidRPr="003D4946">
        <w:t>нием расизма, расовой дискриминации, ксенофобии и связанной с ними нете</w:t>
      </w:r>
      <w:r w:rsidRPr="003D4946">
        <w:t>р</w:t>
      </w:r>
      <w:r w:rsidRPr="003D4946">
        <w:t>пимости, государство Боливия определяет преступление геноцид в статье 138 Уголовного кодекса, как «д</w:t>
      </w:r>
      <w:r w:rsidRPr="003D4946">
        <w:rPr>
          <w:lang w:val="es-ES"/>
        </w:rPr>
        <w:t>ействия, направленные на полное или частичное</w:t>
      </w:r>
      <w:r w:rsidRPr="003D4946">
        <w:t xml:space="preserve"> уничтожение национальной, этнической</w:t>
      </w:r>
      <w:r w:rsidR="00C510E8">
        <w:t xml:space="preserve"> </w:t>
      </w:r>
      <w:r w:rsidRPr="003D4946">
        <w:t xml:space="preserve">или религиозной группы как таковой путем </w:t>
      </w:r>
      <w:r w:rsidRPr="003D4946">
        <w:rPr>
          <w:lang w:val="es-ES"/>
        </w:rPr>
        <w:t>убийства членов этой группы, причинения тяжкого вреда их здоровью</w:t>
      </w:r>
      <w:r w:rsidRPr="003D4946">
        <w:t>, насильственного воспрепятствования деторождению, принудительной передачи детей или взрослых лиц в другие группы населения; эти действия наказываются лишением свободы на срок от д</w:t>
      </w:r>
      <w:r w:rsidRPr="003D4946">
        <w:t>е</w:t>
      </w:r>
      <w:r w:rsidRPr="003D4946">
        <w:t>сяти до двадцати лет […]".</w:t>
      </w:r>
      <w:bookmarkStart w:id="21" w:name="p5457"/>
      <w:bookmarkStart w:id="22" w:name="p5458"/>
      <w:bookmarkStart w:id="23" w:name="p5459"/>
      <w:bookmarkEnd w:id="21"/>
      <w:bookmarkEnd w:id="22"/>
      <w:bookmarkEnd w:id="23"/>
    </w:p>
    <w:p w:rsidR="00C510E8" w:rsidRDefault="003D4946" w:rsidP="003D652C">
      <w:pPr>
        <w:pStyle w:val="SingleTxtGR"/>
      </w:pPr>
      <w:r w:rsidRPr="003D4946">
        <w:rPr>
          <w:lang w:val="es-ES"/>
        </w:rPr>
        <w:t>236.</w:t>
      </w:r>
      <w:r w:rsidRPr="003D4946">
        <w:rPr>
          <w:lang w:val="es-ES"/>
        </w:rPr>
        <w:tab/>
      </w:r>
      <w:r w:rsidRPr="003D4946">
        <w:t>В контексте положений пункта 23 раздела «Общие вопросы» упомянутой Декларации, в котором говорится: «... полностью признаем права коренных н</w:t>
      </w:r>
      <w:r w:rsidRPr="003D4946">
        <w:t>а</w:t>
      </w:r>
      <w:r w:rsidRPr="003D4946">
        <w:t>родов, соответствующие принципам суверенитета и территориальной целос</w:t>
      </w:r>
      <w:r w:rsidRPr="003D4946">
        <w:t>т</w:t>
      </w:r>
      <w:r w:rsidRPr="003D4946">
        <w:t>ности государств, и в этой связи подчеркиваем необходимость принятия соо</w:t>
      </w:r>
      <w:r w:rsidRPr="003D4946">
        <w:t>т</w:t>
      </w:r>
      <w:r w:rsidRPr="003D4946">
        <w:t>ветствующих конституционных, административных, законодательных и суде</w:t>
      </w:r>
      <w:r w:rsidRPr="003D4946">
        <w:t>б</w:t>
      </w:r>
      <w:r w:rsidRPr="003D4946">
        <w:t>ных мер, в том числе проистекающих из применимых международных догов</w:t>
      </w:r>
      <w:r w:rsidRPr="003D4946">
        <w:t>о</w:t>
      </w:r>
      <w:r w:rsidRPr="003D4946">
        <w:t>ров», день 13 сентября 2007 года вошел в историю как важнейшая дата в ист</w:t>
      </w:r>
      <w:r w:rsidRPr="003D4946">
        <w:t>о</w:t>
      </w:r>
      <w:r w:rsidRPr="003D4946">
        <w:t>рии прав человека коренных народов – в этот день была принята Декларация Организации Объединенных Наций о правах коренных народов. Боливия рат</w:t>
      </w:r>
      <w:r w:rsidRPr="003D4946">
        <w:t>и</w:t>
      </w:r>
      <w:r w:rsidRPr="003D4946">
        <w:t xml:space="preserve">фицировала эту декларацию и возвела ее в ранг закона, приняв закон </w:t>
      </w:r>
      <w:r w:rsidR="003D652C">
        <w:t xml:space="preserve">№ </w:t>
      </w:r>
      <w:r w:rsidRPr="003D4946">
        <w:t>3760 от 5 ноября 2007 года,</w:t>
      </w:r>
      <w:r w:rsidR="00C510E8">
        <w:t xml:space="preserve"> </w:t>
      </w:r>
      <w:r w:rsidRPr="003D4946">
        <w:t>в котором подтверждается право коренных народов на с</w:t>
      </w:r>
      <w:r w:rsidRPr="003D4946">
        <w:t>а</w:t>
      </w:r>
      <w:r w:rsidRPr="003D4946">
        <w:t>моопределение и на свободное воплощение их законного стремления защ</w:t>
      </w:r>
      <w:r w:rsidRPr="003D4946">
        <w:t>и</w:t>
      </w:r>
      <w:r w:rsidRPr="003D4946">
        <w:t>щать гармоничное сосуществование с природой, с другими культурами, стил</w:t>
      </w:r>
      <w:r w:rsidRPr="003D4946">
        <w:t>я</w:t>
      </w:r>
      <w:r w:rsidRPr="003D4946">
        <w:t>ми жизни и различными мировоззрениями, в</w:t>
      </w:r>
      <w:r w:rsidR="00C510E8">
        <w:t xml:space="preserve"> </w:t>
      </w:r>
      <w:r w:rsidRPr="003D4946">
        <w:t>интересах построения более справе</w:t>
      </w:r>
      <w:r w:rsidRPr="003D4946">
        <w:t>д</w:t>
      </w:r>
      <w:r w:rsidRPr="003D4946">
        <w:t>ливого и более равноправного мира.</w:t>
      </w:r>
      <w:r w:rsidR="00C510E8">
        <w:t xml:space="preserve"> </w:t>
      </w:r>
    </w:p>
    <w:p w:rsidR="00C510E8" w:rsidRDefault="003D4946" w:rsidP="00F1558D">
      <w:pPr>
        <w:pStyle w:val="SingleTxtGR"/>
      </w:pPr>
      <w:r w:rsidRPr="003D4946">
        <w:rPr>
          <w:lang w:val="es-ES"/>
        </w:rPr>
        <w:t>237.</w:t>
      </w:r>
      <w:r w:rsidRPr="003D4946">
        <w:rPr>
          <w:lang w:val="es-ES"/>
        </w:rPr>
        <w:tab/>
      </w:r>
      <w:r w:rsidRPr="003D4946">
        <w:t xml:space="preserve">В связи с заявлением, содержащимся в пункте </w:t>
      </w:r>
      <w:r w:rsidRPr="003D4946">
        <w:rPr>
          <w:lang w:val="es-ES"/>
        </w:rPr>
        <w:t xml:space="preserve">8 </w:t>
      </w:r>
      <w:r w:rsidRPr="003D4946">
        <w:t>раздела «Общие вопр</w:t>
      </w:r>
      <w:r w:rsidRPr="003D4946">
        <w:t>о</w:t>
      </w:r>
      <w:r w:rsidRPr="003D4946">
        <w:t>сы» Дурбанской декларации, о том, что</w:t>
      </w:r>
      <w:r w:rsidR="00C510E8">
        <w:t xml:space="preserve"> </w:t>
      </w:r>
      <w:r w:rsidRPr="003D4946">
        <w:rPr>
          <w:lang w:val="es-ES"/>
        </w:rPr>
        <w:t>"[…]</w:t>
      </w:r>
      <w:r w:rsidRPr="003D4946">
        <w:t xml:space="preserve"> религия, духовность и вера игр</w:t>
      </w:r>
      <w:r w:rsidRPr="003D4946">
        <w:t>а</w:t>
      </w:r>
      <w:r w:rsidRPr="003D4946">
        <w:t>ют центральную роль в жизни миллионов женщин и мужчин, а также в том, как они живут и относятся к другим людям», в статье 4 новой Политической ко</w:t>
      </w:r>
      <w:r w:rsidRPr="003D4946">
        <w:t>н</w:t>
      </w:r>
      <w:r w:rsidRPr="003D4946">
        <w:t>ституции государства устанавливается, что государство обязано «уважать и г</w:t>
      </w:r>
      <w:r w:rsidRPr="003D4946">
        <w:t>а</w:t>
      </w:r>
      <w:r w:rsidRPr="003D4946">
        <w:t>рантировать свободу религии и духовных убеждений в соответствии с мирово</w:t>
      </w:r>
      <w:r w:rsidRPr="003D4946">
        <w:t>з</w:t>
      </w:r>
      <w:r w:rsidRPr="003D4946">
        <w:t>зрением гражданина». Положение о том, что «Религия</w:t>
      </w:r>
      <w:r w:rsidR="00C510E8">
        <w:t xml:space="preserve"> </w:t>
      </w:r>
      <w:r w:rsidRPr="003D4946">
        <w:t>отделена от государс</w:t>
      </w:r>
      <w:r w:rsidRPr="003D4946">
        <w:t>т</w:t>
      </w:r>
      <w:r w:rsidRPr="003D4946">
        <w:t>ва», позволяет избежать расовой дискриминации по мотивам религии или вер</w:t>
      </w:r>
      <w:r w:rsidRPr="003D4946">
        <w:t>о</w:t>
      </w:r>
      <w:r w:rsidRPr="003D4946">
        <w:t>исповедания.</w:t>
      </w:r>
    </w:p>
    <w:p w:rsidR="003D4946" w:rsidRPr="003D4946" w:rsidRDefault="003D4946" w:rsidP="00F1558D">
      <w:pPr>
        <w:pStyle w:val="SingleTxtGR"/>
        <w:rPr>
          <w:lang w:val="es-ES"/>
        </w:rPr>
      </w:pPr>
      <w:r w:rsidRPr="003D4946">
        <w:rPr>
          <w:lang w:val="es-ES"/>
        </w:rPr>
        <w:t>238.</w:t>
      </w:r>
      <w:r w:rsidRPr="003D4946">
        <w:rPr>
          <w:lang w:val="es-ES"/>
        </w:rPr>
        <w:tab/>
      </w:r>
      <w:r w:rsidRPr="003D4946">
        <w:t>С другой стороны, Политическая конституция государства впервые в и</w:t>
      </w:r>
      <w:r w:rsidRPr="003D4946">
        <w:t>с</w:t>
      </w:r>
      <w:r w:rsidRPr="003D4946">
        <w:t>тории нашей страны предусматривает, в частности,</w:t>
      </w:r>
      <w:r w:rsidR="00C510E8">
        <w:t xml:space="preserve"> </w:t>
      </w:r>
      <w:r w:rsidRPr="003D4946">
        <w:t>сосуществование индив</w:t>
      </w:r>
      <w:r w:rsidRPr="003D4946">
        <w:t>и</w:t>
      </w:r>
      <w:r w:rsidRPr="003D4946">
        <w:t>дуальных и коллективных прав человека, принцип юридического плюрализма и уважение культурной идентичности.</w:t>
      </w:r>
    </w:p>
    <w:p w:rsidR="00C510E8" w:rsidRDefault="003D4946" w:rsidP="003D652C">
      <w:pPr>
        <w:pStyle w:val="SingleTxtGR"/>
        <w:rPr>
          <w:lang w:val="es-ES"/>
        </w:rPr>
      </w:pPr>
      <w:r w:rsidRPr="003D4946">
        <w:rPr>
          <w:lang w:val="es-ES"/>
        </w:rPr>
        <w:t>239.</w:t>
      </w:r>
      <w:r w:rsidRPr="003D4946">
        <w:rPr>
          <w:lang w:val="es-ES"/>
        </w:rPr>
        <w:tab/>
      </w:r>
      <w:r w:rsidRPr="003D4946">
        <w:t xml:space="preserve">В пункте 48 принятой на Дурбанской конференции Программы действий содержится заявление о том, что </w:t>
      </w:r>
      <w:r w:rsidRPr="003D4946">
        <w:rPr>
          <w:lang w:val="es-ES"/>
        </w:rPr>
        <w:t xml:space="preserve">"[…] </w:t>
      </w:r>
      <w:r w:rsidRPr="003D4946">
        <w:t>Мы</w:t>
      </w:r>
      <w:r w:rsidRPr="003D4946">
        <w:rPr>
          <w:lang w:val="es-ES"/>
        </w:rPr>
        <w:t xml:space="preserve"> ... </w:t>
      </w:r>
      <w:r w:rsidRPr="003D4946">
        <w:t>осуждаем</w:t>
      </w:r>
      <w:r w:rsidRPr="003D4946">
        <w:rPr>
          <w:lang w:val="es-ES"/>
        </w:rPr>
        <w:t xml:space="preserve"> </w:t>
      </w:r>
      <w:r w:rsidRPr="003D4946">
        <w:t>проявления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акты</w:t>
      </w:r>
      <w:r w:rsidRPr="003D4946">
        <w:rPr>
          <w:lang w:val="es-ES"/>
        </w:rPr>
        <w:t xml:space="preserve"> </w:t>
      </w:r>
      <w:r w:rsidRPr="003D4946">
        <w:t>р</w:t>
      </w:r>
      <w:r w:rsidRPr="003D4946">
        <w:t>а</w:t>
      </w:r>
      <w:r w:rsidRPr="003D4946">
        <w:t>сизма</w:t>
      </w:r>
      <w:r w:rsidRPr="003D4946">
        <w:rPr>
          <w:lang w:val="es-ES"/>
        </w:rPr>
        <w:t xml:space="preserve">, </w:t>
      </w:r>
      <w:r w:rsidRPr="003D4946">
        <w:t>расовой</w:t>
      </w:r>
      <w:r w:rsidRPr="003D4946">
        <w:rPr>
          <w:lang w:val="es-ES"/>
        </w:rPr>
        <w:t xml:space="preserve"> </w:t>
      </w:r>
      <w:r w:rsidRPr="003D4946">
        <w:t>дискриминации</w:t>
      </w:r>
      <w:r w:rsidRPr="003D4946">
        <w:rPr>
          <w:lang w:val="es-ES"/>
        </w:rPr>
        <w:t xml:space="preserve">, </w:t>
      </w:r>
      <w:r w:rsidRPr="003D4946">
        <w:t>ксенофобии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св</w:t>
      </w:r>
      <w:r w:rsidRPr="003D4946">
        <w:t>я</w:t>
      </w:r>
      <w:r w:rsidRPr="003D4946">
        <w:t>занной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ними</w:t>
      </w:r>
      <w:r w:rsidRPr="003D4946">
        <w:rPr>
          <w:lang w:val="es-ES"/>
        </w:rPr>
        <w:t xml:space="preserve"> </w:t>
      </w:r>
      <w:r w:rsidRPr="003D4946">
        <w:t>нетерпимости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отношении</w:t>
      </w:r>
      <w:r w:rsidRPr="003D4946">
        <w:rPr>
          <w:lang w:val="es-ES"/>
        </w:rPr>
        <w:t xml:space="preserve"> </w:t>
      </w:r>
      <w:r w:rsidRPr="003D4946">
        <w:t>мигрантов</w:t>
      </w:r>
      <w:r w:rsidRPr="003D4946">
        <w:rPr>
          <w:lang w:val="es-ES"/>
        </w:rPr>
        <w:t xml:space="preserve">, </w:t>
      </w:r>
      <w:r w:rsidRPr="003D4946">
        <w:t>а</w:t>
      </w:r>
      <w:r w:rsidRPr="003D4946">
        <w:rPr>
          <w:lang w:val="es-ES"/>
        </w:rPr>
        <w:t xml:space="preserve"> </w:t>
      </w:r>
      <w:r w:rsidRPr="003D4946">
        <w:t>также</w:t>
      </w:r>
      <w:r w:rsidRPr="003D4946">
        <w:rPr>
          <w:lang w:val="es-ES"/>
        </w:rPr>
        <w:t xml:space="preserve"> </w:t>
      </w:r>
      <w:r w:rsidRPr="003D4946">
        <w:t>часто</w:t>
      </w:r>
      <w:r w:rsidRPr="003D4946">
        <w:rPr>
          <w:lang w:val="es-ES"/>
        </w:rPr>
        <w:t xml:space="preserve"> </w:t>
      </w:r>
      <w:r w:rsidRPr="003D4946">
        <w:t>применяемые</w:t>
      </w:r>
      <w:r w:rsidRPr="003D4946">
        <w:rPr>
          <w:lang w:val="es-ES"/>
        </w:rPr>
        <w:t xml:space="preserve"> </w:t>
      </w:r>
      <w:r w:rsidRPr="003D4946">
        <w:t>к</w:t>
      </w:r>
      <w:r w:rsidRPr="003D4946">
        <w:rPr>
          <w:lang w:val="es-ES"/>
        </w:rPr>
        <w:t xml:space="preserve"> </w:t>
      </w:r>
      <w:r w:rsidRPr="003D4946">
        <w:t>ним</w:t>
      </w:r>
      <w:r w:rsidRPr="003D4946">
        <w:rPr>
          <w:lang w:val="es-ES"/>
        </w:rPr>
        <w:t xml:space="preserve"> </w:t>
      </w:r>
      <w:r w:rsidRPr="003D4946">
        <w:t>стереотипы</w:t>
      </w:r>
      <w:r w:rsidRPr="003D4946">
        <w:rPr>
          <w:lang w:val="es-ES"/>
        </w:rPr>
        <w:t xml:space="preserve"> […]"; </w:t>
      </w:r>
      <w:r w:rsidRPr="003D4946">
        <w:t>это</w:t>
      </w:r>
      <w:r w:rsidRPr="003D4946">
        <w:rPr>
          <w:lang w:val="es-ES"/>
        </w:rPr>
        <w:t xml:space="preserve"> </w:t>
      </w:r>
      <w:r w:rsidRPr="003D4946">
        <w:t>положение</w:t>
      </w:r>
      <w:r w:rsidRPr="003D4946">
        <w:rPr>
          <w:lang w:val="es-ES"/>
        </w:rPr>
        <w:t xml:space="preserve"> </w:t>
      </w:r>
      <w:r w:rsidRPr="003D4946">
        <w:t>было</w:t>
      </w:r>
      <w:r w:rsidRPr="003D4946">
        <w:rPr>
          <w:lang w:val="es-ES"/>
        </w:rPr>
        <w:t xml:space="preserve"> </w:t>
      </w:r>
      <w:r w:rsidRPr="003D4946">
        <w:t>принято</w:t>
      </w:r>
      <w:r w:rsidRPr="003D4946">
        <w:rPr>
          <w:lang w:val="es-ES"/>
        </w:rPr>
        <w:t xml:space="preserve"> </w:t>
      </w:r>
      <w:r w:rsidRPr="003D4946">
        <w:t>во</w:t>
      </w:r>
      <w:r w:rsidRPr="003D4946">
        <w:rPr>
          <w:lang w:val="es-ES"/>
        </w:rPr>
        <w:t xml:space="preserve"> </w:t>
      </w:r>
      <w:r w:rsidRPr="003D4946">
        <w:t>внимание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указе</w:t>
      </w:r>
      <w:r w:rsidRPr="003D4946">
        <w:rPr>
          <w:lang w:val="es-ES"/>
        </w:rPr>
        <w:t xml:space="preserve"> </w:t>
      </w:r>
      <w:r w:rsidRPr="003D4946">
        <w:t>президента</w:t>
      </w:r>
      <w:r w:rsidRPr="003D4946">
        <w:rPr>
          <w:lang w:val="es-ES"/>
        </w:rPr>
        <w:t xml:space="preserve"> </w:t>
      </w:r>
      <w:r w:rsidR="003D652C">
        <w:t xml:space="preserve">№ </w:t>
      </w:r>
      <w:r w:rsidRPr="003D4946">
        <w:rPr>
          <w:lang w:val="es-ES"/>
        </w:rPr>
        <w:t xml:space="preserve">28329 </w:t>
      </w:r>
      <w:r w:rsidRPr="003D4946">
        <w:t>от</w:t>
      </w:r>
      <w:r w:rsidRPr="003D4946">
        <w:rPr>
          <w:lang w:val="es-ES"/>
        </w:rPr>
        <w:t xml:space="preserve"> </w:t>
      </w:r>
      <w:r w:rsidR="003D652C">
        <w:br/>
      </w:r>
      <w:r w:rsidRPr="003D4946">
        <w:rPr>
          <w:lang w:val="es-ES"/>
        </w:rPr>
        <w:t xml:space="preserve">12 </w:t>
      </w:r>
      <w:r w:rsidRPr="003D4946">
        <w:t>сентября</w:t>
      </w:r>
      <w:r w:rsidRPr="003D4946">
        <w:rPr>
          <w:lang w:val="es-ES"/>
        </w:rPr>
        <w:t xml:space="preserve"> 2005 </w:t>
      </w:r>
      <w:r w:rsidRPr="003D4946">
        <w:t>года</w:t>
      </w:r>
      <w:r w:rsidRPr="003D4946">
        <w:rPr>
          <w:lang w:val="es-ES"/>
        </w:rPr>
        <w:t xml:space="preserve"> </w:t>
      </w:r>
      <w:r w:rsidRPr="003D4946">
        <w:t>о</w:t>
      </w:r>
      <w:r w:rsidRPr="003D4946">
        <w:rPr>
          <w:lang w:val="es-ES"/>
        </w:rPr>
        <w:t xml:space="preserve"> </w:t>
      </w:r>
      <w:r w:rsidRPr="003D4946">
        <w:t>создании</w:t>
      </w:r>
      <w:r w:rsidRPr="003D4946">
        <w:rPr>
          <w:lang w:val="es-ES"/>
        </w:rPr>
        <w:t xml:space="preserve"> </w:t>
      </w:r>
      <w:r w:rsidRPr="003D4946">
        <w:t>Национальной</w:t>
      </w:r>
      <w:r w:rsidRPr="003D4946">
        <w:rPr>
          <w:lang w:val="es-ES"/>
        </w:rPr>
        <w:t xml:space="preserve"> </w:t>
      </w:r>
      <w:r w:rsidRPr="003D4946">
        <w:t>комиссии</w:t>
      </w:r>
      <w:r w:rsidRPr="003D4946">
        <w:rPr>
          <w:lang w:val="es-ES"/>
        </w:rPr>
        <w:t xml:space="preserve"> </w:t>
      </w:r>
      <w:r w:rsidRPr="003D4946">
        <w:t>по</w:t>
      </w:r>
      <w:r w:rsidRPr="003D4946">
        <w:rPr>
          <w:lang w:val="es-ES"/>
        </w:rPr>
        <w:t xml:space="preserve"> </w:t>
      </w:r>
      <w:r w:rsidRPr="003D4946">
        <w:t>делам</w:t>
      </w:r>
      <w:r w:rsidRPr="003D4946">
        <w:rPr>
          <w:lang w:val="es-ES"/>
        </w:rPr>
        <w:t xml:space="preserve"> </w:t>
      </w:r>
      <w:r w:rsidRPr="003D4946">
        <w:t>беженцев</w:t>
      </w:r>
      <w:r w:rsidRPr="003D4946">
        <w:rPr>
          <w:lang w:val="es-ES"/>
        </w:rPr>
        <w:t xml:space="preserve"> – </w:t>
      </w:r>
      <w:r w:rsidRPr="003D4946">
        <w:t>государственного</w:t>
      </w:r>
      <w:r w:rsidRPr="003D4946">
        <w:rPr>
          <w:lang w:val="es-ES"/>
        </w:rPr>
        <w:t xml:space="preserve"> </w:t>
      </w:r>
      <w:r w:rsidRPr="003D4946">
        <w:t>органа</w:t>
      </w:r>
      <w:r w:rsidRPr="003D4946">
        <w:rPr>
          <w:lang w:val="es-ES"/>
        </w:rPr>
        <w:t xml:space="preserve">,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который</w:t>
      </w:r>
      <w:r w:rsidRPr="003D4946">
        <w:rPr>
          <w:lang w:val="es-ES"/>
        </w:rPr>
        <w:t xml:space="preserve"> </w:t>
      </w:r>
      <w:r w:rsidRPr="003D4946">
        <w:t>возлагается</w:t>
      </w:r>
      <w:r w:rsidRPr="003D4946">
        <w:rPr>
          <w:lang w:val="es-ES"/>
        </w:rPr>
        <w:t xml:space="preserve"> </w:t>
      </w:r>
      <w:r w:rsidRPr="003D4946">
        <w:t>задача</w:t>
      </w:r>
      <w:r w:rsidRPr="003D4946">
        <w:rPr>
          <w:lang w:val="es-ES"/>
        </w:rPr>
        <w:t xml:space="preserve"> </w:t>
      </w:r>
      <w:r w:rsidRPr="003D4946">
        <w:t>защиты этих</w:t>
      </w:r>
      <w:r w:rsidRPr="003D4946">
        <w:rPr>
          <w:lang w:val="es-ES"/>
        </w:rPr>
        <w:t xml:space="preserve"> </w:t>
      </w:r>
      <w:r w:rsidRPr="003D4946">
        <w:t>людей</w:t>
      </w:r>
      <w:r w:rsidRPr="003D4946">
        <w:rPr>
          <w:lang w:val="es-ES"/>
        </w:rPr>
        <w:t xml:space="preserve">, </w:t>
      </w:r>
      <w:r w:rsidRPr="003D4946">
        <w:t>обращение</w:t>
      </w:r>
      <w:r w:rsidRPr="003D4946">
        <w:rPr>
          <w:lang w:val="es-ES"/>
        </w:rPr>
        <w:t xml:space="preserve"> </w:t>
      </w:r>
      <w:r w:rsidRPr="003D4946">
        <w:t>с</w:t>
      </w:r>
      <w:r w:rsidRPr="003D4946">
        <w:rPr>
          <w:lang w:val="es-ES"/>
        </w:rPr>
        <w:t xml:space="preserve"> </w:t>
      </w:r>
      <w:r w:rsidRPr="003D4946">
        <w:t>которыми</w:t>
      </w:r>
      <w:r w:rsidRPr="003D4946">
        <w:rPr>
          <w:lang w:val="es-ES"/>
        </w:rPr>
        <w:t xml:space="preserve"> </w:t>
      </w:r>
      <w:r w:rsidRPr="003D4946">
        <w:t>должно</w:t>
      </w:r>
      <w:r w:rsidRPr="003D4946">
        <w:rPr>
          <w:lang w:val="es-ES"/>
        </w:rPr>
        <w:t xml:space="preserve"> </w:t>
      </w:r>
      <w:r w:rsidRPr="003D4946">
        <w:t>быть</w:t>
      </w:r>
      <w:r w:rsidRPr="003D4946">
        <w:rPr>
          <w:lang w:val="es-ES"/>
        </w:rPr>
        <w:t xml:space="preserve"> </w:t>
      </w:r>
      <w:r w:rsidRPr="003D4946">
        <w:t>недискриминационным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соответс</w:t>
      </w:r>
      <w:r w:rsidRPr="003D4946">
        <w:t>т</w:t>
      </w:r>
      <w:r w:rsidRPr="003D4946">
        <w:t>вовать</w:t>
      </w:r>
      <w:r w:rsidRPr="003D4946">
        <w:rPr>
          <w:lang w:val="es-ES"/>
        </w:rPr>
        <w:t xml:space="preserve"> </w:t>
      </w:r>
      <w:r w:rsidRPr="003D4946">
        <w:t>правовым</w:t>
      </w:r>
      <w:r w:rsidRPr="003D4946">
        <w:rPr>
          <w:lang w:val="es-ES"/>
        </w:rPr>
        <w:t xml:space="preserve"> </w:t>
      </w:r>
      <w:r w:rsidRPr="003D4946">
        <w:t>нормам</w:t>
      </w:r>
      <w:r w:rsidRPr="003D4946">
        <w:rPr>
          <w:lang w:val="es-ES"/>
        </w:rPr>
        <w:t xml:space="preserve"> </w:t>
      </w:r>
      <w:r w:rsidRPr="003D4946">
        <w:t>и</w:t>
      </w:r>
      <w:r w:rsidRPr="003D4946">
        <w:rPr>
          <w:lang w:val="es-ES"/>
        </w:rPr>
        <w:t xml:space="preserve"> </w:t>
      </w:r>
      <w:r w:rsidRPr="003D4946">
        <w:t>принятым</w:t>
      </w:r>
      <w:r w:rsidRPr="003D4946">
        <w:rPr>
          <w:lang w:val="es-ES"/>
        </w:rPr>
        <w:t xml:space="preserve"> </w:t>
      </w:r>
      <w:r w:rsidRPr="003D4946">
        <w:t>международным</w:t>
      </w:r>
      <w:r w:rsidRPr="003D4946">
        <w:rPr>
          <w:lang w:val="es-ES"/>
        </w:rPr>
        <w:t xml:space="preserve"> </w:t>
      </w:r>
      <w:r w:rsidRPr="003D4946">
        <w:t>обязательствам</w:t>
      </w:r>
      <w:r w:rsidRPr="003D4946">
        <w:rPr>
          <w:lang w:val="es-ES"/>
        </w:rPr>
        <w:t xml:space="preserve">. </w:t>
      </w:r>
    </w:p>
    <w:p w:rsidR="003D4946" w:rsidRPr="003D4946" w:rsidRDefault="003D4946" w:rsidP="003D652C">
      <w:pPr>
        <w:pStyle w:val="SingleTxtGR"/>
        <w:rPr>
          <w:lang w:val="es-ES"/>
        </w:rPr>
      </w:pPr>
      <w:r w:rsidRPr="003D4946">
        <w:rPr>
          <w:lang w:val="es-ES"/>
        </w:rPr>
        <w:t>240.</w:t>
      </w:r>
      <w:r w:rsidRPr="003D4946">
        <w:rPr>
          <w:lang w:val="es-ES"/>
        </w:rPr>
        <w:tab/>
      </w:r>
      <w:r w:rsidRPr="003D4946">
        <w:t xml:space="preserve">В пункте </w:t>
      </w:r>
      <w:r w:rsidRPr="003D4946">
        <w:rPr>
          <w:lang w:val="es-ES"/>
        </w:rPr>
        <w:t>69</w:t>
      </w:r>
      <w:r w:rsidR="00C510E8">
        <w:rPr>
          <w:lang w:val="es-ES"/>
        </w:rPr>
        <w:t xml:space="preserve"> </w:t>
      </w:r>
      <w:r w:rsidRPr="003D4946">
        <w:t xml:space="preserve">Дурбанской Программы действий содержится </w:t>
      </w:r>
      <w:r w:rsidRPr="003D4946">
        <w:rPr>
          <w:iCs/>
        </w:rPr>
        <w:t>настоятельный призыв</w:t>
      </w:r>
      <w:r w:rsidRPr="003D4946">
        <w:rPr>
          <w:i/>
          <w:iCs/>
        </w:rPr>
        <w:t xml:space="preserve"> </w:t>
      </w:r>
      <w:r w:rsidRPr="003D4946">
        <w:rPr>
          <w:iCs/>
        </w:rPr>
        <w:t>к</w:t>
      </w:r>
      <w:r w:rsidRPr="003D4946">
        <w:rPr>
          <w:i/>
          <w:iCs/>
        </w:rPr>
        <w:t xml:space="preserve"> </w:t>
      </w:r>
      <w:r w:rsidRPr="003D4946">
        <w:t>государствам</w:t>
      </w:r>
      <w:r w:rsidRPr="003D4946">
        <w:rPr>
          <w:lang w:val="es-ES"/>
        </w:rPr>
        <w:t xml:space="preserve"> "[…] </w:t>
      </w:r>
      <w:r w:rsidRPr="003D4946">
        <w:t>принять и применять, в зависимости от конкретн</w:t>
      </w:r>
      <w:r w:rsidRPr="003D4946">
        <w:t>о</w:t>
      </w:r>
      <w:r w:rsidRPr="003D4946">
        <w:t>го случая, законы по борьбе с торговлей людьми, в особенности женщинами и детьми, и незаконной транспортировкой мигрантов, принимая во внимание в</w:t>
      </w:r>
      <w:r w:rsidRPr="003D4946">
        <w:t>и</w:t>
      </w:r>
      <w:r w:rsidRPr="003D4946">
        <w:t>ды практики, которые создают опасность для жизни человека или ведут к ра</w:t>
      </w:r>
      <w:r w:rsidRPr="003D4946">
        <w:t>з</w:t>
      </w:r>
      <w:r w:rsidRPr="003D4946">
        <w:t>личным видам порабощения и эксплуатации</w:t>
      </w:r>
      <w:r w:rsidRPr="003D4946">
        <w:rPr>
          <w:lang w:val="es-ES"/>
        </w:rPr>
        <w:t xml:space="preserve"> […]".</w:t>
      </w:r>
      <w:r w:rsidRPr="003D4946">
        <w:t xml:space="preserve"> В соответствии с этим гос</w:t>
      </w:r>
      <w:r w:rsidRPr="003D4946">
        <w:t>у</w:t>
      </w:r>
      <w:r w:rsidRPr="003D4946">
        <w:t>дарство Боливия в статье 321</w:t>
      </w:r>
      <w:r w:rsidR="003D652C">
        <w:t>-бис</w:t>
      </w:r>
      <w:r w:rsidRPr="003D4946">
        <w:t xml:space="preserve"> своего Уголовного кодекса, касающейся нез</w:t>
      </w:r>
      <w:r w:rsidRPr="003D4946">
        <w:t>а</w:t>
      </w:r>
      <w:r w:rsidRPr="003D4946">
        <w:t>конной торговли людьми, устанавливает, что:</w:t>
      </w:r>
      <w:r w:rsidR="00C510E8">
        <w:rPr>
          <w:lang w:val="es-ES"/>
        </w:rPr>
        <w:t xml:space="preserve"> </w:t>
      </w:r>
      <w:r w:rsidRPr="003D4946">
        <w:t>«лица, побуждающие, способс</w:t>
      </w:r>
      <w:r w:rsidRPr="003D4946">
        <w:t>т</w:t>
      </w:r>
      <w:r w:rsidRPr="003D4946">
        <w:t>вующие или облегчающие въезд в страну или выезд из страны или передвиж</w:t>
      </w:r>
      <w:r w:rsidRPr="003D4946">
        <w:t>е</w:t>
      </w:r>
      <w:r w:rsidRPr="003D4946">
        <w:t>ние по стране лиц с целью вовлечения их в занятие проституцией путем обм</w:t>
      </w:r>
      <w:r w:rsidRPr="003D4946">
        <w:t>а</w:t>
      </w:r>
      <w:r w:rsidRPr="003D4946">
        <w:t xml:space="preserve">на, насилия, угроз или путем доведения их для этих целей до </w:t>
      </w:r>
      <w:r w:rsidRPr="003D4946">
        <w:rPr>
          <w:lang w:val="es-ES"/>
        </w:rPr>
        <w:t>беспомощн</w:t>
      </w:r>
      <w:r w:rsidRPr="003D4946">
        <w:rPr>
          <w:lang w:val="es-ES"/>
        </w:rPr>
        <w:t>о</w:t>
      </w:r>
      <w:r w:rsidRPr="003D4946">
        <w:t>го</w:t>
      </w:r>
      <w:r w:rsidRPr="003D4946">
        <w:rPr>
          <w:lang w:val="es-ES"/>
        </w:rPr>
        <w:t xml:space="preserve"> состояни</w:t>
      </w:r>
      <w:r w:rsidRPr="003D4946">
        <w:t>я, подлежат наказанию в виде лишения свободы на срок от чет</w:t>
      </w:r>
      <w:r w:rsidRPr="003D4946">
        <w:t>ы</w:t>
      </w:r>
      <w:r w:rsidRPr="003D4946">
        <w:t>рех до восьми лет. Те же деяния в отношении лиц, не достигших 18 лет, наказыв</w:t>
      </w:r>
      <w:r w:rsidRPr="003D4946">
        <w:t>а</w:t>
      </w:r>
      <w:r w:rsidRPr="003D4946">
        <w:t>ются лишением своб</w:t>
      </w:r>
      <w:r w:rsidRPr="003D4946">
        <w:t>о</w:t>
      </w:r>
      <w:r w:rsidRPr="003D4946">
        <w:t xml:space="preserve">ды на срок от пяти до десяти лет». </w:t>
      </w:r>
    </w:p>
    <w:p w:rsidR="00C510E8" w:rsidRDefault="003D4946" w:rsidP="00415D31">
      <w:pPr>
        <w:pStyle w:val="SingleTxtGR"/>
        <w:rPr>
          <w:lang w:val="es-ES"/>
        </w:rPr>
      </w:pPr>
      <w:r w:rsidRPr="003D4946">
        <w:rPr>
          <w:lang w:val="es-ES"/>
        </w:rPr>
        <w:t>241.</w:t>
      </w:r>
      <w:r w:rsidRPr="003D4946">
        <w:rPr>
          <w:lang w:val="es-ES"/>
        </w:rPr>
        <w:tab/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заключение</w:t>
      </w:r>
      <w:r w:rsidRPr="003D4946">
        <w:rPr>
          <w:lang w:val="es-ES"/>
        </w:rPr>
        <w:t xml:space="preserve"> </w:t>
      </w:r>
      <w:r w:rsidRPr="003D4946">
        <w:t>сообщаем</w:t>
      </w:r>
      <w:r w:rsidRPr="003D4946">
        <w:rPr>
          <w:lang w:val="es-ES"/>
        </w:rPr>
        <w:t xml:space="preserve">, </w:t>
      </w:r>
      <w:r w:rsidRPr="003D4946">
        <w:t>что</w:t>
      </w:r>
      <w:r w:rsidRPr="003D4946">
        <w:rPr>
          <w:lang w:val="es-ES"/>
        </w:rPr>
        <w:t xml:space="preserve"> </w:t>
      </w:r>
      <w:r w:rsidRPr="003D4946">
        <w:t>текст</w:t>
      </w:r>
      <w:r w:rsidRPr="003D4946">
        <w:rPr>
          <w:lang w:val="es-ES"/>
        </w:rPr>
        <w:t xml:space="preserve"> </w:t>
      </w:r>
      <w:r w:rsidRPr="003D4946">
        <w:t>данного</w:t>
      </w:r>
      <w:r w:rsidRPr="003D4946">
        <w:rPr>
          <w:lang w:val="es-ES"/>
        </w:rPr>
        <w:t xml:space="preserve"> </w:t>
      </w:r>
      <w:r w:rsidRPr="003D4946">
        <w:t>доклада</w:t>
      </w:r>
      <w:r w:rsidRPr="003D4946">
        <w:rPr>
          <w:lang w:val="es-ES"/>
        </w:rPr>
        <w:t xml:space="preserve">, </w:t>
      </w:r>
      <w:r w:rsidRPr="003D4946">
        <w:t>после</w:t>
      </w:r>
      <w:r w:rsidRPr="003D4946">
        <w:rPr>
          <w:lang w:val="es-ES"/>
        </w:rPr>
        <w:t xml:space="preserve"> </w:t>
      </w:r>
      <w:r w:rsidRPr="003D4946">
        <w:t>его</w:t>
      </w:r>
      <w:r w:rsidRPr="003D4946">
        <w:rPr>
          <w:lang w:val="es-ES"/>
        </w:rPr>
        <w:t xml:space="preserve"> </w:t>
      </w:r>
      <w:r w:rsidRPr="003D4946">
        <w:t>отправки</w:t>
      </w:r>
      <w:r w:rsidRPr="003D4946">
        <w:rPr>
          <w:lang w:val="es-ES"/>
        </w:rPr>
        <w:t xml:space="preserve"> </w:t>
      </w:r>
      <w:r w:rsidRPr="003D4946">
        <w:t>в</w:t>
      </w:r>
      <w:r w:rsidRPr="003D4946">
        <w:rPr>
          <w:lang w:val="es-ES"/>
        </w:rPr>
        <w:t xml:space="preserve"> </w:t>
      </w:r>
      <w:r w:rsidRPr="003D4946">
        <w:t>Комитет</w:t>
      </w:r>
      <w:r w:rsidRPr="003D4946">
        <w:rPr>
          <w:lang w:val="es-ES"/>
        </w:rPr>
        <w:t xml:space="preserve">, </w:t>
      </w:r>
      <w:r w:rsidRPr="003D4946">
        <w:t>будет</w:t>
      </w:r>
      <w:r w:rsidRPr="003D4946">
        <w:rPr>
          <w:lang w:val="es-ES"/>
        </w:rPr>
        <w:t xml:space="preserve"> </w:t>
      </w:r>
      <w:r w:rsidRPr="003D4946">
        <w:t>разм</w:t>
      </w:r>
      <w:r w:rsidRPr="003D4946">
        <w:t>е</w:t>
      </w:r>
      <w:r w:rsidRPr="003D4946">
        <w:t>щен</w:t>
      </w:r>
      <w:r w:rsidRPr="003D4946">
        <w:rPr>
          <w:lang w:val="es-ES"/>
        </w:rPr>
        <w:t xml:space="preserve"> </w:t>
      </w:r>
      <w:r w:rsidRPr="003D4946">
        <w:t>на</w:t>
      </w:r>
      <w:r w:rsidRPr="003D4946">
        <w:rPr>
          <w:lang w:val="es-ES"/>
        </w:rPr>
        <w:t xml:space="preserve"> </w:t>
      </w:r>
      <w:r w:rsidRPr="003D4946">
        <w:t>официальном</w:t>
      </w:r>
      <w:r w:rsidRPr="003D4946">
        <w:rPr>
          <w:lang w:val="es-ES"/>
        </w:rPr>
        <w:t xml:space="preserve"> </w:t>
      </w:r>
      <w:r w:rsidRPr="003D4946">
        <w:t>вебсайте</w:t>
      </w:r>
      <w:r w:rsidRPr="003D4946">
        <w:rPr>
          <w:lang w:val="es-ES"/>
        </w:rPr>
        <w:t xml:space="preserve"> </w:t>
      </w:r>
      <w:r w:rsidRPr="003D4946">
        <w:t>для</w:t>
      </w:r>
      <w:r w:rsidRPr="003D4946">
        <w:rPr>
          <w:lang w:val="es-ES"/>
        </w:rPr>
        <w:t xml:space="preserve"> </w:t>
      </w:r>
      <w:r w:rsidRPr="003D4946">
        <w:t>информации</w:t>
      </w:r>
      <w:r w:rsidRPr="003D4946">
        <w:rPr>
          <w:lang w:val="es-ES"/>
        </w:rPr>
        <w:t xml:space="preserve"> </w:t>
      </w:r>
      <w:r w:rsidRPr="003D4946">
        <w:t>населения</w:t>
      </w:r>
      <w:r w:rsidRPr="003D4946">
        <w:rPr>
          <w:lang w:val="es-ES"/>
        </w:rPr>
        <w:t>.</w:t>
      </w:r>
    </w:p>
    <w:p w:rsidR="009501FF" w:rsidRPr="00F1558D" w:rsidRDefault="00F1558D" w:rsidP="00F1558D">
      <w:pPr>
        <w:spacing w:before="240"/>
        <w:jc w:val="center"/>
        <w:rPr>
          <w:u w:val="single"/>
          <w:lang w:val="es-ES"/>
        </w:rPr>
      </w:pPr>
      <w:r>
        <w:rPr>
          <w:u w:val="single"/>
          <w:lang w:val="es-ES"/>
        </w:rPr>
        <w:tab/>
      </w:r>
      <w:r>
        <w:rPr>
          <w:u w:val="single"/>
          <w:lang w:val="es-ES"/>
        </w:rPr>
        <w:tab/>
      </w:r>
      <w:r>
        <w:rPr>
          <w:u w:val="single"/>
          <w:lang w:val="es-ES"/>
        </w:rPr>
        <w:tab/>
      </w:r>
    </w:p>
    <w:sectPr w:rsidR="009501FF" w:rsidRPr="00F1558D" w:rsidSect="007511D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2A7" w:rsidRDefault="00A872A7">
      <w:r>
        <w:rPr>
          <w:lang w:val="en-US"/>
        </w:rPr>
        <w:tab/>
      </w:r>
      <w:r>
        <w:separator/>
      </w:r>
    </w:p>
  </w:endnote>
  <w:endnote w:type="continuationSeparator" w:id="0">
    <w:p w:rsidR="00A872A7" w:rsidRDefault="00A8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BFB" w:rsidRPr="009A6F4A" w:rsidRDefault="004D5BF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6CD4">
      <w:rPr>
        <w:rStyle w:val="PageNumber"/>
        <w:noProof/>
      </w:rPr>
      <w:t>46</w:t>
    </w:r>
    <w:r>
      <w:rPr>
        <w:rStyle w:val="PageNumber"/>
      </w:rPr>
      <w:fldChar w:fldCharType="end"/>
    </w:r>
    <w:r>
      <w:rPr>
        <w:lang w:val="en-US"/>
      </w:rPr>
      <w:tab/>
      <w:t>GE.10-44233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BFB" w:rsidRPr="009A6F4A" w:rsidRDefault="004D5BFB">
    <w:pPr>
      <w:pStyle w:val="Footer"/>
      <w:rPr>
        <w:lang w:val="en-US"/>
      </w:rPr>
    </w:pPr>
    <w:r>
      <w:rPr>
        <w:lang w:val="en-US"/>
      </w:rPr>
      <w:t>GE.10-44233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6CD4">
      <w:rPr>
        <w:rStyle w:val="PageNumber"/>
        <w:noProof/>
      </w:rPr>
      <w:t>47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BFB" w:rsidRPr="009A6F4A" w:rsidRDefault="004D5BF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GE.10-44233  (EXT)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2A7" w:rsidRPr="00F71F63" w:rsidRDefault="00A872A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72A7" w:rsidRPr="00F71F63" w:rsidRDefault="00A872A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72A7" w:rsidRPr="00635E86" w:rsidRDefault="00A872A7" w:rsidP="00635E86">
      <w:pPr>
        <w:pStyle w:val="Footer"/>
      </w:pPr>
    </w:p>
  </w:footnote>
  <w:footnote w:id="1">
    <w:p w:rsidR="00124DCB" w:rsidRPr="003D3CF3" w:rsidRDefault="003D3CF3">
      <w:pPr>
        <w:pStyle w:val="FootnoteText"/>
        <w:rPr>
          <w:sz w:val="20"/>
          <w:lang w:val="ru-RU"/>
        </w:rPr>
      </w:pPr>
      <w:r w:rsidRPr="003D3CF3">
        <w:rPr>
          <w:lang w:val="ru-RU"/>
        </w:rPr>
        <w:tab/>
      </w:r>
      <w:r w:rsidR="00124DCB" w:rsidRPr="00326AC9">
        <w:rPr>
          <w:rStyle w:val="FootnoteReference"/>
          <w:szCs w:val="18"/>
          <w:lang w:val="ru-RU"/>
        </w:rPr>
        <w:t>*</w:t>
      </w:r>
      <w:r w:rsidRPr="003D3CF3">
        <w:rPr>
          <w:lang w:val="ru-RU"/>
        </w:rPr>
        <w:tab/>
      </w:r>
      <w:r w:rsidRPr="003D3CF3">
        <w:rPr>
          <w:szCs w:val="18"/>
          <w:lang w:val="ru-RU"/>
        </w:rPr>
        <w:t>В настоящем документе сведены воедино семнадцатый, восемнадцатый, девятнадцатый и двадцатый</w:t>
      </w:r>
      <w:r w:rsidRPr="004D5BFB">
        <w:rPr>
          <w:szCs w:val="18"/>
        </w:rPr>
        <w:t> </w:t>
      </w:r>
      <w:r w:rsidRPr="003D3CF3">
        <w:rPr>
          <w:szCs w:val="18"/>
          <w:lang w:val="ru-RU"/>
        </w:rPr>
        <w:t>периодические доклады Боливии, подлежавшие представлению 21 октября 2005</w:t>
      </w:r>
      <w:r w:rsidRPr="004D5BFB">
        <w:rPr>
          <w:szCs w:val="18"/>
        </w:rPr>
        <w:t> </w:t>
      </w:r>
      <w:r w:rsidRPr="003D3CF3">
        <w:rPr>
          <w:szCs w:val="18"/>
          <w:lang w:val="ru-RU"/>
        </w:rPr>
        <w:t>года. Четырнадцатый, пятнадцатый и шестнадцатый периодические доклады и краткие отчеты заседаний, на которых Комитет рассматривал эти доклады, содержатся в документах</w:t>
      </w:r>
      <w:r w:rsidRPr="004D5BFB">
        <w:rPr>
          <w:szCs w:val="18"/>
        </w:rPr>
        <w:t> </w:t>
      </w:r>
      <w:r w:rsidRPr="004D5BFB">
        <w:rPr>
          <w:bCs/>
          <w:iCs/>
          <w:szCs w:val="18"/>
        </w:rPr>
        <w:t>CERD</w:t>
      </w:r>
      <w:r w:rsidRPr="003D3CF3">
        <w:rPr>
          <w:bCs/>
          <w:iCs/>
          <w:szCs w:val="18"/>
          <w:lang w:val="ru-RU"/>
        </w:rPr>
        <w:t>/</w:t>
      </w:r>
      <w:r w:rsidRPr="004D5BFB">
        <w:rPr>
          <w:bCs/>
          <w:iCs/>
          <w:szCs w:val="18"/>
        </w:rPr>
        <w:t>C</w:t>
      </w:r>
      <w:r w:rsidRPr="003D3CF3">
        <w:rPr>
          <w:bCs/>
          <w:iCs/>
          <w:szCs w:val="18"/>
          <w:lang w:val="ru-RU"/>
        </w:rPr>
        <w:t>/409/</w:t>
      </w:r>
      <w:r w:rsidRPr="004D5BFB">
        <w:rPr>
          <w:bCs/>
          <w:iCs/>
          <w:szCs w:val="18"/>
        </w:rPr>
        <w:t>Add</w:t>
      </w:r>
      <w:r w:rsidRPr="003D3CF3">
        <w:rPr>
          <w:bCs/>
          <w:iCs/>
          <w:szCs w:val="18"/>
          <w:lang w:val="ru-RU"/>
        </w:rPr>
        <w:t>.3</w:t>
      </w:r>
      <w:r w:rsidRPr="003D3CF3">
        <w:rPr>
          <w:szCs w:val="18"/>
          <w:lang w:val="ru-RU"/>
        </w:rPr>
        <w:t xml:space="preserve"> и </w:t>
      </w:r>
      <w:r w:rsidRPr="004D5BFB">
        <w:rPr>
          <w:bCs/>
          <w:iCs/>
          <w:szCs w:val="18"/>
        </w:rPr>
        <w:t>CERD</w:t>
      </w:r>
      <w:r w:rsidRPr="003D3CF3">
        <w:rPr>
          <w:bCs/>
          <w:iCs/>
          <w:szCs w:val="18"/>
          <w:lang w:val="ru-RU"/>
        </w:rPr>
        <w:t>/</w:t>
      </w:r>
      <w:r w:rsidRPr="004D5BFB">
        <w:rPr>
          <w:bCs/>
          <w:iCs/>
          <w:szCs w:val="18"/>
        </w:rPr>
        <w:t>C</w:t>
      </w:r>
      <w:r w:rsidRPr="003D3CF3">
        <w:rPr>
          <w:bCs/>
          <w:iCs/>
          <w:szCs w:val="18"/>
          <w:lang w:val="ru-RU"/>
        </w:rPr>
        <w:t>/</w:t>
      </w:r>
      <w:r w:rsidRPr="004D5BFB">
        <w:rPr>
          <w:bCs/>
          <w:iCs/>
          <w:szCs w:val="18"/>
        </w:rPr>
        <w:t>SR</w:t>
      </w:r>
      <w:r w:rsidRPr="003D3CF3">
        <w:rPr>
          <w:bCs/>
          <w:iCs/>
          <w:szCs w:val="18"/>
          <w:lang w:val="ru-RU"/>
        </w:rPr>
        <w:t>.1594 и 1595.</w:t>
      </w:r>
    </w:p>
  </w:footnote>
  <w:footnote w:id="2">
    <w:p w:rsidR="003D3CF3" w:rsidRPr="003D3CF3" w:rsidRDefault="003D3CF3">
      <w:pPr>
        <w:pStyle w:val="FootnoteText"/>
        <w:rPr>
          <w:lang w:val="ru-RU"/>
        </w:rPr>
      </w:pPr>
      <w:r>
        <w:tab/>
      </w:r>
      <w:r w:rsidRPr="003D3CF3">
        <w:rPr>
          <w:rStyle w:val="FootnoteReference"/>
          <w:lang w:val="ru-RU"/>
        </w:rPr>
        <w:t>**</w:t>
      </w:r>
      <w:r w:rsidR="00326AC9" w:rsidRPr="00326AC9">
        <w:rPr>
          <w:lang w:val="ru-RU"/>
        </w:rPr>
        <w:tab/>
      </w:r>
      <w:r w:rsidRPr="003D3CF3">
        <w:rPr>
          <w:szCs w:val="18"/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4D5BFB" w:rsidRPr="007F556F" w:rsidRDefault="003D3CF3">
      <w:pPr>
        <w:pStyle w:val="FootnoteText"/>
        <w:rPr>
          <w:lang w:val="ru-RU"/>
        </w:rPr>
      </w:pPr>
      <w:r>
        <w:rPr>
          <w:lang w:val="ru-RU"/>
        </w:rPr>
        <w:tab/>
      </w:r>
      <w:r w:rsidR="004D5BFB">
        <w:rPr>
          <w:rStyle w:val="FootnoteReference"/>
        </w:rPr>
        <w:footnoteRef/>
      </w:r>
      <w:r w:rsidR="004D5BFB" w:rsidRPr="007F556F">
        <w:rPr>
          <w:lang w:val="ru-RU"/>
        </w:rPr>
        <w:tab/>
      </w:r>
      <w:r w:rsidR="004D5BFB" w:rsidRPr="00927EC9">
        <w:rPr>
          <w:lang w:val="ru-RU"/>
        </w:rPr>
        <w:t>Статья</w:t>
      </w:r>
      <w:r w:rsidR="004D5BFB" w:rsidRPr="00330A03">
        <w:rPr>
          <w:lang w:val="ru-RU"/>
        </w:rPr>
        <w:t xml:space="preserve"> 5 </w:t>
      </w:r>
      <w:r w:rsidR="004D5BFB" w:rsidRPr="00927EC9">
        <w:rPr>
          <w:lang w:val="ru-RU"/>
        </w:rPr>
        <w:t>Политической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конституции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государства устанавливает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что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языками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народов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и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общин  коренного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населения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Боливии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являются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следующие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языки</w:t>
      </w:r>
      <w:r w:rsidR="004D5BFB" w:rsidRPr="00330A03">
        <w:rPr>
          <w:lang w:val="ru-RU"/>
        </w:rPr>
        <w:t xml:space="preserve">: </w:t>
      </w:r>
      <w:r w:rsidR="004D5BFB" w:rsidRPr="00927EC9">
        <w:rPr>
          <w:lang w:val="ru-RU"/>
        </w:rPr>
        <w:t>аймара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араона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бауре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бесиро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каничана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кавиненьо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каюбаба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чакобо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чиман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эсе</w:t>
      </w:r>
      <w:r w:rsidR="004D5BFB" w:rsidRPr="00330A03">
        <w:rPr>
          <w:lang w:val="ru-RU"/>
        </w:rPr>
        <w:t>-</w:t>
      </w:r>
      <w:r w:rsidR="004D5BFB" w:rsidRPr="00927EC9">
        <w:rPr>
          <w:lang w:val="ru-RU"/>
        </w:rPr>
        <w:t>эхха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гуарани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гуарусуве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гуараю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итонама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леко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мачахуаякалавая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мачинери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маропа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мохеньо</w:t>
      </w:r>
      <w:r w:rsidR="004D5BFB" w:rsidRPr="00330A03">
        <w:rPr>
          <w:lang w:val="ru-RU"/>
        </w:rPr>
        <w:t>-</w:t>
      </w:r>
      <w:r w:rsidR="004D5BFB" w:rsidRPr="00927EC9">
        <w:rPr>
          <w:lang w:val="ru-RU"/>
        </w:rPr>
        <w:t>тринитарио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мохеньоигнасиано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море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мосетен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мовима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пакавара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пукина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кечуа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сирионо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такана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тапиете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торомона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уру</w:t>
      </w:r>
      <w:r w:rsidR="004D5BFB" w:rsidRPr="00330A03">
        <w:rPr>
          <w:lang w:val="ru-RU"/>
        </w:rPr>
        <w:t>-</w:t>
      </w:r>
      <w:r w:rsidR="004D5BFB" w:rsidRPr="00927EC9">
        <w:rPr>
          <w:lang w:val="ru-RU"/>
        </w:rPr>
        <w:t>чипая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винхаек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яминава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юки</w:t>
      </w:r>
      <w:r w:rsidR="004D5BFB" w:rsidRPr="00330A03">
        <w:rPr>
          <w:lang w:val="ru-RU"/>
        </w:rPr>
        <w:t xml:space="preserve">, </w:t>
      </w:r>
      <w:r w:rsidR="004D5BFB" w:rsidRPr="00927EC9">
        <w:rPr>
          <w:lang w:val="ru-RU"/>
        </w:rPr>
        <w:t>юракаре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и</w:t>
      </w:r>
      <w:r w:rsidR="004D5BFB" w:rsidRPr="00330A03">
        <w:rPr>
          <w:lang w:val="ru-RU"/>
        </w:rPr>
        <w:t xml:space="preserve"> </w:t>
      </w:r>
      <w:r w:rsidR="004D5BFB" w:rsidRPr="00927EC9">
        <w:rPr>
          <w:lang w:val="ru-RU"/>
        </w:rPr>
        <w:t>замуко</w:t>
      </w:r>
      <w:r w:rsidR="004D5BFB" w:rsidRPr="00330A03">
        <w:rPr>
          <w:lang w:val="ru-RU"/>
        </w:rPr>
        <w:t>.</w:t>
      </w:r>
    </w:p>
  </w:footnote>
  <w:footnote w:id="4">
    <w:p w:rsidR="004D5BFB" w:rsidRPr="0090122F" w:rsidRDefault="004D5BF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0122F">
        <w:rPr>
          <w:lang w:val="ru-RU"/>
        </w:rPr>
        <w:tab/>
      </w:r>
      <w:r w:rsidRPr="00927EC9">
        <w:rPr>
          <w:lang w:val="ru-RU"/>
        </w:rPr>
        <w:t>Борьба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общественных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движений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“Касик аподерадос»</w:t>
      </w:r>
      <w:r w:rsidRPr="00330A03">
        <w:rPr>
          <w:lang w:val="ru-RU"/>
        </w:rPr>
        <w:t xml:space="preserve">, </w:t>
      </w:r>
      <w:r w:rsidRPr="00927EC9">
        <w:rPr>
          <w:lang w:val="ru-RU"/>
        </w:rPr>
        <w:t>восстание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Зарате Виллка</w:t>
      </w:r>
      <w:r w:rsidRPr="00330A03">
        <w:rPr>
          <w:lang w:val="ru-RU"/>
        </w:rPr>
        <w:t xml:space="preserve">, </w:t>
      </w:r>
      <w:r w:rsidRPr="00927EC9">
        <w:rPr>
          <w:lang w:val="ru-RU"/>
        </w:rPr>
        <w:t>конгрессы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коренных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народов</w:t>
      </w:r>
      <w:r w:rsidRPr="00330A03">
        <w:rPr>
          <w:lang w:val="ru-RU"/>
        </w:rPr>
        <w:t xml:space="preserve"> 1938 </w:t>
      </w:r>
      <w:r w:rsidRPr="00927EC9">
        <w:rPr>
          <w:lang w:val="ru-RU"/>
        </w:rPr>
        <w:t>и</w:t>
      </w:r>
      <w:r w:rsidRPr="00330A03">
        <w:rPr>
          <w:lang w:val="ru-RU"/>
        </w:rPr>
        <w:t xml:space="preserve"> 1945 </w:t>
      </w:r>
      <w:r w:rsidRPr="00927EC9">
        <w:rPr>
          <w:lang w:val="ru-RU"/>
        </w:rPr>
        <w:t>годов</w:t>
      </w:r>
      <w:r w:rsidRPr="00330A03">
        <w:rPr>
          <w:lang w:val="ru-RU"/>
        </w:rPr>
        <w:t xml:space="preserve">, </w:t>
      </w:r>
      <w:r w:rsidRPr="00927EC9">
        <w:rPr>
          <w:lang w:val="ru-RU"/>
        </w:rPr>
        <w:t>борьба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за автономию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общины Хесус-де-Мачака</w:t>
      </w:r>
      <w:r w:rsidRPr="00330A03">
        <w:rPr>
          <w:lang w:val="ru-RU"/>
        </w:rPr>
        <w:t xml:space="preserve">, </w:t>
      </w:r>
      <w:r w:rsidRPr="00927EC9">
        <w:rPr>
          <w:lang w:val="ru-RU"/>
        </w:rPr>
        <w:t>и марши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за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достоинство</w:t>
      </w:r>
      <w:r w:rsidRPr="00330A03">
        <w:rPr>
          <w:lang w:val="ru-RU"/>
        </w:rPr>
        <w:t xml:space="preserve">, </w:t>
      </w:r>
      <w:r w:rsidRPr="00927EC9">
        <w:rPr>
          <w:lang w:val="ru-RU"/>
        </w:rPr>
        <w:t>в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том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числе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>такие</w:t>
      </w:r>
      <w:r w:rsidRPr="00330A03">
        <w:rPr>
          <w:lang w:val="ru-RU"/>
        </w:rPr>
        <w:t xml:space="preserve"> </w:t>
      </w:r>
      <w:r w:rsidRPr="00927EC9">
        <w:rPr>
          <w:lang w:val="ru-RU"/>
        </w:rPr>
        <w:t xml:space="preserve">марши, начиная с 1991 года, - таковы исторические вехи, позволяющие понять реалии современной Боливии. </w:t>
      </w:r>
    </w:p>
  </w:footnote>
  <w:footnote w:id="5">
    <w:p w:rsidR="004D5BFB" w:rsidRPr="0090122F" w:rsidRDefault="004D5BF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0122F">
        <w:rPr>
          <w:lang w:val="ru-RU"/>
        </w:rPr>
        <w:tab/>
      </w:r>
      <w:r>
        <w:rPr>
          <w:lang w:val="ru-RU"/>
        </w:rPr>
        <w:t>В том числе 5 предложений от групп гражданского общества,  9 предложений – от политических партий, 19 – от общественных организаций, 45 - от общественных организаций и движений, 9  - от исполнительных органов центральной власти и департаментов, 11 – от  коренных народов, 3 – от индивидуальных предпринимателей, 15 – от НПО, 4 – от церковных организаций, 16 – от отдельных лиц и 2 других предложения.</w:t>
      </w:r>
    </w:p>
  </w:footnote>
  <w:footnote w:id="6">
    <w:p w:rsidR="004D5BFB" w:rsidRPr="006F72EC" w:rsidRDefault="004D5BF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F72EC">
        <w:rPr>
          <w:lang w:val="ru-RU"/>
        </w:rPr>
        <w:tab/>
      </w:r>
      <w:r w:rsidRPr="000C2722">
        <w:rPr>
          <w:lang w:val="ru-RU"/>
        </w:rPr>
        <w:t>Текст</w:t>
      </w:r>
      <w:r w:rsidRPr="00330A03">
        <w:rPr>
          <w:lang w:val="ru-RU"/>
        </w:rPr>
        <w:t xml:space="preserve"> </w:t>
      </w:r>
      <w:r w:rsidRPr="000C2722">
        <w:rPr>
          <w:lang w:val="ru-RU"/>
        </w:rPr>
        <w:t>взят</w:t>
      </w:r>
      <w:r w:rsidRPr="00330A03">
        <w:rPr>
          <w:lang w:val="ru-RU"/>
        </w:rPr>
        <w:t xml:space="preserve"> </w:t>
      </w:r>
      <w:r w:rsidRPr="000C2722">
        <w:rPr>
          <w:lang w:val="ru-RU"/>
        </w:rPr>
        <w:t>из</w:t>
      </w:r>
      <w:r w:rsidRPr="00330A03">
        <w:rPr>
          <w:lang w:val="ru-RU"/>
        </w:rPr>
        <w:t xml:space="preserve"> </w:t>
      </w:r>
      <w:r>
        <w:rPr>
          <w:lang w:val="ru-RU"/>
        </w:rPr>
        <w:t>интервью</w:t>
      </w:r>
      <w:r w:rsidRPr="00330A03">
        <w:rPr>
          <w:lang w:val="ru-RU"/>
        </w:rPr>
        <w:t xml:space="preserve"> </w:t>
      </w:r>
      <w:r>
        <w:rPr>
          <w:lang w:val="ru-RU"/>
        </w:rPr>
        <w:t>с</w:t>
      </w:r>
      <w:r w:rsidRPr="00330A03">
        <w:rPr>
          <w:lang w:val="ru-RU"/>
        </w:rPr>
        <w:t xml:space="preserve"> </w:t>
      </w:r>
      <w:r>
        <w:rPr>
          <w:lang w:val="ru-RU"/>
        </w:rPr>
        <w:t>г</w:t>
      </w:r>
      <w:r w:rsidRPr="00330A03">
        <w:rPr>
          <w:lang w:val="ru-RU"/>
        </w:rPr>
        <w:t>-</w:t>
      </w:r>
      <w:r>
        <w:rPr>
          <w:lang w:val="ru-RU"/>
        </w:rPr>
        <w:t>жой</w:t>
      </w:r>
      <w:r w:rsidRPr="00330A03">
        <w:rPr>
          <w:lang w:val="ru-RU"/>
        </w:rPr>
        <w:t xml:space="preserve"> </w:t>
      </w:r>
      <w:r>
        <w:rPr>
          <w:lang w:val="ru-RU"/>
        </w:rPr>
        <w:t>Сатурниной</w:t>
      </w:r>
      <w:r w:rsidRPr="00330A03">
        <w:rPr>
          <w:lang w:val="ru-RU"/>
        </w:rPr>
        <w:t xml:space="preserve"> </w:t>
      </w:r>
      <w:r>
        <w:rPr>
          <w:lang w:val="ru-RU"/>
        </w:rPr>
        <w:t>Манами</w:t>
      </w:r>
      <w:r w:rsidRPr="00330A03">
        <w:rPr>
          <w:lang w:val="ru-RU"/>
        </w:rPr>
        <w:t xml:space="preserve">, </w:t>
      </w:r>
      <w:r>
        <w:rPr>
          <w:lang w:val="ru-RU"/>
        </w:rPr>
        <w:t>членом</w:t>
      </w:r>
      <w:r w:rsidRPr="00330A03">
        <w:rPr>
          <w:lang w:val="ru-RU"/>
        </w:rPr>
        <w:t xml:space="preserve"> </w:t>
      </w:r>
      <w:r>
        <w:rPr>
          <w:lang w:val="ru-RU"/>
        </w:rPr>
        <w:t>Движения за социализм (МАС)</w:t>
      </w:r>
      <w:r w:rsidRPr="00330A03">
        <w:rPr>
          <w:lang w:val="ru-RU"/>
        </w:rPr>
        <w:t xml:space="preserve"> </w:t>
      </w:r>
      <w:r>
        <w:rPr>
          <w:lang w:val="ru-RU"/>
        </w:rPr>
        <w:t>из</w:t>
      </w:r>
      <w:r w:rsidRPr="00330A03">
        <w:rPr>
          <w:lang w:val="ru-RU"/>
        </w:rPr>
        <w:t xml:space="preserve"> </w:t>
      </w:r>
      <w:r>
        <w:rPr>
          <w:lang w:val="ru-RU"/>
        </w:rPr>
        <w:t>департамента</w:t>
      </w:r>
      <w:r w:rsidRPr="00330A03">
        <w:rPr>
          <w:lang w:val="ru-RU"/>
        </w:rPr>
        <w:t xml:space="preserve"> </w:t>
      </w:r>
      <w:r>
        <w:rPr>
          <w:lang w:val="ru-RU"/>
        </w:rPr>
        <w:t>Ла</w:t>
      </w:r>
      <w:r w:rsidRPr="00330A03">
        <w:rPr>
          <w:lang w:val="ru-RU"/>
        </w:rPr>
        <w:t>-</w:t>
      </w:r>
      <w:r>
        <w:rPr>
          <w:lang w:val="ru-RU"/>
        </w:rPr>
        <w:t>Пас</w:t>
      </w:r>
      <w:r w:rsidRPr="00330A03">
        <w:rPr>
          <w:lang w:val="ru-RU"/>
        </w:rPr>
        <w:t xml:space="preserve">, </w:t>
      </w:r>
      <w:r>
        <w:rPr>
          <w:lang w:val="ru-RU"/>
        </w:rPr>
        <w:t>взятого</w:t>
      </w:r>
      <w:r w:rsidRPr="00330A03">
        <w:rPr>
          <w:lang w:val="ru-RU"/>
        </w:rPr>
        <w:t xml:space="preserve"> </w:t>
      </w:r>
      <w:r>
        <w:rPr>
          <w:lang w:val="ru-RU"/>
        </w:rPr>
        <w:t>в</w:t>
      </w:r>
      <w:r w:rsidRPr="00330A03">
        <w:rPr>
          <w:lang w:val="ru-RU"/>
        </w:rPr>
        <w:t xml:space="preserve"> </w:t>
      </w:r>
      <w:r>
        <w:rPr>
          <w:lang w:val="ru-RU"/>
        </w:rPr>
        <w:t>ноябре</w:t>
      </w:r>
      <w:r w:rsidRPr="00330A03">
        <w:rPr>
          <w:lang w:val="ru-RU"/>
        </w:rPr>
        <w:t xml:space="preserve"> 2007 </w:t>
      </w:r>
      <w:r>
        <w:rPr>
          <w:lang w:val="ru-RU"/>
        </w:rPr>
        <w:t>года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приведенного</w:t>
      </w:r>
      <w:r w:rsidRPr="00330A03">
        <w:rPr>
          <w:lang w:val="ru-RU"/>
        </w:rPr>
        <w:t xml:space="preserve"> </w:t>
      </w:r>
      <w:r>
        <w:rPr>
          <w:lang w:val="ru-RU"/>
        </w:rPr>
        <w:t>в</w:t>
      </w:r>
      <w:r w:rsidRPr="00330A03">
        <w:rPr>
          <w:lang w:val="ru-RU"/>
        </w:rPr>
        <w:t xml:space="preserve"> </w:t>
      </w:r>
      <w:r>
        <w:rPr>
          <w:lang w:val="ru-RU"/>
        </w:rPr>
        <w:t>исследовании</w:t>
      </w:r>
      <w:r w:rsidRPr="00330A03">
        <w:rPr>
          <w:lang w:val="ru-RU"/>
        </w:rPr>
        <w:t xml:space="preserve"> «</w:t>
      </w:r>
      <w:r>
        <w:rPr>
          <w:lang w:val="ru-RU"/>
        </w:rPr>
        <w:t>Расизм и</w:t>
      </w:r>
      <w:r w:rsidRPr="00330A03">
        <w:rPr>
          <w:lang w:val="ru-RU"/>
        </w:rPr>
        <w:t xml:space="preserve"> </w:t>
      </w:r>
      <w:r>
        <w:rPr>
          <w:lang w:val="ru-RU"/>
        </w:rPr>
        <w:t>регионализм</w:t>
      </w:r>
      <w:r w:rsidRPr="00330A03">
        <w:rPr>
          <w:lang w:val="ru-RU"/>
        </w:rPr>
        <w:t xml:space="preserve"> </w:t>
      </w:r>
      <w:r>
        <w:rPr>
          <w:lang w:val="ru-RU"/>
        </w:rPr>
        <w:t>в</w:t>
      </w:r>
      <w:r w:rsidRPr="00330A03">
        <w:rPr>
          <w:lang w:val="ru-RU"/>
        </w:rPr>
        <w:t xml:space="preserve"> </w:t>
      </w:r>
      <w:r>
        <w:rPr>
          <w:lang w:val="ru-RU"/>
        </w:rPr>
        <w:t>конституционном</w:t>
      </w:r>
      <w:r w:rsidRPr="00330A03">
        <w:rPr>
          <w:lang w:val="ru-RU"/>
        </w:rPr>
        <w:t xml:space="preserve"> </w:t>
      </w:r>
      <w:r>
        <w:rPr>
          <w:lang w:val="ru-RU"/>
        </w:rPr>
        <w:t>процессе</w:t>
      </w:r>
      <w:r w:rsidRPr="00330A03">
        <w:rPr>
          <w:lang w:val="ru-RU"/>
        </w:rPr>
        <w:t>»</w:t>
      </w:r>
      <w:r>
        <w:rPr>
          <w:lang w:val="ru-RU"/>
        </w:rPr>
        <w:t>, выполненном</w:t>
      </w:r>
      <w:r w:rsidRPr="00330A03">
        <w:rPr>
          <w:lang w:val="ru-RU"/>
        </w:rPr>
        <w:t xml:space="preserve"> </w:t>
      </w:r>
      <w:r>
        <w:rPr>
          <w:lang w:val="ru-RU"/>
        </w:rPr>
        <w:t>Центром</w:t>
      </w:r>
      <w:r w:rsidRPr="00330A03">
        <w:rPr>
          <w:lang w:val="ru-RU"/>
        </w:rPr>
        <w:t xml:space="preserve"> </w:t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вопросам</w:t>
      </w:r>
      <w:r w:rsidRPr="00330A03">
        <w:rPr>
          <w:lang w:val="ru-RU"/>
        </w:rPr>
        <w:t xml:space="preserve"> </w:t>
      </w:r>
      <w:r>
        <w:rPr>
          <w:lang w:val="ru-RU"/>
        </w:rPr>
        <w:t>расизма</w:t>
      </w:r>
      <w:r w:rsidRPr="00330A03">
        <w:rPr>
          <w:lang w:val="ru-RU"/>
        </w:rPr>
        <w:t xml:space="preserve"> </w:t>
      </w:r>
      <w:r>
        <w:rPr>
          <w:lang w:val="ru-RU"/>
        </w:rPr>
        <w:t>при Народном защитнике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Андским</w:t>
      </w:r>
      <w:r w:rsidRPr="00330A03">
        <w:rPr>
          <w:lang w:val="ru-RU"/>
        </w:rPr>
        <w:t xml:space="preserve"> </w:t>
      </w:r>
      <w:r>
        <w:rPr>
          <w:lang w:val="ru-RU"/>
        </w:rPr>
        <w:t>университетом</w:t>
      </w:r>
      <w:r w:rsidRPr="00330A03">
        <w:rPr>
          <w:lang w:val="ru-RU"/>
        </w:rPr>
        <w:t>.</w:t>
      </w:r>
    </w:p>
  </w:footnote>
  <w:footnote w:id="7">
    <w:p w:rsidR="004D5BFB" w:rsidRPr="006F72EC" w:rsidRDefault="004D5BF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F72EC">
        <w:rPr>
          <w:lang w:val="ru-RU"/>
        </w:rPr>
        <w:tab/>
      </w:r>
      <w:r>
        <w:rPr>
          <w:lang w:val="ru-RU"/>
        </w:rPr>
        <w:t>Информационное агентство Боливии</w:t>
      </w:r>
      <w:r w:rsidRPr="00330A03">
        <w:rPr>
          <w:lang w:val="ru-RU"/>
        </w:rPr>
        <w:t xml:space="preserve"> (</w:t>
      </w:r>
      <w:r>
        <w:rPr>
          <w:lang w:val="ru-RU"/>
        </w:rPr>
        <w:t>АБИ</w:t>
      </w:r>
      <w:r w:rsidRPr="00330A03">
        <w:rPr>
          <w:lang w:val="ru-RU"/>
        </w:rPr>
        <w:t xml:space="preserve">), 6 </w:t>
      </w:r>
      <w:r>
        <w:rPr>
          <w:lang w:val="ru-RU"/>
        </w:rPr>
        <w:t xml:space="preserve">декабря </w:t>
      </w:r>
      <w:r w:rsidRPr="00330A03">
        <w:rPr>
          <w:lang w:val="ru-RU"/>
        </w:rPr>
        <w:t>2007</w:t>
      </w:r>
      <w:r>
        <w:rPr>
          <w:lang w:val="ru-RU"/>
        </w:rPr>
        <w:t xml:space="preserve"> года</w:t>
      </w:r>
      <w:r w:rsidRPr="00330A03">
        <w:rPr>
          <w:lang w:val="ru-RU"/>
        </w:rPr>
        <w:t>.</w:t>
      </w:r>
    </w:p>
  </w:footnote>
  <w:footnote w:id="8">
    <w:p w:rsidR="004D5BFB" w:rsidRPr="00124DCB" w:rsidRDefault="004D5BFB" w:rsidP="00B9533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032A8">
        <w:rPr>
          <w:lang w:val="ru-RU"/>
        </w:rPr>
        <w:tab/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материалам</w:t>
      </w:r>
      <w:r w:rsidRPr="00330A03">
        <w:rPr>
          <w:lang w:val="ru-RU"/>
        </w:rPr>
        <w:t xml:space="preserve"> </w:t>
      </w:r>
      <w:r>
        <w:rPr>
          <w:lang w:val="ru-RU"/>
        </w:rPr>
        <w:t>исследования</w:t>
      </w:r>
      <w:r w:rsidRPr="00330A03">
        <w:rPr>
          <w:lang w:val="ru-RU"/>
        </w:rPr>
        <w:t xml:space="preserve"> «</w:t>
      </w:r>
      <w:r>
        <w:rPr>
          <w:lang w:val="ru-RU"/>
        </w:rPr>
        <w:t>Расизм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регионализм</w:t>
      </w:r>
      <w:r w:rsidRPr="00330A03">
        <w:rPr>
          <w:lang w:val="ru-RU"/>
        </w:rPr>
        <w:t xml:space="preserve"> </w:t>
      </w:r>
      <w:r>
        <w:rPr>
          <w:lang w:val="ru-RU"/>
        </w:rPr>
        <w:t>в</w:t>
      </w:r>
      <w:r w:rsidRPr="00330A03">
        <w:rPr>
          <w:lang w:val="ru-RU"/>
        </w:rPr>
        <w:t xml:space="preserve"> </w:t>
      </w:r>
      <w:r>
        <w:rPr>
          <w:lang w:val="ru-RU"/>
        </w:rPr>
        <w:t>конституционном</w:t>
      </w:r>
      <w:r w:rsidRPr="00330A03">
        <w:rPr>
          <w:lang w:val="ru-RU"/>
        </w:rPr>
        <w:t xml:space="preserve"> </w:t>
      </w:r>
      <w:r>
        <w:rPr>
          <w:lang w:val="ru-RU"/>
        </w:rPr>
        <w:t>процессе</w:t>
      </w:r>
      <w:r w:rsidRPr="00330A03">
        <w:rPr>
          <w:lang w:val="ru-RU"/>
        </w:rPr>
        <w:t xml:space="preserve">», </w:t>
      </w:r>
      <w:r>
        <w:rPr>
          <w:lang w:val="ru-RU"/>
        </w:rPr>
        <w:t>выполненном</w:t>
      </w:r>
      <w:r w:rsidRPr="00330A03">
        <w:rPr>
          <w:lang w:val="ru-RU"/>
        </w:rPr>
        <w:t xml:space="preserve"> </w:t>
      </w:r>
      <w:r>
        <w:rPr>
          <w:lang w:val="ru-RU"/>
        </w:rPr>
        <w:t>Центром</w:t>
      </w:r>
      <w:r w:rsidRPr="00330A03">
        <w:rPr>
          <w:lang w:val="ru-RU"/>
        </w:rPr>
        <w:t xml:space="preserve"> </w:t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вопросам</w:t>
      </w:r>
      <w:r w:rsidRPr="00330A03">
        <w:rPr>
          <w:lang w:val="ru-RU"/>
        </w:rPr>
        <w:t xml:space="preserve"> </w:t>
      </w:r>
      <w:r>
        <w:rPr>
          <w:lang w:val="ru-RU"/>
        </w:rPr>
        <w:t>расизма</w:t>
      </w:r>
      <w:r w:rsidRPr="00330A03">
        <w:rPr>
          <w:lang w:val="ru-RU"/>
        </w:rPr>
        <w:t xml:space="preserve"> </w:t>
      </w:r>
      <w:r>
        <w:rPr>
          <w:lang w:val="ru-RU"/>
        </w:rPr>
        <w:t>при</w:t>
      </w:r>
      <w:r w:rsidRPr="00330A03">
        <w:rPr>
          <w:lang w:val="ru-RU"/>
        </w:rPr>
        <w:t xml:space="preserve"> </w:t>
      </w:r>
      <w:r>
        <w:rPr>
          <w:lang w:val="ru-RU"/>
        </w:rPr>
        <w:t>Народном защитнике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Андским</w:t>
      </w:r>
      <w:r w:rsidRPr="00330A03">
        <w:rPr>
          <w:lang w:val="ru-RU"/>
        </w:rPr>
        <w:t xml:space="preserve"> </w:t>
      </w:r>
      <w:r>
        <w:rPr>
          <w:lang w:val="ru-RU"/>
        </w:rPr>
        <w:t>университетом</w:t>
      </w:r>
      <w:r w:rsidRPr="00330A03">
        <w:rPr>
          <w:lang w:val="ru-RU"/>
        </w:rPr>
        <w:t xml:space="preserve">. </w:t>
      </w:r>
      <w:r>
        <w:rPr>
          <w:lang w:val="ru-RU"/>
        </w:rPr>
        <w:t>Лама</w:t>
      </w:r>
      <w:r w:rsidRPr="00330A03">
        <w:rPr>
          <w:lang w:val="ru-RU"/>
        </w:rPr>
        <w:t xml:space="preserve"> – </w:t>
      </w:r>
      <w:r>
        <w:rPr>
          <w:lang w:val="ru-RU"/>
        </w:rPr>
        <w:t>это</w:t>
      </w:r>
      <w:r w:rsidRPr="00330A03">
        <w:rPr>
          <w:lang w:val="ru-RU"/>
        </w:rPr>
        <w:t xml:space="preserve"> </w:t>
      </w:r>
      <w:r>
        <w:rPr>
          <w:lang w:val="ru-RU"/>
        </w:rPr>
        <w:t>животное</w:t>
      </w:r>
      <w:r w:rsidRPr="00330A03">
        <w:rPr>
          <w:lang w:val="ru-RU"/>
        </w:rPr>
        <w:t xml:space="preserve">, </w:t>
      </w:r>
      <w:r>
        <w:rPr>
          <w:lang w:val="ru-RU"/>
        </w:rPr>
        <w:t>символизирующее</w:t>
      </w:r>
      <w:r w:rsidRPr="00330A03">
        <w:rPr>
          <w:lang w:val="ru-RU"/>
        </w:rPr>
        <w:t xml:space="preserve"> </w:t>
      </w:r>
      <w:r>
        <w:rPr>
          <w:lang w:val="ru-RU"/>
        </w:rPr>
        <w:t>все</w:t>
      </w:r>
      <w:r w:rsidRPr="00330A03">
        <w:rPr>
          <w:lang w:val="ru-RU"/>
        </w:rPr>
        <w:t xml:space="preserve">, </w:t>
      </w:r>
      <w:r>
        <w:rPr>
          <w:lang w:val="ru-RU"/>
        </w:rPr>
        <w:t>что</w:t>
      </w:r>
      <w:r w:rsidRPr="00330A03">
        <w:rPr>
          <w:lang w:val="ru-RU"/>
        </w:rPr>
        <w:t xml:space="preserve"> </w:t>
      </w:r>
      <w:r>
        <w:rPr>
          <w:lang w:val="ru-RU"/>
        </w:rPr>
        <w:t>связано</w:t>
      </w:r>
      <w:r w:rsidRPr="00330A03">
        <w:rPr>
          <w:lang w:val="ru-RU"/>
        </w:rPr>
        <w:t xml:space="preserve"> </w:t>
      </w:r>
      <w:r>
        <w:rPr>
          <w:lang w:val="ru-RU"/>
        </w:rPr>
        <w:t>с</w:t>
      </w:r>
      <w:r w:rsidRPr="00330A03">
        <w:rPr>
          <w:lang w:val="ru-RU"/>
        </w:rPr>
        <w:t xml:space="preserve"> </w:t>
      </w:r>
      <w:r>
        <w:rPr>
          <w:lang w:val="ru-RU"/>
        </w:rPr>
        <w:t>Андами</w:t>
      </w:r>
      <w:r w:rsidRPr="00330A03">
        <w:rPr>
          <w:lang w:val="ru-RU"/>
        </w:rPr>
        <w:t>.</w:t>
      </w:r>
    </w:p>
  </w:footnote>
  <w:footnote w:id="9">
    <w:p w:rsidR="004D5BFB" w:rsidRPr="00E032A8" w:rsidRDefault="004D5BFB">
      <w:pPr>
        <w:pStyle w:val="FootnoteText"/>
        <w:rPr>
          <w:lang w:val="ru-RU"/>
        </w:rPr>
      </w:pPr>
      <w:r w:rsidRPr="00124DCB">
        <w:rPr>
          <w:lang w:val="ru-RU"/>
        </w:rPr>
        <w:tab/>
      </w:r>
      <w:r>
        <w:rPr>
          <w:rStyle w:val="FootnoteReference"/>
        </w:rPr>
        <w:footnoteRef/>
      </w:r>
      <w:r w:rsidRPr="00E032A8">
        <w:rPr>
          <w:lang w:val="ru-RU"/>
        </w:rPr>
        <w:tab/>
      </w:r>
      <w:r>
        <w:rPr>
          <w:lang w:val="ru-RU"/>
        </w:rPr>
        <w:t>Информационное</w:t>
      </w:r>
      <w:r w:rsidRPr="00330A03">
        <w:rPr>
          <w:lang w:val="ru-RU"/>
        </w:rPr>
        <w:t xml:space="preserve"> </w:t>
      </w:r>
      <w:r>
        <w:rPr>
          <w:lang w:val="ru-RU"/>
        </w:rPr>
        <w:t>агентство</w:t>
      </w:r>
      <w:r w:rsidRPr="00330A03">
        <w:rPr>
          <w:lang w:val="ru-RU"/>
        </w:rPr>
        <w:t xml:space="preserve"> </w:t>
      </w:r>
      <w:r>
        <w:rPr>
          <w:lang w:val="ru-RU"/>
        </w:rPr>
        <w:t>Боливии</w:t>
      </w:r>
      <w:r w:rsidRPr="00330A03">
        <w:rPr>
          <w:lang w:val="ru-RU"/>
        </w:rPr>
        <w:t xml:space="preserve">, 6 </w:t>
      </w:r>
      <w:r>
        <w:rPr>
          <w:lang w:val="ru-RU"/>
        </w:rPr>
        <w:t>декабря</w:t>
      </w:r>
      <w:r w:rsidRPr="00330A03">
        <w:rPr>
          <w:lang w:val="ru-RU"/>
        </w:rPr>
        <w:t xml:space="preserve"> 2007 </w:t>
      </w:r>
      <w:r>
        <w:rPr>
          <w:lang w:val="ru-RU"/>
        </w:rPr>
        <w:t>года</w:t>
      </w:r>
      <w:r w:rsidRPr="00330A03">
        <w:rPr>
          <w:lang w:val="ru-RU"/>
        </w:rPr>
        <w:t>.</w:t>
      </w:r>
    </w:p>
  </w:footnote>
  <w:footnote w:id="10">
    <w:p w:rsidR="004D5BFB" w:rsidRPr="00E032A8" w:rsidRDefault="004D5BFB" w:rsidP="00EE42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032A8">
        <w:rPr>
          <w:lang w:val="ru-RU"/>
        </w:rPr>
        <w:tab/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материалам</w:t>
      </w:r>
      <w:r w:rsidRPr="00330A03">
        <w:rPr>
          <w:lang w:val="ru-RU"/>
        </w:rPr>
        <w:t xml:space="preserve"> </w:t>
      </w:r>
      <w:r>
        <w:rPr>
          <w:lang w:val="ru-RU"/>
        </w:rPr>
        <w:t>исследования</w:t>
      </w:r>
      <w:r w:rsidRPr="00330A03">
        <w:rPr>
          <w:lang w:val="ru-RU"/>
        </w:rPr>
        <w:t xml:space="preserve"> «</w:t>
      </w:r>
      <w:r>
        <w:rPr>
          <w:lang w:val="ru-RU"/>
        </w:rPr>
        <w:t>Расизм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регионализм</w:t>
      </w:r>
      <w:r w:rsidRPr="00330A03">
        <w:rPr>
          <w:lang w:val="ru-RU"/>
        </w:rPr>
        <w:t xml:space="preserve"> </w:t>
      </w:r>
      <w:r>
        <w:rPr>
          <w:lang w:val="ru-RU"/>
        </w:rPr>
        <w:t>в</w:t>
      </w:r>
      <w:r w:rsidRPr="00330A03">
        <w:rPr>
          <w:lang w:val="ru-RU"/>
        </w:rPr>
        <w:t xml:space="preserve"> </w:t>
      </w:r>
      <w:r>
        <w:rPr>
          <w:lang w:val="ru-RU"/>
        </w:rPr>
        <w:t>конституционном</w:t>
      </w:r>
      <w:r w:rsidRPr="00330A03">
        <w:rPr>
          <w:lang w:val="ru-RU"/>
        </w:rPr>
        <w:t xml:space="preserve"> </w:t>
      </w:r>
      <w:r>
        <w:rPr>
          <w:lang w:val="ru-RU"/>
        </w:rPr>
        <w:t>процессе</w:t>
      </w:r>
      <w:r w:rsidRPr="00330A03">
        <w:rPr>
          <w:lang w:val="ru-RU"/>
        </w:rPr>
        <w:t xml:space="preserve">», </w:t>
      </w:r>
      <w:r>
        <w:rPr>
          <w:lang w:val="ru-RU"/>
        </w:rPr>
        <w:t>выполненном</w:t>
      </w:r>
      <w:r w:rsidRPr="00330A03">
        <w:rPr>
          <w:lang w:val="ru-RU"/>
        </w:rPr>
        <w:t xml:space="preserve"> </w:t>
      </w:r>
      <w:r>
        <w:rPr>
          <w:lang w:val="ru-RU"/>
        </w:rPr>
        <w:t>Центром</w:t>
      </w:r>
      <w:r w:rsidRPr="00330A03">
        <w:rPr>
          <w:lang w:val="ru-RU"/>
        </w:rPr>
        <w:t xml:space="preserve"> </w:t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вопросам</w:t>
      </w:r>
      <w:r w:rsidRPr="00330A03">
        <w:rPr>
          <w:lang w:val="ru-RU"/>
        </w:rPr>
        <w:t xml:space="preserve"> </w:t>
      </w:r>
      <w:r>
        <w:rPr>
          <w:lang w:val="ru-RU"/>
        </w:rPr>
        <w:t>расизма</w:t>
      </w:r>
      <w:r w:rsidRPr="00330A03">
        <w:rPr>
          <w:lang w:val="ru-RU"/>
        </w:rPr>
        <w:t xml:space="preserve"> </w:t>
      </w:r>
      <w:r>
        <w:rPr>
          <w:lang w:val="ru-RU"/>
        </w:rPr>
        <w:t>при Народном защитнике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Андским</w:t>
      </w:r>
      <w:r w:rsidRPr="00330A03">
        <w:rPr>
          <w:lang w:val="ru-RU"/>
        </w:rPr>
        <w:t xml:space="preserve"> </w:t>
      </w:r>
      <w:r>
        <w:rPr>
          <w:lang w:val="ru-RU"/>
        </w:rPr>
        <w:t>университетом</w:t>
      </w:r>
      <w:r w:rsidRPr="00330A03">
        <w:rPr>
          <w:lang w:val="ru-RU"/>
        </w:rPr>
        <w:t>".</w:t>
      </w:r>
    </w:p>
  </w:footnote>
  <w:footnote w:id="11">
    <w:p w:rsidR="004D5BFB" w:rsidRPr="00550A77" w:rsidRDefault="004D5BFB" w:rsidP="00EE42BD">
      <w:pPr>
        <w:pStyle w:val="FootnoteText"/>
        <w:rPr>
          <w:lang w:val="ru-RU"/>
        </w:rPr>
      </w:pPr>
      <w:r w:rsidRPr="004D5BFB">
        <w:rPr>
          <w:lang w:val="ru-RU"/>
        </w:rPr>
        <w:tab/>
      </w:r>
      <w:r>
        <w:rPr>
          <w:rStyle w:val="FootnoteReference"/>
        </w:rPr>
        <w:footnoteRef/>
      </w:r>
      <w:r w:rsidRPr="00550A77">
        <w:rPr>
          <w:lang w:val="ru-RU"/>
        </w:rPr>
        <w:tab/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материалам</w:t>
      </w:r>
      <w:r w:rsidRPr="00330A03">
        <w:rPr>
          <w:lang w:val="ru-RU"/>
        </w:rPr>
        <w:t xml:space="preserve"> </w:t>
      </w:r>
      <w:r>
        <w:rPr>
          <w:lang w:val="ru-RU"/>
        </w:rPr>
        <w:t>исследования</w:t>
      </w:r>
      <w:r w:rsidRPr="00330A03">
        <w:rPr>
          <w:lang w:val="ru-RU"/>
        </w:rPr>
        <w:t xml:space="preserve"> «</w:t>
      </w:r>
      <w:r>
        <w:rPr>
          <w:lang w:val="ru-RU"/>
        </w:rPr>
        <w:t>Расизм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регионализм</w:t>
      </w:r>
      <w:r w:rsidRPr="00330A03">
        <w:rPr>
          <w:lang w:val="ru-RU"/>
        </w:rPr>
        <w:t xml:space="preserve"> </w:t>
      </w:r>
      <w:r>
        <w:rPr>
          <w:lang w:val="ru-RU"/>
        </w:rPr>
        <w:t>в</w:t>
      </w:r>
      <w:r w:rsidRPr="00330A03">
        <w:rPr>
          <w:lang w:val="ru-RU"/>
        </w:rPr>
        <w:t xml:space="preserve"> </w:t>
      </w:r>
      <w:r>
        <w:rPr>
          <w:lang w:val="ru-RU"/>
        </w:rPr>
        <w:t>конституционном</w:t>
      </w:r>
      <w:r w:rsidRPr="00330A03">
        <w:rPr>
          <w:lang w:val="ru-RU"/>
        </w:rPr>
        <w:t xml:space="preserve"> </w:t>
      </w:r>
      <w:r>
        <w:rPr>
          <w:lang w:val="ru-RU"/>
        </w:rPr>
        <w:t>процессе</w:t>
      </w:r>
      <w:r w:rsidRPr="00330A03">
        <w:rPr>
          <w:lang w:val="ru-RU"/>
        </w:rPr>
        <w:t xml:space="preserve">», </w:t>
      </w:r>
      <w:r>
        <w:rPr>
          <w:lang w:val="ru-RU"/>
        </w:rPr>
        <w:t>выполненном</w:t>
      </w:r>
      <w:r w:rsidRPr="00330A03">
        <w:rPr>
          <w:lang w:val="ru-RU"/>
        </w:rPr>
        <w:t xml:space="preserve"> </w:t>
      </w:r>
      <w:r>
        <w:rPr>
          <w:lang w:val="ru-RU"/>
        </w:rPr>
        <w:t>Центром</w:t>
      </w:r>
      <w:r w:rsidRPr="00330A03">
        <w:rPr>
          <w:lang w:val="ru-RU"/>
        </w:rPr>
        <w:t xml:space="preserve"> </w:t>
      </w:r>
      <w:r>
        <w:rPr>
          <w:lang w:val="ru-RU"/>
        </w:rPr>
        <w:t>по</w:t>
      </w:r>
      <w:r w:rsidRPr="00330A03">
        <w:rPr>
          <w:lang w:val="ru-RU"/>
        </w:rPr>
        <w:t xml:space="preserve"> </w:t>
      </w:r>
      <w:r>
        <w:rPr>
          <w:lang w:val="ru-RU"/>
        </w:rPr>
        <w:t>вопросам</w:t>
      </w:r>
      <w:r w:rsidRPr="00330A03">
        <w:rPr>
          <w:lang w:val="ru-RU"/>
        </w:rPr>
        <w:t xml:space="preserve"> </w:t>
      </w:r>
      <w:r>
        <w:rPr>
          <w:lang w:val="ru-RU"/>
        </w:rPr>
        <w:t>расизма</w:t>
      </w:r>
      <w:r w:rsidRPr="00330A03">
        <w:rPr>
          <w:lang w:val="ru-RU"/>
        </w:rPr>
        <w:t xml:space="preserve"> </w:t>
      </w:r>
      <w:r>
        <w:rPr>
          <w:lang w:val="ru-RU"/>
        </w:rPr>
        <w:t>при</w:t>
      </w:r>
      <w:r w:rsidRPr="00330A03">
        <w:rPr>
          <w:lang w:val="ru-RU"/>
        </w:rPr>
        <w:t xml:space="preserve"> </w:t>
      </w:r>
      <w:r>
        <w:rPr>
          <w:lang w:val="ru-RU"/>
        </w:rPr>
        <w:t>Народном защитнике</w:t>
      </w:r>
      <w:r w:rsidRPr="00330A03">
        <w:rPr>
          <w:lang w:val="ru-RU"/>
        </w:rPr>
        <w:t xml:space="preserve"> </w:t>
      </w:r>
      <w:r>
        <w:rPr>
          <w:lang w:val="ru-RU"/>
        </w:rPr>
        <w:t>и</w:t>
      </w:r>
      <w:r w:rsidRPr="00330A03">
        <w:rPr>
          <w:lang w:val="ru-RU"/>
        </w:rPr>
        <w:t xml:space="preserve"> </w:t>
      </w:r>
      <w:r>
        <w:rPr>
          <w:lang w:val="ru-RU"/>
        </w:rPr>
        <w:t>Андским</w:t>
      </w:r>
      <w:r w:rsidRPr="00330A03">
        <w:rPr>
          <w:lang w:val="ru-RU"/>
        </w:rPr>
        <w:t xml:space="preserve"> </w:t>
      </w:r>
      <w:r>
        <w:rPr>
          <w:lang w:val="ru-RU"/>
        </w:rPr>
        <w:t>университетом</w:t>
      </w:r>
      <w:r w:rsidRPr="00330A03">
        <w:rPr>
          <w:lang w:val="ru-RU"/>
        </w:rPr>
        <w:t>".</w:t>
      </w:r>
    </w:p>
  </w:footnote>
  <w:footnote w:id="12">
    <w:p w:rsidR="004D5BFB" w:rsidRPr="004D5BFB" w:rsidRDefault="004D5BFB" w:rsidP="0016101A">
      <w:pPr>
        <w:pStyle w:val="FootnoteText"/>
        <w:rPr>
          <w:lang w:val="ru-RU"/>
        </w:rPr>
      </w:pPr>
      <w:r w:rsidRPr="004D5BFB">
        <w:rPr>
          <w:lang w:val="ru-RU"/>
        </w:rPr>
        <w:tab/>
      </w:r>
      <w:r>
        <w:rPr>
          <w:rStyle w:val="FootnoteReference"/>
        </w:rPr>
        <w:footnoteRef/>
      </w:r>
      <w:r w:rsidRPr="004D5BFB">
        <w:rPr>
          <w:lang w:val="ru-RU"/>
        </w:rPr>
        <w:tab/>
      </w:r>
      <w:r w:rsidRPr="00B84509">
        <w:rPr>
          <w:lang w:val="ru-RU"/>
        </w:rPr>
        <w:t>Национальный</w:t>
      </w:r>
      <w:r w:rsidRPr="004D5BFB">
        <w:rPr>
          <w:lang w:val="ru-RU"/>
        </w:rPr>
        <w:t xml:space="preserve"> </w:t>
      </w:r>
      <w:r w:rsidRPr="00B84509">
        <w:rPr>
          <w:lang w:val="ru-RU"/>
        </w:rPr>
        <w:t>план</w:t>
      </w:r>
      <w:r w:rsidRPr="004D5BFB">
        <w:rPr>
          <w:lang w:val="ru-RU"/>
        </w:rPr>
        <w:t xml:space="preserve"> </w:t>
      </w:r>
      <w:r w:rsidRPr="00B84509">
        <w:rPr>
          <w:lang w:val="ru-RU"/>
        </w:rPr>
        <w:t>развития</w:t>
      </w:r>
      <w:r w:rsidRPr="004D5BFB">
        <w:rPr>
          <w:lang w:val="ru-RU"/>
        </w:rPr>
        <w:t xml:space="preserve"> </w:t>
      </w:r>
      <w:r w:rsidRPr="00B84509">
        <w:rPr>
          <w:lang w:val="ru-RU"/>
        </w:rPr>
        <w:t>на</w:t>
      </w:r>
      <w:r w:rsidRPr="004D5BFB">
        <w:rPr>
          <w:lang w:val="ru-RU"/>
        </w:rPr>
        <w:t xml:space="preserve"> 2006</w:t>
      </w:r>
      <w:r w:rsidRPr="00C5761B">
        <w:rPr>
          <w:lang w:val="es-ES"/>
        </w:rPr>
        <w:t>–</w:t>
      </w:r>
      <w:r w:rsidRPr="004D5BFB">
        <w:rPr>
          <w:lang w:val="ru-RU"/>
        </w:rPr>
        <w:t xml:space="preserve">2011 </w:t>
      </w:r>
      <w:r w:rsidRPr="00B84509">
        <w:rPr>
          <w:lang w:val="ru-RU"/>
        </w:rPr>
        <w:t>годы</w:t>
      </w:r>
      <w:r w:rsidRPr="004D5BFB">
        <w:rPr>
          <w:lang w:val="ru-RU"/>
        </w:rPr>
        <w:t xml:space="preserve"> «</w:t>
      </w:r>
      <w:r w:rsidRPr="00B84509">
        <w:rPr>
          <w:lang w:val="ru-RU"/>
        </w:rPr>
        <w:t>Д</w:t>
      </w:r>
      <w:r w:rsidRPr="00B84509">
        <w:rPr>
          <w:bCs/>
          <w:lang w:val="ru-RU"/>
        </w:rPr>
        <w:t>остойная</w:t>
      </w:r>
      <w:r w:rsidRPr="004D5BFB">
        <w:rPr>
          <w:bCs/>
          <w:lang w:val="ru-RU"/>
        </w:rPr>
        <w:t xml:space="preserve">, </w:t>
      </w:r>
      <w:r w:rsidRPr="00B84509">
        <w:rPr>
          <w:bCs/>
          <w:lang w:val="ru-RU"/>
        </w:rPr>
        <w:t>суверенная</w:t>
      </w:r>
      <w:r w:rsidRPr="004D5BFB">
        <w:rPr>
          <w:bCs/>
          <w:lang w:val="ru-RU"/>
        </w:rPr>
        <w:t xml:space="preserve">, </w:t>
      </w:r>
      <w:r w:rsidRPr="00B84509">
        <w:rPr>
          <w:bCs/>
          <w:lang w:val="ru-RU"/>
        </w:rPr>
        <w:t>производительная</w:t>
      </w:r>
      <w:r w:rsidRPr="004D5BFB">
        <w:rPr>
          <w:bCs/>
          <w:lang w:val="ru-RU"/>
        </w:rPr>
        <w:t xml:space="preserve"> </w:t>
      </w:r>
      <w:r w:rsidRPr="00B84509">
        <w:rPr>
          <w:bCs/>
          <w:lang w:val="ru-RU"/>
        </w:rPr>
        <w:t>и</w:t>
      </w:r>
      <w:r w:rsidRPr="004D5BFB">
        <w:rPr>
          <w:bCs/>
          <w:lang w:val="ru-RU"/>
        </w:rPr>
        <w:t xml:space="preserve"> </w:t>
      </w:r>
      <w:r w:rsidRPr="00B84509">
        <w:rPr>
          <w:bCs/>
          <w:lang w:val="ru-RU"/>
        </w:rPr>
        <w:t>демократическая</w:t>
      </w:r>
      <w:r w:rsidRPr="004D5BFB">
        <w:rPr>
          <w:bCs/>
          <w:lang w:val="ru-RU"/>
        </w:rPr>
        <w:t xml:space="preserve"> </w:t>
      </w:r>
      <w:r w:rsidRPr="00B84509">
        <w:rPr>
          <w:bCs/>
          <w:lang w:val="ru-RU"/>
        </w:rPr>
        <w:t>Боливия</w:t>
      </w:r>
      <w:r w:rsidRPr="004D5BFB">
        <w:rPr>
          <w:bCs/>
          <w:lang w:val="ru-RU"/>
        </w:rPr>
        <w:t xml:space="preserve"> </w:t>
      </w:r>
      <w:r w:rsidRPr="00B84509">
        <w:rPr>
          <w:bCs/>
          <w:lang w:val="ru-RU"/>
        </w:rPr>
        <w:t>для</w:t>
      </w:r>
      <w:r w:rsidRPr="004D5BFB">
        <w:rPr>
          <w:bCs/>
          <w:lang w:val="ru-RU"/>
        </w:rPr>
        <w:t xml:space="preserve"> </w:t>
      </w:r>
      <w:r w:rsidRPr="00B84509">
        <w:rPr>
          <w:bCs/>
          <w:lang w:val="ru-RU"/>
        </w:rPr>
        <w:t>лучшей</w:t>
      </w:r>
      <w:r w:rsidRPr="004D5BFB">
        <w:rPr>
          <w:bCs/>
          <w:lang w:val="ru-RU"/>
        </w:rPr>
        <w:t xml:space="preserve"> </w:t>
      </w:r>
      <w:r w:rsidRPr="00B84509">
        <w:rPr>
          <w:bCs/>
          <w:lang w:val="ru-RU"/>
        </w:rPr>
        <w:t>жизни</w:t>
      </w:r>
      <w:r w:rsidRPr="004D5BFB">
        <w:rPr>
          <w:lang w:val="ru-RU"/>
        </w:rPr>
        <w:t xml:space="preserve"> »  (</w:t>
      </w:r>
      <w:r w:rsidRPr="00B84509">
        <w:t>Plan</w:t>
      </w:r>
      <w:r w:rsidRPr="004D5BFB">
        <w:rPr>
          <w:lang w:val="ru-RU"/>
        </w:rPr>
        <w:t xml:space="preserve"> </w:t>
      </w:r>
      <w:r w:rsidRPr="00B84509">
        <w:t>National</w:t>
      </w:r>
      <w:r w:rsidRPr="004D5BFB">
        <w:rPr>
          <w:lang w:val="ru-RU"/>
        </w:rPr>
        <w:t xml:space="preserve"> </w:t>
      </w:r>
      <w:r w:rsidRPr="00B84509">
        <w:t>de</w:t>
      </w:r>
      <w:r w:rsidRPr="004D5BFB">
        <w:rPr>
          <w:lang w:val="ru-RU"/>
        </w:rPr>
        <w:t xml:space="preserve"> </w:t>
      </w:r>
      <w:r w:rsidRPr="00B84509">
        <w:t>Desarrollo</w:t>
      </w:r>
      <w:r w:rsidRPr="004D5BFB">
        <w:rPr>
          <w:lang w:val="ru-RU"/>
        </w:rPr>
        <w:t xml:space="preserve"> "</w:t>
      </w:r>
      <w:r w:rsidRPr="00B84509">
        <w:t>Bolivia</w:t>
      </w:r>
      <w:r w:rsidRPr="004D5BFB">
        <w:rPr>
          <w:lang w:val="ru-RU"/>
        </w:rPr>
        <w:t xml:space="preserve"> </w:t>
      </w:r>
      <w:r w:rsidRPr="00B84509">
        <w:t>Digna</w:t>
      </w:r>
      <w:r w:rsidRPr="004D5BFB">
        <w:rPr>
          <w:lang w:val="ru-RU"/>
        </w:rPr>
        <w:t xml:space="preserve">, </w:t>
      </w:r>
      <w:r w:rsidRPr="00B84509">
        <w:t>Soberana</w:t>
      </w:r>
      <w:r w:rsidRPr="004D5BFB">
        <w:rPr>
          <w:lang w:val="ru-RU"/>
        </w:rPr>
        <w:t xml:space="preserve">, </w:t>
      </w:r>
      <w:r w:rsidRPr="00B84509">
        <w:t>Productiva</w:t>
      </w:r>
      <w:r w:rsidRPr="004D5BFB">
        <w:rPr>
          <w:lang w:val="ru-RU"/>
        </w:rPr>
        <w:t xml:space="preserve"> </w:t>
      </w:r>
      <w:r w:rsidRPr="00B84509">
        <w:t>y</w:t>
      </w:r>
      <w:r w:rsidRPr="004D5BFB">
        <w:rPr>
          <w:lang w:val="ru-RU"/>
        </w:rPr>
        <w:t xml:space="preserve"> </w:t>
      </w:r>
      <w:r w:rsidRPr="00B84509">
        <w:t>Democr</w:t>
      </w:r>
      <w:r w:rsidRPr="004D5BFB">
        <w:rPr>
          <w:lang w:val="ru-RU"/>
        </w:rPr>
        <w:t>á</w:t>
      </w:r>
      <w:r w:rsidRPr="00B84509">
        <w:t>tica</w:t>
      </w:r>
      <w:r w:rsidRPr="004D5BFB">
        <w:rPr>
          <w:lang w:val="ru-RU"/>
        </w:rPr>
        <w:t xml:space="preserve"> </w:t>
      </w:r>
      <w:r w:rsidRPr="00B84509">
        <w:t>para</w:t>
      </w:r>
      <w:r w:rsidRPr="004D5BFB">
        <w:rPr>
          <w:lang w:val="ru-RU"/>
        </w:rPr>
        <w:t xml:space="preserve"> </w:t>
      </w:r>
      <w:r w:rsidRPr="00B84509">
        <w:t>Vivir</w:t>
      </w:r>
      <w:r w:rsidRPr="004D5BFB">
        <w:rPr>
          <w:lang w:val="ru-RU"/>
        </w:rPr>
        <w:t xml:space="preserve"> </w:t>
      </w:r>
      <w:r w:rsidRPr="00B84509">
        <w:t>Bien</w:t>
      </w:r>
      <w:r w:rsidRPr="004D5BFB">
        <w:rPr>
          <w:lang w:val="ru-RU"/>
        </w:rPr>
        <w:t>", 2006</w:t>
      </w:r>
      <w:r w:rsidRPr="00330A03">
        <w:rPr>
          <w:lang w:val="es-ES"/>
        </w:rPr>
        <w:t>–</w:t>
      </w:r>
      <w:r w:rsidRPr="004D5BFB">
        <w:rPr>
          <w:lang w:val="ru-RU"/>
        </w:rPr>
        <w:t>2011).</w:t>
      </w:r>
    </w:p>
  </w:footnote>
  <w:footnote w:id="13">
    <w:p w:rsidR="004D5BFB" w:rsidRPr="005E7D21" w:rsidRDefault="004D5BFB">
      <w:pPr>
        <w:pStyle w:val="FootnoteText"/>
        <w:rPr>
          <w:lang w:val="ru-RU"/>
        </w:rPr>
      </w:pPr>
      <w:r w:rsidRPr="004D5BFB">
        <w:rPr>
          <w:lang w:val="ru-RU"/>
        </w:rPr>
        <w:tab/>
      </w:r>
      <w:r>
        <w:rPr>
          <w:rStyle w:val="FootnoteReference"/>
        </w:rPr>
        <w:footnoteRef/>
      </w:r>
      <w:r w:rsidRPr="005E7D21">
        <w:rPr>
          <w:lang w:val="ru-RU"/>
        </w:rPr>
        <w:tab/>
      </w:r>
      <w:r w:rsidRPr="000859B5">
        <w:rPr>
          <w:lang w:val="ru-RU"/>
        </w:rPr>
        <w:t>Сосуществование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распространяется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на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различные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варианты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восприятия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действительности</w:t>
      </w:r>
      <w:r w:rsidRPr="00DD74F4">
        <w:rPr>
          <w:lang w:val="ru-RU"/>
        </w:rPr>
        <w:t xml:space="preserve">, </w:t>
      </w:r>
      <w:r w:rsidRPr="000859B5">
        <w:rPr>
          <w:lang w:val="ru-RU"/>
        </w:rPr>
        <w:t>понимания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и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интерпретации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жизни</w:t>
      </w:r>
      <w:r w:rsidRPr="00DD74F4">
        <w:rPr>
          <w:lang w:val="ru-RU"/>
        </w:rPr>
        <w:t xml:space="preserve">, </w:t>
      </w:r>
      <w:r w:rsidRPr="000859B5">
        <w:rPr>
          <w:lang w:val="ru-RU"/>
        </w:rPr>
        <w:t>общества</w:t>
      </w:r>
      <w:r w:rsidRPr="00DD74F4">
        <w:rPr>
          <w:lang w:val="ru-RU"/>
        </w:rPr>
        <w:t xml:space="preserve">, </w:t>
      </w:r>
      <w:r w:rsidRPr="000859B5">
        <w:rPr>
          <w:lang w:val="ru-RU"/>
        </w:rPr>
        <w:t>природы</w:t>
      </w:r>
      <w:r w:rsidRPr="00DD74F4">
        <w:rPr>
          <w:lang w:val="ru-RU"/>
        </w:rPr>
        <w:t xml:space="preserve">, </w:t>
      </w:r>
      <w:r w:rsidRPr="000859B5">
        <w:rPr>
          <w:lang w:val="ru-RU"/>
        </w:rPr>
        <w:t>экономики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и</w:t>
      </w:r>
      <w:r w:rsidRPr="00DD74F4">
        <w:rPr>
          <w:lang w:val="ru-RU"/>
        </w:rPr>
        <w:t xml:space="preserve"> </w:t>
      </w:r>
      <w:r w:rsidRPr="000859B5">
        <w:rPr>
          <w:lang w:val="ru-RU"/>
        </w:rPr>
        <w:t>государства</w:t>
      </w:r>
      <w:r w:rsidRPr="00DD74F4">
        <w:rPr>
          <w:lang w:val="ru-RU"/>
        </w:rPr>
        <w:t xml:space="preserve"> (</w:t>
      </w:r>
      <w:r w:rsidRPr="000859B5">
        <w:rPr>
          <w:lang w:val="fr-CH"/>
        </w:rPr>
        <w:t>PND</w:t>
      </w:r>
      <w:r w:rsidRPr="000859B5">
        <w:rPr>
          <w:lang w:val="ru-RU"/>
        </w:rPr>
        <w:t xml:space="preserve">, </w:t>
      </w:r>
      <w:r w:rsidRPr="000859B5">
        <w:rPr>
          <w:lang w:val="fr-CH"/>
        </w:rPr>
        <w:t>Gaz</w:t>
      </w:r>
      <w:r w:rsidRPr="000859B5">
        <w:rPr>
          <w:i/>
        </w:rPr>
        <w:t>eta</w:t>
      </w:r>
      <w:r w:rsidRPr="00DD74F4">
        <w:rPr>
          <w:i/>
          <w:lang w:val="ru-RU"/>
        </w:rPr>
        <w:t xml:space="preserve"> </w:t>
      </w:r>
      <w:r w:rsidRPr="000859B5">
        <w:rPr>
          <w:i/>
        </w:rPr>
        <w:t>Oficial</w:t>
      </w:r>
      <w:r w:rsidRPr="00DD74F4">
        <w:rPr>
          <w:i/>
          <w:lang w:val="ru-RU"/>
        </w:rPr>
        <w:t xml:space="preserve"> </w:t>
      </w:r>
      <w:r w:rsidRPr="000859B5">
        <w:rPr>
          <w:i/>
        </w:rPr>
        <w:t>de</w:t>
      </w:r>
      <w:r w:rsidRPr="00DD74F4">
        <w:rPr>
          <w:i/>
          <w:lang w:val="ru-RU"/>
        </w:rPr>
        <w:t xml:space="preserve"> </w:t>
      </w:r>
      <w:r w:rsidRPr="000859B5">
        <w:rPr>
          <w:i/>
        </w:rPr>
        <w:t>Bolivia</w:t>
      </w:r>
      <w:r w:rsidRPr="00DD74F4">
        <w:rPr>
          <w:lang w:val="ru-RU"/>
        </w:rPr>
        <w:t>, 2007:11).</w:t>
      </w:r>
    </w:p>
  </w:footnote>
  <w:footnote w:id="14">
    <w:p w:rsidR="004D5BFB" w:rsidRPr="005E7D21" w:rsidRDefault="004D5BF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E7D21">
        <w:rPr>
          <w:lang w:val="ru-RU"/>
        </w:rPr>
        <w:tab/>
      </w:r>
      <w:r w:rsidRPr="00F13B67">
        <w:rPr>
          <w:szCs w:val="18"/>
          <w:lang w:val="ru-RU"/>
        </w:rPr>
        <w:t>Предложения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на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этот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счет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проходят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этап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согласования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с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народом</w:t>
      </w:r>
      <w:r w:rsidRPr="005E7D21">
        <w:rPr>
          <w:szCs w:val="18"/>
          <w:lang w:val="ru-RU"/>
        </w:rPr>
        <w:t xml:space="preserve">, </w:t>
      </w:r>
      <w:r w:rsidRPr="00F13B67">
        <w:rPr>
          <w:szCs w:val="18"/>
          <w:lang w:val="ru-RU"/>
        </w:rPr>
        <w:t>в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частности</w:t>
      </w:r>
      <w:r w:rsidRPr="005E7D21">
        <w:rPr>
          <w:szCs w:val="18"/>
          <w:lang w:val="ru-RU"/>
        </w:rPr>
        <w:t xml:space="preserve">, </w:t>
      </w:r>
      <w:r w:rsidRPr="00F13B67">
        <w:rPr>
          <w:szCs w:val="18"/>
          <w:lang w:val="ru-RU"/>
        </w:rPr>
        <w:t>с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общинами первопоселенческих коренных народов и крестьян,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с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межкультурными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и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афро</w:t>
      </w:r>
      <w:r w:rsidRPr="005E7D21">
        <w:rPr>
          <w:szCs w:val="18"/>
          <w:lang w:val="ru-RU"/>
        </w:rPr>
        <w:t>-</w:t>
      </w:r>
      <w:r w:rsidRPr="00F13B67">
        <w:rPr>
          <w:szCs w:val="18"/>
          <w:lang w:val="ru-RU"/>
        </w:rPr>
        <w:t>боливийскими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общинами</w:t>
      </w:r>
      <w:r w:rsidRPr="005E7D21">
        <w:rPr>
          <w:szCs w:val="18"/>
          <w:lang w:val="ru-RU"/>
        </w:rPr>
        <w:t xml:space="preserve">, </w:t>
      </w:r>
      <w:r w:rsidRPr="00F13B67">
        <w:rPr>
          <w:szCs w:val="18"/>
          <w:lang w:val="ru-RU"/>
        </w:rPr>
        <w:t>которые</w:t>
      </w:r>
      <w:r w:rsidRPr="005E7D21">
        <w:rPr>
          <w:szCs w:val="18"/>
          <w:lang w:val="ru-RU"/>
        </w:rPr>
        <w:t xml:space="preserve">, </w:t>
      </w:r>
      <w:r w:rsidRPr="00F13B67">
        <w:rPr>
          <w:szCs w:val="18"/>
          <w:lang w:val="ru-RU"/>
        </w:rPr>
        <w:t>согласно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Политической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конституции государства</w:t>
      </w:r>
      <w:r w:rsidRPr="005E7D21">
        <w:rPr>
          <w:szCs w:val="18"/>
          <w:lang w:val="ru-RU"/>
        </w:rPr>
        <w:t xml:space="preserve">, </w:t>
      </w:r>
      <w:r w:rsidRPr="00F13B67">
        <w:rPr>
          <w:szCs w:val="18"/>
          <w:lang w:val="ru-RU"/>
        </w:rPr>
        <w:t>составляют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народ</w:t>
      </w:r>
      <w:r w:rsidRPr="005E7D21">
        <w:rPr>
          <w:szCs w:val="18"/>
          <w:lang w:val="ru-RU"/>
        </w:rPr>
        <w:t xml:space="preserve"> </w:t>
      </w:r>
      <w:r w:rsidRPr="00F13B67">
        <w:rPr>
          <w:szCs w:val="18"/>
          <w:lang w:val="ru-RU"/>
        </w:rPr>
        <w:t>Боливии</w:t>
      </w:r>
      <w:r w:rsidRPr="005E7D21">
        <w:rPr>
          <w:szCs w:val="18"/>
          <w:lang w:val="ru-RU"/>
        </w:rPr>
        <w:t>.</w:t>
      </w:r>
    </w:p>
  </w:footnote>
  <w:footnote w:id="15">
    <w:p w:rsidR="004D5BFB" w:rsidRPr="00526580" w:rsidRDefault="004D5BFB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526580">
        <w:rPr>
          <w:lang w:val="ru-RU"/>
        </w:rPr>
        <w:tab/>
      </w:r>
      <w:r>
        <w:rPr>
          <w:lang w:val="ru-RU"/>
        </w:rPr>
        <w:t>«Полумесяцем»</w:t>
      </w:r>
      <w:r w:rsidRPr="00DD74F4">
        <w:rPr>
          <w:lang w:val="ru-RU"/>
        </w:rPr>
        <w:t xml:space="preserve"> </w:t>
      </w:r>
      <w:r>
        <w:rPr>
          <w:lang w:val="ru-RU"/>
        </w:rPr>
        <w:t>себя</w:t>
      </w:r>
      <w:r w:rsidRPr="00DD74F4">
        <w:rPr>
          <w:lang w:val="ru-RU"/>
        </w:rPr>
        <w:t xml:space="preserve"> </w:t>
      </w:r>
      <w:r>
        <w:rPr>
          <w:lang w:val="ru-RU"/>
        </w:rPr>
        <w:t>называют</w:t>
      </w:r>
      <w:r w:rsidRPr="00DD74F4">
        <w:rPr>
          <w:lang w:val="ru-RU"/>
        </w:rPr>
        <w:t xml:space="preserve"> </w:t>
      </w:r>
      <w:r>
        <w:rPr>
          <w:lang w:val="ru-RU"/>
        </w:rPr>
        <w:t>несколько</w:t>
      </w:r>
      <w:r w:rsidRPr="00DD74F4">
        <w:rPr>
          <w:lang w:val="ru-RU"/>
        </w:rPr>
        <w:t xml:space="preserve"> </w:t>
      </w:r>
      <w:r>
        <w:rPr>
          <w:lang w:val="ru-RU"/>
        </w:rPr>
        <w:t>районов</w:t>
      </w:r>
      <w:r w:rsidRPr="00DD74F4">
        <w:rPr>
          <w:lang w:val="ru-RU"/>
        </w:rPr>
        <w:t xml:space="preserve"> </w:t>
      </w:r>
      <w:r>
        <w:rPr>
          <w:lang w:val="ru-RU"/>
        </w:rPr>
        <w:t>страны</w:t>
      </w:r>
      <w:r w:rsidRPr="00DD74F4">
        <w:rPr>
          <w:lang w:val="ru-RU"/>
        </w:rPr>
        <w:t xml:space="preserve">, </w:t>
      </w:r>
      <w:r>
        <w:rPr>
          <w:lang w:val="ru-RU"/>
        </w:rPr>
        <w:t>которые</w:t>
      </w:r>
      <w:r w:rsidRPr="00DD74F4">
        <w:rPr>
          <w:lang w:val="ru-RU"/>
        </w:rPr>
        <w:t xml:space="preserve"> </w:t>
      </w:r>
      <w:r>
        <w:rPr>
          <w:lang w:val="ru-RU"/>
        </w:rPr>
        <w:t>пытаются</w:t>
      </w:r>
      <w:r w:rsidRPr="00DD74F4">
        <w:rPr>
          <w:lang w:val="ru-RU"/>
        </w:rPr>
        <w:t xml:space="preserve"> </w:t>
      </w:r>
      <w:r>
        <w:rPr>
          <w:lang w:val="ru-RU"/>
        </w:rPr>
        <w:t>отделиться</w:t>
      </w:r>
      <w:r w:rsidRPr="00DD74F4">
        <w:rPr>
          <w:lang w:val="ru-RU"/>
        </w:rPr>
        <w:t xml:space="preserve"> </w:t>
      </w:r>
      <w:r>
        <w:rPr>
          <w:lang w:val="ru-RU"/>
        </w:rPr>
        <w:t>от</w:t>
      </w:r>
      <w:r w:rsidRPr="00DD74F4">
        <w:rPr>
          <w:lang w:val="ru-RU"/>
        </w:rPr>
        <w:t xml:space="preserve"> </w:t>
      </w:r>
      <w:r>
        <w:rPr>
          <w:lang w:val="ru-RU"/>
        </w:rPr>
        <w:t>остальных</w:t>
      </w:r>
      <w:r w:rsidRPr="00DD74F4">
        <w:rPr>
          <w:lang w:val="ru-RU"/>
        </w:rPr>
        <w:t xml:space="preserve"> </w:t>
      </w:r>
      <w:r>
        <w:rPr>
          <w:lang w:val="ru-RU"/>
        </w:rPr>
        <w:t>регионов</w:t>
      </w:r>
      <w:r w:rsidRPr="00DD74F4">
        <w:rPr>
          <w:lang w:val="ru-RU"/>
        </w:rPr>
        <w:t xml:space="preserve"> </w:t>
      </w:r>
      <w:r>
        <w:rPr>
          <w:lang w:val="ru-RU"/>
        </w:rPr>
        <w:t>по</w:t>
      </w:r>
      <w:r w:rsidRPr="00DD74F4">
        <w:rPr>
          <w:lang w:val="ru-RU"/>
        </w:rPr>
        <w:t xml:space="preserve"> </w:t>
      </w:r>
      <w:r>
        <w:rPr>
          <w:lang w:val="ru-RU"/>
        </w:rPr>
        <w:t>социальным</w:t>
      </w:r>
      <w:r w:rsidRPr="00DD74F4">
        <w:rPr>
          <w:lang w:val="ru-RU"/>
        </w:rPr>
        <w:t xml:space="preserve"> </w:t>
      </w:r>
      <w:r>
        <w:rPr>
          <w:lang w:val="ru-RU"/>
        </w:rPr>
        <w:t>и</w:t>
      </w:r>
      <w:r w:rsidRPr="00DD74F4">
        <w:rPr>
          <w:lang w:val="ru-RU"/>
        </w:rPr>
        <w:t xml:space="preserve"> </w:t>
      </w:r>
      <w:r>
        <w:rPr>
          <w:lang w:val="ru-RU"/>
        </w:rPr>
        <w:t>политическим</w:t>
      </w:r>
      <w:r w:rsidRPr="00DD74F4">
        <w:rPr>
          <w:lang w:val="ru-RU"/>
        </w:rPr>
        <w:t xml:space="preserve"> </w:t>
      </w:r>
      <w:r>
        <w:rPr>
          <w:lang w:val="ru-RU"/>
        </w:rPr>
        <w:t>мотивам</w:t>
      </w:r>
      <w:r w:rsidRPr="00DD74F4">
        <w:rPr>
          <w:lang w:val="ru-RU"/>
        </w:rPr>
        <w:t xml:space="preserve">; </w:t>
      </w:r>
      <w:r>
        <w:rPr>
          <w:lang w:val="ru-RU"/>
        </w:rPr>
        <w:t>в</w:t>
      </w:r>
      <w:r w:rsidRPr="00DD74F4">
        <w:rPr>
          <w:lang w:val="ru-RU"/>
        </w:rPr>
        <w:t xml:space="preserve"> </w:t>
      </w:r>
      <w:r>
        <w:rPr>
          <w:lang w:val="ru-RU"/>
        </w:rPr>
        <w:t>эту</w:t>
      </w:r>
      <w:r w:rsidRPr="00DD74F4">
        <w:rPr>
          <w:lang w:val="ru-RU"/>
        </w:rPr>
        <w:t xml:space="preserve"> </w:t>
      </w:r>
      <w:r>
        <w:rPr>
          <w:lang w:val="ru-RU"/>
        </w:rPr>
        <w:t>группу</w:t>
      </w:r>
      <w:r w:rsidRPr="00DD74F4">
        <w:rPr>
          <w:lang w:val="ru-RU"/>
        </w:rPr>
        <w:t xml:space="preserve"> </w:t>
      </w:r>
      <w:r>
        <w:rPr>
          <w:lang w:val="ru-RU"/>
        </w:rPr>
        <w:t>районов</w:t>
      </w:r>
      <w:r w:rsidRPr="00DD74F4">
        <w:rPr>
          <w:lang w:val="ru-RU"/>
        </w:rPr>
        <w:t xml:space="preserve"> </w:t>
      </w:r>
      <w:r>
        <w:rPr>
          <w:lang w:val="ru-RU"/>
        </w:rPr>
        <w:t>входят департаменты Санта-Крус</w:t>
      </w:r>
      <w:r w:rsidRPr="00DD74F4">
        <w:rPr>
          <w:lang w:val="ru-RU"/>
        </w:rPr>
        <w:t xml:space="preserve">, </w:t>
      </w:r>
      <w:r>
        <w:rPr>
          <w:lang w:val="ru-RU"/>
        </w:rPr>
        <w:t>Бени, Пандо и Тариха. Они составляют оппозицию национальному правительству.</w:t>
      </w:r>
    </w:p>
  </w:footnote>
  <w:footnote w:id="16">
    <w:p w:rsidR="004D5BFB" w:rsidRPr="00CE732B" w:rsidRDefault="004D5BFB" w:rsidP="00CE732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Газета «Ла Расон</w:t>
      </w:r>
      <w:r>
        <w:rPr>
          <w:i/>
          <w:lang w:val="ru-RU"/>
        </w:rPr>
        <w:t>»</w:t>
      </w:r>
      <w:r>
        <w:rPr>
          <w:lang w:val="ru-RU"/>
        </w:rPr>
        <w:t xml:space="preserve"> от </w:t>
      </w:r>
      <w:r w:rsidRPr="00DD74F4">
        <w:rPr>
          <w:lang w:val="ru-RU"/>
        </w:rPr>
        <w:t xml:space="preserve">24 </w:t>
      </w:r>
      <w:r>
        <w:rPr>
          <w:lang w:val="ru-RU"/>
        </w:rPr>
        <w:t>мая</w:t>
      </w:r>
      <w:r w:rsidRPr="00DD74F4">
        <w:rPr>
          <w:lang w:val="ru-RU"/>
        </w:rPr>
        <w:t xml:space="preserve"> 2008</w:t>
      </w:r>
      <w:r>
        <w:rPr>
          <w:lang w:val="ru-RU"/>
        </w:rPr>
        <w:t xml:space="preserve"> года</w:t>
      </w:r>
      <w:r w:rsidRPr="00DD74F4">
        <w:rPr>
          <w:lang w:val="ru-RU"/>
        </w:rPr>
        <w:t>.</w:t>
      </w:r>
    </w:p>
  </w:footnote>
  <w:footnote w:id="17">
    <w:p w:rsidR="004D5BFB" w:rsidRPr="00CE732B" w:rsidRDefault="004D5BFB" w:rsidP="00CE732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Такие</w:t>
      </w:r>
      <w:r w:rsidRPr="00DD74F4">
        <w:rPr>
          <w:lang w:val="ru-RU"/>
        </w:rPr>
        <w:t xml:space="preserve"> </w:t>
      </w:r>
      <w:r>
        <w:rPr>
          <w:lang w:val="ru-RU"/>
        </w:rPr>
        <w:t>черты</w:t>
      </w:r>
      <w:r w:rsidRPr="00DD74F4">
        <w:rPr>
          <w:lang w:val="ru-RU"/>
        </w:rPr>
        <w:t xml:space="preserve"> </w:t>
      </w:r>
      <w:r>
        <w:rPr>
          <w:lang w:val="ru-RU"/>
        </w:rPr>
        <w:t>характерны</w:t>
      </w:r>
      <w:r w:rsidRPr="00DD74F4">
        <w:rPr>
          <w:lang w:val="ru-RU"/>
        </w:rPr>
        <w:t xml:space="preserve"> </w:t>
      </w:r>
      <w:r>
        <w:rPr>
          <w:lang w:val="ru-RU"/>
        </w:rPr>
        <w:t>для</w:t>
      </w:r>
      <w:r w:rsidRPr="00DD74F4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DD74F4">
        <w:rPr>
          <w:lang w:val="ru-RU"/>
        </w:rPr>
        <w:t xml:space="preserve"> </w:t>
      </w:r>
      <w:r>
        <w:rPr>
          <w:lang w:val="ru-RU"/>
        </w:rPr>
        <w:t>рас</w:t>
      </w:r>
      <w:r w:rsidRPr="00DD74F4">
        <w:rPr>
          <w:lang w:val="ru-RU"/>
        </w:rPr>
        <w:t xml:space="preserve"> </w:t>
      </w:r>
      <w:r>
        <w:rPr>
          <w:lang w:val="ru-RU"/>
        </w:rPr>
        <w:t>коренных</w:t>
      </w:r>
      <w:r w:rsidRPr="00DD74F4">
        <w:rPr>
          <w:lang w:val="ru-RU"/>
        </w:rPr>
        <w:t xml:space="preserve"> </w:t>
      </w:r>
      <w:r>
        <w:rPr>
          <w:lang w:val="ru-RU"/>
        </w:rPr>
        <w:t>народов</w:t>
      </w:r>
      <w:r w:rsidRPr="00DD74F4">
        <w:rPr>
          <w:lang w:val="ru-RU"/>
        </w:rPr>
        <w:t xml:space="preserve">, </w:t>
      </w:r>
      <w:r>
        <w:rPr>
          <w:lang w:val="ru-RU"/>
        </w:rPr>
        <w:t>в</w:t>
      </w:r>
      <w:r w:rsidRPr="00DD74F4">
        <w:rPr>
          <w:lang w:val="ru-RU"/>
        </w:rPr>
        <w:t xml:space="preserve"> </w:t>
      </w:r>
      <w:r>
        <w:rPr>
          <w:lang w:val="ru-RU"/>
        </w:rPr>
        <w:t>основном</w:t>
      </w:r>
      <w:r w:rsidRPr="00DD74F4">
        <w:rPr>
          <w:lang w:val="ru-RU"/>
        </w:rPr>
        <w:t xml:space="preserve">, </w:t>
      </w:r>
      <w:r>
        <w:rPr>
          <w:lang w:val="ru-RU"/>
        </w:rPr>
        <w:t>аймара</w:t>
      </w:r>
      <w:r w:rsidRPr="00DD74F4">
        <w:rPr>
          <w:lang w:val="ru-RU"/>
        </w:rPr>
        <w:t xml:space="preserve">, </w:t>
      </w:r>
      <w:r>
        <w:rPr>
          <w:lang w:val="ru-RU"/>
        </w:rPr>
        <w:t>кечуа</w:t>
      </w:r>
      <w:r w:rsidRPr="00DD74F4">
        <w:rPr>
          <w:lang w:val="ru-RU"/>
        </w:rPr>
        <w:t xml:space="preserve"> </w:t>
      </w:r>
      <w:r>
        <w:rPr>
          <w:lang w:val="ru-RU"/>
        </w:rPr>
        <w:t>и</w:t>
      </w:r>
      <w:r w:rsidRPr="00DD74F4">
        <w:rPr>
          <w:lang w:val="ru-RU"/>
        </w:rPr>
        <w:t xml:space="preserve"> </w:t>
      </w:r>
      <w:r>
        <w:rPr>
          <w:lang w:val="ru-RU"/>
        </w:rPr>
        <w:t>уру</w:t>
      </w:r>
      <w:r w:rsidRPr="00DD74F4">
        <w:rPr>
          <w:lang w:val="ru-RU"/>
        </w:rPr>
        <w:t xml:space="preserve">, </w:t>
      </w:r>
      <w:r>
        <w:rPr>
          <w:lang w:val="ru-RU"/>
        </w:rPr>
        <w:t>которые</w:t>
      </w:r>
      <w:r w:rsidRPr="00DD74F4">
        <w:rPr>
          <w:lang w:val="ru-RU"/>
        </w:rPr>
        <w:t xml:space="preserve"> </w:t>
      </w:r>
      <w:r>
        <w:rPr>
          <w:lang w:val="ru-RU"/>
        </w:rPr>
        <w:t>проживают</w:t>
      </w:r>
      <w:r w:rsidRPr="00DD74F4">
        <w:rPr>
          <w:lang w:val="ru-RU"/>
        </w:rPr>
        <w:t xml:space="preserve"> </w:t>
      </w:r>
      <w:r>
        <w:rPr>
          <w:lang w:val="ru-RU"/>
        </w:rPr>
        <w:t>в</w:t>
      </w:r>
      <w:r w:rsidRPr="00DD74F4">
        <w:rPr>
          <w:lang w:val="ru-RU"/>
        </w:rPr>
        <w:t xml:space="preserve"> </w:t>
      </w:r>
      <w:r>
        <w:rPr>
          <w:lang w:val="ru-RU"/>
        </w:rPr>
        <w:t>западной части Боливии</w:t>
      </w:r>
      <w:r w:rsidRPr="00DD74F4">
        <w:rPr>
          <w:lang w:val="ru-RU"/>
        </w:rPr>
        <w:t>.</w:t>
      </w:r>
    </w:p>
  </w:footnote>
  <w:footnote w:id="18">
    <w:p w:rsidR="004D5BFB" w:rsidRPr="00A56F36" w:rsidRDefault="004D5BFB" w:rsidP="00A56F3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F10E3">
        <w:rPr>
          <w:szCs w:val="18"/>
          <w:lang w:val="ru-RU"/>
        </w:rPr>
        <w:t>Проект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закона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о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предупреждении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и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ликвидации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всех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форм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расовой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дискриминации</w:t>
      </w:r>
      <w:r w:rsidRPr="003F10E3">
        <w:rPr>
          <w:szCs w:val="18"/>
        </w:rPr>
        <w:t xml:space="preserve">, </w:t>
      </w:r>
      <w:r w:rsidRPr="003F10E3">
        <w:rPr>
          <w:szCs w:val="18"/>
          <w:lang w:val="ru-RU"/>
        </w:rPr>
        <w:t>представленный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секретариатом заместителя министра по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делам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правосудия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первопоселенческих коренных народов и крестьянских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общин</w:t>
      </w:r>
      <w:r w:rsidRPr="003F10E3">
        <w:rPr>
          <w:szCs w:val="18"/>
        </w:rPr>
        <w:t xml:space="preserve">, </w:t>
      </w:r>
      <w:r w:rsidRPr="003F10E3">
        <w:rPr>
          <w:szCs w:val="18"/>
          <w:lang w:val="ru-RU"/>
        </w:rPr>
        <w:t>предусматривает п</w:t>
      </w:r>
      <w:r w:rsidRPr="003F10E3">
        <w:rPr>
          <w:szCs w:val="18"/>
        </w:rPr>
        <w:t>ред</w:t>
      </w:r>
      <w:r w:rsidRPr="003F10E3">
        <w:rPr>
          <w:szCs w:val="18"/>
          <w:lang w:val="ru-RU"/>
        </w:rPr>
        <w:t>упреждение</w:t>
      </w:r>
      <w:r w:rsidRPr="003F10E3">
        <w:rPr>
          <w:szCs w:val="18"/>
        </w:rPr>
        <w:t xml:space="preserve"> и</w:t>
      </w:r>
      <w:r w:rsidRPr="003F10E3">
        <w:rPr>
          <w:szCs w:val="18"/>
          <w:lang w:val="ru-RU"/>
        </w:rPr>
        <w:t xml:space="preserve"> пресечение всех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форм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расовой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дискриминации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в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отношении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первопоселенческих коренных народов и крестьянских</w:t>
      </w:r>
      <w:r w:rsidRPr="003F10E3">
        <w:rPr>
          <w:szCs w:val="18"/>
        </w:rPr>
        <w:t xml:space="preserve"> </w:t>
      </w:r>
      <w:r w:rsidRPr="003F10E3">
        <w:rPr>
          <w:szCs w:val="18"/>
          <w:lang w:val="ru-RU"/>
        </w:rPr>
        <w:t>общин.</w:t>
      </w:r>
    </w:p>
  </w:footnote>
  <w:footnote w:id="19">
    <w:p w:rsidR="004D5BFB" w:rsidRPr="00A56F36" w:rsidRDefault="004D5BFB" w:rsidP="00A56F3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D5BFB">
        <w:rPr>
          <w:lang w:val="ru-RU"/>
        </w:rPr>
        <w:tab/>
      </w:r>
      <w:r w:rsidRPr="00D437D1">
        <w:rPr>
          <w:lang w:val="ru-RU"/>
        </w:rPr>
        <w:t xml:space="preserve">Статья 1 указа президента </w:t>
      </w:r>
      <w:r w:rsidRPr="004D5BFB">
        <w:rPr>
          <w:lang w:val="ru-RU"/>
        </w:rPr>
        <w:t xml:space="preserve">№ </w:t>
      </w:r>
      <w:r w:rsidRPr="00AC6213">
        <w:rPr>
          <w:lang w:val="ru-RU"/>
        </w:rPr>
        <w:t>28733.</w:t>
      </w:r>
    </w:p>
  </w:footnote>
  <w:footnote w:id="20">
    <w:p w:rsidR="004D5BFB" w:rsidRPr="00A56F36" w:rsidRDefault="004D5BFB" w:rsidP="00A56F36">
      <w:pPr>
        <w:pStyle w:val="FootnoteText"/>
        <w:rPr>
          <w:lang w:val="ru-RU"/>
        </w:rPr>
      </w:pPr>
      <w:r w:rsidRPr="004D5BFB">
        <w:rPr>
          <w:lang w:val="ru-RU"/>
        </w:rPr>
        <w:tab/>
      </w:r>
      <w:r>
        <w:rPr>
          <w:rStyle w:val="FootnoteReference"/>
        </w:rPr>
        <w:footnoteRef/>
      </w:r>
      <w:r w:rsidRPr="004D5BFB">
        <w:rPr>
          <w:lang w:val="ru-RU"/>
        </w:rPr>
        <w:tab/>
      </w:r>
      <w:r w:rsidRPr="00D437D1">
        <w:rPr>
          <w:szCs w:val="18"/>
          <w:lang w:val="ru-RU"/>
        </w:rPr>
        <w:t>По линии Фонда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софинансирования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продуктивных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инициативных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проектов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общин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и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ассоциаций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первопоселенческих коренных народов и крестьян и поселенцев</w:t>
      </w:r>
      <w:r w:rsidRPr="004D5BFB">
        <w:rPr>
          <w:szCs w:val="18"/>
          <w:lang w:val="ru-RU"/>
        </w:rPr>
        <w:t xml:space="preserve">, </w:t>
      </w:r>
      <w:r w:rsidRPr="00D437D1">
        <w:rPr>
          <w:szCs w:val="18"/>
          <w:lang w:val="ru-RU"/>
        </w:rPr>
        <w:t>созданного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в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соответствии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>с</w:t>
      </w:r>
      <w:r w:rsidRPr="004D5BFB">
        <w:rPr>
          <w:szCs w:val="18"/>
          <w:lang w:val="ru-RU"/>
        </w:rPr>
        <w:t xml:space="preserve"> </w:t>
      </w:r>
      <w:r w:rsidRPr="00D437D1">
        <w:rPr>
          <w:szCs w:val="18"/>
          <w:lang w:val="ru-RU"/>
        </w:rPr>
        <w:t xml:space="preserve">указом президента </w:t>
      </w:r>
      <w:r w:rsidRPr="004D5BFB">
        <w:rPr>
          <w:lang w:val="ru-RU"/>
        </w:rPr>
        <w:t xml:space="preserve">№ </w:t>
      </w:r>
      <w:r w:rsidRPr="004D5BFB">
        <w:rPr>
          <w:szCs w:val="18"/>
          <w:lang w:val="ru-RU"/>
        </w:rPr>
        <w:t xml:space="preserve">28160 </w:t>
      </w:r>
      <w:r w:rsidRPr="00D437D1">
        <w:rPr>
          <w:szCs w:val="18"/>
          <w:lang w:val="ru-RU"/>
        </w:rPr>
        <w:t>от</w:t>
      </w:r>
      <w:r w:rsidRPr="004D5BFB">
        <w:rPr>
          <w:szCs w:val="18"/>
          <w:lang w:val="ru-RU"/>
        </w:rPr>
        <w:t xml:space="preserve"> 17 </w:t>
      </w:r>
      <w:r w:rsidRPr="00D437D1">
        <w:rPr>
          <w:szCs w:val="18"/>
          <w:lang w:val="ru-RU"/>
        </w:rPr>
        <w:t>мая</w:t>
      </w:r>
      <w:r w:rsidRPr="004D5BFB">
        <w:rPr>
          <w:szCs w:val="18"/>
          <w:lang w:val="ru-RU"/>
        </w:rPr>
        <w:t xml:space="preserve"> 2005 </w:t>
      </w:r>
      <w:r w:rsidRPr="00D437D1">
        <w:rPr>
          <w:szCs w:val="18"/>
          <w:lang w:val="ru-RU"/>
        </w:rPr>
        <w:t>года</w:t>
      </w:r>
      <w:r w:rsidRPr="004D5BFB">
        <w:rPr>
          <w:szCs w:val="18"/>
          <w:lang w:val="ru-RU"/>
        </w:rPr>
        <w:t>.</w:t>
      </w:r>
    </w:p>
  </w:footnote>
  <w:footnote w:id="21">
    <w:p w:rsidR="004D5BFB" w:rsidRPr="00A56F36" w:rsidRDefault="004D5BFB" w:rsidP="00A56F36">
      <w:pPr>
        <w:pStyle w:val="FootnoteText"/>
        <w:rPr>
          <w:lang w:val="ru-RU"/>
        </w:rPr>
      </w:pPr>
      <w:r w:rsidRPr="004D5BF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3972B2">
        <w:rPr>
          <w:lang w:val="ru-RU"/>
        </w:rPr>
        <w:t>Национальная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комиссия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аграрным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вопросам</w:t>
      </w:r>
      <w:r w:rsidRPr="00F30121">
        <w:rPr>
          <w:lang w:val="ru-RU"/>
        </w:rPr>
        <w:t xml:space="preserve"> (</w:t>
      </w:r>
      <w:r w:rsidRPr="003972B2">
        <w:rPr>
          <w:lang w:val="ru-RU"/>
        </w:rPr>
        <w:t>НКАВ</w:t>
      </w:r>
      <w:r w:rsidRPr="00F30121">
        <w:rPr>
          <w:lang w:val="ru-RU"/>
        </w:rPr>
        <w:t xml:space="preserve">) </w:t>
      </w:r>
      <w:r w:rsidRPr="003972B2">
        <w:rPr>
          <w:lang w:val="ru-RU"/>
        </w:rPr>
        <w:t>является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органом</w:t>
      </w:r>
      <w:r w:rsidRPr="00F30121">
        <w:rPr>
          <w:lang w:val="ru-RU"/>
        </w:rPr>
        <w:t xml:space="preserve">, </w:t>
      </w:r>
      <w:r w:rsidRPr="003972B2">
        <w:rPr>
          <w:lang w:val="ru-RU"/>
        </w:rPr>
        <w:t>ответственным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за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разработку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представление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на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рассмотрение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высшего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органа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Национальной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службы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вопросам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аграрной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реформы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предложений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относительно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политики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аграрным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вопросам</w:t>
      </w:r>
      <w:r w:rsidRPr="00F30121">
        <w:rPr>
          <w:lang w:val="ru-RU"/>
        </w:rPr>
        <w:t xml:space="preserve">, </w:t>
      </w:r>
      <w:r w:rsidRPr="003972B2">
        <w:rPr>
          <w:lang w:val="ru-RU"/>
        </w:rPr>
        <w:t>касающейся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распределения</w:t>
      </w:r>
      <w:r w:rsidRPr="00F30121">
        <w:rPr>
          <w:lang w:val="ru-RU"/>
        </w:rPr>
        <w:t xml:space="preserve">, </w:t>
      </w:r>
      <w:r w:rsidRPr="003972B2">
        <w:rPr>
          <w:lang w:val="ru-RU"/>
        </w:rPr>
        <w:t>перегруппировки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перераспределения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земель</w:t>
      </w:r>
      <w:r w:rsidRPr="00F30121">
        <w:rPr>
          <w:lang w:val="ru-RU"/>
        </w:rPr>
        <w:t xml:space="preserve">, </w:t>
      </w:r>
      <w:r w:rsidRPr="003972B2">
        <w:rPr>
          <w:lang w:val="ru-RU"/>
        </w:rPr>
        <w:t>независимо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от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их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состояния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текущего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использования</w:t>
      </w:r>
      <w:r w:rsidRPr="00F30121">
        <w:rPr>
          <w:lang w:val="ru-RU"/>
        </w:rPr>
        <w:t xml:space="preserve"> (</w:t>
      </w:r>
      <w:r w:rsidRPr="003972B2">
        <w:rPr>
          <w:lang w:val="ru-RU"/>
        </w:rPr>
        <w:t xml:space="preserve">статья </w:t>
      </w:r>
      <w:r w:rsidRPr="00F30121">
        <w:rPr>
          <w:lang w:val="ru-RU"/>
        </w:rPr>
        <w:t>10</w:t>
      </w:r>
      <w:r w:rsidRPr="003972B2">
        <w:rPr>
          <w:lang w:val="ru-RU"/>
        </w:rPr>
        <w:t xml:space="preserve"> Закона о НИАР</w:t>
      </w:r>
      <w:r w:rsidRPr="00F30121">
        <w:rPr>
          <w:lang w:val="ru-RU"/>
        </w:rPr>
        <w:t>).</w:t>
      </w:r>
    </w:p>
  </w:footnote>
  <w:footnote w:id="22">
    <w:p w:rsidR="004D5BFB" w:rsidRPr="00A56F36" w:rsidRDefault="004D5BFB" w:rsidP="00A56F3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D5BFB">
        <w:rPr>
          <w:lang w:val="ru-RU"/>
        </w:rPr>
        <w:tab/>
      </w:r>
      <w:r w:rsidRPr="003972B2">
        <w:rPr>
          <w:lang w:val="ru-RU"/>
        </w:rPr>
        <w:t>В рамках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закона</w:t>
      </w:r>
      <w:r w:rsidRPr="00F30121">
        <w:rPr>
          <w:lang w:val="ru-RU"/>
        </w:rPr>
        <w:t xml:space="preserve"> </w:t>
      </w:r>
      <w:r w:rsidRPr="004D5BFB">
        <w:rPr>
          <w:lang w:val="ru-RU"/>
        </w:rPr>
        <w:t xml:space="preserve">№ </w:t>
      </w:r>
      <w:r w:rsidRPr="00F30121">
        <w:rPr>
          <w:lang w:val="ru-RU"/>
        </w:rPr>
        <w:t xml:space="preserve">3545 </w:t>
      </w:r>
      <w:r w:rsidRPr="003972B2">
        <w:rPr>
          <w:lang w:val="ru-RU"/>
        </w:rPr>
        <w:t>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в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соответствии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со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статьей</w:t>
      </w:r>
      <w:r w:rsidRPr="00F30121">
        <w:rPr>
          <w:lang w:val="ru-RU"/>
        </w:rPr>
        <w:t xml:space="preserve"> 56 </w:t>
      </w:r>
      <w:r w:rsidRPr="003972B2">
        <w:rPr>
          <w:lang w:val="ru-RU"/>
        </w:rPr>
        <w:t>Политической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конституции</w:t>
      </w:r>
      <w:r w:rsidRPr="00F30121">
        <w:rPr>
          <w:lang w:val="ru-RU"/>
        </w:rPr>
        <w:t xml:space="preserve"> </w:t>
      </w:r>
      <w:r w:rsidRPr="003972B2">
        <w:rPr>
          <w:lang w:val="ru-RU"/>
        </w:rPr>
        <w:t>государства</w:t>
      </w:r>
      <w:r w:rsidRPr="00F30121">
        <w:rPr>
          <w:lang w:val="ru-RU"/>
        </w:rPr>
        <w:t>.</w:t>
      </w:r>
    </w:p>
  </w:footnote>
  <w:footnote w:id="23">
    <w:p w:rsidR="004D5BFB" w:rsidRPr="00294184" w:rsidRDefault="004D5BFB" w:rsidP="00294184">
      <w:pPr>
        <w:pStyle w:val="FootnoteText"/>
        <w:rPr>
          <w:lang w:val="ru-RU"/>
        </w:rPr>
      </w:pPr>
      <w:r w:rsidRPr="004D5BF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F651D0">
        <w:rPr>
          <w:szCs w:val="18"/>
        </w:rPr>
        <w:t>Это соглашение, заключенное в октябре 2004 года,  известно тем, что в нем была  установлена площадь разр</w:t>
      </w:r>
      <w:r w:rsidRPr="00F651D0">
        <w:rPr>
          <w:szCs w:val="18"/>
        </w:rPr>
        <w:t>е</w:t>
      </w:r>
      <w:r w:rsidRPr="00F651D0">
        <w:rPr>
          <w:szCs w:val="18"/>
        </w:rPr>
        <w:t>шенных плантаций коки для каждой семьи.</w:t>
      </w:r>
    </w:p>
  </w:footnote>
  <w:footnote w:id="24">
    <w:p w:rsidR="004D5BFB" w:rsidRPr="003D652C" w:rsidRDefault="004D5BFB" w:rsidP="003D652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4955E5">
        <w:rPr>
          <w:lang w:val="ru-RU"/>
        </w:rPr>
        <w:t>«Рационализация» - новый термин, употребляемый вместо термина «искоренение». Рационализация основана на соглашении с производителями листа коки, благодаря чему удается избегать конфликтов и обеспечить соблюдение прав человека.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BFB" w:rsidRPr="005A734F" w:rsidRDefault="004D5BFB">
    <w:pPr>
      <w:pStyle w:val="Header"/>
      <w:rPr>
        <w:lang w:val="en-US"/>
      </w:rPr>
    </w:pPr>
    <w:r>
      <w:rPr>
        <w:lang w:val="en-US"/>
      </w:rPr>
      <w:t>CERD/C/BOL/17-20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BFB" w:rsidRPr="009A6F4A" w:rsidRDefault="004D5BFB">
    <w:pPr>
      <w:pStyle w:val="Header"/>
      <w:rPr>
        <w:lang w:val="en-US"/>
      </w:rPr>
    </w:pPr>
    <w:r>
      <w:rPr>
        <w:lang w:val="en-US"/>
      </w:rPr>
      <w:tab/>
      <w:t>CERD/C/BOL/17-20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C776C89"/>
    <w:multiLevelType w:val="multilevel"/>
    <w:tmpl w:val="29609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3607C06"/>
    <w:multiLevelType w:val="multilevel"/>
    <w:tmpl w:val="67CA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2418CA"/>
    <w:multiLevelType w:val="hybridMultilevel"/>
    <w:tmpl w:val="A33A8EC6"/>
    <w:lvl w:ilvl="0" w:tplc="ACAE2DD4">
      <w:start w:val="1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21">
    <w:nsid w:val="792F58BA"/>
    <w:multiLevelType w:val="multilevel"/>
    <w:tmpl w:val="4E18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9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20"/>
  </w:num>
  <w:num w:numId="25">
    <w:abstractNumId w:val="18"/>
  </w:num>
  <w:num w:numId="26">
    <w:abstractNumId w:val="13"/>
  </w:num>
  <w:num w:numId="27">
    <w:abstractNumId w:val="11"/>
  </w:num>
  <w:num w:numId="28">
    <w:abstractNumId w:val="2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1FF"/>
    <w:rsid w:val="000033D8"/>
    <w:rsid w:val="00005C1C"/>
    <w:rsid w:val="00016553"/>
    <w:rsid w:val="000233B3"/>
    <w:rsid w:val="00023E9E"/>
    <w:rsid w:val="00026B0C"/>
    <w:rsid w:val="0003477F"/>
    <w:rsid w:val="0003638E"/>
    <w:rsid w:val="00036FF2"/>
    <w:rsid w:val="0004010A"/>
    <w:rsid w:val="00043D88"/>
    <w:rsid w:val="00046E4D"/>
    <w:rsid w:val="0006202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1114"/>
    <w:rsid w:val="00117AEE"/>
    <w:rsid w:val="00124DCB"/>
    <w:rsid w:val="001463F7"/>
    <w:rsid w:val="00147344"/>
    <w:rsid w:val="0015769C"/>
    <w:rsid w:val="0016101A"/>
    <w:rsid w:val="00165EAA"/>
    <w:rsid w:val="001779CB"/>
    <w:rsid w:val="00180752"/>
    <w:rsid w:val="00185076"/>
    <w:rsid w:val="0018543C"/>
    <w:rsid w:val="00187860"/>
    <w:rsid w:val="00190231"/>
    <w:rsid w:val="00192ABD"/>
    <w:rsid w:val="001A75D5"/>
    <w:rsid w:val="001A7D40"/>
    <w:rsid w:val="001C209B"/>
    <w:rsid w:val="001D07F7"/>
    <w:rsid w:val="001D7B8F"/>
    <w:rsid w:val="001E48EE"/>
    <w:rsid w:val="001F2D04"/>
    <w:rsid w:val="0020059C"/>
    <w:rsid w:val="002019BD"/>
    <w:rsid w:val="002209BA"/>
    <w:rsid w:val="00232D42"/>
    <w:rsid w:val="00237334"/>
    <w:rsid w:val="002444F4"/>
    <w:rsid w:val="0025078A"/>
    <w:rsid w:val="002629A0"/>
    <w:rsid w:val="0028492B"/>
    <w:rsid w:val="00291C8F"/>
    <w:rsid w:val="00293382"/>
    <w:rsid w:val="00294184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27B9"/>
    <w:rsid w:val="00326AC9"/>
    <w:rsid w:val="00330A03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3CF3"/>
    <w:rsid w:val="003D4946"/>
    <w:rsid w:val="003D5EBD"/>
    <w:rsid w:val="003D652C"/>
    <w:rsid w:val="00401CE0"/>
    <w:rsid w:val="00403234"/>
    <w:rsid w:val="00407AC3"/>
    <w:rsid w:val="00414586"/>
    <w:rsid w:val="00415059"/>
    <w:rsid w:val="00415D31"/>
    <w:rsid w:val="00421721"/>
    <w:rsid w:val="00424FDD"/>
    <w:rsid w:val="0043033D"/>
    <w:rsid w:val="0043245B"/>
    <w:rsid w:val="00435FE4"/>
    <w:rsid w:val="00457634"/>
    <w:rsid w:val="00470F91"/>
    <w:rsid w:val="00474F42"/>
    <w:rsid w:val="0048244D"/>
    <w:rsid w:val="004972D6"/>
    <w:rsid w:val="004A0DE8"/>
    <w:rsid w:val="004A4CB7"/>
    <w:rsid w:val="004A57B5"/>
    <w:rsid w:val="004B19DA"/>
    <w:rsid w:val="004B77A8"/>
    <w:rsid w:val="004C2A53"/>
    <w:rsid w:val="004C3B35"/>
    <w:rsid w:val="004C43EC"/>
    <w:rsid w:val="004D1F1F"/>
    <w:rsid w:val="004D5BFB"/>
    <w:rsid w:val="004E6729"/>
    <w:rsid w:val="004F0E47"/>
    <w:rsid w:val="0051339C"/>
    <w:rsid w:val="0051412F"/>
    <w:rsid w:val="00522625"/>
    <w:rsid w:val="00522B6F"/>
    <w:rsid w:val="0052430E"/>
    <w:rsid w:val="00526580"/>
    <w:rsid w:val="00526B95"/>
    <w:rsid w:val="005276AD"/>
    <w:rsid w:val="00540A9A"/>
    <w:rsid w:val="00543522"/>
    <w:rsid w:val="00545680"/>
    <w:rsid w:val="00545ABD"/>
    <w:rsid w:val="00550A77"/>
    <w:rsid w:val="0056203B"/>
    <w:rsid w:val="0056618E"/>
    <w:rsid w:val="00576F59"/>
    <w:rsid w:val="00576F7D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3F11"/>
    <w:rsid w:val="005C678A"/>
    <w:rsid w:val="005D346D"/>
    <w:rsid w:val="005E74AB"/>
    <w:rsid w:val="005E7D21"/>
    <w:rsid w:val="00606A3E"/>
    <w:rsid w:val="006115AA"/>
    <w:rsid w:val="006120AE"/>
    <w:rsid w:val="00635E86"/>
    <w:rsid w:val="00636A37"/>
    <w:rsid w:val="006501A5"/>
    <w:rsid w:val="006524BA"/>
    <w:rsid w:val="006567B2"/>
    <w:rsid w:val="00662ADE"/>
    <w:rsid w:val="00664106"/>
    <w:rsid w:val="00664C00"/>
    <w:rsid w:val="006756F1"/>
    <w:rsid w:val="00677773"/>
    <w:rsid w:val="006805FC"/>
    <w:rsid w:val="00683F09"/>
    <w:rsid w:val="006926C7"/>
    <w:rsid w:val="00694C37"/>
    <w:rsid w:val="006A035F"/>
    <w:rsid w:val="006A1BEB"/>
    <w:rsid w:val="006A401C"/>
    <w:rsid w:val="006A4D62"/>
    <w:rsid w:val="006A7C6E"/>
    <w:rsid w:val="006B23D9"/>
    <w:rsid w:val="006C1814"/>
    <w:rsid w:val="006C2F45"/>
    <w:rsid w:val="006C361A"/>
    <w:rsid w:val="006C5657"/>
    <w:rsid w:val="006C7A25"/>
    <w:rsid w:val="006D5E4E"/>
    <w:rsid w:val="006E6860"/>
    <w:rsid w:val="006E7183"/>
    <w:rsid w:val="006F5FBF"/>
    <w:rsid w:val="006F72EC"/>
    <w:rsid w:val="0070327E"/>
    <w:rsid w:val="00707B5F"/>
    <w:rsid w:val="00735602"/>
    <w:rsid w:val="007511D7"/>
    <w:rsid w:val="0075279B"/>
    <w:rsid w:val="00753748"/>
    <w:rsid w:val="00762446"/>
    <w:rsid w:val="00770D9D"/>
    <w:rsid w:val="00781ACB"/>
    <w:rsid w:val="007A79EB"/>
    <w:rsid w:val="007C746C"/>
    <w:rsid w:val="007D4CA0"/>
    <w:rsid w:val="007D7A23"/>
    <w:rsid w:val="007E38C3"/>
    <w:rsid w:val="007E549E"/>
    <w:rsid w:val="007E71C9"/>
    <w:rsid w:val="007F556F"/>
    <w:rsid w:val="007F7553"/>
    <w:rsid w:val="008050D7"/>
    <w:rsid w:val="0080755E"/>
    <w:rsid w:val="008120D4"/>
    <w:rsid w:val="008139A5"/>
    <w:rsid w:val="00817F73"/>
    <w:rsid w:val="0082228E"/>
    <w:rsid w:val="00830402"/>
    <w:rsid w:val="008305D7"/>
    <w:rsid w:val="00834887"/>
    <w:rsid w:val="00837F36"/>
    <w:rsid w:val="00842FED"/>
    <w:rsid w:val="008455CF"/>
    <w:rsid w:val="00847689"/>
    <w:rsid w:val="00861C52"/>
    <w:rsid w:val="0086687F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344B"/>
    <w:rsid w:val="0090122F"/>
    <w:rsid w:val="009016CB"/>
    <w:rsid w:val="00915B0A"/>
    <w:rsid w:val="00926904"/>
    <w:rsid w:val="009372F0"/>
    <w:rsid w:val="009501FF"/>
    <w:rsid w:val="00955022"/>
    <w:rsid w:val="00957B4D"/>
    <w:rsid w:val="00964EEA"/>
    <w:rsid w:val="00980C86"/>
    <w:rsid w:val="009A3C4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2132"/>
    <w:rsid w:val="00A14800"/>
    <w:rsid w:val="00A156DE"/>
    <w:rsid w:val="00A157ED"/>
    <w:rsid w:val="00A2446A"/>
    <w:rsid w:val="00A36CD4"/>
    <w:rsid w:val="00A4025D"/>
    <w:rsid w:val="00A503D0"/>
    <w:rsid w:val="00A56F36"/>
    <w:rsid w:val="00A800D1"/>
    <w:rsid w:val="00A83E8E"/>
    <w:rsid w:val="00A872A7"/>
    <w:rsid w:val="00A92699"/>
    <w:rsid w:val="00AB5BF0"/>
    <w:rsid w:val="00AC1C95"/>
    <w:rsid w:val="00AC2CCB"/>
    <w:rsid w:val="00AC443A"/>
    <w:rsid w:val="00AC6213"/>
    <w:rsid w:val="00AE60E2"/>
    <w:rsid w:val="00B0169F"/>
    <w:rsid w:val="00B04F29"/>
    <w:rsid w:val="00B05F21"/>
    <w:rsid w:val="00B14EA9"/>
    <w:rsid w:val="00B30A3C"/>
    <w:rsid w:val="00B46A72"/>
    <w:rsid w:val="00B47E23"/>
    <w:rsid w:val="00B50D05"/>
    <w:rsid w:val="00B81305"/>
    <w:rsid w:val="00B95339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0E8"/>
    <w:rsid w:val="00C51419"/>
    <w:rsid w:val="00C54056"/>
    <w:rsid w:val="00C5761B"/>
    <w:rsid w:val="00C663A3"/>
    <w:rsid w:val="00C75CB2"/>
    <w:rsid w:val="00C814D5"/>
    <w:rsid w:val="00C86CEF"/>
    <w:rsid w:val="00C90723"/>
    <w:rsid w:val="00C90D5C"/>
    <w:rsid w:val="00CA609E"/>
    <w:rsid w:val="00CA7DA4"/>
    <w:rsid w:val="00CB31FB"/>
    <w:rsid w:val="00CE3D6F"/>
    <w:rsid w:val="00CE732B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592A"/>
    <w:rsid w:val="00DD74F4"/>
    <w:rsid w:val="00DF18FA"/>
    <w:rsid w:val="00DF49CA"/>
    <w:rsid w:val="00DF775B"/>
    <w:rsid w:val="00E007F3"/>
    <w:rsid w:val="00E00DEA"/>
    <w:rsid w:val="00E032A8"/>
    <w:rsid w:val="00E06EF0"/>
    <w:rsid w:val="00E11679"/>
    <w:rsid w:val="00E154CA"/>
    <w:rsid w:val="00E241A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42BD"/>
    <w:rsid w:val="00EE516D"/>
    <w:rsid w:val="00EF4D1B"/>
    <w:rsid w:val="00EF7295"/>
    <w:rsid w:val="00F069D1"/>
    <w:rsid w:val="00F1503D"/>
    <w:rsid w:val="00F1558D"/>
    <w:rsid w:val="00F22712"/>
    <w:rsid w:val="00F275F5"/>
    <w:rsid w:val="00F30121"/>
    <w:rsid w:val="00F33188"/>
    <w:rsid w:val="00F35BDE"/>
    <w:rsid w:val="00F52A0E"/>
    <w:rsid w:val="00F622A8"/>
    <w:rsid w:val="00F71F63"/>
    <w:rsid w:val="00F8384F"/>
    <w:rsid w:val="00F87506"/>
    <w:rsid w:val="00F92C41"/>
    <w:rsid w:val="00F97F5D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название"/>
    <w:basedOn w:val="Normal"/>
    <w:rsid w:val="00330A03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330A0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330A03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Bullet1G">
    <w:name w:val="_Bullet 1_G"/>
    <w:basedOn w:val="Normal"/>
    <w:rsid w:val="00330A03"/>
    <w:pPr>
      <w:numPr>
        <w:numId w:val="24"/>
      </w:numPr>
      <w:spacing w:after="120"/>
      <w:ind w:right="1134"/>
      <w:jc w:val="both"/>
    </w:pPr>
    <w:rPr>
      <w:spacing w:val="0"/>
      <w:w w:val="100"/>
      <w:kern w:val="0"/>
      <w:lang w:val="es-ES"/>
    </w:rPr>
  </w:style>
  <w:style w:type="character" w:customStyle="1" w:styleId="gt-icon-text">
    <w:name w:val="gt-icon-text"/>
    <w:basedOn w:val="DefaultParagraphFont"/>
    <w:rsid w:val="00330A03"/>
  </w:style>
  <w:style w:type="character" w:customStyle="1" w:styleId="shorttext">
    <w:name w:val="short_text"/>
    <w:basedOn w:val="DefaultParagraphFont"/>
    <w:rsid w:val="00330A03"/>
  </w:style>
  <w:style w:type="paragraph" w:customStyle="1" w:styleId="H23G">
    <w:name w:val="_ H_2/3_G"/>
    <w:basedOn w:val="Normal"/>
    <w:next w:val="Normal"/>
    <w:rsid w:val="00330A0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paragraph" w:styleId="z-TopofForm">
    <w:name w:val="HTML Top of Form"/>
    <w:basedOn w:val="Normal"/>
    <w:next w:val="Normal"/>
    <w:hidden/>
    <w:rsid w:val="00330A03"/>
    <w:pPr>
      <w:pBdr>
        <w:bottom w:val="single" w:sz="6" w:space="1" w:color="auto"/>
      </w:pBdr>
      <w:spacing w:line="240" w:lineRule="auto"/>
      <w:jc w:val="center"/>
    </w:pPr>
    <w:rPr>
      <w:rFonts w:ascii="Arial" w:hAnsi="Arial" w:cs="Arial"/>
      <w:vanish/>
      <w:spacing w:val="0"/>
      <w:w w:val="100"/>
      <w:kern w:val="0"/>
      <w:sz w:val="16"/>
      <w:szCs w:val="16"/>
      <w:lang w:val="en-US"/>
    </w:rPr>
  </w:style>
  <w:style w:type="paragraph" w:styleId="z-BottomofForm">
    <w:name w:val="HTML Bottom of Form"/>
    <w:basedOn w:val="Normal"/>
    <w:next w:val="Normal"/>
    <w:hidden/>
    <w:rsid w:val="00330A03"/>
    <w:pPr>
      <w:pBdr>
        <w:top w:val="single" w:sz="6" w:space="1" w:color="auto"/>
      </w:pBdr>
      <w:spacing w:line="240" w:lineRule="auto"/>
      <w:jc w:val="center"/>
    </w:pPr>
    <w:rPr>
      <w:rFonts w:ascii="Arial" w:hAnsi="Arial" w:cs="Arial"/>
      <w:vanish/>
      <w:spacing w:val="0"/>
      <w:w w:val="100"/>
      <w:kern w:val="0"/>
      <w:sz w:val="16"/>
      <w:szCs w:val="16"/>
      <w:lang w:val="en-US"/>
    </w:rPr>
  </w:style>
  <w:style w:type="paragraph" w:customStyle="1" w:styleId="Bullet2G">
    <w:name w:val="_Bullet 2_G"/>
    <w:basedOn w:val="Normal"/>
    <w:rsid w:val="00330A03"/>
    <w:pPr>
      <w:numPr>
        <w:numId w:val="26"/>
      </w:numPr>
      <w:spacing w:after="120"/>
      <w:ind w:right="1134"/>
      <w:jc w:val="both"/>
    </w:pPr>
    <w:rPr>
      <w:spacing w:val="0"/>
      <w:w w:val="100"/>
      <w:kern w:val="0"/>
      <w:lang w:val="es-ES" w:eastAsia="es-ES"/>
    </w:rPr>
  </w:style>
  <w:style w:type="paragraph" w:customStyle="1" w:styleId="H4G">
    <w:name w:val="_ H_4_G"/>
    <w:basedOn w:val="Normal"/>
    <w:next w:val="Normal"/>
    <w:rsid w:val="00330A0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s-ES" w:eastAsia="es-ES"/>
    </w:rPr>
  </w:style>
  <w:style w:type="character" w:customStyle="1" w:styleId="gt-ft-text">
    <w:name w:val="gt-ft-text"/>
    <w:basedOn w:val="DefaultParagraphFont"/>
    <w:rsid w:val="00330A03"/>
  </w:style>
  <w:style w:type="paragraph" w:customStyle="1" w:styleId="u">
    <w:name w:val="u"/>
    <w:basedOn w:val="Normal"/>
    <w:rsid w:val="00330A03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uni">
    <w:name w:val="uni"/>
    <w:basedOn w:val="Normal"/>
    <w:rsid w:val="00330A03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unip">
    <w:name w:val="unip"/>
    <w:basedOn w:val="Normal"/>
    <w:rsid w:val="00330A03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character" w:customStyle="1" w:styleId="H23GR0">
    <w:name w:val="_ H_2/3_GR Знак"/>
    <w:link w:val="H23GR"/>
    <w:rsid w:val="00E241AA"/>
    <w:rPr>
      <w:b/>
      <w:spacing w:val="4"/>
      <w:w w:val="103"/>
      <w:kern w:val="14"/>
      <w:lang w:val="ru-RU" w:eastAsia="ru-RU" w:bidi="ar-SA"/>
    </w:rPr>
  </w:style>
  <w:style w:type="character" w:customStyle="1" w:styleId="H4GR0">
    <w:name w:val="_ H_4_GR Знак"/>
    <w:link w:val="H4GR"/>
    <w:rsid w:val="006524BA"/>
    <w:rPr>
      <w:i/>
      <w:spacing w:val="3"/>
      <w:w w:val="103"/>
      <w:kern w:val="14"/>
      <w:lang w:val="ru-RU" w:eastAsia="ru-RU" w:bidi="ar-SA"/>
    </w:rPr>
  </w:style>
  <w:style w:type="character" w:customStyle="1" w:styleId="SingleTxtGR0">
    <w:name w:val="_ Single Txt_GR Знак"/>
    <w:link w:val="SingleTxtGR"/>
    <w:rsid w:val="006524BA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/russian/hr/indigenous/guide/iol169.ht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7</TotalTime>
  <Pages>1</Pages>
  <Words>19376</Words>
  <Characters>110449</Characters>
  <Application>Microsoft Office Word</Application>
  <DocSecurity>4</DocSecurity>
  <Lines>920</Lines>
  <Paragraphs>259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129566</CharactersWithSpaces>
  <SharedDoc>false</SharedDoc>
  <HLinks>
    <vt:vector size="6" baseType="variant">
      <vt:variant>
        <vt:i4>1376314</vt:i4>
      </vt:variant>
      <vt:variant>
        <vt:i4>10</vt:i4>
      </vt:variant>
      <vt:variant>
        <vt:i4>0</vt:i4>
      </vt:variant>
      <vt:variant>
        <vt:i4>5</vt:i4>
      </vt:variant>
      <vt:variant>
        <vt:lpwstr>http://www.un.org/russian/hr/indigenous/guide/iol169.htm</vt:lpwstr>
      </vt:variant>
      <vt:variant>
        <vt:lpwstr>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Nazarenko</dc:creator>
  <cp:keywords/>
  <dc:description/>
  <cp:lastModifiedBy>DCM</cp:lastModifiedBy>
  <cp:revision>2</cp:revision>
  <cp:lastPrinted>2010-11-18T16:23:00Z</cp:lastPrinted>
  <dcterms:created xsi:type="dcterms:W3CDTF">2010-11-19T14:25:00Z</dcterms:created>
  <dcterms:modified xsi:type="dcterms:W3CDTF">2010-11-19T14:25:00Z</dcterms:modified>
</cp:coreProperties>
</file>