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59"/>
        <w:gridCol w:w="2236"/>
        <w:gridCol w:w="3214"/>
        <w:gridCol w:w="2930"/>
      </w:tblGrid>
      <w:tr w:rsidR="0071724F">
        <w:trPr>
          <w:trHeight w:val="851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24F" w:rsidRDefault="0071724F">
            <w:pPr>
              <w:spacing w:after="80" w:line="340" w:lineRule="exact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724F" w:rsidRDefault="0071724F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</w:t>
            </w:r>
            <w:r w:rsidR="00AC686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2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724F" w:rsidRDefault="00FE7CBD" w:rsidP="00FE7CBD">
            <w:pPr>
              <w:suppressAutoHyphens w:val="0"/>
              <w:spacing w:after="20"/>
              <w:jc w:val="right"/>
            </w:pPr>
            <w:r w:rsidRPr="00FE7CBD">
              <w:rPr>
                <w:sz w:val="40"/>
              </w:rPr>
              <w:t>CRC</w:t>
            </w:r>
            <w:r>
              <w:t>/C/SR.1764</w:t>
            </w:r>
          </w:p>
        </w:tc>
      </w:tr>
      <w:tr w:rsidR="0071724F">
        <w:trPr>
          <w:trHeight w:val="2835"/>
        </w:trPr>
        <w:tc>
          <w:tcPr>
            <w:tcW w:w="127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71724F" w:rsidRDefault="0071724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71724F" w:rsidRDefault="0071724F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Convention</w:t>
            </w:r>
            <w:r w:rsidR="00AC6864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on</w:t>
            </w:r>
            <w:r w:rsidR="00AC6864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>
              <w:rPr>
                <w:b/>
                <w:sz w:val="40"/>
                <w:szCs w:val="40"/>
              </w:rPr>
              <w:br/>
              <w:t>Rights</w:t>
            </w:r>
            <w:r w:rsidR="00AC6864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of</w:t>
            </w:r>
            <w:r w:rsidR="00AC6864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 w:rsidR="00AC6864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Child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FE7CBD" w:rsidRDefault="00FE7CBD" w:rsidP="00FE7CBD">
            <w:pPr>
              <w:suppressAutoHyphens w:val="0"/>
              <w:spacing w:before="240" w:line="240" w:lineRule="exact"/>
            </w:pPr>
            <w:r>
              <w:t>Distr.:</w:t>
            </w:r>
            <w:r w:rsidR="00AC6864">
              <w:t xml:space="preserve"> </w:t>
            </w:r>
            <w:r>
              <w:t>General</w:t>
            </w:r>
          </w:p>
          <w:p w:rsidR="00FE7CBD" w:rsidRDefault="001C12CD" w:rsidP="00FE7CBD">
            <w:pPr>
              <w:suppressAutoHyphens w:val="0"/>
            </w:pPr>
            <w:r>
              <w:t>24</w:t>
            </w:r>
            <w:r w:rsidR="00AC6864">
              <w:t xml:space="preserve"> </w:t>
            </w:r>
            <w:r w:rsidR="00FE7CBD">
              <w:t>May</w:t>
            </w:r>
            <w:r w:rsidR="00AC6864">
              <w:t xml:space="preserve"> </w:t>
            </w:r>
            <w:r w:rsidR="00FE7CBD">
              <w:t>2013</w:t>
            </w:r>
          </w:p>
          <w:p w:rsidR="00FE7CBD" w:rsidRDefault="00FE7CBD" w:rsidP="00FE7CBD">
            <w:pPr>
              <w:suppressAutoHyphens w:val="0"/>
            </w:pPr>
            <w:r>
              <w:t>English</w:t>
            </w:r>
          </w:p>
          <w:p w:rsidR="0071724F" w:rsidRDefault="00FE7CBD" w:rsidP="00FE7CBD">
            <w:pPr>
              <w:suppressAutoHyphens w:val="0"/>
            </w:pPr>
            <w:r>
              <w:t>Original:</w:t>
            </w:r>
            <w:r w:rsidR="00AC6864">
              <w:t xml:space="preserve"> </w:t>
            </w:r>
            <w:r>
              <w:t>French</w:t>
            </w:r>
          </w:p>
        </w:tc>
      </w:tr>
    </w:tbl>
    <w:p w:rsidR="00054DAE" w:rsidRDefault="00054DAE" w:rsidP="00054DAE">
      <w:pPr>
        <w:spacing w:before="120"/>
        <w:rPr>
          <w:b/>
          <w:sz w:val="24"/>
        </w:rPr>
      </w:pPr>
      <w:r>
        <w:rPr>
          <w:b/>
          <w:sz w:val="24"/>
        </w:rPr>
        <w:t>Committee</w:t>
      </w:r>
      <w:r w:rsidR="00AC6864">
        <w:rPr>
          <w:b/>
          <w:sz w:val="24"/>
        </w:rPr>
        <w:t xml:space="preserve"> </w:t>
      </w:r>
      <w:r>
        <w:rPr>
          <w:b/>
          <w:sz w:val="24"/>
        </w:rPr>
        <w:t>on</w:t>
      </w:r>
      <w:r w:rsidR="00AC6864">
        <w:rPr>
          <w:b/>
          <w:sz w:val="24"/>
        </w:rPr>
        <w:t xml:space="preserve"> </w:t>
      </w:r>
      <w:r>
        <w:rPr>
          <w:b/>
          <w:sz w:val="24"/>
        </w:rPr>
        <w:t>the</w:t>
      </w:r>
      <w:r w:rsidR="00AC6864">
        <w:rPr>
          <w:b/>
          <w:sz w:val="24"/>
        </w:rPr>
        <w:t xml:space="preserve"> </w:t>
      </w:r>
      <w:r>
        <w:rPr>
          <w:b/>
          <w:sz w:val="24"/>
        </w:rPr>
        <w:t>Rights</w:t>
      </w:r>
      <w:r w:rsidR="00AC6864">
        <w:rPr>
          <w:b/>
          <w:sz w:val="24"/>
        </w:rPr>
        <w:t xml:space="preserve"> </w:t>
      </w:r>
      <w:r>
        <w:rPr>
          <w:b/>
          <w:sz w:val="24"/>
        </w:rPr>
        <w:t>of</w:t>
      </w:r>
      <w:r w:rsidR="00AC6864">
        <w:rPr>
          <w:b/>
          <w:sz w:val="24"/>
        </w:rPr>
        <w:t xml:space="preserve"> </w:t>
      </w:r>
      <w:r>
        <w:rPr>
          <w:b/>
          <w:sz w:val="24"/>
        </w:rPr>
        <w:t>the</w:t>
      </w:r>
      <w:r w:rsidR="00AC6864">
        <w:rPr>
          <w:b/>
          <w:sz w:val="24"/>
        </w:rPr>
        <w:t xml:space="preserve"> </w:t>
      </w:r>
      <w:r>
        <w:rPr>
          <w:b/>
          <w:sz w:val="24"/>
        </w:rPr>
        <w:t>Child</w:t>
      </w:r>
    </w:p>
    <w:p w:rsidR="00054DAE" w:rsidRDefault="00054DAE" w:rsidP="00054DAE">
      <w:pPr>
        <w:spacing w:after="120"/>
        <w:rPr>
          <w:b/>
        </w:rPr>
      </w:pPr>
      <w:r>
        <w:rPr>
          <w:b/>
        </w:rPr>
        <w:t>Sixty-second</w:t>
      </w:r>
      <w:r w:rsidR="00AC6864">
        <w:rPr>
          <w:b/>
        </w:rPr>
        <w:t xml:space="preserve"> </w:t>
      </w:r>
      <w:r>
        <w:rPr>
          <w:b/>
        </w:rPr>
        <w:t>session</w:t>
      </w:r>
    </w:p>
    <w:p w:rsidR="00054DAE" w:rsidRDefault="00054DAE" w:rsidP="00054DAE">
      <w:pPr>
        <w:rPr>
          <w:b/>
        </w:rPr>
      </w:pPr>
      <w:r>
        <w:rPr>
          <w:b/>
        </w:rPr>
        <w:t>Summary</w:t>
      </w:r>
      <w:r w:rsidR="00AC6864">
        <w:rPr>
          <w:b/>
        </w:rPr>
        <w:t xml:space="preserve"> </w:t>
      </w:r>
      <w:r>
        <w:rPr>
          <w:b/>
        </w:rPr>
        <w:t>record</w:t>
      </w:r>
      <w:r w:rsidR="00AC6864">
        <w:rPr>
          <w:b/>
        </w:rPr>
        <w:t xml:space="preserve"> </w:t>
      </w:r>
      <w:r>
        <w:rPr>
          <w:b/>
        </w:rPr>
        <w:t>of</w:t>
      </w:r>
      <w:r w:rsidR="00AC6864">
        <w:rPr>
          <w:b/>
        </w:rPr>
        <w:t xml:space="preserve"> </w:t>
      </w:r>
      <w:r>
        <w:rPr>
          <w:b/>
        </w:rPr>
        <w:t>the</w:t>
      </w:r>
      <w:r w:rsidR="00AC6864">
        <w:rPr>
          <w:b/>
        </w:rPr>
        <w:t xml:space="preserve"> </w:t>
      </w:r>
      <w:r>
        <w:rPr>
          <w:b/>
        </w:rPr>
        <w:t>1764th</w:t>
      </w:r>
      <w:r w:rsidR="00AC6864">
        <w:rPr>
          <w:b/>
        </w:rPr>
        <w:t xml:space="preserve"> </w:t>
      </w:r>
      <w:r>
        <w:rPr>
          <w:b/>
        </w:rPr>
        <w:t>meeting</w:t>
      </w:r>
    </w:p>
    <w:p w:rsidR="00054DAE" w:rsidRDefault="00054DAE" w:rsidP="00054DAE">
      <w:pPr>
        <w:spacing w:after="120"/>
      </w:pPr>
      <w:r>
        <w:t>Held</w:t>
      </w:r>
      <w:r w:rsidR="00AC6864">
        <w:t xml:space="preserve"> </w:t>
      </w:r>
      <w:r>
        <w:t>at</w:t>
      </w:r>
      <w:r w:rsidR="00AC6864">
        <w:t xml:space="preserve"> </w:t>
      </w:r>
      <w:r>
        <w:t>the</w:t>
      </w:r>
      <w:r w:rsidR="00AC6864">
        <w:t xml:space="preserve"> </w:t>
      </w:r>
      <w:r>
        <w:t>Palais</w:t>
      </w:r>
      <w:r w:rsidR="00AC6864">
        <w:t xml:space="preserve"> </w:t>
      </w:r>
      <w:smartTag w:uri="urn:schemas-microsoft-com:office:smarttags" w:element="City">
        <w:r>
          <w:t>Wilson</w:t>
        </w:r>
      </w:smartTag>
      <w:r>
        <w:t>,</w:t>
      </w:r>
      <w:r w:rsidR="00AC6864">
        <w:t xml:space="preserve"> </w:t>
      </w:r>
      <w:smartTag w:uri="urn:schemas-microsoft-com:office:smarttags" w:element="place">
        <w:smartTag w:uri="urn:schemas-microsoft-com:office:smarttags" w:element="City">
          <w:r>
            <w:t>Geneva</w:t>
          </w:r>
        </w:smartTag>
      </w:smartTag>
      <w:r>
        <w:t>,</w:t>
      </w:r>
      <w:r w:rsidR="00AC6864">
        <w:t xml:space="preserve"> </w:t>
      </w:r>
      <w:r>
        <w:t>on</w:t>
      </w:r>
      <w:r w:rsidR="00AC6864">
        <w:t xml:space="preserve"> </w:t>
      </w:r>
      <w:r>
        <w:t>Friday,</w:t>
      </w:r>
      <w:r w:rsidR="00AC6864">
        <w:t xml:space="preserve"> </w:t>
      </w:r>
      <w:r>
        <w:t>18</w:t>
      </w:r>
      <w:r w:rsidR="00AC6864">
        <w:t xml:space="preserve"> </w:t>
      </w:r>
      <w:r>
        <w:t>January</w:t>
      </w:r>
      <w:r w:rsidR="00AC6864">
        <w:t xml:space="preserve"> </w:t>
      </w:r>
      <w:r>
        <w:t>2013,</w:t>
      </w:r>
      <w:r w:rsidR="00AC6864">
        <w:t xml:space="preserve"> </w:t>
      </w:r>
      <w:r>
        <w:t>at</w:t>
      </w:r>
      <w:r w:rsidR="00AC6864">
        <w:t xml:space="preserve"> </w:t>
      </w:r>
      <w:r>
        <w:t>10</w:t>
      </w:r>
      <w:r w:rsidR="00AC6864">
        <w:t xml:space="preserve"> </w:t>
      </w:r>
      <w:r>
        <w:t>a.m.</w:t>
      </w:r>
    </w:p>
    <w:p w:rsidR="00054DAE" w:rsidRDefault="00054DAE" w:rsidP="00054DAE">
      <w:pPr>
        <w:tabs>
          <w:tab w:val="right" w:pos="992"/>
          <w:tab w:val="left" w:pos="1276"/>
          <w:tab w:val="right" w:leader="dot" w:pos="8504"/>
        </w:tabs>
        <w:spacing w:after="120"/>
      </w:pPr>
      <w:r>
        <w:rPr>
          <w:i/>
        </w:rPr>
        <w:tab/>
        <w:t>Chairperson</w:t>
      </w:r>
      <w:r>
        <w:t>:</w:t>
      </w:r>
      <w:r>
        <w:tab/>
        <w:t>Mr.</w:t>
      </w:r>
      <w:r w:rsidR="00AC6864">
        <w:t xml:space="preserve"> </w:t>
      </w:r>
      <w:r w:rsidR="003B6499">
        <w:t>Zermatten</w:t>
      </w:r>
    </w:p>
    <w:p w:rsidR="00054DAE" w:rsidRDefault="00054DAE" w:rsidP="00054DAE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>Contents</w:t>
      </w:r>
    </w:p>
    <w:p w:rsidR="00FE7CBD" w:rsidRDefault="003B6499" w:rsidP="000A00F0">
      <w:pPr>
        <w:pStyle w:val="SingleTxtG"/>
      </w:pPr>
      <w:r>
        <w:t>Consideration</w:t>
      </w:r>
      <w:r w:rsidR="00AC6864">
        <w:t xml:space="preserve"> </w:t>
      </w:r>
      <w:r>
        <w:t>of</w:t>
      </w:r>
      <w:r w:rsidR="00AC6864">
        <w:t xml:space="preserve"> </w:t>
      </w:r>
      <w:r>
        <w:t>reports</w:t>
      </w:r>
      <w:r w:rsidR="00AC6864">
        <w:t xml:space="preserve"> </w:t>
      </w:r>
      <w:r>
        <w:t>of</w:t>
      </w:r>
      <w:r w:rsidR="00AC6864">
        <w:t xml:space="preserve"> </w:t>
      </w:r>
      <w:r>
        <w:t>States</w:t>
      </w:r>
      <w:r w:rsidR="00AC6864">
        <w:t xml:space="preserve"> </w:t>
      </w:r>
      <w:r>
        <w:t>parties</w:t>
      </w:r>
      <w:r w:rsidR="00AC6864">
        <w:t xml:space="preserve"> </w:t>
      </w:r>
      <w:r>
        <w:t>(</w:t>
      </w:r>
      <w:r w:rsidRPr="003B6499">
        <w:rPr>
          <w:i/>
        </w:rPr>
        <w:t>continued</w:t>
      </w:r>
      <w:r>
        <w:t>)</w:t>
      </w:r>
    </w:p>
    <w:p w:rsidR="003B6499" w:rsidRPr="003B6499" w:rsidRDefault="000A00F0" w:rsidP="000A00F0">
      <w:pPr>
        <w:pStyle w:val="SingleTxtG"/>
        <w:rPr>
          <w:i/>
        </w:rPr>
      </w:pPr>
      <w:r>
        <w:rPr>
          <w:i/>
        </w:rPr>
        <w:tab/>
      </w:r>
      <w:r w:rsidR="003B6499" w:rsidRPr="003B6499">
        <w:rPr>
          <w:i/>
        </w:rPr>
        <w:t>Second</w:t>
      </w:r>
      <w:r w:rsidR="00AC6864">
        <w:rPr>
          <w:i/>
        </w:rPr>
        <w:t xml:space="preserve"> </w:t>
      </w:r>
      <w:r w:rsidR="003B6499" w:rsidRPr="003B6499">
        <w:rPr>
          <w:i/>
        </w:rPr>
        <w:t>periodic</w:t>
      </w:r>
      <w:r w:rsidR="00AC6864">
        <w:rPr>
          <w:i/>
        </w:rPr>
        <w:t xml:space="preserve"> </w:t>
      </w:r>
      <w:r w:rsidR="003B6499" w:rsidRPr="003B6499">
        <w:rPr>
          <w:i/>
        </w:rPr>
        <w:t>report</w:t>
      </w:r>
      <w:r w:rsidR="00AC6864">
        <w:rPr>
          <w:i/>
        </w:rPr>
        <w:t xml:space="preserve"> </w:t>
      </w:r>
      <w:r w:rsidR="003B6499" w:rsidRPr="003B6499">
        <w:rPr>
          <w:i/>
        </w:rPr>
        <w:t>of</w:t>
      </w:r>
      <w:r w:rsidR="00AC6864">
        <w:rPr>
          <w:i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="003B6499" w:rsidRPr="003B6499">
            <w:rPr>
              <w:i/>
            </w:rPr>
            <w:t>Guinea</w:t>
          </w:r>
        </w:smartTag>
      </w:smartTag>
    </w:p>
    <w:p w:rsidR="00D32C9D" w:rsidRPr="00D32C9D" w:rsidRDefault="003B6499" w:rsidP="00D32C9D">
      <w:pPr>
        <w:pStyle w:val="SingleTxtG"/>
        <w:rPr>
          <w:i/>
        </w:rPr>
      </w:pPr>
      <w:r>
        <w:br w:type="page"/>
      </w:r>
      <w:r w:rsidR="00D32C9D" w:rsidRPr="00D32C9D">
        <w:rPr>
          <w:i/>
        </w:rPr>
        <w:t>The</w:t>
      </w:r>
      <w:r w:rsidR="00AC6864">
        <w:rPr>
          <w:i/>
        </w:rPr>
        <w:t xml:space="preserve"> </w:t>
      </w:r>
      <w:r w:rsidR="00D32C9D" w:rsidRPr="00D32C9D">
        <w:rPr>
          <w:i/>
        </w:rPr>
        <w:t>meeting</w:t>
      </w:r>
      <w:r w:rsidR="00AC6864">
        <w:rPr>
          <w:i/>
        </w:rPr>
        <w:t xml:space="preserve"> </w:t>
      </w:r>
      <w:r w:rsidR="00D32C9D" w:rsidRPr="00D32C9D">
        <w:rPr>
          <w:i/>
        </w:rPr>
        <w:t>was</w:t>
      </w:r>
      <w:r w:rsidR="00AC6864">
        <w:rPr>
          <w:i/>
        </w:rPr>
        <w:t xml:space="preserve"> </w:t>
      </w:r>
      <w:r w:rsidR="00D32C9D" w:rsidRPr="00D32C9D">
        <w:rPr>
          <w:i/>
        </w:rPr>
        <w:t>called</w:t>
      </w:r>
      <w:r w:rsidR="00AC6864">
        <w:rPr>
          <w:i/>
        </w:rPr>
        <w:t xml:space="preserve"> </w:t>
      </w:r>
      <w:r w:rsidR="00D32C9D" w:rsidRPr="00D32C9D">
        <w:rPr>
          <w:i/>
        </w:rPr>
        <w:t>to</w:t>
      </w:r>
      <w:r w:rsidR="00AC6864">
        <w:rPr>
          <w:i/>
        </w:rPr>
        <w:t xml:space="preserve"> </w:t>
      </w:r>
      <w:r w:rsidR="00D32C9D" w:rsidRPr="00D32C9D">
        <w:rPr>
          <w:i/>
        </w:rPr>
        <w:t>order</w:t>
      </w:r>
      <w:r w:rsidR="00AC6864">
        <w:rPr>
          <w:i/>
        </w:rPr>
        <w:t xml:space="preserve"> </w:t>
      </w:r>
      <w:r w:rsidR="00D32C9D" w:rsidRPr="00D32C9D">
        <w:rPr>
          <w:i/>
        </w:rPr>
        <w:t>at</w:t>
      </w:r>
      <w:r w:rsidR="00AC6864">
        <w:rPr>
          <w:i/>
        </w:rPr>
        <w:t xml:space="preserve"> </w:t>
      </w:r>
      <w:r w:rsidR="00D32C9D" w:rsidRPr="00D32C9D">
        <w:rPr>
          <w:i/>
        </w:rPr>
        <w:t>10.05</w:t>
      </w:r>
      <w:r w:rsidR="00AC6864">
        <w:rPr>
          <w:i/>
        </w:rPr>
        <w:t xml:space="preserve"> </w:t>
      </w:r>
      <w:r w:rsidR="00D32C9D" w:rsidRPr="00D32C9D">
        <w:rPr>
          <w:i/>
        </w:rPr>
        <w:t>a.m.</w:t>
      </w:r>
    </w:p>
    <w:p w:rsidR="00D32C9D" w:rsidRPr="00D32C9D" w:rsidRDefault="00D32C9D" w:rsidP="00D32C9D">
      <w:pPr>
        <w:pStyle w:val="H23G"/>
        <w:rPr>
          <w:b w:val="0"/>
        </w:rPr>
      </w:pPr>
      <w:r w:rsidRPr="00D32C9D">
        <w:tab/>
      </w:r>
      <w:r>
        <w:tab/>
      </w:r>
      <w:r w:rsidRPr="00D32C9D">
        <w:t>Consideration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reports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States</w:t>
      </w:r>
      <w:r w:rsidR="00AC6864">
        <w:t xml:space="preserve"> </w:t>
      </w:r>
      <w:r w:rsidRPr="00D32C9D">
        <w:t>parties</w:t>
      </w:r>
      <w:r w:rsidR="00AC6864">
        <w:t xml:space="preserve"> </w:t>
      </w:r>
      <w:r w:rsidRPr="00D32C9D">
        <w:rPr>
          <w:b w:val="0"/>
        </w:rPr>
        <w:t>(</w:t>
      </w:r>
      <w:r w:rsidRPr="00D32C9D">
        <w:rPr>
          <w:b w:val="0"/>
          <w:i/>
        </w:rPr>
        <w:t>continued</w:t>
      </w:r>
      <w:r w:rsidRPr="00D32C9D">
        <w:rPr>
          <w:b w:val="0"/>
        </w:rPr>
        <w:t>)</w:t>
      </w:r>
    </w:p>
    <w:p w:rsidR="00D32C9D" w:rsidRPr="00D32C9D" w:rsidRDefault="000A00F0" w:rsidP="000A00F0">
      <w:pPr>
        <w:pStyle w:val="SingleTxtG"/>
      </w:pPr>
      <w:r>
        <w:rPr>
          <w:i/>
        </w:rPr>
        <w:tab/>
      </w:r>
      <w:r w:rsidR="00D32C9D" w:rsidRPr="00D32C9D">
        <w:rPr>
          <w:i/>
        </w:rPr>
        <w:t>Second</w:t>
      </w:r>
      <w:r w:rsidR="00AC6864">
        <w:rPr>
          <w:i/>
        </w:rPr>
        <w:t xml:space="preserve"> </w:t>
      </w:r>
      <w:r w:rsidR="00D32C9D" w:rsidRPr="00D32C9D">
        <w:rPr>
          <w:i/>
        </w:rPr>
        <w:t>periodic</w:t>
      </w:r>
      <w:r w:rsidR="00AC6864">
        <w:rPr>
          <w:i/>
        </w:rPr>
        <w:t xml:space="preserve"> </w:t>
      </w:r>
      <w:r w:rsidR="00D32C9D" w:rsidRPr="00D32C9D">
        <w:rPr>
          <w:i/>
        </w:rPr>
        <w:t>report</w:t>
      </w:r>
      <w:r w:rsidR="00AC6864">
        <w:rPr>
          <w:i/>
        </w:rPr>
        <w:t xml:space="preserve"> </w:t>
      </w:r>
      <w:r w:rsidR="00D32C9D" w:rsidRPr="00D32C9D">
        <w:rPr>
          <w:i/>
        </w:rPr>
        <w:t>of</w:t>
      </w:r>
      <w:r w:rsidR="00AC6864">
        <w:rPr>
          <w:i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="00D32C9D" w:rsidRPr="00D32C9D">
            <w:rPr>
              <w:i/>
            </w:rPr>
            <w:t>Guinea</w:t>
          </w:r>
        </w:smartTag>
      </w:smartTag>
      <w:r w:rsidR="00AC6864">
        <w:t xml:space="preserve"> </w:t>
      </w:r>
      <w:r w:rsidR="00D32C9D" w:rsidRPr="00D32C9D">
        <w:t>(CRC/C/GIN/2;</w:t>
      </w:r>
      <w:r w:rsidR="00AC6864">
        <w:t xml:space="preserve"> </w:t>
      </w:r>
      <w:r w:rsidR="00D32C9D" w:rsidRPr="00D32C9D">
        <w:t>CRC/C/GIN/Q/2</w:t>
      </w:r>
      <w:r w:rsidR="00AC6864">
        <w:t xml:space="preserve"> </w:t>
      </w:r>
      <w:r w:rsidR="00D32C9D" w:rsidRPr="00D32C9D">
        <w:t>and</w:t>
      </w:r>
      <w:r w:rsidR="00AC6864">
        <w:t xml:space="preserve"> </w:t>
      </w:r>
      <w:r w:rsidR="00D32C9D" w:rsidRPr="00D32C9D">
        <w:t>Add.1)</w:t>
      </w:r>
    </w:p>
    <w:p w:rsidR="00D32C9D" w:rsidRPr="00D32C9D" w:rsidRDefault="00D32C9D" w:rsidP="00D32C9D">
      <w:pPr>
        <w:pStyle w:val="SingleTxtG"/>
        <w:rPr>
          <w:i/>
        </w:rPr>
      </w:pPr>
      <w:r w:rsidRPr="00D32C9D">
        <w:t>1.</w:t>
      </w:r>
      <w:r w:rsidRPr="00D32C9D">
        <w:tab/>
      </w:r>
      <w:r w:rsidRPr="00D32C9D">
        <w:rPr>
          <w:i/>
        </w:rPr>
        <w:t>At</w:t>
      </w:r>
      <w:r w:rsidR="00AC6864">
        <w:rPr>
          <w:i/>
        </w:rPr>
        <w:t xml:space="preserve"> </w:t>
      </w:r>
      <w:r w:rsidRPr="00D32C9D">
        <w:rPr>
          <w:i/>
        </w:rPr>
        <w:t>the</w:t>
      </w:r>
      <w:r w:rsidR="00AC6864">
        <w:rPr>
          <w:i/>
        </w:rPr>
        <w:t xml:space="preserve"> </w:t>
      </w:r>
      <w:r w:rsidRPr="00D32C9D">
        <w:rPr>
          <w:i/>
        </w:rPr>
        <w:t>invitation</w:t>
      </w:r>
      <w:r w:rsidR="00AC6864">
        <w:rPr>
          <w:i/>
        </w:rPr>
        <w:t xml:space="preserve"> </w:t>
      </w:r>
      <w:r w:rsidRPr="00D32C9D">
        <w:rPr>
          <w:i/>
        </w:rPr>
        <w:t>of</w:t>
      </w:r>
      <w:r w:rsidR="00AC6864">
        <w:rPr>
          <w:i/>
        </w:rPr>
        <w:t xml:space="preserve"> </w:t>
      </w:r>
      <w:r w:rsidRPr="00D32C9D">
        <w:rPr>
          <w:i/>
        </w:rPr>
        <w:t>the</w:t>
      </w:r>
      <w:r w:rsidR="00AC6864">
        <w:rPr>
          <w:i/>
        </w:rPr>
        <w:t xml:space="preserve"> </w:t>
      </w:r>
      <w:r w:rsidRPr="00D32C9D">
        <w:rPr>
          <w:i/>
        </w:rPr>
        <w:t>Chairperson,</w:t>
      </w:r>
      <w:r w:rsidR="00AC6864">
        <w:rPr>
          <w:i/>
        </w:rPr>
        <w:t xml:space="preserve"> </w:t>
      </w:r>
      <w:r w:rsidRPr="00D32C9D">
        <w:rPr>
          <w:i/>
        </w:rPr>
        <w:t>the</w:t>
      </w:r>
      <w:r w:rsidR="00AC6864">
        <w:rPr>
          <w:i/>
        </w:rPr>
        <w:t xml:space="preserve"> </w:t>
      </w:r>
      <w:r w:rsidRPr="00D32C9D">
        <w:rPr>
          <w:i/>
        </w:rPr>
        <w:t>delegation</w:t>
      </w:r>
      <w:r w:rsidR="00AC6864">
        <w:rPr>
          <w:i/>
        </w:rPr>
        <w:t xml:space="preserve"> </w:t>
      </w:r>
      <w:r w:rsidRPr="00D32C9D">
        <w:rPr>
          <w:i/>
        </w:rPr>
        <w:t>of</w:t>
      </w:r>
      <w:r w:rsidR="00AC6864">
        <w:rPr>
          <w:i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D32C9D">
            <w:rPr>
              <w:i/>
            </w:rPr>
            <w:t>Guinea</w:t>
          </w:r>
        </w:smartTag>
      </w:smartTag>
      <w:r w:rsidR="00AC6864">
        <w:rPr>
          <w:i/>
        </w:rPr>
        <w:t xml:space="preserve"> </w:t>
      </w:r>
      <w:r w:rsidRPr="00D32C9D">
        <w:rPr>
          <w:i/>
        </w:rPr>
        <w:t>took</w:t>
      </w:r>
      <w:r w:rsidR="00AC6864">
        <w:rPr>
          <w:i/>
        </w:rPr>
        <w:t xml:space="preserve"> </w:t>
      </w:r>
      <w:r w:rsidRPr="00D32C9D">
        <w:rPr>
          <w:i/>
        </w:rPr>
        <w:t>places</w:t>
      </w:r>
      <w:r w:rsidR="00AC6864">
        <w:rPr>
          <w:i/>
        </w:rPr>
        <w:t xml:space="preserve"> </w:t>
      </w:r>
      <w:r w:rsidRPr="00D32C9D">
        <w:rPr>
          <w:i/>
        </w:rPr>
        <w:t>at</w:t>
      </w:r>
      <w:r w:rsidR="00AC6864">
        <w:rPr>
          <w:i/>
        </w:rPr>
        <w:t xml:space="preserve"> </w:t>
      </w:r>
      <w:r w:rsidRPr="00D32C9D">
        <w:rPr>
          <w:i/>
        </w:rPr>
        <w:t>the</w:t>
      </w:r>
      <w:r w:rsidR="00AC6864">
        <w:rPr>
          <w:i/>
        </w:rPr>
        <w:t xml:space="preserve"> </w:t>
      </w:r>
      <w:r w:rsidRPr="00D32C9D">
        <w:rPr>
          <w:i/>
        </w:rPr>
        <w:t>Committee</w:t>
      </w:r>
      <w:r w:rsidR="00AC6864">
        <w:rPr>
          <w:i/>
        </w:rPr>
        <w:t xml:space="preserve"> </w:t>
      </w:r>
      <w:r w:rsidRPr="00D32C9D">
        <w:rPr>
          <w:i/>
        </w:rPr>
        <w:t>table.</w:t>
      </w:r>
    </w:p>
    <w:p w:rsidR="00D32C9D" w:rsidRPr="00D32C9D" w:rsidRDefault="00D32C9D" w:rsidP="00D32C9D">
      <w:pPr>
        <w:pStyle w:val="SingleTxtG"/>
      </w:pPr>
      <w:r w:rsidRPr="00D32C9D">
        <w:t>2.</w:t>
      </w:r>
      <w:r w:rsidRPr="00D32C9D">
        <w:tab/>
      </w:r>
      <w:r w:rsidRPr="00C90D37">
        <w:rPr>
          <w:b/>
        </w:rPr>
        <w:t>Ms.</w:t>
      </w:r>
      <w:r w:rsidR="00AC6864">
        <w:rPr>
          <w:b/>
        </w:rPr>
        <w:t xml:space="preserve"> </w:t>
      </w:r>
      <w:r w:rsidRPr="00C90D37">
        <w:rPr>
          <w:b/>
        </w:rPr>
        <w:t>Diakité</w:t>
      </w:r>
      <w:r w:rsidR="00AC6864">
        <w:t xml:space="preserve"> </w:t>
      </w:r>
      <w:r w:rsidRPr="00D32C9D">
        <w:t>(</w:t>
      </w:r>
      <w:smartTag w:uri="urn:schemas-microsoft-com:office:smarttags" w:element="place">
        <w:smartTag w:uri="urn:schemas-microsoft-com:office:smarttags" w:element="country-region">
          <w:r w:rsidRPr="00D32C9D">
            <w:t>Guinea</w:t>
          </w:r>
        </w:smartTag>
      </w:smartTag>
      <w:r w:rsidRPr="00D32C9D">
        <w:t>)</w:t>
      </w:r>
      <w:r w:rsidR="00AC6864">
        <w:t xml:space="preserve"> </w:t>
      </w:r>
      <w:r w:rsidRPr="00D32C9D">
        <w:t>said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new</w:t>
      </w:r>
      <w:r w:rsidR="00AC6864">
        <w:t xml:space="preserve"> </w:t>
      </w:r>
      <w:r w:rsidRPr="00D32C9D">
        <w:t>Constitution,</w:t>
      </w:r>
      <w:r w:rsidR="00AC6864">
        <w:t xml:space="preserve"> </w:t>
      </w:r>
      <w:r w:rsidRPr="00D32C9D">
        <w:t>adopted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2010,</w:t>
      </w:r>
      <w:r w:rsidR="00AC6864">
        <w:t xml:space="preserve"> </w:t>
      </w:r>
      <w:r w:rsidRPr="00D32C9D">
        <w:t>provided</w:t>
      </w:r>
      <w:r w:rsidR="00AC6864">
        <w:t xml:space="preserve"> </w:t>
      </w:r>
      <w:r w:rsidRPr="00D32C9D">
        <w:t>for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establishment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an</w:t>
      </w:r>
      <w:r w:rsidR="00AC6864">
        <w:t xml:space="preserve"> </w:t>
      </w:r>
      <w:r w:rsidRPr="00D32C9D">
        <w:t>independent</w:t>
      </w:r>
      <w:r w:rsidR="00AC6864">
        <w:t xml:space="preserve"> </w:t>
      </w:r>
      <w:r w:rsidRPr="00D32C9D">
        <w:t>national</w:t>
      </w:r>
      <w:r w:rsidR="00AC6864">
        <w:t xml:space="preserve"> </w:t>
      </w:r>
      <w:r w:rsidRPr="00D32C9D">
        <w:t>human</w:t>
      </w:r>
      <w:r w:rsidR="00AC6864">
        <w:t xml:space="preserve"> </w:t>
      </w:r>
      <w:r w:rsidRPr="00D32C9D">
        <w:t>rights</w:t>
      </w:r>
      <w:r w:rsidR="00AC6864">
        <w:t xml:space="preserve"> </w:t>
      </w:r>
      <w:r w:rsidRPr="00D32C9D">
        <w:t>institution,</w:t>
      </w:r>
      <w:r w:rsidR="00AC6864">
        <w:t xml:space="preserve"> </w:t>
      </w:r>
      <w:r w:rsidRPr="00D32C9D">
        <w:t>a</w:t>
      </w:r>
      <w:r w:rsidR="00AC6864">
        <w:t xml:space="preserve"> </w:t>
      </w:r>
      <w:smartTag w:uri="urn:schemas-microsoft-com:office:smarttags" w:element="Street">
        <w:smartTag w:uri="urn:schemas-microsoft-com:office:smarttags" w:element="address">
          <w:r w:rsidRPr="00D32C9D">
            <w:t>Constitutional</w:t>
          </w:r>
          <w:r w:rsidR="00AC6864">
            <w:t xml:space="preserve"> </w:t>
          </w:r>
          <w:r w:rsidRPr="00D32C9D">
            <w:t>Court</w:t>
          </w:r>
        </w:smartTag>
      </w:smartTag>
      <w:r w:rsidRPr="00D32C9D">
        <w:t>,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Court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Audit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High</w:t>
      </w:r>
      <w:r w:rsidR="00AC6864">
        <w:t xml:space="preserve"> </w:t>
      </w:r>
      <w:r w:rsidRPr="00D32C9D">
        <w:t>Communications</w:t>
      </w:r>
      <w:r w:rsidR="00AC6864">
        <w:t xml:space="preserve"> </w:t>
      </w:r>
      <w:r w:rsidRPr="00D32C9D">
        <w:t>Authority.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2011,</w:t>
      </w:r>
      <w:r w:rsidR="00AC6864">
        <w:t xml:space="preserve"> </w:t>
      </w:r>
      <w:r w:rsidRPr="00D32C9D">
        <w:t>national</w:t>
      </w:r>
      <w:r w:rsidR="00AC6864">
        <w:t xml:space="preserve"> </w:t>
      </w:r>
      <w:r w:rsidRPr="00D32C9D">
        <w:t>consultations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justice</w:t>
      </w:r>
      <w:r w:rsidR="00AC6864">
        <w:t xml:space="preserve"> </w:t>
      </w:r>
      <w:r w:rsidRPr="00D32C9D">
        <w:t>had</w:t>
      </w:r>
      <w:r w:rsidR="00AC6864">
        <w:t xml:space="preserve"> </w:t>
      </w:r>
      <w:r w:rsidR="00C90D37">
        <w:t>draw</w:t>
      </w:r>
      <w:r w:rsidR="002228D7">
        <w:t>n</w:t>
      </w:r>
      <w:r w:rsidR="00AC6864">
        <w:t xml:space="preserve"> </w:t>
      </w:r>
      <w:r w:rsidR="00C90D37">
        <w:t>attention</w:t>
      </w:r>
      <w:r w:rsidR="00AC6864">
        <w:t xml:space="preserve"> </w:t>
      </w:r>
      <w:r w:rsidR="00C90D37">
        <w:t>to</w:t>
      </w:r>
      <w:r w:rsidR="00AC6864">
        <w:t xml:space="preserve"> </w:t>
      </w:r>
      <w:r w:rsidRPr="00D32C9D">
        <w:t>the</w:t>
      </w:r>
      <w:r w:rsidR="00AC6864">
        <w:t xml:space="preserve"> </w:t>
      </w:r>
      <w:r w:rsidR="00C90D37">
        <w:t>shortcomings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justice</w:t>
      </w:r>
      <w:r w:rsidR="00AC6864">
        <w:t xml:space="preserve"> </w:t>
      </w:r>
      <w:r w:rsidRPr="00D32C9D">
        <w:t>system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resulted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measures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guarantee</w:t>
      </w:r>
      <w:r w:rsidR="00AC6864">
        <w:t xml:space="preserve"> </w:t>
      </w:r>
      <w:r w:rsidRPr="00D32C9D">
        <w:t>judicial</w:t>
      </w:r>
      <w:r w:rsidR="00AC6864">
        <w:t xml:space="preserve"> </w:t>
      </w:r>
      <w:r w:rsidRPr="00D32C9D">
        <w:t>independence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increase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population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access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justice.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Ministry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Justice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been</w:t>
      </w:r>
      <w:r w:rsidR="00AC6864">
        <w:t xml:space="preserve"> </w:t>
      </w:r>
      <w:r w:rsidRPr="00D32C9D">
        <w:t>reclassified</w:t>
      </w:r>
      <w:r w:rsidR="00AC6864">
        <w:t xml:space="preserve"> </w:t>
      </w:r>
      <w:r w:rsidRPr="00D32C9D">
        <w:t>as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Ministry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State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Ministry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Human</w:t>
      </w:r>
      <w:r w:rsidR="00AC6864">
        <w:t xml:space="preserve"> </w:t>
      </w:r>
      <w:r w:rsidRPr="00D32C9D">
        <w:t>Rights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been</w:t>
      </w:r>
      <w:r w:rsidR="00AC6864">
        <w:t xml:space="preserve"> </w:t>
      </w:r>
      <w:r w:rsidRPr="00D32C9D">
        <w:t>established.</w:t>
      </w:r>
    </w:p>
    <w:p w:rsidR="00D32C9D" w:rsidRPr="00D32C9D" w:rsidRDefault="00D32C9D" w:rsidP="00D32C9D">
      <w:pPr>
        <w:pStyle w:val="SingleTxtG"/>
      </w:pPr>
      <w:r w:rsidRPr="00D32C9D">
        <w:t>3.</w:t>
      </w:r>
      <w:r w:rsidRPr="00D32C9D">
        <w:tab/>
        <w:t>The</w:t>
      </w:r>
      <w:r w:rsidR="00AC6864">
        <w:t xml:space="preserve"> </w:t>
      </w:r>
      <w:r w:rsidR="00C90D37">
        <w:t>A</w:t>
      </w:r>
      <w:r w:rsidRPr="00D32C9D">
        <w:t>ct</w:t>
      </w:r>
      <w:r w:rsidR="00AC6864">
        <w:t xml:space="preserve"> </w:t>
      </w:r>
      <w:r w:rsidRPr="00D32C9D">
        <w:t>establishing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Code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been</w:t>
      </w:r>
      <w:r w:rsidR="00AC6864">
        <w:t xml:space="preserve"> </w:t>
      </w:r>
      <w:r w:rsidRPr="00D32C9D">
        <w:t>promulgated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2008.</w:t>
      </w:r>
      <w:r w:rsidR="00AC6864">
        <w:t xml:space="preserve"> </w:t>
      </w:r>
      <w:r w:rsidR="00C90D37">
        <w:t>The</w:t>
      </w:r>
      <w:r w:rsidR="00AC6864">
        <w:t xml:space="preserve"> </w:t>
      </w:r>
      <w:r w:rsidR="00C90D37">
        <w:t>Code,</w:t>
      </w:r>
      <w:r w:rsidR="00AC6864">
        <w:t xml:space="preserve"> </w:t>
      </w:r>
      <w:r w:rsidR="00C90D37">
        <w:t>which</w:t>
      </w:r>
      <w:r w:rsidR="00AC6864">
        <w:t xml:space="preserve"> </w:t>
      </w:r>
      <w:r w:rsidR="00C90D37">
        <w:t>included</w:t>
      </w:r>
      <w:r w:rsidR="00AC6864">
        <w:t xml:space="preserve"> </w:t>
      </w:r>
      <w:r w:rsidR="00C90D37">
        <w:t>all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texts</w:t>
      </w:r>
      <w:r w:rsidR="00AC6864">
        <w:t xml:space="preserve"> </w:t>
      </w:r>
      <w:r w:rsidRPr="00D32C9D">
        <w:t>related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promotion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protection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rights,</w:t>
      </w:r>
      <w:r w:rsidR="00AC6864">
        <w:t xml:space="preserve"> </w:t>
      </w:r>
      <w:r w:rsidRPr="00D32C9D">
        <w:t>defined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as</w:t>
      </w:r>
      <w:r w:rsidR="00AC6864">
        <w:t xml:space="preserve"> </w:t>
      </w:r>
      <w:r w:rsidRPr="00D32C9D">
        <w:t>all</w:t>
      </w:r>
      <w:r w:rsidR="00AC6864">
        <w:t xml:space="preserve"> </w:t>
      </w:r>
      <w:r w:rsidRPr="00D32C9D">
        <w:t>persons</w:t>
      </w:r>
      <w:r w:rsidR="00AC6864">
        <w:t xml:space="preserve"> </w:t>
      </w:r>
      <w:r w:rsidRPr="00D32C9D">
        <w:t>under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age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18</w:t>
      </w:r>
      <w:r w:rsidR="00AC6864">
        <w:t xml:space="preserve"> </w:t>
      </w:r>
      <w:r w:rsidR="00C90D37">
        <w:t>entitled</w:t>
      </w:r>
      <w:r w:rsidR="00AC6864">
        <w:t xml:space="preserve"> </w:t>
      </w:r>
      <w:r w:rsidR="00C90D37">
        <w:t>to</w:t>
      </w:r>
      <w:r w:rsidR="00AC6864">
        <w:t xml:space="preserve"> </w:t>
      </w:r>
      <w:r w:rsidR="00C90D37">
        <w:t>the</w:t>
      </w:r>
      <w:r w:rsidR="00AC6864">
        <w:t xml:space="preserve"> </w:t>
      </w:r>
      <w:r w:rsidRPr="00D32C9D">
        <w:t>right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life,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name,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nationality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health.</w:t>
      </w:r>
    </w:p>
    <w:p w:rsidR="00D32C9D" w:rsidRPr="00D32C9D" w:rsidRDefault="00D32C9D" w:rsidP="00D32C9D">
      <w:pPr>
        <w:pStyle w:val="SingleTxtG"/>
      </w:pPr>
      <w:r w:rsidRPr="00D32C9D">
        <w:t>4.</w:t>
      </w:r>
      <w:r w:rsidRPr="00D32C9D">
        <w:tab/>
        <w:t>Although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under-5</w:t>
      </w:r>
      <w:r w:rsidR="00AC6864">
        <w:t xml:space="preserve"> </w:t>
      </w:r>
      <w:r w:rsidRPr="00D32C9D">
        <w:t>mortality</w:t>
      </w:r>
      <w:r w:rsidR="00AC6864">
        <w:t xml:space="preserve"> </w:t>
      </w:r>
      <w:r w:rsidRPr="00D32C9D">
        <w:t>rate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fallen</w:t>
      </w:r>
      <w:r w:rsidR="00AC6864">
        <w:t xml:space="preserve"> </w:t>
      </w:r>
      <w:r w:rsidRPr="00D32C9D">
        <w:t>from</w:t>
      </w:r>
      <w:r w:rsidR="00AC6864">
        <w:t xml:space="preserve"> </w:t>
      </w:r>
      <w:r w:rsidRPr="00D32C9D">
        <w:t>229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117</w:t>
      </w:r>
      <w:r w:rsidR="00AC6864">
        <w:t xml:space="preserve"> </w:t>
      </w:r>
      <w:r w:rsidRPr="00D32C9D">
        <w:t>deaths</w:t>
      </w:r>
      <w:r w:rsidR="00AC6864">
        <w:t xml:space="preserve"> </w:t>
      </w:r>
      <w:r w:rsidRPr="00D32C9D">
        <w:t>per</w:t>
      </w:r>
      <w:r w:rsidR="00AC6864">
        <w:t xml:space="preserve"> </w:t>
      </w:r>
      <w:r w:rsidRPr="00D32C9D">
        <w:t>1,000</w:t>
      </w:r>
      <w:r w:rsidR="00AC6864">
        <w:t xml:space="preserve"> </w:t>
      </w:r>
      <w:r w:rsidRPr="00D32C9D">
        <w:t>live</w:t>
      </w:r>
      <w:r w:rsidR="00AC6864">
        <w:t xml:space="preserve"> </w:t>
      </w:r>
      <w:r w:rsidRPr="00D32C9D">
        <w:t>births</w:t>
      </w:r>
      <w:r w:rsidR="00AC6864">
        <w:t xml:space="preserve"> </w:t>
      </w:r>
      <w:r w:rsidRPr="00D32C9D">
        <w:t>between</w:t>
      </w:r>
      <w:r w:rsidR="00AC6864">
        <w:t xml:space="preserve"> </w:t>
      </w:r>
      <w:r w:rsidRPr="00D32C9D">
        <w:t>1992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1999,</w:t>
      </w:r>
      <w:r w:rsidR="00AC6864">
        <w:t xml:space="preserve"> </w:t>
      </w:r>
      <w:r w:rsidRPr="00D32C9D">
        <w:t>it</w:t>
      </w:r>
      <w:r w:rsidR="00AC6864">
        <w:t xml:space="preserve"> </w:t>
      </w:r>
      <w:r w:rsidRPr="00D32C9D">
        <w:t>would</w:t>
      </w:r>
      <w:r w:rsidR="00AC6864">
        <w:t xml:space="preserve"> </w:t>
      </w:r>
      <w:r w:rsidRPr="00D32C9D">
        <w:t>be</w:t>
      </w:r>
      <w:r w:rsidR="00AC6864">
        <w:t xml:space="preserve"> </w:t>
      </w:r>
      <w:r w:rsidRPr="00D32C9D">
        <w:t>difficult</w:t>
      </w:r>
      <w:r w:rsidR="00AC6864">
        <w:t xml:space="preserve"> </w:t>
      </w:r>
      <w:r w:rsidRPr="00D32C9D">
        <w:t>for</w:t>
      </w:r>
      <w:r w:rsidR="00AC6864">
        <w:t xml:space="preserve"> </w:t>
      </w:r>
      <w:smartTag w:uri="urn:schemas-microsoft-com:office:smarttags" w:element="place">
        <w:smartTag w:uri="urn:schemas-microsoft-com:office:smarttags" w:element="country-region">
          <w:r w:rsidRPr="00D32C9D">
            <w:t>Guinea</w:t>
          </w:r>
        </w:smartTag>
      </w:smartTag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reach</w:t>
      </w:r>
      <w:r w:rsidR="00AC6864">
        <w:t xml:space="preserve"> </w:t>
      </w:r>
      <w:r w:rsidR="002228D7" w:rsidRPr="00D32C9D">
        <w:t>Millennium</w:t>
      </w:r>
      <w:r w:rsidR="002228D7">
        <w:t xml:space="preserve"> </w:t>
      </w:r>
      <w:r w:rsidR="002228D7" w:rsidRPr="00D32C9D">
        <w:t>Development</w:t>
      </w:r>
      <w:r w:rsidR="002228D7">
        <w:t xml:space="preserve"> </w:t>
      </w:r>
      <w:r w:rsidR="002228D7" w:rsidRPr="00D32C9D">
        <w:t>Goal</w:t>
      </w:r>
      <w:r w:rsidR="002228D7">
        <w:t xml:space="preserve"> </w:t>
      </w:r>
      <w:r w:rsidRPr="00D32C9D">
        <w:t>No.</w:t>
      </w:r>
      <w:r w:rsidR="00AC6864">
        <w:t xml:space="preserve"> </w:t>
      </w:r>
      <w:r w:rsidRPr="00D32C9D">
        <w:t>4</w:t>
      </w:r>
      <w:r w:rsidR="00AC6864">
        <w:t xml:space="preserve"> </w:t>
      </w:r>
      <w:r w:rsidRPr="00D32C9D">
        <w:t>by</w:t>
      </w:r>
      <w:r w:rsidR="00AC6864">
        <w:t xml:space="preserve"> </w:t>
      </w:r>
      <w:r w:rsidRPr="00D32C9D">
        <w:t>2015.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prevalence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HIV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remained</w:t>
      </w:r>
      <w:r w:rsidR="00AC6864">
        <w:t xml:space="preserve"> </w:t>
      </w:r>
      <w:r w:rsidRPr="00D32C9D">
        <w:t>stable</w:t>
      </w:r>
      <w:r w:rsidR="00AC6864">
        <w:t xml:space="preserve"> </w:t>
      </w:r>
      <w:r w:rsidRPr="00D32C9D">
        <w:t>at</w:t>
      </w:r>
      <w:r w:rsidR="00AC6864">
        <w:t xml:space="preserve"> </w:t>
      </w:r>
      <w:r w:rsidRPr="00D32C9D">
        <w:t>1.5</w:t>
      </w:r>
      <w:r w:rsidR="00AC6864">
        <w:t xml:space="preserve"> </w:t>
      </w:r>
      <w:r w:rsidRPr="00D32C9D">
        <w:t>per</w:t>
      </w:r>
      <w:r w:rsidR="00AC6864">
        <w:t xml:space="preserve"> </w:t>
      </w:r>
      <w:r w:rsidRPr="00D32C9D">
        <w:t>cent</w:t>
      </w:r>
      <w:r w:rsidR="00AC6864">
        <w:t xml:space="preserve"> </w:t>
      </w:r>
      <w:r w:rsidRPr="00D32C9D">
        <w:t>since</w:t>
      </w:r>
      <w:r w:rsidR="00AC6864">
        <w:t xml:space="preserve"> </w:t>
      </w:r>
      <w:r w:rsidRPr="00D32C9D">
        <w:t>2002,</w:t>
      </w:r>
      <w:r w:rsidR="00AC6864">
        <w:t xml:space="preserve"> </w:t>
      </w:r>
      <w:r w:rsidRPr="00D32C9D">
        <w:t>thanks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efforts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national</w:t>
      </w:r>
      <w:r w:rsidR="00AC6864">
        <w:t xml:space="preserve"> </w:t>
      </w:r>
      <w:r w:rsidRPr="00D32C9D">
        <w:t>multi-sectoral</w:t>
      </w:r>
      <w:r w:rsidR="00AC6864">
        <w:t xml:space="preserve"> </w:t>
      </w:r>
      <w:r w:rsidRPr="00D32C9D">
        <w:t>committee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HIV/AIDS,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some</w:t>
      </w:r>
      <w:r w:rsidR="00AC6864">
        <w:t xml:space="preserve"> </w:t>
      </w:r>
      <w:r w:rsidRPr="00D32C9D">
        <w:t>99</w:t>
      </w:r>
      <w:r w:rsidR="00AC6864">
        <w:t xml:space="preserve"> </w:t>
      </w:r>
      <w:r w:rsidRPr="00D32C9D">
        <w:t>per</w:t>
      </w:r>
      <w:r w:rsidR="00AC6864">
        <w:t xml:space="preserve"> </w:t>
      </w:r>
      <w:r w:rsidRPr="00D32C9D">
        <w:t>cent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="00C90D37">
        <w:t>currently</w:t>
      </w:r>
      <w:r w:rsidR="00AC6864">
        <w:t xml:space="preserve"> </w:t>
      </w:r>
      <w:r w:rsidRPr="00D32C9D">
        <w:t>vaccinated.</w:t>
      </w:r>
      <w:r w:rsidR="00AC6864">
        <w:t xml:space="preserve"> </w:t>
      </w:r>
      <w:r w:rsidRPr="00D32C9D">
        <w:t>Raising</w:t>
      </w:r>
      <w:r w:rsidR="00AC6864">
        <w:t xml:space="preserve"> </w:t>
      </w:r>
      <w:r w:rsidRPr="00D32C9D">
        <w:t>awareness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consequences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early</w:t>
      </w:r>
      <w:r w:rsidR="00AC6864">
        <w:t xml:space="preserve"> </w:t>
      </w:r>
      <w:r w:rsidRPr="00D32C9D">
        <w:t>marriage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pregnancy</w:t>
      </w:r>
      <w:r w:rsidR="00AC6864">
        <w:t xml:space="preserve"> </w:t>
      </w:r>
      <w:r w:rsidRPr="00D32C9D">
        <w:t>along</w:t>
      </w:r>
      <w:r w:rsidR="00AC6864">
        <w:t xml:space="preserve"> </w:t>
      </w:r>
      <w:r w:rsidRPr="00D32C9D">
        <w:t>with</w:t>
      </w:r>
      <w:r w:rsidR="00AC6864">
        <w:t xml:space="preserve"> </w:t>
      </w:r>
      <w:r w:rsidRPr="00D32C9D">
        <w:t>fixing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minimum</w:t>
      </w:r>
      <w:r w:rsidR="00AC6864">
        <w:t xml:space="preserve"> </w:t>
      </w:r>
      <w:r w:rsidRPr="00D32C9D">
        <w:t>marriage</w:t>
      </w:r>
      <w:r w:rsidR="00AC6864">
        <w:t xml:space="preserve"> </w:t>
      </w:r>
      <w:r w:rsidRPr="00D32C9D">
        <w:t>age</w:t>
      </w:r>
      <w:r w:rsidR="00AC6864">
        <w:t xml:space="preserve"> </w:t>
      </w:r>
      <w:r w:rsidRPr="00D32C9D">
        <w:t>at</w:t>
      </w:r>
      <w:r w:rsidR="00AC6864">
        <w:t xml:space="preserve"> </w:t>
      </w:r>
      <w:r w:rsidRPr="00D32C9D">
        <w:t>18</w:t>
      </w:r>
      <w:r w:rsidR="00AC6864">
        <w:t xml:space="preserve"> </w:t>
      </w:r>
      <w:r w:rsidRPr="00D32C9D">
        <w:t>for</w:t>
      </w:r>
      <w:r w:rsidR="00AC6864">
        <w:t xml:space="preserve"> </w:t>
      </w:r>
      <w:r w:rsidRPr="00D32C9D">
        <w:t>both</w:t>
      </w:r>
      <w:r w:rsidR="00AC6864">
        <w:t xml:space="preserve"> </w:t>
      </w:r>
      <w:r w:rsidRPr="00D32C9D">
        <w:t>girls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boys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resulted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fewer</w:t>
      </w:r>
      <w:r w:rsidR="00AC6864">
        <w:t xml:space="preserve"> </w:t>
      </w:r>
      <w:r w:rsidRPr="00D32C9D">
        <w:t>early</w:t>
      </w:r>
      <w:r w:rsidR="00AC6864">
        <w:t xml:space="preserve"> </w:t>
      </w:r>
      <w:r w:rsidRPr="00D32C9D">
        <w:t>marriages.</w:t>
      </w:r>
      <w:r w:rsidR="00AC6864">
        <w:t xml:space="preserve"> </w:t>
      </w:r>
      <w:r w:rsidRPr="00D32C9D">
        <w:t>Although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aggregate</w:t>
      </w:r>
      <w:r w:rsidR="00AC6864">
        <w:t xml:space="preserve"> </w:t>
      </w:r>
      <w:r w:rsidRPr="00D32C9D">
        <w:t>enrolment</w:t>
      </w:r>
      <w:r w:rsidR="00AC6864">
        <w:t xml:space="preserve"> </w:t>
      </w:r>
      <w:r w:rsidRPr="00D32C9D">
        <w:t>rate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been</w:t>
      </w:r>
      <w:r w:rsidR="00AC6864">
        <w:t xml:space="preserve"> </w:t>
      </w:r>
      <w:r w:rsidRPr="00D32C9D">
        <w:t>79</w:t>
      </w:r>
      <w:r w:rsidR="00AC6864">
        <w:t xml:space="preserve"> </w:t>
      </w:r>
      <w:r w:rsidRPr="00D32C9D">
        <w:t>per</w:t>
      </w:r>
      <w:r w:rsidR="00AC6864">
        <w:t xml:space="preserve"> </w:t>
      </w:r>
      <w:r w:rsidRPr="00D32C9D">
        <w:t>cent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2010,</w:t>
      </w:r>
      <w:r w:rsidR="00AC6864">
        <w:t xml:space="preserve"> </w:t>
      </w:r>
      <w:r w:rsidR="00C90D37">
        <w:t>compared</w:t>
      </w:r>
      <w:r w:rsidR="00AC6864">
        <w:t xml:space="preserve"> </w:t>
      </w:r>
      <w:r w:rsidRPr="00D32C9D">
        <w:t>with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goal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100</w:t>
      </w:r>
      <w:r w:rsidR="00AC6864">
        <w:t xml:space="preserve"> </w:t>
      </w:r>
      <w:r w:rsidRPr="00D32C9D">
        <w:t>per</w:t>
      </w:r>
      <w:r w:rsidR="00AC6864">
        <w:t xml:space="preserve"> </w:t>
      </w:r>
      <w:r w:rsidRPr="00D32C9D">
        <w:t>cent</w:t>
      </w:r>
      <w:r w:rsidR="00AC6864">
        <w:t xml:space="preserve"> </w:t>
      </w:r>
      <w:r w:rsidRPr="00D32C9D">
        <w:t>by</w:t>
      </w:r>
      <w:r w:rsidR="00AC6864">
        <w:t xml:space="preserve"> </w:t>
      </w:r>
      <w:r w:rsidRPr="00D32C9D">
        <w:t>2015,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preschool</w:t>
      </w:r>
      <w:r w:rsidR="00AC6864">
        <w:t xml:space="preserve"> </w:t>
      </w:r>
      <w:r w:rsidRPr="00D32C9D">
        <w:t>enrolment</w:t>
      </w:r>
      <w:r w:rsidR="00AC6864">
        <w:t xml:space="preserve"> </w:t>
      </w:r>
      <w:r w:rsidRPr="00D32C9D">
        <w:t>rate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remained</w:t>
      </w:r>
      <w:r w:rsidR="00AC6864">
        <w:t xml:space="preserve"> </w:t>
      </w:r>
      <w:r w:rsidRPr="00D32C9D">
        <w:t>very</w:t>
      </w:r>
      <w:r w:rsidR="00AC6864">
        <w:t xml:space="preserve"> </w:t>
      </w:r>
      <w:r w:rsidRPr="00D32C9D">
        <w:t>low</w:t>
      </w:r>
      <w:r w:rsidR="00AC6864">
        <w:t xml:space="preserve"> </w:t>
      </w:r>
      <w:r w:rsidR="00C90D37">
        <w:t>(at</w:t>
      </w:r>
      <w:r w:rsidR="00AC6864">
        <w:t xml:space="preserve"> </w:t>
      </w:r>
      <w:r w:rsidRPr="00D32C9D">
        <w:t>9</w:t>
      </w:r>
      <w:r w:rsidR="00AC6864">
        <w:t xml:space="preserve"> </w:t>
      </w:r>
      <w:r w:rsidRPr="00D32C9D">
        <w:t>per</w:t>
      </w:r>
      <w:r w:rsidR="00AC6864">
        <w:t xml:space="preserve"> </w:t>
      </w:r>
      <w:r w:rsidRPr="00D32C9D">
        <w:t>cent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2011</w:t>
      </w:r>
      <w:r w:rsidR="00C90D37">
        <w:t>)</w:t>
      </w:r>
      <w:r w:rsidRPr="00D32C9D">
        <w:t>.</w:t>
      </w:r>
    </w:p>
    <w:p w:rsidR="00D32C9D" w:rsidRPr="00D32C9D" w:rsidRDefault="00D32C9D" w:rsidP="00D32C9D">
      <w:pPr>
        <w:pStyle w:val="SingleTxtG"/>
      </w:pPr>
      <w:r w:rsidRPr="00D32C9D">
        <w:t>5.</w:t>
      </w:r>
      <w:r w:rsidRPr="00D32C9D">
        <w:tab/>
        <w:t>A</w:t>
      </w:r>
      <w:r w:rsidR="00AC6864">
        <w:t xml:space="preserve"> </w:t>
      </w:r>
      <w:r w:rsidRPr="00D32C9D">
        <w:t>strategic</w:t>
      </w:r>
      <w:r w:rsidR="00AC6864">
        <w:t xml:space="preserve"> </w:t>
      </w:r>
      <w:r w:rsidRPr="00D32C9D">
        <w:t>plan</w:t>
      </w:r>
      <w:r w:rsidR="00AC6864">
        <w:t xml:space="preserve"> </w:t>
      </w:r>
      <w:r w:rsidRPr="00D32C9D">
        <w:t>for</w:t>
      </w:r>
      <w:r w:rsidR="00AC6864">
        <w:t xml:space="preserve"> </w:t>
      </w:r>
      <w:r w:rsidRPr="00D32C9D">
        <w:t>birth</w:t>
      </w:r>
      <w:r w:rsidR="00AC6864">
        <w:t xml:space="preserve"> </w:t>
      </w:r>
      <w:r w:rsidRPr="00D32C9D">
        <w:t>registration</w:t>
      </w:r>
      <w:r w:rsidR="00AC6864">
        <w:t xml:space="preserve"> </w:t>
      </w:r>
      <w:r w:rsidRPr="00D32C9D">
        <w:t>would</w:t>
      </w:r>
      <w:r w:rsidR="00AC6864">
        <w:t xml:space="preserve"> </w:t>
      </w:r>
      <w:r w:rsidRPr="00D32C9D">
        <w:t>be</w:t>
      </w:r>
      <w:r w:rsidR="00AC6864">
        <w:t xml:space="preserve"> </w:t>
      </w:r>
      <w:r w:rsidR="00650935">
        <w:t>developed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2013</w:t>
      </w:r>
      <w:r w:rsidR="00AC6864">
        <w:t xml:space="preserve"> </w:t>
      </w:r>
      <w:r w:rsidRPr="00D32C9D">
        <w:t>with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view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increasing</w:t>
      </w:r>
      <w:r w:rsidR="00AC6864">
        <w:t xml:space="preserve"> </w:t>
      </w:r>
      <w:r w:rsidRPr="00D32C9D">
        <w:t>registration</w:t>
      </w:r>
      <w:r w:rsidR="00AC6864">
        <w:t xml:space="preserve"> </w:t>
      </w:r>
      <w:r w:rsidRPr="00D32C9D">
        <w:t>from</w:t>
      </w:r>
      <w:r w:rsidR="00AC6864">
        <w:t xml:space="preserve"> </w:t>
      </w:r>
      <w:r w:rsidRPr="00D32C9D">
        <w:t>53</w:t>
      </w:r>
      <w:r w:rsidR="00AC6864">
        <w:t xml:space="preserve"> </w:t>
      </w:r>
      <w:r w:rsidRPr="00D32C9D">
        <w:t>per</w:t>
      </w:r>
      <w:r w:rsidR="00AC6864">
        <w:t xml:space="preserve"> </w:t>
      </w:r>
      <w:r w:rsidRPr="00D32C9D">
        <w:t>cent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2012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70</w:t>
      </w:r>
      <w:r w:rsidR="00AC6864">
        <w:t xml:space="preserve"> </w:t>
      </w:r>
      <w:r w:rsidRPr="00D32C9D">
        <w:t>per</w:t>
      </w:r>
      <w:r w:rsidR="00AC6864">
        <w:t xml:space="preserve"> </w:t>
      </w:r>
      <w:r w:rsidRPr="00D32C9D">
        <w:t>cent</w:t>
      </w:r>
      <w:r w:rsidR="00AC6864">
        <w:t xml:space="preserve"> </w:t>
      </w:r>
      <w:r w:rsidRPr="00D32C9D">
        <w:t>by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end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2014.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addition,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community-based</w:t>
      </w:r>
      <w:r w:rsidR="00AC6864">
        <w:t xml:space="preserve"> </w:t>
      </w:r>
      <w:r w:rsidRPr="00D32C9D">
        <w:t>system</w:t>
      </w:r>
      <w:r w:rsidR="00AC6864">
        <w:t xml:space="preserve"> </w:t>
      </w:r>
      <w:r w:rsidRPr="00D32C9D">
        <w:t>for</w:t>
      </w:r>
      <w:r w:rsidR="00AC6864">
        <w:t xml:space="preserve"> </w:t>
      </w:r>
      <w:r w:rsidRPr="00D32C9D">
        <w:t>child</w:t>
      </w:r>
      <w:r w:rsidR="00AC6864">
        <w:t xml:space="preserve"> </w:t>
      </w:r>
      <w:r w:rsidRPr="00D32C9D">
        <w:t>protection</w:t>
      </w:r>
      <w:r w:rsidR="00AC6864">
        <w:t xml:space="preserve"> </w:t>
      </w:r>
      <w:r w:rsidRPr="00D32C9D">
        <w:t>had</w:t>
      </w:r>
      <w:r w:rsidR="00AC6864">
        <w:t xml:space="preserve"> </w:t>
      </w:r>
      <w:r w:rsidR="00650935">
        <w:t>provided</w:t>
      </w:r>
      <w:r w:rsidR="00AC6864">
        <w:t xml:space="preserve"> </w:t>
      </w:r>
      <w:r w:rsidRPr="00D32C9D">
        <w:t>care</w:t>
      </w:r>
      <w:r w:rsidR="00AC6864">
        <w:t xml:space="preserve"> </w:t>
      </w:r>
      <w:r w:rsidRPr="00D32C9D">
        <w:t>for</w:t>
      </w:r>
      <w:r w:rsidR="00AC6864">
        <w:t xml:space="preserve"> </w:t>
      </w:r>
      <w:r w:rsidRPr="00D32C9D">
        <w:t>nearly</w:t>
      </w:r>
      <w:r w:rsidR="00AC6864">
        <w:t xml:space="preserve"> </w:t>
      </w:r>
      <w:r w:rsidRPr="00D32C9D">
        <w:t>40,000</w:t>
      </w:r>
      <w:r w:rsidR="00AC6864">
        <w:t xml:space="preserve"> </w:t>
      </w:r>
      <w:r w:rsidRPr="00D32C9D">
        <w:t>child</w:t>
      </w:r>
      <w:r w:rsidR="00AC6864">
        <w:t xml:space="preserve"> </w:t>
      </w:r>
      <w:r w:rsidRPr="00D32C9D">
        <w:t>victims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trafficking</w:t>
      </w:r>
      <w:r w:rsidR="00AC6864">
        <w:t xml:space="preserve"> </w:t>
      </w:r>
      <w:r w:rsidRPr="00D32C9D">
        <w:t>or</w:t>
      </w:r>
      <w:r w:rsidR="00AC6864">
        <w:t xml:space="preserve"> </w:t>
      </w:r>
      <w:r w:rsidRPr="00D32C9D">
        <w:t>violence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2012.</w:t>
      </w:r>
    </w:p>
    <w:p w:rsidR="00D32C9D" w:rsidRPr="00D32C9D" w:rsidRDefault="00D32C9D" w:rsidP="00D32C9D">
      <w:pPr>
        <w:pStyle w:val="SingleTxtG"/>
      </w:pPr>
      <w:r w:rsidRPr="007B040E">
        <w:t>6.</w:t>
      </w:r>
      <w:r w:rsidRPr="007B040E">
        <w:tab/>
        <w:t>A</w:t>
      </w:r>
      <w:r w:rsidR="00AC6864" w:rsidRPr="007B040E">
        <w:t xml:space="preserve"> </w:t>
      </w:r>
      <w:r w:rsidRPr="007B040E">
        <w:t>number</w:t>
      </w:r>
      <w:r w:rsidR="00AC6864" w:rsidRPr="007B040E">
        <w:t xml:space="preserve"> </w:t>
      </w:r>
      <w:r w:rsidRPr="007B040E">
        <w:t>of</w:t>
      </w:r>
      <w:r w:rsidR="00AC6864" w:rsidRPr="007B040E">
        <w:t xml:space="preserve"> </w:t>
      </w:r>
      <w:r w:rsidRPr="007B040E">
        <w:t>legal</w:t>
      </w:r>
      <w:r w:rsidR="00AC6864">
        <w:t xml:space="preserve"> </w:t>
      </w:r>
      <w:r w:rsidRPr="00D32C9D">
        <w:t>texts</w:t>
      </w:r>
      <w:r w:rsidR="00AC6864">
        <w:t xml:space="preserve"> </w:t>
      </w:r>
      <w:r w:rsidRPr="00D32C9D">
        <w:t>explicitly</w:t>
      </w:r>
      <w:r w:rsidR="00AC6864">
        <w:t xml:space="preserve"> </w:t>
      </w:r>
      <w:r w:rsidRPr="00D32C9D">
        <w:t>protecting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rights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been</w:t>
      </w:r>
      <w:r w:rsidR="00AC6864">
        <w:t xml:space="preserve"> </w:t>
      </w:r>
      <w:r w:rsidRPr="00D32C9D">
        <w:t>enacted,</w:t>
      </w:r>
      <w:r w:rsidR="00AC6864">
        <w:t xml:space="preserve"> </w:t>
      </w:r>
      <w:r w:rsidRPr="00D32C9D">
        <w:t>including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Mining</w:t>
      </w:r>
      <w:r w:rsidR="00AC6864">
        <w:t xml:space="preserve"> </w:t>
      </w:r>
      <w:r w:rsidRPr="00D32C9D">
        <w:t>Code,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Labour</w:t>
      </w:r>
      <w:r w:rsidR="00AC6864">
        <w:t xml:space="preserve"> </w:t>
      </w:r>
      <w:r w:rsidRPr="00D32C9D">
        <w:t>Code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Environment</w:t>
      </w:r>
      <w:r w:rsidR="00AC6864">
        <w:t xml:space="preserve"> </w:t>
      </w:r>
      <w:r w:rsidRPr="00D32C9D">
        <w:t>Code.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Parliament,</w:t>
      </w:r>
      <w:r w:rsidR="00AC6864">
        <w:t xml:space="preserve"> </w:t>
      </w:r>
      <w:r w:rsidRPr="00D32C9D">
        <w:t>with</w:t>
      </w:r>
      <w:r w:rsidR="00AC6864">
        <w:t xml:space="preserve"> </w:t>
      </w:r>
      <w:r w:rsidRPr="00D32C9D">
        <w:t>representation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38</w:t>
      </w:r>
      <w:r w:rsidR="00AC6864">
        <w:t xml:space="preserve"> </w:t>
      </w:r>
      <w:r w:rsidR="00592204">
        <w:t>communes</w:t>
      </w:r>
      <w:r w:rsidRPr="00D32C9D">
        <w:t>,</w:t>
      </w:r>
      <w:r w:rsidR="00AC6864">
        <w:t xml:space="preserve"> </w:t>
      </w:r>
      <w:r w:rsidRPr="00D32C9D">
        <w:t>gave</w:t>
      </w:r>
      <w:r w:rsidR="00AC6864">
        <w:t xml:space="preserve"> </w:t>
      </w:r>
      <w:r w:rsidR="00592204">
        <w:t>expression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through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114</w:t>
      </w:r>
      <w:r w:rsidR="00AC6864">
        <w:t xml:space="preserve"> </w:t>
      </w:r>
      <w:r w:rsidRPr="00D32C9D">
        <w:t>junior</w:t>
      </w:r>
      <w:r w:rsidR="00AC6864">
        <w:t xml:space="preserve"> </w:t>
      </w:r>
      <w:r w:rsidRPr="00D32C9D">
        <w:t>deputies.</w:t>
      </w:r>
      <w:r w:rsidR="00AC6864">
        <w:t xml:space="preserve"> </w:t>
      </w:r>
      <w:r w:rsidRPr="00D32C9D">
        <w:t>At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first</w:t>
      </w:r>
      <w:r w:rsidR="00AC6864">
        <w:t xml:space="preserve"> </w:t>
      </w:r>
      <w:r w:rsidRPr="00D32C9D">
        <w:t>National</w:t>
      </w:r>
      <w:r w:rsidR="00AC6864">
        <w:t xml:space="preserve"> </w:t>
      </w:r>
      <w:r w:rsidRPr="00D32C9D">
        <w:t>Forum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Children,</w:t>
      </w:r>
      <w:r w:rsidR="00AC6864">
        <w:t xml:space="preserve"> </w:t>
      </w:r>
      <w:r w:rsidRPr="00D32C9D">
        <w:t>held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June</w:t>
      </w:r>
      <w:r w:rsidR="00AC6864">
        <w:t xml:space="preserve"> </w:t>
      </w:r>
      <w:r w:rsidRPr="00D32C9D">
        <w:t>2012,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decision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been</w:t>
      </w:r>
      <w:r w:rsidR="00AC6864">
        <w:t xml:space="preserve"> </w:t>
      </w:r>
      <w:r w:rsidRPr="00D32C9D">
        <w:t>taken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measures</w:t>
      </w:r>
      <w:r w:rsidR="00AC6864">
        <w:t xml:space="preserve"> </w:t>
      </w:r>
      <w:r w:rsidRPr="00D32C9D">
        <w:t>needed</w:t>
      </w:r>
      <w:r w:rsidR="00AC6864">
        <w:t xml:space="preserve"> </w:t>
      </w:r>
      <w:r w:rsidRPr="00D32C9D">
        <w:t>for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establishment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rights-based</w:t>
      </w:r>
      <w:r w:rsidR="00AC6864">
        <w:t xml:space="preserve"> </w:t>
      </w:r>
      <w:r w:rsidRPr="00D32C9D">
        <w:t>child</w:t>
      </w:r>
      <w:r w:rsidR="00AC6864">
        <w:t xml:space="preserve"> </w:t>
      </w:r>
      <w:r w:rsidRPr="00D32C9D">
        <w:t>protection</w:t>
      </w:r>
      <w:r w:rsidR="00AC6864">
        <w:t xml:space="preserve"> </w:t>
      </w:r>
      <w:r w:rsidRPr="00D32C9D">
        <w:t>system</w:t>
      </w:r>
      <w:r w:rsidR="00AC6864">
        <w:t xml:space="preserve"> </w:t>
      </w:r>
      <w:r w:rsidRPr="00D32C9D">
        <w:t>by</w:t>
      </w:r>
      <w:r w:rsidR="00AC6864">
        <w:t xml:space="preserve"> </w:t>
      </w:r>
      <w:r w:rsidRPr="00D32C9D">
        <w:t>2015</w:t>
      </w:r>
      <w:r w:rsidR="00592204">
        <w:t>,</w:t>
      </w:r>
      <w:r w:rsidR="00AC6864">
        <w:t xml:space="preserve"> </w:t>
      </w:r>
      <w:r w:rsidR="00592204">
        <w:t>which</w:t>
      </w:r>
      <w:r w:rsidR="00AC6864">
        <w:t xml:space="preserve"> </w:t>
      </w:r>
      <w:r w:rsidRPr="00D32C9D">
        <w:t>would</w:t>
      </w:r>
      <w:r w:rsidR="00AC6864">
        <w:t xml:space="preserve"> </w:t>
      </w:r>
      <w:r w:rsidRPr="00D32C9D">
        <w:t>include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monitoring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evaluation</w:t>
      </w:r>
      <w:r w:rsidR="00AC6864">
        <w:t xml:space="preserve"> </w:t>
      </w:r>
      <w:r w:rsidRPr="00D32C9D">
        <w:t>mechanism</w:t>
      </w:r>
      <w:r w:rsidR="00AC6864">
        <w:t xml:space="preserve"> </w:t>
      </w:r>
      <w:r w:rsidRPr="00D32C9D">
        <w:t>once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national</w:t>
      </w:r>
      <w:r w:rsidR="00AC6864">
        <w:t xml:space="preserve"> </w:t>
      </w:r>
      <w:r w:rsidRPr="00D32C9D">
        <w:t>policy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act</w:t>
      </w:r>
      <w:r w:rsidR="00AC6864">
        <w:t xml:space="preserve"> </w:t>
      </w:r>
      <w:r w:rsidRPr="00D32C9D">
        <w:t>establishing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Code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been</w:t>
      </w:r>
      <w:r w:rsidR="00AC6864">
        <w:t xml:space="preserve"> </w:t>
      </w:r>
      <w:r w:rsidRPr="00D32C9D">
        <w:t>revised.</w:t>
      </w:r>
    </w:p>
    <w:p w:rsidR="00D32C9D" w:rsidRPr="00D32C9D" w:rsidRDefault="00D32C9D" w:rsidP="00D32C9D">
      <w:pPr>
        <w:pStyle w:val="SingleTxtG"/>
      </w:pPr>
      <w:r w:rsidRPr="00D32C9D">
        <w:t>7.</w:t>
      </w:r>
      <w:r w:rsidRPr="00D32C9D">
        <w:tab/>
      </w:r>
      <w:r w:rsidRPr="00592204">
        <w:rPr>
          <w:b/>
        </w:rPr>
        <w:t>Ms.</w:t>
      </w:r>
      <w:r w:rsidR="00AC6864">
        <w:rPr>
          <w:b/>
        </w:rPr>
        <w:t xml:space="preserve"> </w:t>
      </w:r>
      <w:r w:rsidRPr="00592204">
        <w:rPr>
          <w:b/>
        </w:rPr>
        <w:t>Nores</w:t>
      </w:r>
      <w:r w:rsidR="00AC6864">
        <w:rPr>
          <w:b/>
        </w:rPr>
        <w:t xml:space="preserve"> </w:t>
      </w:r>
      <w:r w:rsidRPr="00592204">
        <w:rPr>
          <w:b/>
        </w:rPr>
        <w:t>de</w:t>
      </w:r>
      <w:r w:rsidR="00AC6864">
        <w:rPr>
          <w:b/>
        </w:rPr>
        <w:t xml:space="preserve"> </w:t>
      </w:r>
      <w:r w:rsidRPr="00592204">
        <w:rPr>
          <w:b/>
        </w:rPr>
        <w:t>García</w:t>
      </w:r>
      <w:r w:rsidR="00AC6864">
        <w:t xml:space="preserve"> </w:t>
      </w:r>
      <w:r w:rsidRPr="00D32C9D">
        <w:t>(Country</w:t>
      </w:r>
      <w:r w:rsidR="00AC6864">
        <w:t xml:space="preserve"> </w:t>
      </w:r>
      <w:r w:rsidRPr="00D32C9D">
        <w:t>Rapporteur)</w:t>
      </w:r>
      <w:r w:rsidR="00AC6864">
        <w:t xml:space="preserve"> </w:t>
      </w:r>
      <w:r w:rsidRPr="00D32C9D">
        <w:t>wished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know</w:t>
      </w:r>
      <w:r w:rsidR="00AC6864">
        <w:t xml:space="preserve"> </w:t>
      </w:r>
      <w:r w:rsidR="00E92B26">
        <w:t>which</w:t>
      </w:r>
      <w:r w:rsidR="00AC6864">
        <w:t xml:space="preserve"> </w:t>
      </w:r>
      <w:r w:rsidRPr="00D32C9D">
        <w:t>body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responsible</w:t>
      </w:r>
      <w:r w:rsidR="00AC6864">
        <w:t xml:space="preserve"> </w:t>
      </w:r>
      <w:r w:rsidRPr="00D32C9D">
        <w:t>for</w:t>
      </w:r>
      <w:r w:rsidR="00AC6864">
        <w:t xml:space="preserve"> </w:t>
      </w:r>
      <w:r w:rsidRPr="00D32C9D">
        <w:t>coordinating</w:t>
      </w:r>
      <w:r w:rsidR="00AC6864">
        <w:t xml:space="preserve"> </w:t>
      </w:r>
      <w:r w:rsidRPr="00D32C9D">
        <w:t>all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actions</w:t>
      </w:r>
      <w:r w:rsidR="00AC6864">
        <w:t xml:space="preserve"> </w:t>
      </w:r>
      <w:r w:rsidR="00E92B26">
        <w:t>related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="00E92B26">
        <w:t>the</w:t>
      </w:r>
      <w:r w:rsidR="00AC6864">
        <w:t xml:space="preserve"> </w:t>
      </w:r>
      <w:r w:rsidR="00E92B26">
        <w:t>m</w:t>
      </w:r>
      <w:r w:rsidRPr="00D32C9D">
        <w:t>onitor</w:t>
      </w:r>
      <w:r w:rsidR="00E92B26">
        <w:t>ing</w:t>
      </w:r>
      <w:r w:rsidRPr="00D32C9D">
        <w:t>,</w:t>
      </w:r>
      <w:r w:rsidR="00AC6864">
        <w:t xml:space="preserve"> </w:t>
      </w:r>
      <w:r w:rsidRPr="00D32C9D">
        <w:t>protect</w:t>
      </w:r>
      <w:r w:rsidR="00E92B26">
        <w:t>ion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defen</w:t>
      </w:r>
      <w:r w:rsidR="00E92B26">
        <w:t>ce</w:t>
      </w:r>
      <w:r w:rsidR="00AC6864">
        <w:t xml:space="preserve"> </w:t>
      </w:r>
      <w:r w:rsidR="00E92B26">
        <w:t>of</w:t>
      </w:r>
      <w:r w:rsidR="00AC6864">
        <w:t xml:space="preserve"> </w:t>
      </w:r>
      <w:r w:rsidRPr="00D32C9D">
        <w:t>human</w:t>
      </w:r>
      <w:r w:rsidR="00AC6864">
        <w:t xml:space="preserve"> </w:t>
      </w:r>
      <w:r w:rsidRPr="00D32C9D">
        <w:t>rights.</w:t>
      </w:r>
      <w:r w:rsidR="00AC6864">
        <w:t xml:space="preserve"> </w:t>
      </w:r>
      <w:r w:rsidRPr="00D32C9D">
        <w:t>She</w:t>
      </w:r>
      <w:r w:rsidR="00AC6864">
        <w:t xml:space="preserve"> </w:t>
      </w:r>
      <w:r w:rsidRPr="00D32C9D">
        <w:t>expressed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Committee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concern</w:t>
      </w:r>
      <w:r w:rsidR="00AC6864">
        <w:t xml:space="preserve"> </w:t>
      </w:r>
      <w:r w:rsidRPr="00D32C9D">
        <w:t>about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absence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an</w:t>
      </w:r>
      <w:r w:rsidR="00AC6864">
        <w:t xml:space="preserve"> </w:t>
      </w:r>
      <w:r w:rsidRPr="00D32C9D">
        <w:t>independent</w:t>
      </w:r>
      <w:r w:rsidR="00AC6864">
        <w:t xml:space="preserve"> </w:t>
      </w:r>
      <w:r w:rsidRPr="00D32C9D">
        <w:t>human</w:t>
      </w:r>
      <w:r w:rsidR="00AC6864">
        <w:t xml:space="preserve"> </w:t>
      </w:r>
      <w:r w:rsidRPr="00D32C9D">
        <w:t>rights</w:t>
      </w:r>
      <w:r w:rsidR="00AC6864">
        <w:t xml:space="preserve"> </w:t>
      </w:r>
      <w:r w:rsidRPr="00D32C9D">
        <w:t>commission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line</w:t>
      </w:r>
      <w:r w:rsidR="00AC6864">
        <w:t xml:space="preserve"> </w:t>
      </w:r>
      <w:r w:rsidRPr="00D32C9D">
        <w:t>with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Paris</w:t>
      </w:r>
      <w:r w:rsidR="00AC6864">
        <w:t xml:space="preserve"> </w:t>
      </w:r>
      <w:r w:rsidRPr="00D32C9D">
        <w:t>Principles.</w:t>
      </w:r>
      <w:r w:rsidR="00AC6864">
        <w:t xml:space="preserve"> </w:t>
      </w:r>
      <w:r w:rsidRPr="00D32C9D">
        <w:t>She</w:t>
      </w:r>
      <w:r w:rsidR="00AC6864">
        <w:t xml:space="preserve"> </w:t>
      </w:r>
      <w:r w:rsidRPr="00D32C9D">
        <w:t>enquired</w:t>
      </w:r>
      <w:r w:rsidR="00AC6864">
        <w:t xml:space="preserve"> </w:t>
      </w:r>
      <w:r w:rsidRPr="00D32C9D">
        <w:t>about</w:t>
      </w:r>
      <w:r w:rsidR="00AC6864">
        <w:t xml:space="preserve"> </w:t>
      </w:r>
      <w:r w:rsidRPr="00D32C9D">
        <w:t>efforts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improve</w:t>
      </w:r>
      <w:r w:rsidR="00AC6864">
        <w:t xml:space="preserve"> </w:t>
      </w:r>
      <w:r w:rsidRPr="00D32C9D">
        <w:t>tax</w:t>
      </w:r>
      <w:r w:rsidR="00AC6864">
        <w:t xml:space="preserve"> </w:t>
      </w:r>
      <w:r w:rsidRPr="00D32C9D">
        <w:t>collection</w:t>
      </w:r>
      <w:r w:rsidR="00AC6864">
        <w:t xml:space="preserve"> </w:t>
      </w:r>
      <w:r w:rsidRPr="00D32C9D">
        <w:t>from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productive</w:t>
      </w:r>
      <w:r w:rsidR="00AC6864">
        <w:t xml:space="preserve"> </w:t>
      </w:r>
      <w:r w:rsidRPr="00D32C9D">
        <w:t>sector,</w:t>
      </w:r>
      <w:r w:rsidR="00AC6864">
        <w:t xml:space="preserve"> </w:t>
      </w:r>
      <w:r w:rsidRPr="00D32C9D">
        <w:t>especially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mining</w:t>
      </w:r>
      <w:r w:rsidR="00AC6864">
        <w:t xml:space="preserve"> </w:t>
      </w:r>
      <w:r w:rsidRPr="00D32C9D">
        <w:t>industry,</w:t>
      </w:r>
      <w:r w:rsidR="00AC6864">
        <w:t xml:space="preserve"> </w:t>
      </w:r>
      <w:r w:rsidRPr="00D32C9D">
        <w:t>which</w:t>
      </w:r>
      <w:r w:rsidR="00AC6864">
        <w:t xml:space="preserve"> </w:t>
      </w:r>
      <w:r w:rsidRPr="00D32C9D">
        <w:t>would</w:t>
      </w:r>
      <w:r w:rsidR="00AC6864">
        <w:t xml:space="preserve"> </w:t>
      </w:r>
      <w:r w:rsidRPr="00D32C9D">
        <w:t>make</w:t>
      </w:r>
      <w:r w:rsidR="00AC6864">
        <w:t xml:space="preserve"> </w:t>
      </w:r>
      <w:r w:rsidRPr="00D32C9D">
        <w:t>it</w:t>
      </w:r>
      <w:r w:rsidR="00AC6864">
        <w:t xml:space="preserve"> </w:t>
      </w:r>
      <w:r w:rsidRPr="00D32C9D">
        <w:t>possible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allocate</w:t>
      </w:r>
      <w:r w:rsidR="00AC6864">
        <w:t xml:space="preserve"> </w:t>
      </w:r>
      <w:r w:rsidRPr="00D32C9D">
        <w:t>more</w:t>
      </w:r>
      <w:r w:rsidR="00AC6864">
        <w:t xml:space="preserve"> </w:t>
      </w:r>
      <w:r w:rsidRPr="00D32C9D">
        <w:t>resources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social</w:t>
      </w:r>
      <w:r w:rsidR="00AC6864">
        <w:t xml:space="preserve"> </w:t>
      </w:r>
      <w:r w:rsidRPr="00D32C9D">
        <w:t>issues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="00E92B26">
        <w:t>to</w:t>
      </w:r>
      <w:r w:rsidR="00AC6864">
        <w:t xml:space="preserve"> </w:t>
      </w:r>
      <w:r w:rsidR="00E92B26">
        <w:t>fighting</w:t>
      </w:r>
      <w:r w:rsidR="00AC6864">
        <w:t xml:space="preserve"> </w:t>
      </w:r>
      <w:r w:rsidRPr="00D32C9D">
        <w:t>corruption.</w:t>
      </w:r>
      <w:r w:rsidR="00AC6864">
        <w:t xml:space="preserve"> </w:t>
      </w:r>
      <w:r w:rsidRPr="00D32C9D">
        <w:t>She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Convention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also</w:t>
      </w:r>
      <w:r w:rsidR="00AC6864">
        <w:t xml:space="preserve"> </w:t>
      </w:r>
      <w:r w:rsidR="00E92B26">
        <w:t>disseminated</w:t>
      </w:r>
      <w:r w:rsidR="00AC6864">
        <w:t xml:space="preserve"> </w:t>
      </w:r>
      <w:r w:rsidRPr="00D32C9D">
        <w:t>orally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various</w:t>
      </w:r>
      <w:r w:rsidR="00AC6864">
        <w:t xml:space="preserve"> </w:t>
      </w:r>
      <w:r w:rsidRPr="00D32C9D">
        <w:t>languages</w:t>
      </w:r>
      <w:r w:rsidR="00AC6864">
        <w:t xml:space="preserve"> </w:t>
      </w:r>
      <w:r w:rsidRPr="00D32C9D">
        <w:t>spoken</w:t>
      </w:r>
      <w:r w:rsidR="00AC6864">
        <w:t xml:space="preserve"> </w:t>
      </w:r>
      <w:r w:rsidRPr="00D32C9D">
        <w:t>in</w:t>
      </w:r>
      <w:r w:rsidR="00AC6864">
        <w:t xml:space="preserve"> </w:t>
      </w:r>
      <w:smartTag w:uri="urn:schemas-microsoft-com:office:smarttags" w:element="country-region">
        <w:smartTag w:uri="urn:schemas-microsoft-com:office:smarttags" w:element="place">
          <w:r w:rsidRPr="00D32C9D">
            <w:t>Guinea</w:t>
          </w:r>
        </w:smartTag>
      </w:smartTag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tangible</w:t>
      </w:r>
      <w:r w:rsidR="00AC6864">
        <w:t xml:space="preserve"> </w:t>
      </w:r>
      <w:r w:rsidRPr="00D32C9D">
        <w:t>measures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being</w:t>
      </w:r>
      <w:r w:rsidR="00AC6864">
        <w:t xml:space="preserve"> </w:t>
      </w:r>
      <w:r w:rsidRPr="00D32C9D">
        <w:t>considered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allow</w:t>
      </w:r>
      <w:r w:rsidR="00AC6864">
        <w:t xml:space="preserve"> </w:t>
      </w:r>
      <w:r w:rsidRPr="00D32C9D">
        <w:t>everyone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fully</w:t>
      </w:r>
      <w:r w:rsidR="00AC6864">
        <w:t xml:space="preserve"> </w:t>
      </w:r>
      <w:r w:rsidRPr="00D32C9D">
        <w:t>enjoy</w:t>
      </w:r>
      <w:r w:rsidR="00AC6864">
        <w:t xml:space="preserve"> </w:t>
      </w:r>
      <w:r w:rsidRPr="00D32C9D">
        <w:t>their</w:t>
      </w:r>
      <w:r w:rsidR="00AC6864">
        <w:t xml:space="preserve"> </w:t>
      </w:r>
      <w:r w:rsidRPr="00D32C9D">
        <w:t>rights,</w:t>
      </w:r>
      <w:r w:rsidR="00AC6864">
        <w:t xml:space="preserve"> </w:t>
      </w:r>
      <w:r w:rsidRPr="00D32C9D">
        <w:t>without</w:t>
      </w:r>
      <w:r w:rsidR="00AC6864">
        <w:t xml:space="preserve"> </w:t>
      </w:r>
      <w:r w:rsidRPr="00D32C9D">
        <w:t>discrimination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grounds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gender</w:t>
      </w:r>
      <w:r w:rsidR="00AC6864">
        <w:t xml:space="preserve"> </w:t>
      </w:r>
      <w:r w:rsidRPr="00D32C9D">
        <w:t>or</w:t>
      </w:r>
      <w:r w:rsidR="00AC6864">
        <w:t xml:space="preserve"> </w:t>
      </w:r>
      <w:r w:rsidRPr="00D32C9D">
        <w:t>place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residence.</w:t>
      </w:r>
      <w:r w:rsidR="00AC6864">
        <w:t xml:space="preserve"> </w:t>
      </w:r>
      <w:r w:rsidRPr="00D32C9D">
        <w:t>She</w:t>
      </w:r>
      <w:r w:rsidR="00AC6864">
        <w:t xml:space="preserve"> </w:t>
      </w:r>
      <w:r w:rsidRPr="00D32C9D">
        <w:t>also</w:t>
      </w:r>
      <w:r w:rsidR="00AC6864">
        <w:t xml:space="preserve"> </w:t>
      </w:r>
      <w:r w:rsidRPr="00D32C9D">
        <w:t>wished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know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Government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planning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ban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corporal</w:t>
      </w:r>
      <w:r w:rsidR="00AC6864">
        <w:t xml:space="preserve"> </w:t>
      </w:r>
      <w:r w:rsidRPr="00D32C9D">
        <w:t>punishment</w:t>
      </w:r>
      <w:r w:rsidR="00AC6864">
        <w:t xml:space="preserve"> in all circumstances</w:t>
      </w:r>
      <w:r w:rsidRPr="00D32C9D">
        <w:t>.</w:t>
      </w:r>
      <w:r w:rsidR="00AC6864">
        <w:t xml:space="preserve"> </w:t>
      </w:r>
      <w:r w:rsidRPr="00D32C9D">
        <w:t>Pointing</w:t>
      </w:r>
      <w:r w:rsidR="00AC6864">
        <w:t xml:space="preserve"> </w:t>
      </w:r>
      <w:r w:rsidRPr="00D32C9D">
        <w:t>out</w:t>
      </w:r>
      <w:r w:rsidR="00AC6864">
        <w:t xml:space="preserve"> </w:t>
      </w:r>
      <w:r w:rsidRPr="00D32C9D">
        <w:t>that,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2012,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rate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female</w:t>
      </w:r>
      <w:r w:rsidR="00AC6864">
        <w:t xml:space="preserve"> </w:t>
      </w:r>
      <w:r w:rsidRPr="00D32C9D">
        <w:t>genital</w:t>
      </w:r>
      <w:r w:rsidR="00AC6864">
        <w:t xml:space="preserve"> </w:t>
      </w:r>
      <w:r w:rsidRPr="00D32C9D">
        <w:t>mutilation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still</w:t>
      </w:r>
      <w:r w:rsidR="00AC6864">
        <w:t xml:space="preserve"> </w:t>
      </w:r>
      <w:r w:rsidRPr="00D32C9D">
        <w:t>been</w:t>
      </w:r>
      <w:r w:rsidR="00AC6864">
        <w:t xml:space="preserve"> </w:t>
      </w:r>
      <w:r w:rsidRPr="00D32C9D">
        <w:t>as</w:t>
      </w:r>
      <w:r w:rsidR="00AC6864">
        <w:t xml:space="preserve"> </w:t>
      </w:r>
      <w:r w:rsidRPr="00D32C9D">
        <w:t>high</w:t>
      </w:r>
      <w:r w:rsidR="00AC6864">
        <w:t xml:space="preserve"> </w:t>
      </w:r>
      <w:r w:rsidRPr="00D32C9D">
        <w:t>as</w:t>
      </w:r>
      <w:r w:rsidR="00AC6864">
        <w:t xml:space="preserve"> </w:t>
      </w:r>
      <w:r w:rsidRPr="00D32C9D">
        <w:t>96</w:t>
      </w:r>
      <w:r w:rsidR="00AC6864">
        <w:t xml:space="preserve"> </w:t>
      </w:r>
      <w:r w:rsidRPr="00D32C9D">
        <w:t>per</w:t>
      </w:r>
      <w:r w:rsidR="00AC6864">
        <w:t xml:space="preserve"> </w:t>
      </w:r>
      <w:r w:rsidRPr="00D32C9D">
        <w:t>cent,</w:t>
      </w:r>
      <w:r w:rsidR="00AC6864">
        <w:t xml:space="preserve"> </w:t>
      </w:r>
      <w:r w:rsidRPr="00D32C9D">
        <w:t>she</w:t>
      </w:r>
      <w:r w:rsidR="00AC6864">
        <w:t xml:space="preserve"> </w:t>
      </w:r>
      <w:r w:rsidRPr="00D32C9D">
        <w:t>stressed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importance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intensifying</w:t>
      </w:r>
      <w:r w:rsidR="00AC6864">
        <w:t xml:space="preserve"> </w:t>
      </w:r>
      <w:r w:rsidRPr="00D32C9D">
        <w:t>efforts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combat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practice</w:t>
      </w:r>
      <w:r w:rsidR="00AC6864">
        <w:t xml:space="preserve"> </w:t>
      </w:r>
      <w:r w:rsidRPr="00D32C9D">
        <w:t>and,</w:t>
      </w:r>
      <w:r w:rsidR="00AC6864">
        <w:t xml:space="preserve"> </w:t>
      </w:r>
      <w:r w:rsidRPr="00D32C9D">
        <w:t>more</w:t>
      </w:r>
      <w:r w:rsidR="00AC6864">
        <w:t xml:space="preserve"> </w:t>
      </w:r>
      <w:r w:rsidRPr="00D32C9D">
        <w:t>generally,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ensuring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positive</w:t>
      </w:r>
      <w:r w:rsidR="00AC6864">
        <w:t xml:space="preserve"> </w:t>
      </w:r>
      <w:r w:rsidRPr="00D32C9D">
        <w:t>law</w:t>
      </w:r>
      <w:r w:rsidR="00AC6864">
        <w:t xml:space="preserve"> </w:t>
      </w:r>
      <w:r w:rsidRPr="00D32C9D">
        <w:t>overrode</w:t>
      </w:r>
      <w:r w:rsidR="00AC6864">
        <w:t xml:space="preserve"> </w:t>
      </w:r>
      <w:r w:rsidRPr="00D32C9D">
        <w:t>customary</w:t>
      </w:r>
      <w:r w:rsidR="00AC6864">
        <w:t xml:space="preserve"> </w:t>
      </w:r>
      <w:r w:rsidRPr="00D32C9D">
        <w:t>law.</w:t>
      </w:r>
    </w:p>
    <w:p w:rsidR="00D32C9D" w:rsidRPr="00D32C9D" w:rsidRDefault="00D32C9D" w:rsidP="00AC6864">
      <w:pPr>
        <w:pStyle w:val="SingleTxtG"/>
      </w:pPr>
      <w:r w:rsidRPr="00D32C9D">
        <w:t>8.</w:t>
      </w:r>
      <w:r w:rsidRPr="00D32C9D">
        <w:tab/>
      </w:r>
      <w:r w:rsidRPr="00AC6864">
        <w:rPr>
          <w:b/>
        </w:rPr>
        <w:t>The</w:t>
      </w:r>
      <w:r w:rsidR="00AC6864">
        <w:rPr>
          <w:b/>
        </w:rPr>
        <w:t xml:space="preserve"> </w:t>
      </w:r>
      <w:r w:rsidRPr="00AC6864">
        <w:rPr>
          <w:b/>
        </w:rPr>
        <w:t>Chairperson</w:t>
      </w:r>
      <w:r w:rsidRPr="00D32C9D">
        <w:t>,</w:t>
      </w:r>
      <w:r w:rsidR="00AC6864">
        <w:t xml:space="preserve"> </w:t>
      </w:r>
      <w:r w:rsidRPr="00D32C9D">
        <w:t>speaking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his</w:t>
      </w:r>
      <w:r w:rsidR="00AC6864">
        <w:t xml:space="preserve"> </w:t>
      </w:r>
      <w:r w:rsidRPr="00D32C9D">
        <w:t>capacity</w:t>
      </w:r>
      <w:r w:rsidR="00AC6864">
        <w:t xml:space="preserve"> </w:t>
      </w:r>
      <w:r w:rsidRPr="00D32C9D">
        <w:t>as</w:t>
      </w:r>
      <w:r w:rsidR="00AC6864">
        <w:t xml:space="preserve"> </w:t>
      </w:r>
      <w:r w:rsidRPr="00D32C9D">
        <w:t>Country</w:t>
      </w:r>
      <w:r w:rsidR="00AC6864">
        <w:t xml:space="preserve"> </w:t>
      </w:r>
      <w:r w:rsidRPr="00D32C9D">
        <w:t>Rapporteur,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what</w:t>
      </w:r>
      <w:r w:rsidR="00AC6864">
        <w:t xml:space="preserve"> </w:t>
      </w:r>
      <w:r w:rsidRPr="00D32C9D">
        <w:t>measures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being</w:t>
      </w:r>
      <w:r w:rsidR="00AC6864">
        <w:t xml:space="preserve"> </w:t>
      </w:r>
      <w:r w:rsidRPr="00D32C9D">
        <w:t>considered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raise</w:t>
      </w:r>
      <w:r w:rsidR="00AC6864">
        <w:t xml:space="preserve"> </w:t>
      </w:r>
      <w:r w:rsidRPr="00D32C9D">
        <w:t>awareness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Code</w:t>
      </w:r>
      <w:r w:rsidR="00AC6864">
        <w:t xml:space="preserve"> </w:t>
      </w:r>
      <w:r w:rsidRPr="00D32C9D">
        <w:t>among</w:t>
      </w:r>
      <w:r w:rsidR="00AC6864">
        <w:t xml:space="preserve"> </w:t>
      </w:r>
      <w:r w:rsidRPr="00D32C9D">
        <w:t>professionals</w:t>
      </w:r>
      <w:r w:rsidR="00AC6864">
        <w:t xml:space="preserve"> </w:t>
      </w:r>
      <w:r w:rsidRPr="00D32C9D">
        <w:t>working</w:t>
      </w:r>
      <w:r w:rsidR="00AC6864">
        <w:t xml:space="preserve"> </w:t>
      </w:r>
      <w:r w:rsidRPr="00D32C9D">
        <w:t>with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remove</w:t>
      </w:r>
      <w:r w:rsidR="00AC6864">
        <w:t xml:space="preserve"> </w:t>
      </w:r>
      <w:r w:rsidRPr="00D32C9D">
        <w:t>ambiguities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contradictions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text.</w:t>
      </w:r>
      <w:r w:rsidR="00AC6864">
        <w:t xml:space="preserve"> </w:t>
      </w:r>
      <w:r w:rsidRPr="00D32C9D">
        <w:t>He</w:t>
      </w:r>
      <w:r w:rsidR="00AC6864">
        <w:t xml:space="preserve"> </w:t>
      </w:r>
      <w:r w:rsidRPr="00D32C9D">
        <w:t>wished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know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Government</w:t>
      </w:r>
      <w:r w:rsidR="00AC6864">
        <w:t xml:space="preserve"> </w:t>
      </w:r>
      <w:r w:rsidRPr="00D32C9D">
        <w:t>planned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adopt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comprehensive</w:t>
      </w:r>
      <w:r w:rsidR="00AC6864">
        <w:t xml:space="preserve"> </w:t>
      </w:r>
      <w:r w:rsidRPr="00D32C9D">
        <w:t>policy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encompassing</w:t>
      </w:r>
      <w:r w:rsidR="00AC6864">
        <w:t xml:space="preserve"> the many </w:t>
      </w:r>
      <w:r w:rsidRPr="00D32C9D">
        <w:t>existing</w:t>
      </w:r>
      <w:r w:rsidR="00AC6864">
        <w:t xml:space="preserve"> </w:t>
      </w:r>
      <w:r w:rsidRPr="00D32C9D">
        <w:t>sectoral</w:t>
      </w:r>
      <w:r w:rsidR="00AC6864">
        <w:t xml:space="preserve"> </w:t>
      </w:r>
      <w:r w:rsidRPr="00D32C9D">
        <w:t>strategies.</w:t>
      </w:r>
      <w:r w:rsidR="00AC6864">
        <w:t xml:space="preserve"> </w:t>
      </w:r>
      <w:r w:rsidRPr="00D32C9D">
        <w:t>Noting</w:t>
      </w:r>
      <w:r w:rsidR="00AC6864">
        <w:t xml:space="preserve"> </w:t>
      </w:r>
      <w:r w:rsidRPr="00D32C9D">
        <w:t>that,</w:t>
      </w:r>
      <w:r w:rsidR="00AC6864">
        <w:t xml:space="preserve"> </w:t>
      </w:r>
      <w:r w:rsidRPr="00D32C9D">
        <w:t>although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age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majority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18,</w:t>
      </w:r>
      <w:r w:rsidR="00AC6864">
        <w:t xml:space="preserve"> </w:t>
      </w:r>
      <w:r w:rsidRPr="00D32C9D">
        <w:t>permission</w:t>
      </w:r>
      <w:r w:rsidR="00AC6864">
        <w:t xml:space="preserve"> </w:t>
      </w:r>
      <w:r w:rsidRPr="00D32C9D">
        <w:t>from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parent</w:t>
      </w:r>
      <w:r w:rsidR="00AC6864">
        <w:t xml:space="preserve"> </w:t>
      </w:r>
      <w:r w:rsidRPr="00D32C9D">
        <w:t>or</w:t>
      </w:r>
      <w:r w:rsidR="00AC6864">
        <w:t xml:space="preserve"> </w:t>
      </w:r>
      <w:r w:rsidRPr="00D32C9D">
        <w:t>guardian</w:t>
      </w:r>
      <w:r w:rsidR="00AC6864">
        <w:t xml:space="preserve"> </w:t>
      </w:r>
      <w:r w:rsidRPr="00D32C9D">
        <w:t>often</w:t>
      </w:r>
      <w:r w:rsidR="00AC6864">
        <w:t xml:space="preserve"> </w:t>
      </w:r>
      <w:r w:rsidRPr="00D32C9D">
        <w:t>made</w:t>
      </w:r>
      <w:r w:rsidR="00AC6864">
        <w:t xml:space="preserve"> </w:t>
      </w:r>
      <w:r w:rsidRPr="00D32C9D">
        <w:t>it</w:t>
      </w:r>
      <w:r w:rsidR="00AC6864">
        <w:t xml:space="preserve"> </w:t>
      </w:r>
      <w:r w:rsidRPr="00D32C9D">
        <w:t>possible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sidestep</w:t>
      </w:r>
      <w:r w:rsidR="00AC6864">
        <w:t xml:space="preserve"> that rule</w:t>
      </w:r>
      <w:r w:rsidRPr="00D32C9D">
        <w:t>,</w:t>
      </w:r>
      <w:r w:rsidR="00AC6864">
        <w:t xml:space="preserve"> </w:t>
      </w:r>
      <w:r w:rsidRPr="00D32C9D">
        <w:t>including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respect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marriage,</w:t>
      </w:r>
      <w:r w:rsidR="00AC6864">
        <w:t xml:space="preserve"> </w:t>
      </w:r>
      <w:r w:rsidRPr="00D32C9D">
        <w:t>he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what</w:t>
      </w:r>
      <w:r w:rsidR="00AC6864">
        <w:t xml:space="preserve"> </w:t>
      </w:r>
      <w:r w:rsidRPr="00D32C9D">
        <w:t>measures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being</w:t>
      </w:r>
      <w:r w:rsidR="00AC6864">
        <w:t xml:space="preserve"> </w:t>
      </w:r>
      <w:r w:rsidRPr="00D32C9D">
        <w:t>taken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ensure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age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majority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effectively</w:t>
      </w:r>
      <w:r w:rsidR="00AC6864">
        <w:t xml:space="preserve"> </w:t>
      </w:r>
      <w:r w:rsidRPr="00D32C9D">
        <w:t>applied.</w:t>
      </w:r>
      <w:r w:rsidR="00AC6864">
        <w:t xml:space="preserve"> </w:t>
      </w:r>
      <w:r w:rsidRPr="00D32C9D">
        <w:t>He</w:t>
      </w:r>
      <w:r w:rsidR="00AC6864">
        <w:t xml:space="preserve"> </w:t>
      </w:r>
      <w:r w:rsidRPr="00D32C9D">
        <w:t>expressed</w:t>
      </w:r>
      <w:r w:rsidR="00AC6864">
        <w:t xml:space="preserve"> </w:t>
      </w:r>
      <w:r w:rsidRPr="00D32C9D">
        <w:t>concern</w:t>
      </w:r>
      <w:r w:rsidR="00AC6864">
        <w:t xml:space="preserve"> </w:t>
      </w:r>
      <w:r w:rsidRPr="00D32C9D">
        <w:t>about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ongoing</w:t>
      </w:r>
      <w:r w:rsidR="00AC6864">
        <w:t xml:space="preserve"> </w:t>
      </w:r>
      <w:r w:rsidRPr="00D32C9D">
        <w:t>practice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so-called</w:t>
      </w:r>
      <w:r w:rsidR="00AC6864">
        <w:t xml:space="preserve"> </w:t>
      </w:r>
      <w:r w:rsidRPr="00D32C9D">
        <w:t>reparation</w:t>
      </w:r>
      <w:r w:rsidR="00AC6864">
        <w:t xml:space="preserve"> </w:t>
      </w:r>
      <w:r w:rsidRPr="00D32C9D">
        <w:t>marriages</w:t>
      </w:r>
      <w:r w:rsidR="00AC6864">
        <w:t xml:space="preserve"> </w:t>
      </w:r>
      <w:r w:rsidRPr="00D32C9D">
        <w:t>between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female</w:t>
      </w:r>
      <w:r w:rsidR="00AC6864">
        <w:t xml:space="preserve"> </w:t>
      </w:r>
      <w:r w:rsidRPr="00D32C9D">
        <w:t>victim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sexual</w:t>
      </w:r>
      <w:r w:rsidR="00AC6864">
        <w:t xml:space="preserve"> </w:t>
      </w:r>
      <w:r w:rsidRPr="00D32C9D">
        <w:t>assault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her</w:t>
      </w:r>
      <w:r w:rsidR="00AC6864">
        <w:t xml:space="preserve"> </w:t>
      </w:r>
      <w:r w:rsidRPr="00D32C9D">
        <w:t>assailant.</w:t>
      </w:r>
      <w:r w:rsidR="00AC6864">
        <w:t xml:space="preserve"> </w:t>
      </w:r>
      <w:r w:rsidRPr="00D32C9D">
        <w:t>He</w:t>
      </w:r>
      <w:r w:rsidR="00AC6864">
        <w:t xml:space="preserve"> </w:t>
      </w:r>
      <w:r w:rsidRPr="00D32C9D">
        <w:t>enquired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heard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civil,</w:t>
      </w:r>
      <w:r w:rsidR="00AC6864">
        <w:t xml:space="preserve"> </w:t>
      </w:r>
      <w:r w:rsidRPr="00D32C9D">
        <w:t>criminal</w:t>
      </w:r>
      <w:r w:rsidR="00AC6864">
        <w:t xml:space="preserve"> </w:t>
      </w:r>
      <w:r w:rsidRPr="00D32C9D">
        <w:t>or</w:t>
      </w:r>
      <w:r w:rsidR="00AC6864">
        <w:t xml:space="preserve"> </w:t>
      </w:r>
      <w:r w:rsidRPr="00D32C9D">
        <w:t>administrative</w:t>
      </w:r>
      <w:r w:rsidR="00AC6864">
        <w:t xml:space="preserve"> </w:t>
      </w:r>
      <w:r w:rsidRPr="00D32C9D">
        <w:t>proceedings</w:t>
      </w:r>
      <w:r w:rsidR="00AC6864">
        <w:t xml:space="preserve"> that </w:t>
      </w:r>
      <w:r w:rsidRPr="00D32C9D">
        <w:t>concerned</w:t>
      </w:r>
      <w:r w:rsidR="00AC6864">
        <w:t xml:space="preserve"> </w:t>
      </w:r>
      <w:r w:rsidRPr="00D32C9D">
        <w:t>them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there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plans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provide</w:t>
      </w:r>
      <w:r w:rsidR="00AC6864">
        <w:t xml:space="preserve"> </w:t>
      </w:r>
      <w:r w:rsidRPr="00D32C9D">
        <w:t>training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rights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professionals</w:t>
      </w:r>
      <w:r w:rsidR="00AC6864">
        <w:t xml:space="preserve"> </w:t>
      </w:r>
      <w:r w:rsidRPr="00D32C9D">
        <w:t>working</w:t>
      </w:r>
      <w:r w:rsidR="00AC6864">
        <w:t xml:space="preserve"> </w:t>
      </w:r>
      <w:r w:rsidRPr="00D32C9D">
        <w:t>with</w:t>
      </w:r>
      <w:r w:rsidR="00AC6864">
        <w:t xml:space="preserve"> </w:t>
      </w:r>
      <w:r w:rsidRPr="00D32C9D">
        <w:t>children.</w:t>
      </w:r>
    </w:p>
    <w:p w:rsidR="00D32C9D" w:rsidRPr="00D32C9D" w:rsidRDefault="00D32C9D" w:rsidP="00AC6864">
      <w:pPr>
        <w:pStyle w:val="SingleTxtG"/>
      </w:pPr>
      <w:r w:rsidRPr="00D32C9D">
        <w:t>9.</w:t>
      </w:r>
      <w:r w:rsidRPr="00D32C9D">
        <w:tab/>
      </w:r>
      <w:r w:rsidRPr="00AC6864">
        <w:rPr>
          <w:b/>
        </w:rPr>
        <w:t>Ms.</w:t>
      </w:r>
      <w:r w:rsidR="00AC6864">
        <w:rPr>
          <w:b/>
        </w:rPr>
        <w:t xml:space="preserve"> </w:t>
      </w:r>
      <w:r w:rsidRPr="00AC6864">
        <w:rPr>
          <w:b/>
        </w:rPr>
        <w:t>Maurás</w:t>
      </w:r>
      <w:r w:rsidR="00AC6864">
        <w:rPr>
          <w:b/>
        </w:rPr>
        <w:t xml:space="preserve"> </w:t>
      </w:r>
      <w:r w:rsidRPr="00AC6864">
        <w:rPr>
          <w:b/>
        </w:rPr>
        <w:t>Pérez</w:t>
      </w:r>
      <w:r w:rsidR="00AC6864">
        <w:t xml:space="preserve"> </w:t>
      </w:r>
      <w:r w:rsidRPr="00D32C9D">
        <w:t>noted</w:t>
      </w:r>
      <w:r w:rsidR="00AC6864">
        <w:t xml:space="preserve"> </w:t>
      </w:r>
      <w:r w:rsidRPr="00D32C9D">
        <w:t>that,</w:t>
      </w:r>
      <w:r w:rsidR="00AC6864">
        <w:t xml:space="preserve"> </w:t>
      </w:r>
      <w:r w:rsidRPr="00D32C9D">
        <w:t>despite</w:t>
      </w:r>
      <w:r w:rsidR="00AC6864">
        <w:t xml:space="preserve"> the State party</w:t>
      </w:r>
      <w:r w:rsidR="007B040E">
        <w:t>’</w:t>
      </w:r>
      <w:r w:rsidR="00AC6864">
        <w:t xml:space="preserve">s ratification of the </w:t>
      </w:r>
      <w:r w:rsidRPr="00D32C9D">
        <w:t>International</w:t>
      </w:r>
      <w:r w:rsidR="00AC6864">
        <w:t xml:space="preserve"> </w:t>
      </w:r>
      <w:r w:rsidRPr="00D32C9D">
        <w:t>Labour</w:t>
      </w:r>
      <w:r w:rsidR="00AC6864">
        <w:t xml:space="preserve"> </w:t>
      </w:r>
      <w:r w:rsidRPr="00D32C9D">
        <w:t>Organization</w:t>
      </w:r>
      <w:r w:rsidR="00AC6864">
        <w:t xml:space="preserve"> </w:t>
      </w:r>
      <w:r w:rsidRPr="00D32C9D">
        <w:t>(ILO)</w:t>
      </w:r>
      <w:r w:rsidR="00AC6864">
        <w:t xml:space="preserve"> </w:t>
      </w:r>
      <w:r w:rsidRPr="00D32C9D">
        <w:t>Minimum</w:t>
      </w:r>
      <w:r w:rsidR="00AC6864">
        <w:t xml:space="preserve"> </w:t>
      </w:r>
      <w:r w:rsidRPr="00D32C9D">
        <w:t>Age</w:t>
      </w:r>
      <w:r w:rsidR="00AC6864">
        <w:t xml:space="preserve"> </w:t>
      </w:r>
      <w:r w:rsidRPr="00D32C9D">
        <w:t>Convention,</w:t>
      </w:r>
      <w:r w:rsidR="00AC6864">
        <w:t xml:space="preserve"> </w:t>
      </w:r>
      <w:r w:rsidRPr="00D32C9D">
        <w:t>1973</w:t>
      </w:r>
      <w:r w:rsidR="00AC6864">
        <w:t xml:space="preserve"> </w:t>
      </w:r>
      <w:r w:rsidRPr="00D32C9D">
        <w:t>(No.</w:t>
      </w:r>
      <w:r w:rsidR="00AC6864">
        <w:t xml:space="preserve"> </w:t>
      </w:r>
      <w:r w:rsidRPr="00D32C9D">
        <w:t>138)</w:t>
      </w:r>
      <w:r w:rsidR="00AC6864">
        <w:t xml:space="preserve"> </w:t>
      </w:r>
      <w:r w:rsidRPr="00D32C9D">
        <w:t>and</w:t>
      </w:r>
      <w:r w:rsidR="00AC6864">
        <w:t xml:space="preserve"> the </w:t>
      </w:r>
      <w:r w:rsidRPr="00D32C9D">
        <w:t>ILO</w:t>
      </w:r>
      <w:r w:rsidR="00AC6864">
        <w:t xml:space="preserve"> </w:t>
      </w:r>
      <w:r w:rsidRPr="00D32C9D">
        <w:t>Worst</w:t>
      </w:r>
      <w:r w:rsidR="00AC6864">
        <w:t xml:space="preserve"> </w:t>
      </w:r>
      <w:r w:rsidRPr="00D32C9D">
        <w:t>Forms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Child</w:t>
      </w:r>
      <w:r w:rsidR="00AC6864">
        <w:t xml:space="preserve"> </w:t>
      </w:r>
      <w:r w:rsidRPr="00D32C9D">
        <w:t>Labour</w:t>
      </w:r>
      <w:r w:rsidR="00AC6864">
        <w:t xml:space="preserve"> </w:t>
      </w:r>
      <w:r w:rsidRPr="00D32C9D">
        <w:t>Convention,</w:t>
      </w:r>
      <w:r w:rsidR="00AC6864">
        <w:t xml:space="preserve"> </w:t>
      </w:r>
      <w:r w:rsidRPr="00D32C9D">
        <w:t>1999</w:t>
      </w:r>
      <w:r w:rsidR="00AC6864">
        <w:t xml:space="preserve"> </w:t>
      </w:r>
      <w:r w:rsidRPr="00D32C9D">
        <w:t>(No.</w:t>
      </w:r>
      <w:r w:rsidR="00AC6864">
        <w:t xml:space="preserve"> </w:t>
      </w:r>
      <w:r w:rsidRPr="00D32C9D">
        <w:t>182),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activities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multinational</w:t>
      </w:r>
      <w:r w:rsidR="00AC6864">
        <w:t xml:space="preserve"> </w:t>
      </w:r>
      <w:r w:rsidRPr="00D32C9D">
        <w:t>corporations</w:t>
      </w:r>
      <w:r w:rsidR="00AC6864">
        <w:t xml:space="preserve"> did not appear to be regulated with respect </w:t>
      </w:r>
      <w:r w:rsidRPr="00D32C9D">
        <w:t>to</w:t>
      </w:r>
      <w:r w:rsidR="00AC6864">
        <w:t xml:space="preserve"> </w:t>
      </w:r>
      <w:r w:rsidRPr="00D32C9D">
        <w:t>child</w:t>
      </w:r>
      <w:r w:rsidR="00AC6864">
        <w:t xml:space="preserve"> </w:t>
      </w:r>
      <w:r w:rsidRPr="00D32C9D">
        <w:t>labour,</w:t>
      </w:r>
      <w:r w:rsidR="00AC6864">
        <w:t xml:space="preserve"> </w:t>
      </w:r>
      <w:r w:rsidRPr="00D32C9D">
        <w:t>particularly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mining</w:t>
      </w:r>
      <w:r w:rsidR="00AC6864">
        <w:t xml:space="preserve"> </w:t>
      </w:r>
      <w:r w:rsidRPr="00D32C9D">
        <w:t>sector.</w:t>
      </w:r>
      <w:r w:rsidR="00AC6864">
        <w:t xml:space="preserve"> </w:t>
      </w:r>
      <w:r w:rsidRPr="00D32C9D">
        <w:t>She</w:t>
      </w:r>
      <w:r w:rsidR="00AC6864">
        <w:t xml:space="preserve"> </w:t>
      </w:r>
      <w:r w:rsidRPr="00D32C9D">
        <w:t>asked</w:t>
      </w:r>
      <w:r w:rsidR="00AC6864">
        <w:t xml:space="preserve"> whether there were </w:t>
      </w:r>
      <w:r w:rsidRPr="00D32C9D">
        <w:t>any</w:t>
      </w:r>
      <w:r w:rsidR="00AC6864">
        <w:t xml:space="preserve"> </w:t>
      </w:r>
      <w:r w:rsidRPr="00D32C9D">
        <w:t>regulations</w:t>
      </w:r>
      <w:r w:rsidR="00AC6864">
        <w:t xml:space="preserve"> </w:t>
      </w:r>
      <w:r w:rsidRPr="00D32C9D">
        <w:t>obliging</w:t>
      </w:r>
      <w:r w:rsidR="00AC6864">
        <w:t xml:space="preserve"> </w:t>
      </w:r>
      <w:r w:rsidRPr="00D32C9D">
        <w:t>mining</w:t>
      </w:r>
      <w:r w:rsidR="00AC6864">
        <w:t xml:space="preserve"> </w:t>
      </w:r>
      <w:r w:rsidRPr="00D32C9D">
        <w:t>companies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conduct</w:t>
      </w:r>
      <w:r w:rsidR="00AC6864">
        <w:t xml:space="preserve"> </w:t>
      </w:r>
      <w:r w:rsidRPr="00D32C9D">
        <w:t>environmental</w:t>
      </w:r>
      <w:r w:rsidR="00AC6864">
        <w:t xml:space="preserve"> </w:t>
      </w:r>
      <w:r w:rsidRPr="00D32C9D">
        <w:t>impact</w:t>
      </w:r>
      <w:r w:rsidR="00AC6864">
        <w:t xml:space="preserve"> </w:t>
      </w:r>
      <w:r w:rsidRPr="00D32C9D">
        <w:t>assessments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expressed</w:t>
      </w:r>
      <w:r w:rsidR="00AC6864">
        <w:t xml:space="preserve"> </w:t>
      </w:r>
      <w:r w:rsidRPr="00D32C9D">
        <w:t>concern</w:t>
      </w:r>
      <w:r w:rsidR="00AC6864">
        <w:t xml:space="preserve"> </w:t>
      </w:r>
      <w:r w:rsidRPr="00D32C9D">
        <w:t>about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low</w:t>
      </w:r>
      <w:r w:rsidR="00AC6864">
        <w:t xml:space="preserve"> </w:t>
      </w:r>
      <w:r w:rsidRPr="00D32C9D">
        <w:t>levels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royalties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State</w:t>
      </w:r>
      <w:r w:rsidR="00AC6864">
        <w:t xml:space="preserve"> </w:t>
      </w:r>
      <w:r w:rsidRPr="00D32C9D">
        <w:t>received</w:t>
      </w:r>
      <w:r w:rsidR="00AC6864">
        <w:t xml:space="preserve"> </w:t>
      </w:r>
      <w:r w:rsidRPr="00D32C9D">
        <w:t>from</w:t>
      </w:r>
      <w:r w:rsidR="00AC6864">
        <w:t xml:space="preserve"> </w:t>
      </w:r>
      <w:r w:rsidRPr="00D32C9D">
        <w:t>multinational</w:t>
      </w:r>
      <w:r w:rsidR="00AC6864">
        <w:t xml:space="preserve"> </w:t>
      </w:r>
      <w:r w:rsidRPr="00D32C9D">
        <w:t>corporations.</w:t>
      </w:r>
      <w:r w:rsidR="00AC6864">
        <w:t xml:space="preserve"> </w:t>
      </w:r>
    </w:p>
    <w:p w:rsidR="00D32C9D" w:rsidRPr="00D32C9D" w:rsidRDefault="00D32C9D" w:rsidP="00AC6864">
      <w:pPr>
        <w:pStyle w:val="SingleTxtG"/>
      </w:pPr>
      <w:r w:rsidRPr="00D32C9D">
        <w:t>10.</w:t>
      </w:r>
      <w:r w:rsidRPr="00D32C9D">
        <w:tab/>
      </w:r>
      <w:r w:rsidRPr="00AC6864">
        <w:rPr>
          <w:b/>
        </w:rPr>
        <w:t>Mr.</w:t>
      </w:r>
      <w:r w:rsidR="00AC6864">
        <w:rPr>
          <w:b/>
        </w:rPr>
        <w:t xml:space="preserve"> </w:t>
      </w:r>
      <w:r w:rsidRPr="00AC6864">
        <w:rPr>
          <w:b/>
        </w:rPr>
        <w:t>Kotrane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State</w:t>
      </w:r>
      <w:r w:rsidR="00AC6864">
        <w:t xml:space="preserve"> </w:t>
      </w:r>
      <w:r w:rsidRPr="00D32C9D">
        <w:t>party</w:t>
      </w:r>
      <w:r w:rsidR="00AC6864">
        <w:t xml:space="preserve"> </w:t>
      </w:r>
      <w:r w:rsidRPr="00D32C9D">
        <w:t>intended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ratify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Optional</w:t>
      </w:r>
      <w:r w:rsidR="00AC6864">
        <w:t xml:space="preserve"> </w:t>
      </w:r>
      <w:r w:rsidRPr="00D32C9D">
        <w:t>Protocol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International</w:t>
      </w:r>
      <w:r w:rsidR="00AC6864">
        <w:t xml:space="preserve"> </w:t>
      </w:r>
      <w:r w:rsidRPr="00D32C9D">
        <w:t>Covenant</w:t>
      </w:r>
      <w:r w:rsidR="00AC6864">
        <w:t xml:space="preserve"> </w:t>
      </w:r>
      <w:r w:rsidRPr="00D32C9D">
        <w:t>on</w:t>
      </w:r>
      <w:r w:rsidR="00AC6864">
        <w:t xml:space="preserve"> </w:t>
      </w:r>
      <w:r w:rsidR="00FC27FE">
        <w:t>Economic, Social and Cultural</w:t>
      </w:r>
      <w:r w:rsidR="00AC6864">
        <w:t xml:space="preserve"> </w:t>
      </w:r>
      <w:r w:rsidRPr="00D32C9D">
        <w:t>Rights,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Second</w:t>
      </w:r>
      <w:r w:rsidR="00AC6864">
        <w:t xml:space="preserve"> </w:t>
      </w:r>
      <w:r w:rsidRPr="00D32C9D">
        <w:t>Optional</w:t>
      </w:r>
      <w:r w:rsidR="00AC6864">
        <w:t xml:space="preserve"> </w:t>
      </w:r>
      <w:r w:rsidRPr="00D32C9D">
        <w:t>Protocol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International</w:t>
      </w:r>
      <w:r w:rsidR="00AC6864">
        <w:t xml:space="preserve"> </w:t>
      </w:r>
      <w:r w:rsidRPr="00D32C9D">
        <w:t>Covenant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Civil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Political</w:t>
      </w:r>
      <w:r w:rsidR="00AC6864">
        <w:t xml:space="preserve"> </w:t>
      </w:r>
      <w:r w:rsidRPr="00D32C9D">
        <w:t>Rights,</w:t>
      </w:r>
      <w:r w:rsidR="00AC6864">
        <w:t xml:space="preserve"> </w:t>
      </w:r>
      <w:r w:rsidRPr="00D32C9D">
        <w:t>aiming</w:t>
      </w:r>
      <w:r w:rsidR="00AC6864">
        <w:t xml:space="preserve"> </w:t>
      </w:r>
      <w:r w:rsidRPr="00D32C9D">
        <w:t>at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abolition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death</w:t>
      </w:r>
      <w:r w:rsidR="00AC6864">
        <w:t xml:space="preserve"> </w:t>
      </w:r>
      <w:r w:rsidRPr="00D32C9D">
        <w:t>penalty,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Optional</w:t>
      </w:r>
      <w:r w:rsidR="00AC6864">
        <w:t xml:space="preserve"> </w:t>
      </w:r>
      <w:r w:rsidRPr="00D32C9D">
        <w:t>Protocol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Convention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Elimination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All</w:t>
      </w:r>
      <w:r w:rsidR="00AC6864">
        <w:t xml:space="preserve"> </w:t>
      </w:r>
      <w:r w:rsidRPr="00D32C9D">
        <w:t>Forms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Discrimination</w:t>
      </w:r>
      <w:r w:rsidR="00AC6864">
        <w:t xml:space="preserve"> </w:t>
      </w:r>
      <w:r w:rsidRPr="00D32C9D">
        <w:t>against</w:t>
      </w:r>
      <w:r w:rsidR="00AC6864">
        <w:t xml:space="preserve"> </w:t>
      </w:r>
      <w:r w:rsidRPr="00D32C9D">
        <w:t>Women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consideration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communications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follow-up</w:t>
      </w:r>
      <w:r w:rsidR="00AC6864">
        <w:t xml:space="preserve"> </w:t>
      </w:r>
      <w:r w:rsidRPr="00D32C9D">
        <w:t>procedures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Optional</w:t>
      </w:r>
      <w:r w:rsidR="00AC6864">
        <w:t xml:space="preserve"> </w:t>
      </w:r>
      <w:r w:rsidRPr="00D32C9D">
        <w:t>Protocol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Convention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Rights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Child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communications</w:t>
      </w:r>
      <w:r w:rsidR="00AC6864">
        <w:t xml:space="preserve"> </w:t>
      </w:r>
      <w:r w:rsidRPr="00D32C9D">
        <w:t>procedure.</w:t>
      </w:r>
    </w:p>
    <w:p w:rsidR="00D32C9D" w:rsidRPr="00D32C9D" w:rsidRDefault="00D32C9D" w:rsidP="00AC6864">
      <w:pPr>
        <w:pStyle w:val="SingleTxtG"/>
      </w:pPr>
      <w:r w:rsidRPr="00D32C9D">
        <w:t>11.</w:t>
      </w:r>
      <w:r w:rsidRPr="00D32C9D">
        <w:tab/>
      </w:r>
      <w:r w:rsidRPr="00AC6864">
        <w:rPr>
          <w:b/>
        </w:rPr>
        <w:t>Mr.</w:t>
      </w:r>
      <w:r w:rsidR="00AC6864">
        <w:rPr>
          <w:b/>
        </w:rPr>
        <w:t xml:space="preserve"> </w:t>
      </w:r>
      <w:r w:rsidRPr="00AC6864">
        <w:rPr>
          <w:b/>
        </w:rPr>
        <w:t>Pollar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for</w:t>
      </w:r>
      <w:r w:rsidR="00AC6864">
        <w:t xml:space="preserve"> </w:t>
      </w:r>
      <w:r w:rsidRPr="00D32C9D">
        <w:t>further</w:t>
      </w:r>
      <w:r w:rsidR="00AC6864">
        <w:t xml:space="preserve"> </w:t>
      </w:r>
      <w:r w:rsidRPr="00D32C9D">
        <w:t>information</w:t>
      </w:r>
      <w:r w:rsidR="00AC6864">
        <w:t xml:space="preserve"> </w:t>
      </w:r>
      <w:r w:rsidRPr="00D32C9D">
        <w:t>about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number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traffic</w:t>
      </w:r>
      <w:r w:rsidR="00AC6864">
        <w:t xml:space="preserve"> </w:t>
      </w:r>
      <w:r w:rsidRPr="00D32C9D">
        <w:t>accidents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suicides</w:t>
      </w:r>
      <w:r w:rsidR="00AC6864">
        <w:t xml:space="preserve"> </w:t>
      </w:r>
      <w:r w:rsidRPr="00D32C9D">
        <w:t>among</w:t>
      </w:r>
      <w:r w:rsidR="00AC6864">
        <w:t xml:space="preserve"> </w:t>
      </w:r>
      <w:r w:rsidRPr="00D32C9D">
        <w:t>young</w:t>
      </w:r>
      <w:r w:rsidR="00AC6864">
        <w:t xml:space="preserve"> </w:t>
      </w:r>
      <w:r w:rsidRPr="00D32C9D">
        <w:t>Guineans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how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State</w:t>
      </w:r>
      <w:r w:rsidR="00AC6864">
        <w:t xml:space="preserve"> </w:t>
      </w:r>
      <w:r w:rsidRPr="00D32C9D">
        <w:t>party</w:t>
      </w:r>
      <w:r w:rsidR="00AC6864">
        <w:t xml:space="preserve"> </w:t>
      </w:r>
      <w:r w:rsidRPr="00D32C9D">
        <w:t>intended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reduce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infant</w:t>
      </w:r>
      <w:r w:rsidR="00AC6864">
        <w:t xml:space="preserve"> </w:t>
      </w:r>
      <w:r w:rsidRPr="00D32C9D">
        <w:t>mortality</w:t>
      </w:r>
      <w:r w:rsidR="00AC6864">
        <w:t xml:space="preserve"> </w:t>
      </w:r>
      <w:r w:rsidRPr="00D32C9D">
        <w:t>rate,</w:t>
      </w:r>
      <w:r w:rsidR="00AC6864">
        <w:t xml:space="preserve"> </w:t>
      </w:r>
      <w:r w:rsidRPr="00D32C9D">
        <w:t>which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highest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Sub-Saharan</w:t>
      </w:r>
      <w:r w:rsidR="00AC6864">
        <w:t xml:space="preserve"> </w:t>
      </w:r>
      <w:r w:rsidRPr="00D32C9D">
        <w:t>Africa.</w:t>
      </w:r>
      <w:r w:rsidR="00AC6864">
        <w:t xml:space="preserve"> </w:t>
      </w:r>
      <w:r w:rsidRPr="00D32C9D">
        <w:t>He</w:t>
      </w:r>
      <w:r w:rsidR="00AC6864">
        <w:t xml:space="preserve"> </w:t>
      </w:r>
      <w:r w:rsidRPr="00D32C9D">
        <w:t>also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religious</w:t>
      </w:r>
      <w:r w:rsidR="00AC6864">
        <w:t xml:space="preserve"> </w:t>
      </w:r>
      <w:r w:rsidRPr="00D32C9D">
        <w:t>instruction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compulsory.</w:t>
      </w:r>
    </w:p>
    <w:p w:rsidR="00D32C9D" w:rsidRPr="00D32C9D" w:rsidRDefault="00D32C9D" w:rsidP="00AC6864">
      <w:pPr>
        <w:pStyle w:val="SingleTxtG"/>
      </w:pPr>
      <w:r w:rsidRPr="00D32C9D">
        <w:t>12.</w:t>
      </w:r>
      <w:r w:rsidRPr="00D32C9D">
        <w:tab/>
      </w:r>
      <w:r w:rsidRPr="00AC6864">
        <w:rPr>
          <w:b/>
        </w:rPr>
        <w:t>Ms.</w:t>
      </w:r>
      <w:r w:rsidR="00AC6864">
        <w:rPr>
          <w:b/>
        </w:rPr>
        <w:t xml:space="preserve"> </w:t>
      </w:r>
      <w:r w:rsidRPr="00AC6864">
        <w:rPr>
          <w:b/>
        </w:rPr>
        <w:t>Wijemanne</w:t>
      </w:r>
      <w:r w:rsidR="00AC6864">
        <w:t xml:space="preserve"> </w:t>
      </w:r>
      <w:r w:rsidRPr="00D32C9D">
        <w:t>enquired</w:t>
      </w:r>
      <w:r w:rsidR="00AC6864">
        <w:t xml:space="preserve"> </w:t>
      </w:r>
      <w:r w:rsidRPr="00D32C9D">
        <w:t>about</w:t>
      </w:r>
      <w:r w:rsidR="00AC6864">
        <w:t xml:space="preserve"> </w:t>
      </w:r>
      <w:r w:rsidRPr="00D32C9D">
        <w:t>measures</w:t>
      </w:r>
      <w:r w:rsidR="00AC6864">
        <w:t xml:space="preserve"> </w:t>
      </w:r>
      <w:r w:rsidRPr="00D32C9D">
        <w:t>taken</w:t>
      </w:r>
      <w:r w:rsidR="00AC6864">
        <w:t xml:space="preserve"> </w:t>
      </w:r>
      <w:r w:rsidRPr="00D32C9D">
        <w:t>by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State</w:t>
      </w:r>
      <w:r w:rsidR="00AC6864">
        <w:t xml:space="preserve"> </w:t>
      </w:r>
      <w:r w:rsidRPr="00D32C9D">
        <w:t>party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raise</w:t>
      </w:r>
      <w:r w:rsidR="00AC6864">
        <w:t xml:space="preserve"> </w:t>
      </w:r>
      <w:r w:rsidRPr="00D32C9D">
        <w:t>awareness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provisions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new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Code</w:t>
      </w:r>
      <w:r w:rsidR="00AC6864">
        <w:t xml:space="preserve"> </w:t>
      </w:r>
      <w:r w:rsidRPr="00D32C9D">
        <w:t>among</w:t>
      </w:r>
      <w:r w:rsidR="00AC6864">
        <w:t xml:space="preserve"> </w:t>
      </w:r>
      <w:r w:rsidRPr="00D32C9D">
        <w:t>all</w:t>
      </w:r>
      <w:r w:rsidR="00AC6864">
        <w:t xml:space="preserve"> </w:t>
      </w:r>
      <w:r w:rsidRPr="00D32C9D">
        <w:t>relevant</w:t>
      </w:r>
      <w:r w:rsidR="00AC6864">
        <w:t xml:space="preserve"> </w:t>
      </w:r>
      <w:r w:rsidRPr="00D32C9D">
        <w:t>actors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ensure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provisions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applied</w:t>
      </w:r>
      <w:r w:rsidR="00AC6864">
        <w:t xml:space="preserve"> </w:t>
      </w:r>
      <w:r w:rsidRPr="00D32C9D">
        <w:t>even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remotest</w:t>
      </w:r>
      <w:r w:rsidR="00AC6864">
        <w:t xml:space="preserve"> </w:t>
      </w:r>
      <w:r w:rsidRPr="00D32C9D">
        <w:t>parts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country.</w:t>
      </w:r>
      <w:r w:rsidR="00AC6864">
        <w:t xml:space="preserve"> </w:t>
      </w:r>
      <w:r w:rsidRPr="00D32C9D">
        <w:t>She</w:t>
      </w:r>
      <w:r w:rsidR="00AC6864">
        <w:t xml:space="preserve"> </w:t>
      </w:r>
      <w:r w:rsidRPr="00D32C9D">
        <w:t>also</w:t>
      </w:r>
      <w:r w:rsidR="00AC6864">
        <w:t xml:space="preserve"> </w:t>
      </w:r>
      <w:r w:rsidRPr="00D32C9D">
        <w:t>wished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know</w:t>
      </w:r>
      <w:r w:rsidR="00AC6864">
        <w:t xml:space="preserve"> </w:t>
      </w:r>
      <w:r w:rsidRPr="00D32C9D">
        <w:t>what</w:t>
      </w:r>
      <w:r w:rsidR="00AC6864">
        <w:t xml:space="preserve"> </w:t>
      </w:r>
      <w:r w:rsidRPr="00D32C9D">
        <w:t>happened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who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not</w:t>
      </w:r>
      <w:r w:rsidR="00AC6864">
        <w:t xml:space="preserve"> </w:t>
      </w:r>
      <w:r w:rsidRPr="00D32C9D">
        <w:t>recorded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civil</w:t>
      </w:r>
      <w:r w:rsidR="00AC6864">
        <w:t xml:space="preserve"> </w:t>
      </w:r>
      <w:r w:rsidRPr="00D32C9D">
        <w:t>registry</w:t>
      </w:r>
      <w:r w:rsidR="00AC6864">
        <w:t xml:space="preserve"> </w:t>
      </w:r>
      <w:r w:rsidRPr="00D32C9D">
        <w:t>within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="00C03140">
        <w:t>prescribed</w:t>
      </w:r>
      <w:r w:rsidR="00AC6864">
        <w:t xml:space="preserve"> </w:t>
      </w:r>
      <w:r w:rsidRPr="00D32C9D">
        <w:t>period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how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birth</w:t>
      </w:r>
      <w:r w:rsidR="00AC6864">
        <w:t xml:space="preserve"> </w:t>
      </w:r>
      <w:r w:rsidRPr="00D32C9D">
        <w:t>registration</w:t>
      </w:r>
      <w:r w:rsidR="00AC6864">
        <w:t xml:space="preserve"> </w:t>
      </w:r>
      <w:r w:rsidRPr="00D32C9D">
        <w:t>system</w:t>
      </w:r>
      <w:r w:rsidR="00AC6864">
        <w:t xml:space="preserve"> </w:t>
      </w:r>
      <w:r w:rsidRPr="00D32C9D">
        <w:t>worked</w:t>
      </w:r>
      <w:r w:rsidR="00AC6864">
        <w:t xml:space="preserve"> </w:t>
      </w:r>
      <w:r w:rsidRPr="00D32C9D">
        <w:t>at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local</w:t>
      </w:r>
      <w:r w:rsidR="00AC6864">
        <w:t xml:space="preserve"> </w:t>
      </w:r>
      <w:r w:rsidRPr="00D32C9D">
        <w:t>level.</w:t>
      </w:r>
    </w:p>
    <w:p w:rsidR="00D32C9D" w:rsidRPr="00D32C9D" w:rsidRDefault="00D32C9D" w:rsidP="00AC6864">
      <w:pPr>
        <w:pStyle w:val="SingleTxtG"/>
      </w:pPr>
      <w:r w:rsidRPr="00D32C9D">
        <w:t>13.</w:t>
      </w:r>
      <w:r w:rsidRPr="00D32C9D">
        <w:tab/>
      </w:r>
      <w:r w:rsidRPr="00AC6864">
        <w:rPr>
          <w:b/>
        </w:rPr>
        <w:t>Mr.</w:t>
      </w:r>
      <w:r w:rsidR="00AC6864">
        <w:rPr>
          <w:b/>
        </w:rPr>
        <w:t xml:space="preserve"> </w:t>
      </w:r>
      <w:r w:rsidRPr="00AC6864">
        <w:rPr>
          <w:b/>
        </w:rPr>
        <w:t>Gastaud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delegation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State</w:t>
      </w:r>
      <w:r w:rsidR="00AC6864">
        <w:t xml:space="preserve"> </w:t>
      </w:r>
      <w:r w:rsidRPr="00D32C9D">
        <w:t>party</w:t>
      </w:r>
      <w:r w:rsidR="00AC6864">
        <w:t xml:space="preserve"> </w:t>
      </w:r>
      <w:r w:rsidRPr="00D32C9D">
        <w:t>intended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increase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human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financial</w:t>
      </w:r>
      <w:r w:rsidR="00AC6864">
        <w:t xml:space="preserve"> </w:t>
      </w:r>
      <w:r w:rsidRPr="00D32C9D">
        <w:t>resources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data</w:t>
      </w:r>
      <w:r w:rsidR="00103B5A">
        <w:t>-</w:t>
      </w:r>
      <w:r w:rsidRPr="00D32C9D">
        <w:t>collection</w:t>
      </w:r>
      <w:r w:rsidR="00AC6864">
        <w:t xml:space="preserve"> </w:t>
      </w:r>
      <w:r w:rsidRPr="00D32C9D">
        <w:t>unit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unit</w:t>
      </w:r>
      <w:r w:rsidR="00AC6864">
        <w:t xml:space="preserve"> </w:t>
      </w:r>
      <w:r w:rsidRPr="00D32C9D">
        <w:t>gathered</w:t>
      </w:r>
      <w:r w:rsidR="00AC6864">
        <w:t xml:space="preserve"> </w:t>
      </w:r>
      <w:r w:rsidRPr="00D32C9D">
        <w:t>information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all</w:t>
      </w:r>
      <w:r w:rsidR="00AC6864">
        <w:t xml:space="preserve"> </w:t>
      </w:r>
      <w:r w:rsidRPr="00D32C9D">
        <w:t>child-related</w:t>
      </w:r>
      <w:r w:rsidR="00AC6864">
        <w:t xml:space="preserve"> </w:t>
      </w:r>
      <w:r w:rsidRPr="00D32C9D">
        <w:t>issues.</w:t>
      </w:r>
      <w:r w:rsidR="00AC6864">
        <w:t xml:space="preserve"> </w:t>
      </w:r>
      <w:r w:rsidRPr="00D32C9D">
        <w:t>He</w:t>
      </w:r>
      <w:r w:rsidR="00AC6864">
        <w:t xml:space="preserve"> </w:t>
      </w:r>
      <w:r w:rsidRPr="00D32C9D">
        <w:t>also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about</w:t>
      </w:r>
      <w:r w:rsidR="00AC6864">
        <w:t xml:space="preserve"> </w:t>
      </w:r>
      <w:r w:rsidRPr="00D32C9D">
        <w:t>how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Parliament</w:t>
      </w:r>
      <w:r w:rsidR="00AC6864">
        <w:t xml:space="preserve"> </w:t>
      </w:r>
      <w:r w:rsidRPr="00D32C9D">
        <w:t>worked,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particular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it</w:t>
      </w:r>
      <w:r w:rsidR="00AC6864">
        <w:t xml:space="preserve"> </w:t>
      </w:r>
      <w:r w:rsidRPr="00D32C9D">
        <w:t>made</w:t>
      </w:r>
      <w:r w:rsidR="00AC6864">
        <w:t xml:space="preserve"> </w:t>
      </w:r>
      <w:r w:rsidRPr="00D32C9D">
        <w:t>recommendations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Parliament</w:t>
      </w:r>
      <w:r w:rsidR="00AC6864">
        <w:t xml:space="preserve"> </w:t>
      </w:r>
      <w:r w:rsidRPr="00D32C9D">
        <w:t>or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Government</w:t>
      </w:r>
      <w:r w:rsidR="00AC6864">
        <w:t xml:space="preserve"> </w:t>
      </w:r>
      <w:r w:rsidRPr="00D32C9D">
        <w:t>informing</w:t>
      </w:r>
      <w:r w:rsidR="00AC6864">
        <w:t xml:space="preserve"> </w:t>
      </w:r>
      <w:r w:rsidRPr="00D32C9D">
        <w:t>them</w:t>
      </w:r>
      <w:r w:rsidR="00AC6864">
        <w:t xml:space="preserve"> </w:t>
      </w:r>
      <w:r w:rsidRPr="00D32C9D">
        <w:t>of</w:t>
      </w:r>
      <w:r w:rsidR="00AC6864">
        <w:t xml:space="preserve"> </w:t>
      </w:r>
      <w:r w:rsidR="00C03140">
        <w:t xml:space="preserve">the views of </w:t>
      </w:r>
      <w:r w:rsidRPr="00D32C9D">
        <w:t>children</w:t>
      </w:r>
      <w:r w:rsidR="00AC6864">
        <w:t xml:space="preserve"> </w:t>
      </w:r>
      <w:r w:rsidRPr="00D32C9D">
        <w:t>and,</w:t>
      </w:r>
      <w:r w:rsidR="00AC6864">
        <w:t xml:space="preserve"> </w:t>
      </w:r>
      <w:r w:rsidRPr="00D32C9D">
        <w:t>if</w:t>
      </w:r>
      <w:r w:rsidR="00AC6864">
        <w:t xml:space="preserve"> </w:t>
      </w:r>
      <w:r w:rsidRPr="00D32C9D">
        <w:t>so,</w:t>
      </w:r>
      <w:r w:rsidR="00AC6864">
        <w:t xml:space="preserve"> </w:t>
      </w:r>
      <w:r w:rsidR="00C03140">
        <w:t>how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recommendations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followed</w:t>
      </w:r>
      <w:r w:rsidR="00AC6864">
        <w:t xml:space="preserve"> </w:t>
      </w:r>
      <w:r w:rsidRPr="00D32C9D">
        <w:t>up.</w:t>
      </w:r>
      <w:r w:rsidR="00AC6864">
        <w:t xml:space="preserve"> </w:t>
      </w:r>
    </w:p>
    <w:p w:rsidR="00D32C9D" w:rsidRPr="00D32C9D" w:rsidRDefault="00D32C9D" w:rsidP="00AC6864">
      <w:pPr>
        <w:pStyle w:val="SingleTxtG"/>
      </w:pPr>
      <w:r w:rsidRPr="00D32C9D">
        <w:t>14.</w:t>
      </w:r>
      <w:r w:rsidRPr="00D32C9D">
        <w:tab/>
      </w:r>
      <w:r w:rsidRPr="00AC6864">
        <w:rPr>
          <w:b/>
        </w:rPr>
        <w:t>Ms.</w:t>
      </w:r>
      <w:r w:rsidR="00AC6864">
        <w:rPr>
          <w:b/>
        </w:rPr>
        <w:t xml:space="preserve"> </w:t>
      </w:r>
      <w:r w:rsidRPr="00AC6864">
        <w:rPr>
          <w:b/>
        </w:rPr>
        <w:t>Al-Shehail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what</w:t>
      </w:r>
      <w:r w:rsidR="00AC6864">
        <w:t xml:space="preserve"> </w:t>
      </w:r>
      <w:r w:rsidRPr="00D32C9D">
        <w:t>programmes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State</w:t>
      </w:r>
      <w:r w:rsidR="00AC6864">
        <w:t xml:space="preserve"> </w:t>
      </w:r>
      <w:r w:rsidRPr="00D32C9D">
        <w:t>party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set</w:t>
      </w:r>
      <w:r w:rsidR="00AC6864">
        <w:t xml:space="preserve"> </w:t>
      </w:r>
      <w:r w:rsidRPr="00D32C9D">
        <w:t>up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offset</w:t>
      </w:r>
      <w:r w:rsidR="00AC6864">
        <w:t xml:space="preserve"> </w:t>
      </w:r>
      <w:r w:rsidRPr="00D32C9D">
        <w:t>disparities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access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services</w:t>
      </w:r>
      <w:r w:rsidR="00AC6864">
        <w:t xml:space="preserve"> </w:t>
      </w:r>
      <w:r w:rsidRPr="00D32C9D">
        <w:t>between</w:t>
      </w:r>
      <w:r w:rsidR="00AC6864">
        <w:t xml:space="preserve"> </w:t>
      </w:r>
      <w:r w:rsidRPr="00D32C9D">
        <w:t>rural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urban</w:t>
      </w:r>
      <w:r w:rsidR="00AC6864">
        <w:t xml:space="preserve"> </w:t>
      </w:r>
      <w:r w:rsidR="00C03140">
        <w:t>areas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what</w:t>
      </w:r>
      <w:r w:rsidR="00AC6864">
        <w:t xml:space="preserve"> </w:t>
      </w:r>
      <w:r w:rsidRPr="00D32C9D">
        <w:t>initiatives</w:t>
      </w:r>
      <w:r w:rsidR="00AC6864">
        <w:t xml:space="preserve"> </w:t>
      </w:r>
      <w:r w:rsidRPr="00D32C9D">
        <w:t>it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taken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collaborate</w:t>
      </w:r>
      <w:r w:rsidR="00AC6864">
        <w:t xml:space="preserve"> </w:t>
      </w:r>
      <w:r w:rsidRPr="00D32C9D">
        <w:t>with</w:t>
      </w:r>
      <w:r w:rsidR="00AC6864">
        <w:t xml:space="preserve"> </w:t>
      </w:r>
      <w:r w:rsidRPr="00D32C9D">
        <w:t>civil</w:t>
      </w:r>
      <w:r w:rsidR="00AC6864">
        <w:t xml:space="preserve"> </w:t>
      </w:r>
      <w:r w:rsidRPr="00D32C9D">
        <w:t>society</w:t>
      </w:r>
      <w:r w:rsidR="00AC6864">
        <w:t xml:space="preserve"> </w:t>
      </w:r>
      <w:r w:rsidRPr="00D32C9D">
        <w:t>organizations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spirit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mutual</w:t>
      </w:r>
      <w:r w:rsidR="00AC6864">
        <w:t xml:space="preserve"> </w:t>
      </w:r>
      <w:r w:rsidRPr="00D32C9D">
        <w:t>trust.</w:t>
      </w:r>
      <w:r w:rsidR="00AC6864">
        <w:t xml:space="preserve"> </w:t>
      </w:r>
      <w:r w:rsidR="00C03140">
        <w:t>H</w:t>
      </w:r>
      <w:r w:rsidRPr="00D32C9D">
        <w:t>ad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Government</w:t>
      </w:r>
      <w:r w:rsidR="00AC6864">
        <w:t xml:space="preserve"> </w:t>
      </w:r>
      <w:r w:rsidRPr="00D32C9D">
        <w:t>made</w:t>
      </w:r>
      <w:r w:rsidR="00AC6864">
        <w:t xml:space="preserve"> </w:t>
      </w:r>
      <w:r w:rsidR="00C03140">
        <w:t xml:space="preserve">any </w:t>
      </w:r>
      <w:r w:rsidRPr="00D32C9D">
        <w:t>budgetary</w:t>
      </w:r>
      <w:r w:rsidR="00AC6864">
        <w:t xml:space="preserve"> </w:t>
      </w:r>
      <w:r w:rsidRPr="00D32C9D">
        <w:t>provisions</w:t>
      </w:r>
      <w:r w:rsidR="00AC6864">
        <w:t xml:space="preserve"> </w:t>
      </w:r>
      <w:r w:rsidRPr="00D32C9D">
        <w:t>for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implementation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Convention</w:t>
      </w:r>
      <w:r w:rsidR="00C03140">
        <w:t xml:space="preserve"> during the reporting period</w:t>
      </w:r>
      <w:r w:rsidRPr="00D32C9D">
        <w:t>?</w:t>
      </w:r>
    </w:p>
    <w:p w:rsidR="00D32C9D" w:rsidRPr="00D32C9D" w:rsidRDefault="00D32C9D" w:rsidP="00AC6864">
      <w:pPr>
        <w:pStyle w:val="SingleTxtG"/>
      </w:pPr>
      <w:r w:rsidRPr="00D32C9D">
        <w:t>15.</w:t>
      </w:r>
      <w:r w:rsidRPr="00D32C9D">
        <w:tab/>
      </w:r>
      <w:r w:rsidRPr="003D35E3">
        <w:rPr>
          <w:b/>
        </w:rPr>
        <w:t>Mr.</w:t>
      </w:r>
      <w:r w:rsidR="00AC6864" w:rsidRPr="003D35E3">
        <w:rPr>
          <w:b/>
        </w:rPr>
        <w:t xml:space="preserve"> </w:t>
      </w:r>
      <w:r w:rsidRPr="003D35E3">
        <w:rPr>
          <w:b/>
        </w:rPr>
        <w:t>Guráň</w:t>
      </w:r>
      <w:r w:rsidR="00AC6864">
        <w:t xml:space="preserve"> </w:t>
      </w:r>
      <w:r w:rsidRPr="00D32C9D">
        <w:t>wished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know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State</w:t>
      </w:r>
      <w:r w:rsidR="00AC6864">
        <w:t xml:space="preserve"> </w:t>
      </w:r>
      <w:r w:rsidRPr="00D32C9D">
        <w:t>party</w:t>
      </w:r>
      <w:r w:rsidR="00AC6864">
        <w:t xml:space="preserve"> </w:t>
      </w:r>
      <w:r w:rsidRPr="00D32C9D">
        <w:t>planned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establish</w:t>
      </w:r>
      <w:r w:rsidR="00AC6864">
        <w:t xml:space="preserve"> </w:t>
      </w:r>
      <w:r w:rsidRPr="00D32C9D">
        <w:t>an</w:t>
      </w:r>
      <w:r w:rsidR="00AC6864">
        <w:t xml:space="preserve"> </w:t>
      </w:r>
      <w:r w:rsidRPr="00D32C9D">
        <w:t>independent</w:t>
      </w:r>
      <w:r w:rsidR="00AC6864">
        <w:t xml:space="preserve"> </w:t>
      </w:r>
      <w:r w:rsidRPr="00D32C9D">
        <w:t>body</w:t>
      </w:r>
      <w:r w:rsidR="00AC6864">
        <w:t xml:space="preserve"> </w:t>
      </w:r>
      <w:r w:rsidR="003D35E3">
        <w:t>in charge of monitoring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implementation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Convention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collect</w:t>
      </w:r>
      <w:r w:rsidR="003D35E3">
        <w:t>ing</w:t>
      </w:r>
      <w:r w:rsidR="00AC6864">
        <w:t xml:space="preserve"> </w:t>
      </w:r>
      <w:r w:rsidRPr="00D32C9D">
        <w:t>up-to-date</w:t>
      </w:r>
      <w:r w:rsidR="00AC6864">
        <w:t xml:space="preserve"> </w:t>
      </w:r>
      <w:r w:rsidRPr="00D32C9D">
        <w:t>data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children,</w:t>
      </w:r>
      <w:r w:rsidR="00AC6864">
        <w:t xml:space="preserve"> </w:t>
      </w:r>
      <w:r w:rsidRPr="00D32C9D">
        <w:t>given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those</w:t>
      </w:r>
      <w:r w:rsidR="00AC6864">
        <w:t xml:space="preserve"> </w:t>
      </w:r>
      <w:r w:rsidRPr="00D32C9D">
        <w:t>from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most</w:t>
      </w:r>
      <w:r w:rsidR="00AC6864">
        <w:t xml:space="preserve"> </w:t>
      </w:r>
      <w:r w:rsidRPr="00D32C9D">
        <w:t>recent</w:t>
      </w:r>
      <w:r w:rsidR="00AC6864">
        <w:t xml:space="preserve"> </w:t>
      </w:r>
      <w:r w:rsidRPr="00D32C9D">
        <w:t>census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1996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="003D35E3">
        <w:t>out of date</w:t>
      </w:r>
      <w:r w:rsidRPr="00D32C9D">
        <w:t>.</w:t>
      </w:r>
    </w:p>
    <w:p w:rsidR="00D32C9D" w:rsidRPr="003D35E3" w:rsidRDefault="00D32C9D" w:rsidP="00AC6864">
      <w:pPr>
        <w:pStyle w:val="SingleTxtG"/>
        <w:rPr>
          <w:i/>
        </w:rPr>
      </w:pPr>
      <w:r w:rsidRPr="003D35E3">
        <w:rPr>
          <w:i/>
        </w:rPr>
        <w:t>The</w:t>
      </w:r>
      <w:r w:rsidR="00AC6864" w:rsidRPr="003D35E3">
        <w:rPr>
          <w:i/>
        </w:rPr>
        <w:t xml:space="preserve"> </w:t>
      </w:r>
      <w:r w:rsidRPr="003D35E3">
        <w:rPr>
          <w:i/>
        </w:rPr>
        <w:t>meeting</w:t>
      </w:r>
      <w:r w:rsidR="00AC6864" w:rsidRPr="003D35E3">
        <w:rPr>
          <w:i/>
        </w:rPr>
        <w:t xml:space="preserve"> </w:t>
      </w:r>
      <w:r w:rsidRPr="003D35E3">
        <w:rPr>
          <w:i/>
        </w:rPr>
        <w:t>was</w:t>
      </w:r>
      <w:r w:rsidR="00AC6864" w:rsidRPr="003D35E3">
        <w:rPr>
          <w:i/>
        </w:rPr>
        <w:t xml:space="preserve"> </w:t>
      </w:r>
      <w:r w:rsidRPr="003D35E3">
        <w:rPr>
          <w:i/>
        </w:rPr>
        <w:t>suspended</w:t>
      </w:r>
      <w:r w:rsidR="00AC6864" w:rsidRPr="003D35E3">
        <w:rPr>
          <w:i/>
        </w:rPr>
        <w:t xml:space="preserve"> </w:t>
      </w:r>
      <w:r w:rsidRPr="003D35E3">
        <w:rPr>
          <w:i/>
        </w:rPr>
        <w:t>at</w:t>
      </w:r>
      <w:r w:rsidR="00AC6864" w:rsidRPr="003D35E3">
        <w:rPr>
          <w:i/>
        </w:rPr>
        <w:t xml:space="preserve"> </w:t>
      </w:r>
      <w:r w:rsidRPr="003D35E3">
        <w:rPr>
          <w:i/>
        </w:rPr>
        <w:t>11.10</w:t>
      </w:r>
      <w:r w:rsidR="00AC6864" w:rsidRPr="003D35E3">
        <w:rPr>
          <w:i/>
        </w:rPr>
        <w:t xml:space="preserve"> </w:t>
      </w:r>
      <w:r w:rsidRPr="003D35E3">
        <w:rPr>
          <w:i/>
        </w:rPr>
        <w:t>a.m.</w:t>
      </w:r>
      <w:r w:rsidR="00AC6864" w:rsidRPr="003D35E3">
        <w:rPr>
          <w:i/>
        </w:rPr>
        <w:t xml:space="preserve"> </w:t>
      </w:r>
      <w:r w:rsidRPr="003D35E3">
        <w:rPr>
          <w:i/>
        </w:rPr>
        <w:t>and</w:t>
      </w:r>
      <w:r w:rsidR="00AC6864" w:rsidRPr="003D35E3">
        <w:rPr>
          <w:i/>
        </w:rPr>
        <w:t xml:space="preserve"> </w:t>
      </w:r>
      <w:r w:rsidRPr="003D35E3">
        <w:rPr>
          <w:i/>
        </w:rPr>
        <w:t>resumed</w:t>
      </w:r>
      <w:r w:rsidR="00AC6864" w:rsidRPr="003D35E3">
        <w:rPr>
          <w:i/>
        </w:rPr>
        <w:t xml:space="preserve"> </w:t>
      </w:r>
      <w:r w:rsidRPr="003D35E3">
        <w:rPr>
          <w:i/>
        </w:rPr>
        <w:t>at</w:t>
      </w:r>
      <w:r w:rsidR="00AC6864" w:rsidRPr="003D35E3">
        <w:rPr>
          <w:i/>
        </w:rPr>
        <w:t xml:space="preserve"> </w:t>
      </w:r>
      <w:r w:rsidRPr="003D35E3">
        <w:rPr>
          <w:i/>
        </w:rPr>
        <w:t>11.35</w:t>
      </w:r>
      <w:r w:rsidR="00AC6864" w:rsidRPr="003D35E3">
        <w:rPr>
          <w:i/>
        </w:rPr>
        <w:t xml:space="preserve"> </w:t>
      </w:r>
      <w:r w:rsidRPr="003D35E3">
        <w:rPr>
          <w:i/>
        </w:rPr>
        <w:t>a.m.</w:t>
      </w:r>
    </w:p>
    <w:p w:rsidR="00D32C9D" w:rsidRPr="00D32C9D" w:rsidRDefault="00D32C9D" w:rsidP="00AC6864">
      <w:pPr>
        <w:pStyle w:val="SingleTxtG"/>
      </w:pPr>
      <w:r w:rsidRPr="00D32C9D">
        <w:t>16.</w:t>
      </w:r>
      <w:r w:rsidRPr="00D32C9D">
        <w:tab/>
      </w:r>
      <w:r w:rsidRPr="003D35E3">
        <w:rPr>
          <w:b/>
        </w:rPr>
        <w:t>Mr.</w:t>
      </w:r>
      <w:r w:rsidR="00AC6864" w:rsidRPr="003D35E3">
        <w:rPr>
          <w:b/>
        </w:rPr>
        <w:t xml:space="preserve"> </w:t>
      </w:r>
      <w:r w:rsidRPr="003D35E3">
        <w:rPr>
          <w:b/>
        </w:rPr>
        <w:t>Keita</w:t>
      </w:r>
      <w:r w:rsidR="00AC6864">
        <w:t xml:space="preserve"> </w:t>
      </w:r>
      <w:r w:rsidRPr="00D32C9D">
        <w:t>(</w:t>
      </w:r>
      <w:smartTag w:uri="urn:schemas-microsoft-com:office:smarttags" w:element="place">
        <w:smartTag w:uri="urn:schemas-microsoft-com:office:smarttags" w:element="country-region">
          <w:r w:rsidRPr="00D32C9D">
            <w:t>Guinea</w:t>
          </w:r>
        </w:smartTag>
      </w:smartTag>
      <w:r w:rsidRPr="00D32C9D">
        <w:t>)</w:t>
      </w:r>
      <w:r w:rsidR="00AC6864">
        <w:t xml:space="preserve"> </w:t>
      </w:r>
      <w:r w:rsidRPr="00D32C9D">
        <w:t>said</w:t>
      </w:r>
      <w:r w:rsidR="00AC6864">
        <w:t xml:space="preserve"> </w:t>
      </w:r>
      <w:r w:rsidRPr="00D32C9D">
        <w:t>that,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order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better</w:t>
      </w:r>
      <w:r w:rsidR="00AC6864">
        <w:t xml:space="preserve"> </w:t>
      </w:r>
      <w:r w:rsidRPr="00D32C9D">
        <w:t>address</w:t>
      </w:r>
      <w:r w:rsidR="00AC6864">
        <w:t xml:space="preserve"> </w:t>
      </w:r>
      <w:r w:rsidRPr="00D32C9D">
        <w:t>problems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arisen</w:t>
      </w:r>
      <w:r w:rsidR="00AC6864">
        <w:t xml:space="preserve"> </w:t>
      </w:r>
      <w:r w:rsidRPr="00D32C9D">
        <w:t>since</w:t>
      </w:r>
      <w:r w:rsidR="00AC6864">
        <w:t xml:space="preserve"> </w:t>
      </w:r>
      <w:r w:rsidRPr="00D32C9D">
        <w:t>its</w:t>
      </w:r>
      <w:r w:rsidR="00AC6864">
        <w:t xml:space="preserve"> </w:t>
      </w:r>
      <w:r w:rsidRPr="00D32C9D">
        <w:t>establishment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1995,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Guinean</w:t>
      </w:r>
      <w:r w:rsidR="00AC6864">
        <w:t xml:space="preserve"> </w:t>
      </w:r>
      <w:r w:rsidRPr="00D32C9D">
        <w:t>Committee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Protection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Rights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being</w:t>
      </w:r>
      <w:r w:rsidR="00AC6864">
        <w:t xml:space="preserve"> </w:t>
      </w:r>
      <w:r w:rsidRPr="00D32C9D">
        <w:t>restructured.</w:t>
      </w:r>
    </w:p>
    <w:p w:rsidR="00D32C9D" w:rsidRPr="00D32C9D" w:rsidRDefault="00D32C9D" w:rsidP="00AC6864">
      <w:pPr>
        <w:pStyle w:val="SingleTxtG"/>
      </w:pPr>
      <w:r w:rsidRPr="00D32C9D">
        <w:t>17.</w:t>
      </w:r>
      <w:r w:rsidRPr="00D32C9D">
        <w:tab/>
        <w:t>The</w:t>
      </w:r>
      <w:r w:rsidR="00AC6864">
        <w:t xml:space="preserve"> </w:t>
      </w:r>
      <w:r w:rsidRPr="00D32C9D">
        <w:t>head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State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staked</w:t>
      </w:r>
      <w:r w:rsidR="00AC6864">
        <w:t xml:space="preserve"> </w:t>
      </w:r>
      <w:r w:rsidRPr="00D32C9D">
        <w:t>his</w:t>
      </w:r>
      <w:r w:rsidR="00AC6864">
        <w:t xml:space="preserve"> </w:t>
      </w:r>
      <w:r w:rsidRPr="00D32C9D">
        <w:t>reputation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fighting</w:t>
      </w:r>
      <w:r w:rsidR="00AC6864">
        <w:t xml:space="preserve"> </w:t>
      </w:r>
      <w:r w:rsidRPr="00D32C9D">
        <w:t>corruption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embezzlement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funds</w:t>
      </w:r>
      <w:r w:rsidR="00AC6864">
        <w:t xml:space="preserve"> </w:t>
      </w:r>
      <w:r w:rsidRPr="00D32C9D">
        <w:t>destined</w:t>
      </w:r>
      <w:r w:rsidR="00AC6864">
        <w:t xml:space="preserve"> </w:t>
      </w:r>
      <w:r w:rsidRPr="00D32C9D">
        <w:t>for</w:t>
      </w:r>
      <w:r w:rsidR="00AC6864">
        <w:t xml:space="preserve"> </w:t>
      </w:r>
      <w:r w:rsidRPr="00D32C9D">
        <w:t>social</w:t>
      </w:r>
      <w:r w:rsidR="00AC6864">
        <w:t xml:space="preserve"> </w:t>
      </w:r>
      <w:r w:rsidRPr="00D32C9D">
        <w:t>programmes.</w:t>
      </w:r>
    </w:p>
    <w:p w:rsidR="00D32C9D" w:rsidRPr="00D32C9D" w:rsidRDefault="00D32C9D" w:rsidP="00AC6864">
      <w:pPr>
        <w:pStyle w:val="SingleTxtG"/>
      </w:pPr>
      <w:r w:rsidRPr="00D32C9D">
        <w:t>18.</w:t>
      </w:r>
      <w:r w:rsidRPr="00D32C9D">
        <w:tab/>
        <w:t>In</w:t>
      </w:r>
      <w:r w:rsidR="00AC6864">
        <w:t xml:space="preserve"> </w:t>
      </w:r>
      <w:r w:rsidRPr="00D32C9D">
        <w:t>an</w:t>
      </w:r>
      <w:r w:rsidR="00AC6864">
        <w:t xml:space="preserve"> </w:t>
      </w:r>
      <w:r w:rsidRPr="00D32C9D">
        <w:t>effort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abolish</w:t>
      </w:r>
      <w:r w:rsidR="00AC6864">
        <w:t xml:space="preserve"> </w:t>
      </w:r>
      <w:r w:rsidRPr="00D32C9D">
        <w:t>early</w:t>
      </w:r>
      <w:r w:rsidR="00AC6864">
        <w:t xml:space="preserve"> </w:t>
      </w:r>
      <w:r w:rsidRPr="00D32C9D">
        <w:t>marriages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certain</w:t>
      </w:r>
      <w:r w:rsidR="00AC6864">
        <w:t xml:space="preserve"> </w:t>
      </w:r>
      <w:r w:rsidRPr="00D32C9D">
        <w:t>communities,</w:t>
      </w:r>
      <w:r w:rsidR="00AC6864">
        <w:t xml:space="preserve"> </w:t>
      </w:r>
      <w:r w:rsidRPr="00D32C9D">
        <w:t>awareness-raising</w:t>
      </w:r>
      <w:r w:rsidR="00AC6864">
        <w:t xml:space="preserve"> </w:t>
      </w:r>
      <w:r w:rsidRPr="00D32C9D">
        <w:t>campaigns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broadcast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regional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local</w:t>
      </w:r>
      <w:r w:rsidR="00AC6864">
        <w:t xml:space="preserve"> </w:t>
      </w:r>
      <w:r w:rsidRPr="00D32C9D">
        <w:t>radio</w:t>
      </w:r>
      <w:r w:rsidR="00AC6864">
        <w:t xml:space="preserve"> </w:t>
      </w:r>
      <w:r w:rsidRPr="00D32C9D">
        <w:t>stations,</w:t>
      </w:r>
      <w:r w:rsidR="00AC6864">
        <w:t xml:space="preserve"> </w:t>
      </w:r>
      <w:r w:rsidR="001C38F0">
        <w:t>with the assistance 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United</w:t>
      </w:r>
      <w:r w:rsidR="00AC6864">
        <w:t xml:space="preserve"> </w:t>
      </w:r>
      <w:r w:rsidRPr="00D32C9D">
        <w:t>Nations</w:t>
      </w:r>
      <w:r w:rsidR="00AC6864">
        <w:t xml:space="preserve"> </w:t>
      </w:r>
      <w:r w:rsidRPr="00D32C9D">
        <w:t>Children</w:t>
      </w:r>
      <w:r w:rsidR="007B040E">
        <w:t>’</w:t>
      </w:r>
      <w:r w:rsidR="001C38F0">
        <w:t>s</w:t>
      </w:r>
      <w:r w:rsidR="00AC6864">
        <w:t xml:space="preserve"> </w:t>
      </w:r>
      <w:r w:rsidRPr="00D32C9D">
        <w:t>Fund</w:t>
      </w:r>
      <w:r w:rsidR="00AC6864">
        <w:t xml:space="preserve"> </w:t>
      </w:r>
      <w:r w:rsidRPr="00D32C9D">
        <w:t>(UNICEF)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UN-Women.</w:t>
      </w:r>
    </w:p>
    <w:p w:rsidR="00D32C9D" w:rsidRPr="00D32C9D" w:rsidRDefault="00D32C9D" w:rsidP="00AC6864">
      <w:pPr>
        <w:pStyle w:val="SingleTxtG"/>
      </w:pPr>
      <w:r w:rsidRPr="00D32C9D">
        <w:t>19.</w:t>
      </w:r>
      <w:r w:rsidRPr="00D32C9D">
        <w:tab/>
      </w:r>
      <w:r w:rsidRPr="003D35E3">
        <w:rPr>
          <w:b/>
        </w:rPr>
        <w:t>The</w:t>
      </w:r>
      <w:r w:rsidR="00AC6864" w:rsidRPr="003D35E3">
        <w:rPr>
          <w:b/>
        </w:rPr>
        <w:t xml:space="preserve"> </w:t>
      </w:r>
      <w:r w:rsidRPr="003D35E3">
        <w:rPr>
          <w:b/>
        </w:rPr>
        <w:t>Chairperson</w:t>
      </w:r>
      <w:r w:rsidRPr="00D32C9D">
        <w:t>,</w:t>
      </w:r>
      <w:r w:rsidR="00AC6864">
        <w:t xml:space="preserve"> </w:t>
      </w:r>
      <w:r w:rsidRPr="00D32C9D">
        <w:t>speaking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his</w:t>
      </w:r>
      <w:r w:rsidR="00AC6864">
        <w:t xml:space="preserve"> </w:t>
      </w:r>
      <w:r w:rsidRPr="00D32C9D">
        <w:t>capacity</w:t>
      </w:r>
      <w:r w:rsidR="00AC6864">
        <w:t xml:space="preserve"> </w:t>
      </w:r>
      <w:r w:rsidRPr="00D32C9D">
        <w:t>as</w:t>
      </w:r>
      <w:r w:rsidR="00AC6864">
        <w:t xml:space="preserve"> </w:t>
      </w:r>
      <w:r w:rsidRPr="00D32C9D">
        <w:t>Country</w:t>
      </w:r>
      <w:r w:rsidR="00AC6864">
        <w:t xml:space="preserve"> </w:t>
      </w:r>
      <w:r w:rsidRPr="00D32C9D">
        <w:t>Rapporteur,</w:t>
      </w:r>
      <w:r w:rsidR="00AC6864">
        <w:t xml:space="preserve"> </w:t>
      </w:r>
      <w:r w:rsidRPr="00D32C9D">
        <w:t>said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="001C38F0">
        <w:t>while informing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population</w:t>
      </w:r>
      <w:r w:rsidR="00AC6864">
        <w:t xml:space="preserve"> </w:t>
      </w:r>
      <w:r w:rsidRPr="00D32C9D">
        <w:t>was</w:t>
      </w:r>
      <w:r w:rsidR="00AC6864">
        <w:t xml:space="preserve"> </w:t>
      </w:r>
      <w:r w:rsidR="001C38F0">
        <w:t>sensible</w:t>
      </w:r>
      <w:r w:rsidRPr="00D32C9D">
        <w:t>,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problem</w:t>
      </w:r>
      <w:r w:rsidR="00AC6864">
        <w:t xml:space="preserve"> </w:t>
      </w:r>
      <w:r w:rsidR="001C38F0">
        <w:t>was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there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loopholes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marriage</w:t>
      </w:r>
      <w:r w:rsidR="00AC6864">
        <w:t xml:space="preserve"> </w:t>
      </w:r>
      <w:r w:rsidRPr="00D32C9D">
        <w:t>provisions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Code.</w:t>
      </w:r>
      <w:r w:rsidR="00AC6864">
        <w:t xml:space="preserve"> </w:t>
      </w:r>
      <w:r w:rsidRPr="00D32C9D">
        <w:t>Moreover,</w:t>
      </w:r>
      <w:r w:rsidR="00AC6864">
        <w:t xml:space="preserve"> </w:t>
      </w:r>
      <w:r w:rsidRPr="00D32C9D">
        <w:t>reparation</w:t>
      </w:r>
      <w:r w:rsidR="00AC6864">
        <w:t xml:space="preserve"> </w:t>
      </w:r>
      <w:r w:rsidRPr="00D32C9D">
        <w:t>marriages</w:t>
      </w:r>
      <w:r w:rsidR="00AC6864">
        <w:t xml:space="preserve"> </w:t>
      </w:r>
      <w:r w:rsidRPr="00D32C9D">
        <w:t>should</w:t>
      </w:r>
      <w:r w:rsidR="00AC6864">
        <w:t xml:space="preserve"> </w:t>
      </w:r>
      <w:r w:rsidR="00154F62">
        <w:t>be banned</w:t>
      </w:r>
      <w:r w:rsidRPr="00D32C9D">
        <w:t>.</w:t>
      </w:r>
    </w:p>
    <w:p w:rsidR="00D32C9D" w:rsidRPr="00D32C9D" w:rsidRDefault="00D32C9D" w:rsidP="00AC6864">
      <w:pPr>
        <w:pStyle w:val="SingleTxtG"/>
      </w:pPr>
      <w:r w:rsidRPr="00D32C9D">
        <w:t>20.</w:t>
      </w:r>
      <w:r w:rsidRPr="00D32C9D">
        <w:tab/>
      </w:r>
      <w:r w:rsidRPr="003D35E3">
        <w:rPr>
          <w:b/>
        </w:rPr>
        <w:t>Mr.</w:t>
      </w:r>
      <w:r w:rsidR="00AC6864" w:rsidRPr="003D35E3">
        <w:rPr>
          <w:b/>
        </w:rPr>
        <w:t xml:space="preserve"> </w:t>
      </w:r>
      <w:r w:rsidRPr="003D35E3">
        <w:rPr>
          <w:b/>
        </w:rPr>
        <w:t>Keita</w:t>
      </w:r>
      <w:r w:rsidR="00AC6864">
        <w:t xml:space="preserve"> </w:t>
      </w:r>
      <w:r w:rsidRPr="00D32C9D">
        <w:t>(</w:t>
      </w:r>
      <w:smartTag w:uri="urn:schemas-microsoft-com:office:smarttags" w:element="place">
        <w:smartTag w:uri="urn:schemas-microsoft-com:office:smarttags" w:element="country-region">
          <w:r w:rsidRPr="00D32C9D">
            <w:t>Guinea</w:t>
          </w:r>
        </w:smartTag>
      </w:smartTag>
      <w:r w:rsidRPr="00D32C9D">
        <w:t>)</w:t>
      </w:r>
      <w:r w:rsidR="00AC6864">
        <w:t xml:space="preserve"> </w:t>
      </w:r>
      <w:r w:rsidRPr="00D32C9D">
        <w:t>said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Government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well</w:t>
      </w:r>
      <w:r w:rsidR="00AC6864">
        <w:t xml:space="preserve"> </w:t>
      </w:r>
      <w:r w:rsidRPr="00D32C9D">
        <w:t>aware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problem,</w:t>
      </w:r>
      <w:r w:rsidR="00AC6864">
        <w:t xml:space="preserve"> </w:t>
      </w:r>
      <w:r w:rsidR="006E1A22">
        <w:t xml:space="preserve">which </w:t>
      </w:r>
      <w:r w:rsidR="006E1A22" w:rsidRPr="00717F64">
        <w:t>was why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Code</w:t>
      </w:r>
      <w:r w:rsidR="00717F64">
        <w:t xml:space="preserve"> would be revised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2013.</w:t>
      </w:r>
      <w:r w:rsidR="00AC6864">
        <w:t xml:space="preserve"> </w:t>
      </w:r>
      <w:r w:rsidRPr="00D32C9D">
        <w:t>Reparation</w:t>
      </w:r>
      <w:r w:rsidR="00AC6864">
        <w:t xml:space="preserve"> </w:t>
      </w:r>
      <w:r w:rsidRPr="00D32C9D">
        <w:t>marriages,</w:t>
      </w:r>
      <w:r w:rsidR="00AC6864">
        <w:t xml:space="preserve"> </w:t>
      </w:r>
      <w:r w:rsidRPr="00D32C9D">
        <w:t>though</w:t>
      </w:r>
      <w:r w:rsidR="00AC6864">
        <w:t xml:space="preserve"> </w:t>
      </w:r>
      <w:r w:rsidRPr="00D32C9D">
        <w:t>prohibited</w:t>
      </w:r>
      <w:r w:rsidR="00AC6864">
        <w:t xml:space="preserve"> </w:t>
      </w:r>
      <w:r w:rsidRPr="00D32C9D">
        <w:t>under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law,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nonetheless</w:t>
      </w:r>
      <w:r w:rsidR="00AC6864">
        <w:t xml:space="preserve"> </w:t>
      </w:r>
      <w:r w:rsidRPr="00D32C9D">
        <w:t>commonplace.</w:t>
      </w:r>
      <w:r w:rsidR="00AC6864">
        <w:t xml:space="preserve"> </w:t>
      </w:r>
      <w:r w:rsidRPr="00D32C9D">
        <w:t>Thanks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protection</w:t>
      </w:r>
      <w:r w:rsidR="00AC6864">
        <w:t xml:space="preserve"> </w:t>
      </w:r>
      <w:r w:rsidRPr="00D32C9D">
        <w:t>system</w:t>
      </w:r>
      <w:r w:rsidR="00AC6864">
        <w:t xml:space="preserve"> </w:t>
      </w:r>
      <w:r w:rsidRPr="00D32C9D">
        <w:t>set</w:t>
      </w:r>
      <w:r w:rsidR="00AC6864">
        <w:t xml:space="preserve"> </w:t>
      </w:r>
      <w:r w:rsidRPr="00D32C9D">
        <w:t>up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2010,</w:t>
      </w:r>
      <w:r w:rsidR="00AC6864">
        <w:t xml:space="preserve"> </w:t>
      </w:r>
      <w:r w:rsidRPr="00D32C9D">
        <w:t>girls</w:t>
      </w:r>
      <w:r w:rsidR="00AC6864">
        <w:t xml:space="preserve"> </w:t>
      </w:r>
      <w:r w:rsidRPr="00D32C9D">
        <w:t>who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victims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practice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who</w:t>
      </w:r>
      <w:r w:rsidR="00AC6864">
        <w:t xml:space="preserve"> </w:t>
      </w:r>
      <w:r w:rsidRPr="00D32C9D">
        <w:t>ran</w:t>
      </w:r>
      <w:r w:rsidR="00AC6864">
        <w:t xml:space="preserve"> </w:t>
      </w:r>
      <w:r w:rsidRPr="00D32C9D">
        <w:t>away</w:t>
      </w:r>
      <w:r w:rsidR="00AC6864">
        <w:t xml:space="preserve"> </w:t>
      </w:r>
      <w:r w:rsidRPr="00D32C9D">
        <w:t>from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matrimonial</w:t>
      </w:r>
      <w:r w:rsidR="00AC6864">
        <w:t xml:space="preserve"> </w:t>
      </w:r>
      <w:r w:rsidRPr="00D32C9D">
        <w:t>home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="00717F64">
        <w:t>assisted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placed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specialized</w:t>
      </w:r>
      <w:r w:rsidR="00AC6864">
        <w:t xml:space="preserve"> </w:t>
      </w:r>
      <w:r w:rsidRPr="00D32C9D">
        <w:t>facility.</w:t>
      </w:r>
      <w:r w:rsidR="00AC6864">
        <w:t xml:space="preserve"> </w:t>
      </w:r>
      <w:r w:rsidRPr="00D32C9D">
        <w:t>All</w:t>
      </w:r>
      <w:r w:rsidR="00AC6864">
        <w:t xml:space="preserve"> </w:t>
      </w:r>
      <w:r w:rsidRPr="00D32C9D">
        <w:t>infringements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marriage</w:t>
      </w:r>
      <w:r w:rsidR="00AC6864">
        <w:t xml:space="preserve"> </w:t>
      </w:r>
      <w:r w:rsidRPr="00D32C9D">
        <w:t>rules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punishable</w:t>
      </w:r>
      <w:r w:rsidR="00AC6864">
        <w:t xml:space="preserve"> </w:t>
      </w:r>
      <w:r w:rsidRPr="00D32C9D">
        <w:t>under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Criminal</w:t>
      </w:r>
      <w:r w:rsidR="00AC6864">
        <w:t xml:space="preserve"> </w:t>
      </w:r>
      <w:r w:rsidRPr="00D32C9D">
        <w:t>Code,</w:t>
      </w:r>
      <w:r w:rsidR="00AC6864">
        <w:t xml:space="preserve"> </w:t>
      </w:r>
      <w:r w:rsidRPr="00D32C9D">
        <w:t>which</w:t>
      </w:r>
      <w:r w:rsidR="00AC6864">
        <w:t xml:space="preserve"> </w:t>
      </w:r>
      <w:r w:rsidRPr="00D32C9D">
        <w:t>superseded</w:t>
      </w:r>
      <w:r w:rsidR="00AC6864">
        <w:t xml:space="preserve"> </w:t>
      </w:r>
      <w:r w:rsidRPr="00D32C9D">
        <w:t>customary</w:t>
      </w:r>
      <w:r w:rsidR="00AC6864">
        <w:t xml:space="preserve"> </w:t>
      </w:r>
      <w:r w:rsidRPr="00D32C9D">
        <w:t>law,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any</w:t>
      </w:r>
      <w:r w:rsidR="00AC6864">
        <w:t xml:space="preserve"> </w:t>
      </w:r>
      <w:r w:rsidRPr="00D32C9D">
        <w:t>civil</w:t>
      </w:r>
      <w:r w:rsidR="00AC6864">
        <w:t xml:space="preserve"> </w:t>
      </w:r>
      <w:r w:rsidRPr="00D32C9D">
        <w:t>registrar</w:t>
      </w:r>
      <w:r w:rsidR="00AC6864">
        <w:t xml:space="preserve"> </w:t>
      </w:r>
      <w:r w:rsidRPr="00D32C9D">
        <w:t>who</w:t>
      </w:r>
      <w:r w:rsidR="00AC6864">
        <w:t xml:space="preserve"> </w:t>
      </w:r>
      <w:r w:rsidRPr="00D32C9D">
        <w:t>breached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rules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positive</w:t>
      </w:r>
      <w:r w:rsidR="00AC6864">
        <w:t xml:space="preserve"> </w:t>
      </w:r>
      <w:r w:rsidRPr="00D32C9D">
        <w:t>law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liable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punishment.</w:t>
      </w:r>
      <w:r w:rsidR="00AC6864">
        <w:t xml:space="preserve"> </w:t>
      </w:r>
      <w:r w:rsidRPr="00D32C9D">
        <w:t>However,</w:t>
      </w:r>
      <w:r w:rsidR="00AC6864">
        <w:t xml:space="preserve"> </w:t>
      </w:r>
      <w:r w:rsidRPr="00D32C9D">
        <w:t>there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not</w:t>
      </w:r>
      <w:r w:rsidR="00AC6864">
        <w:t xml:space="preserve"> </w:t>
      </w:r>
      <w:r w:rsidR="00717F64">
        <w:t xml:space="preserve">yet </w:t>
      </w:r>
      <w:r w:rsidRPr="00D32C9D">
        <w:t>been</w:t>
      </w:r>
      <w:r w:rsidR="00AC6864">
        <w:t xml:space="preserve"> </w:t>
      </w:r>
      <w:r w:rsidRPr="00D32C9D">
        <w:t>any</w:t>
      </w:r>
      <w:r w:rsidR="00AC6864">
        <w:t xml:space="preserve"> </w:t>
      </w:r>
      <w:r w:rsidRPr="00D32C9D">
        <w:t>convictions</w:t>
      </w:r>
      <w:r w:rsidR="00AC6864">
        <w:t xml:space="preserve"> </w:t>
      </w:r>
      <w:r w:rsidRPr="00D32C9D">
        <w:t>for</w:t>
      </w:r>
      <w:r w:rsidR="00AC6864">
        <w:t xml:space="preserve"> </w:t>
      </w:r>
      <w:r w:rsidRPr="00D32C9D">
        <w:t>such</w:t>
      </w:r>
      <w:r w:rsidR="00AC6864">
        <w:t xml:space="preserve"> </w:t>
      </w:r>
      <w:r w:rsidRPr="00D32C9D">
        <w:t>offences.</w:t>
      </w:r>
    </w:p>
    <w:p w:rsidR="00D32C9D" w:rsidRPr="00D32C9D" w:rsidRDefault="00D32C9D" w:rsidP="00AC6864">
      <w:pPr>
        <w:pStyle w:val="SingleTxtG"/>
      </w:pPr>
      <w:r w:rsidRPr="00D32C9D">
        <w:t>21.</w:t>
      </w:r>
      <w:r w:rsidRPr="00D32C9D">
        <w:tab/>
      </w:r>
      <w:r w:rsidRPr="003D35E3">
        <w:rPr>
          <w:b/>
        </w:rPr>
        <w:t>Mr.</w:t>
      </w:r>
      <w:r w:rsidR="00AC6864" w:rsidRPr="003D35E3">
        <w:rPr>
          <w:b/>
        </w:rPr>
        <w:t xml:space="preserve"> </w:t>
      </w:r>
      <w:r w:rsidRPr="003D35E3">
        <w:rPr>
          <w:b/>
        </w:rPr>
        <w:t>Traoré</w:t>
      </w:r>
      <w:r w:rsidR="00AC6864">
        <w:t xml:space="preserve"> </w:t>
      </w:r>
      <w:r w:rsidRPr="00D32C9D">
        <w:t>(</w:t>
      </w:r>
      <w:smartTag w:uri="urn:schemas-microsoft-com:office:smarttags" w:element="place">
        <w:smartTag w:uri="urn:schemas-microsoft-com:office:smarttags" w:element="country-region">
          <w:r w:rsidRPr="00D32C9D">
            <w:t>Guinea</w:t>
          </w:r>
        </w:smartTag>
      </w:smartTag>
      <w:r w:rsidRPr="00D32C9D">
        <w:t>)</w:t>
      </w:r>
      <w:r w:rsidR="00AC6864">
        <w:t xml:space="preserve"> </w:t>
      </w:r>
      <w:r w:rsidRPr="00D32C9D">
        <w:t>said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almost</w:t>
      </w:r>
      <w:r w:rsidR="00AC6864">
        <w:t xml:space="preserve"> </w:t>
      </w:r>
      <w:r w:rsidRPr="00D32C9D">
        <w:t>10,000</w:t>
      </w:r>
      <w:r w:rsidR="00AC6864">
        <w:t xml:space="preserve"> </w:t>
      </w:r>
      <w:r w:rsidRPr="00D32C9D">
        <w:t>copies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Convention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already</w:t>
      </w:r>
      <w:r w:rsidR="00AC6864">
        <w:t xml:space="preserve"> </w:t>
      </w:r>
      <w:r w:rsidRPr="00D32C9D">
        <w:t>been</w:t>
      </w:r>
      <w:r w:rsidR="00AC6864">
        <w:t xml:space="preserve"> </w:t>
      </w:r>
      <w:r w:rsidRPr="00D32C9D">
        <w:t>distributed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judges,</w:t>
      </w:r>
      <w:r w:rsidR="00AC6864">
        <w:t xml:space="preserve"> </w:t>
      </w:r>
      <w:r w:rsidRPr="00D32C9D">
        <w:t>police</w:t>
      </w:r>
      <w:r w:rsidR="00AC6864">
        <w:t xml:space="preserve"> </w:t>
      </w:r>
      <w:r w:rsidRPr="00D32C9D">
        <w:t>officers,</w:t>
      </w:r>
      <w:r w:rsidR="00AC6864">
        <w:t xml:space="preserve"> </w:t>
      </w:r>
      <w:r w:rsidRPr="00D32C9D">
        <w:t>members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women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youth</w:t>
      </w:r>
      <w:r w:rsidR="00AC6864">
        <w:t xml:space="preserve"> </w:t>
      </w:r>
      <w:r w:rsidRPr="00D32C9D">
        <w:t>organizations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children.</w:t>
      </w:r>
      <w:r w:rsidR="00AC6864">
        <w:t xml:space="preserve"> </w:t>
      </w:r>
      <w:smartTag w:uri="urn:schemas-microsoft-com:office:smarttags" w:element="place">
        <w:smartTag w:uri="urn:schemas-microsoft-com:office:smarttags" w:element="country-region">
          <w:r w:rsidRPr="00D32C9D">
            <w:t>Guinea</w:t>
          </w:r>
        </w:smartTag>
      </w:smartTag>
      <w:r w:rsidR="00AC6864">
        <w:t xml:space="preserve"> </w:t>
      </w:r>
      <w:r w:rsidRPr="00D32C9D">
        <w:t>celebrated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month</w:t>
      </w:r>
      <w:r w:rsidR="00AC6864">
        <w:t xml:space="preserve"> </w:t>
      </w:r>
      <w:r w:rsidRPr="00D32C9D">
        <w:t>every</w:t>
      </w:r>
      <w:r w:rsidR="00AC6864">
        <w:t xml:space="preserve"> </w:t>
      </w:r>
      <w:r w:rsidRPr="00D32C9D">
        <w:t>year</w:t>
      </w:r>
      <w:r w:rsidR="00AC6864">
        <w:t xml:space="preserve"> </w:t>
      </w:r>
      <w:r w:rsidRPr="00D32C9D">
        <w:t>with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different</w:t>
      </w:r>
      <w:r w:rsidR="00AC6864">
        <w:t xml:space="preserve"> </w:t>
      </w:r>
      <w:r w:rsidRPr="00D32C9D">
        <w:t>theme,</w:t>
      </w:r>
      <w:r w:rsidR="00AC6864">
        <w:t xml:space="preserve"> </w:t>
      </w:r>
      <w:r w:rsidRPr="00D32C9D">
        <w:t>such</w:t>
      </w:r>
      <w:r w:rsidR="00AC6864">
        <w:t xml:space="preserve"> </w:t>
      </w:r>
      <w:r w:rsidRPr="00D32C9D">
        <w:t>as</w:t>
      </w:r>
      <w:r w:rsidR="00AC6864">
        <w:t xml:space="preserve"> </w:t>
      </w:r>
      <w:r w:rsidRPr="00D32C9D">
        <w:t>fighting</w:t>
      </w:r>
      <w:r w:rsidR="00AC6864">
        <w:t xml:space="preserve"> </w:t>
      </w:r>
      <w:r w:rsidRPr="00D32C9D">
        <w:t>corporal</w:t>
      </w:r>
      <w:r w:rsidR="00AC6864">
        <w:t xml:space="preserve"> </w:t>
      </w:r>
      <w:r w:rsidRPr="00D32C9D">
        <w:t>punishment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violence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school.</w:t>
      </w:r>
    </w:p>
    <w:p w:rsidR="00D32C9D" w:rsidRPr="00D32C9D" w:rsidRDefault="00D32C9D" w:rsidP="00AC6864">
      <w:pPr>
        <w:pStyle w:val="SingleTxtG"/>
      </w:pPr>
      <w:r w:rsidRPr="00D32C9D">
        <w:t>22.</w:t>
      </w:r>
      <w:r w:rsidRPr="00D32C9D">
        <w:tab/>
        <w:t>The</w:t>
      </w:r>
      <w:r w:rsidR="00AC6864">
        <w:t xml:space="preserve"> </w:t>
      </w:r>
      <w:r w:rsidRPr="00D32C9D">
        <w:t>Guinean</w:t>
      </w:r>
      <w:r w:rsidR="00AC6864">
        <w:t xml:space="preserve"> </w:t>
      </w:r>
      <w:r w:rsidRPr="00D32C9D">
        <w:t>Committee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Protection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Rights</w:t>
      </w:r>
      <w:r w:rsidR="00AC6864">
        <w:t xml:space="preserve"> </w:t>
      </w:r>
      <w:r w:rsidR="00D82D82">
        <w:t xml:space="preserve">was not well </w:t>
      </w:r>
      <w:r w:rsidR="00717F64">
        <w:t>endowed</w:t>
      </w:r>
      <w:r w:rsidRPr="00D32C9D">
        <w:t>,</w:t>
      </w:r>
      <w:r w:rsidR="00AC6864">
        <w:t xml:space="preserve"> </w:t>
      </w:r>
      <w:r w:rsidRPr="00D32C9D">
        <w:t>but</w:t>
      </w:r>
      <w:r w:rsidR="00AC6864">
        <w:t xml:space="preserve"> </w:t>
      </w:r>
      <w:r w:rsidRPr="00D32C9D">
        <w:t>UNICEF</w:t>
      </w:r>
      <w:r w:rsidR="00AC6864">
        <w:t xml:space="preserve"> </w:t>
      </w:r>
      <w:r w:rsidRPr="00D32C9D">
        <w:t>had</w:t>
      </w:r>
      <w:r w:rsidR="00AC6864">
        <w:t xml:space="preserve"> </w:t>
      </w:r>
      <w:r w:rsidR="00717F64">
        <w:t>promised to provide</w:t>
      </w:r>
      <w:r w:rsidR="00AC6864">
        <w:t xml:space="preserve"> </w:t>
      </w:r>
      <w:r w:rsidRPr="00D32C9D">
        <w:t>computers</w:t>
      </w:r>
      <w:r w:rsidR="00AC6864">
        <w:t xml:space="preserve"> </w:t>
      </w:r>
      <w:r w:rsidRPr="00D32C9D">
        <w:t>as</w:t>
      </w:r>
      <w:r w:rsidR="00AC6864">
        <w:t xml:space="preserve"> </w:t>
      </w:r>
      <w:r w:rsidRPr="00D32C9D">
        <w:t>part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restructuring.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interministerial</w:t>
      </w:r>
      <w:r w:rsidR="00AC6864">
        <w:t xml:space="preserve"> </w:t>
      </w:r>
      <w:r w:rsidRPr="00D32C9D">
        <w:t>committee,</w:t>
      </w:r>
      <w:r w:rsidR="00AC6864">
        <w:t xml:space="preserve"> </w:t>
      </w:r>
      <w:r w:rsidRPr="00D32C9D">
        <w:t>whose</w:t>
      </w:r>
      <w:r w:rsidR="00AC6864">
        <w:t xml:space="preserve"> </w:t>
      </w:r>
      <w:r w:rsidRPr="00D32C9D">
        <w:t>mandate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operations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described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paragraph</w:t>
      </w:r>
      <w:r w:rsidR="00AC6864">
        <w:t xml:space="preserve"> </w:t>
      </w:r>
      <w:r w:rsidRPr="00D32C9D">
        <w:t>1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replies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list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issues</w:t>
      </w:r>
      <w:r w:rsidR="00AC6864">
        <w:t xml:space="preserve"> </w:t>
      </w:r>
      <w:r w:rsidRPr="00D32C9D">
        <w:t>(CRC/C/GIN/Q/2/Add.1),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responsible</w:t>
      </w:r>
      <w:r w:rsidR="00AC6864">
        <w:t xml:space="preserve"> </w:t>
      </w:r>
      <w:r w:rsidRPr="00D32C9D">
        <w:t>for</w:t>
      </w:r>
      <w:r w:rsidR="00AC6864">
        <w:t xml:space="preserve"> </w:t>
      </w:r>
      <w:r w:rsidRPr="00D32C9D">
        <w:t>coordinating</w:t>
      </w:r>
      <w:r w:rsidR="00AC6864">
        <w:t xml:space="preserve"> </w:t>
      </w:r>
      <w:r w:rsidRPr="00D32C9D">
        <w:t>actions</w:t>
      </w:r>
      <w:r w:rsidR="00AC6864">
        <w:t xml:space="preserve"> </w:t>
      </w:r>
      <w:r w:rsidRPr="00D32C9D">
        <w:t>taken</w:t>
      </w:r>
      <w:r w:rsidR="00AC6864">
        <w:t xml:space="preserve"> </w:t>
      </w:r>
      <w:r w:rsidRPr="00D32C9D">
        <w:t>with</w:t>
      </w:r>
      <w:r w:rsidR="00AC6864">
        <w:t xml:space="preserve"> </w:t>
      </w:r>
      <w:r w:rsidRPr="00D32C9D">
        <w:t>regard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rights</w:t>
      </w:r>
      <w:r w:rsidR="00AC6864">
        <w:t xml:space="preserve"> </w:t>
      </w:r>
      <w:r w:rsidRPr="00D32C9D">
        <w:t>across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country.</w:t>
      </w:r>
    </w:p>
    <w:p w:rsidR="00D32C9D" w:rsidRPr="00D32C9D" w:rsidRDefault="00D32C9D" w:rsidP="00AC6864">
      <w:pPr>
        <w:pStyle w:val="SingleTxtG"/>
      </w:pPr>
      <w:r w:rsidRPr="00D32C9D">
        <w:t>23.</w:t>
      </w:r>
      <w:r w:rsidRPr="00D32C9D">
        <w:tab/>
        <w:t>In</w:t>
      </w:r>
      <w:r w:rsidR="00AC6864">
        <w:t xml:space="preserve"> </w:t>
      </w:r>
      <w:r w:rsidRPr="00D32C9D">
        <w:t>place</w:t>
      </w:r>
      <w:r w:rsidR="00AC6864">
        <w:t xml:space="preserve"> </w:t>
      </w:r>
      <w:r w:rsidRPr="00D32C9D">
        <w:t>since</w:t>
      </w:r>
      <w:r w:rsidR="00AC6864">
        <w:t xml:space="preserve"> </w:t>
      </w:r>
      <w:r w:rsidRPr="00D32C9D">
        <w:t>2001,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Parliament</w:t>
      </w:r>
      <w:r w:rsidR="00AC6864">
        <w:t xml:space="preserve"> </w:t>
      </w:r>
      <w:r w:rsidRPr="00D32C9D">
        <w:t>met</w:t>
      </w:r>
      <w:r w:rsidR="00AC6864">
        <w:t xml:space="preserve"> </w:t>
      </w:r>
      <w:r w:rsidRPr="00D32C9D">
        <w:t>once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year</w:t>
      </w:r>
      <w:r w:rsidR="00AC6864">
        <w:t xml:space="preserve"> </w:t>
      </w:r>
      <w:r w:rsidRPr="00D32C9D">
        <w:t>for</w:t>
      </w:r>
      <w:r w:rsidR="00AC6864">
        <w:t xml:space="preserve"> </w:t>
      </w:r>
      <w:r w:rsidRPr="00D32C9D">
        <w:t>an</w:t>
      </w:r>
      <w:r w:rsidR="00AC6864">
        <w:t xml:space="preserve"> </w:t>
      </w:r>
      <w:r w:rsidRPr="00D32C9D">
        <w:t>ordinary</w:t>
      </w:r>
      <w:r w:rsidR="00AC6864">
        <w:t xml:space="preserve"> </w:t>
      </w:r>
      <w:r w:rsidRPr="00D32C9D">
        <w:t>session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establish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plan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action</w:t>
      </w:r>
      <w:r w:rsidR="00AC6864">
        <w:t xml:space="preserve"> </w:t>
      </w:r>
      <w:r w:rsidRPr="00D32C9D">
        <w:t>for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following</w:t>
      </w:r>
      <w:r w:rsidR="00AC6864">
        <w:t xml:space="preserve"> </w:t>
      </w:r>
      <w:r w:rsidRPr="00D32C9D">
        <w:t>year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evaluate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implementation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previous</w:t>
      </w:r>
      <w:r w:rsidR="00AC6864">
        <w:t xml:space="preserve"> </w:t>
      </w:r>
      <w:r w:rsidRPr="00D32C9D">
        <w:t>plan</w:t>
      </w:r>
      <w:r w:rsidR="00AC6864">
        <w:t xml:space="preserve"> </w:t>
      </w:r>
      <w:r w:rsidRPr="00D32C9D">
        <w:t>by</w:t>
      </w:r>
      <w:r w:rsidR="00AC6864">
        <w:t xml:space="preserve"> </w:t>
      </w:r>
      <w:r w:rsidRPr="00D32C9D">
        <w:t>region.</w:t>
      </w:r>
      <w:r w:rsidR="00AC6864">
        <w:t xml:space="preserve"> </w:t>
      </w:r>
      <w:r w:rsidR="00717F64">
        <w:t>In 2012, t</w:t>
      </w:r>
      <w:r w:rsidRPr="00D32C9D">
        <w:t>he</w:t>
      </w:r>
      <w:r w:rsidR="00AC6864">
        <w:t xml:space="preserve"> </w:t>
      </w:r>
      <w:r w:rsidRPr="00D32C9D">
        <w:t>junior</w:t>
      </w:r>
      <w:r w:rsidR="00AC6864">
        <w:t xml:space="preserve"> </w:t>
      </w:r>
      <w:r w:rsidRPr="00D32C9D">
        <w:t>deputies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been</w:t>
      </w:r>
      <w:r w:rsidR="00AC6864">
        <w:t xml:space="preserve"> </w:t>
      </w:r>
      <w:r w:rsidRPr="00D32C9D">
        <w:t>invited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take</w:t>
      </w:r>
      <w:r w:rsidR="00AC6864">
        <w:t xml:space="preserve"> </w:t>
      </w:r>
      <w:r w:rsidRPr="00D32C9D">
        <w:t>part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National</w:t>
      </w:r>
      <w:r w:rsidR="00AC6864">
        <w:t xml:space="preserve"> </w:t>
      </w:r>
      <w:r w:rsidRPr="00D32C9D">
        <w:t>Forum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in</w:t>
      </w:r>
      <w:r w:rsidR="00AC6864">
        <w:t xml:space="preserve"> </w:t>
      </w:r>
      <w:smartTag w:uri="urn:schemas-microsoft-com:office:smarttags" w:element="City">
        <w:smartTag w:uri="urn:schemas-microsoft-com:office:smarttags" w:element="place">
          <w:r w:rsidRPr="00D32C9D">
            <w:t>Conakry</w:t>
          </w:r>
        </w:smartTag>
      </w:smartTag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generally</w:t>
      </w:r>
      <w:r w:rsidR="00AC6864">
        <w:t xml:space="preserve"> </w:t>
      </w:r>
      <w:r w:rsidRPr="00D32C9D">
        <w:t>attended</w:t>
      </w:r>
      <w:r w:rsidR="00AC6864">
        <w:t xml:space="preserve"> </w:t>
      </w:r>
      <w:r w:rsidRPr="00D32C9D">
        <w:t>all</w:t>
      </w:r>
      <w:r w:rsidR="00AC6864">
        <w:t xml:space="preserve"> </w:t>
      </w:r>
      <w:r w:rsidRPr="00D32C9D">
        <w:t>relevant</w:t>
      </w:r>
      <w:r w:rsidR="00AC6864">
        <w:t xml:space="preserve"> </w:t>
      </w:r>
      <w:r w:rsidRPr="00D32C9D">
        <w:t>meetings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workshops</w:t>
      </w:r>
      <w:r w:rsidR="00AC6864">
        <w:t xml:space="preserve"> </w:t>
      </w:r>
      <w:r w:rsidRPr="00D32C9D">
        <w:t>at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national</w:t>
      </w:r>
      <w:r w:rsidR="00AC6864">
        <w:t xml:space="preserve"> </w:t>
      </w:r>
      <w:r w:rsidRPr="00D32C9D">
        <w:t>level,</w:t>
      </w:r>
      <w:r w:rsidR="00AC6864">
        <w:t xml:space="preserve"> </w:t>
      </w:r>
      <w:r w:rsidRPr="00D32C9D">
        <w:t>provided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they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held</w:t>
      </w:r>
      <w:r w:rsidR="00AC6864">
        <w:t xml:space="preserve"> </w:t>
      </w:r>
      <w:r w:rsidRPr="00D32C9D">
        <w:t>outside</w:t>
      </w:r>
      <w:r w:rsidR="00AC6864">
        <w:t xml:space="preserve"> </w:t>
      </w:r>
      <w:r w:rsidRPr="00D32C9D">
        <w:t>school</w:t>
      </w:r>
      <w:r w:rsidR="00AC6864">
        <w:t xml:space="preserve"> </w:t>
      </w:r>
      <w:r w:rsidRPr="00D32C9D">
        <w:t>hours.</w:t>
      </w:r>
      <w:r w:rsidR="00AC6864">
        <w:t xml:space="preserve"> </w:t>
      </w:r>
      <w:r w:rsidRPr="00D32C9D">
        <w:t>All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represented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Parliament,</w:t>
      </w:r>
      <w:r w:rsidR="00AC6864">
        <w:t xml:space="preserve"> </w:t>
      </w:r>
      <w:r w:rsidRPr="00D32C9D">
        <w:t>including</w:t>
      </w:r>
      <w:r w:rsidR="00AC6864">
        <w:t xml:space="preserve"> </w:t>
      </w:r>
      <w:r w:rsidRPr="00D32C9D">
        <w:t>albino</w:t>
      </w:r>
      <w:r w:rsidR="00AC6864">
        <w:t xml:space="preserve"> </w:t>
      </w:r>
      <w:r w:rsidRPr="00D32C9D">
        <w:t>children,</w:t>
      </w:r>
      <w:r w:rsidR="00AC6864">
        <w:t xml:space="preserve"> </w:t>
      </w:r>
      <w:r w:rsidRPr="00D32C9D">
        <w:t>child</w:t>
      </w:r>
      <w:r w:rsidR="00AC6864">
        <w:t xml:space="preserve"> </w:t>
      </w:r>
      <w:r w:rsidRPr="00D32C9D">
        <w:t>workers,</w:t>
      </w:r>
      <w:r w:rsidR="00AC6864">
        <w:t xml:space="preserve"> </w:t>
      </w:r>
      <w:r w:rsidRPr="00D32C9D">
        <w:t>school</w:t>
      </w:r>
      <w:r w:rsidR="00AC6864">
        <w:t xml:space="preserve"> </w:t>
      </w:r>
      <w:r w:rsidRPr="00D32C9D">
        <w:t>dropouts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under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care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SOS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Villages.</w:t>
      </w:r>
    </w:p>
    <w:p w:rsidR="00D32C9D" w:rsidRPr="00D32C9D" w:rsidRDefault="00D32C9D" w:rsidP="00AC6864">
      <w:pPr>
        <w:pStyle w:val="SingleTxtG"/>
      </w:pPr>
      <w:r w:rsidRPr="00D32C9D">
        <w:t>24.</w:t>
      </w:r>
      <w:r w:rsidRPr="00D32C9D">
        <w:tab/>
        <w:t>The</w:t>
      </w:r>
      <w:r w:rsidR="00AC6864">
        <w:t xml:space="preserve"> </w:t>
      </w:r>
      <w:r w:rsidR="00717F64">
        <w:t>discrepancy</w:t>
      </w:r>
      <w:r w:rsidR="00AC6864">
        <w:t xml:space="preserve"> </w:t>
      </w:r>
      <w:r w:rsidRPr="00D32C9D">
        <w:t>between</w:t>
      </w:r>
      <w:r w:rsidR="00AC6864">
        <w:t xml:space="preserve"> </w:t>
      </w:r>
      <w:r w:rsidRPr="00D32C9D">
        <w:t>natural</w:t>
      </w:r>
      <w:r w:rsidR="00AC6864">
        <w:t xml:space="preserve"> </w:t>
      </w:r>
      <w:r w:rsidRPr="00D32C9D">
        <w:t>resources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gross</w:t>
      </w:r>
      <w:r w:rsidR="00AC6864">
        <w:t xml:space="preserve"> </w:t>
      </w:r>
      <w:r w:rsidRPr="00D32C9D">
        <w:t>domestic</w:t>
      </w:r>
      <w:r w:rsidR="00AC6864">
        <w:t xml:space="preserve"> </w:t>
      </w:r>
      <w:r w:rsidRPr="00D32C9D">
        <w:t>product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remnant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past</w:t>
      </w:r>
      <w:r w:rsidR="00AC6864">
        <w:t xml:space="preserve"> </w:t>
      </w:r>
      <w:r w:rsidRPr="00D32C9D">
        <w:t>poor</w:t>
      </w:r>
      <w:r w:rsidR="00AC6864">
        <w:t xml:space="preserve"> </w:t>
      </w:r>
      <w:r w:rsidRPr="00D32C9D">
        <w:t>governance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social</w:t>
      </w:r>
      <w:r w:rsidR="00AC6864">
        <w:t xml:space="preserve"> </w:t>
      </w:r>
      <w:r w:rsidRPr="00D32C9D">
        <w:t>unrest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afflicted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country</w:t>
      </w:r>
      <w:r w:rsidR="00AC6864">
        <w:t xml:space="preserve"> </w:t>
      </w:r>
      <w:r w:rsidRPr="00D32C9D">
        <w:t>over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previous</w:t>
      </w:r>
      <w:r w:rsidR="00AC6864">
        <w:t xml:space="preserve"> </w:t>
      </w:r>
      <w:r w:rsidRPr="00D32C9D">
        <w:t>five</w:t>
      </w:r>
      <w:r w:rsidR="00AC6864">
        <w:t xml:space="preserve"> </w:t>
      </w:r>
      <w:r w:rsidRPr="00D32C9D">
        <w:t>years.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return</w:t>
      </w:r>
      <w:r w:rsidR="00AC6864">
        <w:t xml:space="preserve"> </w:t>
      </w:r>
      <w:r w:rsidRPr="00D32C9D">
        <w:t>of</w:t>
      </w:r>
      <w:r w:rsidR="00AC6864">
        <w:t xml:space="preserve"> </w:t>
      </w:r>
      <w:smartTag w:uri="urn:schemas-microsoft-com:office:smarttags" w:element="country-region">
        <w:smartTag w:uri="urn:schemas-microsoft-com:office:smarttags" w:element="place">
          <w:r w:rsidRPr="00D32C9D">
            <w:t>Guinea</w:t>
          </w:r>
        </w:smartTag>
      </w:smartTag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international</w:t>
      </w:r>
      <w:r w:rsidR="00AC6864">
        <w:t xml:space="preserve"> </w:t>
      </w:r>
      <w:r w:rsidRPr="00D32C9D">
        <w:t>community,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election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president</w:t>
      </w:r>
      <w:r w:rsidR="00AC6864">
        <w:t xml:space="preserve"> </w:t>
      </w:r>
      <w:r w:rsidRPr="00D32C9D">
        <w:t>by</w:t>
      </w:r>
      <w:r w:rsidR="00AC6864">
        <w:t xml:space="preserve"> </w:t>
      </w:r>
      <w:r w:rsidRPr="00D32C9D">
        <w:t>democratic</w:t>
      </w:r>
      <w:r w:rsidR="00AC6864">
        <w:t xml:space="preserve"> </w:t>
      </w:r>
      <w:r w:rsidRPr="00D32C9D">
        <w:t>vote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forgiveness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two-thirds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national</w:t>
      </w:r>
      <w:r w:rsidR="00AC6864">
        <w:t xml:space="preserve"> </w:t>
      </w:r>
      <w:r w:rsidRPr="00D32C9D">
        <w:t>debt</w:t>
      </w:r>
      <w:r w:rsidR="00AC6864">
        <w:t xml:space="preserve"> </w:t>
      </w:r>
      <w:r w:rsidRPr="00D32C9D">
        <w:t>should</w:t>
      </w:r>
      <w:r w:rsidR="00AC6864">
        <w:t xml:space="preserve"> </w:t>
      </w:r>
      <w:r w:rsidRPr="00D32C9D">
        <w:t>correct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imbalance.</w:t>
      </w:r>
    </w:p>
    <w:p w:rsidR="00D32C9D" w:rsidRPr="00D32C9D" w:rsidRDefault="00D32C9D" w:rsidP="00AC6864">
      <w:pPr>
        <w:pStyle w:val="SingleTxtG"/>
      </w:pPr>
      <w:r w:rsidRPr="00D32C9D">
        <w:t>25.</w:t>
      </w:r>
      <w:r w:rsidRPr="00D32C9D">
        <w:tab/>
        <w:t>Children</w:t>
      </w:r>
      <w:r w:rsidR="00AC6864">
        <w:t xml:space="preserve"> </w:t>
      </w:r>
      <w:r w:rsidRPr="00D32C9D">
        <w:t>who</w:t>
      </w:r>
      <w:r w:rsidR="00AC6864">
        <w:t xml:space="preserve"> </w:t>
      </w:r>
      <w:r w:rsidRPr="00D32C9D">
        <w:t>worked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fisheries</w:t>
      </w:r>
      <w:r w:rsidR="00AC6864">
        <w:t xml:space="preserve"> </w:t>
      </w:r>
      <w:r w:rsidRPr="00D32C9D">
        <w:t>or</w:t>
      </w:r>
      <w:r w:rsidR="00AC6864">
        <w:t xml:space="preserve"> </w:t>
      </w:r>
      <w:r w:rsidRPr="00D32C9D">
        <w:t>agriculture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often</w:t>
      </w:r>
      <w:r w:rsidR="00AC6864">
        <w:t xml:space="preserve"> </w:t>
      </w:r>
      <w:r w:rsidRPr="00D32C9D">
        <w:t>employed</w:t>
      </w:r>
      <w:r w:rsidR="00AC6864">
        <w:t xml:space="preserve"> </w:t>
      </w:r>
      <w:r w:rsidRPr="00D32C9D">
        <w:t>by</w:t>
      </w:r>
      <w:r w:rsidR="00AC6864">
        <w:t xml:space="preserve"> </w:t>
      </w:r>
      <w:r w:rsidRPr="00D32C9D">
        <w:t>relatives;</w:t>
      </w:r>
      <w:r w:rsidR="00AC6864">
        <w:t xml:space="preserve"> </w:t>
      </w:r>
      <w:r w:rsidRPr="00D32C9D">
        <w:t>however,</w:t>
      </w:r>
      <w:r w:rsidR="00AC6864">
        <w:t xml:space="preserve"> </w:t>
      </w:r>
      <w:r w:rsidR="007F1990">
        <w:t>the number of children working in those sectors was limited</w:t>
      </w:r>
      <w:r w:rsidRPr="00D32C9D">
        <w:t>.</w:t>
      </w:r>
    </w:p>
    <w:p w:rsidR="00D32C9D" w:rsidRPr="00D32C9D" w:rsidRDefault="00D32C9D" w:rsidP="00AC6864">
      <w:pPr>
        <w:pStyle w:val="SingleTxtG"/>
      </w:pPr>
      <w:r w:rsidRPr="00D32C9D">
        <w:t>26.</w:t>
      </w:r>
      <w:r w:rsidRPr="00D32C9D">
        <w:tab/>
      </w:r>
      <w:r w:rsidRPr="00CD3E07">
        <w:rPr>
          <w:b/>
        </w:rPr>
        <w:t>Ms.</w:t>
      </w:r>
      <w:r w:rsidR="00AC6864" w:rsidRPr="00CD3E07">
        <w:rPr>
          <w:b/>
        </w:rPr>
        <w:t xml:space="preserve"> </w:t>
      </w:r>
      <w:r w:rsidRPr="00CD3E07">
        <w:rPr>
          <w:b/>
        </w:rPr>
        <w:t>Nores</w:t>
      </w:r>
      <w:r w:rsidR="00AC6864" w:rsidRPr="00CD3E07">
        <w:rPr>
          <w:b/>
        </w:rPr>
        <w:t xml:space="preserve"> </w:t>
      </w:r>
      <w:r w:rsidRPr="00CD3E07">
        <w:rPr>
          <w:b/>
        </w:rPr>
        <w:t>de</w:t>
      </w:r>
      <w:r w:rsidR="00AC6864" w:rsidRPr="00CD3E07">
        <w:rPr>
          <w:b/>
        </w:rPr>
        <w:t xml:space="preserve"> </w:t>
      </w:r>
      <w:r w:rsidRPr="00CD3E07">
        <w:rPr>
          <w:b/>
        </w:rPr>
        <w:t>García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there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plans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regulate</w:t>
      </w:r>
      <w:r w:rsidR="00AC6864">
        <w:t xml:space="preserve"> </w:t>
      </w:r>
      <w:r w:rsidRPr="00D32C9D">
        <w:t>relations</w:t>
      </w:r>
      <w:r w:rsidR="00AC6864">
        <w:t xml:space="preserve"> </w:t>
      </w:r>
      <w:r w:rsidRPr="00D32C9D">
        <w:t>between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State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firms</w:t>
      </w:r>
      <w:r w:rsidR="00AC6864">
        <w:t xml:space="preserve"> </w:t>
      </w:r>
      <w:r w:rsidR="00CD3E07">
        <w:t>responsible for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exploitation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land</w:t>
      </w:r>
      <w:r w:rsidR="00AC6864">
        <w:t xml:space="preserve"> </w:t>
      </w:r>
      <w:r w:rsidRPr="00D32C9D">
        <w:t>and</w:t>
      </w:r>
      <w:r w:rsidR="00AC6864">
        <w:t xml:space="preserve"> </w:t>
      </w:r>
      <w:r w:rsidR="00CD3E07">
        <w:t xml:space="preserve">the </w:t>
      </w:r>
      <w:r w:rsidR="00CD3E07" w:rsidRPr="00D32C9D">
        <w:t>water</w:t>
      </w:r>
      <w:r w:rsidR="00CD3E07">
        <w:t xml:space="preserve"> </w:t>
      </w:r>
      <w:r w:rsidRPr="00D32C9D">
        <w:t>supply</w:t>
      </w:r>
      <w:r w:rsidR="00CD3E07">
        <w:t xml:space="preserve"> </w:t>
      </w:r>
      <w:r w:rsidRPr="00D32C9D">
        <w:t>to</w:t>
      </w:r>
      <w:r w:rsidR="00AC6864">
        <w:t xml:space="preserve"> </w:t>
      </w:r>
      <w:r w:rsidRPr="00D32C9D">
        <w:t>ensure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rights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respected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population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better</w:t>
      </w:r>
      <w:r w:rsidR="00AC6864">
        <w:t xml:space="preserve"> </w:t>
      </w:r>
      <w:r w:rsidRPr="00D32C9D">
        <w:t>access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resources.</w:t>
      </w:r>
    </w:p>
    <w:p w:rsidR="00D32C9D" w:rsidRPr="00D32C9D" w:rsidRDefault="00D32C9D" w:rsidP="00AC6864">
      <w:pPr>
        <w:pStyle w:val="SingleTxtG"/>
      </w:pPr>
      <w:r w:rsidRPr="00D32C9D">
        <w:t>27.</w:t>
      </w:r>
      <w:r w:rsidRPr="00D32C9D">
        <w:tab/>
      </w:r>
      <w:r w:rsidRPr="00CD3E07">
        <w:rPr>
          <w:b/>
        </w:rPr>
        <w:t>Mr.</w:t>
      </w:r>
      <w:r w:rsidR="00AC6864" w:rsidRPr="00CD3E07">
        <w:rPr>
          <w:b/>
        </w:rPr>
        <w:t xml:space="preserve"> </w:t>
      </w:r>
      <w:r w:rsidRPr="00CD3E07">
        <w:rPr>
          <w:b/>
        </w:rPr>
        <w:t>Keita</w:t>
      </w:r>
      <w:r w:rsidR="00AC6864">
        <w:t xml:space="preserve"> </w:t>
      </w:r>
      <w:r w:rsidRPr="00D32C9D">
        <w:t>(</w:t>
      </w:r>
      <w:smartTag w:uri="urn:schemas-microsoft-com:office:smarttags" w:element="country-region">
        <w:smartTag w:uri="urn:schemas-microsoft-com:office:smarttags" w:element="place">
          <w:r w:rsidRPr="00D32C9D">
            <w:t>Guinea</w:t>
          </w:r>
        </w:smartTag>
      </w:smartTag>
      <w:r w:rsidRPr="00D32C9D">
        <w:t>)</w:t>
      </w:r>
      <w:r w:rsidR="00AC6864">
        <w:t xml:space="preserve"> </w:t>
      </w:r>
      <w:r w:rsidRPr="00D32C9D">
        <w:t>replied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part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budget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mining</w:t>
      </w:r>
      <w:r w:rsidR="00AC6864">
        <w:t xml:space="preserve"> </w:t>
      </w:r>
      <w:r w:rsidRPr="00D32C9D">
        <w:t>companies</w:t>
      </w:r>
      <w:r w:rsidR="00AC6864">
        <w:t xml:space="preserve"> </w:t>
      </w:r>
      <w:r w:rsidRPr="00D32C9D">
        <w:t>went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local</w:t>
      </w:r>
      <w:r w:rsidR="00AC6864">
        <w:t xml:space="preserve"> </w:t>
      </w:r>
      <w:r w:rsidRPr="00D32C9D">
        <w:t>authorities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invested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public</w:t>
      </w:r>
      <w:r w:rsidR="00AC6864">
        <w:t xml:space="preserve"> </w:t>
      </w:r>
      <w:r w:rsidRPr="00D32C9D">
        <w:t>works,</w:t>
      </w:r>
      <w:r w:rsidR="00AC6864">
        <w:t xml:space="preserve"> </w:t>
      </w:r>
      <w:r w:rsidRPr="00D32C9D">
        <w:t>such</w:t>
      </w:r>
      <w:r w:rsidR="00AC6864">
        <w:t xml:space="preserve"> </w:t>
      </w:r>
      <w:r w:rsidRPr="00D32C9D">
        <w:t>as</w:t>
      </w:r>
      <w:r w:rsidR="00AC6864">
        <w:t xml:space="preserve"> </w:t>
      </w:r>
      <w:r w:rsidRPr="00D32C9D">
        <w:t>drilling</w:t>
      </w:r>
      <w:r w:rsidR="00AC6864">
        <w:t xml:space="preserve"> </w:t>
      </w:r>
      <w:r w:rsidRPr="00D32C9D">
        <w:t>wells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setting</w:t>
      </w:r>
      <w:r w:rsidR="00AC6864">
        <w:t xml:space="preserve"> </w:t>
      </w:r>
      <w:r w:rsidRPr="00D32C9D">
        <w:t>up</w:t>
      </w:r>
      <w:r w:rsidR="00AC6864">
        <w:t xml:space="preserve"> </w:t>
      </w:r>
      <w:r w:rsidRPr="00D32C9D">
        <w:t>water</w:t>
      </w:r>
      <w:r w:rsidR="00AC6864">
        <w:t xml:space="preserve"> </w:t>
      </w:r>
      <w:r w:rsidR="00CD3E07">
        <w:t>points</w:t>
      </w:r>
      <w:r w:rsidRPr="00D32C9D">
        <w:t>.</w:t>
      </w:r>
    </w:p>
    <w:p w:rsidR="00D32C9D" w:rsidRPr="00D32C9D" w:rsidRDefault="00D32C9D" w:rsidP="00AC6864">
      <w:pPr>
        <w:pStyle w:val="SingleTxtG"/>
      </w:pPr>
      <w:r w:rsidRPr="00D32C9D">
        <w:t>28.</w:t>
      </w:r>
      <w:r w:rsidRPr="00D32C9D">
        <w:tab/>
      </w:r>
      <w:r w:rsidRPr="00CD3E07">
        <w:rPr>
          <w:b/>
        </w:rPr>
        <w:t>Mr.</w:t>
      </w:r>
      <w:r w:rsidR="00AC6864" w:rsidRPr="00CD3E07">
        <w:rPr>
          <w:b/>
        </w:rPr>
        <w:t xml:space="preserve"> </w:t>
      </w:r>
      <w:r w:rsidRPr="00CD3E07">
        <w:rPr>
          <w:b/>
        </w:rPr>
        <w:t>Traoré</w:t>
      </w:r>
      <w:r w:rsidR="00AC6864">
        <w:t xml:space="preserve"> </w:t>
      </w:r>
      <w:r w:rsidRPr="00D32C9D">
        <w:t>(</w:t>
      </w:r>
      <w:smartTag w:uri="urn:schemas-microsoft-com:office:smarttags" w:element="place">
        <w:smartTag w:uri="urn:schemas-microsoft-com:office:smarttags" w:element="country-region">
          <w:r w:rsidRPr="00D32C9D">
            <w:t>Guinea</w:t>
          </w:r>
        </w:smartTag>
      </w:smartTag>
      <w:r w:rsidRPr="00D32C9D">
        <w:t>)</w:t>
      </w:r>
      <w:r w:rsidR="00AC6864">
        <w:t xml:space="preserve"> </w:t>
      </w:r>
      <w:r w:rsidRPr="00D32C9D">
        <w:t>said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all</w:t>
      </w:r>
      <w:r w:rsidR="00AC6864">
        <w:t xml:space="preserve"> </w:t>
      </w:r>
      <w:r w:rsidRPr="00D32C9D">
        <w:t>mining</w:t>
      </w:r>
      <w:r w:rsidR="00AC6864">
        <w:t xml:space="preserve"> </w:t>
      </w:r>
      <w:r w:rsidRPr="00D32C9D">
        <w:t>companies</w:t>
      </w:r>
      <w:r w:rsidR="00AC6864">
        <w:t xml:space="preserve"> </w:t>
      </w:r>
      <w:r w:rsidRPr="00D32C9D">
        <w:t>took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community</w:t>
      </w:r>
      <w:r w:rsidR="00CD3E07">
        <w:t>-oriented</w:t>
      </w:r>
      <w:r w:rsidR="00AC6864">
        <w:t xml:space="preserve"> </w:t>
      </w:r>
      <w:r w:rsidRPr="00D32C9D">
        <w:t>approach</w:t>
      </w:r>
      <w:r w:rsidR="00AC6864">
        <w:t xml:space="preserve"> </w:t>
      </w:r>
      <w:r w:rsidR="00CD3E07">
        <w:t>and contributed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country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development</w:t>
      </w:r>
      <w:r w:rsidR="00AC6864">
        <w:t xml:space="preserve"> </w:t>
      </w:r>
      <w:r w:rsidRPr="00D32C9D">
        <w:t>through</w:t>
      </w:r>
      <w:r w:rsidR="00AC6864">
        <w:t xml:space="preserve"> </w:t>
      </w:r>
      <w:r w:rsidR="00CD3E07">
        <w:t>welfare</w:t>
      </w:r>
      <w:r w:rsidR="00AC6864">
        <w:t xml:space="preserve"> </w:t>
      </w:r>
      <w:r w:rsidRPr="00D32C9D">
        <w:t>investments</w:t>
      </w:r>
      <w:r w:rsidR="00AC6864">
        <w:t xml:space="preserve"> </w:t>
      </w:r>
      <w:r w:rsidRPr="00D32C9D">
        <w:t>for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population.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companies</w:t>
      </w:r>
      <w:r w:rsidR="00AC6864">
        <w:t xml:space="preserve"> </w:t>
      </w:r>
      <w:r w:rsidRPr="00D32C9D">
        <w:t>did</w:t>
      </w:r>
      <w:r w:rsidR="00AC6864">
        <w:t xml:space="preserve"> </w:t>
      </w:r>
      <w:r w:rsidRPr="00D32C9D">
        <w:t>not</w:t>
      </w:r>
      <w:r w:rsidR="00AC6864">
        <w:t xml:space="preserve"> </w:t>
      </w:r>
      <w:r w:rsidRPr="00D32C9D">
        <w:t>hire</w:t>
      </w:r>
      <w:r w:rsidR="00AC6864">
        <w:t xml:space="preserve"> </w:t>
      </w:r>
      <w:r w:rsidRPr="00D32C9D">
        <w:t>children,</w:t>
      </w:r>
      <w:r w:rsidR="00AC6864">
        <w:t xml:space="preserve"> </w:t>
      </w:r>
      <w:r w:rsidRPr="00D32C9D">
        <w:t>but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did</w:t>
      </w:r>
      <w:r w:rsidR="00AC6864">
        <w:t xml:space="preserve"> </w:t>
      </w:r>
      <w:r w:rsidR="00CD3E07">
        <w:t xml:space="preserve">occasionally </w:t>
      </w:r>
      <w:r w:rsidRPr="00D32C9D">
        <w:t>work</w:t>
      </w:r>
      <w:r w:rsidR="00AC6864">
        <w:t xml:space="preserve"> </w:t>
      </w:r>
      <w:r w:rsidRPr="00D32C9D">
        <w:t>informally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cottage</w:t>
      </w:r>
      <w:r w:rsidR="00AC6864">
        <w:t xml:space="preserve"> </w:t>
      </w:r>
      <w:r w:rsidRPr="00D32C9D">
        <w:t>industries</w:t>
      </w:r>
      <w:r w:rsidR="00AC6864">
        <w:t xml:space="preserve"> </w:t>
      </w:r>
      <w:r w:rsidRPr="00D32C9D">
        <w:t>near</w:t>
      </w:r>
      <w:r w:rsidR="00AC6864">
        <w:t xml:space="preserve"> </w:t>
      </w:r>
      <w:r w:rsidRPr="00D32C9D">
        <w:t>mines,</w:t>
      </w:r>
      <w:r w:rsidR="00AC6864">
        <w:t xml:space="preserve"> </w:t>
      </w:r>
      <w:r w:rsidRPr="00D32C9D">
        <w:t>which</w:t>
      </w:r>
      <w:r w:rsidR="00AC6864">
        <w:t xml:space="preserve"> </w:t>
      </w:r>
      <w:r w:rsidRPr="00D32C9D">
        <w:t>unfortunately</w:t>
      </w:r>
      <w:r w:rsidR="00AC6864">
        <w:t xml:space="preserve"> </w:t>
      </w:r>
      <w:r w:rsidRPr="00D32C9D">
        <w:t>sometimes</w:t>
      </w:r>
      <w:r w:rsidR="00AC6864">
        <w:t xml:space="preserve"> </w:t>
      </w:r>
      <w:r w:rsidRPr="00D32C9D">
        <w:t>led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serious</w:t>
      </w:r>
      <w:r w:rsidR="00AC6864">
        <w:t xml:space="preserve"> </w:t>
      </w:r>
      <w:r w:rsidRPr="00D32C9D">
        <w:t>accidents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="00CD3E07">
        <w:t xml:space="preserve">increased the </w:t>
      </w:r>
      <w:r w:rsidR="00103B5A">
        <w:t xml:space="preserve">school </w:t>
      </w:r>
      <w:r w:rsidR="00CD3E07">
        <w:t>dropout rate</w:t>
      </w:r>
      <w:r w:rsidRPr="00D32C9D">
        <w:t>.</w:t>
      </w:r>
    </w:p>
    <w:p w:rsidR="00D32C9D" w:rsidRPr="00D32C9D" w:rsidRDefault="00D32C9D" w:rsidP="00AC6864">
      <w:pPr>
        <w:pStyle w:val="SingleTxtG"/>
      </w:pPr>
      <w:r w:rsidRPr="00D32C9D">
        <w:t>29.</w:t>
      </w:r>
      <w:r w:rsidRPr="00D32C9D">
        <w:tab/>
      </w:r>
      <w:r w:rsidRPr="00CD3E07">
        <w:rPr>
          <w:b/>
        </w:rPr>
        <w:t>Ms.</w:t>
      </w:r>
      <w:r w:rsidR="00AC6864" w:rsidRPr="00CD3E07">
        <w:rPr>
          <w:b/>
        </w:rPr>
        <w:t xml:space="preserve"> </w:t>
      </w:r>
      <w:r w:rsidRPr="00CD3E07">
        <w:rPr>
          <w:b/>
        </w:rPr>
        <w:t>Maurás</w:t>
      </w:r>
      <w:r w:rsidR="00AC6864" w:rsidRPr="00CD3E07">
        <w:rPr>
          <w:b/>
        </w:rPr>
        <w:t xml:space="preserve"> </w:t>
      </w:r>
      <w:r w:rsidRPr="00CD3E07">
        <w:rPr>
          <w:b/>
        </w:rPr>
        <w:t>Pérez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what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regulatory</w:t>
      </w:r>
      <w:r w:rsidR="00AC6864">
        <w:t xml:space="preserve"> </w:t>
      </w:r>
      <w:r w:rsidRPr="00D32C9D">
        <w:t>framework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for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activities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mining</w:t>
      </w:r>
      <w:r w:rsidR="00AC6864">
        <w:t xml:space="preserve"> </w:t>
      </w:r>
      <w:r w:rsidRPr="00D32C9D">
        <w:t>companies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how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Government</w:t>
      </w:r>
      <w:r w:rsidR="00AC6864">
        <w:t xml:space="preserve"> </w:t>
      </w:r>
      <w:r w:rsidRPr="00D32C9D">
        <w:t>ensured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companies</w:t>
      </w:r>
      <w:r w:rsidR="00AC6864">
        <w:t xml:space="preserve"> </w:t>
      </w:r>
      <w:r w:rsidRPr="00D32C9D">
        <w:t>shouldered</w:t>
      </w:r>
      <w:r w:rsidR="00AC6864">
        <w:t xml:space="preserve"> </w:t>
      </w:r>
      <w:r w:rsidRPr="00D32C9D">
        <w:t>their</w:t>
      </w:r>
      <w:r w:rsidR="00AC6864">
        <w:t xml:space="preserve"> </w:t>
      </w:r>
      <w:r w:rsidRPr="00D32C9D">
        <w:t>social</w:t>
      </w:r>
      <w:r w:rsidR="00AC6864">
        <w:t xml:space="preserve"> </w:t>
      </w:r>
      <w:r w:rsidRPr="00D32C9D">
        <w:t>responsibility.</w:t>
      </w:r>
      <w:r w:rsidR="00AC6864">
        <w:t xml:space="preserve"> </w:t>
      </w:r>
    </w:p>
    <w:p w:rsidR="00D32C9D" w:rsidRPr="00D32C9D" w:rsidRDefault="00D32C9D" w:rsidP="00AC6864">
      <w:pPr>
        <w:pStyle w:val="SingleTxtG"/>
      </w:pPr>
      <w:r w:rsidRPr="00D32C9D">
        <w:t>30.</w:t>
      </w:r>
      <w:r w:rsidRPr="00D32C9D">
        <w:tab/>
      </w:r>
      <w:r w:rsidRPr="00CD3E07">
        <w:rPr>
          <w:b/>
        </w:rPr>
        <w:t>Mr.</w:t>
      </w:r>
      <w:r w:rsidR="00AC6864" w:rsidRPr="00CD3E07">
        <w:rPr>
          <w:b/>
        </w:rPr>
        <w:t xml:space="preserve"> </w:t>
      </w:r>
      <w:r w:rsidRPr="00CD3E07">
        <w:rPr>
          <w:b/>
        </w:rPr>
        <w:t>Keita</w:t>
      </w:r>
      <w:r w:rsidR="00AC6864">
        <w:t xml:space="preserve"> </w:t>
      </w:r>
      <w:r w:rsidRPr="00D32C9D">
        <w:t>(</w:t>
      </w:r>
      <w:smartTag w:uri="urn:schemas-microsoft-com:office:smarttags" w:element="place">
        <w:smartTag w:uri="urn:schemas-microsoft-com:office:smarttags" w:element="country-region">
          <w:r w:rsidRPr="00D32C9D">
            <w:t>Guinea</w:t>
          </w:r>
        </w:smartTag>
      </w:smartTag>
      <w:r w:rsidRPr="00D32C9D">
        <w:t>)</w:t>
      </w:r>
      <w:r w:rsidR="00AC6864">
        <w:t xml:space="preserve"> </w:t>
      </w:r>
      <w:r w:rsidRPr="00D32C9D">
        <w:t>said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under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Environment</w:t>
      </w:r>
      <w:r w:rsidR="00AC6864">
        <w:t xml:space="preserve"> </w:t>
      </w:r>
      <w:r w:rsidRPr="00D32C9D">
        <w:t>Code,</w:t>
      </w:r>
      <w:r w:rsidR="00AC6864">
        <w:t xml:space="preserve"> </w:t>
      </w:r>
      <w:r w:rsidRPr="00D32C9D">
        <w:t>companies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obliged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conduct</w:t>
      </w:r>
      <w:r w:rsidR="00AC6864">
        <w:t xml:space="preserve"> </w:t>
      </w:r>
      <w:r w:rsidRPr="00D32C9D">
        <w:t>an</w:t>
      </w:r>
      <w:r w:rsidR="00AC6864">
        <w:t xml:space="preserve"> </w:t>
      </w:r>
      <w:r w:rsidRPr="00D32C9D">
        <w:t>environmental</w:t>
      </w:r>
      <w:r w:rsidR="00AC6864">
        <w:t xml:space="preserve"> </w:t>
      </w:r>
      <w:r w:rsidRPr="00D32C9D">
        <w:t>impact</w:t>
      </w:r>
      <w:r w:rsidR="00AC6864">
        <w:t xml:space="preserve"> </w:t>
      </w:r>
      <w:r w:rsidRPr="00D32C9D">
        <w:t>assessment</w:t>
      </w:r>
      <w:r w:rsidR="00AC6864">
        <w:t xml:space="preserve"> </w:t>
      </w:r>
      <w:r w:rsidRPr="00D32C9D">
        <w:t>prior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launch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any</w:t>
      </w:r>
      <w:r w:rsidR="00AC6864">
        <w:t xml:space="preserve"> </w:t>
      </w:r>
      <w:r w:rsidRPr="00D32C9D">
        <w:t>project</w:t>
      </w:r>
      <w:r w:rsidR="00AC6864">
        <w:t xml:space="preserve"> </w:t>
      </w:r>
      <w:r w:rsidRPr="00D32C9D">
        <w:t>likely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affect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population.</w:t>
      </w:r>
      <w:r w:rsidR="00AC6864">
        <w:t xml:space="preserve"> </w:t>
      </w:r>
      <w:r w:rsidR="00CD3E07">
        <w:t>Under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strategic</w:t>
      </w:r>
      <w:r w:rsidR="00AC6864">
        <w:t xml:space="preserve"> </w:t>
      </w:r>
      <w:r w:rsidRPr="00D32C9D">
        <w:t>plan</w:t>
      </w:r>
      <w:r w:rsidR="00AC6864">
        <w:t xml:space="preserve"> </w:t>
      </w:r>
      <w:r w:rsidR="00CD3E07">
        <w:t>produced by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first</w:t>
      </w:r>
      <w:r w:rsidR="00AC6864">
        <w:t xml:space="preserve"> </w:t>
      </w:r>
      <w:r w:rsidRPr="00D32C9D">
        <w:t>National</w:t>
      </w:r>
      <w:r w:rsidR="00AC6864">
        <w:t xml:space="preserve"> </w:t>
      </w:r>
      <w:r w:rsidRPr="00D32C9D">
        <w:t>Forum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Children,</w:t>
      </w:r>
      <w:r w:rsidR="00AC6864">
        <w:t xml:space="preserve"> </w:t>
      </w:r>
      <w:r w:rsidRPr="00D32C9D">
        <w:t>held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June</w:t>
      </w:r>
      <w:r w:rsidR="00AC6864">
        <w:t xml:space="preserve"> </w:t>
      </w:r>
      <w:r w:rsidRPr="00D32C9D">
        <w:t>2012,</w:t>
      </w:r>
      <w:r w:rsidR="00AC6864">
        <w:t xml:space="preserve"> </w:t>
      </w:r>
      <w:r w:rsidRPr="00D32C9D">
        <w:t>companies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exploited</w:t>
      </w:r>
      <w:r w:rsidR="00AC6864">
        <w:t xml:space="preserve"> </w:t>
      </w:r>
      <w:r w:rsidRPr="00D32C9D">
        <w:t>natural</w:t>
      </w:r>
      <w:r w:rsidR="00AC6864">
        <w:t xml:space="preserve"> </w:t>
      </w:r>
      <w:r w:rsidRPr="00D32C9D">
        <w:t>resources</w:t>
      </w:r>
      <w:r w:rsidR="00AC6864">
        <w:t xml:space="preserve"> </w:t>
      </w:r>
      <w:r w:rsidRPr="00D32C9D">
        <w:t>would</w:t>
      </w:r>
      <w:r w:rsidR="00CD3E07">
        <w:t xml:space="preserve"> be expected</w:t>
      </w:r>
      <w:r w:rsidRPr="00D32C9D">
        <w:t>,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various</w:t>
      </w:r>
      <w:r w:rsidR="00AC6864">
        <w:t xml:space="preserve"> </w:t>
      </w:r>
      <w:r w:rsidRPr="00D32C9D">
        <w:t>ways,</w:t>
      </w:r>
      <w:r w:rsidR="00AC6864">
        <w:t xml:space="preserve"> </w:t>
      </w:r>
      <w:r w:rsidR="00CD3E07">
        <w:t xml:space="preserve">to </w:t>
      </w:r>
      <w:r w:rsidRPr="00D32C9D">
        <w:t>help</w:t>
      </w:r>
      <w:r w:rsidR="00AC6864">
        <w:t xml:space="preserve"> </w:t>
      </w:r>
      <w:r w:rsidRPr="00D32C9D">
        <w:t>resolve</w:t>
      </w:r>
      <w:r w:rsidR="00AC6864">
        <w:t xml:space="preserve"> </w:t>
      </w:r>
      <w:r w:rsidRPr="00D32C9D">
        <w:t>community</w:t>
      </w:r>
      <w:r w:rsidR="00AC6864">
        <w:t xml:space="preserve"> </w:t>
      </w:r>
      <w:r w:rsidRPr="00D32C9D">
        <w:t>problems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prevent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rights</w:t>
      </w:r>
      <w:r w:rsidR="00AC6864">
        <w:t xml:space="preserve"> </w:t>
      </w:r>
      <w:r w:rsidRPr="00D32C9D">
        <w:t>violations,</w:t>
      </w:r>
      <w:r w:rsidR="00AC6864">
        <w:t xml:space="preserve"> </w:t>
      </w:r>
      <w:r w:rsidRPr="00D32C9D">
        <w:t>such</w:t>
      </w:r>
      <w:r w:rsidR="00AC6864">
        <w:t xml:space="preserve"> </w:t>
      </w:r>
      <w:r w:rsidRPr="00D32C9D">
        <w:t>as</w:t>
      </w:r>
      <w:r w:rsidR="00AC6864">
        <w:t xml:space="preserve"> </w:t>
      </w:r>
      <w:r w:rsidRPr="00D32C9D">
        <w:t>early</w:t>
      </w:r>
      <w:r w:rsidR="00AC6864">
        <w:t xml:space="preserve"> </w:t>
      </w:r>
      <w:r w:rsidRPr="00D32C9D">
        <w:t>marriage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genital</w:t>
      </w:r>
      <w:r w:rsidR="00AC6864">
        <w:t xml:space="preserve"> </w:t>
      </w:r>
      <w:r w:rsidRPr="00D32C9D">
        <w:t>mutilation.</w:t>
      </w:r>
      <w:r w:rsidR="00AC6864">
        <w:t xml:space="preserve"> </w:t>
      </w:r>
    </w:p>
    <w:p w:rsidR="00D32C9D" w:rsidRPr="00D32C9D" w:rsidRDefault="00D32C9D" w:rsidP="00AC6864">
      <w:pPr>
        <w:pStyle w:val="SingleTxtG"/>
      </w:pPr>
      <w:r w:rsidRPr="00D32C9D">
        <w:t>31.</w:t>
      </w:r>
      <w:r w:rsidRPr="00D32C9D">
        <w:tab/>
      </w:r>
      <w:r w:rsidRPr="00CD3E07">
        <w:rPr>
          <w:b/>
        </w:rPr>
        <w:t>Mr.</w:t>
      </w:r>
      <w:r w:rsidR="00AC6864" w:rsidRPr="00CD3E07">
        <w:rPr>
          <w:b/>
        </w:rPr>
        <w:t xml:space="preserve"> </w:t>
      </w:r>
      <w:r w:rsidRPr="00CD3E07">
        <w:rPr>
          <w:b/>
        </w:rPr>
        <w:t>Traoré</w:t>
      </w:r>
      <w:r w:rsidR="00AC6864">
        <w:t xml:space="preserve"> </w:t>
      </w:r>
      <w:r w:rsidRPr="00D32C9D">
        <w:t>(</w:t>
      </w:r>
      <w:smartTag w:uri="urn:schemas-microsoft-com:office:smarttags" w:element="place">
        <w:smartTag w:uri="urn:schemas-microsoft-com:office:smarttags" w:element="country-region">
          <w:r w:rsidRPr="00D32C9D">
            <w:t>Guinea</w:t>
          </w:r>
        </w:smartTag>
      </w:smartTag>
      <w:r w:rsidRPr="00D32C9D">
        <w:t>)</w:t>
      </w:r>
      <w:r w:rsidR="00AC6864">
        <w:t xml:space="preserve"> </w:t>
      </w:r>
      <w:r w:rsidRPr="00D32C9D">
        <w:t>s</w:t>
      </w:r>
      <w:r w:rsidR="00A24988">
        <w:t>ai</w:t>
      </w:r>
      <w:r w:rsidRPr="00D32C9D">
        <w:t>d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assistance</w:t>
      </w:r>
      <w:r w:rsidR="00AC6864">
        <w:t xml:space="preserve"> </w:t>
      </w:r>
      <w:r w:rsidRPr="00D32C9D">
        <w:t>from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international</w:t>
      </w:r>
      <w:r w:rsidR="00AC6864">
        <w:t xml:space="preserve"> </w:t>
      </w:r>
      <w:r w:rsidRPr="00D32C9D">
        <w:t>community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protect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rights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context</w:t>
      </w:r>
      <w:r w:rsidR="00AC6864">
        <w:t xml:space="preserve"> </w:t>
      </w:r>
      <w:r w:rsidRPr="00D32C9D">
        <w:t>of</w:t>
      </w:r>
      <w:r w:rsidR="00AC6864">
        <w:t xml:space="preserve"> </w:t>
      </w:r>
      <w:r w:rsidR="00A24988">
        <w:t>the mining industry</w:t>
      </w:r>
      <w:r w:rsidR="00AC6864">
        <w:t xml:space="preserve"> </w:t>
      </w:r>
      <w:r w:rsidRPr="00D32C9D">
        <w:t>would</w:t>
      </w:r>
      <w:r w:rsidR="00AC6864">
        <w:t xml:space="preserve"> </w:t>
      </w:r>
      <w:r w:rsidRPr="00D32C9D">
        <w:t>be</w:t>
      </w:r>
      <w:r w:rsidR="00AC6864">
        <w:t xml:space="preserve"> </w:t>
      </w:r>
      <w:r w:rsidRPr="00D32C9D">
        <w:t>very</w:t>
      </w:r>
      <w:r w:rsidR="00AC6864">
        <w:t xml:space="preserve"> </w:t>
      </w:r>
      <w:r w:rsidRPr="00D32C9D">
        <w:t>useful.</w:t>
      </w:r>
    </w:p>
    <w:p w:rsidR="00D32C9D" w:rsidRPr="00D32C9D" w:rsidRDefault="00D32C9D" w:rsidP="00AC6864">
      <w:pPr>
        <w:pStyle w:val="SingleTxtG"/>
      </w:pPr>
      <w:r w:rsidRPr="00D32C9D">
        <w:t>32.</w:t>
      </w:r>
      <w:r w:rsidRPr="00D32C9D">
        <w:tab/>
      </w:r>
      <w:r w:rsidRPr="00CD3E07">
        <w:rPr>
          <w:b/>
        </w:rPr>
        <w:t>Mr.</w:t>
      </w:r>
      <w:r w:rsidR="00AC6864" w:rsidRPr="00CD3E07">
        <w:rPr>
          <w:b/>
        </w:rPr>
        <w:t xml:space="preserve"> </w:t>
      </w:r>
      <w:r w:rsidRPr="00CD3E07">
        <w:rPr>
          <w:b/>
        </w:rPr>
        <w:t>Keita</w:t>
      </w:r>
      <w:r w:rsidR="00AC6864">
        <w:t xml:space="preserve"> </w:t>
      </w:r>
      <w:r w:rsidRPr="00D32C9D">
        <w:t>(</w:t>
      </w:r>
      <w:smartTag w:uri="urn:schemas-microsoft-com:office:smarttags" w:element="place">
        <w:smartTag w:uri="urn:schemas-microsoft-com:office:smarttags" w:element="country-region">
          <w:r w:rsidRPr="00D32C9D">
            <w:t>Guinea</w:t>
          </w:r>
        </w:smartTag>
      </w:smartTag>
      <w:r w:rsidRPr="00D32C9D">
        <w:t>)</w:t>
      </w:r>
      <w:r w:rsidR="00AC6864">
        <w:t xml:space="preserve"> </w:t>
      </w:r>
      <w:r w:rsidRPr="00D32C9D">
        <w:t>said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Guinean</w:t>
      </w:r>
      <w:r w:rsidR="00AC6864">
        <w:t xml:space="preserve"> </w:t>
      </w:r>
      <w:r w:rsidRPr="00D32C9D">
        <w:t>Committee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Protection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Rights</w:t>
      </w:r>
      <w:r w:rsidR="00AC6864">
        <w:t xml:space="preserve"> </w:t>
      </w:r>
      <w:r w:rsidRPr="00D32C9D">
        <w:t>would</w:t>
      </w:r>
      <w:r w:rsidR="00AC6864">
        <w:t xml:space="preserve"> </w:t>
      </w:r>
      <w:r w:rsidRPr="00D32C9D">
        <w:t>be</w:t>
      </w:r>
      <w:r w:rsidR="00AC6864">
        <w:t xml:space="preserve"> </w:t>
      </w:r>
      <w:r w:rsidRPr="00D32C9D">
        <w:t>restructured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it</w:t>
      </w:r>
      <w:r w:rsidR="00AC6864">
        <w:t xml:space="preserve"> </w:t>
      </w:r>
      <w:r w:rsidRPr="00D32C9D">
        <w:t>should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future</w:t>
      </w:r>
      <w:r w:rsidR="00AC6864">
        <w:t xml:space="preserve"> </w:t>
      </w:r>
      <w:r w:rsidRPr="00D32C9D">
        <w:t>be</w:t>
      </w:r>
      <w:r w:rsidR="00AC6864">
        <w:t xml:space="preserve"> </w:t>
      </w:r>
      <w:r w:rsidRPr="00D32C9D">
        <w:t>possible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submit</w:t>
      </w:r>
      <w:r w:rsidR="00AC6864">
        <w:t xml:space="preserve"> </w:t>
      </w:r>
      <w:r w:rsidRPr="00D32C9D">
        <w:t>periodic</w:t>
      </w:r>
      <w:r w:rsidR="00AC6864">
        <w:t xml:space="preserve"> </w:t>
      </w:r>
      <w:r w:rsidRPr="00D32C9D">
        <w:t>reports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time.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ratification</w:t>
      </w:r>
      <w:r w:rsidR="00AC6864">
        <w:t xml:space="preserve"> </w:t>
      </w:r>
      <w:r w:rsidRPr="00D32C9D">
        <w:t>instrument</w:t>
      </w:r>
      <w:r w:rsidR="00AC6864">
        <w:t xml:space="preserve"> </w:t>
      </w:r>
      <w:r w:rsidRPr="00D32C9D">
        <w:t>for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Optional</w:t>
      </w:r>
      <w:r w:rsidR="00AC6864">
        <w:t xml:space="preserve"> </w:t>
      </w:r>
      <w:r w:rsidRPr="00D32C9D">
        <w:t>Protocol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involvement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armed</w:t>
      </w:r>
      <w:r w:rsidR="00AC6864">
        <w:t xml:space="preserve"> </w:t>
      </w:r>
      <w:r w:rsidRPr="00D32C9D">
        <w:t>conflict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recently</w:t>
      </w:r>
      <w:r w:rsidR="00AC6864">
        <w:t xml:space="preserve"> </w:t>
      </w:r>
      <w:r w:rsidRPr="00D32C9D">
        <w:t>been</w:t>
      </w:r>
      <w:r w:rsidR="00AC6864">
        <w:t xml:space="preserve"> </w:t>
      </w:r>
      <w:r w:rsidRPr="00D32C9D">
        <w:t>deposited</w:t>
      </w:r>
      <w:r w:rsidR="00AC6864">
        <w:t xml:space="preserve"> </w:t>
      </w:r>
      <w:r w:rsidRPr="00D32C9D">
        <w:t>with</w:t>
      </w:r>
      <w:r w:rsidR="00AC6864">
        <w:t xml:space="preserve"> </w:t>
      </w:r>
      <w:r w:rsidRPr="00D32C9D">
        <w:t>the</w:t>
      </w:r>
      <w:r w:rsidR="00AC6864">
        <w:t xml:space="preserve"> </w:t>
      </w:r>
      <w:r w:rsidR="00A24988">
        <w:t xml:space="preserve">United Nations </w:t>
      </w:r>
      <w:r w:rsidRPr="00D32C9D">
        <w:t>Secretary-General.</w:t>
      </w:r>
      <w:r w:rsidR="00AC6864">
        <w:t xml:space="preserve"> </w:t>
      </w:r>
      <w:r w:rsidRPr="00D32C9D">
        <w:t>Ratification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ILO</w:t>
      </w:r>
      <w:r w:rsidR="00AC6864">
        <w:t xml:space="preserve"> </w:t>
      </w:r>
      <w:r w:rsidRPr="00D32C9D">
        <w:t>Conventions</w:t>
      </w:r>
      <w:r w:rsidR="00AC6864">
        <w:t xml:space="preserve"> </w:t>
      </w:r>
      <w:r w:rsidRPr="00D32C9D">
        <w:t>Nos.</w:t>
      </w:r>
      <w:r w:rsidR="00AC6864">
        <w:t xml:space="preserve"> </w:t>
      </w:r>
      <w:r w:rsidRPr="00D32C9D">
        <w:t>182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138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under</w:t>
      </w:r>
      <w:r w:rsidR="00AC6864">
        <w:t xml:space="preserve"> </w:t>
      </w:r>
      <w:r w:rsidRPr="00D32C9D">
        <w:t>way,</w:t>
      </w:r>
      <w:r w:rsidR="00AC6864">
        <w:t xml:space="preserve"> </w:t>
      </w:r>
      <w:r w:rsidRPr="00D32C9D">
        <w:t>as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Convention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Protection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Cooperation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Respect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Intercountry</w:t>
      </w:r>
      <w:r w:rsidR="00AC6864">
        <w:t xml:space="preserve"> </w:t>
      </w:r>
      <w:r w:rsidRPr="00D32C9D">
        <w:t>Adoption.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Government</w:t>
      </w:r>
      <w:r w:rsidR="00AC6864">
        <w:t xml:space="preserve"> </w:t>
      </w:r>
      <w:r w:rsidRPr="00D32C9D">
        <w:t>would</w:t>
      </w:r>
      <w:r w:rsidR="00AC6864">
        <w:t xml:space="preserve"> </w:t>
      </w:r>
      <w:r w:rsidRPr="00D32C9D">
        <w:t>seriously</w:t>
      </w:r>
      <w:r w:rsidR="00AC6864">
        <w:t xml:space="preserve"> </w:t>
      </w:r>
      <w:r w:rsidRPr="00D32C9D">
        <w:t>consider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possibility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ratifying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Optional</w:t>
      </w:r>
      <w:r w:rsidR="00AC6864">
        <w:t xml:space="preserve"> </w:t>
      </w:r>
      <w:r w:rsidRPr="00D32C9D">
        <w:t>Protocol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communications</w:t>
      </w:r>
      <w:r w:rsidR="00AC6864">
        <w:t xml:space="preserve"> </w:t>
      </w:r>
      <w:r w:rsidRPr="00D32C9D">
        <w:t>procedure.</w:t>
      </w:r>
    </w:p>
    <w:p w:rsidR="00D32C9D" w:rsidRPr="00D32C9D" w:rsidRDefault="00D32C9D" w:rsidP="00AC6864">
      <w:pPr>
        <w:pStyle w:val="SingleTxtG"/>
      </w:pPr>
      <w:r w:rsidRPr="00D32C9D">
        <w:t>33.</w:t>
      </w:r>
      <w:r w:rsidRPr="00D32C9D">
        <w:tab/>
      </w:r>
      <w:r w:rsidRPr="00CD3E07">
        <w:rPr>
          <w:b/>
        </w:rPr>
        <w:t>Mr.</w:t>
      </w:r>
      <w:r w:rsidR="00AC6864" w:rsidRPr="00CD3E07">
        <w:rPr>
          <w:b/>
        </w:rPr>
        <w:t xml:space="preserve"> </w:t>
      </w:r>
      <w:r w:rsidRPr="00CD3E07">
        <w:rPr>
          <w:b/>
        </w:rPr>
        <w:t>Camara</w:t>
      </w:r>
      <w:r w:rsidR="00AC6864">
        <w:t xml:space="preserve"> </w:t>
      </w:r>
      <w:r w:rsidRPr="00D32C9D">
        <w:t>(</w:t>
      </w:r>
      <w:smartTag w:uri="urn:schemas-microsoft-com:office:smarttags" w:element="place">
        <w:smartTag w:uri="urn:schemas-microsoft-com:office:smarttags" w:element="country-region">
          <w:r w:rsidRPr="00D32C9D">
            <w:t>Guinea</w:t>
          </w:r>
        </w:smartTag>
      </w:smartTag>
      <w:r w:rsidRPr="00D32C9D">
        <w:t>)</w:t>
      </w:r>
      <w:r w:rsidR="00AC6864">
        <w:t xml:space="preserve"> </w:t>
      </w:r>
      <w:r w:rsidRPr="00D32C9D">
        <w:t>said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moratorium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capital</w:t>
      </w:r>
      <w:r w:rsidR="00AC6864">
        <w:t xml:space="preserve"> </w:t>
      </w:r>
      <w:r w:rsidRPr="00D32C9D">
        <w:t>punishment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been</w:t>
      </w:r>
      <w:r w:rsidR="00AC6864">
        <w:t xml:space="preserve"> </w:t>
      </w:r>
      <w:r w:rsidRPr="00D32C9D">
        <w:t>declared</w:t>
      </w:r>
      <w:r w:rsidR="00AC6864">
        <w:t xml:space="preserve"> </w:t>
      </w:r>
      <w:r w:rsidRPr="00D32C9D">
        <w:t>nearly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decade</w:t>
      </w:r>
      <w:r w:rsidR="00AC6864">
        <w:t xml:space="preserve"> </w:t>
      </w:r>
      <w:r w:rsidRPr="00D32C9D">
        <w:t>earlier.</w:t>
      </w:r>
      <w:r w:rsidR="00AC6864">
        <w:t xml:space="preserve"> </w:t>
      </w:r>
      <w:r w:rsidRPr="00D32C9D">
        <w:t>While</w:t>
      </w:r>
      <w:r w:rsidR="00AC6864">
        <w:t xml:space="preserve"> </w:t>
      </w:r>
      <w:r w:rsidRPr="00D32C9D">
        <w:t>death</w:t>
      </w:r>
      <w:r w:rsidR="00AC6864">
        <w:t xml:space="preserve"> </w:t>
      </w:r>
      <w:r w:rsidRPr="00D32C9D">
        <w:t>sentences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been</w:t>
      </w:r>
      <w:r w:rsidR="00AC6864">
        <w:t xml:space="preserve"> </w:t>
      </w:r>
      <w:r w:rsidRPr="00D32C9D">
        <w:t>handed</w:t>
      </w:r>
      <w:r w:rsidR="00AC6864">
        <w:t xml:space="preserve"> </w:t>
      </w:r>
      <w:r w:rsidRPr="00D32C9D">
        <w:t>down</w:t>
      </w:r>
      <w:r w:rsidR="00AC6864">
        <w:t xml:space="preserve"> </w:t>
      </w:r>
      <w:r w:rsidRPr="00D32C9D">
        <w:t>since</w:t>
      </w:r>
      <w:r w:rsidR="00AC6864">
        <w:t xml:space="preserve"> </w:t>
      </w:r>
      <w:r w:rsidRPr="00D32C9D">
        <w:t>then,</w:t>
      </w:r>
      <w:r w:rsidR="00AC6864">
        <w:t xml:space="preserve"> </w:t>
      </w:r>
      <w:r w:rsidRPr="00D32C9D">
        <w:t>no</w:t>
      </w:r>
      <w:r w:rsidR="00AC6864">
        <w:t xml:space="preserve"> </w:t>
      </w:r>
      <w:r w:rsidRPr="00D32C9D">
        <w:t>executions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been</w:t>
      </w:r>
      <w:r w:rsidR="00AC6864">
        <w:t xml:space="preserve"> </w:t>
      </w:r>
      <w:r w:rsidRPr="00D32C9D">
        <w:t>carried</w:t>
      </w:r>
      <w:r w:rsidR="00AC6864">
        <w:t xml:space="preserve"> </w:t>
      </w:r>
      <w:r w:rsidRPr="00D32C9D">
        <w:t>out.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Government</w:t>
      </w:r>
      <w:r w:rsidR="00AC6864">
        <w:t xml:space="preserve"> </w:t>
      </w:r>
      <w:r w:rsidRPr="00D32C9D">
        <w:t>would</w:t>
      </w:r>
      <w:r w:rsidR="00AC6864">
        <w:t xml:space="preserve"> </w:t>
      </w:r>
      <w:r w:rsidRPr="00D32C9D">
        <w:t>be</w:t>
      </w:r>
      <w:r w:rsidR="00AC6864">
        <w:t xml:space="preserve"> </w:t>
      </w:r>
      <w:r w:rsidRPr="00D32C9D">
        <w:t>launching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consultation</w:t>
      </w:r>
      <w:r w:rsidR="00AC6864">
        <w:t xml:space="preserve"> </w:t>
      </w:r>
      <w:r w:rsidRPr="00D32C9D">
        <w:t>process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ascertain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there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consensus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ratification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Second</w:t>
      </w:r>
      <w:r w:rsidR="00AC6864">
        <w:t xml:space="preserve"> </w:t>
      </w:r>
      <w:r w:rsidRPr="00D32C9D">
        <w:t>Optional</w:t>
      </w:r>
      <w:r w:rsidR="00AC6864">
        <w:t xml:space="preserve"> </w:t>
      </w:r>
      <w:r w:rsidRPr="00D32C9D">
        <w:t>Protocol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International</w:t>
      </w:r>
      <w:r w:rsidR="00AC6864">
        <w:t xml:space="preserve"> </w:t>
      </w:r>
      <w:r w:rsidRPr="00D32C9D">
        <w:t>Covenant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Civil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Political</w:t>
      </w:r>
      <w:r w:rsidR="00AC6864">
        <w:t xml:space="preserve"> </w:t>
      </w:r>
      <w:r w:rsidRPr="00D32C9D">
        <w:t>Rights,</w:t>
      </w:r>
      <w:r w:rsidR="00AC6864">
        <w:t xml:space="preserve"> </w:t>
      </w:r>
      <w:r w:rsidRPr="00D32C9D">
        <w:t>aiming</w:t>
      </w:r>
      <w:r w:rsidR="00AC6864">
        <w:t xml:space="preserve"> </w:t>
      </w:r>
      <w:r w:rsidRPr="00D32C9D">
        <w:t>at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abolition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death</w:t>
      </w:r>
      <w:r w:rsidR="00AC6864">
        <w:t xml:space="preserve"> </w:t>
      </w:r>
      <w:r w:rsidRPr="00D32C9D">
        <w:t>penalty.</w:t>
      </w:r>
      <w:r w:rsidR="00AC6864">
        <w:t xml:space="preserve"> </w:t>
      </w:r>
      <w:r w:rsidRPr="00D32C9D">
        <w:t>Under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Code,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under</w:t>
      </w:r>
      <w:r w:rsidR="00AC6864">
        <w:t xml:space="preserve"> </w:t>
      </w:r>
      <w:r w:rsidRPr="00D32C9D">
        <w:t>18</w:t>
      </w:r>
      <w:r w:rsidR="00AC6864">
        <w:t xml:space="preserve"> </w:t>
      </w:r>
      <w:r w:rsidRPr="00D32C9D">
        <w:t>years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age</w:t>
      </w:r>
      <w:r w:rsidR="00AC6864">
        <w:t xml:space="preserve"> </w:t>
      </w:r>
      <w:r w:rsidRPr="00D32C9D">
        <w:t>could</w:t>
      </w:r>
      <w:r w:rsidR="00AC6864">
        <w:t xml:space="preserve"> </w:t>
      </w:r>
      <w:r w:rsidRPr="00D32C9D">
        <w:t>not</w:t>
      </w:r>
      <w:r w:rsidR="00AC6864">
        <w:t xml:space="preserve"> </w:t>
      </w:r>
      <w:r w:rsidRPr="00D32C9D">
        <w:t>be</w:t>
      </w:r>
      <w:r w:rsidR="00AC6864">
        <w:t xml:space="preserve"> </w:t>
      </w:r>
      <w:r w:rsidRPr="00D32C9D">
        <w:t>sentenced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death</w:t>
      </w:r>
      <w:r w:rsidR="00AC6864">
        <w:t xml:space="preserve"> </w:t>
      </w:r>
      <w:r w:rsidRPr="00D32C9D">
        <w:t>or</w:t>
      </w:r>
      <w:r w:rsidR="00AC6864">
        <w:t xml:space="preserve"> </w:t>
      </w:r>
      <w:r w:rsidRPr="00D32C9D">
        <w:t>life</w:t>
      </w:r>
      <w:r w:rsidR="00AC6864">
        <w:t xml:space="preserve"> </w:t>
      </w:r>
      <w:r w:rsidRPr="00D32C9D">
        <w:t>imprisonment.</w:t>
      </w:r>
      <w:r w:rsidR="00AC6864">
        <w:t xml:space="preserve"> </w:t>
      </w:r>
    </w:p>
    <w:p w:rsidR="00D32C9D" w:rsidRPr="00D32C9D" w:rsidRDefault="00D32C9D" w:rsidP="00AC6864">
      <w:pPr>
        <w:pStyle w:val="SingleTxtG"/>
      </w:pPr>
      <w:r w:rsidRPr="00D32C9D">
        <w:t>34.</w:t>
      </w:r>
      <w:r w:rsidRPr="00D32C9D">
        <w:tab/>
      </w:r>
      <w:r w:rsidRPr="00CD3E07">
        <w:rPr>
          <w:b/>
        </w:rPr>
        <w:t>Mr.</w:t>
      </w:r>
      <w:r w:rsidR="00AC6864" w:rsidRPr="00CD3E07">
        <w:rPr>
          <w:b/>
        </w:rPr>
        <w:t xml:space="preserve"> </w:t>
      </w:r>
      <w:r w:rsidRPr="00CD3E07">
        <w:rPr>
          <w:b/>
        </w:rPr>
        <w:t>Keita</w:t>
      </w:r>
      <w:r w:rsidR="00AC6864">
        <w:t xml:space="preserve"> </w:t>
      </w:r>
      <w:r w:rsidRPr="00D32C9D">
        <w:t>(</w:t>
      </w:r>
      <w:smartTag w:uri="urn:schemas-microsoft-com:office:smarttags" w:element="country-region">
        <w:r w:rsidRPr="00D32C9D">
          <w:t>Guinea</w:t>
        </w:r>
      </w:smartTag>
      <w:r w:rsidRPr="00D32C9D">
        <w:t>)</w:t>
      </w:r>
      <w:r w:rsidR="00AC6864">
        <w:t xml:space="preserve"> </w:t>
      </w:r>
      <w:r w:rsidRPr="00D32C9D">
        <w:t>s</w:t>
      </w:r>
      <w:r w:rsidR="00A24988">
        <w:t>aid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suicide</w:t>
      </w:r>
      <w:r w:rsidR="00AC6864">
        <w:t xml:space="preserve"> </w:t>
      </w:r>
      <w:r w:rsidRPr="00D32C9D">
        <w:t>among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rare</w:t>
      </w:r>
      <w:r w:rsidR="00AC6864">
        <w:t xml:space="preserve"> </w:t>
      </w:r>
      <w:r w:rsidRPr="00D32C9D">
        <w:t>in</w:t>
      </w:r>
      <w:r w:rsidR="00AC6864">
        <w:t xml:space="preserve"> </w:t>
      </w:r>
      <w:smartTag w:uri="urn:schemas-microsoft-com:office:smarttags" w:element="country-region">
        <w:smartTag w:uri="urn:schemas-microsoft-com:office:smarttags" w:element="place">
          <w:r w:rsidRPr="00D32C9D">
            <w:t>Guinea</w:t>
          </w:r>
        </w:smartTag>
      </w:smartTag>
      <w:r w:rsidRPr="00D32C9D">
        <w:t>;</w:t>
      </w:r>
      <w:r w:rsidR="00AC6864">
        <w:t xml:space="preserve"> </w:t>
      </w:r>
      <w:r w:rsidRPr="00D32C9D">
        <w:t>unfortunately,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not</w:t>
      </w:r>
      <w:r w:rsidR="00AC6864">
        <w:t xml:space="preserve"> </w:t>
      </w:r>
      <w:r w:rsidRPr="00D32C9D">
        <w:t>true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fatal</w:t>
      </w:r>
      <w:r w:rsidR="00AC6864">
        <w:t xml:space="preserve"> </w:t>
      </w:r>
      <w:r w:rsidRPr="00D32C9D">
        <w:t>accidents.</w:t>
      </w:r>
      <w:r w:rsidR="00AC6864">
        <w:t xml:space="preserve"> </w:t>
      </w:r>
      <w:r w:rsidRPr="00D32C9D">
        <w:t>Statistics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accidental</w:t>
      </w:r>
      <w:r w:rsidR="00AC6864">
        <w:t xml:space="preserve"> </w:t>
      </w:r>
      <w:r w:rsidRPr="00D32C9D">
        <w:t>child</w:t>
      </w:r>
      <w:r w:rsidR="00AC6864">
        <w:t xml:space="preserve"> </w:t>
      </w:r>
      <w:r w:rsidRPr="00D32C9D">
        <w:t>deaths</w:t>
      </w:r>
      <w:r w:rsidR="00AC6864">
        <w:t xml:space="preserve"> </w:t>
      </w:r>
      <w:r w:rsidRPr="00D32C9D">
        <w:t>would</w:t>
      </w:r>
      <w:r w:rsidR="00AC6864">
        <w:t xml:space="preserve"> </w:t>
      </w:r>
      <w:r w:rsidRPr="00D32C9D">
        <w:t>be</w:t>
      </w:r>
      <w:r w:rsidR="00AC6864">
        <w:t xml:space="preserve"> </w:t>
      </w:r>
      <w:r w:rsidRPr="00D32C9D">
        <w:t>provided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future</w:t>
      </w:r>
      <w:r w:rsidR="00AC6864">
        <w:t xml:space="preserve"> </w:t>
      </w:r>
      <w:r w:rsidRPr="00D32C9D">
        <w:t>periodic</w:t>
      </w:r>
      <w:r w:rsidR="00AC6864">
        <w:t xml:space="preserve"> </w:t>
      </w:r>
      <w:r w:rsidRPr="00D32C9D">
        <w:t>reports.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did</w:t>
      </w:r>
      <w:r w:rsidR="00AC6864">
        <w:t xml:space="preserve"> </w:t>
      </w:r>
      <w:r w:rsidRPr="00D32C9D">
        <w:t>not</w:t>
      </w:r>
      <w:r w:rsidR="00AC6864">
        <w:t xml:space="preserve"> </w:t>
      </w:r>
      <w:r w:rsidRPr="00D32C9D">
        <w:t>receive</w:t>
      </w:r>
      <w:r w:rsidR="00AC6864">
        <w:t xml:space="preserve"> </w:t>
      </w:r>
      <w:r w:rsidRPr="00D32C9D">
        <w:t>religious</w:t>
      </w:r>
      <w:r w:rsidR="00AC6864">
        <w:t xml:space="preserve"> </w:t>
      </w:r>
      <w:r w:rsidRPr="00D32C9D">
        <w:t>instruction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regular</w:t>
      </w:r>
      <w:r w:rsidR="00AC6864">
        <w:t xml:space="preserve"> </w:t>
      </w:r>
      <w:r w:rsidRPr="00D32C9D">
        <w:t>schools.</w:t>
      </w:r>
    </w:p>
    <w:p w:rsidR="00D32C9D" w:rsidRPr="00D32C9D" w:rsidRDefault="00D32C9D" w:rsidP="00AC6864">
      <w:pPr>
        <w:pStyle w:val="SingleTxtG"/>
      </w:pPr>
      <w:r w:rsidRPr="00D32C9D">
        <w:t>35.</w:t>
      </w:r>
      <w:r w:rsidRPr="00D32C9D">
        <w:tab/>
      </w:r>
      <w:r w:rsidRPr="00CD3E07">
        <w:rPr>
          <w:b/>
        </w:rPr>
        <w:t>Ms.</w:t>
      </w:r>
      <w:r w:rsidR="00AC6864" w:rsidRPr="00CD3E07">
        <w:rPr>
          <w:b/>
        </w:rPr>
        <w:t xml:space="preserve"> </w:t>
      </w:r>
      <w:r w:rsidRPr="00CD3E07">
        <w:rPr>
          <w:b/>
        </w:rPr>
        <w:t>Nores</w:t>
      </w:r>
      <w:r w:rsidR="00AC6864" w:rsidRPr="00CD3E07">
        <w:rPr>
          <w:b/>
        </w:rPr>
        <w:t xml:space="preserve"> </w:t>
      </w:r>
      <w:r w:rsidRPr="00CD3E07">
        <w:rPr>
          <w:b/>
        </w:rPr>
        <w:t>de</w:t>
      </w:r>
      <w:r w:rsidR="00AC6864" w:rsidRPr="00CD3E07">
        <w:rPr>
          <w:b/>
        </w:rPr>
        <w:t xml:space="preserve"> </w:t>
      </w:r>
      <w:r w:rsidRPr="00CD3E07">
        <w:rPr>
          <w:b/>
        </w:rPr>
        <w:t>García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what</w:t>
      </w:r>
      <w:r w:rsidR="00AC6864">
        <w:t xml:space="preserve"> </w:t>
      </w:r>
      <w:r w:rsidRPr="00D32C9D">
        <w:t>measures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State</w:t>
      </w:r>
      <w:r w:rsidR="00AC6864">
        <w:t xml:space="preserve"> </w:t>
      </w:r>
      <w:r w:rsidRPr="00D32C9D">
        <w:t>party</w:t>
      </w:r>
      <w:r w:rsidR="00AC6864">
        <w:t xml:space="preserve"> </w:t>
      </w:r>
      <w:r w:rsidRPr="00D32C9D">
        <w:t>intended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take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improve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care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="00DD3C87">
        <w:t xml:space="preserve">deprived of </w:t>
      </w:r>
      <w:r w:rsidRPr="00D32C9D">
        <w:t>parental</w:t>
      </w:r>
      <w:r w:rsidR="00AC6864">
        <w:t xml:space="preserve"> </w:t>
      </w:r>
      <w:r w:rsidRPr="00D32C9D">
        <w:t>protection.</w:t>
      </w:r>
      <w:r w:rsidR="00AC6864">
        <w:t xml:space="preserve"> </w:t>
      </w:r>
      <w:r w:rsidRPr="00D32C9D">
        <w:t>She</w:t>
      </w:r>
      <w:r w:rsidR="00AC6864">
        <w:t xml:space="preserve"> </w:t>
      </w:r>
      <w:r w:rsidRPr="00D32C9D">
        <w:t>also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what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being</w:t>
      </w:r>
      <w:r w:rsidR="00AC6864">
        <w:t xml:space="preserve"> </w:t>
      </w:r>
      <w:r w:rsidRPr="00D32C9D">
        <w:t>done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address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alarming</w:t>
      </w:r>
      <w:r w:rsidR="00AC6864">
        <w:t xml:space="preserve"> </w:t>
      </w:r>
      <w:r w:rsidRPr="00D32C9D">
        <w:t>rate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chronic</w:t>
      </w:r>
      <w:r w:rsidR="00AC6864">
        <w:t xml:space="preserve"> </w:t>
      </w:r>
      <w:r w:rsidRPr="00D32C9D">
        <w:t>malnutrition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lower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maternal</w:t>
      </w:r>
      <w:r w:rsidR="00AC6864">
        <w:t xml:space="preserve"> </w:t>
      </w:r>
      <w:r w:rsidRPr="00D32C9D">
        <w:t>mortality</w:t>
      </w:r>
      <w:r w:rsidR="00AC6864">
        <w:t xml:space="preserve"> </w:t>
      </w:r>
      <w:r w:rsidRPr="00D32C9D">
        <w:t>rate.</w:t>
      </w:r>
      <w:r w:rsidR="00AC6864">
        <w:t xml:space="preserve"> </w:t>
      </w:r>
      <w:r w:rsidRPr="00D32C9D">
        <w:t>She</w:t>
      </w:r>
      <w:r w:rsidR="00AC6864">
        <w:t xml:space="preserve"> </w:t>
      </w:r>
      <w:r w:rsidRPr="00D32C9D">
        <w:t>wished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know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private</w:t>
      </w:r>
      <w:r w:rsidR="00AC6864">
        <w:t xml:space="preserve"> </w:t>
      </w:r>
      <w:r w:rsidRPr="00D32C9D">
        <w:t>schools</w:t>
      </w:r>
      <w:r w:rsidR="00AC6864">
        <w:t xml:space="preserve"> </w:t>
      </w:r>
      <w:r w:rsidRPr="00D32C9D">
        <w:t>followed</w:t>
      </w:r>
      <w:r w:rsidR="00AC6864">
        <w:t xml:space="preserve"> </w:t>
      </w:r>
      <w:r w:rsidRPr="00D32C9D">
        <w:t>official</w:t>
      </w:r>
      <w:r w:rsidR="00AC6864">
        <w:t xml:space="preserve"> </w:t>
      </w:r>
      <w:r w:rsidRPr="00D32C9D">
        <w:t>curricula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what</w:t>
      </w:r>
      <w:r w:rsidR="00AC6864">
        <w:t xml:space="preserve"> </w:t>
      </w:r>
      <w:r w:rsidRPr="00D32C9D">
        <w:t>efforts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being</w:t>
      </w:r>
      <w:r w:rsidR="00AC6864">
        <w:t xml:space="preserve"> </w:t>
      </w:r>
      <w:r w:rsidRPr="00D32C9D">
        <w:t>made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curb</w:t>
      </w:r>
      <w:r w:rsidR="00AC6864">
        <w:t xml:space="preserve"> </w:t>
      </w:r>
      <w:r w:rsidRPr="00D32C9D">
        <w:t>dropouts.</w:t>
      </w:r>
      <w:r w:rsidR="00AC6864">
        <w:t xml:space="preserve"> </w:t>
      </w:r>
      <w:r w:rsidRPr="00D32C9D">
        <w:t>Lastly,</w:t>
      </w:r>
      <w:r w:rsidR="00AC6864">
        <w:t xml:space="preserve"> </w:t>
      </w:r>
      <w:r w:rsidRPr="00D32C9D">
        <w:t>she</w:t>
      </w:r>
      <w:r w:rsidR="00AC6864">
        <w:t xml:space="preserve"> </w:t>
      </w:r>
      <w:r w:rsidRPr="00D32C9D">
        <w:t>enquired</w:t>
      </w:r>
      <w:r w:rsidR="00AC6864">
        <w:t xml:space="preserve"> </w:t>
      </w:r>
      <w:r w:rsidRPr="00D32C9D">
        <w:t>about</w:t>
      </w:r>
      <w:r w:rsidR="00AC6864">
        <w:t xml:space="preserve"> </w:t>
      </w:r>
      <w:r w:rsidRPr="00D32C9D">
        <w:t>criminal</w:t>
      </w:r>
      <w:r w:rsidR="00AC6864">
        <w:t xml:space="preserve"> </w:t>
      </w:r>
      <w:r w:rsidRPr="00D32C9D">
        <w:t>penalties</w:t>
      </w:r>
      <w:r w:rsidR="00AC6864">
        <w:t xml:space="preserve"> </w:t>
      </w:r>
      <w:r w:rsidRPr="00D32C9D">
        <w:t>against</w:t>
      </w:r>
      <w:r w:rsidR="00AC6864">
        <w:t xml:space="preserve"> </w:t>
      </w:r>
      <w:r w:rsidRPr="00D32C9D">
        <w:t>persons</w:t>
      </w:r>
      <w:r w:rsidR="00AC6864">
        <w:t xml:space="preserve"> </w:t>
      </w:r>
      <w:r w:rsidRPr="00D32C9D">
        <w:t>who</w:t>
      </w:r>
      <w:r w:rsidR="00AC6864">
        <w:t xml:space="preserve"> </w:t>
      </w:r>
      <w:r w:rsidRPr="00D32C9D">
        <w:t>employed</w:t>
      </w:r>
      <w:r w:rsidR="00AC6864">
        <w:t xml:space="preserve"> </w:t>
      </w:r>
      <w:r w:rsidRPr="00D32C9D">
        <w:t>children.</w:t>
      </w:r>
    </w:p>
    <w:p w:rsidR="00D32C9D" w:rsidRPr="00D32C9D" w:rsidRDefault="00D32C9D" w:rsidP="00AC6864">
      <w:pPr>
        <w:pStyle w:val="SingleTxtG"/>
      </w:pPr>
      <w:r w:rsidRPr="00D32C9D">
        <w:t>36.</w:t>
      </w:r>
      <w:r w:rsidRPr="00D32C9D">
        <w:tab/>
      </w:r>
      <w:r w:rsidRPr="00A47161">
        <w:rPr>
          <w:b/>
        </w:rPr>
        <w:t>The</w:t>
      </w:r>
      <w:r w:rsidR="00AC6864" w:rsidRPr="00A47161">
        <w:rPr>
          <w:b/>
        </w:rPr>
        <w:t xml:space="preserve"> </w:t>
      </w:r>
      <w:r w:rsidRPr="00A47161">
        <w:rPr>
          <w:b/>
        </w:rPr>
        <w:t>Chairperson</w:t>
      </w:r>
      <w:r w:rsidRPr="00D32C9D">
        <w:t>,</w:t>
      </w:r>
      <w:r w:rsidR="00AC6864">
        <w:t xml:space="preserve"> </w:t>
      </w:r>
      <w:r w:rsidRPr="00D32C9D">
        <w:t>speaking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his</w:t>
      </w:r>
      <w:r w:rsidR="00AC6864">
        <w:t xml:space="preserve"> </w:t>
      </w:r>
      <w:r w:rsidRPr="00D32C9D">
        <w:t>capacity</w:t>
      </w:r>
      <w:r w:rsidR="00AC6864">
        <w:t xml:space="preserve"> </w:t>
      </w:r>
      <w:r w:rsidRPr="00D32C9D">
        <w:t>as</w:t>
      </w:r>
      <w:r w:rsidR="00AC6864">
        <w:t xml:space="preserve"> </w:t>
      </w:r>
      <w:r w:rsidRPr="00D32C9D">
        <w:t>Country</w:t>
      </w:r>
      <w:r w:rsidR="00AC6864">
        <w:t xml:space="preserve"> </w:t>
      </w:r>
      <w:r w:rsidRPr="00D32C9D">
        <w:t>Rapporteur,</w:t>
      </w:r>
      <w:r w:rsidR="00AC6864">
        <w:t xml:space="preserve"> </w:t>
      </w:r>
      <w:r w:rsidRPr="00D32C9D">
        <w:t>wondered</w:t>
      </w:r>
      <w:r w:rsidR="00AC6864">
        <w:t xml:space="preserve"> </w:t>
      </w:r>
      <w:r w:rsidRPr="00D32C9D">
        <w:t>what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obstacles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proper</w:t>
      </w:r>
      <w:r w:rsidR="00AC6864">
        <w:t xml:space="preserve"> </w:t>
      </w:r>
      <w:r w:rsidRPr="00D32C9D">
        <w:t>functioning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juvenile</w:t>
      </w:r>
      <w:r w:rsidR="00AC6864">
        <w:t xml:space="preserve"> </w:t>
      </w:r>
      <w:r w:rsidRPr="00D32C9D">
        <w:t>justice</w:t>
      </w:r>
      <w:r w:rsidR="00AC6864">
        <w:t xml:space="preserve"> </w:t>
      </w:r>
      <w:r w:rsidRPr="00D32C9D">
        <w:t>system.</w:t>
      </w:r>
      <w:r w:rsidR="00AC6864">
        <w:t xml:space="preserve"> </w:t>
      </w:r>
      <w:r w:rsidRPr="00D32C9D">
        <w:t>He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how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State</w:t>
      </w:r>
      <w:r w:rsidR="00AC6864">
        <w:t xml:space="preserve"> </w:t>
      </w:r>
      <w:r w:rsidRPr="00D32C9D">
        <w:t>party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improving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detention</w:t>
      </w:r>
      <w:r w:rsidR="00AC6864">
        <w:t xml:space="preserve"> </w:t>
      </w:r>
      <w:r w:rsidRPr="00D32C9D">
        <w:t>conditions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who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often</w:t>
      </w:r>
      <w:r w:rsidR="00AC6864">
        <w:t xml:space="preserve"> </w:t>
      </w:r>
      <w:r w:rsidRPr="00D32C9D">
        <w:t>held</w:t>
      </w:r>
      <w:r w:rsidR="00AC6864">
        <w:t xml:space="preserve"> </w:t>
      </w:r>
      <w:r w:rsidRPr="00D32C9D">
        <w:t>with</w:t>
      </w:r>
      <w:r w:rsidR="00AC6864">
        <w:t xml:space="preserve"> </w:t>
      </w:r>
      <w:r w:rsidRPr="00D32C9D">
        <w:t>adults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appalling</w:t>
      </w:r>
      <w:r w:rsidR="00AC6864">
        <w:t xml:space="preserve"> </w:t>
      </w:r>
      <w:r w:rsidRPr="00D32C9D">
        <w:t>hygiene</w:t>
      </w:r>
      <w:r w:rsidR="00AC6864">
        <w:t xml:space="preserve"> </w:t>
      </w:r>
      <w:r w:rsidRPr="00D32C9D">
        <w:t>conditions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without</w:t>
      </w:r>
      <w:r w:rsidR="00AC6864">
        <w:t xml:space="preserve"> </w:t>
      </w:r>
      <w:r w:rsidR="00701AFE">
        <w:t>any access to</w:t>
      </w:r>
      <w:r w:rsidR="00AC6864">
        <w:t xml:space="preserve"> </w:t>
      </w:r>
      <w:r w:rsidRPr="00D32C9D">
        <w:t>education.</w:t>
      </w:r>
      <w:r w:rsidR="00AC6864">
        <w:t xml:space="preserve"> </w:t>
      </w:r>
      <w:r w:rsidRPr="00D32C9D">
        <w:t>He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measures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being</w:t>
      </w:r>
      <w:r w:rsidR="00AC6864">
        <w:t xml:space="preserve"> </w:t>
      </w:r>
      <w:r w:rsidRPr="00D32C9D">
        <w:t>taken</w:t>
      </w:r>
      <w:r w:rsidR="00AC6864">
        <w:t xml:space="preserve"> </w:t>
      </w:r>
      <w:r w:rsidRPr="00D32C9D">
        <w:t>to</w:t>
      </w:r>
      <w:r w:rsidR="00AC6864">
        <w:t xml:space="preserve"> </w:t>
      </w:r>
      <w:r w:rsidR="00701AFE">
        <w:t>remove</w:t>
      </w:r>
      <w:r w:rsidR="00AC6864">
        <w:t xml:space="preserve"> </w:t>
      </w:r>
      <w:r w:rsidRPr="00D32C9D">
        <w:t>talib</w:t>
      </w:r>
      <w:r w:rsidR="00701AFE">
        <w:t>é</w:t>
      </w:r>
      <w:r w:rsidRPr="00D32C9D">
        <w:t>s</w:t>
      </w:r>
      <w:r w:rsidR="00AC6864">
        <w:t xml:space="preserve"> </w:t>
      </w:r>
      <w:r w:rsidRPr="00D32C9D">
        <w:t>from</w:t>
      </w:r>
      <w:r w:rsidR="00AC6864">
        <w:t xml:space="preserve"> </w:t>
      </w:r>
      <w:r w:rsidRPr="00D32C9D">
        <w:t>begging</w:t>
      </w:r>
      <w:r w:rsidR="00AC6864">
        <w:t xml:space="preserve"> </w:t>
      </w:r>
      <w:r w:rsidRPr="00D32C9D">
        <w:t>networks.</w:t>
      </w:r>
      <w:r w:rsidR="00AC6864">
        <w:t xml:space="preserve"> </w:t>
      </w:r>
      <w:r w:rsidRPr="00D32C9D">
        <w:t>Lastly,</w:t>
      </w:r>
      <w:r w:rsidR="00AC6864">
        <w:t xml:space="preserve"> </w:t>
      </w:r>
      <w:r w:rsidRPr="00D32C9D">
        <w:t>he</w:t>
      </w:r>
      <w:r w:rsidR="00AC6864">
        <w:t xml:space="preserve"> </w:t>
      </w:r>
      <w:r w:rsidRPr="00D32C9D">
        <w:t>wished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know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State</w:t>
      </w:r>
      <w:r w:rsidR="00AC6864">
        <w:t xml:space="preserve"> </w:t>
      </w:r>
      <w:r w:rsidRPr="00D32C9D">
        <w:t>party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taken</w:t>
      </w:r>
      <w:r w:rsidR="00AC6864">
        <w:t xml:space="preserve"> </w:t>
      </w:r>
      <w:r w:rsidRPr="00D32C9D">
        <w:t>steps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limit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spread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noma,</w:t>
      </w:r>
      <w:r w:rsidR="00AC6864">
        <w:t xml:space="preserve"> </w:t>
      </w:r>
      <w:r w:rsidRPr="00D32C9D">
        <w:t>a</w:t>
      </w:r>
      <w:r w:rsidR="00AC6864">
        <w:t xml:space="preserve"> </w:t>
      </w:r>
      <w:r w:rsidRPr="00D32C9D">
        <w:t>preventable</w:t>
      </w:r>
      <w:r w:rsidR="00AC6864">
        <w:t xml:space="preserve"> </w:t>
      </w:r>
      <w:r w:rsidRPr="00D32C9D">
        <w:t>yet</w:t>
      </w:r>
      <w:r w:rsidR="00AC6864">
        <w:t xml:space="preserve"> </w:t>
      </w:r>
      <w:r w:rsidRPr="00D32C9D">
        <w:t>highly</w:t>
      </w:r>
      <w:r w:rsidR="00AC6864">
        <w:t xml:space="preserve"> </w:t>
      </w:r>
      <w:r w:rsidRPr="00D32C9D">
        <w:t>debilitating</w:t>
      </w:r>
      <w:r w:rsidR="00AC6864">
        <w:t xml:space="preserve"> </w:t>
      </w:r>
      <w:r w:rsidRPr="00D32C9D">
        <w:t>disease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still</w:t>
      </w:r>
      <w:r w:rsidR="00AC6864">
        <w:t xml:space="preserve"> </w:t>
      </w:r>
      <w:r w:rsidRPr="00D32C9D">
        <w:t>affected</w:t>
      </w:r>
      <w:r w:rsidR="00AC6864">
        <w:t xml:space="preserve"> </w:t>
      </w:r>
      <w:r w:rsidRPr="00D32C9D">
        <w:t>thousands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in</w:t>
      </w:r>
      <w:r w:rsidR="00AC6864">
        <w:t xml:space="preserve"> </w:t>
      </w:r>
      <w:smartTag w:uri="urn:schemas-microsoft-com:office:smarttags" w:element="place">
        <w:smartTag w:uri="urn:schemas-microsoft-com:office:smarttags" w:element="country-region">
          <w:r w:rsidRPr="00D32C9D">
            <w:t>Guinea</w:t>
          </w:r>
        </w:smartTag>
      </w:smartTag>
      <w:r w:rsidRPr="00D32C9D">
        <w:t>.</w:t>
      </w:r>
    </w:p>
    <w:p w:rsidR="00D32C9D" w:rsidRPr="00D32C9D" w:rsidRDefault="00D32C9D" w:rsidP="00AC6864">
      <w:pPr>
        <w:pStyle w:val="SingleTxtG"/>
      </w:pPr>
      <w:r w:rsidRPr="00D32C9D">
        <w:t>37.</w:t>
      </w:r>
      <w:r w:rsidRPr="00D32C9D">
        <w:tab/>
      </w:r>
      <w:r w:rsidRPr="00A47161">
        <w:rPr>
          <w:b/>
        </w:rPr>
        <w:t>Ms.</w:t>
      </w:r>
      <w:r w:rsidR="00AC6864" w:rsidRPr="00A47161">
        <w:rPr>
          <w:b/>
        </w:rPr>
        <w:t xml:space="preserve"> </w:t>
      </w:r>
      <w:r w:rsidRPr="00A47161">
        <w:rPr>
          <w:b/>
        </w:rPr>
        <w:t>Lee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what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enrolment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retention</w:t>
      </w:r>
      <w:r w:rsidR="00AC6864">
        <w:t xml:space="preserve"> </w:t>
      </w:r>
      <w:r w:rsidRPr="00D32C9D">
        <w:t>rates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for</w:t>
      </w:r>
      <w:r w:rsidR="00AC6864">
        <w:t xml:space="preserve"> </w:t>
      </w:r>
      <w:r w:rsidRPr="00D32C9D">
        <w:t>secondary</w:t>
      </w:r>
      <w:r w:rsidR="00AC6864">
        <w:t xml:space="preserve"> </w:t>
      </w:r>
      <w:r w:rsidRPr="00D32C9D">
        <w:t>education.</w:t>
      </w:r>
      <w:r w:rsidR="00AC6864">
        <w:t xml:space="preserve"> </w:t>
      </w:r>
      <w:r w:rsidRPr="00D32C9D">
        <w:t>She</w:t>
      </w:r>
      <w:r w:rsidR="00AC6864">
        <w:t xml:space="preserve"> </w:t>
      </w:r>
      <w:r w:rsidRPr="00D32C9D">
        <w:t>also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State</w:t>
      </w:r>
      <w:r w:rsidR="00AC6864">
        <w:t xml:space="preserve"> </w:t>
      </w:r>
      <w:r w:rsidRPr="00D32C9D">
        <w:t>party</w:t>
      </w:r>
      <w:r w:rsidR="00AC6864">
        <w:t xml:space="preserve"> </w:t>
      </w:r>
      <w:r w:rsidRPr="00D32C9D">
        <w:t>intended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lower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school</w:t>
      </w:r>
      <w:r w:rsidR="00AC6864">
        <w:t xml:space="preserve"> </w:t>
      </w:r>
      <w:r w:rsidRPr="00D32C9D">
        <w:t>entry</w:t>
      </w:r>
      <w:r w:rsidR="00AC6864">
        <w:t xml:space="preserve"> </w:t>
      </w:r>
      <w:r w:rsidRPr="00D32C9D">
        <w:t>age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7</w:t>
      </w:r>
      <w:r w:rsidR="00AC6864">
        <w:t xml:space="preserve"> </w:t>
      </w:r>
      <w:r w:rsidRPr="00D32C9D">
        <w:t>years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order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enable</w:t>
      </w:r>
      <w:r w:rsidR="00AC6864">
        <w:t xml:space="preserve"> </w:t>
      </w:r>
      <w:r w:rsidRPr="00D32C9D">
        <w:t>more</w:t>
      </w:r>
      <w:r w:rsidR="00AC6864">
        <w:t xml:space="preserve"> </w:t>
      </w:r>
      <w:r w:rsidRPr="00D32C9D">
        <w:t>children,</w:t>
      </w:r>
      <w:r w:rsidR="00AC6864">
        <w:t xml:space="preserve"> </w:t>
      </w:r>
      <w:r w:rsidRPr="00D32C9D">
        <w:t>especially</w:t>
      </w:r>
      <w:r w:rsidR="00AC6864">
        <w:t xml:space="preserve"> </w:t>
      </w:r>
      <w:r w:rsidRPr="00D32C9D">
        <w:t>girls,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complete</w:t>
      </w:r>
      <w:r w:rsidR="00AC6864">
        <w:t xml:space="preserve"> </w:t>
      </w:r>
      <w:r w:rsidRPr="00D32C9D">
        <w:t>primary</w:t>
      </w:r>
      <w:r w:rsidR="00AC6864">
        <w:t xml:space="preserve"> </w:t>
      </w:r>
      <w:r w:rsidRPr="00D32C9D">
        <w:t>education.</w:t>
      </w:r>
    </w:p>
    <w:p w:rsidR="00D32C9D" w:rsidRPr="00D32C9D" w:rsidRDefault="00D32C9D" w:rsidP="00AC6864">
      <w:pPr>
        <w:pStyle w:val="SingleTxtG"/>
      </w:pPr>
      <w:r w:rsidRPr="00D32C9D">
        <w:t>38.</w:t>
      </w:r>
      <w:r w:rsidRPr="00D32C9D">
        <w:tab/>
      </w:r>
      <w:r w:rsidRPr="00A47161">
        <w:rPr>
          <w:b/>
        </w:rPr>
        <w:t>Ms.</w:t>
      </w:r>
      <w:r w:rsidR="00AC6864" w:rsidRPr="00A47161">
        <w:rPr>
          <w:b/>
        </w:rPr>
        <w:t xml:space="preserve"> </w:t>
      </w:r>
      <w:r w:rsidRPr="00A47161">
        <w:rPr>
          <w:b/>
        </w:rPr>
        <w:t>Wijemanne</w:t>
      </w:r>
      <w:r w:rsidRPr="00D32C9D">
        <w:t>,</w:t>
      </w:r>
      <w:r w:rsidR="00AC6864">
        <w:t xml:space="preserve"> </w:t>
      </w:r>
      <w:r w:rsidRPr="00D32C9D">
        <w:t>recalling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maternal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infant</w:t>
      </w:r>
      <w:r w:rsidR="00AC6864">
        <w:t xml:space="preserve"> </w:t>
      </w:r>
      <w:r w:rsidRPr="00D32C9D">
        <w:t>mortality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chiefly</w:t>
      </w:r>
      <w:r w:rsidR="00AC6864">
        <w:t xml:space="preserve"> </w:t>
      </w:r>
      <w:r w:rsidRPr="00D32C9D">
        <w:t>attributable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preventable</w:t>
      </w:r>
      <w:r w:rsidR="00AC6864">
        <w:t xml:space="preserve"> </w:t>
      </w:r>
      <w:r w:rsidRPr="00D32C9D">
        <w:t>diseases,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what</w:t>
      </w:r>
      <w:r w:rsidR="00AC6864">
        <w:t xml:space="preserve"> </w:t>
      </w:r>
      <w:r w:rsidR="00701AFE">
        <w:t>steps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State</w:t>
      </w:r>
      <w:r w:rsidR="00AC6864">
        <w:t xml:space="preserve"> </w:t>
      </w:r>
      <w:r w:rsidRPr="00D32C9D">
        <w:t>party</w:t>
      </w:r>
      <w:r w:rsidR="00AC6864">
        <w:t xml:space="preserve"> </w:t>
      </w:r>
      <w:r w:rsidRPr="00D32C9D">
        <w:t>intended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take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improve</w:t>
      </w:r>
      <w:r w:rsidR="00AC6864">
        <w:t xml:space="preserve"> </w:t>
      </w:r>
      <w:r w:rsidRPr="00D32C9D">
        <w:t>pre-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postnatal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obstetric</w:t>
      </w:r>
      <w:r w:rsidR="00AC6864">
        <w:t xml:space="preserve"> </w:t>
      </w:r>
      <w:r w:rsidRPr="00D32C9D">
        <w:t>care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medical</w:t>
      </w:r>
      <w:r w:rsidR="00AC6864">
        <w:t xml:space="preserve"> </w:t>
      </w:r>
      <w:r w:rsidR="00701AFE">
        <w:t>supervision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young</w:t>
      </w:r>
      <w:r w:rsidR="00AC6864">
        <w:t xml:space="preserve"> </w:t>
      </w:r>
      <w:r w:rsidRPr="00D32C9D">
        <w:t>children.</w:t>
      </w:r>
    </w:p>
    <w:p w:rsidR="00D32C9D" w:rsidRPr="00D32C9D" w:rsidRDefault="00D32C9D" w:rsidP="00AC6864">
      <w:pPr>
        <w:pStyle w:val="SingleTxtG"/>
      </w:pPr>
      <w:r w:rsidRPr="00D32C9D">
        <w:t>39.</w:t>
      </w:r>
      <w:r w:rsidRPr="00D32C9D">
        <w:tab/>
      </w:r>
      <w:r w:rsidRPr="00A47161">
        <w:rPr>
          <w:b/>
        </w:rPr>
        <w:t>Mr.</w:t>
      </w:r>
      <w:r w:rsidR="00AC6864" w:rsidRPr="00A47161">
        <w:rPr>
          <w:b/>
        </w:rPr>
        <w:t xml:space="preserve"> </w:t>
      </w:r>
      <w:r w:rsidRPr="00A47161">
        <w:rPr>
          <w:b/>
        </w:rPr>
        <w:t>Pollar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State</w:t>
      </w:r>
      <w:r w:rsidR="00AC6864">
        <w:t xml:space="preserve"> </w:t>
      </w:r>
      <w:r w:rsidRPr="00D32C9D">
        <w:t>party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already</w:t>
      </w:r>
      <w:r w:rsidR="00AC6864">
        <w:t xml:space="preserve"> </w:t>
      </w:r>
      <w:r w:rsidRPr="00D32C9D">
        <w:t>applied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Convention</w:t>
      </w:r>
      <w:r w:rsidR="00AC6864">
        <w:t xml:space="preserve"> </w:t>
      </w:r>
      <w:r w:rsidRPr="00D32C9D">
        <w:t>on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Civil</w:t>
      </w:r>
      <w:r w:rsidR="00AC6864">
        <w:t xml:space="preserve"> </w:t>
      </w:r>
      <w:r w:rsidRPr="00D32C9D">
        <w:t>Aspects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International</w:t>
      </w:r>
      <w:r w:rsidR="00AC6864">
        <w:t xml:space="preserve"> </w:t>
      </w:r>
      <w:r w:rsidRPr="00D32C9D">
        <w:t>Child</w:t>
      </w:r>
      <w:r w:rsidR="00AC6864">
        <w:t xml:space="preserve"> </w:t>
      </w:r>
      <w:r w:rsidRPr="00D32C9D">
        <w:t>Abduction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whether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free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choose</w:t>
      </w:r>
      <w:r w:rsidR="00AC6864">
        <w:t xml:space="preserve"> </w:t>
      </w:r>
      <w:r w:rsidRPr="00D32C9D">
        <w:t>their</w:t>
      </w:r>
      <w:r w:rsidR="00AC6864">
        <w:t xml:space="preserve"> </w:t>
      </w:r>
      <w:r w:rsidRPr="00D32C9D">
        <w:t>religion.</w:t>
      </w:r>
    </w:p>
    <w:p w:rsidR="00D32C9D" w:rsidRPr="00D32C9D" w:rsidRDefault="00D32C9D" w:rsidP="00AC6864">
      <w:pPr>
        <w:pStyle w:val="SingleTxtG"/>
      </w:pPr>
      <w:r w:rsidRPr="00D32C9D">
        <w:t>40.</w:t>
      </w:r>
      <w:r w:rsidRPr="00D32C9D">
        <w:tab/>
      </w:r>
      <w:r w:rsidRPr="00A47161">
        <w:rPr>
          <w:b/>
        </w:rPr>
        <w:t>Mr.</w:t>
      </w:r>
      <w:r w:rsidR="00AC6864" w:rsidRPr="00A47161">
        <w:rPr>
          <w:b/>
        </w:rPr>
        <w:t xml:space="preserve"> </w:t>
      </w:r>
      <w:r w:rsidRPr="00A47161">
        <w:rPr>
          <w:b/>
        </w:rPr>
        <w:t>Koompraphant</w:t>
      </w:r>
      <w:r w:rsidR="00AC6864">
        <w:t xml:space="preserve"> </w:t>
      </w:r>
      <w:r w:rsidRPr="00D32C9D">
        <w:t>asked</w:t>
      </w:r>
      <w:r w:rsidR="00AC6864">
        <w:t xml:space="preserve"> </w:t>
      </w:r>
      <w:r w:rsidRPr="00D32C9D">
        <w:t>what</w:t>
      </w:r>
      <w:r w:rsidR="00AC6864">
        <w:t xml:space="preserve"> </w:t>
      </w:r>
      <w:r w:rsidRPr="00D32C9D">
        <w:t>mechanisms</w:t>
      </w:r>
      <w:r w:rsidR="00AC6864">
        <w:t xml:space="preserve"> </w:t>
      </w:r>
      <w:r w:rsidRPr="00D32C9D">
        <w:t>were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place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prevent</w:t>
      </w:r>
      <w:r w:rsidR="00AC6864">
        <w:t xml:space="preserve"> </w:t>
      </w:r>
      <w:r w:rsidRPr="00D32C9D">
        <w:t>sexual</w:t>
      </w:r>
      <w:r w:rsidR="00AC6864">
        <w:t xml:space="preserve"> </w:t>
      </w:r>
      <w:r w:rsidRPr="00D32C9D">
        <w:t>violence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schools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how</w:t>
      </w:r>
      <w:r w:rsidR="00AC6864">
        <w:t xml:space="preserve"> </w:t>
      </w:r>
      <w:r w:rsidRPr="00D32C9D">
        <w:t>many</w:t>
      </w:r>
      <w:r w:rsidR="00AC6864">
        <w:t xml:space="preserve"> </w:t>
      </w:r>
      <w:r w:rsidRPr="00D32C9D">
        <w:t>cases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been</w:t>
      </w:r>
      <w:r w:rsidR="00AC6864">
        <w:t xml:space="preserve"> </w:t>
      </w:r>
      <w:r w:rsidRPr="00D32C9D">
        <w:t>prosecuted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2011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2012.</w:t>
      </w:r>
      <w:r w:rsidR="00AC6864">
        <w:t xml:space="preserve"> </w:t>
      </w:r>
      <w:r w:rsidRPr="00D32C9D">
        <w:t>He</w:t>
      </w:r>
      <w:r w:rsidR="00AC6864">
        <w:t xml:space="preserve"> </w:t>
      </w:r>
      <w:r w:rsidRPr="00D32C9D">
        <w:t>also</w:t>
      </w:r>
      <w:r w:rsidR="00AC6864">
        <w:t xml:space="preserve"> </w:t>
      </w:r>
      <w:r w:rsidRPr="00D32C9D">
        <w:t>invited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delegation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describe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measures</w:t>
      </w:r>
      <w:r w:rsidR="00AC6864">
        <w:t xml:space="preserve"> </w:t>
      </w:r>
      <w:r w:rsidRPr="00D32C9D">
        <w:t>taken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combat</w:t>
      </w:r>
      <w:r w:rsidR="00AC6864">
        <w:t xml:space="preserve"> </w:t>
      </w:r>
      <w:r w:rsidRPr="00D32C9D">
        <w:t>human</w:t>
      </w:r>
      <w:r w:rsidR="00AC6864">
        <w:t xml:space="preserve"> </w:t>
      </w:r>
      <w:r w:rsidRPr="00D32C9D">
        <w:t>trafficking,</w:t>
      </w:r>
      <w:r w:rsidR="00AC6864">
        <w:t xml:space="preserve"> </w:t>
      </w:r>
      <w:r w:rsidRPr="00D32C9D">
        <w:t>provide</w:t>
      </w:r>
      <w:r w:rsidR="00AC6864">
        <w:t xml:space="preserve"> </w:t>
      </w:r>
      <w:r w:rsidRPr="00D32C9D">
        <w:t>remedies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child</w:t>
      </w:r>
      <w:r w:rsidR="00AC6864">
        <w:t xml:space="preserve"> </w:t>
      </w:r>
      <w:r w:rsidRPr="00D32C9D">
        <w:t>victims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punish</w:t>
      </w:r>
      <w:r w:rsidR="00AC6864">
        <w:t xml:space="preserve"> </w:t>
      </w:r>
      <w:r w:rsidRPr="00D32C9D">
        <w:t>perpetrators.</w:t>
      </w:r>
    </w:p>
    <w:p w:rsidR="00D32C9D" w:rsidRPr="00D32C9D" w:rsidRDefault="00D32C9D" w:rsidP="00AC6864">
      <w:pPr>
        <w:pStyle w:val="SingleTxtG"/>
      </w:pPr>
      <w:r w:rsidRPr="00D32C9D">
        <w:t>41.</w:t>
      </w:r>
      <w:r w:rsidRPr="00D32C9D">
        <w:tab/>
      </w:r>
      <w:r w:rsidRPr="00A47161">
        <w:rPr>
          <w:b/>
        </w:rPr>
        <w:t>Mr.</w:t>
      </w:r>
      <w:r w:rsidR="00AC6864" w:rsidRPr="00A47161">
        <w:rPr>
          <w:b/>
        </w:rPr>
        <w:t xml:space="preserve"> </w:t>
      </w:r>
      <w:r w:rsidRPr="00A47161">
        <w:rPr>
          <w:b/>
        </w:rPr>
        <w:t>Cardona</w:t>
      </w:r>
      <w:r w:rsidR="00AC6864" w:rsidRPr="00A47161">
        <w:rPr>
          <w:b/>
        </w:rPr>
        <w:t xml:space="preserve"> </w:t>
      </w:r>
      <w:r w:rsidRPr="00A47161">
        <w:rPr>
          <w:b/>
        </w:rPr>
        <w:t>Llorens</w:t>
      </w:r>
      <w:r w:rsidR="00AC6864">
        <w:t xml:space="preserve"> </w:t>
      </w:r>
      <w:r w:rsidRPr="00D32C9D">
        <w:t>wished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know</w:t>
      </w:r>
      <w:r w:rsidR="00AC6864">
        <w:t xml:space="preserve"> </w:t>
      </w:r>
      <w:r w:rsidRPr="00D32C9D">
        <w:t>what</w:t>
      </w:r>
      <w:r w:rsidR="00AC6864">
        <w:t xml:space="preserve"> </w:t>
      </w:r>
      <w:r w:rsidRPr="00D32C9D">
        <w:t>measures</w:t>
      </w:r>
      <w:r w:rsidR="00AC6864">
        <w:t xml:space="preserve"> </w:t>
      </w:r>
      <w:r w:rsidRPr="00D32C9D">
        <w:t>had</w:t>
      </w:r>
      <w:r w:rsidR="00AC6864">
        <w:t xml:space="preserve"> </w:t>
      </w:r>
      <w:r w:rsidRPr="00D32C9D">
        <w:t>been</w:t>
      </w:r>
      <w:r w:rsidR="00AC6864">
        <w:t xml:space="preserve"> </w:t>
      </w:r>
      <w:r w:rsidRPr="00D32C9D">
        <w:t>adopted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promote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integration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with</w:t>
      </w:r>
      <w:r w:rsidR="00AC6864">
        <w:t xml:space="preserve"> </w:t>
      </w:r>
      <w:r w:rsidRPr="00D32C9D">
        <w:t>disabilities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schools.</w:t>
      </w:r>
    </w:p>
    <w:p w:rsidR="00D32C9D" w:rsidRPr="00D32C9D" w:rsidRDefault="00D32C9D" w:rsidP="00AC6864">
      <w:pPr>
        <w:pStyle w:val="SingleTxtG"/>
      </w:pPr>
      <w:r w:rsidRPr="00D32C9D">
        <w:t>42.</w:t>
      </w:r>
      <w:r w:rsidRPr="00D32C9D">
        <w:tab/>
      </w:r>
      <w:r w:rsidRPr="00A47161">
        <w:rPr>
          <w:b/>
        </w:rPr>
        <w:t>Mr.</w:t>
      </w:r>
      <w:r w:rsidR="00AC6864" w:rsidRPr="00A47161">
        <w:rPr>
          <w:b/>
        </w:rPr>
        <w:t xml:space="preserve"> </w:t>
      </w:r>
      <w:r w:rsidRPr="00A47161">
        <w:rPr>
          <w:b/>
        </w:rPr>
        <w:t>Gastaud</w:t>
      </w:r>
      <w:r w:rsidR="00AC6864">
        <w:t xml:space="preserve"> </w:t>
      </w:r>
      <w:r w:rsidRPr="00D32C9D">
        <w:t>said</w:t>
      </w:r>
      <w:r w:rsidR="00AC6864">
        <w:t xml:space="preserve"> </w:t>
      </w:r>
      <w:r w:rsidRPr="00D32C9D">
        <w:t>he</w:t>
      </w:r>
      <w:r w:rsidR="00AC6864">
        <w:t xml:space="preserve"> </w:t>
      </w:r>
      <w:r w:rsidRPr="00D32C9D">
        <w:t>took</w:t>
      </w:r>
      <w:r w:rsidR="00AC6864">
        <w:t xml:space="preserve"> </w:t>
      </w:r>
      <w:r w:rsidRPr="00D32C9D">
        <w:t>it</w:t>
      </w:r>
      <w:r w:rsidR="00AC6864">
        <w:t xml:space="preserve"> </w:t>
      </w:r>
      <w:r w:rsidRPr="00D32C9D">
        <w:t>that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Children</w:t>
      </w:r>
      <w:r w:rsidR="007B040E">
        <w:t>’</w:t>
      </w:r>
      <w:r w:rsidRPr="00D32C9D">
        <w:t>s</w:t>
      </w:r>
      <w:r w:rsidR="00AC6864">
        <w:t xml:space="preserve"> </w:t>
      </w:r>
      <w:r w:rsidRPr="00D32C9D">
        <w:t>Code</w:t>
      </w:r>
      <w:r w:rsidR="00AC6864">
        <w:t xml:space="preserve"> </w:t>
      </w:r>
      <w:r w:rsidRPr="00D32C9D">
        <w:t>permitted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detention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Pr="00D32C9D">
        <w:t>aged</w:t>
      </w:r>
      <w:r w:rsidR="00AC6864">
        <w:t xml:space="preserve"> </w:t>
      </w:r>
      <w:r w:rsidRPr="00D32C9D">
        <w:t>13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16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requested</w:t>
      </w:r>
      <w:r w:rsidR="00AC6864">
        <w:t xml:space="preserve"> </w:t>
      </w:r>
      <w:r w:rsidR="00866719">
        <w:t>clarification in that respect</w:t>
      </w:r>
      <w:r w:rsidRPr="00D32C9D">
        <w:t>.</w:t>
      </w:r>
      <w:r w:rsidR="00AC6864">
        <w:t xml:space="preserve"> </w:t>
      </w:r>
      <w:r w:rsidRPr="00D32C9D">
        <w:t>He</w:t>
      </w:r>
      <w:r w:rsidR="00AC6864">
        <w:t xml:space="preserve"> </w:t>
      </w:r>
      <w:r w:rsidRPr="00D32C9D">
        <w:t>also</w:t>
      </w:r>
      <w:r w:rsidR="00AC6864">
        <w:t xml:space="preserve"> </w:t>
      </w:r>
      <w:r w:rsidRPr="00D32C9D">
        <w:t>wished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know</w:t>
      </w:r>
      <w:r w:rsidR="00AC6864">
        <w:t xml:space="preserve"> </w:t>
      </w:r>
      <w:r w:rsidRPr="00D32C9D">
        <w:t>more</w:t>
      </w:r>
      <w:r w:rsidR="00AC6864">
        <w:t xml:space="preserve"> </w:t>
      </w:r>
      <w:r w:rsidRPr="00D32C9D">
        <w:t>about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sectoral</w:t>
      </w:r>
      <w:r w:rsidR="00AC6864">
        <w:t xml:space="preserve"> </w:t>
      </w:r>
      <w:r w:rsidR="00866719" w:rsidRPr="00D32C9D">
        <w:t xml:space="preserve">education </w:t>
      </w:r>
      <w:r w:rsidRPr="00D32C9D">
        <w:t>programme.</w:t>
      </w:r>
      <w:r w:rsidR="00AC6864">
        <w:t xml:space="preserve"> </w:t>
      </w:r>
    </w:p>
    <w:p w:rsidR="00D32C9D" w:rsidRPr="00D32C9D" w:rsidRDefault="00D32C9D" w:rsidP="00AC6864">
      <w:pPr>
        <w:pStyle w:val="SingleTxtG"/>
      </w:pPr>
      <w:r w:rsidRPr="00D32C9D">
        <w:t>43.</w:t>
      </w:r>
      <w:r w:rsidRPr="00D32C9D">
        <w:tab/>
      </w:r>
      <w:r w:rsidRPr="00A47161">
        <w:rPr>
          <w:b/>
        </w:rPr>
        <w:t>The</w:t>
      </w:r>
      <w:r w:rsidR="00AC6864" w:rsidRPr="00A47161">
        <w:rPr>
          <w:b/>
        </w:rPr>
        <w:t xml:space="preserve"> </w:t>
      </w:r>
      <w:r w:rsidRPr="00A47161">
        <w:rPr>
          <w:b/>
        </w:rPr>
        <w:t>Chairperson</w:t>
      </w:r>
      <w:r w:rsidRPr="00D32C9D">
        <w:t>,</w:t>
      </w:r>
      <w:r w:rsidR="00AC6864">
        <w:t xml:space="preserve"> </w:t>
      </w:r>
      <w:r w:rsidRPr="00D32C9D">
        <w:t>speaking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his</w:t>
      </w:r>
      <w:r w:rsidR="00AC6864">
        <w:t xml:space="preserve"> </w:t>
      </w:r>
      <w:r w:rsidRPr="00D32C9D">
        <w:t>capacity</w:t>
      </w:r>
      <w:r w:rsidR="00AC6864">
        <w:t xml:space="preserve"> </w:t>
      </w:r>
      <w:r w:rsidRPr="00D32C9D">
        <w:t>as</w:t>
      </w:r>
      <w:r w:rsidR="00AC6864">
        <w:t xml:space="preserve"> </w:t>
      </w:r>
      <w:r w:rsidRPr="00D32C9D">
        <w:t>Country</w:t>
      </w:r>
      <w:r w:rsidR="00AC6864">
        <w:t xml:space="preserve"> </w:t>
      </w:r>
      <w:r w:rsidRPr="00D32C9D">
        <w:t>Rapporteur,</w:t>
      </w:r>
      <w:r w:rsidR="00AC6864">
        <w:t xml:space="preserve"> </w:t>
      </w:r>
      <w:r w:rsidRPr="00D32C9D">
        <w:t>wished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know</w:t>
      </w:r>
      <w:r w:rsidR="00AC6864">
        <w:t xml:space="preserve"> </w:t>
      </w:r>
      <w:r w:rsidRPr="00D32C9D">
        <w:t>what</w:t>
      </w:r>
      <w:r w:rsidR="00AC6864">
        <w:t xml:space="preserve"> </w:t>
      </w:r>
      <w:r w:rsidRPr="00D32C9D">
        <w:t>efforts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State</w:t>
      </w:r>
      <w:r w:rsidR="00AC6864">
        <w:t xml:space="preserve"> </w:t>
      </w:r>
      <w:r w:rsidRPr="00D32C9D">
        <w:t>party</w:t>
      </w:r>
      <w:r w:rsidR="00AC6864">
        <w:t xml:space="preserve"> </w:t>
      </w:r>
      <w:r w:rsidRPr="00D32C9D">
        <w:t>was</w:t>
      </w:r>
      <w:r w:rsidR="00AC6864">
        <w:t xml:space="preserve"> </w:t>
      </w:r>
      <w:r w:rsidRPr="00D32C9D">
        <w:t>making</w:t>
      </w:r>
      <w:r w:rsidR="00AC6864">
        <w:t xml:space="preserve"> </w:t>
      </w:r>
      <w:r w:rsidRPr="00D32C9D">
        <w:t>to</w:t>
      </w:r>
      <w:r w:rsidR="00AC6864">
        <w:t xml:space="preserve"> </w:t>
      </w:r>
      <w:r w:rsidRPr="00D32C9D">
        <w:t>demobilize</w:t>
      </w:r>
      <w:r w:rsidR="00AC6864">
        <w:t xml:space="preserve"> </w:t>
      </w:r>
      <w:r w:rsidRPr="00D32C9D">
        <w:t>children</w:t>
      </w:r>
      <w:r w:rsidR="00AC6864">
        <w:t xml:space="preserve"> </w:t>
      </w:r>
      <w:r w:rsidR="008C427A">
        <w:t xml:space="preserve">who had been </w:t>
      </w:r>
      <w:r w:rsidRPr="00D32C9D">
        <w:t>involved</w:t>
      </w:r>
      <w:r w:rsidR="00AC6864">
        <w:t xml:space="preserve"> </w:t>
      </w:r>
      <w:r w:rsidRPr="00D32C9D">
        <w:t>in</w:t>
      </w:r>
      <w:r w:rsidR="00AC6864">
        <w:t xml:space="preserve"> </w:t>
      </w:r>
      <w:r w:rsidRPr="00D32C9D">
        <w:t>armed</w:t>
      </w:r>
      <w:r w:rsidR="00AC6864">
        <w:t xml:space="preserve"> </w:t>
      </w:r>
      <w:r w:rsidRPr="00D32C9D">
        <w:t>conflict</w:t>
      </w:r>
      <w:r w:rsidR="00AC6864">
        <w:t xml:space="preserve"> </w:t>
      </w:r>
      <w:r w:rsidRPr="00D32C9D">
        <w:t>and</w:t>
      </w:r>
      <w:r w:rsidR="00AC6864">
        <w:t xml:space="preserve"> </w:t>
      </w:r>
      <w:r w:rsidRPr="00D32C9D">
        <w:t>hasten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demilitarization</w:t>
      </w:r>
      <w:r w:rsidR="00AC6864">
        <w:t xml:space="preserve"> </w:t>
      </w:r>
      <w:r w:rsidRPr="00D32C9D">
        <w:t>of</w:t>
      </w:r>
      <w:r w:rsidR="00AC6864">
        <w:t xml:space="preserve"> </w:t>
      </w:r>
      <w:r w:rsidRPr="00D32C9D">
        <w:t>the</w:t>
      </w:r>
      <w:r w:rsidR="00AC6864">
        <w:t xml:space="preserve"> </w:t>
      </w:r>
      <w:r w:rsidRPr="00D32C9D">
        <w:t>country.</w:t>
      </w:r>
    </w:p>
    <w:p w:rsidR="00D32C9D" w:rsidRPr="00A47161" w:rsidRDefault="00D32C9D" w:rsidP="007B040E">
      <w:pPr>
        <w:pStyle w:val="SingleTxtG"/>
        <w:tabs>
          <w:tab w:val="left" w:pos="3909"/>
        </w:tabs>
        <w:rPr>
          <w:i/>
        </w:rPr>
      </w:pPr>
      <w:r w:rsidRPr="00A47161">
        <w:rPr>
          <w:i/>
        </w:rPr>
        <w:t>The</w:t>
      </w:r>
      <w:r w:rsidR="00AC6864" w:rsidRPr="00A47161">
        <w:rPr>
          <w:i/>
        </w:rPr>
        <w:t xml:space="preserve"> </w:t>
      </w:r>
      <w:r w:rsidRPr="00A47161">
        <w:rPr>
          <w:i/>
        </w:rPr>
        <w:t>meeting</w:t>
      </w:r>
      <w:r w:rsidR="00AC6864" w:rsidRPr="00A47161">
        <w:rPr>
          <w:i/>
        </w:rPr>
        <w:t xml:space="preserve"> </w:t>
      </w:r>
      <w:r w:rsidRPr="00A47161">
        <w:rPr>
          <w:i/>
        </w:rPr>
        <w:t>rose</w:t>
      </w:r>
      <w:r w:rsidR="00AC6864" w:rsidRPr="00A47161">
        <w:rPr>
          <w:i/>
        </w:rPr>
        <w:t xml:space="preserve"> </w:t>
      </w:r>
      <w:r w:rsidRPr="00A47161">
        <w:rPr>
          <w:i/>
        </w:rPr>
        <w:t>at</w:t>
      </w:r>
      <w:r w:rsidR="00AC6864" w:rsidRPr="00A47161">
        <w:rPr>
          <w:i/>
        </w:rPr>
        <w:t xml:space="preserve"> </w:t>
      </w:r>
      <w:r w:rsidRPr="00A47161">
        <w:rPr>
          <w:i/>
        </w:rPr>
        <w:t>1</w:t>
      </w:r>
      <w:r w:rsidR="00AC6864" w:rsidRPr="00A47161">
        <w:rPr>
          <w:i/>
        </w:rPr>
        <w:t xml:space="preserve"> </w:t>
      </w:r>
      <w:r w:rsidRPr="00A47161">
        <w:rPr>
          <w:i/>
        </w:rPr>
        <w:t>p.m.</w:t>
      </w:r>
    </w:p>
    <w:sectPr w:rsidR="00D32C9D" w:rsidRPr="00A47161" w:rsidSect="00FE7CB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FE7" w:rsidRDefault="00313FE7"/>
  </w:endnote>
  <w:endnote w:type="continuationSeparator" w:id="0">
    <w:p w:rsidR="00313FE7" w:rsidRDefault="00313FE7"/>
  </w:endnote>
  <w:endnote w:type="continuationNotice" w:id="1">
    <w:p w:rsidR="00313FE7" w:rsidRDefault="00313FE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FE7" w:rsidRPr="00FE7CBD" w:rsidRDefault="00313FE7" w:rsidP="00FE7CBD">
    <w:pPr>
      <w:pStyle w:val="Footer"/>
      <w:tabs>
        <w:tab w:val="right" w:pos="9598"/>
      </w:tabs>
    </w:pPr>
    <w:r w:rsidRPr="00FE7CBD">
      <w:rPr>
        <w:b/>
        <w:sz w:val="18"/>
      </w:rPr>
      <w:fldChar w:fldCharType="begin"/>
    </w:r>
    <w:r w:rsidRPr="00FE7CBD">
      <w:rPr>
        <w:b/>
        <w:sz w:val="18"/>
      </w:rPr>
      <w:instrText xml:space="preserve"> PAGE  \* MERGEFORMAT </w:instrText>
    </w:r>
    <w:r w:rsidRPr="00FE7CBD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FE7CBD">
      <w:rPr>
        <w:b/>
        <w:sz w:val="18"/>
      </w:rPr>
      <w:fldChar w:fldCharType="end"/>
    </w:r>
    <w:r>
      <w:rPr>
        <w:sz w:val="18"/>
      </w:rPr>
      <w:tab/>
    </w:r>
    <w:r>
      <w:t>GE.13-40352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FE7" w:rsidRPr="00FE7CBD" w:rsidRDefault="00313FE7" w:rsidP="00FE7CBD">
    <w:pPr>
      <w:pStyle w:val="Footer"/>
      <w:tabs>
        <w:tab w:val="right" w:pos="9598"/>
      </w:tabs>
      <w:rPr>
        <w:b/>
        <w:sz w:val="18"/>
      </w:rPr>
    </w:pPr>
    <w:r>
      <w:t>GE.13-40352</w:t>
    </w:r>
    <w:r>
      <w:tab/>
    </w:r>
    <w:r w:rsidRPr="00FE7CBD">
      <w:rPr>
        <w:b/>
        <w:sz w:val="18"/>
      </w:rPr>
      <w:fldChar w:fldCharType="begin"/>
    </w:r>
    <w:r w:rsidRPr="00FE7CBD">
      <w:rPr>
        <w:b/>
        <w:sz w:val="18"/>
      </w:rPr>
      <w:instrText xml:space="preserve"> PAGE  \* MERGEFORMAT </w:instrText>
    </w:r>
    <w:r w:rsidRPr="00FE7CBD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FE7CBD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FE7" w:rsidRDefault="00313FE7" w:rsidP="00054DAE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313FE7" w:rsidRDefault="00313FE7" w:rsidP="00054DAE">
    <w:pPr>
      <w:pStyle w:val="FootnoteText"/>
      <w:spacing w:after="120"/>
      <w:ind w:firstLine="0"/>
    </w:pPr>
    <w:r>
      <w:t>This record is subject to correction.</w:t>
    </w:r>
  </w:p>
  <w:p w:rsidR="00313FE7" w:rsidRDefault="00313FE7" w:rsidP="00054DAE">
    <w:pPr>
      <w:pStyle w:val="FootnoteText"/>
      <w:spacing w:after="120"/>
      <w:ind w:firstLine="0"/>
    </w:pPr>
    <w:r>
      <w:t xml:space="preserve">Corrections should be submitted in one of the working languages. They should be set forth in a memorandum and also incorporated in a copy of the record. They should be sent </w:t>
    </w:r>
    <w:r>
      <w:rPr>
        <w:i/>
      </w:rPr>
      <w:t>within one week of the date of this document</w:t>
    </w:r>
    <w:r>
      <w:t xml:space="preserve"> to the Editing Unit, room E.4108, Palais des Nations, </w:t>
    </w:r>
    <w:smartTag w:uri="urn:schemas-microsoft-com:office:smarttags" w:element="City">
      <w:smartTag w:uri="urn:schemas-microsoft-com:office:smarttags" w:element="place">
        <w:r>
          <w:t>Geneva</w:t>
        </w:r>
      </w:smartTag>
    </w:smartTag>
    <w:r>
      <w:t>.</w:t>
    </w:r>
  </w:p>
  <w:p w:rsidR="00313FE7" w:rsidRPr="00054DAE" w:rsidRDefault="00313FE7" w:rsidP="00054DAE">
    <w:pPr>
      <w:pStyle w:val="FootnoteText"/>
      <w:spacing w:after="240"/>
      <w:ind w:firstLine="0"/>
    </w:pPr>
    <w:r>
      <w:t>Any corrections to the records of the public meetings of the Committee at this session will be consolidated in a single corrigendum, to be issued shortly after the end of the session.</w:t>
    </w:r>
  </w:p>
  <w:p w:rsidR="00313FE7" w:rsidRDefault="00313FE7">
    <w:pPr>
      <w:pStyle w:val="Footer"/>
      <w:rPr>
        <w:sz w:val="20"/>
      </w:rPr>
    </w:pPr>
    <w:r>
      <w:rPr>
        <w:sz w:val="20"/>
      </w:rPr>
      <w:t>GE.13-40352</w:t>
    </w:r>
    <w:r>
      <w:rPr>
        <w:noProof/>
        <w:sz w:val="20"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405.4pt;margin-top:-6.25pt;width:73.25pt;height:18.15pt;z-index:1;mso-position-horizontal-relative:text;mso-position-vertical-relative:text">
          <v:imagedata r:id="rId1" o:title="recycle_English"/>
          <w10:anchorlock/>
        </v:shape>
      </w:pict>
    </w:r>
    <w:r>
      <w:rPr>
        <w:sz w:val="20"/>
      </w:rPr>
      <w:t xml:space="preserve">  (E)    220513    240513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FE7" w:rsidRDefault="00313FE7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13FE7" w:rsidRDefault="00313FE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13FE7" w:rsidRDefault="00313FE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FE7" w:rsidRPr="00FE7CBD" w:rsidRDefault="00313FE7" w:rsidP="00FE7CBD">
    <w:pPr>
      <w:pStyle w:val="Header"/>
    </w:pPr>
    <w:r w:rsidRPr="00FE7CBD">
      <w:t>CRC/C/SR.1764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FE7" w:rsidRPr="00FE7CBD" w:rsidRDefault="00313FE7" w:rsidP="00FE7CBD">
    <w:pPr>
      <w:pStyle w:val="Header"/>
      <w:jc w:val="right"/>
    </w:pPr>
    <w:r w:rsidRPr="00FE7CBD">
      <w:t>CRC/C/SR.1764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5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8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3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6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 w:tplc="7148736E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1"/>
  </w:num>
  <w:num w:numId="2">
    <w:abstractNumId w:val="22"/>
  </w:num>
  <w:num w:numId="3">
    <w:abstractNumId w:val="41"/>
  </w:num>
  <w:num w:numId="4">
    <w:abstractNumId w:val="22"/>
  </w:num>
  <w:num w:numId="5">
    <w:abstractNumId w:val="13"/>
  </w:num>
  <w:num w:numId="6">
    <w:abstractNumId w:val="27"/>
  </w:num>
  <w:num w:numId="7">
    <w:abstractNumId w:val="29"/>
  </w:num>
  <w:num w:numId="8">
    <w:abstractNumId w:val="39"/>
  </w:num>
  <w:num w:numId="9">
    <w:abstractNumId w:val="32"/>
  </w:num>
  <w:num w:numId="10">
    <w:abstractNumId w:val="42"/>
  </w:num>
  <w:num w:numId="11">
    <w:abstractNumId w:val="29"/>
  </w:num>
  <w:num w:numId="12">
    <w:abstractNumId w:val="31"/>
  </w:num>
  <w:num w:numId="13">
    <w:abstractNumId w:val="31"/>
  </w:num>
  <w:num w:numId="14">
    <w:abstractNumId w:val="37"/>
  </w:num>
  <w:num w:numId="15">
    <w:abstractNumId w:val="28"/>
  </w:num>
  <w:num w:numId="16">
    <w:abstractNumId w:val="28"/>
  </w:num>
  <w:num w:numId="17">
    <w:abstractNumId w:val="41"/>
  </w:num>
  <w:num w:numId="18">
    <w:abstractNumId w:val="22"/>
  </w:num>
  <w:num w:numId="19">
    <w:abstractNumId w:val="1"/>
  </w:num>
  <w:num w:numId="20">
    <w:abstractNumId w:val="0"/>
  </w:num>
  <w:num w:numId="21">
    <w:abstractNumId w:val="25"/>
  </w:num>
  <w:num w:numId="22">
    <w:abstractNumId w:val="11"/>
  </w:num>
  <w:num w:numId="23">
    <w:abstractNumId w:val="17"/>
  </w:num>
  <w:num w:numId="24">
    <w:abstractNumId w:val="14"/>
  </w:num>
  <w:num w:numId="25">
    <w:abstractNumId w:val="30"/>
  </w:num>
  <w:num w:numId="26">
    <w:abstractNumId w:val="34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5"/>
  </w:num>
  <w:num w:numId="36">
    <w:abstractNumId w:val="40"/>
  </w:num>
  <w:num w:numId="37">
    <w:abstractNumId w:val="24"/>
  </w:num>
  <w:num w:numId="38">
    <w:abstractNumId w:val="21"/>
  </w:num>
  <w:num w:numId="39">
    <w:abstractNumId w:val="33"/>
  </w:num>
  <w:num w:numId="40">
    <w:abstractNumId w:val="26"/>
  </w:num>
  <w:num w:numId="41">
    <w:abstractNumId w:val="18"/>
  </w:num>
  <w:num w:numId="42">
    <w:abstractNumId w:val="10"/>
  </w:num>
  <w:num w:numId="43">
    <w:abstractNumId w:val="23"/>
  </w:num>
  <w:num w:numId="44">
    <w:abstractNumId w:val="20"/>
  </w:num>
  <w:num w:numId="45">
    <w:abstractNumId w:val="35"/>
  </w:num>
  <w:num w:numId="46">
    <w:abstractNumId w:val="19"/>
  </w:num>
  <w:num w:numId="47">
    <w:abstractNumId w:val="38"/>
  </w:num>
  <w:num w:numId="48">
    <w:abstractNumId w:val="36"/>
  </w:num>
  <w:num w:numId="49">
    <w:abstractNumId w:val="16"/>
  </w:num>
  <w:num w:numId="5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activeWritingStyle w:appName="MSWord" w:lang="en-GB" w:vendorID="64" w:dllVersion="131077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8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4A2B"/>
    <w:rsid w:val="00054DAE"/>
    <w:rsid w:val="000A00F0"/>
    <w:rsid w:val="000C3321"/>
    <w:rsid w:val="00103B5A"/>
    <w:rsid w:val="00154F62"/>
    <w:rsid w:val="00180423"/>
    <w:rsid w:val="001C12CD"/>
    <w:rsid w:val="001C38F0"/>
    <w:rsid w:val="002228D7"/>
    <w:rsid w:val="002D0A93"/>
    <w:rsid w:val="002D6340"/>
    <w:rsid w:val="002D6F4D"/>
    <w:rsid w:val="00313FE7"/>
    <w:rsid w:val="00314D1F"/>
    <w:rsid w:val="003B6499"/>
    <w:rsid w:val="003D35E3"/>
    <w:rsid w:val="00592204"/>
    <w:rsid w:val="005A0C57"/>
    <w:rsid w:val="00611FCA"/>
    <w:rsid w:val="00650935"/>
    <w:rsid w:val="006E1A22"/>
    <w:rsid w:val="00701AFE"/>
    <w:rsid w:val="0071724F"/>
    <w:rsid w:val="00717F64"/>
    <w:rsid w:val="007B040E"/>
    <w:rsid w:val="007B764E"/>
    <w:rsid w:val="007F1990"/>
    <w:rsid w:val="00866719"/>
    <w:rsid w:val="008A59AC"/>
    <w:rsid w:val="008C427A"/>
    <w:rsid w:val="00946897"/>
    <w:rsid w:val="00957082"/>
    <w:rsid w:val="00A24988"/>
    <w:rsid w:val="00A47161"/>
    <w:rsid w:val="00AC6864"/>
    <w:rsid w:val="00AE2922"/>
    <w:rsid w:val="00C03140"/>
    <w:rsid w:val="00C90D37"/>
    <w:rsid w:val="00CD3E07"/>
    <w:rsid w:val="00CF5796"/>
    <w:rsid w:val="00D32C9D"/>
    <w:rsid w:val="00D82D82"/>
    <w:rsid w:val="00DD3C87"/>
    <w:rsid w:val="00E6559D"/>
    <w:rsid w:val="00E92B26"/>
    <w:rsid w:val="00EA504C"/>
    <w:rsid w:val="00EF4A2B"/>
    <w:rsid w:val="00F8414A"/>
    <w:rsid w:val="00FC27FE"/>
    <w:rsid w:val="00FE2A77"/>
    <w:rsid w:val="00FE7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martTagType w:namespaceuri="urn:schemas-microsoft-com:office:smarttags" w:name="address"/>
  <w:smartTagType w:namespaceuri="urn:schemas-microsoft-com:office:smarttags" w:name="Street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basedOn w:val="DefaultParagraphFont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</w:style>
  <w:style w:type="character" w:styleId="CommentReference">
    <w:name w:val="annotation reference"/>
    <w:basedOn w:val="DefaultParagraphFont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basedOn w:val="DefaultParagraphFont"/>
    <w:semiHidden/>
    <w:rPr>
      <w:sz w:val="14"/>
    </w:rPr>
  </w:style>
  <w:style w:type="paragraph" w:customStyle="1" w:styleId="Bullet2G">
    <w:name w:val="_Bullet 2_G"/>
    <w:basedOn w:val="Normal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pPr>
      <w:numPr>
        <w:numId w:val="48"/>
      </w:numPr>
    </w:pPr>
  </w:style>
  <w:style w:type="numbering" w:styleId="1ai">
    <w:name w:val="Outline List 1"/>
    <w:basedOn w:val="NoList"/>
    <w:semiHidden/>
    <w:pPr>
      <w:numPr>
        <w:numId w:val="49"/>
      </w:numPr>
    </w:pPr>
  </w:style>
  <w:style w:type="numbering" w:styleId="ArticleSection">
    <w:name w:val="Outline List 3"/>
    <w:basedOn w:val="NoList"/>
    <w:semiHidden/>
    <w:pPr>
      <w:numPr>
        <w:numId w:val="50"/>
      </w:numPr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pPr>
      <w:ind w:left="4252"/>
    </w:pPr>
  </w:style>
  <w:style w:type="paragraph" w:styleId="Date">
    <w:name w:val="Date"/>
    <w:basedOn w:val="Normal"/>
    <w:next w:val="Normal"/>
    <w:semiHidden/>
  </w:style>
  <w:style w:type="paragraph" w:styleId="E-mailSignature">
    <w:name w:val="E-mail Signature"/>
    <w:basedOn w:val="Normal"/>
    <w:semiHidden/>
  </w:style>
  <w:style w:type="character" w:styleId="Emphasis">
    <w:name w:val="Emphasis"/>
    <w:basedOn w:val="DefaultParagraphFont"/>
    <w:qFormat/>
    <w:rPr>
      <w:i/>
      <w:iCs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character" w:styleId="HTMLAcronym">
    <w:name w:val="HTML Acronym"/>
    <w:basedOn w:val="DefaultParagraphFont"/>
    <w:semiHidden/>
  </w:style>
  <w:style w:type="paragraph" w:styleId="HTMLAddress">
    <w:name w:val="HTML Address"/>
    <w:basedOn w:val="Normal"/>
    <w:semiHidden/>
    <w:rPr>
      <w:i/>
      <w:iCs/>
    </w:rPr>
  </w:style>
  <w:style w:type="character" w:styleId="HTMLCite">
    <w:name w:val="HTML Cite"/>
    <w:basedOn w:val="DefaultParagraphFont"/>
    <w:semiHidden/>
    <w:rPr>
      <w:i/>
      <w:iCs/>
    </w:rPr>
  </w:style>
  <w:style w:type="character" w:styleId="HTMLCode">
    <w:name w:val="HTML Code"/>
    <w:basedOn w:val="DefaultParagraphFont"/>
    <w:semiHidden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Pr>
      <w:i/>
      <w:iCs/>
    </w:rPr>
  </w:style>
  <w:style w:type="character" w:styleId="HTMLKeyboard">
    <w:name w:val="HTML Keyboard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character" w:styleId="HTMLSample">
    <w:name w:val="HTML Sample"/>
    <w:basedOn w:val="DefaultParagraphFont"/>
    <w:semiHidden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Pr>
      <w:i/>
      <w:iCs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semiHidden/>
    <w:pPr>
      <w:numPr>
        <w:numId w:val="30"/>
      </w:numPr>
    </w:pPr>
  </w:style>
  <w:style w:type="paragraph" w:styleId="ListBullet2">
    <w:name w:val="List Bullet 2"/>
    <w:basedOn w:val="Normal"/>
    <w:semiHidden/>
    <w:pPr>
      <w:numPr>
        <w:numId w:val="31"/>
      </w:numPr>
    </w:pPr>
  </w:style>
  <w:style w:type="paragraph" w:styleId="ListBullet3">
    <w:name w:val="List Bullet 3"/>
    <w:basedOn w:val="Normal"/>
    <w:semiHidden/>
    <w:pPr>
      <w:numPr>
        <w:numId w:val="32"/>
      </w:numPr>
    </w:pPr>
  </w:style>
  <w:style w:type="paragraph" w:styleId="ListBullet4">
    <w:name w:val="List Bullet 4"/>
    <w:basedOn w:val="Normal"/>
    <w:semiHidden/>
    <w:pPr>
      <w:numPr>
        <w:numId w:val="33"/>
      </w:numPr>
    </w:pPr>
  </w:style>
  <w:style w:type="paragraph" w:styleId="ListBullet5">
    <w:name w:val="List Bullet 5"/>
    <w:basedOn w:val="Normal"/>
    <w:semiHidden/>
    <w:pPr>
      <w:numPr>
        <w:numId w:val="34"/>
      </w:numPr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29"/>
      </w:numPr>
    </w:pPr>
  </w:style>
  <w:style w:type="paragraph" w:styleId="ListNumber2">
    <w:name w:val="List Number 2"/>
    <w:basedOn w:val="Normal"/>
    <w:semiHidden/>
    <w:pPr>
      <w:numPr>
        <w:numId w:val="28"/>
      </w:numPr>
    </w:pPr>
  </w:style>
  <w:style w:type="paragraph" w:styleId="ListNumber3">
    <w:name w:val="List Number 3"/>
    <w:basedOn w:val="Normal"/>
    <w:semiHidden/>
    <w:pPr>
      <w:numPr>
        <w:numId w:val="27"/>
      </w:numPr>
    </w:pPr>
  </w:style>
  <w:style w:type="paragraph" w:styleId="ListNumber4">
    <w:name w:val="List Number 4"/>
    <w:basedOn w:val="Normal"/>
    <w:semiHidden/>
    <w:pPr>
      <w:numPr>
        <w:numId w:val="19"/>
      </w:numPr>
    </w:pPr>
  </w:style>
  <w:style w:type="paragraph" w:styleId="ListNumber5">
    <w:name w:val="List Number 5"/>
    <w:basedOn w:val="Normal"/>
    <w:semiHidden/>
    <w:pPr>
      <w:numPr>
        <w:numId w:val="20"/>
      </w:numPr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Pr>
      <w:sz w:val="24"/>
      <w:szCs w:val="24"/>
    </w:rPr>
  </w:style>
  <w:style w:type="paragraph" w:styleId="NormalIndent">
    <w:name w:val="Normal Indent"/>
    <w:basedOn w:val="Normal"/>
    <w:semiHidden/>
    <w:pPr>
      <w:ind w:left="567"/>
    </w:pPr>
  </w:style>
  <w:style w:type="paragraph" w:styleId="NoteHeading">
    <w:name w:val="Note Heading"/>
    <w:basedOn w:val="Normal"/>
    <w:next w:val="Normal"/>
    <w:semiHidden/>
  </w:style>
  <w:style w:type="paragraph" w:styleId="Salutation">
    <w:name w:val="Salutation"/>
    <w:basedOn w:val="Normal"/>
    <w:next w:val="Normal"/>
    <w:semiHidden/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basedOn w:val="DefaultParagraphFont"/>
    <w:qFormat/>
    <w:rPr>
      <w:b/>
      <w:bCs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pPr>
      <w:pBdr>
        <w:bottom w:val="single" w:sz="4" w:space="4" w:color="auto"/>
      </w:pBdr>
      <w:spacing w:line="240" w:lineRule="auto"/>
    </w:pPr>
    <w:rPr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6</Pages>
  <Words>2801</Words>
  <Characters>15070</Characters>
  <Application>Microsoft Office Outlook</Application>
  <DocSecurity>4</DocSecurity>
  <Lines>243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1340352</vt:lpstr>
    </vt:vector>
  </TitlesOfParts>
  <Company>CSD</Company>
  <LinksUpToDate>false</LinksUpToDate>
  <CharactersWithSpaces>17797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1340352</dc:title>
  <dc:subject/>
  <dc:creator>Brigoli</dc:creator>
  <cp:keywords>CRC/C/SR.1764</cp:keywords>
  <dc:description>Final</dc:description>
  <cp:lastModifiedBy>cg</cp:lastModifiedBy>
  <cp:revision>2</cp:revision>
  <cp:lastPrinted>2013-05-23T11:53:00Z</cp:lastPrinted>
  <dcterms:created xsi:type="dcterms:W3CDTF">2013-05-24T13:08:00Z</dcterms:created>
  <dcterms:modified xsi:type="dcterms:W3CDTF">2013-05-24T13:08:00Z</dcterms:modified>
</cp:coreProperties>
</file>