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:rsidTr="00F40A0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17266" w:rsidRDefault="00717266" w:rsidP="00F40A0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717266" w:rsidRPr="00B97172" w:rsidRDefault="00717266" w:rsidP="00F40A0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F40A0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717266" w:rsidRPr="00D47EEA" w:rsidRDefault="005038DA" w:rsidP="005038DA">
            <w:pPr>
              <w:suppressAutoHyphens w:val="0"/>
              <w:spacing w:after="20"/>
              <w:jc w:val="right"/>
            </w:pPr>
            <w:r w:rsidRPr="005038DA">
              <w:rPr>
                <w:sz w:val="40"/>
              </w:rPr>
              <w:t>E</w:t>
            </w:r>
            <w:r>
              <w:t>/C.12/2016/SR.65</w:t>
            </w:r>
          </w:p>
        </w:tc>
      </w:tr>
      <w:tr w:rsidR="00717266" w:rsidTr="00F40A0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717266" w:rsidP="00F40A0A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6B36908B" wp14:editId="27541EDB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17266" w:rsidRPr="00D773DF" w:rsidRDefault="00717266" w:rsidP="00F40A0A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F40A0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F40A0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F40A0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5038DA" w:rsidP="005038DA">
            <w:pPr>
              <w:suppressAutoHyphens w:val="0"/>
              <w:spacing w:before="240" w:line="240" w:lineRule="exact"/>
            </w:pPr>
            <w:r>
              <w:t>Distr.:</w:t>
            </w:r>
            <w:r w:rsidR="00F40A0A">
              <w:t xml:space="preserve"> </w:t>
            </w:r>
            <w:r>
              <w:t>General</w:t>
            </w:r>
          </w:p>
          <w:p w:rsidR="005038DA" w:rsidRDefault="00332A18" w:rsidP="005038DA">
            <w:pPr>
              <w:suppressAutoHyphens w:val="0"/>
            </w:pPr>
            <w:r>
              <w:t>3</w:t>
            </w:r>
            <w:r w:rsidR="00F40A0A">
              <w:t xml:space="preserve"> </w:t>
            </w:r>
            <w:r w:rsidR="005038DA">
              <w:t>October</w:t>
            </w:r>
            <w:r w:rsidR="00F40A0A">
              <w:t xml:space="preserve"> </w:t>
            </w:r>
            <w:r w:rsidR="005038DA">
              <w:t>2016</w:t>
            </w:r>
          </w:p>
          <w:p w:rsidR="005038DA" w:rsidRDefault="005038DA" w:rsidP="005038DA">
            <w:pPr>
              <w:suppressAutoHyphens w:val="0"/>
            </w:pPr>
          </w:p>
          <w:p w:rsidR="005038DA" w:rsidRDefault="005038DA" w:rsidP="005038DA">
            <w:pPr>
              <w:suppressAutoHyphens w:val="0"/>
            </w:pPr>
            <w:r>
              <w:t>Original:</w:t>
            </w:r>
            <w:r w:rsidR="00F40A0A">
              <w:t xml:space="preserve"> </w:t>
            </w:r>
            <w:r>
              <w:t>English</w:t>
            </w:r>
          </w:p>
        </w:tc>
      </w:tr>
    </w:tbl>
    <w:p w:rsidR="00717266" w:rsidRDefault="00717266" w:rsidP="00717266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F40A0A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F40A0A">
        <w:rPr>
          <w:b/>
          <w:sz w:val="24"/>
        </w:rPr>
        <w:t xml:space="preserve"> </w:t>
      </w:r>
      <w:r>
        <w:rPr>
          <w:b/>
          <w:sz w:val="24"/>
        </w:rPr>
        <w:t>Economic,</w:t>
      </w:r>
      <w:r w:rsidR="00F40A0A">
        <w:rPr>
          <w:b/>
          <w:sz w:val="24"/>
        </w:rPr>
        <w:t xml:space="preserve"> </w:t>
      </w:r>
      <w:r>
        <w:rPr>
          <w:b/>
          <w:sz w:val="24"/>
        </w:rPr>
        <w:t>Social</w:t>
      </w:r>
      <w:r w:rsidR="00F40A0A">
        <w:rPr>
          <w:b/>
          <w:sz w:val="24"/>
        </w:rPr>
        <w:t xml:space="preserve"> </w:t>
      </w:r>
      <w:r>
        <w:rPr>
          <w:b/>
          <w:sz w:val="24"/>
        </w:rPr>
        <w:t>and</w:t>
      </w:r>
      <w:r w:rsidR="00F40A0A">
        <w:rPr>
          <w:b/>
          <w:sz w:val="24"/>
        </w:rPr>
        <w:t xml:space="preserve"> </w:t>
      </w:r>
      <w:r>
        <w:rPr>
          <w:b/>
          <w:sz w:val="24"/>
        </w:rPr>
        <w:t>Cultural</w:t>
      </w:r>
      <w:r w:rsidR="00F40A0A">
        <w:rPr>
          <w:b/>
          <w:sz w:val="24"/>
        </w:rPr>
        <w:t xml:space="preserve"> </w:t>
      </w:r>
      <w:r>
        <w:rPr>
          <w:b/>
          <w:sz w:val="24"/>
        </w:rPr>
        <w:t>Rights</w:t>
      </w:r>
    </w:p>
    <w:p w:rsidR="00717266" w:rsidRDefault="00717266" w:rsidP="00DD5109">
      <w:pPr>
        <w:spacing w:after="120"/>
        <w:rPr>
          <w:b/>
        </w:rPr>
      </w:pPr>
      <w:r>
        <w:rPr>
          <w:b/>
        </w:rPr>
        <w:t>Fifty-</w:t>
      </w:r>
      <w:r w:rsidR="00DD5109">
        <w:rPr>
          <w:b/>
        </w:rPr>
        <w:t>ninth</w:t>
      </w:r>
      <w:r w:rsidR="00F40A0A">
        <w:rPr>
          <w:b/>
        </w:rPr>
        <w:t xml:space="preserve"> </w:t>
      </w:r>
      <w:r>
        <w:rPr>
          <w:b/>
        </w:rPr>
        <w:t>session</w:t>
      </w:r>
    </w:p>
    <w:p w:rsidR="00717266" w:rsidRDefault="00717266" w:rsidP="00DD5109">
      <w:pPr>
        <w:rPr>
          <w:b/>
        </w:rPr>
      </w:pPr>
      <w:r>
        <w:rPr>
          <w:b/>
        </w:rPr>
        <w:t>Summary</w:t>
      </w:r>
      <w:r w:rsidR="00F40A0A">
        <w:rPr>
          <w:b/>
        </w:rPr>
        <w:t xml:space="preserve"> </w:t>
      </w:r>
      <w:r>
        <w:rPr>
          <w:b/>
        </w:rPr>
        <w:t>record</w:t>
      </w:r>
      <w:r w:rsidR="00F40A0A">
        <w:rPr>
          <w:b/>
        </w:rPr>
        <w:t xml:space="preserve"> </w:t>
      </w:r>
      <w:r>
        <w:rPr>
          <w:b/>
        </w:rPr>
        <w:t>of</w:t>
      </w:r>
      <w:r w:rsidR="00F40A0A">
        <w:rPr>
          <w:b/>
        </w:rPr>
        <w:t xml:space="preserve"> </w:t>
      </w:r>
      <w:r>
        <w:rPr>
          <w:b/>
        </w:rPr>
        <w:t>the</w:t>
      </w:r>
      <w:r w:rsidR="00F40A0A">
        <w:rPr>
          <w:b/>
        </w:rPr>
        <w:t xml:space="preserve"> </w:t>
      </w:r>
      <w:r w:rsidR="00DD5109">
        <w:rPr>
          <w:b/>
        </w:rPr>
        <w:t>65th</w:t>
      </w:r>
      <w:r w:rsidR="00F40A0A">
        <w:rPr>
          <w:b/>
        </w:rPr>
        <w:t xml:space="preserve"> </w:t>
      </w:r>
      <w:r>
        <w:rPr>
          <w:b/>
        </w:rPr>
        <w:t>meeting</w:t>
      </w:r>
    </w:p>
    <w:p w:rsidR="00717266" w:rsidRDefault="00717266" w:rsidP="00DD5109">
      <w:pPr>
        <w:spacing w:after="120"/>
      </w:pPr>
      <w:r>
        <w:t>Held</w:t>
      </w:r>
      <w:r w:rsidR="00F40A0A">
        <w:t xml:space="preserve"> </w:t>
      </w:r>
      <w:r>
        <w:t>at</w:t>
      </w:r>
      <w:r w:rsidR="00F40A0A">
        <w:t xml:space="preserve"> </w:t>
      </w:r>
      <w:r>
        <w:t>the</w:t>
      </w:r>
      <w:r w:rsidR="00F40A0A">
        <w:t xml:space="preserve"> </w:t>
      </w:r>
      <w:r>
        <w:t>Palais</w:t>
      </w:r>
      <w:r w:rsidR="00F40A0A">
        <w:t xml:space="preserve"> </w:t>
      </w:r>
      <w:r w:rsidR="00DD5109">
        <w:t>des</w:t>
      </w:r>
      <w:r w:rsidR="00F40A0A">
        <w:t xml:space="preserve"> </w:t>
      </w:r>
      <w:r w:rsidR="00DD5109">
        <w:t>Nations</w:t>
      </w:r>
      <w:r>
        <w:t>,</w:t>
      </w:r>
      <w:r w:rsidR="00F40A0A">
        <w:t xml:space="preserve"> </w:t>
      </w:r>
      <w:r>
        <w:t>Geneva,</w:t>
      </w:r>
      <w:r w:rsidR="00F40A0A">
        <w:t xml:space="preserve"> </w:t>
      </w:r>
      <w:r>
        <w:t>on</w:t>
      </w:r>
      <w:r w:rsidR="00F40A0A">
        <w:t xml:space="preserve"> </w:t>
      </w:r>
      <w:r w:rsidR="00DD5109">
        <w:t>Wednesday,</w:t>
      </w:r>
      <w:r w:rsidR="00F40A0A">
        <w:t xml:space="preserve"> </w:t>
      </w:r>
      <w:r w:rsidR="00DD5109">
        <w:t>28</w:t>
      </w:r>
      <w:r w:rsidR="00F40A0A">
        <w:t xml:space="preserve"> </w:t>
      </w:r>
      <w:r w:rsidR="00DD5109">
        <w:t>September</w:t>
      </w:r>
      <w:r w:rsidR="00F40A0A">
        <w:t xml:space="preserve"> </w:t>
      </w:r>
      <w:r w:rsidR="00DD5109">
        <w:t>2016,</w:t>
      </w:r>
      <w:r w:rsidR="00F40A0A">
        <w:t xml:space="preserve"> </w:t>
      </w:r>
      <w:r w:rsidR="00DD5109">
        <w:t>at</w:t>
      </w:r>
      <w:r w:rsidR="00F40A0A">
        <w:t xml:space="preserve"> </w:t>
      </w:r>
      <w:r w:rsidR="00DD5109">
        <w:t>3</w:t>
      </w:r>
      <w:r w:rsidR="00F40A0A">
        <w:t xml:space="preserve"> </w:t>
      </w:r>
      <w:r w:rsidR="00DD5109">
        <w:t>p.m.</w:t>
      </w:r>
    </w:p>
    <w:p w:rsidR="00717266" w:rsidRDefault="00717266" w:rsidP="00DD5109">
      <w:pPr>
        <w:tabs>
          <w:tab w:val="right" w:pos="992"/>
          <w:tab w:val="left" w:pos="1134"/>
          <w:tab w:val="right" w:leader="dot" w:pos="8504"/>
        </w:tabs>
        <w:spacing w:after="120"/>
      </w:pPr>
      <w:r>
        <w:rPr>
          <w:i/>
        </w:rPr>
        <w:t>Chair</w:t>
      </w:r>
      <w:r>
        <w:t>:</w:t>
      </w:r>
      <w:r>
        <w:tab/>
      </w:r>
      <w:r w:rsidR="00DD5109">
        <w:tab/>
      </w:r>
      <w:r>
        <w:t>Mr.</w:t>
      </w:r>
      <w:r w:rsidR="00F40A0A">
        <w:t xml:space="preserve"> </w:t>
      </w:r>
      <w:r w:rsidR="00DD5109">
        <w:t>Sadi</w:t>
      </w:r>
    </w:p>
    <w:p w:rsidR="00717266" w:rsidRDefault="00717266" w:rsidP="00717266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DD5109" w:rsidRDefault="00DD5109" w:rsidP="00DD5109">
      <w:pPr>
        <w:pStyle w:val="SingleTxtG"/>
      </w:pPr>
      <w:r>
        <w:t>Consideration</w:t>
      </w:r>
      <w:r w:rsidR="00F40A0A">
        <w:t xml:space="preserve"> </w:t>
      </w:r>
      <w:r>
        <w:t>of</w:t>
      </w:r>
      <w:r w:rsidR="00F40A0A">
        <w:t xml:space="preserve"> </w:t>
      </w:r>
      <w:r>
        <w:t>reports</w:t>
      </w:r>
      <w:r w:rsidR="00F40A0A">
        <w:t xml:space="preserve"> </w:t>
      </w:r>
      <w:r>
        <w:t>(</w:t>
      </w:r>
      <w:r w:rsidRPr="00DD5109">
        <w:rPr>
          <w:i/>
          <w:iCs/>
        </w:rPr>
        <w:t>continued</w:t>
      </w:r>
      <w:r>
        <w:t>)</w:t>
      </w:r>
    </w:p>
    <w:p w:rsidR="00DD5109" w:rsidRDefault="00DD5109" w:rsidP="00DD5109">
      <w:pPr>
        <w:pStyle w:val="SingleTxtG"/>
      </w:pPr>
      <w:r>
        <w:t>(a)</w:t>
      </w:r>
      <w:r>
        <w:tab/>
        <w:t>Reports</w:t>
      </w:r>
      <w:r w:rsidR="00F40A0A">
        <w:t xml:space="preserve"> </w:t>
      </w:r>
      <w:r>
        <w:t>submitted</w:t>
      </w:r>
      <w:r w:rsidR="00F40A0A">
        <w:t xml:space="preserve"> </w:t>
      </w:r>
      <w:r>
        <w:t>by</w:t>
      </w:r>
      <w:r w:rsidR="00F40A0A">
        <w:t xml:space="preserve"> </w:t>
      </w:r>
      <w:r>
        <w:t>States</w:t>
      </w:r>
      <w:r w:rsidR="00F40A0A">
        <w:t xml:space="preserve"> </w:t>
      </w:r>
      <w:r>
        <w:t>parties</w:t>
      </w:r>
      <w:r w:rsidR="00F40A0A">
        <w:t xml:space="preserve"> </w:t>
      </w:r>
      <w:r>
        <w:t>in</w:t>
      </w:r>
      <w:r w:rsidR="00F40A0A">
        <w:t xml:space="preserve"> </w:t>
      </w:r>
      <w:r>
        <w:t>accordance</w:t>
      </w:r>
      <w:r w:rsidR="00F40A0A">
        <w:t xml:space="preserve"> </w:t>
      </w:r>
      <w:r>
        <w:t>with</w:t>
      </w:r>
      <w:r w:rsidR="00F40A0A">
        <w:t xml:space="preserve"> </w:t>
      </w:r>
      <w:r>
        <w:t>articles</w:t>
      </w:r>
      <w:r w:rsidR="00F40A0A">
        <w:t xml:space="preserve"> </w:t>
      </w:r>
      <w:r>
        <w:t>16</w:t>
      </w:r>
      <w:r w:rsidR="00F40A0A">
        <w:t xml:space="preserve"> </w:t>
      </w:r>
      <w:r>
        <w:t>and</w:t>
      </w:r>
      <w:r w:rsidR="00F40A0A">
        <w:t xml:space="preserve"> </w:t>
      </w:r>
      <w:r>
        <w:t>17</w:t>
      </w:r>
      <w:r w:rsidR="00F40A0A">
        <w:t xml:space="preserve"> </w:t>
      </w:r>
      <w:r>
        <w:t>of</w:t>
      </w:r>
      <w:r w:rsidR="00F40A0A">
        <w:t xml:space="preserve"> </w:t>
      </w:r>
      <w:r>
        <w:t>the</w:t>
      </w:r>
      <w:r w:rsidR="00F40A0A">
        <w:t xml:space="preserve"> </w:t>
      </w:r>
      <w:r>
        <w:tab/>
        <w:t>Covenant</w:t>
      </w:r>
      <w:r w:rsidR="00F40A0A">
        <w:t xml:space="preserve"> </w:t>
      </w:r>
      <w:r>
        <w:t>(</w:t>
      </w:r>
      <w:r w:rsidRPr="00854B53">
        <w:rPr>
          <w:i/>
          <w:iCs/>
        </w:rPr>
        <w:t>continued</w:t>
      </w:r>
      <w:r>
        <w:t>)</w:t>
      </w:r>
    </w:p>
    <w:p w:rsidR="007268F9" w:rsidRDefault="00DD5109" w:rsidP="00DD5109">
      <w:pPr>
        <w:pStyle w:val="SingleTxtG"/>
        <w:rPr>
          <w:i/>
          <w:iCs/>
        </w:rPr>
      </w:pPr>
      <w:r>
        <w:tab/>
      </w:r>
      <w:r w:rsidRPr="00DD5109">
        <w:rPr>
          <w:i/>
          <w:iCs/>
        </w:rPr>
        <w:t>Combined</w:t>
      </w:r>
      <w:r w:rsidR="00F40A0A">
        <w:rPr>
          <w:i/>
          <w:iCs/>
        </w:rPr>
        <w:t xml:space="preserve"> </w:t>
      </w:r>
      <w:r w:rsidRPr="00DD5109">
        <w:rPr>
          <w:i/>
          <w:iCs/>
        </w:rPr>
        <w:t>fifth</w:t>
      </w:r>
      <w:r w:rsidR="00F40A0A">
        <w:rPr>
          <w:i/>
          <w:iCs/>
        </w:rPr>
        <w:t xml:space="preserve"> </w:t>
      </w:r>
      <w:r w:rsidRPr="00DD5109">
        <w:rPr>
          <w:i/>
          <w:iCs/>
        </w:rPr>
        <w:t>and</w:t>
      </w:r>
      <w:r w:rsidR="00F40A0A">
        <w:rPr>
          <w:i/>
          <w:iCs/>
        </w:rPr>
        <w:t xml:space="preserve"> </w:t>
      </w:r>
      <w:r w:rsidRPr="00DD5109">
        <w:rPr>
          <w:i/>
          <w:iCs/>
        </w:rPr>
        <w:t>sixth</w:t>
      </w:r>
      <w:r w:rsidR="00F40A0A">
        <w:rPr>
          <w:i/>
          <w:iCs/>
        </w:rPr>
        <w:t xml:space="preserve"> </w:t>
      </w:r>
      <w:r w:rsidRPr="00DD5109">
        <w:rPr>
          <w:i/>
          <w:iCs/>
        </w:rPr>
        <w:t>periodic</w:t>
      </w:r>
      <w:r w:rsidR="00F40A0A">
        <w:rPr>
          <w:i/>
          <w:iCs/>
        </w:rPr>
        <w:t xml:space="preserve"> </w:t>
      </w:r>
      <w:r w:rsidRPr="00DD5109">
        <w:rPr>
          <w:i/>
          <w:iCs/>
        </w:rPr>
        <w:t>reports</w:t>
      </w:r>
      <w:r w:rsidR="00F40A0A">
        <w:rPr>
          <w:i/>
          <w:iCs/>
        </w:rPr>
        <w:t xml:space="preserve"> </w:t>
      </w:r>
      <w:r w:rsidRPr="00DD5109">
        <w:rPr>
          <w:i/>
          <w:iCs/>
        </w:rPr>
        <w:t>of</w:t>
      </w:r>
      <w:r w:rsidR="00F40A0A">
        <w:rPr>
          <w:i/>
          <w:iCs/>
        </w:rPr>
        <w:t xml:space="preserve"> </w:t>
      </w:r>
      <w:r w:rsidRPr="00DD5109">
        <w:rPr>
          <w:i/>
          <w:iCs/>
        </w:rPr>
        <w:t>the</w:t>
      </w:r>
      <w:r w:rsidR="00F40A0A">
        <w:rPr>
          <w:i/>
          <w:iCs/>
        </w:rPr>
        <w:t xml:space="preserve"> </w:t>
      </w:r>
      <w:r w:rsidRPr="00DD5109">
        <w:rPr>
          <w:i/>
          <w:iCs/>
        </w:rPr>
        <w:t>Philippines</w:t>
      </w:r>
    </w:p>
    <w:p w:rsidR="00DD5109" w:rsidRPr="003938ED" w:rsidRDefault="00DD5109" w:rsidP="00DD5109">
      <w:pPr>
        <w:pStyle w:val="SingleTxtG"/>
      </w:pPr>
      <w:r>
        <w:br w:type="page"/>
      </w:r>
      <w:r w:rsidRPr="0038274A">
        <w:rPr>
          <w:i/>
          <w:iCs/>
        </w:rPr>
        <w:lastRenderedPageBreak/>
        <w:t>The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meeting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was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called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to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order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at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3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p.m</w:t>
      </w:r>
      <w:r w:rsidRPr="003938ED">
        <w:t>.</w:t>
      </w:r>
    </w:p>
    <w:p w:rsidR="00DD5109" w:rsidRPr="003938ED" w:rsidRDefault="0038274A" w:rsidP="0038274A">
      <w:pPr>
        <w:pStyle w:val="H23G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DD5109" w:rsidRPr="003938ED">
        <w:rPr>
          <w:rFonts w:eastAsiaTheme="minorEastAsia"/>
        </w:rPr>
        <w:t>Consideration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of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reports</w:t>
      </w:r>
      <w:r w:rsidR="00F40A0A">
        <w:rPr>
          <w:rFonts w:eastAsiaTheme="minorEastAsia"/>
        </w:rPr>
        <w:t xml:space="preserve"> </w:t>
      </w:r>
      <w:r w:rsidR="00DD5109" w:rsidRPr="0038274A">
        <w:rPr>
          <w:rFonts w:eastAsiaTheme="minorEastAsia"/>
          <w:b w:val="0"/>
          <w:bCs/>
        </w:rPr>
        <w:t>(</w:t>
      </w:r>
      <w:r w:rsidR="00DD5109" w:rsidRPr="0038274A">
        <w:rPr>
          <w:rFonts w:eastAsiaTheme="minorEastAsia"/>
          <w:b w:val="0"/>
          <w:bCs/>
          <w:i/>
          <w:iCs/>
        </w:rPr>
        <w:t>continued</w:t>
      </w:r>
      <w:r w:rsidR="00DD5109" w:rsidRPr="0038274A">
        <w:rPr>
          <w:rFonts w:eastAsiaTheme="minorEastAsia"/>
          <w:b w:val="0"/>
          <w:bCs/>
        </w:rPr>
        <w:t>)</w:t>
      </w:r>
    </w:p>
    <w:p w:rsidR="00DD5109" w:rsidRPr="003938ED" w:rsidRDefault="0038274A" w:rsidP="0038274A">
      <w:pPr>
        <w:pStyle w:val="H23G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DD5109" w:rsidRPr="003938ED">
        <w:rPr>
          <w:rFonts w:eastAsiaTheme="minorEastAsia"/>
        </w:rPr>
        <w:t>(a)</w:t>
      </w:r>
      <w:r w:rsidR="00DD5109" w:rsidRPr="003938ED">
        <w:rPr>
          <w:rFonts w:eastAsiaTheme="minorEastAsia"/>
        </w:rPr>
        <w:tab/>
        <w:t>Reports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submitted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by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States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parties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in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accordance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with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articles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16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and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17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of</w:t>
      </w:r>
      <w:r w:rsidR="00F40A0A">
        <w:rPr>
          <w:rFonts w:eastAsiaTheme="minorEastAsia"/>
        </w:rPr>
        <w:t xml:space="preserve"> </w:t>
      </w:r>
      <w:r w:rsidR="00DD5109" w:rsidRPr="003938ED">
        <w:rPr>
          <w:rFonts w:eastAsiaTheme="minorEastAsia"/>
        </w:rPr>
        <w:t>the</w:t>
      </w:r>
      <w:r w:rsidR="00F40A0A"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 w:rsidR="00DD5109" w:rsidRPr="003938ED">
        <w:rPr>
          <w:rFonts w:eastAsiaTheme="minorEastAsia"/>
        </w:rPr>
        <w:t>Covenant</w:t>
      </w:r>
      <w:r w:rsidR="00F40A0A">
        <w:rPr>
          <w:rFonts w:eastAsiaTheme="minorEastAsia"/>
        </w:rPr>
        <w:t xml:space="preserve"> </w:t>
      </w:r>
      <w:r w:rsidR="00DD5109" w:rsidRPr="00C10709">
        <w:rPr>
          <w:rFonts w:eastAsiaTheme="minorEastAsia"/>
          <w:b w:val="0"/>
          <w:bCs/>
        </w:rPr>
        <w:t>(</w:t>
      </w:r>
      <w:r w:rsidR="00DD5109" w:rsidRPr="00C10709">
        <w:rPr>
          <w:rFonts w:eastAsiaTheme="minorEastAsia"/>
          <w:b w:val="0"/>
          <w:bCs/>
          <w:i/>
          <w:iCs/>
        </w:rPr>
        <w:t>continued</w:t>
      </w:r>
      <w:r w:rsidR="00DD5109" w:rsidRPr="00C10709">
        <w:rPr>
          <w:rFonts w:eastAsiaTheme="minorEastAsia"/>
          <w:b w:val="0"/>
          <w:bCs/>
        </w:rPr>
        <w:t>)</w:t>
      </w:r>
    </w:p>
    <w:p w:rsidR="00DD5109" w:rsidRPr="003938ED" w:rsidRDefault="00DD5109" w:rsidP="0038274A">
      <w:pPr>
        <w:pStyle w:val="SingleTxtG"/>
        <w:ind w:left="1701"/>
      </w:pPr>
      <w:r w:rsidRPr="0038274A">
        <w:rPr>
          <w:i/>
          <w:iCs/>
        </w:rPr>
        <w:t>Combined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fifth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and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sixth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periodic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reports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of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the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Philippines</w:t>
      </w:r>
      <w:r w:rsidR="00F40A0A">
        <w:t xml:space="preserve"> </w:t>
      </w:r>
      <w:r w:rsidRPr="003938ED">
        <w:t>(E/C.12/PHL/5-6;</w:t>
      </w:r>
      <w:r w:rsidR="00F40A0A">
        <w:t xml:space="preserve"> </w:t>
      </w:r>
      <w:r w:rsidRPr="003938ED">
        <w:t>E/C.12/PHL/Q/5-6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Add.1)</w:t>
      </w:r>
    </w:p>
    <w:p w:rsidR="00DD5109" w:rsidRPr="003938ED" w:rsidRDefault="00DD5109" w:rsidP="00DD5109">
      <w:pPr>
        <w:pStyle w:val="ParaNoG"/>
      </w:pPr>
      <w:r w:rsidRPr="0038274A">
        <w:rPr>
          <w:i/>
          <w:iCs/>
        </w:rPr>
        <w:t>At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the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invitation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of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the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Chair,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the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delegation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of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the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Philippines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took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places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at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the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Committee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table</w:t>
      </w:r>
      <w:r w:rsidRPr="003938ED">
        <w:t>.</w:t>
      </w:r>
    </w:p>
    <w:p w:rsidR="00DD5109" w:rsidRPr="003938ED" w:rsidRDefault="00DD5109" w:rsidP="00DD5109">
      <w:pPr>
        <w:pStyle w:val="ParaNoG"/>
      </w:pPr>
      <w:r w:rsidRPr="0038274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38274A">
        <w:rPr>
          <w:b/>
          <w:bCs/>
        </w:rPr>
        <w:t>Edillon</w:t>
      </w:r>
      <w:r w:rsidR="00F40A0A">
        <w:t xml:space="preserve"> </w:t>
      </w:r>
      <w:r w:rsidRPr="003938ED">
        <w:t>(Philippines),</w:t>
      </w:r>
      <w:r w:rsidR="00F40A0A">
        <w:t xml:space="preserve"> </w:t>
      </w:r>
      <w:r w:rsidRPr="003938ED">
        <w:t>introducing</w:t>
      </w:r>
      <w:r w:rsidR="00F40A0A">
        <w:t xml:space="preserve"> </w:t>
      </w:r>
      <w:r w:rsidRPr="003938ED">
        <w:t>her</w:t>
      </w:r>
      <w:r w:rsidR="00F40A0A">
        <w:t xml:space="preserve"> </w:t>
      </w:r>
      <w:r w:rsidRPr="003938ED">
        <w:t>country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report,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viewed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constructive</w:t>
      </w:r>
      <w:r w:rsidR="00F40A0A">
        <w:t xml:space="preserve"> </w:t>
      </w:r>
      <w:r w:rsidRPr="003938ED">
        <w:t>dialogue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important</w:t>
      </w:r>
      <w:r w:rsidR="00F40A0A">
        <w:t xml:space="preserve"> </w:t>
      </w:r>
      <w:r w:rsidRPr="003938ED">
        <w:t>exercise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advancing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advocacy,</w:t>
      </w:r>
      <w:r w:rsidR="00F40A0A">
        <w:t xml:space="preserve"> </w:t>
      </w:r>
      <w:r w:rsidRPr="003938ED">
        <w:t>despite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constraints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other</w:t>
      </w:r>
      <w:r w:rsidR="00F40A0A">
        <w:t xml:space="preserve"> </w:t>
      </w:r>
      <w:r w:rsidRPr="003938ED">
        <w:t>developing</w:t>
      </w:r>
      <w:r w:rsidR="00F40A0A">
        <w:t xml:space="preserve"> </w:t>
      </w:r>
      <w:r w:rsidRPr="003938ED">
        <w:t>countries</w:t>
      </w:r>
      <w:r w:rsidR="00F40A0A">
        <w:t xml:space="preserve"> </w:t>
      </w:r>
      <w:r w:rsidRPr="003938ED">
        <w:t>continued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face.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took</w:t>
      </w:r>
      <w:r w:rsidR="00F40A0A">
        <w:t xml:space="preserve"> </w:t>
      </w:r>
      <w:r w:rsidRPr="003938ED">
        <w:t>pride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Constitution,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enshrined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adhered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doctrine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incorporation,</w:t>
      </w:r>
      <w:r w:rsidR="00F40A0A">
        <w:t xml:space="preserve"> </w:t>
      </w:r>
      <w:r w:rsidRPr="003938ED">
        <w:t>whereby</w:t>
      </w:r>
      <w:r w:rsidR="00F40A0A">
        <w:t xml:space="preserve"> </w:t>
      </w:r>
      <w:r w:rsidRPr="003938ED">
        <w:t>generally</w:t>
      </w:r>
      <w:r w:rsidR="00F40A0A">
        <w:t xml:space="preserve"> </w:t>
      </w:r>
      <w:r w:rsidRPr="003938ED">
        <w:t>accepted</w:t>
      </w:r>
      <w:r w:rsidR="00F40A0A">
        <w:t xml:space="preserve"> </w:t>
      </w:r>
      <w:r w:rsidRPr="003938ED">
        <w:t>principles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international</w:t>
      </w:r>
      <w:r w:rsidR="00F40A0A">
        <w:t xml:space="preserve"> </w:t>
      </w:r>
      <w:r w:rsidRPr="003938ED">
        <w:t>law,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provisions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Covenant,</w:t>
      </w:r>
      <w:r w:rsidR="00F40A0A">
        <w:t xml:space="preserve"> </w:t>
      </w:r>
      <w:r w:rsidRPr="003938ED">
        <w:t>formed</w:t>
      </w:r>
      <w:r w:rsidR="00F40A0A">
        <w:t xml:space="preserve"> </w:t>
      </w:r>
      <w:r w:rsidRPr="003938ED">
        <w:t>part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land.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shared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concerns</w:t>
      </w:r>
      <w:r w:rsidR="00F40A0A">
        <w:t xml:space="preserve"> </w:t>
      </w:r>
      <w:r w:rsidRPr="003938ED">
        <w:t>over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adverse</w:t>
      </w:r>
      <w:r w:rsidR="00F40A0A">
        <w:t xml:space="preserve"> </w:t>
      </w:r>
      <w:r w:rsidRPr="003938ED">
        <w:t>environmental</w:t>
      </w:r>
      <w:r w:rsidR="00F40A0A">
        <w:t xml:space="preserve"> </w:t>
      </w:r>
      <w:r w:rsidRPr="003938ED">
        <w:t>effects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irresponsible</w:t>
      </w:r>
      <w:r w:rsidR="00F40A0A">
        <w:t xml:space="preserve"> </w:t>
      </w:r>
      <w:r w:rsidRPr="003938ED">
        <w:t>mining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pursuing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two-pronged</w:t>
      </w:r>
      <w:r w:rsidR="00F40A0A">
        <w:t xml:space="preserve"> </w:t>
      </w:r>
      <w:r w:rsidRPr="003938ED">
        <w:t>strategy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involved</w:t>
      </w:r>
      <w:r w:rsidR="00F40A0A">
        <w:t xml:space="preserve"> </w:t>
      </w:r>
      <w:r w:rsidRPr="003938ED">
        <w:t>conducting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comprehensive</w:t>
      </w:r>
      <w:r w:rsidR="00F40A0A">
        <w:t xml:space="preserve"> </w:t>
      </w:r>
      <w:r w:rsidRPr="003938ED">
        <w:t>audit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operating</w:t>
      </w:r>
      <w:r w:rsidR="00F40A0A">
        <w:t xml:space="preserve"> </w:t>
      </w:r>
      <w:r w:rsidRPr="003938ED">
        <w:t>mines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reviewing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Mining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1995.</w:t>
      </w:r>
      <w:r w:rsidR="00F40A0A">
        <w:t xml:space="preserve"> </w:t>
      </w:r>
      <w:r w:rsidRPr="003938ED">
        <w:t>Details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scope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review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paragraph</w:t>
      </w:r>
      <w:r w:rsidR="00F40A0A">
        <w:t xml:space="preserve"> </w:t>
      </w:r>
      <w:r w:rsidRPr="003938ED">
        <w:t>10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replies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list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issues</w:t>
      </w:r>
      <w:r w:rsidR="00F40A0A">
        <w:t xml:space="preserve"> </w:t>
      </w:r>
      <w:r w:rsidRPr="003938ED">
        <w:t>(E/C.12/PHL/Q/5-6/Add.1).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paid</w:t>
      </w:r>
      <w:r w:rsidR="00F40A0A">
        <w:t xml:space="preserve"> </w:t>
      </w:r>
      <w:r w:rsidRPr="003938ED">
        <w:t>special</w:t>
      </w:r>
      <w:r w:rsidR="00F40A0A">
        <w:t xml:space="preserve"> </w:t>
      </w:r>
      <w:r w:rsidRPr="003938ED">
        <w:t>attention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plight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group</w:t>
      </w:r>
      <w:r w:rsidR="00F40A0A">
        <w:t xml:space="preserve"> </w:t>
      </w:r>
      <w:r w:rsidRPr="003938ED">
        <w:t>most</w:t>
      </w:r>
      <w:r w:rsidR="00F40A0A">
        <w:t xml:space="preserve"> </w:t>
      </w:r>
      <w:r w:rsidRPr="003938ED">
        <w:t>affected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mining</w:t>
      </w:r>
      <w:r w:rsidR="00F40A0A">
        <w:t xml:space="preserve"> </w:t>
      </w:r>
      <w:r w:rsidRPr="003938ED">
        <w:t>industry.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sought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empower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ensuring</w:t>
      </w:r>
      <w:r w:rsidR="00F40A0A">
        <w:t xml:space="preserve"> </w:t>
      </w:r>
      <w:r w:rsidRPr="003938ED">
        <w:t>respect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principle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free,</w:t>
      </w:r>
      <w:r w:rsidR="00F40A0A">
        <w:t xml:space="preserve"> </w:t>
      </w:r>
      <w:r w:rsidRPr="003938ED">
        <w:t>prior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informed</w:t>
      </w:r>
      <w:r w:rsidR="00F40A0A">
        <w:t xml:space="preserve"> </w:t>
      </w:r>
      <w:r w:rsidRPr="003938ED">
        <w:t>consent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strengthening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implementation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Act,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mandated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ongoing</w:t>
      </w:r>
      <w:r w:rsidR="00F40A0A">
        <w:t xml:space="preserve"> </w:t>
      </w:r>
      <w:r w:rsidRPr="003938ED">
        <w:t>empowerment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Commission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respond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violations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rights.</w:t>
      </w:r>
    </w:p>
    <w:p w:rsidR="00DD5109" w:rsidRPr="003938ED" w:rsidRDefault="00DD5109" w:rsidP="00DD5109">
      <w:pPr>
        <w:pStyle w:val="ParaNoG"/>
      </w:pPr>
      <w:r w:rsidRPr="003938ED">
        <w:t>In</w:t>
      </w:r>
      <w:r w:rsidR="00F40A0A">
        <w:t xml:space="preserve"> </w:t>
      </w:r>
      <w:r w:rsidRPr="003938ED">
        <w:t>2015,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enacted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complement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Fisheries</w:t>
      </w:r>
      <w:r w:rsidR="00F40A0A">
        <w:t xml:space="preserve"> </w:t>
      </w:r>
      <w:r w:rsidRPr="003938ED">
        <w:t>Code,</w:t>
      </w:r>
      <w:r w:rsidR="00F40A0A">
        <w:t xml:space="preserve"> </w:t>
      </w:r>
      <w:r w:rsidRPr="003938ED">
        <w:t>uphold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Filipinos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dispose</w:t>
      </w:r>
      <w:r w:rsidR="00F40A0A">
        <w:t xml:space="preserve"> </w:t>
      </w:r>
      <w:r w:rsidRPr="003938ED">
        <w:t>freely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natural</w:t>
      </w:r>
      <w:r w:rsidR="00F40A0A">
        <w:t xml:space="preserve"> </w:t>
      </w:r>
      <w:r w:rsidRPr="003938ED">
        <w:t>resources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promote</w:t>
      </w:r>
      <w:r w:rsidR="00F40A0A">
        <w:t xml:space="preserve"> </w:t>
      </w:r>
      <w:r w:rsidRPr="003938ED">
        <w:t>compliance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international</w:t>
      </w:r>
      <w:r w:rsidR="00F40A0A">
        <w:t xml:space="preserve"> </w:t>
      </w:r>
      <w:r w:rsidRPr="003938ED">
        <w:t>agreements.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stipulated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local</w:t>
      </w:r>
      <w:r w:rsidR="00F40A0A">
        <w:t xml:space="preserve"> </w:t>
      </w:r>
      <w:r w:rsidRPr="003938ED">
        <w:t>communities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given</w:t>
      </w:r>
      <w:r w:rsidR="00F40A0A">
        <w:t xml:space="preserve"> </w:t>
      </w:r>
      <w:r w:rsidRPr="003938ED">
        <w:t>preference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regard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fisheries</w:t>
      </w:r>
      <w:r w:rsidR="00F40A0A">
        <w:t xml:space="preserve"> </w:t>
      </w:r>
      <w:r w:rsidRPr="003938ED">
        <w:t>resources.</w:t>
      </w:r>
    </w:p>
    <w:p w:rsidR="00DD5109" w:rsidRPr="003938ED" w:rsidRDefault="00DD5109" w:rsidP="00EA5ED2">
      <w:pPr>
        <w:pStyle w:val="ParaNoG"/>
      </w:pP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aware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misuse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funds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negative</w:t>
      </w:r>
      <w:r w:rsidR="00F40A0A">
        <w:t xml:space="preserve"> </w:t>
      </w:r>
      <w:r w:rsidRPr="003938ED">
        <w:t>impact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development</w:t>
      </w:r>
      <w:r w:rsidR="00F40A0A">
        <w:t xml:space="preserve"> </w:t>
      </w:r>
      <w:r w:rsidRPr="003938ED">
        <w:t>programmes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full</w:t>
      </w:r>
      <w:r w:rsidR="00F40A0A">
        <w:t xml:space="preserve"> </w:t>
      </w:r>
      <w:r w:rsidRPr="003938ED">
        <w:t>enjoyment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economic,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cultural</w:t>
      </w:r>
      <w:r w:rsidR="00F40A0A">
        <w:t xml:space="preserve"> </w:t>
      </w:r>
      <w:r w:rsidRPr="003938ED">
        <w:t>rights.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January</w:t>
      </w:r>
      <w:r w:rsidR="00F40A0A">
        <w:t xml:space="preserve"> </w:t>
      </w:r>
      <w:r w:rsidRPr="003938ED">
        <w:t>2015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May</w:t>
      </w:r>
      <w:r w:rsidR="00F40A0A">
        <w:t xml:space="preserve"> </w:t>
      </w:r>
      <w:r w:rsidRPr="003938ED">
        <w:t>2016,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Office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Ombudsman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secured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convictions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124</w:t>
      </w:r>
      <w:r w:rsidR="00F40A0A">
        <w:t xml:space="preserve"> </w:t>
      </w:r>
      <w:r w:rsidRPr="003938ED">
        <w:t>individuals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graft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corruption,</w:t>
      </w:r>
      <w:r w:rsidR="00F40A0A">
        <w:t xml:space="preserve"> </w:t>
      </w:r>
      <w:r w:rsidRPr="003938ED">
        <w:t>47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embezzlement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3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direct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indirect</w:t>
      </w:r>
      <w:r w:rsidR="00F40A0A">
        <w:t xml:space="preserve"> </w:t>
      </w:r>
      <w:r w:rsidRPr="003938ED">
        <w:t>bribery.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addition,</w:t>
      </w:r>
      <w:r w:rsidR="00F40A0A">
        <w:t xml:space="preserve"> </w:t>
      </w:r>
      <w:r w:rsidRPr="003938ED">
        <w:t>ongoing</w:t>
      </w:r>
      <w:r w:rsidR="00F40A0A">
        <w:t xml:space="preserve"> </w:t>
      </w:r>
      <w:r w:rsidRPr="003938ED">
        <w:t>efforts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made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bolster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enforcement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anti-corruption</w:t>
      </w:r>
      <w:r w:rsidR="00F40A0A">
        <w:t xml:space="preserve"> </w:t>
      </w:r>
      <w:r w:rsidRPr="003938ED">
        <w:t>legislation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Anti</w:t>
      </w:r>
      <w:r w:rsidR="00EA5ED2">
        <w:t>-</w:t>
      </w:r>
      <w:r w:rsidRPr="003938ED">
        <w:t>Red</w:t>
      </w:r>
      <w:r w:rsidR="00F40A0A">
        <w:t xml:space="preserve"> </w:t>
      </w:r>
      <w:r w:rsidRPr="003938ED">
        <w:t>Tape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2007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Sandiganbayan</w:t>
      </w:r>
      <w:r w:rsidR="00F40A0A">
        <w:t xml:space="preserve"> </w:t>
      </w:r>
      <w:r w:rsidRPr="003938ED">
        <w:t>Reform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2015.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Sandiganbayan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special</w:t>
      </w:r>
      <w:r w:rsidR="00F40A0A">
        <w:t xml:space="preserve"> </w:t>
      </w:r>
      <w:r w:rsidRPr="003938ED">
        <w:t>court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jurisdiction</w:t>
      </w:r>
      <w:r w:rsidR="00F40A0A">
        <w:t xml:space="preserve"> </w:t>
      </w:r>
      <w:r w:rsidRPr="003938ED">
        <w:t>over</w:t>
      </w:r>
      <w:r w:rsidR="00F40A0A">
        <w:t xml:space="preserve"> </w:t>
      </w:r>
      <w:r w:rsidRPr="003938ED">
        <w:t>criminal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civil</w:t>
      </w:r>
      <w:r w:rsidR="00F40A0A">
        <w:t xml:space="preserve"> </w:t>
      </w:r>
      <w:r w:rsidRPr="003938ED">
        <w:t>cases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corruption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similar</w:t>
      </w:r>
      <w:r w:rsidR="00F40A0A">
        <w:t xml:space="preserve"> </w:t>
      </w:r>
      <w:r w:rsidRPr="003938ED">
        <w:t>offences</w:t>
      </w:r>
      <w:r w:rsidR="00F40A0A">
        <w:t xml:space="preserve"> </w:t>
      </w:r>
      <w:r w:rsidRPr="003938ED">
        <w:t>committed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officials.</w:t>
      </w:r>
    </w:p>
    <w:p w:rsidR="00DD5109" w:rsidRPr="003938ED" w:rsidRDefault="00DD5109" w:rsidP="00DD5109">
      <w:pPr>
        <w:pStyle w:val="ParaNoG"/>
      </w:pPr>
      <w:r w:rsidRPr="003938ED">
        <w:t>To</w:t>
      </w:r>
      <w:r w:rsidR="00F40A0A">
        <w:t xml:space="preserve"> </w:t>
      </w:r>
      <w:r w:rsidRPr="003938ED">
        <w:t>encourage</w:t>
      </w:r>
      <w:r w:rsidR="00F40A0A">
        <w:t xml:space="preserve"> </w:t>
      </w:r>
      <w:r w:rsidRPr="003938ED">
        <w:t>more</w:t>
      </w:r>
      <w:r w:rsidR="00F40A0A">
        <w:t xml:space="preserve"> </w:t>
      </w:r>
      <w:r w:rsidRPr="003938ED">
        <w:t>active</w:t>
      </w:r>
      <w:r w:rsidR="00F40A0A">
        <w:t xml:space="preserve"> </w:t>
      </w:r>
      <w:r w:rsidRPr="003938ED">
        <w:t>engagement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general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anti-corruption</w:t>
      </w:r>
      <w:r w:rsidR="00F40A0A">
        <w:t xml:space="preserve"> </w:t>
      </w:r>
      <w:r w:rsidRPr="003938ED">
        <w:t>drive,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hotline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launched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reporting</w:t>
      </w:r>
      <w:r w:rsidR="00F40A0A">
        <w:t xml:space="preserve"> </w:t>
      </w:r>
      <w:r w:rsidRPr="003938ED">
        <w:t>corrupt</w:t>
      </w:r>
      <w:r w:rsidR="00F40A0A">
        <w:t xml:space="preserve"> </w:t>
      </w:r>
      <w:r w:rsidRPr="003938ED">
        <w:t>practices</w:t>
      </w:r>
      <w:r w:rsidR="00F40A0A">
        <w:t xml:space="preserve"> </w:t>
      </w:r>
      <w:r w:rsidRPr="003938ED">
        <w:t>and,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23</w:t>
      </w:r>
      <w:r w:rsidR="00F40A0A">
        <w:t xml:space="preserve"> </w:t>
      </w:r>
      <w:r w:rsidRPr="003938ED">
        <w:t>July</w:t>
      </w:r>
      <w:r w:rsidR="00F40A0A">
        <w:t xml:space="preserve"> </w:t>
      </w:r>
      <w:r w:rsidRPr="003938ED">
        <w:t>2016,</w:t>
      </w:r>
      <w:r w:rsidR="00F40A0A">
        <w:t xml:space="preserve"> </w:t>
      </w:r>
      <w:r w:rsidRPr="003938ED">
        <w:t>President</w:t>
      </w:r>
      <w:r w:rsidR="00F40A0A">
        <w:t xml:space="preserve"> </w:t>
      </w:r>
      <w:r w:rsidRPr="003938ED">
        <w:t>Rodrigo</w:t>
      </w:r>
      <w:r w:rsidR="00F40A0A">
        <w:t xml:space="preserve"> </w:t>
      </w:r>
      <w:r w:rsidRPr="003938ED">
        <w:t>Duterte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issued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executive</w:t>
      </w:r>
      <w:r w:rsidR="00F40A0A">
        <w:t xml:space="preserve"> </w:t>
      </w:r>
      <w:r w:rsidRPr="003938ED">
        <w:t>order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give</w:t>
      </w:r>
      <w:r w:rsidR="00F40A0A">
        <w:t xml:space="preserve"> </w:t>
      </w:r>
      <w:r w:rsidRPr="003938ED">
        <w:t>effect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public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guarantee</w:t>
      </w:r>
      <w:r w:rsidR="00F40A0A">
        <w:t xml:space="preserve"> </w:t>
      </w:r>
      <w:r w:rsidRPr="003938ED">
        <w:t>transparency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service.</w:t>
      </w:r>
      <w:r w:rsidR="00F40A0A">
        <w:t xml:space="preserve"> </w:t>
      </w:r>
      <w:r w:rsidRPr="003938ED">
        <w:t>Stringent</w:t>
      </w:r>
      <w:r w:rsidR="00F40A0A">
        <w:t xml:space="preserve"> </w:t>
      </w:r>
      <w:r w:rsidRPr="003938ED">
        <w:t>monitoring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use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funds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resulted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more</w:t>
      </w:r>
      <w:r w:rsidR="00F40A0A">
        <w:t xml:space="preserve"> </w:t>
      </w:r>
      <w:r w:rsidRPr="003938ED">
        <w:t>prudent</w:t>
      </w:r>
      <w:r w:rsidR="00F40A0A">
        <w:t xml:space="preserve"> </w:t>
      </w:r>
      <w:r w:rsidRPr="003938ED">
        <w:t>spending,</w:t>
      </w:r>
      <w:r w:rsidR="00F40A0A">
        <w:t xml:space="preserve"> </w:t>
      </w:r>
      <w:r w:rsidRPr="003938ED">
        <w:t>enabling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increase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sector</w:t>
      </w:r>
      <w:r w:rsidR="00F40A0A">
        <w:t xml:space="preserve"> </w:t>
      </w:r>
      <w:r w:rsidRPr="003938ED">
        <w:t>expenditure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US$</w:t>
      </w:r>
      <w:r w:rsidR="00F40A0A">
        <w:t xml:space="preserve"> </w:t>
      </w:r>
      <w:r w:rsidRPr="003938ED">
        <w:t>8.65</w:t>
      </w:r>
      <w:r w:rsidR="00F40A0A">
        <w:t xml:space="preserve"> </w:t>
      </w:r>
      <w:r w:rsidRPr="003938ED">
        <w:t>billion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2009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US$</w:t>
      </w:r>
      <w:r w:rsidR="00F40A0A">
        <w:t xml:space="preserve"> </w:t>
      </w:r>
      <w:r w:rsidRPr="003938ED">
        <w:t>24.09</w:t>
      </w:r>
      <w:r w:rsidR="00F40A0A">
        <w:t xml:space="preserve"> </w:t>
      </w:r>
      <w:r w:rsidRPr="003938ED">
        <w:t>billion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2016.</w:t>
      </w:r>
    </w:p>
    <w:p w:rsidR="00DD5109" w:rsidRPr="003938ED" w:rsidRDefault="00DD5109" w:rsidP="00DD5109">
      <w:pPr>
        <w:pStyle w:val="ParaNoG"/>
      </w:pPr>
      <w:r w:rsidRPr="003938ED">
        <w:lastRenderedPageBreak/>
        <w:t>Cultural</w:t>
      </w:r>
      <w:r w:rsidR="00F40A0A">
        <w:t xml:space="preserve"> </w:t>
      </w:r>
      <w:r w:rsidRPr="003938ED">
        <w:t>prejudices</w:t>
      </w:r>
      <w:r w:rsidR="00F40A0A">
        <w:t xml:space="preserve"> </w:t>
      </w:r>
      <w:r w:rsidRPr="003938ED">
        <w:t>born</w:t>
      </w:r>
      <w:r w:rsidR="00F40A0A">
        <w:t xml:space="preserve"> </w:t>
      </w:r>
      <w:r w:rsidRPr="003938ED">
        <w:t>out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insufficient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addressed.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Integrated</w:t>
      </w:r>
      <w:r w:rsidR="00F40A0A">
        <w:t xml:space="preserve"> </w:t>
      </w:r>
      <w:r w:rsidRPr="003938ED">
        <w:t>History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2016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inclusion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modules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history,</w:t>
      </w:r>
      <w:r w:rsidR="00F40A0A">
        <w:t xml:space="preserve"> </w:t>
      </w:r>
      <w:r w:rsidRPr="003938ED">
        <w:t>culture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identity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Filipino</w:t>
      </w:r>
      <w:r w:rsidR="00F40A0A">
        <w:t xml:space="preserve"> </w:t>
      </w:r>
      <w:r w:rsidRPr="003938ED">
        <w:t>Muslims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school</w:t>
      </w:r>
      <w:r w:rsidR="00F40A0A">
        <w:t xml:space="preserve"> </w:t>
      </w:r>
      <w:r w:rsidRPr="003938ED">
        <w:t>curricula</w:t>
      </w:r>
      <w:r w:rsidR="00F40A0A">
        <w:t xml:space="preserve"> </w:t>
      </w:r>
      <w:r w:rsidRPr="003938ED">
        <w:t>at</w:t>
      </w:r>
      <w:r w:rsidR="00F40A0A">
        <w:t xml:space="preserve"> </w:t>
      </w:r>
      <w:r w:rsidRPr="003938ED">
        <w:t>all</w:t>
      </w:r>
      <w:r w:rsidR="00F40A0A">
        <w:t xml:space="preserve"> </w:t>
      </w:r>
      <w:r w:rsidRPr="003938ED">
        <w:t>levels.</w:t>
      </w:r>
      <w:r w:rsidR="00F40A0A">
        <w:t xml:space="preserve"> </w:t>
      </w:r>
      <w:r w:rsidRPr="003938ED">
        <w:t>Laws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reviewed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order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remove</w:t>
      </w:r>
      <w:r w:rsidR="00F40A0A">
        <w:t xml:space="preserve"> </w:t>
      </w:r>
      <w:r w:rsidRPr="003938ED">
        <w:t>any</w:t>
      </w:r>
      <w:r w:rsidR="00F40A0A">
        <w:t xml:space="preserve"> </w:t>
      </w:r>
      <w:r w:rsidRPr="003938ED">
        <w:t>discriminatory</w:t>
      </w:r>
      <w:r w:rsidR="00F40A0A">
        <w:t xml:space="preserve"> </w:t>
      </w:r>
      <w:r w:rsidRPr="003938ED">
        <w:t>provisions,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President</w:t>
      </w:r>
      <w:r w:rsidR="00F40A0A">
        <w:t xml:space="preserve"> </w:t>
      </w:r>
      <w:r w:rsidRPr="003938ED">
        <w:t>Duterte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vowed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protect</w:t>
      </w:r>
      <w:r w:rsidR="00F40A0A">
        <w:t xml:space="preserve"> </w:t>
      </w:r>
      <w:r w:rsidRPr="003938ED">
        <w:t>women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called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full</w:t>
      </w:r>
      <w:r w:rsidR="00F40A0A">
        <w:t xml:space="preserve"> </w:t>
      </w:r>
      <w:r w:rsidRPr="003938ED">
        <w:t>implementation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Magna</w:t>
      </w:r>
      <w:r w:rsidR="00F40A0A">
        <w:t xml:space="preserve"> </w:t>
      </w:r>
      <w:r w:rsidRPr="003938ED">
        <w:t>Carta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down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village</w:t>
      </w:r>
      <w:r w:rsidR="00F40A0A">
        <w:t xml:space="preserve"> </w:t>
      </w:r>
      <w:r w:rsidRPr="003938ED">
        <w:t>level.</w:t>
      </w:r>
    </w:p>
    <w:p w:rsidR="00DD5109" w:rsidRPr="003938ED" w:rsidRDefault="00DD5109" w:rsidP="00BF4EEC">
      <w:pPr>
        <w:pStyle w:val="ParaNoG"/>
      </w:pP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valued</w:t>
      </w:r>
      <w:r w:rsidR="00F40A0A">
        <w:t xml:space="preserve"> </w:t>
      </w:r>
      <w:r w:rsidRPr="003938ED">
        <w:t>decent</w:t>
      </w:r>
      <w:r w:rsidR="00F40A0A">
        <w:t xml:space="preserve"> </w:t>
      </w:r>
      <w:r w:rsidRPr="003938ED">
        <w:t>work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means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spurring</w:t>
      </w:r>
      <w:r w:rsidR="00F40A0A">
        <w:t xml:space="preserve"> </w:t>
      </w:r>
      <w:r w:rsidRPr="003938ED">
        <w:t>collective</w:t>
      </w:r>
      <w:r w:rsidR="00F40A0A">
        <w:t xml:space="preserve"> </w:t>
      </w:r>
      <w:r w:rsidRPr="003938ED">
        <w:t>development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progress.</w:t>
      </w:r>
      <w:r w:rsidR="00F40A0A">
        <w:t xml:space="preserve"> </w:t>
      </w:r>
      <w:proofErr w:type="gramStart"/>
      <w:r w:rsidRPr="003938ED">
        <w:t>Initiatives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reduce</w:t>
      </w:r>
      <w:r w:rsidR="00F40A0A">
        <w:t xml:space="preserve"> </w:t>
      </w:r>
      <w:r w:rsidRPr="003938ED">
        <w:t>unemployment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underemployment</w:t>
      </w:r>
      <w:r w:rsidR="00F40A0A">
        <w:t xml:space="preserve"> </w:t>
      </w:r>
      <w:r w:rsidRPr="003938ED">
        <w:t>included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Resource</w:t>
      </w:r>
      <w:r w:rsidR="00F40A0A">
        <w:t xml:space="preserve"> </w:t>
      </w:r>
      <w:r w:rsidRPr="003938ED">
        <w:t>Roadmap</w:t>
      </w:r>
      <w:r w:rsidR="00F40A0A">
        <w:t xml:space="preserve"> </w:t>
      </w:r>
      <w:r w:rsidRPr="003938ED">
        <w:t>2016</w:t>
      </w:r>
      <w:r w:rsidR="00BF4EEC">
        <w:t>-</w:t>
      </w:r>
      <w:r w:rsidRPr="003938ED">
        <w:t>2022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programmes</w:t>
      </w:r>
      <w:proofErr w:type="gramEnd"/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boost</w:t>
      </w:r>
      <w:r w:rsidR="00F40A0A">
        <w:t xml:space="preserve"> </w:t>
      </w:r>
      <w:r w:rsidRPr="003938ED">
        <w:t>employability,</w:t>
      </w:r>
      <w:r w:rsidR="00F40A0A">
        <w:t xml:space="preserve"> </w:t>
      </w:r>
      <w:r w:rsidRPr="003938ED">
        <w:t>particularly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young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believed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principle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equal</w:t>
      </w:r>
      <w:r w:rsidR="00F40A0A">
        <w:t xml:space="preserve"> </w:t>
      </w:r>
      <w:r w:rsidRPr="003938ED">
        <w:t>pay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equal</w:t>
      </w:r>
      <w:r w:rsidR="00F40A0A">
        <w:t xml:space="preserve"> </w:t>
      </w:r>
      <w:r w:rsidRPr="003938ED">
        <w:t>work,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Constitution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other</w:t>
      </w:r>
      <w:r w:rsidR="00F40A0A">
        <w:t xml:space="preserve"> </w:t>
      </w:r>
      <w:r w:rsidRPr="003938ED">
        <w:t>laws</w:t>
      </w:r>
      <w:r w:rsidR="00F40A0A">
        <w:t xml:space="preserve"> </w:t>
      </w:r>
      <w:r w:rsidRPr="003938ED">
        <w:t>respected</w:t>
      </w:r>
      <w:r w:rsidR="00F40A0A">
        <w:t xml:space="preserve"> </w:t>
      </w:r>
      <w:r w:rsidRPr="003938ED">
        <w:t>gender</w:t>
      </w:r>
      <w:r w:rsidR="00F40A0A">
        <w:t xml:space="preserve"> </w:t>
      </w:r>
      <w:r w:rsidRPr="003938ED">
        <w:t>equality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protected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redress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grievances.</w:t>
      </w:r>
    </w:p>
    <w:p w:rsidR="00DD5109" w:rsidRPr="003938ED" w:rsidRDefault="00DD5109" w:rsidP="00DD5109">
      <w:pPr>
        <w:pStyle w:val="ParaNoG"/>
      </w:pPr>
      <w:r w:rsidRPr="003938ED">
        <w:t>While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policy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provide</w:t>
      </w:r>
      <w:r w:rsidR="00F40A0A">
        <w:t xml:space="preserve"> </w:t>
      </w:r>
      <w:r w:rsidRPr="003938ED">
        <w:t>decent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so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working</w:t>
      </w:r>
      <w:r w:rsidR="00F40A0A">
        <w:t xml:space="preserve"> </w:t>
      </w:r>
      <w:r w:rsidRPr="003938ED">
        <w:t>abroad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matter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choice</w:t>
      </w:r>
      <w:r w:rsidR="00F40A0A">
        <w:t xml:space="preserve"> </w:t>
      </w:r>
      <w:r w:rsidRPr="003938ED">
        <w:t>rather</w:t>
      </w:r>
      <w:r w:rsidR="00F40A0A">
        <w:t xml:space="preserve"> </w:t>
      </w:r>
      <w:r w:rsidRPr="003938ED">
        <w:t>than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necessity,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protection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migrant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considered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primordial</w:t>
      </w:r>
      <w:r w:rsidR="00F40A0A">
        <w:t xml:space="preserve"> </w:t>
      </w:r>
      <w:r w:rsidRPr="003938ED">
        <w:t>obligation.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amended</w:t>
      </w:r>
      <w:r w:rsidR="00F40A0A">
        <w:t xml:space="preserve"> </w:t>
      </w:r>
      <w:r w:rsidRPr="003938ED">
        <w:t>Migrant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Act,</w:t>
      </w:r>
      <w:r w:rsidR="00F40A0A">
        <w:t xml:space="preserve"> </w:t>
      </w:r>
      <w:r w:rsidRPr="003938ED">
        <w:t>overseas</w:t>
      </w:r>
      <w:r w:rsidR="00F40A0A">
        <w:t xml:space="preserve"> </w:t>
      </w:r>
      <w:r w:rsidRPr="003938ED">
        <w:t>Filipino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access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package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integrated</w:t>
      </w:r>
      <w:r w:rsidR="00F40A0A">
        <w:t xml:space="preserve"> </w:t>
      </w:r>
      <w:r w:rsidRPr="003938ED">
        <w:t>support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prior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departure,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24-hour</w:t>
      </w:r>
      <w:r w:rsidR="00F40A0A">
        <w:t xml:space="preserve"> </w:t>
      </w:r>
      <w:r w:rsidRPr="003938ED">
        <w:t>assistance</w:t>
      </w:r>
      <w:r w:rsidR="00F40A0A">
        <w:t xml:space="preserve"> </w:t>
      </w:r>
      <w:r w:rsidRPr="003938ED">
        <w:t>facility</w:t>
      </w:r>
      <w:r w:rsidR="00F40A0A">
        <w:t xml:space="preserve"> </w:t>
      </w:r>
      <w:r w:rsidRPr="003938ED">
        <w:t>during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stay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host</w:t>
      </w:r>
      <w:r w:rsidR="00F40A0A">
        <w:t xml:space="preserve"> </w:t>
      </w:r>
      <w:r w:rsidRPr="003938ED">
        <w:t>countries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reintegration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upon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return.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August</w:t>
      </w:r>
      <w:r w:rsidR="00F40A0A">
        <w:t xml:space="preserve"> </w:t>
      </w:r>
      <w:r w:rsidRPr="003938ED">
        <w:t>2016,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one-stop</w:t>
      </w:r>
      <w:r w:rsidR="00F40A0A">
        <w:t xml:space="preserve"> </w:t>
      </w:r>
      <w:r w:rsidRPr="003938ED">
        <w:t>shop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opened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expedite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processing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documents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overseas</w:t>
      </w:r>
      <w:r w:rsidR="00F40A0A">
        <w:t xml:space="preserve"> </w:t>
      </w:r>
      <w:r w:rsidRPr="003938ED">
        <w:t>workers,</w:t>
      </w:r>
      <w:r w:rsidR="00F40A0A">
        <w:t xml:space="preserve"> </w:t>
      </w:r>
      <w:r w:rsidRPr="003938ED">
        <w:t>whose</w:t>
      </w:r>
      <w:r w:rsidR="00F40A0A">
        <w:t xml:space="preserve"> </w:t>
      </w:r>
      <w:r w:rsidRPr="003938ED">
        <w:t>protection</w:t>
      </w:r>
      <w:r w:rsidR="00F40A0A">
        <w:t xml:space="preserve"> </w:t>
      </w:r>
      <w:r w:rsidRPr="003938ED">
        <w:t>abroad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network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foreign</w:t>
      </w:r>
      <w:r w:rsidR="00F40A0A">
        <w:t xml:space="preserve"> </w:t>
      </w:r>
      <w:r w:rsidRPr="003938ED">
        <w:t>service</w:t>
      </w:r>
      <w:r w:rsidR="00F40A0A">
        <w:t xml:space="preserve"> </w:t>
      </w:r>
      <w:r w:rsidRPr="003938ED">
        <w:t>posts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comprised</w:t>
      </w:r>
      <w:r w:rsidR="00F40A0A">
        <w:t xml:space="preserve"> </w:t>
      </w:r>
      <w:r w:rsidRPr="003938ED">
        <w:t>82</w:t>
      </w:r>
      <w:r w:rsidR="00F40A0A">
        <w:t xml:space="preserve"> </w:t>
      </w:r>
      <w:r w:rsidRPr="003938ED">
        <w:t>embassies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consulates,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166</w:t>
      </w:r>
      <w:r w:rsidR="00F40A0A">
        <w:t xml:space="preserve"> </w:t>
      </w:r>
      <w:r w:rsidRPr="003938ED">
        <w:t>honorary</w:t>
      </w:r>
      <w:r w:rsidR="00F40A0A">
        <w:t xml:space="preserve"> </w:t>
      </w:r>
      <w:r w:rsidRPr="003938ED">
        <w:t>consulates</w:t>
      </w:r>
      <w:r w:rsidR="00F40A0A">
        <w:t xml:space="preserve"> </w:t>
      </w:r>
      <w:r w:rsidRPr="003938ED">
        <w:t>manned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over</w:t>
      </w:r>
      <w:r w:rsidR="00F40A0A">
        <w:t xml:space="preserve"> </w:t>
      </w:r>
      <w:r w:rsidRPr="003938ED">
        <w:t>1,295</w:t>
      </w:r>
      <w:r w:rsidR="00F40A0A">
        <w:t xml:space="preserve"> </w:t>
      </w:r>
      <w:r w:rsidRPr="003938ED">
        <w:t>personnel.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recognized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security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backbone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protection,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relevant</w:t>
      </w:r>
      <w:r w:rsidR="00F40A0A">
        <w:t xml:space="preserve"> </w:t>
      </w:r>
      <w:r w:rsidRPr="003938ED">
        <w:t>institutions</w:t>
      </w:r>
      <w:r w:rsidR="00F40A0A">
        <w:t xml:space="preserve"> </w:t>
      </w:r>
      <w:r w:rsidRPr="003938ED">
        <w:t>ensured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older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others,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afford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live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dignity.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welfare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available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marginalized</w:t>
      </w:r>
      <w:r w:rsidR="00F40A0A">
        <w:t xml:space="preserve"> </w:t>
      </w:r>
      <w:r w:rsidRPr="003938ED">
        <w:t>persons,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victims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disasters,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non-contributory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assistance</w:t>
      </w:r>
      <w:r w:rsidR="00F40A0A">
        <w:t xml:space="preserve"> </w:t>
      </w:r>
      <w:r w:rsidRPr="003938ED">
        <w:t>programmes</w:t>
      </w:r>
      <w:r w:rsidR="00F40A0A">
        <w:t xml:space="preserve"> </w:t>
      </w:r>
      <w:r w:rsidRPr="003938ED">
        <w:t>(including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Conditional</w:t>
      </w:r>
      <w:r w:rsidR="00F40A0A">
        <w:t xml:space="preserve"> </w:t>
      </w:r>
      <w:r w:rsidRPr="003938ED">
        <w:t>Cash</w:t>
      </w:r>
      <w:r w:rsidR="00F40A0A">
        <w:t xml:space="preserve"> </w:t>
      </w:r>
      <w:r w:rsidRPr="003938ED">
        <w:t>Transfer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Supplemental</w:t>
      </w:r>
      <w:r w:rsidR="00F40A0A">
        <w:t xml:space="preserve"> </w:t>
      </w:r>
      <w:r w:rsidRPr="003938ED">
        <w:t>Feeding</w:t>
      </w:r>
      <w:r w:rsidR="00F40A0A">
        <w:t xml:space="preserve"> </w:t>
      </w:r>
      <w:r w:rsidRPr="003938ED">
        <w:t>Programme)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established.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overemphasize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commitment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protecting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family,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particular</w:t>
      </w:r>
      <w:r w:rsidR="00F40A0A">
        <w:t xml:space="preserve"> </w:t>
      </w:r>
      <w:r w:rsidRPr="003938ED">
        <w:t>focus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children.</w:t>
      </w:r>
      <w:r w:rsidR="00F40A0A">
        <w:t xml:space="preserve"> </w:t>
      </w:r>
      <w:r w:rsidRPr="003938ED">
        <w:t>Steps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amend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Family</w:t>
      </w:r>
      <w:r w:rsidR="00F40A0A">
        <w:t xml:space="preserve"> </w:t>
      </w:r>
      <w:r w:rsidRPr="003938ED">
        <w:t>Code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favour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greater</w:t>
      </w:r>
      <w:r w:rsidR="00F40A0A">
        <w:t xml:space="preserve"> </w:t>
      </w:r>
      <w:r w:rsidRPr="003938ED">
        <w:t>equality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family</w:t>
      </w:r>
      <w:r w:rsidR="00F40A0A">
        <w:t xml:space="preserve"> </w:t>
      </w:r>
      <w:r w:rsidRPr="003938ED">
        <w:t>decision-making</w:t>
      </w:r>
      <w:r w:rsidR="00F40A0A">
        <w:t xml:space="preserve"> </w:t>
      </w:r>
      <w:r w:rsidRPr="003938ED">
        <w:t>process,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Anti-Rape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1997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undergoing</w:t>
      </w:r>
      <w:r w:rsidR="00F40A0A">
        <w:t xml:space="preserve"> </w:t>
      </w:r>
      <w:r w:rsidRPr="003938ED">
        <w:t>legislative</w:t>
      </w:r>
      <w:r w:rsidR="00F40A0A">
        <w:t xml:space="preserve"> </w:t>
      </w:r>
      <w:r w:rsidRPr="003938ED">
        <w:t>scrutiny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render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more</w:t>
      </w:r>
      <w:r w:rsidR="00F40A0A">
        <w:t xml:space="preserve"> </w:t>
      </w:r>
      <w:r w:rsidRPr="003938ED">
        <w:t>responsive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needs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victims.</w:t>
      </w:r>
    </w:p>
    <w:p w:rsidR="00DD5109" w:rsidRPr="003938ED" w:rsidRDefault="00DD5109" w:rsidP="002159A6">
      <w:pPr>
        <w:pStyle w:val="ParaNoG"/>
      </w:pP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taking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proactive</w:t>
      </w:r>
      <w:r w:rsidR="00F40A0A">
        <w:t xml:space="preserve"> </w:t>
      </w:r>
      <w:r w:rsidRPr="003938ED">
        <w:t>role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fight</w:t>
      </w:r>
      <w:r w:rsidR="00F40A0A">
        <w:t xml:space="preserve"> </w:t>
      </w:r>
      <w:r w:rsidRPr="003938ED">
        <w:t>against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trafficking.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convictions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trafficking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eight</w:t>
      </w:r>
      <w:r w:rsidR="00F40A0A">
        <w:t xml:space="preserve"> </w:t>
      </w:r>
      <w:r w:rsidRPr="003938ED">
        <w:t>times</w:t>
      </w:r>
      <w:r w:rsidR="00F40A0A">
        <w:t xml:space="preserve"> </w:t>
      </w:r>
      <w:r w:rsidRPr="003938ED">
        <w:t>higher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period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2010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2016</w:t>
      </w:r>
      <w:r w:rsidR="00F40A0A">
        <w:t xml:space="preserve"> </w:t>
      </w:r>
      <w:r w:rsidRPr="003938ED">
        <w:t>than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six</w:t>
      </w:r>
      <w:r w:rsidR="00F40A0A">
        <w:t xml:space="preserve"> </w:t>
      </w:r>
      <w:r w:rsidRPr="003938ED">
        <w:t>years</w:t>
      </w:r>
      <w:r w:rsidR="00F40A0A">
        <w:t xml:space="preserve"> </w:t>
      </w:r>
      <w:r w:rsidRPr="003938ED">
        <w:t>before</w:t>
      </w:r>
      <w:r w:rsidR="00F40A0A">
        <w:t xml:space="preserve"> </w:t>
      </w:r>
      <w:r w:rsidRPr="003938ED">
        <w:t>that,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average</w:t>
      </w:r>
      <w:r w:rsidR="00F40A0A">
        <w:t xml:space="preserve"> </w:t>
      </w:r>
      <w:r w:rsidRPr="003938ED">
        <w:t>length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trafficking</w:t>
      </w:r>
      <w:r w:rsidR="00F40A0A">
        <w:t xml:space="preserve"> </w:t>
      </w:r>
      <w:r w:rsidRPr="003938ED">
        <w:t>trials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cut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five</w:t>
      </w:r>
      <w:r w:rsidR="00F40A0A">
        <w:t xml:space="preserve"> </w:t>
      </w:r>
      <w:r w:rsidRPr="003938ED">
        <w:t>years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two.</w:t>
      </w:r>
      <w:r w:rsidR="00F40A0A">
        <w:t xml:space="preserve"> </w:t>
      </w:r>
      <w:r w:rsidRPr="003938ED">
        <w:t>Moreover,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directed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negotiations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led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adoption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Association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Southeast</w:t>
      </w:r>
      <w:r w:rsidR="00F40A0A">
        <w:t xml:space="preserve"> </w:t>
      </w:r>
      <w:r w:rsidRPr="003938ED">
        <w:t>Asian</w:t>
      </w:r>
      <w:r w:rsidR="00F40A0A">
        <w:t xml:space="preserve"> </w:t>
      </w:r>
      <w:r w:rsidRPr="003938ED">
        <w:t>Nations</w:t>
      </w:r>
      <w:r w:rsidR="00F40A0A">
        <w:t xml:space="preserve"> </w:t>
      </w:r>
      <w:r w:rsidRPr="003938ED">
        <w:t>Convention</w:t>
      </w:r>
      <w:r w:rsidR="00F40A0A">
        <w:t xml:space="preserve"> </w:t>
      </w:r>
      <w:r w:rsidRPr="003938ED">
        <w:t>against</w:t>
      </w:r>
      <w:r w:rsidR="00F40A0A">
        <w:t xml:space="preserve"> </w:t>
      </w:r>
      <w:r w:rsidRPr="003938ED">
        <w:t>Trafficking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Persons,</w:t>
      </w:r>
      <w:r w:rsidR="00F40A0A">
        <w:t xml:space="preserve"> </w:t>
      </w:r>
      <w:r w:rsidRPr="003938ED">
        <w:t>Especially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Children,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accompanying</w:t>
      </w:r>
      <w:r w:rsidR="00F40A0A">
        <w:t xml:space="preserve"> </w:t>
      </w:r>
      <w:r w:rsidRPr="003938ED">
        <w:t>Regional</w:t>
      </w:r>
      <w:r w:rsidR="00F40A0A">
        <w:t xml:space="preserve"> </w:t>
      </w:r>
      <w:r w:rsidRPr="003938ED">
        <w:t>Plan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Action</w:t>
      </w:r>
      <w:r w:rsidR="00F40A0A">
        <w:t xml:space="preserve"> </w:t>
      </w:r>
      <w:r w:rsidRPr="003938ED">
        <w:t>2016</w:t>
      </w:r>
      <w:r w:rsidR="002159A6">
        <w:t>-</w:t>
      </w:r>
      <w:r w:rsidRPr="003938ED">
        <w:t>2020.</w:t>
      </w:r>
    </w:p>
    <w:p w:rsidR="00DD5109" w:rsidRPr="003938ED" w:rsidRDefault="00DD5109" w:rsidP="00DD5109">
      <w:pPr>
        <w:pStyle w:val="ParaNoG"/>
      </w:pP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2016</w:t>
      </w:r>
      <w:r w:rsidR="00F40A0A">
        <w:t xml:space="preserve"> </w:t>
      </w:r>
      <w:r w:rsidRPr="0038274A">
        <w:rPr>
          <w:i/>
          <w:iCs/>
        </w:rPr>
        <w:t>Trafficking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in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Persons</w:t>
      </w:r>
      <w:r w:rsidR="00F40A0A">
        <w:rPr>
          <w:i/>
          <w:iCs/>
        </w:rPr>
        <w:t xml:space="preserve"> </w:t>
      </w:r>
      <w:r w:rsidRPr="0038274A">
        <w:rPr>
          <w:i/>
          <w:iCs/>
        </w:rPr>
        <w:t>Report</w:t>
      </w:r>
      <w:r w:rsidR="00F40A0A">
        <w:t xml:space="preserve"> </w:t>
      </w:r>
      <w:r w:rsidRPr="003938ED">
        <w:t>prepared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United</w:t>
      </w:r>
      <w:r w:rsidR="00F40A0A">
        <w:t xml:space="preserve"> </w:t>
      </w:r>
      <w:r w:rsidRPr="003938ED">
        <w:t>States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State,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classified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fully</w:t>
      </w:r>
      <w:r w:rsidR="00F40A0A">
        <w:t xml:space="preserve"> </w:t>
      </w:r>
      <w:r w:rsidRPr="003938ED">
        <w:t>meeting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minimum</w:t>
      </w:r>
      <w:r w:rsidR="00F40A0A">
        <w:t xml:space="preserve"> </w:t>
      </w:r>
      <w:r w:rsidRPr="003938ED">
        <w:t>standards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elimination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trafficking,</w:t>
      </w:r>
      <w:r w:rsidR="00F40A0A">
        <w:t xml:space="preserve"> </w:t>
      </w:r>
      <w:r w:rsidRPr="003938ED">
        <w:t>while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previous</w:t>
      </w:r>
      <w:r w:rsidR="00F40A0A">
        <w:t xml:space="preserve"> </w:t>
      </w:r>
      <w:r w:rsidRPr="003938ED">
        <w:t>three</w:t>
      </w:r>
      <w:r w:rsidR="00F40A0A">
        <w:t xml:space="preserve"> </w:t>
      </w:r>
      <w:r w:rsidRPr="003938ED">
        <w:t>years,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International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Organization</w:t>
      </w:r>
      <w:r w:rsidR="00F40A0A">
        <w:t xml:space="preserve"> </w:t>
      </w:r>
      <w:r w:rsidRPr="003938ED">
        <w:t>(ILO)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included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10</w:t>
      </w:r>
      <w:r w:rsidR="00F40A0A">
        <w:t xml:space="preserve"> </w:t>
      </w:r>
      <w:r w:rsidRPr="003938ED">
        <w:t>countries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made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most</w:t>
      </w:r>
      <w:r w:rsidR="00F40A0A">
        <w:t xml:space="preserve"> </w:t>
      </w:r>
      <w:r w:rsidRPr="003938ED">
        <w:t>progress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implementing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eliminate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worst</w:t>
      </w:r>
      <w:r w:rsidR="00F40A0A">
        <w:t xml:space="preserve"> </w:t>
      </w:r>
      <w:r w:rsidRPr="003938ED">
        <w:t>forms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child</w:t>
      </w:r>
      <w:r w:rsidR="00F40A0A">
        <w:t xml:space="preserve"> </w:t>
      </w:r>
      <w:r w:rsidRPr="003938ED">
        <w:t>labour.</w:t>
      </w:r>
    </w:p>
    <w:p w:rsidR="00DD5109" w:rsidRPr="003938ED" w:rsidRDefault="00DD5109" w:rsidP="00DD5109">
      <w:pPr>
        <w:pStyle w:val="ParaNoG"/>
      </w:pPr>
      <w:r w:rsidRPr="003938ED">
        <w:t>Eradicating</w:t>
      </w:r>
      <w:r w:rsidR="00F40A0A">
        <w:t xml:space="preserve"> </w:t>
      </w:r>
      <w:r w:rsidRPr="003938ED">
        <w:t>poverty</w:t>
      </w:r>
      <w:r w:rsidR="00F40A0A">
        <w:t xml:space="preserve"> </w:t>
      </w:r>
      <w:r w:rsidRPr="003938ED">
        <w:t>remained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challenge.</w:t>
      </w:r>
      <w:r w:rsidR="00F40A0A">
        <w:t xml:space="preserve"> </w:t>
      </w:r>
      <w:r w:rsidRPr="003938ED">
        <w:t>Funds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allocated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municipalities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highest</w:t>
      </w:r>
      <w:r w:rsidR="00F40A0A">
        <w:t xml:space="preserve"> </w:t>
      </w:r>
      <w:r w:rsidRPr="003938ED">
        <w:t>incidence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poverty</w:t>
      </w:r>
      <w:r w:rsidR="00F40A0A">
        <w:t xml:space="preserve"> </w:t>
      </w:r>
      <w:r w:rsidRPr="003938ED">
        <w:t>and,</w:t>
      </w:r>
      <w:r w:rsidR="00F40A0A">
        <w:t xml:space="preserve"> </w:t>
      </w:r>
      <w:r w:rsidRPr="003938ED">
        <w:t>pursuant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Agriculture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Fisheries</w:t>
      </w:r>
      <w:r w:rsidR="00F40A0A">
        <w:t xml:space="preserve"> </w:t>
      </w:r>
      <w:r w:rsidRPr="003938ED">
        <w:t>Modernization</w:t>
      </w:r>
      <w:r w:rsidR="00F40A0A">
        <w:t xml:space="preserve"> </w:t>
      </w:r>
      <w:r w:rsidRPr="003938ED">
        <w:t>Act,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followed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strategy</w:t>
      </w:r>
      <w:r w:rsidR="00F40A0A">
        <w:t xml:space="preserve"> </w:t>
      </w:r>
      <w:r w:rsidRPr="003938ED">
        <w:t>aimed</w:t>
      </w:r>
      <w:r w:rsidR="00F40A0A">
        <w:t xml:space="preserve"> </w:t>
      </w:r>
      <w:r w:rsidRPr="003938ED">
        <w:t>at</w:t>
      </w:r>
      <w:r w:rsidR="00F40A0A">
        <w:t xml:space="preserve"> </w:t>
      </w:r>
      <w:r w:rsidRPr="003938ED">
        <w:t>ensuring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consumers,</w:t>
      </w:r>
      <w:r w:rsidR="00F40A0A">
        <w:t xml:space="preserve"> </w:t>
      </w:r>
      <w:r w:rsidRPr="003938ED">
        <w:t>especially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poorest,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access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adequate</w:t>
      </w:r>
      <w:r w:rsidR="00F40A0A">
        <w:t xml:space="preserve"> </w:t>
      </w:r>
      <w:r w:rsidRPr="003938ED">
        <w:t>food</w:t>
      </w:r>
      <w:r w:rsidR="00F40A0A">
        <w:t xml:space="preserve"> </w:t>
      </w:r>
      <w:r w:rsidRPr="003938ED">
        <w:t>at</w:t>
      </w:r>
      <w:r w:rsidR="00F40A0A">
        <w:t xml:space="preserve"> </w:t>
      </w:r>
      <w:r w:rsidRPr="003938ED">
        <w:t>all</w:t>
      </w:r>
      <w:r w:rsidR="00F40A0A">
        <w:t xml:space="preserve"> </w:t>
      </w:r>
      <w:r w:rsidRPr="003938ED">
        <w:t>times.</w:t>
      </w:r>
    </w:p>
    <w:p w:rsidR="00DD5109" w:rsidRPr="003938ED" w:rsidRDefault="00DD5109" w:rsidP="00DD5109">
      <w:pPr>
        <w:pStyle w:val="ParaNoG"/>
      </w:pPr>
      <w:r w:rsidRPr="003938ED">
        <w:t>To</w:t>
      </w:r>
      <w:r w:rsidR="00F40A0A">
        <w:t xml:space="preserve"> </w:t>
      </w:r>
      <w:r w:rsidRPr="003938ED">
        <w:t>improve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security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housing</w:t>
      </w:r>
      <w:r w:rsidR="00F40A0A">
        <w:t xml:space="preserve"> </w:t>
      </w:r>
      <w:r w:rsidRPr="003938ED">
        <w:t>tenure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informal</w:t>
      </w:r>
      <w:r w:rsidR="00F40A0A">
        <w:t xml:space="preserve"> </w:t>
      </w:r>
      <w:r w:rsidRPr="003938ED">
        <w:t>settlers,</w:t>
      </w:r>
      <w:r w:rsidR="00F40A0A">
        <w:t xml:space="preserve"> </w:t>
      </w:r>
      <w:r w:rsidRPr="003938ED">
        <w:t>President</w:t>
      </w:r>
      <w:r w:rsidR="00F40A0A">
        <w:t xml:space="preserve"> </w:t>
      </w:r>
      <w:r w:rsidRPr="003938ED">
        <w:t>Duterte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suspended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demolition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illegal</w:t>
      </w:r>
      <w:r w:rsidR="00F40A0A">
        <w:t xml:space="preserve"> </w:t>
      </w:r>
      <w:r w:rsidRPr="003938ED">
        <w:t>settlements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absence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suitable</w:t>
      </w:r>
      <w:r w:rsidR="00F40A0A">
        <w:t xml:space="preserve"> </w:t>
      </w:r>
      <w:r w:rsidRPr="003938ED">
        <w:t>relocation</w:t>
      </w:r>
      <w:r w:rsidR="00F40A0A">
        <w:t xml:space="preserve"> </w:t>
      </w:r>
      <w:r w:rsidRPr="003938ED">
        <w:t>sites.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health-care</w:t>
      </w:r>
      <w:r w:rsidR="00F40A0A">
        <w:t xml:space="preserve"> </w:t>
      </w:r>
      <w:r w:rsidRPr="003938ED">
        <w:t>system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intended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equitable,</w:t>
      </w:r>
      <w:r w:rsidR="00F40A0A">
        <w:t xml:space="preserve"> </w:t>
      </w:r>
      <w:r w:rsidRPr="003938ED">
        <w:t>inclusive,</w:t>
      </w:r>
      <w:r w:rsidR="00F40A0A">
        <w:t xml:space="preserve"> </w:t>
      </w:r>
      <w:r w:rsidRPr="003938ED">
        <w:t>transparent,</w:t>
      </w:r>
      <w:r w:rsidR="00F40A0A">
        <w:t xml:space="preserve"> </w:t>
      </w:r>
      <w:r w:rsidRPr="003938ED">
        <w:t>accountable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efficient,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universal</w:t>
      </w:r>
      <w:r w:rsidR="00F40A0A">
        <w:t xml:space="preserve"> </w:t>
      </w:r>
      <w:r w:rsidRPr="003938ED">
        <w:t>health</w:t>
      </w:r>
      <w:r w:rsidR="00F40A0A">
        <w:t xml:space="preserve"> </w:t>
      </w:r>
      <w:r w:rsidRPr="003938ED">
        <w:t>insurance</w:t>
      </w:r>
      <w:r w:rsidR="00F40A0A">
        <w:t xml:space="preserve"> </w:t>
      </w:r>
      <w:r w:rsidRPr="003938ED">
        <w:t>coverage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high-quality</w:t>
      </w:r>
      <w:r w:rsidR="00F40A0A">
        <w:t xml:space="preserve"> </w:t>
      </w:r>
      <w:r w:rsidRPr="003938ED">
        <w:t>reproductive</w:t>
      </w:r>
      <w:r w:rsidR="00F40A0A">
        <w:t xml:space="preserve"> </w:t>
      </w:r>
      <w:r w:rsidRPr="003938ED">
        <w:t>health-care</w:t>
      </w:r>
      <w:r w:rsidR="00F40A0A">
        <w:t xml:space="preserve"> </w:t>
      </w:r>
      <w:r w:rsidRPr="003938ED">
        <w:t>services.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Constitution</w:t>
      </w:r>
      <w:r w:rsidR="00F40A0A">
        <w:t xml:space="preserve"> </w:t>
      </w:r>
      <w:r w:rsidRPr="003938ED">
        <w:t>required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assign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highest</w:t>
      </w:r>
      <w:r w:rsidR="00F40A0A">
        <w:t xml:space="preserve"> </w:t>
      </w:r>
      <w:r w:rsidRPr="003938ED">
        <w:t>budgetary</w:t>
      </w:r>
      <w:r w:rsidR="00F40A0A">
        <w:t xml:space="preserve"> </w:t>
      </w:r>
      <w:r w:rsidRPr="003938ED">
        <w:t>priority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education.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2010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2015,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primary</w:t>
      </w:r>
      <w:r w:rsidR="00F40A0A">
        <w:t xml:space="preserve"> </w:t>
      </w:r>
      <w:r w:rsidRPr="003938ED">
        <w:t>school</w:t>
      </w:r>
      <w:r w:rsidR="00F40A0A">
        <w:t xml:space="preserve"> </w:t>
      </w:r>
      <w:r w:rsidRPr="003938ED">
        <w:t>completion</w:t>
      </w:r>
      <w:r w:rsidR="00F40A0A">
        <w:t xml:space="preserve"> </w:t>
      </w:r>
      <w:r w:rsidRPr="003938ED">
        <w:t>rate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risen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72.1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86.7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cent.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accordance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Enhanced</w:t>
      </w:r>
      <w:r w:rsidR="00F40A0A">
        <w:t xml:space="preserve"> </w:t>
      </w:r>
      <w:r w:rsidRPr="003938ED">
        <w:t>Basic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2013,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embarked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biggest</w:t>
      </w:r>
      <w:r w:rsidR="00F40A0A">
        <w:t xml:space="preserve"> </w:t>
      </w:r>
      <w:r w:rsidRPr="003938ED">
        <w:t>reform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system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history,</w:t>
      </w:r>
      <w:r w:rsidR="00F40A0A">
        <w:t xml:space="preserve"> </w:t>
      </w:r>
      <w:r w:rsidRPr="003938ED">
        <w:t>extending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basic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cycle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10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12</w:t>
      </w:r>
      <w:r w:rsidR="00F40A0A">
        <w:t xml:space="preserve"> </w:t>
      </w:r>
      <w:r w:rsidRPr="003938ED">
        <w:t>years.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Programme,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launched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2013,</w:t>
      </w:r>
      <w:r w:rsidR="00F40A0A">
        <w:t xml:space="preserve"> </w:t>
      </w:r>
      <w:r w:rsidRPr="003938ED">
        <w:t>continued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strengthen</w:t>
      </w:r>
      <w:r w:rsidR="00F40A0A">
        <w:t xml:space="preserve"> </w:t>
      </w:r>
      <w:r w:rsidRPr="003938ED">
        <w:t>culture-based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through</w:t>
      </w:r>
      <w:r w:rsidR="00F40A0A">
        <w:t xml:space="preserve"> </w:t>
      </w:r>
      <w:r w:rsidRPr="003938ED">
        <w:t>capacity-building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teaching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non-teaching</w:t>
      </w:r>
      <w:r w:rsidR="00F40A0A">
        <w:t xml:space="preserve"> </w:t>
      </w:r>
      <w:r w:rsidRPr="003938ED">
        <w:t>personnel,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contextualization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school</w:t>
      </w:r>
      <w:r w:rsidR="00F40A0A">
        <w:t xml:space="preserve"> </w:t>
      </w:r>
      <w:r w:rsidRPr="003938ED">
        <w:t>curricula,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development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culturally</w:t>
      </w:r>
      <w:r w:rsidR="00F40A0A">
        <w:t xml:space="preserve"> </w:t>
      </w:r>
      <w:r w:rsidRPr="003938ED">
        <w:t>appropriate</w:t>
      </w:r>
      <w:r w:rsidR="00F40A0A">
        <w:t xml:space="preserve"> </w:t>
      </w:r>
      <w:r w:rsidRPr="003938ED">
        <w:t>learning</w:t>
      </w:r>
      <w:r w:rsidR="00F40A0A">
        <w:t xml:space="preserve"> </w:t>
      </w:r>
      <w:r w:rsidRPr="003938ED">
        <w:t>materials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enhancement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budgetary</w:t>
      </w:r>
      <w:r w:rsidR="00F40A0A">
        <w:t xml:space="preserve"> </w:t>
      </w:r>
      <w:r w:rsidRPr="003938ED">
        <w:t>resources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infrastructure.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2013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2016,</w:t>
      </w:r>
      <w:r w:rsidR="00F40A0A">
        <w:t xml:space="preserve"> </w:t>
      </w:r>
      <w:r w:rsidRPr="003938ED">
        <w:t>approximately</w:t>
      </w:r>
      <w:r w:rsidR="00F40A0A">
        <w:t xml:space="preserve"> </w:t>
      </w:r>
      <w:r w:rsidRPr="003938ED">
        <w:t>US$</w:t>
      </w:r>
      <w:r w:rsidR="00F40A0A">
        <w:t xml:space="preserve"> </w:t>
      </w:r>
      <w:r w:rsidRPr="003938ED">
        <w:t>21.75</w:t>
      </w:r>
      <w:r w:rsidR="00F40A0A">
        <w:t xml:space="preserve"> </w:t>
      </w:r>
      <w:r w:rsidRPr="003938ED">
        <w:t>million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allocated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initiatives</w:t>
      </w:r>
      <w:r w:rsidR="00F40A0A">
        <w:t xml:space="preserve"> </w:t>
      </w:r>
      <w:r w:rsidRPr="003938ED">
        <w:t>introduced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Programme,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addition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regular</w:t>
      </w:r>
      <w:r w:rsidR="00F40A0A">
        <w:t xml:space="preserve"> </w:t>
      </w:r>
      <w:r w:rsidRPr="003938ED">
        <w:t>funds</w:t>
      </w:r>
      <w:r w:rsidR="00F40A0A">
        <w:t xml:space="preserve"> </w:t>
      </w:r>
      <w:r w:rsidRPr="003938ED">
        <w:t>set</w:t>
      </w:r>
      <w:r w:rsidR="00F40A0A">
        <w:t xml:space="preserve"> </w:t>
      </w:r>
      <w:r w:rsidRPr="003938ED">
        <w:t>aside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students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schools.</w:t>
      </w:r>
    </w:p>
    <w:p w:rsidR="00DD5109" w:rsidRPr="003938ED" w:rsidRDefault="00DD5109" w:rsidP="00DD5109">
      <w:pPr>
        <w:pStyle w:val="ParaNoG"/>
      </w:pPr>
      <w:r w:rsidRPr="003938ED">
        <w:t>During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course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2016/17</w:t>
      </w:r>
      <w:r w:rsidR="00F40A0A">
        <w:t xml:space="preserve"> </w:t>
      </w:r>
      <w:r w:rsidRPr="003938ED">
        <w:t>academic</w:t>
      </w:r>
      <w:r w:rsidR="00F40A0A">
        <w:t xml:space="preserve"> </w:t>
      </w:r>
      <w:r w:rsidRPr="003938ED">
        <w:t>year,</w:t>
      </w:r>
      <w:r w:rsidR="00F40A0A">
        <w:t xml:space="preserve"> </w:t>
      </w:r>
      <w:r w:rsidRPr="003938ED">
        <w:t>251</w:t>
      </w:r>
      <w:r w:rsidR="00F40A0A">
        <w:t xml:space="preserve"> </w:t>
      </w:r>
      <w:r w:rsidRPr="003938ED">
        <w:t>new</w:t>
      </w:r>
      <w:r w:rsidR="00F40A0A">
        <w:t xml:space="preserve"> </w:t>
      </w:r>
      <w:r w:rsidRPr="003938ED">
        <w:t>schools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completed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583</w:t>
      </w:r>
      <w:r w:rsidR="00F40A0A">
        <w:t xml:space="preserve"> </w:t>
      </w:r>
      <w:r w:rsidRPr="003938ED">
        <w:t>extra</w:t>
      </w:r>
      <w:r w:rsidR="00F40A0A">
        <w:t xml:space="preserve"> </w:t>
      </w:r>
      <w:r w:rsidRPr="003938ED">
        <w:t>teachers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recruited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serve</w:t>
      </w:r>
      <w:r w:rsidR="00F40A0A">
        <w:t xml:space="preserve"> </w:t>
      </w:r>
      <w:r w:rsidRPr="003938ED">
        <w:t>more</w:t>
      </w:r>
      <w:r w:rsidR="00F40A0A">
        <w:t xml:space="preserve"> </w:t>
      </w:r>
      <w:r w:rsidRPr="003938ED">
        <w:t>than</w:t>
      </w:r>
      <w:r w:rsidR="00F40A0A">
        <w:t xml:space="preserve"> </w:t>
      </w:r>
      <w:r w:rsidRPr="003938ED">
        <w:t>18,000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students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Mindanao</w:t>
      </w:r>
      <w:r w:rsidR="00F40A0A">
        <w:t xml:space="preserve"> </w:t>
      </w:r>
      <w:r w:rsidRPr="003938ED">
        <w:t>alone.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2010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2015,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enrolled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school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increased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206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cent.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Endowment</w:t>
      </w:r>
      <w:r w:rsidR="00F40A0A">
        <w:t xml:space="preserve"> </w:t>
      </w:r>
      <w:r w:rsidRPr="003938ED">
        <w:t>Fund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Culture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Arts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established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part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efforts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nurture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country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cultural</w:t>
      </w:r>
      <w:r w:rsidR="00F40A0A">
        <w:t xml:space="preserve"> </w:t>
      </w:r>
      <w:r w:rsidRPr="003938ED">
        <w:t>heritage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protect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cultural</w:t>
      </w:r>
      <w:r w:rsidR="00F40A0A">
        <w:t xml:space="preserve"> </w:t>
      </w:r>
      <w:r w:rsidRPr="003938ED">
        <w:t>diversity.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2015,</w:t>
      </w:r>
      <w:r w:rsidR="00F40A0A">
        <w:t xml:space="preserve"> </w:t>
      </w:r>
      <w:r w:rsidRPr="003938ED">
        <w:t>US$</w:t>
      </w:r>
      <w:r w:rsidR="00F40A0A">
        <w:t xml:space="preserve"> </w:t>
      </w:r>
      <w:r w:rsidRPr="003938ED">
        <w:t>19</w:t>
      </w:r>
      <w:r w:rsidR="00F40A0A">
        <w:t xml:space="preserve"> </w:t>
      </w:r>
      <w:r w:rsidRPr="003938ED">
        <w:t>million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disbursed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Fund,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benefited</w:t>
      </w:r>
      <w:r w:rsidR="00F40A0A">
        <w:t xml:space="preserve"> </w:t>
      </w:r>
      <w:r w:rsidRPr="003938ED">
        <w:t>1,187</w:t>
      </w:r>
      <w:r w:rsidR="00F40A0A">
        <w:t xml:space="preserve"> </w:t>
      </w:r>
      <w:r w:rsidRPr="003938ED">
        <w:t>individuals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organizations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date.</w:t>
      </w:r>
    </w:p>
    <w:p w:rsidR="00DD5109" w:rsidRPr="003938ED" w:rsidRDefault="00DD5109" w:rsidP="00DD5109">
      <w:pPr>
        <w:pStyle w:val="ParaNoG"/>
      </w:pPr>
      <w:r w:rsidRPr="003938ED">
        <w:t>President</w:t>
      </w:r>
      <w:r w:rsidR="00F40A0A">
        <w:t xml:space="preserve"> </w:t>
      </w:r>
      <w:r w:rsidRPr="003938ED">
        <w:t>Duterte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stated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sensitive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obligation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promote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protect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citizens,</w:t>
      </w:r>
      <w:r w:rsidR="00F40A0A">
        <w:t xml:space="preserve"> </w:t>
      </w:r>
      <w:r w:rsidRPr="003938ED">
        <w:t>especially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poor,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marginalized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vulnerable.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justice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pursued,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rule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prevail</w:t>
      </w:r>
      <w:r w:rsidR="00F40A0A">
        <w:t xml:space="preserve"> </w:t>
      </w:r>
      <w:r w:rsidRPr="003938ED">
        <w:t>at</w:t>
      </w:r>
      <w:r w:rsidR="00F40A0A">
        <w:t xml:space="preserve"> </w:t>
      </w:r>
      <w:r w:rsidRPr="003938ED">
        <w:t>all</w:t>
      </w:r>
      <w:r w:rsidR="00F40A0A">
        <w:t xml:space="preserve"> </w:t>
      </w:r>
      <w:r w:rsidRPr="003938ED">
        <w:t>times.</w:t>
      </w:r>
    </w:p>
    <w:p w:rsidR="00DD5109" w:rsidRPr="003938ED" w:rsidRDefault="00DD5109" w:rsidP="00DD5109">
      <w:pPr>
        <w:pStyle w:val="ParaNoG"/>
      </w:pPr>
      <w:r w:rsidRPr="002159A6">
        <w:rPr>
          <w:b/>
          <w:bCs/>
        </w:rPr>
        <w:t>Mr.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De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Schutter</w:t>
      </w:r>
      <w:r w:rsidR="00F40A0A">
        <w:t xml:space="preserve"> </w:t>
      </w:r>
      <w:r w:rsidRPr="003938ED">
        <w:t>(Country</w:t>
      </w:r>
      <w:r w:rsidR="00F40A0A">
        <w:t xml:space="preserve"> </w:t>
      </w:r>
      <w:r w:rsidRPr="003938ED">
        <w:t>Rapporteur),</w:t>
      </w:r>
      <w:r w:rsidR="00F40A0A">
        <w:t xml:space="preserve"> </w:t>
      </w:r>
      <w:r w:rsidRPr="003938ED">
        <w:t>while</w:t>
      </w:r>
      <w:r w:rsidR="00F40A0A">
        <w:t xml:space="preserve"> </w:t>
      </w:r>
      <w:r w:rsidRPr="003938ED">
        <w:t>commending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progress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made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recent</w:t>
      </w:r>
      <w:r w:rsidR="00F40A0A">
        <w:t xml:space="preserve"> </w:t>
      </w:r>
      <w:r w:rsidRPr="003938ED">
        <w:t>years,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wished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know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done,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terms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judicial</w:t>
      </w:r>
      <w:r w:rsidR="00F40A0A">
        <w:t xml:space="preserve"> </w:t>
      </w:r>
      <w:r w:rsidRPr="003938ED">
        <w:t>training,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ensure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direct</w:t>
      </w:r>
      <w:r w:rsidR="00F40A0A">
        <w:t xml:space="preserve"> </w:t>
      </w:r>
      <w:r w:rsidRPr="003938ED">
        <w:t>application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Covenant</w:t>
      </w:r>
      <w:r w:rsidR="00F40A0A">
        <w:t xml:space="preserve"> </w:t>
      </w:r>
      <w:r w:rsidRPr="003938ED">
        <w:t>provisions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domestic</w:t>
      </w:r>
      <w:r w:rsidR="00F40A0A">
        <w:t xml:space="preserve"> </w:t>
      </w:r>
      <w:r w:rsidRPr="003938ED">
        <w:t>legal</w:t>
      </w:r>
      <w:r w:rsidR="00F40A0A">
        <w:t xml:space="preserve"> </w:t>
      </w:r>
      <w:r w:rsidRPr="003938ED">
        <w:t>order,</w:t>
      </w:r>
      <w:r w:rsidR="00F40A0A">
        <w:t xml:space="preserve"> </w:t>
      </w:r>
      <w:r w:rsidRPr="003938ED">
        <w:t>particularly</w:t>
      </w:r>
      <w:r w:rsidR="00F40A0A">
        <w:t xml:space="preserve"> </w:t>
      </w:r>
      <w:r w:rsidRPr="003938ED">
        <w:t>given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Constitution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enshrine</w:t>
      </w:r>
      <w:r w:rsidR="00F40A0A">
        <w:t xml:space="preserve"> </w:t>
      </w:r>
      <w:r w:rsidRPr="003938ED">
        <w:t>economic,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cultural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other</w:t>
      </w:r>
      <w:r w:rsidR="00F40A0A">
        <w:t xml:space="preserve"> </w:t>
      </w:r>
      <w:r w:rsidRPr="003938ED">
        <w:t>than</w:t>
      </w:r>
      <w:r w:rsidR="00F40A0A">
        <w:t xml:space="preserve"> </w:t>
      </w:r>
      <w:r w:rsidRPr="003938ED">
        <w:t>trade</w:t>
      </w:r>
      <w:r w:rsidR="00F40A0A">
        <w:t xml:space="preserve"> </w:t>
      </w:r>
      <w:r w:rsidRPr="003938ED">
        <w:t>union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constitutional</w:t>
      </w:r>
      <w:r w:rsidR="00F40A0A">
        <w:t xml:space="preserve"> </w:t>
      </w:r>
      <w:r w:rsidRPr="003938ED">
        <w:t>provisions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doctrine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incorporation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explicit.</w:t>
      </w:r>
    </w:p>
    <w:p w:rsidR="00DD5109" w:rsidRPr="003938ED" w:rsidRDefault="00DD5109" w:rsidP="00DD5109">
      <w:pPr>
        <w:pStyle w:val="ParaNoG"/>
      </w:pPr>
      <w:r w:rsidRPr="003938ED">
        <w:t>He</w:t>
      </w:r>
      <w:r w:rsidR="00F40A0A">
        <w:t xml:space="preserve"> </w:t>
      </w:r>
      <w:r w:rsidRPr="003938ED">
        <w:t>sought</w:t>
      </w:r>
      <w:r w:rsidR="00F40A0A">
        <w:t xml:space="preserve"> </w:t>
      </w:r>
      <w:r w:rsidRPr="003938ED">
        <w:t>reassurances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adopting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strengthening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functional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structural</w:t>
      </w:r>
      <w:r w:rsidR="00F40A0A">
        <w:t xml:space="preserve"> </w:t>
      </w:r>
      <w:r w:rsidRPr="003938ED">
        <w:t>organization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Commission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priority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planned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protect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defenders,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continued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face</w:t>
      </w:r>
      <w:r w:rsidR="00F40A0A">
        <w:t xml:space="preserve"> </w:t>
      </w:r>
      <w:r w:rsidRPr="003938ED">
        <w:t>harassment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threats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lives.</w:t>
      </w:r>
    </w:p>
    <w:p w:rsidR="00DD5109" w:rsidRPr="003938ED" w:rsidRDefault="00DD5109" w:rsidP="00DD5109">
      <w:pPr>
        <w:pStyle w:val="ParaNoG"/>
      </w:pPr>
      <w:r w:rsidRPr="003938ED">
        <w:t>Turning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issue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rights,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why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yet</w:t>
      </w:r>
      <w:r w:rsidR="00F40A0A">
        <w:t xml:space="preserve"> </w:t>
      </w:r>
      <w:r w:rsidRPr="003938ED">
        <w:t>ratified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ILO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Tribal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Convention,</w:t>
      </w:r>
      <w:r w:rsidR="00F40A0A">
        <w:t xml:space="preserve"> </w:t>
      </w:r>
      <w:r w:rsidRPr="003938ED">
        <w:t>1989</w:t>
      </w:r>
      <w:r w:rsidR="00F40A0A">
        <w:t xml:space="preserve"> </w:t>
      </w:r>
      <w:r w:rsidRPr="003938ED">
        <w:t>(No.</w:t>
      </w:r>
      <w:r w:rsidR="00F40A0A">
        <w:t xml:space="preserve"> </w:t>
      </w:r>
      <w:r w:rsidRPr="003938ED">
        <w:t>169).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protect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Lumads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other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Mindanao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conflict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forces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New</w:t>
      </w:r>
      <w:r w:rsidR="00F40A0A">
        <w:t xml:space="preserve"> </w:t>
      </w:r>
      <w:r w:rsidRPr="003938ED">
        <w:t>People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Army?</w:t>
      </w:r>
      <w:r w:rsidR="00F40A0A">
        <w:t xml:space="preserve"> </w:t>
      </w:r>
      <w:r w:rsidRPr="003938ED">
        <w:t>Why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principle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free,</w:t>
      </w:r>
      <w:r w:rsidR="00F40A0A">
        <w:t xml:space="preserve"> </w:t>
      </w:r>
      <w:r w:rsidRPr="003938ED">
        <w:t>prior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informed</w:t>
      </w:r>
      <w:r w:rsidR="00F40A0A">
        <w:t xml:space="preserve"> </w:t>
      </w:r>
      <w:r w:rsidRPr="003938ED">
        <w:t>consent</w:t>
      </w:r>
      <w:r w:rsidR="00F40A0A">
        <w:t xml:space="preserve"> </w:t>
      </w:r>
      <w:r w:rsidRPr="003938ED">
        <w:t>sometimes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ignored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sale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land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investors?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Commission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play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greater</w:t>
      </w:r>
      <w:r w:rsidR="00F40A0A">
        <w:t xml:space="preserve"> </w:t>
      </w:r>
      <w:r w:rsidRPr="003938ED">
        <w:t>role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resolving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land</w:t>
      </w:r>
      <w:r w:rsidR="00F40A0A">
        <w:t xml:space="preserve"> </w:t>
      </w:r>
      <w:r w:rsidRPr="003938ED">
        <w:t>disputes,</w:t>
      </w:r>
      <w:r w:rsidR="00F40A0A">
        <w:t xml:space="preserve"> </w:t>
      </w:r>
      <w:r w:rsidRPr="003938ED">
        <w:t>why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Commission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mistrusted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some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peoples,</w:t>
      </w:r>
      <w:r w:rsidR="00F40A0A">
        <w:t xml:space="preserve"> </w:t>
      </w:r>
      <w:r w:rsidRPr="003938ED">
        <w:t>particularly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Lumads,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restore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credibility.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explain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adoption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Land</w:t>
      </w:r>
      <w:r w:rsidR="00F40A0A">
        <w:t xml:space="preserve"> </w:t>
      </w:r>
      <w:r w:rsidRPr="003938ED">
        <w:t>Use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priority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steps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ensure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consistent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Voluntary</w:t>
      </w:r>
      <w:r w:rsidR="00F40A0A">
        <w:t xml:space="preserve"> </w:t>
      </w:r>
      <w:r w:rsidRPr="003938ED">
        <w:t>Guidelines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Responsible</w:t>
      </w:r>
      <w:r w:rsidR="00F40A0A">
        <w:t xml:space="preserve"> </w:t>
      </w:r>
      <w:r w:rsidRPr="003938ED">
        <w:t>Governance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Tenure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Land,</w:t>
      </w:r>
      <w:r w:rsidR="00F40A0A">
        <w:t xml:space="preserve"> </w:t>
      </w:r>
      <w:r w:rsidRPr="003938ED">
        <w:t>Fisheries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Forests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Context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Food</w:t>
      </w:r>
      <w:r w:rsidR="00F40A0A">
        <w:t xml:space="preserve"> </w:t>
      </w:r>
      <w:r w:rsidRPr="003938ED">
        <w:t>Security.</w:t>
      </w:r>
    </w:p>
    <w:p w:rsidR="00DD5109" w:rsidRPr="003938ED" w:rsidRDefault="00DD5109" w:rsidP="00DD5109">
      <w:pPr>
        <w:pStyle w:val="ParaNoG"/>
      </w:pPr>
      <w:r w:rsidRPr="003938ED">
        <w:t>He</w:t>
      </w:r>
      <w:r w:rsidR="00F40A0A">
        <w:t xml:space="preserve"> </w:t>
      </w:r>
      <w:r w:rsidRPr="003938ED">
        <w:t>requested</w:t>
      </w:r>
      <w:r w:rsidR="00F40A0A">
        <w:t xml:space="preserve"> </w:t>
      </w:r>
      <w:r w:rsidRPr="003938ED">
        <w:t>data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spending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disaggregated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age,</w:t>
      </w:r>
      <w:r w:rsidR="00F40A0A">
        <w:t xml:space="preserve"> </w:t>
      </w:r>
      <w:r w:rsidRPr="003938ED">
        <w:t>sex,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minority</w:t>
      </w:r>
      <w:r w:rsidR="00F40A0A">
        <w:t xml:space="preserve"> </w:t>
      </w:r>
      <w:r w:rsidRPr="003938ED">
        <w:t>groups,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urban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rural</w:t>
      </w:r>
      <w:r w:rsidR="00F40A0A">
        <w:t xml:space="preserve"> </w:t>
      </w:r>
      <w:r w:rsidRPr="003938ED">
        <w:t>areas.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invited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comment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fact</w:t>
      </w:r>
      <w:r w:rsidR="00F40A0A">
        <w:t xml:space="preserve"> </w:t>
      </w:r>
      <w:r w:rsidRPr="003938ED">
        <w:t>that,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2010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2015,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Welfare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Development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allotted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average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10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11</w:t>
      </w:r>
      <w:r w:rsidR="00F40A0A">
        <w:t xml:space="preserve"> </w:t>
      </w:r>
      <w:r w:rsidRPr="003938ED">
        <w:t>million</w:t>
      </w:r>
      <w:r w:rsidR="00F40A0A">
        <w:t xml:space="preserve"> </w:t>
      </w:r>
      <w:r w:rsidRPr="003938ED">
        <w:t>Philippine</w:t>
      </w:r>
      <w:r w:rsidR="00F40A0A">
        <w:t xml:space="preserve"> </w:t>
      </w:r>
      <w:r w:rsidRPr="003938ED">
        <w:t>pesos</w:t>
      </w:r>
      <w:r w:rsidR="00F40A0A">
        <w:t xml:space="preserve"> </w:t>
      </w:r>
      <w:r w:rsidRPr="003938ED">
        <w:t>(Pts)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year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equated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just</w:t>
      </w:r>
      <w:r w:rsidR="00F40A0A">
        <w:t xml:space="preserve"> </w:t>
      </w:r>
      <w:r w:rsidRPr="003938ED">
        <w:t>Pts</w:t>
      </w:r>
      <w:r w:rsidR="00F40A0A">
        <w:t xml:space="preserve"> </w:t>
      </w:r>
      <w:r w:rsidRPr="003938ED">
        <w:t>8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head.</w:t>
      </w:r>
    </w:p>
    <w:p w:rsidR="00DD5109" w:rsidRPr="003938ED" w:rsidRDefault="00DD5109" w:rsidP="00DD5109">
      <w:pPr>
        <w:pStyle w:val="ParaNoG"/>
      </w:pPr>
      <w:r w:rsidRPr="003938ED">
        <w:t>He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adopting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address</w:t>
      </w:r>
      <w:r w:rsidR="00F40A0A">
        <w:t xml:space="preserve"> </w:t>
      </w:r>
      <w:r w:rsidRPr="003938ED">
        <w:t>discrimination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all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forms,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mentioned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paragraph</w:t>
      </w:r>
      <w:r w:rsidR="00F40A0A">
        <w:t xml:space="preserve"> </w:t>
      </w:r>
      <w:r w:rsidRPr="003938ED">
        <w:t>33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replies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list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issues,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priority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remove</w:t>
      </w:r>
      <w:r w:rsidR="00F40A0A">
        <w:t xml:space="preserve"> </w:t>
      </w:r>
      <w:r w:rsidRPr="003938ED">
        <w:t>discriminatory</w:t>
      </w:r>
      <w:r w:rsidR="00F40A0A">
        <w:t xml:space="preserve"> </w:t>
      </w:r>
      <w:r w:rsidRPr="003938ED">
        <w:t>provisions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existing</w:t>
      </w:r>
      <w:r w:rsidR="00F40A0A">
        <w:t xml:space="preserve"> </w:t>
      </w:r>
      <w:r w:rsidRPr="003938ED">
        <w:t>laws,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article</w:t>
      </w:r>
      <w:r w:rsidR="00F40A0A">
        <w:t xml:space="preserve"> </w:t>
      </w:r>
      <w:r w:rsidRPr="003938ED">
        <w:t>200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revised</w:t>
      </w:r>
      <w:r w:rsidR="00F40A0A">
        <w:t xml:space="preserve"> </w:t>
      </w:r>
      <w:r w:rsidRPr="003938ED">
        <w:t>Criminal</w:t>
      </w:r>
      <w:r w:rsidR="00F40A0A">
        <w:t xml:space="preserve"> </w:t>
      </w:r>
      <w:r w:rsidRPr="003938ED">
        <w:t>Code,</w:t>
      </w:r>
      <w:r w:rsidR="00F40A0A">
        <w:t xml:space="preserve"> </w:t>
      </w:r>
      <w:r w:rsidRPr="003938ED">
        <w:t>section</w:t>
      </w:r>
      <w:r w:rsidR="00F40A0A">
        <w:t xml:space="preserve"> </w:t>
      </w:r>
      <w:r w:rsidRPr="003938ED">
        <w:t>29</w:t>
      </w:r>
      <w:r w:rsidR="00F40A0A">
        <w:t xml:space="preserve"> </w:t>
      </w:r>
      <w:r w:rsidRPr="003938ED">
        <w:t>(a)</w:t>
      </w:r>
      <w:r w:rsidR="00F40A0A">
        <w:t xml:space="preserve"> </w:t>
      </w:r>
      <w:r w:rsidRPr="003938ED">
        <w:t>(2)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Immigration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sections</w:t>
      </w:r>
      <w:r w:rsidR="00F40A0A">
        <w:t xml:space="preserve"> </w:t>
      </w:r>
      <w:r w:rsidRPr="003938ED">
        <w:t>269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272</w:t>
      </w:r>
      <w:r w:rsidR="00F40A0A">
        <w:t xml:space="preserve"> </w:t>
      </w:r>
      <w:r w:rsidRPr="003938ED">
        <w:t>(b)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Code.</w:t>
      </w:r>
    </w:p>
    <w:p w:rsidR="00DD5109" w:rsidRPr="003938ED" w:rsidRDefault="00DD5109" w:rsidP="00DD5109">
      <w:pPr>
        <w:pStyle w:val="ParaNoG"/>
      </w:pPr>
      <w:r w:rsidRPr="003938ED">
        <w:t>Noting</w:t>
      </w:r>
      <w:r w:rsidR="00F40A0A">
        <w:t xml:space="preserve"> </w:t>
      </w:r>
      <w:r w:rsidRPr="003938ED">
        <w:t>that,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Magna</w:t>
      </w:r>
      <w:r w:rsidR="00F40A0A">
        <w:t xml:space="preserve"> </w:t>
      </w:r>
      <w:r w:rsidRPr="003938ED">
        <w:t>Carta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reasonable</w:t>
      </w:r>
      <w:r w:rsidR="00F40A0A">
        <w:t xml:space="preserve"> </w:t>
      </w:r>
      <w:r w:rsidRPr="003938ED">
        <w:t>accommodation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referred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only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respect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employment,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brought</w:t>
      </w:r>
      <w:r w:rsidR="00F40A0A">
        <w:t xml:space="preserve"> </w:t>
      </w:r>
      <w:r w:rsidRPr="003938ED">
        <w:t>into</w:t>
      </w:r>
      <w:r w:rsidR="00F40A0A">
        <w:t xml:space="preserve"> </w:t>
      </w:r>
      <w:r w:rsidRPr="003938ED">
        <w:t>line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Convention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Disabilities.</w:t>
      </w:r>
    </w:p>
    <w:p w:rsidR="00DD5109" w:rsidRPr="003938ED" w:rsidRDefault="00DD5109" w:rsidP="00DD5109">
      <w:pPr>
        <w:pStyle w:val="ParaNoG"/>
      </w:pPr>
      <w:r w:rsidRPr="003938ED">
        <w:t>Regarding</w:t>
      </w:r>
      <w:r w:rsidR="00F40A0A">
        <w:t xml:space="preserve"> </w:t>
      </w:r>
      <w:r w:rsidRPr="003938ED">
        <w:t>gender</w:t>
      </w:r>
      <w:r w:rsidR="00F40A0A">
        <w:t xml:space="preserve"> </w:t>
      </w:r>
      <w:r w:rsidRPr="003938ED">
        <w:t>equality,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describe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ensure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more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benefited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Comprehensive</w:t>
      </w:r>
      <w:r w:rsidR="00F40A0A">
        <w:t xml:space="preserve"> </w:t>
      </w:r>
      <w:r w:rsidRPr="003938ED">
        <w:t>Agrarian</w:t>
      </w:r>
      <w:r w:rsidR="00F40A0A">
        <w:t xml:space="preserve"> </w:t>
      </w:r>
      <w:r w:rsidRPr="003938ED">
        <w:t>Reform</w:t>
      </w:r>
      <w:r w:rsidR="00F40A0A">
        <w:t xml:space="preserve"> </w:t>
      </w:r>
      <w:r w:rsidRPr="003938ED">
        <w:t>Programme,</w:t>
      </w:r>
      <w:r w:rsidR="00F40A0A">
        <w:t xml:space="preserve"> </w:t>
      </w:r>
      <w:r w:rsidRPr="003938ED">
        <w:t>bearing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mind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accounted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mere</w:t>
      </w:r>
      <w:r w:rsidR="00F40A0A">
        <w:t xml:space="preserve"> </w:t>
      </w:r>
      <w:r w:rsidRPr="003938ED">
        <w:t>29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cent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2.3</w:t>
      </w:r>
      <w:r w:rsidR="00F40A0A">
        <w:t xml:space="preserve"> </w:t>
      </w:r>
      <w:r w:rsidRPr="003938ED">
        <w:t>million</w:t>
      </w:r>
      <w:r w:rsidR="00F40A0A">
        <w:t xml:space="preserve"> </w:t>
      </w:r>
      <w:r w:rsidRPr="003938ED">
        <w:t>beneficiaries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since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inception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1988.</w:t>
      </w:r>
      <w:r w:rsidR="00F40A0A">
        <w:t xml:space="preserve"> </w:t>
      </w:r>
      <w:r w:rsidRPr="003938ED">
        <w:t>Comments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striking</w:t>
      </w:r>
      <w:r w:rsidR="00F40A0A">
        <w:t xml:space="preserve"> </w:t>
      </w:r>
      <w:r w:rsidRPr="003938ED">
        <w:t>gender</w:t>
      </w:r>
      <w:r w:rsidR="00F40A0A">
        <w:t xml:space="preserve"> </w:t>
      </w:r>
      <w:r w:rsidRPr="003938ED">
        <w:t>disparities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market</w:t>
      </w:r>
      <w:r w:rsidR="00F40A0A">
        <w:t xml:space="preserve"> </w:t>
      </w:r>
      <w:r w:rsidRPr="003938ED">
        <w:t>participation</w:t>
      </w:r>
      <w:r w:rsidR="00F40A0A">
        <w:t xml:space="preserve"> </w:t>
      </w:r>
      <w:r w:rsidRPr="003938ED">
        <w:t>and,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extension,</w:t>
      </w:r>
      <w:r w:rsidR="00F40A0A">
        <w:t xml:space="preserve"> </w:t>
      </w:r>
      <w:r w:rsidRPr="003938ED">
        <w:t>income,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appreciated.</w:t>
      </w:r>
    </w:p>
    <w:p w:rsidR="00DD5109" w:rsidRPr="003938ED" w:rsidRDefault="00DD5109" w:rsidP="00DD5109">
      <w:pPr>
        <w:pStyle w:val="ParaNoG"/>
      </w:pPr>
      <w:r w:rsidRPr="002159A6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Bras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Gomes</w:t>
      </w:r>
      <w:r w:rsidR="00F40A0A">
        <w:t xml:space="preserve"> </w:t>
      </w:r>
      <w:r w:rsidRPr="003938ED">
        <w:t>sought</w:t>
      </w:r>
      <w:r w:rsidR="00F40A0A">
        <w:t xml:space="preserve"> </w:t>
      </w:r>
      <w:r w:rsidRPr="003938ED">
        <w:t>confirmation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exact</w:t>
      </w:r>
      <w:r w:rsidR="00F40A0A">
        <w:t xml:space="preserve"> </w:t>
      </w:r>
      <w:r w:rsidRPr="003938ED">
        <w:t>unemployment</w:t>
      </w:r>
      <w:r w:rsidR="00F40A0A">
        <w:t xml:space="preserve"> </w:t>
      </w:r>
      <w:r w:rsidRPr="003938ED">
        <w:t>rate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useful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know</w:t>
      </w:r>
      <w:r w:rsidR="00F40A0A">
        <w:t xml:space="preserve"> </w:t>
      </w:r>
      <w:r w:rsidRPr="003938ED">
        <w:t>how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gathered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unemployment</w:t>
      </w:r>
      <w:r w:rsidR="00F40A0A">
        <w:t xml:space="preserve"> </w:t>
      </w:r>
      <w:r w:rsidRPr="003938ED">
        <w:t>data,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exclusion</w:t>
      </w:r>
      <w:r w:rsidR="00F40A0A">
        <w:t xml:space="preserve"> </w:t>
      </w:r>
      <w:r w:rsidRPr="003938ED">
        <w:t>criteria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applied.</w:t>
      </w:r>
      <w:r w:rsidR="00F40A0A">
        <w:t xml:space="preserve"> </w:t>
      </w:r>
      <w:r w:rsidRPr="003938ED">
        <w:t>She</w:t>
      </w:r>
      <w:r w:rsidR="00F40A0A">
        <w:t xml:space="preserve"> </w:t>
      </w:r>
      <w:r w:rsidRPr="003938ED">
        <w:t>enquired</w:t>
      </w:r>
      <w:r w:rsidR="00F40A0A">
        <w:t xml:space="preserve"> </w:t>
      </w:r>
      <w:r w:rsidRPr="003938ED">
        <w:t>about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impact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steps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combat</w:t>
      </w:r>
      <w:r w:rsidR="00F40A0A">
        <w:t xml:space="preserve"> </w:t>
      </w:r>
      <w:r w:rsidRPr="003938ED">
        <w:t>unemployment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underemployment,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further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planned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regard.</w:t>
      </w:r>
    </w:p>
    <w:p w:rsidR="00DD5109" w:rsidRPr="003938ED" w:rsidRDefault="00DD5109" w:rsidP="00DD5109">
      <w:pPr>
        <w:pStyle w:val="ParaNoG"/>
      </w:pPr>
      <w:r w:rsidRPr="003938ED">
        <w:t>Although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Magna</w:t>
      </w:r>
      <w:r w:rsidR="00F40A0A">
        <w:t xml:space="preserve"> </w:t>
      </w:r>
      <w:r w:rsidRPr="003938ED">
        <w:t>Carta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</w:t>
      </w:r>
      <w:r w:rsidR="00F40A0A">
        <w:t xml:space="preserve"> </w:t>
      </w:r>
      <w:r w:rsidRPr="003938ED">
        <w:t>laid</w:t>
      </w:r>
      <w:r w:rsidR="00F40A0A">
        <w:t xml:space="preserve"> </w:t>
      </w:r>
      <w:r w:rsidRPr="003938ED">
        <w:t>down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principle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non-discrimination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promote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effective</w:t>
      </w:r>
      <w:r w:rsidR="00F40A0A">
        <w:t xml:space="preserve"> </w:t>
      </w:r>
      <w:r w:rsidRPr="003938ED">
        <w:t>implementation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hampered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lack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awareness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holders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officials,</w:t>
      </w:r>
      <w:r w:rsidR="00F40A0A">
        <w:t xml:space="preserve"> </w:t>
      </w:r>
      <w:r w:rsidRPr="003938ED">
        <w:t>particularly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rural</w:t>
      </w:r>
      <w:r w:rsidR="00F40A0A">
        <w:t xml:space="preserve"> </w:t>
      </w:r>
      <w:r w:rsidRPr="003938ED">
        <w:t>areas,</w:t>
      </w:r>
      <w:r w:rsidR="00F40A0A">
        <w:t xml:space="preserve"> </w:t>
      </w:r>
      <w:r w:rsidRPr="003938ED">
        <w:t>leading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very</w:t>
      </w:r>
      <w:r w:rsidR="00F40A0A">
        <w:t xml:space="preserve"> </w:t>
      </w:r>
      <w:r w:rsidRPr="003938ED">
        <w:t>low</w:t>
      </w:r>
      <w:r w:rsidR="00F40A0A">
        <w:t xml:space="preserve"> </w:t>
      </w:r>
      <w:r w:rsidRPr="003938ED">
        <w:t>uptake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available.</w:t>
      </w:r>
    </w:p>
    <w:p w:rsidR="00DD5109" w:rsidRPr="003938ED" w:rsidRDefault="00DD5109" w:rsidP="00DD5109">
      <w:pPr>
        <w:pStyle w:val="ParaNoG"/>
      </w:pPr>
      <w:r w:rsidRPr="003938ED">
        <w:t>It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noted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gender</w:t>
      </w:r>
      <w:r w:rsidR="00F40A0A">
        <w:t xml:space="preserve"> </w:t>
      </w:r>
      <w:r w:rsidRPr="003938ED">
        <w:t>disparity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market</w:t>
      </w:r>
      <w:r w:rsidR="00F40A0A">
        <w:t xml:space="preserve"> </w:t>
      </w:r>
      <w:r w:rsidRPr="003938ED">
        <w:t>participation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almost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wide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2005,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suggested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efforts</w:t>
      </w:r>
      <w:r w:rsidR="00F40A0A">
        <w:t xml:space="preserve"> </w:t>
      </w:r>
      <w:r w:rsidRPr="003938ED">
        <w:t>made</w:t>
      </w:r>
      <w:r w:rsidR="00F40A0A">
        <w:t xml:space="preserve"> </w:t>
      </w:r>
      <w:r w:rsidRPr="003938ED">
        <w:t>since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time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fruitless.</w:t>
      </w:r>
    </w:p>
    <w:p w:rsidR="00DD5109" w:rsidRPr="003938ED" w:rsidRDefault="00DD5109" w:rsidP="00DD5109">
      <w:pPr>
        <w:pStyle w:val="ParaNoG"/>
      </w:pPr>
      <w:r w:rsidRPr="003938ED">
        <w:t>She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more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prevent</w:t>
      </w:r>
      <w:r w:rsidR="00F40A0A">
        <w:t xml:space="preserve"> </w:t>
      </w:r>
      <w:r w:rsidRPr="003938ED">
        <w:t>violations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security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sweatshops,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protection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offered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informal</w:t>
      </w:r>
      <w:r w:rsidR="00F40A0A">
        <w:t xml:space="preserve"> </w:t>
      </w:r>
      <w:r w:rsidRPr="003938ED">
        <w:t>sector</w:t>
      </w:r>
      <w:r w:rsidR="00F40A0A">
        <w:t xml:space="preserve"> </w:t>
      </w:r>
      <w:r w:rsidRPr="003938ED">
        <w:t>workers.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give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assessment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end-of-contract</w:t>
      </w:r>
      <w:r w:rsidR="00F40A0A">
        <w:t xml:space="preserve"> </w:t>
      </w:r>
      <w:r w:rsidRPr="003938ED">
        <w:t>(</w:t>
      </w:r>
      <w:r w:rsidR="00F40A0A">
        <w:t>“</w:t>
      </w:r>
      <w:r w:rsidRPr="00EB1D80">
        <w:rPr>
          <w:i/>
          <w:iCs/>
        </w:rPr>
        <w:t>endo</w:t>
      </w:r>
      <w:r w:rsidR="00F40A0A">
        <w:t>”</w:t>
      </w:r>
      <w:r w:rsidRPr="003938ED">
        <w:t>)</w:t>
      </w:r>
      <w:r w:rsidR="00F40A0A">
        <w:t xml:space="preserve"> </w:t>
      </w:r>
      <w:r w:rsidRPr="003938ED">
        <w:t>system,</w:t>
      </w:r>
      <w:r w:rsidR="00F40A0A">
        <w:t xml:space="preserve"> </w:t>
      </w:r>
      <w:r w:rsidRPr="003938ED">
        <w:t>whereby</w:t>
      </w:r>
      <w:r w:rsidR="00F40A0A">
        <w:t xml:space="preserve"> </w:t>
      </w:r>
      <w:r w:rsidRPr="003938ED">
        <w:t>employers</w:t>
      </w:r>
      <w:r w:rsidR="00F40A0A">
        <w:t xml:space="preserve"> </w:t>
      </w:r>
      <w:r w:rsidRPr="003938ED">
        <w:t>dismissed</w:t>
      </w:r>
      <w:r w:rsidR="00F40A0A">
        <w:t xml:space="preserve"> </w:t>
      </w:r>
      <w:r w:rsidRPr="003938ED">
        <w:t>probationary</w:t>
      </w:r>
      <w:r w:rsidR="00F40A0A">
        <w:t xml:space="preserve"> </w:t>
      </w:r>
      <w:r w:rsidRPr="003938ED">
        <w:t>employees</w:t>
      </w:r>
      <w:r w:rsidR="00F40A0A">
        <w:t xml:space="preserve"> </w:t>
      </w:r>
      <w:r w:rsidRPr="003938ED">
        <w:t>before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six-month</w:t>
      </w:r>
      <w:r w:rsidR="00F40A0A">
        <w:t xml:space="preserve"> </w:t>
      </w:r>
      <w:r w:rsidRPr="003938ED">
        <w:t>cut-off</w:t>
      </w:r>
      <w:r w:rsidR="00F40A0A">
        <w:t xml:space="preserve"> </w:t>
      </w:r>
      <w:r w:rsidRPr="003938ED">
        <w:t>point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regularizing</w:t>
      </w:r>
      <w:r w:rsidR="00F40A0A">
        <w:t xml:space="preserve"> </w:t>
      </w:r>
      <w:r w:rsidRPr="003938ED">
        <w:t>them,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explain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put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stop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practice.</w:t>
      </w:r>
    </w:p>
    <w:p w:rsidR="00DD5109" w:rsidRPr="003938ED" w:rsidRDefault="00DD5109" w:rsidP="00DD5109">
      <w:pPr>
        <w:pStyle w:val="ParaNoG"/>
      </w:pPr>
      <w:r w:rsidRPr="003938ED">
        <w:t>Noting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Wage</w:t>
      </w:r>
      <w:r w:rsidR="00F40A0A">
        <w:t xml:space="preserve"> </w:t>
      </w:r>
      <w:r w:rsidRPr="003938ED">
        <w:t>Rationalization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reportedly</w:t>
      </w:r>
      <w:r w:rsidR="00F40A0A">
        <w:t xml:space="preserve"> </w:t>
      </w:r>
      <w:r w:rsidRPr="003938ED">
        <w:t>pushed</w:t>
      </w:r>
      <w:r w:rsidR="00F40A0A">
        <w:t xml:space="preserve"> </w:t>
      </w:r>
      <w:r w:rsidRPr="003938ED">
        <w:t>down</w:t>
      </w:r>
      <w:r w:rsidR="00F40A0A">
        <w:t xml:space="preserve"> </w:t>
      </w:r>
      <w:r w:rsidRPr="003938ED">
        <w:t>wages,</w:t>
      </w:r>
      <w:r w:rsidR="00F40A0A">
        <w:t xml:space="preserve"> </w:t>
      </w:r>
      <w:r w:rsidRPr="003938ED">
        <w:t>she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how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managed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regulate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high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minimum</w:t>
      </w:r>
      <w:r w:rsidR="00F40A0A">
        <w:t xml:space="preserve"> </w:t>
      </w:r>
      <w:r w:rsidRPr="003938ED">
        <w:t>wage</w:t>
      </w:r>
      <w:r w:rsidR="00F40A0A">
        <w:t xml:space="preserve"> </w:t>
      </w:r>
      <w:r w:rsidRPr="003938ED">
        <w:t>rates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country,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agricultural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entitled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minimum</w:t>
      </w:r>
      <w:r w:rsidR="00F40A0A">
        <w:t xml:space="preserve"> </w:t>
      </w:r>
      <w:r w:rsidRPr="003938ED">
        <w:t>wage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adopted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bring</w:t>
      </w:r>
      <w:r w:rsidR="00F40A0A">
        <w:t xml:space="preserve"> </w:t>
      </w:r>
      <w:r w:rsidRPr="003938ED">
        <w:t>minimum</w:t>
      </w:r>
      <w:r w:rsidR="00F40A0A">
        <w:t xml:space="preserve"> </w:t>
      </w:r>
      <w:r w:rsidRPr="003938ED">
        <w:t>wage</w:t>
      </w:r>
      <w:r w:rsidR="00F40A0A">
        <w:t xml:space="preserve"> </w:t>
      </w:r>
      <w:r w:rsidRPr="003938ED">
        <w:t>rates</w:t>
      </w:r>
      <w:r w:rsidR="00F40A0A">
        <w:t xml:space="preserve"> </w:t>
      </w:r>
      <w:r w:rsidRPr="003938ED">
        <w:t>progressively</w:t>
      </w:r>
      <w:r w:rsidR="00F40A0A">
        <w:t xml:space="preserve"> </w:t>
      </w:r>
      <w:r w:rsidRPr="003938ED">
        <w:t>closer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cost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living,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line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article</w:t>
      </w:r>
      <w:r w:rsidR="00F40A0A">
        <w:t xml:space="preserve"> </w:t>
      </w:r>
      <w:r w:rsidRPr="003938ED">
        <w:t>7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Covenant.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respond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reports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punishments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non-compliance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minimum</w:t>
      </w:r>
      <w:r w:rsidR="00F40A0A">
        <w:t xml:space="preserve"> </w:t>
      </w:r>
      <w:r w:rsidRPr="003938ED">
        <w:t>wage</w:t>
      </w:r>
      <w:r w:rsidR="00F40A0A">
        <w:t xml:space="preserve"> </w:t>
      </w:r>
      <w:r w:rsidRPr="003938ED">
        <w:t>requirements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too</w:t>
      </w:r>
      <w:r w:rsidR="00F40A0A">
        <w:t xml:space="preserve"> </w:t>
      </w:r>
      <w:r w:rsidRPr="003938ED">
        <w:t>lenient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too</w:t>
      </w:r>
      <w:r w:rsidR="00F40A0A">
        <w:t xml:space="preserve"> </w:t>
      </w:r>
      <w:r w:rsidRPr="003938ED">
        <w:t>infrequently</w:t>
      </w:r>
      <w:r w:rsidR="00F40A0A">
        <w:t xml:space="preserve"> </w:t>
      </w:r>
      <w:r w:rsidRPr="003938ED">
        <w:t>imposed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have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deterrent</w:t>
      </w:r>
      <w:r w:rsidR="00F40A0A">
        <w:t xml:space="preserve"> </w:t>
      </w:r>
      <w:r w:rsidRPr="003938ED">
        <w:t>effect.</w:t>
      </w:r>
    </w:p>
    <w:p w:rsidR="00DD5109" w:rsidRPr="003938ED" w:rsidRDefault="00DD5109" w:rsidP="00DD5109">
      <w:pPr>
        <w:pStyle w:val="ParaNoG"/>
      </w:pPr>
      <w:r w:rsidRPr="003938ED">
        <w:t>She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grateful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protection</w:t>
      </w:r>
      <w:r w:rsidR="00F40A0A">
        <w:t xml:space="preserve"> </w:t>
      </w:r>
      <w:r w:rsidRPr="003938ED">
        <w:t>afforded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covered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collective</w:t>
      </w:r>
      <w:r w:rsidR="00F40A0A">
        <w:t xml:space="preserve"> </w:t>
      </w:r>
      <w:r w:rsidRPr="003938ED">
        <w:t>agreement,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steps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taking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prevent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harassment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trade</w:t>
      </w:r>
      <w:r w:rsidR="00F40A0A">
        <w:t xml:space="preserve"> </w:t>
      </w:r>
      <w:r w:rsidRPr="003938ED">
        <w:t>union</w:t>
      </w:r>
      <w:r w:rsidR="00F40A0A">
        <w:t xml:space="preserve"> </w:t>
      </w:r>
      <w:r w:rsidRPr="003938ED">
        <w:t>leaders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activists.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security</w:t>
      </w:r>
      <w:r w:rsidR="00F40A0A">
        <w:t xml:space="preserve"> </w:t>
      </w:r>
      <w:r w:rsidRPr="003938ED">
        <w:t>coverage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extended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precarious</w:t>
      </w:r>
      <w:r w:rsidR="00F40A0A">
        <w:t xml:space="preserve"> </w:t>
      </w:r>
      <w:r w:rsidRPr="003938ED">
        <w:t>contracts,</w:t>
      </w:r>
      <w:r w:rsidR="00F40A0A">
        <w:t xml:space="preserve"> </w:t>
      </w:r>
      <w:r w:rsidRPr="003938ED">
        <w:t>informal</w:t>
      </w:r>
      <w:r w:rsidR="00F40A0A">
        <w:t xml:space="preserve"> </w:t>
      </w:r>
      <w:r w:rsidRPr="003938ED">
        <w:t>sector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engaged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unpaid</w:t>
      </w:r>
      <w:r w:rsidR="00F40A0A">
        <w:t xml:space="preserve"> </w:t>
      </w:r>
      <w:r w:rsidRPr="003938ED">
        <w:t>work.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comment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amount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monthly</w:t>
      </w:r>
      <w:r w:rsidR="00F40A0A">
        <w:t xml:space="preserve"> </w:t>
      </w:r>
      <w:r w:rsidRPr="003938ED">
        <w:t>cash</w:t>
      </w:r>
      <w:r w:rsidR="00F40A0A">
        <w:t xml:space="preserve"> </w:t>
      </w:r>
      <w:r w:rsidRPr="003938ED">
        <w:t>grants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Pension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Indigent</w:t>
      </w:r>
      <w:r w:rsidR="00F40A0A">
        <w:t xml:space="preserve"> </w:t>
      </w:r>
      <w:r w:rsidRPr="003938ED">
        <w:t>Senior</w:t>
      </w:r>
      <w:r w:rsidR="00F40A0A">
        <w:t xml:space="preserve"> </w:t>
      </w:r>
      <w:r w:rsidRPr="003938ED">
        <w:t>Citizens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sufficient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guarantee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decent</w:t>
      </w:r>
      <w:r w:rsidR="00F40A0A">
        <w:t xml:space="preserve"> </w:t>
      </w:r>
      <w:r w:rsidRPr="003938ED">
        <w:t>standard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living,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why</w:t>
      </w:r>
      <w:r w:rsidR="00F40A0A">
        <w:t xml:space="preserve"> </w:t>
      </w:r>
      <w:r w:rsidRPr="003938ED">
        <w:t>there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so</w:t>
      </w:r>
      <w:r w:rsidR="00F40A0A">
        <w:t xml:space="preserve"> </w:t>
      </w:r>
      <w:r w:rsidRPr="003938ED">
        <w:t>few</w:t>
      </w:r>
      <w:r w:rsidR="00F40A0A">
        <w:t xml:space="preserve"> </w:t>
      </w:r>
      <w:r w:rsidRPr="003938ED">
        <w:t>beneficiaries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programme.</w:t>
      </w:r>
    </w:p>
    <w:p w:rsidR="00DD5109" w:rsidRPr="003938ED" w:rsidRDefault="00DD5109" w:rsidP="00DD5109">
      <w:pPr>
        <w:pStyle w:val="ParaNoG"/>
      </w:pPr>
      <w:r w:rsidRPr="003938ED">
        <w:t>Lastly,</w:t>
      </w:r>
      <w:r w:rsidR="00F40A0A">
        <w:t xml:space="preserve"> </w:t>
      </w:r>
      <w:r w:rsidRPr="003938ED">
        <w:t>she</w:t>
      </w:r>
      <w:r w:rsidR="00F40A0A">
        <w:t xml:space="preserve"> </w:t>
      </w:r>
      <w:r w:rsidRPr="003938ED">
        <w:t>wished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know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obligations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incumbent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Conditional</w:t>
      </w:r>
      <w:r w:rsidR="00F40A0A">
        <w:t xml:space="preserve"> </w:t>
      </w:r>
      <w:r w:rsidRPr="003938ED">
        <w:t>Cash</w:t>
      </w:r>
      <w:r w:rsidR="00F40A0A">
        <w:t xml:space="preserve"> </w:t>
      </w:r>
      <w:r w:rsidRPr="003938ED">
        <w:t>Transfer</w:t>
      </w:r>
      <w:r w:rsidR="00F40A0A">
        <w:t xml:space="preserve"> </w:t>
      </w:r>
      <w:r w:rsidRPr="003938ED">
        <w:t>Programme.</w:t>
      </w:r>
    </w:p>
    <w:p w:rsidR="00DD5109" w:rsidRPr="003938ED" w:rsidRDefault="00DD5109" w:rsidP="00DD5109">
      <w:pPr>
        <w:pStyle w:val="ParaNoG"/>
      </w:pPr>
      <w:r w:rsidRPr="00546B57">
        <w:rPr>
          <w:b/>
          <w:bCs/>
        </w:rPr>
        <w:t>The</w:t>
      </w:r>
      <w:r w:rsidR="00F40A0A" w:rsidRPr="00546B57">
        <w:rPr>
          <w:b/>
          <w:bCs/>
        </w:rPr>
        <w:t xml:space="preserve"> </w:t>
      </w:r>
      <w:r w:rsidRPr="00546B57">
        <w:rPr>
          <w:b/>
          <w:bCs/>
        </w:rPr>
        <w:t>Chair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prison</w:t>
      </w:r>
      <w:r w:rsidR="00F40A0A">
        <w:t xml:space="preserve"> </w:t>
      </w:r>
      <w:r w:rsidRPr="003938ED">
        <w:t>conditions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disturbing.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outline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improve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situation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indicate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consider</w:t>
      </w:r>
      <w:r w:rsidR="00F40A0A">
        <w:t xml:space="preserve"> </w:t>
      </w:r>
      <w:r w:rsidRPr="003938ED">
        <w:t>introducing</w:t>
      </w:r>
      <w:r w:rsidR="00F40A0A">
        <w:t xml:space="preserve"> </w:t>
      </w:r>
      <w:r w:rsidRPr="003938ED">
        <w:t>more</w:t>
      </w:r>
      <w:r w:rsidR="00F40A0A">
        <w:t xml:space="preserve"> </w:t>
      </w:r>
      <w:r w:rsidRPr="003938ED">
        <w:t>humane</w:t>
      </w:r>
      <w:r w:rsidR="00F40A0A">
        <w:t xml:space="preserve"> </w:t>
      </w:r>
      <w:r w:rsidRPr="003938ED">
        <w:t>punishments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first-time</w:t>
      </w:r>
      <w:r w:rsidR="00F40A0A">
        <w:t xml:space="preserve"> </w:t>
      </w:r>
      <w:r w:rsidRPr="003938ED">
        <w:t>drug</w:t>
      </w:r>
      <w:r w:rsidR="00F40A0A">
        <w:t xml:space="preserve"> </w:t>
      </w:r>
      <w:r w:rsidRPr="003938ED">
        <w:t>offenders.</w:t>
      </w:r>
    </w:p>
    <w:p w:rsidR="00DD5109" w:rsidRPr="002159A6" w:rsidRDefault="00DD5109" w:rsidP="002159A6">
      <w:pPr>
        <w:pStyle w:val="SingleTxtG"/>
        <w:rPr>
          <w:i/>
          <w:iCs/>
        </w:rPr>
      </w:pPr>
      <w:r w:rsidRPr="002159A6">
        <w:rPr>
          <w:i/>
          <w:iCs/>
        </w:rPr>
        <w:t>The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meeting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was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suspended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at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4.05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p.m.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and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resumed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at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4.25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p.m.</w:t>
      </w:r>
    </w:p>
    <w:p w:rsidR="00DD5109" w:rsidRPr="003938ED" w:rsidRDefault="00DD5109" w:rsidP="00DD5109">
      <w:pPr>
        <w:pStyle w:val="ParaNoG"/>
      </w:pPr>
      <w:r w:rsidRPr="002159A6">
        <w:rPr>
          <w:b/>
          <w:bCs/>
        </w:rPr>
        <w:t>Mr.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Paras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that,</w:t>
      </w:r>
      <w:r w:rsidR="00F40A0A">
        <w:t xml:space="preserve"> </w:t>
      </w:r>
      <w:r w:rsidRPr="003938ED">
        <w:t>contrary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stated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Country</w:t>
      </w:r>
      <w:r w:rsidR="00F40A0A">
        <w:t xml:space="preserve"> </w:t>
      </w:r>
      <w:r w:rsidRPr="003938ED">
        <w:t>Rapporteur,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Constitution</w:t>
      </w:r>
      <w:r w:rsidR="00F40A0A">
        <w:t xml:space="preserve"> </w:t>
      </w:r>
      <w:r w:rsidRPr="003938ED">
        <w:t>enshrined</w:t>
      </w:r>
      <w:r w:rsidR="00F40A0A">
        <w:t xml:space="preserve"> </w:t>
      </w:r>
      <w:r w:rsidRPr="003938ED">
        <w:t>economic,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cultural</w:t>
      </w:r>
      <w:r w:rsidR="00F40A0A">
        <w:t xml:space="preserve"> </w:t>
      </w:r>
      <w:r w:rsidRPr="003938ED">
        <w:t>rights,</w:t>
      </w:r>
      <w:r w:rsidR="00F40A0A">
        <w:t xml:space="preserve"> </w:t>
      </w:r>
      <w:r w:rsidRPr="003938ED">
        <w:t>notably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articles</w:t>
      </w:r>
      <w:r w:rsidR="00F40A0A">
        <w:t xml:space="preserve"> </w:t>
      </w:r>
      <w:r w:rsidRPr="003938ED">
        <w:t>2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13.</w:t>
      </w:r>
      <w:r w:rsidR="00F40A0A">
        <w:t xml:space="preserve"> </w:t>
      </w:r>
      <w:r w:rsidRPr="003938ED">
        <w:t>Legal</w:t>
      </w:r>
      <w:r w:rsidR="00F40A0A">
        <w:t xml:space="preserve"> </w:t>
      </w:r>
      <w:r w:rsidRPr="003938ED">
        <w:t>remedies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Philippine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included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writ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2159A6">
        <w:rPr>
          <w:i/>
          <w:iCs/>
        </w:rPr>
        <w:t>amparo</w:t>
      </w:r>
      <w:r w:rsidRPr="003938ED">
        <w:t>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available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any</w:t>
      </w:r>
      <w:r w:rsidR="00F40A0A">
        <w:t xml:space="preserve"> </w:t>
      </w:r>
      <w:r w:rsidRPr="003938ED">
        <w:t>person</w:t>
      </w:r>
      <w:r w:rsidR="00F40A0A">
        <w:t xml:space="preserve"> </w:t>
      </w:r>
      <w:r w:rsidRPr="003938ED">
        <w:t>whose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life,</w:t>
      </w:r>
      <w:r w:rsidR="00F40A0A">
        <w:t xml:space="preserve"> </w:t>
      </w:r>
      <w:r w:rsidRPr="003938ED">
        <w:t>liberty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security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violated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threatened,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writ</w:t>
      </w:r>
      <w:r w:rsidR="00F40A0A">
        <w:t xml:space="preserve"> </w:t>
      </w:r>
      <w:r w:rsidRPr="003938ED">
        <w:t>of</w:t>
      </w:r>
      <w:r w:rsidR="00F40A0A">
        <w:rPr>
          <w:i/>
          <w:iCs/>
        </w:rPr>
        <w:t xml:space="preserve"> </w:t>
      </w:r>
      <w:r w:rsidRPr="002159A6">
        <w:rPr>
          <w:i/>
          <w:iCs/>
        </w:rPr>
        <w:t>kalikasan</w:t>
      </w:r>
      <w:r w:rsidRPr="003938ED">
        <w:t>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filed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behalf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whose</w:t>
      </w:r>
      <w:r w:rsidR="00F40A0A">
        <w:t xml:space="preserve"> </w:t>
      </w:r>
      <w:r w:rsidRPr="003938ED">
        <w:t>constitutional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balanced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healthful</w:t>
      </w:r>
      <w:r w:rsidR="00F40A0A">
        <w:t xml:space="preserve"> </w:t>
      </w:r>
      <w:r w:rsidRPr="003938ED">
        <w:t>ecology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violated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threatened.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provisions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Covenant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applied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Supreme</w:t>
      </w:r>
      <w:r w:rsidR="00F40A0A">
        <w:t xml:space="preserve"> </w:t>
      </w:r>
      <w:r w:rsidRPr="003938ED">
        <w:t>Court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cases,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enumerated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paragraph</w:t>
      </w:r>
      <w:r w:rsidR="00F40A0A">
        <w:t xml:space="preserve"> </w:t>
      </w:r>
      <w:r w:rsidRPr="003938ED">
        <w:t>3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replies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list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issues.</w:t>
      </w:r>
    </w:p>
    <w:p w:rsidR="00DD5109" w:rsidRPr="003938ED" w:rsidRDefault="00DD5109" w:rsidP="00DD5109">
      <w:pPr>
        <w:pStyle w:val="ParaNoG"/>
      </w:pPr>
      <w:r w:rsidRPr="002159A6">
        <w:rPr>
          <w:b/>
          <w:bCs/>
        </w:rPr>
        <w:t>The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Chair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prefer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receive</w:t>
      </w:r>
      <w:r w:rsidR="00F40A0A">
        <w:t xml:space="preserve"> </w:t>
      </w:r>
      <w:r w:rsidRPr="003938ED">
        <w:t>any</w:t>
      </w:r>
      <w:r w:rsidR="00F40A0A">
        <w:t xml:space="preserve"> </w:t>
      </w:r>
      <w:r w:rsidRPr="003938ED">
        <w:t>additional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those</w:t>
      </w:r>
      <w:r w:rsidR="00F40A0A">
        <w:t xml:space="preserve"> </w:t>
      </w:r>
      <w:r w:rsidRPr="003938ED">
        <w:t>cases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writing.</w:t>
      </w:r>
    </w:p>
    <w:p w:rsidR="00DD5109" w:rsidRPr="003938ED" w:rsidRDefault="00DD5109" w:rsidP="00DD5109">
      <w:pPr>
        <w:pStyle w:val="ParaNoG"/>
      </w:pPr>
      <w:r w:rsidRPr="002159A6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Angeles-Natividad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strengthening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functional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structural</w:t>
      </w:r>
      <w:r w:rsidR="00F40A0A">
        <w:t xml:space="preserve"> </w:t>
      </w:r>
      <w:r w:rsidRPr="003938ED">
        <w:t>organization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Commission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resubmitted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House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Representatives.</w:t>
      </w:r>
      <w:r w:rsidR="00F40A0A">
        <w:t xml:space="preserve"> </w:t>
      </w:r>
      <w:r w:rsidRPr="003938ED">
        <w:t>Some</w:t>
      </w:r>
      <w:r w:rsidR="00F40A0A">
        <w:t xml:space="preserve"> </w:t>
      </w:r>
      <w:r w:rsidRPr="003938ED">
        <w:t>issues,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granting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prosecutorial</w:t>
      </w:r>
      <w:r w:rsidR="00F40A0A">
        <w:t xml:space="preserve"> </w:t>
      </w:r>
      <w:r w:rsidRPr="003938ED">
        <w:t>powers,</w:t>
      </w:r>
      <w:r w:rsidR="00F40A0A">
        <w:t xml:space="preserve"> </w:t>
      </w:r>
      <w:r w:rsidRPr="003938ED">
        <w:t>fiscal</w:t>
      </w:r>
      <w:r w:rsidR="00F40A0A">
        <w:t xml:space="preserve"> </w:t>
      </w:r>
      <w:r w:rsidRPr="003938ED">
        <w:t>autonomy,</w:t>
      </w:r>
      <w:r w:rsidR="00F40A0A">
        <w:t xml:space="preserve"> </w:t>
      </w:r>
      <w:r w:rsidRPr="003938ED">
        <w:t>structural</w:t>
      </w:r>
      <w:r w:rsidR="00F40A0A">
        <w:t xml:space="preserve"> </w:t>
      </w:r>
      <w:r w:rsidRPr="003938ED">
        <w:t>organization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power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issue</w:t>
      </w:r>
      <w:r w:rsidR="00F40A0A">
        <w:t xml:space="preserve"> </w:t>
      </w:r>
      <w:r w:rsidRPr="003938ED">
        <w:t>temporary</w:t>
      </w:r>
      <w:r w:rsidR="00F40A0A">
        <w:t xml:space="preserve"> </w:t>
      </w:r>
      <w:r w:rsidRPr="003938ED">
        <w:t>restraining</w:t>
      </w:r>
      <w:r w:rsidR="00F40A0A">
        <w:t xml:space="preserve"> </w:t>
      </w:r>
      <w:r w:rsidRPr="003938ED">
        <w:t>orders,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still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deliberated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full</w:t>
      </w:r>
      <w:r w:rsidR="00F40A0A">
        <w:t xml:space="preserve"> </w:t>
      </w:r>
      <w:r w:rsidRPr="003938ED">
        <w:t>participation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Commission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other</w:t>
      </w:r>
      <w:r w:rsidR="00F40A0A">
        <w:t xml:space="preserve"> </w:t>
      </w:r>
      <w:r w:rsidRPr="003938ED">
        <w:t>relevant</w:t>
      </w:r>
      <w:r w:rsidR="00F40A0A">
        <w:t xml:space="preserve"> </w:t>
      </w:r>
      <w:r w:rsidRPr="003938ED">
        <w:t>stakeholders.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compliance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Commission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Paris</w:t>
      </w:r>
      <w:r w:rsidR="00F40A0A">
        <w:t xml:space="preserve"> </w:t>
      </w:r>
      <w:r w:rsidRPr="003938ED">
        <w:t>Principles.</w:t>
      </w:r>
    </w:p>
    <w:p w:rsidR="00DD5109" w:rsidRPr="003938ED" w:rsidRDefault="00DD5109" w:rsidP="00DD5109">
      <w:pPr>
        <w:pStyle w:val="ParaNoG"/>
      </w:pPr>
      <w:r w:rsidRPr="002159A6">
        <w:rPr>
          <w:b/>
          <w:bCs/>
        </w:rPr>
        <w:t>Mr.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Paras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Administrative</w:t>
      </w:r>
      <w:r w:rsidR="00F40A0A">
        <w:t xml:space="preserve"> </w:t>
      </w:r>
      <w:r w:rsidRPr="003938ED">
        <w:t>Order</w:t>
      </w:r>
      <w:r w:rsidR="00F40A0A">
        <w:t xml:space="preserve"> </w:t>
      </w:r>
      <w:r w:rsidRPr="003938ED">
        <w:t>No.</w:t>
      </w:r>
      <w:r w:rsidR="00F40A0A">
        <w:t xml:space="preserve"> </w:t>
      </w:r>
      <w:r w:rsidRPr="003938ED">
        <w:t>35,</w:t>
      </w:r>
      <w:r w:rsidR="00F40A0A">
        <w:t xml:space="preserve"> </w:t>
      </w:r>
      <w:r w:rsidRPr="003938ED">
        <w:t>details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supplied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paragraph</w:t>
      </w:r>
      <w:r w:rsidR="00F40A0A">
        <w:t xml:space="preserve"> </w:t>
      </w:r>
      <w:r w:rsidRPr="003938ED">
        <w:t>14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his</w:t>
      </w:r>
      <w:r w:rsidR="00F40A0A">
        <w:t xml:space="preserve"> </w:t>
      </w:r>
      <w:r w:rsidRPr="003938ED">
        <w:t>country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report,</w:t>
      </w:r>
      <w:r w:rsidR="00F40A0A">
        <w:t xml:space="preserve"> </w:t>
      </w:r>
      <w:r w:rsidRPr="003938ED">
        <w:t>established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ending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impression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culture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impunity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regard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extrajudicial</w:t>
      </w:r>
      <w:r w:rsidR="00F40A0A">
        <w:t xml:space="preserve"> </w:t>
      </w:r>
      <w:r w:rsidRPr="003938ED">
        <w:t>killings,</w:t>
      </w:r>
      <w:r w:rsidR="00F40A0A">
        <w:t xml:space="preserve"> </w:t>
      </w:r>
      <w:r w:rsidRPr="003938ED">
        <w:t>enforced</w:t>
      </w:r>
      <w:r w:rsidR="00F40A0A">
        <w:t xml:space="preserve"> </w:t>
      </w:r>
      <w:r w:rsidRPr="003938ED">
        <w:t>disappearances,</w:t>
      </w:r>
      <w:r w:rsidR="00F40A0A">
        <w:t xml:space="preserve"> </w:t>
      </w:r>
      <w:r w:rsidRPr="003938ED">
        <w:t>torture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other</w:t>
      </w:r>
      <w:r w:rsidR="00F40A0A">
        <w:t xml:space="preserve"> </w:t>
      </w:r>
      <w:r w:rsidRPr="003938ED">
        <w:t>grave</w:t>
      </w:r>
      <w:r w:rsidR="00F40A0A">
        <w:t xml:space="preserve"> </w:t>
      </w:r>
      <w:r w:rsidRPr="003938ED">
        <w:t>violations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life,</w:t>
      </w:r>
      <w:r w:rsidR="00F40A0A">
        <w:t xml:space="preserve"> </w:t>
      </w:r>
      <w:r w:rsidRPr="003938ED">
        <w:t>liberty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security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paramount</w:t>
      </w:r>
      <w:r w:rsidR="00F40A0A">
        <w:t xml:space="preserve"> </w:t>
      </w:r>
      <w:r w:rsidRPr="003938ED">
        <w:t>policy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Order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creation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inter-agency</w:t>
      </w:r>
      <w:r w:rsidR="00F40A0A">
        <w:t xml:space="preserve"> </w:t>
      </w:r>
      <w:r w:rsidRPr="003938ED">
        <w:t>committee,</w:t>
      </w:r>
      <w:r w:rsidR="00F40A0A">
        <w:t xml:space="preserve"> </w:t>
      </w:r>
      <w:r w:rsidRPr="003938ED">
        <w:t>chaired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Secretary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Justice,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supported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technical</w:t>
      </w:r>
      <w:r w:rsidR="00F40A0A">
        <w:t xml:space="preserve"> </w:t>
      </w:r>
      <w:r w:rsidRPr="003938ED">
        <w:t>working</w:t>
      </w:r>
      <w:r w:rsidR="00F40A0A">
        <w:t xml:space="preserve"> </w:t>
      </w:r>
      <w:r w:rsidRPr="003938ED">
        <w:t>group.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evaluation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cases,</w:t>
      </w:r>
      <w:r w:rsidR="00F40A0A">
        <w:t xml:space="preserve"> </w:t>
      </w:r>
      <w:r w:rsidRPr="003938ED">
        <w:t>extrajudicial</w:t>
      </w:r>
      <w:r w:rsidR="00F40A0A">
        <w:t xml:space="preserve"> </w:t>
      </w:r>
      <w:r w:rsidRPr="003938ED">
        <w:t>killings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defined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involving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deliberate</w:t>
      </w:r>
      <w:r w:rsidR="00F40A0A">
        <w:t xml:space="preserve"> </w:t>
      </w:r>
      <w:r w:rsidRPr="003938ED">
        <w:t>targeting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killing,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either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non-State</w:t>
      </w:r>
      <w:r w:rsidR="00F40A0A">
        <w:t xml:space="preserve"> </w:t>
      </w:r>
      <w:r w:rsidRPr="003938ED">
        <w:t>actors,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affiliated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political,</w:t>
      </w:r>
      <w:r w:rsidR="00F40A0A">
        <w:t xml:space="preserve"> </w:t>
      </w:r>
      <w:r w:rsidRPr="003938ED">
        <w:t>environmental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similar</w:t>
      </w:r>
      <w:r w:rsidR="00F40A0A">
        <w:t xml:space="preserve"> </w:t>
      </w:r>
      <w:r w:rsidRPr="003938ED">
        <w:t>cause-oriented</w:t>
      </w:r>
      <w:r w:rsidR="00F40A0A">
        <w:t xml:space="preserve"> </w:t>
      </w:r>
      <w:r w:rsidRPr="003938ED">
        <w:t>organization</w:t>
      </w:r>
      <w:r w:rsidR="00F40A0A">
        <w:t xml:space="preserve"> </w:t>
      </w:r>
      <w:r w:rsidRPr="003938ED">
        <w:t>because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actual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perceived</w:t>
      </w:r>
      <w:r w:rsidR="00F40A0A">
        <w:t xml:space="preserve"> </w:t>
      </w:r>
      <w:r w:rsidRPr="003938ED">
        <w:t>membership,</w:t>
      </w:r>
      <w:r w:rsidR="00F40A0A">
        <w:t xml:space="preserve"> </w:t>
      </w:r>
      <w:r w:rsidRPr="003938ED">
        <w:t>advocacy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profession.</w:t>
      </w:r>
      <w:r w:rsidR="00F40A0A">
        <w:t xml:space="preserve"> </w:t>
      </w:r>
      <w:r w:rsidRPr="003938ED">
        <w:t>While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general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adopted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adversarial</w:t>
      </w:r>
      <w:r w:rsidR="00F40A0A">
        <w:t xml:space="preserve"> </w:t>
      </w:r>
      <w:r w:rsidRPr="003938ED">
        <w:t>legal</w:t>
      </w:r>
      <w:r w:rsidR="00F40A0A">
        <w:t xml:space="preserve"> </w:t>
      </w:r>
      <w:r w:rsidRPr="003938ED">
        <w:t>system,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inquisitorial</w:t>
      </w:r>
      <w:r w:rsidR="00F40A0A">
        <w:t xml:space="preserve"> </w:t>
      </w:r>
      <w:r w:rsidRPr="003938ED">
        <w:t>system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used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cases</w:t>
      </w:r>
      <w:r w:rsidR="00F40A0A">
        <w:t xml:space="preserve"> </w:t>
      </w:r>
      <w:r w:rsidRPr="003938ED">
        <w:t>prosecuted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Order.</w:t>
      </w:r>
    </w:p>
    <w:p w:rsidR="00DD5109" w:rsidRPr="003938ED" w:rsidRDefault="00DD5109" w:rsidP="00DD5109">
      <w:pPr>
        <w:pStyle w:val="ParaNoG"/>
      </w:pPr>
      <w:r w:rsidRPr="002159A6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2159A6">
        <w:rPr>
          <w:b/>
          <w:bCs/>
        </w:rPr>
        <w:t>Edillon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Land</w:t>
      </w:r>
      <w:r w:rsidR="00F40A0A">
        <w:t xml:space="preserve"> </w:t>
      </w:r>
      <w:r w:rsidRPr="003938ED">
        <w:t>Use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pending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Congress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long</w:t>
      </w:r>
      <w:r w:rsidR="00F40A0A">
        <w:t xml:space="preserve"> </w:t>
      </w:r>
      <w:r w:rsidRPr="003938ED">
        <w:t>time,</w:t>
      </w:r>
      <w:r w:rsidR="00F40A0A">
        <w:t xml:space="preserve"> </w:t>
      </w:r>
      <w:r w:rsidRPr="003938ED">
        <w:t>but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adoption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considered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priority.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regard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ongoing</w:t>
      </w:r>
      <w:r w:rsidR="00F40A0A">
        <w:t xml:space="preserve"> </w:t>
      </w:r>
      <w:r w:rsidRPr="003938ED">
        <w:t>conflict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New</w:t>
      </w:r>
      <w:r w:rsidR="00F40A0A">
        <w:t xml:space="preserve"> </w:t>
      </w:r>
      <w:r w:rsidRPr="003938ED">
        <w:t>People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Army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impact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Lumad</w:t>
      </w:r>
      <w:r w:rsidR="00F40A0A">
        <w:t xml:space="preserve"> </w:t>
      </w:r>
      <w:r w:rsidRPr="003938ED">
        <w:t>people,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engaging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talks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left-wing</w:t>
      </w:r>
      <w:r w:rsidR="00F40A0A">
        <w:t xml:space="preserve"> </w:t>
      </w:r>
      <w:r w:rsidRPr="003938ED">
        <w:t>groups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hopes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finding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formula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lasting</w:t>
      </w:r>
      <w:r w:rsidR="00F40A0A">
        <w:t xml:space="preserve"> </w:t>
      </w:r>
      <w:r w:rsidRPr="003938ED">
        <w:t>peace.</w:t>
      </w:r>
      <w:r w:rsidR="00F40A0A">
        <w:t xml:space="preserve"> </w:t>
      </w:r>
      <w:r w:rsidRPr="003938ED">
        <w:t>People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displaced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result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conflict</w:t>
      </w:r>
      <w:r w:rsidR="00F40A0A">
        <w:t xml:space="preserve"> </w:t>
      </w:r>
      <w:r w:rsidRPr="003938ED">
        <w:t>received</w:t>
      </w:r>
      <w:r w:rsidR="00F40A0A">
        <w:t xml:space="preserve"> </w:t>
      </w:r>
      <w:r w:rsidRPr="003938ED">
        <w:t>assistance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Welfare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Development.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Villaruel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Aragon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ILO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Tribal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Convention,</w:t>
      </w:r>
      <w:r w:rsidR="00F40A0A">
        <w:t xml:space="preserve"> </w:t>
      </w:r>
      <w:r w:rsidRPr="003938ED">
        <w:t>1989</w:t>
      </w:r>
      <w:r w:rsidR="00F40A0A">
        <w:t xml:space="preserve"> </w:t>
      </w:r>
      <w:r w:rsidRPr="003938ED">
        <w:t>(No.</w:t>
      </w:r>
      <w:r w:rsidR="00F40A0A">
        <w:t xml:space="preserve"> </w:t>
      </w:r>
      <w:r w:rsidRPr="003938ED">
        <w:t>169)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considered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priority</w:t>
      </w:r>
      <w:r w:rsidR="00F40A0A">
        <w:t xml:space="preserve"> </w:t>
      </w:r>
      <w:r w:rsidRPr="003938ED">
        <w:t>convention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Employment,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inter-agency</w:t>
      </w:r>
      <w:r w:rsidR="00F40A0A">
        <w:t xml:space="preserve"> </w:t>
      </w:r>
      <w:r w:rsidRPr="003938ED">
        <w:t>technical</w:t>
      </w:r>
      <w:r w:rsidR="00F40A0A">
        <w:t xml:space="preserve"> </w:t>
      </w:r>
      <w:r w:rsidRPr="003938ED">
        <w:t>working</w:t>
      </w:r>
      <w:r w:rsidR="00F40A0A">
        <w:t xml:space="preserve"> </w:t>
      </w:r>
      <w:r w:rsidRPr="003938ED">
        <w:t>group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established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facilitate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ratification.</w:t>
      </w:r>
      <w:r w:rsidR="00F40A0A">
        <w:t xml:space="preserve"> </w:t>
      </w:r>
      <w:r w:rsidRPr="003938ED">
        <w:t>One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obstacles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ratification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broad</w:t>
      </w:r>
      <w:r w:rsidR="00F40A0A">
        <w:t xml:space="preserve"> </w:t>
      </w:r>
      <w:r w:rsidRPr="003938ED">
        <w:t>scope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Convention,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provisions</w:t>
      </w:r>
      <w:r w:rsidR="00F40A0A">
        <w:t xml:space="preserve"> </w:t>
      </w:r>
      <w:r w:rsidRPr="003938ED">
        <w:t>came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purview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various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agencies.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Edillon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Supreme</w:t>
      </w:r>
      <w:r w:rsidR="00F40A0A">
        <w:t xml:space="preserve"> </w:t>
      </w:r>
      <w:r w:rsidRPr="003938ED">
        <w:t>Court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issued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decision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relation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ancestral</w:t>
      </w:r>
      <w:r w:rsidR="00F40A0A">
        <w:t xml:space="preserve"> </w:t>
      </w:r>
      <w:r w:rsidRPr="003938ED">
        <w:t>land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Mining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1995.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provide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further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matter</w:t>
      </w:r>
      <w:r w:rsidR="00F40A0A">
        <w:t xml:space="preserve"> </w:t>
      </w:r>
      <w:r w:rsidRPr="003938ED">
        <w:t>following</w:t>
      </w:r>
      <w:r w:rsidR="00F40A0A">
        <w:t xml:space="preserve"> </w:t>
      </w:r>
      <w:r w:rsidRPr="003938ED">
        <w:t>consultations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Commission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Mr.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Rufino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making</w:t>
      </w:r>
      <w:r w:rsidR="00F40A0A">
        <w:t xml:space="preserve"> </w:t>
      </w:r>
      <w:r w:rsidRPr="003938ED">
        <w:t>efforts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ensure</w:t>
      </w:r>
      <w:r w:rsidR="00F40A0A">
        <w:t xml:space="preserve"> </w:t>
      </w:r>
      <w:r w:rsidRPr="003938ED">
        <w:t>respect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principle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free,</w:t>
      </w:r>
      <w:r w:rsidR="00F40A0A">
        <w:t xml:space="preserve"> </w:t>
      </w:r>
      <w:r w:rsidRPr="003938ED">
        <w:t>prior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informed</w:t>
      </w:r>
      <w:r w:rsidR="00F40A0A">
        <w:t xml:space="preserve"> </w:t>
      </w:r>
      <w:r w:rsidRPr="003938ED">
        <w:t>consent,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least</w:t>
      </w:r>
      <w:r w:rsidR="00F40A0A">
        <w:t xml:space="preserve"> </w:t>
      </w:r>
      <w:r w:rsidRPr="003938ED">
        <w:t>through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constructive</w:t>
      </w:r>
      <w:r w:rsidR="00F40A0A">
        <w:t xml:space="preserve"> </w:t>
      </w:r>
      <w:r w:rsidRPr="003938ED">
        <w:t>dialogue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civil</w:t>
      </w:r>
      <w:r w:rsidR="00F40A0A">
        <w:t xml:space="preserve"> </w:t>
      </w:r>
      <w:r w:rsidRPr="003938ED">
        <w:t>society</w:t>
      </w:r>
      <w:r w:rsidR="00F40A0A">
        <w:t xml:space="preserve"> </w:t>
      </w:r>
      <w:r w:rsidRPr="003938ED">
        <w:t>organizations.</w:t>
      </w:r>
      <w:r w:rsidR="00F40A0A">
        <w:t xml:space="preserve"> </w:t>
      </w:r>
      <w:r w:rsidRPr="003938ED">
        <w:t>Moreover,</w:t>
      </w:r>
      <w:r w:rsidR="00F40A0A">
        <w:t xml:space="preserve"> </w:t>
      </w:r>
      <w:r w:rsidRPr="003938ED">
        <w:t>various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agencies,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Education,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Health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Welfare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Development,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working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plan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implement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programmes,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accordance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principle.</w:t>
      </w:r>
    </w:p>
    <w:p w:rsidR="00DD5109" w:rsidRPr="003938ED" w:rsidRDefault="00DD5109" w:rsidP="00656D32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Edillon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beneficiaries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Conditional</w:t>
      </w:r>
      <w:r w:rsidR="00F40A0A">
        <w:t xml:space="preserve"> </w:t>
      </w:r>
      <w:r w:rsidRPr="003938ED">
        <w:t>Cash</w:t>
      </w:r>
      <w:r w:rsidR="00F40A0A">
        <w:t xml:space="preserve"> </w:t>
      </w:r>
      <w:r w:rsidRPr="003938ED">
        <w:t>Transfer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poor</w:t>
      </w:r>
      <w:r w:rsidR="00F40A0A">
        <w:t xml:space="preserve"> </w:t>
      </w:r>
      <w:r w:rsidRPr="003938ED">
        <w:t>households</w:t>
      </w:r>
      <w:r w:rsidR="00F40A0A">
        <w:t xml:space="preserve"> </w:t>
      </w:r>
      <w:r w:rsidRPr="003938ED">
        <w:t>identified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Household</w:t>
      </w:r>
      <w:r w:rsidR="00F40A0A">
        <w:t xml:space="preserve"> </w:t>
      </w:r>
      <w:r w:rsidRPr="003938ED">
        <w:t>Targeting</w:t>
      </w:r>
      <w:r w:rsidR="00F40A0A">
        <w:t xml:space="preserve"> </w:t>
      </w:r>
      <w:r w:rsidRPr="003938ED">
        <w:t>System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Poverty</w:t>
      </w:r>
      <w:r w:rsidR="00F40A0A">
        <w:t xml:space="preserve"> </w:t>
      </w:r>
      <w:r w:rsidRPr="003938ED">
        <w:t>Reduction,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drew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census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own</w:t>
      </w:r>
      <w:r w:rsidR="00F40A0A">
        <w:t xml:space="preserve"> </w:t>
      </w:r>
      <w:r w:rsidRPr="003938ED">
        <w:t>surveys.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order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eligible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Programme,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household</w:t>
      </w:r>
      <w:r w:rsidR="00F40A0A">
        <w:t xml:space="preserve"> </w:t>
      </w:r>
      <w:r w:rsidRPr="003938ED">
        <w:t>must</w:t>
      </w:r>
      <w:r w:rsidR="00F40A0A">
        <w:t xml:space="preserve"> </w:t>
      </w:r>
      <w:r w:rsidRPr="003938ED">
        <w:t>include</w:t>
      </w:r>
      <w:r w:rsidR="00F40A0A">
        <w:t xml:space="preserve"> </w:t>
      </w:r>
      <w:r w:rsidRPr="003938ED">
        <w:t>at</w:t>
      </w:r>
      <w:r w:rsidR="00F40A0A">
        <w:t xml:space="preserve"> </w:t>
      </w:r>
      <w:r w:rsidRPr="003938ED">
        <w:t>least</w:t>
      </w:r>
      <w:r w:rsidR="00F40A0A">
        <w:t xml:space="preserve"> </w:t>
      </w:r>
      <w:r w:rsidRPr="003938ED">
        <w:t>one</w:t>
      </w:r>
      <w:r w:rsidR="00F40A0A">
        <w:t xml:space="preserve"> </w:t>
      </w:r>
      <w:r w:rsidRPr="003938ED">
        <w:t>child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18</w:t>
      </w:r>
      <w:r w:rsidR="00F40A0A">
        <w:t xml:space="preserve"> </w:t>
      </w:r>
      <w:r w:rsidRPr="003938ED">
        <w:t>years</w:t>
      </w:r>
      <w:r w:rsidR="00F40A0A">
        <w:t xml:space="preserve"> </w:t>
      </w:r>
      <w:r w:rsidRPr="003938ED">
        <w:t>and/or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pregnant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breastfeeding</w:t>
      </w:r>
      <w:r w:rsidR="00F40A0A">
        <w:t xml:space="preserve"> </w:t>
      </w:r>
      <w:r w:rsidRPr="003938ED">
        <w:t>woman.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regard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budget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figure</w:t>
      </w:r>
      <w:r w:rsidR="00F40A0A">
        <w:t xml:space="preserve"> </w:t>
      </w:r>
      <w:r w:rsidRPr="003938ED">
        <w:t>mentioned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Country</w:t>
      </w:r>
      <w:r w:rsidR="00F40A0A">
        <w:t xml:space="preserve"> </w:t>
      </w:r>
      <w:r w:rsidRPr="003938ED">
        <w:t>Rapporteur</w:t>
      </w:r>
      <w:r w:rsidR="00F40A0A">
        <w:t xml:space="preserve"> </w:t>
      </w:r>
      <w:r w:rsidRPr="003938ED">
        <w:t>referred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budget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Welfare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Development</w:t>
      </w:r>
      <w:r w:rsidR="00F40A0A">
        <w:t xml:space="preserve"> </w:t>
      </w:r>
      <w:r w:rsidRPr="003938ED">
        <w:t>alone;</w:t>
      </w:r>
      <w:r w:rsidR="00F40A0A">
        <w:t xml:space="preserve"> </w:t>
      </w:r>
      <w:r w:rsidRPr="003938ED">
        <w:t>however,</w:t>
      </w:r>
      <w:r w:rsidR="00F40A0A">
        <w:t xml:space="preserve"> </w:t>
      </w:r>
      <w:r w:rsidRPr="003938ED">
        <w:t>every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agency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mandated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allocate</w:t>
      </w:r>
      <w:r w:rsidR="00F40A0A">
        <w:t xml:space="preserve"> </w:t>
      </w:r>
      <w:r w:rsidR="00656D32">
        <w:t>one</w:t>
      </w:r>
      <w:bookmarkStart w:id="0" w:name="_GoBack"/>
      <w:bookmarkEnd w:id="0"/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cent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budget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Angeles-Natividad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Code</w:t>
      </w:r>
      <w:r w:rsidR="00F40A0A">
        <w:t xml:space="preserve"> </w:t>
      </w:r>
      <w:r w:rsidRPr="003938ED">
        <w:t>allowed</w:t>
      </w:r>
      <w:r w:rsidR="00F40A0A">
        <w:t xml:space="preserve"> </w:t>
      </w:r>
      <w:r w:rsidRPr="003938ED">
        <w:t>foreign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exercise</w:t>
      </w:r>
      <w:r w:rsidR="00F40A0A">
        <w:t xml:space="preserve"> </w:t>
      </w:r>
      <w:r w:rsidRPr="003938ED">
        <w:t>trade</w:t>
      </w:r>
      <w:r w:rsidR="00F40A0A">
        <w:t xml:space="preserve"> </w:t>
      </w:r>
      <w:r w:rsidRPr="003938ED">
        <w:t>union</w:t>
      </w:r>
      <w:r w:rsidR="00F40A0A">
        <w:t xml:space="preserve"> </w:t>
      </w:r>
      <w:r w:rsidRPr="003938ED">
        <w:t>rights,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they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nationals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granted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same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Philippine</w:t>
      </w:r>
      <w:r w:rsidR="00F40A0A">
        <w:t xml:space="preserve"> </w:t>
      </w:r>
      <w:r w:rsidRPr="003938ED">
        <w:t>workers,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Immigration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include</w:t>
      </w:r>
      <w:r w:rsidR="00F40A0A">
        <w:t xml:space="preserve"> </w:t>
      </w:r>
      <w:r w:rsidRPr="003938ED">
        <w:t>pregnancy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grounds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prohibition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entry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expulsion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migrant</w:t>
      </w:r>
      <w:r w:rsidR="00F40A0A">
        <w:t xml:space="preserve"> </w:t>
      </w:r>
      <w:r w:rsidRPr="003938ED">
        <w:t>workers.</w:t>
      </w:r>
      <w:r w:rsidR="00F40A0A">
        <w:t xml:space="preserve"> </w:t>
      </w:r>
      <w:r w:rsidRPr="003938ED">
        <w:t>Moreover,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no</w:t>
      </w:r>
      <w:r w:rsidR="00F40A0A">
        <w:t xml:space="preserve"> </w:t>
      </w:r>
      <w:r w:rsidRPr="003938ED">
        <w:t>longer</w:t>
      </w:r>
      <w:r w:rsidR="00F40A0A">
        <w:t xml:space="preserve"> </w:t>
      </w:r>
      <w:r w:rsidRPr="003938ED">
        <w:t>prohibited</w:t>
      </w:r>
      <w:r w:rsidR="00F40A0A">
        <w:t xml:space="preserve"> </w:t>
      </w:r>
      <w:r w:rsidRPr="003938ED">
        <w:t>foreigners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infectious</w:t>
      </w:r>
      <w:r w:rsidR="00F40A0A">
        <w:t xml:space="preserve"> </w:t>
      </w:r>
      <w:r w:rsidRPr="003938ED">
        <w:t>diseases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entering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Philippines;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allowed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entry</w:t>
      </w:r>
      <w:r w:rsidR="00F40A0A">
        <w:t xml:space="preserve"> </w:t>
      </w:r>
      <w:r w:rsidRPr="003938ED">
        <w:t>but</w:t>
      </w:r>
      <w:r w:rsidR="00F40A0A">
        <w:t xml:space="preserve"> </w:t>
      </w:r>
      <w:r w:rsidRPr="003938ED">
        <w:t>monitored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condition.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Revised</w:t>
      </w:r>
      <w:r w:rsidR="00F40A0A">
        <w:t xml:space="preserve"> </w:t>
      </w:r>
      <w:r w:rsidRPr="003938ED">
        <w:t>Penal</w:t>
      </w:r>
      <w:r w:rsidR="00F40A0A">
        <w:t xml:space="preserve"> </w:t>
      </w:r>
      <w:r w:rsidRPr="003938ED">
        <w:t>Code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contain</w:t>
      </w:r>
      <w:r w:rsidR="00F40A0A">
        <w:t xml:space="preserve"> </w:t>
      </w:r>
      <w:r w:rsidRPr="003938ED">
        <w:t>any</w:t>
      </w:r>
      <w:r w:rsidR="00F40A0A">
        <w:t xml:space="preserve"> </w:t>
      </w:r>
      <w:r w:rsidRPr="003938ED">
        <w:t>provisions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discriminated</w:t>
      </w:r>
      <w:r w:rsidR="00F40A0A">
        <w:t xml:space="preserve"> </w:t>
      </w:r>
      <w:r w:rsidRPr="003938ED">
        <w:t>against</w:t>
      </w:r>
      <w:r w:rsidR="00F40A0A">
        <w:t xml:space="preserve"> </w:t>
      </w:r>
      <w:r w:rsidRPr="003938ED">
        <w:t>lesbian,</w:t>
      </w:r>
      <w:r w:rsidR="00F40A0A">
        <w:t xml:space="preserve"> </w:t>
      </w:r>
      <w:r w:rsidRPr="003938ED">
        <w:t>gay,</w:t>
      </w:r>
      <w:r w:rsidR="00F40A0A">
        <w:t xml:space="preserve"> </w:t>
      </w:r>
      <w:r w:rsidRPr="003938ED">
        <w:t>bisexual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transgender</w:t>
      </w:r>
      <w:r w:rsidR="00F40A0A">
        <w:t xml:space="preserve"> </w:t>
      </w:r>
      <w:r w:rsidRPr="003938ED">
        <w:t>persons,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prohibit</w:t>
      </w:r>
      <w:r w:rsidR="00F40A0A">
        <w:t xml:space="preserve"> </w:t>
      </w:r>
      <w:r w:rsidRPr="003938ED">
        <w:t>discrimination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basis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sexual</w:t>
      </w:r>
      <w:r w:rsidR="00F40A0A">
        <w:t xml:space="preserve"> </w:t>
      </w:r>
      <w:r w:rsidRPr="003938ED">
        <w:t>orientation,</w:t>
      </w:r>
      <w:r w:rsidR="00F40A0A">
        <w:t xml:space="preserve"> </w:t>
      </w:r>
      <w:r w:rsidRPr="003938ED">
        <w:t>gender</w:t>
      </w:r>
      <w:r w:rsidR="00F40A0A">
        <w:t xml:space="preserve"> </w:t>
      </w:r>
      <w:r w:rsidRPr="003938ED">
        <w:t>identity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gender</w:t>
      </w:r>
      <w:r w:rsidR="00F40A0A">
        <w:t xml:space="preserve"> </w:t>
      </w:r>
      <w:r w:rsidRPr="003938ED">
        <w:t>expression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drafted.</w:t>
      </w:r>
      <w:r w:rsidR="00F40A0A">
        <w:t xml:space="preserve"> 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Edillon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only</w:t>
      </w:r>
      <w:r w:rsidR="00F40A0A">
        <w:t xml:space="preserve"> </w:t>
      </w:r>
      <w:r w:rsidRPr="003938ED">
        <w:t>29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cent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beneficiaries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Comprehensive</w:t>
      </w:r>
      <w:r w:rsidR="00F40A0A">
        <w:t xml:space="preserve"> </w:t>
      </w:r>
      <w:r w:rsidRPr="003938ED">
        <w:t>Agrarian</w:t>
      </w:r>
      <w:r w:rsidR="00F40A0A">
        <w:t xml:space="preserve"> </w:t>
      </w:r>
      <w:r w:rsidRPr="003938ED">
        <w:t>Reform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because</w:t>
      </w:r>
      <w:r w:rsidR="00F40A0A">
        <w:t xml:space="preserve"> </w:t>
      </w:r>
      <w:r w:rsidRPr="003938ED">
        <w:t>land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traditionally</w:t>
      </w:r>
      <w:r w:rsidR="00F40A0A">
        <w:t xml:space="preserve"> </w:t>
      </w:r>
      <w:r w:rsidRPr="003938ED">
        <w:t>bequeathed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men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hoping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improve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low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market</w:t>
      </w:r>
      <w:r w:rsidR="00F40A0A">
        <w:t xml:space="preserve"> </w:t>
      </w:r>
      <w:r w:rsidRPr="003938ED">
        <w:t>participation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part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upcoming</w:t>
      </w:r>
      <w:r w:rsidR="00F40A0A">
        <w:t xml:space="preserve"> </w:t>
      </w:r>
      <w:r w:rsidRPr="003938ED">
        <w:t>Philippine</w:t>
      </w:r>
      <w:r w:rsidR="00F40A0A">
        <w:t xml:space="preserve"> </w:t>
      </w:r>
      <w:r w:rsidRPr="003938ED">
        <w:t>Development</w:t>
      </w:r>
      <w:r w:rsidR="00F40A0A">
        <w:t xml:space="preserve"> </w:t>
      </w:r>
      <w:r w:rsidRPr="003938ED">
        <w:t>Plan.</w:t>
      </w:r>
      <w:r w:rsidR="00F40A0A">
        <w:t xml:space="preserve"> </w:t>
      </w:r>
      <w:r w:rsidRPr="003938ED">
        <w:t>Many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stayed</w:t>
      </w:r>
      <w:r w:rsidR="00F40A0A">
        <w:t xml:space="preserve"> </w:t>
      </w:r>
      <w:r w:rsidRPr="003938ED">
        <w:t>at</w:t>
      </w:r>
      <w:r w:rsidR="00F40A0A">
        <w:t xml:space="preserve"> </w:t>
      </w:r>
      <w:r w:rsidRPr="003938ED">
        <w:t>home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result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family</w:t>
      </w:r>
      <w:r w:rsidR="00F40A0A">
        <w:t xml:space="preserve"> </w:t>
      </w:r>
      <w:r w:rsidRPr="003938ED">
        <w:t>obligations,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regulatory</w:t>
      </w:r>
      <w:r w:rsidR="00F40A0A">
        <w:t xml:space="preserve"> </w:t>
      </w:r>
      <w:r w:rsidRPr="003938ED">
        <w:t>framework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part-time</w:t>
      </w:r>
      <w:r w:rsidR="00F40A0A">
        <w:t xml:space="preserve"> </w:t>
      </w:r>
      <w:r w:rsidRPr="003938ED">
        <w:t>work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work-life</w:t>
      </w:r>
      <w:r w:rsidR="00F40A0A">
        <w:t xml:space="preserve"> </w:t>
      </w:r>
      <w:r w:rsidRPr="003938ED">
        <w:t>balance</w:t>
      </w:r>
      <w:r w:rsidR="00F40A0A">
        <w:t xml:space="preserve"> </w:t>
      </w:r>
      <w:r w:rsidRPr="003938ED">
        <w:t>might</w:t>
      </w:r>
      <w:r w:rsidR="00F40A0A">
        <w:t xml:space="preserve"> </w:t>
      </w:r>
      <w:r w:rsidRPr="003938ED">
        <w:t>encourage</w:t>
      </w:r>
      <w:r w:rsidR="00F40A0A">
        <w:t xml:space="preserve"> </w:t>
      </w:r>
      <w:r w:rsidRPr="003938ED">
        <w:t>them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enter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workforce.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Rebong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emphasized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discrimination</w:t>
      </w:r>
      <w:r w:rsidR="00F40A0A">
        <w:t xml:space="preserve"> </w:t>
      </w:r>
      <w:r w:rsidRPr="003938ED">
        <w:t>against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prohibited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some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simply</w:t>
      </w:r>
      <w:r w:rsidR="00F40A0A">
        <w:t xml:space="preserve"> </w:t>
      </w:r>
      <w:r w:rsidRPr="003938ED">
        <w:t>chose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work.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enacted</w:t>
      </w:r>
      <w:r w:rsidR="00F40A0A">
        <w:t xml:space="preserve"> </w:t>
      </w:r>
      <w:r w:rsidRPr="003938ED">
        <w:t>various</w:t>
      </w:r>
      <w:r w:rsidR="00F40A0A">
        <w:t xml:space="preserve"> </w:t>
      </w:r>
      <w:r w:rsidRPr="003938ED">
        <w:t>laws,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Magna</w:t>
      </w:r>
      <w:r w:rsidR="00F40A0A">
        <w:t xml:space="preserve"> </w:t>
      </w:r>
      <w:r w:rsidRPr="003938ED">
        <w:t>Carta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Women,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amended</w:t>
      </w:r>
      <w:r w:rsidR="00F40A0A">
        <w:t xml:space="preserve"> </w:t>
      </w:r>
      <w:r w:rsidRPr="003938ED">
        <w:t>others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view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opening</w:t>
      </w:r>
      <w:r w:rsidR="00F40A0A">
        <w:t xml:space="preserve"> </w:t>
      </w:r>
      <w:r w:rsidRPr="003938ED">
        <w:t>more</w:t>
      </w:r>
      <w:r w:rsidR="00F40A0A">
        <w:t xml:space="preserve"> </w:t>
      </w:r>
      <w:r w:rsidRPr="003938ED">
        <w:t>doors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encouraging</w:t>
      </w:r>
      <w:r w:rsidR="00F40A0A">
        <w:t xml:space="preserve"> </w:t>
      </w:r>
      <w:r w:rsidRPr="003938ED">
        <w:t>them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active</w:t>
      </w:r>
      <w:r w:rsidR="00F40A0A">
        <w:t xml:space="preserve"> </w:t>
      </w:r>
      <w:r w:rsidRPr="003938ED">
        <w:t>participants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force.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entitled</w:t>
      </w:r>
      <w:r w:rsidR="00F40A0A">
        <w:t xml:space="preserve"> </w:t>
      </w:r>
      <w:r w:rsidRPr="003938ED">
        <w:t>JobStart,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promoted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disadvantaged</w:t>
      </w:r>
      <w:r w:rsidR="00F40A0A">
        <w:t xml:space="preserve"> </w:t>
      </w:r>
      <w:r w:rsidRPr="003938ED">
        <w:t>young</w:t>
      </w:r>
      <w:r w:rsidR="00F40A0A">
        <w:t xml:space="preserve"> </w:t>
      </w:r>
      <w:r w:rsidRPr="003938ED">
        <w:t>persons,</w:t>
      </w:r>
      <w:r w:rsidR="00F40A0A">
        <w:t xml:space="preserve"> </w:t>
      </w:r>
      <w:r w:rsidRPr="003938ED">
        <w:t>particularly</w:t>
      </w:r>
      <w:r w:rsidR="00F40A0A">
        <w:t xml:space="preserve"> </w:t>
      </w:r>
      <w:r w:rsidRPr="003938ED">
        <w:t>young</w:t>
      </w:r>
      <w:r w:rsidR="00F40A0A">
        <w:t xml:space="preserve"> </w:t>
      </w:r>
      <w:r w:rsidRPr="003938ED">
        <w:t>women.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Edillon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several</w:t>
      </w:r>
      <w:r w:rsidR="00F40A0A">
        <w:t xml:space="preserve"> </w:t>
      </w:r>
      <w:r w:rsidRPr="003938ED">
        <w:t>major</w:t>
      </w:r>
      <w:r w:rsidR="00F40A0A">
        <w:t xml:space="preserve"> </w:t>
      </w:r>
      <w:r w:rsidRPr="003938ED">
        <w:t>companies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employed</w:t>
      </w:r>
      <w:r w:rsidR="00F40A0A">
        <w:t xml:space="preserve"> </w:t>
      </w:r>
      <w:r w:rsidRPr="003938ED">
        <w:t>large</w:t>
      </w:r>
      <w:r w:rsidR="00F40A0A">
        <w:t xml:space="preserve"> </w:t>
      </w:r>
      <w:r w:rsidRPr="003938ED">
        <w:t>numbers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nevertheless</w:t>
      </w:r>
      <w:r w:rsidR="00F40A0A">
        <w:t xml:space="preserve"> </w:t>
      </w:r>
      <w:r w:rsidRPr="003938ED">
        <w:t>step</w:t>
      </w:r>
      <w:r w:rsidR="00F40A0A">
        <w:t xml:space="preserve"> </w:t>
      </w:r>
      <w:r w:rsidRPr="003938ED">
        <w:t>up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efforts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disseminate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Magna</w:t>
      </w:r>
      <w:r w:rsidR="00F40A0A">
        <w:t xml:space="preserve"> </w:t>
      </w:r>
      <w:r w:rsidRPr="003938ED">
        <w:t>Carta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raise</w:t>
      </w:r>
      <w:r w:rsidR="00F40A0A">
        <w:t xml:space="preserve"> </w:t>
      </w:r>
      <w:r w:rsidRPr="003938ED">
        <w:t>awareness</w:t>
      </w:r>
      <w:r w:rsidR="00F40A0A">
        <w:t xml:space="preserve"> </w:t>
      </w:r>
      <w:r w:rsidRPr="003938ED">
        <w:t>of,</w:t>
      </w:r>
      <w:r w:rsidR="00F40A0A">
        <w:t xml:space="preserve"> </w:t>
      </w:r>
      <w:r w:rsidRPr="003938ED">
        <w:t>inter</w:t>
      </w:r>
      <w:r w:rsidR="00F40A0A">
        <w:t xml:space="preserve"> </w:t>
      </w:r>
      <w:r w:rsidRPr="003938ED">
        <w:t>alia,</w:t>
      </w:r>
      <w:r w:rsidR="00F40A0A">
        <w:t xml:space="preserve"> </w:t>
      </w:r>
      <w:r w:rsidRPr="003938ED">
        <w:t>tax</w:t>
      </w:r>
      <w:r w:rsidR="00F40A0A">
        <w:t xml:space="preserve"> </w:t>
      </w:r>
      <w:r w:rsidRPr="003938ED">
        <w:t>incentives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companies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hired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persons.</w:t>
      </w:r>
      <w:r w:rsidR="00F40A0A">
        <w:t xml:space="preserve"> 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Clara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Asuncion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educational</w:t>
      </w:r>
      <w:r w:rsidR="00F40A0A">
        <w:t xml:space="preserve"> </w:t>
      </w:r>
      <w:r w:rsidRPr="003938ED">
        <w:t>assistance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</w:t>
      </w:r>
      <w:r w:rsidR="00F40A0A">
        <w:t xml:space="preserve"> </w:t>
      </w:r>
      <w:r w:rsidRPr="003938ED">
        <w:t>pursuing</w:t>
      </w:r>
      <w:r w:rsidR="00F40A0A">
        <w:t xml:space="preserve"> </w:t>
      </w:r>
      <w:r w:rsidRPr="003938ED">
        <w:t>primary,</w:t>
      </w:r>
      <w:r w:rsidR="00F40A0A">
        <w:t xml:space="preserve"> </w:t>
      </w:r>
      <w:r w:rsidRPr="003938ED">
        <w:t>secondary,</w:t>
      </w:r>
      <w:r w:rsidR="00F40A0A">
        <w:t xml:space="preserve"> </w:t>
      </w:r>
      <w:r w:rsidRPr="003938ED">
        <w:t>tertiary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post-tertiary</w:t>
      </w:r>
      <w:r w:rsidR="00F40A0A">
        <w:t xml:space="preserve"> </w:t>
      </w:r>
      <w:r w:rsidRPr="003938ED">
        <w:t>studies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vocational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technical</w:t>
      </w:r>
      <w:r w:rsidR="00F40A0A">
        <w:t xml:space="preserve"> </w:t>
      </w:r>
      <w:r w:rsidRPr="003938ED">
        <w:t>training</w:t>
      </w:r>
      <w:r w:rsidR="00F40A0A">
        <w:t xml:space="preserve"> </w:t>
      </w:r>
      <w:r w:rsidRPr="003938ED">
        <w:t>at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private</w:t>
      </w:r>
      <w:r w:rsidR="00F40A0A">
        <w:t xml:space="preserve"> </w:t>
      </w:r>
      <w:r w:rsidRPr="003938ED">
        <w:t>institutions,</w:t>
      </w:r>
      <w:r w:rsidR="00F40A0A">
        <w:t xml:space="preserve"> </w:t>
      </w:r>
      <w:r w:rsidRPr="003938ED">
        <w:t>through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provision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scholarships,</w:t>
      </w:r>
      <w:r w:rsidR="00F40A0A">
        <w:t xml:space="preserve"> </w:t>
      </w:r>
      <w:r w:rsidRPr="003938ED">
        <w:t>grants,</w:t>
      </w:r>
      <w:r w:rsidR="00F40A0A">
        <w:t xml:space="preserve"> </w:t>
      </w:r>
      <w:r w:rsidRPr="003938ED">
        <w:t>financial</w:t>
      </w:r>
      <w:r w:rsidR="00F40A0A">
        <w:t xml:space="preserve"> </w:t>
      </w:r>
      <w:r w:rsidRPr="003938ED">
        <w:t>aid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subsidies,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well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books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learning</w:t>
      </w:r>
      <w:r w:rsidR="00F40A0A">
        <w:t xml:space="preserve"> </w:t>
      </w:r>
      <w:r w:rsidRPr="003938ED">
        <w:t>materials.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order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eligible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assistance,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students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meet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minimum</w:t>
      </w:r>
      <w:r w:rsidR="00F40A0A">
        <w:t xml:space="preserve"> </w:t>
      </w:r>
      <w:r w:rsidRPr="003938ED">
        <w:t>admission</w:t>
      </w:r>
      <w:r w:rsidR="00F40A0A">
        <w:t xml:space="preserve"> </w:t>
      </w:r>
      <w:r w:rsidRPr="003938ED">
        <w:t>requirements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relevant</w:t>
      </w:r>
      <w:r w:rsidR="00F40A0A">
        <w:t xml:space="preserve"> </w:t>
      </w:r>
      <w:r w:rsidRPr="003938ED">
        <w:t>institution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study.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regard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transportation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accessibility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all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transport</w:t>
      </w:r>
      <w:r w:rsidR="00F40A0A">
        <w:t xml:space="preserve"> </w:t>
      </w:r>
      <w:r w:rsidRPr="003938ED">
        <w:t>terminals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wheelchair-accessible.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allowed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drive</w:t>
      </w:r>
      <w:r w:rsidR="00F40A0A">
        <w:t xml:space="preserve"> </w:t>
      </w:r>
      <w:r w:rsidRPr="003938ED">
        <w:t>cars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hold</w:t>
      </w:r>
      <w:r w:rsidR="00F40A0A">
        <w:t xml:space="preserve"> </w:t>
      </w:r>
      <w:r w:rsidRPr="003938ED">
        <w:t>drivers</w:t>
      </w:r>
      <w:r w:rsidR="00F40A0A">
        <w:t xml:space="preserve">’ </w:t>
      </w:r>
      <w:r w:rsidRPr="003938ED">
        <w:t>licences.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Edillon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data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based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various</w:t>
      </w:r>
      <w:r w:rsidR="00F40A0A">
        <w:t xml:space="preserve"> </w:t>
      </w:r>
      <w:r w:rsidRPr="003938ED">
        <w:t>factors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person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working</w:t>
      </w:r>
      <w:r w:rsidR="00F40A0A">
        <w:t xml:space="preserve"> </w:t>
      </w:r>
      <w:r w:rsidRPr="003938ED">
        <w:t>age,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employed,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seeking</w:t>
      </w:r>
      <w:r w:rsidR="00F40A0A">
        <w:t xml:space="preserve"> </w:t>
      </w:r>
      <w:r w:rsidRPr="003938ED">
        <w:t>employment,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available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work.</w:t>
      </w:r>
      <w:r w:rsidR="00F40A0A">
        <w:t xml:space="preserve"> </w:t>
      </w:r>
      <w:r w:rsidRPr="003938ED">
        <w:t>Full-time</w:t>
      </w:r>
      <w:r w:rsidR="00F40A0A">
        <w:t xml:space="preserve"> </w:t>
      </w:r>
      <w:r w:rsidRPr="003938ED">
        <w:t>students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considered</w:t>
      </w:r>
      <w:r w:rsidR="00F40A0A">
        <w:t xml:space="preserve"> </w:t>
      </w:r>
      <w:r w:rsidRPr="003938ED">
        <w:t>part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force.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conducted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surveys</w:t>
      </w:r>
      <w:r w:rsidR="00F40A0A">
        <w:t xml:space="preserve"> </w:t>
      </w:r>
      <w:r w:rsidRPr="003938ED">
        <w:t>every</w:t>
      </w:r>
      <w:r w:rsidR="00F40A0A">
        <w:t xml:space="preserve"> </w:t>
      </w:r>
      <w:r w:rsidRPr="003938ED">
        <w:t>quarter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based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annual</w:t>
      </w:r>
      <w:r w:rsidR="00F40A0A">
        <w:t xml:space="preserve"> </w:t>
      </w:r>
      <w:r w:rsidRPr="003938ED">
        <w:t>statistics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those</w:t>
      </w:r>
      <w:r w:rsidR="00F40A0A">
        <w:t xml:space="preserve"> </w:t>
      </w:r>
      <w:r w:rsidRPr="003938ED">
        <w:t>surveys.</w:t>
      </w:r>
      <w:r w:rsidR="00F40A0A">
        <w:t xml:space="preserve"> </w:t>
      </w:r>
      <w:r w:rsidRPr="003938ED">
        <w:t>There</w:t>
      </w:r>
      <w:r w:rsidR="00F40A0A">
        <w:t xml:space="preserve"> </w:t>
      </w:r>
      <w:r w:rsidRPr="003938ED">
        <w:t>were,</w:t>
      </w:r>
      <w:r w:rsidR="00F40A0A">
        <w:t xml:space="preserve"> </w:t>
      </w:r>
      <w:r w:rsidRPr="003938ED">
        <w:t>however,</w:t>
      </w:r>
      <w:r w:rsidR="00F40A0A">
        <w:t xml:space="preserve"> </w:t>
      </w:r>
      <w:r w:rsidRPr="003938ED">
        <w:t>some</w:t>
      </w:r>
      <w:r w:rsidR="00F40A0A">
        <w:t xml:space="preserve"> </w:t>
      </w:r>
      <w:r w:rsidRPr="003938ED">
        <w:t>gaps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data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result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typhoon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struck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2014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destroyed</w:t>
      </w:r>
      <w:r w:rsidR="00F40A0A">
        <w:t xml:space="preserve"> </w:t>
      </w:r>
      <w:r w:rsidRPr="003938ED">
        <w:t>some</w:t>
      </w:r>
      <w:r w:rsidR="00F40A0A">
        <w:t xml:space="preserve"> </w:t>
      </w:r>
      <w:r w:rsidRPr="003938ED">
        <w:t>survey</w:t>
      </w:r>
      <w:r w:rsidR="00F40A0A">
        <w:t xml:space="preserve"> </w:t>
      </w:r>
      <w:r w:rsidRPr="003938ED">
        <w:t>responses.</w:t>
      </w:r>
    </w:p>
    <w:p w:rsidR="00DD5109" w:rsidRPr="003938ED" w:rsidRDefault="00DD5109" w:rsidP="00DD5109">
      <w:pPr>
        <w:pStyle w:val="ParaNoG"/>
      </w:pPr>
      <w:r w:rsidRPr="003938ED">
        <w:t>Unemployment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disproportionately</w:t>
      </w:r>
      <w:r w:rsidR="00F40A0A">
        <w:t xml:space="preserve"> </w:t>
      </w:r>
      <w:r w:rsidRPr="003938ED">
        <w:t>high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young</w:t>
      </w:r>
      <w:r w:rsidR="00F40A0A">
        <w:t xml:space="preserve"> </w:t>
      </w:r>
      <w:r w:rsidRPr="003938ED">
        <w:t>workers.</w:t>
      </w:r>
      <w:r w:rsidR="00F40A0A">
        <w:t xml:space="preserve"> </w:t>
      </w:r>
      <w:r w:rsidRPr="003938ED">
        <w:t>Firms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hesitant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hire</w:t>
      </w:r>
      <w:r w:rsidR="00F40A0A">
        <w:t xml:space="preserve"> </w:t>
      </w:r>
      <w:r w:rsidRPr="003938ED">
        <w:t>first-time</w:t>
      </w:r>
      <w:r w:rsidR="00F40A0A">
        <w:t xml:space="preserve"> </w:t>
      </w:r>
      <w:r w:rsidRPr="003938ED">
        <w:t>jobseekers</w:t>
      </w:r>
      <w:r w:rsidR="00F40A0A">
        <w:t xml:space="preserve"> </w:t>
      </w:r>
      <w:r w:rsidRPr="003938ED">
        <w:t>because</w:t>
      </w:r>
      <w:r w:rsidR="00F40A0A">
        <w:t xml:space="preserve"> </w:t>
      </w:r>
      <w:r w:rsidRPr="003938ED">
        <w:t>they</w:t>
      </w:r>
      <w:r w:rsidR="00F40A0A">
        <w:t xml:space="preserve"> </w:t>
      </w:r>
      <w:r w:rsidRPr="003938ED">
        <w:t>lacked</w:t>
      </w:r>
      <w:r w:rsidR="00F40A0A">
        <w:t xml:space="preserve"> </w:t>
      </w:r>
      <w:r w:rsidRPr="003938ED">
        <w:t>skills,</w:t>
      </w:r>
      <w:r w:rsidR="00F40A0A">
        <w:t xml:space="preserve"> </w:t>
      </w:r>
      <w:r w:rsidRPr="003938ED">
        <w:t>experience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maturity.</w:t>
      </w:r>
      <w:r w:rsidR="00F40A0A">
        <w:t xml:space="preserve"> </w:t>
      </w:r>
      <w:r w:rsidRPr="003938ED">
        <w:t>Moreover,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system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line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legal</w:t>
      </w:r>
      <w:r w:rsidR="00F40A0A">
        <w:t xml:space="preserve"> </w:t>
      </w:r>
      <w:r w:rsidRPr="003938ED">
        <w:t>framework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employment:</w:t>
      </w:r>
      <w:r w:rsidR="00F40A0A">
        <w:t xml:space="preserve"> </w:t>
      </w:r>
      <w:r w:rsidRPr="003938ED">
        <w:t>young</w:t>
      </w:r>
      <w:r w:rsidR="00F40A0A">
        <w:t xml:space="preserve"> </w:t>
      </w:r>
      <w:r w:rsidRPr="003938ED">
        <w:t>people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complete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basic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16</w:t>
      </w:r>
      <w:r w:rsidR="00F40A0A">
        <w:t xml:space="preserve"> </w:t>
      </w:r>
      <w:r w:rsidRPr="003938ED">
        <w:t>years</w:t>
      </w:r>
      <w:r w:rsidR="00F40A0A">
        <w:t xml:space="preserve"> </w:t>
      </w:r>
      <w:r w:rsidRPr="003938ED">
        <w:t>but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legally</w:t>
      </w:r>
      <w:r w:rsidR="00F40A0A">
        <w:t xml:space="preserve"> </w:t>
      </w:r>
      <w:r w:rsidRPr="003938ED">
        <w:t>sign</w:t>
      </w:r>
      <w:r w:rsidR="00F40A0A">
        <w:t xml:space="preserve"> </w:t>
      </w:r>
      <w:r w:rsidRPr="003938ED">
        <w:t>contracts</w:t>
      </w:r>
      <w:r w:rsidR="00F40A0A">
        <w:t xml:space="preserve"> </w:t>
      </w:r>
      <w:r w:rsidRPr="003938ED">
        <w:t>before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18.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reform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addressing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issue,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others.</w:t>
      </w:r>
      <w:r w:rsidR="00F40A0A">
        <w:t xml:space="preserve"> 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Villaruel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Aragon</w:t>
      </w:r>
      <w:r w:rsidR="00F40A0A">
        <w:t xml:space="preserve"> </w:t>
      </w:r>
      <w:r w:rsidRPr="003938ED">
        <w:t>(Philippines)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established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programmes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facilitate</w:t>
      </w:r>
      <w:r w:rsidR="00F40A0A">
        <w:t xml:space="preserve"> </w:t>
      </w:r>
      <w:r w:rsidRPr="003938ED">
        <w:t>young</w:t>
      </w:r>
      <w:r w:rsidR="00F40A0A">
        <w:t xml:space="preserve"> </w:t>
      </w:r>
      <w:r w:rsidRPr="003938ED">
        <w:t>persons</w:t>
      </w:r>
      <w:r w:rsidR="00F40A0A">
        <w:t xml:space="preserve">’ </w:t>
      </w:r>
      <w:r w:rsidRPr="003938ED">
        <w:t>transition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school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work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doubled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budget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programmes.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Technical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Skills</w:t>
      </w:r>
      <w:r w:rsidR="00F40A0A">
        <w:t xml:space="preserve"> </w:t>
      </w:r>
      <w:r w:rsidRPr="003938ED">
        <w:t>Development</w:t>
      </w:r>
      <w:r w:rsidR="00F40A0A">
        <w:t xml:space="preserve"> </w:t>
      </w:r>
      <w:r w:rsidRPr="003938ED">
        <w:t>Authority,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example,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technical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vocational</w:t>
      </w:r>
      <w:r w:rsidR="00F40A0A">
        <w:t xml:space="preserve"> </w:t>
      </w:r>
      <w:r w:rsidRPr="003938ED">
        <w:t>training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approximately</w:t>
      </w:r>
      <w:r w:rsidR="00F40A0A">
        <w:t xml:space="preserve"> </w:t>
      </w:r>
      <w:r w:rsidRPr="003938ED">
        <w:t>one</w:t>
      </w:r>
      <w:r w:rsidR="00F40A0A">
        <w:t xml:space="preserve"> </w:t>
      </w:r>
      <w:r w:rsidRPr="003938ED">
        <w:t>million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year.</w:t>
      </w:r>
      <w:r w:rsidR="00F40A0A">
        <w:t xml:space="preserve"> </w:t>
      </w:r>
      <w:r w:rsidRPr="003938ED">
        <w:t>Furthermore,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Offices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amended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order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strengthen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modernize</w:t>
      </w:r>
      <w:r w:rsidR="00F40A0A">
        <w:t xml:space="preserve"> </w:t>
      </w:r>
      <w:r w:rsidRPr="003938ED">
        <w:t>public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services.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result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measures,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force</w:t>
      </w:r>
      <w:r w:rsidR="00F40A0A">
        <w:t xml:space="preserve"> </w:t>
      </w:r>
      <w:r w:rsidRPr="003938ED">
        <w:t>survey</w:t>
      </w:r>
      <w:r w:rsidR="00F40A0A">
        <w:t xml:space="preserve"> </w:t>
      </w:r>
      <w:r w:rsidRPr="003938ED">
        <w:t>conducted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July</w:t>
      </w:r>
      <w:r w:rsidR="00F40A0A">
        <w:t xml:space="preserve"> </w:t>
      </w:r>
      <w:r w:rsidRPr="003938ED">
        <w:t>2016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shown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decrease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both</w:t>
      </w:r>
      <w:r w:rsidR="00F40A0A">
        <w:t xml:space="preserve"> </w:t>
      </w:r>
      <w:r w:rsidRPr="003938ED">
        <w:t>unemployment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underemployment.</w:t>
      </w:r>
      <w:r w:rsidR="00F40A0A">
        <w:t xml:space="preserve"> 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developed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integrated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skills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entrepreneurship</w:t>
      </w:r>
      <w:r w:rsidR="00F40A0A">
        <w:t xml:space="preserve"> </w:t>
      </w:r>
      <w:r w:rsidRPr="003938ED">
        <w:t>training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emergency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poor,</w:t>
      </w:r>
      <w:r w:rsidR="00F40A0A">
        <w:t xml:space="preserve"> </w:t>
      </w:r>
      <w:r w:rsidRPr="003938ED">
        <w:t>displaced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marginalized</w:t>
      </w:r>
      <w:r w:rsidR="00F40A0A">
        <w:t xml:space="preserve"> </w:t>
      </w:r>
      <w:r w:rsidRPr="003938ED">
        <w:t>workers.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delivered</w:t>
      </w:r>
      <w:r w:rsidR="00F40A0A">
        <w:t xml:space="preserve"> </w:t>
      </w:r>
      <w:r w:rsidRPr="003938ED">
        <w:t>livelihood</w:t>
      </w:r>
      <w:r w:rsidR="00F40A0A">
        <w:t xml:space="preserve"> </w:t>
      </w:r>
      <w:r w:rsidRPr="003938ED">
        <w:t>assistance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total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517,334</w:t>
      </w:r>
      <w:r w:rsidR="00F40A0A">
        <w:t xml:space="preserve"> </w:t>
      </w:r>
      <w:r w:rsidRPr="003938ED">
        <w:t>beneficiaries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2011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2016,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emergency</w:t>
      </w:r>
      <w:r w:rsidR="00F40A0A">
        <w:t xml:space="preserve"> </w:t>
      </w:r>
      <w:r w:rsidRPr="003938ED">
        <w:t>employment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251,408</w:t>
      </w:r>
      <w:r w:rsidR="00F40A0A">
        <w:t xml:space="preserve"> </w:t>
      </w:r>
      <w:r w:rsidRPr="003938ED">
        <w:t>beneficiaries.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>
        <w:rPr>
          <w:b/>
          <w:bCs/>
        </w:rPr>
        <w:t xml:space="preserve"> </w:t>
      </w:r>
      <w:r w:rsidRPr="00F40A0A">
        <w:rPr>
          <w:b/>
          <w:bCs/>
        </w:rPr>
        <w:t>Shin</w:t>
      </w:r>
      <w:r w:rsidRPr="003938ED">
        <w:t>,</w:t>
      </w:r>
      <w:r w:rsidR="00F40A0A">
        <w:t xml:space="preserve"> </w:t>
      </w:r>
      <w:r w:rsidRPr="003938ED">
        <w:t>recalling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divorce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yet</w:t>
      </w:r>
      <w:r w:rsidR="00F40A0A">
        <w:t xml:space="preserve"> </w:t>
      </w:r>
      <w:r w:rsidRPr="003938ED">
        <w:t>allowed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Philippines,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she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interested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learn</w:t>
      </w:r>
      <w:r w:rsidR="00F40A0A">
        <w:t xml:space="preserve"> </w:t>
      </w:r>
      <w:r w:rsidRPr="003938ED">
        <w:t>about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proposed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dissolution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marriages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when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likely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enacted.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welcome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any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consideration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relation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registration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births,</w:t>
      </w:r>
      <w:r w:rsidR="00F40A0A">
        <w:t xml:space="preserve"> </w:t>
      </w:r>
      <w:r w:rsidRPr="003938ED">
        <w:t>given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high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undocumented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Muslim</w:t>
      </w:r>
      <w:r w:rsidR="00F40A0A">
        <w:t xml:space="preserve"> </w:t>
      </w:r>
      <w:r w:rsidRPr="003938ED">
        <w:t>community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peoples,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well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Filipino</w:t>
      </w:r>
      <w:r w:rsidR="00F40A0A">
        <w:t xml:space="preserve"> </w:t>
      </w:r>
      <w:r w:rsidRPr="003938ED">
        <w:t>workers</w:t>
      </w:r>
      <w:r w:rsidR="00F40A0A">
        <w:t xml:space="preserve"> </w:t>
      </w:r>
      <w:r w:rsidRPr="003938ED">
        <w:t>overseas.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unclear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envisaged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provide</w:t>
      </w:r>
      <w:r w:rsidR="00F40A0A">
        <w:t xml:space="preserve"> </w:t>
      </w:r>
      <w:r w:rsidRPr="003938ED">
        <w:t>assistance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families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especially</w:t>
      </w:r>
      <w:r w:rsidR="00F40A0A">
        <w:t xml:space="preserve"> </w:t>
      </w:r>
      <w:r w:rsidRPr="003938ED">
        <w:t>women,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often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shoulder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burden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care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consequently</w:t>
      </w:r>
      <w:r w:rsidR="00F40A0A">
        <w:t xml:space="preserve"> </w:t>
      </w:r>
      <w:r w:rsidRPr="003938ED">
        <w:t>home-bound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unable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lead</w:t>
      </w:r>
      <w:r w:rsidR="00F40A0A">
        <w:t xml:space="preserve"> </w:t>
      </w:r>
      <w:r w:rsidRPr="003938ED">
        <w:t>independent</w:t>
      </w:r>
      <w:r w:rsidR="00F40A0A">
        <w:t xml:space="preserve"> </w:t>
      </w:r>
      <w:r w:rsidRPr="003938ED">
        <w:t>lives.</w:t>
      </w:r>
      <w:r w:rsidR="00F40A0A">
        <w:t xml:space="preserve"> </w:t>
      </w:r>
      <w:r w:rsidRPr="003938ED">
        <w:t>She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expressed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hope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improve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data-gathering</w:t>
      </w:r>
      <w:r w:rsidR="00F40A0A">
        <w:t xml:space="preserve"> </w:t>
      </w:r>
      <w:r w:rsidRPr="003938ED">
        <w:t>techniques,</w:t>
      </w:r>
      <w:r w:rsidR="00F40A0A">
        <w:t xml:space="preserve"> </w:t>
      </w:r>
      <w:r w:rsidRPr="003938ED">
        <w:t>given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official</w:t>
      </w:r>
      <w:r w:rsidR="00F40A0A">
        <w:t xml:space="preserve"> </w:t>
      </w:r>
      <w:r w:rsidRPr="003938ED">
        <w:t>disability</w:t>
      </w:r>
      <w:r w:rsidR="00F40A0A">
        <w:t xml:space="preserve"> </w:t>
      </w:r>
      <w:r w:rsidRPr="003938ED">
        <w:t>rate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far</w:t>
      </w:r>
      <w:r w:rsidR="00F40A0A">
        <w:t xml:space="preserve"> </w:t>
      </w:r>
      <w:r w:rsidRPr="003938ED">
        <w:t>below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average</w:t>
      </w:r>
      <w:r w:rsidR="00F40A0A">
        <w:t xml:space="preserve"> </w:t>
      </w:r>
      <w:r w:rsidRPr="003938ED">
        <w:t>estimated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World</w:t>
      </w:r>
      <w:r w:rsidR="00F40A0A">
        <w:t xml:space="preserve"> </w:t>
      </w:r>
      <w:r w:rsidRPr="003938ED">
        <w:t>Health</w:t>
      </w:r>
      <w:r w:rsidR="00F40A0A">
        <w:t xml:space="preserve"> </w:t>
      </w:r>
      <w:r w:rsidRPr="003938ED">
        <w:t>Organization.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like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learn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action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raise</w:t>
      </w:r>
      <w:r w:rsidR="00F40A0A">
        <w:t xml:space="preserve"> </w:t>
      </w:r>
      <w:r w:rsidRPr="003938ED">
        <w:t>awareness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Magna</w:t>
      </w:r>
      <w:r w:rsidR="00F40A0A">
        <w:t xml:space="preserve"> </w:t>
      </w:r>
      <w:r w:rsidRPr="003938ED">
        <w:t>Carta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migrant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most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need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guaranteed.</w:t>
      </w:r>
      <w:r w:rsidR="00F40A0A">
        <w:t xml:space="preserve"> </w:t>
      </w:r>
      <w:r w:rsidRPr="003938ED">
        <w:t>How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reconciled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Code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Muslim</w:t>
      </w:r>
      <w:r w:rsidR="00F40A0A">
        <w:t xml:space="preserve"> </w:t>
      </w:r>
      <w:r w:rsidRPr="003938ED">
        <w:t>Personal</w:t>
      </w:r>
      <w:r w:rsidR="00F40A0A">
        <w:t xml:space="preserve"> </w:t>
      </w:r>
      <w:r w:rsidRPr="003938ED">
        <w:t>Laws?</w:t>
      </w:r>
    </w:p>
    <w:p w:rsidR="00DD5109" w:rsidRPr="003938ED" w:rsidRDefault="00DD5109" w:rsidP="00DD5109">
      <w:pPr>
        <w:pStyle w:val="ParaNoG"/>
      </w:pPr>
      <w:r w:rsidRPr="003938ED">
        <w:t>In</w:t>
      </w:r>
      <w:r w:rsidR="00F40A0A">
        <w:t xml:space="preserve"> </w:t>
      </w:r>
      <w:r w:rsidRPr="003938ED">
        <w:t>respect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violence</w:t>
      </w:r>
      <w:r w:rsidR="00F40A0A">
        <w:t xml:space="preserve"> </w:t>
      </w:r>
      <w:r w:rsidRPr="003938ED">
        <w:t>against</w:t>
      </w:r>
      <w:r w:rsidR="00F40A0A">
        <w:t xml:space="preserve"> </w:t>
      </w:r>
      <w:r w:rsidRPr="003938ED">
        <w:t>women,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required</w:t>
      </w:r>
      <w:r w:rsidR="00F40A0A">
        <w:t xml:space="preserve"> </w:t>
      </w:r>
      <w:r w:rsidRPr="003938ED">
        <w:t>further</w:t>
      </w:r>
      <w:r w:rsidR="00F40A0A">
        <w:t xml:space="preserve"> </w:t>
      </w:r>
      <w:r w:rsidRPr="003938ED">
        <w:t>details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proposed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revise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definition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rape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statutory</w:t>
      </w:r>
      <w:r w:rsidR="00F40A0A">
        <w:t xml:space="preserve"> </w:t>
      </w:r>
      <w:r w:rsidRPr="003938ED">
        <w:t>rape.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give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account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intended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provide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girls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victims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violence,</w:t>
      </w:r>
      <w:r w:rsidR="00F40A0A">
        <w:t xml:space="preserve"> </w:t>
      </w:r>
      <w:r w:rsidRPr="003938ED">
        <w:t>especially</w:t>
      </w:r>
      <w:r w:rsidR="00F40A0A">
        <w:t xml:space="preserve"> </w:t>
      </w:r>
      <w:r w:rsidRPr="003938ED">
        <w:t>those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view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high</w:t>
      </w:r>
      <w:r w:rsidR="00F40A0A">
        <w:t xml:space="preserve"> </w:t>
      </w:r>
      <w:r w:rsidRPr="003938ED">
        <w:t>prevalence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violence</w:t>
      </w:r>
      <w:r w:rsidR="00F40A0A">
        <w:t xml:space="preserve"> </w:t>
      </w:r>
      <w:r w:rsidRPr="003938ED">
        <w:t>against</w:t>
      </w:r>
      <w:r w:rsidR="00F40A0A">
        <w:t xml:space="preserve"> </w:t>
      </w:r>
      <w:r w:rsidRPr="003938ED">
        <w:t>women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apparent</w:t>
      </w:r>
      <w:r w:rsidR="00F40A0A">
        <w:t xml:space="preserve"> </w:t>
      </w:r>
      <w:r w:rsidRPr="003938ED">
        <w:t>lack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legal</w:t>
      </w:r>
      <w:r w:rsidR="00F40A0A">
        <w:t xml:space="preserve"> </w:t>
      </w:r>
      <w:r w:rsidRPr="003938ED">
        <w:t>remedies</w:t>
      </w:r>
      <w:r w:rsidR="00F40A0A">
        <w:t xml:space="preserve"> </w:t>
      </w:r>
      <w:r w:rsidRPr="003938ED">
        <w:t>available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those</w:t>
      </w:r>
      <w:r w:rsidR="00F40A0A">
        <w:t xml:space="preserve"> </w:t>
      </w:r>
      <w:r w:rsidRPr="003938ED">
        <w:t>women.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grateful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response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reports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large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15</w:t>
      </w:r>
      <w:r w:rsidR="00F40A0A">
        <w:t xml:space="preserve"> </w:t>
      </w:r>
      <w:r w:rsidRPr="003938ED">
        <w:t>years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engaged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worst</w:t>
      </w:r>
      <w:r w:rsidR="00F40A0A">
        <w:t xml:space="preserve"> </w:t>
      </w:r>
      <w:r w:rsidRPr="003938ED">
        <w:t>forms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child</w:t>
      </w:r>
      <w:r w:rsidR="00F40A0A">
        <w:t xml:space="preserve"> </w:t>
      </w:r>
      <w:r w:rsidRPr="003938ED">
        <w:t>labour,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gold</w:t>
      </w:r>
      <w:r w:rsidR="00F40A0A">
        <w:t xml:space="preserve"> </w:t>
      </w:r>
      <w:r w:rsidRPr="003938ED">
        <w:t>mining,</w:t>
      </w:r>
      <w:r w:rsidR="00F40A0A">
        <w:t xml:space="preserve"> </w:t>
      </w:r>
      <w:r w:rsidRPr="003938ED">
        <w:t>despite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ratification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Convention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Child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Optional</w:t>
      </w:r>
      <w:r w:rsidR="00F40A0A">
        <w:t xml:space="preserve"> </w:t>
      </w:r>
      <w:r w:rsidRPr="003938ED">
        <w:t>Protocol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Convention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Child.</w:t>
      </w:r>
      <w:r w:rsidR="00F40A0A">
        <w:t xml:space="preserve"> </w:t>
      </w:r>
      <w:r w:rsidRPr="003938ED">
        <w:t>How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enforce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laws</w:t>
      </w:r>
      <w:r w:rsidR="00F40A0A">
        <w:t xml:space="preserve"> </w:t>
      </w:r>
      <w:r w:rsidRPr="003938ED">
        <w:t>prohibiting</w:t>
      </w:r>
      <w:r w:rsidR="00F40A0A">
        <w:t xml:space="preserve"> </w:t>
      </w:r>
      <w:r w:rsidRPr="003938ED">
        <w:t>child</w:t>
      </w:r>
      <w:r w:rsidR="00F40A0A">
        <w:t xml:space="preserve"> </w:t>
      </w:r>
      <w:r w:rsidRPr="003938ED">
        <w:t>labour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recruitment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use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armed</w:t>
      </w:r>
      <w:r w:rsidR="00F40A0A">
        <w:t xml:space="preserve"> </w:t>
      </w:r>
      <w:r w:rsidRPr="003938ED">
        <w:t>conflict?</w:t>
      </w:r>
      <w:r w:rsidR="00F40A0A">
        <w:t xml:space="preserve"> </w:t>
      </w:r>
    </w:p>
    <w:p w:rsidR="00DD5109" w:rsidRPr="003938ED" w:rsidRDefault="00DD5109" w:rsidP="00DD5109">
      <w:pPr>
        <w:pStyle w:val="ParaNoG"/>
      </w:pP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concerned</w:t>
      </w:r>
      <w:r w:rsidR="00F40A0A">
        <w:t xml:space="preserve"> </w:t>
      </w:r>
      <w:r w:rsidRPr="003938ED">
        <w:t>that,</w:t>
      </w:r>
      <w:r w:rsidR="00F40A0A">
        <w:t xml:space="preserve"> </w:t>
      </w:r>
      <w:r w:rsidRPr="003938ED">
        <w:t>despite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’ </w:t>
      </w:r>
      <w:r w:rsidRPr="003938ED">
        <w:t>Tier</w:t>
      </w:r>
      <w:r w:rsidR="00F40A0A">
        <w:t xml:space="preserve"> </w:t>
      </w:r>
      <w:r w:rsidRPr="003938ED">
        <w:t>1</w:t>
      </w:r>
      <w:r w:rsidR="00F40A0A">
        <w:t xml:space="preserve"> </w:t>
      </w:r>
      <w:r w:rsidRPr="003938ED">
        <w:t>status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F40A0A">
        <w:rPr>
          <w:i/>
          <w:iCs/>
        </w:rPr>
        <w:t>Trafficking</w:t>
      </w:r>
      <w:r w:rsidR="00F40A0A">
        <w:rPr>
          <w:i/>
          <w:iCs/>
        </w:rPr>
        <w:t xml:space="preserve"> </w:t>
      </w:r>
      <w:r w:rsidRPr="00F40A0A">
        <w:rPr>
          <w:i/>
          <w:iCs/>
        </w:rPr>
        <w:t>in</w:t>
      </w:r>
      <w:r w:rsidR="00F40A0A">
        <w:rPr>
          <w:i/>
          <w:iCs/>
        </w:rPr>
        <w:t xml:space="preserve"> </w:t>
      </w:r>
      <w:r w:rsidRPr="00F40A0A">
        <w:rPr>
          <w:i/>
          <w:iCs/>
        </w:rPr>
        <w:t>Persons</w:t>
      </w:r>
      <w:r w:rsidR="00F40A0A">
        <w:rPr>
          <w:i/>
          <w:iCs/>
        </w:rPr>
        <w:t xml:space="preserve"> </w:t>
      </w:r>
      <w:r w:rsidRPr="00F40A0A">
        <w:rPr>
          <w:i/>
          <w:iCs/>
        </w:rPr>
        <w:t>Report</w:t>
      </w:r>
      <w:r w:rsidR="00F40A0A">
        <w:t xml:space="preserve"> </w:t>
      </w:r>
      <w:r w:rsidRPr="003938ED">
        <w:t>published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United</w:t>
      </w:r>
      <w:r w:rsidR="00F40A0A">
        <w:t xml:space="preserve"> </w:t>
      </w:r>
      <w:r w:rsidRPr="003938ED">
        <w:t>States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State,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2016</w:t>
      </w:r>
      <w:r w:rsidR="00F40A0A">
        <w:t xml:space="preserve"> </w:t>
      </w:r>
      <w:r w:rsidRPr="003938ED">
        <w:t>edition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report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highlighted</w:t>
      </w:r>
      <w:r w:rsidR="00F40A0A">
        <w:t xml:space="preserve"> </w:t>
      </w:r>
      <w:r w:rsidRPr="003938ED">
        <w:t>several</w:t>
      </w:r>
      <w:r w:rsidR="00F40A0A">
        <w:t xml:space="preserve"> </w:t>
      </w:r>
      <w:r w:rsidRPr="003938ED">
        <w:t>problems,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forced</w:t>
      </w:r>
      <w:r w:rsidR="00F40A0A">
        <w:t xml:space="preserve"> </w:t>
      </w:r>
      <w:r w:rsidRPr="003938ED">
        <w:t>labour,</w:t>
      </w:r>
      <w:r w:rsidR="00F40A0A">
        <w:t xml:space="preserve"> </w:t>
      </w:r>
      <w:r w:rsidRPr="003938ED">
        <w:t>sex</w:t>
      </w:r>
      <w:r w:rsidR="00F40A0A">
        <w:t xml:space="preserve"> </w:t>
      </w:r>
      <w:r w:rsidRPr="003938ED">
        <w:t>trafficking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alleged</w:t>
      </w:r>
      <w:r w:rsidR="00F40A0A">
        <w:t xml:space="preserve"> </w:t>
      </w:r>
      <w:r w:rsidRPr="003938ED">
        <w:t>complicity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officials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allowing</w:t>
      </w:r>
      <w:r w:rsidR="00F40A0A">
        <w:t xml:space="preserve"> </w:t>
      </w:r>
      <w:r w:rsidRPr="003938ED">
        <w:t>traffickers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operate.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regard,</w:t>
      </w:r>
      <w:r w:rsidR="00F40A0A">
        <w:t xml:space="preserve"> </w:t>
      </w:r>
      <w:r w:rsidRPr="003938ED">
        <w:t>she</w:t>
      </w:r>
      <w:r w:rsidR="00F40A0A">
        <w:t xml:space="preserve"> </w:t>
      </w:r>
      <w:r w:rsidRPr="003938ED">
        <w:t>expressed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hope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maintain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strengthen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efforts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combat</w:t>
      </w:r>
      <w:r w:rsidR="00F40A0A">
        <w:t xml:space="preserve"> </w:t>
      </w:r>
      <w:r w:rsidRPr="003938ED">
        <w:t>trafficking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persons.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Mr.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Pillay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like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learn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anti-poverty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adopted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target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least</w:t>
      </w:r>
      <w:r w:rsidR="00F40A0A">
        <w:t xml:space="preserve"> </w:t>
      </w:r>
      <w:r w:rsidRPr="003938ED">
        <w:t>developed</w:t>
      </w:r>
      <w:r w:rsidR="00F40A0A">
        <w:t xml:space="preserve"> </w:t>
      </w:r>
      <w:r w:rsidRPr="003938ED">
        <w:t>regions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people</w:t>
      </w:r>
      <w:r w:rsidR="00F40A0A">
        <w:t xml:space="preserve"> </w:t>
      </w:r>
      <w:r w:rsidRPr="003938ED">
        <w:t>most</w:t>
      </w:r>
      <w:r w:rsidR="00F40A0A">
        <w:t xml:space="preserve"> </w:t>
      </w:r>
      <w:r w:rsidRPr="003938ED">
        <w:t>affected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poverty,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appreciate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results</w:t>
      </w:r>
      <w:r w:rsidR="00F40A0A">
        <w:t xml:space="preserve"> </w:t>
      </w:r>
      <w:r w:rsidRPr="003938ED">
        <w:t>achieved.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indicate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increase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coverage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Conditional</w:t>
      </w:r>
      <w:r w:rsidR="00F40A0A">
        <w:t xml:space="preserve"> </w:t>
      </w:r>
      <w:r w:rsidRPr="003938ED">
        <w:t>Cash</w:t>
      </w:r>
      <w:r w:rsidR="00F40A0A">
        <w:t xml:space="preserve"> </w:t>
      </w:r>
      <w:r w:rsidRPr="003938ED">
        <w:t>Transfer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include</w:t>
      </w:r>
      <w:r w:rsidR="00F40A0A">
        <w:t xml:space="preserve"> </w:t>
      </w:r>
      <w:r w:rsidRPr="003938ED">
        <w:t>those</w:t>
      </w:r>
      <w:r w:rsidR="00F40A0A">
        <w:t xml:space="preserve"> </w:t>
      </w:r>
      <w:r w:rsidRPr="003938ED">
        <w:t>poor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excluded.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interested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know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planned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increase</w:t>
      </w:r>
      <w:r w:rsidR="00F40A0A">
        <w:t xml:space="preserve"> </w:t>
      </w:r>
      <w:r w:rsidRPr="003938ED">
        <w:t>its</w:t>
      </w:r>
      <w:r w:rsidR="00F40A0A">
        <w:t xml:space="preserve"> </w:t>
      </w:r>
      <w:r w:rsidRPr="003938ED">
        <w:t>meagre</w:t>
      </w:r>
      <w:r w:rsidR="00F40A0A">
        <w:t xml:space="preserve"> </w:t>
      </w:r>
      <w:r w:rsidRPr="003938ED">
        <w:t>social</w:t>
      </w:r>
      <w:r w:rsidR="00F40A0A">
        <w:t xml:space="preserve"> </w:t>
      </w:r>
      <w:r w:rsidRPr="003938ED">
        <w:t>housing</w:t>
      </w:r>
      <w:r w:rsidR="00F40A0A">
        <w:t xml:space="preserve"> </w:t>
      </w:r>
      <w:r w:rsidRPr="003938ED">
        <w:t>budget,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remedial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taking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address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large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people</w:t>
      </w:r>
      <w:r w:rsidR="00F40A0A">
        <w:t xml:space="preserve"> </w:t>
      </w:r>
      <w:r w:rsidRPr="003938ED">
        <w:t>living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informal</w:t>
      </w:r>
      <w:r w:rsidR="00F40A0A">
        <w:t xml:space="preserve"> </w:t>
      </w:r>
      <w:r w:rsidRPr="003938ED">
        <w:t>settlements,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slum</w:t>
      </w:r>
      <w:r w:rsidR="00F40A0A">
        <w:t xml:space="preserve"> </w:t>
      </w:r>
      <w:r w:rsidRPr="003938ED">
        <w:t>areas,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lacked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faced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constant</w:t>
      </w:r>
      <w:r w:rsidR="00F40A0A">
        <w:t xml:space="preserve"> </w:t>
      </w:r>
      <w:r w:rsidRPr="003938ED">
        <w:t>threat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eviction.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describe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extent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homelessness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Philippines,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result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forced</w:t>
      </w:r>
      <w:r w:rsidR="00F40A0A">
        <w:t xml:space="preserve"> </w:t>
      </w:r>
      <w:r w:rsidRPr="003938ED">
        <w:t>eviction,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ensure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housing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disabilities,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construction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special</w:t>
      </w:r>
      <w:r w:rsidR="00F40A0A">
        <w:t xml:space="preserve"> </w:t>
      </w:r>
      <w:r w:rsidRPr="003938ED">
        <w:t>housing</w:t>
      </w:r>
      <w:r w:rsidR="00F40A0A">
        <w:t xml:space="preserve"> </w:t>
      </w:r>
      <w:r w:rsidRPr="003938ED">
        <w:t>units.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needed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steps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address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substandard</w:t>
      </w:r>
      <w:r w:rsidR="00F40A0A">
        <w:t xml:space="preserve"> </w:t>
      </w:r>
      <w:r w:rsidRPr="003938ED">
        <w:t>living</w:t>
      </w:r>
      <w:r w:rsidR="00F40A0A">
        <w:t xml:space="preserve"> </w:t>
      </w:r>
      <w:r w:rsidRPr="003938ED">
        <w:t>conditions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internally</w:t>
      </w:r>
      <w:r w:rsidR="00F40A0A">
        <w:t xml:space="preserve"> </w:t>
      </w:r>
      <w:r w:rsidRPr="003938ED">
        <w:t>displaced</w:t>
      </w:r>
      <w:r w:rsidR="00F40A0A">
        <w:t xml:space="preserve"> </w:t>
      </w:r>
      <w:r w:rsidRPr="003938ED">
        <w:t>persons,</w:t>
      </w:r>
      <w:r w:rsidR="00F40A0A">
        <w:t xml:space="preserve"> </w:t>
      </w:r>
      <w:r w:rsidRPr="003938ED">
        <w:t>some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whom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lived</w:t>
      </w:r>
      <w:r w:rsidR="00F40A0A">
        <w:t xml:space="preserve"> </w:t>
      </w:r>
      <w:r w:rsidRPr="003938ED">
        <w:t>through</w:t>
      </w:r>
      <w:r w:rsidR="00F40A0A">
        <w:t xml:space="preserve"> </w:t>
      </w:r>
      <w:r w:rsidRPr="003938ED">
        <w:t>natural</w:t>
      </w:r>
      <w:r w:rsidR="00F40A0A">
        <w:t xml:space="preserve"> </w:t>
      </w:r>
      <w:r w:rsidRPr="003938ED">
        <w:t>disasters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armed</w:t>
      </w:r>
      <w:r w:rsidR="00F40A0A">
        <w:t xml:space="preserve"> </w:t>
      </w:r>
      <w:r w:rsidRPr="003938ED">
        <w:t>conflicts.</w:t>
      </w:r>
      <w:r w:rsidR="00F40A0A">
        <w:t xml:space="preserve"> </w:t>
      </w:r>
      <w:r w:rsidRPr="003938ED">
        <w:t>Lastly,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comment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57</w:t>
      </w:r>
      <w:r w:rsidR="00F40A0A">
        <w:t xml:space="preserve"> </w:t>
      </w:r>
      <w:r w:rsidRPr="003938ED">
        <w:t>documented</w:t>
      </w:r>
      <w:r w:rsidR="00F40A0A">
        <w:t xml:space="preserve"> </w:t>
      </w:r>
      <w:r w:rsidRPr="003938ED">
        <w:t>incidents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forced</w:t>
      </w:r>
      <w:r w:rsidR="00F40A0A">
        <w:t xml:space="preserve"> </w:t>
      </w:r>
      <w:r w:rsidRPr="003938ED">
        <w:t>eviction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demolition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militia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armed</w:t>
      </w:r>
      <w:r w:rsidR="00F40A0A">
        <w:t xml:space="preserve"> </w:t>
      </w:r>
      <w:r w:rsidRPr="003938ED">
        <w:t>forces,</w:t>
      </w:r>
      <w:r w:rsidR="00F40A0A">
        <w:t xml:space="preserve"> </w:t>
      </w:r>
      <w:r w:rsidRPr="003938ED">
        <w:t>often</w:t>
      </w:r>
      <w:r w:rsidR="00F40A0A">
        <w:t xml:space="preserve"> </w:t>
      </w:r>
      <w:r w:rsidRPr="003938ED">
        <w:t>including</w:t>
      </w:r>
      <w:r w:rsidR="00F40A0A">
        <w:t xml:space="preserve"> </w:t>
      </w:r>
      <w:r w:rsidRPr="003938ED">
        <w:t>physical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psychological</w:t>
      </w:r>
      <w:r w:rsidR="00F40A0A">
        <w:t xml:space="preserve"> </w:t>
      </w:r>
      <w:r w:rsidRPr="003938ED">
        <w:t>violence,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affected</w:t>
      </w:r>
      <w:r w:rsidR="00F40A0A">
        <w:t xml:space="preserve"> </w:t>
      </w:r>
      <w:r w:rsidRPr="003938ED">
        <w:t>73,000</w:t>
      </w:r>
      <w:r w:rsidR="00F40A0A">
        <w:t xml:space="preserve"> </w:t>
      </w:r>
      <w:r w:rsidRPr="003938ED">
        <w:t>families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2010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2013.</w:t>
      </w:r>
      <w:r w:rsidR="00F40A0A">
        <w:t xml:space="preserve"> </w:t>
      </w:r>
      <w:r w:rsidRPr="003938ED">
        <w:t>Those</w:t>
      </w:r>
      <w:r w:rsidR="00F40A0A">
        <w:t xml:space="preserve"> </w:t>
      </w:r>
      <w:r w:rsidRPr="003938ED">
        <w:t>forced</w:t>
      </w:r>
      <w:r w:rsidR="00F40A0A">
        <w:t xml:space="preserve"> </w:t>
      </w:r>
      <w:r w:rsidRPr="003938ED">
        <w:t>evictions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carried</w:t>
      </w:r>
      <w:r w:rsidR="00F40A0A">
        <w:t xml:space="preserve"> </w:t>
      </w:r>
      <w:r w:rsidRPr="003938ED">
        <w:t>out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create</w:t>
      </w:r>
      <w:r w:rsidR="00F40A0A">
        <w:t xml:space="preserve"> </w:t>
      </w:r>
      <w:r w:rsidRPr="003938ED">
        <w:t>space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urban</w:t>
      </w:r>
      <w:r w:rsidR="00F40A0A">
        <w:t xml:space="preserve"> </w:t>
      </w:r>
      <w:r w:rsidRPr="003938ED">
        <w:t>development,</w:t>
      </w:r>
      <w:r w:rsidR="00F40A0A">
        <w:t xml:space="preserve"> </w:t>
      </w:r>
      <w:r w:rsidRPr="003938ED">
        <w:t>without</w:t>
      </w:r>
      <w:r w:rsidR="00F40A0A">
        <w:t xml:space="preserve"> </w:t>
      </w:r>
      <w:r w:rsidRPr="003938ED">
        <w:t>consulting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providing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evicted</w:t>
      </w:r>
      <w:r w:rsidR="00F40A0A">
        <w:t xml:space="preserve"> </w:t>
      </w:r>
      <w:r w:rsidRPr="003938ED">
        <w:t>families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compensation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adequate</w:t>
      </w:r>
      <w:r w:rsidR="00F40A0A">
        <w:t xml:space="preserve"> </w:t>
      </w:r>
      <w:r w:rsidRPr="003938ED">
        <w:t>relocation</w:t>
      </w:r>
      <w:r w:rsidR="00F40A0A">
        <w:t xml:space="preserve"> </w:t>
      </w:r>
      <w:r w:rsidRPr="003938ED">
        <w:t>site.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actions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legal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international</w:t>
      </w:r>
      <w:r w:rsidR="00F40A0A">
        <w:t xml:space="preserve"> </w:t>
      </w:r>
      <w:r w:rsidRPr="003938ED">
        <w:t>human</w:t>
      </w:r>
      <w:r w:rsidR="00F40A0A">
        <w:t xml:space="preserve"> </w:t>
      </w:r>
      <w:r w:rsidRPr="003938ED">
        <w:t>rights</w:t>
      </w:r>
      <w:r w:rsidR="00F40A0A">
        <w:t xml:space="preserve"> </w:t>
      </w:r>
      <w:r w:rsidRPr="003938ED">
        <w:t>law,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comply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Covenant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general</w:t>
      </w:r>
      <w:r w:rsidR="00F40A0A">
        <w:t xml:space="preserve"> </w:t>
      </w:r>
      <w:r w:rsidRPr="003938ED">
        <w:t>comment</w:t>
      </w:r>
      <w:r w:rsidR="00F40A0A">
        <w:t xml:space="preserve"> </w:t>
      </w:r>
      <w:r w:rsidRPr="003938ED">
        <w:t>No.</w:t>
      </w:r>
      <w:r w:rsidR="00F40A0A">
        <w:t xml:space="preserve"> </w:t>
      </w:r>
      <w:r w:rsidRPr="003938ED">
        <w:t>7</w:t>
      </w:r>
      <w:r w:rsidR="00F40A0A">
        <w:t xml:space="preserve"> </w:t>
      </w:r>
      <w:r w:rsidRPr="003938ED">
        <w:t>(1997),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demonstrated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nothing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implement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recommendations</w:t>
      </w:r>
      <w:r w:rsidR="00F40A0A">
        <w:t xml:space="preserve"> </w:t>
      </w:r>
      <w:r w:rsidRPr="003938ED">
        <w:t>contained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previous</w:t>
      </w:r>
      <w:r w:rsidR="00F40A0A">
        <w:t xml:space="preserve"> </w:t>
      </w:r>
      <w:r w:rsidRPr="003938ED">
        <w:t>concluding</w:t>
      </w:r>
      <w:r w:rsidR="00F40A0A">
        <w:t xml:space="preserve"> </w:t>
      </w:r>
      <w:r w:rsidRPr="003938ED">
        <w:t>observations.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Ms.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Shin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that,</w:t>
      </w:r>
      <w:r w:rsidR="00F40A0A">
        <w:t xml:space="preserve"> </w:t>
      </w:r>
      <w:r w:rsidRPr="003938ED">
        <w:t>considering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high</w:t>
      </w:r>
      <w:r w:rsidR="00F40A0A">
        <w:t xml:space="preserve"> </w:t>
      </w:r>
      <w:r w:rsidRPr="003938ED">
        <w:t>prevalence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malnutrition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undernourishment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5</w:t>
      </w:r>
      <w:r w:rsidR="00F40A0A">
        <w:t xml:space="preserve"> </w:t>
      </w:r>
      <w:r w:rsidRPr="003938ED">
        <w:t>years,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adopt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Adequate</w:t>
      </w:r>
      <w:r w:rsidR="00F40A0A">
        <w:t xml:space="preserve"> </w:t>
      </w:r>
      <w:r w:rsidRPr="003938ED">
        <w:t>Food</w:t>
      </w:r>
      <w:r w:rsidR="00F40A0A">
        <w:t xml:space="preserve"> </w:t>
      </w:r>
      <w:r w:rsidRPr="003938ED">
        <w:t>Framework</w:t>
      </w:r>
      <w:r w:rsidR="00F40A0A">
        <w:t xml:space="preserve"> </w:t>
      </w:r>
      <w:r w:rsidRPr="003938ED">
        <w:t>Bill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soon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possible.</w:t>
      </w:r>
      <w:r w:rsidR="00F40A0A">
        <w:t xml:space="preserve"> </w:t>
      </w:r>
      <w:r w:rsidRPr="003938ED">
        <w:t>Extra</w:t>
      </w:r>
      <w:r w:rsidR="00F40A0A">
        <w:t xml:space="preserve"> </w:t>
      </w:r>
      <w:r w:rsidRPr="003938ED">
        <w:t>funding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health</w:t>
      </w:r>
      <w:r w:rsidR="00F40A0A">
        <w:t xml:space="preserve"> </w:t>
      </w:r>
      <w:r w:rsidRPr="003938ED">
        <w:t>sector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welcome,</w:t>
      </w:r>
      <w:r w:rsidR="00F40A0A">
        <w:t xml:space="preserve"> </w:t>
      </w:r>
      <w:r w:rsidRPr="003938ED">
        <w:t>since</w:t>
      </w:r>
      <w:r w:rsidR="00F40A0A">
        <w:t xml:space="preserve"> </w:t>
      </w:r>
      <w:r w:rsidRPr="003938ED">
        <w:t>expenditure</w:t>
      </w:r>
      <w:r w:rsidR="00F40A0A">
        <w:t xml:space="preserve"> </w:t>
      </w:r>
      <w:r w:rsidRPr="003938ED">
        <w:t>currently</w:t>
      </w:r>
      <w:r w:rsidR="00F40A0A">
        <w:t xml:space="preserve"> </w:t>
      </w:r>
      <w:r w:rsidRPr="003938ED">
        <w:t>accounted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less</w:t>
      </w:r>
      <w:r w:rsidR="00F40A0A">
        <w:t xml:space="preserve"> </w:t>
      </w:r>
      <w:r w:rsidRPr="003938ED">
        <w:t>than</w:t>
      </w:r>
      <w:r w:rsidR="00F40A0A">
        <w:t xml:space="preserve"> </w:t>
      </w:r>
      <w:r w:rsidRPr="003938ED">
        <w:t>3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cent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gross</w:t>
      </w:r>
      <w:r w:rsidR="00F40A0A">
        <w:t xml:space="preserve"> </w:t>
      </w:r>
      <w:r w:rsidRPr="003938ED">
        <w:t>domestic</w:t>
      </w:r>
      <w:r w:rsidR="00F40A0A">
        <w:t xml:space="preserve"> </w:t>
      </w:r>
      <w:r w:rsidRPr="003938ED">
        <w:t>product.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appreciate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percentage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population</w:t>
      </w:r>
      <w:r w:rsidR="00F40A0A">
        <w:t xml:space="preserve"> </w:t>
      </w:r>
      <w:r w:rsidRPr="003938ED">
        <w:t>covered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mandatory</w:t>
      </w:r>
      <w:r w:rsidR="00F40A0A">
        <w:t xml:space="preserve"> </w:t>
      </w:r>
      <w:r w:rsidRPr="003938ED">
        <w:t>national</w:t>
      </w:r>
      <w:r w:rsidR="00F40A0A">
        <w:t xml:space="preserve"> </w:t>
      </w:r>
      <w:r w:rsidRPr="003938ED">
        <w:t>health</w:t>
      </w:r>
      <w:r w:rsidR="00F40A0A">
        <w:t xml:space="preserve"> </w:t>
      </w:r>
      <w:r w:rsidRPr="003938ED">
        <w:t>insurance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mentioned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replies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list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issues,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covered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disabilities.</w:t>
      </w:r>
      <w:r w:rsidR="00F40A0A">
        <w:t xml:space="preserve"> </w:t>
      </w:r>
    </w:p>
    <w:p w:rsidR="00DD5109" w:rsidRPr="003938ED" w:rsidRDefault="00DD5109" w:rsidP="00DD5109">
      <w:pPr>
        <w:pStyle w:val="ParaNoG"/>
      </w:pPr>
      <w:r w:rsidRPr="003938ED">
        <w:t>Noting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prohibited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criminalized</w:t>
      </w:r>
      <w:r w:rsidR="00F40A0A">
        <w:t xml:space="preserve"> </w:t>
      </w:r>
      <w:r w:rsidRPr="003938ED">
        <w:t>abortion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restricted</w:t>
      </w:r>
      <w:r w:rsidR="00F40A0A">
        <w:t xml:space="preserve"> </w:t>
      </w:r>
      <w:r w:rsidRPr="003938ED">
        <w:t>access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contraceptives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reproductive</w:t>
      </w:r>
      <w:r w:rsidR="00F40A0A">
        <w:t xml:space="preserve"> </w:t>
      </w:r>
      <w:r w:rsidRPr="003938ED">
        <w:t>health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general,</w:t>
      </w:r>
      <w:r w:rsidR="00F40A0A">
        <w:t xml:space="preserve"> </w:t>
      </w:r>
      <w:r w:rsidRPr="003938ED">
        <w:t>while</w:t>
      </w:r>
      <w:r w:rsidR="00F40A0A">
        <w:t xml:space="preserve"> </w:t>
      </w:r>
      <w:r w:rsidRPr="003938ED">
        <w:t>unsafe</w:t>
      </w:r>
      <w:r w:rsidR="00F40A0A">
        <w:t xml:space="preserve"> </w:t>
      </w:r>
      <w:r w:rsidRPr="003938ED">
        <w:t>abortions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contributed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very</w:t>
      </w:r>
      <w:r w:rsidR="00F40A0A">
        <w:t xml:space="preserve"> </w:t>
      </w:r>
      <w:r w:rsidRPr="003938ED">
        <w:t>high</w:t>
      </w:r>
      <w:r w:rsidR="00F40A0A">
        <w:t xml:space="preserve"> </w:t>
      </w:r>
      <w:r w:rsidRPr="003938ED">
        <w:t>maternal</w:t>
      </w:r>
      <w:r w:rsidR="00F40A0A">
        <w:t xml:space="preserve"> </w:t>
      </w:r>
      <w:r w:rsidRPr="003938ED">
        <w:t>mortality</w:t>
      </w:r>
      <w:r w:rsidR="00F40A0A">
        <w:t xml:space="preserve"> </w:t>
      </w:r>
      <w:r w:rsidRPr="003938ED">
        <w:t>rate,</w:t>
      </w:r>
      <w:r w:rsidR="00F40A0A">
        <w:t xml:space="preserve"> </w:t>
      </w:r>
      <w:r w:rsidRPr="003938ED">
        <w:t>she</w:t>
      </w:r>
      <w:r w:rsidR="00F40A0A">
        <w:t xml:space="preserve"> </w:t>
      </w:r>
      <w:r w:rsidRPr="003938ED">
        <w:t>expressed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hope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those</w:t>
      </w:r>
      <w:r w:rsidR="00F40A0A">
        <w:t xml:space="preserve"> </w:t>
      </w:r>
      <w:r w:rsidRPr="003938ED">
        <w:t>issues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resolved</w:t>
      </w:r>
      <w:r w:rsidR="00F40A0A">
        <w:t xml:space="preserve"> </w:t>
      </w:r>
      <w:r w:rsidRPr="003938ED">
        <w:t>under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new</w:t>
      </w:r>
      <w:r w:rsidR="00F40A0A">
        <w:t xml:space="preserve"> </w:t>
      </w:r>
      <w:r w:rsidRPr="003938ED">
        <w:t>policy</w:t>
      </w:r>
      <w:r w:rsidR="00F40A0A">
        <w:t xml:space="preserve"> </w:t>
      </w:r>
      <w:r w:rsidRPr="003938ED">
        <w:t>approach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concerned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large</w:t>
      </w:r>
      <w:r w:rsidR="00F40A0A">
        <w:t xml:space="preserve"> </w:t>
      </w:r>
      <w:r w:rsidRPr="003938ED">
        <w:t>number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drug</w:t>
      </w:r>
      <w:r w:rsidR="00F40A0A">
        <w:t xml:space="preserve"> </w:t>
      </w:r>
      <w:r w:rsidRPr="003938ED">
        <w:t>users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Philippines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rapid</w:t>
      </w:r>
      <w:r w:rsidR="00F40A0A">
        <w:t xml:space="preserve"> </w:t>
      </w:r>
      <w:r w:rsidRPr="003938ED">
        <w:t>increase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rates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infection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HIV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hepatitis</w:t>
      </w:r>
      <w:r w:rsidR="00F40A0A">
        <w:t xml:space="preserve"> </w:t>
      </w:r>
      <w:r w:rsidRPr="003938ED">
        <w:t>C</w:t>
      </w:r>
      <w:r w:rsidR="00F40A0A">
        <w:t xml:space="preserve"> </w:t>
      </w:r>
      <w:r w:rsidRPr="003938ED">
        <w:t>among</w:t>
      </w:r>
      <w:r w:rsidR="00F40A0A">
        <w:t xml:space="preserve"> </w:t>
      </w:r>
      <w:r w:rsidRPr="003938ED">
        <w:t>drug</w:t>
      </w:r>
      <w:r w:rsidR="00F40A0A">
        <w:t xml:space="preserve"> </w:t>
      </w:r>
      <w:r w:rsidRPr="003938ED">
        <w:t>users.</w:t>
      </w:r>
      <w:r w:rsidR="00F40A0A">
        <w:t xml:space="preserve"> </w:t>
      </w:r>
      <w:r w:rsidRPr="003938ED">
        <w:t>Lastly,</w:t>
      </w:r>
      <w:r w:rsidR="00F40A0A">
        <w:t xml:space="preserve"> </w:t>
      </w:r>
      <w:r w:rsidRPr="003938ED">
        <w:t>she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grateful</w:t>
      </w:r>
      <w:r w:rsidR="00F40A0A">
        <w:t xml:space="preserve"> </w:t>
      </w:r>
      <w:r w:rsidRPr="003938ED">
        <w:t>if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comment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President</w:t>
      </w:r>
      <w:r w:rsidR="00F40A0A">
        <w:t xml:space="preserve"> </w:t>
      </w:r>
      <w:r w:rsidRPr="003938ED">
        <w:t>Duterte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war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drugs,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led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extrajudicial</w:t>
      </w:r>
      <w:r w:rsidR="00F40A0A">
        <w:t xml:space="preserve"> </w:t>
      </w:r>
      <w:r w:rsidRPr="003938ED">
        <w:t>killing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almost</w:t>
      </w:r>
      <w:r w:rsidR="00F40A0A">
        <w:t xml:space="preserve"> </w:t>
      </w:r>
      <w:r w:rsidRPr="003938ED">
        <w:t>3,000</w:t>
      </w:r>
      <w:r w:rsidR="00F40A0A">
        <w:t xml:space="preserve"> </w:t>
      </w:r>
      <w:r w:rsidRPr="003938ED">
        <w:t>people</w:t>
      </w:r>
      <w:r w:rsidR="00F40A0A">
        <w:t xml:space="preserve"> </w:t>
      </w:r>
      <w:r w:rsidRPr="003938ED">
        <w:t>suspected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drug</w:t>
      </w:r>
      <w:r w:rsidR="00F40A0A">
        <w:t xml:space="preserve"> </w:t>
      </w:r>
      <w:r w:rsidRPr="003938ED">
        <w:t>dealing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drug</w:t>
      </w:r>
      <w:r w:rsidR="00F40A0A">
        <w:t xml:space="preserve"> </w:t>
      </w:r>
      <w:r w:rsidRPr="003938ED">
        <w:t>use,</w:t>
      </w:r>
      <w:r w:rsidR="00F40A0A">
        <w:t xml:space="preserve"> </w:t>
      </w:r>
      <w:r w:rsidRPr="003938ED">
        <w:t>many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whom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poor.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Mr.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De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Schutter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supported</w:t>
      </w:r>
      <w:r w:rsidR="00F40A0A">
        <w:t xml:space="preserve"> </w:t>
      </w:r>
      <w:r w:rsidRPr="003938ED">
        <w:t>Ms.</w:t>
      </w:r>
      <w:r w:rsidR="00F40A0A">
        <w:t xml:space="preserve"> </w:t>
      </w:r>
      <w:r w:rsidRPr="003938ED">
        <w:t>Shin</w:t>
      </w:r>
      <w:r w:rsidR="00F40A0A">
        <w:t>’</w:t>
      </w:r>
      <w:r w:rsidRPr="003938ED">
        <w:t>s</w:t>
      </w:r>
      <w:r w:rsidR="00F40A0A">
        <w:t xml:space="preserve"> </w:t>
      </w:r>
      <w:r w:rsidRPr="003938ED">
        <w:t>call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urgently</w:t>
      </w:r>
      <w:r w:rsidR="00F40A0A">
        <w:t xml:space="preserve"> </w:t>
      </w:r>
      <w:r w:rsidRPr="003938ED">
        <w:t>implement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Adequate</w:t>
      </w:r>
      <w:r w:rsidR="00F40A0A">
        <w:t xml:space="preserve"> </w:t>
      </w:r>
      <w:r w:rsidRPr="003938ED">
        <w:t>Food</w:t>
      </w:r>
      <w:r w:rsidR="00F40A0A">
        <w:t xml:space="preserve"> </w:t>
      </w:r>
      <w:r w:rsidRPr="003938ED">
        <w:t>Framework</w:t>
      </w:r>
      <w:r w:rsidR="00F40A0A">
        <w:t xml:space="preserve"> </w:t>
      </w:r>
      <w:r w:rsidRPr="003938ED">
        <w:t>Bill,</w:t>
      </w:r>
      <w:r w:rsidR="00F40A0A">
        <w:t xml:space="preserve"> </w:t>
      </w:r>
      <w:r w:rsidRPr="003938ED">
        <w:t>given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rising</w:t>
      </w:r>
      <w:r w:rsidR="00F40A0A">
        <w:t xml:space="preserve"> </w:t>
      </w:r>
      <w:r w:rsidRPr="003938ED">
        <w:t>rates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obesity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relationship</w:t>
      </w:r>
      <w:r w:rsidR="00F40A0A">
        <w:t xml:space="preserve"> </w:t>
      </w:r>
      <w:r w:rsidRPr="003938ED">
        <w:t>between</w:t>
      </w:r>
      <w:r w:rsidR="00F40A0A">
        <w:t xml:space="preserve"> </w:t>
      </w:r>
      <w:r w:rsidRPr="003938ED">
        <w:t>undernutrition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obesity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adults.</w:t>
      </w:r>
      <w:r w:rsidR="00F40A0A">
        <w:t xml:space="preserve"> </w:t>
      </w:r>
      <w:r w:rsidRPr="003938ED">
        <w:t>Additional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required</w:t>
      </w:r>
      <w:r w:rsidR="00F40A0A">
        <w:t xml:space="preserve"> </w:t>
      </w:r>
      <w:r w:rsidRPr="003938ED">
        <w:t>regarding</w:t>
      </w:r>
      <w:r w:rsidR="00F40A0A">
        <w:t xml:space="preserve"> </w:t>
      </w:r>
      <w:r w:rsidRPr="003938ED">
        <w:t>possible</w:t>
      </w:r>
      <w:r w:rsidR="00F40A0A">
        <w:t xml:space="preserve"> </w:t>
      </w:r>
      <w:r w:rsidRPr="003938ED">
        <w:t>follow-up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Comprehensive</w:t>
      </w:r>
      <w:r w:rsidR="00F40A0A">
        <w:t xml:space="preserve"> </w:t>
      </w:r>
      <w:r w:rsidRPr="003938ED">
        <w:t>Agrarian</w:t>
      </w:r>
      <w:r w:rsidR="00F40A0A">
        <w:t xml:space="preserve"> </w:t>
      </w:r>
      <w:r w:rsidRPr="003938ED">
        <w:t>Reform</w:t>
      </w:r>
      <w:r w:rsidR="00F40A0A">
        <w:t xml:space="preserve"> </w:t>
      </w:r>
      <w:r w:rsidRPr="003938ED">
        <w:t>Law,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deserved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complemented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prolonged.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like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learn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improve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situation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small-scale</w:t>
      </w:r>
      <w:r w:rsidR="00F40A0A">
        <w:t xml:space="preserve"> </w:t>
      </w:r>
      <w:r w:rsidRPr="003938ED">
        <w:t>fishers,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faced</w:t>
      </w:r>
      <w:r w:rsidR="00F40A0A">
        <w:t xml:space="preserve"> </w:t>
      </w:r>
      <w:r w:rsidRPr="003938ED">
        <w:t>threats</w:t>
      </w:r>
      <w:r w:rsidR="00F40A0A">
        <w:t xml:space="preserve"> </w:t>
      </w:r>
      <w:r w:rsidRPr="003938ED">
        <w:t>such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climate</w:t>
      </w:r>
      <w:r w:rsidR="00F40A0A">
        <w:t xml:space="preserve"> </w:t>
      </w:r>
      <w:r w:rsidRPr="003938ED">
        <w:t>change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competition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large-scale</w:t>
      </w:r>
      <w:r w:rsidR="00F40A0A">
        <w:t xml:space="preserve"> </w:t>
      </w:r>
      <w:r w:rsidRPr="003938ED">
        <w:t>commercial</w:t>
      </w:r>
      <w:r w:rsidR="00F40A0A">
        <w:t xml:space="preserve"> </w:t>
      </w:r>
      <w:r w:rsidRPr="003938ED">
        <w:t>fishing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coastal</w:t>
      </w:r>
      <w:r w:rsidR="00F40A0A">
        <w:t xml:space="preserve"> </w:t>
      </w:r>
      <w:r w:rsidRPr="003938ED">
        <w:t>areas.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access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reproductive</w:t>
      </w:r>
      <w:r w:rsidR="00F40A0A">
        <w:t xml:space="preserve"> </w:t>
      </w:r>
      <w:r w:rsidRPr="003938ED">
        <w:t>health</w:t>
      </w:r>
      <w:r w:rsidR="00F40A0A">
        <w:t xml:space="preserve"> </w:t>
      </w:r>
      <w:r w:rsidRPr="003938ED">
        <w:t>services,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required</w:t>
      </w:r>
      <w:r w:rsidR="00F40A0A">
        <w:t xml:space="preserve"> </w:t>
      </w:r>
      <w:r w:rsidRPr="003938ED">
        <w:t>clarification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next</w:t>
      </w:r>
      <w:r w:rsidR="00F40A0A">
        <w:t xml:space="preserve"> </w:t>
      </w:r>
      <w:r w:rsidRPr="003938ED">
        <w:t>steps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take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implement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Responsible</w:t>
      </w:r>
      <w:r w:rsidR="00F40A0A">
        <w:t xml:space="preserve"> </w:t>
      </w:r>
      <w:r w:rsidRPr="003938ED">
        <w:t>Parenthood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Reproductive</w:t>
      </w:r>
      <w:r w:rsidR="00F40A0A">
        <w:t xml:space="preserve"> </w:t>
      </w:r>
      <w:r w:rsidRPr="003938ED">
        <w:t>Health</w:t>
      </w:r>
      <w:r w:rsidR="00F40A0A">
        <w:t xml:space="preserve"> </w:t>
      </w:r>
      <w:r w:rsidRPr="003938ED">
        <w:t>Act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2012.</w:t>
      </w:r>
      <w:r w:rsidR="00F40A0A">
        <w:t xml:space="preserve"> 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Mr.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Abashidze</w:t>
      </w:r>
      <w:r w:rsidR="00F40A0A">
        <w:t xml:space="preserve"> </w:t>
      </w:r>
      <w:r w:rsidRPr="003938ED">
        <w:t>expressed</w:t>
      </w:r>
      <w:r w:rsidR="00F40A0A">
        <w:t xml:space="preserve"> </w:t>
      </w:r>
      <w:r w:rsidRPr="003938ED">
        <w:t>regret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adequate</w:t>
      </w:r>
      <w:r w:rsidR="00F40A0A">
        <w:t xml:space="preserve"> </w:t>
      </w:r>
      <w:r w:rsidRPr="003938ED">
        <w:t>replies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questions</w:t>
      </w:r>
      <w:r w:rsidR="00F40A0A">
        <w:t xml:space="preserve"> </w:t>
      </w:r>
      <w:r w:rsidRPr="003938ED">
        <w:t>32,</w:t>
      </w:r>
      <w:r w:rsidR="00F40A0A">
        <w:t xml:space="preserve"> </w:t>
      </w:r>
      <w:r w:rsidRPr="003938ED">
        <w:t>33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34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list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issues.</w:t>
      </w:r>
      <w:r w:rsidR="00F40A0A">
        <w:t xml:space="preserve"> </w:t>
      </w:r>
      <w:r w:rsidRPr="003938ED">
        <w:t>Recognizing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who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been</w:t>
      </w:r>
      <w:r w:rsidR="00F40A0A">
        <w:t xml:space="preserve"> </w:t>
      </w:r>
      <w:r w:rsidRPr="003938ED">
        <w:t>internally</w:t>
      </w:r>
      <w:r w:rsidR="00F40A0A">
        <w:t xml:space="preserve"> </w:t>
      </w:r>
      <w:r w:rsidRPr="003938ED">
        <w:t>displaced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affected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armed</w:t>
      </w:r>
      <w:r w:rsidR="00F40A0A">
        <w:t xml:space="preserve"> </w:t>
      </w:r>
      <w:r w:rsidRPr="003938ED">
        <w:t>conflict</w:t>
      </w:r>
      <w:r w:rsidR="00F40A0A">
        <w:t xml:space="preserve"> </w:t>
      </w:r>
      <w:r w:rsidRPr="003938ED">
        <w:t>often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have</w:t>
      </w:r>
      <w:r w:rsidR="00F40A0A">
        <w:t xml:space="preserve"> </w:t>
      </w:r>
      <w:r w:rsidRPr="003938ED">
        <w:t>birth</w:t>
      </w:r>
      <w:r w:rsidR="00F40A0A">
        <w:t xml:space="preserve"> </w:t>
      </w:r>
      <w:r w:rsidRPr="003938ED">
        <w:t>certificates,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welcome</w:t>
      </w:r>
      <w:r w:rsidR="00F40A0A">
        <w:t xml:space="preserve"> </w:t>
      </w:r>
      <w:r w:rsidRPr="003938ED">
        <w:t>any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eliminate</w:t>
      </w:r>
      <w:r w:rsidR="00F40A0A">
        <w:t xml:space="preserve"> </w:t>
      </w:r>
      <w:r w:rsidRPr="003938ED">
        <w:t>obstacles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primary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secondary</w:t>
      </w:r>
      <w:r w:rsidR="00F40A0A">
        <w:t xml:space="preserve"> </w:t>
      </w:r>
      <w:r w:rsidRPr="003938ED">
        <w:t>education,</w:t>
      </w:r>
      <w:r w:rsidR="00F40A0A">
        <w:t xml:space="preserve"> </w:t>
      </w:r>
      <w:r w:rsidRPr="003938ED">
        <w:t>as</w:t>
      </w:r>
      <w:r w:rsidR="00F40A0A">
        <w:t xml:space="preserve"> </w:t>
      </w:r>
      <w:r w:rsidRPr="003938ED">
        <w:t>well</w:t>
      </w:r>
      <w:r w:rsidR="00F40A0A">
        <w:t xml:space="preserve"> </w:t>
      </w:r>
      <w:r w:rsidR="00120959">
        <w:t xml:space="preserve">as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steps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protect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paramilitary</w:t>
      </w:r>
      <w:r w:rsidR="00F40A0A">
        <w:t xml:space="preserve"> </w:t>
      </w:r>
      <w:r w:rsidRPr="003938ED">
        <w:t>attacks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Mindanao</w:t>
      </w:r>
      <w:r w:rsidR="00F40A0A">
        <w:t xml:space="preserve"> </w:t>
      </w:r>
      <w:r w:rsidRPr="003938ED">
        <w:t>region.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grateful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statistics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school</w:t>
      </w:r>
      <w:r w:rsidR="00F40A0A">
        <w:t xml:space="preserve"> </w:t>
      </w:r>
      <w:r w:rsidRPr="003938ED">
        <w:t>dropout</w:t>
      </w:r>
      <w:r w:rsidR="00F40A0A">
        <w:t xml:space="preserve"> </w:t>
      </w:r>
      <w:r w:rsidRPr="003938ED">
        <w:t>rate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previous</w:t>
      </w:r>
      <w:r w:rsidR="00F40A0A">
        <w:t xml:space="preserve"> </w:t>
      </w:r>
      <w:r w:rsidRPr="003938ED">
        <w:t>three</w:t>
      </w:r>
      <w:r w:rsidR="00F40A0A">
        <w:t xml:space="preserve"> </w:t>
      </w:r>
      <w:r w:rsidRPr="003938ED">
        <w:t>years,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problems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caused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abandon</w:t>
      </w:r>
      <w:r w:rsidR="00F40A0A">
        <w:t xml:space="preserve"> </w:t>
      </w:r>
      <w:r w:rsidRPr="003938ED">
        <w:t>school,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steps</w:t>
      </w:r>
      <w:r w:rsidR="00F40A0A">
        <w:t xml:space="preserve"> </w:t>
      </w:r>
      <w:r w:rsidRPr="003938ED">
        <w:t>taken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improve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quality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education.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explain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regulatory</w:t>
      </w:r>
      <w:r w:rsidR="00F40A0A">
        <w:t xml:space="preserve"> </w:t>
      </w:r>
      <w:r w:rsidRPr="003938ED">
        <w:t>measures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guarantees</w:t>
      </w:r>
      <w:r w:rsidR="00F40A0A">
        <w:t xml:space="preserve"> </w:t>
      </w:r>
      <w:r w:rsidRPr="003938ED">
        <w:t>it</w:t>
      </w:r>
      <w:r w:rsidR="00F40A0A">
        <w:t xml:space="preserve"> </w:t>
      </w:r>
      <w:r w:rsidRPr="003938ED">
        <w:t>had</w:t>
      </w:r>
      <w:r w:rsidR="00F40A0A">
        <w:t xml:space="preserve"> </w:t>
      </w:r>
      <w:r w:rsidRPr="003938ED">
        <w:t>implemented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ensure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constitutional</w:t>
      </w:r>
      <w:r w:rsidR="00F40A0A">
        <w:t xml:space="preserve"> </w:t>
      </w:r>
      <w:r w:rsidRPr="003938ED">
        <w:t>right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free</w:t>
      </w:r>
      <w:r w:rsidR="00F40A0A">
        <w:t xml:space="preserve"> </w:t>
      </w:r>
      <w:r w:rsidRPr="003938ED">
        <w:t>primary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secondary</w:t>
      </w:r>
      <w:r w:rsidR="00F40A0A">
        <w:t xml:space="preserve"> </w:t>
      </w:r>
      <w:r w:rsidRPr="003938ED">
        <w:t>education,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threatened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privatization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commercialization.</w:t>
      </w:r>
      <w:r w:rsidR="00F40A0A">
        <w:t xml:space="preserve"> </w:t>
      </w:r>
      <w:r w:rsidRPr="003938ED">
        <w:t>How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monitor,</w:t>
      </w:r>
      <w:r w:rsidR="00F40A0A">
        <w:t xml:space="preserve"> </w:t>
      </w:r>
      <w:r w:rsidRPr="003938ED">
        <w:t>regulate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evaluate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operation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private</w:t>
      </w:r>
      <w:r w:rsidR="00F40A0A">
        <w:t xml:space="preserve"> </w:t>
      </w:r>
      <w:r w:rsidRPr="003938ED">
        <w:t>actors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education,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ensure</w:t>
      </w:r>
      <w:r w:rsidR="00F40A0A">
        <w:t xml:space="preserve"> </w:t>
      </w:r>
      <w:r w:rsidRPr="003938ED">
        <w:t>compliance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law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international</w:t>
      </w:r>
      <w:r w:rsidR="00F40A0A">
        <w:t xml:space="preserve"> </w:t>
      </w:r>
      <w:r w:rsidRPr="003938ED">
        <w:t>treaties?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like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know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there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an</w:t>
      </w:r>
      <w:r w:rsidR="00F40A0A">
        <w:t xml:space="preserve"> </w:t>
      </w:r>
      <w:r w:rsidRPr="003938ED">
        <w:t>inclusive</w:t>
      </w:r>
      <w:r w:rsidR="00F40A0A">
        <w:t xml:space="preserve"> </w:t>
      </w:r>
      <w:r w:rsidRPr="003938ED">
        <w:t>system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persons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there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special</w:t>
      </w:r>
      <w:r w:rsidR="00F40A0A">
        <w:t xml:space="preserve"> </w:t>
      </w:r>
      <w:r w:rsidRPr="003938ED">
        <w:t>system.</w:t>
      </w:r>
      <w:r w:rsidR="00F40A0A">
        <w:t xml:space="preserve"> </w:t>
      </w:r>
      <w:r w:rsidRPr="003938ED">
        <w:t>Regarding</w:t>
      </w:r>
      <w:r w:rsidR="00F40A0A">
        <w:t xml:space="preserve"> </w:t>
      </w:r>
      <w:r w:rsidRPr="003938ED">
        <w:t>article</w:t>
      </w:r>
      <w:r w:rsidR="00F40A0A">
        <w:t xml:space="preserve"> </w:t>
      </w:r>
      <w:r w:rsidRPr="003938ED">
        <w:t>15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Covenant,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should</w:t>
      </w:r>
      <w:r w:rsidR="00F40A0A">
        <w:t xml:space="preserve"> </w:t>
      </w:r>
      <w:r w:rsidRPr="003938ED">
        <w:t>provide</w:t>
      </w:r>
      <w:r w:rsidR="00F40A0A">
        <w:t xml:space="preserve"> </w:t>
      </w:r>
      <w:r w:rsidRPr="003938ED">
        <w:t>information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status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regulation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lands,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on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prior</w:t>
      </w:r>
      <w:r w:rsidR="00F40A0A">
        <w:t xml:space="preserve"> </w:t>
      </w:r>
      <w:r w:rsidRPr="003938ED">
        <w:t>consent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sought</w:t>
      </w:r>
      <w:r w:rsidR="00F40A0A">
        <w:t xml:space="preserve"> </w:t>
      </w:r>
      <w:r w:rsidRPr="003938ED">
        <w:t>when</w:t>
      </w:r>
      <w:r w:rsidR="00F40A0A">
        <w:t xml:space="preserve"> </w:t>
      </w:r>
      <w:r w:rsidRPr="003938ED">
        <w:t>implementing</w:t>
      </w:r>
      <w:r w:rsidR="00F40A0A">
        <w:t xml:space="preserve"> </w:t>
      </w:r>
      <w:r w:rsidRPr="003938ED">
        <w:t>mining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industrial</w:t>
      </w:r>
      <w:r w:rsidR="00F40A0A">
        <w:t xml:space="preserve"> </w:t>
      </w:r>
      <w:r w:rsidRPr="003938ED">
        <w:t>activities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areas.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provide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guarantees</w:t>
      </w:r>
      <w:r w:rsidR="00F40A0A">
        <w:t xml:space="preserve"> </w:t>
      </w:r>
      <w:r w:rsidRPr="003938ED">
        <w:t>against</w:t>
      </w:r>
      <w:r w:rsidR="00F40A0A">
        <w:t xml:space="preserve"> </w:t>
      </w:r>
      <w:r w:rsidRPr="003938ED">
        <w:t>their</w:t>
      </w:r>
      <w:r w:rsidR="00F40A0A">
        <w:t xml:space="preserve"> </w:t>
      </w:r>
      <w:r w:rsidRPr="003938ED">
        <w:t>eviction?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Committee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wished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learn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being</w:t>
      </w:r>
      <w:r w:rsidR="00F40A0A">
        <w:t xml:space="preserve"> </w:t>
      </w:r>
      <w:r w:rsidRPr="003938ED">
        <w:t>done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protect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preserve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traditional</w:t>
      </w:r>
      <w:r w:rsidR="00F40A0A">
        <w:t xml:space="preserve"> </w:t>
      </w:r>
      <w:r w:rsidRPr="003938ED">
        <w:t>identity,</w:t>
      </w:r>
      <w:r w:rsidR="00F40A0A">
        <w:t xml:space="preserve"> </w:t>
      </w:r>
      <w:r w:rsidRPr="003938ED">
        <w:t>culture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practices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indigenous</w:t>
      </w:r>
      <w:r w:rsidR="00F40A0A">
        <w:t xml:space="preserve"> </w:t>
      </w:r>
      <w:r w:rsidRPr="003938ED">
        <w:t>peoples,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any</w:t>
      </w:r>
      <w:r w:rsidR="00F40A0A">
        <w:t xml:space="preserve"> </w:t>
      </w:r>
      <w:r w:rsidRPr="003938ED">
        <w:t>mechanisms</w:t>
      </w:r>
      <w:r w:rsidR="00F40A0A">
        <w:t xml:space="preserve"> </w:t>
      </w:r>
      <w:r w:rsidRPr="003938ED">
        <w:t>existed</w:t>
      </w:r>
      <w:r w:rsidR="00F40A0A">
        <w:t xml:space="preserve"> </w:t>
      </w:r>
      <w:r w:rsidRPr="003938ED">
        <w:t>for</w:t>
      </w:r>
      <w:r w:rsidR="00F40A0A">
        <w:t xml:space="preserve"> </w:t>
      </w:r>
      <w:r w:rsidRPr="003938ED">
        <w:t>considering</w:t>
      </w:r>
      <w:r w:rsidR="00F40A0A">
        <w:t xml:space="preserve"> </w:t>
      </w:r>
      <w:r w:rsidRPr="003938ED">
        <w:t>collective</w:t>
      </w:r>
      <w:r w:rsidR="00F40A0A">
        <w:t xml:space="preserve"> </w:t>
      </w:r>
      <w:r w:rsidRPr="003938ED">
        <w:t>petitions</w:t>
      </w:r>
      <w:r w:rsidR="00F40A0A">
        <w:t xml:space="preserve"> </w:t>
      </w:r>
      <w:r w:rsidRPr="003938ED">
        <w:t>from</w:t>
      </w:r>
      <w:r w:rsidR="00F40A0A">
        <w:t xml:space="preserve"> </w:t>
      </w:r>
      <w:r w:rsidRPr="003938ED">
        <w:t>them,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what</w:t>
      </w:r>
      <w:r w:rsidR="00F40A0A">
        <w:t xml:space="preserve"> </w:t>
      </w:r>
      <w:r w:rsidRPr="003938ED">
        <w:t>statistics</w:t>
      </w:r>
      <w:r w:rsidR="00F40A0A">
        <w:t xml:space="preserve"> </w:t>
      </w:r>
      <w:r w:rsidRPr="003938ED">
        <w:t>were</w:t>
      </w:r>
      <w:r w:rsidR="00F40A0A">
        <w:t xml:space="preserve"> </w:t>
      </w:r>
      <w:r w:rsidRPr="003938ED">
        <w:t>available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regard.</w:t>
      </w:r>
      <w:r w:rsidR="00F40A0A">
        <w:t xml:space="preserve"> </w:t>
      </w:r>
      <w:r w:rsidRPr="003938ED">
        <w:t>Lastly,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interested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learn</w:t>
      </w:r>
      <w:r w:rsidR="00F40A0A">
        <w:t xml:space="preserve"> </w:t>
      </w:r>
      <w:r w:rsidRPr="003938ED">
        <w:t>how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Government</w:t>
      </w:r>
      <w:r w:rsidR="00F40A0A">
        <w:t xml:space="preserve"> </w:t>
      </w:r>
      <w:r w:rsidRPr="003938ED">
        <w:t>intended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increase</w:t>
      </w:r>
      <w:r w:rsidR="00F40A0A">
        <w:t xml:space="preserve"> </w:t>
      </w:r>
      <w:r w:rsidRPr="003938ED">
        <w:t>Internet</w:t>
      </w:r>
      <w:r w:rsidR="00F40A0A">
        <w:t xml:space="preserve"> </w:t>
      </w:r>
      <w:r w:rsidRPr="003938ED">
        <w:t>coverage,</w:t>
      </w:r>
      <w:r w:rsidR="00F40A0A">
        <w:t xml:space="preserve"> </w:t>
      </w:r>
      <w:r w:rsidRPr="003938ED">
        <w:t>especially</w:t>
      </w:r>
      <w:r w:rsidR="00F40A0A">
        <w:t xml:space="preserve"> </w:t>
      </w:r>
      <w:r w:rsidRPr="003938ED">
        <w:t>in</w:t>
      </w:r>
      <w:r w:rsidR="00F40A0A">
        <w:t xml:space="preserve"> </w:t>
      </w:r>
      <w:r w:rsidRPr="003938ED">
        <w:t>remote</w:t>
      </w:r>
      <w:r w:rsidR="00F40A0A">
        <w:t xml:space="preserve"> </w:t>
      </w:r>
      <w:r w:rsidRPr="003938ED">
        <w:t>areas.</w:t>
      </w:r>
    </w:p>
    <w:p w:rsidR="00DD5109" w:rsidRPr="003938ED" w:rsidRDefault="00DD5109" w:rsidP="00DD5109">
      <w:pPr>
        <w:pStyle w:val="ParaNoG"/>
      </w:pPr>
      <w:r w:rsidRPr="00F40A0A">
        <w:rPr>
          <w:b/>
          <w:bCs/>
        </w:rPr>
        <w:t>Mr</w:t>
      </w:r>
      <w:r w:rsidR="002077AF">
        <w:rPr>
          <w:b/>
          <w:bCs/>
        </w:rPr>
        <w:t>.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Mancisidor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de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la</w:t>
      </w:r>
      <w:r w:rsidR="00F40A0A" w:rsidRPr="00F40A0A">
        <w:rPr>
          <w:b/>
          <w:bCs/>
        </w:rPr>
        <w:t xml:space="preserve"> </w:t>
      </w:r>
      <w:r w:rsidRPr="00F40A0A">
        <w:rPr>
          <w:b/>
          <w:bCs/>
        </w:rPr>
        <w:t>Fuente</w:t>
      </w:r>
      <w:r w:rsidR="00F40A0A">
        <w:t xml:space="preserve"> </w:t>
      </w:r>
      <w:r w:rsidRPr="003938ED">
        <w:t>said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would</w:t>
      </w:r>
      <w:r w:rsidR="00F40A0A">
        <w:t xml:space="preserve"> </w:t>
      </w:r>
      <w:r w:rsidRPr="003938ED">
        <w:t>be</w:t>
      </w:r>
      <w:r w:rsidR="00F40A0A">
        <w:t xml:space="preserve"> </w:t>
      </w:r>
      <w:r w:rsidRPr="003938ED">
        <w:t>grateful</w:t>
      </w:r>
      <w:r w:rsidR="00F40A0A">
        <w:t xml:space="preserve"> </w:t>
      </w:r>
      <w:r w:rsidRPr="003938ED">
        <w:t>if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delegation</w:t>
      </w:r>
      <w:r w:rsidR="00F40A0A">
        <w:t xml:space="preserve"> </w:t>
      </w:r>
      <w:r w:rsidRPr="003938ED">
        <w:t>could</w:t>
      </w:r>
      <w:r w:rsidR="00F40A0A">
        <w:t xml:space="preserve"> </w:t>
      </w:r>
      <w:r w:rsidRPr="003938ED">
        <w:t>confirm</w:t>
      </w:r>
      <w:r w:rsidR="00F40A0A">
        <w:t xml:space="preserve"> </w:t>
      </w:r>
      <w:r w:rsidRPr="003938ED">
        <w:t>or</w:t>
      </w:r>
      <w:r w:rsidR="00F40A0A">
        <w:t xml:space="preserve"> </w:t>
      </w:r>
      <w:r w:rsidRPr="003938ED">
        <w:t>amend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information,</w:t>
      </w:r>
      <w:r w:rsidR="00F40A0A">
        <w:t xml:space="preserve"> </w:t>
      </w:r>
      <w:r w:rsidRPr="003938ED">
        <w:t>provided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Department</w:t>
      </w:r>
      <w:r w:rsidR="00F40A0A">
        <w:t xml:space="preserve"> </w:t>
      </w:r>
      <w:r w:rsidRPr="003938ED">
        <w:t>of</w:t>
      </w:r>
      <w:r w:rsidR="00F40A0A">
        <w:t xml:space="preserve"> </w:t>
      </w:r>
      <w:proofErr w:type="gramStart"/>
      <w:r w:rsidRPr="003938ED">
        <w:t>Education,</w:t>
      </w:r>
      <w:r w:rsidR="00F40A0A">
        <w:t xml:space="preserve"> </w:t>
      </w:r>
      <w:r w:rsidRPr="003938ED">
        <w:t>that</w:t>
      </w:r>
      <w:proofErr w:type="gramEnd"/>
      <w:r w:rsidR="00F40A0A">
        <w:t xml:space="preserve"> </w:t>
      </w:r>
      <w:r w:rsidRPr="003938ED">
        <w:t>up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98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cent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attend</w:t>
      </w:r>
      <w:r w:rsidR="00F40A0A">
        <w:t xml:space="preserve"> </w:t>
      </w:r>
      <w:r w:rsidRPr="003938ED">
        <w:t>school.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was</w:t>
      </w:r>
      <w:r w:rsidR="00F40A0A">
        <w:t xml:space="preserve"> </w:t>
      </w:r>
      <w:r w:rsidRPr="003938ED">
        <w:t>also</w:t>
      </w:r>
      <w:r w:rsidR="00F40A0A">
        <w:t xml:space="preserve"> </w:t>
      </w:r>
      <w:r w:rsidRPr="003938ED">
        <w:t>troubled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reports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42</w:t>
      </w:r>
      <w:r w:rsidR="00F40A0A">
        <w:t xml:space="preserve"> </w:t>
      </w:r>
      <w:r w:rsidRPr="003938ED">
        <w:t>per</w:t>
      </w:r>
      <w:r w:rsidR="00F40A0A">
        <w:t xml:space="preserve"> </w:t>
      </w:r>
      <w:r w:rsidRPr="003938ED">
        <w:t>cent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</w:t>
      </w:r>
      <w:r w:rsidR="00F40A0A">
        <w:t xml:space="preserve"> </w:t>
      </w:r>
      <w:r w:rsidRPr="003938ED">
        <w:t>covered</w:t>
      </w:r>
      <w:r w:rsidR="00F40A0A">
        <w:t xml:space="preserve"> </w:t>
      </w:r>
      <w:r w:rsidRPr="003938ED">
        <w:t>by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Conditional</w:t>
      </w:r>
      <w:r w:rsidR="00F40A0A">
        <w:t xml:space="preserve"> </w:t>
      </w:r>
      <w:r w:rsidRPr="003938ED">
        <w:t>Cash</w:t>
      </w:r>
      <w:r w:rsidR="00F40A0A">
        <w:t xml:space="preserve"> </w:t>
      </w:r>
      <w:r w:rsidRPr="003938ED">
        <w:t>Transfer</w:t>
      </w:r>
      <w:r w:rsidR="00F40A0A">
        <w:t xml:space="preserve"> </w:t>
      </w:r>
      <w:r w:rsidRPr="003938ED">
        <w:t>Programme</w:t>
      </w:r>
      <w:r w:rsidR="00F40A0A">
        <w:t xml:space="preserve"> </w:t>
      </w:r>
      <w:r w:rsidRPr="003938ED">
        <w:t>did</w:t>
      </w:r>
      <w:r w:rsidR="00F40A0A">
        <w:t xml:space="preserve"> </w:t>
      </w:r>
      <w:r w:rsidRPr="003938ED">
        <w:t>not</w:t>
      </w:r>
      <w:r w:rsidR="00F40A0A">
        <w:t xml:space="preserve"> </w:t>
      </w:r>
      <w:r w:rsidRPr="003938ED">
        <w:t>attend</w:t>
      </w:r>
      <w:r w:rsidR="00F40A0A">
        <w:t xml:space="preserve"> </w:t>
      </w:r>
      <w:r w:rsidRPr="003938ED">
        <w:t>school,</w:t>
      </w:r>
      <w:r w:rsidR="00F40A0A">
        <w:t xml:space="preserve"> </w:t>
      </w:r>
      <w:r w:rsidRPr="003938ED">
        <w:t>which</w:t>
      </w:r>
      <w:r w:rsidR="00F40A0A">
        <w:t xml:space="preserve"> </w:t>
      </w:r>
      <w:r w:rsidRPr="003938ED">
        <w:t>undermined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very</w:t>
      </w:r>
      <w:r w:rsidR="00F40A0A">
        <w:t xml:space="preserve"> </w:t>
      </w:r>
      <w:r w:rsidRPr="003938ED">
        <w:t>objectives</w:t>
      </w:r>
      <w:r w:rsidR="00F40A0A">
        <w:t xml:space="preserve"> </w:t>
      </w:r>
      <w:r w:rsidRPr="003938ED">
        <w:t>of</w:t>
      </w:r>
      <w:r w:rsidR="00F40A0A">
        <w:t xml:space="preserve"> </w:t>
      </w:r>
      <w:r w:rsidRPr="003938ED">
        <w:t>that</w:t>
      </w:r>
      <w:r w:rsidR="00F40A0A">
        <w:t xml:space="preserve"> </w:t>
      </w:r>
      <w:r w:rsidRPr="003938ED">
        <w:t>programme.</w:t>
      </w:r>
      <w:r w:rsidR="00F40A0A">
        <w:t xml:space="preserve"> </w:t>
      </w:r>
      <w:r w:rsidRPr="003938ED">
        <w:t>Finally,</w:t>
      </w:r>
      <w:r w:rsidR="00F40A0A">
        <w:t xml:space="preserve"> </w:t>
      </w:r>
      <w:r w:rsidRPr="003938ED">
        <w:t>he</w:t>
      </w:r>
      <w:r w:rsidR="00F40A0A">
        <w:t xml:space="preserve"> </w:t>
      </w:r>
      <w:r w:rsidRPr="003938ED">
        <w:t>asked</w:t>
      </w:r>
      <w:r w:rsidR="00F40A0A">
        <w:t xml:space="preserve"> </w:t>
      </w:r>
      <w:r w:rsidRPr="003938ED">
        <w:t>whether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State</w:t>
      </w:r>
      <w:r w:rsidR="00F40A0A">
        <w:t xml:space="preserve"> </w:t>
      </w:r>
      <w:r w:rsidRPr="003938ED">
        <w:t>party</w:t>
      </w:r>
      <w:r w:rsidR="00F40A0A">
        <w:t xml:space="preserve"> </w:t>
      </w:r>
      <w:r w:rsidRPr="003938ED">
        <w:t>planned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make</w:t>
      </w:r>
      <w:r w:rsidR="00F40A0A">
        <w:t xml:space="preserve"> </w:t>
      </w:r>
      <w:r w:rsidRPr="003938ED">
        <w:t>additional</w:t>
      </w:r>
      <w:r w:rsidR="00F40A0A">
        <w:t xml:space="preserve"> </w:t>
      </w:r>
      <w:r w:rsidRPr="003938ED">
        <w:t>funds</w:t>
      </w:r>
      <w:r w:rsidR="00F40A0A">
        <w:t xml:space="preserve"> </w:t>
      </w:r>
      <w:r w:rsidRPr="003938ED">
        <w:t>available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provide</w:t>
      </w:r>
      <w:r w:rsidR="00F40A0A">
        <w:t xml:space="preserve"> </w:t>
      </w:r>
      <w:r w:rsidRPr="003938ED">
        <w:t>special</w:t>
      </w:r>
      <w:r w:rsidR="00F40A0A">
        <w:t xml:space="preserve"> </w:t>
      </w:r>
      <w:r w:rsidRPr="003938ED">
        <w:t>transport,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train</w:t>
      </w:r>
      <w:r w:rsidR="00F40A0A">
        <w:t xml:space="preserve"> </w:t>
      </w:r>
      <w:r w:rsidRPr="003938ED">
        <w:t>teachers,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adapt</w:t>
      </w:r>
      <w:r w:rsidR="00F40A0A">
        <w:t xml:space="preserve"> </w:t>
      </w:r>
      <w:r w:rsidRPr="003938ED">
        <w:t>services</w:t>
      </w:r>
      <w:r w:rsidR="00F40A0A">
        <w:t xml:space="preserve"> </w:t>
      </w:r>
      <w:r w:rsidRPr="003938ED">
        <w:t>and</w:t>
      </w:r>
      <w:r w:rsidR="00F40A0A">
        <w:t xml:space="preserve"> </w:t>
      </w:r>
      <w:r w:rsidRPr="003938ED">
        <w:t>structures,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a</w:t>
      </w:r>
      <w:r w:rsidR="00F40A0A">
        <w:t xml:space="preserve"> </w:t>
      </w:r>
      <w:r w:rsidRPr="003938ED">
        <w:t>view</w:t>
      </w:r>
      <w:r w:rsidR="00F40A0A">
        <w:t xml:space="preserve"> </w:t>
      </w:r>
      <w:r w:rsidRPr="003938ED">
        <w:t>to</w:t>
      </w:r>
      <w:r w:rsidR="00F40A0A">
        <w:t xml:space="preserve"> </w:t>
      </w:r>
      <w:r w:rsidRPr="003938ED">
        <w:t>integrating</w:t>
      </w:r>
      <w:r w:rsidR="00F40A0A">
        <w:t xml:space="preserve"> </w:t>
      </w:r>
      <w:r w:rsidRPr="003938ED">
        <w:t>children</w:t>
      </w:r>
      <w:r w:rsidR="00F40A0A">
        <w:t xml:space="preserve"> </w:t>
      </w:r>
      <w:r w:rsidRPr="003938ED">
        <w:t>with</w:t>
      </w:r>
      <w:r w:rsidR="00F40A0A">
        <w:t xml:space="preserve"> </w:t>
      </w:r>
      <w:r w:rsidRPr="003938ED">
        <w:t>disabilities</w:t>
      </w:r>
      <w:r w:rsidR="00F40A0A">
        <w:t xml:space="preserve"> </w:t>
      </w:r>
      <w:r w:rsidRPr="003938ED">
        <w:t>into</w:t>
      </w:r>
      <w:r w:rsidR="00F40A0A">
        <w:t xml:space="preserve"> </w:t>
      </w:r>
      <w:r w:rsidRPr="003938ED">
        <w:t>the</w:t>
      </w:r>
      <w:r w:rsidR="00F40A0A">
        <w:t xml:space="preserve"> </w:t>
      </w:r>
      <w:r w:rsidRPr="003938ED">
        <w:t>education</w:t>
      </w:r>
      <w:r w:rsidR="00F40A0A">
        <w:t xml:space="preserve"> </w:t>
      </w:r>
      <w:r w:rsidRPr="003938ED">
        <w:t>system.</w:t>
      </w:r>
    </w:p>
    <w:p w:rsidR="00DD5109" w:rsidRPr="00F40A0A" w:rsidRDefault="00DD5109" w:rsidP="00F40A0A">
      <w:pPr>
        <w:pStyle w:val="SingleTxtG"/>
        <w:rPr>
          <w:i/>
          <w:iCs/>
        </w:rPr>
      </w:pPr>
      <w:r w:rsidRPr="00F40A0A">
        <w:rPr>
          <w:i/>
          <w:iCs/>
        </w:rPr>
        <w:t>The</w:t>
      </w:r>
      <w:r w:rsidR="00F40A0A" w:rsidRPr="00F40A0A">
        <w:rPr>
          <w:i/>
          <w:iCs/>
        </w:rPr>
        <w:t xml:space="preserve"> </w:t>
      </w:r>
      <w:r w:rsidRPr="00F40A0A">
        <w:rPr>
          <w:i/>
          <w:iCs/>
        </w:rPr>
        <w:t>meeting</w:t>
      </w:r>
      <w:r w:rsidR="00F40A0A" w:rsidRPr="00F40A0A">
        <w:rPr>
          <w:i/>
          <w:iCs/>
        </w:rPr>
        <w:t xml:space="preserve"> </w:t>
      </w:r>
      <w:r w:rsidRPr="00F40A0A">
        <w:rPr>
          <w:i/>
          <w:iCs/>
        </w:rPr>
        <w:t>rose</w:t>
      </w:r>
      <w:r w:rsidR="00F40A0A" w:rsidRPr="00F40A0A">
        <w:rPr>
          <w:i/>
          <w:iCs/>
        </w:rPr>
        <w:t xml:space="preserve"> </w:t>
      </w:r>
      <w:r w:rsidRPr="00F40A0A">
        <w:rPr>
          <w:i/>
          <w:iCs/>
        </w:rPr>
        <w:t>at</w:t>
      </w:r>
      <w:r w:rsidR="00F40A0A" w:rsidRPr="00F40A0A">
        <w:rPr>
          <w:i/>
          <w:iCs/>
        </w:rPr>
        <w:t xml:space="preserve"> </w:t>
      </w:r>
      <w:r w:rsidRPr="00F40A0A">
        <w:rPr>
          <w:i/>
          <w:iCs/>
        </w:rPr>
        <w:t>6</w:t>
      </w:r>
      <w:r w:rsidR="00F40A0A" w:rsidRPr="00F40A0A">
        <w:rPr>
          <w:i/>
          <w:iCs/>
        </w:rPr>
        <w:t xml:space="preserve"> </w:t>
      </w:r>
      <w:r w:rsidRPr="00F40A0A">
        <w:rPr>
          <w:i/>
          <w:iCs/>
        </w:rPr>
        <w:t>p.m.</w:t>
      </w:r>
    </w:p>
    <w:sectPr w:rsidR="00DD5109" w:rsidRPr="00F40A0A" w:rsidSect="005038D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A0A" w:rsidRDefault="00F40A0A" w:rsidP="00247E2C">
      <w:pPr>
        <w:spacing w:line="240" w:lineRule="auto"/>
      </w:pPr>
      <w:r>
        <w:separator/>
      </w:r>
    </w:p>
  </w:endnote>
  <w:endnote w:type="continuationSeparator" w:id="0">
    <w:p w:rsidR="00F40A0A" w:rsidRDefault="00F40A0A" w:rsidP="00247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A0A" w:rsidRPr="005038DA" w:rsidRDefault="00F40A0A" w:rsidP="005038DA">
    <w:pPr>
      <w:pStyle w:val="Footer"/>
      <w:tabs>
        <w:tab w:val="right" w:pos="9598"/>
      </w:tabs>
    </w:pPr>
    <w:r w:rsidRPr="005038DA">
      <w:rPr>
        <w:b/>
        <w:sz w:val="18"/>
      </w:rPr>
      <w:fldChar w:fldCharType="begin"/>
    </w:r>
    <w:r w:rsidRPr="005038DA">
      <w:rPr>
        <w:b/>
        <w:sz w:val="18"/>
      </w:rPr>
      <w:instrText xml:space="preserve"> PAGE  \* MERGEFORMAT </w:instrText>
    </w:r>
    <w:r w:rsidRPr="005038DA">
      <w:rPr>
        <w:b/>
        <w:sz w:val="18"/>
      </w:rPr>
      <w:fldChar w:fldCharType="separate"/>
    </w:r>
    <w:r w:rsidR="00656D32">
      <w:rPr>
        <w:b/>
        <w:noProof/>
        <w:sz w:val="18"/>
      </w:rPr>
      <w:t>6</w:t>
    </w:r>
    <w:r w:rsidRPr="005038DA">
      <w:rPr>
        <w:b/>
        <w:sz w:val="18"/>
      </w:rPr>
      <w:fldChar w:fldCharType="end"/>
    </w:r>
    <w:r>
      <w:rPr>
        <w:sz w:val="18"/>
      </w:rPr>
      <w:tab/>
    </w:r>
    <w:r>
      <w:t>GE.16-16909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A0A" w:rsidRPr="005038DA" w:rsidRDefault="00F40A0A" w:rsidP="005038DA">
    <w:pPr>
      <w:pStyle w:val="Footer"/>
      <w:tabs>
        <w:tab w:val="right" w:pos="9598"/>
      </w:tabs>
      <w:rPr>
        <w:b/>
        <w:sz w:val="18"/>
      </w:rPr>
    </w:pPr>
    <w:r>
      <w:t>GE.16-16909</w:t>
    </w:r>
    <w:r>
      <w:tab/>
    </w:r>
    <w:r w:rsidRPr="005038DA">
      <w:rPr>
        <w:b/>
        <w:sz w:val="18"/>
      </w:rPr>
      <w:fldChar w:fldCharType="begin"/>
    </w:r>
    <w:r w:rsidRPr="005038DA">
      <w:rPr>
        <w:b/>
        <w:sz w:val="18"/>
      </w:rPr>
      <w:instrText xml:space="preserve"> PAGE  \* MERGEFORMAT </w:instrText>
    </w:r>
    <w:r w:rsidRPr="005038DA">
      <w:rPr>
        <w:b/>
        <w:sz w:val="18"/>
      </w:rPr>
      <w:fldChar w:fldCharType="separate"/>
    </w:r>
    <w:r w:rsidR="00656D32">
      <w:rPr>
        <w:b/>
        <w:noProof/>
        <w:sz w:val="18"/>
      </w:rPr>
      <w:t>7</w:t>
    </w:r>
    <w:r w:rsidRPr="005038D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A0A" w:rsidRDefault="00F40A0A" w:rsidP="00CC468C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F40A0A" w:rsidRDefault="00F40A0A" w:rsidP="00CC468C">
    <w:pPr>
      <w:pStyle w:val="FootnoteText"/>
      <w:spacing w:after="120"/>
      <w:ind w:firstLine="0"/>
    </w:pPr>
    <w:r>
      <w:t>This record is subject to correction.</w:t>
    </w:r>
  </w:p>
  <w:p w:rsidR="00F40A0A" w:rsidRDefault="00F40A0A" w:rsidP="00CC468C">
    <w:pPr>
      <w:pStyle w:val="FootnoteText"/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  <w:iCs/>
      </w:rPr>
      <w:t>within one week of the date of the present</w:t>
    </w:r>
    <w:r>
      <w:rPr>
        <w:i/>
      </w:rPr>
      <w:t xml:space="preserve"> document</w:t>
    </w:r>
    <w:r>
      <w:t xml:space="preserve"> to the English Translation Section, room E.6040, Palais des Nations, Geneva (trad_sec_eng@unog.ch).</w:t>
    </w:r>
  </w:p>
  <w:p w:rsidR="00F40A0A" w:rsidRDefault="00F40A0A" w:rsidP="00CC468C">
    <w:pPr>
      <w:pStyle w:val="FootnoteText"/>
      <w:spacing w:after="240"/>
      <w:ind w:firstLine="0"/>
      <w:rPr>
        <w:sz w:val="20"/>
      </w:rPr>
    </w:pPr>
    <w:r>
      <w:t>Any corrections to the records of the public meetings of the Committee at this session will be consolidated in a single corrigendum, to be issued shortly after the end of the session</w:t>
    </w:r>
    <w:r>
      <w:rPr>
        <w:noProof/>
        <w:sz w:val="20"/>
      </w:rPr>
      <w:drawing>
        <wp:anchor distT="0" distB="0" distL="114300" distR="114300" simplePos="0" relativeHeight="251659264" behindDoc="0" locked="1" layoutInCell="1" allowOverlap="1" wp14:anchorId="45B6AB4D" wp14:editId="0BD6871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933450" cy="228600"/>
          <wp:effectExtent l="0" t="0" r="0" b="0"/>
          <wp:wrapSquare wrapText="bothSides"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.</w:t>
    </w:r>
  </w:p>
  <w:p w:rsidR="00F40A0A" w:rsidRDefault="00F40A0A" w:rsidP="005038DA">
    <w:pPr>
      <w:pStyle w:val="FootnoteText"/>
      <w:ind w:left="0" w:firstLine="0"/>
      <w:rPr>
        <w:sz w:val="20"/>
      </w:rPr>
    </w:pPr>
    <w:r>
      <w:rPr>
        <w:sz w:val="20"/>
      </w:rPr>
      <w:t>GE.16-</w:t>
    </w:r>
    <w:proofErr w:type="gramStart"/>
    <w:r>
      <w:rPr>
        <w:sz w:val="20"/>
      </w:rPr>
      <w:t>16909  (</w:t>
    </w:r>
    <w:proofErr w:type="gramEnd"/>
    <w:r>
      <w:rPr>
        <w:sz w:val="20"/>
      </w:rPr>
      <w:t>E)</w:t>
    </w:r>
    <w:r w:rsidR="007D496F">
      <w:rPr>
        <w:sz w:val="20"/>
      </w:rPr>
      <w:t xml:space="preserve">    031016    031016</w:t>
    </w:r>
  </w:p>
  <w:p w:rsidR="00F40A0A" w:rsidRPr="005038DA" w:rsidRDefault="00F40A0A" w:rsidP="005038DA">
    <w:pPr>
      <w:pStyle w:val="FootnoteText"/>
      <w:spacing w:line="240" w:lineRule="auto"/>
      <w:ind w:left="0" w:firstLine="0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40090FDD" wp14:editId="36B265F4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Picture 1" descr="http://undocs.org/m2/QRCode.ashx?DS=E/C.12/2016/SR.65&amp;Size=2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2016/SR.65&amp;Size=2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A0A" w:rsidRPr="009F5CDC" w:rsidRDefault="00F40A0A" w:rsidP="009F5CDC">
      <w:pPr>
        <w:tabs>
          <w:tab w:val="left" w:pos="2155"/>
        </w:tabs>
        <w:snapToGrid w:val="0"/>
        <w:spacing w:before="24" w:after="80" w:line="240" w:lineRule="exact"/>
        <w:rPr>
          <w:u w:val="single"/>
        </w:rPr>
      </w:pPr>
      <w:r w:rsidRPr="009F5CDC">
        <w:rPr>
          <w:u w:val="single"/>
        </w:rPr>
        <w:tab/>
      </w:r>
    </w:p>
  </w:footnote>
  <w:footnote w:type="continuationSeparator" w:id="0">
    <w:p w:rsidR="00F40A0A" w:rsidRDefault="00F40A0A" w:rsidP="00247E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A0A" w:rsidRPr="005038DA" w:rsidRDefault="00F40A0A" w:rsidP="005038DA">
    <w:pPr>
      <w:pStyle w:val="Header"/>
    </w:pPr>
    <w:r w:rsidRPr="005038DA">
      <w:t>E/C.12/2016/SR.65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A0A" w:rsidRPr="005038DA" w:rsidRDefault="00F40A0A" w:rsidP="005038DA">
    <w:pPr>
      <w:pStyle w:val="Header"/>
      <w:jc w:val="right"/>
    </w:pPr>
    <w:r w:rsidRPr="005038DA">
      <w:t>E/C.12/2016/SR.65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567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279D1"/>
    <w:rsid w:val="00046E92"/>
    <w:rsid w:val="001170DC"/>
    <w:rsid w:val="00120959"/>
    <w:rsid w:val="002077AF"/>
    <w:rsid w:val="0021002A"/>
    <w:rsid w:val="002159A6"/>
    <w:rsid w:val="00247E2C"/>
    <w:rsid w:val="002D6C53"/>
    <w:rsid w:val="002F5595"/>
    <w:rsid w:val="00332A18"/>
    <w:rsid w:val="00334F6A"/>
    <w:rsid w:val="00342AC8"/>
    <w:rsid w:val="0038274A"/>
    <w:rsid w:val="003B4550"/>
    <w:rsid w:val="00461253"/>
    <w:rsid w:val="005038DA"/>
    <w:rsid w:val="005042C2"/>
    <w:rsid w:val="00546B57"/>
    <w:rsid w:val="00656D32"/>
    <w:rsid w:val="00663942"/>
    <w:rsid w:val="00671529"/>
    <w:rsid w:val="006E2A30"/>
    <w:rsid w:val="00717266"/>
    <w:rsid w:val="007268F9"/>
    <w:rsid w:val="007C52B0"/>
    <w:rsid w:val="007D496F"/>
    <w:rsid w:val="008279D1"/>
    <w:rsid w:val="008507A0"/>
    <w:rsid w:val="00854B53"/>
    <w:rsid w:val="009411B4"/>
    <w:rsid w:val="0095665C"/>
    <w:rsid w:val="009D0139"/>
    <w:rsid w:val="009F5CDC"/>
    <w:rsid w:val="00A775CF"/>
    <w:rsid w:val="00B06045"/>
    <w:rsid w:val="00BF4EEC"/>
    <w:rsid w:val="00C10709"/>
    <w:rsid w:val="00C35A27"/>
    <w:rsid w:val="00CC468C"/>
    <w:rsid w:val="00DD5109"/>
    <w:rsid w:val="00E02C2B"/>
    <w:rsid w:val="00E326B7"/>
    <w:rsid w:val="00EA5ED2"/>
    <w:rsid w:val="00EB1D80"/>
    <w:rsid w:val="00ED6C48"/>
    <w:rsid w:val="00F02B90"/>
    <w:rsid w:val="00F40A0A"/>
    <w:rsid w:val="00F47A05"/>
    <w:rsid w:val="00F65F5D"/>
    <w:rsid w:val="00F86A3A"/>
    <w:rsid w:val="00FF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ESCR1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BA9DF-41F4-496F-94EE-926ECFF81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CESCR1.dotm</Template>
  <TotalTime>0</TotalTime>
  <Pages>11</Pages>
  <Words>5598</Words>
  <Characters>30583</Characters>
  <Application>Microsoft Office Word</Application>
  <DocSecurity>0</DocSecurity>
  <Lines>463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1616909</vt:lpstr>
    </vt:vector>
  </TitlesOfParts>
  <Company>DCM</Company>
  <LinksUpToDate>false</LinksUpToDate>
  <CharactersWithSpaces>36107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1616909</dc:title>
  <dc:subject>E/C.12/2016/SR.65</dc:subject>
  <dc:creator>Brigoli</dc:creator>
  <cp:keywords/>
  <dc:description/>
  <cp:lastModifiedBy>Gatmaytan</cp:lastModifiedBy>
  <cp:revision>2</cp:revision>
  <cp:lastPrinted>2016-10-03T14:48:00Z</cp:lastPrinted>
  <dcterms:created xsi:type="dcterms:W3CDTF">2016-10-03T14:49:00Z</dcterms:created>
  <dcterms:modified xsi:type="dcterms:W3CDTF">2016-10-03T14:49:00Z</dcterms:modified>
</cp:coreProperties>
</file>